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2" w:after="0" w:line="280" w:lineRule="exact"/>
        <w:jc w:val="left"/>
        <w:rPr>
          <w:sz w:val="28"/>
          <w:szCs w:val="28"/>
        </w:rPr>
      </w:pPr>
      <w:r>
        <w:rPr/>
        <w:pict>
          <v:shape style="position:absolute;margin-left:137.760376pt;margin-top:38.700001pt;width:104.599885pt;height:14.625pt;mso-position-horizontal-relative:page;mso-position-vertical-relative:page;z-index:-5008" type="#_x0000_t75">
            <v:imagedata r:id="rId7" o:title=""/>
          </v:shape>
        </w:pict>
      </w:r>
      <w:r>
        <w:rPr/>
        <w:pict>
          <v:shape style="position:absolute;margin-left:250.660004pt;margin-top:38.82pt;width:309.134318pt;height:13.965pt;mso-position-horizontal-relative:page;mso-position-vertical-relative:page;z-index:-5007" type="#_x0000_t75">
            <v:imagedata r:id="rId8" o:title=""/>
          </v:shape>
        </w:pict>
      </w:r>
      <w:r>
        <w:rPr/>
        <w:pict>
          <v:shape style="position:absolute;margin-left:233.745132pt;margin-top:65.220001pt;width:81.607678pt;height:11.625pt;mso-position-horizontal-relative:page;mso-position-vertical-relative:page;z-index:-5006" type="#_x0000_t75">
            <v:imagedata r:id="rId9" o:title=""/>
          </v:shape>
        </w:pict>
      </w:r>
      <w:r>
        <w:rPr/>
        <w:pict>
          <v:shape style="position:absolute;margin-left:321.700012pt;margin-top:65.339996pt;width:179.762572pt;height:11.0925pt;mso-position-horizontal-relative:page;mso-position-vertical-relative:page;z-index:-5005" type="#_x0000_t75">
            <v:imagedata r:id="rId10" o:title=""/>
          </v:shape>
        </w:pict>
      </w:r>
      <w:r>
        <w:rPr/>
        <w:pict>
          <v:group style="position:absolute;margin-left:33.220001pt;margin-top:88.5pt;width:42.64pt;height:11.2pt;mso-position-horizontal-relative:page;mso-position-vertical-relative:page;z-index:-5004" coordorigin="664,1770" coordsize="853,224">
            <v:group style="position:absolute;left:674;top:1794;width:202;height:190" coordorigin="674,1794" coordsize="202,190">
              <v:shape style="position:absolute;left:674;top:1794;width:202;height:190" coordorigin="674,1794" coordsize="202,190" path="m840,1946l806,1946,818,1951,835,1962,852,1972,869,1984,866,1962,850,1952,840,1946xe" filled="t" fillcolor="#202020" stroked="f">
                <v:path arrowok="t"/>
                <v:fill/>
              </v:shape>
              <v:shape style="position:absolute;left:674;top:1794;width:202;height:190" coordorigin="674,1794" coordsize="202,190" path="m821,1862l804,1862,803,1906,799,1925,790,1941,777,1954,759,1964,737,1972,739,1979,744,1982,756,1983,777,1973,793,1962,804,1950,806,1948,806,1946,840,1946,832,1941,814,1931,818,1922,821,1907,821,1862xe" filled="t" fillcolor="#202020" stroked="f">
                <v:path arrowok="t"/>
                <v:fill/>
              </v:shape>
              <v:shape style="position:absolute;left:674;top:1794;width:202;height:190" coordorigin="674,1794" coordsize="202,190" path="m720,1818l706,1818,706,1929,696,1931,684,1934,674,1936,688,1949,726,1939,751,1934,751,1924,720,1924,720,1818xe" filled="t" fillcolor="#202020" stroked="f">
                <v:path arrowok="t"/>
                <v:fill/>
              </v:shape>
              <v:shape style="position:absolute;left:674;top:1794;width:202;height:190" coordorigin="674,1794" coordsize="202,190" path="m866,1835l758,1835,758,1941,773,1941,773,1850,866,1850,866,1835xe" filled="t" fillcolor="#202020" stroked="f">
                <v:path arrowok="t"/>
                <v:fill/>
              </v:shape>
              <v:shape style="position:absolute;left:674;top:1794;width:202;height:190" coordorigin="674,1794" coordsize="202,190" path="m866,1850l850,1850,850,1941,866,1941,866,1850xe" filled="t" fillcolor="#202020" stroked="f">
                <v:path arrowok="t"/>
                <v:fill/>
              </v:shape>
              <v:shape style="position:absolute;left:674;top:1794;width:202;height:190" coordorigin="674,1794" coordsize="202,190" path="m749,1917l742,1919,732,1922,720,1924,751,1924,749,1917xe" filled="t" fillcolor="#202020" stroked="f">
                <v:path arrowok="t"/>
                <v:fill/>
              </v:shape>
              <v:shape style="position:absolute;left:674;top:1794;width:202;height:190" coordorigin="674,1794" coordsize="202,190" path="m818,1809l802,1809,794,1835,811,1835,818,1809xe" filled="t" fillcolor="#202020" stroked="f">
                <v:path arrowok="t"/>
                <v:fill/>
              </v:shape>
              <v:shape style="position:absolute;left:674;top:1794;width:202;height:190" coordorigin="674,1794" coordsize="202,190" path="m746,1804l677,1804,677,1818,746,1818,746,1804xe" filled="t" fillcolor="#202020" stroked="f">
                <v:path arrowok="t"/>
                <v:fill/>
              </v:shape>
              <v:shape style="position:absolute;left:674;top:1794;width:202;height:190" coordorigin="674,1794" coordsize="202,190" path="m876,1794l754,1794,754,1809,876,1809,876,1794xe" filled="t" fillcolor="#202020" stroked="f">
                <v:path arrowok="t"/>
                <v:fill/>
              </v:shape>
            </v:group>
            <v:group style="position:absolute;left:914;top:1792;width:146;height:190" coordorigin="914,1792" coordsize="146,190">
              <v:shape style="position:absolute;left:914;top:1792;width:146;height:190" coordorigin="914,1792" coordsize="146,190" path="m1061,1792l914,1792,914,1982,931,1982,931,1967,1061,1967,1061,1950,931,1950,931,1912,1061,1912,1061,1898,931,1898,931,1859,1061,1859,1061,1845,931,1845,931,1806,1061,1806,1061,1792xe" filled="t" fillcolor="#202020" stroked="f">
                <v:path arrowok="t"/>
                <v:fill/>
              </v:shape>
              <v:shape style="position:absolute;left:914;top:1792;width:146;height:190" coordorigin="914,1792" coordsize="146,190" path="m1061,1967l1044,1967,1044,1982,1061,1982,1061,1967xe" filled="t" fillcolor="#202020" stroked="f">
                <v:path arrowok="t"/>
                <v:fill/>
              </v:shape>
              <v:shape style="position:absolute;left:914;top:1792;width:146;height:190" coordorigin="914,1792" coordsize="146,190" path="m1061,1912l1044,1912,1044,1950,1061,1950,1061,1912xe" filled="t" fillcolor="#202020" stroked="f">
                <v:path arrowok="t"/>
                <v:fill/>
              </v:shape>
              <v:shape style="position:absolute;left:914;top:1792;width:146;height:190" coordorigin="914,1792" coordsize="146,190" path="m1061,1859l1044,1859,1044,1898,1061,1898,1061,1859xe" filled="t" fillcolor="#202020" stroked="f">
                <v:path arrowok="t"/>
                <v:fill/>
              </v:shape>
              <v:shape style="position:absolute;left:914;top:1792;width:146;height:190" coordorigin="914,1792" coordsize="146,190" path="m1061,1806l1044,1806,1044,1845,1061,1845,1061,1806xe" filled="t" fillcolor="#202020" stroked="f">
                <v:path arrowok="t"/>
                <v:fill/>
              </v:shape>
            </v:group>
            <v:group style="position:absolute;left:1097;top:1785;width:202;height:185" coordorigin="1097,1785" coordsize="202,185">
              <v:shape style="position:absolute;left:1097;top:1785;width:202;height:185" coordorigin="1097,1785" coordsize="202,185" path="m1298,1955l1097,1955,1097,1970,1298,1970,1298,1955xe" filled="t" fillcolor="#202020" stroked="f">
                <v:path arrowok="t"/>
                <v:fill/>
              </v:shape>
              <v:shape style="position:absolute;left:1097;top:1785;width:202;height:185" coordorigin="1097,1785" coordsize="202,185" path="m1178,1785l1162,1785,1162,1955,1178,1955,1178,1785xe" filled="t" fillcolor="#202020" stroked="f">
                <v:path arrowok="t"/>
                <v:fill/>
              </v:shape>
              <v:shape style="position:absolute;left:1097;top:1785;width:202;height:185" coordorigin="1097,1785" coordsize="202,185" path="m1234,1785l1214,1785,1214,1955,1234,1955,1234,1785xe" filled="t" fillcolor="#202020" stroked="f">
                <v:path arrowok="t"/>
                <v:fill/>
              </v:shape>
              <v:shape style="position:absolute;left:1097;top:1785;width:202;height:185" coordorigin="1097,1785" coordsize="202,185" path="m1121,1826l1109,1841,1116,1859,1123,1878,1130,1897,1135,1917,1149,1900,1142,1881,1132,1855,1128,1844,1121,1826xe" filled="t" fillcolor="#202020" stroked="f">
                <v:path arrowok="t"/>
                <v:fill/>
              </v:shape>
              <v:shape style="position:absolute;left:1097;top:1785;width:202;height:185" coordorigin="1097,1785" coordsize="202,185" path="m1291,1835l1271,1837,1264,1855,1257,1874,1249,1893,1241,1912,1260,1910,1268,1893,1275,1875,1283,1855,1291,1835xe" filled="t" fillcolor="#202020" stroked="f">
                <v:path arrowok="t"/>
                <v:fill/>
              </v:shape>
            </v:group>
            <v:group style="position:absolute;left:1308;top:1780;width:199;height:192" coordorigin="1308,1780" coordsize="199,192">
              <v:shape style="position:absolute;left:1308;top:1780;width:199;height:192" coordorigin="1308,1780" coordsize="199,192" path="m1507,1958l1308,1958,1308,1972,1507,1972,1507,1958xe" filled="t" fillcolor="#202020" stroked="f">
                <v:path arrowok="t"/>
                <v:fill/>
              </v:shape>
              <v:shape style="position:absolute;left:1308;top:1780;width:199;height:192" coordorigin="1308,1780" coordsize="199,192" path="m1416,1898l1399,1898,1399,1958,1416,1958,1416,1898xe" filled="t" fillcolor="#202020" stroked="f">
                <v:path arrowok="t"/>
                <v:fill/>
              </v:shape>
              <v:shape style="position:absolute;left:1308;top:1780;width:199;height:192" coordorigin="1308,1780" coordsize="199,192" path="m1490,1881l1325,1881,1325,1898,1490,1898,1490,1881xe" filled="t" fillcolor="#202020" stroked="f">
                <v:path arrowok="t"/>
                <v:fill/>
              </v:shape>
              <v:shape style="position:absolute;left:1308;top:1780;width:199;height:192" coordorigin="1308,1780" coordsize="199,192" path="m1416,1835l1399,1835,1399,1881,1416,1881,1416,1835xe" filled="t" fillcolor="#202020" stroked="f">
                <v:path arrowok="t"/>
                <v:fill/>
              </v:shape>
              <v:shape style="position:absolute;left:1308;top:1780;width:199;height:192" coordorigin="1308,1780" coordsize="199,192" path="m1498,1818l1315,1818,1315,1835,1498,1835,1498,1818xe" filled="t" fillcolor="#202020" stroked="f">
                <v:path arrowok="t"/>
                <v:fill/>
              </v:shape>
              <v:shape style="position:absolute;left:1308;top:1780;width:199;height:192" coordorigin="1308,1780" coordsize="199,192" path="m1406,1780l1392,1790,1394,1794,1402,1804,1409,1818,1423,1811,1421,1804,1414,1794,1406,17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111.900002pt;width:31.990807pt;height:11.08pt;mso-position-horizontal-relative:page;mso-position-vertical-relative:page;z-index:-5003" coordorigin="664,2238" coordsize="640,222">
            <v:group style="position:absolute;left:674;top:2248;width:194;height:202" coordorigin="674,2248" coordsize="194,202">
              <v:shape style="position:absolute;left:674;top:2248;width:194;height:202" coordorigin="674,2248" coordsize="194,202" path="m864,2358l756,2358,756,2450,770,2450,770,2435,864,2435,864,2421,770,2421,770,2373,864,2373,864,2358xe" filled="t" fillcolor="#202020" stroked="f">
                <v:path arrowok="t"/>
                <v:fill/>
              </v:shape>
              <v:shape style="position:absolute;left:674;top:2248;width:194;height:202" coordorigin="674,2248" coordsize="194,202" path="m864,2435l850,2435,850,2450,864,2450,864,2435xe" filled="t" fillcolor="#202020" stroked="f">
                <v:path arrowok="t"/>
                <v:fill/>
              </v:shape>
              <v:shape style="position:absolute;left:674;top:2248;width:194;height:202" coordorigin="674,2248" coordsize="194,202" path="m864,2373l850,2373,850,2421,864,2421,864,2373xe" filled="t" fillcolor="#202020" stroked="f">
                <v:path arrowok="t"/>
                <v:fill/>
              </v:shape>
              <v:shape style="position:absolute;left:674;top:2248;width:194;height:202" coordorigin="674,2248" coordsize="194,202" path="m684,2430l677,2430,679,2435,679,2447,713,2447,720,2440,720,2433,691,2433,684,2430xe" filled="t" fillcolor="#202020" stroked="f">
                <v:path arrowok="t"/>
                <v:fill/>
              </v:shape>
              <v:shape style="position:absolute;left:674;top:2248;width:194;height:202" coordorigin="674,2248" coordsize="194,202" path="m720,2368l703,2368,703,2428,701,2433,720,2433,720,2368xe" filled="t" fillcolor="#202020" stroked="f">
                <v:path arrowok="t"/>
                <v:fill/>
              </v:shape>
              <v:shape style="position:absolute;left:674;top:2248;width:194;height:202" coordorigin="674,2248" coordsize="194,202" path="m720,2301l703,2301,703,2351,696,2354,686,2356,674,2358,677,2375,686,2373,694,2370,703,2368,720,2368,720,2363,742,2356,742,2346,720,2346,720,2301xe" filled="t" fillcolor="#202020" stroked="f">
                <v:path arrowok="t"/>
                <v:fill/>
              </v:shape>
              <v:shape style="position:absolute;left:674;top:2248;width:194;height:202" coordorigin="674,2248" coordsize="194,202" path="m742,2342l727,2346,742,2346,742,2342xe" filled="t" fillcolor="#202020" stroked="f">
                <v:path arrowok="t"/>
                <v:fill/>
              </v:shape>
              <v:shape style="position:absolute;left:674;top:2248;width:194;height:202" coordorigin="674,2248" coordsize="194,202" path="m799,2272l782,2272,782,2289,780,2301,773,2311,760,2324,742,2337,744,2342,796,2295,799,2272xe" filled="t" fillcolor="#202020" stroked="f">
                <v:path arrowok="t"/>
                <v:fill/>
              </v:shape>
              <v:shape style="position:absolute;left:674;top:2248;width:194;height:202" coordorigin="674,2248" coordsize="194,202" path="m799,2322l799,2334,808,2340,826,2341,849,2338,862,2326,862,2325,811,2325,799,2322xe" filled="t" fillcolor="#202020" stroked="f">
                <v:path arrowok="t"/>
                <v:fill/>
              </v:shape>
              <v:shape style="position:absolute;left:674;top:2248;width:194;height:202" coordorigin="674,2248" coordsize="194,202" path="m869,2258l749,2258,749,2272,852,2272,852,2308,850,2320,845,2325,862,2325,868,2298,869,2278,869,2258xe" filled="t" fillcolor="#202020" stroked="f">
                <v:path arrowok="t"/>
                <v:fill/>
              </v:shape>
              <v:shape style="position:absolute;left:674;top:2248;width:194;height:202" coordorigin="674,2248" coordsize="194,202" path="m746,2289l677,2289,677,2301,746,2301,746,2289xe" filled="t" fillcolor="#202020" stroked="f">
                <v:path arrowok="t"/>
                <v:fill/>
              </v:shape>
              <v:shape style="position:absolute;left:674;top:2248;width:194;height:202" coordorigin="674,2248" coordsize="194,202" path="m720,2248l703,2248,703,2289,720,2289,720,2248xe" filled="t" fillcolor="#202020" stroked="f">
                <v:path arrowok="t"/>
                <v:fill/>
              </v:shape>
            </v:group>
            <v:group style="position:absolute;left:886;top:2248;width:202;height:199" coordorigin="886,2248" coordsize="202,199">
              <v:shape style="position:absolute;left:886;top:2248;width:202;height:199" coordorigin="886,2248" coordsize="202,199" path="m931,2337l917,2337,917,2447,931,2447,931,2337xe" filled="t" fillcolor="#202020" stroked="f">
                <v:path arrowok="t"/>
                <v:fill/>
              </v:shape>
              <v:shape style="position:absolute;left:886;top:2248;width:202;height:199" coordorigin="886,2248" coordsize="202,199" path="m977,2428l979,2435,979,2445,991,2447,1022,2447,1032,2438,1032,2430,986,2430,977,2428xe" filled="t" fillcolor="#202020" stroked="f">
                <v:path arrowok="t"/>
                <v:fill/>
              </v:shape>
              <v:shape style="position:absolute;left:886;top:2248;width:202;height:199" coordorigin="886,2248" coordsize="202,199" path="m1032,2334l1015,2334,1015,2426,1010,2430,1032,2430,1032,2334xe" filled="t" fillcolor="#202020" stroked="f">
                <v:path arrowok="t"/>
                <v:fill/>
              </v:shape>
              <v:shape style="position:absolute;left:886;top:2248;width:202;height:199" coordorigin="886,2248" coordsize="202,199" path="m979,2354l972,2369,963,2388,955,2405,946,2421,950,2423,994,2361,979,2354xe" filled="t" fillcolor="#202020" stroked="f">
                <v:path arrowok="t"/>
                <v:fill/>
              </v:shape>
              <v:shape style="position:absolute;left:886;top:2248;width:202;height:199" coordorigin="886,2248" coordsize="202,199" path="m1058,2354l1044,2361,1050,2373,1059,2393,1067,2409,1075,2426,1087,2409,1079,2393,1069,2374,1058,2354xe" filled="t" fillcolor="#202020" stroked="f">
                <v:path arrowok="t"/>
                <v:fill/>
              </v:shape>
              <v:shape style="position:absolute;left:886;top:2248;width:202;height:199" coordorigin="886,2248" coordsize="202,199" path="m960,2289l886,2289,886,2303,911,2320,904,2338,896,2357,886,2375,888,2382,890,2387,894,2393,902,2377,910,2358,917,2337,931,2337,931,2303,960,2303,960,2289xe" filled="t" fillcolor="#202020" stroked="f">
                <v:path arrowok="t"/>
                <v:fill/>
              </v:shape>
              <v:shape style="position:absolute;left:886;top:2248;width:202;height:199" coordorigin="886,2248" coordsize="202,199" path="m941,2330l931,2339,938,2346,946,2356,953,2363,965,2351,950,2337,941,2330xe" filled="t" fillcolor="#202020" stroked="f">
                <v:path arrowok="t"/>
                <v:fill/>
              </v:shape>
              <v:shape style="position:absolute;left:886;top:2248;width:202;height:199" coordorigin="886,2248" coordsize="202,199" path="m1087,2320l960,2320,960,2334,1087,2334,1087,2320xe" filled="t" fillcolor="#202020" stroked="f">
                <v:path arrowok="t"/>
                <v:fill/>
              </v:shape>
              <v:shape style="position:absolute;left:886;top:2248;width:202;height:199" coordorigin="886,2248" coordsize="202,199" path="m931,2248l917,2248,917,2289,931,2289,931,2248xe" filled="t" fillcolor="#202020" stroked="f">
                <v:path arrowok="t"/>
                <v:fill/>
              </v:shape>
              <v:shape style="position:absolute;left:886;top:2248;width:202;height:199" coordorigin="886,2248" coordsize="202,199" path="m1078,2260l970,2260,970,2274,1078,2274,1078,2260xe" filled="t" fillcolor="#202020" stroked="f">
                <v:path arrowok="t"/>
                <v:fill/>
              </v:shape>
            </v:group>
            <v:group style="position:absolute;left:1097;top:2250;width:197;height:194" coordorigin="1097,2250" coordsize="197,194">
              <v:shape style="position:absolute;left:1097;top:2250;width:197;height:194" coordorigin="1097,2250" coordsize="197,194" path="m1218,2334l1201,2334,1209,2356,1241,2410,1284,2445,1289,2440,1294,2433,1294,2425,1278,2415,1264,2404,1251,2390,1239,2374,1229,2356,1219,2336,1218,2334xe" filled="t" fillcolor="#202020" stroked="f">
                <v:path arrowok="t"/>
                <v:fill/>
              </v:shape>
              <v:shape style="position:absolute;left:1097;top:2250;width:197;height:194" coordorigin="1097,2250" coordsize="197,194" path="m1210,2250l1190,2257,1188,2281,1184,2304,1163,2363,1113,2422,1097,2433,1102,2438,1104,2442,1114,2444,1131,2432,1172,2387,1201,2334,1218,2334,1212,2314,1205,2290,1207,2271,1210,22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4.080002pt;margin-top:151.279999pt;width:9.48pt;height:9.48pt;mso-position-horizontal-relative:page;mso-position-vertical-relative:page;z-index:-5002" coordorigin="3082,3026" coordsize="190,190">
            <v:shape style="position:absolute;left:3082;top:3026;width:190;height:190" coordorigin="3082,3026" coordsize="190,190" path="m3202,3196l3202,3203,3204,3210,3205,3215,3262,3215,3271,3206,3271,3198,3216,3198,3202,3196xe" filled="t" fillcolor="#202020" stroked="f">
              <v:path arrowok="t"/>
              <v:fill/>
            </v:shape>
            <v:shape style="position:absolute;left:3082;top:3026;width:190;height:190" coordorigin="3082,3026" coordsize="190,190" path="m3271,3026l3094,3026,3094,3040,3254,3040,3254,3194,3250,3198,3271,3198,3271,3026xe" filled="t" fillcolor="#202020" stroked="f">
              <v:path arrowok="t"/>
              <v:fill/>
            </v:shape>
            <v:shape style="position:absolute;left:3082;top:3026;width:190;height:190" coordorigin="3082,3026" coordsize="190,190" path="m3209,3105l3103,3105,3103,3194,3118,3194,3118,3179,3209,3179,3209,3162,3118,3162,3118,3119,3209,3119,3209,3105xe" filled="t" fillcolor="#202020" stroked="f">
              <v:path arrowok="t"/>
              <v:fill/>
            </v:shape>
            <v:shape style="position:absolute;left:3082;top:3026;width:190;height:190" coordorigin="3082,3026" coordsize="190,190" path="m3209,3119l3194,3119,3194,3162,3209,3162,3209,3119xe" filled="t" fillcolor="#202020" stroked="f">
              <v:path arrowok="t"/>
              <v:fill/>
            </v:shape>
            <v:shape style="position:absolute;left:3082;top:3026;width:190;height:190" coordorigin="3082,3026" coordsize="190,190" path="m3238,3066l3082,3066,3082,3081,3238,3081,3238,306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66.660004pt;margin-top:150.899994pt;width:23.92pt;height:9.16pt;mso-position-horizontal-relative:page;mso-position-vertical-relative:page;z-index:-5001" coordorigin="9333,3018" coordsize="478,183">
            <v:group style="position:absolute;left:9343;top:3030;width:94;height:161" coordorigin="9343,3030" coordsize="94,161">
              <v:shape style="position:absolute;left:9343;top:3030;width:94;height:161" coordorigin="9343,3030" coordsize="94,161" path="m9343,3165l9344,3187,9360,3191,9384,3191,9405,3188,9422,3178,9422,3177,9367,3177,9355,3172,9343,3165xe" filled="t" fillcolor="#202020" stroked="f">
                <v:path arrowok="t"/>
                <v:fill/>
              </v:shape>
              <v:shape style="position:absolute;left:9343;top:3030;width:94;height:161" coordorigin="9343,3030" coordsize="94,161" path="m9425,3110l9389,3110,9398,3112,9406,3119,9413,3124,9415,3131,9415,3153,9413,3160,9406,3167,9398,3172,9389,3177,9422,3177,9433,3161,9437,3141,9437,3140,9433,3121,9425,3110xe" filled="t" fillcolor="#202020" stroked="f">
                <v:path arrowok="t"/>
                <v:fill/>
              </v:shape>
              <v:shape style="position:absolute;left:9343;top:3030;width:94;height:161" coordorigin="9343,3030" coordsize="94,161" path="m9427,3030l9350,3030,9346,3112,9353,3110,9425,3110,9421,3104,9403,3096,9382,3093,9367,3093,9370,3047,9427,3047,9427,3030xe" filled="t" fillcolor="#202020" stroked="f">
                <v:path arrowok="t"/>
                <v:fill/>
              </v:shape>
            </v:group>
            <v:group style="position:absolute;left:9470;top:3028;width:55;height:161" coordorigin="9470,3028" coordsize="55,161">
              <v:shape style="position:absolute;left:9470;top:3028;width:55;height:161" coordorigin="9470,3028" coordsize="55,161" path="m9526,3054l9506,3054,9506,3189,9526,3189,9526,3054xe" filled="t" fillcolor="#202020" stroked="f">
                <v:path arrowok="t"/>
                <v:fill/>
              </v:shape>
              <v:shape style="position:absolute;left:9470;top:3028;width:55;height:161" coordorigin="9470,3028" coordsize="55,161" path="m9526,3028l9518,3028,9514,3033,9506,3038,9487,3047,9478,3050,9470,3052,9470,3074,9475,3071,9482,3069,9497,3059,9504,3057,9506,3054,9526,3054,9526,3028xe" filled="t" fillcolor="#202020" stroked="f">
                <v:path arrowok="t"/>
                <v:fill/>
              </v:shape>
            </v:group>
            <v:group style="position:absolute;left:9578;top:3028;width:103;height:163" coordorigin="9578,3028" coordsize="103,163">
              <v:shape style="position:absolute;left:9578;top:3028;width:103;height:163" coordorigin="9578,3028" coordsize="103,163" path="m9638,3028l9622,3028,9607,3033,9600,3038,9590,3047,9586,3054,9586,3076,9607,3102,9598,3107,9586,3119,9581,3129,9578,3136,9578,3155,9581,3162,9586,3170,9588,3177,9602,3186,9612,3191,9648,3191,9655,3186,9665,3182,9670,3177,9671,3174,9619,3174,9612,3172,9607,3167,9600,3162,9598,3153,9598,3136,9600,3129,9612,3117,9619,3114,9669,3114,9667,3112,9653,3102,9660,3100,9665,3095,9622,3095,9617,3093,9612,3088,9605,3083,9602,3078,9602,3064,9605,3057,9612,3052,9617,3047,9622,3045,9667,3045,9660,3038,9653,3033,9638,3028xe" filled="t" fillcolor="#202020" stroked="f">
                <v:path arrowok="t"/>
                <v:fill/>
              </v:shape>
              <v:shape style="position:absolute;left:9578;top:3028;width:103;height:163" coordorigin="9578,3028" coordsize="103,163" path="m9669,3114l9638,3114,9646,3117,9653,3122,9662,3136,9662,3153,9653,3167,9646,3172,9638,3174,9671,3174,9679,3162,9682,3155,9682,3136,9679,3129,9672,3119,9669,3114xe" filled="t" fillcolor="#202020" stroked="f">
                <v:path arrowok="t"/>
                <v:fill/>
              </v:shape>
              <v:shape style="position:absolute;left:9578;top:3028;width:103;height:163" coordorigin="9578,3028" coordsize="103,163" path="m9667,3045l9636,3045,9643,3047,9653,3057,9655,3064,9655,3078,9653,3083,9643,3093,9636,3095,9665,3095,9667,3088,9672,3083,9674,3076,9674,3062,9670,3047,9667,3045xe" filled="t" fillcolor="#202020" stroked="f">
                <v:path arrowok="t"/>
                <v:fill/>
              </v:shape>
            </v:group>
            <v:group style="position:absolute;left:9698;top:3028;width:103;height:163" coordorigin="9698,3028" coordsize="103,163">
              <v:shape style="position:absolute;left:9698;top:3028;width:103;height:163" coordorigin="9698,3028" coordsize="103,163" path="m9758,3028l9742,3028,9727,3033,9720,3038,9710,3047,9706,3054,9706,3076,9727,3102,9718,3107,9706,3119,9701,3129,9698,3136,9698,3155,9701,3162,9706,3170,9708,3177,9722,3186,9732,3191,9768,3191,9775,3186,9785,3182,9790,3177,9791,3174,9739,3174,9732,3172,9727,3167,9720,3162,9718,3153,9718,3136,9720,3129,9732,3117,9739,3114,9789,3114,9787,3112,9773,3102,9780,3100,9785,3095,9742,3095,9737,3093,9732,3088,9725,3083,9722,3078,9722,3064,9725,3057,9732,3052,9737,3047,9742,3045,9787,3045,9780,3038,9773,3033,9758,3028xe" filled="t" fillcolor="#202020" stroked="f">
                <v:path arrowok="t"/>
                <v:fill/>
              </v:shape>
              <v:shape style="position:absolute;left:9698;top:3028;width:103;height:163" coordorigin="9698,3028" coordsize="103,163" path="m9789,3114l9758,3114,9766,3117,9773,3122,9782,3136,9782,3153,9773,3167,9766,3172,9758,3174,9791,3174,9799,3162,9802,3155,9802,3136,9799,3129,9792,3119,9789,3114xe" filled="t" fillcolor="#202020" stroked="f">
                <v:path arrowok="t"/>
                <v:fill/>
              </v:shape>
              <v:shape style="position:absolute;left:9698;top:3028;width:103;height:163" coordorigin="9698,3028" coordsize="103,163" path="m9787,3045l9758,3045,9763,3047,9773,3057,9775,3064,9775,3078,9773,3083,9763,3093,9756,3095,9785,3095,9787,3088,9792,3083,9794,3076,9794,3062,9790,3047,9787,30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340pt;margin-top:181.020004pt;width:42.4pt;height:11.08pt;mso-position-horizontal-relative:page;mso-position-vertical-relative:page;z-index:-5000" coordorigin="667,3620" coordsize="848,222">
            <v:group style="position:absolute;left:677;top:3645;width:192;height:187" coordorigin="677,3645" coordsize="192,187">
              <v:shape style="position:absolute;left:677;top:3645;width:192;height:187" coordorigin="677,3645" coordsize="192,187" path="m828,3738l811,3738,811,3832,828,3832,828,3738xe" filled="t" fillcolor="#202020" stroked="f">
                <v:path arrowok="t"/>
                <v:fill/>
              </v:shape>
              <v:shape style="position:absolute;left:677;top:3645;width:192;height:187" coordorigin="677,3645" coordsize="192,187" path="m878,3722l677,3722,677,3738,729,3758,724,3777,714,3795,699,3807,679,3820,682,3825,686,3830,702,3826,718,3814,730,3799,741,3782,745,3762,746,3738,878,3738,878,3722xe" filled="t" fillcolor="#202020" stroked="f">
                <v:path arrowok="t"/>
                <v:fill/>
              </v:shape>
              <v:shape style="position:absolute;left:677;top:3645;width:192;height:187" coordorigin="677,3645" coordsize="192,187" path="m746,3662l730,3662,730,3722,746,3722,746,3662xe" filled="t" fillcolor="#202020" stroked="f">
                <v:path arrowok="t"/>
                <v:fill/>
              </v:shape>
              <v:shape style="position:absolute;left:677;top:3645;width:192;height:187" coordorigin="677,3645" coordsize="192,187" path="m828,3662l811,3662,811,3722,828,3722,828,3662xe" filled="t" fillcolor="#202020" stroked="f">
                <v:path arrowok="t"/>
                <v:fill/>
              </v:shape>
              <v:shape style="position:absolute;left:677;top:3645;width:192;height:187" coordorigin="677,3645" coordsize="192,187" path="m869,3645l686,3645,686,3662,869,3662,869,3645xe" filled="t" fillcolor="#202020" stroked="f">
                <v:path arrowok="t"/>
                <v:fill/>
              </v:shape>
            </v:group>
            <v:group style="position:absolute;left:886;top:3630;width:202;height:202" coordorigin="886,3630" coordsize="202,202">
              <v:shape style="position:absolute;left:886;top:3630;width:202;height:202" coordorigin="886,3630" coordsize="202,202" path="m931,3719l917,3719,917,3832,931,3832,931,3719xe" filled="t" fillcolor="#202020" stroked="f">
                <v:path arrowok="t"/>
                <v:fill/>
              </v:shape>
              <v:shape style="position:absolute;left:886;top:3630;width:202;height:202" coordorigin="886,3630" coordsize="202,202" path="m1032,3717l1015,3717,1015,3808,1010,3813,977,3813,979,3818,979,3830,1022,3830,1032,3820,1032,3717xe" filled="t" fillcolor="#202020" stroked="f">
                <v:path arrowok="t"/>
                <v:fill/>
              </v:shape>
              <v:shape style="position:absolute;left:886;top:3630;width:202;height:202" coordorigin="886,3630" coordsize="202,202" path="m1058,3736l1044,3743,1051,3757,1059,3775,1067,3793,1075,3810,1086,3791,1078,3774,1069,3756,1058,3736xe" filled="t" fillcolor="#202020" stroked="f">
                <v:path arrowok="t"/>
                <v:fill/>
              </v:shape>
              <v:shape style="position:absolute;left:886;top:3630;width:202;height:202" coordorigin="886,3630" coordsize="202,202" path="m979,3736l972,3751,963,3770,955,3787,946,3803,950,3806,994,3743,979,3736xe" filled="t" fillcolor="#202020" stroked="f">
                <v:path arrowok="t"/>
                <v:fill/>
              </v:shape>
              <v:shape style="position:absolute;left:886;top:3630;width:202;height:202" coordorigin="886,3630" coordsize="202,202" path="m960,3671l886,3671,886,3686,911,3703,904,3722,896,3740,886,3758,890,3772,894,3775,902,3759,910,3741,917,3719,931,3719,931,3686,960,3686,960,3671xe" filled="t" fillcolor="#202020" stroked="f">
                <v:path arrowok="t"/>
                <v:fill/>
              </v:shape>
              <v:shape style="position:absolute;left:886;top:3630;width:202;height:202" coordorigin="886,3630" coordsize="202,202" path="m941,3712l931,3722,938,3731,953,3746,965,3734,950,3719,941,3712xe" filled="t" fillcolor="#202020" stroked="f">
                <v:path arrowok="t"/>
                <v:fill/>
              </v:shape>
              <v:shape style="position:absolute;left:886;top:3630;width:202;height:202" coordorigin="886,3630" coordsize="202,202" path="m1087,3702l960,3702,960,3717,1087,3717,1087,3702xe" filled="t" fillcolor="#202020" stroked="f">
                <v:path arrowok="t"/>
                <v:fill/>
              </v:shape>
              <v:shape style="position:absolute;left:886;top:3630;width:202;height:202" coordorigin="886,3630" coordsize="202,202" path="m931,3630l917,3630,917,3671,931,3671,931,3630xe" filled="t" fillcolor="#202020" stroked="f">
                <v:path arrowok="t"/>
                <v:fill/>
              </v:shape>
              <v:shape style="position:absolute;left:886;top:3630;width:202;height:202" coordorigin="886,3630" coordsize="202,202" path="m1078,3642l970,3642,970,3657,1078,3657,1078,3642xe" filled="t" fillcolor="#202020" stroked="f">
                <v:path arrowok="t"/>
                <v:fill/>
              </v:shape>
            </v:group>
            <v:group style="position:absolute;left:1094;top:3630;width:206;height:194" coordorigin="1094,3630" coordsize="206,194">
              <v:shape style="position:absolute;left:1094;top:3630;width:206;height:194" coordorigin="1094,3630" coordsize="206,194" path="m1193,3719l1176,3719,1176,3797,1183,3818,1205,3825,1282,3825,1294,3818,1295,3810,1198,3810,1193,3803,1193,3719xe" filled="t" fillcolor="#202020" stroked="f">
                <v:path arrowok="t"/>
                <v:fill/>
              </v:shape>
              <v:shape style="position:absolute;left:1094;top:3630;width:206;height:194" coordorigin="1094,3630" coordsize="206,194" path="m1284,3762l1284,3774,1282,3786,1282,3794,1279,3803,1272,3810,1295,3810,1296,3801,1298,3794,1301,3782,1301,3770,1291,3765,1284,3762xe" filled="t" fillcolor="#202020" stroked="f">
                <v:path arrowok="t"/>
                <v:fill/>
              </v:shape>
              <v:shape style="position:absolute;left:1094;top:3630;width:206;height:194" coordorigin="1094,3630" coordsize="206,194" path="m1138,3702l1123,3702,1123,3786,1104,3791,1094,3796,1110,3807,1148,3793,1166,3786,1166,3779,1138,3779,1138,3702xe" filled="t" fillcolor="#202020" stroked="f">
                <v:path arrowok="t"/>
                <v:fill/>
              </v:shape>
              <v:shape style="position:absolute;left:1094;top:3630;width:206;height:194" coordorigin="1094,3630" coordsize="206,194" path="m1238,3705l1224,3705,1224,3789,1238,3789,1238,3705xe" filled="t" fillcolor="#202020" stroked="f">
                <v:path arrowok="t"/>
                <v:fill/>
              </v:shape>
              <v:shape style="position:absolute;left:1094;top:3630;width:206;height:194" coordorigin="1094,3630" coordsize="206,194" path="m1164,3772l1157,3774,1138,3779,1166,3779,1166,3777,1164,3772xe" filled="t" fillcolor="#202020" stroked="f">
                <v:path arrowok="t"/>
                <v:fill/>
              </v:shape>
              <v:shape style="position:absolute;left:1094;top:3630;width:206;height:194" coordorigin="1094,3630" coordsize="206,194" path="m1250,3746l1243,3746,1243,3753,1246,3758,1246,3762,1279,3762,1286,3753,1286,3748,1255,3748,1250,3746xe" filled="t" fillcolor="#202020" stroked="f">
                <v:path arrowok="t"/>
                <v:fill/>
              </v:shape>
              <v:shape style="position:absolute;left:1094;top:3630;width:206;height:194" coordorigin="1094,3630" coordsize="206,194" path="m1288,3692l1272,3692,1272,3731,1270,3741,1267,3748,1286,3748,1286,3730,1287,3711,1288,3692xe" filled="t" fillcolor="#202020" stroked="f">
                <v:path arrowok="t"/>
                <v:fill/>
              </v:shape>
              <v:shape style="position:absolute;left:1094;top:3630;width:206;height:194" coordorigin="1094,3630" coordsize="206,194" path="m1193,3654l1176,3654,1176,3702,1159,3707,1162,3724,1176,3719,1193,3719,1193,3714,1224,3705,1238,3705,1238,3700,1248,3698,1193,3698,1193,3654xe" filled="t" fillcolor="#202020" stroked="f">
                <v:path arrowok="t"/>
                <v:fill/>
              </v:shape>
              <v:shape style="position:absolute;left:1094;top:3630;width:206;height:194" coordorigin="1094,3630" coordsize="206,194" path="m1162,3688l1097,3688,1097,3702,1162,3702,1162,3688xe" filled="t" fillcolor="#202020" stroked="f">
                <v:path arrowok="t"/>
                <v:fill/>
              </v:shape>
              <v:shape style="position:absolute;left:1094;top:3630;width:206;height:194" coordorigin="1094,3630" coordsize="206,194" path="m1238,3630l1224,3630,1224,3688,1193,3698,1248,3698,1272,3692,1288,3692,1288,3683,1238,3683,1238,3630xe" filled="t" fillcolor="#202020" stroked="f">
                <v:path arrowok="t"/>
                <v:fill/>
              </v:shape>
              <v:shape style="position:absolute;left:1094;top:3630;width:206;height:194" coordorigin="1094,3630" coordsize="206,194" path="m1138,3633l1123,3633,1123,3688,1138,3688,1138,3633xe" filled="t" fillcolor="#202020" stroked="f">
                <v:path arrowok="t"/>
                <v:fill/>
              </v:shape>
              <v:shape style="position:absolute;left:1094;top:3630;width:206;height:194" coordorigin="1094,3630" coordsize="206,194" path="m1289,3669l1238,3683,1288,3683,1289,3669xe" filled="t" fillcolor="#202020" stroked="f">
                <v:path arrowok="t"/>
                <v:fill/>
              </v:shape>
            </v:group>
            <v:group style="position:absolute;left:1306;top:3630;width:199;height:199" coordorigin="1306,3630" coordsize="199,199">
              <v:shape style="position:absolute;left:1306;top:3630;width:199;height:199" coordorigin="1306,3630" coordsize="199,199" path="m1486,3693l1332,3693,1332,3772,1349,3772,1349,3765,1486,3765,1486,3748,1349,3748,1349,3710,1486,3710,1486,3693xe" filled="t" fillcolor="#202020" stroked="f">
                <v:path arrowok="t"/>
                <v:fill/>
              </v:shape>
              <v:shape style="position:absolute;left:1306;top:3630;width:199;height:199" coordorigin="1306,3630" coordsize="199,199" path="m1486,3765l1469,3765,1469,3772,1486,3772,1486,3765xe" filled="t" fillcolor="#202020" stroked="f">
                <v:path arrowok="t"/>
                <v:fill/>
              </v:shape>
              <v:shape style="position:absolute;left:1306;top:3630;width:199;height:199" coordorigin="1306,3630" coordsize="199,199" path="m1486,3710l1469,3710,1469,3748,1486,3748,1486,3710xe" filled="t" fillcolor="#202020" stroked="f">
                <v:path arrowok="t"/>
                <v:fill/>
              </v:shape>
              <v:shape style="position:absolute;left:1306;top:3630;width:199;height:199" coordorigin="1306,3630" coordsize="199,199" path="m1414,3630l1397,3630,1397,3693,1414,3693,1414,3669,1505,3669,1505,3654,1414,3654,1414,3630xe" filled="t" fillcolor="#202020" stroked="f">
                <v:path arrowok="t"/>
                <v:fill/>
              </v:shape>
              <v:shape style="position:absolute;left:1306;top:3630;width:199;height:199" coordorigin="1306,3630" coordsize="199,199" path="m1481,3777l1473,3795,1483,3813,1490,3830,1502,3812,1493,3795,1481,3777xe" filled="t" fillcolor="#202020" stroked="f">
                <v:path arrowok="t"/>
                <v:fill/>
              </v:shape>
              <v:shape style="position:absolute;left:1306;top:3630;width:199;height:199" coordorigin="1306,3630" coordsize="199,199" path="m1346,3786l1329,3789,1317,3805,1306,3820,1326,3823,1336,3806,1346,3786xe" filled="t" fillcolor="#202020" stroked="f">
                <v:path arrowok="t"/>
                <v:fill/>
              </v:shape>
              <v:shape style="position:absolute;left:1306;top:3630;width:199;height:199" coordorigin="1306,3630" coordsize="199,199" path="m1382,3777l1370,3789,1382,3827,1396,3814,1389,3795,1382,3777xe" filled="t" fillcolor="#202020" stroked="f">
                <v:path arrowok="t"/>
                <v:fill/>
              </v:shape>
              <v:shape style="position:absolute;left:1306;top:3630;width:199;height:199" coordorigin="1306,3630" coordsize="199,199" path="m1430,3777l1419,3788,1426,3808,1433,3825,1447,3813,1439,3794,1430,377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5.820007pt;margin-top:181.020004pt;width:42.28pt;height:11.08pt;mso-position-horizontal-relative:page;mso-position-vertical-relative:page;z-index:-4999" coordorigin="6916,3620" coordsize="846,222">
            <v:group style="position:absolute;left:6926;top:3645;width:192;height:187" coordorigin="6926,3645" coordsize="192,187">
              <v:shape style="position:absolute;left:6926;top:3645;width:192;height:187" coordorigin="6926,3645" coordsize="192,187" path="m7078,3738l7061,3738,7061,3832,7078,3832,7078,3738xe" filled="t" fillcolor="#202020" stroked="f">
                <v:path arrowok="t"/>
                <v:fill/>
              </v:shape>
              <v:shape style="position:absolute;left:6926;top:3645;width:192;height:187" coordorigin="6926,3645" coordsize="192,187" path="m7128,3722l6926,3722,6926,3738,6978,3758,6974,3777,6963,3795,6948,3807,6929,3820,6931,3825,6936,3830,6952,3826,6968,3814,6980,3799,6990,3782,6994,3762,6996,3738,7128,3738,7128,3722xe" filled="t" fillcolor="#202020" stroked="f">
                <v:path arrowok="t"/>
                <v:fill/>
              </v:shape>
              <v:shape style="position:absolute;left:6926;top:3645;width:192;height:187" coordorigin="6926,3645" coordsize="192,187" path="m6996,3662l6979,3662,6979,3722,6996,3722,6996,3662xe" filled="t" fillcolor="#202020" stroked="f">
                <v:path arrowok="t"/>
                <v:fill/>
              </v:shape>
              <v:shape style="position:absolute;left:6926;top:3645;width:192;height:187" coordorigin="6926,3645" coordsize="192,187" path="m7078,3662l7061,3662,7061,3722,7078,3722,7078,3662xe" filled="t" fillcolor="#202020" stroked="f">
                <v:path arrowok="t"/>
                <v:fill/>
              </v:shape>
              <v:shape style="position:absolute;left:6926;top:3645;width:192;height:187" coordorigin="6926,3645" coordsize="192,187" path="m7118,3645l6936,3645,6936,3662,7118,3662,7118,3645xe" filled="t" fillcolor="#202020" stroked="f">
                <v:path arrowok="t"/>
                <v:fill/>
              </v:shape>
            </v:group>
            <v:group style="position:absolute;left:7135;top:3630;width:202;height:202" coordorigin="7135,3630" coordsize="202,202">
              <v:shape style="position:absolute;left:7135;top:3630;width:202;height:202" coordorigin="7135,3630" coordsize="202,202" path="m7181,3719l7166,3719,7166,3832,7181,3832,7181,3719xe" filled="t" fillcolor="#202020" stroked="f">
                <v:path arrowok="t"/>
                <v:fill/>
              </v:shape>
              <v:shape style="position:absolute;left:7135;top:3630;width:202;height:202" coordorigin="7135,3630" coordsize="202,202" path="m7282,3717l7265,3717,7265,3808,7260,3813,7226,3813,7229,3818,7229,3830,7272,3830,7282,3820,7282,3717xe" filled="t" fillcolor="#202020" stroked="f">
                <v:path arrowok="t"/>
                <v:fill/>
              </v:shape>
              <v:shape style="position:absolute;left:7135;top:3630;width:202;height:202" coordorigin="7135,3630" coordsize="202,202" path="m7308,3736l7294,3743,7300,3757,7309,3775,7317,3793,7325,3810,7336,3791,7328,3774,7319,3756,7308,3736xe" filled="t" fillcolor="#202020" stroked="f">
                <v:path arrowok="t"/>
                <v:fill/>
              </v:shape>
              <v:shape style="position:absolute;left:7135;top:3630;width:202;height:202" coordorigin="7135,3630" coordsize="202,202" path="m7229,3736l7222,3751,7213,3770,7204,3787,7195,3803,7200,3806,7243,3743,7229,3736xe" filled="t" fillcolor="#202020" stroked="f">
                <v:path arrowok="t"/>
                <v:fill/>
              </v:shape>
              <v:shape style="position:absolute;left:7135;top:3630;width:202;height:202" coordorigin="7135,3630" coordsize="202,202" path="m7210,3671l7135,3671,7135,3686,7161,3703,7154,3722,7145,3740,7135,3758,7140,3772,7143,3775,7152,3759,7159,3741,7166,3719,7181,3719,7181,3686,7210,3686,7210,3671xe" filled="t" fillcolor="#202020" stroked="f">
                <v:path arrowok="t"/>
                <v:fill/>
              </v:shape>
              <v:shape style="position:absolute;left:7135;top:3630;width:202;height:202" coordorigin="7135,3630" coordsize="202,202" path="m7190,3712l7181,3722,7188,3731,7202,3746,7214,3734,7200,3719,7190,3712xe" filled="t" fillcolor="#202020" stroked="f">
                <v:path arrowok="t"/>
                <v:fill/>
              </v:shape>
              <v:shape style="position:absolute;left:7135;top:3630;width:202;height:202" coordorigin="7135,3630" coordsize="202,202" path="m7337,3702l7210,3702,7210,3717,7337,3717,7337,3702xe" filled="t" fillcolor="#202020" stroked="f">
                <v:path arrowok="t"/>
                <v:fill/>
              </v:shape>
              <v:shape style="position:absolute;left:7135;top:3630;width:202;height:202" coordorigin="7135,3630" coordsize="202,202" path="m7181,3630l7166,3630,7166,3671,7181,3671,7181,3630xe" filled="t" fillcolor="#202020" stroked="f">
                <v:path arrowok="t"/>
                <v:fill/>
              </v:shape>
              <v:shape style="position:absolute;left:7135;top:3630;width:202;height:202" coordorigin="7135,3630" coordsize="202,202" path="m7327,3642l7219,3642,7219,3657,7327,3657,7327,3642xe" filled="t" fillcolor="#202020" stroked="f">
                <v:path arrowok="t"/>
                <v:fill/>
              </v:shape>
            </v:group>
            <v:group style="position:absolute;left:7354;top:3630;width:199;height:199" coordorigin="7354,3630" coordsize="199,199">
              <v:shape style="position:absolute;left:7354;top:3630;width:199;height:199" coordorigin="7354,3630" coordsize="199,199" path="m7423,3650l7354,3650,7354,3820,7370,3820,7370,3801,7423,3801,7423,3784,7370,3784,7370,3731,7423,3731,7423,3717,7370,3717,7370,3664,7423,3664,7423,3650xe" filled="t" fillcolor="#202020" stroked="f">
                <v:path arrowok="t"/>
                <v:fill/>
              </v:shape>
              <v:shape style="position:absolute;left:7354;top:3630;width:199;height:199" coordorigin="7354,3630" coordsize="199,199" path="m7423,3801l7409,3801,7409,3818,7423,3818,7423,3801xe" filled="t" fillcolor="#202020" stroked="f">
                <v:path arrowok="t"/>
                <v:fill/>
              </v:shape>
              <v:shape style="position:absolute;left:7354;top:3630;width:199;height:199" coordorigin="7354,3630" coordsize="199,199" path="m7423,3731l7409,3731,7409,3784,7423,3784,7423,3731xe" filled="t" fillcolor="#202020" stroked="f">
                <v:path arrowok="t"/>
                <v:fill/>
              </v:shape>
              <v:shape style="position:absolute;left:7354;top:3630;width:199;height:199" coordorigin="7354,3630" coordsize="199,199" path="m7423,3664l7409,3664,7409,3717,7423,3717,7423,3664xe" filled="t" fillcolor="#202020" stroked="f">
                <v:path arrowok="t"/>
                <v:fill/>
              </v:shape>
              <v:shape style="position:absolute;left:7354;top:3630;width:199;height:199" coordorigin="7354,3630" coordsize="199,199" path="m7457,3810l7457,3818,7459,3822,7459,3827,7474,3827,7488,3830,7514,3830,7522,3820,7522,3813,7471,3813,7457,3810xe" filled="t" fillcolor="#202020" stroked="f">
                <v:path arrowok="t"/>
                <v:fill/>
              </v:shape>
              <v:shape style="position:absolute;left:7354;top:3630;width:199;height:199" coordorigin="7354,3630" coordsize="199,199" path="m7522,3690l7507,3690,7507,3808,7502,3813,7522,3813,7522,3690xe" filled="t" fillcolor="#202020" stroked="f">
                <v:path arrowok="t"/>
                <v:fill/>
              </v:shape>
              <v:shape style="position:absolute;left:7354;top:3630;width:199;height:199" coordorigin="7354,3630" coordsize="199,199" path="m7454,3710l7447,3733,7455,3751,7462,3767,7469,3762,7478,3760,7474,3747,7465,3731,7454,3710xe" filled="t" fillcolor="#202020" stroked="f">
                <v:path arrowok="t"/>
                <v:fill/>
              </v:shape>
              <v:shape style="position:absolute;left:7354;top:3630;width:199;height:199" coordorigin="7354,3630" coordsize="199,199" path="m7553,3676l7430,3676,7430,3690,7553,3690,7553,3676xe" filled="t" fillcolor="#202020" stroked="f">
                <v:path arrowok="t"/>
                <v:fill/>
              </v:shape>
              <v:shape style="position:absolute;left:7354;top:3630;width:199;height:199" coordorigin="7354,3630" coordsize="199,199" path="m7522,3630l7507,3630,7507,3676,7522,3676,7522,3630xe" filled="t" fillcolor="#202020" stroked="f">
                <v:path arrowok="t"/>
                <v:fill/>
              </v:shape>
            </v:group>
            <v:group style="position:absolute;left:7570;top:3630;width:182;height:202" coordorigin="7570,3630" coordsize="182,202">
              <v:shape style="position:absolute;left:7570;top:3630;width:182;height:202" coordorigin="7570,3630" coordsize="182,202" path="m7584,3671l7570,3671,7570,3832,7584,3832,7584,3671xe" filled="t" fillcolor="#202020" stroked="f">
                <v:path arrowok="t"/>
                <v:fill/>
              </v:shape>
              <v:shape style="position:absolute;left:7570;top:3630;width:182;height:202" coordorigin="7570,3630" coordsize="182,202" path="m7752,3642l7632,3642,7632,3659,7735,3659,7735,3810,7730,3815,7687,3815,7690,3822,7692,3827,7692,3832,7742,3832,7752,3822,7752,3642xe" filled="t" fillcolor="#202020" stroked="f">
                <v:path arrowok="t"/>
                <v:fill/>
              </v:shape>
              <v:shape style="position:absolute;left:7570;top:3630;width:182;height:202" coordorigin="7570,3630" coordsize="182,202" path="m7704,3686l7615,3686,7615,3798,7630,3798,7630,3786,7704,3786,7704,3772,7630,3772,7630,3743,7704,3743,7704,3729,7630,3729,7630,3700,7704,3700,7704,3686xe" filled="t" fillcolor="#202020" stroked="f">
                <v:path arrowok="t"/>
                <v:fill/>
              </v:shape>
              <v:shape style="position:absolute;left:7570;top:3630;width:182;height:202" coordorigin="7570,3630" coordsize="182,202" path="m7704,3743l7687,3743,7687,3772,7704,3772,7704,3743xe" filled="t" fillcolor="#202020" stroked="f">
                <v:path arrowok="t"/>
                <v:fill/>
              </v:shape>
              <v:shape style="position:absolute;left:7570;top:3630;width:182;height:202" coordorigin="7570,3630" coordsize="182,202" path="m7704,3700l7687,3700,7687,3729,7704,3729,7704,3700xe" filled="t" fillcolor="#202020" stroked="f">
                <v:path arrowok="t"/>
                <v:fill/>
              </v:shape>
              <v:shape style="position:absolute;left:7570;top:3630;width:182;height:202" coordorigin="7570,3630" coordsize="182,202" path="m7591,3630l7579,3640,7580,3641,7594,3657,7606,3671,7619,3659,7591,36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6.420013pt;margin-top:174.179993pt;width:48.159653pt;height:9.137576pt;mso-position-horizontal-relative:page;mso-position-vertical-relative:page;z-index:-4998" coordorigin="9328,3484" coordsize="963,183">
            <v:group style="position:absolute;left:9338;top:3494;width:101;height:161" coordorigin="9338,3494" coordsize="101,161">
              <v:shape style="position:absolute;left:9338;top:3494;width:101;height:161" coordorigin="9338,3494" coordsize="101,161" path="m9429,3510l9394,3510,9401,3513,9408,3518,9413,3522,9415,3530,9415,3546,9413,3554,9408,3561,9403,3566,9396,3575,9384,3582,9372,3592,9362,3599,9353,3604,9343,3618,9341,3623,9338,3630,9338,3654,9439,3654,9439,3638,9360,3638,9360,3633,9365,3623,9365,3621,9370,3616,9372,3611,9377,3609,9386,3602,9401,3592,9413,3585,9422,3575,9427,3566,9432,3558,9434,3549,9434,3522,9432,3513,9429,3510xe" filled="t" fillcolor="#202020" stroked="f">
                <v:path arrowok="t"/>
                <v:fill/>
              </v:shape>
              <v:shape style="position:absolute;left:9338;top:3494;width:101;height:161" coordorigin="9338,3494" coordsize="101,161" path="m9401,3494l9370,3494,9365,3498,9355,3501,9350,3506,9343,3510,9343,3530,9355,3518,9365,3515,9379,3510,9429,3510,9422,3506,9413,3496,9401,3494xe" filled="t" fillcolor="#202020" stroked="f">
                <v:path arrowok="t"/>
                <v:fill/>
              </v:shape>
            </v:group>
            <v:group style="position:absolute;left:9459;top:3494;width:103;height:162" coordorigin="9459,3494" coordsize="103,162">
              <v:shape style="position:absolute;left:9459;top:3494;width:103;height:162" coordorigin="9459,3494" coordsize="103,162" path="m9502,3494l9459,3554,9459,3587,9460,3608,9466,3626,9476,3644,9492,3653,9516,3656,9534,3649,9543,3639,9500,3639,9488,3629,9480,3609,9478,3578,9478,3575,9480,3547,9488,3527,9501,3515,9520,3512,9546,3512,9541,3506,9525,3497,9502,3494xe" filled="t" fillcolor="#202020" stroked="f">
                <v:path arrowok="t"/>
                <v:fill/>
              </v:shape>
              <v:shape style="position:absolute;left:9459;top:3494;width:103;height:162" coordorigin="9459,3494" coordsize="103,162" path="m9546,3512l9520,3512,9530,3521,9536,3538,9540,3564,9541,3601,9534,3622,9520,3635,9500,3639,9543,3639,9549,3633,9556,3617,9560,3597,9562,3573,9559,3544,9553,3522,9546,3512xe" filled="t" fillcolor="#202020" stroked="f">
                <v:path arrowok="t"/>
                <v:fill/>
              </v:shape>
            </v:group>
            <v:group style="position:absolute;left:9590;top:3494;width:55;height:161" coordorigin="9590,3494" coordsize="55,161">
              <v:shape style="position:absolute;left:9590;top:3494;width:55;height:161" coordorigin="9590,3494" coordsize="55,161" path="m9646,3520l9626,3520,9626,3654,9646,3654,9646,3520xe" filled="t" fillcolor="#202020" stroked="f">
                <v:path arrowok="t"/>
                <v:fill/>
              </v:shape>
              <v:shape style="position:absolute;left:9590;top:3494;width:55;height:161" coordorigin="9590,3494" coordsize="55,161" path="m9646,3494l9638,3494,9634,3496,9626,3501,9617,3508,9607,3513,9598,3515,9590,3518,9590,3537,9595,3537,9602,3534,9617,3525,9624,3522,9626,3520,9646,3520,9646,3494xe" filled="t" fillcolor="#202020" stroked="f">
                <v:path arrowok="t"/>
                <v:fill/>
              </v:shape>
            </v:group>
            <v:group style="position:absolute;left:9698;top:3494;width:100;height:162" coordorigin="9698,3494" coordsize="100,162">
              <v:shape style="position:absolute;left:9698;top:3494;width:100;height:162" coordorigin="9698,3494" coordsize="100,162" path="m9708,3633l9711,3654,9725,3656,9753,3654,9770,3645,9775,3640,9725,3640,9715,3638,9708,3633xe" filled="t" fillcolor="#202020" stroked="f">
                <v:path arrowok="t"/>
                <v:fill/>
              </v:shape>
              <v:shape style="position:absolute;left:9698;top:3494;width:100;height:162" coordorigin="9698,3494" coordsize="100,162" path="m9798,3575l9780,3575,9779,3587,9775,3608,9768,3623,9761,3635,9749,3640,9775,3640,9786,3628,9792,3615,9796,3598,9798,3575xe" filled="t" fillcolor="#202020" stroked="f">
                <v:path arrowok="t"/>
                <v:fill/>
              </v:shape>
              <v:shape style="position:absolute;left:9698;top:3494;width:100;height:162" coordorigin="9698,3494" coordsize="100,162" path="m9749,3494l9734,3494,9722,3498,9712,3509,9702,3526,9699,3546,9698,3561,9703,3573,9710,3582,9720,3592,9732,3597,9746,3597,9766,3591,9776,3580,9739,3580,9732,3575,9727,3570,9718,3556,9718,3534,9732,3513,9739,3510,9785,3510,9785,3510,9769,3497,9749,3494xe" filled="t" fillcolor="#202020" stroked="f">
                <v:path arrowok="t"/>
                <v:fill/>
              </v:shape>
              <v:shape style="position:absolute;left:9698;top:3494;width:100;height:162" coordorigin="9698,3494" coordsize="100,162" path="m9785,3510l9758,3510,9766,3513,9770,3522,9775,3530,9780,3539,9780,3558,9775,3566,9766,3575,9758,3580,9776,3580,9780,3575,9798,3575,9798,3546,9794,3526,9785,3510xe" filled="t" fillcolor="#202020" stroked="f">
                <v:path arrowok="t"/>
                <v:fill/>
              </v:shape>
            </v:group>
            <v:group style="position:absolute;left:9830;top:3494;width:55;height:161" coordorigin="9830,3494" coordsize="55,161">
              <v:shape style="position:absolute;left:9830;top:3494;width:55;height:161" coordorigin="9830,3494" coordsize="55,161" path="m9886,3520l9866,3520,9866,3654,9886,3654,9886,3520xe" filled="t" fillcolor="#202020" stroked="f">
                <v:path arrowok="t"/>
                <v:fill/>
              </v:shape>
              <v:shape style="position:absolute;left:9830;top:3494;width:55;height:161" coordorigin="9830,3494" coordsize="55,161" path="m9886,3494l9878,3494,9874,3496,9866,3501,9857,3508,9847,3513,9838,3515,9830,3518,9830,3537,9835,3537,9842,3534,9850,3530,9864,3522,9866,3520,9886,3520,9886,3494xe" filled="t" fillcolor="#202020" stroked="f">
                <v:path arrowok="t"/>
                <v:fill/>
              </v:shape>
            </v:group>
            <v:group style="position:absolute;left:9941;top:3494;width:98;height:161" coordorigin="9941,3494" coordsize="98,161">
              <v:shape style="position:absolute;left:9941;top:3494;width:98;height:161" coordorigin="9941,3494" coordsize="98,161" path="m10029,3510l9994,3510,10003,3513,10013,3522,10015,3530,10015,3546,10013,3554,10008,3561,10003,3566,9996,3575,9984,3582,9972,3592,9962,3599,9955,3604,9946,3618,9943,3623,9941,3630,9941,3654,10039,3654,10039,3638,9962,3638,9962,3628,9965,3623,9965,3621,9977,3609,9986,3602,10001,3592,10013,3585,10022,3575,10027,3566,10032,3558,10034,3549,10034,3522,10032,3513,10029,3510xe" filled="t" fillcolor="#202020" stroked="f">
                <v:path arrowok="t"/>
                <v:fill/>
              </v:shape>
              <v:shape style="position:absolute;left:9941;top:3494;width:98;height:161" coordorigin="9941,3494" coordsize="98,161" path="m10003,3494l9972,3494,9965,3498,9958,3501,9953,3506,9946,3510,9946,3530,9953,3522,9960,3518,9965,3515,9979,3510,10029,3510,10022,3506,10013,3496,10003,3494xe" filled="t" fillcolor="#202020" stroked="f">
                <v:path arrowok="t"/>
                <v:fill/>
              </v:shape>
            </v:group>
            <v:group style="position:absolute;left:10061;top:3494;width:98;height:161" coordorigin="10061,3494" coordsize="98,161">
              <v:shape style="position:absolute;left:10061;top:3494;width:98;height:161" coordorigin="10061,3494" coordsize="98,161" path="m10149,3510l10114,3510,10123,3513,10133,3522,10135,3530,10135,3546,10133,3554,10128,3561,10123,3566,10116,3575,10104,3582,10092,3592,10082,3599,10070,3611,10066,3618,10063,3623,10061,3630,10061,3654,10159,3654,10159,3638,10082,3638,10082,3628,10085,3623,10085,3621,10097,3609,10106,3602,10121,3592,10133,3585,10142,3575,10147,3566,10152,3558,10154,3549,10154,3522,10152,3513,10149,3510xe" filled="t" fillcolor="#202020" stroked="f">
                <v:path arrowok="t"/>
                <v:fill/>
              </v:shape>
              <v:shape style="position:absolute;left:10061;top:3494;width:98;height:161" coordorigin="10061,3494" coordsize="98,161" path="m10123,3494l10092,3494,10085,3498,10078,3501,10073,3506,10066,3510,10066,3530,10073,3522,10080,3518,10085,3515,10099,3510,10149,3510,10142,3506,10133,3496,10123,3494xe" filled="t" fillcolor="#202020" stroked="f">
                <v:path arrowok="t"/>
                <v:fill/>
              </v:shape>
            </v:group>
            <v:group style="position:absolute;left:10179;top:3494;width:103;height:162" coordorigin="10179,3494" coordsize="103,162">
              <v:shape style="position:absolute;left:10179;top:3494;width:103;height:162" coordorigin="10179,3494" coordsize="103,162" path="m10223,3494l10180,3554,10179,3587,10180,3608,10186,3626,10196,3644,10212,3653,10236,3656,10254,3649,10263,3639,10222,3639,10209,3629,10200,3609,10198,3578,10198,3576,10200,3547,10208,3527,10221,3515,10240,3512,10266,3512,10261,3506,10245,3497,10223,3494xe" filled="t" fillcolor="#202020" stroked="f">
                <v:path arrowok="t"/>
                <v:fill/>
              </v:shape>
              <v:shape style="position:absolute;left:10179;top:3494;width:103;height:162" coordorigin="10179,3494" coordsize="103,162" path="m10266,3512l10240,3512,10249,3521,10256,3537,10260,3563,10261,3600,10254,3622,10241,3635,10222,3639,10263,3639,10269,3633,10276,3617,10280,3597,10282,3573,10279,3544,10273,3522,10266,35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8.280029pt;margin-top:179.119995pt;width:3.12pt;height:.84pt;mso-position-horizontal-relative:page;mso-position-vertical-relative:page;z-index:-4997" coordorigin="10366,3582" coordsize="62,17">
            <v:shape style="position:absolute;left:10366;top:3582;width:62;height:17" coordorigin="10366,3582" coordsize="62,17" path="m10366,3591l10428,3591e" filled="f" stroked="t" strokeweight=".94pt" strokecolor="#202020">
              <v:path arrowok="t"/>
            </v:shape>
            <w10:wrap type="none"/>
          </v:group>
        </w:pict>
      </w:r>
      <w:r>
        <w:rPr/>
        <w:pict>
          <v:group style="position:absolute;margin-left:466.899994pt;margin-top:189.179993pt;width:40.238933pt;height:9.16pt;mso-position-horizontal-relative:page;mso-position-vertical-relative:page;z-index:-4996" coordorigin="9338,3784" coordsize="805,183">
            <v:group style="position:absolute;left:9348;top:3794;width:58;height:161" coordorigin="9348,3794" coordsize="58,161">
              <v:shape style="position:absolute;left:9348;top:3794;width:58;height:161" coordorigin="9348,3794" coordsize="58,161" path="m9406,3820l9386,3820,9386,3954,9406,3954,9406,3820xe" filled="t" fillcolor="#202020" stroked="f">
                <v:path arrowok="t"/>
                <v:fill/>
              </v:shape>
              <v:shape style="position:absolute;left:9348;top:3794;width:58;height:161" coordorigin="9348,3794" coordsize="58,161" path="m9406,3794l9398,3794,9394,3796,9386,3801,9377,3808,9367,3813,9355,3815,9348,3818,9348,3837,9353,3837,9362,3834,9377,3825,9384,3822,9386,3820,9406,3820,9406,3794xe" filled="t" fillcolor="#202020" stroked="f">
                <v:path arrowok="t"/>
                <v:fill/>
              </v:shape>
            </v:group>
            <v:group style="position:absolute;left:9459;top:3794;width:103;height:162" coordorigin="9459,3794" coordsize="103,162">
              <v:shape style="position:absolute;left:9459;top:3794;width:103;height:162" coordorigin="9459,3794" coordsize="103,162" path="m9502,3794l9459,3854,9459,3888,9461,3908,9466,3927,9476,3945,9492,3954,9516,3956,9534,3949,9543,3939,9500,3939,9488,3929,9480,3909,9478,3878,9478,3875,9480,3847,9488,3827,9501,3815,9520,3812,9546,3812,9541,3806,9525,3797,9502,3794xe" filled="t" fillcolor="#202020" stroked="f">
                <v:path arrowok="t"/>
                <v:fill/>
              </v:shape>
              <v:shape style="position:absolute;left:9459;top:3794;width:103;height:162" coordorigin="9459,3794" coordsize="103,162" path="m9546,3812l9520,3812,9530,3821,9536,3838,9540,3864,9541,3901,9534,3922,9520,3935,9500,3939,9543,3939,9549,3933,9556,3918,9560,3898,9562,3873,9559,3844,9553,3822,9546,3812xe" filled="t" fillcolor="#202020" stroked="f">
                <v:path arrowok="t"/>
                <v:fill/>
              </v:shape>
            </v:group>
            <v:group style="position:absolute;left:9581;top:3839;width:26;height:118" coordorigin="9581,3839" coordsize="26,118">
              <v:shape style="position:absolute;left:9581;top:3839;width:26;height:118" coordorigin="9581,3839" coordsize="26,118" path="m9600,3839l9586,3839,9583,3844,9581,3846,9581,3858,9586,3863,9590,3866,9598,3866,9607,3856,9607,3849,9602,3844,9600,3839xe" filled="t" fillcolor="#202020" stroked="f">
                <v:path arrowok="t"/>
                <v:fill/>
              </v:shape>
              <v:shape style="position:absolute;left:9581;top:3839;width:26;height:118" coordorigin="9581,3839" coordsize="26,118" path="m9598,3930l9590,3930,9586,3933,9581,3938,9581,3952,9586,3957,9600,3957,9605,3952,9607,3947,9607,3940,9598,3930xe" filled="t" fillcolor="#202020" stroked="f">
                <v:path arrowok="t"/>
                <v:fill/>
              </v:shape>
            </v:group>
            <v:group style="position:absolute;left:9629;top:3794;width:91;height:163" coordorigin="9629,3794" coordsize="91,163">
              <v:shape style="position:absolute;left:9629;top:3794;width:91;height:163" coordorigin="9629,3794" coordsize="91,163" path="m9629,3928l9629,3950,9636,3954,9648,3957,9668,3957,9689,3954,9706,3945,9710,3940,9650,3940,9638,3938,9629,3928xe" filled="t" fillcolor="#202020" stroked="f">
                <v:path arrowok="t"/>
                <v:fill/>
              </v:shape>
              <v:shape style="position:absolute;left:9629;top:3794;width:91;height:163" coordorigin="9629,3794" coordsize="91,163" path="m9711,3811l9672,3811,9688,3821,9693,3846,9681,3861,9655,3866,9643,3866,9643,3880,9676,3882,9695,3893,9701,3911,9701,3921,9696,3928,9691,3933,9684,3938,9674,3940,9710,3940,9715,3935,9720,3923,9720,3899,9718,3892,9703,3878,9696,3873,9684,3873,9697,3867,9711,3852,9715,3832,9715,3820,9711,3811xe" filled="t" fillcolor="#202020" stroked="f">
                <v:path arrowok="t"/>
                <v:fill/>
              </v:shape>
              <v:shape style="position:absolute;left:9629;top:3794;width:91;height:163" coordorigin="9629,3794" coordsize="91,163" path="m9684,3794l9655,3794,9643,3796,9634,3803,9634,3822,9650,3813,9672,3811,9711,3811,9710,3810,9703,3803,9694,3796,9684,3794xe" filled="t" fillcolor="#202020" stroked="f">
                <v:path arrowok="t"/>
                <v:fill/>
              </v:shape>
            </v:group>
            <v:group style="position:absolute;left:9742;top:3794;width:106;height:162" coordorigin="9742,3794" coordsize="106,162">
              <v:shape style="position:absolute;left:9742;top:3794;width:106;height:162" coordorigin="9742,3794" coordsize="106,162" path="m9788,3794l9743,3854,9742,3878,9742,3889,9778,3954,9802,3956,9820,3949,9829,3939,9786,3939,9773,3929,9766,3909,9763,3878,9765,3848,9772,3827,9784,3815,9804,3812,9831,3812,9827,3806,9810,3797,9788,3794xe" filled="t" fillcolor="#202020" stroked="f">
                <v:path arrowok="t"/>
                <v:fill/>
              </v:shape>
              <v:shape style="position:absolute;left:9742;top:3794;width:106;height:162" coordorigin="9742,3794" coordsize="106,162" path="m9831,3812l9804,3812,9813,3820,9820,3837,9824,3863,9824,3900,9818,3922,9806,3935,9786,3939,9829,3939,9835,3933,9842,3918,9846,3898,9847,3873,9845,3844,9838,3822,9831,3812xe" filled="t" fillcolor="#202020" stroked="f">
                <v:path arrowok="t"/>
                <v:fill/>
              </v:shape>
            </v:group>
            <v:group style="position:absolute;left:9866;top:3839;width:26;height:118" coordorigin="9866,3839" coordsize="26,118">
              <v:shape style="position:absolute;left:9866;top:3839;width:26;height:118" coordorigin="9866,3839" coordsize="26,118" path="m9886,3839l9871,3839,9869,3844,9866,3846,9866,3858,9874,3866,9883,3866,9893,3856,9893,3849,9888,3844,9886,3839xe" filled="t" fillcolor="#202020" stroked="f">
                <v:path arrowok="t"/>
                <v:fill/>
              </v:shape>
              <v:shape style="position:absolute;left:9866;top:3839;width:26;height:118" coordorigin="9866,3839" coordsize="26,118" path="m9883,3930l9874,3930,9866,3938,9866,3952,9871,3957,9886,3957,9890,3952,9893,3947,9893,3940,9883,3930xe" filled="t" fillcolor="#202020" stroked="f">
                <v:path arrowok="t"/>
                <v:fill/>
              </v:shape>
            </v:group>
            <v:group style="position:absolute;left:9907;top:3794;width:106;height:162" coordorigin="9907,3794" coordsize="106,162">
              <v:shape style="position:absolute;left:9907;top:3794;width:106;height:162" coordorigin="9907,3794" coordsize="106,162" path="m9952,3794l9909,3854,9907,3878,9908,3889,9943,3954,9967,3956,9985,3949,9994,3939,9952,3939,9939,3929,9931,3909,9929,3878,9931,3848,9937,3827,9950,3815,9969,3812,9996,3812,9992,3806,9975,3797,9952,3794xe" filled="t" fillcolor="#202020" stroked="f">
                <v:path arrowok="t"/>
                <v:fill/>
              </v:shape>
              <v:shape style="position:absolute;left:9907;top:3794;width:106;height:162" coordorigin="9907,3794" coordsize="106,162" path="m9996,3812l9969,3812,9979,3820,9986,3837,9989,3863,9990,3900,9984,3922,9971,3935,9952,3939,9994,3939,10001,3932,10007,3917,10011,3897,10013,3872,10010,3843,10004,3821,9996,3812xe" filled="t" fillcolor="#202020" stroked="f">
                <v:path arrowok="t"/>
                <v:fill/>
              </v:shape>
            </v:group>
            <v:group style="position:absolute;left:10027;top:3794;width:106;height:162" coordorigin="10027,3794" coordsize="106,162">
              <v:shape style="position:absolute;left:10027;top:3794;width:106;height:162" coordorigin="10027,3794" coordsize="106,162" path="m10072,3794l10029,3854,10027,3878,10028,3889,10063,3954,10087,3956,10105,3949,10114,3939,10072,3939,10059,3929,10051,3909,10049,3878,10051,3848,10057,3827,10070,3815,10089,3812,10116,3812,10112,3806,10095,3797,10072,3794xe" filled="t" fillcolor="#202020" stroked="f">
                <v:path arrowok="t"/>
                <v:fill/>
              </v:shape>
              <v:shape style="position:absolute;left:10027;top:3794;width:106;height:162" coordorigin="10027,3794" coordsize="106,162" path="m10116,3812l10089,3812,10099,3820,10106,3837,10109,3863,10110,3900,10104,3922,10091,3935,10072,3939,10114,3939,10121,3932,10127,3917,10131,3897,10133,3872,10130,3843,10124,3821,10116,38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211.860001pt;width:31.72pt;height:11.08pt;mso-position-horizontal-relative:page;mso-position-vertical-relative:page;z-index:-4995" coordorigin="664,4237" coordsize="634,222">
            <v:group style="position:absolute;left:674;top:4252;width:202;height:197" coordorigin="674,4252" coordsize="202,197">
              <v:shape style="position:absolute;left:674;top:4252;width:202;height:197" coordorigin="674,4252" coordsize="202,197" path="m852,4427l830,4427,840,4442,842,4449,856,4433,852,4427xe" filled="t" fillcolor="#202020" stroked="f">
                <v:path arrowok="t"/>
                <v:fill/>
              </v:shape>
              <v:shape style="position:absolute;left:674;top:4252;width:202;height:197" coordorigin="674,4252" coordsize="202,197" path="m780,4336l752,4346,741,4365,730,4382,720,4397,710,4410,703,4415,694,4420,701,4439,715,4434,729,4434,785,4430,830,4427,852,4427,846,4418,843,4415,789,4415,768,4414,750,4410,736,4403,747,4386,759,4370,769,4353,780,4336xe" filled="t" fillcolor="#202020" stroked="f">
                <v:path arrowok="t"/>
                <v:fill/>
              </v:shape>
              <v:shape style="position:absolute;left:674;top:4252;width:202;height:197" coordorigin="674,4252" coordsize="202,197" path="m809,4367l796,4379,808,4396,812,4413,789,4415,843,4415,809,4367xe" filled="t" fillcolor="#202020" stroked="f">
                <v:path arrowok="t"/>
                <v:fill/>
              </v:shape>
              <v:shape style="position:absolute;left:674;top:4252;width:202;height:197" coordorigin="674,4252" coordsize="202,197" path="m806,4252l790,4257,791,4260,799,4278,850,4340,866,4353,871,4346,876,4341,869,4329,852,4317,837,4303,825,4288,814,4271,806,4252xe" filled="t" fillcolor="#202020" stroked="f">
                <v:path arrowok="t"/>
                <v:fill/>
              </v:shape>
              <v:shape style="position:absolute;left:674;top:4252;width:202;height:197" coordorigin="674,4252" coordsize="202,197" path="m758,4262l738,4266,728,4283,717,4299,704,4314,690,4329,674,4343,679,4346,739,4299,749,4281,758,4262xe" filled="t" fillcolor="#202020" stroked="f">
                <v:path arrowok="t"/>
                <v:fill/>
              </v:shape>
            </v:group>
            <v:group style="position:absolute;left:886;top:4259;width:204;height:185" coordorigin="886,4259" coordsize="204,185">
              <v:shape style="position:absolute;left:886;top:4259;width:204;height:185" coordorigin="886,4259" coordsize="204,185" path="m1001,4334l984,4334,984,4422,979,4425,938,4425,941,4432,941,4437,943,4444,991,4444,1001,4434,1001,4334xe" filled="t" fillcolor="#202020" stroked="f">
                <v:path arrowok="t"/>
                <v:fill/>
              </v:shape>
              <v:shape style="position:absolute;left:886;top:4259;width:204;height:185" coordorigin="886,4259" coordsize="204,185" path="m931,4350l897,4405,886,4420,890,4422,895,4427,903,4426,914,4410,925,4393,935,4376,946,4358,931,4350xe" filled="t" fillcolor="#202020" stroked="f">
                <v:path arrowok="t"/>
                <v:fill/>
              </v:shape>
              <v:shape style="position:absolute;left:886;top:4259;width:204;height:185" coordorigin="886,4259" coordsize="204,185" path="m1042,4350l1027,4360,1050,4391,1063,4407,1075,4425,1089,4415,1078,4399,1066,4383,1054,4366,1042,4350xe" filled="t" fillcolor="#202020" stroked="f">
                <v:path arrowok="t"/>
                <v:fill/>
              </v:shape>
              <v:shape style="position:absolute;left:886;top:4259;width:204;height:185" coordorigin="886,4259" coordsize="204,185" path="m1090,4319l886,4319,886,4334,1090,4334,1090,4319xe" filled="t" fillcolor="#202020" stroked="f">
                <v:path arrowok="t"/>
                <v:fill/>
              </v:shape>
              <v:shape style="position:absolute;left:886;top:4259;width:204;height:185" coordorigin="886,4259" coordsize="204,185" path="m1070,4259l905,4259,905,4274,1070,4274,1070,4259xe" filled="t" fillcolor="#202020" stroked="f">
                <v:path arrowok="t"/>
                <v:fill/>
              </v:shape>
            </v:group>
            <v:group style="position:absolute;left:1094;top:4247;width:194;height:199" coordorigin="1094,4247" coordsize="194,199">
              <v:shape style="position:absolute;left:1094;top:4247;width:194;height:199" coordorigin="1094,4247" coordsize="194,199" path="m1289,4254l1217,4254,1217,4347,1215,4369,1213,4388,1210,4404,1203,4421,1190,4439,1195,4442,1229,4374,1289,4374,1289,4362,1231,4362,1231,4322,1289,4322,1289,4307,1231,4307,1231,4269,1289,4269,1289,4254xe" filled="t" fillcolor="#202020" stroked="f">
                <v:path arrowok="t"/>
                <v:fill/>
              </v:shape>
              <v:shape style="position:absolute;left:1094;top:4247;width:194;height:199" coordorigin="1094,4247" coordsize="194,199" path="m1130,4401l1124,4409,1110,4423,1094,4437,1099,4442,1104,4444,1116,4439,1145,4410,1130,4401xe" filled="t" fillcolor="#202020" stroked="f">
                <v:path arrowok="t"/>
                <v:fill/>
              </v:shape>
              <v:shape style="position:absolute;left:1094;top:4247;width:194;height:199" coordorigin="1094,4247" coordsize="194,199" path="m1241,4427l1243,4434,1243,4444,1282,4444,1289,4437,1289,4430,1250,4430,1241,4427xe" filled="t" fillcolor="#202020" stroked="f">
                <v:path arrowok="t"/>
                <v:fill/>
              </v:shape>
              <v:shape style="position:absolute;left:1094;top:4247;width:194;height:199" coordorigin="1094,4247" coordsize="194,199" path="m1169,4401l1159,4410,1169,4418,1176,4425,1183,4434,1195,4422,1186,4415,1178,4408,1169,4401xe" filled="t" fillcolor="#202020" stroked="f">
                <v:path arrowok="t"/>
                <v:fill/>
              </v:shape>
              <v:shape style="position:absolute;left:1094;top:4247;width:194;height:199" coordorigin="1094,4247" coordsize="194,199" path="m1289,4374l1274,4374,1274,4425,1270,4430,1289,4430,1289,4374xe" filled="t" fillcolor="#202020" stroked="f">
                <v:path arrowok="t"/>
                <v:fill/>
              </v:shape>
              <v:shape style="position:absolute;left:1094;top:4247;width:194;height:199" coordorigin="1094,4247" coordsize="194,199" path="m1205,4382l1097,4382,1097,4396,1205,4396,1205,4382xe" filled="t" fillcolor="#202020" stroked="f">
                <v:path arrowok="t"/>
                <v:fill/>
              </v:shape>
              <v:shape style="position:absolute;left:1094;top:4247;width:194;height:199" coordorigin="1094,4247" coordsize="194,199" path="m1130,4288l1116,4288,1116,4382,1130,4382,1130,4360,1188,4360,1188,4346,1130,4346,1130,4324,1188,4324,1188,4310,1130,4310,1130,4288xe" filled="t" fillcolor="#202020" stroked="f">
                <v:path arrowok="t"/>
                <v:fill/>
              </v:shape>
              <v:shape style="position:absolute;left:1094;top:4247;width:194;height:199" coordorigin="1094,4247" coordsize="194,199" path="m1188,4360l1174,4360,1174,4382,1188,4382,1188,4360xe" filled="t" fillcolor="#202020" stroked="f">
                <v:path arrowok="t"/>
                <v:fill/>
              </v:shape>
              <v:shape style="position:absolute;left:1094;top:4247;width:194;height:199" coordorigin="1094,4247" coordsize="194,199" path="m1289,4322l1274,4322,1274,4362,1289,4362,1289,4322xe" filled="t" fillcolor="#202020" stroked="f">
                <v:path arrowok="t"/>
                <v:fill/>
              </v:shape>
              <v:shape style="position:absolute;left:1094;top:4247;width:194;height:199" coordorigin="1094,4247" coordsize="194,199" path="m1188,4324l1174,4324,1174,4346,1188,4346,1188,4324xe" filled="t" fillcolor="#202020" stroked="f">
                <v:path arrowok="t"/>
                <v:fill/>
              </v:shape>
              <v:shape style="position:absolute;left:1094;top:4247;width:194;height:199" coordorigin="1094,4247" coordsize="194,199" path="m1188,4288l1174,4288,1174,4310,1188,4310,1188,4288xe" filled="t" fillcolor="#202020" stroked="f">
                <v:path arrowok="t"/>
                <v:fill/>
              </v:shape>
              <v:shape style="position:absolute;left:1094;top:4247;width:194;height:199" coordorigin="1094,4247" coordsize="194,199" path="m1289,4269l1274,4269,1274,4307,1289,4307,1289,4269xe" filled="t" fillcolor="#202020" stroked="f">
                <v:path arrowok="t"/>
                <v:fill/>
              </v:shape>
              <v:shape style="position:absolute;left:1094;top:4247;width:194;height:199" coordorigin="1094,4247" coordsize="194,199" path="m1205,4274l1099,4274,1099,4288,1205,4288,1205,4274xe" filled="t" fillcolor="#202020" stroked="f">
                <v:path arrowok="t"/>
                <v:fill/>
              </v:shape>
              <v:shape style="position:absolute;left:1094;top:4247;width:194;height:199" coordorigin="1094,4247" coordsize="194,199" path="m1130,4250l1116,4250,1116,4274,1130,4274,1130,4250xe" filled="t" fillcolor="#202020" stroked="f">
                <v:path arrowok="t"/>
                <v:fill/>
              </v:shape>
              <v:shape style="position:absolute;left:1094;top:4247;width:194;height:199" coordorigin="1094,4247" coordsize="194,199" path="m1188,4247l1174,4247,1174,4274,1188,4274,1188,42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5.542328pt;margin-top:212.460007pt;width:18.876585pt;height:10.84pt;mso-position-horizontal-relative:page;mso-position-vertical-relative:page;z-index:-4994" coordorigin="8311,4249" coordsize="378,217">
            <v:group style="position:absolute;left:8321;top:4262;width:55;height:194" coordorigin="8321,4262" coordsize="55,194">
              <v:shape style="position:absolute;left:8321;top:4262;width:55;height:194" coordorigin="8321,4262" coordsize="55,194" path="m8376,4262l8326,4321,8321,4364,8323,4385,8328,4405,8336,4423,8346,4440,8359,4456,8371,4450,8360,4434,8351,4417,8345,4398,8341,4377,8340,4355,8342,4334,8347,4314,8354,4295,8364,4277,8376,4262xe" filled="t" fillcolor="#202020" stroked="f">
                <v:path arrowok="t"/>
                <v:fill/>
              </v:shape>
            </v:group>
            <v:group style="position:absolute;left:8398;top:4259;width:204;height:182" coordorigin="8398,4259" coordsize="204,182">
              <v:shape style="position:absolute;left:8398;top:4259;width:204;height:182" coordorigin="8398,4259" coordsize="204,182" path="m8474,4334l8458,4334,8457,4363,8453,4383,8446,4398,8435,4410,8419,4422,8398,4434,8402,4437,8405,4442,8423,4441,8440,4429,8474,4365,8474,4341,8474,4334xe" filled="t" fillcolor="#202020" stroked="f">
                <v:path arrowok="t"/>
                <v:fill/>
              </v:shape>
              <v:shape style="position:absolute;left:8398;top:4259;width:204;height:182" coordorigin="8398,4259" coordsize="204,182" path="m8534,4334l8518,4334,8518,4432,8525,4442,8585,4442,8594,4434,8595,4427,8539,4427,8534,4422,8534,4334xe" filled="t" fillcolor="#202020" stroked="f">
                <v:path arrowok="t"/>
                <v:fill/>
              </v:shape>
              <v:shape style="position:absolute;left:8398;top:4259;width:204;height:182" coordorigin="8398,4259" coordsize="204,182" path="m8585,4384l8585,4396,8582,4406,8582,4413,8580,4422,8575,4427,8595,4427,8597,4418,8599,4410,8601,4402,8602,4389,8597,4386,8590,4386,8585,4384xe" filled="t" fillcolor="#202020" stroked="f">
                <v:path arrowok="t"/>
                <v:fill/>
              </v:shape>
              <v:shape style="position:absolute;left:8398;top:4259;width:204;height:182" coordorigin="8398,4259" coordsize="204,182" path="m8599,4319l8402,4319,8402,4334,8599,4334,8599,4319xe" filled="t" fillcolor="#202020" stroked="f">
                <v:path arrowok="t"/>
                <v:fill/>
              </v:shape>
              <v:shape style="position:absolute;left:8398;top:4259;width:204;height:182" coordorigin="8398,4259" coordsize="204,182" path="m8580,4259l8422,4259,8422,4274,8580,4274,8580,4259xe" filled="t" fillcolor="#202020" stroked="f">
                <v:path arrowok="t"/>
                <v:fill/>
              </v:shape>
            </v:group>
            <v:group style="position:absolute;left:8623;top:4262;width:55;height:194" coordorigin="8623,4262" coordsize="55,194">
              <v:shape style="position:absolute;left:8623;top:4262;width:55;height:194" coordorigin="8623,4262" coordsize="55,194" path="m8642,4262l8629,4268,8640,4284,8649,4302,8656,4321,8660,4341,8661,4364,8659,4385,8654,4404,8646,4423,8636,4440,8623,4456,8642,4456,8673,4398,8678,4355,8677,4333,8672,4313,8665,4295,8655,4278,8642,42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6.899994pt;margin-top:212.339996pt;width:26.92pt;height:9.280pt;mso-position-horizontal-relative:page;mso-position-vertical-relative:page;z-index:-4993" coordorigin="9338,4247" coordsize="538,186">
            <v:group style="position:absolute;left:9348;top:4257;width:58;height:163" coordorigin="9348,4257" coordsize="58,163">
              <v:shape style="position:absolute;left:9348;top:4257;width:58;height:163" coordorigin="9348,4257" coordsize="58,163" path="m9406,4283l9386,4283,9386,4420,9406,4420,9406,4283xe" filled="t" fillcolor="#202020" stroked="f">
                <v:path arrowok="t"/>
                <v:fill/>
              </v:shape>
              <v:shape style="position:absolute;left:9348;top:4257;width:58;height:163" coordorigin="9348,4257" coordsize="58,163" path="m9406,4257l9398,4257,9394,4262,9386,4266,9377,4271,9367,4278,9355,4281,9348,4283,9348,4302,9353,4302,9362,4298,9370,4295,9377,4290,9384,4288,9386,4283,9406,4283,9406,4257xe" filled="t" fillcolor="#202020" stroked="f">
                <v:path arrowok="t"/>
                <v:fill/>
              </v:shape>
            </v:group>
            <v:group style="position:absolute;left:9459;top:4260;width:103;height:162" coordorigin="9459,4260" coordsize="103,162">
              <v:shape style="position:absolute;left:9459;top:4260;width:103;height:162" coordorigin="9459,4260" coordsize="103,162" path="m9502,4260l9459,4320,9459,4353,9460,4373,9466,4392,9476,4410,9492,4419,9516,4422,9534,4415,9543,4404,9500,4404,9488,4394,9480,4373,9478,4343,9478,4339,9480,4312,9488,4292,9501,4281,9521,4278,9546,4278,9541,4272,9525,4263,9502,4260xe" filled="t" fillcolor="#202020" stroked="f">
                <v:path arrowok="t"/>
                <v:fill/>
              </v:shape>
              <v:shape style="position:absolute;left:9459;top:4260;width:103;height:162" coordorigin="9459,4260" coordsize="103,162" path="m9546,4278l9521,4278,9530,4287,9536,4304,9540,4330,9540,4368,9533,4389,9520,4401,9500,4404,9543,4404,9549,4398,9556,4382,9560,4363,9562,4339,9559,4310,9553,4287,9546,4278xe" filled="t" fillcolor="#202020" stroked="f">
                <v:path arrowok="t"/>
                <v:fill/>
              </v:shape>
            </v:group>
            <v:group style="position:absolute;left:9579;top:4260;width:103;height:162" coordorigin="9579,4260" coordsize="103,162">
              <v:shape style="position:absolute;left:9579;top:4260;width:103;height:162" coordorigin="9579,4260" coordsize="103,162" path="m9622,4260l9579,4320,9579,4353,9580,4373,9586,4392,9596,4410,9612,4419,9636,4422,9654,4415,9663,4404,9621,4404,9609,4394,9600,4373,9598,4343,9598,4339,9600,4312,9608,4292,9621,4281,9641,4278,9666,4278,9661,4272,9645,4263,9622,4260xe" filled="t" fillcolor="#202020" stroked="f">
                <v:path arrowok="t"/>
                <v:fill/>
              </v:shape>
              <v:shape style="position:absolute;left:9579;top:4260;width:103;height:162" coordorigin="9579,4260" coordsize="103,162" path="m9666,4278l9641,4278,9650,4287,9656,4304,9660,4330,9660,4367,9653,4388,9640,4401,9621,4404,9663,4404,9669,4398,9676,4382,9680,4363,9682,4339,9679,4310,9673,4287,9666,4278xe" filled="t" fillcolor="#202020" stroked="f">
                <v:path arrowok="t"/>
                <v:fill/>
              </v:shape>
            </v:group>
            <v:group style="position:absolute;left:9696;top:4259;width:170;height:163" coordorigin="9696,4259" coordsize="170,163">
              <v:shape style="position:absolute;left:9696;top:4259;width:170;height:163" coordorigin="9696,4259" coordsize="170,163" path="m9842,4341l9818,4341,9809,4343,9802,4353,9794,4360,9792,4370,9792,4394,9794,4403,9802,4410,9809,4420,9818,4422,9840,4422,9850,4418,9857,4410,9823,4410,9818,4408,9809,4398,9809,4367,9814,4360,9818,4355,9823,4353,9859,4353,9850,4343,9842,4341xe" filled="t" fillcolor="#202020" stroked="f">
                <v:path arrowok="t"/>
                <v:fill/>
              </v:shape>
              <v:shape style="position:absolute;left:9696;top:4259;width:170;height:163" coordorigin="9696,4259" coordsize="170,163" path="m9840,4262l9823,4262,9722,4420,9739,4420,9840,4262xe" filled="t" fillcolor="#202020" stroked="f">
                <v:path arrowok="t"/>
                <v:fill/>
              </v:shape>
              <v:shape style="position:absolute;left:9696;top:4259;width:170;height:163" coordorigin="9696,4259" coordsize="170,163" path="m9859,4353l9835,4353,9842,4355,9845,4360,9850,4365,9850,4396,9845,4401,9842,4408,9835,4410,9857,4410,9864,4403,9866,4394,9866,4367,9864,4358,9859,4353xe" filled="t" fillcolor="#202020" stroked="f">
                <v:path arrowok="t"/>
                <v:fill/>
              </v:shape>
              <v:shape style="position:absolute;left:9696;top:4259;width:170;height:163" coordorigin="9696,4259" coordsize="170,163" path="m9746,4259l9722,4259,9715,4262,9708,4271,9701,4278,9696,4288,9696,4314,9701,4324,9706,4331,9713,4338,9722,4341,9744,4341,9754,4336,9761,4329,9727,4329,9722,4326,9718,4322,9715,4317,9713,4310,9713,4290,9715,4283,9718,4278,9722,4274,9727,4271,9763,4271,9761,4269,9756,4262,9746,4259xe" filled="t" fillcolor="#202020" stroked="f">
                <v:path arrowok="t"/>
                <v:fill/>
              </v:shape>
              <v:shape style="position:absolute;left:9696;top:4259;width:170;height:163" coordorigin="9696,4259" coordsize="170,163" path="m9763,4271l9742,4271,9746,4274,9751,4278,9754,4283,9756,4290,9756,4310,9754,4314,9749,4322,9746,4326,9742,4329,9761,4329,9768,4322,9770,4312,9770,4286,9768,4276,9763,42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7.339996pt;margin-top:242.580002pt;width:42.52pt;height:11.253212pt;mso-position-horizontal-relative:page;mso-position-vertical-relative:page;z-index:-4992" coordorigin="5947,4852" coordsize="850,225">
            <v:group style="position:absolute;left:5957;top:4862;width:204;height:199" coordorigin="5957,4862" coordsize="204,199">
              <v:shape style="position:absolute;left:5957;top:4862;width:204;height:199" coordorigin="5957,4862" coordsize="204,199" path="m5959,5042l5962,5049,5962,5056,5964,5061,5995,5061,6002,5054,6002,5044,5969,5044,5959,5042xe" filled="t" fillcolor="#202020" stroked="f">
                <v:path arrowok="t"/>
                <v:fill/>
              </v:shape>
              <v:shape style="position:absolute;left:5957;top:4862;width:204;height:199" coordorigin="5957,4862" coordsize="204,199" path="m6134,5038l6095,5038,6112,5048,6131,5055,6151,5061,6156,5056,6158,5051,6160,5046,6137,5040,6134,5038xe" filled="t" fillcolor="#202020" stroked="f">
                <v:path arrowok="t"/>
                <v:fill/>
              </v:shape>
              <v:shape style="position:absolute;left:5957;top:4862;width:204;height:199" coordorigin="5957,4862" coordsize="204,199" path="m6139,4955l6034,4955,6034,4970,6045,4974,6052,4993,6061,5011,6069,5029,6052,5037,6033,5044,6012,5049,6017,5054,6019,5058,6039,5059,6058,5052,6076,5045,6095,5038,6134,5038,6119,5032,6106,5020,6119,5005,6119,5005,6078,5005,6066,4989,6058,4970,6139,4970,6139,4955xe" filled="t" fillcolor="#202020" stroked="f">
                <v:path arrowok="t"/>
                <v:fill/>
              </v:shape>
              <v:shape style="position:absolute;left:5957;top:4862;width:204;height:199" coordorigin="5957,4862" coordsize="204,199" path="m6002,4979l5988,4979,5988,5042,5986,5044,6002,5044,6002,4979xe" filled="t" fillcolor="#202020" stroked="f">
                <v:path arrowok="t"/>
                <v:fill/>
              </v:shape>
              <v:shape style="position:absolute;left:5957;top:4862;width:204;height:199" coordorigin="5957,4862" coordsize="204,199" path="m6139,4970l6122,4970,6115,4985,6100,4999,6078,5005,6119,5005,6130,4988,6139,4970xe" filled="t" fillcolor="#202020" stroked="f">
                <v:path arrowok="t"/>
                <v:fill/>
              </v:shape>
              <v:shape style="position:absolute;left:5957;top:4862;width:204;height:199" coordorigin="5957,4862" coordsize="204,199" path="m6002,4917l5988,4917,5988,4962,5976,4965,5966,4967,5957,4972,5959,4989,5969,4984,5988,4979,6002,4979,6002,4974,6024,4967,6024,4958,6002,4958,6002,4917xe" filled="t" fillcolor="#202020" stroked="f">
                <v:path arrowok="t"/>
                <v:fill/>
              </v:shape>
              <v:shape style="position:absolute;left:5957;top:4862;width:204;height:199" coordorigin="5957,4862" coordsize="204,199" path="m6024,4950l6002,4958,6024,4958,6024,4950xe" filled="t" fillcolor="#202020" stroked="f">
                <v:path arrowok="t"/>
                <v:fill/>
              </v:shape>
              <v:shape style="position:absolute;left:5957;top:4862;width:204;height:199" coordorigin="5957,4862" coordsize="204,199" path="m6127,4871l6053,4871,6051,4908,6041,4926,6024,4938,6034,4948,6043,4948,6057,4933,6065,4914,6067,4893,6067,4886,6127,4886,6127,4871xe" filled="t" fillcolor="#202020" stroked="f">
                <v:path arrowok="t"/>
                <v:fill/>
              </v:shape>
              <v:shape style="position:absolute;left:5957;top:4862;width:204;height:199" coordorigin="5957,4862" coordsize="204,199" path="m6127,4886l6113,4886,6113,4934,6120,4941,6158,4941,6158,4936,6161,4929,6161,4924,6132,4924,6127,4922,6127,4886xe" filled="t" fillcolor="#202020" stroked="f">
                <v:path arrowok="t"/>
                <v:fill/>
              </v:shape>
              <v:shape style="position:absolute;left:5957;top:4862;width:204;height:199" coordorigin="5957,4862" coordsize="204,199" path="m6026,4902l5959,4902,5959,4917,6026,4917,6026,4902xe" filled="t" fillcolor="#202020" stroked="f">
                <v:path arrowok="t"/>
                <v:fill/>
              </v:shape>
              <v:shape style="position:absolute;left:5957;top:4862;width:204;height:199" coordorigin="5957,4862" coordsize="204,199" path="m6002,4862l5988,4862,5988,4902,6002,4902,6002,4862xe" filled="t" fillcolor="#202020" stroked="f">
                <v:path arrowok="t"/>
                <v:fill/>
              </v:shape>
            </v:group>
            <v:group style="position:absolute;left:6166;top:4862;width:204;height:199" coordorigin="6166,4862" coordsize="204,199">
              <v:shape style="position:absolute;left:6166;top:4862;width:204;height:199" coordorigin="6166,4862" coordsize="204,199" path="m6214,4950l6199,4950,6199,5061,6214,5061,6214,4950xe" filled="t" fillcolor="#202020" stroked="f">
                <v:path arrowok="t"/>
                <v:fill/>
              </v:shape>
              <v:shape style="position:absolute;left:6166;top:4862;width:204;height:199" coordorigin="6166,4862" coordsize="204,199" path="m6259,5042l6259,5049,6262,5054,6262,5058,6274,5061,6281,5061,6290,5058,6305,5058,6312,5051,6312,5044,6269,5044,6259,5042xe" filled="t" fillcolor="#202020" stroked="f">
                <v:path arrowok="t"/>
                <v:fill/>
              </v:shape>
              <v:shape style="position:absolute;left:6166;top:4862;width:204;height:199" coordorigin="6166,4862" coordsize="204,199" path="m6312,4948l6298,4948,6298,5039,6293,5044,6312,5044,6312,4948xe" filled="t" fillcolor="#202020" stroked="f">
                <v:path arrowok="t"/>
                <v:fill/>
              </v:shape>
              <v:shape style="position:absolute;left:6166;top:4862;width:204;height:199" coordorigin="6166,4862" coordsize="204,199" path="m6341,4967l6326,4974,6332,4985,6341,5004,6350,5023,6358,5039,6369,5023,6360,5006,6351,4988,6341,4967xe" filled="t" fillcolor="#202020" stroked="f">
                <v:path arrowok="t"/>
                <v:fill/>
              </v:shape>
              <v:shape style="position:absolute;left:6166;top:4862;width:204;height:199" coordorigin="6166,4862" coordsize="204,199" path="m6262,4967l6254,4983,6245,5001,6234,5023,6228,5034,6233,5037,6238,5037,6249,5029,6258,5011,6267,4993,6276,4974,6262,4967xe" filled="t" fillcolor="#202020" stroked="f">
                <v:path arrowok="t"/>
                <v:fill/>
              </v:shape>
              <v:shape style="position:absolute;left:6166;top:4862;width:204;height:199" coordorigin="6166,4862" coordsize="204,199" path="m6242,4902l6168,4902,6168,4917,6193,4934,6186,4952,6177,4970,6166,4989,6170,4996,6173,5001,6174,5006,6183,4990,6192,4972,6199,4950,6214,4950,6214,4917,6242,4917,6242,4902xe" filled="t" fillcolor="#202020" stroked="f">
                <v:path arrowok="t"/>
                <v:fill/>
              </v:shape>
              <v:shape style="position:absolute;left:6166;top:4862;width:204;height:199" coordorigin="6166,4862" coordsize="204,199" path="m6223,4943l6214,4953,6228,4967,6235,4977,6245,4965,6240,4958,6230,4950,6223,4943xe" filled="t" fillcolor="#202020" stroked="f">
                <v:path arrowok="t"/>
                <v:fill/>
              </v:shape>
              <v:shape style="position:absolute;left:6166;top:4862;width:204;height:199" coordorigin="6166,4862" coordsize="204,199" path="m6370,4934l6242,4934,6242,4948,6370,4948,6370,4934xe" filled="t" fillcolor="#202020" stroked="f">
                <v:path arrowok="t"/>
                <v:fill/>
              </v:shape>
              <v:shape style="position:absolute;left:6166;top:4862;width:204;height:199" coordorigin="6166,4862" coordsize="204,199" path="m6214,4862l6199,4862,6199,4902,6214,4902,6214,4862xe" filled="t" fillcolor="#202020" stroked="f">
                <v:path arrowok="t"/>
                <v:fill/>
              </v:shape>
              <v:shape style="position:absolute;left:6166;top:4862;width:204;height:199" coordorigin="6166,4862" coordsize="204,199" path="m6360,4874l6252,4874,6252,4888,6360,4888,6360,4874xe" filled="t" fillcolor="#202020" stroked="f">
                <v:path arrowok="t"/>
                <v:fill/>
              </v:shape>
            </v:group>
            <v:group style="position:absolute;left:6377;top:4862;width:202;height:204" coordorigin="6377,4862" coordsize="202,204">
              <v:shape style="position:absolute;left:6377;top:4862;width:202;height:204" coordorigin="6377,4862" coordsize="202,204" path="m6569,4871l6456,4871,6456,5066,6470,5066,6470,4960,6571,4960,6571,4946,6470,4946,6470,4886,6569,4886,6569,4871xe" filled="t" fillcolor="#202020" stroked="f">
                <v:path arrowok="t"/>
                <v:fill/>
              </v:shape>
              <v:shape style="position:absolute;left:6377;top:4862;width:202;height:204" coordorigin="6377,4862" coordsize="202,204" path="m6499,4960l6470,4960,6487,4969,6493,4989,6500,5008,6506,5026,6490,5037,6473,5049,6478,5058,6481,5065,6497,5054,6514,5044,6535,5039,6567,5039,6554,5031,6543,5013,6554,4997,6555,4997,6515,4997,6505,4979,6499,4960xe" filled="t" fillcolor="#202020" stroked="f">
                <v:path arrowok="t"/>
                <v:fill/>
              </v:shape>
              <v:shape style="position:absolute;left:6377;top:4862;width:202;height:204" coordorigin="6377,4862" coordsize="202,204" path="m6567,5039l6535,5039,6552,5050,6571,5061,6574,5056,6578,5051,6571,5042,6567,5039xe" filled="t" fillcolor="#202020" stroked="f">
                <v:path arrowok="t"/>
                <v:fill/>
              </v:shape>
              <v:shape style="position:absolute;left:6377;top:4862;width:202;height:204" coordorigin="6377,4862" coordsize="202,204" path="m6571,4960l6554,4960,6548,4974,6535,4990,6515,4997,6555,4997,6564,4980,6571,4960xe" filled="t" fillcolor="#202020" stroked="f">
                <v:path arrowok="t"/>
                <v:fill/>
              </v:shape>
              <v:shape style="position:absolute;left:6377;top:4862;width:202;height:204" coordorigin="6377,4862" coordsize="202,204" path="m6499,4912l6499,4917,6502,4924,6502,4929,6557,4929,6566,4919,6566,4914,6514,4914,6499,4912xe" filled="t" fillcolor="#202020" stroked="f">
                <v:path arrowok="t"/>
                <v:fill/>
              </v:shape>
              <v:shape style="position:absolute;left:6377;top:4862;width:202;height:204" coordorigin="6377,4862" coordsize="202,204" path="m6569,4886l6552,4886,6552,4910,6545,4914,6566,4914,6566,4895,6569,4886xe" filled="t" fillcolor="#202020" stroked="f">
                <v:path arrowok="t"/>
                <v:fill/>
              </v:shape>
              <v:shape style="position:absolute;left:6377;top:4862;width:202;height:204" coordorigin="6377,4862" coordsize="202,204" path="m6379,5042l6382,5049,6382,5054,6384,5061,6418,5061,6422,5051,6422,5044,6389,5044,6379,5042xe" filled="t" fillcolor="#202020" stroked="f">
                <v:path arrowok="t"/>
                <v:fill/>
              </v:shape>
              <v:shape style="position:absolute;left:6377;top:4862;width:202;height:204" coordorigin="6377,4862" coordsize="202,204" path="m6422,4977l6408,4977,6408,5042,6406,5044,6422,5044,6422,4977xe" filled="t" fillcolor="#202020" stroked="f">
                <v:path arrowok="t"/>
                <v:fill/>
              </v:shape>
              <v:shape style="position:absolute;left:6377;top:4862;width:202;height:204" coordorigin="6377,4862" coordsize="202,204" path="m6422,4917l6408,4917,6408,4962,6389,4967,6377,4970,6379,4986,6398,4982,6408,4977,6422,4977,6422,4972,6432,4970,6439,4967,6449,4965,6446,4960,6446,4958,6422,4958,6422,4917xe" filled="t" fillcolor="#202020" stroked="f">
                <v:path arrowok="t"/>
                <v:fill/>
              </v:shape>
              <v:shape style="position:absolute;left:6377;top:4862;width:202;height:204" coordorigin="6377,4862" coordsize="202,204" path="m6446,4948l6432,4953,6422,4958,6446,4958,6446,4948xe" filled="t" fillcolor="#202020" stroked="f">
                <v:path arrowok="t"/>
                <v:fill/>
              </v:shape>
              <v:shape style="position:absolute;left:6377;top:4862;width:202;height:204" coordorigin="6377,4862" coordsize="202,204" path="m6449,4902l6379,4902,6379,4917,6449,4917,6449,4902xe" filled="t" fillcolor="#202020" stroked="f">
                <v:path arrowok="t"/>
                <v:fill/>
              </v:shape>
              <v:shape style="position:absolute;left:6377;top:4862;width:202;height:204" coordorigin="6377,4862" coordsize="202,204" path="m6422,4862l6408,4862,6408,4902,6422,4902,6422,4862xe" filled="t" fillcolor="#202020" stroked="f">
                <v:path arrowok="t"/>
                <v:fill/>
              </v:shape>
            </v:group>
            <v:group style="position:absolute;left:6586;top:4862;width:202;height:205" coordorigin="6586,4862" coordsize="202,205">
              <v:shape style="position:absolute;left:6586;top:4862;width:202;height:205" coordorigin="6586,4862" coordsize="202,205" path="m6694,4943l6677,4943,6677,4981,6674,5003,6668,5022,6659,5039,6646,5054,6650,5056,6692,4994,6693,4974,6694,4943xe" filled="t" fillcolor="#202020" stroked="f">
                <v:path arrowok="t"/>
                <v:fill/>
              </v:shape>
              <v:shape style="position:absolute;left:6586;top:4862;width:202;height:205" coordorigin="6586,4862" coordsize="202,205" path="m6633,4946l6614,4946,6614,5066,6631,5066,6633,4946xe" filled="t" fillcolor="#202020" stroked="f">
                <v:path arrowok="t"/>
                <v:fill/>
              </v:shape>
              <v:shape style="position:absolute;left:6586;top:4862;width:202;height:205" coordorigin="6586,4862" coordsize="202,205" path="m6754,4943l6737,4943,6737,5066,6754,5066,6754,4943xe" filled="t" fillcolor="#202020" stroked="f">
                <v:path arrowok="t"/>
                <v:fill/>
              </v:shape>
              <v:shape style="position:absolute;left:6586;top:4862;width:202;height:205" coordorigin="6586,4862" coordsize="202,205" path="m6646,4869l6626,4874,6619,4895,6612,4914,6604,4932,6595,4949,6586,4965,6590,4974,6594,4980,6604,4965,6614,4946,6633,4946,6633,4907,6646,4869xe" filled="t" fillcolor="#202020" stroked="f">
                <v:path arrowok="t"/>
                <v:fill/>
              </v:shape>
              <v:shape style="position:absolute;left:6586;top:4862;width:202;height:205" coordorigin="6586,4862" coordsize="202,205" path="m6727,4862l6707,4863,6697,4881,6686,4897,6672,4911,6656,4924,6638,4936,6648,4946,6661,4942,6677,4929,6695,4914,6708,4903,6722,4891,6739,4891,6734,4885,6722,4866,6727,4862xe" filled="t" fillcolor="#202020" stroked="f">
                <v:path arrowok="t"/>
                <v:fill/>
              </v:shape>
              <v:shape style="position:absolute;left:6586;top:4862;width:202;height:205" coordorigin="6586,4862" coordsize="202,205" path="m6739,4891l6722,4891,6734,4908,6748,4923,6763,4935,6780,4946,6785,4941,6787,4936,6779,4925,6762,4914,6747,4901,6739,489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6.063751pt;margin-top:243.179993pt;width:18.870162pt;height:10.96pt;mso-position-horizontal-relative:page;mso-position-vertical-relative:page;z-index:-4991" coordorigin="6921,4864" coordsize="377,219">
            <v:group style="position:absolute;left:6931;top:4876;width:55;height:197" coordorigin="6931,4876" coordsize="55,197">
              <v:shape style="position:absolute;left:6931;top:4876;width:55;height:197" coordorigin="6931,4876" coordsize="55,197" path="m6986,4876l6942,4918,6931,4980,6933,5000,6938,5020,6945,5038,6955,5056,6967,5073,6980,5065,6970,5048,6961,5030,6955,5011,6952,4991,6950,4969,6952,4948,6957,4929,6964,4910,6974,4893,6986,4876xe" filled="t" fillcolor="#202020" stroked="f">
                <v:path arrowok="t"/>
                <v:fill/>
              </v:shape>
            </v:group>
            <v:group style="position:absolute;left:7008;top:4874;width:204;height:184" coordorigin="7008,4874" coordsize="204,184">
              <v:shape style="position:absolute;left:7008;top:4874;width:204;height:184" coordorigin="7008,4874" coordsize="204,184" path="m7085,4950l7068,4950,7067,4977,7063,4997,7056,5013,7045,5025,7029,5037,7008,5049,7010,5054,7015,5056,7034,5057,7051,5045,7084,4980,7085,4955,7085,4950xe" filled="t" fillcolor="#202020" stroked="f">
                <v:path arrowok="t"/>
                <v:fill/>
              </v:shape>
              <v:shape style="position:absolute;left:7008;top:4874;width:204;height:184" coordorigin="7008,4874" coordsize="204,184" path="m7145,4950l7128,4950,7128,5049,7135,5056,7195,5056,7205,5049,7206,5042,7147,5042,7145,5037,7145,4950xe" filled="t" fillcolor="#202020" stroked="f">
                <v:path arrowok="t"/>
                <v:fill/>
              </v:shape>
              <v:shape style="position:absolute;left:7008;top:4874;width:204;height:184" coordorigin="7008,4874" coordsize="204,184" path="m7193,4998l7193,5020,7190,5027,7190,5037,7183,5042,7206,5042,7207,5034,7210,5025,7210,5015,7212,5003,7205,5003,7200,5001,7193,4998xe" filled="t" fillcolor="#202020" stroked="f">
                <v:path arrowok="t"/>
                <v:fill/>
              </v:shape>
              <v:shape style="position:absolute;left:7008;top:4874;width:204;height:184" coordorigin="7008,4874" coordsize="204,184" path="m7210,4934l7010,4934,7010,4950,7210,4950,7210,4934xe" filled="t" fillcolor="#202020" stroked="f">
                <v:path arrowok="t"/>
                <v:fill/>
              </v:shape>
              <v:shape style="position:absolute;left:7008;top:4874;width:204;height:184" coordorigin="7008,4874" coordsize="204,184" path="m7190,4874l7030,4874,7030,4890,7190,4890,7190,4874xe" filled="t" fillcolor="#202020" stroked="f">
                <v:path arrowok="t"/>
                <v:fill/>
              </v:shape>
            </v:group>
            <v:group style="position:absolute;left:7234;top:4876;width:55;height:197" coordorigin="7234,4876" coordsize="55,197">
              <v:shape style="position:absolute;left:7234;top:4876;width:55;height:197" coordorigin="7234,4876" coordsize="55,197" path="m7250,4876l7240,4884,7250,4900,7259,4917,7265,4936,7268,4957,7270,4979,7268,5000,7263,5019,7256,5038,7246,5056,7234,5073,7250,5073,7283,5012,7289,4968,7286,4947,7281,4928,7273,4909,7263,4892,7250,487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0.181946pt;margin-top:250.740005pt;width:18.874311pt;height:10.96pt;mso-position-horizontal-relative:page;mso-position-vertical-relative:page;z-index:-4990" coordorigin="8604,5015" coordsize="377,219">
            <v:group style="position:absolute;left:8614;top:5027;width:55;height:197" coordorigin="8614,5027" coordsize="55,197">
              <v:shape style="position:absolute;left:8614;top:5027;width:55;height:197" coordorigin="8614,5027" coordsize="55,197" path="m8669,5027l8624,5069,8614,5132,8615,5152,8620,5172,8628,5190,8638,5208,8652,5224,8663,5216,8652,5200,8644,5182,8638,5164,8634,5143,8633,5120,8635,5099,8640,5079,8647,5060,8657,5043,8669,5027xe" filled="t" fillcolor="#202020" stroked="f">
                <v:path arrowok="t"/>
                <v:fill/>
              </v:shape>
            </v:group>
            <v:group style="position:absolute;left:8690;top:5025;width:204;height:185" coordorigin="8690,5025" coordsize="204,185">
              <v:shape style="position:absolute;left:8690;top:5025;width:204;height:185" coordorigin="8690,5025" coordsize="204,185" path="m8767,5102l8750,5102,8750,5130,8746,5150,8738,5165,8727,5178,8711,5191,8690,5202,8695,5205,8698,5210,8715,5209,8733,5197,8766,5133,8767,5109,8767,5102xe" filled="t" fillcolor="#202020" stroked="f">
                <v:path arrowok="t"/>
                <v:fill/>
              </v:shape>
              <v:shape style="position:absolute;left:8690;top:5025;width:204;height:185" coordorigin="8690,5025" coordsize="204,185" path="m8827,5102l8810,5102,8810,5200,8818,5210,8878,5210,8887,5202,8888,5195,8832,5195,8827,5190,8827,5102xe" filled="t" fillcolor="#202020" stroked="f">
                <v:path arrowok="t"/>
                <v:fill/>
              </v:shape>
              <v:shape style="position:absolute;left:8690;top:5025;width:204;height:185" coordorigin="8690,5025" coordsize="204,185" path="m8878,5152l8875,5164,8875,5174,8873,5181,8873,5190,8868,5195,8888,5195,8890,5186,8892,5178,8894,5170,8894,5157,8890,5154,8882,5154,8878,5152xe" filled="t" fillcolor="#202020" stroked="f">
                <v:path arrowok="t"/>
                <v:fill/>
              </v:shape>
              <v:shape style="position:absolute;left:8690;top:5025;width:204;height:185" coordorigin="8690,5025" coordsize="204,185" path="m8892,5087l8693,5087,8693,5102,8892,5102,8892,5087xe" filled="t" fillcolor="#202020" stroked="f">
                <v:path arrowok="t"/>
                <v:fill/>
              </v:shape>
              <v:shape style="position:absolute;left:8690;top:5025;width:204;height:185" coordorigin="8690,5025" coordsize="204,185" path="m8873,5025l8714,5025,8714,5039,8873,5039,8873,5025xe" filled="t" fillcolor="#202020" stroked="f">
                <v:path arrowok="t"/>
                <v:fill/>
              </v:shape>
            </v:group>
            <v:group style="position:absolute;left:8916;top:5027;width:55;height:197" coordorigin="8916,5027" coordsize="55,197">
              <v:shape style="position:absolute;left:8916;top:5027;width:55;height:197" coordorigin="8916,5027" coordsize="55,197" path="m8935,5027l8922,5034,8933,5051,8941,5069,8947,5088,8951,5109,8952,5131,8950,5152,8945,5171,8938,5190,8928,5207,8916,5224,8935,5224,8966,5164,8971,5120,8969,5099,8965,5079,8957,5060,8948,5043,8935,502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7.980011pt;margin-top:242.460007pt;width:63.4pt;height:11.32pt;mso-position-horizontal-relative:page;mso-position-vertical-relative:page;z-index:-4989" coordorigin="9960,4849" coordsize="1268,226">
            <v:group style="position:absolute;left:9970;top:4859;width:202;height:202" coordorigin="9970,4859" coordsize="202,202">
              <v:shape style="position:absolute;left:9970;top:4859;width:202;height:202" coordorigin="9970,4859" coordsize="202,202" path="m10118,4982l10102,4982,10102,5042,10097,5044,10068,5044,10070,5051,10070,5061,10109,5061,10118,5051,10118,4982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47,4994l10133,5001,10139,5013,10149,5030,10159,5049,10167,5027,10157,5010,10147,4994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28,5024l10006,5027,9970,5032,9976,5048,10019,5040,10034,5037,10037,5034,10037,5030,10028,5024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66,4994l10059,5007,10050,5025,10039,5042,10049,5046,10062,5037,10071,5019,10080,4998,10066,4994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22,4946l9991,4946,9997,4957,9984,4974,9972,4986,9990,4999,10010,4996,10032,4994,10032,4986,10033,4984,9994,4984,9998,4979,10010,4964,10021,4947,10022,4946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33,4977l10014,4981,9994,4984,10033,4984,10034,4982,10033,4977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71,4970l10044,4970,10044,4982,10171,4982,10171,4970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08,4864l9999,4884,9989,4903,9980,4919,9970,4934,9974,4948,9982,4946,10022,4946,10032,4931,9996,4931,9996,4919,10007,4902,10017,4885,10027,4866,10008,4864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59,4929l10056,4929,10056,4943,10159,4943,10159,4929xe" filled="t" fillcolor="#202020" stroked="f">
                <v:path arrowok="t"/>
                <v:fill/>
              </v:shape>
              <v:shape style="position:absolute;left:9970;top:4859;width:202;height:202" coordorigin="9970,4859" coordsize="202,202" path="m10030,4902l10025,4914,10018,4922,10013,4931,10032,4931,10044,4912,10030,4902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69,4886l10049,4886,10049,4919,10063,4919,10063,4900,10169,4900,10169,4886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69,4900l10154,4900,10154,4919,10169,4919,10169,4900xe" filled="t" fillcolor="#202020" stroked="f">
                <v:path arrowok="t"/>
                <v:fill/>
              </v:shape>
              <v:shape style="position:absolute;left:9970;top:4859;width:202;height:202" coordorigin="9970,4859" coordsize="202,202" path="m10102,4859l10087,4866,10092,4871,10102,4886,10109,4886,10118,4881,10109,4866,10102,4859xe" filled="t" fillcolor="#202020" stroked="f">
                <v:path arrowok="t"/>
                <v:fill/>
              </v:shape>
            </v:group>
            <v:group style="position:absolute;left:10178;top:4864;width:202;height:202" coordorigin="10178,4864" coordsize="202,202">
              <v:shape style="position:absolute;left:10178;top:4864;width:202;height:202" coordorigin="10178,4864" coordsize="202,202" path="m10351,4972l10210,4972,10210,5066,10226,5066,10226,5051,10351,5051,10351,5034,10226,5034,10226,4989,10351,4989,10351,4972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51,5051l10337,5051,10337,5066,10351,5066,10351,5051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51,4989l10337,4989,10337,5034,10351,5034,10351,4989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296,4864l10273,4866,10261,4880,10248,4893,10233,4906,10217,4918,10199,4930,10178,4941,10183,4946,10188,4955,10200,4950,10210,4943,10222,4936,10374,4936,10370,4931,10337,4931,10239,4922,10255,4910,10269,4896,10282,4881,10301,4881,10291,4869,10296,4864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74,4936l10342,4936,10351,4941,10361,4948,10373,4953,10375,4948,10380,4943,10374,4936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42,4936l10222,4936,10222,4946,10342,4946,10342,4936xe" filled="t" fillcolor="#202020" stroked="f">
                <v:path arrowok="t"/>
                <v:fill/>
              </v:shape>
              <v:shape style="position:absolute;left:10178;top:4864;width:202;height:202" coordorigin="10178,4864" coordsize="202,202" path="m10301,4881l10282,4881,10292,4892,10306,4906,10320,4919,10337,4931,10370,4931,10370,4931,10352,4921,10335,4911,10319,4898,10305,4884,10301,4881xe" filled="t" fillcolor="#202020" stroked="f">
                <v:path arrowok="t"/>
                <v:fill/>
              </v:shape>
            </v:group>
            <v:group style="position:absolute;left:10390;top:4864;width:204;height:197" coordorigin="10390,4864" coordsize="204,197">
              <v:shape style="position:absolute;left:10390;top:4864;width:204;height:197" coordorigin="10390,4864" coordsize="204,197" path="m10526,4984l10510,4984,10510,5061,10526,5061,10526,4984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430,4931l10390,4931,10390,4946,10414,4946,10414,5032,10411,5039,10409,5042,10425,5050,10441,5038,10456,5027,10430,5027,10430,4931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459,5008l10450,5015,10440,5020,10430,5027,10456,5027,10459,5025,10459,5008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594,4970l10442,4970,10442,4984,10594,4984,10594,4970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526,4890l10510,4890,10510,4970,10526,4970,10526,4890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466,4902l10454,4912,10459,4919,10469,4936,10478,4955,10488,4937,10478,4919,10466,4902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584,4912l10562,4914,10552,4931,10541,4948,10562,4944,10573,4928,10584,4912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409,4864l10401,4881,10415,4896,10428,4910,10439,4894,10426,4881,10409,4864xe" filled="t" fillcolor="#202020" stroked="f">
                <v:path arrowok="t"/>
                <v:fill/>
              </v:shape>
              <v:shape style="position:absolute;left:10390;top:4864;width:204;height:197" coordorigin="10390,4864" coordsize="204,197" path="m10582,4874l10454,4874,10454,4890,10582,4890,10582,4874xe" filled="t" fillcolor="#202020" stroked="f">
                <v:path arrowok="t"/>
                <v:fill/>
              </v:shape>
            </v:group>
            <v:group style="position:absolute;left:10598;top:4862;width:202;height:199" coordorigin="10598,4862" coordsize="202,199">
              <v:shape style="position:absolute;left:10598;top:4862;width:202;height:199" coordorigin="10598,4862" coordsize="202,199" path="m10646,4950l10632,4950,10632,5061,10646,5061,10646,4950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90,5042l10692,5049,10692,5054,10694,5058,10704,5061,10714,5061,10721,5058,10738,5058,10745,5051,10745,5044,10699,5044,10690,5042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745,4948l10728,4948,10728,5039,10726,5044,10745,5044,10745,4948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774,4967l10757,4974,10763,4985,10772,5004,10781,5022,10788,5039,10800,5023,10792,5007,10783,4988,10774,4967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92,4967l10685,4983,10676,5001,10668,5019,10658,5034,10666,5037,10670,5037,10681,5029,10690,5012,10698,4993,10706,4974,10692,4967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73,4902l10601,4902,10601,4917,10625,4934,10618,4952,10609,4970,10598,4989,10601,4996,10603,5001,10607,5006,10616,4990,10625,4972,10632,4950,10646,4950,10646,4917,10673,4917,10673,4902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54,4943l10646,4953,10661,4967,10666,4977,10678,4965,10663,4950,10654,4943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800,4934l10673,4934,10673,4948,10800,4948,10800,4934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646,4862l10632,4862,10632,4902,10646,4902,10646,4862xe" filled="t" fillcolor="#202020" stroked="f">
                <v:path arrowok="t"/>
                <v:fill/>
              </v:shape>
              <v:shape style="position:absolute;left:10598;top:4862;width:202;height:199" coordorigin="10598,4862" coordsize="202,199" path="m10790,4874l10682,4874,10682,4888,10790,4888,10790,4874xe" filled="t" fillcolor="#202020" stroked="f">
                <v:path arrowok="t"/>
                <v:fill/>
              </v:shape>
            </v:group>
            <v:group style="position:absolute;left:10810;top:4869;width:204;height:197" coordorigin="10810,4869" coordsize="204,197">
              <v:shape style="position:absolute;left:10810;top:4869;width:204;height:197" coordorigin="10810,4869" coordsize="204,197" path="m10994,4871l10889,4871,10889,4953,10903,4953,10903,4946,10994,4946,10994,4931,10903,4931,10903,4914,10994,4914,10994,4900,10903,4900,10903,4883,10994,4883,10994,4871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94,4946l10980,4946,10980,4953,10994,4953,10994,4946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94,4914l10980,4914,10980,4931,10994,4931,10994,4914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94,4883l10980,4883,10980,4900,10994,4900,10994,4883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855,4972l10838,4972,10838,5066,10855,5066,10855,4972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82,5006l10968,5006,10968,5039,10963,5044,10925,5044,10927,5049,10927,5058,10942,5061,10975,5061,10982,5051,10982,5006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01,5006l10889,5015,10896,5025,10903,5032,10910,5042,10922,5032,10915,5022,10908,5015,10901,5006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1014,4991l10870,4991,10870,5006,11014,5006,11014,4991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856,4917l10845,4936,10834,4954,10822,4969,10810,4982,10812,4986,10814,4994,10817,4998,10824,4991,10838,4972,10855,4972,10855,4950,10860,4941,10867,4931,10872,4922,10856,4917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982,4974l10968,4974,10968,4991,10982,4991,10982,4974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1009,4962l10877,4962,10877,4974,11009,4974,11009,4962xe" filled="t" fillcolor="#202020" stroked="f">
                <v:path arrowok="t"/>
                <v:fill/>
              </v:shape>
              <v:shape style="position:absolute;left:10810;top:4869;width:204;height:197" coordorigin="10810,4869" coordsize="204,197" path="m10872,4869l10850,4873,10838,4890,10824,4904,10810,4917,10812,4924,10814,4929,10821,4930,10835,4916,10848,4901,10860,4885,10872,4869xe" filled="t" fillcolor="#202020" stroked="f">
                <v:path arrowok="t"/>
                <v:fill/>
              </v:shape>
            </v:group>
            <v:group style="position:absolute;left:11018;top:4859;width:199;height:206" coordorigin="11018,4859" coordsize="199,206">
              <v:shape style="position:absolute;left:11018;top:4859;width:199;height:206" coordorigin="11018,4859" coordsize="199,206" path="m11182,4950l11045,4950,11045,4967,11084,4978,11080,4998,11072,5015,11059,5030,11043,5041,11023,5051,11033,5061,11094,5008,11102,4967,11181,4967,11182,4950xe" filled="t" fillcolor="#202020" stroked="f">
                <v:path arrowok="t"/>
                <v:fill/>
              </v:shape>
              <v:shape style="position:absolute;left:11018;top:4859;width:199;height:206" coordorigin="11018,4859" coordsize="199,206" path="m11105,5039l11105,5044,11107,5051,11117,5057,11135,5057,11161,5054,11171,5042,11114,5042,11105,5039xe" filled="t" fillcolor="#202020" stroked="f">
                <v:path arrowok="t"/>
                <v:fill/>
              </v:shape>
              <v:shape style="position:absolute;left:11018;top:4859;width:199;height:206" coordorigin="11018,4859" coordsize="199,206" path="m11181,4967l11102,4967,11165,4979,11163,4999,11162,5018,11160,5034,11153,5042,11171,5042,11174,5038,11179,5011,11180,4989,11181,4971,11181,4967xe" filled="t" fillcolor="#202020" stroked="f">
                <v:path arrowok="t"/>
                <v:fill/>
              </v:shape>
              <v:shape style="position:absolute;left:11018;top:4859;width:199;height:206" coordorigin="11018,4859" coordsize="199,206" path="m11146,4859l11131,4866,11131,4867,11140,4886,11177,4933,11210,4958,11213,4953,11218,4948,11211,4934,11194,4923,11178,4909,11165,4894,11154,4878,11146,4859xe" filled="t" fillcolor="#202020" stroked="f">
                <v:path arrowok="t"/>
                <v:fill/>
              </v:shape>
              <v:shape style="position:absolute;left:11018;top:4859;width:199;height:206" coordorigin="11018,4859" coordsize="199,206" path="m11105,4871l11085,4872,11073,4889,11060,4905,11047,4920,11033,4933,11018,4946,11023,4950,11081,4906,11093,4889,11105,48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860001pt;margin-top:310.859985pt;width:31.24pt;height:11.2pt;mso-position-horizontal-relative:page;mso-position-vertical-relative:page;z-index:-4988" coordorigin="1017,6217" coordsize="625,224">
            <v:group style="position:absolute;left:1027;top:6227;width:202;height:204" coordorigin="1027,6227" coordsize="202,204">
              <v:shape style="position:absolute;left:1027;top:6227;width:202;height:204" coordorigin="1027,6227" coordsize="202,204" path="m1138,6374l1121,6374,1121,6431,1138,6431,1138,6374xe" filled="t" fillcolor="#202020" stroked="f">
                <v:path arrowok="t"/>
                <v:fill/>
              </v:shape>
              <v:shape style="position:absolute;left:1027;top:6227;width:202;height:204" coordorigin="1027,6227" coordsize="202,204" path="m1210,6287l1049,6287,1049,6302,1193,6302,1193,6321,1054,6321,1044,6354,1044,6369,1099,6376,1084,6387,1067,6397,1048,6406,1027,6414,1030,6419,1032,6422,1036,6426,1057,6418,1077,6409,1094,6399,1108,6387,1121,6374,1138,6374,1138,6369,1219,6369,1219,6354,1061,6354,1066,6335,1210,6335,1210,6287xe" filled="t" fillcolor="#202020" stroked="f">
                <v:path arrowok="t"/>
                <v:fill/>
              </v:shape>
              <v:shape style="position:absolute;left:1027;top:6227;width:202;height:204" coordorigin="1027,6227" coordsize="202,204" path="m1219,6369l1202,6369,1202,6388,1200,6395,1198,6400,1157,6400,1159,6405,1159,6410,1162,6414,1207,6414,1217,6407,1219,6390,1219,6369xe" filled="t" fillcolor="#202020" stroked="f">
                <v:path arrowok="t"/>
                <v:fill/>
              </v:shape>
              <v:shape style="position:absolute;left:1027;top:6227;width:202;height:204" coordorigin="1027,6227" coordsize="202,204" path="m1138,6335l1121,6335,1121,6354,1138,6354,1138,6335xe" filled="t" fillcolor="#202020" stroked="f">
                <v:path arrowok="t"/>
                <v:fill/>
              </v:shape>
              <v:shape style="position:absolute;left:1027;top:6227;width:202;height:204" coordorigin="1027,6227" coordsize="202,204" path="m1210,6335l1193,6335,1193,6342,1210,6342,1210,6335xe" filled="t" fillcolor="#202020" stroked="f">
                <v:path arrowok="t"/>
                <v:fill/>
              </v:shape>
              <v:shape style="position:absolute;left:1027;top:6227;width:202;height:204" coordorigin="1027,6227" coordsize="202,204" path="m1138,6302l1121,6302,1121,6321,1138,6321,1138,6302xe" filled="t" fillcolor="#202020" stroked="f">
                <v:path arrowok="t"/>
                <v:fill/>
              </v:shape>
              <v:shape style="position:absolute;left:1027;top:6227;width:202;height:204" coordorigin="1027,6227" coordsize="202,204" path="m1085,6227l1066,6232,1055,6250,1042,6265,1027,6278,1032,6282,1034,6287,1037,6289,1053,6275,1066,6261,1135,6261,1135,6246,1075,6246,1078,6242,1082,6234,1085,6227xe" filled="t" fillcolor="#202020" stroked="f">
                <v:path arrowok="t"/>
                <v:fill/>
              </v:shape>
              <v:shape style="position:absolute;left:1027;top:6227;width:202;height:204" coordorigin="1027,6227" coordsize="202,204" path="m1085,6261l1080,6261,1073,6266,1078,6273,1085,6280,1090,6287,1102,6278,1097,6270,1090,6266,1085,6261xe" filled="t" fillcolor="#202020" stroked="f">
                <v:path arrowok="t"/>
                <v:fill/>
              </v:shape>
              <v:shape style="position:absolute;left:1027;top:6227;width:202;height:204" coordorigin="1027,6227" coordsize="202,204" path="m1178,6261l1174,6261,1166,6266,1176,6280,1183,6287,1195,6278,1178,6261xe" filled="t" fillcolor="#202020" stroked="f">
                <v:path arrowok="t"/>
                <v:fill/>
              </v:shape>
              <v:shape style="position:absolute;left:1027;top:6227;width:202;height:204" coordorigin="1027,6227" coordsize="202,204" path="m1174,6227l1157,6227,1151,6241,1140,6258,1128,6273,1133,6278,1138,6280,1140,6282,1147,6275,1157,6261,1229,6261,1229,6246,1164,6246,1169,6242,1174,6227xe" filled="t" fillcolor="#202020" stroked="f">
                <v:path arrowok="t"/>
                <v:fill/>
              </v:shape>
            </v:group>
            <v:group style="position:absolute;left:1241;top:6323;width:204;height:2" coordorigin="1241,6323" coordsize="204,2">
              <v:shape style="position:absolute;left:1241;top:6323;width:204;height:2" coordorigin="1241,6323" coordsize="204,0" path="m1241,6323l1445,6323e" filled="f" stroked="t" strokeweight="1.06pt" strokecolor="#202020">
                <v:path arrowok="t"/>
              </v:shape>
            </v:group>
            <v:group style="position:absolute;left:1447;top:6230;width:185;height:202" coordorigin="1447,6230" coordsize="185,202">
              <v:shape style="position:absolute;left:1447;top:6230;width:185;height:202" coordorigin="1447,6230" coordsize="185,202" path="m1507,6354l1490,6354,1490,6431,1507,6431,1507,6419,1632,6419,1632,6405,1507,6405,1507,6354xe" filled="t" fillcolor="#202020" stroked="f">
                <v:path arrowok="t"/>
                <v:fill/>
              </v:shape>
              <v:shape style="position:absolute;left:1447;top:6230;width:185;height:202" coordorigin="1447,6230" coordsize="185,202" path="m1632,6419l1615,6419,1615,6431,1632,6431,1632,6419xe" filled="t" fillcolor="#202020" stroked="f">
                <v:path arrowok="t"/>
                <v:fill/>
              </v:shape>
              <v:shape style="position:absolute;left:1447;top:6230;width:185;height:202" coordorigin="1447,6230" coordsize="185,202" path="m1632,6354l1615,6354,1615,6405,1632,6405,1632,6354xe" filled="t" fillcolor="#202020" stroked="f">
                <v:path arrowok="t"/>
                <v:fill/>
              </v:shape>
              <v:shape style="position:absolute;left:1447;top:6230;width:185;height:202" coordorigin="1447,6230" coordsize="185,202" path="m1514,6285l1502,6294,1512,6304,1522,6311,1523,6325,1505,6332,1487,6339,1467,6346,1447,6352,1450,6357,1454,6362,1457,6366,1469,6362,1478,6359,1490,6354,1632,6354,1632,6338,1534,6337,1553,6328,1571,6318,1582,6311,1545,6311,1531,6299,1514,6285xe" filled="t" fillcolor="#202020" stroked="f">
                <v:path arrowok="t"/>
                <v:fill/>
              </v:shape>
              <v:shape style="position:absolute;left:1447;top:6230;width:185;height:202" coordorigin="1447,6230" coordsize="185,202" path="m1632,6266l1514,6266,1596,6279,1580,6291,1563,6301,1545,6311,1582,6311,1588,6307,1604,6295,1618,6282,1632,6268,1632,6266xe" filled="t" fillcolor="#202020" stroked="f">
                <v:path arrowok="t"/>
                <v:fill/>
              </v:shape>
              <v:shape style="position:absolute;left:1447;top:6230;width:185;height:202" coordorigin="1447,6230" coordsize="185,202" path="m1524,6230l1481,6276,1450,6299,1454,6304,1457,6309,1471,6307,1486,6293,1500,6280,1514,6266,1632,6266,1632,6251,1526,6251,1536,6242,1541,6234,1524,62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5.910004pt;margin-top:333.540009pt;width:24.79pt;height:11.08pt;mso-position-horizontal-relative:page;mso-position-vertical-relative:page;z-index:-4987" coordorigin="5718,6671" coordsize="496,222">
            <v:group style="position:absolute;left:5726;top:6858;width:199;height:2" coordorigin="5726,6858" coordsize="199,2">
              <v:shape style="position:absolute;left:5726;top:6858;width:199;height:2" coordorigin="5726,6858" coordsize="199,0" path="m5726,6858l5926,6858e" filled="f" stroked="t" strokeweight=".82pt" strokecolor="#202020">
                <v:path arrowok="t"/>
              </v:shape>
            </v:group>
            <v:group style="position:absolute;left:5826;top:6714;width:2;height:137" coordorigin="5826,6714" coordsize="2,137">
              <v:shape style="position:absolute;left:5826;top:6714;width:2;height:137" coordorigin="5826,6714" coordsize="0,137" path="m5826,6714l5826,6851e" filled="f" stroked="t" strokeweight=".94pt" strokecolor="#202020">
                <v:path arrowok="t"/>
              </v:shape>
            </v:group>
            <v:group style="position:absolute;left:5738;top:6706;width:175;height:2" coordorigin="5738,6706" coordsize="175,2">
              <v:shape style="position:absolute;left:5738;top:6706;width:175;height:2" coordorigin="5738,6706" coordsize="175,0" path="m5738,6706l5914,6706e" filled="f" stroked="t" strokeweight=".94pt" strokecolor="#202020">
                <v:path arrowok="t"/>
              </v:shape>
            </v:group>
            <v:group style="position:absolute;left:5933;top:6681;width:206;height:199" coordorigin="5933,6681" coordsize="206,199">
              <v:shape style="position:absolute;left:5933;top:6681;width:206;height:199" coordorigin="5933,6681" coordsize="206,199" path="m5983,6762l5964,6762,5964,6880,5981,6880,5983,6762xe" filled="t" fillcolor="#202020" stroked="f">
                <v:path arrowok="t"/>
                <v:fill/>
              </v:shape>
              <v:shape style="position:absolute;left:5933;top:6681;width:206;height:199" coordorigin="5933,6681" coordsize="206,199" path="m6065,6726l6048,6726,6048,6880,6065,6880,6065,6830,6132,6830,6132,6815,6065,6815,6065,6777,6130,6777,6130,6762,6065,6762,6065,6726xe" filled="t" fillcolor="#202020" stroked="f">
                <v:path arrowok="t"/>
                <v:fill/>
              </v:shape>
              <v:shape style="position:absolute;left:5933;top:6681;width:206;height:199" coordorigin="5933,6681" coordsize="206,199" path="m5998,6683l5976,6693,5969,6713,5962,6732,5953,6749,5944,6766,5933,6782,5938,6786,5940,6794,5943,6797,5954,6781,5964,6762,5983,6762,5983,6722,5990,6704,5998,6683xe" filled="t" fillcolor="#202020" stroked="f">
                <v:path arrowok="t"/>
                <v:fill/>
              </v:shape>
              <v:shape style="position:absolute;left:5933;top:6681;width:206;height:199" coordorigin="5933,6681" coordsize="206,199" path="m6048,6681l6027,6692,6020,6711,6011,6729,6002,6746,5990,6762,5995,6767,6000,6770,6013,6762,6022,6745,6031,6726,6139,6726,6139,6712,6036,6712,6046,6693,6048,6681xe" filled="t" fillcolor="#202020" stroked="f">
                <v:path arrowok="t"/>
                <v:fill/>
              </v:shape>
            </v:group>
            <v:group style="position:absolute;left:6173;top:6827;width:31;height:55" coordorigin="6173,6827" coordsize="31,55">
              <v:shape style="position:absolute;left:6173;top:6827;width:31;height:55" coordorigin="6173,6827" coordsize="31,55" path="m6204,6827l6187,6827,6173,6882,6187,6882,6204,682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7.260010pt;margin-top:333.420013pt;width:63.4pt;height:11.08pt;mso-position-horizontal-relative:page;mso-position-vertical-relative:page;z-index:-4986" coordorigin="6345,6668" coordsize="1268,222">
            <v:group style="position:absolute;left:6355;top:6681;width:204;height:199" coordorigin="6355,6681" coordsize="204,199">
              <v:shape style="position:absolute;left:6355;top:6681;width:204;height:199" coordorigin="6355,6681" coordsize="204,199" path="m6403,6762l6384,6762,6384,6880,6401,6880,6403,6762xe" filled="t" fillcolor="#202020" stroked="f">
                <v:path arrowok="t"/>
                <v:fill/>
              </v:shape>
              <v:shape style="position:absolute;left:6355;top:6681;width:204;height:199" coordorigin="6355,6681" coordsize="204,199" path="m6485,6726l6468,6726,6468,6880,6485,6880,6485,6830,6552,6830,6552,6815,6485,6815,6485,6777,6550,6777,6550,6762,6485,6762,6485,6726xe" filled="t" fillcolor="#202020" stroked="f">
                <v:path arrowok="t"/>
                <v:fill/>
              </v:shape>
              <v:shape style="position:absolute;left:6355;top:6681;width:204;height:199" coordorigin="6355,6681" coordsize="204,199" path="m6418,6683l6397,6692,6390,6712,6382,6731,6374,6749,6365,6766,6355,6782,6358,6786,6360,6794,6363,6797,6374,6781,6384,6762,6403,6762,6403,6722,6410,6704,6418,6683xe" filled="t" fillcolor="#202020" stroked="f">
                <v:path arrowok="t"/>
                <v:fill/>
              </v:shape>
              <v:shape style="position:absolute;left:6355;top:6681;width:204;height:199" coordorigin="6355,6681" coordsize="204,199" path="m6468,6681l6447,6692,6440,6711,6431,6729,6422,6746,6410,6762,6415,6767,6420,6770,6433,6762,6442,6745,6451,6726,6559,6726,6559,6712,6458,6712,6461,6702,6466,6693,6468,6681xe" filled="t" fillcolor="#202020" stroked="f">
                <v:path arrowok="t"/>
                <v:fill/>
              </v:shape>
            </v:group>
            <v:group style="position:absolute;left:6569;top:6678;width:187;height:199" coordorigin="6569,6678" coordsize="187,199">
              <v:shape style="position:absolute;left:6569;top:6678;width:187;height:199" coordorigin="6569,6678" coordsize="187,199" path="m6672,6678l6653,6694,6652,6715,6650,6734,6574,6734,6574,6748,6647,6752,6642,6774,6614,6829,6569,6868,6578,6878,6637,6827,6662,6770,6667,6748,6755,6748,6756,6734,6670,6719,6671,6699,6672,6678xe" filled="t" fillcolor="#202020" stroked="f">
                <v:path arrowok="t"/>
                <v:fill/>
              </v:shape>
              <v:shape style="position:absolute;left:6569;top:6678;width:187;height:199" coordorigin="6569,6678" coordsize="187,199" path="m6670,6856l6672,6863,6672,6870,6687,6875,6705,6874,6731,6872,6746,6858,6684,6858,6670,6856xe" filled="t" fillcolor="#202020" stroked="f">
                <v:path arrowok="t"/>
                <v:fill/>
              </v:shape>
              <v:shape style="position:absolute;left:6569;top:6678;width:187;height:199" coordorigin="6569,6678" coordsize="187,199" path="m6755,6748l6667,6748,6737,6755,6737,6779,6737,6790,6736,6799,6736,6816,6734,6834,6734,6851,6725,6858,6746,6858,6754,6770,6755,6755,6755,6748xe" filled="t" fillcolor="#202020" stroked="f">
                <v:path arrowok="t"/>
                <v:fill/>
              </v:shape>
              <v:shape style="position:absolute;left:6569;top:6678;width:187;height:199" coordorigin="6569,6678" coordsize="187,199" path="m6682,6774l6672,6786,6679,6793,6693,6808,6706,6822,6711,6803,6697,6790,6682,6774xe" filled="t" fillcolor="#202020" stroked="f">
                <v:path arrowok="t"/>
                <v:fill/>
              </v:shape>
              <v:shape style="position:absolute;left:6569;top:6678;width:187;height:199" coordorigin="6569,6678" coordsize="187,199" path="m6600,6681l6588,6693,6591,6695,6606,6709,6619,6724,6628,6709,6600,6681xe" filled="t" fillcolor="#202020" stroked="f">
                <v:path arrowok="t"/>
                <v:fill/>
              </v:shape>
            </v:group>
            <v:group style="position:absolute;left:6775;top:6678;width:204;height:202" coordorigin="6775,6678" coordsize="204,202">
              <v:shape style="position:absolute;left:6775;top:6678;width:204;height:202" coordorigin="6775,6678" coordsize="204,202" path="m6886,6839l6869,6839,6869,6880,6886,6880,6886,6839xe" filled="t" fillcolor="#202020" stroked="f">
                <v:path arrowok="t"/>
                <v:fill/>
              </v:shape>
              <v:shape style="position:absolute;left:6775;top:6678;width:204;height:202" coordorigin="6775,6678" coordsize="204,202" path="m6901,6749l6889,6749,6899,6767,6949,6829,6965,6842,6970,6834,6974,6830,6979,6827,6970,6821,6954,6809,6939,6796,6925,6782,6912,6766,6901,6749xe" filled="t" fillcolor="#202020" stroked="f">
                <v:path arrowok="t"/>
                <v:fill/>
              </v:shape>
              <v:shape style="position:absolute;left:6775;top:6678;width:204;height:202" coordorigin="6775,6678" coordsize="204,202" path="m6974,6714l6780,6714,6780,6731,6856,6742,6846,6757,6792,6818,6775,6832,6780,6834,6782,6839,6796,6838,6812,6823,6850,6776,6869,6743,6897,6743,6890,6731,6974,6731,6974,6714xe" filled="t" fillcolor="#202020" stroked="f">
                <v:path arrowok="t"/>
                <v:fill/>
              </v:shape>
              <v:shape style="position:absolute;left:6775;top:6678;width:204;height:202" coordorigin="6775,6678" coordsize="204,202" path="m6931,6825l6821,6825,6821,6839,6931,6839,6931,6825xe" filled="t" fillcolor="#202020" stroked="f">
                <v:path arrowok="t"/>
                <v:fill/>
              </v:shape>
              <v:shape style="position:absolute;left:6775;top:6678;width:204;height:202" coordorigin="6775,6678" coordsize="204,202" path="m6897,6743l6869,6743,6869,6825,6886,6825,6889,6749,6901,6749,6897,6743xe" filled="t" fillcolor="#202020" stroked="f">
                <v:path arrowok="t"/>
                <v:fill/>
              </v:shape>
              <v:shape style="position:absolute;left:6775;top:6678;width:204;height:202" coordorigin="6775,6678" coordsize="204,202" path="m6886,6678l6869,6678,6869,6714,6886,6714,6886,6678xe" filled="t" fillcolor="#202020" stroked="f">
                <v:path arrowok="t"/>
                <v:fill/>
              </v:shape>
            </v:group>
            <v:group style="position:absolute;left:6984;top:6690;width:202;height:190" coordorigin="6984,6690" coordsize="202,190">
              <v:shape style="position:absolute;left:6984;top:6690;width:202;height:190" coordorigin="6984,6690" coordsize="202,190" path="m7130,6760l7114,6760,7113,6802,7108,6822,7099,6839,7087,6850,7069,6861,7046,6870,7051,6875,7054,6880,7067,6880,7087,6869,7103,6858,7114,6846,7116,6844,7152,6844,7123,6827,7128,6818,7130,6806,7130,6760xe" filled="t" fillcolor="#202020" stroked="f">
                <v:path arrowok="t"/>
                <v:fill/>
              </v:shape>
              <v:shape style="position:absolute;left:6984;top:6690;width:202;height:190" coordorigin="6984,6690" coordsize="202,190" path="m7152,6844l7116,6844,7128,6847,7145,6858,7162,6869,7178,6880,7176,6858,7152,6844xe" filled="t" fillcolor="#202020" stroked="f">
                <v:path arrowok="t"/>
                <v:fill/>
              </v:shape>
              <v:shape style="position:absolute;left:6984;top:6690;width:202;height:190" coordorigin="6984,6690" coordsize="202,190" path="m7030,6714l7015,6714,7015,6825,7006,6827,6994,6830,6984,6832,6998,6846,7015,6841,7036,6835,7061,6830,7061,6820,7030,6820,7030,6714xe" filled="t" fillcolor="#202020" stroked="f">
                <v:path arrowok="t"/>
                <v:fill/>
              </v:shape>
              <v:shape style="position:absolute;left:6984;top:6690;width:202;height:190" coordorigin="6984,6690" coordsize="202,190" path="m7176,6731l7068,6731,7068,6839,7082,6839,7082,6746,7176,6746,7176,6731xe" filled="t" fillcolor="#202020" stroked="f">
                <v:path arrowok="t"/>
                <v:fill/>
              </v:shape>
              <v:shape style="position:absolute;left:6984;top:6690;width:202;height:190" coordorigin="6984,6690" coordsize="202,190" path="m7176,6746l7159,6746,7159,6839,7176,6839,7176,6746xe" filled="t" fillcolor="#202020" stroked="f">
                <v:path arrowok="t"/>
                <v:fill/>
              </v:shape>
              <v:shape style="position:absolute;left:6984;top:6690;width:202;height:190" coordorigin="6984,6690" coordsize="202,190" path="m7061,6813l7042,6818,7030,6820,7061,6820,7061,6813xe" filled="t" fillcolor="#202020" stroked="f">
                <v:path arrowok="t"/>
                <v:fill/>
              </v:shape>
              <v:shape style="position:absolute;left:6984;top:6690;width:202;height:190" coordorigin="6984,6690" coordsize="202,190" path="m7128,6705l7111,6705,7104,6731,7123,6731,7128,6705xe" filled="t" fillcolor="#202020" stroked="f">
                <v:path arrowok="t"/>
                <v:fill/>
              </v:shape>
              <v:shape style="position:absolute;left:6984;top:6690;width:202;height:190" coordorigin="6984,6690" coordsize="202,190" path="m7056,6700l6986,6700,6986,6714,7056,6714,7056,6700xe" filled="t" fillcolor="#202020" stroked="f">
                <v:path arrowok="t"/>
                <v:fill/>
              </v:shape>
              <v:shape style="position:absolute;left:6984;top:6690;width:202;height:190" coordorigin="6984,6690" coordsize="202,190" path="m7186,6690l7063,6690,7063,6705,7186,6705,7186,6690xe" filled="t" fillcolor="#202020" stroked="f">
                <v:path arrowok="t"/>
                <v:fill/>
              </v:shape>
            </v:group>
            <v:group style="position:absolute;left:7224;top:6688;width:149;height:192" coordorigin="7224,6688" coordsize="149,192">
              <v:shape style="position:absolute;left:7224;top:6688;width:149;height:192" coordorigin="7224,6688" coordsize="149,192" path="m7373,6688l7224,6688,7224,6880,7241,6880,7241,6863,7373,6863,7373,6849,7241,6849,7241,6810,7373,6810,7373,6796,7241,6796,7241,6758,7373,6758,7373,6743,7241,6743,7241,6705,7373,6705,7373,6688xe" filled="t" fillcolor="#202020" stroked="f">
                <v:path arrowok="t"/>
                <v:fill/>
              </v:shape>
              <v:shape style="position:absolute;left:7224;top:6688;width:149;height:192" coordorigin="7224,6688" coordsize="149,192" path="m7373,6863l7354,6863,7354,6880,7373,6880,7373,6863xe" filled="t" fillcolor="#202020" stroked="f">
                <v:path arrowok="t"/>
                <v:fill/>
              </v:shape>
              <v:shape style="position:absolute;left:7224;top:6688;width:149;height:192" coordorigin="7224,6688" coordsize="149,192" path="m7373,6810l7354,6810,7354,6849,7373,6849,7373,6810xe" filled="t" fillcolor="#202020" stroked="f">
                <v:path arrowok="t"/>
                <v:fill/>
              </v:shape>
              <v:shape style="position:absolute;left:7224;top:6688;width:149;height:192" coordorigin="7224,6688" coordsize="149,192" path="m7373,6758l7354,6758,7354,6796,7373,6796,7373,6758xe" filled="t" fillcolor="#202020" stroked="f">
                <v:path arrowok="t"/>
                <v:fill/>
              </v:shape>
              <v:shape style="position:absolute;left:7224;top:6688;width:149;height:192" coordorigin="7224,6688" coordsize="149,192" path="m7373,6705l7354,6705,7354,6743,7373,6743,7373,6705xe" filled="t" fillcolor="#202020" stroked="f">
                <v:path arrowok="t"/>
                <v:fill/>
              </v:shape>
            </v:group>
            <v:group style="position:absolute;left:7414;top:6678;width:190;height:199" coordorigin="7414,6678" coordsize="190,199">
              <v:shape style="position:absolute;left:7414;top:6678;width:190;height:199" coordorigin="7414,6678" coordsize="190,199" path="m7495,6712l7414,6712,7414,6878,7430,6878,7430,6861,7495,6861,7495,6844,7430,6844,7430,6794,7495,6794,7495,6779,7430,6779,7430,6729,7495,6729,7495,6712xe" filled="t" fillcolor="#202020" stroked="f">
                <v:path arrowok="t"/>
                <v:fill/>
              </v:shape>
              <v:shape style="position:absolute;left:7414;top:6678;width:190;height:199" coordorigin="7414,6678" coordsize="190,199" path="m7495,6861l7478,6861,7478,6875,7495,6875,7495,6861xe" filled="t" fillcolor="#202020" stroked="f">
                <v:path arrowok="t"/>
                <v:fill/>
              </v:shape>
              <v:shape style="position:absolute;left:7414;top:6678;width:190;height:199" coordorigin="7414,6678" coordsize="190,199" path="m7495,6794l7478,6794,7478,6844,7495,6844,7495,6794xe" filled="t" fillcolor="#202020" stroked="f">
                <v:path arrowok="t"/>
                <v:fill/>
              </v:shape>
              <v:shape style="position:absolute;left:7414;top:6678;width:190;height:199" coordorigin="7414,6678" coordsize="190,199" path="m7495,6729l7478,6729,7478,6779,7495,6779,7495,6729xe" filled="t" fillcolor="#202020" stroked="f">
                <v:path arrowok="t"/>
                <v:fill/>
              </v:shape>
              <v:shape style="position:absolute;left:7414;top:6678;width:190;height:199" coordorigin="7414,6678" coordsize="190,199" path="m7447,6678l7445,6688,7435,6712,7452,6712,7457,6705,7459,6695,7464,6683,7447,6678xe" filled="t" fillcolor="#202020" stroked="f">
                <v:path arrowok="t"/>
                <v:fill/>
              </v:shape>
              <v:shape style="position:absolute;left:7414;top:6678;width:190;height:199" coordorigin="7414,6678" coordsize="190,199" path="m7524,6858l7526,6863,7526,6868,7536,6876,7553,6877,7578,6876,7593,6863,7594,6861,7538,6861,7524,6858xe" filled="t" fillcolor="#202020" stroked="f">
                <v:path arrowok="t"/>
                <v:fill/>
              </v:shape>
              <v:shape style="position:absolute;left:7414;top:6678;width:190;height:199" coordorigin="7414,6678" coordsize="190,199" path="m7603,6729l7531,6729,7586,6747,7586,6772,7585,6794,7584,6813,7583,6829,7582,6842,7582,6854,7574,6861,7594,6861,7602,6792,7603,6747,7603,6729xe" filled="t" fillcolor="#202020" stroked="f">
                <v:path arrowok="t"/>
                <v:fill/>
              </v:shape>
              <v:shape style="position:absolute;left:7414;top:6678;width:190;height:199" coordorigin="7414,6678" coordsize="190,199" path="m7529,6760l7517,6770,7528,6784,7540,6800,7550,6818,7555,6793,7543,6777,7529,6760xe" filled="t" fillcolor="#202020" stroked="f">
                <v:path arrowok="t"/>
                <v:fill/>
              </v:shape>
              <v:shape style="position:absolute;left:7414;top:6678;width:190;height:199" coordorigin="7414,6678" coordsize="190,199" path="m7530,6683l7523,6703,7515,6722,7507,6739,7498,6755,7505,6758,7510,6760,7512,6762,7519,6753,7524,6741,7531,6729,7603,6729,7603,6712,7538,6712,7541,6702,7546,6693,7548,6683,7530,668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5.700012pt;margin-top:348.540009pt;width:42.64pt;height:11.08pt;mso-position-horizontal-relative:page;mso-position-vertical-relative:page;z-index:-4985" coordorigin="5714,6971" coordsize="853,222">
            <v:group style="position:absolute;left:5724;top:6981;width:204;height:199" coordorigin="5724,6981" coordsize="204,199">
              <v:shape style="position:absolute;left:5724;top:6981;width:204;height:199" coordorigin="5724,6981" coordsize="204,199" path="m5902,7158l5862,7158,5879,7167,5898,7175,5918,7180,5923,7175,5926,7168,5926,7163,5904,7158,5902,7158xe" filled="t" fillcolor="#202020" stroked="f">
                <v:path arrowok="t"/>
                <v:fill/>
              </v:shape>
              <v:shape style="position:absolute;left:5724;top:6981;width:204;height:199" coordorigin="5724,6981" coordsize="204,199" path="m5736,7161l5726,7161,5729,7168,5729,7173,5731,7178,5762,7178,5770,7170,5770,7163,5741,7163,5736,7161xe" filled="t" fillcolor="#202020" stroked="f">
                <v:path arrowok="t"/>
                <v:fill/>
              </v:shape>
              <v:shape style="position:absolute;left:5724;top:6981;width:204;height:199" coordorigin="5724,6981" coordsize="204,199" path="m5906,7074l5803,7074,5803,7089,5812,7092,5820,7111,5829,7129,5837,7146,5820,7155,5801,7162,5779,7168,5784,7170,5786,7175,5806,7177,5825,7171,5843,7164,5862,7158,5902,7158,5886,7150,5872,7138,5886,7124,5846,7124,5835,7107,5827,7089,5906,7089,5906,7074xe" filled="t" fillcolor="#202020" stroked="f">
                <v:path arrowok="t"/>
                <v:fill/>
              </v:shape>
              <v:shape style="position:absolute;left:5724;top:6981;width:204;height:199" coordorigin="5724,6981" coordsize="204,199" path="m5770,7096l5755,7096,5755,7158,5753,7163,5770,7163,5770,7096xe" filled="t" fillcolor="#202020" stroked="f">
                <v:path arrowok="t"/>
                <v:fill/>
              </v:shape>
              <v:shape style="position:absolute;left:5724;top:6981;width:204;height:199" coordorigin="5724,6981" coordsize="204,199" path="m5906,7089l5890,7089,5882,7103,5868,7116,5846,7124,5886,7124,5886,7124,5898,7107,5906,7089xe" filled="t" fillcolor="#202020" stroked="f">
                <v:path arrowok="t"/>
                <v:fill/>
              </v:shape>
              <v:shape style="position:absolute;left:5724;top:6981;width:204;height:199" coordorigin="5724,6981" coordsize="204,199" path="m5770,7036l5755,7036,5755,7082,5743,7084,5724,7089,5726,7106,5746,7101,5755,7096,5770,7096,5770,7091,5791,7084,5791,7077,5770,7077,5770,7036xe" filled="t" fillcolor="#202020" stroked="f">
                <v:path arrowok="t"/>
                <v:fill/>
              </v:shape>
              <v:shape style="position:absolute;left:5724;top:6981;width:204;height:199" coordorigin="5724,6981" coordsize="204,199" path="m5791,7070l5770,7077,5791,7077,5791,7070xe" filled="t" fillcolor="#202020" stroked="f">
                <v:path arrowok="t"/>
                <v:fill/>
              </v:shape>
              <v:shape style="position:absolute;left:5724;top:6981;width:204;height:199" coordorigin="5724,6981" coordsize="204,199" path="m5894,6988l5820,6988,5818,7026,5809,7044,5791,7058,5796,7062,5801,7065,5808,7066,5823,7052,5832,7034,5834,7012,5834,7002,5894,7002,5894,6988xe" filled="t" fillcolor="#202020" stroked="f">
                <v:path arrowok="t"/>
                <v:fill/>
              </v:shape>
              <v:shape style="position:absolute;left:5724;top:6981;width:204;height:199" coordorigin="5724,6981" coordsize="204,199" path="m5894,7002l5880,7002,5880,7050,5887,7058,5926,7058,5926,7053,5928,7048,5928,7043,5899,7043,5894,7041,5894,7002xe" filled="t" fillcolor="#202020" stroked="f">
                <v:path arrowok="t"/>
                <v:fill/>
              </v:shape>
              <v:shape style="position:absolute;left:5724;top:6981;width:204;height:199" coordorigin="5724,6981" coordsize="204,199" path="m5796,7022l5726,7022,5726,7036,5796,7036,5796,7022xe" filled="t" fillcolor="#202020" stroked="f">
                <v:path arrowok="t"/>
                <v:fill/>
              </v:shape>
              <v:shape style="position:absolute;left:5724;top:6981;width:204;height:199" coordorigin="5724,6981" coordsize="204,199" path="m5770,6981l5755,6981,5755,7022,5770,7022,5770,6981xe" filled="t" fillcolor="#202020" stroked="f">
                <v:path arrowok="t"/>
                <v:fill/>
              </v:shape>
            </v:group>
            <v:group style="position:absolute;left:5935;top:6981;width:202;height:199" coordorigin="5935,6981" coordsize="202,199">
              <v:shape style="position:absolute;left:5935;top:6981;width:202;height:199" coordorigin="5935,6981" coordsize="202,199" path="m5990,7060l5981,7070,5966,7070,5966,7180,5981,7180,5981,7072,6001,7072,5998,7070,5990,7060xe" filled="t" fillcolor="#202020" stroked="f">
                <v:path arrowok="t"/>
                <v:fill/>
              </v:shape>
              <v:shape style="position:absolute;left:5935;top:6981;width:202;height:199" coordorigin="5935,6981" coordsize="202,199" path="m6036,7161l6026,7161,6029,7168,6029,7178,6072,7178,6079,7170,6079,7163,6046,7163,6036,7161xe" filled="t" fillcolor="#202020" stroked="f">
                <v:path arrowok="t"/>
                <v:fill/>
              </v:shape>
              <v:shape style="position:absolute;left:5935;top:6981;width:202;height:199" coordorigin="5935,6981" coordsize="202,199" path="m6079,7067l6065,7067,6065,7156,6060,7163,6079,7163,6079,7067xe" filled="t" fillcolor="#202020" stroked="f">
                <v:path arrowok="t"/>
                <v:fill/>
              </v:shape>
              <v:shape style="position:absolute;left:5935;top:6981;width:202;height:199" coordorigin="5935,6981" coordsize="202,199" path="m6108,7086l6094,7094,6099,7104,6108,7122,6117,7141,6125,7158,6136,7141,6128,7124,6119,7106,6108,7086xe" filled="t" fillcolor="#202020" stroked="f">
                <v:path arrowok="t"/>
                <v:fill/>
              </v:shape>
              <v:shape style="position:absolute;left:5935;top:6981;width:202;height:199" coordorigin="5935,6981" coordsize="202,199" path="m6029,7086l6022,7100,6013,7119,6004,7136,5995,7151,6005,7156,6017,7146,6025,7130,6034,7111,6043,7091,6029,7086xe" filled="t" fillcolor="#202020" stroked="f">
                <v:path arrowok="t"/>
                <v:fill/>
              </v:shape>
              <v:shape style="position:absolute;left:5935;top:6981;width:202;height:199" coordorigin="5935,6981" coordsize="202,199" path="m6010,7019l5935,7019,5935,7034,5966,7034,5960,7053,5953,7072,5945,7090,5935,7108,5938,7113,5940,7120,5941,7124,5951,7108,5959,7090,5966,7070,5981,7070,5981,7034,6010,7034,6010,7019xe" filled="t" fillcolor="#202020" stroked="f">
                <v:path arrowok="t"/>
                <v:fill/>
              </v:shape>
              <v:shape style="position:absolute;left:5935;top:6981;width:202;height:199" coordorigin="5935,6981" coordsize="202,199" path="m6001,7072l5981,7072,6002,7094,6012,7082,6007,7077,6001,7072xe" filled="t" fillcolor="#202020" stroked="f">
                <v:path arrowok="t"/>
                <v:fill/>
              </v:shape>
              <v:shape style="position:absolute;left:5935;top:6981;width:202;height:199" coordorigin="5935,6981" coordsize="202,199" path="m6137,7053l6010,7053,6010,7067,6137,7067,6137,7053xe" filled="t" fillcolor="#202020" stroked="f">
                <v:path arrowok="t"/>
                <v:fill/>
              </v:shape>
              <v:shape style="position:absolute;left:5935;top:6981;width:202;height:199" coordorigin="5935,6981" coordsize="202,199" path="m5981,6981l5966,6981,5966,7019,5981,7019,5981,6981xe" filled="t" fillcolor="#202020" stroked="f">
                <v:path arrowok="t"/>
                <v:fill/>
              </v:shape>
              <v:shape style="position:absolute;left:5935;top:6981;width:202;height:199" coordorigin="5935,6981" coordsize="202,199" path="m6127,6993l6019,6993,6019,7007,6127,7007,6127,6993xe" filled="t" fillcolor="#202020" stroked="f">
                <v:path arrowok="t"/>
                <v:fill/>
              </v:shape>
            </v:group>
            <v:group style="position:absolute;left:6144;top:6981;width:202;height:202" coordorigin="6144,6981" coordsize="202,202">
              <v:shape style="position:absolute;left:6144;top:6981;width:202;height:202" coordorigin="6144,6981" coordsize="202,202" path="m6336,6990l6223,6990,6223,7182,6240,7182,6240,7077,6338,7077,6338,7062,6240,7062,6240,7005,6336,7005,6336,6990xe" filled="t" fillcolor="#202020" stroked="f">
                <v:path arrowok="t"/>
                <v:fill/>
              </v:shape>
              <v:shape style="position:absolute;left:6144;top:6981;width:202;height:202" coordorigin="6144,6981" coordsize="202,202" path="m6338,7159l6303,7159,6319,7169,6338,7180,6341,7175,6346,7170,6339,7160,6338,7159xe" filled="t" fillcolor="#202020" stroked="f">
                <v:path arrowok="t"/>
                <v:fill/>
              </v:shape>
              <v:shape style="position:absolute;left:6144;top:6981;width:202;height:202" coordorigin="6144,6981" coordsize="202,202" path="m6266,7077l6240,7077,6255,7089,6260,7108,6267,7126,6274,7144,6258,7156,6240,7166,6242,7173,6245,7175,6264,7171,6282,7163,6303,7159,6338,7159,6322,7149,6311,7131,6322,7115,6281,7115,6272,7097,6266,7077xe" filled="t" fillcolor="#202020" stroked="f">
                <v:path arrowok="t"/>
                <v:fill/>
              </v:shape>
              <v:shape style="position:absolute;left:6144;top:6981;width:202;height:202" coordorigin="6144,6981" coordsize="202,202" path="m6338,7077l6322,7077,6315,7094,6303,7109,6281,7115,6322,7115,6331,7096,6338,7077xe" filled="t" fillcolor="#202020" stroked="f">
                <v:path arrowok="t"/>
                <v:fill/>
              </v:shape>
              <v:shape style="position:absolute;left:6144;top:6981;width:202;height:202" coordorigin="6144,6981" coordsize="202,202" path="m6336,7005l6319,7005,6319,7029,6312,7031,6266,7031,6269,7036,6269,7046,6286,7048,6324,7048,6334,7038,6334,7022,6336,7014,6336,7005xe" filled="t" fillcolor="#202020" stroked="f">
                <v:path arrowok="t"/>
                <v:fill/>
              </v:shape>
              <v:shape style="position:absolute;left:6144;top:6981;width:202;height:202" coordorigin="6144,6981" coordsize="202,202" path="m6156,7161l6149,7161,6149,7173,6151,7178,6185,7178,6190,7170,6190,7163,6161,7163,6156,7161xe" filled="t" fillcolor="#202020" stroked="f">
                <v:path arrowok="t"/>
                <v:fill/>
              </v:shape>
              <v:shape style="position:absolute;left:6144;top:6981;width:202;height:202" coordorigin="6144,6981" coordsize="202,202" path="m6190,7096l6175,7096,6175,7158,6173,7163,6190,7163,6190,7096xe" filled="t" fillcolor="#202020" stroked="f">
                <v:path arrowok="t"/>
                <v:fill/>
              </v:shape>
              <v:shape style="position:absolute;left:6144;top:6981;width:202;height:202" coordorigin="6144,6981" coordsize="202,202" path="m6190,7036l6175,7036,6175,7079,6166,7082,6156,7086,6144,7089,6146,7106,6156,7101,6175,7096,6190,7096,6190,7091,6199,7089,6206,7086,6216,7084,6214,7079,6214,7074,6190,7074,6190,7036xe" filled="t" fillcolor="#202020" stroked="f">
                <v:path arrowok="t"/>
                <v:fill/>
              </v:shape>
              <v:shape style="position:absolute;left:6144;top:6981;width:202;height:202" coordorigin="6144,6981" coordsize="202,202" path="m6214,7067l6199,7072,6190,7074,6214,7074,6214,7067xe" filled="t" fillcolor="#202020" stroked="f">
                <v:path arrowok="t"/>
                <v:fill/>
              </v:shape>
              <v:shape style="position:absolute;left:6144;top:6981;width:202;height:202" coordorigin="6144,6981" coordsize="202,202" path="m6216,7022l6146,7022,6146,7036,6216,7036,6216,7022xe" filled="t" fillcolor="#202020" stroked="f">
                <v:path arrowok="t"/>
                <v:fill/>
              </v:shape>
              <v:shape style="position:absolute;left:6144;top:6981;width:202;height:202" coordorigin="6144,6981" coordsize="202,202" path="m6190,6981l6175,6981,6175,7022,6190,7022,6190,6981xe" filled="t" fillcolor="#202020" stroked="f">
                <v:path arrowok="t"/>
                <v:fill/>
              </v:shape>
            </v:group>
            <v:group style="position:absolute;left:6355;top:6981;width:202;height:202" coordorigin="6355,6981" coordsize="202,202">
              <v:shape style="position:absolute;left:6355;top:6981;width:202;height:202" coordorigin="6355,6981" coordsize="202,202" path="m6400,7065l6382,7065,6382,7182,6398,7182,6400,7065xe" filled="t" fillcolor="#202020" stroked="f">
                <v:path arrowok="t"/>
                <v:fill/>
              </v:shape>
              <v:shape style="position:absolute;left:6355;top:6981;width:202;height:202" coordorigin="6355,6981" coordsize="202,202" path="m6461,7060l6444,7060,6444,7097,6441,7119,6436,7139,6426,7156,6413,7170,6422,7180,6459,7112,6461,7089,6461,7060xe" filled="t" fillcolor="#202020" stroked="f">
                <v:path arrowok="t"/>
                <v:fill/>
              </v:shape>
              <v:shape style="position:absolute;left:6355;top:6981;width:202;height:202" coordorigin="6355,6981" coordsize="202,202" path="m6521,7060l6504,7060,6504,7180,6521,7180,6521,7060xe" filled="t" fillcolor="#202020" stroked="f">
                <v:path arrowok="t"/>
                <v:fill/>
              </v:shape>
              <v:shape style="position:absolute;left:6355;top:6981;width:202;height:202" coordorigin="6355,6981" coordsize="202,202" path="m6413,6986l6395,6991,6388,7011,6381,7030,6373,7048,6364,7065,6355,7082,6355,7086,6358,7094,6361,7099,6372,7082,6382,7065,6400,7065,6401,7024,6407,7006,6413,6986xe" filled="t" fillcolor="#202020" stroked="f">
                <v:path arrowok="t"/>
                <v:fill/>
              </v:shape>
              <v:shape style="position:absolute;left:6355;top:6981;width:202;height:202" coordorigin="6355,6981" coordsize="202,202" path="m6507,7010l6489,7010,6502,7026,6515,7040,6531,7053,6547,7065,6557,7055,6546,7044,6530,7033,6515,7020,6507,7010xe" filled="t" fillcolor="#202020" stroked="f">
                <v:path arrowok="t"/>
                <v:fill/>
              </v:shape>
              <v:shape style="position:absolute;left:6355;top:6981;width:202;height:202" coordorigin="6355,6981" coordsize="202,202" path="m6494,6981l6475,6981,6465,6999,6454,7015,6440,7030,6425,7043,6408,7055,6410,7060,6475,7021,6489,7010,6507,7010,6502,7004,6490,6986,6494,698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1.149994pt;margin-top:333.540009pt;width:24.79pt;height:11.08pt;mso-position-horizontal-relative:page;mso-position-vertical-relative:page;z-index:-4984" coordorigin="7823,6671" coordsize="496,222">
            <v:group style="position:absolute;left:7831;top:6858;width:197;height:2" coordorigin="7831,6858" coordsize="197,2">
              <v:shape style="position:absolute;left:7831;top:6858;width:197;height:2" coordorigin="7831,6858" coordsize="197,0" path="m7831,6858l8028,6858e" filled="f" stroked="t" strokeweight=".82pt" strokecolor="#202020">
                <v:path arrowok="t"/>
              </v:shape>
            </v:group>
            <v:group style="position:absolute;left:7930;top:6714;width:2;height:137" coordorigin="7930,6714" coordsize="2,137">
              <v:shape style="position:absolute;left:7930;top:6714;width:2;height:137" coordorigin="7930,6714" coordsize="0,137" path="m7930,6714l7930,6851e" filled="f" stroked="t" strokeweight="1.06pt" strokecolor="#202020">
                <v:path arrowok="t"/>
              </v:shape>
            </v:group>
            <v:group style="position:absolute;left:7843;top:6706;width:175;height:2" coordorigin="7843,6706" coordsize="175,2">
              <v:shape style="position:absolute;left:7843;top:6706;width:175;height:2" coordorigin="7843,6706" coordsize="175,0" path="m7843,6706l8018,6706e" filled="f" stroked="t" strokeweight=".94pt" strokecolor="#202020">
                <v:path arrowok="t"/>
              </v:shape>
            </v:group>
            <v:group style="position:absolute;left:8038;top:6681;width:204;height:199" coordorigin="8038,6681" coordsize="204,199">
              <v:shape style="position:absolute;left:8038;top:6681;width:204;height:199" coordorigin="8038,6681" coordsize="204,199" path="m8085,6762l8066,6762,8066,6880,8083,6880,8085,6762xe" filled="t" fillcolor="#202020" stroked="f">
                <v:path arrowok="t"/>
                <v:fill/>
              </v:shape>
              <v:shape style="position:absolute;left:8038;top:6681;width:204;height:199" coordorigin="8038,6681" coordsize="204,199" path="m8167,6726l8150,6726,8150,6880,8167,6880,8167,6830,8237,6830,8237,6815,8167,6815,8167,6777,8234,6777,8234,6762,8167,6762,8167,6726xe" filled="t" fillcolor="#202020" stroked="f">
                <v:path arrowok="t"/>
                <v:fill/>
              </v:shape>
              <v:shape style="position:absolute;left:8038;top:6681;width:204;height:199" coordorigin="8038,6681" coordsize="204,199" path="m8100,6683l8079,6692,8072,6712,8065,6731,8056,6749,8047,6766,8038,6782,8040,6786,8042,6794,8046,6797,8056,6781,8066,6762,8085,6762,8086,6722,8093,6704,8100,6683xe" filled="t" fillcolor="#202020" stroked="f">
                <v:path arrowok="t"/>
                <v:fill/>
              </v:shape>
              <v:shape style="position:absolute;left:8038;top:6681;width:204;height:199" coordorigin="8038,6681" coordsize="204,199" path="m8150,6681l8130,6691,8124,6710,8115,6729,8106,6746,8095,6762,8102,6770,8115,6762,8125,6745,8134,6726,8242,6726,8242,6712,8141,6712,8146,6702,8148,6693,8150,6681xe" filled="t" fillcolor="#202020" stroked="f">
                <v:path arrowok="t"/>
                <v:fill/>
              </v:shape>
            </v:group>
            <v:group style="position:absolute;left:8278;top:6827;width:31;height:55" coordorigin="8278,6827" coordsize="31,55">
              <v:shape style="position:absolute;left:8278;top:6827;width:31;height:55" coordorigin="8278,6827" coordsize="31,55" path="m8309,6827l8290,6827,8278,6882,8292,6882,8309,682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2.380005pt;margin-top:333.420013pt;width:63.52pt;height:11.08pt;mso-position-horizontal-relative:page;mso-position-vertical-relative:page;z-index:-4983" coordorigin="8448,6668" coordsize="1270,222">
            <v:group style="position:absolute;left:8458;top:6681;width:204;height:199" coordorigin="8458,6681" coordsize="204,199">
              <v:shape style="position:absolute;left:8458;top:6681;width:204;height:199" coordorigin="8458,6681" coordsize="204,199" path="m8505,6762l8486,6762,8486,6880,8503,6880,8505,6762xe" filled="t" fillcolor="#202020" stroked="f">
                <v:path arrowok="t"/>
                <v:fill/>
              </v:shape>
              <v:shape style="position:absolute;left:8458;top:6681;width:204;height:199" coordorigin="8458,6681" coordsize="204,199" path="m8587,6726l8570,6726,8570,6880,8587,6880,8587,6830,8657,6830,8657,6815,8587,6815,8587,6777,8654,6777,8654,6762,8587,6762,8587,6726xe" filled="t" fillcolor="#202020" stroked="f">
                <v:path arrowok="t"/>
                <v:fill/>
              </v:shape>
              <v:shape style="position:absolute;left:8458;top:6681;width:204;height:199" coordorigin="8458,6681" coordsize="204,199" path="m8520,6683l8499,6692,8492,6712,8485,6731,8476,6749,8467,6766,8458,6782,8460,6786,8462,6794,8466,6797,8476,6781,8486,6762,8505,6762,8506,6722,8513,6704,8520,6683xe" filled="t" fillcolor="#202020" stroked="f">
                <v:path arrowok="t"/>
                <v:fill/>
              </v:shape>
              <v:shape style="position:absolute;left:8458;top:6681;width:204;height:199" coordorigin="8458,6681" coordsize="204,199" path="m8570,6681l8550,6691,8544,6710,8535,6729,8526,6746,8515,6762,8522,6770,8535,6762,8545,6745,8554,6726,8662,6726,8662,6712,8561,6712,8566,6702,8568,6693,8570,6681xe" filled="t" fillcolor="#202020" stroked="f">
                <v:path arrowok="t"/>
                <v:fill/>
              </v:shape>
            </v:group>
            <v:group style="position:absolute;left:8674;top:6678;width:185;height:199" coordorigin="8674,6678" coordsize="185,199">
              <v:shape style="position:absolute;left:8674;top:6678;width:185;height:199" coordorigin="8674,6678" coordsize="185,199" path="m8774,6678l8757,6694,8755,6715,8753,6734,8676,6734,8676,6748,8750,6751,8745,6773,8717,6829,8674,6868,8676,6873,8729,6844,8759,6791,8770,6748,8858,6748,8858,6734,8773,6719,8774,6699,8774,6678xe" filled="t" fillcolor="#202020" stroked="f">
                <v:path arrowok="t"/>
                <v:fill/>
              </v:shape>
              <v:shape style="position:absolute;left:8674;top:6678;width:185;height:199" coordorigin="8674,6678" coordsize="185,199" path="m8774,6856l8774,6863,8777,6870,8790,6875,8808,6874,8835,6872,8849,6858,8786,6858,8774,6856xe" filled="t" fillcolor="#202020" stroked="f">
                <v:path arrowok="t"/>
                <v:fill/>
              </v:shape>
              <v:shape style="position:absolute;left:8674;top:6678;width:185;height:199" coordorigin="8674,6678" coordsize="185,199" path="m8858,6748l8770,6748,8842,6755,8841,6774,8841,6779,8840,6796,8838,6816,8837,6834,8837,6851,8827,6858,8849,6858,8856,6834,8856,6818,8858,6779,8858,6757,8858,6748xe" filled="t" fillcolor="#202020" stroked="f">
                <v:path arrowok="t"/>
                <v:fill/>
              </v:shape>
              <v:shape style="position:absolute;left:8674;top:6678;width:185;height:199" coordorigin="8674,6678" coordsize="185,199" path="m8786,6774l8774,6786,8781,6793,8795,6808,8808,6822,8815,6803,8801,6790,8786,6774xe" filled="t" fillcolor="#202020" stroked="f">
                <v:path arrowok="t"/>
                <v:fill/>
              </v:shape>
              <v:shape style="position:absolute;left:8674;top:6678;width:185;height:199" coordorigin="8674,6678" coordsize="185,199" path="m8702,6681l8690,6693,8695,6696,8709,6709,8724,6724,8732,6708,8717,6694,8702,6681xe" filled="t" fillcolor="#202020" stroked="f">
                <v:path arrowok="t"/>
                <v:fill/>
              </v:shape>
            </v:group>
            <v:group style="position:absolute;left:8878;top:6678;width:204;height:202" coordorigin="8878,6678" coordsize="204,202">
              <v:shape style="position:absolute;left:8878;top:6678;width:204;height:202" coordorigin="8878,6678" coordsize="204,202" path="m8988,6839l8971,6839,8971,6880,8988,6880,8988,6839xe" filled="t" fillcolor="#202020" stroked="f">
                <v:path arrowok="t"/>
                <v:fill/>
              </v:shape>
              <v:shape style="position:absolute;left:8878;top:6678;width:204;height:202" coordorigin="8878,6678" coordsize="204,202" path="m9006,6749l8991,6749,9001,6767,9052,6829,9067,6842,9074,6834,9077,6830,9082,6827,9030,6782,9017,6766,9006,6749xe" filled="t" fillcolor="#202020" stroked="f">
                <v:path arrowok="t"/>
                <v:fill/>
              </v:shape>
              <v:shape style="position:absolute;left:8878;top:6678;width:204;height:202" coordorigin="8878,6678" coordsize="204,202" path="m9077,6714l8882,6714,8882,6731,8960,6743,8950,6758,8895,6818,8878,6832,8882,6834,8887,6839,8899,6838,8914,6823,8953,6776,8971,6743,9002,6743,8995,6731,9077,6731,9077,6714xe" filled="t" fillcolor="#202020" stroked="f">
                <v:path arrowok="t"/>
                <v:fill/>
              </v:shape>
              <v:shape style="position:absolute;left:8878;top:6678;width:204;height:202" coordorigin="8878,6678" coordsize="204,202" path="m9036,6825l8923,6825,8923,6839,9036,6839,9036,6825xe" filled="t" fillcolor="#202020" stroked="f">
                <v:path arrowok="t"/>
                <v:fill/>
              </v:shape>
              <v:shape style="position:absolute;left:8878;top:6678;width:204;height:202" coordorigin="8878,6678" coordsize="204,202" path="m9002,6743l8971,6743,8971,6825,8988,6825,8991,6749,9006,6749,9002,6743xe" filled="t" fillcolor="#202020" stroked="f">
                <v:path arrowok="t"/>
                <v:fill/>
              </v:shape>
              <v:shape style="position:absolute;left:8878;top:6678;width:204;height:202" coordorigin="8878,6678" coordsize="204,202" path="m8988,6678l8971,6678,8971,6714,8988,6714,8988,6678xe" filled="t" fillcolor="#202020" stroked="f">
                <v:path arrowok="t"/>
                <v:fill/>
              </v:shape>
            </v:group>
            <v:group style="position:absolute;left:9086;top:6690;width:204;height:190" coordorigin="9086,6690" coordsize="204,190">
              <v:shape style="position:absolute;left:9086;top:6690;width:204;height:190" coordorigin="9086,6690" coordsize="204,190" path="m9233,6760l9216,6760,9216,6802,9212,6822,9202,6839,9189,6850,9171,6861,9149,6870,9154,6875,9156,6880,9171,6879,9191,6869,9207,6858,9218,6846,9218,6844,9256,6844,9228,6827,9230,6818,9233,6806,9233,6760xe" filled="t" fillcolor="#202020" stroked="f">
                <v:path arrowok="t"/>
                <v:fill/>
              </v:shape>
              <v:shape style="position:absolute;left:9086;top:6690;width:204;height:190" coordorigin="9086,6690" coordsize="204,190" path="m9256,6844l9221,6844,9231,6847,9248,6858,9265,6869,9281,6880,9281,6859,9265,6849,9256,6844xe" filled="t" fillcolor="#202020" stroked="f">
                <v:path arrowok="t"/>
                <v:fill/>
              </v:shape>
              <v:shape style="position:absolute;left:9086;top:6690;width:204;height:190" coordorigin="9086,6690" coordsize="204,190" path="m9134,6714l9118,6714,9118,6825,9098,6830,9086,6832,9102,6846,9119,6841,9140,6835,9163,6830,9163,6820,9134,6820,9134,6714xe" filled="t" fillcolor="#202020" stroked="f">
                <v:path arrowok="t"/>
                <v:fill/>
              </v:shape>
              <v:shape style="position:absolute;left:9086;top:6690;width:204;height:190" coordorigin="9086,6690" coordsize="204,190" path="m9278,6731l9170,6731,9170,6839,9187,6839,9187,6746,9278,6746,9278,6731xe" filled="t" fillcolor="#202020" stroked="f">
                <v:path arrowok="t"/>
                <v:fill/>
              </v:shape>
              <v:shape style="position:absolute;left:9086;top:6690;width:204;height:190" coordorigin="9086,6690" coordsize="204,190" path="m9278,6746l9264,6746,9264,6839,9278,6839,9278,6746xe" filled="t" fillcolor="#202020" stroked="f">
                <v:path arrowok="t"/>
                <v:fill/>
              </v:shape>
              <v:shape style="position:absolute;left:9086;top:6690;width:204;height:190" coordorigin="9086,6690" coordsize="204,190" path="m9163,6813l9134,6820,9163,6820,9163,6813xe" filled="t" fillcolor="#202020" stroked="f">
                <v:path arrowok="t"/>
                <v:fill/>
              </v:shape>
              <v:shape style="position:absolute;left:9086;top:6690;width:204;height:190" coordorigin="9086,6690" coordsize="204,190" path="m9233,6705l9214,6705,9209,6731,9226,6731,9233,6705xe" filled="t" fillcolor="#202020" stroked="f">
                <v:path arrowok="t"/>
                <v:fill/>
              </v:shape>
              <v:shape style="position:absolute;left:9086;top:6690;width:204;height:190" coordorigin="9086,6690" coordsize="204,190" path="m9161,6700l9089,6700,9089,6714,9161,6714,9161,6700xe" filled="t" fillcolor="#202020" stroked="f">
                <v:path arrowok="t"/>
                <v:fill/>
              </v:shape>
              <v:shape style="position:absolute;left:9086;top:6690;width:204;height:190" coordorigin="9086,6690" coordsize="204,190" path="m9290,6690l9166,6690,9166,6705,9290,6705,9290,6690xe" filled="t" fillcolor="#202020" stroked="f">
                <v:path arrowok="t"/>
                <v:fill/>
              </v:shape>
            </v:group>
            <v:group style="position:absolute;left:9326;top:6688;width:151;height:192" coordorigin="9326,6688" coordsize="151,192">
              <v:shape style="position:absolute;left:9326;top:6688;width:151;height:192" coordorigin="9326,6688" coordsize="151,192" path="m9478,6688l9326,6688,9326,6880,9343,6880,9343,6863,9478,6863,9478,6849,9343,6849,9343,6810,9478,6810,9478,6796,9343,6796,9343,6758,9478,6758,9478,6743,9343,6743,9343,6705,9478,6705,9478,6688xe" filled="t" fillcolor="#202020" stroked="f">
                <v:path arrowok="t"/>
                <v:fill/>
              </v:shape>
              <v:shape style="position:absolute;left:9326;top:6688;width:151;height:192" coordorigin="9326,6688" coordsize="151,192" path="m9478,6863l9461,6863,9461,6880,9478,6880,9478,6863xe" filled="t" fillcolor="#202020" stroked="f">
                <v:path arrowok="t"/>
                <v:fill/>
              </v:shape>
              <v:shape style="position:absolute;left:9326;top:6688;width:151;height:192" coordorigin="9326,6688" coordsize="151,192" path="m9478,6810l9461,6810,9461,6849,9478,6849,9478,6810xe" filled="t" fillcolor="#202020" stroked="f">
                <v:path arrowok="t"/>
                <v:fill/>
              </v:shape>
              <v:shape style="position:absolute;left:9326;top:6688;width:151;height:192" coordorigin="9326,6688" coordsize="151,192" path="m9478,6758l9461,6758,9461,6796,9478,6796,9478,6758xe" filled="t" fillcolor="#202020" stroked="f">
                <v:path arrowok="t"/>
                <v:fill/>
              </v:shape>
              <v:shape style="position:absolute;left:9326;top:6688;width:151;height:192" coordorigin="9326,6688" coordsize="151,192" path="m9478,6705l9461,6705,9461,6743,9478,6743,9478,6705xe" filled="t" fillcolor="#202020" stroked="f">
                <v:path arrowok="t"/>
                <v:fill/>
              </v:shape>
            </v:group>
            <v:group style="position:absolute;left:9518;top:6678;width:190;height:199" coordorigin="9518,6678" coordsize="190,199">
              <v:shape style="position:absolute;left:9518;top:6678;width:190;height:199" coordorigin="9518,6678" coordsize="190,199" path="m9598,6712l9518,6712,9518,6878,9535,6878,9535,6861,9598,6861,9598,6844,9535,6844,9535,6794,9598,6794,9598,6779,9535,6779,9535,6729,9598,6729,9598,6712xe" filled="t" fillcolor="#202020" stroked="f">
                <v:path arrowok="t"/>
                <v:fill/>
              </v:shape>
              <v:shape style="position:absolute;left:9518;top:6678;width:190;height:199" coordorigin="9518,6678" coordsize="190,199" path="m9598,6861l9583,6861,9583,6875,9598,6875,9598,6861xe" filled="t" fillcolor="#202020" stroked="f">
                <v:path arrowok="t"/>
                <v:fill/>
              </v:shape>
              <v:shape style="position:absolute;left:9518;top:6678;width:190;height:199" coordorigin="9518,6678" coordsize="190,199" path="m9598,6794l9583,6794,9583,6844,9598,6844,9598,6794xe" filled="t" fillcolor="#202020" stroked="f">
                <v:path arrowok="t"/>
                <v:fill/>
              </v:shape>
              <v:shape style="position:absolute;left:9518;top:6678;width:190;height:199" coordorigin="9518,6678" coordsize="190,199" path="m9598,6729l9583,6729,9583,6779,9598,6779,9598,6729xe" filled="t" fillcolor="#202020" stroked="f">
                <v:path arrowok="t"/>
                <v:fill/>
              </v:shape>
              <v:shape style="position:absolute;left:9518;top:6678;width:190;height:199" coordorigin="9518,6678" coordsize="190,199" path="m9552,6678l9550,6688,9540,6712,9557,6712,9562,6705,9566,6695,9571,6683,9552,6678xe" filled="t" fillcolor="#202020" stroked="f">
                <v:path arrowok="t"/>
                <v:fill/>
              </v:shape>
              <v:shape style="position:absolute;left:9518;top:6678;width:190;height:199" coordorigin="9518,6678" coordsize="190,199" path="m9629,6858l9629,6863,9631,6868,9640,6876,9658,6877,9682,6876,9697,6863,9698,6861,9641,6861,9629,6858xe" filled="t" fillcolor="#202020" stroked="f">
                <v:path arrowok="t"/>
                <v:fill/>
              </v:shape>
              <v:shape style="position:absolute;left:9518;top:6678;width:190;height:199" coordorigin="9518,6678" coordsize="190,199" path="m9707,6729l9634,6729,9689,6747,9688,6770,9688,6794,9687,6829,9686,6842,9684,6854,9679,6861,9698,6861,9703,6839,9704,6827,9704,6811,9707,6739,9707,6729xe" filled="t" fillcolor="#202020" stroked="f">
                <v:path arrowok="t"/>
                <v:fill/>
              </v:shape>
              <v:shape style="position:absolute;left:9518;top:6678;width:190;height:199" coordorigin="9518,6678" coordsize="190,199" path="m9631,6760l9619,6770,9632,6784,9643,6800,9653,6818,9659,6792,9647,6777,9631,6760xe" filled="t" fillcolor="#202020" stroked="f">
                <v:path arrowok="t"/>
                <v:fill/>
              </v:shape>
              <v:shape style="position:absolute;left:9518;top:6678;width:190;height:199" coordorigin="9518,6678" coordsize="190,199" path="m9633,6682l9627,6703,9619,6722,9611,6739,9602,6755,9617,6762,9622,6753,9629,6741,9634,6729,9707,6729,9708,6712,9641,6712,9646,6702,9650,6683,9633,66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0.940002pt;margin-top:348.540009pt;width:42.52pt;height:11.08pt;mso-position-horizontal-relative:page;mso-position-vertical-relative:page;z-index:-4982" coordorigin="7819,6971" coordsize="850,222">
            <v:group style="position:absolute;left:7829;top:6981;width:204;height:199" coordorigin="7829,6981" coordsize="204,199">
              <v:shape style="position:absolute;left:7829;top:6981;width:204;height:199" coordorigin="7829,6981" coordsize="204,199" path="m8009,7159l7966,7159,7983,7168,8002,7175,8023,7180,8026,7175,8030,7168,8029,7163,8009,7159xe" filled="t" fillcolor="#202020" stroked="f">
                <v:path arrowok="t"/>
                <v:fill/>
              </v:shape>
              <v:shape style="position:absolute;left:7829;top:6981;width:204;height:199" coordorigin="7829,6981" coordsize="204,199" path="m7838,7161l7831,7161,7831,7168,7834,7173,7834,7178,7867,7178,7874,7170,7874,7163,7846,7163,7838,7161xe" filled="t" fillcolor="#202020" stroked="f">
                <v:path arrowok="t"/>
                <v:fill/>
              </v:shape>
              <v:shape style="position:absolute;left:7829;top:6981;width:204;height:199" coordorigin="7829,6981" coordsize="204,199" path="m8011,7074l7906,7074,7906,7089,7916,7091,7923,7110,7932,7128,7940,7146,7924,7154,7905,7162,7884,7168,7886,7170,7889,7175,7909,7177,7946,7164,7966,7159,8009,7159,8008,7158,7989,7150,7975,7137,7988,7124,7948,7124,7937,7107,7930,7089,8011,7089,8011,7074xe" filled="t" fillcolor="#202020" stroked="f">
                <v:path arrowok="t"/>
                <v:fill/>
              </v:shape>
              <v:shape style="position:absolute;left:7829;top:6981;width:204;height:199" coordorigin="7829,6981" coordsize="204,199" path="m7874,7096l7858,7096,7858,7159,7855,7163,7874,7163,7874,7096xe" filled="t" fillcolor="#202020" stroked="f">
                <v:path arrowok="t"/>
                <v:fill/>
              </v:shape>
              <v:shape style="position:absolute;left:7829;top:6981;width:204;height:199" coordorigin="7829,6981" coordsize="204,199" path="m8011,7089l7994,7089,7984,7104,7970,7117,7948,7124,7988,7124,7989,7123,8001,7107,8011,7089xe" filled="t" fillcolor="#202020" stroked="f">
                <v:path arrowok="t"/>
                <v:fill/>
              </v:shape>
              <v:shape style="position:absolute;left:7829;top:6981;width:204;height:199" coordorigin="7829,6981" coordsize="204,199" path="m7874,7036l7858,7036,7858,7082,7829,7089,7829,7106,7848,7101,7858,7096,7874,7096,7874,7091,7896,7084,7896,7077,7874,7077,7874,7036xe" filled="t" fillcolor="#202020" stroked="f">
                <v:path arrowok="t"/>
                <v:fill/>
              </v:shape>
              <v:shape style="position:absolute;left:7829;top:6981;width:204;height:199" coordorigin="7829,6981" coordsize="204,199" path="m7896,7070l7886,7072,7879,7074,7874,7077,7896,7077,7896,7070xe" filled="t" fillcolor="#202020" stroked="f">
                <v:path arrowok="t"/>
                <v:fill/>
              </v:shape>
              <v:shape style="position:absolute;left:7829;top:6981;width:204;height:199" coordorigin="7829,6981" coordsize="204,199" path="m7999,6988l7922,6988,7921,7025,7912,7044,7896,7058,7898,7062,7903,7065,7911,7066,7926,7052,7934,7034,7937,7012,7937,7002,7999,7002,7999,6988xe" filled="t" fillcolor="#202020" stroked="f">
                <v:path arrowok="t"/>
                <v:fill/>
              </v:shape>
              <v:shape style="position:absolute;left:7829;top:6981;width:204;height:199" coordorigin="7829,6981" coordsize="204,199" path="m7999,7002l7982,7002,7982,7050,7992,7058,8028,7058,8030,7053,8030,7048,8033,7043,8002,7043,7999,7041,7999,7002xe" filled="t" fillcolor="#202020" stroked="f">
                <v:path arrowok="t"/>
                <v:fill/>
              </v:shape>
              <v:shape style="position:absolute;left:7829;top:6981;width:204;height:199" coordorigin="7829,6981" coordsize="204,199" path="m7898,7022l7831,7022,7831,7036,7898,7036,7898,7022xe" filled="t" fillcolor="#202020" stroked="f">
                <v:path arrowok="t"/>
                <v:fill/>
              </v:shape>
              <v:shape style="position:absolute;left:7829;top:6981;width:204;height:199" coordorigin="7829,6981" coordsize="204,199" path="m7874,6981l7858,6981,7858,7022,7874,7022,7874,6981xe" filled="t" fillcolor="#202020" stroked="f">
                <v:path arrowok="t"/>
                <v:fill/>
              </v:shape>
            </v:group>
            <v:group style="position:absolute;left:8038;top:6981;width:202;height:199" coordorigin="8038,6981" coordsize="202,199">
              <v:shape style="position:absolute;left:8038;top:6981;width:202;height:199" coordorigin="8038,6981" coordsize="202,199" path="m8093,7060l8083,7070,8071,7070,8071,7180,8083,7180,8083,7072,8105,7072,8093,7060xe" filled="t" fillcolor="#202020" stroked="f">
                <v:path arrowok="t"/>
                <v:fill/>
              </v:shape>
              <v:shape style="position:absolute;left:8038;top:6981;width:202;height:199" coordorigin="8038,6981" coordsize="202,199" path="m8138,7161l8129,7161,8131,7168,8131,7173,8134,7178,8177,7178,8184,7170,8184,7163,8148,7163,8138,7161xe" filled="t" fillcolor="#202020" stroked="f">
                <v:path arrowok="t"/>
                <v:fill/>
              </v:shape>
              <v:shape style="position:absolute;left:8038;top:6981;width:202;height:199" coordorigin="8038,6981" coordsize="202,199" path="m8184,7067l8167,7067,8167,7156,8165,7163,8184,7163,8184,7067xe" filled="t" fillcolor="#202020" stroked="f">
                <v:path arrowok="t"/>
                <v:fill/>
              </v:shape>
              <v:shape style="position:absolute;left:8038;top:6981;width:202;height:199" coordorigin="8038,6981" coordsize="202,199" path="m8210,7086l8196,7094,8202,7104,8211,7122,8219,7141,8227,7158,8239,7141,8231,7124,8221,7106,8210,7086xe" filled="t" fillcolor="#202020" stroked="f">
                <v:path arrowok="t"/>
                <v:fill/>
              </v:shape>
              <v:shape style="position:absolute;left:8038;top:6981;width:202;height:199" coordorigin="8038,6981" coordsize="202,199" path="m8131,7086l8125,7100,8116,7119,8107,7136,8098,7151,8105,7154,8146,7091,8131,7086xe" filled="t" fillcolor="#202020" stroked="f">
                <v:path arrowok="t"/>
                <v:fill/>
              </v:shape>
              <v:shape style="position:absolute;left:8038;top:6981;width:202;height:199" coordorigin="8038,6981" coordsize="202,199" path="m8112,7019l8040,7019,8040,7034,8069,7034,8064,7053,8057,7072,8048,7090,8038,7108,8040,7113,8042,7120,8045,7124,8054,7108,8062,7090,8071,7070,8083,7070,8083,7034,8112,7034,8112,7019xe" filled="t" fillcolor="#202020" stroked="f">
                <v:path arrowok="t"/>
                <v:fill/>
              </v:shape>
              <v:shape style="position:absolute;left:8038;top:6981;width:202;height:199" coordorigin="8038,6981" coordsize="202,199" path="m8105,7072l8083,7072,8093,7079,8100,7086,8105,7094,8117,7082,8110,7077,8105,7072xe" filled="t" fillcolor="#202020" stroked="f">
                <v:path arrowok="t"/>
                <v:fill/>
              </v:shape>
              <v:shape style="position:absolute;left:8038;top:6981;width:202;height:199" coordorigin="8038,6981" coordsize="202,199" path="m8239,7053l8112,7053,8112,7067,8239,7067,8239,7053xe" filled="t" fillcolor="#202020" stroked="f">
                <v:path arrowok="t"/>
                <v:fill/>
              </v:shape>
              <v:shape style="position:absolute;left:8038;top:6981;width:202;height:199" coordorigin="8038,6981" coordsize="202,199" path="m8083,6981l8071,6981,8071,7019,8083,7019,8083,6981xe" filled="t" fillcolor="#202020" stroked="f">
                <v:path arrowok="t"/>
                <v:fill/>
              </v:shape>
              <v:shape style="position:absolute;left:8038;top:6981;width:202;height:199" coordorigin="8038,6981" coordsize="202,199" path="m8230,6993l8122,6993,8122,7007,8230,7007,8230,6993xe" filled="t" fillcolor="#202020" stroked="f">
                <v:path arrowok="t"/>
                <v:fill/>
              </v:shape>
            </v:group>
            <v:group style="position:absolute;left:8249;top:6981;width:199;height:202" coordorigin="8249,6981" coordsize="199,202">
              <v:shape style="position:absolute;left:8249;top:6981;width:199;height:202" coordorigin="8249,6981" coordsize="199,202" path="m8438,6990l8326,6990,8326,7182,8342,7182,8342,7077,8441,7077,8441,7062,8342,7062,8342,7005,8438,7005,8438,6990xe" filled="t" fillcolor="#202020" stroked="f">
                <v:path arrowok="t"/>
                <v:fill/>
              </v:shape>
              <v:shape style="position:absolute;left:8249;top:6981;width:199;height:202" coordorigin="8249,6981" coordsize="199,202" path="m8441,7159l8405,7159,8422,7169,8441,7180,8443,7175,8448,7170,8443,7160,8441,7159xe" filled="t" fillcolor="#202020" stroked="f">
                <v:path arrowok="t"/>
                <v:fill/>
              </v:shape>
              <v:shape style="position:absolute;left:8249;top:6981;width:199;height:202" coordorigin="8249,6981" coordsize="199,202" path="m8369,7077l8342,7077,8357,7089,8364,7108,8371,7126,8378,7144,8362,7156,8342,7166,8347,7173,8350,7175,8367,7171,8385,7163,8405,7159,8441,7159,8425,7149,8414,7131,8425,7115,8384,7115,8375,7097,8369,7077xe" filled="t" fillcolor="#202020" stroked="f">
                <v:path arrowok="t"/>
                <v:fill/>
              </v:shape>
              <v:shape style="position:absolute;left:8249;top:6981;width:199;height:202" coordorigin="8249,6981" coordsize="199,202" path="m8441,7077l8424,7077,8419,7093,8406,7109,8384,7115,8425,7115,8434,7096,8441,7077xe" filled="t" fillcolor="#202020" stroked="f">
                <v:path arrowok="t"/>
                <v:fill/>
              </v:shape>
              <v:shape style="position:absolute;left:8249;top:6981;width:199;height:202" coordorigin="8249,6981" coordsize="199,202" path="m8438,7005l8424,7005,8424,7010,8422,7014,8422,7029,8417,7031,8369,7031,8371,7036,8371,7041,8374,7046,8388,7048,8408,7048,8429,7041,8438,7022,8438,7005xe" filled="t" fillcolor="#202020" stroked="f">
                <v:path arrowok="t"/>
                <v:fill/>
              </v:shape>
              <v:shape style="position:absolute;left:8249;top:6981;width:199;height:202" coordorigin="8249,6981" coordsize="199,202" path="m8258,7161l8251,7161,8251,7168,8254,7173,8254,7178,8287,7178,8294,7170,8294,7163,8266,7163,8258,7161xe" filled="t" fillcolor="#202020" stroked="f">
                <v:path arrowok="t"/>
                <v:fill/>
              </v:shape>
              <v:shape style="position:absolute;left:8249;top:6981;width:199;height:202" coordorigin="8249,6981" coordsize="199,202" path="m8294,7096l8278,7096,8278,7158,8275,7163,8294,7163,8294,7096xe" filled="t" fillcolor="#202020" stroked="f">
                <v:path arrowok="t"/>
                <v:fill/>
              </v:shape>
              <v:shape style="position:absolute;left:8249;top:6981;width:199;height:202" coordorigin="8249,6981" coordsize="199,202" path="m8294,7036l8278,7036,8278,7079,8268,7082,8258,7086,8249,7089,8251,7106,8261,7101,8268,7098,8278,7096,8294,7096,8294,7091,8302,7089,8311,7086,8318,7084,8318,7074,8294,7074,8294,7036xe" filled="t" fillcolor="#202020" stroked="f">
                <v:path arrowok="t"/>
                <v:fill/>
              </v:shape>
              <v:shape style="position:absolute;left:8249;top:6981;width:199;height:202" coordorigin="8249,6981" coordsize="199,202" path="m8318,7067l8311,7070,8302,7072,8294,7074,8318,7074,8318,7067xe" filled="t" fillcolor="#202020" stroked="f">
                <v:path arrowok="t"/>
                <v:fill/>
              </v:shape>
              <v:shape style="position:absolute;left:8249;top:6981;width:199;height:202" coordorigin="8249,6981" coordsize="199,202" path="m8318,7022l8251,7022,8251,7036,8318,7036,8318,7022xe" filled="t" fillcolor="#202020" stroked="f">
                <v:path arrowok="t"/>
                <v:fill/>
              </v:shape>
              <v:shape style="position:absolute;left:8249;top:6981;width:199;height:202" coordorigin="8249,6981" coordsize="199,202" path="m8294,6981l8278,6981,8278,7022,8294,7022,8294,6981xe" filled="t" fillcolor="#202020" stroked="f">
                <v:path arrowok="t"/>
                <v:fill/>
              </v:shape>
            </v:group>
            <v:group style="position:absolute;left:8458;top:6981;width:202;height:202" coordorigin="8458,6981" coordsize="202,202">
              <v:shape style="position:absolute;left:8458;top:6981;width:202;height:202" coordorigin="8458,6981" coordsize="202,202" path="m8503,7065l8486,7065,8486,7182,8501,7182,8503,7065xe" filled="t" fillcolor="#202020" stroked="f">
                <v:path arrowok="t"/>
                <v:fill/>
              </v:shape>
              <v:shape style="position:absolute;left:8458;top:6981;width:202;height:202" coordorigin="8458,6981" coordsize="202,202" path="m8563,7060l8549,7060,8549,7086,8548,7099,8546,7120,8539,7139,8529,7156,8515,7170,8522,7175,8562,7112,8563,7089,8563,7060xe" filled="t" fillcolor="#202020" stroked="f">
                <v:path arrowok="t"/>
                <v:fill/>
              </v:shape>
              <v:shape style="position:absolute;left:8458;top:6981;width:202;height:202" coordorigin="8458,6981" coordsize="202,202" path="m8623,7060l8606,7060,8606,7180,8623,7180,8623,7060xe" filled="t" fillcolor="#202020" stroked="f">
                <v:path arrowok="t"/>
                <v:fill/>
              </v:shape>
              <v:shape style="position:absolute;left:8458;top:6981;width:202;height:202" coordorigin="8458,6981" coordsize="202,202" path="m8518,6986l8498,6991,8492,7011,8485,7030,8477,7048,8468,7065,8458,7082,8460,7086,8462,7094,8466,7099,8486,7065,8503,7065,8504,7024,8511,7005,8518,6986xe" filled="t" fillcolor="#202020" stroked="f">
                <v:path arrowok="t"/>
                <v:fill/>
              </v:shape>
              <v:shape style="position:absolute;left:8458;top:6981;width:202;height:202" coordorigin="8458,6981" coordsize="202,202" path="m8611,7011l8592,7011,8605,7026,8619,7041,8634,7053,8652,7065,8654,7060,8659,7055,8650,7045,8633,7034,8619,7020,8611,7011xe" filled="t" fillcolor="#202020" stroked="f">
                <v:path arrowok="t"/>
                <v:fill/>
              </v:shape>
              <v:shape style="position:absolute;left:8458;top:6981;width:202;height:202" coordorigin="8458,6981" coordsize="202,202" path="m8597,6981l8577,6981,8568,6999,8557,7015,8543,7030,8528,7043,8510,7055,8513,7060,8518,7062,8531,7060,8548,7047,8578,7022,8592,7011,8611,7011,8606,7004,8594,6986,8597,698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420013pt;margin-top:311.579987pt;width:26.08pt;height:9.275896pt;mso-position-horizontal-relative:page;mso-position-vertical-relative:page;z-index:-4981" coordorigin="9928,6232" coordsize="522,186">
            <v:group style="position:absolute;left:9938;top:6242;width:100;height:164" coordorigin="9938,6242" coordsize="100,164">
              <v:shape style="position:absolute;left:9938;top:6242;width:100;height:164" coordorigin="9938,6242" coordsize="100,164" path="m9948,6381l9951,6402,9966,6405,9994,6404,10010,6394,10014,6390,9965,6390,9955,6388,9948,6381xe" filled="t" fillcolor="#202020" stroked="f">
                <v:path arrowok="t"/>
                <v:fill/>
              </v:shape>
              <v:shape style="position:absolute;left:9938;top:6242;width:100;height:164" coordorigin="9938,6242" coordsize="100,164" path="m10038,6326l10020,6326,10019,6336,10015,6357,10008,6374,10001,6383,9989,6390,10014,6390,10026,6377,10032,6364,10036,6347,10038,6326xe" filled="t" fillcolor="#202020" stroked="f">
                <v:path arrowok="t"/>
                <v:fill/>
              </v:shape>
              <v:shape style="position:absolute;left:9938;top:6242;width:100;height:164" coordorigin="9938,6242" coordsize="100,164" path="m9989,6242l9974,6242,9962,6246,9952,6257,9942,6275,9938,6294,9938,6309,9943,6321,9950,6330,9960,6340,9972,6345,9985,6345,10006,6340,10018,6328,9979,6328,9972,6323,9967,6318,9958,6304,9958,6282,9972,6261,9979,6258,10025,6258,10009,6246,9989,6242xe" filled="t" fillcolor="#202020" stroked="f">
                <v:path arrowok="t"/>
                <v:fill/>
              </v:shape>
              <v:shape style="position:absolute;left:9938;top:6242;width:100;height:164" coordorigin="9938,6242" coordsize="100,164" path="m10025,6258l9998,6258,10006,6263,10015,6278,10020,6287,10020,6306,10015,6314,10010,6318,10006,6326,9998,6328,10018,6328,10020,6326,10038,6326,10038,6318,10038,6304,10038,6294,10034,6275,10025,6258xe" filled="t" fillcolor="#202020" stroked="f">
                <v:path arrowok="t"/>
                <v:fill/>
              </v:shape>
            </v:group>
            <v:group style="position:absolute;left:10058;top:6244;width:103;height:158" coordorigin="10058,6244" coordsize="103,158">
              <v:shape style="position:absolute;left:10058;top:6244;width:103;height:158" coordorigin="10058,6244" coordsize="103,158" path="m10162,6244l10058,6244,10058,6263,10132,6273,10123,6290,10114,6308,10106,6327,10099,6346,10092,6367,10086,6386,10082,6402,10106,6389,10110,6372,10116,6352,10141,6294,10162,6256,10162,6244xe" filled="t" fillcolor="#202020" stroked="f">
                <v:path arrowok="t"/>
                <v:fill/>
              </v:shape>
            </v:group>
            <v:group style="position:absolute;left:10181;top:6381;width:26;height:24" coordorigin="10181,6381" coordsize="26,24">
              <v:shape style="position:absolute;left:10181;top:6381;width:26;height:24" coordorigin="10181,6381" coordsize="26,24" path="m10200,6381l10186,6381,10181,6386,10181,6400,10186,6405,10200,6405,10205,6400,10207,6395,10207,6388,10200,6381xe" filled="t" fillcolor="#202020" stroked="f">
                <v:path arrowok="t"/>
                <v:fill/>
              </v:shape>
            </v:group>
            <v:group style="position:absolute;left:10224;top:6244;width:101;height:158" coordorigin="10224,6244" coordsize="101,158">
              <v:shape style="position:absolute;left:10224;top:6244;width:101;height:158" coordorigin="10224,6244" coordsize="101,158" path="m10325,6244l10224,6244,10224,6263,10297,6273,10287,6290,10256,6366,10248,6402,10271,6390,10274,6373,10281,6353,10305,6295,10325,6256,10325,6244xe" filled="t" fillcolor="#202020" stroked="f">
                <v:path arrowok="t"/>
                <v:fill/>
              </v:shape>
            </v:group>
            <v:group style="position:absolute;left:10349;top:6242;width:91;height:166" coordorigin="10349,6242" coordsize="91,166">
              <v:shape style="position:absolute;left:10349;top:6242;width:91;height:166" coordorigin="10349,6242" coordsize="91,166" path="m10349,6376l10349,6398,10365,6404,10389,6407,10409,6403,10426,6393,10428,6390,10370,6390,10358,6386,10349,6376xe" filled="t" fillcolor="#202020" stroked="f">
                <v:path arrowok="t"/>
                <v:fill/>
              </v:shape>
              <v:shape style="position:absolute;left:10349;top:6242;width:91;height:166" coordorigin="10349,6242" coordsize="91,166" path="m10430,6258l10375,6258,10390,6259,10408,6268,10413,6292,10402,6308,10378,6314,10363,6314,10363,6330,10395,6332,10414,6341,10421,6359,10421,6369,10416,6376,10411,6381,10397,6390,10428,6390,10435,6383,10440,6374,10440,6347,10438,6340,10423,6326,10416,6321,10404,6321,10417,6315,10431,6301,10435,6280,10435,6268,10430,6258xe" filled="t" fillcolor="#202020" stroked="f">
                <v:path arrowok="t"/>
                <v:fill/>
              </v:shape>
              <v:shape style="position:absolute;left:10349;top:6242;width:91;height:166" coordorigin="10349,6242" coordsize="91,166" path="m10404,6242l10378,6242,10366,6244,10354,6251,10354,6270,10363,6263,10375,6258,10430,6258,10423,6254,10416,6246,10404,62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860001pt;margin-top:409.26001pt;width:31.24pt;height:11.2pt;mso-position-horizontal-relative:page;mso-position-vertical-relative:page;z-index:-4980" coordorigin="1017,8185" coordsize="625,224">
            <v:group style="position:absolute;left:1027;top:8195;width:202;height:204" coordorigin="1027,8195" coordsize="202,204">
              <v:shape style="position:absolute;left:1027;top:8195;width:202;height:204" coordorigin="1027,8195" coordsize="202,204" path="m1138,8342l1121,8342,1121,8399,1138,8399,1138,8342xe" filled="t" fillcolor="#202020" stroked="f">
                <v:path arrowok="t"/>
                <v:fill/>
              </v:shape>
              <v:shape style="position:absolute;left:1027;top:8195;width:202;height:204" coordorigin="1027,8195" coordsize="202,204" path="m1210,8255l1049,8255,1049,8270,1193,8270,1193,8289,1054,8289,1044,8322,1044,8337,1099,8344,1084,8356,1067,8366,1048,8375,1027,8382,1030,8387,1032,8390,1036,8394,1057,8386,1077,8377,1094,8367,1108,8355,1121,8342,1138,8342,1138,8337,1219,8337,1219,8322,1061,8322,1066,8303,1210,8303,1210,8255xe" filled="t" fillcolor="#202020" stroked="f">
                <v:path arrowok="t"/>
                <v:fill/>
              </v:shape>
              <v:shape style="position:absolute;left:1027;top:8195;width:202;height:204" coordorigin="1027,8195" coordsize="202,204" path="m1219,8337l1202,8337,1202,8356,1200,8366,1198,8368,1157,8368,1159,8373,1159,8378,1162,8382,1174,8385,1207,8385,1217,8375,1219,8358,1219,8337xe" filled="t" fillcolor="#202020" stroked="f">
                <v:path arrowok="t"/>
                <v:fill/>
              </v:shape>
              <v:shape style="position:absolute;left:1027;top:8195;width:202;height:204" coordorigin="1027,8195" coordsize="202,204" path="m1138,8303l1121,8303,1121,8322,1138,8322,1138,8303xe" filled="t" fillcolor="#202020" stroked="f">
                <v:path arrowok="t"/>
                <v:fill/>
              </v:shape>
              <v:shape style="position:absolute;left:1027;top:8195;width:202;height:204" coordorigin="1027,8195" coordsize="202,204" path="m1210,8303l1193,8303,1193,8310,1210,8310,1210,8303xe" filled="t" fillcolor="#202020" stroked="f">
                <v:path arrowok="t"/>
                <v:fill/>
              </v:shape>
              <v:shape style="position:absolute;left:1027;top:8195;width:202;height:204" coordorigin="1027,8195" coordsize="202,204" path="m1138,8270l1121,8270,1121,8289,1138,8289,1138,8270xe" filled="t" fillcolor="#202020" stroked="f">
                <v:path arrowok="t"/>
                <v:fill/>
              </v:shape>
              <v:shape style="position:absolute;left:1027;top:8195;width:202;height:204" coordorigin="1027,8195" coordsize="202,204" path="m1085,8195l1065,8202,1054,8219,1042,8234,1027,8248,1032,8250,1034,8255,1037,8257,1053,8243,1066,8229,1135,8229,1135,8214,1075,8214,1078,8210,1082,8202,1085,8195xe" filled="t" fillcolor="#202020" stroked="f">
                <v:path arrowok="t"/>
                <v:fill/>
              </v:shape>
              <v:shape style="position:absolute;left:1027;top:8195;width:202;height:204" coordorigin="1027,8195" coordsize="202,204" path="m1085,8229l1080,8229,1073,8234,1078,8241,1085,8248,1090,8255,1102,8246,1097,8238,1090,8234,1085,8229xe" filled="t" fillcolor="#202020" stroked="f">
                <v:path arrowok="t"/>
                <v:fill/>
              </v:shape>
              <v:shape style="position:absolute;left:1027;top:8195;width:202;height:204" coordorigin="1027,8195" coordsize="202,204" path="m1178,8229l1174,8229,1166,8234,1176,8248,1183,8255,1195,8246,1178,8229xe" filled="t" fillcolor="#202020" stroked="f">
                <v:path arrowok="t"/>
                <v:fill/>
              </v:shape>
              <v:shape style="position:absolute;left:1027;top:8195;width:202;height:204" coordorigin="1027,8195" coordsize="202,204" path="m1174,8195l1157,8195,1151,8209,1140,8226,1128,8241,1133,8246,1138,8248,1140,8250,1147,8243,1157,8229,1229,8229,1229,8214,1164,8214,1169,8210,1174,8195xe" filled="t" fillcolor="#202020" stroked="f">
                <v:path arrowok="t"/>
                <v:fill/>
              </v:shape>
            </v:group>
            <v:group style="position:absolute;left:1258;top:8232;width:166;height:2" coordorigin="1258,8232" coordsize="166,2">
              <v:shape style="position:absolute;left:1258;top:8232;width:166;height:2" coordorigin="1258,8232" coordsize="166,0" path="m1258,8232l1423,8232e" filled="f" stroked="t" strokeweight=".94pt" strokecolor="#202020">
                <v:path arrowok="t"/>
              </v:shape>
            </v:group>
            <v:group style="position:absolute;left:1241;top:8367;width:197;height:2" coordorigin="1241,8367" coordsize="197,2">
              <v:shape style="position:absolute;left:1241;top:8367;width:197;height:2" coordorigin="1241,8367" coordsize="197,0" path="m1241,8367l1438,8367e" filled="f" stroked="t" strokeweight=".94pt" strokecolor="#202020">
                <v:path arrowok="t"/>
              </v:shape>
            </v:group>
            <v:group style="position:absolute;left:1447;top:8198;width:185;height:202" coordorigin="1447,8198" coordsize="185,202">
              <v:shape style="position:absolute;left:1447;top:8198;width:185;height:202" coordorigin="1447,8198" coordsize="185,202" path="m1507,8322l1490,8322,1490,8399,1507,8399,1507,8387,1632,8387,1632,8373,1507,8373,1507,8322xe" filled="t" fillcolor="#202020" stroked="f">
                <v:path arrowok="t"/>
                <v:fill/>
              </v:shape>
              <v:shape style="position:absolute;left:1447;top:8198;width:185;height:202" coordorigin="1447,8198" coordsize="185,202" path="m1632,8387l1615,8387,1615,8399,1632,8399,1632,8387xe" filled="t" fillcolor="#202020" stroked="f">
                <v:path arrowok="t"/>
                <v:fill/>
              </v:shape>
              <v:shape style="position:absolute;left:1447;top:8198;width:185;height:202" coordorigin="1447,8198" coordsize="185,202" path="m1632,8322l1615,8322,1615,8373,1632,8373,1632,8322xe" filled="t" fillcolor="#202020" stroked="f">
                <v:path arrowok="t"/>
                <v:fill/>
              </v:shape>
              <v:shape style="position:absolute;left:1447;top:8198;width:185;height:202" coordorigin="1447,8198" coordsize="185,202" path="m1514,8253l1502,8262,1512,8272,1522,8279,1523,8293,1505,8300,1487,8307,1467,8314,1447,8320,1450,8325,1454,8330,1457,8334,1469,8332,1478,8327,1490,8322,1632,8322,1632,8306,1534,8305,1553,8296,1571,8286,1582,8279,1545,8279,1531,8267,1514,8253xe" filled="t" fillcolor="#202020" stroked="f">
                <v:path arrowok="t"/>
                <v:fill/>
              </v:shape>
              <v:shape style="position:absolute;left:1447;top:8198;width:185;height:202" coordorigin="1447,8198" coordsize="185,202" path="m1632,8234l1514,8234,1596,8247,1580,8259,1563,8269,1545,8279,1582,8279,1588,8275,1604,8263,1618,8250,1632,8236,1632,8234xe" filled="t" fillcolor="#202020" stroked="f">
                <v:path arrowok="t"/>
                <v:fill/>
              </v:shape>
              <v:shape style="position:absolute;left:1447;top:8198;width:185;height:202" coordorigin="1447,8198" coordsize="185,202" path="m1524,8198l1481,8244,1450,8267,1454,8272,1457,8277,1471,8275,1486,8261,1500,8248,1514,8234,1632,8234,1632,8222,1526,8222,1531,8214,1536,8210,1541,8202,1524,81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5.910004pt;margin-top:432.059998pt;width:24.79pt;height:10.96pt;mso-position-horizontal-relative:page;mso-position-vertical-relative:page;z-index:-4979" coordorigin="5718,8641" coordsize="496,219">
            <v:group style="position:absolute;left:5726;top:8826;width:199;height:2" coordorigin="5726,8826" coordsize="199,2">
              <v:shape style="position:absolute;left:5726;top:8826;width:199;height:2" coordorigin="5726,8826" coordsize="199,0" path="m5726,8826l5926,8826e" filled="f" stroked="t" strokeweight=".82pt" strokecolor="#202020">
                <v:path arrowok="t"/>
              </v:shape>
            </v:group>
            <v:group style="position:absolute;left:5826;top:8682;width:2;height:137" coordorigin="5826,8682" coordsize="2,137">
              <v:shape style="position:absolute;left:5826;top:8682;width:2;height:137" coordorigin="5826,8682" coordsize="0,137" path="m5826,8682l5826,8819e" filled="f" stroked="t" strokeweight=".94pt" strokecolor="#202020">
                <v:path arrowok="t"/>
              </v:shape>
            </v:group>
            <v:group style="position:absolute;left:5738;top:8674;width:175;height:2" coordorigin="5738,8674" coordsize="175,2">
              <v:shape style="position:absolute;left:5738;top:8674;width:175;height:2" coordorigin="5738,8674" coordsize="175,0" path="m5738,8674l5914,8674e" filled="f" stroked="t" strokeweight=".94pt" strokecolor="#202020">
                <v:path arrowok="t"/>
              </v:shape>
            </v:group>
            <v:group style="position:absolute;left:5933;top:8651;width:206;height:197" coordorigin="5933,8651" coordsize="206,197">
              <v:shape style="position:absolute;left:5933;top:8651;width:206;height:197" coordorigin="5933,8651" coordsize="206,197" path="m5983,8730l5964,8730,5964,8848,5981,8848,5983,8730xe" filled="t" fillcolor="#202020" stroked="f">
                <v:path arrowok="t"/>
                <v:fill/>
              </v:shape>
              <v:shape style="position:absolute;left:5933;top:8651;width:206;height:197" coordorigin="5933,8651" coordsize="206,197" path="m6065,8694l6048,8694,6048,8848,6065,8848,6065,8798,6132,8798,6132,8783,6065,8783,6065,8745,6130,8745,6130,8730,6065,8730,6065,8694xe" filled="t" fillcolor="#202020" stroked="f">
                <v:path arrowok="t"/>
                <v:fill/>
              </v:shape>
              <v:shape style="position:absolute;left:5933;top:8651;width:206;height:197" coordorigin="5933,8651" coordsize="206,197" path="m5998,8654l5977,8661,5970,8680,5962,8699,5953,8717,5944,8734,5933,8750,5938,8757,5940,8762,5943,8765,5954,8749,5964,8730,5983,8730,5983,8691,5990,8672,5998,8654xe" filled="t" fillcolor="#202020" stroked="f">
                <v:path arrowok="t"/>
                <v:fill/>
              </v:shape>
              <v:shape style="position:absolute;left:5933;top:8651;width:206;height:197" coordorigin="5933,8651" coordsize="206,197" path="m6048,8651l6027,8660,6020,8679,6011,8697,6002,8714,5990,8730,5995,8735,6000,8738,6013,8730,6022,8713,6031,8694,6139,8694,6139,8680,6036,8680,6046,8661,6048,8651xe" filled="t" fillcolor="#202020" stroked="f">
                <v:path arrowok="t"/>
                <v:fill/>
              </v:shape>
            </v:group>
            <v:group style="position:absolute;left:6173;top:8795;width:31;height:55" coordorigin="6173,8795" coordsize="31,55">
              <v:shape style="position:absolute;left:6173;top:8795;width:31;height:55" coordorigin="6173,8795" coordsize="31,55" path="m6204,8795l6187,8795,6173,8850,6187,8850,6204,87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7.260010pt;margin-top:431.820007pt;width:63.4pt;height:11.2pt;mso-position-horizontal-relative:page;mso-position-vertical-relative:page;z-index:-4978" coordorigin="6345,8636" coordsize="1268,224">
            <v:group style="position:absolute;left:6355;top:8651;width:204;height:197" coordorigin="6355,8651" coordsize="204,197">
              <v:shape style="position:absolute;left:6355;top:8651;width:204;height:197" coordorigin="6355,8651" coordsize="204,197" path="m6403,8730l6384,8730,6384,8848,6401,8848,6403,8730xe" filled="t" fillcolor="#202020" stroked="f">
                <v:path arrowok="t"/>
                <v:fill/>
              </v:shape>
              <v:shape style="position:absolute;left:6355;top:8651;width:204;height:197" coordorigin="6355,8651" coordsize="204,197" path="m6485,8694l6468,8694,6468,8848,6485,8848,6485,8798,6552,8798,6552,8783,6485,8783,6485,8745,6550,8745,6550,8730,6485,8730,6485,8694xe" filled="t" fillcolor="#202020" stroked="f">
                <v:path arrowok="t"/>
                <v:fill/>
              </v:shape>
              <v:shape style="position:absolute;left:6355;top:8651;width:204;height:197" coordorigin="6355,8651" coordsize="204,197" path="m6418,8654l6397,8660,6390,8680,6383,8699,6374,8716,6365,8734,6355,8750,6358,8757,6360,8762,6363,8765,6374,8749,6384,8730,6403,8730,6403,8691,6410,8672,6418,8654xe" filled="t" fillcolor="#202020" stroked="f">
                <v:path arrowok="t"/>
                <v:fill/>
              </v:shape>
              <v:shape style="position:absolute;left:6355;top:8651;width:204;height:197" coordorigin="6355,8651" coordsize="204,197" path="m6468,8651l6447,8660,6440,8679,6431,8697,6422,8714,6410,8730,6415,8735,6420,8738,6433,8730,6442,8713,6451,8694,6559,8694,6559,8680,6458,8680,6461,8670,6466,8661,6468,8651xe" filled="t" fillcolor="#202020" stroked="f">
                <v:path arrowok="t"/>
                <v:fill/>
              </v:shape>
            </v:group>
            <v:group style="position:absolute;left:6569;top:8646;width:187;height:199" coordorigin="6569,8646" coordsize="187,199">
              <v:shape style="position:absolute;left:6569;top:8646;width:187;height:199" coordorigin="6569,8646" coordsize="187,199" path="m6672,8646l6653,8662,6652,8683,6650,8702,6574,8702,6574,8716,6647,8720,6642,8742,6614,8797,6569,8836,6578,8846,6637,8795,6662,8738,6667,8716,6755,8716,6756,8702,6670,8687,6671,8667,6672,8646xe" filled="t" fillcolor="#202020" stroked="f">
                <v:path arrowok="t"/>
                <v:fill/>
              </v:shape>
              <v:shape style="position:absolute;left:6569;top:8646;width:187;height:199" coordorigin="6569,8646" coordsize="187,199" path="m6670,8824l6672,8831,6672,8838,6687,8843,6705,8842,6731,8840,6746,8826,6684,8826,6670,8824xe" filled="t" fillcolor="#202020" stroked="f">
                <v:path arrowok="t"/>
                <v:fill/>
              </v:shape>
              <v:shape style="position:absolute;left:6569;top:8646;width:187;height:199" coordorigin="6569,8646" coordsize="187,199" path="m6755,8716l6667,8716,6737,8723,6737,8747,6737,8758,6736,8767,6736,8784,6734,8802,6734,8819,6725,8826,6746,8826,6754,8738,6755,8723,6755,8716xe" filled="t" fillcolor="#202020" stroked="f">
                <v:path arrowok="t"/>
                <v:fill/>
              </v:shape>
              <v:shape style="position:absolute;left:6569;top:8646;width:187;height:199" coordorigin="6569,8646" coordsize="187,199" path="m6682,8745l6672,8754,6679,8761,6693,8776,6706,8790,6711,8773,6697,8759,6682,8745xe" filled="t" fillcolor="#202020" stroked="f">
                <v:path arrowok="t"/>
                <v:fill/>
              </v:shape>
              <v:shape style="position:absolute;left:6569;top:8646;width:187;height:199" coordorigin="6569,8646" coordsize="187,199" path="m6600,8649l6588,8661,6591,8663,6606,8677,6619,8692,6628,8677,6614,8664,6600,8649xe" filled="t" fillcolor="#202020" stroked="f">
                <v:path arrowok="t"/>
                <v:fill/>
              </v:shape>
            </v:group>
            <v:group style="position:absolute;left:6775;top:8646;width:204;height:204" coordorigin="6775,8646" coordsize="204,204">
              <v:shape style="position:absolute;left:6775;top:8646;width:204;height:204" coordorigin="6775,8646" coordsize="204,204" path="m6886,8807l6869,8807,6869,8850,6886,8850,6886,8807xe" filled="t" fillcolor="#202020" stroked="f">
                <v:path arrowok="t"/>
                <v:fill/>
              </v:shape>
              <v:shape style="position:absolute;left:6775;top:8646;width:204;height:204" coordorigin="6775,8646" coordsize="204,204" path="m6901,8717l6889,8717,6899,8735,6949,8797,6965,8810,6979,8795,6970,8789,6954,8777,6939,8764,6925,8750,6912,8734,6901,8717xe" filled="t" fillcolor="#202020" stroked="f">
                <v:path arrowok="t"/>
                <v:fill/>
              </v:shape>
              <v:shape style="position:absolute;left:6775;top:8646;width:204;height:204" coordorigin="6775,8646" coordsize="204,204" path="m6974,8682l6780,8682,6780,8699,6856,8710,6846,8725,6792,8786,6775,8800,6780,8802,6782,8807,6796,8806,6812,8791,6850,8744,6869,8711,6897,8711,6890,8699,6974,8699,6974,8682xe" filled="t" fillcolor="#202020" stroked="f">
                <v:path arrowok="t"/>
                <v:fill/>
              </v:shape>
              <v:shape style="position:absolute;left:6775;top:8646;width:204;height:204" coordorigin="6775,8646" coordsize="204,204" path="m6931,8793l6821,8793,6821,8807,6931,8807,6931,8793xe" filled="t" fillcolor="#202020" stroked="f">
                <v:path arrowok="t"/>
                <v:fill/>
              </v:shape>
              <v:shape style="position:absolute;left:6775;top:8646;width:204;height:204" coordorigin="6775,8646" coordsize="204,204" path="m6897,8711l6869,8711,6869,8793,6886,8793,6889,8717,6901,8717,6897,8711xe" filled="t" fillcolor="#202020" stroked="f">
                <v:path arrowok="t"/>
                <v:fill/>
              </v:shape>
              <v:shape style="position:absolute;left:6775;top:8646;width:204;height:204" coordorigin="6775,8646" coordsize="204,204" path="m6886,8646l6869,8646,6869,8682,6886,8682,6886,8646xe" filled="t" fillcolor="#202020" stroked="f">
                <v:path arrowok="t"/>
                <v:fill/>
              </v:shape>
            </v:group>
            <v:group style="position:absolute;left:6984;top:8658;width:202;height:192" coordorigin="6984,8658" coordsize="202,192">
              <v:shape style="position:absolute;left:6984;top:8658;width:202;height:192" coordorigin="6984,8658" coordsize="202,192" path="m7150,8812l7116,8812,7129,8816,7145,8827,7162,8839,7178,8850,7176,8827,7159,8817,7150,8812xe" filled="t" fillcolor="#202020" stroked="f">
                <v:path arrowok="t"/>
                <v:fill/>
              </v:shape>
              <v:shape style="position:absolute;left:6984;top:8658;width:202;height:192" coordorigin="6984,8658" coordsize="202,192" path="m7130,8728l7114,8728,7113,8770,7108,8790,7099,8807,7087,8818,7069,8829,7046,8838,7051,8843,7054,8848,7067,8849,7087,8838,7103,8827,7114,8814,7116,8812,7150,8812,7142,8807,7123,8798,7128,8786,7130,8774,7130,8728xe" filled="t" fillcolor="#202020" stroked="f">
                <v:path arrowok="t"/>
                <v:fill/>
              </v:shape>
              <v:shape style="position:absolute;left:6984;top:8658;width:202;height:192" coordorigin="6984,8658" coordsize="202,192" path="m7030,8685l7015,8685,7015,8793,7006,8795,6994,8798,6984,8800,6998,8814,7015,8809,7036,8803,7061,8798,7061,8788,7030,8788,7030,8685xe" filled="t" fillcolor="#202020" stroked="f">
                <v:path arrowok="t"/>
                <v:fill/>
              </v:shape>
              <v:shape style="position:absolute;left:6984;top:8658;width:202;height:192" coordorigin="6984,8658" coordsize="202,192" path="m7176,8699l7068,8699,7068,8807,7082,8807,7082,8714,7176,8714,7176,8699xe" filled="t" fillcolor="#202020" stroked="f">
                <v:path arrowok="t"/>
                <v:fill/>
              </v:shape>
              <v:shape style="position:absolute;left:6984;top:8658;width:202;height:192" coordorigin="6984,8658" coordsize="202,192" path="m7176,8714l7159,8714,7159,8807,7176,8807,7176,8714xe" filled="t" fillcolor="#202020" stroked="f">
                <v:path arrowok="t"/>
                <v:fill/>
              </v:shape>
              <v:shape style="position:absolute;left:6984;top:8658;width:202;height:192" coordorigin="6984,8658" coordsize="202,192" path="m7061,8781l7042,8786,7030,8788,7061,8788,7061,8781xe" filled="t" fillcolor="#202020" stroked="f">
                <v:path arrowok="t"/>
                <v:fill/>
              </v:shape>
              <v:shape style="position:absolute;left:6984;top:8658;width:202;height:192" coordorigin="6984,8658" coordsize="202,192" path="m7128,8673l7111,8673,7104,8699,7123,8699,7128,8673xe" filled="t" fillcolor="#202020" stroked="f">
                <v:path arrowok="t"/>
                <v:fill/>
              </v:shape>
              <v:shape style="position:absolute;left:6984;top:8658;width:202;height:192" coordorigin="6984,8658" coordsize="202,192" path="m7056,8668l6986,8668,6986,8685,7056,8685,7056,8668xe" filled="t" fillcolor="#202020" stroked="f">
                <v:path arrowok="t"/>
                <v:fill/>
              </v:shape>
              <v:shape style="position:absolute;left:6984;top:8658;width:202;height:192" coordorigin="6984,8658" coordsize="202,192" path="m7186,8658l7063,8658,7063,8673,7186,8673,7186,8658xe" filled="t" fillcolor="#202020" stroked="f">
                <v:path arrowok="t"/>
                <v:fill/>
              </v:shape>
            </v:group>
            <v:group style="position:absolute;left:7224;top:8656;width:149;height:192" coordorigin="7224,8656" coordsize="149,192">
              <v:shape style="position:absolute;left:7224;top:8656;width:149;height:192" coordorigin="7224,8656" coordsize="149,192" path="m7373,8656l7224,8656,7224,8848,7241,8848,7241,8831,7373,8831,7373,8817,7241,8817,7241,8778,7373,8778,7373,8764,7241,8764,7241,8726,7373,8726,7373,8711,7241,8711,7241,8673,7373,8673,7373,8656xe" filled="t" fillcolor="#202020" stroked="f">
                <v:path arrowok="t"/>
                <v:fill/>
              </v:shape>
              <v:shape style="position:absolute;left:7224;top:8656;width:149;height:192" coordorigin="7224,8656" coordsize="149,192" path="m7373,8831l7354,8831,7354,8848,7373,8848,7373,8831xe" filled="t" fillcolor="#202020" stroked="f">
                <v:path arrowok="t"/>
                <v:fill/>
              </v:shape>
              <v:shape style="position:absolute;left:7224;top:8656;width:149;height:192" coordorigin="7224,8656" coordsize="149,192" path="m7373,8778l7354,8778,7354,8817,7373,8817,7373,8778xe" filled="t" fillcolor="#202020" stroked="f">
                <v:path arrowok="t"/>
                <v:fill/>
              </v:shape>
              <v:shape style="position:absolute;left:7224;top:8656;width:149;height:192" coordorigin="7224,8656" coordsize="149,192" path="m7373,8726l7354,8726,7354,8764,7373,8764,7373,8726xe" filled="t" fillcolor="#202020" stroked="f">
                <v:path arrowok="t"/>
                <v:fill/>
              </v:shape>
              <v:shape style="position:absolute;left:7224;top:8656;width:149;height:192" coordorigin="7224,8656" coordsize="149,192" path="m7373,8673l7354,8673,7354,8711,7373,8711,7373,8673xe" filled="t" fillcolor="#202020" stroked="f">
                <v:path arrowok="t"/>
                <v:fill/>
              </v:shape>
            </v:group>
            <v:group style="position:absolute;left:7414;top:8646;width:190;height:199" coordorigin="7414,8646" coordsize="190,199">
              <v:shape style="position:absolute;left:7414;top:8646;width:190;height:199" coordorigin="7414,8646" coordsize="190,199" path="m7495,8680l7414,8680,7414,8846,7430,8846,7430,8829,7495,8829,7495,8812,7430,8812,7430,8762,7495,8762,7495,8747,7430,8747,7430,8697,7495,8697,7495,8680xe" filled="t" fillcolor="#202020" stroked="f">
                <v:path arrowok="t"/>
                <v:fill/>
              </v:shape>
              <v:shape style="position:absolute;left:7414;top:8646;width:190;height:199" coordorigin="7414,8646" coordsize="190,199" path="m7495,8829l7478,8829,7478,8846,7495,8846,7495,8829xe" filled="t" fillcolor="#202020" stroked="f">
                <v:path arrowok="t"/>
                <v:fill/>
              </v:shape>
              <v:shape style="position:absolute;left:7414;top:8646;width:190;height:199" coordorigin="7414,8646" coordsize="190,199" path="m7495,8762l7478,8762,7478,8812,7495,8812,7495,8762xe" filled="t" fillcolor="#202020" stroked="f">
                <v:path arrowok="t"/>
                <v:fill/>
              </v:shape>
              <v:shape style="position:absolute;left:7414;top:8646;width:190;height:199" coordorigin="7414,8646" coordsize="190,199" path="m7495,8697l7478,8697,7478,8747,7495,8747,7495,8697xe" filled="t" fillcolor="#202020" stroked="f">
                <v:path arrowok="t"/>
                <v:fill/>
              </v:shape>
              <v:shape style="position:absolute;left:7414;top:8646;width:190;height:199" coordorigin="7414,8646" coordsize="190,199" path="m7447,8646l7445,8658,7440,8668,7435,8680,7452,8680,7457,8673,7459,8663,7464,8651,7447,8646xe" filled="t" fillcolor="#202020" stroked="f">
                <v:path arrowok="t"/>
                <v:fill/>
              </v:shape>
              <v:shape style="position:absolute;left:7414;top:8646;width:190;height:199" coordorigin="7414,8646" coordsize="190,199" path="m7524,8826l7526,8831,7526,8838,7536,8844,7553,8845,7578,8844,7593,8832,7594,8829,7538,8829,7524,8826xe" filled="t" fillcolor="#202020" stroked="f">
                <v:path arrowok="t"/>
                <v:fill/>
              </v:shape>
              <v:shape style="position:absolute;left:7414;top:8646;width:190;height:199" coordorigin="7414,8646" coordsize="190,199" path="m7603,8697l7531,8697,7586,8715,7586,8740,7585,8762,7584,8781,7583,8797,7582,8810,7582,8822,7574,8829,7594,8829,7602,8759,7603,8715,7603,8697xe" filled="t" fillcolor="#202020" stroked="f">
                <v:path arrowok="t"/>
                <v:fill/>
              </v:shape>
              <v:shape style="position:absolute;left:7414;top:8646;width:190;height:199" coordorigin="7414,8646" coordsize="190,199" path="m7529,8728l7517,8738,7528,8753,7540,8769,7550,8786,7555,8761,7543,8745,7529,8728xe" filled="t" fillcolor="#202020" stroked="f">
                <v:path arrowok="t"/>
                <v:fill/>
              </v:shape>
              <v:shape style="position:absolute;left:7414;top:8646;width:190;height:199" coordorigin="7414,8646" coordsize="190,199" path="m7530,8651l7523,8672,7515,8691,7507,8708,7498,8723,7505,8726,7510,8728,7512,8730,7519,8721,7524,8709,7531,8697,7603,8697,7603,8680,7538,8680,7541,8670,7546,8661,7548,8651,7530,865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5.700012pt;margin-top:446.940002pt;width:42.64pt;height:11.08pt;mso-position-horizontal-relative:page;mso-position-vertical-relative:page;z-index:-4977" coordorigin="5714,8939" coordsize="853,222">
            <v:group style="position:absolute;left:5724;top:8949;width:204;height:199" coordorigin="5724,8949" coordsize="204,199">
              <v:shape style="position:absolute;left:5724;top:8949;width:204;height:199" coordorigin="5724,8949" coordsize="204,199" path="m5903,9126l5862,9126,5879,9135,5898,9143,5918,9148,5923,9143,5926,9138,5928,9131,5905,9127,5903,9126xe" filled="t" fillcolor="#202020" stroked="f">
                <v:path arrowok="t"/>
                <v:fill/>
              </v:shape>
              <v:shape style="position:absolute;left:5724;top:8949;width:204;height:199" coordorigin="5724,8949" coordsize="204,199" path="m5726,9129l5729,9136,5729,9141,5731,9146,5762,9146,5770,9138,5770,9131,5736,9131,5726,9129xe" filled="t" fillcolor="#202020" stroked="f">
                <v:path arrowok="t"/>
                <v:fill/>
              </v:shape>
              <v:shape style="position:absolute;left:5724;top:8949;width:204;height:199" coordorigin="5724,8949" coordsize="204,199" path="m5906,9042l5803,9042,5803,9057,5812,9060,5820,9079,5829,9097,5837,9114,5820,9123,5801,9130,5779,9136,5784,9138,5786,9143,5806,9145,5825,9139,5843,9132,5862,9126,5903,9126,5887,9119,5873,9107,5886,9092,5846,9092,5835,9075,5827,9057,5906,9057,5906,9042xe" filled="t" fillcolor="#202020" stroked="f">
                <v:path arrowok="t"/>
                <v:fill/>
              </v:shape>
              <v:shape style="position:absolute;left:5724;top:8949;width:204;height:199" coordorigin="5724,8949" coordsize="204,199" path="m5770,9064l5755,9064,5755,9127,5753,9131,5770,9131,5770,9064xe" filled="t" fillcolor="#202020" stroked="f">
                <v:path arrowok="t"/>
                <v:fill/>
              </v:shape>
              <v:shape style="position:absolute;left:5724;top:8949;width:204;height:199" coordorigin="5724,8949" coordsize="204,199" path="m5906,9057l5890,9057,5882,9071,5868,9085,5846,9092,5886,9092,5887,9091,5898,9075,5906,9057xe" filled="t" fillcolor="#202020" stroked="f">
                <v:path arrowok="t"/>
                <v:fill/>
              </v:shape>
              <v:shape style="position:absolute;left:5724;top:8949;width:204;height:199" coordorigin="5724,8949" coordsize="204,199" path="m5770,9004l5755,9004,5755,9050,5743,9052,5724,9057,5726,9074,5746,9069,5755,9064,5770,9064,5770,9059,5791,9052,5791,9045,5770,9045,5770,9004xe" filled="t" fillcolor="#202020" stroked="f">
                <v:path arrowok="t"/>
                <v:fill/>
              </v:shape>
              <v:shape style="position:absolute;left:5724;top:8949;width:204;height:199" coordorigin="5724,8949" coordsize="204,199" path="m5791,9038l5770,9045,5791,9045,5791,9038xe" filled="t" fillcolor="#202020" stroked="f">
                <v:path arrowok="t"/>
                <v:fill/>
              </v:shape>
              <v:shape style="position:absolute;left:5724;top:8949;width:204;height:199" coordorigin="5724,8949" coordsize="204,199" path="m5894,8958l5820,8958,5818,8995,5809,9013,5791,9026,5796,9030,5801,9033,5808,9034,5823,9020,5832,9002,5834,8980,5834,8973,5894,8973,5894,8958xe" filled="t" fillcolor="#202020" stroked="f">
                <v:path arrowok="t"/>
                <v:fill/>
              </v:shape>
              <v:shape style="position:absolute;left:5724;top:8949;width:204;height:199" coordorigin="5724,8949" coordsize="204,199" path="m5894,8973l5880,8973,5880,9018,5887,9026,5926,9026,5926,9021,5928,9016,5928,9011,5899,9011,5894,9009,5894,8973xe" filled="t" fillcolor="#202020" stroked="f">
                <v:path arrowok="t"/>
                <v:fill/>
              </v:shape>
              <v:shape style="position:absolute;left:5724;top:8949;width:204;height:199" coordorigin="5724,8949" coordsize="204,199" path="m5796,8990l5726,8990,5726,9004,5796,9004,5796,8990xe" filled="t" fillcolor="#202020" stroked="f">
                <v:path arrowok="t"/>
                <v:fill/>
              </v:shape>
              <v:shape style="position:absolute;left:5724;top:8949;width:204;height:199" coordorigin="5724,8949" coordsize="204,199" path="m5770,8949l5755,8949,5755,8990,5770,8990,5770,8949xe" filled="t" fillcolor="#202020" stroked="f">
                <v:path arrowok="t"/>
                <v:fill/>
              </v:shape>
            </v:group>
            <v:group style="position:absolute;left:5935;top:8949;width:202;height:199" coordorigin="5935,8949" coordsize="202,199">
              <v:shape style="position:absolute;left:5935;top:8949;width:202;height:199" coordorigin="5935,8949" coordsize="202,199" path="m5990,9030l5981,9038,5966,9038,5966,9148,5981,9148,5981,9040,6001,9040,5998,9038,5990,9030xe" filled="t" fillcolor="#202020" stroked="f">
                <v:path arrowok="t"/>
                <v:fill/>
              </v:shape>
              <v:shape style="position:absolute;left:5935;top:8949;width:202;height:199" coordorigin="5935,8949" coordsize="202,199" path="m6036,9129l6026,9129,6029,9136,6029,9146,6072,9146,6079,9138,6079,9131,6046,9131,6036,9129xe" filled="t" fillcolor="#202020" stroked="f">
                <v:path arrowok="t"/>
                <v:fill/>
              </v:shape>
              <v:shape style="position:absolute;left:5935;top:8949;width:202;height:199" coordorigin="5935,8949" coordsize="202,199" path="m6079,9035l6065,9035,6065,9126,6060,9131,6079,9131,6079,9035xe" filled="t" fillcolor="#202020" stroked="f">
                <v:path arrowok="t"/>
                <v:fill/>
              </v:shape>
              <v:shape style="position:absolute;left:5935;top:8949;width:202;height:199" coordorigin="5935,8949" coordsize="202,199" path="m6108,9054l6094,9062,6099,9072,6108,9090,6117,9109,6125,9126,6136,9109,6128,9092,6119,9074,6108,9054xe" filled="t" fillcolor="#202020" stroked="f">
                <v:path arrowok="t"/>
                <v:fill/>
              </v:shape>
              <v:shape style="position:absolute;left:5935;top:8949;width:202;height:199" coordorigin="5935,8949" coordsize="202,199" path="m6029,9054l6022,9068,6013,9087,6004,9104,5995,9119,6005,9124,6017,9114,6025,9098,6034,9079,6043,9059,6029,9054xe" filled="t" fillcolor="#202020" stroked="f">
                <v:path arrowok="t"/>
                <v:fill/>
              </v:shape>
              <v:shape style="position:absolute;left:5935;top:8949;width:202;height:199" coordorigin="5935,8949" coordsize="202,199" path="m6010,8987l5935,8987,5935,9002,5966,9002,5960,9021,5953,9040,5945,9058,5935,9076,5938,9081,5940,9088,5941,9092,5951,9077,5959,9059,5966,9038,5981,9038,5981,9002,6010,9002,6010,8987xe" filled="t" fillcolor="#202020" stroked="f">
                <v:path arrowok="t"/>
                <v:fill/>
              </v:shape>
              <v:shape style="position:absolute;left:5935;top:8949;width:202;height:199" coordorigin="5935,8949" coordsize="202,199" path="m6001,9040l5981,9040,6002,9062,6012,9052,6007,9045,6001,9040xe" filled="t" fillcolor="#202020" stroked="f">
                <v:path arrowok="t"/>
                <v:fill/>
              </v:shape>
              <v:shape style="position:absolute;left:5935;top:8949;width:202;height:199" coordorigin="5935,8949" coordsize="202,199" path="m6137,9021l6010,9021,6010,9035,6137,9035,6137,9021xe" filled="t" fillcolor="#202020" stroked="f">
                <v:path arrowok="t"/>
                <v:fill/>
              </v:shape>
              <v:shape style="position:absolute;left:5935;top:8949;width:202;height:199" coordorigin="5935,8949" coordsize="202,199" path="m5981,8949l5966,8949,5966,8987,5981,8987,5981,8949xe" filled="t" fillcolor="#202020" stroked="f">
                <v:path arrowok="t"/>
                <v:fill/>
              </v:shape>
              <v:shape style="position:absolute;left:5935;top:8949;width:202;height:199" coordorigin="5935,8949" coordsize="202,199" path="m6127,8961l6019,8961,6019,8975,6127,8975,6127,8961xe" filled="t" fillcolor="#202020" stroked="f">
                <v:path arrowok="t"/>
                <v:fill/>
              </v:shape>
            </v:group>
            <v:group style="position:absolute;left:6144;top:8949;width:202;height:202" coordorigin="6144,8949" coordsize="202,202">
              <v:shape style="position:absolute;left:6144;top:8949;width:202;height:202" coordorigin="6144,8949" coordsize="202,202" path="m6336,8958l6223,8958,6223,9150,6240,9150,6240,9045,6338,9045,6338,9030,6240,9030,6240,8973,6336,8973,6336,8958xe" filled="t" fillcolor="#202020" stroked="f">
                <v:path arrowok="t"/>
                <v:fill/>
              </v:shape>
              <v:shape style="position:absolute;left:6144;top:8949;width:202;height:202" coordorigin="6144,8949" coordsize="202,202" path="m6338,9127l6303,9127,6319,9137,6338,9148,6341,9143,6346,9138,6339,9128,6338,9127xe" filled="t" fillcolor="#202020" stroked="f">
                <v:path arrowok="t"/>
                <v:fill/>
              </v:shape>
              <v:shape style="position:absolute;left:6144;top:8949;width:202;height:202" coordorigin="6144,8949" coordsize="202,202" path="m6266,9045l6240,9045,6255,9057,6260,9076,6267,9094,6274,9112,6258,9124,6240,9134,6242,9141,6245,9146,6264,9139,6282,9131,6303,9127,6338,9127,6322,9117,6311,9099,6322,9083,6281,9083,6272,9065,6266,9045xe" filled="t" fillcolor="#202020" stroked="f">
                <v:path arrowok="t"/>
                <v:fill/>
              </v:shape>
              <v:shape style="position:absolute;left:6144;top:8949;width:202;height:202" coordorigin="6144,8949" coordsize="202,202" path="m6338,9045l6322,9045,6315,9062,6303,9077,6281,9083,6322,9083,6331,9064,6338,9045xe" filled="t" fillcolor="#202020" stroked="f">
                <v:path arrowok="t"/>
                <v:fill/>
              </v:shape>
              <v:shape style="position:absolute;left:6144;top:8949;width:202;height:202" coordorigin="6144,8949" coordsize="202,202" path="m6281,8999l6266,8999,6269,9004,6269,9016,6324,9016,6334,9006,6334,9002,6293,9002,6281,8999xe" filled="t" fillcolor="#202020" stroked="f">
                <v:path arrowok="t"/>
                <v:fill/>
              </v:shape>
              <v:shape style="position:absolute;left:6144;top:8949;width:202;height:202" coordorigin="6144,8949" coordsize="202,202" path="m6336,8973l6319,8973,6319,8997,6312,9002,6334,9002,6334,8990,6336,8982,6336,8973xe" filled="t" fillcolor="#202020" stroked="f">
                <v:path arrowok="t"/>
                <v:fill/>
              </v:shape>
              <v:shape style="position:absolute;left:6144;top:8949;width:202;height:202" coordorigin="6144,8949" coordsize="202,202" path="m6149,9129l6149,9141,6151,9146,6185,9146,6190,9138,6190,9131,6156,9131,6149,9129xe" filled="t" fillcolor="#202020" stroked="f">
                <v:path arrowok="t"/>
                <v:fill/>
              </v:shape>
              <v:shape style="position:absolute;left:6144;top:8949;width:202;height:202" coordorigin="6144,8949" coordsize="202,202" path="m6190,9064l6175,9064,6175,9126,6173,9131,6190,9131,6190,9064xe" filled="t" fillcolor="#202020" stroked="f">
                <v:path arrowok="t"/>
                <v:fill/>
              </v:shape>
              <v:shape style="position:absolute;left:6144;top:8949;width:202;height:202" coordorigin="6144,8949" coordsize="202,202" path="m6190,9004l6175,9004,6175,9047,6166,9050,6156,9054,6144,9057,6146,9074,6156,9071,6166,9066,6175,9064,6190,9064,6190,9059,6199,9057,6206,9054,6216,9052,6214,9047,6214,9042,6190,9042,6190,9004xe" filled="t" fillcolor="#202020" stroked="f">
                <v:path arrowok="t"/>
                <v:fill/>
              </v:shape>
              <v:shape style="position:absolute;left:6144;top:8949;width:202;height:202" coordorigin="6144,8949" coordsize="202,202" path="m6214,9035l6199,9040,6190,9042,6214,9042,6214,9035xe" filled="t" fillcolor="#202020" stroked="f">
                <v:path arrowok="t"/>
                <v:fill/>
              </v:shape>
              <v:shape style="position:absolute;left:6144;top:8949;width:202;height:202" coordorigin="6144,8949" coordsize="202,202" path="m6216,8990l6146,8990,6146,9004,6216,9004,6216,8990xe" filled="t" fillcolor="#202020" stroked="f">
                <v:path arrowok="t"/>
                <v:fill/>
              </v:shape>
              <v:shape style="position:absolute;left:6144;top:8949;width:202;height:202" coordorigin="6144,8949" coordsize="202,202" path="m6190,8949l6175,8949,6175,8990,6190,8990,6190,8949xe" filled="t" fillcolor="#202020" stroked="f">
                <v:path arrowok="t"/>
                <v:fill/>
              </v:shape>
            </v:group>
            <v:group style="position:absolute;left:6355;top:8949;width:202;height:202" coordorigin="6355,8949" coordsize="202,202">
              <v:shape style="position:absolute;left:6355;top:8949;width:202;height:202" coordorigin="6355,8949" coordsize="202,202" path="m6400,9033l6382,9033,6382,9150,6398,9150,6400,9033xe" filled="t" fillcolor="#202020" stroked="f">
                <v:path arrowok="t"/>
                <v:fill/>
              </v:shape>
              <v:shape style="position:absolute;left:6355;top:8949;width:202;height:202" coordorigin="6355,8949" coordsize="202,202" path="m6461,9028l6444,9028,6444,9068,6441,9089,6435,9108,6426,9125,6413,9141,6418,9143,6459,9082,6461,9062,6461,9028xe" filled="t" fillcolor="#202020" stroked="f">
                <v:path arrowok="t"/>
                <v:fill/>
              </v:shape>
              <v:shape style="position:absolute;left:6355;top:8949;width:202;height:202" coordorigin="6355,8949" coordsize="202,202" path="m6521,9028l6504,9028,6504,9148,6521,9148,6521,9028xe" filled="t" fillcolor="#202020" stroked="f">
                <v:path arrowok="t"/>
                <v:fill/>
              </v:shape>
              <v:shape style="position:absolute;left:6355;top:8949;width:202;height:202" coordorigin="6355,8949" coordsize="202,202" path="m6413,8954l6394,8961,6388,8981,6380,8999,6372,9018,6364,9035,6355,9052,6355,9054,6358,9062,6361,9067,6372,9050,6382,9033,6400,9033,6401,8992,6407,8974,6413,8954xe" filled="t" fillcolor="#202020" stroked="f">
                <v:path arrowok="t"/>
                <v:fill/>
              </v:shape>
              <v:shape style="position:absolute;left:6355;top:8949;width:202;height:202" coordorigin="6355,8949" coordsize="202,202" path="m6494,8949l6475,8949,6465,8967,6454,8983,6440,8998,6425,9011,6408,9023,6410,9028,6415,9033,6429,9028,6446,9015,6475,8989,6489,8978,6507,8978,6502,8972,6490,8954,6494,8949xe" filled="t" fillcolor="#202020" stroked="f">
                <v:path arrowok="t"/>
                <v:fill/>
              </v:shape>
              <v:shape style="position:absolute;left:6355;top:8949;width:202;height:202" coordorigin="6355,8949" coordsize="202,202" path="m6507,8978l6489,8978,6502,8994,6515,9008,6531,9021,6547,9033,6557,9023,6546,9012,6530,9001,6515,8988,6507,89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1.149994pt;margin-top:432.059998pt;width:24.79pt;height:10.96pt;mso-position-horizontal-relative:page;mso-position-vertical-relative:page;z-index:-4976" coordorigin="7823,8641" coordsize="496,219">
            <v:group style="position:absolute;left:7831;top:8826;width:197;height:2" coordorigin="7831,8826" coordsize="197,2">
              <v:shape style="position:absolute;left:7831;top:8826;width:197;height:2" coordorigin="7831,8826" coordsize="197,0" path="m7831,8826l8028,8826e" filled="f" stroked="t" strokeweight=".82pt" strokecolor="#202020">
                <v:path arrowok="t"/>
              </v:shape>
            </v:group>
            <v:group style="position:absolute;left:7930;top:8682;width:2;height:137" coordorigin="7930,8682" coordsize="2,137">
              <v:shape style="position:absolute;left:7930;top:8682;width:2;height:137" coordorigin="7930,8682" coordsize="0,137" path="m7930,8682l7930,8819e" filled="f" stroked="t" strokeweight="1.06pt" strokecolor="#202020">
                <v:path arrowok="t"/>
              </v:shape>
            </v:group>
            <v:group style="position:absolute;left:7843;top:8674;width:175;height:2" coordorigin="7843,8674" coordsize="175,2">
              <v:shape style="position:absolute;left:7843;top:8674;width:175;height:2" coordorigin="7843,8674" coordsize="175,0" path="m7843,8674l8018,8674e" filled="f" stroked="t" strokeweight=".94pt" strokecolor="#202020">
                <v:path arrowok="t"/>
              </v:shape>
            </v:group>
            <v:group style="position:absolute;left:8038;top:8651;width:204;height:197" coordorigin="8038,8651" coordsize="204,197">
              <v:shape style="position:absolute;left:8038;top:8651;width:204;height:197" coordorigin="8038,8651" coordsize="204,197" path="m8085,8730l8066,8730,8066,8848,8083,8848,8085,8730xe" filled="t" fillcolor="#202020" stroked="f">
                <v:path arrowok="t"/>
                <v:fill/>
              </v:shape>
              <v:shape style="position:absolute;left:8038;top:8651;width:204;height:197" coordorigin="8038,8651" coordsize="204,197" path="m8167,8694l8150,8694,8150,8848,8167,8848,8167,8798,8237,8798,8237,8783,8167,8783,8167,8745,8234,8745,8234,8730,8167,8730,8167,8694xe" filled="t" fillcolor="#202020" stroked="f">
                <v:path arrowok="t"/>
                <v:fill/>
              </v:shape>
              <v:shape style="position:absolute;left:8038;top:8651;width:204;height:197" coordorigin="8038,8651" coordsize="204,197" path="m8100,8654l8080,8660,8072,8680,8065,8699,8057,8716,8048,8734,8038,8750,8040,8757,8042,8762,8046,8765,8056,8749,8066,8730,8085,8730,8086,8691,8093,8672,8100,8654xe" filled="t" fillcolor="#202020" stroked="f">
                <v:path arrowok="t"/>
                <v:fill/>
              </v:shape>
              <v:shape style="position:absolute;left:8038;top:8651;width:204;height:197" coordorigin="8038,8651" coordsize="204,197" path="m8150,8651l8130,8659,8124,8678,8115,8697,8106,8714,8095,8730,8102,8738,8115,8730,8125,8713,8134,8694,8242,8694,8242,8680,8141,8680,8146,8670,8150,8651xe" filled="t" fillcolor="#202020" stroked="f">
                <v:path arrowok="t"/>
                <v:fill/>
              </v:shape>
            </v:group>
            <v:group style="position:absolute;left:8278;top:8795;width:31;height:55" coordorigin="8278,8795" coordsize="31,55">
              <v:shape style="position:absolute;left:8278;top:8795;width:31;height:55" coordorigin="8278,8795" coordsize="31,55" path="m8309,8795l8290,8795,8278,8850,8292,8850,8309,87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2.380005pt;margin-top:431.820007pt;width:63.52pt;height:11.2pt;mso-position-horizontal-relative:page;mso-position-vertical-relative:page;z-index:-4975" coordorigin="8448,8636" coordsize="1270,224">
            <v:group style="position:absolute;left:8458;top:8651;width:204;height:197" coordorigin="8458,8651" coordsize="204,197">
              <v:shape style="position:absolute;left:8458;top:8651;width:204;height:197" coordorigin="8458,8651" coordsize="204,197" path="m8505,8730l8486,8730,8486,8848,8503,8848,8505,8730xe" filled="t" fillcolor="#202020" stroked="f">
                <v:path arrowok="t"/>
                <v:fill/>
              </v:shape>
              <v:shape style="position:absolute;left:8458;top:8651;width:204;height:197" coordorigin="8458,8651" coordsize="204,197" path="m8587,8694l8570,8694,8570,8848,8587,8848,8587,8798,8657,8798,8657,8783,8587,8783,8587,8745,8654,8745,8654,8730,8587,8730,8587,8694xe" filled="t" fillcolor="#202020" stroked="f">
                <v:path arrowok="t"/>
                <v:fill/>
              </v:shape>
              <v:shape style="position:absolute;left:8458;top:8651;width:204;height:197" coordorigin="8458,8651" coordsize="204,197" path="m8520,8654l8500,8660,8492,8680,8485,8699,8477,8716,8468,8734,8458,8750,8460,8757,8462,8762,8466,8765,8476,8749,8486,8730,8505,8730,8506,8691,8513,8672,8520,8654xe" filled="t" fillcolor="#202020" stroked="f">
                <v:path arrowok="t"/>
                <v:fill/>
              </v:shape>
              <v:shape style="position:absolute;left:8458;top:8651;width:204;height:197" coordorigin="8458,8651" coordsize="204,197" path="m8570,8651l8550,8659,8544,8678,8535,8697,8526,8714,8515,8730,8522,8738,8535,8730,8545,8713,8554,8694,8662,8694,8662,8680,8561,8680,8566,8670,8570,8651xe" filled="t" fillcolor="#202020" stroked="f">
                <v:path arrowok="t"/>
                <v:fill/>
              </v:shape>
            </v:group>
            <v:group style="position:absolute;left:8674;top:8646;width:185;height:199" coordorigin="8674,8646" coordsize="185,199">
              <v:shape style="position:absolute;left:8674;top:8646;width:185;height:199" coordorigin="8674,8646" coordsize="185,199" path="m8774,8646l8757,8662,8755,8683,8753,8702,8676,8702,8676,8716,8750,8719,8745,8741,8717,8797,8674,8836,8676,8841,8729,8812,8759,8759,8770,8716,8858,8716,8858,8702,8773,8687,8774,8667,8774,8646xe" filled="t" fillcolor="#202020" stroked="f">
                <v:path arrowok="t"/>
                <v:fill/>
              </v:shape>
              <v:shape style="position:absolute;left:8674;top:8646;width:185;height:199" coordorigin="8674,8646" coordsize="185,199" path="m8774,8824l8774,8831,8777,8838,8790,8843,8808,8842,8835,8840,8849,8826,8786,8826,8774,8824xe" filled="t" fillcolor="#202020" stroked="f">
                <v:path arrowok="t"/>
                <v:fill/>
              </v:shape>
              <v:shape style="position:absolute;left:8674;top:8646;width:185;height:199" coordorigin="8674,8646" coordsize="185,199" path="m8858,8716l8770,8716,8842,8723,8841,8744,8840,8764,8838,8784,8837,8802,8837,8819,8827,8826,8849,8826,8856,8802,8856,8786,8858,8747,8858,8725,8858,8716xe" filled="t" fillcolor="#202020" stroked="f">
                <v:path arrowok="t"/>
                <v:fill/>
              </v:shape>
              <v:shape style="position:absolute;left:8674;top:8646;width:185;height:199" coordorigin="8674,8646" coordsize="185,199" path="m8786,8745l8774,8754,8781,8761,8795,8776,8808,8790,8815,8773,8786,8745xe" filled="t" fillcolor="#202020" stroked="f">
                <v:path arrowok="t"/>
                <v:fill/>
              </v:shape>
              <v:shape style="position:absolute;left:8674;top:8646;width:185;height:199" coordorigin="8674,8646" coordsize="185,199" path="m8702,8649l8690,8661,8695,8664,8709,8677,8724,8692,8732,8676,8717,8663,8702,8649xe" filled="t" fillcolor="#202020" stroked="f">
                <v:path arrowok="t"/>
                <v:fill/>
              </v:shape>
            </v:group>
            <v:group style="position:absolute;left:8878;top:8646;width:204;height:204" coordorigin="8878,8646" coordsize="204,204">
              <v:shape style="position:absolute;left:8878;top:8646;width:204;height:204" coordorigin="8878,8646" coordsize="204,204" path="m8988,8807l8971,8807,8971,8850,8988,8850,8988,8807xe" filled="t" fillcolor="#202020" stroked="f">
                <v:path arrowok="t"/>
                <v:fill/>
              </v:shape>
              <v:shape style="position:absolute;left:8878;top:8646;width:204;height:204" coordorigin="8878,8646" coordsize="204,204" path="m9006,8717l8991,8717,9001,8735,9052,8797,9067,8810,9074,8805,9077,8800,9082,8795,9030,8750,9017,8734,9006,8717xe" filled="t" fillcolor="#202020" stroked="f">
                <v:path arrowok="t"/>
                <v:fill/>
              </v:shape>
              <v:shape style="position:absolute;left:8878;top:8646;width:204;height:204" coordorigin="8878,8646" coordsize="204,204" path="m9077,8682l8882,8682,8882,8699,8960,8711,8950,8726,8895,8786,8878,8800,8882,8802,8887,8807,8899,8806,8914,8791,8953,8744,8971,8711,9002,8711,8995,8699,9077,8699,9077,8682xe" filled="t" fillcolor="#202020" stroked="f">
                <v:path arrowok="t"/>
                <v:fill/>
              </v:shape>
              <v:shape style="position:absolute;left:8878;top:8646;width:204;height:204" coordorigin="8878,8646" coordsize="204,204" path="m9036,8793l8923,8793,8923,8807,9036,8807,9036,8793xe" filled="t" fillcolor="#202020" stroked="f">
                <v:path arrowok="t"/>
                <v:fill/>
              </v:shape>
              <v:shape style="position:absolute;left:8878;top:8646;width:204;height:204" coordorigin="8878,8646" coordsize="204,204" path="m9002,8711l8971,8711,8971,8793,8988,8793,8991,8717,9006,8717,9002,8711xe" filled="t" fillcolor="#202020" stroked="f">
                <v:path arrowok="t"/>
                <v:fill/>
              </v:shape>
              <v:shape style="position:absolute;left:8878;top:8646;width:204;height:204" coordorigin="8878,8646" coordsize="204,204" path="m8988,8646l8971,8646,8971,8682,8988,8682,8988,8646xe" filled="t" fillcolor="#202020" stroked="f">
                <v:path arrowok="t"/>
                <v:fill/>
              </v:shape>
            </v:group>
            <v:group style="position:absolute;left:9086;top:8658;width:204;height:192" coordorigin="9086,8658" coordsize="204,192">
              <v:shape style="position:absolute;left:9086;top:8658;width:204;height:192" coordorigin="9086,8658" coordsize="204,192" path="m9255,8812l9221,8812,9232,8816,9249,8827,9265,8839,9281,8850,9281,8828,9265,8818,9255,8812xe" filled="t" fillcolor="#202020" stroked="f">
                <v:path arrowok="t"/>
                <v:fill/>
              </v:shape>
              <v:shape style="position:absolute;left:9086;top:8658;width:204;height:192" coordorigin="9086,8658" coordsize="204,192" path="m9233,8728l9216,8728,9216,8770,9212,8790,9202,8807,9189,8818,9171,8829,9149,8838,9154,8843,9156,8848,9171,8848,9191,8838,9207,8826,9218,8814,9218,8812,9255,8812,9247,8807,9228,8798,9233,8774,9233,8728xe" filled="t" fillcolor="#202020" stroked="f">
                <v:path arrowok="t"/>
                <v:fill/>
              </v:shape>
              <v:shape style="position:absolute;left:9086;top:8658;width:204;height:192" coordorigin="9086,8658" coordsize="204,192" path="m9134,8685l9118,8685,9118,8793,9098,8798,9086,8800,9102,8814,9119,8809,9140,8803,9163,8798,9163,8788,9134,8788,9134,8685xe" filled="t" fillcolor="#202020" stroked="f">
                <v:path arrowok="t"/>
                <v:fill/>
              </v:shape>
              <v:shape style="position:absolute;left:9086;top:8658;width:204;height:192" coordorigin="9086,8658" coordsize="204,192" path="m9278,8699l9170,8699,9170,8807,9187,8807,9187,8714,9278,8714,9278,8699xe" filled="t" fillcolor="#202020" stroked="f">
                <v:path arrowok="t"/>
                <v:fill/>
              </v:shape>
              <v:shape style="position:absolute;left:9086;top:8658;width:204;height:192" coordorigin="9086,8658" coordsize="204,192" path="m9278,8714l9264,8714,9264,8807,9278,8807,9278,8714xe" filled="t" fillcolor="#202020" stroked="f">
                <v:path arrowok="t"/>
                <v:fill/>
              </v:shape>
              <v:shape style="position:absolute;left:9086;top:8658;width:204;height:192" coordorigin="9086,8658" coordsize="204,192" path="m9163,8781l9134,8788,9163,8788,9163,8781xe" filled="t" fillcolor="#202020" stroked="f">
                <v:path arrowok="t"/>
                <v:fill/>
              </v:shape>
              <v:shape style="position:absolute;left:9086;top:8658;width:204;height:192" coordorigin="9086,8658" coordsize="204,192" path="m9233,8673l9214,8673,9209,8699,9226,8699,9233,8673xe" filled="t" fillcolor="#202020" stroked="f">
                <v:path arrowok="t"/>
                <v:fill/>
              </v:shape>
              <v:shape style="position:absolute;left:9086;top:8658;width:204;height:192" coordorigin="9086,8658" coordsize="204,192" path="m9161,8668l9089,8668,9089,8685,9161,8685,9161,8668xe" filled="t" fillcolor="#202020" stroked="f">
                <v:path arrowok="t"/>
                <v:fill/>
              </v:shape>
              <v:shape style="position:absolute;left:9086;top:8658;width:204;height:192" coordorigin="9086,8658" coordsize="204,192" path="m9290,8658l9166,8658,9166,8673,9290,8673,9290,8658xe" filled="t" fillcolor="#202020" stroked="f">
                <v:path arrowok="t"/>
                <v:fill/>
              </v:shape>
            </v:group>
            <v:group style="position:absolute;left:9326;top:8656;width:151;height:192" coordorigin="9326,8656" coordsize="151,192">
              <v:shape style="position:absolute;left:9326;top:8656;width:151;height:192" coordorigin="9326,8656" coordsize="151,192" path="m9478,8656l9326,8656,9326,8848,9343,8848,9343,8831,9478,8831,9478,8817,9343,8817,9343,8778,9478,8778,9478,8764,9343,8764,9343,8726,9478,8726,9478,8711,9343,8711,9343,8673,9478,8673,9478,8656xe" filled="t" fillcolor="#202020" stroked="f">
                <v:path arrowok="t"/>
                <v:fill/>
              </v:shape>
              <v:shape style="position:absolute;left:9326;top:8656;width:151;height:192" coordorigin="9326,8656" coordsize="151,192" path="m9478,8831l9461,8831,9461,8848,9478,8848,9478,8831xe" filled="t" fillcolor="#202020" stroked="f">
                <v:path arrowok="t"/>
                <v:fill/>
              </v:shape>
              <v:shape style="position:absolute;left:9326;top:8656;width:151;height:192" coordorigin="9326,8656" coordsize="151,192" path="m9478,8778l9461,8778,9461,8817,9478,8817,9478,8778xe" filled="t" fillcolor="#202020" stroked="f">
                <v:path arrowok="t"/>
                <v:fill/>
              </v:shape>
              <v:shape style="position:absolute;left:9326;top:8656;width:151;height:192" coordorigin="9326,8656" coordsize="151,192" path="m9478,8726l9461,8726,9461,8764,9478,8764,9478,8726xe" filled="t" fillcolor="#202020" stroked="f">
                <v:path arrowok="t"/>
                <v:fill/>
              </v:shape>
              <v:shape style="position:absolute;left:9326;top:8656;width:151;height:192" coordorigin="9326,8656" coordsize="151,192" path="m9478,8673l9461,8673,9461,8711,9478,8711,9478,8673xe" filled="t" fillcolor="#202020" stroked="f">
                <v:path arrowok="t"/>
                <v:fill/>
              </v:shape>
            </v:group>
            <v:group style="position:absolute;left:9518;top:8646;width:190;height:199" coordorigin="9518,8646" coordsize="190,199">
              <v:shape style="position:absolute;left:9518;top:8646;width:190;height:199" coordorigin="9518,8646" coordsize="190,199" path="m9598,8680l9518,8680,9518,8846,9535,8846,9535,8829,9598,8829,9598,8812,9535,8812,9535,8762,9598,8762,9598,8747,9535,8747,9535,8697,9598,8697,9598,8680xe" filled="t" fillcolor="#202020" stroked="f">
                <v:path arrowok="t"/>
                <v:fill/>
              </v:shape>
              <v:shape style="position:absolute;left:9518;top:8646;width:190;height:199" coordorigin="9518,8646" coordsize="190,199" path="m9598,8829l9583,8829,9583,8846,9598,8846,9598,8829xe" filled="t" fillcolor="#202020" stroked="f">
                <v:path arrowok="t"/>
                <v:fill/>
              </v:shape>
              <v:shape style="position:absolute;left:9518;top:8646;width:190;height:199" coordorigin="9518,8646" coordsize="190,199" path="m9598,8762l9583,8762,9583,8812,9598,8812,9598,8762xe" filled="t" fillcolor="#202020" stroked="f">
                <v:path arrowok="t"/>
                <v:fill/>
              </v:shape>
              <v:shape style="position:absolute;left:9518;top:8646;width:190;height:199" coordorigin="9518,8646" coordsize="190,199" path="m9598,8697l9583,8697,9583,8747,9598,8747,9598,8697xe" filled="t" fillcolor="#202020" stroked="f">
                <v:path arrowok="t"/>
                <v:fill/>
              </v:shape>
              <v:shape style="position:absolute;left:9518;top:8646;width:190;height:199" coordorigin="9518,8646" coordsize="190,199" path="m9552,8646l9550,8658,9545,8668,9540,8680,9557,8680,9562,8673,9566,8663,9571,8651,9552,8646xe" filled="t" fillcolor="#202020" stroked="f">
                <v:path arrowok="t"/>
                <v:fill/>
              </v:shape>
              <v:shape style="position:absolute;left:9518;top:8646;width:190;height:199" coordorigin="9518,8646" coordsize="190,199" path="m9629,8826l9629,8832,9631,8838,9639,8844,9657,8845,9682,8844,9697,8832,9698,8829,9641,8829,9629,8826xe" filled="t" fillcolor="#202020" stroked="f">
                <v:path arrowok="t"/>
                <v:fill/>
              </v:shape>
              <v:shape style="position:absolute;left:9518;top:8646;width:190;height:199" coordorigin="9518,8646" coordsize="190,199" path="m9707,8697l9634,8697,9689,8715,9688,8738,9688,8762,9687,8797,9686,8810,9684,8822,9679,8829,9698,8829,9703,8807,9704,8794,9704,8778,9707,8708,9707,8697xe" filled="t" fillcolor="#202020" stroked="f">
                <v:path arrowok="t"/>
                <v:fill/>
              </v:shape>
              <v:shape style="position:absolute;left:9518;top:8646;width:190;height:199" coordorigin="9518,8646" coordsize="190,199" path="m9631,8728l9619,8738,9632,8753,9643,8769,9653,8786,9659,8760,9647,8745,9631,8728xe" filled="t" fillcolor="#202020" stroked="f">
                <v:path arrowok="t"/>
                <v:fill/>
              </v:shape>
              <v:shape style="position:absolute;left:9518;top:8646;width:190;height:199" coordorigin="9518,8646" coordsize="190,199" path="m9633,8650l9627,8671,9619,8691,9611,8708,9602,8723,9617,8730,9622,8721,9629,8709,9634,8697,9707,8697,9708,8680,9641,8680,9646,8670,9650,8651,9633,86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0.940002pt;margin-top:446.940002pt;width:42.52pt;height:11.08pt;mso-position-horizontal-relative:page;mso-position-vertical-relative:page;z-index:-4974" coordorigin="7819,8939" coordsize="850,222">
            <v:group style="position:absolute;left:7829;top:8949;width:204;height:199" coordorigin="7829,8949" coordsize="204,199">
              <v:shape style="position:absolute;left:7829;top:8949;width:204;height:199" coordorigin="7829,8949" coordsize="204,199" path="m8008,9127l7966,9127,7983,9136,8002,9143,8023,9148,8026,9143,8030,9138,8031,9131,8009,9127,8008,9127xe" filled="t" fillcolor="#202020" stroked="f">
                <v:path arrowok="t"/>
                <v:fill/>
              </v:shape>
              <v:shape style="position:absolute;left:7829;top:8949;width:204;height:199" coordorigin="7829,8949" coordsize="204,199" path="m7831,9129l7831,9136,7834,9141,7834,9146,7867,9146,7874,9138,7874,9131,7838,9131,7831,9129xe" filled="t" fillcolor="#202020" stroked="f">
                <v:path arrowok="t"/>
                <v:fill/>
              </v:shape>
              <v:shape style="position:absolute;left:7829;top:8949;width:204;height:199" coordorigin="7829,8949" coordsize="204,199" path="m8011,9042l7906,9042,7906,9057,7916,9059,7923,9078,7932,9096,7940,9114,7924,9122,7905,9130,7884,9136,7886,9138,7889,9143,7909,9145,7946,9132,7966,9127,8008,9127,7990,9119,7977,9106,7989,9092,7948,9092,7937,9075,7930,9057,8011,9057,8011,9042xe" filled="t" fillcolor="#202020" stroked="f">
                <v:path arrowok="t"/>
                <v:fill/>
              </v:shape>
              <v:shape style="position:absolute;left:7829;top:8949;width:204;height:199" coordorigin="7829,8949" coordsize="204,199" path="m7874,9064l7858,9064,7857,9127,7855,9131,7874,9131,7874,9064xe" filled="t" fillcolor="#202020" stroked="f">
                <v:path arrowok="t"/>
                <v:fill/>
              </v:shape>
              <v:shape style="position:absolute;left:7829;top:8949;width:204;height:199" coordorigin="7829,8949" coordsize="204,199" path="m8011,9057l7994,9057,7984,9072,7970,9086,7948,9092,7989,9092,7990,9091,8002,9075,8011,9057xe" filled="t" fillcolor="#202020" stroked="f">
                <v:path arrowok="t"/>
                <v:fill/>
              </v:shape>
              <v:shape style="position:absolute;left:7829;top:8949;width:204;height:199" coordorigin="7829,8949" coordsize="204,199" path="m7874,9004l7858,9004,7858,9050,7829,9057,7829,9074,7848,9069,7858,9064,7874,9064,7874,9059,7896,9052,7896,9045,7874,9045,7874,9004xe" filled="t" fillcolor="#202020" stroked="f">
                <v:path arrowok="t"/>
                <v:fill/>
              </v:shape>
              <v:shape style="position:absolute;left:7829;top:8949;width:204;height:199" coordorigin="7829,8949" coordsize="204,199" path="m7896,9038l7886,9040,7879,9042,7874,9045,7896,9045,7896,9038xe" filled="t" fillcolor="#202020" stroked="f">
                <v:path arrowok="t"/>
                <v:fill/>
              </v:shape>
              <v:shape style="position:absolute;left:7829;top:8949;width:204;height:199" coordorigin="7829,8949" coordsize="204,199" path="m7999,8958l7922,8958,7921,8994,7912,9012,7896,9026,7898,9030,7903,9033,7911,9034,7926,9020,7934,9002,7937,8980,7937,8973,7999,8973,7999,8958xe" filled="t" fillcolor="#202020" stroked="f">
                <v:path arrowok="t"/>
                <v:fill/>
              </v:shape>
              <v:shape style="position:absolute;left:7829;top:8949;width:204;height:199" coordorigin="7829,8949" coordsize="204,199" path="m7999,8973l7982,8973,7982,9018,7992,9026,8028,9026,8030,9021,8030,9016,8033,9011,8002,9011,7999,9009,7999,8973xe" filled="t" fillcolor="#202020" stroked="f">
                <v:path arrowok="t"/>
                <v:fill/>
              </v:shape>
              <v:shape style="position:absolute;left:7829;top:8949;width:204;height:199" coordorigin="7829,8949" coordsize="204,199" path="m7898,8990l7831,8990,7831,9004,7898,9004,7898,8990xe" filled="t" fillcolor="#202020" stroked="f">
                <v:path arrowok="t"/>
                <v:fill/>
              </v:shape>
              <v:shape style="position:absolute;left:7829;top:8949;width:204;height:199" coordorigin="7829,8949" coordsize="204,199" path="m7874,8949l7858,8949,7858,8990,7874,8990,7874,8949xe" filled="t" fillcolor="#202020" stroked="f">
                <v:path arrowok="t"/>
                <v:fill/>
              </v:shape>
            </v:group>
            <v:group style="position:absolute;left:8038;top:8949;width:202;height:199" coordorigin="8038,8949" coordsize="202,199">
              <v:shape style="position:absolute;left:8038;top:8949;width:202;height:199" coordorigin="8038,8949" coordsize="202,199" path="m8093,9030l8083,9038,8071,9038,8071,9148,8083,9148,8083,9040,8105,9040,8102,9038,8093,9030xe" filled="t" fillcolor="#202020" stroked="f">
                <v:path arrowok="t"/>
                <v:fill/>
              </v:shape>
              <v:shape style="position:absolute;left:8038;top:8949;width:202;height:199" coordorigin="8038,8949" coordsize="202,199" path="m8138,9129l8129,9129,8131,9136,8131,9141,8134,9146,8177,9146,8184,9138,8184,9131,8148,9131,8138,9129xe" filled="t" fillcolor="#202020" stroked="f">
                <v:path arrowok="t"/>
                <v:fill/>
              </v:shape>
              <v:shape style="position:absolute;left:8038;top:8949;width:202;height:199" coordorigin="8038,8949" coordsize="202,199" path="m8184,9035l8167,9035,8167,9126,8165,9131,8184,9131,8184,9035xe" filled="t" fillcolor="#202020" stroked="f">
                <v:path arrowok="t"/>
                <v:fill/>
              </v:shape>
              <v:shape style="position:absolute;left:8038;top:8949;width:202;height:199" coordorigin="8038,8949" coordsize="202,199" path="m8210,9054l8196,9062,8202,9072,8211,9090,8219,9109,8227,9126,8239,9109,8231,9092,8221,9074,8210,9054xe" filled="t" fillcolor="#202020" stroked="f">
                <v:path arrowok="t"/>
                <v:fill/>
              </v:shape>
              <v:shape style="position:absolute;left:8038;top:8949;width:202;height:199" coordorigin="8038,8949" coordsize="202,199" path="m8131,9054l8125,9068,8116,9087,8107,9104,8098,9119,8105,9122,8146,9059,8131,9054xe" filled="t" fillcolor="#202020" stroked="f">
                <v:path arrowok="t"/>
                <v:fill/>
              </v:shape>
              <v:shape style="position:absolute;left:8038;top:8949;width:202;height:199" coordorigin="8038,8949" coordsize="202,199" path="m8112,8987l8040,8987,8040,9002,8069,9002,8064,9021,8057,9040,8048,9058,8038,9076,8040,9081,8042,9088,8045,9092,8054,9077,8062,9059,8071,9038,8083,9038,8083,9002,8112,9002,8112,8987xe" filled="t" fillcolor="#202020" stroked="f">
                <v:path arrowok="t"/>
                <v:fill/>
              </v:shape>
              <v:shape style="position:absolute;left:8038;top:8949;width:202;height:199" coordorigin="8038,8949" coordsize="202,199" path="m8105,9040l8083,9040,8093,9047,8100,9054,8105,9062,8117,9052,8105,9040xe" filled="t" fillcolor="#202020" stroked="f">
                <v:path arrowok="t"/>
                <v:fill/>
              </v:shape>
              <v:shape style="position:absolute;left:8038;top:8949;width:202;height:199" coordorigin="8038,8949" coordsize="202,199" path="m8239,9021l8112,9021,8112,9035,8239,9035,8239,9021xe" filled="t" fillcolor="#202020" stroked="f">
                <v:path arrowok="t"/>
                <v:fill/>
              </v:shape>
              <v:shape style="position:absolute;left:8038;top:8949;width:202;height:199" coordorigin="8038,8949" coordsize="202,199" path="m8083,8949l8071,8949,8071,8987,8083,8987,8083,8949xe" filled="t" fillcolor="#202020" stroked="f">
                <v:path arrowok="t"/>
                <v:fill/>
              </v:shape>
              <v:shape style="position:absolute;left:8038;top:8949;width:202;height:199" coordorigin="8038,8949" coordsize="202,199" path="m8230,8961l8122,8961,8122,8975,8230,8975,8230,8961xe" filled="t" fillcolor="#202020" stroked="f">
                <v:path arrowok="t"/>
                <v:fill/>
              </v:shape>
            </v:group>
            <v:group style="position:absolute;left:8249;top:8949;width:199;height:202" coordorigin="8249,8949" coordsize="199,202">
              <v:shape style="position:absolute;left:8249;top:8949;width:199;height:202" coordorigin="8249,8949" coordsize="199,202" path="m8438,8958l8326,8958,8326,9150,8342,9150,8342,9045,8441,9045,8441,9030,8342,9030,8342,8973,8438,8973,8438,8958xe" filled="t" fillcolor="#202020" stroked="f">
                <v:path arrowok="t"/>
                <v:fill/>
              </v:shape>
              <v:shape style="position:absolute;left:8249;top:8949;width:199;height:202" coordorigin="8249,8949" coordsize="199,202" path="m8441,9127l8405,9127,8422,9137,8441,9148,8443,9143,8448,9138,8443,9128,8441,9127xe" filled="t" fillcolor="#202020" stroked="f">
                <v:path arrowok="t"/>
                <v:fill/>
              </v:shape>
              <v:shape style="position:absolute;left:8249;top:8949;width:199;height:202" coordorigin="8249,8949" coordsize="199,202" path="m8369,9045l8342,9045,8357,9057,8364,9076,8371,9094,8378,9112,8362,9124,8342,9134,8347,9141,8350,9146,8367,9139,8385,9131,8405,9127,8441,9127,8425,9117,8414,9099,8425,9083,8384,9083,8375,9065,8369,9045xe" filled="t" fillcolor="#202020" stroked="f">
                <v:path arrowok="t"/>
                <v:fill/>
              </v:shape>
              <v:shape style="position:absolute;left:8249;top:8949;width:199;height:202" coordorigin="8249,8949" coordsize="199,202" path="m8441,9045l8424,9045,8419,9061,8406,9077,8384,9083,8425,9083,8434,9064,8441,9045xe" filled="t" fillcolor="#202020" stroked="f">
                <v:path arrowok="t"/>
                <v:fill/>
              </v:shape>
              <v:shape style="position:absolute;left:8249;top:8949;width:199;height:202" coordorigin="8249,8949" coordsize="199,202" path="m8386,8999l8369,8999,8371,9004,8371,9009,8374,9016,8408,9016,8429,9009,8433,9002,8398,9002,8386,8999xe" filled="t" fillcolor="#202020" stroked="f">
                <v:path arrowok="t"/>
                <v:fill/>
              </v:shape>
              <v:shape style="position:absolute;left:8249;top:8949;width:199;height:202" coordorigin="8249,8949" coordsize="199,202" path="m8438,8973l8424,8973,8424,8978,8422,8985,8422,8997,8417,9002,8433,9002,8438,8990,8438,8973xe" filled="t" fillcolor="#202020" stroked="f">
                <v:path arrowok="t"/>
                <v:fill/>
              </v:shape>
              <v:shape style="position:absolute;left:8249;top:8949;width:199;height:202" coordorigin="8249,8949" coordsize="199,202" path="m8251,9129l8251,9136,8254,9141,8254,9146,8287,9146,8294,9138,8294,9131,8258,9131,8251,9129xe" filled="t" fillcolor="#202020" stroked="f">
                <v:path arrowok="t"/>
                <v:fill/>
              </v:shape>
              <v:shape style="position:absolute;left:8249;top:8949;width:199;height:202" coordorigin="8249,8949" coordsize="199,202" path="m8294,9064l8278,9064,8278,9126,8275,9131,8294,9131,8294,9064xe" filled="t" fillcolor="#202020" stroked="f">
                <v:path arrowok="t"/>
                <v:fill/>
              </v:shape>
              <v:shape style="position:absolute;left:8249;top:8949;width:199;height:202" coordorigin="8249,8949" coordsize="199,202" path="m8294,9004l8278,9004,8278,9047,8268,9050,8258,9054,8249,9057,8251,9074,8261,9071,8268,9066,8278,9064,8294,9064,8294,9059,8302,9057,8311,9054,8318,9052,8318,9042,8294,9042,8294,9004xe" filled="t" fillcolor="#202020" stroked="f">
                <v:path arrowok="t"/>
                <v:fill/>
              </v:shape>
              <v:shape style="position:absolute;left:8249;top:8949;width:199;height:202" coordorigin="8249,8949" coordsize="199,202" path="m8318,9035l8311,9038,8302,9040,8294,9042,8318,9042,8318,9035xe" filled="t" fillcolor="#202020" stroked="f">
                <v:path arrowok="t"/>
                <v:fill/>
              </v:shape>
              <v:shape style="position:absolute;left:8249;top:8949;width:199;height:202" coordorigin="8249,8949" coordsize="199,202" path="m8318,8990l8251,8990,8251,9004,8318,9004,8318,8990xe" filled="t" fillcolor="#202020" stroked="f">
                <v:path arrowok="t"/>
                <v:fill/>
              </v:shape>
              <v:shape style="position:absolute;left:8249;top:8949;width:199;height:202" coordorigin="8249,8949" coordsize="199,202" path="m8294,8949l8278,8949,8278,8990,8294,8990,8294,8949xe" filled="t" fillcolor="#202020" stroked="f">
                <v:path arrowok="t"/>
                <v:fill/>
              </v:shape>
            </v:group>
            <v:group style="position:absolute;left:8458;top:8949;width:202;height:202" coordorigin="8458,8949" coordsize="202,202">
              <v:shape style="position:absolute;left:8458;top:8949;width:202;height:202" coordorigin="8458,8949" coordsize="202,202" path="m8503,9033l8486,9033,8486,9150,8501,9150,8503,9033xe" filled="t" fillcolor="#202020" stroked="f">
                <v:path arrowok="t"/>
                <v:fill/>
              </v:shape>
              <v:shape style="position:absolute;left:8458;top:8949;width:202;height:202" coordorigin="8458,8949" coordsize="202,202" path="m8563,9028l8549,9028,8548,9068,8545,9089,8538,9108,8528,9125,8515,9141,8522,9143,8562,9082,8563,9062,8563,9028xe" filled="t" fillcolor="#202020" stroked="f">
                <v:path arrowok="t"/>
                <v:fill/>
              </v:shape>
              <v:shape style="position:absolute;left:8458;top:8949;width:202;height:202" coordorigin="8458,8949" coordsize="202,202" path="m8623,9028l8606,9028,8606,9148,8623,9148,8623,9028xe" filled="t" fillcolor="#202020" stroked="f">
                <v:path arrowok="t"/>
                <v:fill/>
              </v:shape>
              <v:shape style="position:absolute;left:8458;top:8949;width:202;height:202" coordorigin="8458,8949" coordsize="202,202" path="m8518,8954l8498,8961,8491,8981,8484,8999,8476,9018,8467,9035,8458,9052,8460,9054,8462,9062,8466,9067,8486,9033,8503,9033,8504,8992,8511,8973,8518,8954xe" filled="t" fillcolor="#202020" stroked="f">
                <v:path arrowok="t"/>
                <v:fill/>
              </v:shape>
              <v:shape style="position:absolute;left:8458;top:8949;width:202;height:202" coordorigin="8458,8949" coordsize="202,202" path="m8597,8949l8577,8949,8568,8967,8557,8983,8543,8998,8528,9011,8510,9023,8513,9028,8518,9033,8532,9029,8548,9015,8564,9002,8578,8990,8592,8979,8611,8979,8606,8972,8594,8954,8597,8949xe" filled="t" fillcolor="#202020" stroked="f">
                <v:path arrowok="t"/>
                <v:fill/>
              </v:shape>
              <v:shape style="position:absolute;left:8458;top:8949;width:202;height:202" coordorigin="8458,8949" coordsize="202,202" path="m8611,8979l8592,8979,8605,8994,8619,9009,8634,9021,8652,9033,8654,9028,8659,9023,8650,9013,8633,9002,8619,8988,8611,89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420013pt;margin-top:409.980011pt;width:26.44pt;height:9.280pt;mso-position-horizontal-relative:page;mso-position-vertical-relative:page;z-index:-4973" coordorigin="9928,8200" coordsize="529,186">
            <v:group style="position:absolute;left:9938;top:8210;width:100;height:166" coordorigin="9938,8210" coordsize="100,166">
              <v:shape style="position:absolute;left:9938;top:8210;width:100;height:166" coordorigin="9938,8210" coordsize="100,166" path="m9948,8351l9948,8368,9955,8373,9965,8375,9975,8375,9994,8372,10011,8362,10014,8358,9965,8358,9955,8356,9948,8351xe" filled="t" fillcolor="#202020" stroked="f">
                <v:path arrowok="t"/>
                <v:fill/>
              </v:shape>
              <v:shape style="position:absolute;left:9938;top:8210;width:100;height:166" coordorigin="9938,8210" coordsize="100,166" path="m10038,8294l10020,8294,10019,8304,10015,8325,10008,8342,10001,8351,9989,8358,10014,8358,10026,8345,10032,8331,10036,8314,10038,8294xe" filled="t" fillcolor="#202020" stroked="f">
                <v:path arrowok="t"/>
                <v:fill/>
              </v:shape>
              <v:shape style="position:absolute;left:9938;top:8210;width:100;height:166" coordorigin="9938,8210" coordsize="100,166" path="m9989,8210l9974,8210,9962,8214,9952,8225,9942,8243,9938,8262,9938,8279,9943,8291,9960,8308,9972,8313,9985,8313,10006,8308,10018,8296,9979,8296,9972,8294,9958,8272,9958,8250,9972,8229,9979,8226,10025,8226,10009,8214,9989,8210xe" filled="t" fillcolor="#202020" stroked="f">
                <v:path arrowok="t"/>
                <v:fill/>
              </v:shape>
              <v:shape style="position:absolute;left:9938;top:8210;width:100;height:166" coordorigin="9938,8210" coordsize="100,166" path="m10025,8226l9998,8226,10006,8231,10015,8246,10020,8255,10020,8274,10015,8282,10010,8286,10006,8294,9998,8296,10018,8296,10020,8294,10038,8294,10038,8291,10038,8262,10034,8243,10025,8226xe" filled="t" fillcolor="#202020" stroked="f">
                <v:path arrowok="t"/>
                <v:fill/>
              </v:shape>
            </v:group>
            <v:group style="position:absolute;left:10070;top:8210;width:55;height:161" coordorigin="10070,8210" coordsize="55,161">
              <v:shape style="position:absolute;left:10070;top:8210;width:55;height:161" coordorigin="10070,8210" coordsize="55,161" path="m10126,8236l10106,8236,10106,8370,10126,8370,10126,8236xe" filled="t" fillcolor="#202020" stroked="f">
                <v:path arrowok="t"/>
                <v:fill/>
              </v:shape>
              <v:shape style="position:absolute;left:10070;top:8210;width:55;height:161" coordorigin="10070,8210" coordsize="55,161" path="m10126,8210l10118,8210,10114,8214,10106,8219,10078,8234,10070,8234,10070,8255,10075,8253,10082,8250,10090,8246,10099,8243,10106,8236,10126,8236,10126,8210xe" filled="t" fillcolor="#202020" stroked="f">
                <v:path arrowok="t"/>
                <v:fill/>
              </v:shape>
            </v:group>
            <v:group style="position:absolute;left:10181;top:8349;width:26;height:26" coordorigin="10181,8349" coordsize="26,26">
              <v:shape style="position:absolute;left:10181;top:8349;width:26;height:26" coordorigin="10181,8349" coordsize="26,26" path="m10200,8349l10186,8349,10181,8354,10181,8368,10186,8373,10190,8375,10198,8375,10207,8366,10207,8358,10205,8354,10200,8349xe" filled="t" fillcolor="#202020" stroked="f">
                <v:path arrowok="t"/>
                <v:fill/>
              </v:shape>
            </v:group>
            <v:group style="position:absolute;left:10236;top:8210;width:55;height:161" coordorigin="10236,8210" coordsize="55,161">
              <v:shape style="position:absolute;left:10236;top:8210;width:55;height:161" coordorigin="10236,8210" coordsize="55,161" path="m10291,8236l10272,8236,10272,8370,10291,8370,10291,8236xe" filled="t" fillcolor="#202020" stroked="f">
                <v:path arrowok="t"/>
                <v:fill/>
              </v:shape>
              <v:shape style="position:absolute;left:10236;top:8210;width:55;height:161" coordorigin="10236,8210" coordsize="55,161" path="m10291,8210l10284,8210,10279,8214,10272,8219,10243,8234,10236,8234,10236,8255,10241,8253,10248,8250,10255,8246,10262,8243,10270,8238,10272,8236,10291,8236,10291,8210xe" filled="t" fillcolor="#202020" stroked="f">
                <v:path arrowok="t"/>
                <v:fill/>
              </v:shape>
            </v:group>
            <v:group style="position:absolute;left:10347;top:8210;width:100;height:166" coordorigin="10347,8210" coordsize="100,166">
              <v:shape style="position:absolute;left:10347;top:8210;width:100;height:166" coordorigin="10347,8210" coordsize="100,166" path="m10423,8210l10359,8240,10347,8323,10352,8341,10361,8359,10377,8371,10398,8375,10417,8371,10433,8358,10390,8358,10380,8354,10370,8339,10368,8330,10368,8310,10370,8303,10375,8298,10378,8294,10366,8294,10366,8282,10370,8262,10378,8246,10387,8234,10397,8226,10438,8226,10438,8214,10423,8210xe" filled="t" fillcolor="#202020" stroked="f">
                <v:path arrowok="t"/>
                <v:fill/>
              </v:shape>
              <v:shape style="position:absolute;left:10347;top:8210;width:100;height:166" coordorigin="10347,8210" coordsize="100,166" path="m10438,8289l10406,8289,10414,8291,10418,8298,10426,8303,10428,8313,10428,8334,10426,8342,10414,8354,10406,8358,10433,8358,10434,8358,10444,8341,10447,8320,10447,8306,10442,8294,10438,8289xe" filled="t" fillcolor="#202020" stroked="f">
                <v:path arrowok="t"/>
                <v:fill/>
              </v:shape>
              <v:shape style="position:absolute;left:10347;top:8210;width:100;height:166" coordorigin="10347,8210" coordsize="100,166" path="m10416,8272l10399,8272,10379,8278,10366,8294,10378,8294,10380,8291,10390,8289,10438,8289,10435,8286,10428,8277,10416,8272xe" filled="t" fillcolor="#202020" stroked="f">
                <v:path arrowok="t"/>
                <v:fill/>
              </v:shape>
              <v:shape style="position:absolute;left:10347;top:8210;width:100;height:166" coordorigin="10347,8210" coordsize="100,166" path="m10438,8226l10421,8226,10430,8229,10438,8234,10438,822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860001pt;margin-top:507.540009pt;width:31.24pt;height:11.32pt;mso-position-horizontal-relative:page;mso-position-vertical-relative:page;z-index:-4972" coordorigin="1017,10151" coordsize="625,226">
            <v:group style="position:absolute;left:1027;top:10161;width:202;height:206" coordorigin="1027,10161" coordsize="202,206">
              <v:shape style="position:absolute;left:1027;top:10161;width:202;height:206" coordorigin="1027,10161" coordsize="202,206" path="m1138,10310l1121,10310,1121,10367,1138,10367,1138,10310xe" filled="t" fillcolor="#202020" stroked="f">
                <v:path arrowok="t"/>
                <v:fill/>
              </v:shape>
              <v:shape style="position:absolute;left:1027;top:10161;width:202;height:206" coordorigin="1027,10161" coordsize="202,206" path="m1210,10223l1049,10223,1049,10238,1193,10238,1193,10257,1054,10257,1044,10290,1044,10305,1099,10312,1084,10324,1067,10334,1048,10343,1027,10350,1032,10360,1094,10335,1121,10310,1138,10310,1138,10305,1219,10305,1219,10290,1061,10290,1066,10271,1210,10271,1210,10223xe" filled="t" fillcolor="#202020" stroked="f">
                <v:path arrowok="t"/>
                <v:fill/>
              </v:shape>
              <v:shape style="position:absolute;left:1027;top:10161;width:202;height:206" coordorigin="1027,10161" coordsize="202,206" path="m1219,10305l1202,10305,1202,10324,1200,10334,1198,10336,1157,10336,1159,10341,1159,10346,1162,10353,1207,10353,1217,10343,1219,10326,1219,10305xe" filled="t" fillcolor="#202020" stroked="f">
                <v:path arrowok="t"/>
                <v:fill/>
              </v:shape>
              <v:shape style="position:absolute;left:1027;top:10161;width:202;height:206" coordorigin="1027,10161" coordsize="202,206" path="m1138,10271l1121,10271,1121,10290,1138,10290,1138,10271xe" filled="t" fillcolor="#202020" stroked="f">
                <v:path arrowok="t"/>
                <v:fill/>
              </v:shape>
              <v:shape style="position:absolute;left:1027;top:10161;width:202;height:206" coordorigin="1027,10161" coordsize="202,206" path="m1210,10271l1193,10271,1193,10278,1210,10278,1210,10271xe" filled="t" fillcolor="#202020" stroked="f">
                <v:path arrowok="t"/>
                <v:fill/>
              </v:shape>
              <v:shape style="position:absolute;left:1027;top:10161;width:202;height:206" coordorigin="1027,10161" coordsize="202,206" path="m1138,10238l1121,10238,1121,10257,1138,10257,1138,10238xe" filled="t" fillcolor="#202020" stroked="f">
                <v:path arrowok="t"/>
                <v:fill/>
              </v:shape>
              <v:shape style="position:absolute;left:1027;top:10161;width:202;height:206" coordorigin="1027,10161" coordsize="202,206" path="m1085,10161l1064,10169,1054,10186,1041,10201,1027,10216,1032,10218,1034,10223,1039,10224,1054,10210,1066,10194,1135,10194,1135,10180,1075,10180,1078,10175,1082,10168,1085,10161xe" filled="t" fillcolor="#202020" stroked="f">
                <v:path arrowok="t"/>
                <v:fill/>
              </v:shape>
              <v:shape style="position:absolute;left:1027;top:10161;width:202;height:206" coordorigin="1027,10161" coordsize="202,206" path="m1085,10194l1080,10194,1073,10199,1078,10209,1085,10216,1090,10223,1102,10214,1097,10209,1090,10199,1085,10194xe" filled="t" fillcolor="#202020" stroked="f">
                <v:path arrowok="t"/>
                <v:fill/>
              </v:shape>
              <v:shape style="position:absolute;left:1027;top:10161;width:202;height:206" coordorigin="1027,10161" coordsize="202,206" path="m1178,10194l1174,10194,1166,10199,1171,10209,1176,10216,1183,10223,1195,10214,1190,10209,1183,10199,1178,10194xe" filled="t" fillcolor="#202020" stroked="f">
                <v:path arrowok="t"/>
                <v:fill/>
              </v:shape>
              <v:shape style="position:absolute;left:1027;top:10161;width:202;height:206" coordorigin="1027,10161" coordsize="202,206" path="m1174,10161l1157,10161,1150,10176,1140,10193,1128,10209,1133,10214,1138,10216,1140,10218,1147,10214,1152,10202,1157,10194,1229,10194,1229,10180,1164,10180,1169,10175,1174,10161xe" filled="t" fillcolor="#202020" stroked="f">
                <v:path arrowok="t"/>
                <v:fill/>
              </v:shape>
            </v:group>
            <v:group style="position:absolute;left:1253;top:10192;width:173;height:2" coordorigin="1253,10192" coordsize="173,2">
              <v:shape style="position:absolute;left:1253;top:10192;width:173;height:2" coordorigin="1253,10192" coordsize="173,0" path="m1253,10192l1426,10192e" filled="f" stroked="t" strokeweight="1.06pt" strokecolor="#202020">
                <v:path arrowok="t"/>
              </v:shape>
            </v:group>
            <v:group style="position:absolute;left:1241;top:10343;width:199;height:2" coordorigin="1241,10343" coordsize="199,2">
              <v:shape style="position:absolute;left:1241;top:10343;width:199;height:2" coordorigin="1241,10343" coordsize="199,0" path="m1241,10343l1440,10343e" filled="f" stroked="t" strokeweight="1.06pt" strokecolor="#202020">
                <v:path arrowok="t"/>
              </v:shape>
            </v:group>
            <v:group style="position:absolute;left:1262;top:10265;width:154;height:2" coordorigin="1262,10265" coordsize="154,2">
              <v:shape style="position:absolute;left:1262;top:10265;width:154;height:2" coordorigin="1262,10265" coordsize="154,0" path="m1262,10265l1416,10265e" filled="f" stroked="t" strokeweight=".94pt" strokecolor="#202020">
                <v:path arrowok="t"/>
              </v:shape>
            </v:group>
            <v:group style="position:absolute;left:1447;top:10163;width:185;height:204" coordorigin="1447,10163" coordsize="185,204">
              <v:shape style="position:absolute;left:1447;top:10163;width:185;height:204" coordorigin="1447,10163" coordsize="185,204" path="m1507,10290l1490,10290,1490,10367,1507,10367,1507,10355,1632,10355,1632,10341,1507,10341,1507,10290xe" filled="t" fillcolor="#202020" stroked="f">
                <v:path arrowok="t"/>
                <v:fill/>
              </v:shape>
              <v:shape style="position:absolute;left:1447;top:10163;width:185;height:204" coordorigin="1447,10163" coordsize="185,204" path="m1632,10355l1615,10355,1615,10367,1632,10367,1632,10355xe" filled="t" fillcolor="#202020" stroked="f">
                <v:path arrowok="t"/>
                <v:fill/>
              </v:shape>
              <v:shape style="position:absolute;left:1447;top:10163;width:185;height:204" coordorigin="1447,10163" coordsize="185,204" path="m1632,10290l1615,10290,1615,10341,1632,10341,1632,10290xe" filled="t" fillcolor="#202020" stroked="f">
                <v:path arrowok="t"/>
                <v:fill/>
              </v:shape>
              <v:shape style="position:absolute;left:1447;top:10163;width:185;height:204" coordorigin="1447,10163" coordsize="185,204" path="m1514,10221l1502,10230,1522,10250,1523,10261,1505,10268,1487,10275,1467,10282,1447,10288,1450,10293,1454,10298,1457,10302,1469,10300,1478,10295,1490,10290,1632,10290,1632,10276,1536,10274,1555,10264,1573,10253,1580,10248,1544,10248,1530,10234,1514,10221xe" filled="t" fillcolor="#202020" stroked="f">
                <v:path arrowok="t"/>
                <v:fill/>
              </v:shape>
              <v:shape style="position:absolute;left:1447;top:10163;width:185;height:204" coordorigin="1447,10163" coordsize="185,204" path="m1632,10202l1514,10202,1610,10202,1595,10216,1579,10227,1562,10238,1544,10248,1580,10248,1589,10242,1605,10229,1619,10216,1632,10202xe" filled="t" fillcolor="#202020" stroked="f">
                <v:path arrowok="t"/>
                <v:fill/>
              </v:shape>
              <v:shape style="position:absolute;left:1447;top:10163;width:185;height:204" coordorigin="1447,10163" coordsize="185,204" path="m1524,10163l1481,10212,1450,10235,1454,10240,1457,10245,1471,10243,1486,10230,1500,10217,1514,10202,1632,10202,1632,10187,1526,10187,1531,10180,1536,10175,1541,10168,1524,1016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5.850006pt;margin-top:530.460022pt;width:24.85pt;height:10.96pt;mso-position-horizontal-relative:page;mso-position-vertical-relative:page;z-index:-4971" coordorigin="5717,10609" coordsize="497,219">
            <v:group style="position:absolute;left:5726;top:10796;width:199;height:2" coordorigin="5726,10796" coordsize="199,2">
              <v:shape style="position:absolute;left:5726;top:10796;width:199;height:2" coordorigin="5726,10796" coordsize="199,0" path="m5726,10796l5926,10796e" filled="f" stroked="t" strokeweight=".94pt" strokecolor="#202020">
                <v:path arrowok="t"/>
              </v:shape>
            </v:group>
            <v:group style="position:absolute;left:5826;top:10650;width:2;height:137" coordorigin="5826,10650" coordsize="2,137">
              <v:shape style="position:absolute;left:5826;top:10650;width:2;height:137" coordorigin="5826,10650" coordsize="0,137" path="m5826,10650l5826,10787e" filled="f" stroked="t" strokeweight=".94pt" strokecolor="#202020">
                <v:path arrowok="t"/>
              </v:shape>
            </v:group>
            <v:group style="position:absolute;left:5738;top:10642;width:175;height:2" coordorigin="5738,10642" coordsize="175,2">
              <v:shape style="position:absolute;left:5738;top:10642;width:175;height:2" coordorigin="5738,10642" coordsize="175,0" path="m5738,10642l5914,10642e" filled="f" stroked="t" strokeweight=".94pt" strokecolor="#202020">
                <v:path arrowok="t"/>
              </v:shape>
            </v:group>
            <v:group style="position:absolute;left:5933;top:10619;width:206;height:197" coordorigin="5933,10619" coordsize="206,197">
              <v:shape style="position:absolute;left:5933;top:10619;width:206;height:197" coordorigin="5933,10619" coordsize="206,197" path="m5983,10701l5964,10701,5964,10816,5981,10816,5983,10701xe" filled="t" fillcolor="#202020" stroked="f">
                <v:path arrowok="t"/>
                <v:fill/>
              </v:shape>
              <v:shape style="position:absolute;left:5933;top:10619;width:206;height:197" coordorigin="5933,10619" coordsize="206,197" path="m6065,10662l6048,10662,6048,10816,6065,10816,6065,10766,6132,10766,6132,10751,6065,10751,6065,10713,6130,10713,6130,10698,6065,10698,6065,10662xe" filled="t" fillcolor="#202020" stroked="f">
                <v:path arrowok="t"/>
                <v:fill/>
              </v:shape>
              <v:shape style="position:absolute;left:5933;top:10619;width:206;height:197" coordorigin="5933,10619" coordsize="206,197" path="m5998,10622l5977,10629,5970,10648,5962,10667,5953,10685,5944,10702,5933,10718,5938,10725,5942,10734,5950,10725,5964,10701,5983,10701,5983,10659,5990,10640,5998,10622xe" filled="t" fillcolor="#202020" stroked="f">
                <v:path arrowok="t"/>
                <v:fill/>
              </v:shape>
              <v:shape style="position:absolute;left:5933;top:10619;width:206;height:197" coordorigin="5933,10619" coordsize="206,197" path="m6048,10619l6027,10628,6020,10647,6011,10665,6002,10682,5990,10698,5995,10703,6000,10706,6013,10698,6022,10681,6031,10662,6139,10662,6139,10648,6036,10648,6046,10629,6048,10619xe" filled="t" fillcolor="#202020" stroked="f">
                <v:path arrowok="t"/>
                <v:fill/>
              </v:shape>
            </v:group>
            <v:group style="position:absolute;left:6173;top:10766;width:31;height:53" coordorigin="6173,10766" coordsize="31,53">
              <v:shape style="position:absolute;left:6173;top:10766;width:31;height:53" coordorigin="6173,10766" coordsize="31,53" path="m6204,10766l6187,10766,6173,10818,6187,10818,6204,107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7.260010pt;margin-top:530.219971pt;width:63.4pt;height:11.267716pt;mso-position-horizontal-relative:page;mso-position-vertical-relative:page;z-index:-4970" coordorigin="6345,10604" coordsize="1268,225">
            <v:group style="position:absolute;left:6355;top:10619;width:204;height:197" coordorigin="6355,10619" coordsize="204,197">
              <v:shape style="position:absolute;left:6355;top:10619;width:204;height:197" coordorigin="6355,10619" coordsize="204,197" path="m6403,10701l6384,10701,6384,10816,6401,10816,6403,10701xe" filled="t" fillcolor="#202020" stroked="f">
                <v:path arrowok="t"/>
                <v:fill/>
              </v:shape>
              <v:shape style="position:absolute;left:6355;top:10619;width:204;height:197" coordorigin="6355,10619" coordsize="204,197" path="m6485,10662l6468,10662,6468,10816,6485,10816,6485,10766,6552,10766,6552,10751,6485,10751,6485,10713,6550,10713,6550,10698,6485,10698,6485,10662xe" filled="t" fillcolor="#202020" stroked="f">
                <v:path arrowok="t"/>
                <v:fill/>
              </v:shape>
              <v:shape style="position:absolute;left:6355;top:10619;width:204;height:197" coordorigin="6355,10619" coordsize="204,197" path="m6418,10622l6397,10628,6390,10648,6383,10667,6374,10684,6365,10702,6355,10718,6358,10725,6362,10734,6370,10725,6384,10701,6403,10701,6403,10659,6410,10640,6418,10622xe" filled="t" fillcolor="#202020" stroked="f">
                <v:path arrowok="t"/>
                <v:fill/>
              </v:shape>
              <v:shape style="position:absolute;left:6355;top:10619;width:204;height:197" coordorigin="6355,10619" coordsize="204,197" path="m6468,10619l6447,10628,6440,10647,6431,10665,6422,10682,6410,10698,6415,10703,6420,10706,6433,10698,6442,10681,6451,10662,6559,10662,6559,10648,6458,10648,6461,10638,6466,10629,6468,10619xe" filled="t" fillcolor="#202020" stroked="f">
                <v:path arrowok="t"/>
                <v:fill/>
              </v:shape>
            </v:group>
            <v:group style="position:absolute;left:6569;top:10614;width:187;height:205" coordorigin="6569,10614" coordsize="187,205">
              <v:shape style="position:absolute;left:6569;top:10614;width:187;height:205" coordorigin="6569,10614" coordsize="187,205" path="m6672,10614l6653,10630,6652,10651,6650,10670,6574,10670,6574,10684,6647,10688,6642,10710,6614,10765,6569,10804,6574,10809,6578,10816,6582,10820,6599,10808,6648,10746,6667,10684,6755,10684,6756,10670,6670,10656,6671,10636,6672,10614xe" filled="t" fillcolor="#202020" stroked="f">
                <v:path arrowok="t"/>
                <v:fill/>
              </v:shape>
              <v:shape style="position:absolute;left:6569;top:10614;width:187;height:205" coordorigin="6569,10614" coordsize="187,205" path="m6670,10792l6672,10799,6672,10806,6687,10811,6705,10810,6731,10808,6746,10794,6684,10794,6670,10792xe" filled="t" fillcolor="#202020" stroked="f">
                <v:path arrowok="t"/>
                <v:fill/>
              </v:shape>
              <v:shape style="position:absolute;left:6569;top:10614;width:187;height:205" coordorigin="6569,10614" coordsize="187,205" path="m6755,10684l6667,10684,6737,10691,6737,10715,6737,10727,6736,10735,6736,10752,6734,10770,6734,10787,6725,10794,6746,10794,6754,10706,6755,10691,6755,10684xe" filled="t" fillcolor="#202020" stroked="f">
                <v:path arrowok="t"/>
                <v:fill/>
              </v:shape>
              <v:shape style="position:absolute;left:6569;top:10614;width:187;height:205" coordorigin="6569,10614" coordsize="187,205" path="m6682,10713l6672,10722,6679,10729,6693,10744,6706,10758,6711,10741,6697,10727,6682,10713xe" filled="t" fillcolor="#202020" stroked="f">
                <v:path arrowok="t"/>
                <v:fill/>
              </v:shape>
              <v:shape style="position:absolute;left:6569;top:10614;width:187;height:205" coordorigin="6569,10614" coordsize="187,205" path="m6600,10619l6588,10629,6591,10631,6606,10645,6619,10660,6630,10646,6615,10633,6600,10619xe" filled="t" fillcolor="#202020" stroked="f">
                <v:path arrowok="t"/>
                <v:fill/>
              </v:shape>
            </v:group>
            <v:group style="position:absolute;left:6775;top:10614;width:204;height:204" coordorigin="6775,10614" coordsize="204,204">
              <v:shape style="position:absolute;left:6775;top:10614;width:204;height:204" coordorigin="6775,10614" coordsize="204,204" path="m6886,10775l6869,10775,6869,10818,6886,10818,6886,10775xe" filled="t" fillcolor="#202020" stroked="f">
                <v:path arrowok="t"/>
                <v:fill/>
              </v:shape>
              <v:shape style="position:absolute;left:6775;top:10614;width:204;height:204" coordorigin="6775,10614" coordsize="204,204" path="m6901,10685l6889,10685,6899,10704,6935,10752,6965,10778,6979,10763,6970,10757,6954,10745,6939,10732,6925,10718,6912,10702,6901,10685xe" filled="t" fillcolor="#202020" stroked="f">
                <v:path arrowok="t"/>
                <v:fill/>
              </v:shape>
              <v:shape style="position:absolute;left:6775;top:10614;width:204;height:204" coordorigin="6775,10614" coordsize="204,204" path="m6974,10653l6780,10653,6780,10667,6856,10678,6846,10693,6792,10754,6775,10768,6780,10770,6782,10775,6796,10774,6812,10759,6850,10712,6869,10679,6897,10679,6890,10667,6974,10667,6974,10653xe" filled="t" fillcolor="#202020" stroked="f">
                <v:path arrowok="t"/>
                <v:fill/>
              </v:shape>
              <v:shape style="position:absolute;left:6775;top:10614;width:204;height:204" coordorigin="6775,10614" coordsize="204,204" path="m6931,10761l6821,10761,6821,10775,6931,10775,6931,10761xe" filled="t" fillcolor="#202020" stroked="f">
                <v:path arrowok="t"/>
                <v:fill/>
              </v:shape>
              <v:shape style="position:absolute;left:6775;top:10614;width:204;height:204" coordorigin="6775,10614" coordsize="204,204" path="m6897,10679l6869,10679,6869,10761,6886,10761,6889,10685,6901,10685,6897,10679xe" filled="t" fillcolor="#202020" stroked="f">
                <v:path arrowok="t"/>
                <v:fill/>
              </v:shape>
              <v:shape style="position:absolute;left:6775;top:10614;width:204;height:204" coordorigin="6775,10614" coordsize="204,204" path="m6886,10614l6869,10614,6869,10653,6886,10653,6886,10614xe" filled="t" fillcolor="#202020" stroked="f">
                <v:path arrowok="t"/>
                <v:fill/>
              </v:shape>
            </v:group>
            <v:group style="position:absolute;left:6984;top:10629;width:202;height:190" coordorigin="6984,10629" coordsize="202,190">
              <v:shape style="position:absolute;left:6984;top:10629;width:202;height:190" coordorigin="6984,10629" coordsize="202,190" path="m7150,10780l7116,10780,7129,10784,7145,10795,7162,10807,7178,10818,7176,10795,7159,10785,7150,10780xe" filled="t" fillcolor="#202020" stroked="f">
                <v:path arrowok="t"/>
                <v:fill/>
              </v:shape>
              <v:shape style="position:absolute;left:6984;top:10629;width:202;height:190" coordorigin="6984,10629" coordsize="202,190" path="m7130,10696l7114,10696,7113,10739,7108,10759,7099,10775,7087,10786,7069,10797,7046,10806,7051,10811,7054,10816,7067,10817,7087,10806,7103,10795,7114,10782,7116,10780,7150,10780,7142,10775,7123,10766,7128,10754,7130,10742,7130,10696xe" filled="t" fillcolor="#202020" stroked="f">
                <v:path arrowok="t"/>
                <v:fill/>
              </v:shape>
              <v:shape style="position:absolute;left:6984;top:10629;width:202;height:190" coordorigin="6984,10629" coordsize="202,190" path="m7030,10653l7015,10653,7015,10761,7006,10763,6994,10766,6984,10768,6998,10782,7025,10775,7036,10772,7061,10766,7061,10756,7030,10756,7030,10653xe" filled="t" fillcolor="#202020" stroked="f">
                <v:path arrowok="t"/>
                <v:fill/>
              </v:shape>
              <v:shape style="position:absolute;left:6984;top:10629;width:202;height:190" coordorigin="6984,10629" coordsize="202,190" path="m7176,10667l7068,10667,7068,10775,7082,10775,7082,10682,7176,10682,7176,10667xe" filled="t" fillcolor="#202020" stroked="f">
                <v:path arrowok="t"/>
                <v:fill/>
              </v:shape>
              <v:shape style="position:absolute;left:6984;top:10629;width:202;height:190" coordorigin="6984,10629" coordsize="202,190" path="m7176,10682l7159,10682,7159,10775,7176,10775,7176,10682xe" filled="t" fillcolor="#202020" stroked="f">
                <v:path arrowok="t"/>
                <v:fill/>
              </v:shape>
              <v:shape style="position:absolute;left:6984;top:10629;width:202;height:190" coordorigin="6984,10629" coordsize="202,190" path="m7061,10749l7042,10754,7030,10756,7061,10756,7061,10749xe" filled="t" fillcolor="#202020" stroked="f">
                <v:path arrowok="t"/>
                <v:fill/>
              </v:shape>
              <v:shape style="position:absolute;left:6984;top:10629;width:202;height:190" coordorigin="6984,10629" coordsize="202,190" path="m7128,10641l7111,10641,7104,10667,7123,10667,7128,10641xe" filled="t" fillcolor="#202020" stroked="f">
                <v:path arrowok="t"/>
                <v:fill/>
              </v:shape>
              <v:shape style="position:absolute;left:6984;top:10629;width:202;height:190" coordorigin="6984,10629" coordsize="202,190" path="m7056,10638l6986,10638,6986,10653,7056,10653,7056,10638xe" filled="t" fillcolor="#202020" stroked="f">
                <v:path arrowok="t"/>
                <v:fill/>
              </v:shape>
              <v:shape style="position:absolute;left:6984;top:10629;width:202;height:190" coordorigin="6984,10629" coordsize="202,190" path="m7186,10629l7063,10629,7063,10641,7186,10641,7186,10629xe" filled="t" fillcolor="#202020" stroked="f">
                <v:path arrowok="t"/>
                <v:fill/>
              </v:shape>
            </v:group>
            <v:group style="position:absolute;left:7224;top:10626;width:149;height:190" coordorigin="7224,10626" coordsize="149,190">
              <v:shape style="position:absolute;left:7224;top:10626;width:149;height:190" coordorigin="7224,10626" coordsize="149,190" path="m7373,10626l7224,10626,7224,10816,7241,10816,7241,10799,7373,10799,7373,10785,7241,10785,7241,10746,7373,10746,7373,10732,7241,10732,7241,10694,7373,10694,7373,10679,7241,10679,7241,10641,7373,10641,7373,10626xe" filled="t" fillcolor="#202020" stroked="f">
                <v:path arrowok="t"/>
                <v:fill/>
              </v:shape>
              <v:shape style="position:absolute;left:7224;top:10626;width:149;height:190" coordorigin="7224,10626" coordsize="149,190" path="m7373,10799l7354,10799,7354,10816,7373,10816,7373,10799xe" filled="t" fillcolor="#202020" stroked="f">
                <v:path arrowok="t"/>
                <v:fill/>
              </v:shape>
              <v:shape style="position:absolute;left:7224;top:10626;width:149;height:190" coordorigin="7224,10626" coordsize="149,190" path="m7373,10746l7354,10746,7354,10785,7373,10785,7373,10746xe" filled="t" fillcolor="#202020" stroked="f">
                <v:path arrowok="t"/>
                <v:fill/>
              </v:shape>
              <v:shape style="position:absolute;left:7224;top:10626;width:149;height:190" coordorigin="7224,10626" coordsize="149,190" path="m7373,10694l7354,10694,7354,10732,7373,10732,7373,10694xe" filled="t" fillcolor="#202020" stroked="f">
                <v:path arrowok="t"/>
                <v:fill/>
              </v:shape>
              <v:shape style="position:absolute;left:7224;top:10626;width:149;height:190" coordorigin="7224,10626" coordsize="149,190" path="m7373,10641l7354,10641,7354,10679,7373,10679,7373,10641xe" filled="t" fillcolor="#202020" stroked="f">
                <v:path arrowok="t"/>
                <v:fill/>
              </v:shape>
            </v:group>
            <v:group style="position:absolute;left:7414;top:10614;width:190;height:199" coordorigin="7414,10614" coordsize="190,199">
              <v:shape style="position:absolute;left:7414;top:10614;width:190;height:199" coordorigin="7414,10614" coordsize="190,199" path="m7495,10650l7414,10650,7414,10814,7430,10814,7430,10797,7495,10797,7495,10782,7430,10782,7430,10730,7495,10730,7495,10715,7430,10715,7430,10665,7495,10665,7495,10650xe" filled="t" fillcolor="#202020" stroked="f">
                <v:path arrowok="t"/>
                <v:fill/>
              </v:shape>
              <v:shape style="position:absolute;left:7414;top:10614;width:190;height:199" coordorigin="7414,10614" coordsize="190,199" path="m7495,10797l7478,10797,7478,10814,7495,10814,7495,10797xe" filled="t" fillcolor="#202020" stroked="f">
                <v:path arrowok="t"/>
                <v:fill/>
              </v:shape>
              <v:shape style="position:absolute;left:7414;top:10614;width:190;height:199" coordorigin="7414,10614" coordsize="190,199" path="m7495,10730l7478,10730,7478,10782,7495,10782,7495,10730xe" filled="t" fillcolor="#202020" stroked="f">
                <v:path arrowok="t"/>
                <v:fill/>
              </v:shape>
              <v:shape style="position:absolute;left:7414;top:10614;width:190;height:199" coordorigin="7414,10614" coordsize="190,199" path="m7495,10665l7478,10665,7478,10715,7495,10715,7495,10665xe" filled="t" fillcolor="#202020" stroked="f">
                <v:path arrowok="t"/>
                <v:fill/>
              </v:shape>
              <v:shape style="position:absolute;left:7414;top:10614;width:190;height:199" coordorigin="7414,10614" coordsize="190,199" path="m7447,10614l7445,10626,7440,10636,7435,10650,7452,10650,7457,10641,7459,10631,7464,10619,7447,10614xe" filled="t" fillcolor="#202020" stroked="f">
                <v:path arrowok="t"/>
                <v:fill/>
              </v:shape>
              <v:shape style="position:absolute;left:7414;top:10614;width:190;height:199" coordorigin="7414,10614" coordsize="190,199" path="m7524,10794l7526,10799,7526,10806,7535,10814,7553,10813,7578,10812,7593,10801,7594,10797,7538,10797,7524,10794xe" filled="t" fillcolor="#202020" stroked="f">
                <v:path arrowok="t"/>
                <v:fill/>
              </v:shape>
              <v:shape style="position:absolute;left:7414;top:10614;width:190;height:199" coordorigin="7414,10614" coordsize="190,199" path="m7603,10665l7531,10665,7586,10683,7586,10708,7585,10730,7584,10749,7583,10765,7582,10778,7582,10790,7574,10797,7594,10797,7602,10728,7603,10683,7603,10665xe" filled="t" fillcolor="#202020" stroked="f">
                <v:path arrowok="t"/>
                <v:fill/>
              </v:shape>
              <v:shape style="position:absolute;left:7414;top:10614;width:190;height:199" coordorigin="7414,10614" coordsize="190,199" path="m7529,10696l7517,10706,7528,10721,7540,10737,7550,10754,7555,10730,7543,10714,7529,10696xe" filled="t" fillcolor="#202020" stroked="f">
                <v:path arrowok="t"/>
                <v:fill/>
              </v:shape>
              <v:shape style="position:absolute;left:7414;top:10614;width:190;height:199" coordorigin="7414,10614" coordsize="190,199" path="m7530,10619l7523,10640,7515,10659,7507,10676,7498,10691,7505,10694,7510,10696,7512,10698,7519,10689,7524,10677,7531,10665,7603,10665,7603,10648,7538,10648,7541,10641,7546,10629,7548,10619,7530,1061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5.700012pt;margin-top:545.340027pt;width:42.64pt;height:11.08pt;mso-position-horizontal-relative:page;mso-position-vertical-relative:page;z-index:-4969" coordorigin="5714,10907" coordsize="853,222">
            <v:group style="position:absolute;left:5724;top:10917;width:204;height:199" coordorigin="5724,10917" coordsize="204,199">
              <v:shape style="position:absolute;left:5724;top:10917;width:204;height:199" coordorigin="5724,10917" coordsize="204,199" path="m5726,11097l5729,11104,5729,11111,5731,11116,5762,11116,5770,11106,5770,11099,5736,11099,5726,11097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901,11094l5862,11094,5879,11103,5898,11111,5918,11116,5923,11111,5926,11106,5927,11101,5904,11095,5901,11094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906,11010l5803,11010,5803,11025,5812,11028,5820,11047,5829,11065,5837,11083,5820,11092,5801,11099,5779,11104,5784,11106,5786,11111,5806,11113,5825,11107,5843,11100,5862,11094,5901,11094,5887,11087,5873,11075,5886,11060,5846,11060,5835,11043,5827,11025,5906,11025,5906,11010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770,11032l5755,11032,5755,11094,5753,11099,5770,11099,5770,11032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906,11025l5890,11025,5882,11039,5868,11053,5846,11060,5886,11060,5887,11059,5898,11043,5906,11025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770,10972l5755,10972,5755,11018,5743,11020,5724,11025,5726,11042,5746,11037,5755,11032,5770,11032,5770,11027,5791,11020,5791,11013,5770,11013,5770,10972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791,11006l5770,11013,5791,11013,5791,11006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894,10926l5820,10926,5818,10963,5809,10981,5791,10994,5801,11003,5808,11002,5823,10988,5832,10970,5834,10948,5834,10941,5894,10941,5894,10926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894,10941l5880,10941,5880,10986,5887,10994,5926,10994,5926,10989,5928,10984,5928,10979,5899,10979,5894,10977,5894,10941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796,10958l5726,10958,5726,10972,5796,10972,5796,10958xe" filled="t" fillcolor="#202020" stroked="f">
                <v:path arrowok="t"/>
                <v:fill/>
              </v:shape>
              <v:shape style="position:absolute;left:5724;top:10917;width:204;height:199" coordorigin="5724,10917" coordsize="204,199" path="m5770,10917l5755,10917,5755,10958,5770,10958,5770,10917xe" filled="t" fillcolor="#202020" stroked="f">
                <v:path arrowok="t"/>
                <v:fill/>
              </v:shape>
            </v:group>
            <v:group style="position:absolute;left:5935;top:10917;width:202;height:199" coordorigin="5935,10917" coordsize="202,199">
              <v:shape style="position:absolute;left:5935;top:10917;width:202;height:199" coordorigin="5935,10917" coordsize="202,199" path="m5990,10998l5981,11006,5966,11006,5966,11116,5981,11116,5981,11008,6001,11008,5998,11006,5990,10998xe" filled="t" fillcolor="#202020" stroked="f">
                <v:path arrowok="t"/>
                <v:fill/>
              </v:shape>
              <v:shape style="position:absolute;left:5935;top:10917;width:202;height:199" coordorigin="5935,10917" coordsize="202,199" path="m6026,11097l6029,11104,6029,11114,6072,11114,6079,11106,6079,11099,6036,11099,6026,11097xe" filled="t" fillcolor="#202020" stroked="f">
                <v:path arrowok="t"/>
                <v:fill/>
              </v:shape>
              <v:shape style="position:absolute;left:5935;top:10917;width:202;height:199" coordorigin="5935,10917" coordsize="202,199" path="m6079,11003l6065,11003,6065,11094,6060,11099,6079,11099,6079,11003xe" filled="t" fillcolor="#202020" stroked="f">
                <v:path arrowok="t"/>
                <v:fill/>
              </v:shape>
              <v:shape style="position:absolute;left:5935;top:10917;width:202;height:199" coordorigin="5935,10917" coordsize="202,199" path="m6108,11022l6094,11030,6099,11040,6108,11058,6117,11077,6125,11094,6136,11077,6128,11060,6119,11042,6108,11022xe" filled="t" fillcolor="#202020" stroked="f">
                <v:path arrowok="t"/>
                <v:fill/>
              </v:shape>
              <v:shape style="position:absolute;left:5935;top:10917;width:202;height:199" coordorigin="5935,10917" coordsize="202,199" path="m6029,11022l6022,11036,6013,11055,6004,11072,5995,11087,6005,11092,6016,11084,6025,11067,6043,11030,6029,11022xe" filled="t" fillcolor="#202020" stroked="f">
                <v:path arrowok="t"/>
                <v:fill/>
              </v:shape>
              <v:shape style="position:absolute;left:5935;top:10917;width:202;height:199" coordorigin="5935,10917" coordsize="202,199" path="m6010,10958l5935,10958,5935,10970,5966,10970,5960,10989,5953,11008,5945,11026,5935,11044,5938,11051,5940,11056,5941,11060,5951,11046,5959,11028,5966,11006,5981,11006,5981,10970,6010,10970,6010,10958xe" filled="t" fillcolor="#202020" stroked="f">
                <v:path arrowok="t"/>
                <v:fill/>
              </v:shape>
              <v:shape style="position:absolute;left:5935;top:10917;width:202;height:199" coordorigin="5935,10917" coordsize="202,199" path="m6001,11008l5981,11008,6002,11030,6012,11020,6007,11013,6001,11008xe" filled="t" fillcolor="#202020" stroked="f">
                <v:path arrowok="t"/>
                <v:fill/>
              </v:shape>
              <v:shape style="position:absolute;left:5935;top:10917;width:202;height:199" coordorigin="5935,10917" coordsize="202,199" path="m6137,10989l6010,10989,6010,11003,6137,11003,6137,10989xe" filled="t" fillcolor="#202020" stroked="f">
                <v:path arrowok="t"/>
                <v:fill/>
              </v:shape>
              <v:shape style="position:absolute;left:5935;top:10917;width:202;height:199" coordorigin="5935,10917" coordsize="202,199" path="m5981,10917l5966,10917,5966,10958,5981,10958,5981,10917xe" filled="t" fillcolor="#202020" stroked="f">
                <v:path arrowok="t"/>
                <v:fill/>
              </v:shape>
              <v:shape style="position:absolute;left:5935;top:10917;width:202;height:199" coordorigin="5935,10917" coordsize="202,199" path="m6127,10929l6019,10929,6019,10943,6127,10943,6127,10929xe" filled="t" fillcolor="#202020" stroked="f">
                <v:path arrowok="t"/>
                <v:fill/>
              </v:shape>
            </v:group>
            <v:group style="position:absolute;left:6144;top:10917;width:202;height:202" coordorigin="6144,10917" coordsize="202,202">
              <v:shape style="position:absolute;left:6144;top:10917;width:202;height:202" coordorigin="6144,10917" coordsize="202,202" path="m6336,10926l6223,10926,6223,11118,6240,11118,6240,11013,6338,11013,6338,10998,6240,10998,6240,10941,6336,10941,6336,10926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338,11095l6303,11095,6319,11105,6338,11116,6341,11111,6346,11106,6339,11096,6338,11095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266,11013l6240,11013,6255,11025,6261,11045,6267,11064,6273,11081,6257,11092,6240,11104,6245,11114,6264,11107,6282,11099,6303,11095,6338,11095,6322,11085,6311,11067,6322,11051,6322,11051,6281,11051,6272,11033,6266,11013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338,11013l6322,11013,6315,11030,6303,11045,6281,11051,6322,11051,6331,11034,6338,11013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281,10967l6266,10967,6269,10972,6269,10984,6324,10984,6334,10974,6334,10970,6293,10970,6281,10967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336,10941l6319,10941,6319,10965,6312,10970,6334,10970,6334,10958,6336,10950,6336,10941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149,11097l6149,11109,6151,11116,6170,11116,6185,11114,6190,11106,6190,11099,6156,11099,6149,11097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190,11032l6175,11032,6175,11094,6173,11099,6190,11099,6190,11032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190,10972l6175,10972,6175,11015,6166,11020,6156,11022,6144,11025,6146,11042,6156,11039,6166,11034,6175,11032,6190,11032,6190,11027,6199,11025,6206,11022,6216,11020,6214,11015,6214,11010,6190,11010,6190,10972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214,11003l6199,11008,6190,11010,6214,11010,6214,11003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216,10958l6146,10958,6146,10972,6216,10972,6216,10958xe" filled="t" fillcolor="#202020" stroked="f">
                <v:path arrowok="t"/>
                <v:fill/>
              </v:shape>
              <v:shape style="position:absolute;left:6144;top:10917;width:202;height:202" coordorigin="6144,10917" coordsize="202,202" path="m6190,10917l6175,10917,6175,10958,6190,10958,6190,10917xe" filled="t" fillcolor="#202020" stroked="f">
                <v:path arrowok="t"/>
                <v:fill/>
              </v:shape>
            </v:group>
            <v:group style="position:absolute;left:6355;top:10917;width:202;height:202" coordorigin="6355,10917" coordsize="202,202">
              <v:shape style="position:absolute;left:6355;top:10917;width:202;height:202" coordorigin="6355,10917" coordsize="202,202" path="m6400,11001l6382,11001,6382,11118,6398,11118,6400,11001xe" filled="t" fillcolor="#202020" stroked="f">
                <v:path arrowok="t"/>
                <v:fill/>
              </v:shape>
              <v:shape style="position:absolute;left:6355;top:10917;width:202;height:202" coordorigin="6355,10917" coordsize="202,202" path="m6521,10998l6504,10998,6504,11118,6521,11118,6521,10998xe" filled="t" fillcolor="#202020" stroked="f">
                <v:path arrowok="t"/>
                <v:fill/>
              </v:shape>
              <v:shape style="position:absolute;left:6355;top:10917;width:202;height:202" coordorigin="6355,10917" coordsize="202,202" path="m6461,10998l6444,10998,6444,11036,6441,11057,6435,11077,6426,11094,6413,11109,6418,11111,6459,11050,6461,11030,6461,10998xe" filled="t" fillcolor="#202020" stroked="f">
                <v:path arrowok="t"/>
                <v:fill/>
              </v:shape>
              <v:shape style="position:absolute;left:6355;top:10917;width:202;height:202" coordorigin="6355,10917" coordsize="202,202" path="m6413,10922l6394,10929,6388,10949,6380,10968,6372,10987,6364,11004,6355,11020,6355,11022,6358,11030,6361,11035,6372,11020,6382,11001,6400,11001,6401,10960,6407,10942,6413,10922xe" filled="t" fillcolor="#202020" stroked="f">
                <v:path arrowok="t"/>
                <v:fill/>
              </v:shape>
              <v:shape style="position:absolute;left:6355;top:10917;width:202;height:202" coordorigin="6355,10917" coordsize="202,202" path="m6494,10917l6475,10917,6465,10935,6454,10951,6440,10966,6425,10979,6408,10991,6410,10996,6415,11001,6429,10997,6446,10983,6475,10957,6489,10946,6507,10946,6502,10940,6490,10922,6494,10917xe" filled="t" fillcolor="#202020" stroked="f">
                <v:path arrowok="t"/>
                <v:fill/>
              </v:shape>
              <v:shape style="position:absolute;left:6355;top:10917;width:202;height:202" coordorigin="6355,10917" coordsize="202,202" path="m6507,10946l6489,10946,6502,10962,6515,10977,6531,10990,6547,11001,6557,10991,6546,10980,6530,10969,6515,10956,6507,109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1.089996pt;margin-top:530.460022pt;width:24.85pt;height:10.96pt;mso-position-horizontal-relative:page;mso-position-vertical-relative:page;z-index:-4968" coordorigin="7822,10609" coordsize="497,219">
            <v:group style="position:absolute;left:7831;top:10796;width:197;height:2" coordorigin="7831,10796" coordsize="197,2">
              <v:shape style="position:absolute;left:7831;top:10796;width:197;height:2" coordorigin="7831,10796" coordsize="197,0" path="m7831,10796l8028,10796e" filled="f" stroked="t" strokeweight=".94pt" strokecolor="#202020">
                <v:path arrowok="t"/>
              </v:shape>
            </v:group>
            <v:group style="position:absolute;left:7930;top:10650;width:2;height:137" coordorigin="7930,10650" coordsize="2,137">
              <v:shape style="position:absolute;left:7930;top:10650;width:2;height:137" coordorigin="7930,10650" coordsize="0,137" path="m7930,10650l7930,10787e" filled="f" stroked="t" strokeweight="1.06pt" strokecolor="#202020">
                <v:path arrowok="t"/>
              </v:shape>
            </v:group>
            <v:group style="position:absolute;left:7843;top:10642;width:175;height:2" coordorigin="7843,10642" coordsize="175,2">
              <v:shape style="position:absolute;left:7843;top:10642;width:175;height:2" coordorigin="7843,10642" coordsize="175,0" path="m7843,10642l8018,10642e" filled="f" stroked="t" strokeweight=".94pt" strokecolor="#202020">
                <v:path arrowok="t"/>
              </v:shape>
            </v:group>
            <v:group style="position:absolute;left:8038;top:10619;width:204;height:197" coordorigin="8038,10619" coordsize="204,197">
              <v:shape style="position:absolute;left:8038;top:10619;width:204;height:197" coordorigin="8038,10619" coordsize="204,197" path="m8085,10701l8066,10701,8066,10816,8083,10816,8085,10701xe" filled="t" fillcolor="#202020" stroked="f">
                <v:path arrowok="t"/>
                <v:fill/>
              </v:shape>
              <v:shape style="position:absolute;left:8038;top:10619;width:204;height:197" coordorigin="8038,10619" coordsize="204,197" path="m8167,10662l8150,10662,8150,10816,8167,10816,8167,10766,8237,10766,8237,10751,8167,10751,8167,10713,8234,10713,8234,10698,8167,10698,8167,10662xe" filled="t" fillcolor="#202020" stroked="f">
                <v:path arrowok="t"/>
                <v:fill/>
              </v:shape>
              <v:shape style="position:absolute;left:8038;top:10619;width:204;height:197" coordorigin="8038,10619" coordsize="204,197" path="m8100,10622l8080,10628,8072,10648,8065,10667,8057,10684,8048,10702,8038,10718,8040,10725,8045,10734,8052,10725,8066,10701,8085,10701,8086,10659,8093,10640,8100,10622xe" filled="t" fillcolor="#202020" stroked="f">
                <v:path arrowok="t"/>
                <v:fill/>
              </v:shape>
              <v:shape style="position:absolute;left:8038;top:10619;width:204;height:197" coordorigin="8038,10619" coordsize="204,197" path="m8150,10619l8130,10627,8124,10646,8115,10665,8106,10682,8095,10698,8102,10706,8115,10698,8125,10681,8134,10662,8242,10662,8242,10648,8141,10648,8146,10638,8150,10619xe" filled="t" fillcolor="#202020" stroked="f">
                <v:path arrowok="t"/>
                <v:fill/>
              </v:shape>
            </v:group>
            <v:group style="position:absolute;left:8278;top:10766;width:31;height:53" coordorigin="8278,10766" coordsize="31,53">
              <v:shape style="position:absolute;left:8278;top:10766;width:31;height:53" coordorigin="8278,10766" coordsize="31,53" path="m8309,10766l8290,10766,8278,10818,8292,10818,8309,107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2.380005pt;margin-top:530.219971pt;width:63.52pt;height:11.304496pt;mso-position-horizontal-relative:page;mso-position-vertical-relative:page;z-index:-4967" coordorigin="8448,10604" coordsize="1270,226">
            <v:group style="position:absolute;left:8458;top:10619;width:204;height:197" coordorigin="8458,10619" coordsize="204,197">
              <v:shape style="position:absolute;left:8458;top:10619;width:204;height:197" coordorigin="8458,10619" coordsize="204,197" path="m8505,10701l8486,10701,8486,10816,8503,10816,8505,10701xe" filled="t" fillcolor="#202020" stroked="f">
                <v:path arrowok="t"/>
                <v:fill/>
              </v:shape>
              <v:shape style="position:absolute;left:8458;top:10619;width:204;height:197" coordorigin="8458,10619" coordsize="204,197" path="m8587,10662l8570,10662,8570,10816,8587,10816,8587,10766,8657,10766,8657,10751,8587,10751,8587,10713,8654,10713,8654,10698,8587,10698,8587,10662xe" filled="t" fillcolor="#202020" stroked="f">
                <v:path arrowok="t"/>
                <v:fill/>
              </v:shape>
              <v:shape style="position:absolute;left:8458;top:10619;width:204;height:197" coordorigin="8458,10619" coordsize="204,197" path="m8520,10622l8500,10628,8492,10648,8485,10667,8477,10684,8468,10702,8458,10718,8460,10725,8465,10734,8472,10725,8486,10701,8505,10701,8506,10659,8513,10640,8520,10622xe" filled="t" fillcolor="#202020" stroked="f">
                <v:path arrowok="t"/>
                <v:fill/>
              </v:shape>
              <v:shape style="position:absolute;left:8458;top:10619;width:204;height:197" coordorigin="8458,10619" coordsize="204,197" path="m8570,10619l8550,10627,8544,10646,8535,10665,8526,10682,8515,10698,8522,10706,8535,10698,8545,10681,8554,10662,8662,10662,8662,10648,8561,10648,8566,10638,8570,10619xe" filled="t" fillcolor="#202020" stroked="f">
                <v:path arrowok="t"/>
                <v:fill/>
              </v:shape>
            </v:group>
            <v:group style="position:absolute;left:8674;top:10614;width:185;height:206" coordorigin="8674,10614" coordsize="185,206">
              <v:shape style="position:absolute;left:8674;top:10614;width:185;height:206" coordorigin="8674,10614" coordsize="185,206" path="m8774,10614l8757,10630,8755,10651,8753,10670,8676,10670,8676,10684,8750,10687,8745,10709,8717,10765,8674,10804,8676,10809,8681,10816,8686,10820,8702,10808,8751,10746,8770,10684,8858,10684,8858,10670,8773,10656,8774,10636,8774,10614xe" filled="t" fillcolor="#202020" stroked="f">
                <v:path arrowok="t"/>
                <v:fill/>
              </v:shape>
              <v:shape style="position:absolute;left:8674;top:10614;width:185;height:206" coordorigin="8674,10614" coordsize="185,206" path="m8774,10792l8774,10799,8777,10806,8790,10811,8808,10810,8835,10808,8849,10794,8786,10794,8774,10792xe" filled="t" fillcolor="#202020" stroked="f">
                <v:path arrowok="t"/>
                <v:fill/>
              </v:shape>
              <v:shape style="position:absolute;left:8674;top:10614;width:185;height:206" coordorigin="8674,10614" coordsize="185,206" path="m8858,10684l8770,10684,8842,10691,8841,10712,8840,10732,8838,10752,8837,10770,8837,10787,8827,10794,8849,10794,8856,10770,8856,10754,8858,10715,8858,10693,8858,10684xe" filled="t" fillcolor="#202020" stroked="f">
                <v:path arrowok="t"/>
                <v:fill/>
              </v:shape>
              <v:shape style="position:absolute;left:8674;top:10614;width:185;height:206" coordorigin="8674,10614" coordsize="185,206" path="m8786,10713l8774,10722,8781,10729,8795,10744,8808,10758,8815,10741,8786,10713xe" filled="t" fillcolor="#202020" stroked="f">
                <v:path arrowok="t"/>
                <v:fill/>
              </v:shape>
              <v:shape style="position:absolute;left:8674;top:10614;width:185;height:206" coordorigin="8674,10614" coordsize="185,206" path="m8702,10619l8690,10629,8695,10632,8709,10645,8724,10660,8733,10645,8718,10632,8702,10619xe" filled="t" fillcolor="#202020" stroked="f">
                <v:path arrowok="t"/>
                <v:fill/>
              </v:shape>
            </v:group>
            <v:group style="position:absolute;left:8878;top:10614;width:204;height:204" coordorigin="8878,10614" coordsize="204,204">
              <v:shape style="position:absolute;left:8878;top:10614;width:204;height:204" coordorigin="8878,10614" coordsize="204,204" path="m8988,10775l8971,10775,8971,10818,8988,10818,8988,10775xe" filled="t" fillcolor="#202020" stroked="f">
                <v:path arrowok="t"/>
                <v:fill/>
              </v:shape>
              <v:shape style="position:absolute;left:8878;top:10614;width:204;height:204" coordorigin="8878,10614" coordsize="204,204" path="m9006,10685l8991,10685,9001,10704,9037,10752,9067,10778,9074,10773,9077,10768,9082,10763,9030,10718,9017,10702,9006,10685xe" filled="t" fillcolor="#202020" stroked="f">
                <v:path arrowok="t"/>
                <v:fill/>
              </v:shape>
              <v:shape style="position:absolute;left:8878;top:10614;width:204;height:204" coordorigin="8878,10614" coordsize="204,204" path="m9077,10653l8882,10653,8882,10667,8960,10679,8950,10694,8895,10754,8878,10768,8882,10770,8887,10775,8899,10774,8914,10759,8953,10712,8971,10679,9002,10679,8995,10667,9077,10667,9077,10653xe" filled="t" fillcolor="#202020" stroked="f">
                <v:path arrowok="t"/>
                <v:fill/>
              </v:shape>
              <v:shape style="position:absolute;left:8878;top:10614;width:204;height:204" coordorigin="8878,10614" coordsize="204,204" path="m9036,10761l8923,10761,8923,10775,9036,10775,9036,10761xe" filled="t" fillcolor="#202020" stroked="f">
                <v:path arrowok="t"/>
                <v:fill/>
              </v:shape>
              <v:shape style="position:absolute;left:8878;top:10614;width:204;height:204" coordorigin="8878,10614" coordsize="204,204" path="m9002,10679l8971,10679,8971,10761,8988,10761,8991,10685,9006,10685,9002,10679xe" filled="t" fillcolor="#202020" stroked="f">
                <v:path arrowok="t"/>
                <v:fill/>
              </v:shape>
              <v:shape style="position:absolute;left:8878;top:10614;width:204;height:204" coordorigin="8878,10614" coordsize="204,204" path="m8988,10614l8971,10614,8971,10653,8988,10653,8988,10614xe" filled="t" fillcolor="#202020" stroked="f">
                <v:path arrowok="t"/>
                <v:fill/>
              </v:shape>
            </v:group>
            <v:group style="position:absolute;left:9086;top:10629;width:204;height:190" coordorigin="9086,10629" coordsize="204,190">
              <v:shape style="position:absolute;left:9086;top:10629;width:204;height:190" coordorigin="9086,10629" coordsize="204,190" path="m9255,10780l9221,10780,9232,10784,9249,10795,9265,10807,9281,10818,9281,10796,9265,10786,9255,10780xe" filled="t" fillcolor="#202020" stroked="f">
                <v:path arrowok="t"/>
                <v:fill/>
              </v:shape>
              <v:shape style="position:absolute;left:9086;top:10629;width:204;height:190" coordorigin="9086,10629" coordsize="204,190" path="m9233,10696l9216,10696,9216,10739,9212,10759,9202,10775,9189,10786,9171,10797,9149,10806,9154,10811,9156,10816,9171,10816,9191,10806,9207,10794,9218,10782,9218,10780,9255,10780,9247,10775,9228,10766,9233,10742,9233,10696xe" filled="t" fillcolor="#202020" stroked="f">
                <v:path arrowok="t"/>
                <v:fill/>
              </v:shape>
              <v:shape style="position:absolute;left:9086;top:10629;width:204;height:190" coordorigin="9086,10629" coordsize="204,190" path="m9134,10653l9118,10653,9118,10761,9098,10766,9086,10768,9102,10782,9140,10772,9163,10766,9163,10756,9134,10756,9134,10653xe" filled="t" fillcolor="#202020" stroked="f">
                <v:path arrowok="t"/>
                <v:fill/>
              </v:shape>
              <v:shape style="position:absolute;left:9086;top:10629;width:204;height:190" coordorigin="9086,10629" coordsize="204,190" path="m9278,10667l9170,10667,9170,10775,9187,10775,9187,10682,9278,10682,9278,10667xe" filled="t" fillcolor="#202020" stroked="f">
                <v:path arrowok="t"/>
                <v:fill/>
              </v:shape>
              <v:shape style="position:absolute;left:9086;top:10629;width:204;height:190" coordorigin="9086,10629" coordsize="204,190" path="m9278,10682l9264,10682,9264,10775,9278,10775,9278,10682xe" filled="t" fillcolor="#202020" stroked="f">
                <v:path arrowok="t"/>
                <v:fill/>
              </v:shape>
              <v:shape style="position:absolute;left:9086;top:10629;width:204;height:190" coordorigin="9086,10629" coordsize="204,190" path="m9163,10749l9134,10756,9163,10756,9163,10749xe" filled="t" fillcolor="#202020" stroked="f">
                <v:path arrowok="t"/>
                <v:fill/>
              </v:shape>
              <v:shape style="position:absolute;left:9086;top:10629;width:204;height:190" coordorigin="9086,10629" coordsize="204,190" path="m9233,10641l9214,10641,9209,10667,9226,10667,9233,10641xe" filled="t" fillcolor="#202020" stroked="f">
                <v:path arrowok="t"/>
                <v:fill/>
              </v:shape>
              <v:shape style="position:absolute;left:9086;top:10629;width:204;height:190" coordorigin="9086,10629" coordsize="204,190" path="m9161,10638l9089,10638,9089,10653,9161,10653,9161,10638xe" filled="t" fillcolor="#202020" stroked="f">
                <v:path arrowok="t"/>
                <v:fill/>
              </v:shape>
              <v:shape style="position:absolute;left:9086;top:10629;width:204;height:190" coordorigin="9086,10629" coordsize="204,190" path="m9290,10629l9166,10629,9166,10641,9290,10641,9290,10629xe" filled="t" fillcolor="#202020" stroked="f">
                <v:path arrowok="t"/>
                <v:fill/>
              </v:shape>
            </v:group>
            <v:group style="position:absolute;left:9326;top:10626;width:151;height:190" coordorigin="9326,10626" coordsize="151,190">
              <v:shape style="position:absolute;left:9326;top:10626;width:151;height:190" coordorigin="9326,10626" coordsize="151,190" path="m9478,10626l9326,10626,9326,10816,9343,10816,9343,10799,9478,10799,9478,10785,9343,10785,9343,10746,9478,10746,9478,10732,9343,10732,9343,10694,9478,10694,9478,10679,9343,10679,9343,10641,9478,10641,9478,10626xe" filled="t" fillcolor="#202020" stroked="f">
                <v:path arrowok="t"/>
                <v:fill/>
              </v:shape>
              <v:shape style="position:absolute;left:9326;top:10626;width:151;height:190" coordorigin="9326,10626" coordsize="151,190" path="m9478,10799l9461,10799,9461,10816,9478,10816,9478,10799xe" filled="t" fillcolor="#202020" stroked="f">
                <v:path arrowok="t"/>
                <v:fill/>
              </v:shape>
              <v:shape style="position:absolute;left:9326;top:10626;width:151;height:190" coordorigin="9326,10626" coordsize="151,190" path="m9478,10746l9461,10746,9461,10785,9478,10785,9478,10746xe" filled="t" fillcolor="#202020" stroked="f">
                <v:path arrowok="t"/>
                <v:fill/>
              </v:shape>
              <v:shape style="position:absolute;left:9326;top:10626;width:151;height:190" coordorigin="9326,10626" coordsize="151,190" path="m9478,10694l9461,10694,9461,10732,9478,10732,9478,10694xe" filled="t" fillcolor="#202020" stroked="f">
                <v:path arrowok="t"/>
                <v:fill/>
              </v:shape>
              <v:shape style="position:absolute;left:9326;top:10626;width:151;height:190" coordorigin="9326,10626" coordsize="151,190" path="m9478,10641l9461,10641,9461,10679,9478,10679,9478,10641xe" filled="t" fillcolor="#202020" stroked="f">
                <v:path arrowok="t"/>
                <v:fill/>
              </v:shape>
            </v:group>
            <v:group style="position:absolute;left:9518;top:10614;width:190;height:199" coordorigin="9518,10614" coordsize="190,199">
              <v:shape style="position:absolute;left:9518;top:10614;width:190;height:199" coordorigin="9518,10614" coordsize="190,199" path="m9598,10650l9518,10650,9518,10814,9535,10814,9535,10797,9598,10797,9598,10782,9535,10782,9535,10730,9598,10730,9598,10715,9535,10715,9535,10665,9598,10665,9598,10650xe" filled="t" fillcolor="#202020" stroked="f">
                <v:path arrowok="t"/>
                <v:fill/>
              </v:shape>
              <v:shape style="position:absolute;left:9518;top:10614;width:190;height:199" coordorigin="9518,10614" coordsize="190,199" path="m9598,10797l9583,10797,9583,10814,9598,10814,9598,10797xe" filled="t" fillcolor="#202020" stroked="f">
                <v:path arrowok="t"/>
                <v:fill/>
              </v:shape>
              <v:shape style="position:absolute;left:9518;top:10614;width:190;height:199" coordorigin="9518,10614" coordsize="190,199" path="m9598,10730l9583,10730,9583,10782,9598,10782,9598,10730xe" filled="t" fillcolor="#202020" stroked="f">
                <v:path arrowok="t"/>
                <v:fill/>
              </v:shape>
              <v:shape style="position:absolute;left:9518;top:10614;width:190;height:199" coordorigin="9518,10614" coordsize="190,199" path="m9598,10665l9583,10665,9583,10715,9598,10715,9598,10665xe" filled="t" fillcolor="#202020" stroked="f">
                <v:path arrowok="t"/>
                <v:fill/>
              </v:shape>
              <v:shape style="position:absolute;left:9518;top:10614;width:190;height:199" coordorigin="9518,10614" coordsize="190,199" path="m9552,10614l9550,10626,9545,10636,9540,10650,9557,10650,9566,10631,9571,10619,9552,10614xe" filled="t" fillcolor="#202020" stroked="f">
                <v:path arrowok="t"/>
                <v:fill/>
              </v:shape>
              <v:shape style="position:absolute;left:9518;top:10614;width:190;height:199" coordorigin="9518,10614" coordsize="190,199" path="m9629,10794l9629,10799,9631,10806,9639,10814,9657,10813,9682,10812,9697,10801,9698,10797,9641,10797,9629,10794xe" filled="t" fillcolor="#202020" stroked="f">
                <v:path arrowok="t"/>
                <v:fill/>
              </v:shape>
              <v:shape style="position:absolute;left:9518;top:10614;width:190;height:199" coordorigin="9518,10614" coordsize="190,199" path="m9707,10665l9634,10665,9689,10683,9688,10706,9688,10730,9687,10765,9686,10778,9684,10790,9679,10797,9698,10797,9703,10775,9704,10763,9704,10747,9707,10676,9707,10665xe" filled="t" fillcolor="#202020" stroked="f">
                <v:path arrowok="t"/>
                <v:fill/>
              </v:shape>
              <v:shape style="position:absolute;left:9518;top:10614;width:190;height:199" coordorigin="9518,10614" coordsize="190,199" path="m9631,10696l9619,10706,9632,10721,9643,10737,9653,10754,9659,10729,9647,10714,9631,10696xe" filled="t" fillcolor="#202020" stroked="f">
                <v:path arrowok="t"/>
                <v:fill/>
              </v:shape>
              <v:shape style="position:absolute;left:9518;top:10614;width:190;height:199" coordorigin="9518,10614" coordsize="190,199" path="m9633,10618l9627,10639,9619,10659,9611,10676,9602,10691,9617,10698,9622,10689,9629,10677,9634,10665,9707,10665,9708,10648,9641,10648,9646,10641,9648,10629,9650,10619,9633,106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0.940002pt;margin-top:545.340027pt;width:42.52pt;height:11.08pt;mso-position-horizontal-relative:page;mso-position-vertical-relative:page;z-index:-4966" coordorigin="7819,10907" coordsize="850,222">
            <v:group style="position:absolute;left:7829;top:10917;width:204;height:199" coordorigin="7829,10917" coordsize="204,199">
              <v:shape style="position:absolute;left:7829;top:10917;width:204;height:199" coordorigin="7829,10917" coordsize="204,199" path="m7831,11097l7831,11104,7833,11111,7834,11116,7867,11116,7874,11106,7874,11099,7838,11099,7831,11097xe" filled="t" fillcolor="#202020" stroked="f">
                <v:path arrowok="t"/>
                <v:fill/>
              </v:shape>
              <v:shape style="position:absolute;left:7829;top:10917;width:204;height:199" coordorigin="7829,10917" coordsize="204,199" path="m8007,11095l7966,11095,7983,11104,8002,11111,8023,11116,8026,11111,8030,11106,8030,11101,8008,11095,8007,11095xe" filled="t" fillcolor="#202020" stroked="f">
                <v:path arrowok="t"/>
                <v:fill/>
              </v:shape>
              <v:shape style="position:absolute;left:7829;top:10917;width:204;height:199" coordorigin="7829,10917" coordsize="204,199" path="m8011,11010l7906,11010,7906,11025,7916,11027,7923,11046,7932,11064,7940,11082,7924,11091,7905,11099,7884,11104,7886,11106,7889,11111,7909,11113,7946,11100,7966,11095,8007,11095,7990,11086,7977,11074,7989,11060,7948,11060,7937,11043,7930,11025,8011,11025,8011,11010xe" filled="t" fillcolor="#202020" stroked="f">
                <v:path arrowok="t"/>
                <v:fill/>
              </v:shape>
              <v:shape style="position:absolute;left:7829;top:10917;width:204;height:199" coordorigin="7829,10917" coordsize="204,199" path="m7874,11032l7858,11032,7858,11095,7855,11099,7874,11099,7874,11032xe" filled="t" fillcolor="#202020" stroked="f">
                <v:path arrowok="t"/>
                <v:fill/>
              </v:shape>
              <v:shape style="position:absolute;left:7829;top:10917;width:204;height:199" coordorigin="7829,10917" coordsize="204,199" path="m8011,11025l7994,11025,7984,11040,7970,11054,7948,11060,7989,11060,7990,11059,8002,11043,8011,11025xe" filled="t" fillcolor="#202020" stroked="f">
                <v:path arrowok="t"/>
                <v:fill/>
              </v:shape>
              <v:shape style="position:absolute;left:7829;top:10917;width:204;height:199" coordorigin="7829,10917" coordsize="204,199" path="m7874,10972l7858,10972,7858,11018,7829,11025,7829,11042,7848,11037,7858,11032,7874,11032,7874,11027,7896,11020,7896,11013,7874,11013,7874,10972xe" filled="t" fillcolor="#202020" stroked="f">
                <v:path arrowok="t"/>
                <v:fill/>
              </v:shape>
              <v:shape style="position:absolute;left:7829;top:10917;width:204;height:199" coordorigin="7829,10917" coordsize="204,199" path="m7896,11006l7886,11008,7879,11010,7874,11013,7896,11013,7896,11006xe" filled="t" fillcolor="#202020" stroked="f">
                <v:path arrowok="t"/>
                <v:fill/>
              </v:shape>
              <v:shape style="position:absolute;left:7829;top:10917;width:204;height:199" coordorigin="7829,10917" coordsize="204,199" path="m7999,10926l7922,10926,7921,10962,7912,10980,7896,10994,7898,10998,7903,11003,7911,11002,7926,10988,7934,10970,7937,10948,7937,10941,7999,10941,7999,10926xe" filled="t" fillcolor="#202020" stroked="f">
                <v:path arrowok="t"/>
                <v:fill/>
              </v:shape>
              <v:shape style="position:absolute;left:7829;top:10917;width:204;height:199" coordorigin="7829,10917" coordsize="204,199" path="m7999,10941l7982,10941,7982,10986,7992,10994,8028,10994,8030,10989,8030,10984,8033,10979,8002,10979,7999,10977,7999,10941xe" filled="t" fillcolor="#202020" stroked="f">
                <v:path arrowok="t"/>
                <v:fill/>
              </v:shape>
              <v:shape style="position:absolute;left:7829;top:10917;width:204;height:199" coordorigin="7829,10917" coordsize="204,199" path="m7898,10958l7831,10958,7831,10972,7898,10972,7898,10958xe" filled="t" fillcolor="#202020" stroked="f">
                <v:path arrowok="t"/>
                <v:fill/>
              </v:shape>
              <v:shape style="position:absolute;left:7829;top:10917;width:204;height:199" coordorigin="7829,10917" coordsize="204,199" path="m7874,10917l7858,10917,7858,10958,7874,10958,7874,10917xe" filled="t" fillcolor="#202020" stroked="f">
                <v:path arrowok="t"/>
                <v:fill/>
              </v:shape>
            </v:group>
            <v:group style="position:absolute;left:8038;top:10917;width:202;height:199" coordorigin="8038,10917" coordsize="202,199">
              <v:shape style="position:absolute;left:8038;top:10917;width:202;height:199" coordorigin="8038,10917" coordsize="202,199" path="m8093,10998l8083,11006,8071,11006,8071,11116,8083,11116,8083,11008,8105,11008,8102,11006,8093,10998xe" filled="t" fillcolor="#202020" stroked="f">
                <v:path arrowok="t"/>
                <v:fill/>
              </v:shape>
              <v:shape style="position:absolute;left:8038;top:10917;width:202;height:199" coordorigin="8038,10917" coordsize="202,199" path="m8129,11097l8131,11104,8131,11109,8134,11114,8177,11114,8184,11106,8184,11099,8138,11099,8129,11097xe" filled="t" fillcolor="#202020" stroked="f">
                <v:path arrowok="t"/>
                <v:fill/>
              </v:shape>
              <v:shape style="position:absolute;left:8038;top:10917;width:202;height:199" coordorigin="8038,10917" coordsize="202,199" path="m8184,11003l8167,11003,8167,11094,8165,11099,8184,11099,8184,11003xe" filled="t" fillcolor="#202020" stroked="f">
                <v:path arrowok="t"/>
                <v:fill/>
              </v:shape>
              <v:shape style="position:absolute;left:8038;top:10917;width:202;height:199" coordorigin="8038,10917" coordsize="202,199" path="m8210,11022l8196,11030,8202,11040,8211,11058,8219,11077,8227,11094,8239,11077,8231,11060,8221,11042,8210,11022xe" filled="t" fillcolor="#202020" stroked="f">
                <v:path arrowok="t"/>
                <v:fill/>
              </v:shape>
              <v:shape style="position:absolute;left:8038;top:10917;width:202;height:199" coordorigin="8038,10917" coordsize="202,199" path="m8131,11022l8125,11036,8116,11055,8107,11072,8098,11087,8105,11090,8146,11030,8131,11022xe" filled="t" fillcolor="#202020" stroked="f">
                <v:path arrowok="t"/>
                <v:fill/>
              </v:shape>
              <v:shape style="position:absolute;left:8038;top:10917;width:202;height:199" coordorigin="8038,10917" coordsize="202,199" path="m8112,10958l8040,10958,8040,10970,8069,10970,8064,10989,8057,11008,8048,11026,8038,11044,8040,11051,8042,11056,8045,11060,8054,11046,8062,11028,8071,11006,8083,11006,8083,10970,8112,10970,8112,10958xe" filled="t" fillcolor="#202020" stroked="f">
                <v:path arrowok="t"/>
                <v:fill/>
              </v:shape>
              <v:shape style="position:absolute;left:8038;top:10917;width:202;height:199" coordorigin="8038,10917" coordsize="202,199" path="m8105,11008l8083,11008,8093,11015,8100,11022,8105,11030,8117,11020,8105,11008xe" filled="t" fillcolor="#202020" stroked="f">
                <v:path arrowok="t"/>
                <v:fill/>
              </v:shape>
              <v:shape style="position:absolute;left:8038;top:10917;width:202;height:199" coordorigin="8038,10917" coordsize="202,199" path="m8239,10989l8112,10989,8112,11003,8239,11003,8239,10989xe" filled="t" fillcolor="#202020" stroked="f">
                <v:path arrowok="t"/>
                <v:fill/>
              </v:shape>
              <v:shape style="position:absolute;left:8038;top:10917;width:202;height:199" coordorigin="8038,10917" coordsize="202,199" path="m8083,10917l8071,10917,8071,10958,8083,10958,8083,10917xe" filled="t" fillcolor="#202020" stroked="f">
                <v:path arrowok="t"/>
                <v:fill/>
              </v:shape>
              <v:shape style="position:absolute;left:8038;top:10917;width:202;height:199" coordorigin="8038,10917" coordsize="202,199" path="m8230,10929l8122,10929,8122,10943,8230,10943,8230,10929xe" filled="t" fillcolor="#202020" stroked="f">
                <v:path arrowok="t"/>
                <v:fill/>
              </v:shape>
            </v:group>
            <v:group style="position:absolute;left:8249;top:10917;width:199;height:202" coordorigin="8249,10917" coordsize="199,202">
              <v:shape style="position:absolute;left:8249;top:10917;width:199;height:202" coordorigin="8249,10917" coordsize="199,202" path="m8438,10926l8326,10926,8326,11118,8342,11118,8342,11013,8441,11013,8441,10998,8342,10998,8342,10941,8438,10941,8438,10926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441,11095l8405,11095,8422,11105,8441,11116,8443,11111,8448,11106,8443,11096,8441,11095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369,11013l8342,11013,8357,11025,8364,11045,8371,11064,8377,11081,8361,11092,8342,11104,8347,11109,8350,11114,8367,11107,8385,11099,8405,11095,8441,11095,8425,11085,8414,11067,8425,11051,8426,11051,8384,11051,8375,11033,8369,11013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441,11013l8424,11013,8419,11029,8406,11045,8384,11051,8426,11051,8434,11034,8441,11013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386,10967l8369,10967,8371,10972,8371,10977,8374,10984,8408,10984,8429,10977,8433,10970,8398,10970,8386,10967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438,10941l8424,10941,8424,10946,8422,10953,8422,10965,8417,10970,8433,10970,8438,10958,8438,10941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251,11097l8251,11104,8254,11109,8254,11116,8273,11116,8287,11114,8294,11106,8294,11099,8258,11099,8251,11097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294,11032l8278,11032,8278,11094,8275,11099,8294,11099,8294,11032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294,10972l8278,10972,8278,11015,8268,11020,8249,11025,8251,11042,8261,11039,8268,11034,8278,11032,8294,11032,8294,11027,8302,11025,8311,11022,8318,11020,8318,11010,8294,11010,8294,10972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318,11003l8311,11006,8302,11008,8294,11010,8318,11010,8318,11003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318,10958l8251,10958,8251,10972,8318,10972,8318,10958xe" filled="t" fillcolor="#202020" stroked="f">
                <v:path arrowok="t"/>
                <v:fill/>
              </v:shape>
              <v:shape style="position:absolute;left:8249;top:10917;width:199;height:202" coordorigin="8249,10917" coordsize="199,202" path="m8294,10917l8278,10917,8278,10958,8294,10958,8294,10917xe" filled="t" fillcolor="#202020" stroked="f">
                <v:path arrowok="t"/>
                <v:fill/>
              </v:shape>
            </v:group>
            <v:group style="position:absolute;left:8458;top:10917;width:202;height:202" coordorigin="8458,10917" coordsize="202,202">
              <v:shape style="position:absolute;left:8458;top:10917;width:202;height:202" coordorigin="8458,10917" coordsize="202,202" path="m8503,11001l8486,11001,8486,11118,8501,11118,8503,11001xe" filled="t" fillcolor="#202020" stroked="f">
                <v:path arrowok="t"/>
                <v:fill/>
              </v:shape>
              <v:shape style="position:absolute;left:8458;top:10917;width:202;height:202" coordorigin="8458,10917" coordsize="202,202" path="m8623,10998l8606,10998,8606,11118,8623,11118,8623,10998xe" filled="t" fillcolor="#202020" stroked="f">
                <v:path arrowok="t"/>
                <v:fill/>
              </v:shape>
              <v:shape style="position:absolute;left:8458;top:10917;width:202;height:202" coordorigin="8458,10917" coordsize="202,202" path="m8563,10998l8549,10998,8548,11036,8545,11058,8538,11077,8528,11094,8515,11109,8522,11111,8562,11050,8563,11030,8563,10998xe" filled="t" fillcolor="#202020" stroked="f">
                <v:path arrowok="t"/>
                <v:fill/>
              </v:shape>
              <v:shape style="position:absolute;left:8458;top:10917;width:202;height:202" coordorigin="8458,10917" coordsize="202,202" path="m8518,10922l8498,10929,8491,10949,8484,10968,8476,10987,8467,11004,8458,11020,8460,11022,8462,11030,8466,11035,8476,11020,8486,11001,8503,11001,8504,10960,8511,10941,8518,10922xe" filled="t" fillcolor="#202020" stroked="f">
                <v:path arrowok="t"/>
                <v:fill/>
              </v:shape>
              <v:shape style="position:absolute;left:8458;top:10917;width:202;height:202" coordorigin="8458,10917" coordsize="202,202" path="m8597,10917l8577,10917,8568,10935,8557,10951,8543,10966,8528,10979,8510,10991,8513,10996,8518,11001,8532,10997,8548,10983,8564,10970,8578,10958,8592,10947,8611,10947,8606,10940,8594,10922,8597,10917xe" filled="t" fillcolor="#202020" stroked="f">
                <v:path arrowok="t"/>
                <v:fill/>
              </v:shape>
              <v:shape style="position:absolute;left:8458;top:10917;width:202;height:202" coordorigin="8458,10917" coordsize="202,202" path="m8611,10947l8592,10947,8605,10963,8619,10978,8634,10990,8652,11001,8654,10996,8659,10991,8650,10981,8633,10970,8619,10956,8611,109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420013pt;margin-top:508.26001pt;width:26.32pt;height:9.4pt;mso-position-horizontal-relative:page;mso-position-vertical-relative:page;z-index:-4965" coordorigin="9928,10165" coordsize="526,188">
            <v:group style="position:absolute;left:9938;top:10175;width:103;height:168" coordorigin="9938,10175" coordsize="103,168">
              <v:shape style="position:absolute;left:9938;top:10175;width:103;height:168" coordorigin="9938,10175" coordsize="103,168" path="m9998,10175l9982,10175,9967,10180,9946,10211,9946,10226,9967,10254,9960,10257,9953,10262,9946,10271,9941,10278,9938,10286,9938,10305,9941,10312,9946,10319,9948,10326,9955,10334,9962,10336,9972,10341,9979,10343,9998,10343,10008,10341,10015,10336,10025,10334,10030,10326,9979,10326,9972,10324,9967,10317,9960,10312,9958,10305,9958,10286,9960,10278,9972,10266,9982,10264,10028,10264,10027,10262,10020,10257,10013,10254,10020,10250,10022,10247,9982,10247,9977,10245,9972,10240,9967,10233,9962,10228,9962,10214,9972,10199,9977,10194,9982,10192,10026,10192,10025,10190,10020,10185,10013,10180,9998,10175xe" filled="t" fillcolor="#202020" stroked="f">
                <v:path arrowok="t"/>
                <v:fill/>
              </v:shape>
              <v:shape style="position:absolute;left:9938;top:10175;width:103;height:168" coordorigin="9938,10175" coordsize="103,168" path="m10028,10264l9998,10264,10006,10266,10013,10274,10020,10278,10022,10286,10022,10305,10020,10312,10013,10317,10008,10324,9998,10326,10030,10326,10039,10312,10042,10305,10042,10286,10039,10278,10032,10271,10028,10264xe" filled="t" fillcolor="#202020" stroked="f">
                <v:path arrowok="t"/>
                <v:fill/>
              </v:shape>
              <v:shape style="position:absolute;left:9938;top:10175;width:103;height:168" coordorigin="9938,10175" coordsize="103,168" path="m10026,10192l9998,10192,10003,10194,10008,10199,10013,10206,10015,10214,10015,10228,10013,10233,10008,10238,10003,10245,9996,10247,10022,10247,10025,10245,10030,10238,10032,10233,10034,10226,10034,10211,10032,10202,10030,10197,10026,10192xe" filled="t" fillcolor="#202020" stroked="f">
                <v:path arrowok="t"/>
                <v:fill/>
              </v:shape>
            </v:group>
            <v:group style="position:absolute;left:10066;top:10178;width:91;height:165" coordorigin="10066,10178" coordsize="91,165">
              <v:shape style="position:absolute;left:10066;top:10178;width:91;height:165" coordorigin="10066,10178" coordsize="91,165" path="m10066,10314l10066,10336,10080,10341,10105,10343,10125,10338,10142,10327,10142,10326,10087,10326,10078,10322,10066,10314xe" filled="t" fillcolor="#202020" stroked="f">
                <v:path arrowok="t"/>
                <v:fill/>
              </v:shape>
              <v:shape style="position:absolute;left:10066;top:10178;width:91;height:165" coordorigin="10066,10178" coordsize="91,165" path="m10145,10259l10109,10259,10118,10264,10133,10274,10135,10283,10135,10302,10133,10310,10118,10324,10109,10326,10142,10326,10153,10311,10157,10290,10157,10290,10153,10270,10145,10259xe" filled="t" fillcolor="#202020" stroked="f">
                <v:path arrowok="t"/>
                <v:fill/>
              </v:shape>
              <v:shape style="position:absolute;left:10066;top:10178;width:91;height:165" coordorigin="10066,10178" coordsize="91,165" path="m10147,10178l10075,10178,10068,10262,10075,10262,10085,10259,10145,10259,10141,10253,10123,10245,10102,10242,10087,10242,10092,10197,10147,10197,10147,10178xe" filled="t" fillcolor="#202020" stroked="f">
                <v:path arrowok="t"/>
                <v:fill/>
              </v:shape>
            </v:group>
            <v:group style="position:absolute;left:10181;top:10317;width:26;height:26" coordorigin="10181,10317" coordsize="26,26">
              <v:shape style="position:absolute;left:10181;top:10317;width:26;height:26" coordorigin="10181,10317" coordsize="26,26" path="m10200,10317l10186,10317,10181,10322,10181,10336,10186,10341,10190,10343,10198,10343,10207,10334,10207,10326,10205,10322,10200,10317xe" filled="t" fillcolor="#202020" stroked="f">
                <v:path arrowok="t"/>
                <v:fill/>
              </v:shape>
            </v:group>
            <v:group style="position:absolute;left:10226;top:10175;width:98;height:166" coordorigin="10226,10175" coordsize="98,166">
              <v:shape style="position:absolute;left:10226;top:10175;width:98;height:166" coordorigin="10226,10175" coordsize="98,166" path="m10313,10192l10279,10192,10286,10194,10294,10199,10298,10206,10301,10214,10301,10230,10255,10276,10236,10295,10231,10302,10229,10310,10226,10314,10226,10341,10325,10341,10325,10322,10246,10322,10246,10317,10248,10312,10248,10310,10250,10305,10262,10293,10272,10286,10284,10278,10298,10269,10308,10259,10313,10252,10318,10242,10320,10233,10320,10209,10315,10194,10313,10192xe" filled="t" fillcolor="#202020" stroked="f">
                <v:path arrowok="t"/>
                <v:fill/>
              </v:shape>
              <v:shape style="position:absolute;left:10226;top:10175;width:98;height:166" coordorigin="10226,10175" coordsize="98,166" path="m10286,10175l10265,10175,10255,10178,10250,10180,10243,10182,10236,10187,10231,10192,10231,10214,10238,10209,10243,10202,10250,10197,10265,10192,10313,10192,10308,10187,10298,10180,10286,10175xe" filled="t" fillcolor="#202020" stroked="f">
                <v:path arrowok="t"/>
                <v:fill/>
              </v:shape>
            </v:group>
            <v:group style="position:absolute;left:10344;top:10178;width:101;height:163" coordorigin="10344,10178" coordsize="101,163">
              <v:shape style="position:absolute;left:10344;top:10178;width:101;height:163" coordorigin="10344,10178" coordsize="101,163" path="m10445,10178l10344,10178,10344,10197,10416,10211,10407,10229,10382,10283,10368,10341,10391,10327,10395,10310,10401,10290,10425,10231,10445,10192,10445,101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700001pt;margin-top:602.940002pt;width:21.52pt;height:11.208212pt;mso-position-horizontal-relative:page;mso-position-vertical-relative:page;z-index:-4964" coordorigin="1274,12059" coordsize="430,224">
            <v:group style="position:absolute;left:1284;top:12086;width:197;height:187" coordorigin="1284,12086" coordsize="197,187">
              <v:shape style="position:absolute;left:1284;top:12086;width:197;height:187" coordorigin="1284,12086" coordsize="197,187" path="m1452,12203l1443,12220,1453,12238,1463,12255,1471,12273,1481,12255,1461,12219,1452,12203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361,12230l1344,12230,1344,12270,1361,12270,1361,12230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404,12203l1389,12230,1379,12247,1368,12263,1378,12268,1387,12264,1397,12248,1408,12231,1418,12213,1404,12203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313,12100l1298,12100,1298,12225,1284,12230,1305,12239,1344,12230,1361,12230,1361,12227,1366,12225,1370,12225,1375,12222,1313,12222,1313,12186,1361,12186,1361,12172,1313,12172,1313,12143,1361,12143,1361,12129,1313,12129,1313,12100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361,12186l1344,12186,1344,12215,1325,12220,1313,12222,1375,12222,1375,12210,1361,12210,1361,12186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375,12208l1370,12208,1366,12210,1375,12210,1375,12208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471,12086l1382,12086,1382,12196,1399,12196,1399,12184,1471,12184,1471,12170,1399,12170,1399,12102,1471,12102,1471,12086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471,12184l1457,12184,1457,12196,1471,12196,1471,12184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361,12143l1344,12143,1344,12172,1361,12172,1361,12143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471,12102l1457,12102,1457,12170,1471,12170,1471,12102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361,12100l1344,12100,1344,12129,1361,12129,1361,12100xe" filled="t" fillcolor="#202020" stroked="f">
                <v:path arrowok="t"/>
                <v:fill/>
              </v:shape>
              <v:shape style="position:absolute;left:1284;top:12086;width:197;height:187" coordorigin="1284,12086" coordsize="197,187" path="m1375,12086l1286,12086,1286,12100,1375,12100,1375,12086xe" filled="t" fillcolor="#202020" stroked="f">
                <v:path arrowok="t"/>
                <v:fill/>
              </v:shape>
            </v:group>
            <v:group style="position:absolute;left:1490;top:12069;width:204;height:204" coordorigin="1490,12069" coordsize="204,204">
              <v:shape style="position:absolute;left:1490;top:12069;width:204;height:204" coordorigin="1490,12069" coordsize="204,204" path="m1668,12189l1510,12189,1510,12203,1564,12212,1554,12227,1540,12241,1521,12252,1498,12261,1502,12270,1568,12237,1584,12203,1668,12203,1668,12189xe" filled="t" fillcolor="#202020" stroked="f">
                <v:path arrowok="t"/>
                <v:fill/>
              </v:shape>
              <v:shape style="position:absolute;left:1490;top:12069;width:204;height:204" coordorigin="1490,12069" coordsize="204,204" path="m1591,12251l1591,12258,1594,12263,1603,12269,1622,12270,1643,12269,1659,12257,1660,12254,1606,12254,1591,12251xe" filled="t" fillcolor="#202020" stroked="f">
                <v:path arrowok="t"/>
                <v:fill/>
              </v:shape>
              <v:shape style="position:absolute;left:1490;top:12069;width:204;height:204" coordorigin="1490,12069" coordsize="204,204" path="m1668,12203l1651,12203,1651,12227,1649,12237,1646,12249,1642,12254,1660,12254,1666,12232,1667,12214,1668,12203xe" filled="t" fillcolor="#202020" stroked="f">
                <v:path arrowok="t"/>
                <v:fill/>
              </v:shape>
              <v:shape style="position:absolute;left:1490;top:12069;width:204;height:204" coordorigin="1490,12069" coordsize="204,204" path="m1589,12167l1572,12167,1572,12174,1570,12182,1570,12189,1586,12189,1586,12174,1589,12167xe" filled="t" fillcolor="#202020" stroked="f">
                <v:path arrowok="t"/>
                <v:fill/>
              </v:shape>
              <v:shape style="position:absolute;left:1490;top:12069;width:204;height:204" coordorigin="1490,12069" coordsize="204,204" path="m1568,12115l1547,12115,1560,12131,1569,12147,1552,12153,1533,12158,1512,12163,1490,12167,1495,12172,1498,12177,1511,12179,1531,12175,1589,12162,1608,12157,1674,12157,1656,12154,1637,12149,1623,12141,1641,12130,1643,12128,1585,12128,1569,12116,1568,12115xe" filled="t" fillcolor="#202020" stroked="f">
                <v:path arrowok="t"/>
                <v:fill/>
              </v:shape>
              <v:shape style="position:absolute;left:1490;top:12069;width:204;height:204" coordorigin="1490,12069" coordsize="204,204" path="m1674,12157l1608,12157,1625,12164,1644,12169,1665,12173,1687,12177,1692,12172,1694,12165,1677,12158,1674,12157xe" filled="t" fillcolor="#202020" stroked="f">
                <v:path arrowok="t"/>
                <v:fill/>
              </v:shape>
              <v:shape style="position:absolute;left:1490;top:12069;width:204;height:204" coordorigin="1490,12069" coordsize="204,204" path="m1553,12069l1514,12120,1498,12134,1505,12141,1516,12138,1531,12125,1547,12115,1568,12115,1555,12102,1670,12102,1670,12090,1558,12090,1562,12086,1567,12076,1553,12069xe" filled="t" fillcolor="#202020" stroked="f">
                <v:path arrowok="t"/>
                <v:fill/>
              </v:shape>
              <v:shape style="position:absolute;left:1490;top:12069;width:204;height:204" coordorigin="1490,12069" coordsize="204,204" path="m1670,12102l1646,12102,1643,12106,1629,12117,1611,12125,1585,12128,1643,12128,1656,12118,1670,12105,1670,121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9.539993pt;margin-top:603.059998pt;width:20.68pt;height:11.2pt;mso-position-horizontal-relative:page;mso-position-vertical-relative:page;z-index:-4963" coordorigin="2791,12061" coordsize="414,224">
            <v:group style="position:absolute;left:2801;top:12071;width:204;height:194" coordorigin="2801,12071" coordsize="204,194">
              <v:shape style="position:absolute;left:2801;top:12071;width:204;height:194" coordorigin="2801,12071" coordsize="204,194" path="m2846,12074l2831,12075,2828,12095,2825,12114,2801,12114,2801,12129,2821,12135,2817,12155,2813,12174,2811,12193,2825,12206,2831,12229,2818,12243,2801,12256,2806,12261,2808,12266,2826,12256,2839,12242,2851,12227,2875,12227,2868,12220,2860,12209,2862,12203,2846,12203,2839,12198,2832,12191,2829,12172,2834,12153,2839,12129,2878,12129,2878,12114,2842,12113,2845,12094,2846,12074xe" filled="t" fillcolor="#202020" stroked="f">
                <v:path arrowok="t"/>
                <v:fill/>
              </v:shape>
              <v:shape style="position:absolute;left:2801;top:12071;width:204;height:194" coordorigin="2801,12071" coordsize="204,194" path="m3005,12249l2880,12249,2880,12266,3005,12266,3005,12249xe" filled="t" fillcolor="#202020" stroked="f">
                <v:path arrowok="t"/>
                <v:fill/>
              </v:shape>
              <v:shape style="position:absolute;left:2801;top:12071;width:204;height:194" coordorigin="2801,12071" coordsize="204,194" path="m2875,12227l2851,12227,2873,12249,2885,12237,2875,12227xe" filled="t" fillcolor="#202020" stroked="f">
                <v:path arrowok="t"/>
                <v:fill/>
              </v:shape>
              <v:shape style="position:absolute;left:2801;top:12071;width:204;height:194" coordorigin="2801,12071" coordsize="204,194" path="m2954,12198l2938,12198,2938,12249,2954,12249,2954,12198xe" filled="t" fillcolor="#202020" stroked="f">
                <v:path arrowok="t"/>
                <v:fill/>
              </v:shape>
              <v:shape style="position:absolute;left:2801;top:12071;width:204;height:194" coordorigin="2801,12071" coordsize="204,194" path="m2878,12129l2863,12129,2861,12148,2858,12169,2853,12187,2846,12203,2862,12203,2866,12193,2871,12174,2875,12153,2878,12129xe" filled="t" fillcolor="#202020" stroked="f">
                <v:path arrowok="t"/>
                <v:fill/>
              </v:shape>
              <v:shape style="position:absolute;left:2801;top:12071;width:204;height:194" coordorigin="2801,12071" coordsize="204,194" path="m3000,12182l2887,12182,2887,12198,3000,12198,3000,12182xe" filled="t" fillcolor="#202020" stroked="f">
                <v:path arrowok="t"/>
                <v:fill/>
              </v:shape>
              <v:shape style="position:absolute;left:2801;top:12071;width:204;height:194" coordorigin="2801,12071" coordsize="204,194" path="m2954,12131l2938,12131,2938,12182,2954,12182,2954,12131xe" filled="t" fillcolor="#202020" stroked="f">
                <v:path arrowok="t"/>
                <v:fill/>
              </v:shape>
              <v:shape style="position:absolute;left:2801;top:12071;width:204;height:194" coordorigin="2801,12071" coordsize="204,194" path="m2904,12087l2899,12105,2893,12124,2886,12143,2878,12162,2882,12165,2887,12165,2894,12167,2899,12158,2904,12143,2909,12131,3000,12131,3000,12117,2911,12117,2918,12088,2904,12087xe" filled="t" fillcolor="#202020" stroked="f">
                <v:path arrowok="t"/>
                <v:fill/>
              </v:shape>
              <v:shape style="position:absolute;left:2801;top:12071;width:204;height:194" coordorigin="2801,12071" coordsize="204,194" path="m2954,12071l2938,12071,2938,12117,2954,12117,2954,12071xe" filled="t" fillcolor="#202020" stroked="f">
                <v:path arrowok="t"/>
                <v:fill/>
              </v:shape>
            </v:group>
            <v:group style="position:absolute;left:3010;top:12071;width:185;height:204" coordorigin="3010,12071" coordsize="185,204">
              <v:shape style="position:absolute;left:3010;top:12071;width:185;height:204" coordorigin="3010,12071" coordsize="185,204" path="m3070,12196l3053,12196,3053,12275,3070,12275,3070,12261,3194,12261,3194,12246,3070,12246,3070,12196xe" filled="t" fillcolor="#202020" stroked="f">
                <v:path arrowok="t"/>
                <v:fill/>
              </v:shape>
              <v:shape style="position:absolute;left:3010;top:12071;width:185;height:204" coordorigin="3010,12071" coordsize="185,204" path="m3194,12261l3178,12261,3178,12275,3194,12275,3194,12261xe" filled="t" fillcolor="#202020" stroked="f">
                <v:path arrowok="t"/>
                <v:fill/>
              </v:shape>
              <v:shape style="position:absolute;left:3010;top:12071;width:185;height:204" coordorigin="3010,12071" coordsize="185,204" path="m3194,12196l3178,12196,3178,12246,3194,12246,3194,12196xe" filled="t" fillcolor="#202020" stroked="f">
                <v:path arrowok="t"/>
                <v:fill/>
              </v:shape>
              <v:shape style="position:absolute;left:3010;top:12071;width:185;height:204" coordorigin="3010,12071" coordsize="185,204" path="m3077,12126l3065,12136,3084,12155,3086,12166,3068,12174,3050,12182,3030,12188,3010,12194,3014,12198,3019,12208,3031,12206,3043,12201,3053,12196,3194,12196,3194,12182,3097,12180,3116,12170,3134,12159,3145,12152,3108,12152,3093,12139,3077,12126xe" filled="t" fillcolor="#202020" stroked="f">
                <v:path arrowok="t"/>
                <v:fill/>
              </v:shape>
              <v:shape style="position:absolute;left:3010;top:12071;width:185;height:204" coordorigin="3010,12071" coordsize="185,204" path="m3194,12110l3077,12110,3159,12121,3144,12132,3127,12143,3108,12152,3145,12152,3151,12148,3167,12136,3181,12123,3194,12110xe" filled="t" fillcolor="#202020" stroked="f">
                <v:path arrowok="t"/>
                <v:fill/>
              </v:shape>
              <v:shape style="position:absolute;left:3010;top:12071;width:185;height:204" coordorigin="3010,12071" coordsize="185,204" path="m3086,12071l3045,12117,3014,12141,3019,12150,3032,12149,3048,12137,3063,12124,3077,12110,3194,12110,3194,12095,3089,12095,3094,12088,3103,12078,3086,120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6.700012pt;margin-top:592.020020pt;width:21.746639pt;height:10.96pt;mso-position-horizontal-relative:page;mso-position-vertical-relative:page;z-index:-4962" coordorigin="9734,11840" coordsize="435,219">
            <v:group style="position:absolute;left:9744;top:11860;width:199;height:187" coordorigin="9744,11860" coordsize="199,187">
              <v:shape style="position:absolute;left:9744;top:11860;width:199;height:187" coordorigin="9744,11860" coordsize="199,187" path="m9821,12006l9806,12006,9806,12047,9821,12047,9821,12006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912,11978l9903,11995,9913,12012,9923,12029,9934,12047,9943,12029,9933,12011,9922,11994,9912,11978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864,11980l9861,11987,9851,12004,9840,12021,9828,12038,9838,12042,9848,12040,9858,12023,9868,12006,9878,11987,9864,11980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773,11874l9758,11874,9758,12002,9744,12004,9767,12014,9787,12010,9806,12006,9821,12006,9821,12002,9826,12002,9830,11999,9835,11999,9835,11997,9773,11997,9773,11963,9821,11963,9821,11949,9773,11949,9773,11918,9821,11918,9821,11903,9773,11903,9773,11874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821,11963l9806,11963,9806,11990,9794,11992,9785,11994,9773,11997,9835,11997,9835,11987,9821,11987,9821,11963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835,11982l9830,11982,9821,11987,9835,11987,9835,11982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931,11862l9845,11862,9845,11970,9859,11970,9859,11958,9931,11958,9931,11944,9859,11944,9859,11877,9931,11877,9931,11862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931,11958l9917,11958,9917,11970,9931,11970,9931,11958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821,11918l9806,11918,9806,11949,9821,11949,9821,11918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931,11877l9917,11877,9917,11944,9931,11944,9931,11877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821,11874l9806,11874,9806,11903,9821,11903,9821,11874xe" filled="t" fillcolor="#202020" stroked="f">
                <v:path arrowok="t"/>
                <v:fill/>
              </v:shape>
              <v:shape style="position:absolute;left:9744;top:11860;width:199;height:187" coordorigin="9744,11860" coordsize="199,187" path="m9835,11860l9746,11860,9746,11874,9835,11874,9835,11860xe" filled="t" fillcolor="#202020" stroked="f">
                <v:path arrowok="t"/>
                <v:fill/>
              </v:shape>
            </v:group>
            <v:group style="position:absolute;left:9953;top:11850;width:206;height:199" coordorigin="9953,11850" coordsize="206,199">
              <v:shape style="position:absolute;left:9953;top:11850;width:206;height:199" coordorigin="9953,11850" coordsize="206,199" path="m10003,11958l9989,11958,9989,12050,10003,12050,10003,11958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56,12028l10049,12028,10049,12035,10051,12040,10051,12045,10090,12045,10097,12038,10097,12030,10063,12030,10056,12028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97,11901l10082,11901,10082,12026,10080,12030,10097,12030,10097,11901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51,11934l10045,11955,10038,11974,10030,11992,10022,12009,10027,12011,10034,12014,10038,12014,10046,11997,10054,11979,10061,11960,10068,11939,10051,11934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123,11934l10109,11942,10117,11958,10125,11976,10134,11994,10142,12014,10159,12006,10123,11934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30,11908l9955,11908,9955,11922,9982,11939,9973,11957,9963,11975,9953,11992,9955,11999,9960,12004,9971,11995,9980,11978,9989,11958,10003,11958,10003,11949,10022,11949,10018,11944,10003,11944,10003,11922,10030,11922,10030,11918,10046,11918,10049,11913,10030,11913,10030,11908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22,11949l10003,11949,10018,11963,10025,11973,10034,11963,10030,11956,10022,11949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10,11937l10003,11944,10018,11944,10010,11937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46,11918l10030,11918,10034,11922,10040,11926,10046,11918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152,11891l10133,11891,10130,11898,10126,11908,10121,11920,10126,11922,10133,11925,10135,11925,10145,11910,10150,11898,10152,11891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80,11850l10057,11861,10048,11880,10039,11897,10030,11913,10049,11913,10051,11910,10061,11891,10152,11891,10152,11877,10068,11877,10070,11870,10080,11850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03,11877l9989,11877,9989,11908,10003,11908,10003,11877xe" filled="t" fillcolor="#202020" stroked="f">
                <v:path arrowok="t"/>
                <v:fill/>
              </v:shape>
              <v:shape style="position:absolute;left:9953;top:11850;width:206;height:199" coordorigin="9953,11850" coordsize="206,199" path="m10019,11858l10000,11861,9979,11863,9955,11865,9958,11870,9958,11874,9960,11879,9979,11879,9989,11877,10003,11877,10003,11874,10015,11874,10027,11872,10037,11870,10019,118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9.5pt;margin-top:615.059998pt;width:42.866639pt;height:11.2pt;mso-position-horizontal-relative:page;mso-position-vertical-relative:page;z-index:-4961" coordorigin="4790,12301" coordsize="857,224">
            <v:group style="position:absolute;left:4800;top:12314;width:204;height:190" coordorigin="4800,12314" coordsize="204,190">
              <v:shape style="position:absolute;left:4800;top:12314;width:204;height:190" coordorigin="4800,12314" coordsize="204,190" path="m5004,12486l4850,12486,4850,12503,5004,12503,5004,12486xe" filled="t" fillcolor="#202020" stroked="f">
                <v:path arrowok="t"/>
                <v:fill/>
              </v:shape>
              <v:shape style="position:absolute;left:4800;top:12314;width:204;height:190" coordorigin="4800,12314" coordsize="204,190" path="m4896,12374l4879,12374,4879,12486,4896,12486,4896,12374xe" filled="t" fillcolor="#202020" stroked="f">
                <v:path arrowok="t"/>
                <v:fill/>
              </v:shape>
              <v:shape style="position:absolute;left:4800;top:12314;width:204;height:190" coordorigin="4800,12314" coordsize="204,190" path="m4944,12338l4930,12338,4930,12486,4944,12486,4944,12414,4992,12414,4992,12398,4944,12398,4944,12338xe" filled="t" fillcolor="#202020" stroked="f">
                <v:path arrowok="t"/>
                <v:fill/>
              </v:shape>
              <v:shape style="position:absolute;left:4800;top:12314;width:204;height:190" coordorigin="4800,12314" coordsize="204,190" path="m4841,12378l4800,12378,4800,12395,4824,12395,4824,12467,4822,12474,4819,12479,4837,12483,4860,12460,4841,12460,4841,12378xe" filled="t" fillcolor="#202020" stroked="f">
                <v:path arrowok="t"/>
                <v:fill/>
              </v:shape>
              <v:shape style="position:absolute;left:4800;top:12314;width:204;height:190" coordorigin="4800,12314" coordsize="204,190" path="m4865,12436l4855,12446,4846,12453,4841,12460,4860,12460,4867,12453,4865,12446,4865,12436xe" filled="t" fillcolor="#202020" stroked="f">
                <v:path arrowok="t"/>
                <v:fill/>
              </v:shape>
              <v:shape style="position:absolute;left:4800;top:12314;width:204;height:190" coordorigin="4800,12314" coordsize="204,190" path="m4819,12314l4813,12331,4827,12346,4838,12362,4848,12345,4836,12332,4819,12314xe" filled="t" fillcolor="#202020" stroked="f">
                <v:path arrowok="t"/>
                <v:fill/>
              </v:shape>
              <v:shape style="position:absolute;left:4800;top:12314;width:204;height:190" coordorigin="4800,12314" coordsize="204,190" path="m4999,12321l4862,12321,4862,12338,4999,12338,4999,12321xe" filled="t" fillcolor="#202020" stroked="f">
                <v:path arrowok="t"/>
                <v:fill/>
              </v:shape>
            </v:group>
            <v:group style="position:absolute;left:5011;top:12311;width:187;height:202" coordorigin="5011,12311" coordsize="187,202">
              <v:shape style="position:absolute;left:5011;top:12311;width:187;height:202" coordorigin="5011,12311" coordsize="187,202" path="m5107,12422l5090,12422,5090,12513,5107,12513,5107,12422xe" filled="t" fillcolor="#202020" stroked="f">
                <v:path arrowok="t"/>
                <v:fill/>
              </v:shape>
              <v:shape style="position:absolute;left:5011;top:12311;width:187;height:202" coordorigin="5011,12311" coordsize="187,202" path="m5201,12407l5011,12407,5011,12422,5184,12422,5184,12465,5177,12472,5131,12472,5134,12479,5139,12486,5156,12486,5180,12485,5194,12473,5195,12472,5155,12472,5131,12467,5196,12467,5201,12447,5201,12407xe" filled="t" fillcolor="#202020" stroked="f">
                <v:path arrowok="t"/>
                <v:fill/>
              </v:shape>
              <v:shape style="position:absolute;left:5011;top:12311;width:187;height:202" coordorigin="5011,12311" coordsize="187,202" path="m5107,12362l5090,12362,5090,12407,5107,12407,5107,12362xe" filled="t" fillcolor="#202020" stroked="f">
                <v:path arrowok="t"/>
                <v:fill/>
              </v:shape>
              <v:shape style="position:absolute;left:5011;top:12311;width:187;height:202" coordorigin="5011,12311" coordsize="187,202" path="m5177,12347l5026,12347,5026,12362,5160,12362,5158,12407,5174,12407,5177,12347xe" filled="t" fillcolor="#202020" stroked="f">
                <v:path arrowok="t"/>
                <v:fill/>
              </v:shape>
              <v:shape style="position:absolute;left:5011;top:12311;width:187;height:202" coordorigin="5011,12311" coordsize="187,202" path="m5165,12314l5155,12323,5162,12329,5178,12342,5194,12352,5198,12336,5182,12325,5165,12314xe" filled="t" fillcolor="#202020" stroked="f">
                <v:path arrowok="t"/>
                <v:fill/>
              </v:shape>
              <v:shape style="position:absolute;left:5011;top:12311;width:187;height:202" coordorigin="5011,12311" coordsize="187,202" path="m5107,12311l5090,12311,5090,12347,5107,12347,5107,12311xe" filled="t" fillcolor="#202020" stroked="f">
                <v:path arrowok="t"/>
                <v:fill/>
              </v:shape>
            </v:group>
            <v:group style="position:absolute;left:5218;top:12311;width:185;height:204" coordorigin="5218,12311" coordsize="185,204">
              <v:shape style="position:absolute;left:5218;top:12311;width:185;height:204" coordorigin="5218,12311" coordsize="185,204" path="m5278,12436l5261,12436,5261,12515,5278,12515,5278,12501,5402,12501,5402,12486,5278,12486,5278,12436xe" filled="t" fillcolor="#202020" stroked="f">
                <v:path arrowok="t"/>
                <v:fill/>
              </v:shape>
              <v:shape style="position:absolute;left:5218;top:12311;width:185;height:204" coordorigin="5218,12311" coordsize="185,204" path="m5402,12501l5386,12501,5386,12515,5402,12515,5402,12501xe" filled="t" fillcolor="#202020" stroked="f">
                <v:path arrowok="t"/>
                <v:fill/>
              </v:shape>
              <v:shape style="position:absolute;left:5218;top:12311;width:185;height:204" coordorigin="5218,12311" coordsize="185,204" path="m5402,12436l5386,12436,5386,12486,5402,12486,5402,12436xe" filled="t" fillcolor="#202020" stroked="f">
                <v:path arrowok="t"/>
                <v:fill/>
              </v:shape>
              <v:shape style="position:absolute;left:5218;top:12311;width:185;height:204" coordorigin="5218,12311" coordsize="185,204" path="m5287,12366l5273,12376,5285,12386,5292,12395,5238,12428,5218,12434,5222,12438,5227,12448,5239,12446,5251,12441,5261,12436,5402,12436,5402,12422,5305,12420,5324,12410,5342,12399,5351,12394,5317,12394,5302,12380,5287,12366xe" filled="t" fillcolor="#202020" stroked="f">
                <v:path arrowok="t"/>
                <v:fill/>
              </v:shape>
              <v:shape style="position:absolute;left:5218;top:12311;width:185;height:204" coordorigin="5218,12311" coordsize="185,204" path="m5402,12350l5285,12350,5369,12361,5353,12372,5336,12383,5317,12394,5351,12394,5359,12388,5375,12376,5389,12363,5402,12350xe" filled="t" fillcolor="#202020" stroked="f">
                <v:path arrowok="t"/>
                <v:fill/>
              </v:shape>
              <v:shape style="position:absolute;left:5218;top:12311;width:185;height:204" coordorigin="5218,12311" coordsize="185,204" path="m5294,12311l5253,12357,5222,12381,5225,12386,5230,12390,5240,12389,5256,12377,5271,12364,5285,12350,5402,12350,5402,12335,5297,12335,5302,12328,5311,12318,5294,12311xe" filled="t" fillcolor="#202020" stroked="f">
                <v:path arrowok="t"/>
                <v:fill/>
              </v:shape>
            </v:group>
            <v:group style="position:absolute;left:5429;top:12316;width:209;height:197" coordorigin="5429,12316" coordsize="209,197">
              <v:shape style="position:absolute;left:5429;top:12316;width:209;height:197" coordorigin="5429,12316" coordsize="209,197" path="m5479,12424l5465,12424,5465,12513,5479,12513,5479,12424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532,12494l5525,12494,5525,12498,5527,12506,5527,12510,5566,12510,5573,12503,5573,12496,5539,12496,5532,12494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573,12366l5558,12366,5558,12491,5556,12496,5573,12496,5573,12366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527,12400l5521,12421,5514,12440,5506,12458,5498,12474,5503,12477,5510,12479,5514,12479,5522,12462,5530,12443,5537,12425,5544,12405,5527,12400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602,12400l5585,12405,5586,12407,5596,12425,5604,12442,5612,12460,5621,12479,5637,12471,5602,12400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506,12374l5431,12374,5431,12388,5458,12405,5449,12423,5439,12441,5429,12458,5431,12462,5436,12470,5447,12461,5456,12443,5465,12424,5479,12424,5479,12414,5498,12414,5494,12410,5479,12410,5479,12388,5506,12388,5506,12383,5522,12383,5525,12378,5506,12378,5506,12374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498,12414l5479,12414,5494,12429,5501,12438,5510,12429,5506,12422,5498,12414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486,12402l5479,12410,5494,12410,5486,12402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522,12383l5506,12383,5510,12388,5516,12391,5522,12383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630,12357l5611,12357,5609,12364,5604,12374,5599,12386,5604,12388,5611,12388,5614,12390,5623,12376,5628,12364,5630,12357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556,12316l5533,12327,5524,12345,5515,12363,5506,12378,5525,12378,5527,12376,5537,12357,5630,12357,5630,12342,5544,12342,5546,12333,5551,12326,5556,12316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479,12342l5465,12342,5465,12374,5479,12374,5479,12342xe" filled="t" fillcolor="#202020" stroked="f">
                <v:path arrowok="t"/>
                <v:fill/>
              </v:shape>
              <v:shape style="position:absolute;left:5429;top:12316;width:209;height:197" coordorigin="5429,12316" coordsize="209,197" path="m5495,12323l5476,12326,5455,12328,5431,12330,5434,12335,5434,12340,5436,12345,5446,12345,5455,12342,5479,12342,5479,12340,5491,12340,5503,12338,5513,12335,5495,1232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2.619995pt;margin-top:614.940002pt;width:41.44pt;height:11.2pt;mso-position-horizontal-relative:page;mso-position-vertical-relative:page;z-index:-4960" coordorigin="7252,12299" coordsize="829,224">
            <v:group style="position:absolute;left:7262;top:12314;width:204;height:190" coordorigin="7262,12314" coordsize="204,190">
              <v:shape style="position:absolute;left:7262;top:12314;width:204;height:190" coordorigin="7262,12314" coordsize="204,190" path="m7466,12486l7315,12486,7315,12503,7466,12503,7466,12486xe" filled="t" fillcolor="#202020" stroked="f">
                <v:path arrowok="t"/>
                <v:fill/>
              </v:shape>
              <v:shape style="position:absolute;left:7262;top:12314;width:204;height:190" coordorigin="7262,12314" coordsize="204,190" path="m7358,12374l7344,12374,7344,12486,7358,12486,7358,12374xe" filled="t" fillcolor="#202020" stroked="f">
                <v:path arrowok="t"/>
                <v:fill/>
              </v:shape>
              <v:shape style="position:absolute;left:7262;top:12314;width:204;height:190" coordorigin="7262,12314" coordsize="204,190" path="m7409,12338l7392,12338,7392,12486,7409,12486,7409,12414,7457,12414,7457,12398,7409,12398,7409,12338xe" filled="t" fillcolor="#202020" stroked="f">
                <v:path arrowok="t"/>
                <v:fill/>
              </v:shape>
              <v:shape style="position:absolute;left:7262;top:12314;width:204;height:190" coordorigin="7262,12314" coordsize="204,190" path="m7303,12378l7262,12378,7262,12395,7289,12395,7289,12467,7286,12474,7282,12479,7301,12483,7325,12460,7303,12460,7303,12378xe" filled="t" fillcolor="#202020" stroked="f">
                <v:path arrowok="t"/>
                <v:fill/>
              </v:shape>
              <v:shape style="position:absolute;left:7262;top:12314;width:204;height:190" coordorigin="7262,12314" coordsize="204,190" path="m7327,12436l7303,12460,7325,12460,7332,12453,7330,12446,7327,12441,7327,12436xe" filled="t" fillcolor="#202020" stroked="f">
                <v:path arrowok="t"/>
                <v:fill/>
              </v:shape>
              <v:shape style="position:absolute;left:7262;top:12314;width:204;height:190" coordorigin="7262,12314" coordsize="204,190" path="m7284,12314l7277,12332,7291,12347,7303,12362,7313,12345,7300,12332,7284,12314xe" filled="t" fillcolor="#202020" stroked="f">
                <v:path arrowok="t"/>
                <v:fill/>
              </v:shape>
              <v:shape style="position:absolute;left:7262;top:12314;width:204;height:190" coordorigin="7262,12314" coordsize="204,190" path="m7464,12321l7327,12321,7327,12338,7464,12338,7464,12321xe" filled="t" fillcolor="#202020" stroked="f">
                <v:path arrowok="t"/>
                <v:fill/>
              </v:shape>
            </v:group>
            <v:group style="position:absolute;left:7478;top:12311;width:185;height:202" coordorigin="7478,12311" coordsize="185,202">
              <v:shape style="position:absolute;left:7478;top:12311;width:185;height:202" coordorigin="7478,12311" coordsize="185,202" path="m7572,12422l7555,12422,7555,12513,7572,12513,7572,12422xe" filled="t" fillcolor="#202020" stroked="f">
                <v:path arrowok="t"/>
                <v:fill/>
              </v:shape>
              <v:shape style="position:absolute;left:7478;top:12311;width:185;height:202" coordorigin="7478,12311" coordsize="185,202" path="m7668,12407l7478,12407,7478,12422,7651,12422,7651,12443,7649,12453,7649,12465,7644,12472,7598,12472,7598,12479,7604,12486,7622,12486,7645,12485,7660,12474,7661,12472,7620,12472,7596,12467,7662,12467,7666,12447,7667,12427,7668,12407xe" filled="t" fillcolor="#202020" stroked="f">
                <v:path arrowok="t"/>
                <v:fill/>
              </v:shape>
              <v:shape style="position:absolute;left:7478;top:12311;width:185;height:202" coordorigin="7478,12311" coordsize="185,202" path="m7572,12362l7555,12362,7555,12407,7572,12407,7572,12362xe" filled="t" fillcolor="#202020" stroked="f">
                <v:path arrowok="t"/>
                <v:fill/>
              </v:shape>
              <v:shape style="position:absolute;left:7478;top:12311;width:185;height:202" coordorigin="7478,12311" coordsize="185,202" path="m7644,12347l7490,12347,7490,12362,7625,12362,7622,12407,7639,12407,7644,12347xe" filled="t" fillcolor="#202020" stroked="f">
                <v:path arrowok="t"/>
                <v:fill/>
              </v:shape>
              <v:shape style="position:absolute;left:7478;top:12311;width:185;height:202" coordorigin="7478,12311" coordsize="185,202" path="m7630,12314l7620,12323,7627,12329,7644,12342,7658,12352,7664,12335,7647,12325,7630,12314xe" filled="t" fillcolor="#202020" stroked="f">
                <v:path arrowok="t"/>
                <v:fill/>
              </v:shape>
              <v:shape style="position:absolute;left:7478;top:12311;width:185;height:202" coordorigin="7478,12311" coordsize="185,202" path="m7572,12311l7555,12311,7555,12347,7572,12347,7572,12311xe" filled="t" fillcolor="#202020" stroked="f">
                <v:path arrowok="t"/>
                <v:fill/>
              </v:shape>
            </v:group>
            <v:group style="position:absolute;left:7685;top:12309;width:197;height:204" coordorigin="7685,12309" coordsize="197,204">
              <v:shape style="position:absolute;left:7685;top:12309;width:197;height:204" coordorigin="7685,12309" coordsize="197,204" path="m7882,12402l7771,12402,7771,12513,7786,12513,7786,12460,7882,12460,7882,12448,7786,12448,7786,12417,7882,12417,7882,12402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48,12460l7836,12460,7836,12501,7846,12501,7846,12508,7848,12510,7874,12510,7882,12506,7882,12498,7848,12498,7848,12460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754,12479l7738,12479,7735,12486,7726,12501,7733,12508,7745,12500,7753,12484,7754,12479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17,12460l7805,12460,7805,12501,7817,12501,7817,12460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82,12460l7867,12460,7867,12496,7865,12498,7882,12498,7882,12460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77,12333l7752,12333,7752,12407,7751,12429,7702,12472,7685,12474,7697,12487,7715,12484,7738,12479,7754,12479,7766,12402,7766,12381,7877,12381,7877,12369,7766,12369,7766,12345,7877,12345,7877,12333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17,12417l7805,12417,7805,12448,7817,12448,7817,12417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48,12417l7836,12417,7836,12448,7848,12448,7848,12417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82,12417l7867,12417,7867,12448,7882,12448,7882,12417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733,12393l7706,12393,7710,12404,7699,12423,7690,12434,7698,12447,7716,12445,7742,12443,7742,12438,7745,12436,7745,12431,7709,12431,7716,12421,7725,12405,7733,12393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745,12429l7728,12431,7745,12431,7745,12429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721,12312l7712,12331,7704,12349,7695,12367,7685,12383,7690,12395,7697,12395,7706,12393,7733,12393,7736,12386,7740,12381,7706,12381,7707,12373,7716,12356,7726,12338,7735,12318,7721,12312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77,12381l7865,12381,7865,12388,7877,12388,7877,12381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733,12357l7730,12366,7726,12374,7723,12381,7740,12381,7750,12364,7733,12357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77,12345l7865,12345,7865,12369,7877,12369,7877,12345xe" filled="t" fillcolor="#202020" stroked="f">
                <v:path arrowok="t"/>
                <v:fill/>
              </v:shape>
              <v:shape style="position:absolute;left:7685;top:12309;width:197;height:204" coordorigin="7685,12309" coordsize="197,204" path="m7817,12309l7800,12316,7802,12321,7807,12326,7810,12333,7829,12333,7824,12323,7819,12316,7817,12309xe" filled="t" fillcolor="#202020" stroked="f">
                <v:path arrowok="t"/>
                <v:fill/>
              </v:shape>
            </v:group>
            <v:group style="position:absolute;left:7896;top:12321;width:175;height:187" coordorigin="7896,12321" coordsize="175,187">
              <v:shape style="position:absolute;left:7896;top:12321;width:175;height:187" coordorigin="7896,12321" coordsize="175,187" path="m8066,12321l7927,12321,7927,12390,7944,12390,7944,12381,8066,12381,8066,12364,7944,12364,7944,12335,8066,12335,8066,12321xe" filled="t" fillcolor="#202020" stroked="f">
                <v:path arrowok="t"/>
                <v:fill/>
              </v:shape>
              <v:shape style="position:absolute;left:7896;top:12321;width:175;height:187" coordorigin="7896,12321" coordsize="175,187" path="m8066,12381l8050,12381,8050,12388,8066,12388,8066,12381xe" filled="t" fillcolor="#202020" stroked="f">
                <v:path arrowok="t"/>
                <v:fill/>
              </v:shape>
              <v:shape style="position:absolute;left:7896;top:12321;width:175;height:187" coordorigin="7896,12321" coordsize="175,187" path="m8066,12335l8050,12335,8050,12364,8066,12364,8066,12335xe" filled="t" fillcolor="#202020" stroked="f">
                <v:path arrowok="t"/>
                <v:fill/>
              </v:shape>
              <v:shape style="position:absolute;left:7896;top:12321;width:175;height:187" coordorigin="7896,12321" coordsize="175,187" path="m7973,12491l7975,12498,7978,12503,7980,12508,7997,12508,8016,12508,8041,12507,8058,12496,8059,12493,8015,12493,7995,12492,7973,12491xe" filled="t" fillcolor="#202020" stroked="f">
                <v:path arrowok="t"/>
                <v:fill/>
              </v:shape>
              <v:shape style="position:absolute;left:7896;top:12321;width:175;height:187" coordorigin="7896,12321" coordsize="175,187" path="m7958,12414l7942,12414,7932,12436,7932,12450,8052,12450,8052,12467,8049,12473,8040,12488,8015,12493,8059,12493,8066,12474,8069,12465,8069,12453,8071,12436,7949,12436,7958,12414xe" filled="t" fillcolor="#202020" stroked="f">
                <v:path arrowok="t"/>
                <v:fill/>
              </v:shape>
              <v:shape style="position:absolute;left:7896;top:12321;width:175;height:187" coordorigin="7896,12321" coordsize="175,187" path="m8100,12400l7896,12400,7896,12414,8100,12414,8100,124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3.220001pt;margin-top:615.059998pt;width:42.76pt;height:11.2pt;mso-position-horizontal-relative:page;mso-position-vertical-relative:page;z-index:-4959" coordorigin="9064,12301" coordsize="855,224">
            <v:group style="position:absolute;left:9074;top:12326;width:196;height:187" coordorigin="9074,12326" coordsize="196,187">
              <v:shape style="position:absolute;left:9074;top:12326;width:196;height:187" coordorigin="9074,12326" coordsize="196,187" path="m9151,12470l9134,12470,9134,12513,9151,12513,9151,12470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240,12443l9234,12460,9243,12478,9253,12495,9262,12513,9271,12494,9261,12476,9250,12459,9240,12443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194,12443l9189,12452,9179,12470,9169,12487,9158,12503,9168,12508,9177,12504,9188,12488,9198,12471,9209,12453,9194,12443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103,12340l9089,12340,9089,12465,9074,12470,9096,12479,9134,12470,9151,12470,9151,12467,9156,12465,9166,12465,9166,12462,9103,12462,9103,12426,9151,12426,9151,12412,9103,12412,9103,12383,9151,12383,9151,12369,9103,12369,9103,12340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151,12426l9134,12426,9134,12455,9125,12458,9113,12460,9103,12462,9166,12462,9166,12450,9151,12450,9151,12426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166,12448l9161,12448,9156,12450,9166,12450,9166,12448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262,12328l9173,12328,9173,12436,9190,12436,9190,12424,9262,12424,9262,12410,9190,12410,9190,12342,9262,12342,9262,12328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262,12424l9247,12424,9247,12436,9262,12436,9262,12424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151,12383l9134,12383,9134,12412,9151,12412,9151,12383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262,12342l9247,12342,9247,12410,9262,12410,9262,12342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151,12340l9134,12340,9134,12369,9151,12369,9151,12340xe" filled="t" fillcolor="#202020" stroked="f">
                <v:path arrowok="t"/>
                <v:fill/>
              </v:shape>
              <v:shape style="position:absolute;left:9074;top:12326;width:196;height:187" coordorigin="9074,12326" coordsize="196,187" path="m9166,12326l9077,12326,9077,12340,9166,12340,9166,12326xe" filled="t" fillcolor="#202020" stroked="f">
                <v:path arrowok="t"/>
                <v:fill/>
              </v:shape>
            </v:group>
            <v:group style="position:absolute;left:9283;top:12316;width:206;height:197" coordorigin="9283,12316" coordsize="206,197">
              <v:shape style="position:absolute;left:9283;top:12316;width:206;height:197" coordorigin="9283,12316" coordsize="206,197" path="m9334,12424l9319,12424,9319,12513,9334,12513,9334,12424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389,12494l9382,12494,9382,12498,9384,12506,9384,12510,9422,12510,9430,12503,9430,12496,9396,12496,9389,12494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430,12366l9415,12366,9415,12491,9410,12496,9430,12496,9430,12366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384,12400l9376,12422,9369,12440,9361,12458,9353,12474,9360,12477,9365,12479,9371,12479,9379,12462,9387,12444,9394,12425,9401,12405,9384,12400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454,12400l9442,12405,9442,12406,9450,12424,9458,12442,9466,12460,9475,12479,9489,12471,9480,12451,9471,12432,9463,12415,9454,12400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362,12374l9283,12374,9283,12388,9311,12404,9303,12422,9294,12440,9283,12458,9286,12462,9288,12470,9300,12460,9310,12443,9319,12424,9334,12424,9334,12414,9353,12414,9348,12410,9334,12410,9334,12388,9362,12388,9362,12383,9378,12383,9381,12378,9362,12378,9362,12374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353,12414l9334,12414,9341,12422,9346,12429,9355,12438,9367,12429,9353,12414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341,12402l9334,12410,9348,12410,9341,12402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378,12383l9362,12383,9367,12388,9372,12392,9378,12383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485,12357l9466,12357,9463,12364,9458,12374,9454,12386,9458,12388,9463,12388,9468,12390,9475,12376,9482,12364,9485,12357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413,12316l9390,12327,9381,12345,9372,12363,9362,12378,9381,12378,9382,12376,9391,12357,9485,12357,9485,12342,9401,12342,9403,12333,9408,12326,9413,12316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334,12342l9319,12342,9319,12374,9334,12374,9334,12342xe" filled="t" fillcolor="#202020" stroked="f">
                <v:path arrowok="t"/>
                <v:fill/>
              </v:shape>
              <v:shape style="position:absolute;left:9283;top:12316;width:206;height:197" coordorigin="9283,12316" coordsize="206,197" path="m9348,12323l9330,12326,9309,12328,9286,12330,9288,12335,9288,12345,9300,12345,9310,12342,9334,12342,9334,12340,9346,12340,9360,12338,9370,12335,9348,12323xe" filled="t" fillcolor="#202020" stroked="f">
                <v:path arrowok="t"/>
                <v:fill/>
              </v:shape>
            </v:group>
            <v:group style="position:absolute;left:9499;top:12311;width:187;height:204" coordorigin="9499,12311" coordsize="187,204">
              <v:shape style="position:absolute;left:9499;top:12311;width:187;height:204" coordorigin="9499,12311" coordsize="187,204" path="m9547,12450l9549,12470,9567,12478,9585,12487,9603,12496,9621,12505,9638,12515,9648,12498,9638,12494,9629,12491,9622,12486,9632,12477,9601,12477,9564,12459,9547,12450xe" filled="t" fillcolor="#202020" stroked="f">
                <v:path arrowok="t"/>
                <v:fill/>
              </v:shape>
              <v:shape style="position:absolute;left:9499;top:12311;width:187;height:204" coordorigin="9499,12311" coordsize="187,204" path="m9566,12398l9547,12398,9538,12424,9538,12438,9653,12438,9601,12477,9632,12477,9674,12438,9674,12424,9557,12424,9566,12398xe" filled="t" fillcolor="#202020" stroked="f">
                <v:path arrowok="t"/>
                <v:fill/>
              </v:shape>
              <v:shape style="position:absolute;left:9499;top:12311;width:187;height:204" coordorigin="9499,12311" coordsize="187,204" path="m9698,12383l9499,12383,9499,12398,9698,12398,9698,12383xe" filled="t" fillcolor="#202020" stroked="f">
                <v:path arrowok="t"/>
                <v:fill/>
              </v:shape>
              <v:shape style="position:absolute;left:9499;top:12311;width:187;height:204" coordorigin="9499,12311" coordsize="187,204" path="m9583,12354l9564,12354,9552,12383,9571,12383,9583,12354xe" filled="t" fillcolor="#202020" stroked="f">
                <v:path arrowok="t"/>
                <v:fill/>
              </v:shape>
              <v:shape style="position:absolute;left:9499;top:12311;width:187;height:204" coordorigin="9499,12311" coordsize="187,204" path="m9686,12338l9511,12338,9511,12354,9686,12354,9686,12338xe" filled="t" fillcolor="#202020" stroked="f">
                <v:path arrowok="t"/>
                <v:fill/>
              </v:shape>
              <v:shape style="position:absolute;left:9499;top:12311;width:187;height:204" coordorigin="9499,12311" coordsize="187,204" path="m9600,12311l9581,12311,9571,12338,9588,12338,9600,12311xe" filled="t" fillcolor="#202020" stroked="f">
                <v:path arrowok="t"/>
                <v:fill/>
              </v:shape>
            </v:group>
            <v:group style="position:absolute;left:9708;top:12314;width:202;height:185" coordorigin="9708,12314" coordsize="202,185">
              <v:shape style="position:absolute;left:9708;top:12314;width:202;height:185" coordorigin="9708,12314" coordsize="202,185" path="m9910,12484l9708,12484,9708,12498,9910,12498,9910,12484xe" filled="t" fillcolor="#202020" stroked="f">
                <v:path arrowok="t"/>
                <v:fill/>
              </v:shape>
              <v:shape style="position:absolute;left:9708;top:12314;width:202;height:185" coordorigin="9708,12314" coordsize="202,185" path="m9790,12314l9773,12314,9773,12484,9790,12484,9790,12314xe" filled="t" fillcolor="#202020" stroked="f">
                <v:path arrowok="t"/>
                <v:fill/>
              </v:shape>
              <v:shape style="position:absolute;left:9708;top:12314;width:202;height:185" coordorigin="9708,12314" coordsize="202,185" path="m9842,12314l9826,12314,9826,12484,9842,12484,9842,12314xe" filled="t" fillcolor="#202020" stroked="f">
                <v:path arrowok="t"/>
                <v:fill/>
              </v:shape>
              <v:shape style="position:absolute;left:9708;top:12314;width:202;height:185" coordorigin="9708,12314" coordsize="202,185" path="m9730,12354l9719,12371,9726,12390,9733,12408,9740,12427,9746,12446,9760,12428,9753,12409,9745,12391,9738,12372,9730,12354xe" filled="t" fillcolor="#202020" stroked="f">
                <v:path arrowok="t"/>
                <v:fill/>
              </v:shape>
              <v:shape style="position:absolute;left:9708;top:12314;width:202;height:185" coordorigin="9708,12314" coordsize="202,185" path="m9902,12364l9882,12367,9875,12385,9867,12403,9859,12422,9850,12441,9870,12439,9877,12422,9885,12403,9893,12384,9902,123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3.619995pt;margin-top:615.179993pt;width:21.04pt;height:10.84pt;mso-position-horizontal-relative:page;mso-position-vertical-relative:page;z-index:-4958" coordorigin="10672,12304" coordsize="421,217">
            <v:group style="position:absolute;left:10682;top:12318;width:202;height:192" coordorigin="10682,12318" coordsize="202,192">
              <v:shape style="position:absolute;left:10682;top:12318;width:202;height:192" coordorigin="10682,12318" coordsize="202,192" path="m10869,12486l10839,12486,10855,12498,10872,12510,10877,12503,10882,12498,10884,12495,10869,12486xe" filled="t" fillcolor="#202020" stroked="f">
                <v:path arrowok="t"/>
                <v:fill/>
              </v:shape>
              <v:shape style="position:absolute;left:10682;top:12318;width:202;height:192" coordorigin="10682,12318" coordsize="202,192" path="m10800,12402l10786,12402,10788,12410,10796,12430,10804,12447,10814,12464,10799,12477,10783,12490,10766,12501,10774,12508,10783,12510,10799,12500,10817,12491,10839,12486,10869,12486,10867,12484,10853,12470,10844,12450,10849,12441,10821,12441,10811,12426,10802,12408,10800,12402xe" filled="t" fillcolor="#202020" stroked="f">
                <v:path arrowok="t"/>
                <v:fill/>
              </v:shape>
              <v:shape style="position:absolute;left:10682;top:12318;width:202;height:192" coordorigin="10682,12318" coordsize="202,192" path="m10855,12323l10754,12323,10754,12338,10771,12353,10771,12376,10761,12449,10730,12501,10735,12503,10779,12446,10786,12402,10800,12402,10795,12388,10788,12366,10788,12338,10855,12338,10855,12323xe" filled="t" fillcolor="#202020" stroked="f">
                <v:path arrowok="t"/>
                <v:fill/>
              </v:shape>
              <v:shape style="position:absolute;left:10682;top:12318;width:202;height:192" coordorigin="10682,12318" coordsize="202,192" path="m10740,12457l10721,12462,10702,12467,10682,12472,10692,12485,10710,12480,10750,12467,10750,12460,10740,12457xe" filled="t" fillcolor="#202020" stroked="f">
                <v:path arrowok="t"/>
                <v:fill/>
              </v:shape>
              <v:shape style="position:absolute;left:10682;top:12318;width:202;height:192" coordorigin="10682,12318" coordsize="202,192" path="m10855,12338l10838,12338,10819,12381,10819,12395,10847,12411,10837,12428,10821,12441,10849,12441,10854,12433,10863,12415,10870,12395,10870,12381,10836,12381,10855,12340,10855,12338xe" filled="t" fillcolor="#202020" stroked="f">
                <v:path arrowok="t"/>
                <v:fill/>
              </v:shape>
              <v:shape style="position:absolute;left:10682;top:12318;width:202;height:192" coordorigin="10682,12318" coordsize="202,192" path="m10738,12318l10713,12330,10702,12349,10692,12365,10682,12376,10687,12388,10709,12388,10711,12398,10699,12415,10687,12426,10693,12441,10710,12437,10730,12434,10752,12431,10752,12424,10709,12424,10711,12422,10720,12409,10731,12394,10743,12376,10709,12376,10705,12371,10715,12355,10726,12337,10738,12318xe" filled="t" fillcolor="#202020" stroked="f">
                <v:path arrowok="t"/>
                <v:fill/>
              </v:shape>
              <v:shape style="position:absolute;left:10682;top:12318;width:202;height:192" coordorigin="10682,12318" coordsize="202,192" path="m10749,12419l10729,12421,10709,12424,10752,12424,10749,12419xe" filled="t" fillcolor="#202020" stroked="f">
                <v:path arrowok="t"/>
                <v:fill/>
              </v:shape>
              <v:shape style="position:absolute;left:10682;top:12318;width:202;height:192" coordorigin="10682,12318" coordsize="202,192" path="m10742,12347l10738,12357,10730,12366,10726,12374,10716,12374,10709,12376,10743,12376,10744,12375,10757,12354,10742,12347xe" filled="t" fillcolor="#202020" stroked="f">
                <v:path arrowok="t"/>
                <v:fill/>
              </v:shape>
            </v:group>
            <v:group style="position:absolute;left:10891;top:12314;width:192;height:197" coordorigin="10891,12314" coordsize="192,197">
              <v:shape style="position:absolute;left:10891;top:12314;width:192;height:197" coordorigin="10891,12314" coordsize="192,197" path="m11002,12417l10898,12417,10898,12431,10927,12451,10920,12469,10908,12486,10891,12501,10901,12510,10943,12453,10946,12431,11001,12431,11002,12417xe" filled="t" fillcolor="#202020" stroked="f">
                <v:path arrowok="t"/>
                <v:fill/>
              </v:shape>
              <v:shape style="position:absolute;left:10891;top:12314;width:192;height:197" coordorigin="10891,12314" coordsize="192,197" path="m10937,12489l10939,12494,10939,12501,10942,12506,10957,12507,10983,12504,10991,12494,10978,12494,10966,12491,10946,12491,10937,12489xe" filled="t" fillcolor="#202020" stroked="f">
                <v:path arrowok="t"/>
                <v:fill/>
              </v:shape>
              <v:shape style="position:absolute;left:10891;top:12314;width:192;height:197" coordorigin="10891,12314" coordsize="192,197" path="m11001,12431l10946,12431,10985,12435,10984,12456,10983,12473,10982,12486,10978,12494,10991,12494,10994,12489,11000,12460,11001,12440,11001,12431xe" filled="t" fillcolor="#202020" stroked="f">
                <v:path arrowok="t"/>
                <v:fill/>
              </v:shape>
              <v:shape style="position:absolute;left:10891;top:12314;width:192;height:197" coordorigin="10891,12314" coordsize="192,197" path="m10949,12393l10932,12393,10932,12417,10946,12417,10949,12410,10949,12393xe" filled="t" fillcolor="#202020" stroked="f">
                <v:path arrowok="t"/>
                <v:fill/>
              </v:shape>
              <v:shape style="position:absolute;left:10891;top:12314;width:192;height:197" coordorigin="10891,12314" coordsize="192,197" path="m10999,12323l10906,12323,10906,12395,10922,12395,10922,12386,10999,12386,10999,12371,10922,12371,10922,12338,10999,12338,10999,12323xe" filled="t" fillcolor="#202020" stroked="f">
                <v:path arrowok="t"/>
                <v:fill/>
              </v:shape>
              <v:shape style="position:absolute;left:10891;top:12314;width:192;height:197" coordorigin="10891,12314" coordsize="192,197" path="m10999,12386l10982,12386,10982,12395,10999,12395,10999,12386xe" filled="t" fillcolor="#202020" stroked="f">
                <v:path arrowok="t"/>
                <v:fill/>
              </v:shape>
              <v:shape style="position:absolute;left:10891;top:12314;width:192;height:197" coordorigin="10891,12314" coordsize="192,197" path="m10999,12338l10982,12338,10982,12371,10999,12371,10999,12338xe" filled="t" fillcolor="#202020" stroked="f">
                <v:path arrowok="t"/>
                <v:fill/>
              </v:shape>
              <v:shape style="position:absolute;left:10891;top:12314;width:192;height:197" coordorigin="10891,12314" coordsize="192,197" path="m11023,12491l11023,12498,11026,12506,11026,12510,11076,12510,11083,12501,11083,12494,11038,12494,11023,12491xe" filled="t" fillcolor="#202020" stroked="f">
                <v:path arrowok="t"/>
                <v:fill/>
              </v:shape>
              <v:shape style="position:absolute;left:10891;top:12314;width:192;height:197" coordorigin="10891,12314" coordsize="192,197" path="m11083,12314l11066,12314,11066,12489,11062,12494,11083,12494,11083,12314xe" filled="t" fillcolor="#202020" stroked="f">
                <v:path arrowok="t"/>
                <v:fill/>
              </v:shape>
              <v:shape style="position:absolute;left:10891;top:12314;width:192;height:197" coordorigin="10891,12314" coordsize="192,197" path="m11040,12333l11023,12333,11023,12465,11040,12465,11040,123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638.460022pt;width:52.995632pt;height:11.2pt;mso-position-horizontal-relative:page;mso-position-vertical-relative:page;z-index:-4957" coordorigin="664,12769" coordsize="1060,224">
            <v:group style="position:absolute;left:674;top:12791;width:202;height:190" coordorigin="674,12791" coordsize="202,190">
              <v:shape style="position:absolute;left:674;top:12791;width:202;height:190" coordorigin="674,12791" coordsize="202,190" path="m840,12942l806,12942,818,12948,835,12958,852,12969,869,12981,866,12959,850,12948,840,12942xe" filled="t" fillcolor="#202020" stroked="f">
                <v:path arrowok="t"/>
                <v:fill/>
              </v:shape>
              <v:shape style="position:absolute;left:674;top:12791;width:202;height:190" coordorigin="674,12791" coordsize="202,190" path="m821,12858l804,12858,803,12902,799,12922,790,12938,777,12950,759,12961,737,12969,739,12974,744,12978,757,12979,778,12970,793,12958,804,12945,806,12945,806,12942,840,12942,832,12938,814,12928,818,12916,821,12904,821,12858xe" filled="t" fillcolor="#202020" stroked="f">
                <v:path arrowok="t"/>
                <v:fill/>
              </v:shape>
              <v:shape style="position:absolute;left:674;top:12791;width:202;height:190" coordorigin="674,12791" coordsize="202,190" path="m720,12815l706,12815,706,12923,696,12926,684,12928,674,12930,689,12945,705,12941,751,12928,751,12921,720,12921,720,12815xe" filled="t" fillcolor="#202020" stroked="f">
                <v:path arrowok="t"/>
                <v:fill/>
              </v:shape>
              <v:shape style="position:absolute;left:674;top:12791;width:202;height:190" coordorigin="674,12791" coordsize="202,190" path="m866,12832l758,12832,758,12938,773,12938,773,12846,866,12846,866,12832xe" filled="t" fillcolor="#202020" stroked="f">
                <v:path arrowok="t"/>
                <v:fill/>
              </v:shape>
              <v:shape style="position:absolute;left:674;top:12791;width:202;height:190" coordorigin="674,12791" coordsize="202,190" path="m866,12846l850,12846,850,12938,866,12938,866,12846xe" filled="t" fillcolor="#202020" stroked="f">
                <v:path arrowok="t"/>
                <v:fill/>
              </v:shape>
              <v:shape style="position:absolute;left:674;top:12791;width:202;height:190" coordorigin="674,12791" coordsize="202,190" path="m749,12914l742,12916,732,12918,720,12921,751,12921,749,12914xe" filled="t" fillcolor="#202020" stroked="f">
                <v:path arrowok="t"/>
                <v:fill/>
              </v:shape>
              <v:shape style="position:absolute;left:674;top:12791;width:202;height:190" coordorigin="674,12791" coordsize="202,190" path="m818,12806l802,12806,794,12832,811,12832,818,12806xe" filled="t" fillcolor="#202020" stroked="f">
                <v:path arrowok="t"/>
                <v:fill/>
              </v:shape>
              <v:shape style="position:absolute;left:674;top:12791;width:202;height:190" coordorigin="674,12791" coordsize="202,190" path="m746,12801l677,12801,677,12815,746,12815,746,12801xe" filled="t" fillcolor="#202020" stroked="f">
                <v:path arrowok="t"/>
                <v:fill/>
              </v:shape>
              <v:shape style="position:absolute;left:674;top:12791;width:202;height:190" coordorigin="674,12791" coordsize="202,190" path="m876,12791l754,12791,754,12806,876,12806,876,12791xe" filled="t" fillcolor="#202020" stroked="f">
                <v:path arrowok="t"/>
                <v:fill/>
              </v:shape>
            </v:group>
            <v:group style="position:absolute;left:914;top:12789;width:146;height:190" coordorigin="914,12789" coordsize="146,190">
              <v:shape style="position:absolute;left:914;top:12789;width:146;height:190" coordorigin="914,12789" coordsize="146,190" path="m1061,12789l914,12789,914,12978,931,12978,931,12964,1061,12964,1061,12947,931,12947,931,12909,1061,12909,1061,12894,931,12894,931,12856,1061,12856,1061,12842,931,12842,931,12803,1061,12803,1061,12789xe" filled="t" fillcolor="#202020" stroked="f">
                <v:path arrowok="t"/>
                <v:fill/>
              </v:shape>
              <v:shape style="position:absolute;left:914;top:12789;width:146;height:190" coordorigin="914,12789" coordsize="146,190" path="m1061,12964l1044,12964,1044,12978,1061,12978,1061,12964xe" filled="t" fillcolor="#202020" stroked="f">
                <v:path arrowok="t"/>
                <v:fill/>
              </v:shape>
              <v:shape style="position:absolute;left:914;top:12789;width:146;height:190" coordorigin="914,12789" coordsize="146,190" path="m1061,12909l1044,12909,1044,12947,1061,12947,1061,12909xe" filled="t" fillcolor="#202020" stroked="f">
                <v:path arrowok="t"/>
                <v:fill/>
              </v:shape>
              <v:shape style="position:absolute;left:914;top:12789;width:146;height:190" coordorigin="914,12789" coordsize="146,190" path="m1061,12856l1044,12856,1044,12894,1061,12894,1061,12856xe" filled="t" fillcolor="#202020" stroked="f">
                <v:path arrowok="t"/>
                <v:fill/>
              </v:shape>
              <v:shape style="position:absolute;left:914;top:12789;width:146;height:190" coordorigin="914,12789" coordsize="146,190" path="m1061,12803l1044,12803,1044,12842,1061,12842,1061,12803xe" filled="t" fillcolor="#202020" stroked="f">
                <v:path arrowok="t"/>
                <v:fill/>
              </v:shape>
            </v:group>
            <v:group style="position:absolute;left:1097;top:12784;width:187;height:199" coordorigin="1097,12784" coordsize="187,199">
              <v:shape style="position:absolute;left:1097;top:12784;width:187;height:199" coordorigin="1097,12784" coordsize="187,199" path="m1251,12942l1215,12942,1232,12951,1249,12961,1266,12972,1284,12983,1279,12957,1261,12947,1251,12942xe" filled="t" fillcolor="#202020" stroked="f">
                <v:path arrowok="t"/>
                <v:fill/>
              </v:shape>
              <v:shape style="position:absolute;left:1097;top:12784;width:187;height:199" coordorigin="1097,12784" coordsize="187,199" path="m1207,12868l1193,12868,1193,12905,1187,12927,1124,12961,1099,12966,1102,12971,1106,12978,1127,12979,1150,12972,1170,12965,1188,12957,1202,12950,1215,12942,1251,12942,1244,12938,1226,12929,1207,12921,1207,12868xe" filled="t" fillcolor="#202020" stroked="f">
                <v:path arrowok="t"/>
                <v:fill/>
              </v:shape>
              <v:shape style="position:absolute;left:1097;top:12784;width:187;height:199" coordorigin="1097,12784" coordsize="187,199" path="m1248,12815l1224,12815,1214,12827,1205,12837,1200,12844,1123,12844,1123,12933,1140,12933,1140,12858,1277,12858,1277,12844,1220,12843,1248,12815xe" filled="t" fillcolor="#202020" stroked="f">
                <v:path arrowok="t"/>
                <v:fill/>
              </v:shape>
              <v:shape style="position:absolute;left:1097;top:12784;width:187;height:199" coordorigin="1097,12784" coordsize="187,199" path="m1277,12858l1260,12858,1260,12933,1277,12933,1277,12858xe" filled="t" fillcolor="#202020" stroked="f">
                <v:path arrowok="t"/>
                <v:fill/>
              </v:shape>
              <v:shape style="position:absolute;left:1097;top:12784;width:187;height:199" coordorigin="1097,12784" coordsize="187,199" path="m1178,12784l1156,12786,1143,12801,1129,12815,1114,12828,1097,12842,1102,12846,1104,12851,1122,12843,1137,12830,1152,12815,1248,12815,1248,12801,1164,12801,1169,12796,1174,12789,1178,12784xe" filled="t" fillcolor="#202020" stroked="f">
                <v:path arrowok="t"/>
                <v:fill/>
              </v:shape>
            </v:group>
            <v:group style="position:absolute;left:1306;top:12779;width:202;height:202" coordorigin="1306,12779" coordsize="202,202">
              <v:shape style="position:absolute;left:1306;top:12779;width:202;height:202" coordorigin="1306,12779" coordsize="202,202" path="m1507,12856l1308,12856,1308,12870,1507,12870,1507,12856xe" filled="t" fillcolor="#202020" stroked="f">
                <v:path arrowok="t"/>
                <v:fill/>
              </v:shape>
              <v:shape style="position:absolute;left:1306;top:12779;width:202;height:202" coordorigin="1306,12779" coordsize="202,202" path="m1416,12842l1399,12842,1399,12856,1416,12856,1416,12842xe" filled="t" fillcolor="#202020" stroked="f">
                <v:path arrowok="t"/>
                <v:fill/>
              </v:shape>
              <v:shape style="position:absolute;left:1306;top:12779;width:202;height:202" coordorigin="1306,12779" coordsize="202,202" path="m1486,12827l1330,12827,1330,12842,1486,12842,1486,12827xe" filled="t" fillcolor="#202020" stroked="f">
                <v:path arrowok="t"/>
                <v:fill/>
              </v:shape>
              <v:shape style="position:absolute;left:1306;top:12779;width:202;height:202" coordorigin="1306,12779" coordsize="202,202" path="m1416,12810l1399,12810,1399,12827,1416,12827,1416,12810xe" filled="t" fillcolor="#202020" stroked="f">
                <v:path arrowok="t"/>
                <v:fill/>
              </v:shape>
              <v:shape style="position:absolute;left:1306;top:12779;width:202;height:202" coordorigin="1306,12779" coordsize="202,202" path="m1498,12798l1318,12798,1318,12810,1498,12810,1498,12798xe" filled="t" fillcolor="#202020" stroked="f">
                <v:path arrowok="t"/>
                <v:fill/>
              </v:shape>
              <v:shape style="position:absolute;left:1306;top:12779;width:202;height:202" coordorigin="1306,12779" coordsize="202,202" path="m1416,12779l1399,12779,1399,12798,1416,12798,1416,12779xe" filled="t" fillcolor="#202020" stroked="f">
                <v:path arrowok="t"/>
                <v:fill/>
              </v:shape>
              <v:shape style="position:absolute;left:1306;top:12779;width:202;height:202" coordorigin="1306,12779" coordsize="202,202" path="m1471,12955l1422,12955,1462,12968,1479,12975,1495,12981,1491,12962,1474,12956,1471,12955xe" filled="t" fillcolor="#202020" stroked="f">
                <v:path arrowok="t"/>
                <v:fill/>
              </v:shape>
              <v:shape style="position:absolute;left:1306;top:12779;width:202;height:202" coordorigin="1306,12779" coordsize="202,202" path="m1416,12909l1399,12909,1399,12935,1390,12946,1378,12953,1360,12959,1336,12964,1306,12966,1310,12971,1313,12976,1329,12980,1352,12977,1373,12973,1392,12967,1408,12961,1422,12955,1471,12955,1456,12949,1414,12935,1416,12928,1416,12909xe" filled="t" fillcolor="#202020" stroked="f">
                <v:path arrowok="t"/>
                <v:fill/>
              </v:shape>
              <v:shape style="position:absolute;left:1306;top:12779;width:202;height:202" coordorigin="1306,12779" coordsize="202,202" path="m1481,12887l1334,12887,1334,12942,1349,12942,1349,12899,1481,12899,1481,12887xe" filled="t" fillcolor="#202020" stroked="f">
                <v:path arrowok="t"/>
                <v:fill/>
              </v:shape>
              <v:shape style="position:absolute;left:1306;top:12779;width:202;height:202" coordorigin="1306,12779" coordsize="202,202" path="m1481,12899l1466,12899,1466,12942,1481,12942,1481,12899xe" filled="t" fillcolor="#202020" stroked="f">
                <v:path arrowok="t"/>
                <v:fill/>
              </v:shape>
            </v:group>
            <v:group style="position:absolute;left:1517;top:12782;width:198;height:194" coordorigin="1517,12782" coordsize="198,194">
              <v:shape style="position:absolute;left:1517;top:12782;width:198;height:194" coordorigin="1517,12782" coordsize="198,194" path="m1639,12865l1621,12865,1629,12887,1661,12941,1704,12976,1709,12971,1714,12964,1714,12956,1698,12947,1684,12935,1671,12921,1659,12905,1649,12888,1640,12868,1639,12865xe" filled="t" fillcolor="#202020" stroked="f">
                <v:path arrowok="t"/>
                <v:fill/>
              </v:shape>
              <v:shape style="position:absolute;left:1517;top:12782;width:198;height:194" coordorigin="1517,12782" coordsize="198,194" path="m1630,12782l1610,12788,1608,12812,1605,12835,1584,12894,1534,12953,1517,12964,1526,12974,1581,12935,1613,12884,1621,12865,1639,12865,1632,12846,1625,12821,1627,12801,1630,127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638.219971pt;width:31.96pt;height:11.2pt;mso-position-horizontal-relative:page;mso-position-vertical-relative:page;z-index:-4956" coordorigin="2469,12764" coordsize="639,224">
            <v:group style="position:absolute;left:2479;top:12779;width:199;height:199" coordorigin="2479,12779" coordsize="199,199">
              <v:shape style="position:absolute;left:2479;top:12779;width:199;height:199" coordorigin="2479,12779" coordsize="199,199" path="m2573,12959l2575,12966,2575,12971,2578,12976,2587,12978,2618,12978,2628,12969,2628,12962,2582,12962,2573,12959xe" filled="t" fillcolor="#202020" stroked="f">
                <v:path arrowok="t"/>
                <v:fill/>
              </v:shape>
              <v:shape style="position:absolute;left:2479;top:12779;width:199;height:199" coordorigin="2479,12779" coordsize="199,199" path="m2479,12959l2479,12966,2482,12971,2482,12976,2518,12976,2525,12969,2525,12962,2486,12962,2479,12959xe" filled="t" fillcolor="#202020" stroked="f">
                <v:path arrowok="t"/>
                <v:fill/>
              </v:shape>
              <v:shape style="position:absolute;left:2479;top:12779;width:199;height:199" coordorigin="2479,12779" coordsize="199,199" path="m2525,12897l2510,12897,2510,12957,2506,12962,2525,12962,2525,12897xe" filled="t" fillcolor="#202020" stroked="f">
                <v:path arrowok="t"/>
                <v:fill/>
              </v:shape>
              <v:shape style="position:absolute;left:2479;top:12779;width:199;height:199" coordorigin="2479,12779" coordsize="199,199" path="m2628,12779l2611,12779,2611,12957,2606,12962,2628,12962,2628,12779xe" filled="t" fillcolor="#202020" stroked="f">
                <v:path arrowok="t"/>
                <v:fill/>
              </v:shape>
              <v:shape style="position:absolute;left:2479;top:12779;width:199;height:199" coordorigin="2479,12779" coordsize="199,199" path="m2578,12830l2558,12907,2551,12926,2558,12928,2563,12928,2573,12915,2579,12898,2584,12878,2594,12834,2578,12830xe" filled="t" fillcolor="#202020" stroked="f">
                <v:path arrowok="t"/>
                <v:fill/>
              </v:shape>
              <v:shape style="position:absolute;left:2479;top:12779;width:199;height:199" coordorigin="2479,12779" coordsize="199,199" path="m2558,12794l2482,12794,2482,12808,2537,12808,2510,12846,2510,12880,2498,12885,2489,12887,2479,12892,2482,12909,2489,12906,2498,12902,2510,12897,2525,12897,2525,12892,2534,12890,2544,12885,2556,12882,2556,12875,2525,12875,2525,12851,2558,12810,2558,12794xe" filled="t" fillcolor="#202020" stroked="f">
                <v:path arrowok="t"/>
                <v:fill/>
              </v:shape>
              <v:shape style="position:absolute;left:2479;top:12779;width:199;height:199" coordorigin="2479,12779" coordsize="199,199" path="m2554,12866l2544,12868,2534,12873,2525,12875,2556,12875,2556,12870,2554,12866xe" filled="t" fillcolor="#202020" stroked="f">
                <v:path arrowok="t"/>
                <v:fill/>
              </v:shape>
              <v:shape style="position:absolute;left:2479;top:12779;width:199;height:199" coordorigin="2479,12779" coordsize="199,199" path="m2654,12830l2640,12834,2646,12854,2651,12874,2657,12894,2662,12913,2666,12930,2678,12906,2654,12830xe" filled="t" fillcolor="#202020" stroked="f">
                <v:path arrowok="t"/>
                <v:fill/>
              </v:shape>
            </v:group>
            <v:group style="position:absolute;left:2693;top:12779;width:199;height:199" coordorigin="2693,12779" coordsize="199,199">
              <v:shape style="position:absolute;left:2693;top:12779;width:199;height:199" coordorigin="2693,12779" coordsize="199,199" path="m2892,12897l2741,12897,2741,12911,2892,12911,2892,12897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789,12834l2774,12834,2774,12897,2789,12897,2789,12834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856,12834l2839,12834,2839,12897,2856,12897,2856,12834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882,12820l2748,12820,2748,12834,2882,12834,2882,12820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789,12779l2774,12779,2774,12820,2789,12820,2789,12779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856,12779l2839,12779,2839,12820,2856,12820,2856,12779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717,12894l2706,12932,2700,12952,2693,12971,2710,12978,2715,12957,2722,12937,2728,12919,2734,12902,2726,12899,2717,12894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786,12921l2780,12928,2767,12942,2752,12956,2736,12969,2741,12971,2746,12976,2757,12974,2772,12959,2785,12945,2798,12930,2786,12921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842,12921l2830,12930,2835,12936,2850,12949,2864,12964,2878,12978,2885,12962,2870,12947,2855,12933,2842,12921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700,12834l2693,12850,2724,12875,2731,12868,2731,12859,2716,12846,2700,12834xe" filled="t" fillcolor="#202020" stroked="f">
                <v:path arrowok="t"/>
                <v:fill/>
              </v:shape>
              <v:shape style="position:absolute;left:2693;top:12779;width:199;height:199" coordorigin="2693,12779" coordsize="199,199" path="m2707,12782l2699,12796,2713,12808,2729,12825,2734,12820,2736,12815,2738,12808,2723,12796,2707,12782xe" filled="t" fillcolor="#202020" stroked="f">
                <v:path arrowok="t"/>
                <v:fill/>
              </v:shape>
            </v:group>
            <v:group style="position:absolute;left:2899;top:12774;width:199;height:202" coordorigin="2899,12774" coordsize="199,202">
              <v:shape style="position:absolute;left:2899;top:12774;width:199;height:202" coordorigin="2899,12774" coordsize="199,202" path="m3098,12815l2902,12815,2902,12830,2942,12837,2947,12857,2954,12875,2962,12894,2970,12912,2977,12931,2962,12939,2944,12948,2923,12955,2899,12962,2904,12969,2909,12974,2917,12976,2939,12968,2977,12953,2994,12947,3010,12942,3049,12942,3044,12940,3028,12931,3017,12920,3030,12905,3032,12902,2991,12902,2979,12886,2970,12868,2962,12850,2957,12830,3098,12830,3098,12815xe" filled="t" fillcolor="#202020" stroked="f">
                <v:path arrowok="t"/>
                <v:fill/>
              </v:shape>
              <v:shape style="position:absolute;left:2899;top:12774;width:199;height:202" coordorigin="2899,12774" coordsize="199,202" path="m3049,12942l3010,12942,3025,12951,3043,12960,3064,12968,3086,12976,3089,12971,3094,12966,3085,12955,3063,12948,3049,12942xe" filled="t" fillcolor="#202020" stroked="f">
                <v:path arrowok="t"/>
                <v:fill/>
              </v:shape>
              <v:shape style="position:absolute;left:2899;top:12774;width:199;height:202" coordorigin="2899,12774" coordsize="199,202" path="m3060,12830l3043,12830,3041,12839,3035,12860,3025,12878,3011,12892,2991,12902,3032,12902,3040,12889,3048,12871,3055,12851,3060,12830xe" filled="t" fillcolor="#202020" stroked="f">
                <v:path arrowok="t"/>
                <v:fill/>
              </v:shape>
              <v:shape style="position:absolute;left:2899;top:12774;width:199;height:202" coordorigin="2899,12774" coordsize="199,202" path="m3000,12774l2983,12786,2988,12791,3000,12815,3002,12815,3017,12806,3010,12794,3000,127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4.980011pt;margin-top:639.059998pt;width:47.92pt;height:9.280pt;mso-position-horizontal-relative:page;mso-position-vertical-relative:page;z-index:-4955" coordorigin="6900,12781" coordsize="958,186">
            <v:group style="position:absolute;left:6910;top:12794;width:91;height:163" coordorigin="6910,12794" coordsize="91,163">
              <v:shape style="position:absolute;left:6910;top:12794;width:91;height:163" coordorigin="6910,12794" coordsize="91,163" path="m6910,12928l6910,12950,6924,12955,6949,12957,6969,12952,6986,12941,6986,12940,6931,12940,6922,12935,6910,12928xe" filled="t" fillcolor="#202020" stroked="f">
                <v:path arrowok="t"/>
                <v:fill/>
              </v:shape>
              <v:shape style="position:absolute;left:6910;top:12794;width:91;height:163" coordorigin="6910,12794" coordsize="91,163" path="m6989,12873l6953,12873,6962,12878,6977,12887,6979,12897,6979,12916,6977,12923,6970,12930,6962,12935,6953,12940,6986,12940,6997,12925,7001,12904,7001,12903,6997,12884,6989,12873xe" filled="t" fillcolor="#202020" stroked="f">
                <v:path arrowok="t"/>
                <v:fill/>
              </v:shape>
              <v:shape style="position:absolute;left:6910;top:12794;width:91;height:163" coordorigin="6910,12794" coordsize="91,163" path="m6991,12794l6919,12794,6912,12875,6919,12875,6929,12873,6989,12873,6985,12867,6967,12859,6946,12856,6931,12856,6936,12813,6991,12813,6991,12794xe" filled="t" fillcolor="#202020" stroked="f">
                <v:path arrowok="t"/>
                <v:fill/>
              </v:shape>
            </v:group>
            <v:group style="position:absolute;left:7034;top:12791;width:55;height:163" coordorigin="7034,12791" coordsize="55,163">
              <v:shape style="position:absolute;left:7034;top:12791;width:55;height:163" coordorigin="7034,12791" coordsize="55,163" path="m7090,12818l7070,12818,7070,12954,7090,12954,7090,12818xe" filled="t" fillcolor="#202020" stroked="f">
                <v:path arrowok="t"/>
                <v:fill/>
              </v:shape>
              <v:shape style="position:absolute;left:7034;top:12791;width:55;height:163" coordorigin="7034,12791" coordsize="55,163" path="m7090,12791l7082,12791,7078,12796,7070,12801,7042,12815,7034,12818,7034,12837,7039,12834,7046,12832,7054,12827,7063,12825,7070,12818,7090,12818,7090,12791xe" filled="t" fillcolor="#202020" stroked="f">
                <v:path arrowok="t"/>
                <v:fill/>
              </v:shape>
            </v:group>
            <v:group style="position:absolute;left:7143;top:12792;width:103;height:164" coordorigin="7143,12792" coordsize="103,164">
              <v:shape style="position:absolute;left:7143;top:12792;width:103;height:164" coordorigin="7143,12792" coordsize="103,164" path="m7186,12792l7144,12853,7143,12875,7143,12887,7162,12944,7202,12956,7219,12948,7228,12938,7185,12938,7172,12927,7164,12906,7162,12875,7163,12851,7169,12828,7180,12813,7195,12808,7227,12808,7225,12804,7208,12795,7186,12792xe" filled="t" fillcolor="#202020" stroked="f">
                <v:path arrowok="t"/>
                <v:fill/>
              </v:shape>
              <v:shape style="position:absolute;left:7143;top:12792;width:103;height:164" coordorigin="7143,12792" coordsize="103,164" path="m7227,12808l7195,12808,7206,12811,7214,12820,7221,12838,7224,12865,7224,12902,7217,12923,7204,12935,7185,12938,7228,12938,7234,12930,7240,12914,7244,12894,7246,12870,7243,12842,7236,12820,7227,12808xe" filled="t" fillcolor="#202020" stroked="f">
                <v:path arrowok="t"/>
                <v:fill/>
              </v:shape>
            </v:group>
            <v:group style="position:absolute;left:7262;top:12792;width:103;height:164" coordorigin="7262,12792" coordsize="103,164">
              <v:shape style="position:absolute;left:7262;top:12792;width:103;height:164" coordorigin="7262,12792" coordsize="103,164" path="m7306,12792l7264,12853,7262,12878,7263,12887,7282,12944,7322,12956,7339,12948,7348,12938,7305,12938,7292,12927,7284,12906,7282,12875,7283,12851,7289,12828,7300,12813,7315,12808,7347,12808,7345,12804,7328,12795,7306,12792xe" filled="t" fillcolor="#202020" stroked="f">
                <v:path arrowok="t"/>
                <v:fill/>
              </v:shape>
              <v:shape style="position:absolute;left:7262;top:12792;width:103;height:164" coordorigin="7262,12792" coordsize="103,164" path="m7347,12808l7315,12808,7326,12811,7334,12820,7341,12838,7344,12865,7344,12902,7337,12923,7324,12935,7305,12938,7348,12938,7354,12930,7360,12914,7364,12894,7366,12870,7363,12842,7356,12820,7347,12808xe" filled="t" fillcolor="#202020" stroked="f">
                <v:path arrowok="t"/>
                <v:fill/>
              </v:shape>
            </v:group>
            <v:group style="position:absolute;left:7382;top:12791;width:106;height:166" coordorigin="7382,12791" coordsize="106,166">
              <v:shape style="position:absolute;left:7382;top:12791;width:106;height:166" coordorigin="7382,12791" coordsize="106,166" path="m7442,12791l7426,12791,7411,12796,7390,12825,7390,12839,7411,12868,7404,12870,7397,12875,7390,12885,7385,12892,7382,12899,7382,12918,7423,12957,7445,12957,7452,12954,7462,12950,7469,12945,7474,12940,7423,12940,7416,12935,7411,12930,7404,12926,7402,12918,7402,12899,7404,12892,7416,12880,7426,12878,7474,12878,7471,12875,7464,12870,7457,12868,7464,12863,7466,12861,7426,12861,7421,12858,7416,12851,7411,12846,7409,12842,7409,12827,7411,12820,7421,12810,7426,12808,7470,12808,7469,12806,7464,12801,7457,12796,7442,12791xe" filled="t" fillcolor="#202020" stroked="f">
                <v:path arrowok="t"/>
                <v:fill/>
              </v:shape>
              <v:shape style="position:absolute;left:7382;top:12791;width:106;height:166" coordorigin="7382,12791" coordsize="106,166" path="m7474,12878l7442,12878,7452,12880,7464,12892,7466,12899,7466,12918,7464,12926,7457,12930,7452,12935,7442,12940,7474,12940,7481,12933,7486,12926,7488,12918,7488,12899,7486,12892,7481,12885,7474,12878xe" filled="t" fillcolor="#202020" stroked="f">
                <v:path arrowok="t"/>
                <v:fill/>
              </v:shape>
              <v:shape style="position:absolute;left:7382;top:12791;width:106;height:166" coordorigin="7382,12791" coordsize="106,166" path="m7470,12808l7442,12808,7447,12810,7457,12820,7459,12827,7459,12842,7457,12846,7452,12851,7447,12858,7440,12861,7466,12861,7469,12858,7474,12851,7478,12846,7481,12839,7481,12825,7478,12818,7474,12813,7470,12808xe" filled="t" fillcolor="#202020" stroked="f">
                <v:path arrowok="t"/>
                <v:fill/>
              </v:shape>
            </v:group>
            <v:group style="position:absolute;left:7517;top:12791;width:55;height:163" coordorigin="7517,12791" coordsize="55,163">
              <v:shape style="position:absolute;left:7517;top:12791;width:55;height:163" coordorigin="7517,12791" coordsize="55,163" path="m7572,12818l7553,12818,7553,12954,7572,12954,7572,12818xe" filled="t" fillcolor="#202020" stroked="f">
                <v:path arrowok="t"/>
                <v:fill/>
              </v:shape>
              <v:shape style="position:absolute;left:7517;top:12791;width:55;height:163" coordorigin="7517,12791" coordsize="55,163" path="m7572,12791l7565,12791,7560,12796,7553,12801,7524,12815,7517,12818,7517,12837,7524,12834,7538,12827,7546,12825,7553,12818,7572,12818,7572,12791xe" filled="t" fillcolor="#202020" stroked="f">
                <v:path arrowok="t"/>
                <v:fill/>
              </v:shape>
            </v:group>
            <v:group style="position:absolute;left:7625;top:12792;width:103;height:164" coordorigin="7625,12792" coordsize="103,164">
              <v:shape style="position:absolute;left:7625;top:12792;width:103;height:164" coordorigin="7625,12792" coordsize="103,164" path="m7669,12792l7626,12854,7625,12878,7625,12887,7644,12944,7684,12956,7702,12949,7710,12938,7667,12938,7654,12927,7647,12906,7644,12875,7645,12851,7652,12828,7662,12813,7678,12808,7710,12808,7708,12805,7691,12795,7669,12792xe" filled="t" fillcolor="#202020" stroked="f">
                <v:path arrowok="t"/>
                <v:fill/>
              </v:shape>
              <v:shape style="position:absolute;left:7625;top:12792;width:103;height:164" coordorigin="7625,12792" coordsize="103,164" path="m7710,12808l7678,12808,7688,12811,7697,12820,7703,12838,7706,12865,7707,12902,7699,12923,7686,12935,7667,12938,7710,12938,7716,12931,7723,12915,7727,12895,7728,12871,7726,12843,7719,12821,7710,12808xe" filled="t" fillcolor="#202020" stroked="f">
                <v:path arrowok="t"/>
                <v:fill/>
              </v:shape>
            </v:group>
            <v:group style="position:absolute;left:7749;top:12791;width:99;height:166" coordorigin="7749,12791" coordsize="99,166">
              <v:shape style="position:absolute;left:7749;top:12791;width:99;height:166" coordorigin="7749,12791" coordsize="99,166" path="m7824,12791l7761,12822,7749,12905,7754,12924,7763,12940,7779,12952,7800,12957,7820,12952,7836,12940,7790,12940,7783,12935,7776,12928,7771,12921,7769,12911,7769,12892,7771,12885,7781,12875,7769,12875,7788,12815,7800,12808,7838,12808,7838,12796,7834,12794,7824,12791xe" filled="t" fillcolor="#202020" stroked="f">
                <v:path arrowok="t"/>
                <v:fill/>
              </v:shape>
              <v:shape style="position:absolute;left:7749;top:12791;width:99;height:166" coordorigin="7749,12791" coordsize="99,166" path="m7839,12870l7810,12870,7817,12873,7822,12880,7826,12885,7829,12894,7829,12916,7826,12923,7822,12930,7807,12940,7836,12940,7836,12940,7846,12923,7848,12902,7848,12887,7846,12875,7839,12870xe" filled="t" fillcolor="#202020" stroked="f">
                <v:path arrowok="t"/>
                <v:fill/>
              </v:shape>
              <v:shape style="position:absolute;left:7749;top:12791;width:99;height:166" coordorigin="7749,12791" coordsize="99,166" path="m7817,12854l7802,12854,7782,12860,7769,12875,7781,12875,7783,12873,7790,12870,7839,12870,7836,12868,7829,12858,7817,12854xe" filled="t" fillcolor="#202020" stroked="f">
                <v:path arrowok="t"/>
                <v:fill/>
              </v:shape>
              <v:shape style="position:absolute;left:7749;top:12791;width:99;height:166" coordorigin="7749,12791" coordsize="99,166" path="m7838,12808l7822,12808,7831,12810,7838,12815,7838,1280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1.529999pt;margin-top:638.460022pt;width:32.0500pt;height:11.08pt;mso-position-horizontal-relative:page;mso-position-vertical-relative:page;z-index:-4954" coordorigin="8631,12769" coordsize="641,222">
            <v:group style="position:absolute;left:8640;top:12958;width:199;height:2" coordorigin="8640,12958" coordsize="199,2">
              <v:shape style="position:absolute;left:8640;top:12958;width:199;height:2" coordorigin="8640,12958" coordsize="199,0" path="m8640,12958l8839,12958e" filled="f" stroked="t" strokeweight=".94pt" strokecolor="#202020">
                <v:path arrowok="t"/>
              </v:shape>
            </v:group>
            <v:group style="position:absolute;left:8740;top:12813;width:2;height:137" coordorigin="8740,12813" coordsize="2,137">
              <v:shape style="position:absolute;left:8740;top:12813;width:2;height:137" coordorigin="8740,12813" coordsize="0,137" path="m8740,12813l8740,12950e" filled="f" stroked="t" strokeweight=".94pt" strokecolor="#202020">
                <v:path arrowok="t"/>
              </v:shape>
            </v:group>
            <v:group style="position:absolute;left:8652;top:12804;width:175;height:2" coordorigin="8652,12804" coordsize="175,2">
              <v:shape style="position:absolute;left:8652;top:12804;width:175;height:2" coordorigin="8652,12804" coordsize="175,0" path="m8652,12804l8827,12804e" filled="f" stroked="t" strokeweight=".94pt" strokecolor="#202020">
                <v:path arrowok="t"/>
              </v:shape>
            </v:group>
            <v:group style="position:absolute;left:8863;top:12786;width:187;height:194" coordorigin="8863,12786" coordsize="187,194">
              <v:shape style="position:absolute;left:8863;top:12786;width:187;height:194" coordorigin="8863,12786" coordsize="187,194" path="m9034,12786l8868,12786,8868,12964,8863,12966,8873,12981,8875,12981,8878,12978,8914,12964,8928,12959,8885,12959,8885,12904,9050,12904,9050,12890,8885,12890,8885,12854,9034,12854,9034,12839,8885,12839,8885,12801,9034,12801,9034,12786xe" filled="t" fillcolor="#202020" stroked="f">
                <v:path arrowok="t"/>
                <v:fill/>
              </v:shape>
              <v:shape style="position:absolute;left:8863;top:12786;width:187;height:194" coordorigin="8863,12786" coordsize="187,194" path="m8981,12904l8885,12904,8968,12920,8976,12940,8986,12957,8998,12969,9005,12976,9014,12978,9031,12978,9038,12974,9040,12964,9019,12964,9011,12956,8999,12944,8989,12926,8981,12904xe" filled="t" fillcolor="#202020" stroked="f">
                <v:path arrowok="t"/>
                <v:fill/>
              </v:shape>
              <v:shape style="position:absolute;left:8863;top:12786;width:187;height:194" coordorigin="8863,12786" coordsize="187,194" path="m9034,12918l9034,12935,9031,12947,9026,12954,9024,12962,9019,12964,9040,12964,9041,12962,9046,12952,9048,12940,9050,12926,9046,12923,9041,12923,9034,12918xe" filled="t" fillcolor="#202020" stroked="f">
                <v:path arrowok="t"/>
                <v:fill/>
              </v:shape>
              <v:shape style="position:absolute;left:8863;top:12786;width:187;height:194" coordorigin="8863,12786" coordsize="187,194" path="m8935,12945l8922,12946,8903,12953,8885,12959,8928,12959,8935,12957,8935,12945xe" filled="t" fillcolor="#202020" stroked="f">
                <v:path arrowok="t"/>
                <v:fill/>
              </v:shape>
              <v:shape style="position:absolute;left:8863;top:12786;width:187;height:194" coordorigin="8863,12786" coordsize="187,194" path="m8971,12854l8954,12854,8957,12866,8957,12878,8959,12890,8976,12890,8974,12880,8971,12866,8971,12854xe" filled="t" fillcolor="#202020" stroked="f">
                <v:path arrowok="t"/>
                <v:fill/>
              </v:shape>
              <v:shape style="position:absolute;left:8863;top:12786;width:187;height:194" coordorigin="8863,12786" coordsize="187,194" path="m9034,12854l9017,12854,9017,12863,9034,12863,9034,12854xe" filled="t" fillcolor="#202020" stroked="f">
                <v:path arrowok="t"/>
                <v:fill/>
              </v:shape>
              <v:shape style="position:absolute;left:8863;top:12786;width:187;height:194" coordorigin="8863,12786" coordsize="187,194" path="m9034,12801l9017,12801,9017,12839,9034,12839,9034,12801xe" filled="t" fillcolor="#202020" stroked="f">
                <v:path arrowok="t"/>
                <v:fill/>
              </v:shape>
            </v:group>
            <v:group style="position:absolute;left:9058;top:12779;width:204;height:201" coordorigin="9058,12779" coordsize="204,201">
              <v:shape style="position:absolute;left:9058;top:12779;width:204;height:201" coordorigin="9058,12779" coordsize="204,201" path="m9074,12885l9067,12906,9074,12925,9084,12940,9077,12952,9070,12959,9058,12969,9065,12976,9068,12980,9082,12968,9098,12954,9134,12954,9119,12946,9106,12932,9110,12923,9089,12923,9081,12906,9074,12885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134,12954l9098,12954,9110,12962,9127,12969,9149,12972,9176,12974,9257,12974,9262,12964,9259,12959,9201,12959,9158,12959,9136,12954,9134,12954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258,12957l9239,12958,9220,12959,9201,12959,9259,12959,9258,12957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192,12933l9175,12933,9175,12954,9192,12954,9192,12933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252,12921l9122,12921,9122,12933,9252,12933,9252,12921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122,12798l9060,12798,9060,12813,9103,12813,9065,12861,9065,12875,9104,12887,9098,12907,9089,12923,9110,12923,9114,12915,9119,12895,9122,12873,9122,12861,9084,12861,9122,12813,9122,12798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192,12902l9175,12902,9175,12921,9192,12921,9192,12902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242,12890l9130,12890,9130,12902,9242,12902,9242,12890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192,12873l9175,12873,9175,12890,9192,12890,9192,12873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238,12842l9223,12842,9223,12861,9134,12861,9134,12873,9223,12873,9223,12878,9238,12878,9238,12842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192,12842l9175,12842,9175,12861,9192,12861,9192,12842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259,12830l9122,12830,9122,12842,9259,12842,9259,12830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192,12810l9175,12810,9175,12830,9192,12830,9192,12810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238,12798l9134,12798,9134,12810,9223,12810,9223,12830,9238,12830,9238,12798xe" filled="t" fillcolor="#202020" stroked="f">
                <v:path arrowok="t"/>
                <v:fill/>
              </v:shape>
              <v:shape style="position:absolute;left:9058;top:12779;width:204;height:201" coordorigin="9058,12779" coordsize="204,201" path="m9192,12779l9175,12779,9175,12798,9192,12798,9192,127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5.340027pt;margin-top:638.219971pt;width:21.611401pt;height:11.2pt;mso-position-horizontal-relative:page;mso-position-vertical-relative:page;z-index:-4953" coordorigin="10507,12764" coordsize="432,224">
            <v:group style="position:absolute;left:10517;top:12774;width:192;height:204" coordorigin="10517,12774" coordsize="192,204">
              <v:shape style="position:absolute;left:10517;top:12774;width:192;height:204" coordorigin="10517,12774" coordsize="192,204" path="m10685,12825l10553,12825,10553,12875,10567,12875,10567,12868,10685,12868,10685,12856,10567,12856,10567,12837,10685,12837,10685,12825xe" filled="t" fillcolor="#202020" stroked="f">
                <v:path arrowok="t"/>
                <v:fill/>
              </v:shape>
              <v:shape style="position:absolute;left:10517;top:12774;width:192;height:204" coordorigin="10517,12774" coordsize="192,204" path="m10685,12868l10670,12868,10670,12875,10685,12875,10685,12868xe" filled="t" fillcolor="#202020" stroked="f">
                <v:path arrowok="t"/>
                <v:fill/>
              </v:shape>
              <v:shape style="position:absolute;left:10517;top:12774;width:192;height:204" coordorigin="10517,12774" coordsize="192,204" path="m10685,12837l10670,12837,10670,12856,10685,12856,10685,12837xe" filled="t" fillcolor="#202020" stroked="f">
                <v:path arrowok="t"/>
                <v:fill/>
              </v:shape>
              <v:shape style="position:absolute;left:10517;top:12774;width:192;height:204" coordorigin="10517,12774" coordsize="192,204" path="m10709,12882l10529,12882,10529,12978,10546,12978,10546,12897,10709,12897,10709,12882xe" filled="t" fillcolor="#202020" stroked="f">
                <v:path arrowok="t"/>
                <v:fill/>
              </v:shape>
              <v:shape style="position:absolute;left:10517;top:12774;width:192;height:204" coordorigin="10517,12774" coordsize="192,204" path="m10709,12897l10694,12897,10694,12959,10690,12962,10651,12962,10654,12966,10654,12974,10656,12978,10702,12978,10709,12969,10709,12897xe" filled="t" fillcolor="#202020" stroked="f">
                <v:path arrowok="t"/>
                <v:fill/>
              </v:shape>
              <v:shape style="position:absolute;left:10517;top:12774;width:192;height:204" coordorigin="10517,12774" coordsize="192,204" path="m10666,12909l10572,12909,10572,12962,10586,12962,10586,12952,10666,12952,10666,12940,10586,12940,10586,12923,10666,12923,10666,12909xe" filled="t" fillcolor="#202020" stroked="f">
                <v:path arrowok="t"/>
                <v:fill/>
              </v:shape>
              <v:shape style="position:absolute;left:10517;top:12774;width:192;height:204" coordorigin="10517,12774" coordsize="192,204" path="m10666,12923l10651,12923,10651,12940,10666,12940,10666,12923xe" filled="t" fillcolor="#202020" stroked="f">
                <v:path arrowok="t"/>
                <v:fill/>
              </v:shape>
              <v:shape style="position:absolute;left:10517;top:12774;width:192;height:204" coordorigin="10517,12774" coordsize="192,204" path="m10718,12798l10517,12798,10517,12810,10718,12810,10718,12798xe" filled="t" fillcolor="#202020" stroked="f">
                <v:path arrowok="t"/>
                <v:fill/>
              </v:shape>
              <v:shape style="position:absolute;left:10517;top:12774;width:192;height:204" coordorigin="10517,12774" coordsize="192,204" path="m10618,12774l10603,12782,10608,12791,10610,12798,10630,12798,10625,12789,10622,12782,10618,12774xe" filled="t" fillcolor="#202020" stroked="f">
                <v:path arrowok="t"/>
                <v:fill/>
              </v:shape>
            </v:group>
            <v:group style="position:absolute;left:10726;top:12784;width:203;height:194" coordorigin="10726,12784" coordsize="203,194">
              <v:shape style="position:absolute;left:10726;top:12784;width:203;height:194" coordorigin="10726,12784" coordsize="203,194" path="m10916,12954l10884,12954,10899,12966,10918,12978,10922,12971,10927,12966,10929,12962,10916,12954xe" filled="t" fillcolor="#202020" stroked="f">
                <v:path arrowok="t"/>
                <v:fill/>
              </v:shape>
              <v:shape style="position:absolute;left:10726;top:12784;width:203;height:194" coordorigin="10726,12784" coordsize="203,194" path="m10845,12870l10831,12870,10833,12877,10841,12895,10849,12913,10857,12932,10844,12945,10828,12958,10810,12969,10814,12971,10819,12976,10828,12977,10845,12968,10863,12959,10884,12954,10916,12954,10912,12951,10898,12937,10889,12918,10895,12908,10866,12908,10856,12893,10847,12875,10845,12870xe" filled="t" fillcolor="#202020" stroked="f">
                <v:path arrowok="t"/>
                <v:fill/>
              </v:shape>
              <v:shape style="position:absolute;left:10726;top:12784;width:203;height:194" coordorigin="10726,12784" coordsize="203,194" path="m10901,12791l10798,12791,10798,12806,10817,12820,10816,12843,10807,12916,10776,12969,10778,12971,10825,12913,10831,12870,10845,12870,10839,12856,10831,12834,10831,12806,10901,12806,10901,12791xe" filled="t" fillcolor="#202020" stroked="f">
                <v:path arrowok="t"/>
                <v:fill/>
              </v:shape>
              <v:shape style="position:absolute;left:10726;top:12784;width:203;height:194" coordorigin="10726,12784" coordsize="203,194" path="m10784,12924l10765,12929,10746,12934,10726,12940,10735,12953,10753,12947,10772,12941,10793,12935,10793,12926,10784,12924xe" filled="t" fillcolor="#202020" stroked="f">
                <v:path arrowok="t"/>
                <v:fill/>
              </v:shape>
              <v:shape style="position:absolute;left:10726;top:12784;width:203;height:194" coordorigin="10726,12784" coordsize="203,194" path="m10901,12806l10884,12806,10865,12846,10865,12863,10892,12879,10882,12896,10866,12908,10895,12908,10899,12900,10908,12882,10915,12864,10915,12849,10882,12849,10901,12806xe" filled="t" fillcolor="#202020" stroked="f">
                <v:path arrowok="t"/>
                <v:fill/>
              </v:shape>
              <v:shape style="position:absolute;left:10726;top:12784;width:203;height:194" coordorigin="10726,12784" coordsize="203,194" path="m10781,12854l10754,12854,10757,12864,10745,12881,10733,12892,10754,12905,10774,12902,10795,12899,10798,12894,10798,12892,10754,12892,10756,12889,10766,12876,10781,12854xe" filled="t" fillcolor="#202020" stroked="f">
                <v:path arrowok="t"/>
                <v:fill/>
              </v:shape>
              <v:shape style="position:absolute;left:10726;top:12784;width:203;height:194" coordorigin="10726,12784" coordsize="203,194" path="m10794,12885l10754,12892,10798,12892,10798,12890,10794,12885xe" filled="t" fillcolor="#202020" stroked="f">
                <v:path arrowok="t"/>
                <v:fill/>
              </v:shape>
              <v:shape style="position:absolute;left:10726;top:12784;width:203;height:194" coordorigin="10726,12784" coordsize="203,194" path="m10783,12784l10758,12797,10747,12817,10738,12832,10728,12844,10730,12856,10742,12856,10754,12854,10781,12854,10789,12842,10754,12842,10750,12836,10761,12820,10772,12803,10783,12784xe" filled="t" fillcolor="#202020" stroked="f">
                <v:path arrowok="t"/>
                <v:fill/>
              </v:shape>
              <v:shape style="position:absolute;left:10726;top:12784;width:203;height:194" coordorigin="10726,12784" coordsize="203,194" path="m10788,12815l10781,12825,10776,12834,10771,12842,10789,12842,10802,12822,10788,1281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661.619995pt;width:74.110807pt;height:11.2pt;mso-position-horizontal-relative:page;mso-position-vertical-relative:page;z-index:-4952" coordorigin="664,13232" coordsize="1482,224">
            <v:group style="position:absolute;left:674;top:13257;width:202;height:190" coordorigin="674,13257" coordsize="202,190">
              <v:shape style="position:absolute;left:674;top:13257;width:202;height:190" coordorigin="674,13257" coordsize="202,190" path="m841,13408l806,13408,819,13413,836,13424,852,13435,869,13446,866,13423,850,13413,841,13408xe" filled="t" fillcolor="#202020" stroked="f">
                <v:path arrowok="t"/>
                <v:fill/>
              </v:shape>
              <v:shape style="position:absolute;left:674;top:13257;width:202;height:190" coordorigin="674,13257" coordsize="202,190" path="m821,13324l804,13324,803,13367,799,13387,790,13404,777,13415,759,13425,737,13434,739,13439,744,13444,757,13445,778,13435,793,13424,804,13410,806,13410,806,13408,841,13408,832,13403,814,13394,818,13382,821,13370,821,13324xe" filled="t" fillcolor="#202020" stroked="f">
                <v:path arrowok="t"/>
                <v:fill/>
              </v:shape>
              <v:shape style="position:absolute;left:674;top:13257;width:202;height:190" coordorigin="674,13257" coordsize="202,190" path="m720,13281l706,13281,706,13389,696,13391,684,13394,674,13396,689,13410,715,13403,726,13400,751,13394,751,13386,720,13386,720,13281xe" filled="t" fillcolor="#202020" stroked="f">
                <v:path arrowok="t"/>
                <v:fill/>
              </v:shape>
              <v:shape style="position:absolute;left:674;top:13257;width:202;height:190" coordorigin="674,13257" coordsize="202,190" path="m866,13295l758,13295,758,13403,773,13403,773,13310,866,13310,866,13295xe" filled="t" fillcolor="#202020" stroked="f">
                <v:path arrowok="t"/>
                <v:fill/>
              </v:shape>
              <v:shape style="position:absolute;left:674;top:13257;width:202;height:190" coordorigin="674,13257" coordsize="202,190" path="m866,13310l850,13310,850,13403,866,13403,866,13310xe" filled="t" fillcolor="#202020" stroked="f">
                <v:path arrowok="t"/>
                <v:fill/>
              </v:shape>
              <v:shape style="position:absolute;left:674;top:13257;width:202;height:190" coordorigin="674,13257" coordsize="202,190" path="m749,13379l742,13379,732,13384,720,13386,751,13386,749,13379xe" filled="t" fillcolor="#202020" stroked="f">
                <v:path arrowok="t"/>
                <v:fill/>
              </v:shape>
              <v:shape style="position:absolute;left:674;top:13257;width:202;height:190" coordorigin="674,13257" coordsize="202,190" path="m818,13271l802,13271,794,13295,811,13295,818,13271xe" filled="t" fillcolor="#202020" stroked="f">
                <v:path arrowok="t"/>
                <v:fill/>
              </v:shape>
              <v:shape style="position:absolute;left:674;top:13257;width:202;height:190" coordorigin="674,13257" coordsize="202,190" path="m746,13266l677,13266,677,13281,746,13281,746,13266xe" filled="t" fillcolor="#202020" stroked="f">
                <v:path arrowok="t"/>
                <v:fill/>
              </v:shape>
              <v:shape style="position:absolute;left:674;top:13257;width:202;height:190" coordorigin="674,13257" coordsize="202,190" path="m876,13257l754,13257,754,13271,876,13271,876,13257xe" filled="t" fillcolor="#202020" stroked="f">
                <v:path arrowok="t"/>
                <v:fill/>
              </v:shape>
            </v:group>
            <v:group style="position:absolute;left:914;top:13254;width:146;height:190" coordorigin="914,13254" coordsize="146,190">
              <v:shape style="position:absolute;left:914;top:13254;width:146;height:190" coordorigin="914,13254" coordsize="146,190" path="m1061,13254l914,13254,914,13444,931,13444,931,13430,1061,13430,1061,13413,931,13413,931,13374,1061,13374,1061,13360,931,13360,931,13322,1061,13322,1061,13307,931,13307,931,13269,1061,13269,1061,13254xe" filled="t" fillcolor="#202020" stroked="f">
                <v:path arrowok="t"/>
                <v:fill/>
              </v:shape>
              <v:shape style="position:absolute;left:914;top:13254;width:146;height:190" coordorigin="914,13254" coordsize="146,190" path="m1061,13430l1044,13430,1044,13444,1061,13444,1061,13430xe" filled="t" fillcolor="#202020" stroked="f">
                <v:path arrowok="t"/>
                <v:fill/>
              </v:shape>
              <v:shape style="position:absolute;left:914;top:13254;width:146;height:190" coordorigin="914,13254" coordsize="146,190" path="m1061,13374l1044,13374,1044,13413,1061,13413,1061,13374xe" filled="t" fillcolor="#202020" stroked="f">
                <v:path arrowok="t"/>
                <v:fill/>
              </v:shape>
              <v:shape style="position:absolute;left:914;top:13254;width:146;height:190" coordorigin="914,13254" coordsize="146,190" path="m1061,13322l1044,13322,1044,13360,1061,13360,1061,13322xe" filled="t" fillcolor="#202020" stroked="f">
                <v:path arrowok="t"/>
                <v:fill/>
              </v:shape>
              <v:shape style="position:absolute;left:914;top:13254;width:146;height:190" coordorigin="914,13254" coordsize="146,190" path="m1061,13269l1044,13269,1044,13307,1061,13307,1061,13269xe" filled="t" fillcolor="#202020" stroked="f">
                <v:path arrowok="t"/>
                <v:fill/>
              </v:shape>
            </v:group>
            <v:group style="position:absolute;left:1094;top:13245;width:206;height:202" coordorigin="1094,13245" coordsize="206,202">
              <v:shape style="position:absolute;left:1094;top:13245;width:206;height:202" coordorigin="1094,13245" coordsize="206,202" path="m1270,13416l1234,13416,1250,13427,1267,13437,1286,13446,1291,13442,1294,13437,1300,13429,1278,13423,1270,13416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097,13425l1099,13432,1099,13437,1102,13444,1133,13444,1140,13434,1140,13427,1106,13427,1097,13425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284,13324l1171,13324,1171,13338,1190,13353,1198,13372,1206,13390,1213,13408,1196,13417,1177,13425,1157,13432,1162,13439,1164,13444,1181,13443,1199,13434,1234,13416,1270,13416,1262,13410,1255,13390,1230,13390,1218,13375,1208,13358,1200,13338,1283,13338,1284,13336,1284,13324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140,13360l1126,13360,1125,13425,1123,13427,1140,13427,1140,13360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283,13338l1267,13338,1266,13342,1257,13360,1245,13376,1230,13390,1255,13390,1266,13374,1276,13356,1283,13338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140,13300l1126,13300,1126,13343,1116,13346,1106,13350,1094,13353,1097,13370,1106,13367,1116,13362,1126,13360,1140,13360,1140,13355,1150,13353,1164,13348,1164,13338,1140,13338,1140,13300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164,13331l1150,13336,1140,13338,1164,13338,1164,13331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241,13293l1224,13293,1224,13324,1241,13324,1241,13293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164,13286l1097,13286,1097,13300,1164,13300,1164,13286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296,13278l1171,13278,1171,13293,1296,13293,1296,13278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140,13245l1126,13245,1126,13286,1140,13286,1140,13245xe" filled="t" fillcolor="#202020" stroked="f">
                <v:path arrowok="t"/>
                <v:fill/>
              </v:shape>
              <v:shape style="position:absolute;left:1094;top:13245;width:206;height:202" coordorigin="1094,13245" coordsize="206,202" path="m1241,13245l1224,13245,1224,13278,1241,13278,1241,13245xe" filled="t" fillcolor="#202020" stroked="f">
                <v:path arrowok="t"/>
                <v:fill/>
              </v:shape>
            </v:group>
            <v:group style="position:absolute;left:1303;top:13242;width:209;height:204" coordorigin="1303,13242" coordsize="209,204">
              <v:shape style="position:absolute;left:1303;top:13242;width:209;height:204" coordorigin="1303,13242" coordsize="209,204" path="m1429,13319l1399,13319,1399,13446,1416,13446,1422,13330,1436,13330,1435,13329,1429,13319xe" filled="t" fillcolor="#202020" stroked="f">
                <v:path arrowok="t"/>
                <v:fill/>
              </v:shape>
              <v:shape style="position:absolute;left:1303;top:13242;width:209;height:204" coordorigin="1303,13242" coordsize="209,204" path="m1436,13330l1422,13330,1432,13349,1469,13397,1498,13422,1502,13415,1512,13406,1459,13363,1447,13346,1436,13330xe" filled="t" fillcolor="#202020" stroked="f">
                <v:path arrowok="t"/>
                <v:fill/>
              </v:shape>
              <v:shape style="position:absolute;left:1303;top:13242;width:209;height:204" coordorigin="1303,13242" coordsize="209,204" path="m1505,13293l1310,13293,1310,13310,1386,13320,1375,13337,1320,13396,1303,13408,1308,13415,1369,13371,1399,13319,1429,13319,1423,13310,1505,13310,1505,13293xe" filled="t" fillcolor="#202020" stroked="f">
                <v:path arrowok="t"/>
                <v:fill/>
              </v:shape>
              <v:shape style="position:absolute;left:1303;top:13242;width:209;height:204" coordorigin="1303,13242" coordsize="209,204" path="m1416,13242l1399,13242,1399,13293,1416,13293,1416,13242xe" filled="t" fillcolor="#202020" stroked="f">
                <v:path arrowok="t"/>
                <v:fill/>
              </v:shape>
              <v:shape style="position:absolute;left:1303;top:13242;width:209;height:204" coordorigin="1303,13242" coordsize="209,204" path="m1447,13247l1435,13259,1439,13262,1455,13273,1471,13286,1479,13272,1464,13259,1447,13247xe" filled="t" fillcolor="#202020" stroked="f">
                <v:path arrowok="t"/>
                <v:fill/>
              </v:shape>
            </v:group>
            <v:group style="position:absolute;left:1517;top:13250;width:187;height:197" coordorigin="1517,13250" coordsize="187,197">
              <v:shape style="position:absolute;left:1517;top:13250;width:187;height:197" coordorigin="1517,13250" coordsize="187,197" path="m1668,13406l1634,13406,1651,13415,1668,13425,1704,13446,1699,13422,1681,13413,1668,13406xe" filled="t" fillcolor="#202020" stroked="f">
                <v:path arrowok="t"/>
                <v:fill/>
              </v:shape>
              <v:shape style="position:absolute;left:1517;top:13250;width:187;height:197" coordorigin="1517,13250" coordsize="187,197" path="m1630,13334l1613,13334,1613,13371,1607,13392,1544,13426,1519,13432,1522,13437,1526,13442,1547,13444,1570,13437,1590,13429,1607,13422,1622,13414,1634,13406,1668,13406,1664,13404,1646,13395,1627,13386,1627,13379,1630,13372,1630,13334xe" filled="t" fillcolor="#202020" stroked="f">
                <v:path arrowok="t"/>
                <v:fill/>
              </v:shape>
              <v:shape style="position:absolute;left:1517;top:13250;width:187;height:197" coordorigin="1517,13250" coordsize="187,197" path="m1666,13281l1644,13281,1634,13293,1627,13302,1620,13310,1543,13310,1543,13398,1560,13398,1560,13324,1697,13324,1697,13310,1641,13308,1654,13294,1666,13281xe" filled="t" fillcolor="#202020" stroked="f">
                <v:path arrowok="t"/>
                <v:fill/>
              </v:shape>
              <v:shape style="position:absolute;left:1517;top:13250;width:187;height:197" coordorigin="1517,13250" coordsize="187,197" path="m1697,13324l1680,13324,1680,13398,1697,13398,1697,13324xe" filled="t" fillcolor="#202020" stroked="f">
                <v:path arrowok="t"/>
                <v:fill/>
              </v:shape>
              <v:shape style="position:absolute;left:1517;top:13250;width:187;height:197" coordorigin="1517,13250" coordsize="187,197" path="m1598,13250l1575,13251,1562,13266,1548,13281,1533,13294,1517,13307,1522,13312,1524,13317,1542,13309,1557,13296,1572,13281,1666,13281,1668,13278,1668,13266,1586,13266,1589,13262,1594,13254,1598,13250xe" filled="t" fillcolor="#202020" stroked="f">
                <v:path arrowok="t"/>
                <v:fill/>
              </v:shape>
            </v:group>
            <v:group style="position:absolute;left:1726;top:13245;width:204;height:202" coordorigin="1726,13245" coordsize="204,202">
              <v:shape style="position:absolute;left:1726;top:13245;width:204;height:202" coordorigin="1726,13245" coordsize="204,202" path="m1930,13322l1728,13322,1728,13336,1930,13336,1930,13322xe" filled="t" fillcolor="#202020" stroked="f">
                <v:path arrowok="t"/>
                <v:fill/>
              </v:shape>
              <v:shape style="position:absolute;left:1726;top:13245;width:204;height:202" coordorigin="1726,13245" coordsize="204,202" path="m1838,13305l1819,13305,1819,13322,1838,13322,1838,13305xe" filled="t" fillcolor="#202020" stroked="f">
                <v:path arrowok="t"/>
                <v:fill/>
              </v:shape>
              <v:shape style="position:absolute;left:1726;top:13245;width:204;height:202" coordorigin="1726,13245" coordsize="204,202" path="m1908,13293l1750,13293,1750,13305,1908,13305,1908,13293xe" filled="t" fillcolor="#202020" stroked="f">
                <v:path arrowok="t"/>
                <v:fill/>
              </v:shape>
              <v:shape style="position:absolute;left:1726;top:13245;width:204;height:202" coordorigin="1726,13245" coordsize="204,202" path="m1838,13276l1819,13276,1819,13293,1838,13293,1838,13276xe" filled="t" fillcolor="#202020" stroked="f">
                <v:path arrowok="t"/>
                <v:fill/>
              </v:shape>
              <v:shape style="position:absolute;left:1726;top:13245;width:204;height:202" coordorigin="1726,13245" coordsize="204,202" path="m1920,13264l1740,13264,1740,13276,1920,13276,1920,13264xe" filled="t" fillcolor="#202020" stroked="f">
                <v:path arrowok="t"/>
                <v:fill/>
              </v:shape>
              <v:shape style="position:absolute;left:1726;top:13245;width:204;height:202" coordorigin="1726,13245" coordsize="204,202" path="m1838,13245l1819,13245,1819,13264,1838,13264,1838,13245xe" filled="t" fillcolor="#202020" stroked="f">
                <v:path arrowok="t"/>
                <v:fill/>
              </v:shape>
              <v:shape style="position:absolute;left:1726;top:13245;width:204;height:202" coordorigin="1726,13245" coordsize="204,202" path="m1897,13420l1845,13420,1862,13426,1884,13434,1902,13440,1918,13446,1915,13426,1897,13420xe" filled="t" fillcolor="#202020" stroked="f">
                <v:path arrowok="t"/>
                <v:fill/>
              </v:shape>
              <v:shape style="position:absolute;left:1726;top:13245;width:204;height:202" coordorigin="1726,13245" coordsize="204,202" path="m1838,13372l1819,13372,1818,13394,1810,13411,1798,13419,1780,13425,1756,13429,1726,13432,1730,13437,1733,13442,1751,13445,1774,13441,1795,13437,1813,13432,1829,13426,1845,13420,1897,13420,1836,13401,1838,13394,1838,13372xe" filled="t" fillcolor="#202020" stroked="f">
                <v:path arrowok="t"/>
                <v:fill/>
              </v:shape>
              <v:shape style="position:absolute;left:1726;top:13245;width:204;height:202" coordorigin="1726,13245" coordsize="204,202" path="m1903,13353l1754,13353,1754,13408,1769,13408,1769,13365,1903,13365,1903,13353xe" filled="t" fillcolor="#202020" stroked="f">
                <v:path arrowok="t"/>
                <v:fill/>
              </v:shape>
              <v:shape style="position:absolute;left:1726;top:13245;width:204;height:202" coordorigin="1726,13245" coordsize="204,202" path="m1903,13365l1889,13365,1889,13408,1903,13408,1903,13365xe" filled="t" fillcolor="#202020" stroked="f">
                <v:path arrowok="t"/>
                <v:fill/>
              </v:shape>
            </v:group>
            <v:group style="position:absolute;left:1939;top:13247;width:197;height:194" coordorigin="1939,13247" coordsize="197,194">
              <v:shape style="position:absolute;left:1939;top:13247;width:197;height:194" coordorigin="1939,13247" coordsize="197,194" path="m2061,13331l2043,13331,2051,13353,2083,13405,2126,13442,2131,13437,2136,13430,2137,13422,2121,13412,2106,13400,2093,13387,2081,13371,2071,13353,2062,13333,2061,13331xe" filled="t" fillcolor="#202020" stroked="f">
                <v:path arrowok="t"/>
                <v:fill/>
              </v:shape>
              <v:shape style="position:absolute;left:1939;top:13247;width:197;height:194" coordorigin="1939,13247" coordsize="197,194" path="m2052,13247l2033,13253,2031,13278,2027,13300,2006,13360,1956,13418,1939,13430,1949,13439,2003,13400,2035,13349,2043,13331,2061,13331,2054,13311,2047,13287,2050,13268,2052,132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599998pt;margin-top:662.960022pt;width:4.8pt;height:9.24pt;mso-position-horizontal-relative:page;mso-position-vertical-relative:page;z-index:-4951" coordorigin="2472,13259" coordsize="96,185">
            <v:shape style="position:absolute;left:2472;top:13259;width:96;height:185" coordorigin="2472,13259" coordsize="96,185" path="m2568,13259l2549,13259,2472,13444,2491,13444,2568,1325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85.160004pt;margin-top:662.960022pt;width:4.8pt;height:9.24pt;mso-position-horizontal-relative:page;mso-position-vertical-relative:page;z-index:-4950" coordorigin="3703,13259" coordsize="96,185">
            <v:shape style="position:absolute;left:3703;top:13259;width:96;height:185" coordorigin="3703,13259" coordsize="96,185" path="m3799,13259l3782,13259,3703,13444,3725,13444,3799,1325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44.399994pt;margin-top:662.960022pt;width:4.8pt;height:9.24pt;mso-position-horizontal-relative:page;mso-position-vertical-relative:page;z-index:-4949" coordorigin="6888,13259" coordsize="96,185">
            <v:shape style="position:absolute;left:6888;top:13259;width:96;height:185" coordorigin="6888,13259" coordsize="96,185" path="m6984,13259l6965,13259,6888,13444,6907,13444,6984,1325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1.640015pt;margin-top:662.960022pt;width:4.68pt;height:9.24pt;mso-position-horizontal-relative:page;mso-position-vertical-relative:page;z-index:-4948" coordorigin="8633,13259" coordsize="94,185">
            <v:shape style="position:absolute;left:8633;top:13259;width:94;height:185" coordorigin="8633,13259" coordsize="94,185" path="m8726,13259l8707,13259,8633,13444,8650,13444,8726,1325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25.479980pt;margin-top:662.960022pt;width:4.8pt;height:9.24pt;mso-position-horizontal-relative:page;mso-position-vertical-relative:page;z-index:-4947" coordorigin="10510,13259" coordsize="96,185">
            <v:shape style="position:absolute;left:10510;top:13259;width:96;height:185" coordorigin="10510,13259" coordsize="96,185" path="m10606,13259l10586,13259,10510,13444,10529,13444,10606,1325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63.700001pt;margin-top:719.340027pt;width:21.52pt;height:11.208212pt;mso-position-horizontal-relative:page;mso-position-vertical-relative:page;z-index:-4946" coordorigin="1274,14387" coordsize="430,224">
            <v:group style="position:absolute;left:1284;top:14414;width:197;height:187" coordorigin="1284,14414" coordsize="197,187">
              <v:shape style="position:absolute;left:1284;top:14414;width:197;height:187" coordorigin="1284,14414" coordsize="197,187" path="m1361,14558l1344,14558,1344,14601,1361,14601,1361,14558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452,14531l1442,14548,1453,14565,1462,14583,1471,14601,1481,14583,1471,14565,1461,14548,1452,14531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404,14534l1400,14540,1390,14558,1380,14574,1368,14591,1378,14596,1388,14593,1398,14576,1408,14559,1418,14541,1404,14534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313,14428l1298,14428,1298,14553,1284,14558,1305,14567,1344,14558,1361,14558,1361,14555,1366,14555,1370,14553,1375,14553,1375,14550,1313,14550,1313,14517,1361,14517,1361,14502,1313,14502,1313,14471,1361,14471,1361,14457,1313,14457,1313,14428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361,14517l1344,14517,1344,14543,1325,14548,1313,14550,1375,14550,1375,14541,1361,14541,1361,14517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375,14536l1370,14536,1361,14541,1375,14541,1375,14536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471,14416l1382,14416,1382,14524,1399,14524,1399,14512,1471,14512,1471,14498,1399,14498,1399,14430,1471,14430,1471,14416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471,14512l1457,14512,1457,14524,1471,14524,1471,14512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361,14471l1344,14471,1344,14502,1361,14502,1361,14471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471,14430l1457,14430,1457,14498,1471,14498,1471,14430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361,14428l1344,14428,1344,14457,1361,14457,1361,14428xe" filled="t" fillcolor="#202020" stroked="f">
                <v:path arrowok="t"/>
                <v:fill/>
              </v:shape>
              <v:shape style="position:absolute;left:1284;top:14414;width:197;height:187" coordorigin="1284,14414" coordsize="197,187" path="m1375,14414l1286,14414,1286,14428,1375,14428,1375,14414xe" filled="t" fillcolor="#202020" stroked="f">
                <v:path arrowok="t"/>
                <v:fill/>
              </v:shape>
            </v:group>
            <v:group style="position:absolute;left:1490;top:14397;width:204;height:204" coordorigin="1490,14397" coordsize="204,204">
              <v:shape style="position:absolute;left:1490;top:14397;width:204;height:204" coordorigin="1490,14397" coordsize="204,204" path="m1668,14517l1510,14517,1510,14531,1564,14540,1554,14555,1540,14569,1521,14580,1498,14589,1502,14598,1568,14565,1584,14531,1668,14531,1668,14517xe" filled="t" fillcolor="#202020" stroked="f">
                <v:path arrowok="t"/>
                <v:fill/>
              </v:shape>
              <v:shape style="position:absolute;left:1490;top:14397;width:204;height:204" coordorigin="1490,14397" coordsize="204,204" path="m1591,14579l1591,14586,1594,14591,1603,14597,1621,14598,1643,14597,1659,14585,1660,14582,1606,14582,1591,14579xe" filled="t" fillcolor="#202020" stroked="f">
                <v:path arrowok="t"/>
                <v:fill/>
              </v:shape>
              <v:shape style="position:absolute;left:1490;top:14397;width:204;height:204" coordorigin="1490,14397" coordsize="204,204" path="m1668,14531l1651,14531,1651,14555,1649,14565,1646,14577,1642,14582,1660,14582,1666,14561,1667,14542,1668,14531xe" filled="t" fillcolor="#202020" stroked="f">
                <v:path arrowok="t"/>
                <v:fill/>
              </v:shape>
              <v:shape style="position:absolute;left:1490;top:14397;width:204;height:204" coordorigin="1490,14397" coordsize="204,204" path="m1589,14495l1572,14495,1572,14502,1570,14510,1570,14517,1586,14517,1586,14502,1589,14495xe" filled="t" fillcolor="#202020" stroked="f">
                <v:path arrowok="t"/>
                <v:fill/>
              </v:shape>
              <v:shape style="position:absolute;left:1490;top:14397;width:204;height:204" coordorigin="1490,14397" coordsize="204,204" path="m1566,14443l1547,14443,1560,14459,1569,14476,1552,14481,1533,14487,1512,14492,1490,14495,1495,14500,1498,14505,1511,14507,1531,14503,1589,14490,1608,14485,1674,14485,1657,14482,1638,14477,1624,14470,1641,14458,1642,14458,1586,14458,1570,14446,1566,14443xe" filled="t" fillcolor="#202020" stroked="f">
                <v:path arrowok="t"/>
                <v:fill/>
              </v:shape>
              <v:shape style="position:absolute;left:1490;top:14397;width:204;height:204" coordorigin="1490,14397" coordsize="204,204" path="m1674,14485l1608,14485,1625,14492,1644,14497,1665,14501,1687,14505,1692,14500,1694,14495,1679,14486,1674,14485xe" filled="t" fillcolor="#202020" stroked="f">
                <v:path arrowok="t"/>
                <v:fill/>
              </v:shape>
              <v:shape style="position:absolute;left:1490;top:14397;width:204;height:204" coordorigin="1490,14397" coordsize="204,204" path="m1553,14397l1514,14448,1498,14462,1500,14466,1505,14469,1516,14467,1531,14454,1547,14443,1566,14443,1555,14433,1670,14433,1670,14418,1558,14418,1562,14414,1567,14404,1553,14397xe" filled="t" fillcolor="#202020" stroked="f">
                <v:path arrowok="t"/>
                <v:fill/>
              </v:shape>
              <v:shape style="position:absolute;left:1490;top:14397;width:204;height:204" coordorigin="1490,14397" coordsize="204,204" path="m1670,14433l1646,14433,1643,14436,1630,14445,1611,14453,1586,14458,1642,14458,1657,14446,1670,144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9.539993pt;margin-top:719.460022pt;width:20.68pt;height:11.2pt;mso-position-horizontal-relative:page;mso-position-vertical-relative:page;z-index:-4945" coordorigin="2791,14389" coordsize="414,224">
            <v:group style="position:absolute;left:2801;top:14399;width:204;height:194" coordorigin="2801,14399" coordsize="204,194">
              <v:shape style="position:absolute;left:2801;top:14399;width:204;height:194" coordorigin="2801,14399" coordsize="204,194" path="m2846,14402l2831,14404,2828,14424,2825,14442,2801,14442,2801,14459,2822,14463,2817,14483,2814,14503,2811,14522,2825,14535,2831,14557,2818,14571,2801,14584,2806,14589,2808,14594,2826,14586,2839,14571,2851,14555,2873,14555,2868,14548,2860,14537,2862,14531,2846,14531,2839,14526,2832,14519,2829,14502,2834,14483,2839,14459,2877,14459,2878,14457,2878,14442,2842,14441,2845,14422,2846,14402xe" filled="t" fillcolor="#202020" stroked="f">
                <v:path arrowok="t"/>
                <v:fill/>
              </v:shape>
              <v:shape style="position:absolute;left:2801;top:14399;width:204;height:194" coordorigin="2801,14399" coordsize="204,194" path="m3005,14577l2880,14577,2880,14594,3005,14594,3005,14577xe" filled="t" fillcolor="#202020" stroked="f">
                <v:path arrowok="t"/>
                <v:fill/>
              </v:shape>
              <v:shape style="position:absolute;left:2801;top:14399;width:204;height:194" coordorigin="2801,14399" coordsize="204,194" path="m2873,14555l2851,14555,2873,14577,2885,14565,2875,14558,2873,14555xe" filled="t" fillcolor="#202020" stroked="f">
                <v:path arrowok="t"/>
                <v:fill/>
              </v:shape>
              <v:shape style="position:absolute;left:2801;top:14399;width:204;height:194" coordorigin="2801,14399" coordsize="204,194" path="m2954,14526l2938,14526,2938,14577,2954,14577,2954,14526xe" filled="t" fillcolor="#202020" stroked="f">
                <v:path arrowok="t"/>
                <v:fill/>
              </v:shape>
              <v:shape style="position:absolute;left:2801;top:14399;width:204;height:194" coordorigin="2801,14399" coordsize="204,194" path="m2877,14459l2863,14459,2862,14475,2858,14496,2853,14515,2846,14531,2862,14531,2866,14521,2871,14502,2875,14481,2877,14459xe" filled="t" fillcolor="#202020" stroked="f">
                <v:path arrowok="t"/>
                <v:fill/>
              </v:shape>
              <v:shape style="position:absolute;left:2801;top:14399;width:204;height:194" coordorigin="2801,14399" coordsize="204,194" path="m3000,14510l2887,14510,2887,14526,3000,14526,3000,14510xe" filled="t" fillcolor="#202020" stroked="f">
                <v:path arrowok="t"/>
                <v:fill/>
              </v:shape>
              <v:shape style="position:absolute;left:2801;top:14399;width:204;height:194" coordorigin="2801,14399" coordsize="204,194" path="m2954,14459l2938,14459,2938,14510,2954,14510,2954,14459xe" filled="t" fillcolor="#202020" stroked="f">
                <v:path arrowok="t"/>
                <v:fill/>
              </v:shape>
              <v:shape style="position:absolute;left:2801;top:14399;width:204;height:194" coordorigin="2801,14399" coordsize="204,194" path="m2904,14415l2899,14433,2893,14452,2886,14471,2878,14490,2882,14493,2887,14493,2894,14495,2899,14486,2904,14474,2909,14459,3000,14459,3000,14445,2911,14445,2918,14416,2904,14415xe" filled="t" fillcolor="#202020" stroked="f">
                <v:path arrowok="t"/>
                <v:fill/>
              </v:shape>
              <v:shape style="position:absolute;left:2801;top:14399;width:204;height:194" coordorigin="2801,14399" coordsize="204,194" path="m2954,14399l2938,14399,2938,14445,2954,14445,2954,14399xe" filled="t" fillcolor="#202020" stroked="f">
                <v:path arrowok="t"/>
                <v:fill/>
              </v:shape>
            </v:group>
            <v:group style="position:absolute;left:3010;top:14399;width:185;height:204" coordorigin="3010,14399" coordsize="185,204">
              <v:shape style="position:absolute;left:3010;top:14399;width:185;height:204" coordorigin="3010,14399" coordsize="185,204" path="m3070,14526l3053,14526,3053,14603,3070,14603,3070,14589,3194,14589,3194,14574,3070,14574,3070,14526xe" filled="t" fillcolor="#202020" stroked="f">
                <v:path arrowok="t"/>
                <v:fill/>
              </v:shape>
              <v:shape style="position:absolute;left:3010;top:14399;width:185;height:204" coordorigin="3010,14399" coordsize="185,204" path="m3194,14589l3178,14589,3178,14603,3194,14603,3194,14589xe" filled="t" fillcolor="#202020" stroked="f">
                <v:path arrowok="t"/>
                <v:fill/>
              </v:shape>
              <v:shape style="position:absolute;left:3010;top:14399;width:185;height:204" coordorigin="3010,14399" coordsize="185,204" path="m3194,14524l3178,14524,3178,14574,3194,14574,3194,14524xe" filled="t" fillcolor="#202020" stroked="f">
                <v:path arrowok="t"/>
                <v:fill/>
              </v:shape>
              <v:shape style="position:absolute;left:3010;top:14399;width:185;height:204" coordorigin="3010,14399" coordsize="185,204" path="m3077,14454l3065,14464,3084,14483,3086,14494,3068,14502,3050,14510,3030,14516,3010,14522,3014,14526,3019,14536,3031,14534,3043,14529,3053,14526,3070,14526,3070,14524,3194,14524,3194,14510,3097,14508,3116,14498,3134,14487,3145,14480,3108,14480,3093,14467,3077,14454xe" filled="t" fillcolor="#202020" stroked="f">
                <v:path arrowok="t"/>
                <v:fill/>
              </v:shape>
              <v:shape style="position:absolute;left:3010;top:14399;width:185;height:204" coordorigin="3010,14399" coordsize="185,204" path="m3194,14438l3077,14438,3159,14449,3144,14460,3127,14471,3108,14480,3145,14480,3151,14476,3167,14464,3181,14451,3194,14438xe" filled="t" fillcolor="#202020" stroked="f">
                <v:path arrowok="t"/>
                <v:fill/>
              </v:shape>
              <v:shape style="position:absolute;left:3010;top:14399;width:185;height:204" coordorigin="3010,14399" coordsize="185,204" path="m3086,14399l3044,14446,3014,14471,3017,14474,3019,14478,3032,14477,3048,14465,3063,14452,3077,14438,3194,14438,3194,14423,3089,14423,3094,14418,3098,14411,3103,14406,3086,1439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6.700012pt;margin-top:708.419983pt;width:21.746639pt;height:10.96pt;mso-position-horizontal-relative:page;mso-position-vertical-relative:page;z-index:-4944" coordorigin="9734,14168" coordsize="435,219">
            <v:group style="position:absolute;left:9744;top:14188;width:199;height:187" coordorigin="9744,14188" coordsize="199,187">
              <v:shape style="position:absolute;left:9744;top:14188;width:199;height:187" coordorigin="9744,14188" coordsize="199,187" path="m9821,14334l9806,14334,9806,14375,9821,14375,9821,14334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912,14306l9903,14323,9913,14340,9923,14357,9934,14375,9943,14357,9933,14339,9922,14322,9912,14306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864,14308l9861,14315,9851,14332,9840,14350,9828,14366,9838,14370,9848,14368,9858,14351,9868,14334,9878,14315,9864,14308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773,14202l9758,14202,9758,14330,9744,14332,9767,14342,9787,14338,9806,14334,9821,14334,9821,14330,9826,14330,9830,14327,9835,14327,9835,14325,9773,14325,9773,14291,9821,14291,9821,14277,9773,14277,9773,14246,9821,14246,9821,14231,9773,14231,9773,14202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821,14291l9806,14291,9806,14318,9794,14320,9785,14322,9773,14325,9835,14325,9835,14315,9821,14315,9821,14291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835,14310l9830,14313,9826,14313,9821,14315,9835,14315,9835,14310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931,14190l9845,14190,9845,14298,9859,14298,9859,14286,9931,14286,9931,14272,9859,14272,9859,14205,9931,14205,9931,14190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931,14286l9917,14286,9917,14298,9931,14298,9931,14286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821,14246l9806,14246,9806,14277,9821,14277,9821,14246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931,14205l9917,14205,9917,14272,9931,14272,9931,14205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821,14202l9806,14202,9806,14231,9821,14231,9821,14202xe" filled="t" fillcolor="#202020" stroked="f">
                <v:path arrowok="t"/>
                <v:fill/>
              </v:shape>
              <v:shape style="position:absolute;left:9744;top:14188;width:199;height:187" coordorigin="9744,14188" coordsize="199,187" path="m9835,14188l9746,14188,9746,14202,9835,14202,9835,14188xe" filled="t" fillcolor="#202020" stroked="f">
                <v:path arrowok="t"/>
                <v:fill/>
              </v:shape>
            </v:group>
            <v:group style="position:absolute;left:9953;top:14178;width:206;height:199" coordorigin="9953,14178" coordsize="206,199">
              <v:shape style="position:absolute;left:9953;top:14178;width:206;height:199" coordorigin="9953,14178" coordsize="206,199" path="m10003,14286l9989,14286,9989,14378,10003,14378,10003,14286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49,14356l10049,14363,10051,14368,10051,14373,10090,14373,10097,14366,10097,14358,10056,14358,10049,14356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97,14229l10082,14229,10082,14354,10080,14358,10097,14358,10097,14229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123,14262l10109,14270,10110,14271,10118,14287,10126,14305,10134,14324,10142,14344,10159,14334,10123,14262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51,14262l10045,14283,10038,14302,10030,14320,10022,14337,10027,14339,10034,14342,10037,14343,10046,14327,10053,14308,10061,14289,10068,14270,10051,14262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30,14236l9955,14236,9955,14250,9982,14268,9973,14286,9963,14303,9953,14320,9955,14327,9960,14332,9971,14323,9980,14306,9989,14286,10003,14286,10003,14277,10022,14277,10018,14272,10003,14272,10003,14250,10030,14250,10030,14246,10046,14246,10049,14241,10030,14241,10030,14236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22,14277l10003,14277,10018,14291,10025,14301,10034,14291,10030,14284,10022,14277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10,14265l10003,14272,10018,14272,10010,14265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152,14219l10133,14219,10130,14226,10126,14236,10121,14248,10126,14250,10133,14253,10135,14255,10145,14238,10150,14226,10152,14219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46,14246l10030,14246,10032,14248,10034,14253,10040,14254,10046,14246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80,14178l10057,14189,10048,14209,10039,14226,10030,14241,10049,14241,10051,14238,10061,14219,10152,14219,10152,14205,10068,14205,10070,14198,10080,14178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03,14205l9989,14205,9989,14236,10003,14236,10003,14205xe" filled="t" fillcolor="#202020" stroked="f">
                <v:path arrowok="t"/>
                <v:fill/>
              </v:shape>
              <v:shape style="position:absolute;left:9953;top:14178;width:206;height:199" coordorigin="9953,14178" coordsize="206,199" path="m10019,14186l10000,14189,9979,14191,9955,14193,9958,14200,9958,14205,9960,14210,9970,14207,9979,14207,9989,14205,10003,14205,10003,14202,10015,14202,10027,14200,10037,14200,10019,1418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9.5pt;margin-top:731.460022pt;width:42.866639pt;height:11.2pt;mso-position-horizontal-relative:page;mso-position-vertical-relative:page;z-index:-4943" coordorigin="4790,14629" coordsize="857,224">
            <v:group style="position:absolute;left:4800;top:14642;width:204;height:190" coordorigin="4800,14642" coordsize="204,190">
              <v:shape style="position:absolute;left:4800;top:14642;width:204;height:190" coordorigin="4800,14642" coordsize="204,190" path="m5004,14814l4850,14814,4850,14831,5004,14831,5004,14814xe" filled="t" fillcolor="#202020" stroked="f">
                <v:path arrowok="t"/>
                <v:fill/>
              </v:shape>
              <v:shape style="position:absolute;left:4800;top:14642;width:204;height:190" coordorigin="4800,14642" coordsize="204,190" path="m4896,14702l4879,14702,4879,14814,4896,14814,4896,14702xe" filled="t" fillcolor="#202020" stroked="f">
                <v:path arrowok="t"/>
                <v:fill/>
              </v:shape>
              <v:shape style="position:absolute;left:4800;top:14642;width:204;height:190" coordorigin="4800,14642" coordsize="204,190" path="m4944,14666l4930,14666,4930,14814,4944,14814,4944,14742,4992,14742,4992,14728,4944,14728,4944,14666xe" filled="t" fillcolor="#202020" stroked="f">
                <v:path arrowok="t"/>
                <v:fill/>
              </v:shape>
              <v:shape style="position:absolute;left:4800;top:14642;width:204;height:190" coordorigin="4800,14642" coordsize="204,190" path="m4841,14709l4800,14709,4800,14723,4824,14723,4824,14795,4822,14802,4819,14807,4838,14812,4851,14798,4860,14788,4841,14788,4841,14709xe" filled="t" fillcolor="#202020" stroked="f">
                <v:path arrowok="t"/>
                <v:fill/>
              </v:shape>
              <v:shape style="position:absolute;left:4800;top:14642;width:204;height:190" coordorigin="4800,14642" coordsize="204,190" path="m4865,14764l4855,14774,4846,14781,4841,14788,4860,14788,4867,14781,4865,14774,4865,14764xe" filled="t" fillcolor="#202020" stroked="f">
                <v:path arrowok="t"/>
                <v:fill/>
              </v:shape>
              <v:shape style="position:absolute;left:4800;top:14642;width:204;height:190" coordorigin="4800,14642" coordsize="204,190" path="m4819,14642l4813,14660,4827,14676,4838,14690,4848,14673,4836,14660,4819,14642xe" filled="t" fillcolor="#202020" stroked="f">
                <v:path arrowok="t"/>
                <v:fill/>
              </v:shape>
              <v:shape style="position:absolute;left:4800;top:14642;width:204;height:190" coordorigin="4800,14642" coordsize="204,190" path="m4999,14651l4862,14651,4862,14666,4999,14666,4999,14651xe" filled="t" fillcolor="#202020" stroked="f">
                <v:path arrowok="t"/>
                <v:fill/>
              </v:shape>
            </v:group>
            <v:group style="position:absolute;left:5011;top:14642;width:187;height:199" coordorigin="5011,14642" coordsize="187,199">
              <v:shape style="position:absolute;left:5011;top:14642;width:187;height:199" coordorigin="5011,14642" coordsize="187,199" path="m5107,14750l5090,14750,5090,14841,5107,14841,5107,14750xe" filled="t" fillcolor="#202020" stroked="f">
                <v:path arrowok="t"/>
                <v:fill/>
              </v:shape>
              <v:shape style="position:absolute;left:5011;top:14642;width:187;height:199" coordorigin="5011,14642" coordsize="187,199" path="m5131,14795l5131,14802,5134,14807,5139,14814,5156,14814,5180,14813,5194,14801,5195,14800,5155,14800,5131,14795xe" filled="t" fillcolor="#202020" stroked="f">
                <v:path arrowok="t"/>
                <v:fill/>
              </v:shape>
              <v:shape style="position:absolute;left:5011;top:14642;width:187;height:199" coordorigin="5011,14642" coordsize="187,199" path="m5201,14735l5011,14735,5011,14750,5184,14750,5184,14793,5177,14800,5195,14800,5201,14775,5201,14735xe" filled="t" fillcolor="#202020" stroked="f">
                <v:path arrowok="t"/>
                <v:fill/>
              </v:shape>
              <v:shape style="position:absolute;left:5011;top:14642;width:187;height:199" coordorigin="5011,14642" coordsize="187,199" path="m5107,14692l5090,14692,5090,14735,5107,14735,5107,14692xe" filled="t" fillcolor="#202020" stroked="f">
                <v:path arrowok="t"/>
                <v:fill/>
              </v:shape>
              <v:shape style="position:absolute;left:5011;top:14642;width:187;height:199" coordorigin="5011,14642" coordsize="187,199" path="m5177,14675l5026,14675,5026,14692,5160,14692,5158,14735,5174,14735,5177,14675xe" filled="t" fillcolor="#202020" stroked="f">
                <v:path arrowok="t"/>
                <v:fill/>
              </v:shape>
              <v:shape style="position:absolute;left:5011;top:14642;width:187;height:199" coordorigin="5011,14642" coordsize="187,199" path="m5165,14642l5155,14654,5162,14658,5178,14670,5194,14682,5198,14665,5165,14642xe" filled="t" fillcolor="#202020" stroked="f">
                <v:path arrowok="t"/>
                <v:fill/>
              </v:shape>
              <v:shape style="position:absolute;left:5011;top:14642;width:187;height:199" coordorigin="5011,14642" coordsize="187,199" path="m5107,14642l5090,14642,5090,14675,5107,14675,5107,14642xe" filled="t" fillcolor="#202020" stroked="f">
                <v:path arrowok="t"/>
                <v:fill/>
              </v:shape>
            </v:group>
            <v:group style="position:absolute;left:5218;top:14639;width:185;height:204" coordorigin="5218,14639" coordsize="185,204">
              <v:shape style="position:absolute;left:5218;top:14639;width:185;height:204" coordorigin="5218,14639" coordsize="185,204" path="m5278,14766l5261,14766,5261,14843,5278,14843,5278,14829,5402,14829,5402,14814,5278,14814,5278,14766xe" filled="t" fillcolor="#202020" stroked="f">
                <v:path arrowok="t"/>
                <v:fill/>
              </v:shape>
              <v:shape style="position:absolute;left:5218;top:14639;width:185;height:204" coordorigin="5218,14639" coordsize="185,204" path="m5402,14829l5386,14829,5386,14843,5402,14843,5402,14829xe" filled="t" fillcolor="#202020" stroked="f">
                <v:path arrowok="t"/>
                <v:fill/>
              </v:shape>
              <v:shape style="position:absolute;left:5218;top:14639;width:185;height:204" coordorigin="5218,14639" coordsize="185,204" path="m5402,14764l5386,14764,5386,14814,5402,14814,5402,14764xe" filled="t" fillcolor="#202020" stroked="f">
                <v:path arrowok="t"/>
                <v:fill/>
              </v:shape>
              <v:shape style="position:absolute;left:5218;top:14639;width:185;height:204" coordorigin="5218,14639" coordsize="185,204" path="m5287,14694l5273,14704,5285,14714,5292,14723,5238,14756,5218,14762,5222,14766,5225,14771,5227,14778,5251,14769,5261,14766,5278,14766,5278,14764,5402,14764,5402,14750,5305,14748,5324,14738,5342,14727,5351,14722,5317,14722,5302,14708,5287,14694xe" filled="t" fillcolor="#202020" stroked="f">
                <v:path arrowok="t"/>
                <v:fill/>
              </v:shape>
              <v:shape style="position:absolute;left:5218;top:14639;width:185;height:204" coordorigin="5218,14639" coordsize="185,204" path="m5402,14678l5285,14678,5369,14689,5353,14700,5336,14711,5317,14722,5351,14722,5359,14716,5375,14704,5389,14691,5402,14678xe" filled="t" fillcolor="#202020" stroked="f">
                <v:path arrowok="t"/>
                <v:fill/>
              </v:shape>
              <v:shape style="position:absolute;left:5218;top:14639;width:185;height:204" coordorigin="5218,14639" coordsize="185,204" path="m5294,14639l5252,14686,5222,14711,5230,14718,5240,14717,5256,14705,5271,14692,5285,14678,5402,14678,5402,14663,5297,14663,5302,14658,5306,14651,5311,14646,5294,14639xe" filled="t" fillcolor="#202020" stroked="f">
                <v:path arrowok="t"/>
                <v:fill/>
              </v:shape>
            </v:group>
            <v:group style="position:absolute;left:5429;top:14644;width:209;height:199" coordorigin="5429,14644" coordsize="209,199">
              <v:shape style="position:absolute;left:5429;top:14644;width:209;height:199" coordorigin="5429,14644" coordsize="209,199" path="m5479,14752l5465,14752,5465,14843,5479,14843,5479,14752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532,14822l5525,14822,5525,14829,5527,14834,5527,14838,5566,14838,5573,14831,5573,14824,5539,14824,5532,14822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573,14694l5558,14694,5558,14819,5556,14824,5573,14824,5573,14694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527,14728l5521,14749,5514,14768,5506,14786,5498,14802,5503,14805,5510,14807,5514,14807,5522,14790,5530,14771,5537,14753,5544,14733,5527,14728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602,14728l5585,14735,5585,14736,5595,14752,5604,14770,5612,14788,5621,14807,5637,14799,5602,14728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506,14702l5431,14702,5431,14716,5458,14733,5449,14751,5439,14769,5429,14786,5431,14793,5436,14798,5447,14789,5456,14771,5465,14752,5479,14752,5479,14742,5498,14742,5494,14738,5479,14738,5479,14716,5506,14716,5506,14711,5522,14711,5525,14706,5506,14706,5506,14702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498,14742l5479,14742,5494,14757,5501,14766,5510,14757,5506,14750,5498,14742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486,14730l5479,14738,5494,14738,5486,14730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522,14711l5506,14711,5510,14716,5516,14719,5522,14711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630,14685l5611,14685,5609,14692,5604,14702,5599,14714,5604,14716,5611,14718,5614,14718,5623,14704,5628,14692,5630,14685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556,14644l5533,14655,5524,14673,5515,14691,5506,14706,5525,14706,5527,14704,5537,14685,5630,14685,5630,14670,5544,14670,5546,14663,5556,14644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479,14670l5465,14670,5465,14702,5479,14702,5479,14670xe" filled="t" fillcolor="#202020" stroked="f">
                <v:path arrowok="t"/>
                <v:fill/>
              </v:shape>
              <v:shape style="position:absolute;left:5429;top:14644;width:209;height:199" coordorigin="5429,14644" coordsize="209,199" path="m5495,14652l5476,14654,5455,14657,5431,14658,5434,14663,5434,14668,5436,14673,5455,14673,5465,14670,5479,14670,5479,14668,5491,14668,5503,14666,5513,14663,5495,1465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2.619995pt;margin-top:731.340027pt;width:41.44pt;height:11.2pt;mso-position-horizontal-relative:page;mso-position-vertical-relative:page;z-index:-4942" coordorigin="7252,14627" coordsize="829,224">
            <v:group style="position:absolute;left:7262;top:14642;width:204;height:190" coordorigin="7262,14642" coordsize="204,190">
              <v:shape style="position:absolute;left:7262;top:14642;width:204;height:190" coordorigin="7262,14642" coordsize="204,190" path="m7466,14814l7315,14814,7315,14831,7466,14831,7466,14814xe" filled="t" fillcolor="#202020" stroked="f">
                <v:path arrowok="t"/>
                <v:fill/>
              </v:shape>
              <v:shape style="position:absolute;left:7262;top:14642;width:204;height:190" coordorigin="7262,14642" coordsize="204,190" path="m7358,14702l7344,14702,7344,14814,7358,14814,7358,14702xe" filled="t" fillcolor="#202020" stroked="f">
                <v:path arrowok="t"/>
                <v:fill/>
              </v:shape>
              <v:shape style="position:absolute;left:7262;top:14642;width:204;height:190" coordorigin="7262,14642" coordsize="204,190" path="m7409,14666l7392,14666,7392,14814,7409,14814,7409,14742,7457,14742,7457,14728,7409,14728,7409,14666xe" filled="t" fillcolor="#202020" stroked="f">
                <v:path arrowok="t"/>
                <v:fill/>
              </v:shape>
              <v:shape style="position:absolute;left:7262;top:14642;width:204;height:190" coordorigin="7262,14642" coordsize="204,190" path="m7303,14709l7262,14709,7262,14723,7289,14723,7289,14795,7286,14802,7282,14807,7301,14812,7315,14798,7325,14788,7303,14788,7303,14709xe" filled="t" fillcolor="#202020" stroked="f">
                <v:path arrowok="t"/>
                <v:fill/>
              </v:shape>
              <v:shape style="position:absolute;left:7262;top:14642;width:204;height:190" coordorigin="7262,14642" coordsize="204,190" path="m7327,14764l7303,14788,7325,14788,7332,14781,7330,14774,7327,14769,7327,14764xe" filled="t" fillcolor="#202020" stroked="f">
                <v:path arrowok="t"/>
                <v:fill/>
              </v:shape>
              <v:shape style="position:absolute;left:7262;top:14642;width:204;height:190" coordorigin="7262,14642" coordsize="204,190" path="m7284,14642l7277,14661,7291,14676,7303,14690,7313,14673,7300,14660,7284,14642xe" filled="t" fillcolor="#202020" stroked="f">
                <v:path arrowok="t"/>
                <v:fill/>
              </v:shape>
              <v:shape style="position:absolute;left:7262;top:14642;width:204;height:190" coordorigin="7262,14642" coordsize="204,190" path="m7464,14651l7327,14651,7327,14666,7464,14666,7464,14651xe" filled="t" fillcolor="#202020" stroked="f">
                <v:path arrowok="t"/>
                <v:fill/>
              </v:shape>
            </v:group>
            <v:group style="position:absolute;left:7478;top:14642;width:185;height:199" coordorigin="7478,14642" coordsize="185,199">
              <v:shape style="position:absolute;left:7478;top:14642;width:185;height:199" coordorigin="7478,14642" coordsize="185,199" path="m7572,14750l7555,14750,7555,14841,7572,14841,7572,14750xe" filled="t" fillcolor="#202020" stroked="f">
                <v:path arrowok="t"/>
                <v:fill/>
              </v:shape>
              <v:shape style="position:absolute;left:7478;top:14642;width:185;height:199" coordorigin="7478,14642" coordsize="185,199" path="m7596,14795l7598,14802,7598,14807,7604,14814,7622,14814,7645,14813,7660,14802,7661,14800,7620,14800,7596,14795xe" filled="t" fillcolor="#202020" stroked="f">
                <v:path arrowok="t"/>
                <v:fill/>
              </v:shape>
              <v:shape style="position:absolute;left:7478;top:14642;width:185;height:199" coordorigin="7478,14642" coordsize="185,199" path="m7668,14735l7478,14735,7478,14750,7651,14750,7651,14771,7649,14781,7649,14793,7644,14800,7661,14800,7666,14775,7667,14755,7668,14735xe" filled="t" fillcolor="#202020" stroked="f">
                <v:path arrowok="t"/>
                <v:fill/>
              </v:shape>
              <v:shape style="position:absolute;left:7478;top:14642;width:185;height:199" coordorigin="7478,14642" coordsize="185,199" path="m7572,14692l7555,14692,7555,14735,7572,14735,7572,14692xe" filled="t" fillcolor="#202020" stroked="f">
                <v:path arrowok="t"/>
                <v:fill/>
              </v:shape>
              <v:shape style="position:absolute;left:7478;top:14642;width:185;height:199" coordorigin="7478,14642" coordsize="185,199" path="m7644,14675l7490,14675,7490,14692,7625,14692,7622,14735,7639,14735,7644,14675xe" filled="t" fillcolor="#202020" stroked="f">
                <v:path arrowok="t"/>
                <v:fill/>
              </v:shape>
              <v:shape style="position:absolute;left:7478;top:14642;width:185;height:199" coordorigin="7478,14642" coordsize="185,199" path="m7630,14642l7620,14654,7627,14658,7644,14670,7658,14682,7664,14664,7647,14653,7630,14642xe" filled="t" fillcolor="#202020" stroked="f">
                <v:path arrowok="t"/>
                <v:fill/>
              </v:shape>
              <v:shape style="position:absolute;left:7478;top:14642;width:185;height:199" coordorigin="7478,14642" coordsize="185,199" path="m7572,14642l7555,14642,7555,14675,7572,14675,7572,14642xe" filled="t" fillcolor="#202020" stroked="f">
                <v:path arrowok="t"/>
                <v:fill/>
              </v:shape>
            </v:group>
            <v:group style="position:absolute;left:7685;top:14637;width:197;height:204" coordorigin="7685,14637" coordsize="197,204">
              <v:shape style="position:absolute;left:7685;top:14637;width:197;height:204" coordorigin="7685,14637" coordsize="197,204" path="m7882,14730l7771,14730,7771,14841,7786,14841,7786,14788,7882,14788,7882,14776,7786,14776,7786,14745,7882,14745,7882,14730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48,14788l7836,14788,7836,14829,7846,14829,7846,14836,7848,14841,7858,14841,7865,14838,7874,14838,7882,14834,7882,14826,7848,14826,7848,14788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755,14807l7738,14807,7735,14817,7730,14822,7726,14829,7730,14834,7733,14838,7744,14830,7752,14814,7755,14807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17,14788l7805,14788,7805,14829,7817,14829,7817,14788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82,14788l7867,14788,7867,14824,7865,14826,7882,14826,7882,14788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77,14661l7752,14661,7752,14735,7751,14758,7702,14800,7685,14802,7697,14817,7716,14812,7738,14807,7755,14807,7759,14797,7766,14730,7766,14709,7877,14709,7877,14697,7766,14697,7766,14673,7877,14673,7877,14661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17,14745l7805,14745,7805,14776,7817,14776,7817,14745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48,14745l7836,14745,7836,14776,7848,14776,7848,14745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82,14745l7867,14745,7867,14776,7882,14776,7882,14745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733,14721l7706,14721,7709,14733,7698,14752,7690,14764,7698,14776,7742,14771,7742,14769,7745,14764,7745,14762,7709,14762,7717,14749,7733,14721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745,14757l7728,14759,7716,14759,7709,14762,7745,14762,7745,14757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721,14640l7712,14659,7704,14677,7695,14695,7685,14711,7690,14723,7697,14723,7706,14721,7733,14721,7737,14714,7740,14709,7706,14709,7707,14701,7716,14684,7726,14666,7735,14646,7721,14640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77,14709l7865,14709,7865,14716,7877,14716,7877,14709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733,14685l7730,14694,7726,14702,7723,14709,7740,14709,7750,14692,7733,14685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77,14673l7865,14673,7865,14697,7877,14697,7877,14673xe" filled="t" fillcolor="#202020" stroked="f">
                <v:path arrowok="t"/>
                <v:fill/>
              </v:shape>
              <v:shape style="position:absolute;left:7685;top:14637;width:197;height:204" coordorigin="7685,14637" coordsize="197,204" path="m7817,14637l7800,14644,7802,14649,7807,14654,7810,14661,7829,14661,7824,14651,7819,14644,7817,14637xe" filled="t" fillcolor="#202020" stroked="f">
                <v:path arrowok="t"/>
                <v:fill/>
              </v:shape>
            </v:group>
            <v:group style="position:absolute;left:7896;top:14649;width:175;height:187" coordorigin="7896,14649" coordsize="175,187">
              <v:shape style="position:absolute;left:7896;top:14649;width:175;height:187" coordorigin="7896,14649" coordsize="175,187" path="m8066,14649l7927,14649,7927,14718,7944,14718,7944,14709,8066,14709,8066,14694,7944,14694,7944,14663,8066,14663,8066,14649xe" filled="t" fillcolor="#202020" stroked="f">
                <v:path arrowok="t"/>
                <v:fill/>
              </v:shape>
              <v:shape style="position:absolute;left:7896;top:14649;width:175;height:187" coordorigin="7896,14649" coordsize="175,187" path="m8066,14709l8050,14709,8050,14716,8066,14716,8066,14709xe" filled="t" fillcolor="#202020" stroked="f">
                <v:path arrowok="t"/>
                <v:fill/>
              </v:shape>
              <v:shape style="position:absolute;left:7896;top:14649;width:175;height:187" coordorigin="7896,14649" coordsize="175,187" path="m8066,14663l8050,14663,8050,14694,8066,14694,8066,14663xe" filled="t" fillcolor="#202020" stroked="f">
                <v:path arrowok="t"/>
                <v:fill/>
              </v:shape>
              <v:shape style="position:absolute;left:7896;top:14649;width:175;height:187" coordorigin="7896,14649" coordsize="175,187" path="m7973,14819l7975,14826,7978,14831,7980,14836,8040,14835,8060,14821,8015,14821,7995,14820,7973,14819xe" filled="t" fillcolor="#202020" stroked="f">
                <v:path arrowok="t"/>
                <v:fill/>
              </v:shape>
              <v:shape style="position:absolute;left:7896;top:14649;width:175;height:187" coordorigin="7896,14649" coordsize="175,187" path="m7958,14742l7942,14742,7932,14764,7932,14778,8052,14778,8052,14795,8049,14801,8040,14816,8015,14821,8060,14821,8067,14804,8069,14786,8071,14764,7949,14764,7958,14742xe" filled="t" fillcolor="#202020" stroked="f">
                <v:path arrowok="t"/>
                <v:fill/>
              </v:shape>
              <v:shape style="position:absolute;left:7896;top:14649;width:175;height:187" coordorigin="7896,14649" coordsize="175,187" path="m8100,14728l7896,14728,7896,14742,8100,14742,8100,1472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3.220001pt;margin-top:731.460022pt;width:42.76pt;height:11.2pt;mso-position-horizontal-relative:page;mso-position-vertical-relative:page;z-index:-4941" coordorigin="9064,14629" coordsize="855,224">
            <v:group style="position:absolute;left:9074;top:14654;width:196;height:187" coordorigin="9074,14654" coordsize="196,187">
              <v:shape style="position:absolute;left:9074;top:14654;width:196;height:187" coordorigin="9074,14654" coordsize="196,187" path="m9151,14798l9134,14798,9134,14841,9151,14841,9151,14798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240,14771l9233,14788,9243,14805,9253,14823,9262,14841,9271,14822,9261,14805,9250,14788,9240,14771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194,14774l9158,14831,9168,14836,9178,14833,9188,14817,9199,14799,9209,14781,9194,14774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103,14668l9089,14668,9089,14795,9074,14798,9096,14807,9134,14798,9151,14798,9151,14795,9156,14795,9161,14793,9166,14793,9166,14790,9103,14790,9103,14757,9151,14757,9151,14742,9103,14742,9103,14711,9151,14711,9151,14697,9103,14697,9103,14668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151,14757l9134,14757,9134,14783,9125,14786,9113,14788,9103,14790,9166,14790,9166,14781,9151,14781,9151,14757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166,14776l9161,14776,9151,14781,9166,14781,9166,14776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262,14656l9173,14656,9173,14764,9190,14764,9190,14752,9262,14752,9262,14738,9190,14738,9190,14670,9262,14670,9262,14656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262,14752l9247,14752,9247,14764,9262,14764,9262,14752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151,14711l9134,14711,9134,14742,9151,14742,9151,14711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262,14670l9247,14670,9247,14738,9262,14738,9262,14670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151,14668l9134,14668,9134,14697,9151,14697,9151,14668xe" filled="t" fillcolor="#202020" stroked="f">
                <v:path arrowok="t"/>
                <v:fill/>
              </v:shape>
              <v:shape style="position:absolute;left:9074;top:14654;width:196;height:187" coordorigin="9074,14654" coordsize="196,187" path="m9166,14654l9077,14654,9077,14668,9166,14668,9166,14654xe" filled="t" fillcolor="#202020" stroked="f">
                <v:path arrowok="t"/>
                <v:fill/>
              </v:shape>
            </v:group>
            <v:group style="position:absolute;left:9283;top:14644;width:206;height:199" coordorigin="9283,14644" coordsize="206,199">
              <v:shape style="position:absolute;left:9283;top:14644;width:206;height:199" coordorigin="9283,14644" coordsize="206,199" path="m9334,14752l9319,14752,9319,14843,9334,14843,9334,14752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389,14822l9382,14822,9382,14829,9384,14834,9384,14838,9422,14838,9430,14831,9430,14824,9396,14824,9389,14822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430,14694l9415,14694,9415,14819,9410,14824,9430,14824,9430,14694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384,14728l9376,14750,9369,14768,9361,14786,9353,14802,9360,14805,9365,14807,9371,14807,9379,14790,9387,14772,9394,14753,9401,14733,9384,14728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454,14728l9442,14735,9449,14751,9466,14788,9475,14807,9489,14799,9480,14779,9471,14760,9463,14743,9454,14728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362,14702l9283,14702,9283,14716,9311,14732,9303,14750,9294,14768,9283,14786,9286,14793,9288,14798,9300,14788,9310,14771,9319,14752,9334,14752,9334,14742,9353,14742,9348,14738,9334,14738,9334,14716,9362,14716,9362,14711,9378,14711,9381,14706,9362,14706,9362,14702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353,14742l9334,14742,9341,14750,9346,14757,9355,14766,9367,14757,9353,14742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341,14730l9334,14738,9348,14738,9341,14730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378,14711l9362,14711,9367,14716,9372,14720,9378,14711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485,14685l9466,14685,9463,14692,9458,14702,9454,14714,9463,14718,9468,14718,9475,14704,9482,14692,9485,14685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413,14644l9390,14655,9381,14673,9372,14691,9362,14706,9381,14706,9382,14704,9391,14685,9485,14685,9485,14670,9401,14670,9403,14663,9413,14644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334,14670l9319,14670,9319,14702,9334,14702,9334,14670xe" filled="t" fillcolor="#202020" stroked="f">
                <v:path arrowok="t"/>
                <v:fill/>
              </v:shape>
              <v:shape style="position:absolute;left:9283;top:14644;width:206;height:199" coordorigin="9283,14644" coordsize="206,199" path="m9348,14652l9330,14654,9309,14657,9286,14658,9288,14663,9288,14673,9310,14673,9319,14670,9334,14670,9334,14668,9346,14668,9360,14666,9370,14663,9348,14652xe" filled="t" fillcolor="#202020" stroked="f">
                <v:path arrowok="t"/>
                <v:fill/>
              </v:shape>
            </v:group>
            <v:group style="position:absolute;left:9499;top:14639;width:187;height:204" coordorigin="9499,14639" coordsize="187,204">
              <v:shape style="position:absolute;left:9499;top:14639;width:187;height:204" coordorigin="9499,14639" coordsize="187,204" path="m9547,14781l9549,14798,9638,14843,9648,14829,9629,14819,9622,14814,9631,14806,9602,14806,9583,14797,9564,14788,9547,14781xe" filled="t" fillcolor="#202020" stroked="f">
                <v:path arrowok="t"/>
                <v:fill/>
              </v:shape>
              <v:shape style="position:absolute;left:9499;top:14639;width:187;height:204" coordorigin="9499,14639" coordsize="187,204" path="m9566,14726l9547,14726,9538,14752,9538,14766,9653,14766,9602,14806,9631,14806,9674,14766,9674,14752,9557,14752,9566,14726xe" filled="t" fillcolor="#202020" stroked="f">
                <v:path arrowok="t"/>
                <v:fill/>
              </v:shape>
              <v:shape style="position:absolute;left:9499;top:14639;width:187;height:204" coordorigin="9499,14639" coordsize="187,204" path="m9698,14711l9499,14711,9499,14726,9698,14726,9698,14711xe" filled="t" fillcolor="#202020" stroked="f">
                <v:path arrowok="t"/>
                <v:fill/>
              </v:shape>
              <v:shape style="position:absolute;left:9499;top:14639;width:187;height:204" coordorigin="9499,14639" coordsize="187,204" path="m9583,14682l9564,14682,9552,14711,9571,14711,9583,14682xe" filled="t" fillcolor="#202020" stroked="f">
                <v:path arrowok="t"/>
                <v:fill/>
              </v:shape>
              <v:shape style="position:absolute;left:9499;top:14639;width:187;height:204" coordorigin="9499,14639" coordsize="187,204" path="m9686,14668l9511,14668,9511,14682,9686,14682,9686,14668xe" filled="t" fillcolor="#202020" stroked="f">
                <v:path arrowok="t"/>
                <v:fill/>
              </v:shape>
              <v:shape style="position:absolute;left:9499;top:14639;width:187;height:204" coordorigin="9499,14639" coordsize="187,204" path="m9600,14639l9581,14639,9571,14668,9588,14668,9600,14639xe" filled="t" fillcolor="#202020" stroked="f">
                <v:path arrowok="t"/>
                <v:fill/>
              </v:shape>
            </v:group>
            <v:group style="position:absolute;left:9708;top:14644;width:202;height:185" coordorigin="9708,14644" coordsize="202,185">
              <v:shape style="position:absolute;left:9708;top:14644;width:202;height:185" coordorigin="9708,14644" coordsize="202,185" path="m9910,14812l9708,14812,9708,14829,9910,14829,9910,14812xe" filled="t" fillcolor="#202020" stroked="f">
                <v:path arrowok="t"/>
                <v:fill/>
              </v:shape>
              <v:shape style="position:absolute;left:9708;top:14644;width:202;height:185" coordorigin="9708,14644" coordsize="202,185" path="m9790,14644l9773,14644,9773,14812,9790,14812,9790,14644xe" filled="t" fillcolor="#202020" stroked="f">
                <v:path arrowok="t"/>
                <v:fill/>
              </v:shape>
              <v:shape style="position:absolute;left:9708;top:14644;width:202;height:185" coordorigin="9708,14644" coordsize="202,185" path="m9842,14644l9826,14644,9826,14812,9842,14812,9842,14644xe" filled="t" fillcolor="#202020" stroked="f">
                <v:path arrowok="t"/>
                <v:fill/>
              </v:shape>
              <v:shape style="position:absolute;left:9708;top:14644;width:202;height:185" coordorigin="9708,14644" coordsize="202,185" path="m9730,14682l9720,14701,9727,14720,9734,14738,9740,14757,9746,14776,9760,14756,9753,14737,9745,14719,9738,14700,9730,14682xe" filled="t" fillcolor="#202020" stroked="f">
                <v:path arrowok="t"/>
                <v:fill/>
              </v:shape>
              <v:shape style="position:absolute;left:9708;top:14644;width:202;height:185" coordorigin="9708,14644" coordsize="202,185" path="m9902,14692l9882,14695,9875,14713,9867,14731,9859,14750,9850,14769,9870,14767,9877,14750,9885,14731,9893,14712,9902,1469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3.619995pt;margin-top:731.580017pt;width:21.04pt;height:10.84pt;mso-position-horizontal-relative:page;mso-position-vertical-relative:page;z-index:-4940" coordorigin="10672,14632" coordsize="421,217">
            <v:group style="position:absolute;left:10682;top:14646;width:203;height:192" coordorigin="10682,14646" coordsize="203,192">
              <v:shape style="position:absolute;left:10682;top:14646;width:203;height:192" coordorigin="10682,14646" coordsize="203,192" path="m10869,14814l10839,14814,10855,14826,10872,14838,10877,14834,10882,14826,10885,14823,10869,14814xe" filled="t" fillcolor="#202020" stroked="f">
                <v:path arrowok="t"/>
                <v:fill/>
              </v:shape>
              <v:shape style="position:absolute;left:10682;top:14646;width:203;height:192" coordorigin="10682,14646" coordsize="203,192" path="m10800,14730l10786,14730,10788,14739,10796,14758,10805,14776,10814,14793,10800,14805,10784,14817,10766,14829,10769,14834,10774,14836,10783,14838,10799,14829,10817,14820,10839,14814,10869,14814,10868,14813,10853,14799,10844,14779,10850,14769,10821,14769,10811,14754,10802,14737,10800,14730xe" filled="t" fillcolor="#202020" stroked="f">
                <v:path arrowok="t"/>
                <v:fill/>
              </v:shape>
              <v:shape style="position:absolute;left:10682;top:14646;width:203;height:192" coordorigin="10682,14646" coordsize="203,192" path="m10855,14651l10754,14651,10754,14666,10771,14681,10771,14704,10761,14777,10730,14829,10735,14831,10779,14774,10786,14730,10800,14730,10795,14717,10788,14694,10788,14666,10855,14666,10855,14651xe" filled="t" fillcolor="#202020" stroked="f">
                <v:path arrowok="t"/>
                <v:fill/>
              </v:shape>
              <v:shape style="position:absolute;left:10682;top:14646;width:203;height:192" coordorigin="10682,14646" coordsize="203,192" path="m10740,14785l10721,14790,10702,14795,10682,14800,10691,14813,10729,14803,10750,14798,10750,14788,10740,14785xe" filled="t" fillcolor="#202020" stroked="f">
                <v:path arrowok="t"/>
                <v:fill/>
              </v:shape>
              <v:shape style="position:absolute;left:10682;top:14646;width:203;height:192" coordorigin="10682,14646" coordsize="203,192" path="m10855,14666l10838,14666,10819,14709,10819,14723,10847,14739,10837,14756,10821,14769,10850,14769,10854,14763,10863,14744,10870,14723,10870,14709,10836,14709,10855,14668,10855,14666xe" filled="t" fillcolor="#202020" stroked="f">
                <v:path arrowok="t"/>
                <v:fill/>
              </v:shape>
              <v:shape style="position:absolute;left:10682;top:14646;width:203;height:192" coordorigin="10682,14646" coordsize="203,192" path="m10735,14716l10709,14716,10711,14726,10699,14743,10687,14754,10693,14769,10730,14762,10752,14759,10752,14752,10709,14752,10711,14750,10721,14737,10731,14722,10735,14716xe" filled="t" fillcolor="#202020" stroked="f">
                <v:path arrowok="t"/>
                <v:fill/>
              </v:shape>
              <v:shape style="position:absolute;left:10682;top:14646;width:203;height:192" coordorigin="10682,14646" coordsize="203,192" path="m10749,14748l10729,14750,10709,14752,10752,14752,10749,14748xe" filled="t" fillcolor="#202020" stroked="f">
                <v:path arrowok="t"/>
                <v:fill/>
              </v:shape>
              <v:shape style="position:absolute;left:10682;top:14646;width:203;height:192" coordorigin="10682,14646" coordsize="203,192" path="m10738,14646l10713,14658,10702,14677,10692,14693,10682,14704,10687,14718,10697,14716,10735,14716,10743,14704,10709,14704,10705,14699,10715,14684,10726,14666,10738,14646xe" filled="t" fillcolor="#202020" stroked="f">
                <v:path arrowok="t"/>
                <v:fill/>
              </v:shape>
              <v:shape style="position:absolute;left:10682;top:14646;width:203;height:192" coordorigin="10682,14646" coordsize="203,192" path="m10742,14675l10738,14685,10730,14694,10726,14702,10716,14704,10743,14704,10744,14703,10757,14682,10742,14675xe" filled="t" fillcolor="#202020" stroked="f">
                <v:path arrowok="t"/>
                <v:fill/>
              </v:shape>
            </v:group>
            <v:group style="position:absolute;left:10891;top:14642;width:192;height:197" coordorigin="10891,14642" coordsize="192,197">
              <v:shape style="position:absolute;left:10891;top:14642;width:192;height:197" coordorigin="10891,14642" coordsize="192,197" path="m11002,14745l10898,14745,10898,14759,10927,14779,10920,14798,10908,14815,10891,14829,10901,14838,10943,14781,10946,14759,11001,14759,11002,14745xe" filled="t" fillcolor="#202020" stroked="f">
                <v:path arrowok="t"/>
                <v:fill/>
              </v:shape>
              <v:shape style="position:absolute;left:10891;top:14642;width:192;height:197" coordorigin="10891,14642" coordsize="192,197" path="m10946,14819l10937,14819,10939,14824,10939,14829,10942,14836,10957,14835,10983,14833,10992,14822,10956,14822,10946,14819xe" filled="t" fillcolor="#202020" stroked="f">
                <v:path arrowok="t"/>
                <v:fill/>
              </v:shape>
              <v:shape style="position:absolute;left:10891;top:14642;width:192;height:197" coordorigin="10891,14642" coordsize="192,197" path="m11001,14759l10946,14759,10985,14763,10984,14784,10982,14802,10982,14814,10978,14822,10992,14822,10994,14818,11000,14788,11001,14768,11001,14759xe" filled="t" fillcolor="#202020" stroked="f">
                <v:path arrowok="t"/>
                <v:fill/>
              </v:shape>
              <v:shape style="position:absolute;left:10891;top:14642;width:192;height:197" coordorigin="10891,14642" coordsize="192,197" path="m10949,14721l10932,14721,10932,14745,10946,14745,10949,14738,10949,14721xe" filled="t" fillcolor="#202020" stroked="f">
                <v:path arrowok="t"/>
                <v:fill/>
              </v:shape>
              <v:shape style="position:absolute;left:10891;top:14642;width:192;height:197" coordorigin="10891,14642" coordsize="192,197" path="m10999,14651l10906,14651,10906,14723,10922,14723,10922,14714,10999,14714,10999,14699,10922,14699,10922,14666,10999,14666,10999,14651xe" filled="t" fillcolor="#202020" stroked="f">
                <v:path arrowok="t"/>
                <v:fill/>
              </v:shape>
              <v:shape style="position:absolute;left:10891;top:14642;width:192;height:197" coordorigin="10891,14642" coordsize="192,197" path="m10999,14714l10982,14714,10982,14723,10999,14723,10999,14714xe" filled="t" fillcolor="#202020" stroked="f">
                <v:path arrowok="t"/>
                <v:fill/>
              </v:shape>
              <v:shape style="position:absolute;left:10891;top:14642;width:192;height:197" coordorigin="10891,14642" coordsize="192,197" path="m10999,14666l10982,14666,10982,14699,10999,14699,10999,14666xe" filled="t" fillcolor="#202020" stroked="f">
                <v:path arrowok="t"/>
                <v:fill/>
              </v:shape>
              <v:shape style="position:absolute;left:10891;top:14642;width:192;height:197" coordorigin="10891,14642" coordsize="192,197" path="m11023,14819l11023,14826,11026,14834,11026,14838,11076,14838,11083,14829,11083,14822,11038,14822,11023,14819xe" filled="t" fillcolor="#202020" stroked="f">
                <v:path arrowok="t"/>
                <v:fill/>
              </v:shape>
              <v:shape style="position:absolute;left:10891;top:14642;width:192;height:197" coordorigin="10891,14642" coordsize="192,197" path="m11083,14642l11066,14642,11066,14817,11062,14822,11083,14822,11083,14642xe" filled="t" fillcolor="#202020" stroked="f">
                <v:path arrowok="t"/>
                <v:fill/>
              </v:shape>
              <v:shape style="position:absolute;left:10891;top:14642;width:192;height:197" coordorigin="10891,14642" coordsize="192,197" path="m11040,14661l11023,14661,11023,14793,11040,14793,11040,1466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754.859985pt;width:52.995632pt;height:11.08pt;mso-position-horizontal-relative:page;mso-position-vertical-relative:page;z-index:-4939" coordorigin="664,15097" coordsize="1060,222">
            <v:group style="position:absolute;left:674;top:15117;width:202;height:190" coordorigin="674,15117" coordsize="202,190">
              <v:shape style="position:absolute;left:674;top:15117;width:202;height:190" coordorigin="674,15117" coordsize="202,190" path="m821,15184l804,15184,803,15228,799,15248,790,15264,777,15276,759,15286,737,15294,739,15302,744,15306,756,15305,777,15296,793,15285,804,15273,806,15270,806,15268,840,15268,832,15264,814,15254,818,15244,821,15230,821,15184xe" filled="t" fillcolor="#202020" stroked="f">
                <v:path arrowok="t"/>
                <v:fill/>
              </v:shape>
              <v:shape style="position:absolute;left:674;top:15117;width:202;height:190" coordorigin="674,15117" coordsize="202,190" path="m840,15268l806,15268,818,15274,835,15284,852,15295,869,15306,866,15284,850,15274,840,15268xe" filled="t" fillcolor="#202020" stroked="f">
                <v:path arrowok="t"/>
                <v:fill/>
              </v:shape>
              <v:shape style="position:absolute;left:674;top:15117;width:202;height:190" coordorigin="674,15117" coordsize="202,190" path="m720,15141l706,15141,706,15251,696,15254,684,15256,674,15258,689,15272,705,15267,726,15262,751,15256,751,15246,720,15246,720,15141xe" filled="t" fillcolor="#202020" stroked="f">
                <v:path arrowok="t"/>
                <v:fill/>
              </v:shape>
              <v:shape style="position:absolute;left:674;top:15117;width:202;height:190" coordorigin="674,15117" coordsize="202,190" path="m866,15158l758,15158,758,15263,773,15263,773,15172,866,15172,866,15158xe" filled="t" fillcolor="#202020" stroked="f">
                <v:path arrowok="t"/>
                <v:fill/>
              </v:shape>
              <v:shape style="position:absolute;left:674;top:15117;width:202;height:190" coordorigin="674,15117" coordsize="202,190" path="m866,15172l850,15172,850,15263,866,15263,866,15172xe" filled="t" fillcolor="#202020" stroked="f">
                <v:path arrowok="t"/>
                <v:fill/>
              </v:shape>
              <v:shape style="position:absolute;left:674;top:15117;width:202;height:190" coordorigin="674,15117" coordsize="202,190" path="m749,15239l742,15242,732,15244,720,15246,751,15246,749,15239xe" filled="t" fillcolor="#202020" stroked="f">
                <v:path arrowok="t"/>
                <v:fill/>
              </v:shape>
              <v:shape style="position:absolute;left:674;top:15117;width:202;height:190" coordorigin="674,15117" coordsize="202,190" path="m818,15131l802,15131,794,15158,811,15158,818,15131xe" filled="t" fillcolor="#202020" stroked="f">
                <v:path arrowok="t"/>
                <v:fill/>
              </v:shape>
              <v:shape style="position:absolute;left:674;top:15117;width:202;height:190" coordorigin="674,15117" coordsize="202,190" path="m746,15126l677,15126,677,15141,746,15141,746,15126xe" filled="t" fillcolor="#202020" stroked="f">
                <v:path arrowok="t"/>
                <v:fill/>
              </v:shape>
              <v:shape style="position:absolute;left:674;top:15117;width:202;height:190" coordorigin="674,15117" coordsize="202,190" path="m876,15117l754,15117,754,15131,876,15131,876,15117xe" filled="t" fillcolor="#202020" stroked="f">
                <v:path arrowok="t"/>
                <v:fill/>
              </v:shape>
            </v:group>
            <v:group style="position:absolute;left:914;top:15114;width:146;height:190" coordorigin="914,15114" coordsize="146,190">
              <v:shape style="position:absolute;left:914;top:15114;width:146;height:190" coordorigin="914,15114" coordsize="146,190" path="m1061,15114l914,15114,914,15304,931,15304,931,15290,1061,15290,1061,15275,931,15275,931,15234,1061,15234,1061,15220,931,15220,931,15182,1061,15182,1061,15167,931,15167,931,15129,1061,15129,1061,15114xe" filled="t" fillcolor="#202020" stroked="f">
                <v:path arrowok="t"/>
                <v:fill/>
              </v:shape>
              <v:shape style="position:absolute;left:914;top:15114;width:146;height:190" coordorigin="914,15114" coordsize="146,190" path="m1061,15290l1044,15290,1044,15304,1061,15304,1061,15290xe" filled="t" fillcolor="#202020" stroked="f">
                <v:path arrowok="t"/>
                <v:fill/>
              </v:shape>
              <v:shape style="position:absolute;left:914;top:15114;width:146;height:190" coordorigin="914,15114" coordsize="146,190" path="m1061,15234l1044,15234,1044,15275,1061,15275,1061,15234xe" filled="t" fillcolor="#202020" stroked="f">
                <v:path arrowok="t"/>
                <v:fill/>
              </v:shape>
              <v:shape style="position:absolute;left:914;top:15114;width:146;height:190" coordorigin="914,15114" coordsize="146,190" path="m1061,15182l1044,15182,1044,15220,1061,15220,1061,15182xe" filled="t" fillcolor="#202020" stroked="f">
                <v:path arrowok="t"/>
                <v:fill/>
              </v:shape>
              <v:shape style="position:absolute;left:914;top:15114;width:146;height:190" coordorigin="914,15114" coordsize="146,190" path="m1061,15129l1044,15129,1044,15167,1061,15167,1061,15129xe" filled="t" fillcolor="#202020" stroked="f">
                <v:path arrowok="t"/>
                <v:fill/>
              </v:shape>
            </v:group>
            <v:group style="position:absolute;left:1097;top:15110;width:187;height:199" coordorigin="1097,15110" coordsize="187,199">
              <v:shape style="position:absolute;left:1097;top:15110;width:187;height:199" coordorigin="1097,15110" coordsize="187,199" path="m1249,15268l1215,15268,1232,15277,1249,15287,1266,15297,1284,15309,1279,15283,1249,15268xe" filled="t" fillcolor="#202020" stroked="f">
                <v:path arrowok="t"/>
                <v:fill/>
              </v:shape>
              <v:shape style="position:absolute;left:1097;top:15110;width:187;height:199" coordorigin="1097,15110" coordsize="187,199" path="m1207,15194l1193,15194,1193,15231,1187,15252,1124,15287,1099,15292,1102,15297,1106,15304,1127,15304,1150,15298,1170,15290,1188,15283,1202,15275,1215,15268,1249,15268,1244,15265,1226,15255,1207,15246,1207,15194xe" filled="t" fillcolor="#202020" stroked="f">
                <v:path arrowok="t"/>
                <v:fill/>
              </v:shape>
              <v:shape style="position:absolute;left:1097;top:15110;width:187;height:199" coordorigin="1097,15110" coordsize="187,199" path="m1248,15141l1224,15141,1214,15153,1205,15162,1200,15170,1123,15170,1123,15258,1140,15258,1140,15184,1277,15184,1277,15170,1220,15169,1248,15141xe" filled="t" fillcolor="#202020" stroked="f">
                <v:path arrowok="t"/>
                <v:fill/>
              </v:shape>
              <v:shape style="position:absolute;left:1097;top:15110;width:187;height:199" coordorigin="1097,15110" coordsize="187,199" path="m1277,15184l1260,15184,1260,15258,1277,15258,1277,15184xe" filled="t" fillcolor="#202020" stroked="f">
                <v:path arrowok="t"/>
                <v:fill/>
              </v:shape>
              <v:shape style="position:absolute;left:1097;top:15110;width:187;height:199" coordorigin="1097,15110" coordsize="187,199" path="m1178,15110l1156,15112,1143,15126,1129,15140,1114,15154,1097,15167,1102,15172,1104,15177,1123,15170,1137,15156,1152,15141,1248,15141,1248,15126,1164,15126,1174,15117,1178,15110xe" filled="t" fillcolor="#202020" stroked="f">
                <v:path arrowok="t"/>
                <v:fill/>
              </v:shape>
            </v:group>
            <v:group style="position:absolute;left:1306;top:15107;width:202;height:199" coordorigin="1306,15107" coordsize="202,199">
              <v:shape style="position:absolute;left:1306;top:15107;width:202;height:199" coordorigin="1306,15107" coordsize="202,199" path="m1507,15184l1308,15184,1308,15196,1507,15196,1507,15184xe" filled="t" fillcolor="#202020" stroked="f">
                <v:path arrowok="t"/>
                <v:fill/>
              </v:shape>
              <v:shape style="position:absolute;left:1306;top:15107;width:202;height:199" coordorigin="1306,15107" coordsize="202,199" path="m1416,15167l1399,15167,1399,15184,1416,15184,1416,15167xe" filled="t" fillcolor="#202020" stroked="f">
                <v:path arrowok="t"/>
                <v:fill/>
              </v:shape>
              <v:shape style="position:absolute;left:1306;top:15107;width:202;height:199" coordorigin="1306,15107" coordsize="202,199" path="m1486,15153l1330,15153,1330,15167,1486,15167,1486,15153xe" filled="t" fillcolor="#202020" stroked="f">
                <v:path arrowok="t"/>
                <v:fill/>
              </v:shape>
              <v:shape style="position:absolute;left:1306;top:15107;width:202;height:199" coordorigin="1306,15107" coordsize="202,199" path="m1416,15136l1399,15136,1399,15153,1416,15153,1416,15136xe" filled="t" fillcolor="#202020" stroked="f">
                <v:path arrowok="t"/>
                <v:fill/>
              </v:shape>
              <v:shape style="position:absolute;left:1306;top:15107;width:202;height:199" coordorigin="1306,15107" coordsize="202,199" path="m1498,15124l1318,15124,1318,15136,1498,15136,1498,15124xe" filled="t" fillcolor="#202020" stroked="f">
                <v:path arrowok="t"/>
                <v:fill/>
              </v:shape>
              <v:shape style="position:absolute;left:1306;top:15107;width:202;height:199" coordorigin="1306,15107" coordsize="202,199" path="m1416,15107l1399,15107,1399,15124,1416,15124,1416,15107xe" filled="t" fillcolor="#202020" stroked="f">
                <v:path arrowok="t"/>
                <v:fill/>
              </v:shape>
              <v:shape style="position:absolute;left:1306;top:15107;width:202;height:199" coordorigin="1306,15107" coordsize="202,199" path="m1471,15280l1422,15280,1462,15294,1479,15300,1495,15306,1491,15288,1474,15281,1471,15280xe" filled="t" fillcolor="#202020" stroked="f">
                <v:path arrowok="t"/>
                <v:fill/>
              </v:shape>
              <v:shape style="position:absolute;left:1306;top:15107;width:202;height:199" coordorigin="1306,15107" coordsize="202,199" path="m1416,15234l1399,15234,1399,15261,1390,15273,1378,15279,1360,15285,1336,15289,1306,15292,1310,15297,1313,15302,1329,15306,1352,15302,1373,15298,1392,15293,1408,15287,1422,15280,1471,15280,1456,15275,1414,15261,1416,15256,1416,15234xe" filled="t" fillcolor="#202020" stroked="f">
                <v:path arrowok="t"/>
                <v:fill/>
              </v:shape>
              <v:shape style="position:absolute;left:1306;top:15107;width:202;height:199" coordorigin="1306,15107" coordsize="202,199" path="m1481,15213l1334,15213,1334,15270,1349,15270,1349,15225,1481,15225,1481,15213xe" filled="t" fillcolor="#202020" stroked="f">
                <v:path arrowok="t"/>
                <v:fill/>
              </v:shape>
              <v:shape style="position:absolute;left:1306;top:15107;width:202;height:199" coordorigin="1306,15107" coordsize="202,199" path="m1481,15225l1466,15225,1466,15268,1481,15268,1481,15225xe" filled="t" fillcolor="#202020" stroked="f">
                <v:path arrowok="t"/>
                <v:fill/>
              </v:shape>
            </v:group>
            <v:group style="position:absolute;left:1517;top:15107;width:198;height:194" coordorigin="1517,15107" coordsize="198,194">
              <v:shape style="position:absolute;left:1517;top:15107;width:198;height:194" coordorigin="1517,15107" coordsize="198,194" path="m1639,15191l1620,15191,1628,15212,1660,15266,1704,15302,1714,15292,1714,15282,1698,15272,1684,15261,1671,15247,1659,15231,1649,15213,1640,15193,1639,15191xe" filled="t" fillcolor="#202020" stroked="f">
                <v:path arrowok="t"/>
                <v:fill/>
              </v:shape>
              <v:shape style="position:absolute;left:1517;top:15107;width:198;height:194" coordorigin="1517,15107" coordsize="198,194" path="m1630,15107l1610,15113,1608,15138,1605,15160,1584,15220,1534,15278,1517,15290,1526,15299,1581,15260,1613,15209,1620,15191,1639,15191,1632,15171,1625,15147,1627,15127,1630,1510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754.73999pt;width:32.08pt;height:11.08pt;mso-position-horizontal-relative:page;mso-position-vertical-relative:page;z-index:-4938" coordorigin="2469,15095" coordsize="642,222">
            <v:group style="position:absolute;left:2479;top:15105;width:199;height:202" coordorigin="2479,15105" coordsize="199,202">
              <v:shape style="position:absolute;left:2479;top:15105;width:199;height:202" coordorigin="2479,15105" coordsize="199,202" path="m2534,15287l2534,15294,2537,15299,2537,15304,2549,15306,2585,15306,2592,15297,2592,15290,2546,15290,2534,15287xe" filled="t" fillcolor="#202020" stroked="f">
                <v:path arrowok="t"/>
                <v:fill/>
              </v:shape>
              <v:shape style="position:absolute;left:2479;top:15105;width:199;height:202" coordorigin="2479,15105" coordsize="199,202" path="m2592,15256l2578,15256,2578,15285,2573,15290,2592,15290,2592,15256xe" filled="t" fillcolor="#202020" stroked="f">
                <v:path arrowok="t"/>
                <v:fill/>
              </v:shape>
              <v:shape style="position:absolute;left:2479;top:15105;width:199;height:202" coordorigin="2479,15105" coordsize="199,202" path="m2678,15242l2482,15242,2482,15256,2678,15256,2678,15242xe" filled="t" fillcolor="#202020" stroked="f">
                <v:path arrowok="t"/>
                <v:fill/>
              </v:shape>
              <v:shape style="position:absolute;left:2479;top:15105;width:199;height:202" coordorigin="2479,15105" coordsize="199,202" path="m2640,15198l2518,15198,2518,15213,2616,15213,2578,15232,2578,15242,2592,15242,2592,15239,2640,15215,2640,15198xe" filled="t" fillcolor="#202020" stroked="f">
                <v:path arrowok="t"/>
                <v:fill/>
              </v:shape>
              <v:shape style="position:absolute;left:2479;top:15105;width:199;height:202" coordorigin="2479,15105" coordsize="199,202" path="m2608,15150l2587,15150,2601,15163,2617,15174,2634,15184,2653,15193,2674,15201,2678,15191,2669,15181,2652,15175,2634,15166,2616,15156,2608,15150xe" filled="t" fillcolor="#202020" stroked="f">
                <v:path arrowok="t"/>
                <v:fill/>
              </v:shape>
              <v:shape style="position:absolute;left:2479;top:15105;width:199;height:202" coordorigin="2479,15105" coordsize="199,202" path="m2671,15129l2491,15129,2491,15143,2552,15151,2537,15162,2519,15172,2500,15181,2479,15189,2484,15194,2545,15173,2573,15150,2608,15150,2597,15143,2671,15143,2671,15129xe" filled="t" fillcolor="#202020" stroked="f">
                <v:path arrowok="t"/>
                <v:fill/>
              </v:shape>
              <v:shape style="position:absolute;left:2479;top:15105;width:199;height:202" coordorigin="2479,15105" coordsize="199,202" path="m2608,15150l2573,15150,2573,15191,2587,15191,2587,15150,2608,15150xe" filled="t" fillcolor="#202020" stroked="f">
                <v:path arrowok="t"/>
                <v:fill/>
              </v:shape>
              <v:shape style="position:absolute;left:2479;top:15105;width:199;height:202" coordorigin="2479,15105" coordsize="199,202" path="m2587,15105l2573,15105,2573,15129,2587,15129,2587,15105xe" filled="t" fillcolor="#202020" stroked="f">
                <v:path arrowok="t"/>
                <v:fill/>
              </v:shape>
            </v:group>
            <v:group style="position:absolute;left:2688;top:15105;width:205;height:202" coordorigin="2688,15105" coordsize="205,202">
              <v:shape style="position:absolute;left:2688;top:15105;width:205;height:202" coordorigin="2688,15105" coordsize="205,202" path="m2731,15218l2717,15218,2717,15306,2731,15306,2731,15218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791,15246l2777,15246,2777,15292,2784,15302,2846,15302,2854,15294,2855,15287,2794,15287,2791,15282,2791,15246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755,15244l2754,15250,2746,15268,2736,15285,2743,15290,2746,15292,2753,15288,2761,15270,2770,15251,2755,15244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46,15256l2846,15263,2844,15270,2844,15278,2842,15285,2837,15287,2855,15287,2856,15282,2858,15278,2858,15270,2861,15261,2856,15258,2851,15258,2846,15256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73,15242l2861,15249,2871,15267,2880,15285,2893,15276,2881,15257,2873,15242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10,15237l2801,15244,2808,15254,2815,15261,2820,15270,2832,15261,2825,15251,2810,15237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735,15162l2724,15181,2712,15198,2700,15214,2688,15227,2693,15237,2695,15244,2702,15234,2710,15227,2717,15218,2731,15218,2731,15198,2738,15189,2743,15177,2750,15167,2735,15162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90,15220l2746,15220,2746,15234,2890,15234,2890,15220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78,15153l2755,15153,2755,15210,2770,15210,2770,15203,2878,15203,2878,15191,2770,15191,2770,15165,2878,15165,2878,15153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78,15203l2866,15203,2866,15210,2878,15210,2878,15203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06,15165l2794,15165,2794,15191,2806,15191,2806,15165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42,15165l2830,15165,2830,15191,2842,15191,2842,15165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78,15165l2866,15165,2866,15191,2878,15191,2878,15165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750,15112l2727,15117,2715,15133,2702,15148,2688,15162,2693,15167,2695,15172,2700,15175,2712,15161,2724,15147,2737,15130,2750,15112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25,15136l2810,15136,2810,15153,2825,15153,2825,15136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87,15124l2750,15124,2750,15136,2887,15136,2887,15124xe" filled="t" fillcolor="#202020" stroked="f">
                <v:path arrowok="t"/>
                <v:fill/>
              </v:shape>
              <v:shape style="position:absolute;left:2688;top:15105;width:205;height:202" coordorigin="2688,15105" coordsize="205,202" path="m2825,15105l2810,15105,2810,15124,2825,15124,2825,15105xe" filled="t" fillcolor="#202020" stroked="f">
                <v:path arrowok="t"/>
                <v:fill/>
              </v:shape>
            </v:group>
            <v:group style="position:absolute;left:2899;top:15105;width:202;height:199" coordorigin="2899,15105" coordsize="202,199">
              <v:shape style="position:absolute;left:2899;top:15105;width:202;height:199" coordorigin="2899,15105" coordsize="202,199" path="m3021,15179l3002,15179,3006,15181,3010,15203,3016,15223,3021,15241,3027,15257,3014,15271,2998,15283,2978,15294,2988,15304,2998,15304,3015,15291,3030,15279,3044,15267,3076,15267,3069,15259,3061,15237,3063,15234,3042,15234,3034,15219,3027,15201,3021,15181,3021,15180,3021,15179xe" filled="t" fillcolor="#202020" stroked="f">
                <v:path arrowok="t"/>
                <v:fill/>
              </v:shape>
              <v:shape style="position:absolute;left:2899;top:15105;width:202;height:199" coordorigin="2899,15105" coordsize="202,199" path="m3076,15267l3044,15267,3058,15280,3074,15292,3091,15304,3096,15299,3098,15294,3097,15286,3082,15274,3076,15267xe" filled="t" fillcolor="#202020" stroked="f">
                <v:path arrowok="t"/>
                <v:fill/>
              </v:shape>
              <v:shape style="position:absolute;left:2899;top:15105;width:202;height:199" coordorigin="2899,15105" coordsize="202,199" path="m2928,15172l2914,15172,2914,15268,2909,15270,2899,15270,2904,15287,2921,15284,3002,15268,3001,15266,2928,15266,2928,15172xe" filled="t" fillcolor="#202020" stroked="f">
                <v:path arrowok="t"/>
                <v:fill/>
              </v:shape>
              <v:shape style="position:absolute;left:2899;top:15105;width:202;height:199" coordorigin="2899,15105" coordsize="202,199" path="m2966,15138l2952,15138,2952,15263,2942,15263,2935,15266,3001,15266,3000,15263,3000,15258,2966,15258,2966,15206,2998,15206,2998,15191,2966,15191,2966,15138xe" filled="t" fillcolor="#202020" stroked="f">
                <v:path arrowok="t"/>
                <v:fill/>
              </v:shape>
              <v:shape style="position:absolute;left:2899;top:15105;width:202;height:199" coordorigin="2899,15105" coordsize="202,199" path="m3002,15254l2978,15258,3000,15258,3002,15254xe" filled="t" fillcolor="#202020" stroked="f">
                <v:path arrowok="t"/>
                <v:fill/>
              </v:shape>
              <v:shape style="position:absolute;left:2899;top:15105;width:202;height:199" coordorigin="2899,15105" coordsize="202,199" path="m3082,15158l3067,15158,3067,15159,3064,15182,3058,15203,3051,15220,3042,15234,3063,15234,3069,15220,3075,15201,3079,15180,3082,15158xe" filled="t" fillcolor="#202020" stroked="f">
                <v:path arrowok="t"/>
                <v:fill/>
              </v:shape>
              <v:shape style="position:absolute;left:2899;top:15105;width:202;height:199" coordorigin="2899,15105" coordsize="202,199" path="m3022,15105l3014,15124,3005,15142,2995,15159,2983,15174,2995,15186,3002,15179,3021,15179,3017,15158,3101,15158,3101,15143,3022,15143,3026,15134,3031,15122,3038,15110,3022,15105xe" filled="t" fillcolor="#202020" stroked="f">
                <v:path arrowok="t"/>
                <v:fill/>
              </v:shape>
              <v:shape style="position:absolute;left:2899;top:15105;width:202;height:199" coordorigin="2899,15105" coordsize="202,199" path="m3000,15124l2904,15124,2904,15138,3000,15138,3000,1512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4.980011pt;margin-top:755.340027pt;width:46.12pt;height:9.279350pt;mso-position-horizontal-relative:page;mso-position-vertical-relative:page;z-index:-4937" coordorigin="6900,15107" coordsize="922,186">
            <v:group style="position:absolute;left:6910;top:15119;width:91;height:163" coordorigin="6910,15119" coordsize="91,163">
              <v:shape style="position:absolute;left:6910;top:15119;width:91;height:163" coordorigin="6910,15119" coordsize="91,163" path="m6910,15256l6910,15275,6924,15281,6949,15282,6969,15278,6986,15267,6986,15266,6931,15266,6922,15261,6910,15256xe" filled="t" fillcolor="#202020" stroked="f">
                <v:path arrowok="t"/>
                <v:fill/>
              </v:shape>
              <v:shape style="position:absolute;left:6910;top:15119;width:91;height:163" coordorigin="6910,15119" coordsize="91,163" path="m6991,15119l6919,15119,6912,15201,6953,15201,6962,15203,6977,15213,6979,15222,6979,15242,6977,15251,6970,15256,6962,15263,6953,15266,6986,15266,6997,15251,7001,15230,7001,15215,6996,15203,6984,15194,6967,15185,6962,15184,6931,15184,6936,15138,6991,15138,6991,15119xe" filled="t" fillcolor="#202020" stroked="f">
                <v:path arrowok="t"/>
                <v:fill/>
              </v:shape>
              <v:shape style="position:absolute;left:6910;top:15119;width:91;height:163" coordorigin="6910,15119" coordsize="91,163" path="m6946,15182l6931,15184,6962,15184,6946,15182xe" filled="t" fillcolor="#202020" stroked="f">
                <v:path arrowok="t"/>
                <v:fill/>
              </v:shape>
            </v:group>
            <v:group style="position:absolute;left:7034;top:15117;width:55;height:163" coordorigin="7034,15117" coordsize="55,163">
              <v:shape style="position:absolute;left:7034;top:15117;width:55;height:163" coordorigin="7034,15117" coordsize="55,163" path="m7090,15143l7070,15143,7070,15280,7090,15280,7090,15143xe" filled="t" fillcolor="#202020" stroked="f">
                <v:path arrowok="t"/>
                <v:fill/>
              </v:shape>
              <v:shape style="position:absolute;left:7034;top:15117;width:55;height:163" coordorigin="7034,15117" coordsize="55,163" path="m7090,15117l7082,15117,7078,15122,7070,15126,7042,15141,7034,15143,7034,15162,7039,15160,7046,15158,7054,15153,7063,15150,7070,15143,7090,15143,7090,15117xe" filled="t" fillcolor="#202020" stroked="f">
                <v:path arrowok="t"/>
                <v:fill/>
              </v:shape>
            </v:group>
            <v:group style="position:absolute;left:7142;top:15118;width:103;height:164" coordorigin="7142,15118" coordsize="103,164">
              <v:shape style="position:absolute;left:7142;top:15118;width:103;height:164" coordorigin="7142,15118" coordsize="103,164" path="m7186,15118l7144,15179,7142,15203,7143,15213,7178,15279,7202,15282,7219,15274,7227,15264,7186,15264,7173,15254,7164,15233,7162,15203,7162,15195,7165,15169,7173,15150,7186,15139,7205,15136,7230,15136,7225,15130,7208,15121,7186,15118xe" filled="t" fillcolor="#202020" stroked="f">
                <v:path arrowok="t"/>
                <v:fill/>
              </v:shape>
              <v:shape style="position:absolute;left:7142;top:15118;width:103;height:164" coordorigin="7142,15118" coordsize="103,164" path="m7230,15136l7205,15136,7214,15146,7220,15164,7224,15190,7224,15227,7217,15248,7205,15261,7186,15264,7227,15264,7234,15256,7240,15240,7244,15220,7246,15195,7243,15168,7236,15146,7230,15136xe" filled="t" fillcolor="#202020" stroked="f">
                <v:path arrowok="t"/>
                <v:fill/>
              </v:shape>
            </v:group>
            <v:group style="position:absolute;left:7274;top:15117;width:55;height:163" coordorigin="7274,15117" coordsize="55,163">
              <v:shape style="position:absolute;left:7274;top:15117;width:55;height:163" coordorigin="7274,15117" coordsize="55,163" path="m7330,15143l7310,15143,7310,15280,7330,15280,7330,15143xe" filled="t" fillcolor="#202020" stroked="f">
                <v:path arrowok="t"/>
                <v:fill/>
              </v:shape>
              <v:shape style="position:absolute;left:7274;top:15117;width:55;height:163" coordorigin="7274,15117" coordsize="55,163" path="m7330,15117l7322,15117,7318,15122,7310,15126,7282,15141,7274,15143,7274,15162,7279,15160,7286,15158,7294,15153,7303,15150,7310,15143,7330,15143,7330,15117xe" filled="t" fillcolor="#202020" stroked="f">
                <v:path arrowok="t"/>
                <v:fill/>
              </v:shape>
            </v:group>
            <v:group style="position:absolute;left:7375;top:15119;width:94;height:161" coordorigin="7375,15119" coordsize="94,161">
              <v:shape style="position:absolute;left:7375;top:15119;width:94;height:161" coordorigin="7375,15119" coordsize="94,161" path="m7469,15242l7447,15242,7447,15280,7469,15280,7469,15242xe" filled="t" fillcolor="#202020" stroked="f">
                <v:path arrowok="t"/>
                <v:fill/>
              </v:shape>
              <v:shape style="position:absolute;left:7375;top:15119;width:94;height:161" coordorigin="7375,15119" coordsize="94,161" path="m7469,15119l7443,15127,7434,15143,7424,15160,7411,15179,7399,15196,7387,15212,7375,15227,7375,15242,7493,15242,7493,15225,7397,15225,7403,15217,7414,15201,7427,15185,7447,15150,7469,15150,7469,15119xe" filled="t" fillcolor="#202020" stroked="f">
                <v:path arrowok="t"/>
                <v:fill/>
              </v:shape>
              <v:shape style="position:absolute;left:7375;top:15119;width:94;height:161" coordorigin="7375,15119" coordsize="94,161" path="m7469,15150l7447,15150,7447,15225,7469,15225,7469,15150xe" filled="t" fillcolor="#202020" stroked="f">
                <v:path arrowok="t"/>
                <v:fill/>
              </v:shape>
            </v:group>
            <v:group style="position:absolute;left:7505;top:15118;width:103;height:164" coordorigin="7505,15118" coordsize="103,164">
              <v:shape style="position:absolute;left:7505;top:15118;width:103;height:164" coordorigin="7505,15118" coordsize="103,164" path="m7548,15118l7506,15179,7505,15203,7505,15214,7540,15279,7564,15282,7582,15274,7590,15264,7548,15264,7535,15254,7527,15233,7524,15203,7524,15195,7527,15169,7535,15150,7548,15139,7568,15136,7592,15136,7587,15130,7570,15121,7548,15118xe" filled="t" fillcolor="#202020" stroked="f">
                <v:path arrowok="t"/>
                <v:fill/>
              </v:shape>
              <v:shape style="position:absolute;left:7505;top:15118;width:103;height:164" coordorigin="7505,15118" coordsize="103,164" path="m7592,15136l7568,15136,7577,15146,7583,15164,7586,15190,7587,15227,7580,15248,7567,15261,7548,15264,7590,15264,7596,15256,7603,15240,7607,15220,7608,15195,7606,15168,7599,15146,7592,15136xe" filled="t" fillcolor="#202020" stroked="f">
                <v:path arrowok="t"/>
                <v:fill/>
              </v:shape>
            </v:group>
            <v:group style="position:absolute;left:7629;top:15119;width:99;height:164" coordorigin="7629,15119" coordsize="99,164">
              <v:shape style="position:absolute;left:7629;top:15119;width:99;height:164" coordorigin="7629,15119" coordsize="99,164" path="m7703,15119l7641,15148,7629,15230,7634,15249,7643,15265,7658,15278,7679,15282,7700,15279,7716,15268,7717,15266,7670,15266,7663,15261,7656,15254,7651,15246,7649,15237,7649,15220,7651,15210,7661,15201,7649,15201,7668,15141,7680,15134,7718,15134,7717,15121,7703,15119xe" filled="t" fillcolor="#202020" stroked="f">
                <v:path arrowok="t"/>
                <v:fill/>
              </v:shape>
              <v:shape style="position:absolute;left:7629;top:15119;width:99;height:164" coordorigin="7629,15119" coordsize="99,164" path="m7719,15196l7690,15196,7697,15198,7702,15206,7706,15210,7709,15220,7709,15242,7706,15249,7702,15256,7694,15263,7687,15266,7717,15266,7726,15250,7728,15230,7728,15213,7726,15201,7719,15196xe" filled="t" fillcolor="#202020" stroked="f">
                <v:path arrowok="t"/>
                <v:fill/>
              </v:shape>
              <v:shape style="position:absolute;left:7629;top:15119;width:99;height:164" coordorigin="7629,15119" coordsize="99,164" path="m7697,15179l7682,15179,7662,15185,7649,15201,7661,15201,7663,15198,7670,15196,7719,15196,7716,15194,7709,15184,7697,15179xe" filled="t" fillcolor="#202020" stroked="f">
                <v:path arrowok="t"/>
                <v:fill/>
              </v:shape>
              <v:shape style="position:absolute;left:7629;top:15119;width:99;height:164" coordorigin="7629,15119" coordsize="99,164" path="m7718,15134l7702,15134,7711,15136,7718,15141,7718,15134xe" filled="t" fillcolor="#202020" stroked="f">
                <v:path arrowok="t"/>
                <v:fill/>
              </v:shape>
            </v:group>
            <v:group style="position:absolute;left:7757;top:15117;width:55;height:163" coordorigin="7757,15117" coordsize="55,163">
              <v:shape style="position:absolute;left:7757;top:15117;width:55;height:163" coordorigin="7757,15117" coordsize="55,163" path="m7812,15143l7793,15143,7793,15280,7812,15280,7812,15143xe" filled="t" fillcolor="#202020" stroked="f">
                <v:path arrowok="t"/>
                <v:fill/>
              </v:shape>
              <v:shape style="position:absolute;left:7757;top:15117;width:55;height:163" coordorigin="7757,15117" coordsize="55,163" path="m7812,15117l7805,15117,7800,15122,7793,15126,7764,15141,7757,15143,7757,15162,7764,15160,7778,15153,7786,15150,7793,15143,7812,15143,7812,151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1.380005pt;margin-top:754.73999pt;width:53.32pt;height:11.097406pt;mso-position-horizontal-relative:page;mso-position-vertical-relative:page;z-index:-4936" coordorigin="8628,15095" coordsize="1066,222">
            <v:group style="position:absolute;left:8638;top:15107;width:202;height:199" coordorigin="8638,15107" coordsize="202,199">
              <v:shape style="position:absolute;left:8638;top:15107;width:202;height:199" coordorigin="8638,15107" coordsize="202,199" path="m8822,15220l8719,15220,8719,15306,8734,15306,8734,15294,8822,15294,8822,15280,8734,15280,8734,15234,8822,15234,8822,15220xe" filled="t" fillcolor="#202020" stroked="f">
                <v:path arrowok="t"/>
                <v:fill/>
              </v:shape>
              <v:shape style="position:absolute;left:8638;top:15107;width:202;height:199" coordorigin="8638,15107" coordsize="202,199" path="m8822,15294l8806,15294,8806,15306,8822,15306,8822,15294xe" filled="t" fillcolor="#202020" stroked="f">
                <v:path arrowok="t"/>
                <v:fill/>
              </v:shape>
              <v:shape style="position:absolute;left:8638;top:15107;width:202;height:199" coordorigin="8638,15107" coordsize="202,199" path="m8822,15234l8806,15234,8806,15280,8822,15280,8822,15234xe" filled="t" fillcolor="#202020" stroked="f">
                <v:path arrowok="t"/>
                <v:fill/>
              </v:shape>
              <v:shape style="position:absolute;left:8638;top:15107;width:202;height:199" coordorigin="8638,15107" coordsize="202,199" path="m8693,15112l8666,15130,8656,15149,8647,15164,8638,15177,8642,15189,8664,15189,8665,15201,8652,15218,8642,15230,8645,15244,8663,15242,8682,15239,8705,15237,8705,15230,8704,15227,8664,15227,8668,15222,8677,15208,8688,15192,8699,15174,8664,15174,8662,15166,8671,15150,8681,15132,8693,15112xe" filled="t" fillcolor="#202020" stroked="f">
                <v:path arrowok="t"/>
                <v:fill/>
              </v:shape>
              <v:shape style="position:absolute;left:8638;top:15107;width:202;height:199" coordorigin="8638,15107" coordsize="202,199" path="m8703,15225l8674,15227,8664,15227,8704,15227,8703,15225xe" filled="t" fillcolor="#202020" stroked="f">
                <v:path arrowok="t"/>
                <v:fill/>
              </v:shape>
              <v:shape style="position:absolute;left:8638;top:15107;width:202;height:199" coordorigin="8638,15107" coordsize="202,199" path="m8815,15182l8726,15182,8726,15196,8815,15196,8815,15182xe" filled="t" fillcolor="#202020" stroked="f">
                <v:path arrowok="t"/>
                <v:fill/>
              </v:shape>
              <v:shape style="position:absolute;left:8638;top:15107;width:202;height:199" coordorigin="8638,15107" coordsize="202,199" path="m8782,15107l8755,15123,8743,15140,8730,15155,8715,15169,8700,15182,8710,15191,8717,15189,8733,15176,8747,15161,8761,15148,8775,15134,8793,15134,8788,15128,8777,15112,8782,15107xe" filled="t" fillcolor="#202020" stroked="f">
                <v:path arrowok="t"/>
                <v:fill/>
              </v:shape>
              <v:shape style="position:absolute;left:8638;top:15107;width:202;height:199" coordorigin="8638,15107" coordsize="202,199" path="m8793,15134l8775,15134,8786,15150,8800,15164,8815,15178,8832,15191,8837,15186,8839,15182,8832,15169,8816,15157,8801,15143,8793,15134xe" filled="t" fillcolor="#202020" stroked="f">
                <v:path arrowok="t"/>
                <v:fill/>
              </v:shape>
              <v:shape style="position:absolute;left:8638;top:15107;width:202;height:199" coordorigin="8638,15107" coordsize="202,199" path="m8695,15148l8686,15167,8681,15174,8699,15174,8712,15153,8695,15148xe" filled="t" fillcolor="#202020" stroked="f">
                <v:path arrowok="t"/>
                <v:fill/>
              </v:shape>
              <v:shape style="position:absolute;left:8638;top:15107;width:202;height:199" coordorigin="8638,15107" coordsize="202,199" path="m8698,15263l8679,15267,8659,15271,8638,15275,8648,15289,8663,15286,8683,15281,8707,15275,8707,15266,8698,15263xe" filled="t" fillcolor="#202020" stroked="f">
                <v:path arrowok="t"/>
                <v:fill/>
              </v:shape>
            </v:group>
            <v:group style="position:absolute;left:8849;top:15105;width:204;height:202" coordorigin="8849,15105" coordsize="204,202">
              <v:shape style="position:absolute;left:8849;top:15105;width:204;height:202" coordorigin="8849,15105" coordsize="204,202" path="m9005,15105l8988,15105,8988,15306,9005,15306,9005,15261,9053,15261,9053,15244,9005,15244,9005,15210,9043,15210,9043,15194,9005,15194,9005,15158,9048,15158,9048,15143,9005,15143,9005,15105xe" filled="t" fillcolor="#202020" stroked="f">
                <v:path arrowok="t"/>
                <v:fill/>
              </v:shape>
              <v:shape style="position:absolute;left:8849;top:15105;width:204;height:202" coordorigin="8849,15105" coordsize="204,202" path="m8964,15105l8947,15105,8947,15143,8916,15143,8916,15158,8947,15158,8947,15194,8916,15194,8916,15210,8947,15210,8947,15244,8906,15244,8906,15261,8947,15261,8947,15306,8964,15306,8964,15105xe" filled="t" fillcolor="#202020" stroked="f">
                <v:path arrowok="t"/>
                <v:fill/>
              </v:shape>
              <v:shape style="position:absolute;left:8849;top:15105;width:204;height:202" coordorigin="8849,15105" coordsize="204,202" path="m8856,15287l8849,15287,8849,15299,8851,15304,8882,15304,8890,15297,8890,15290,8861,15290,8856,15287xe" filled="t" fillcolor="#202020" stroked="f">
                <v:path arrowok="t"/>
                <v:fill/>
              </v:shape>
              <v:shape style="position:absolute;left:8849;top:15105;width:204;height:202" coordorigin="8849,15105" coordsize="204,202" path="m8890,15220l8873,15220,8873,15285,8870,15290,8890,15290,8890,15220xe" filled="t" fillcolor="#202020" stroked="f">
                <v:path arrowok="t"/>
                <v:fill/>
              </v:shape>
              <v:shape style="position:absolute;left:8849;top:15105;width:204;height:202" coordorigin="8849,15105" coordsize="204,202" path="m8890,15158l8873,15158,8873,15203,8866,15208,8856,15210,8849,15215,8851,15232,8858,15227,8866,15225,8873,15220,8890,15220,8890,15213,8897,15208,8904,15206,8911,15201,8909,15196,8890,15196,8890,15158xe" filled="t" fillcolor="#202020" stroked="f">
                <v:path arrowok="t"/>
                <v:fill/>
              </v:shape>
              <v:shape style="position:absolute;left:8849;top:15105;width:204;height:202" coordorigin="8849,15105" coordsize="204,202" path="m8909,15184l8902,15189,8897,15191,8890,15196,8909,15196,8909,15184xe" filled="t" fillcolor="#202020" stroked="f">
                <v:path arrowok="t"/>
                <v:fill/>
              </v:shape>
              <v:shape style="position:absolute;left:8849;top:15105;width:204;height:202" coordorigin="8849,15105" coordsize="204,202" path="m8909,15143l8849,15143,8849,15158,8909,15158,8909,15143xe" filled="t" fillcolor="#202020" stroked="f">
                <v:path arrowok="t"/>
                <v:fill/>
              </v:shape>
              <v:shape style="position:absolute;left:8849;top:15105;width:204;height:202" coordorigin="8849,15105" coordsize="204,202" path="m8890,15105l8873,15105,8873,15143,8890,15143,8890,15105xe" filled="t" fillcolor="#202020" stroked="f">
                <v:path arrowok="t"/>
                <v:fill/>
              </v:shape>
            </v:group>
            <v:group style="position:absolute;left:9058;top:15105;width:199;height:199" coordorigin="9058,15105" coordsize="199,199">
              <v:shape style="position:absolute;left:9058;top:15105;width:199;height:199" coordorigin="9058,15105" coordsize="199,199" path="m9120,15285l9108,15285,9110,15292,9110,15299,9113,15304,9142,15304,9162,15295,9164,15287,9130,15287,9120,15285xe" filled="t" fillcolor="#202020" stroked="f">
                <v:path arrowok="t"/>
                <v:fill/>
              </v:shape>
              <v:shape style="position:absolute;left:9058;top:15105;width:199;height:199" coordorigin="9058,15105" coordsize="199,199" path="m9168,15105l9151,15105,9151,15282,9146,15287,9164,15287,9168,15273,9173,15189,9205,15189,9218,15178,9220,15176,9183,15176,9175,15158,9168,15138,9168,15105xe" filled="t" fillcolor="#202020" stroked="f">
                <v:path arrowok="t"/>
                <v:fill/>
              </v:shape>
              <v:shape style="position:absolute;left:9058;top:15105;width:199;height:199" coordorigin="9058,15105" coordsize="199,199" path="m9205,15189l9173,15189,9183,15207,9219,15255,9250,15282,9252,15278,9257,15273,9250,15257,9236,15244,9222,15229,9211,15211,9203,15191,9205,15189xe" filled="t" fillcolor="#202020" stroked="f">
                <v:path arrowok="t"/>
                <v:fill/>
              </v:shape>
              <v:shape style="position:absolute;left:9058;top:15105;width:199;height:199" coordorigin="9058,15105" coordsize="199,199" path="m9134,15155l9065,15155,9065,15172,9113,15187,9105,15205,9096,15222,9085,15239,9073,15256,9058,15273,9062,15275,9067,15280,9079,15277,9091,15261,9128,15190,9134,15170,9134,15155xe" filled="t" fillcolor="#202020" stroked="f">
                <v:path arrowok="t"/>
                <v:fill/>
              </v:shape>
              <v:shape style="position:absolute;left:9058;top:15105;width:199;height:199" coordorigin="9058,15105" coordsize="199,199" path="m9231,15140l9217,15155,9201,15167,9183,15176,9220,15176,9232,15165,9247,15150,9231,15140xe" filled="t" fillcolor="#202020" stroked="f">
                <v:path arrowok="t"/>
                <v:fill/>
              </v:shape>
            </v:group>
            <v:group style="position:absolute;left:9269;top:15112;width:206;height:195" coordorigin="9269,15112" coordsize="206,195">
              <v:shape style="position:absolute;left:9269;top:15112;width:206;height:195" coordorigin="9269,15112" coordsize="206,195" path="m9454,15196l9338,15196,9338,15210,9353,15216,9362,15235,9369,15252,9375,15272,9357,15280,9338,15286,9317,15292,9319,15297,9324,15304,9332,15307,9371,15293,9390,15287,9408,15282,9448,15282,9432,15274,9419,15260,9432,15246,9434,15243,9388,15243,9376,15227,9367,15210,9454,15210,9454,15196xe" filled="t" fillcolor="#202020" stroked="f">
                <v:path arrowok="t"/>
                <v:fill/>
              </v:shape>
              <v:shape style="position:absolute;left:9269;top:15112;width:206;height:195" coordorigin="9269,15112" coordsize="206,195" path="m9448,15282l9408,15282,9425,15292,9444,15300,9463,15306,9468,15302,9470,15297,9471,15289,9450,15283,9448,15282xe" filled="t" fillcolor="#202020" stroked="f">
                <v:path arrowok="t"/>
                <v:fill/>
              </v:shape>
              <v:shape style="position:absolute;left:9269;top:15112;width:206;height:195" coordorigin="9269,15112" coordsize="206,195" path="m9312,15174l9269,15174,9269,15189,9295,15189,9295,15268,9293,15275,9288,15280,9305,15287,9320,15276,9341,15263,9312,15263,9312,15174xe" filled="t" fillcolor="#202020" stroked="f">
                <v:path arrowok="t"/>
                <v:fill/>
              </v:shape>
              <v:shape style="position:absolute;left:9269;top:15112;width:206;height:195" coordorigin="9269,15112" coordsize="206,195" path="m9338,15246l9329,15251,9322,15258,9312,15263,9341,15263,9341,15258,9338,15251,9338,15246xe" filled="t" fillcolor="#202020" stroked="f">
                <v:path arrowok="t"/>
                <v:fill/>
              </v:shape>
              <v:shape style="position:absolute;left:9269;top:15112;width:206;height:195" coordorigin="9269,15112" coordsize="206,195" path="m9454,15210l9367,15210,9425,15227,9411,15239,9388,15243,9434,15243,9443,15230,9454,15210xe" filled="t" fillcolor="#202020" stroked="f">
                <v:path arrowok="t"/>
                <v:fill/>
              </v:shape>
              <v:shape style="position:absolute;left:9269;top:15112;width:206;height:195" coordorigin="9269,15112" coordsize="206,195" path="m9444,15114l9360,15114,9357,15150,9346,15167,9326,15179,9331,15184,9336,15186,9346,15187,9364,15173,9374,15156,9377,15136,9377,15129,9444,15129,9444,15114xe" filled="t" fillcolor="#202020" stroked="f">
                <v:path arrowok="t"/>
                <v:fill/>
              </v:shape>
              <v:shape style="position:absolute;left:9269;top:15112;width:206;height:195" coordorigin="9269,15112" coordsize="206,195" path="m9444,15129l9427,15129,9427,15174,9434,15182,9473,15182,9473,15177,9475,15172,9475,15165,9446,15165,9444,15162,9444,15129xe" filled="t" fillcolor="#202020" stroked="f">
                <v:path arrowok="t"/>
                <v:fill/>
              </v:shape>
              <v:shape style="position:absolute;left:9269;top:15112;width:206;height:195" coordorigin="9269,15112" coordsize="206,195" path="m9298,15112l9288,15124,9301,15138,9314,15155,9326,15140,9312,15125,9298,15112xe" filled="t" fillcolor="#202020" stroked="f">
                <v:path arrowok="t"/>
                <v:fill/>
              </v:shape>
            </v:group>
            <v:group style="position:absolute;left:9480;top:15105;width:204;height:202" coordorigin="9480,15105" coordsize="204,202">
              <v:shape style="position:absolute;left:9480;top:15105;width:204;height:202" coordorigin="9480,15105" coordsize="204,202" path="m9624,15191l9607,15191,9607,15306,9624,15306,9624,15191xe" filled="t" fillcolor="#202020" stroked="f">
                <v:path arrowok="t"/>
                <v:fill/>
              </v:shape>
              <v:shape style="position:absolute;left:9480;top:15105;width:204;height:202" coordorigin="9480,15105" coordsize="204,202" path="m9526,15174l9480,15174,9480,15189,9511,15189,9511,15280,9509,15285,9504,15290,9516,15302,9531,15291,9547,15279,9554,15275,9526,15275,9526,15174xe" filled="t" fillcolor="#202020" stroked="f">
                <v:path arrowok="t"/>
                <v:fill/>
              </v:shape>
              <v:shape style="position:absolute;left:9480;top:15105;width:204;height:202" coordorigin="9480,15105" coordsize="204,202" path="m9566,15249l9541,15265,9526,15275,9554,15275,9566,15268,9566,15249xe" filled="t" fillcolor="#202020" stroked="f">
                <v:path arrowok="t"/>
                <v:fill/>
              </v:shape>
              <v:shape style="position:absolute;left:9480;top:15105;width:204;height:202" coordorigin="9480,15105" coordsize="204,202" path="m9684,15177l9547,15177,9547,15191,9684,15191,9684,15177xe" filled="t" fillcolor="#202020" stroked="f">
                <v:path arrowok="t"/>
                <v:fill/>
              </v:shape>
              <v:shape style="position:absolute;left:9480;top:15105;width:204;height:202" coordorigin="9480,15105" coordsize="204,202" path="m9624,15105l9607,15105,9607,15177,9624,15177,9624,15105xe" filled="t" fillcolor="#202020" stroked="f">
                <v:path arrowok="t"/>
                <v:fill/>
              </v:shape>
              <v:shape style="position:absolute;left:9480;top:15105;width:204;height:202" coordorigin="9480,15105" coordsize="204,202" path="m9502,15107l9495,15125,9509,15140,9521,15155,9531,15137,9518,15125,9502,1510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6.059998pt;margin-top:754.73999pt;width:20.891401pt;height:11.2pt;mso-position-horizontal-relative:page;mso-position-vertical-relative:page;z-index:-4935" coordorigin="10521,15095" coordsize="418,224">
            <v:group style="position:absolute;left:10531;top:15105;width:175;height:204" coordorigin="10531,15105" coordsize="175,204">
              <v:shape style="position:absolute;left:10531;top:15105;width:175;height:204" coordorigin="10531,15105" coordsize="175,204" path="m10627,15232l10610,15232,10610,15309,10627,15309,10627,15232xe" filled="t" fillcolor="#202020" stroked="f">
                <v:path arrowok="t"/>
                <v:fill/>
              </v:shape>
              <v:shape style="position:absolute;left:10531;top:15105;width:175;height:204" coordorigin="10531,15105" coordsize="175,204" path="m10706,15148l10531,15148,10531,15242,10548,15242,10548,15232,10706,15232,10706,15215,10548,15215,10548,15165,10706,15165,10706,15148xe" filled="t" fillcolor="#202020" stroked="f">
                <v:path arrowok="t"/>
                <v:fill/>
              </v:shape>
              <v:shape style="position:absolute;left:10531;top:15105;width:175;height:204" coordorigin="10531,15105" coordsize="175,204" path="m10706,15232l10690,15232,10690,15242,10706,15242,10706,15232xe" filled="t" fillcolor="#202020" stroked="f">
                <v:path arrowok="t"/>
                <v:fill/>
              </v:shape>
              <v:shape style="position:absolute;left:10531;top:15105;width:175;height:204" coordorigin="10531,15105" coordsize="175,204" path="m10627,15165l10610,15165,10610,15215,10627,15215,10627,15165xe" filled="t" fillcolor="#202020" stroked="f">
                <v:path arrowok="t"/>
                <v:fill/>
              </v:shape>
              <v:shape style="position:absolute;left:10531;top:15105;width:175;height:204" coordorigin="10531,15105" coordsize="175,204" path="m10706,15165l10690,15165,10690,15215,10706,15215,10706,15165xe" filled="t" fillcolor="#202020" stroked="f">
                <v:path arrowok="t"/>
                <v:fill/>
              </v:shape>
              <v:shape style="position:absolute;left:10531;top:15105;width:175;height:204" coordorigin="10531,15105" coordsize="175,204" path="m10627,15105l10610,15105,10610,15148,10627,15148,10627,15105xe" filled="t" fillcolor="#202020" stroked="f">
                <v:path arrowok="t"/>
                <v:fill/>
              </v:shape>
            </v:group>
            <v:group style="position:absolute;left:10726;top:15112;width:203;height:192" coordorigin="10726,15112" coordsize="203,192">
              <v:shape style="position:absolute;left:10726;top:15112;width:203;height:192" coordorigin="10726,15112" coordsize="203,192" path="m10915,15279l10884,15279,10899,15292,10918,15304,10922,15297,10927,15292,10929,15288,10915,15279xe" filled="t" fillcolor="#202020" stroked="f">
                <v:path arrowok="t"/>
                <v:fill/>
              </v:shape>
              <v:shape style="position:absolute;left:10726;top:15112;width:203;height:192" coordorigin="10726,15112" coordsize="203,192" path="m10845,15196l10831,15196,10833,15203,10841,15223,10849,15241,10857,15257,10844,15271,10828,15283,10810,15294,10814,15297,10819,15302,10828,15303,10845,15293,10863,15285,10884,15279,10915,15279,10912,15278,10898,15263,10889,15243,10895,15234,10866,15234,10856,15219,10847,15201,10845,15196xe" filled="t" fillcolor="#202020" stroked="f">
                <v:path arrowok="t"/>
                <v:fill/>
              </v:shape>
              <v:shape style="position:absolute;left:10726;top:15112;width:203;height:192" coordorigin="10726,15112" coordsize="203,192" path="m10901,15117l10798,15117,10798,15131,10817,15146,10816,15170,10807,15243,10776,15294,10783,15302,10825,15239,10831,15196,10845,15196,10839,15181,10831,15160,10831,15131,10901,15131,10901,15117xe" filled="t" fillcolor="#202020" stroked="f">
                <v:path arrowok="t"/>
                <v:fill/>
              </v:shape>
              <v:shape style="position:absolute;left:10726;top:15112;width:203;height:192" coordorigin="10726,15112" coordsize="203,192" path="m10784,15251l10746,15261,10726,15266,10735,15279,10753,15274,10793,15261,10793,15254,10784,15251xe" filled="t" fillcolor="#202020" stroked="f">
                <v:path arrowok="t"/>
                <v:fill/>
              </v:shape>
              <v:shape style="position:absolute;left:10726;top:15112;width:203;height:192" coordorigin="10726,15112" coordsize="203,192" path="m10901,15131l10884,15131,10865,15174,10865,15189,10892,15204,10882,15221,10866,15234,10895,15234,10899,15226,10908,15208,10915,15189,10915,15174,10882,15174,10901,15134,10901,15131xe" filled="t" fillcolor="#202020" stroked="f">
                <v:path arrowok="t"/>
                <v:fill/>
              </v:shape>
              <v:shape style="position:absolute;left:10726;top:15112;width:203;height:192" coordorigin="10726,15112" coordsize="203,192" path="m10783,15112l10758,15123,10747,15142,10738,15158,10728,15170,10730,15182,10754,15182,10756,15191,10744,15208,10733,15220,10754,15231,10774,15227,10795,15225,10798,15220,10798,15218,10754,15218,10756,15215,10766,15203,10776,15187,10788,15170,10754,15170,10750,15163,10760,15148,10771,15131,10783,15112xe" filled="t" fillcolor="#202020" stroked="f">
                <v:path arrowok="t"/>
                <v:fill/>
              </v:shape>
              <v:shape style="position:absolute;left:10726;top:15112;width:203;height:192" coordorigin="10726,15112" coordsize="203,192" path="m10794,15213l10774,15215,10754,15218,10798,15218,10798,15215,10794,15213xe" filled="t" fillcolor="#202020" stroked="f">
                <v:path arrowok="t"/>
                <v:fill/>
              </v:shape>
              <v:shape style="position:absolute;left:10726;top:15112;width:203;height:192" coordorigin="10726,15112" coordsize="203,192" path="m10788,15141l10781,15150,10776,15160,10771,15167,10762,15167,10754,15170,10788,15170,10802,15148,10788,1514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778.140015pt;width:74.115632pt;height:11.2pt;mso-position-horizontal-relative:page;mso-position-vertical-relative:page;z-index:-4934" coordorigin="664,15563" coordsize="1482,224">
            <v:group style="position:absolute;left:674;top:15585;width:202;height:190" coordorigin="674,15585" coordsize="202,190">
              <v:shape style="position:absolute;left:674;top:15585;width:202;height:190" coordorigin="674,15585" coordsize="202,190" path="m840,15736l806,15736,818,15742,835,15752,852,15763,869,15774,866,15752,850,15742,840,15736xe" filled="t" fillcolor="#202020" stroked="f">
                <v:path arrowok="t"/>
                <v:fill/>
              </v:shape>
              <v:shape style="position:absolute;left:674;top:15585;width:202;height:190" coordorigin="674,15585" coordsize="202,190" path="m821,15652l804,15652,803,15696,799,15716,790,15732,777,15744,759,15754,737,15762,739,15767,744,15772,757,15773,778,15763,793,15752,804,15738,806,15738,806,15736,840,15736,832,15732,814,15722,818,15710,821,15698,821,15652xe" filled="t" fillcolor="#202020" stroked="f">
                <v:path arrowok="t"/>
                <v:fill/>
              </v:shape>
              <v:shape style="position:absolute;left:674;top:15585;width:202;height:190" coordorigin="674,15585" coordsize="202,190" path="m720,15609l706,15609,706,15717,696,15719,684,15722,674,15724,689,15739,705,15735,751,15722,751,15714,720,15714,720,15609xe" filled="t" fillcolor="#202020" stroked="f">
                <v:path arrowok="t"/>
                <v:fill/>
              </v:shape>
              <v:shape style="position:absolute;left:674;top:15585;width:202;height:190" coordorigin="674,15585" coordsize="202,190" path="m866,15626l758,15626,758,15731,773,15731,773,15640,866,15640,866,15626xe" filled="t" fillcolor="#202020" stroked="f">
                <v:path arrowok="t"/>
                <v:fill/>
              </v:shape>
              <v:shape style="position:absolute;left:674;top:15585;width:202;height:190" coordorigin="674,15585" coordsize="202,190" path="m866,15640l850,15640,850,15731,866,15731,866,15640xe" filled="t" fillcolor="#202020" stroked="f">
                <v:path arrowok="t"/>
                <v:fill/>
              </v:shape>
              <v:shape style="position:absolute;left:674;top:15585;width:202;height:190" coordorigin="674,15585" coordsize="202,190" path="m749,15707l742,15710,732,15712,720,15714,751,15714,749,15707xe" filled="t" fillcolor="#202020" stroked="f">
                <v:path arrowok="t"/>
                <v:fill/>
              </v:shape>
              <v:shape style="position:absolute;left:674;top:15585;width:202;height:190" coordorigin="674,15585" coordsize="202,190" path="m818,15599l802,15599,794,15626,811,15626,818,15599xe" filled="t" fillcolor="#202020" stroked="f">
                <v:path arrowok="t"/>
                <v:fill/>
              </v:shape>
              <v:shape style="position:absolute;left:674;top:15585;width:202;height:190" coordorigin="674,15585" coordsize="202,190" path="m746,15594l677,15594,677,15609,746,15609,746,15594xe" filled="t" fillcolor="#202020" stroked="f">
                <v:path arrowok="t"/>
                <v:fill/>
              </v:shape>
              <v:shape style="position:absolute;left:674;top:15585;width:202;height:190" coordorigin="674,15585" coordsize="202,190" path="m876,15585l754,15585,754,15599,876,15599,876,15585xe" filled="t" fillcolor="#202020" stroked="f">
                <v:path arrowok="t"/>
                <v:fill/>
              </v:shape>
            </v:group>
            <v:group style="position:absolute;left:914;top:15582;width:146;height:190" coordorigin="914,15582" coordsize="146,190">
              <v:shape style="position:absolute;left:914;top:15582;width:146;height:190" coordorigin="914,15582" coordsize="146,190" path="m1061,15582l914,15582,914,15772,931,15772,931,15758,1061,15758,1061,15741,931,15741,931,15702,1061,15702,1061,15688,931,15688,931,15650,1061,15650,1061,15635,931,15635,931,15597,1061,15597,1061,15582xe" filled="t" fillcolor="#202020" stroked="f">
                <v:path arrowok="t"/>
                <v:fill/>
              </v:shape>
              <v:shape style="position:absolute;left:914;top:15582;width:146;height:190" coordorigin="914,15582" coordsize="146,190" path="m1061,15758l1044,15758,1044,15772,1061,15772,1061,15758xe" filled="t" fillcolor="#202020" stroked="f">
                <v:path arrowok="t"/>
                <v:fill/>
              </v:shape>
              <v:shape style="position:absolute;left:914;top:15582;width:146;height:190" coordorigin="914,15582" coordsize="146,190" path="m1061,15702l1044,15702,1044,15741,1061,15741,1061,15702xe" filled="t" fillcolor="#202020" stroked="f">
                <v:path arrowok="t"/>
                <v:fill/>
              </v:shape>
              <v:shape style="position:absolute;left:914;top:15582;width:146;height:190" coordorigin="914,15582" coordsize="146,190" path="m1061,15650l1044,15650,1044,15688,1061,15688,1061,15650xe" filled="t" fillcolor="#202020" stroked="f">
                <v:path arrowok="t"/>
                <v:fill/>
              </v:shape>
              <v:shape style="position:absolute;left:914;top:15582;width:146;height:190" coordorigin="914,15582" coordsize="146,190" path="m1061,15597l1044,15597,1044,15635,1061,15635,1061,15597xe" filled="t" fillcolor="#202020" stroked="f">
                <v:path arrowok="t"/>
                <v:fill/>
              </v:shape>
            </v:group>
            <v:group style="position:absolute;left:1094;top:15573;width:206;height:202" coordorigin="1094,15573" coordsize="206,202">
              <v:shape style="position:absolute;left:1094;top:15573;width:206;height:202" coordorigin="1094,15573" coordsize="206,202" path="m1270,15744l1234,15744,1250,15755,1267,15765,1286,15774,1291,15770,1294,15765,1300,15757,1279,15751,1270,15744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097,15753l1099,15760,1099,15765,1102,15772,1133,15772,1140,15765,1140,15755,1106,15755,1097,15753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284,15652l1171,15652,1171,15666,1190,15681,1198,15700,1205,15719,1212,15736,1195,15745,1177,15754,1157,15762,1162,15767,1164,15772,1181,15771,1199,15762,1234,15744,1270,15744,1263,15738,1255,15719,1229,15719,1217,15703,1208,15686,1200,15666,1283,15666,1284,15664,1284,15652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140,15688l1126,15688,1125,15753,1123,15755,1140,15755,1140,15688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283,15666l1267,15666,1265,15671,1257,15689,1245,15705,1229,15719,1255,15719,1255,15718,1266,15703,1276,15685,1283,15666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140,15628l1126,15628,1125,15671,1116,15676,1106,15678,1094,15681,1097,15698,1106,15695,1116,15690,1126,15688,1140,15688,1140,15683,1150,15681,1164,15676,1164,15666,1140,15666,1140,15628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164,15659l1150,15664,1140,15666,1164,15666,1164,15659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241,15621l1224,15621,1224,15652,1241,15652,1241,15621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164,15614l1097,15614,1097,15628,1164,15628,1164,15614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296,15606l1171,15606,1171,15621,1296,15621,1296,15606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140,15575l1126,15575,1126,15614,1140,15614,1140,15575xe" filled="t" fillcolor="#202020" stroked="f">
                <v:path arrowok="t"/>
                <v:fill/>
              </v:shape>
              <v:shape style="position:absolute;left:1094;top:15573;width:206;height:202" coordorigin="1094,15573" coordsize="206,202" path="m1241,15573l1224,15573,1224,15606,1241,15606,1241,15573xe" filled="t" fillcolor="#202020" stroked="f">
                <v:path arrowok="t"/>
                <v:fill/>
              </v:shape>
            </v:group>
            <v:group style="position:absolute;left:1303;top:15573;width:209;height:202" coordorigin="1303,15573" coordsize="209,202">
              <v:shape style="position:absolute;left:1303;top:15573;width:209;height:202" coordorigin="1303,15573" coordsize="209,202" path="m1429,15647l1399,15647,1399,15774,1416,15774,1422,15659,1436,15659,1435,15657,1429,15647xe" filled="t" fillcolor="#202020" stroked="f">
                <v:path arrowok="t"/>
                <v:fill/>
              </v:shape>
              <v:shape style="position:absolute;left:1303;top:15573;width:209;height:202" coordorigin="1303,15573" coordsize="209,202" path="m1436,15659l1422,15659,1432,15678,1469,15726,1498,15750,1502,15746,1507,15738,1512,15734,1459,15691,1447,15674,1436,15659xe" filled="t" fillcolor="#202020" stroked="f">
                <v:path arrowok="t"/>
                <v:fill/>
              </v:shape>
              <v:shape style="position:absolute;left:1303;top:15573;width:209;height:202" coordorigin="1303,15573" coordsize="209,202" path="m1505,15621l1310,15621,1310,15638,1386,15648,1375,15665,1320,15724,1303,15736,1308,15743,1369,15699,1399,15647,1429,15647,1423,15638,1505,15638,1505,15621xe" filled="t" fillcolor="#202020" stroked="f">
                <v:path arrowok="t"/>
                <v:fill/>
              </v:shape>
              <v:shape style="position:absolute;left:1303;top:15573;width:209;height:202" coordorigin="1303,15573" coordsize="209,202" path="m1416,15573l1399,15573,1399,15621,1416,15621,1416,15573xe" filled="t" fillcolor="#202020" stroked="f">
                <v:path arrowok="t"/>
                <v:fill/>
              </v:shape>
              <v:shape style="position:absolute;left:1303;top:15573;width:209;height:202" coordorigin="1303,15573" coordsize="209,202" path="m1447,15575l1435,15587,1439,15590,1455,15601,1471,15614,1479,15600,1464,15587,1447,15575xe" filled="t" fillcolor="#202020" stroked="f">
                <v:path arrowok="t"/>
                <v:fill/>
              </v:shape>
            </v:group>
            <v:group style="position:absolute;left:1517;top:15578;width:187;height:199" coordorigin="1517,15578" coordsize="187,199">
              <v:shape style="position:absolute;left:1517;top:15578;width:187;height:199" coordorigin="1517,15578" coordsize="187,199" path="m1671,15736l1635,15736,1652,15745,1669,15755,1686,15765,1704,15777,1699,15750,1681,15741,1671,15736xe" filled="t" fillcolor="#202020" stroked="f">
                <v:path arrowok="t"/>
                <v:fill/>
              </v:shape>
              <v:shape style="position:absolute;left:1517;top:15578;width:187;height:199" coordorigin="1517,15578" coordsize="187,199" path="m1630,15662l1613,15662,1613,15699,1607,15720,1544,15754,1519,15760,1522,15765,1526,15772,1547,15772,1570,15766,1590,15758,1608,15751,1622,15743,1635,15736,1671,15736,1664,15732,1646,15723,1627,15714,1627,15707,1630,15700,1630,15662xe" filled="t" fillcolor="#202020" stroked="f">
                <v:path arrowok="t"/>
                <v:fill/>
              </v:shape>
              <v:shape style="position:absolute;left:1517;top:15578;width:187;height:199" coordorigin="1517,15578" coordsize="187,199" path="m1668,15609l1644,15609,1634,15621,1627,15630,1620,15638,1543,15638,1543,15726,1560,15726,1560,15652,1697,15652,1697,15638,1640,15637,1668,15609xe" filled="t" fillcolor="#202020" stroked="f">
                <v:path arrowok="t"/>
                <v:fill/>
              </v:shape>
              <v:shape style="position:absolute;left:1517;top:15578;width:187;height:199" coordorigin="1517,15578" coordsize="187,199" path="m1697,15652l1680,15652,1680,15726,1697,15726,1697,15652xe" filled="t" fillcolor="#202020" stroked="f">
                <v:path arrowok="t"/>
                <v:fill/>
              </v:shape>
              <v:shape style="position:absolute;left:1517;top:15578;width:187;height:199" coordorigin="1517,15578" coordsize="187,199" path="m1598,15578l1576,15580,1563,15594,1549,15608,1534,15622,1517,15635,1522,15640,1524,15645,1542,15637,1557,15624,1572,15609,1668,15609,1668,15594,1586,15594,1589,15590,1594,15582,1598,15578xe" filled="t" fillcolor="#202020" stroked="f">
                <v:path arrowok="t"/>
                <v:fill/>
              </v:shape>
            </v:group>
            <v:group style="position:absolute;left:1726;top:15573;width:204;height:202" coordorigin="1726,15573" coordsize="204,202">
              <v:shape style="position:absolute;left:1726;top:15573;width:204;height:202" coordorigin="1726,15573" coordsize="204,202" path="m1930,15650l1728,15650,1728,15664,1930,15664,1930,15650xe" filled="t" fillcolor="#202020" stroked="f">
                <v:path arrowok="t"/>
                <v:fill/>
              </v:shape>
              <v:shape style="position:absolute;left:1726;top:15573;width:204;height:202" coordorigin="1726,15573" coordsize="204,202" path="m1838,15635l1819,15635,1819,15650,1838,15650,1838,15635xe" filled="t" fillcolor="#202020" stroked="f">
                <v:path arrowok="t"/>
                <v:fill/>
              </v:shape>
              <v:shape style="position:absolute;left:1726;top:15573;width:204;height:202" coordorigin="1726,15573" coordsize="204,202" path="m1908,15621l1750,15621,1750,15635,1908,15635,1908,15621xe" filled="t" fillcolor="#202020" stroked="f">
                <v:path arrowok="t"/>
                <v:fill/>
              </v:shape>
              <v:shape style="position:absolute;left:1726;top:15573;width:204;height:202" coordorigin="1726,15573" coordsize="204,202" path="m1838,15604l1819,15604,1819,15621,1838,15621,1838,15604xe" filled="t" fillcolor="#202020" stroked="f">
                <v:path arrowok="t"/>
                <v:fill/>
              </v:shape>
              <v:shape style="position:absolute;left:1726;top:15573;width:204;height:202" coordorigin="1726,15573" coordsize="204,202" path="m1920,15592l1740,15592,1740,15604,1920,15604,1920,15592xe" filled="t" fillcolor="#202020" stroked="f">
                <v:path arrowok="t"/>
                <v:fill/>
              </v:shape>
              <v:shape style="position:absolute;left:1726;top:15573;width:204;height:202" coordorigin="1726,15573" coordsize="204,202" path="m1838,15573l1819,15573,1819,15592,1838,15592,1838,15573xe" filled="t" fillcolor="#202020" stroked="f">
                <v:path arrowok="t"/>
                <v:fill/>
              </v:shape>
              <v:shape style="position:absolute;left:1726;top:15573;width:204;height:202" coordorigin="1726,15573" coordsize="204,202" path="m1895,15748l1845,15748,1884,15762,1902,15768,1918,15774,1914,15756,1898,15749,1895,15748xe" filled="t" fillcolor="#202020" stroked="f">
                <v:path arrowok="t"/>
                <v:fill/>
              </v:shape>
              <v:shape style="position:absolute;left:1726;top:15573;width:204;height:202" coordorigin="1726,15573" coordsize="204,202" path="m1838,15702l1819,15702,1819,15729,1810,15739,1798,15747,1780,15753,1756,15757,1726,15760,1730,15765,1733,15770,1751,15773,1774,15770,1795,15766,1813,15761,1829,15755,1845,15748,1895,15748,1879,15743,1836,15729,1838,15722,1838,15702xe" filled="t" fillcolor="#202020" stroked="f">
                <v:path arrowok="t"/>
                <v:fill/>
              </v:shape>
              <v:shape style="position:absolute;left:1726;top:15573;width:204;height:202" coordorigin="1726,15573" coordsize="204,202" path="m1903,15681l1754,15681,1754,15736,1769,15736,1769,15693,1903,15693,1903,15681xe" filled="t" fillcolor="#202020" stroked="f">
                <v:path arrowok="t"/>
                <v:fill/>
              </v:shape>
              <v:shape style="position:absolute;left:1726;top:15573;width:204;height:202" coordorigin="1726,15573" coordsize="204,202" path="m1903,15693l1889,15693,1889,15736,1903,15736,1903,15693xe" filled="t" fillcolor="#202020" stroked="f">
                <v:path arrowok="t"/>
                <v:fill/>
              </v:shape>
            </v:group>
            <v:group style="position:absolute;left:1939;top:15575;width:198;height:194" coordorigin="1939,15575" coordsize="198,194">
              <v:shape style="position:absolute;left:1939;top:15575;width:198;height:194" coordorigin="1939,15575" coordsize="198,194" path="m2061,15659l2043,15659,2051,15681,2083,15734,2126,15770,2131,15765,2136,15758,2137,15750,2121,15740,2106,15729,2093,15715,2081,15699,2071,15681,2062,15661,2061,15659xe" filled="t" fillcolor="#202020" stroked="f">
                <v:path arrowok="t"/>
                <v:fill/>
              </v:shape>
              <v:shape style="position:absolute;left:1939;top:15575;width:198;height:194" coordorigin="1939,15575" coordsize="198,194" path="m2052,15575l2033,15581,2031,15606,2027,15628,2006,15688,1956,15746,1939,15758,1949,15767,2003,15728,2035,15677,2043,15659,2061,15659,2054,15639,2048,15615,2050,15595,2052,1557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599998pt;margin-top:779.359985pt;width:4.8pt;height:9.36pt;mso-position-horizontal-relative:page;mso-position-vertical-relative:page;z-index:-4933" coordorigin="2472,15587" coordsize="96,187">
            <v:shape style="position:absolute;left:2472;top:15587;width:96;height:187" coordorigin="2472,15587" coordsize="96,187" path="m2568,15587l2549,15587,2472,15774,2491,15774,2568,1558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85.160004pt;margin-top:779.359985pt;width:4.8pt;height:9.36pt;mso-position-horizontal-relative:page;mso-position-vertical-relative:page;z-index:-4932" coordorigin="3703,15587" coordsize="96,187">
            <v:shape style="position:absolute;left:3703;top:15587;width:96;height:187" coordorigin="3703,15587" coordsize="96,187" path="m3799,15587l3782,15587,3703,15774,3725,15774,3799,1558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44.399994pt;margin-top:779.359985pt;width:4.8pt;height:9.36pt;mso-position-horizontal-relative:page;mso-position-vertical-relative:page;z-index:-4931" coordorigin="6888,15587" coordsize="96,187">
            <v:shape style="position:absolute;left:6888;top:15587;width:96;height:187" coordorigin="6888,15587" coordsize="96,187" path="m6984,15587l6965,15587,6888,15774,6907,15774,6984,1558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1.640015pt;margin-top:779.359985pt;width:4.68pt;height:9.36pt;mso-position-horizontal-relative:page;mso-position-vertical-relative:page;z-index:-4930" coordorigin="8633,15587" coordsize="94,187">
            <v:shape style="position:absolute;left:8633;top:15587;width:94;height:187" coordorigin="8633,15587" coordsize="94,187" path="m8726,15587l8707,15587,8633,15774,8650,15774,8726,1558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25.479980pt;margin-top:779.359985pt;width:4.8pt;height:9.36pt;mso-position-horizontal-relative:page;mso-position-vertical-relative:page;z-index:-4929" coordorigin="10510,15587" coordsize="96,187">
            <v:shape style="position:absolute;left:10510;top:15587;width:96;height:187" coordorigin="10510,15587" coordsize="96,187" path="m10606,15587l10586,15587,10510,15774,10529,15774,10606,15587xe" filled="t" fillcolor="#202020" stroked="f">
              <v:path arrowok="t"/>
              <v:fill/>
            </v:shape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240" w:lineRule="auto"/>
        <w:ind w:left="2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5.810817pt;height:14.1525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90" w:lineRule="exact"/>
        <w:jc w:val="left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8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761126pt;height:11.25pt;mso-position-horizontal-relative:char;mso-position-vertical-relative:line" type="#_x0000_t75">
                  <v:imagedata r:id="rId1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8381" w:type="dxa"/>
            <w:gridSpan w:val="9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606661pt;height:11.0925pt;mso-position-horizontal-relative:char;mso-position-vertical-relative:line" type="#_x0000_t75">
                  <v:imagedata r:id="rId1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466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845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7.477915pt;height:11.25pt;mso-position-horizontal-relative:char;mso-position-vertical-relative:line" type="#_x0000_t75">
                  <v:imagedata r:id="rId1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3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5.258929pt;height:11.25pt;mso-position-horizontal-relative:char;mso-position-vertical-relative:line" type="#_x0000_t75">
                  <v:imagedata r:id="rId1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2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/>
              <w:pict>
                <v:shape style="width:71.570251pt;height:9.36pt;mso-position-horizontal-relative:char;mso-position-vertical-relative:line" type="#_x0000_t75">
                  <v:imagedata r:id="rId1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</w:tc>
      </w:tr>
      <w:tr>
        <w:trPr>
          <w:trHeight w:val="463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845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7.477915pt;height:11.25pt;mso-position-horizontal-relative:char;mso-position-vertical-relative:line" type="#_x0000_t75">
                  <v:imagedata r:id="rId1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3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951083pt;height:11.025pt;mso-position-horizontal-relative:char;mso-position-vertical-relative:line" type="#_x0000_t75">
                  <v:imagedata r:id="rId1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2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/>
              <w:pict>
                <v:shape style="width:71.570251pt;height:9.36pt;mso-position-horizontal-relative:char;mso-position-vertical-relative:line" type="#_x0000_t75">
                  <v:imagedata r:id="rId1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</w:tc>
      </w:tr>
      <w:tr>
        <w:trPr>
          <w:trHeight w:val="766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9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204693pt;height:11.025pt;mso-position-horizontal-relative:char;mso-position-vertical-relative:line" type="#_x0000_t75">
                  <v:imagedata r:id="rId2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45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9.276786pt;height:11.25pt;mso-position-horizontal-relative:char;mso-position-vertical-relative:line" type="#_x0000_t75">
                  <v:imagedata r:id="rId2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43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9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5.354422pt;height:11.025pt;mso-position-horizontal-relative:char;mso-position-vertical-relative:line" type="#_x0000_t75">
                  <v:imagedata r:id="rId2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2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75.414301pt;height:9.18pt;mso-position-horizontal-relative:char;mso-position-vertical-relative:line" type="#_x0000_t75">
                  <v:imagedata r:id="rId2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768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845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36.760111pt;height:11.25pt;mso-position-horizontal-relative:char;mso-position-vertical-relative:line" type="#_x0000_t75">
                  <v:imagedata r:id="rId2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3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102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240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845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0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7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6.703162pt;height:11.0925pt;mso-position-horizontal-relative:char;mso-position-vertical-relative:line" type="#_x0000_t75">
                  <v:imagedata r:id="rId2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3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365724pt;height:11.25pt;mso-position-horizontal-relative:char;mso-position-vertical-relative:line" type="#_x0000_t75">
                  <v:imagedata r:id="rId2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2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766" w:hRule="exact"/>
        </w:trPr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1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040076pt;height:26.25pt;mso-position-horizontal-relative:char;mso-position-vertical-relative:line" type="#_x0000_t75">
                  <v:imagedata r:id="rId2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3545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5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3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2.932723pt;height:11.25pt;mso-position-horizontal-relative:char;mso-position-vertical-relative:line" type="#_x0000_t75">
                  <v:imagedata r:id="rId2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105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3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621908pt;height:11.25pt;mso-position-horizontal-relative:char;mso-position-vertical-relative:line" type="#_x0000_t75">
                  <v:imagedata r:id="rId2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968" w:hRule="exact"/>
        </w:trPr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5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6.975689pt;height:12.375pt;mso-position-horizontal-relative:char;mso-position-vertical-relative:line" type="#_x0000_t75">
                  <v:imagedata r:id="rId3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9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1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524911pt;height:56.25pt;mso-position-horizontal-relative:char;mso-position-vertical-relative:line" type="#_x0000_t75">
                  <v:imagedata r:id="rId3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8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105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524911pt;height:56.25pt;mso-position-horizontal-relative:char;mso-position-vertical-relative:line" type="#_x0000_t75">
                  <v:imagedata r:id="rId3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8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968" w:hRule="exact"/>
        </w:trPr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5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6.488516pt;height:11.25pt;mso-position-horizontal-relative:char;mso-position-vertical-relative:line" type="#_x0000_t75">
                  <v:imagedata r:id="rId3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11871pt;height:56.25pt;mso-position-horizontal-relative:char;mso-position-vertical-relative:line" type="#_x0000_t75">
                  <v:imagedata r:id="rId3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05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11871pt;height:56.25pt;mso-position-horizontal-relative:char;mso-position-vertical-relative:line" type="#_x0000_t75">
                  <v:imagedata r:id="rId3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966" w:hRule="exact"/>
        </w:trPr>
        <w:tc>
          <w:tcPr>
            <w:tcW w:w="15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5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6.787981pt;height:11.3925pt;mso-position-horizontal-relative:char;mso-position-vertical-relative:line" type="#_x0000_t75">
                  <v:imagedata r:id="rId3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11871pt;height:56.25pt;mso-position-horizontal-relative:char;mso-position-vertical-relative:line" type="#_x0000_t75">
                  <v:imagedata r:id="rId3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8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105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11871pt;height:56.25pt;mso-position-horizontal-relative:char;mso-position-vertical-relative:line" type="#_x0000_t75">
                  <v:imagedata r:id="rId3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8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0788" w:type="dxa"/>
            <w:gridSpan w:val="1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9.988217pt;height:11.25pt;mso-position-horizontal-relative:char;mso-position-vertical-relative:line" type="#_x0000_t75">
                  <v:imagedata r:id="rId3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66" w:hRule="exact"/>
        </w:trPr>
        <w:tc>
          <w:tcPr>
            <w:tcW w:w="1805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4958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71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53125pt;height:11.25pt;mso-position-horizontal-relative:char;mso-position-vertical-relative:line" type="#_x0000_t75">
                  <v:imagedata r:id="rId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794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2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7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2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134276pt;height:11.25pt;mso-position-horizontal-relative:char;mso-position-vertical-relative:line" type="#_x0000_t75">
                  <v:imagedata r:id="rId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4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7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2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7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88" w:type="dxa"/>
            <w:gridSpan w:val="1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9.129986pt;height:11.25pt;mso-position-horizontal-relative:char;mso-position-vertical-relative:line" type="#_x0000_t75">
                  <v:imagedata r:id="rId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68" w:hRule="exact"/>
        </w:trPr>
        <w:tc>
          <w:tcPr>
            <w:tcW w:w="1805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4958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71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53125pt;height:11.25pt;mso-position-horizontal-relative:char;mso-position-vertical-relative:line" type="#_x0000_t75">
                  <v:imagedata r:id="rId4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794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2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7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2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142857pt;height:11.25pt;mso-position-horizontal-relative:char;mso-position-vertical-relative:line" type="#_x0000_t75">
                  <v:imagedata r:id="rId4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4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7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18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2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7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311" w:hRule="exact"/>
        </w:trPr>
        <w:tc>
          <w:tcPr>
            <w:tcW w:w="10788" w:type="dxa"/>
            <w:gridSpan w:val="1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282" w:footer="268" w:top="480" w:bottom="460" w:left="400" w:right="400"/>
        </w:sectPr>
      </w:pPr>
    </w:p>
    <w:p>
      <w:pPr>
        <w:spacing w:before="8" w:after="0" w:line="160" w:lineRule="exact"/>
        <w:jc w:val="left"/>
        <w:rPr>
          <w:sz w:val="16"/>
          <w:szCs w:val="16"/>
        </w:rPr>
      </w:pPr>
      <w:r>
        <w:rPr/>
        <w:pict>
          <v:group style="position:absolute;margin-left:63.700001pt;margin-top:69.779999pt;width:21.52pt;height:11.191085pt;mso-position-horizontal-relative:page;mso-position-vertical-relative:page;z-index:-4928" coordorigin="1274,1396" coordsize="430,224">
            <v:group style="position:absolute;left:1284;top:1420;width:198;height:187" coordorigin="1284,1420" coordsize="198,187">
              <v:shape style="position:absolute;left:1284;top:1420;width:198;height:187" coordorigin="1284,1420" coordsize="198,187" path="m1361,1566l1344,1566,1344,1607,1361,1607,1361,1566xe" filled="t" fillcolor="#202020" stroked="f">
                <v:path arrowok="t"/>
                <v:fill/>
              </v:shape>
              <v:shape style="position:absolute;left:1284;top:1420;width:198;height:187" coordorigin="1284,1420" coordsize="198,187" path="m1452,1540l1442,1555,1452,1572,1462,1590,1471,1607,1482,1591,1471,1573,1461,1556,1452,1540xe" filled="t" fillcolor="#202020" stroked="f">
                <v:path arrowok="t"/>
                <v:fill/>
              </v:shape>
              <v:shape style="position:absolute;left:1284;top:1420;width:198;height:187" coordorigin="1284,1420" coordsize="198,187" path="m1404,1540l1389,1567,1379,1583,1368,1600,1373,1600,1418,1547,1404,1540xe" filled="t" fillcolor="#202020" stroked="f">
                <v:path arrowok="t"/>
                <v:fill/>
              </v:shape>
              <v:shape style="position:absolute;left:1284;top:1420;width:198;height:187" coordorigin="1284,1420" coordsize="198,187" path="m1313,1434l1298,1434,1298,1562,1284,1564,1305,1576,1344,1566,1361,1566,1361,1564,1366,1562,1370,1562,1375,1559,1313,1559,1313,1523,1361,1523,1361,1509,1313,1509,1313,1480,1361,1480,1361,1466,1313,1466,1313,1434xe" filled="t" fillcolor="#202020" stroked="f">
                <v:path arrowok="t"/>
                <v:fill/>
              </v:shape>
              <v:shape style="position:absolute;left:1284;top:1420;width:198;height:187" coordorigin="1284,1420" coordsize="198,187" path="m1361,1523l1344,1523,1344,1552,1325,1557,1313,1559,1375,1559,1375,1547,1361,1547,1361,1523xe" filled="t" fillcolor="#202020" stroked="f">
                <v:path arrowok="t"/>
                <v:fill/>
              </v:shape>
              <v:shape style="position:absolute;left:1284;top:1420;width:198;height:187" coordorigin="1284,1420" coordsize="198,187" path="m1375,1542l1370,1545,1366,1545,1361,1547,1375,1547,1375,1542xe" filled="t" fillcolor="#202020" stroked="f">
                <v:path arrowok="t"/>
                <v:fill/>
              </v:shape>
              <v:shape style="position:absolute;left:1284;top:1420;width:198;height:187" coordorigin="1284,1420" coordsize="198,187" path="m1471,1422l1382,1422,1382,1530,1399,1530,1399,1518,1471,1518,1471,1504,1399,1504,1399,1437,1471,1437,1471,1422xe" filled="t" fillcolor="#202020" stroked="f">
                <v:path arrowok="t"/>
                <v:fill/>
              </v:shape>
              <v:shape style="position:absolute;left:1284;top:1420;width:198;height:187" coordorigin="1284,1420" coordsize="198,187" path="m1471,1518l1457,1518,1457,1530,1471,1530,1471,1518xe" filled="t" fillcolor="#202020" stroked="f">
                <v:path arrowok="t"/>
                <v:fill/>
              </v:shape>
              <v:shape style="position:absolute;left:1284;top:1420;width:198;height:187" coordorigin="1284,1420" coordsize="198,187" path="m1361,1480l1344,1480,1344,1509,1361,1509,1361,1480xe" filled="t" fillcolor="#202020" stroked="f">
                <v:path arrowok="t"/>
                <v:fill/>
              </v:shape>
              <v:shape style="position:absolute;left:1284;top:1420;width:198;height:187" coordorigin="1284,1420" coordsize="198,187" path="m1471,1437l1457,1437,1457,1504,1471,1504,1471,1437xe" filled="t" fillcolor="#202020" stroked="f">
                <v:path arrowok="t"/>
                <v:fill/>
              </v:shape>
              <v:shape style="position:absolute;left:1284;top:1420;width:198;height:187" coordorigin="1284,1420" coordsize="198,187" path="m1361,1434l1344,1434,1344,1466,1361,1466,1361,1434xe" filled="t" fillcolor="#202020" stroked="f">
                <v:path arrowok="t"/>
                <v:fill/>
              </v:shape>
              <v:shape style="position:absolute;left:1284;top:1420;width:198;height:187" coordorigin="1284,1420" coordsize="198,187" path="m1375,1420l1286,1420,1286,1434,1375,1434,1375,1420xe" filled="t" fillcolor="#202020" stroked="f">
                <v:path arrowok="t"/>
                <v:fill/>
              </v:shape>
            </v:group>
            <v:group style="position:absolute;left:1490;top:1406;width:204;height:204" coordorigin="1490,1406" coordsize="204,204">
              <v:shape style="position:absolute;left:1490;top:1406;width:204;height:204" coordorigin="1490,1406" coordsize="204,204" path="m1668,1526l1510,1526,1510,1540,1564,1549,1554,1564,1540,1577,1521,1589,1498,1598,1502,1607,1568,1572,1584,1540,1668,1540,1668,1526xe" filled="t" fillcolor="#202020" stroked="f">
                <v:path arrowok="t"/>
                <v:fill/>
              </v:shape>
              <v:shape style="position:absolute;left:1490;top:1406;width:204;height:204" coordorigin="1490,1406" coordsize="204,204" path="m1606,1588l1591,1588,1591,1593,1594,1600,1602,1605,1621,1605,1642,1603,1658,1593,1659,1590,1620,1590,1606,1588xe" filled="t" fillcolor="#202020" stroked="f">
                <v:path arrowok="t"/>
                <v:fill/>
              </v:shape>
              <v:shape style="position:absolute;left:1490;top:1406;width:204;height:204" coordorigin="1490,1406" coordsize="204,204" path="m1668,1540l1651,1540,1651,1562,1649,1571,1646,1583,1642,1590,1659,1590,1666,1569,1667,1551,1668,1540xe" filled="t" fillcolor="#202020" stroked="f">
                <v:path arrowok="t"/>
                <v:fill/>
              </v:shape>
              <v:shape style="position:absolute;left:1490;top:1406;width:204;height:204" coordorigin="1490,1406" coordsize="204,204" path="m1589,1502l1572,1502,1572,1511,1570,1518,1570,1526,1586,1526,1586,1511,1589,1502xe" filled="t" fillcolor="#202020" stroked="f">
                <v:path arrowok="t"/>
                <v:fill/>
              </v:shape>
              <v:shape style="position:absolute;left:1490;top:1406;width:204;height:204" coordorigin="1490,1406" coordsize="204,204" path="m1567,1451l1547,1451,1560,1467,1570,1484,1552,1489,1533,1494,1513,1498,1490,1502,1495,1506,1498,1511,1511,1514,1550,1506,1608,1493,1671,1493,1657,1491,1638,1485,1624,1476,1641,1465,1642,1465,1585,1465,1569,1453,1567,1451xe" filled="t" fillcolor="#202020" stroked="f">
                <v:path arrowok="t"/>
                <v:fill/>
              </v:shape>
              <v:shape style="position:absolute;left:1490;top:1406;width:204;height:204" coordorigin="1490,1406" coordsize="204,204" path="m1671,1493l1608,1493,1625,1499,1644,1505,1665,1510,1687,1514,1692,1506,1694,1502,1678,1495,1671,1493xe" filled="t" fillcolor="#202020" stroked="f">
                <v:path arrowok="t"/>
                <v:fill/>
              </v:shape>
              <v:shape style="position:absolute;left:1490;top:1406;width:204;height:204" coordorigin="1490,1406" coordsize="204,204" path="m1553,1406l1514,1455,1498,1470,1505,1478,1515,1474,1531,1462,1547,1451,1567,1451,1555,1439,1670,1439,1670,1425,1558,1425,1562,1420,1567,1410,1553,1406xe" filled="t" fillcolor="#202020" stroked="f">
                <v:path arrowok="t"/>
                <v:fill/>
              </v:shape>
              <v:shape style="position:absolute;left:1490;top:1406;width:204;height:204" coordorigin="1490,1406" coordsize="204,204" path="m1670,1439l1646,1439,1643,1443,1629,1453,1611,1461,1585,1465,1642,1465,1657,1453,1670,143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9.539993pt;margin-top:69.779999pt;width:20.68pt;height:11.2pt;mso-position-horizontal-relative:page;mso-position-vertical-relative:page;z-index:-4927" coordorigin="2791,1396" coordsize="414,224">
            <v:group style="position:absolute;left:2801;top:1408;width:204;height:194" coordorigin="2801,1408" coordsize="204,194">
              <v:shape style="position:absolute;left:2801;top:1408;width:204;height:194" coordorigin="2801,1408" coordsize="204,194" path="m2846,1410l2831,1412,2825,1451,2801,1451,2801,1466,2822,1470,2817,1491,2814,1510,2812,1529,2825,1543,2830,1564,2817,1579,2801,1593,2806,1598,2808,1602,2825,1593,2839,1579,2851,1564,2875,1564,2868,1557,2861,1543,2862,1540,2846,1540,2839,1533,2832,1528,2830,1510,2830,1509,2834,1490,2839,1466,2877,1466,2878,1463,2878,1451,2842,1450,2845,1431,2846,1410xe" filled="t" fillcolor="#202020" stroked="f">
                <v:path arrowok="t"/>
                <v:fill/>
              </v:shape>
              <v:shape style="position:absolute;left:2801;top:1408;width:204;height:194" coordorigin="2801,1408" coordsize="204,194" path="m3005,1586l2880,1586,2880,1600,3005,1600,3005,1586xe" filled="t" fillcolor="#202020" stroked="f">
                <v:path arrowok="t"/>
                <v:fill/>
              </v:shape>
              <v:shape style="position:absolute;left:2801;top:1408;width:204;height:194" coordorigin="2801,1408" coordsize="204,194" path="m2954,1533l2938,1533,2938,1586,2954,1586,2954,1533xe" filled="t" fillcolor="#202020" stroked="f">
                <v:path arrowok="t"/>
                <v:fill/>
              </v:shape>
              <v:shape style="position:absolute;left:2801;top:1408;width:204;height:194" coordorigin="2801,1408" coordsize="204,194" path="m2875,1564l2851,1564,2866,1578,2873,1583,2885,1571,2875,1564xe" filled="t" fillcolor="#202020" stroked="f">
                <v:path arrowok="t"/>
                <v:fill/>
              </v:shape>
              <v:shape style="position:absolute;left:2801;top:1408;width:204;height:194" coordorigin="2801,1408" coordsize="204,194" path="m2877,1466l2863,1466,2861,1484,2858,1505,2853,1523,2846,1540,2862,1540,2867,1527,2872,1509,2875,1487,2877,1466xe" filled="t" fillcolor="#202020" stroked="f">
                <v:path arrowok="t"/>
                <v:fill/>
              </v:shape>
              <v:shape style="position:absolute;left:2801;top:1408;width:204;height:194" coordorigin="2801,1408" coordsize="204,194" path="m3000,1518l2887,1518,2887,1533,3000,1533,3000,1518xe" filled="t" fillcolor="#202020" stroked="f">
                <v:path arrowok="t"/>
                <v:fill/>
              </v:shape>
              <v:shape style="position:absolute;left:2801;top:1408;width:204;height:194" coordorigin="2801,1408" coordsize="204,194" path="m2954,1468l2938,1468,2938,1518,2954,1518,2954,1468xe" filled="t" fillcolor="#202020" stroked="f">
                <v:path arrowok="t"/>
                <v:fill/>
              </v:shape>
              <v:shape style="position:absolute;left:2801;top:1408;width:204;height:194" coordorigin="2801,1408" coordsize="204,194" path="m2903,1423l2899,1442,2893,1460,2886,1479,2878,1499,2882,1499,2887,1502,2894,1504,2909,1468,3000,1468,3000,1451,2911,1451,2914,1442,2916,1434,2918,1425,2903,1423xe" filled="t" fillcolor="#202020" stroked="f">
                <v:path arrowok="t"/>
                <v:fill/>
              </v:shape>
              <v:shape style="position:absolute;left:2801;top:1408;width:204;height:194" coordorigin="2801,1408" coordsize="204,194" path="m2954,1408l2938,1408,2938,1451,2954,1451,2954,1408xe" filled="t" fillcolor="#202020" stroked="f">
                <v:path arrowok="t"/>
                <v:fill/>
              </v:shape>
            </v:group>
            <v:group style="position:absolute;left:3010;top:1406;width:185;height:204" coordorigin="3010,1406" coordsize="185,204">
              <v:shape style="position:absolute;left:3010;top:1406;width:185;height:204" coordorigin="3010,1406" coordsize="185,204" path="m3070,1533l3053,1533,3053,1610,3070,1610,3070,1598,3194,1598,3194,1583,3070,1583,3070,1533xe" filled="t" fillcolor="#202020" stroked="f">
                <v:path arrowok="t"/>
                <v:fill/>
              </v:shape>
              <v:shape style="position:absolute;left:3010;top:1406;width:185;height:204" coordorigin="3010,1406" coordsize="185,204" path="m3194,1598l3178,1598,3178,1610,3194,1610,3194,1598xe" filled="t" fillcolor="#202020" stroked="f">
                <v:path arrowok="t"/>
                <v:fill/>
              </v:shape>
              <v:shape style="position:absolute;left:3010;top:1406;width:185;height:204" coordorigin="3010,1406" coordsize="185,204" path="m3194,1530l3178,1530,3178,1583,3194,1583,3194,1530xe" filled="t" fillcolor="#202020" stroked="f">
                <v:path arrowok="t"/>
                <v:fill/>
              </v:shape>
              <v:shape style="position:absolute;left:3010;top:1406;width:185;height:204" coordorigin="3010,1406" coordsize="185,204" path="m3077,1461l3065,1473,3074,1482,3084,1490,3086,1503,3068,1510,3050,1517,3030,1524,3010,1530,3014,1535,3019,1545,3031,1540,3043,1538,3053,1533,3070,1533,3070,1530,3194,1530,3194,1516,3097,1514,3116,1505,3134,1495,3146,1487,3108,1487,3093,1476,3077,1461xe" filled="t" fillcolor="#202020" stroked="f">
                <v:path arrowok="t"/>
                <v:fill/>
              </v:shape>
              <v:shape style="position:absolute;left:3010;top:1406;width:185;height:204" coordorigin="3010,1406" coordsize="185,204" path="m3194,1444l3077,1444,3159,1456,3144,1468,3127,1479,3108,1487,3146,1487,3151,1484,3167,1472,3181,1459,3194,1444xe" filled="t" fillcolor="#202020" stroked="f">
                <v:path arrowok="t"/>
                <v:fill/>
              </v:shape>
              <v:shape style="position:absolute;left:3010;top:1406;width:185;height:204" coordorigin="3010,1406" coordsize="185,204" path="m3086,1406l3044,1454,3014,1478,3019,1487,3033,1485,3049,1472,3064,1458,3077,1444,3194,1444,3194,1430,3089,1430,3098,1420,3103,1413,3086,14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6.700012pt;margin-top:58.860001pt;width:21.746639pt;height:10.84pt;mso-position-horizontal-relative:page;mso-position-vertical-relative:page;z-index:-4926" coordorigin="9734,1177" coordsize="435,217">
            <v:group style="position:absolute;left:9744;top:1197;width:199;height:185" coordorigin="9744,1197" coordsize="199,185">
              <v:shape style="position:absolute;left:9744;top:1197;width:199;height:185" coordorigin="9744,1197" coordsize="199,185" path="m9821,1341l9806,1341,9806,1382,9821,1382,9821,1341xe" filled="t" fillcolor="#202020" stroked="f">
                <v:path arrowok="t"/>
                <v:fill/>
              </v:shape>
              <v:shape style="position:absolute;left:9744;top:1197;width:199;height:185" coordorigin="9744,1197" coordsize="199,185" path="m9912,1314l9903,1331,9913,1348,9923,1365,9934,1382,9943,1365,9933,1347,9922,1330,9912,1314xe" filled="t" fillcolor="#202020" stroked="f">
                <v:path arrowok="t"/>
                <v:fill/>
              </v:shape>
              <v:shape style="position:absolute;left:9744;top:1197;width:199;height:185" coordorigin="9744,1197" coordsize="199,185" path="m9864,1314l9860,1323,9850,1341,9840,1358,9828,1374,9838,1379,9848,1374,9858,1359,9868,1341,9878,1322,9864,1314xe" filled="t" fillcolor="#202020" stroked="f">
                <v:path arrowok="t"/>
                <v:fill/>
              </v:shape>
              <v:shape style="position:absolute;left:9744;top:1197;width:199;height:185" coordorigin="9744,1197" coordsize="199,185" path="m9773,1211l9758,1211,9758,1336,9744,1338,9768,1351,9806,1341,9821,1341,9821,1338,9826,1336,9830,1336,9835,1334,9773,1334,9773,1298,9821,1298,9821,1283,9773,1283,9773,1254,9821,1254,9821,1240,9773,1240,9773,1211xe" filled="t" fillcolor="#202020" stroked="f">
                <v:path arrowok="t"/>
                <v:fill/>
              </v:shape>
              <v:shape style="position:absolute;left:9744;top:1197;width:199;height:185" coordorigin="9744,1197" coordsize="199,185" path="m9821,1298l9806,1298,9806,1326,9794,1329,9785,1331,9773,1334,9835,1334,9835,1322,9821,1322,9821,1298xe" filled="t" fillcolor="#202020" stroked="f">
                <v:path arrowok="t"/>
                <v:fill/>
              </v:shape>
              <v:shape style="position:absolute;left:9744;top:1197;width:199;height:185" coordorigin="9744,1197" coordsize="199,185" path="m9835,1319l9830,1319,9826,1322,9835,1322,9835,1319xe" filled="t" fillcolor="#202020" stroked="f">
                <v:path arrowok="t"/>
                <v:fill/>
              </v:shape>
              <v:shape style="position:absolute;left:9744;top:1197;width:199;height:185" coordorigin="9744,1197" coordsize="199,185" path="m9931,1197l9845,1197,9845,1307,9859,1307,9859,1295,9931,1295,9931,1281,9859,1281,9859,1211,9931,1211,9931,1197xe" filled="t" fillcolor="#202020" stroked="f">
                <v:path arrowok="t"/>
                <v:fill/>
              </v:shape>
              <v:shape style="position:absolute;left:9744;top:1197;width:199;height:185" coordorigin="9744,1197" coordsize="199,185" path="m9931,1295l9917,1295,9917,1307,9931,1307,9931,1295xe" filled="t" fillcolor="#202020" stroked="f">
                <v:path arrowok="t"/>
                <v:fill/>
              </v:shape>
              <v:shape style="position:absolute;left:9744;top:1197;width:199;height:185" coordorigin="9744,1197" coordsize="199,185" path="m9821,1254l9806,1254,9806,1283,9821,1283,9821,1254xe" filled="t" fillcolor="#202020" stroked="f">
                <v:path arrowok="t"/>
                <v:fill/>
              </v:shape>
              <v:shape style="position:absolute;left:9744;top:1197;width:199;height:185" coordorigin="9744,1197" coordsize="199,185" path="m9931,1211l9917,1211,9917,1281,9931,1281,9931,1211xe" filled="t" fillcolor="#202020" stroked="f">
                <v:path arrowok="t"/>
                <v:fill/>
              </v:shape>
              <v:shape style="position:absolute;left:9744;top:1197;width:199;height:185" coordorigin="9744,1197" coordsize="199,185" path="m9821,1211l9806,1211,9806,1240,9821,1240,9821,1211xe" filled="t" fillcolor="#202020" stroked="f">
                <v:path arrowok="t"/>
                <v:fill/>
              </v:shape>
              <v:shape style="position:absolute;left:9744;top:1197;width:199;height:185" coordorigin="9744,1197" coordsize="199,185" path="m9835,1197l9746,1197,9746,1211,9835,1211,9835,1197xe" filled="t" fillcolor="#202020" stroked="f">
                <v:path arrowok="t"/>
                <v:fill/>
              </v:shape>
            </v:group>
            <v:group style="position:absolute;left:9953;top:1187;width:206;height:197" coordorigin="9953,1187" coordsize="206,197">
              <v:shape style="position:absolute;left:9953;top:1187;width:206;height:197" coordorigin="9953,1187" coordsize="206,197" path="m10003,1295l9989,1295,9989,1384,10003,1384,10003,1295xe" filled="t" fillcolor="#202020" stroked="f">
                <v:path arrowok="t"/>
                <v:fill/>
              </v:shape>
              <v:shape style="position:absolute;left:9953;top:1187;width:206;height:197" coordorigin="9953,1187" coordsize="206,197" path="m10097,1238l10082,1238,10082,1362,10080,1365,10049,1365,10049,1370,10051,1374,10051,1382,10090,1382,10097,1374,10097,1238xe" filled="t" fillcolor="#202020" stroked="f">
                <v:path arrowok="t"/>
                <v:fill/>
              </v:shape>
              <v:shape style="position:absolute;left:9953;top:1187;width:206;height:197" coordorigin="9953,1187" coordsize="206,197" path="m10051,1271l10045,1291,10038,1310,10030,1329,10022,1346,10027,1348,10034,1350,10038,1350,10046,1333,10054,1315,10061,1296,10068,1276,10051,1271xe" filled="t" fillcolor="#202020" stroked="f">
                <v:path arrowok="t"/>
                <v:fill/>
              </v:shape>
              <v:shape style="position:absolute;left:9953;top:1187;width:206;height:197" coordorigin="9953,1187" coordsize="206,197" path="m10123,1271l10109,1276,10110,1277,10118,1295,10127,1315,10134,1331,10142,1350,10159,1343,10123,1271xe" filled="t" fillcolor="#202020" stroked="f">
                <v:path arrowok="t"/>
                <v:fill/>
              </v:shape>
              <v:shape style="position:absolute;left:9953;top:1187;width:206;height:197" coordorigin="9953,1187" coordsize="206,197" path="m10030,1245l9955,1245,9955,1257,9989,1257,9981,1277,9972,1295,9963,1312,9953,1329,9955,1334,9960,1338,9971,1332,9980,1315,9989,1295,10003,1295,10003,1286,10023,1286,10020,1283,10018,1281,10003,1281,10003,1257,10030,1257,10030,1254,10046,1254,10049,1250,10030,1250,10030,1245xe" filled="t" fillcolor="#202020" stroked="f">
                <v:path arrowok="t"/>
                <v:fill/>
              </v:shape>
              <v:shape style="position:absolute;left:9953;top:1187;width:206;height:197" coordorigin="9953,1187" coordsize="206,197" path="m10023,1286l10003,1286,10018,1300,10025,1310,10034,1298,10030,1290,10023,1286xe" filled="t" fillcolor="#202020" stroked="f">
                <v:path arrowok="t"/>
                <v:fill/>
              </v:shape>
              <v:shape style="position:absolute;left:9953;top:1187;width:206;height:197" coordorigin="9953,1187" coordsize="206,197" path="m10010,1274l10003,1281,10018,1281,10010,1274xe" filled="t" fillcolor="#202020" stroked="f">
                <v:path arrowok="t"/>
                <v:fill/>
              </v:shape>
              <v:shape style="position:absolute;left:9953;top:1187;width:206;height:197" coordorigin="9953,1187" coordsize="206,197" path="m10046,1254l10030,1254,10034,1259,10040,1263,10046,1254xe" filled="t" fillcolor="#202020" stroked="f">
                <v:path arrowok="t"/>
                <v:fill/>
              </v:shape>
              <v:shape style="position:absolute;left:9953;top:1187;width:206;height:197" coordorigin="9953,1187" coordsize="206,197" path="m10152,1228l10133,1228,10130,1235,10126,1245,10121,1257,10126,1257,10133,1259,10135,1262,10145,1247,10150,1235,10152,1228xe" filled="t" fillcolor="#202020" stroked="f">
                <v:path arrowok="t"/>
                <v:fill/>
              </v:shape>
              <v:shape style="position:absolute;left:9953;top:1187;width:206;height:197" coordorigin="9953,1187" coordsize="206,197" path="m10080,1187l10056,1198,10048,1217,10039,1234,10030,1250,10049,1250,10051,1247,10061,1228,10152,1228,10152,1214,10068,1214,10070,1204,10075,1197,10080,1187xe" filled="t" fillcolor="#202020" stroked="f">
                <v:path arrowok="t"/>
                <v:fill/>
              </v:shape>
              <v:shape style="position:absolute;left:9953;top:1187;width:206;height:197" coordorigin="9953,1187" coordsize="206,197" path="m10003,1214l9989,1214,9989,1245,10003,1245,10003,1214xe" filled="t" fillcolor="#202020" stroked="f">
                <v:path arrowok="t"/>
                <v:fill/>
              </v:shape>
              <v:shape style="position:absolute;left:9953;top:1187;width:206;height:197" coordorigin="9953,1187" coordsize="206,197" path="m10019,1194l10000,1197,9979,1199,9955,1202,9958,1206,9958,1211,9960,1216,9970,1216,9979,1214,10003,1214,10003,1211,10015,1209,10027,1209,10037,1206,10019,11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9.5pt;margin-top:81.779999pt;width:42.811063pt;height:11.2pt;mso-position-horizontal-relative:page;mso-position-vertical-relative:page;z-index:-4925" coordorigin="4790,1636" coordsize="856,224">
            <v:group style="position:absolute;left:4800;top:1650;width:204;height:187" coordorigin="4800,1650" coordsize="204,187">
              <v:shape style="position:absolute;left:4800;top:1650;width:204;height:187" coordorigin="4800,1650" coordsize="204,187" path="m5004,1823l4850,1823,4850,1838,5004,1838,5004,1823xe" filled="t" fillcolor="#202020" stroked="f">
                <v:path arrowok="t"/>
                <v:fill/>
              </v:shape>
              <v:shape style="position:absolute;left:4800;top:1650;width:204;height:187" coordorigin="4800,1650" coordsize="204,187" path="m4896,1710l4879,1710,4879,1823,4896,1823,4896,1710xe" filled="t" fillcolor="#202020" stroked="f">
                <v:path arrowok="t"/>
                <v:fill/>
              </v:shape>
              <v:shape style="position:absolute;left:4800;top:1650;width:204;height:187" coordorigin="4800,1650" coordsize="204,187" path="m4944,1672l4930,1672,4930,1823,4944,1823,4944,1749,4992,1749,4992,1734,4944,1734,4944,1672xe" filled="t" fillcolor="#202020" stroked="f">
                <v:path arrowok="t"/>
                <v:fill/>
              </v:shape>
              <v:shape style="position:absolute;left:4800;top:1650;width:204;height:187" coordorigin="4800,1650" coordsize="204,187" path="m4841,1715l4800,1715,4800,1730,4824,1730,4824,1802,4819,1816,4837,1820,4862,1794,4841,1794,4841,1715xe" filled="t" fillcolor="#202020" stroked="f">
                <v:path arrowok="t"/>
                <v:fill/>
              </v:shape>
              <v:shape style="position:absolute;left:4800;top:1650;width:204;height:187" coordorigin="4800,1650" coordsize="204,187" path="m4865,1770l4855,1782,4846,1790,4841,1794,4862,1794,4867,1790,4865,1782,4865,1770xe" filled="t" fillcolor="#202020" stroked="f">
                <v:path arrowok="t"/>
                <v:fill/>
              </v:shape>
              <v:shape style="position:absolute;left:4800;top:1650;width:204;height:187" coordorigin="4800,1650" coordsize="204,187" path="m4819,1650l4814,1668,4828,1684,4838,1698,4848,1682,4836,1668,4819,1650xe" filled="t" fillcolor="#202020" stroked="f">
                <v:path arrowok="t"/>
                <v:fill/>
              </v:shape>
              <v:shape style="position:absolute;left:4800;top:1650;width:204;height:187" coordorigin="4800,1650" coordsize="204,187" path="m4999,1658l4862,1658,4862,1672,4999,1672,4999,1658xe" filled="t" fillcolor="#202020" stroked="f">
                <v:path arrowok="t"/>
                <v:fill/>
              </v:shape>
            </v:group>
            <v:group style="position:absolute;left:5011;top:1648;width:186;height:199" coordorigin="5011,1648" coordsize="186,199">
              <v:shape style="position:absolute;left:5011;top:1648;width:186;height:199" coordorigin="5011,1648" coordsize="186,199" path="m5107,1758l5090,1758,5090,1847,5107,1847,5107,1758xe" filled="t" fillcolor="#202020" stroked="f">
                <v:path arrowok="t"/>
                <v:fill/>
              </v:shape>
              <v:shape style="position:absolute;left:5011;top:1648;width:186;height:199" coordorigin="5011,1648" coordsize="186,199" path="m5131,1804l5131,1809,5134,1816,5140,1822,5157,1823,5181,1821,5195,1808,5195,1806,5143,1806,5131,1804xe" filled="t" fillcolor="#202020" stroked="f">
                <v:path arrowok="t"/>
                <v:fill/>
              </v:shape>
              <v:shape style="position:absolute;left:5011;top:1648;width:186;height:199" coordorigin="5011,1648" coordsize="186,199" path="m5201,1742l5011,1742,5011,1758,5184,1758,5184,1802,5177,1806,5195,1806,5201,1781,5201,1742xe" filled="t" fillcolor="#202020" stroked="f">
                <v:path arrowok="t"/>
                <v:fill/>
              </v:shape>
              <v:shape style="position:absolute;left:5011;top:1648;width:186;height:199" coordorigin="5011,1648" coordsize="186,199" path="m5107,1698l5090,1698,5090,1742,5107,1742,5107,1698xe" filled="t" fillcolor="#202020" stroked="f">
                <v:path arrowok="t"/>
                <v:fill/>
              </v:shape>
              <v:shape style="position:absolute;left:5011;top:1648;width:186;height:199" coordorigin="5011,1648" coordsize="186,199" path="m5177,1684l5026,1684,5026,1698,5160,1698,5158,1742,5174,1742,5177,1684xe" filled="t" fillcolor="#202020" stroked="f">
                <v:path arrowok="t"/>
                <v:fill/>
              </v:shape>
              <v:shape style="position:absolute;left:5011;top:1648;width:186;height:199" coordorigin="5011,1648" coordsize="186,199" path="m5165,1648l5155,1660,5162,1665,5178,1677,5194,1689,5197,1672,5182,1660,5165,1648xe" filled="t" fillcolor="#202020" stroked="f">
                <v:path arrowok="t"/>
                <v:fill/>
              </v:shape>
              <v:shape style="position:absolute;left:5011;top:1648;width:186;height:199" coordorigin="5011,1648" coordsize="186,199" path="m5107,1648l5090,1648,5090,1684,5107,1684,5107,1648xe" filled="t" fillcolor="#202020" stroked="f">
                <v:path arrowok="t"/>
                <v:fill/>
              </v:shape>
            </v:group>
            <v:group style="position:absolute;left:5218;top:1646;width:185;height:204" coordorigin="5218,1646" coordsize="185,204">
              <v:shape style="position:absolute;left:5218;top:1646;width:185;height:204" coordorigin="5218,1646" coordsize="185,204" path="m5278,1773l5261,1773,5261,1850,5278,1850,5278,1838,5402,1838,5402,1823,5278,1823,5278,1773xe" filled="t" fillcolor="#202020" stroked="f">
                <v:path arrowok="t"/>
                <v:fill/>
              </v:shape>
              <v:shape style="position:absolute;left:5218;top:1646;width:185;height:204" coordorigin="5218,1646" coordsize="185,204" path="m5402,1838l5386,1838,5386,1850,5402,1850,5402,1838xe" filled="t" fillcolor="#202020" stroked="f">
                <v:path arrowok="t"/>
                <v:fill/>
              </v:shape>
              <v:shape style="position:absolute;left:5218;top:1646;width:185;height:204" coordorigin="5218,1646" coordsize="185,204" path="m5402,1770l5386,1770,5386,1823,5402,1823,5402,1770xe" filled="t" fillcolor="#202020" stroked="f">
                <v:path arrowok="t"/>
                <v:fill/>
              </v:shape>
              <v:shape style="position:absolute;left:5218;top:1646;width:185;height:204" coordorigin="5218,1646" coordsize="185,204" path="m5287,1701l5273,1713,5285,1722,5292,1730,5238,1764,5218,1770,5222,1775,5227,1785,5239,1780,5251,1778,5261,1773,5278,1773,5278,1770,5402,1770,5402,1756,5305,1754,5324,1745,5342,1735,5353,1728,5317,1728,5302,1716,5287,1701xe" filled="t" fillcolor="#202020" stroked="f">
                <v:path arrowok="t"/>
                <v:fill/>
              </v:shape>
              <v:shape style="position:absolute;left:5218;top:1646;width:185;height:204" coordorigin="5218,1646" coordsize="185,204" path="m5402,1684l5285,1684,5368,1696,5353,1708,5336,1719,5317,1728,5353,1728,5359,1724,5375,1712,5389,1699,5402,1684xe" filled="t" fillcolor="#202020" stroked="f">
                <v:path arrowok="t"/>
                <v:fill/>
              </v:shape>
              <v:shape style="position:absolute;left:5218;top:1646;width:185;height:204" coordorigin="5218,1646" coordsize="185,204" path="m5294,1646l5252,1694,5222,1718,5225,1722,5230,1727,5241,1725,5257,1712,5272,1698,5285,1684,5402,1684,5402,1670,5297,1670,5306,1660,5311,1653,5294,1646xe" filled="t" fillcolor="#202020" stroked="f">
                <v:path arrowok="t"/>
                <v:fill/>
              </v:shape>
            </v:group>
            <v:group style="position:absolute;left:5429;top:1650;width:207;height:199" coordorigin="5429,1650" coordsize="207,199">
              <v:shape style="position:absolute;left:5429;top:1650;width:207;height:199" coordorigin="5429,1650" coordsize="207,199" path="m5479,1758l5465,1758,5465,1850,5479,1850,5479,1758xe" filled="t" fillcolor="#202020" stroked="f">
                <v:path arrowok="t"/>
                <v:fill/>
              </v:shape>
              <v:shape style="position:absolute;left:5429;top:1650;width:207;height:199" coordorigin="5429,1650" coordsize="207,199" path="m5525,1828l5525,1835,5527,1840,5527,1845,5537,1847,5566,1847,5573,1838,5573,1830,5532,1830,5525,1828xe" filled="t" fillcolor="#202020" stroked="f">
                <v:path arrowok="t"/>
                <v:fill/>
              </v:shape>
              <v:shape style="position:absolute;left:5429;top:1650;width:207;height:199" coordorigin="5429,1650" coordsize="207,199" path="m5573,1703l5558,1703,5558,1828,5556,1830,5573,1830,5573,1703xe" filled="t" fillcolor="#202020" stroked="f">
                <v:path arrowok="t"/>
                <v:fill/>
              </v:shape>
              <v:shape style="position:absolute;left:5429;top:1650;width:207;height:199" coordorigin="5429,1650" coordsize="207,199" path="m5602,1734l5585,1742,5586,1744,5596,1760,5604,1778,5613,1799,5621,1816,5636,1806,5626,1785,5617,1766,5609,1749,5602,1734xe" filled="t" fillcolor="#202020" stroked="f">
                <v:path arrowok="t"/>
                <v:fill/>
              </v:shape>
              <v:shape style="position:absolute;left:5429;top:1650;width:207;height:199" coordorigin="5429,1650" coordsize="207,199" path="m5527,1737l5521,1756,5514,1776,5506,1794,5498,1811,5503,1814,5510,1814,5513,1815,5522,1799,5529,1781,5537,1762,5544,1742,5527,1737xe" filled="t" fillcolor="#202020" stroked="f">
                <v:path arrowok="t"/>
                <v:fill/>
              </v:shape>
              <v:shape style="position:absolute;left:5429;top:1650;width:207;height:199" coordorigin="5429,1650" coordsize="207,199" path="m5506,1708l5431,1708,5431,1722,5465,1723,5457,1742,5448,1760,5439,1778,5429,1794,5431,1799,5436,1804,5448,1796,5457,1779,5465,1758,5479,1758,5479,1751,5499,1751,5496,1749,5491,1744,5479,1744,5479,1722,5506,1722,5506,1718,5522,1718,5524,1715,5506,1715,5506,1708xe" filled="t" fillcolor="#202020" stroked="f">
                <v:path arrowok="t"/>
                <v:fill/>
              </v:shape>
              <v:shape style="position:absolute;left:5429;top:1650;width:207;height:199" coordorigin="5429,1650" coordsize="207,199" path="m5499,1751l5479,1751,5486,1756,5494,1766,5501,1773,5510,1763,5506,1756,5499,1751xe" filled="t" fillcolor="#202020" stroked="f">
                <v:path arrowok="t"/>
                <v:fill/>
              </v:shape>
              <v:shape style="position:absolute;left:5429;top:1650;width:207;height:199" coordorigin="5429,1650" coordsize="207,199" path="m5486,1739l5479,1744,5491,1744,5486,1739xe" filled="t" fillcolor="#202020" stroked="f">
                <v:path arrowok="t"/>
                <v:fill/>
              </v:shape>
              <v:shape style="position:absolute;left:5429;top:1650;width:207;height:199" coordorigin="5429,1650" coordsize="207,199" path="m5522,1718l5506,1718,5508,1722,5510,1725,5516,1728,5522,1718xe" filled="t" fillcolor="#202020" stroked="f">
                <v:path arrowok="t"/>
                <v:fill/>
              </v:shape>
              <v:shape style="position:absolute;left:5429;top:1650;width:207;height:199" coordorigin="5429,1650" coordsize="207,199" path="m5630,1694l5611,1694,5604,1708,5599,1720,5604,1722,5611,1725,5614,1727,5623,1710,5628,1701,5630,1694xe" filled="t" fillcolor="#202020" stroked="f">
                <v:path arrowok="t"/>
                <v:fill/>
              </v:shape>
              <v:shape style="position:absolute;left:5429;top:1650;width:207;height:199" coordorigin="5429,1650" coordsize="207,199" path="m5556,1650l5532,1663,5524,1682,5515,1699,5506,1715,5524,1715,5537,1694,5630,1694,5630,1677,5544,1677,5546,1670,5556,1650xe" filled="t" fillcolor="#202020" stroked="f">
                <v:path arrowok="t"/>
                <v:fill/>
              </v:shape>
              <v:shape style="position:absolute;left:5429;top:1650;width:207;height:199" coordorigin="5429,1650" coordsize="207,199" path="m5479,1679l5465,1679,5465,1708,5479,1708,5479,1679xe" filled="t" fillcolor="#202020" stroked="f">
                <v:path arrowok="t"/>
                <v:fill/>
              </v:shape>
              <v:shape style="position:absolute;left:5429;top:1650;width:207;height:199" coordorigin="5429,1650" coordsize="207,199" path="m5495,1659l5455,1664,5431,1667,5434,1672,5434,1677,5436,1682,5446,1679,5479,1679,5479,1677,5491,1674,5503,1674,5513,1672,5495,165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2.619995pt;margin-top:81.779999pt;width:41.44pt;height:11.08pt;mso-position-horizontal-relative:page;mso-position-vertical-relative:page;z-index:-4924" coordorigin="7252,1636" coordsize="829,222">
            <v:group style="position:absolute;left:7262;top:1650;width:204;height:187" coordorigin="7262,1650" coordsize="204,187">
              <v:shape style="position:absolute;left:7262;top:1650;width:204;height:187" coordorigin="7262,1650" coordsize="204,187" path="m7466,1823l7315,1823,7315,1838,7466,1838,7466,1823xe" filled="t" fillcolor="#202020" stroked="f">
                <v:path arrowok="t"/>
                <v:fill/>
              </v:shape>
              <v:shape style="position:absolute;left:7262;top:1650;width:204;height:187" coordorigin="7262,1650" coordsize="204,187" path="m7358,1710l7344,1710,7344,1823,7358,1823,7358,1710xe" filled="t" fillcolor="#202020" stroked="f">
                <v:path arrowok="t"/>
                <v:fill/>
              </v:shape>
              <v:shape style="position:absolute;left:7262;top:1650;width:204;height:187" coordorigin="7262,1650" coordsize="204,187" path="m7409,1672l7392,1672,7392,1823,7409,1823,7409,1749,7457,1749,7457,1734,7409,1734,7409,1672xe" filled="t" fillcolor="#202020" stroked="f">
                <v:path arrowok="t"/>
                <v:fill/>
              </v:shape>
              <v:shape style="position:absolute;left:7262;top:1650;width:204;height:187" coordorigin="7262,1650" coordsize="204,187" path="m7303,1715l7262,1715,7262,1730,7289,1730,7289,1802,7286,1809,7282,1816,7301,1820,7327,1794,7303,1794,7303,1715xe" filled="t" fillcolor="#202020" stroked="f">
                <v:path arrowok="t"/>
                <v:fill/>
              </v:shape>
              <v:shape style="position:absolute;left:7262;top:1650;width:204;height:187" coordorigin="7262,1650" coordsize="204,187" path="m7327,1770l7318,1782,7310,1790,7303,1794,7327,1794,7332,1790,7327,1775,7327,1770xe" filled="t" fillcolor="#202020" stroked="f">
                <v:path arrowok="t"/>
                <v:fill/>
              </v:shape>
              <v:shape style="position:absolute;left:7262;top:1650;width:204;height:187" coordorigin="7262,1650" coordsize="204,187" path="m7284,1650l7278,1669,7292,1684,7303,1698,7313,1682,7300,1668,7284,1650xe" filled="t" fillcolor="#202020" stroked="f">
                <v:path arrowok="t"/>
                <v:fill/>
              </v:shape>
              <v:shape style="position:absolute;left:7262;top:1650;width:204;height:187" coordorigin="7262,1650" coordsize="204,187" path="m7464,1658l7327,1658,7327,1672,7464,1672,7464,1658xe" filled="t" fillcolor="#202020" stroked="f">
                <v:path arrowok="t"/>
                <v:fill/>
              </v:shape>
            </v:group>
            <v:group style="position:absolute;left:7478;top:1648;width:185;height:199" coordorigin="7478,1648" coordsize="185,199">
              <v:shape style="position:absolute;left:7478;top:1648;width:185;height:199" coordorigin="7478,1648" coordsize="185,199" path="m7572,1758l7555,1758,7555,1847,7572,1847,7572,1758xe" filled="t" fillcolor="#202020" stroked="f">
                <v:path arrowok="t"/>
                <v:fill/>
              </v:shape>
              <v:shape style="position:absolute;left:7478;top:1648;width:185;height:199" coordorigin="7478,1648" coordsize="185,199" path="m7596,1804l7598,1809,7598,1816,7606,1822,7623,1823,7647,1821,7661,1808,7661,1806,7608,1806,7596,1804xe" filled="t" fillcolor="#202020" stroked="f">
                <v:path arrowok="t"/>
                <v:fill/>
              </v:shape>
              <v:shape style="position:absolute;left:7478;top:1648;width:185;height:199" coordorigin="7478,1648" coordsize="185,199" path="m7668,1742l7478,1742,7478,1758,7651,1758,7651,1778,7649,1787,7649,1802,7644,1806,7661,1806,7666,1781,7667,1762,7668,1742xe" filled="t" fillcolor="#202020" stroked="f">
                <v:path arrowok="t"/>
                <v:fill/>
              </v:shape>
              <v:shape style="position:absolute;left:7478;top:1648;width:185;height:199" coordorigin="7478,1648" coordsize="185,199" path="m7572,1698l7555,1698,7555,1742,7572,1742,7572,1698xe" filled="t" fillcolor="#202020" stroked="f">
                <v:path arrowok="t"/>
                <v:fill/>
              </v:shape>
              <v:shape style="position:absolute;left:7478;top:1648;width:185;height:199" coordorigin="7478,1648" coordsize="185,199" path="m7644,1684l7490,1684,7490,1698,7625,1698,7622,1742,7639,1742,7644,1684xe" filled="t" fillcolor="#202020" stroked="f">
                <v:path arrowok="t"/>
                <v:fill/>
              </v:shape>
              <v:shape style="position:absolute;left:7478;top:1648;width:185;height:199" coordorigin="7478,1648" coordsize="185,199" path="m7630,1648l7620,1660,7627,1665,7644,1677,7658,1689,7663,1671,7647,1660,7630,1648xe" filled="t" fillcolor="#202020" stroked="f">
                <v:path arrowok="t"/>
                <v:fill/>
              </v:shape>
              <v:shape style="position:absolute;left:7478;top:1648;width:185;height:199" coordorigin="7478,1648" coordsize="185,199" path="m7572,1648l7555,1648,7555,1684,7572,1684,7572,1648xe" filled="t" fillcolor="#202020" stroked="f">
                <v:path arrowok="t"/>
                <v:fill/>
              </v:shape>
            </v:group>
            <v:group style="position:absolute;left:7685;top:1646;width:197;height:202" coordorigin="7685,1646" coordsize="197,202">
              <v:shape style="position:absolute;left:7685;top:1646;width:197;height:202" coordorigin="7685,1646" coordsize="197,202" path="m7882,1739l7771,1739,7771,1847,7786,1847,7786,1794,7882,1794,7882,1782,7786,1782,7786,1751,7882,1751,7882,1739xe" filled="t" fillcolor="#202020" stroked="f">
                <v:path arrowok="t"/>
                <v:fill/>
              </v:shape>
              <v:shape style="position:absolute;left:7685;top:1646;width:197;height:202" coordorigin="7685,1646" coordsize="197,202" path="m7848,1794l7836,1794,7836,1838,7846,1838,7846,1845,7848,1847,7874,1847,7882,1840,7882,1835,7855,1835,7850,1833,7848,1833,7848,1794xe" filled="t" fillcolor="#202020" stroked="f">
                <v:path arrowok="t"/>
                <v:fill/>
              </v:shape>
              <v:shape style="position:absolute;left:7685;top:1646;width:197;height:202" coordorigin="7685,1646" coordsize="197,202" path="m7754,1816l7738,1816,7735,1823,7730,1830,7726,1835,7730,1840,7733,1845,7745,1837,7753,1821,7754,1816xe" filled="t" fillcolor="#202020" stroked="f">
                <v:path arrowok="t"/>
                <v:fill/>
              </v:shape>
              <v:shape style="position:absolute;left:7685;top:1646;width:197;height:202" coordorigin="7685,1646" coordsize="197,202" path="m7817,1794l7805,1794,7805,1838,7817,1838,7817,1794xe" filled="t" fillcolor="#202020" stroked="f">
                <v:path arrowok="t"/>
                <v:fill/>
              </v:shape>
              <v:shape style="position:absolute;left:7685;top:1646;width:197;height:202" coordorigin="7685,1646" coordsize="197,202" path="m7882,1794l7867,1794,7867,1830,7865,1835,7882,1835,7882,1794xe" filled="t" fillcolor="#202020" stroked="f">
                <v:path arrowok="t"/>
                <v:fill/>
              </v:shape>
              <v:shape style="position:absolute;left:7685;top:1646;width:197;height:202" coordorigin="7685,1646" coordsize="197,202" path="m7877,1667l7752,1667,7752,1743,7751,1765,7748,1784,7744,1802,7722,1805,7685,1811,7697,1824,7715,1820,7738,1816,7754,1816,7759,1803,7766,1739,7766,1718,7877,1718,7877,1706,7766,1706,7766,1682,7877,1682,7877,1667xe" filled="t" fillcolor="#202020" stroked="f">
                <v:path arrowok="t"/>
                <v:fill/>
              </v:shape>
              <v:shape style="position:absolute;left:7685;top:1646;width:197;height:202" coordorigin="7685,1646" coordsize="197,202" path="m7732,1730l7706,1730,7710,1739,7699,1758,7690,1770,7698,1783,7716,1780,7742,1778,7742,1775,7745,1770,7745,1768,7709,1768,7716,1757,7726,1739,7732,1730xe" filled="t" fillcolor="#202020" stroked="f">
                <v:path arrowok="t"/>
                <v:fill/>
              </v:shape>
              <v:shape style="position:absolute;left:7685;top:1646;width:197;height:202" coordorigin="7685,1646" coordsize="197,202" path="m7817,1751l7805,1751,7805,1782,7817,1782,7817,1751xe" filled="t" fillcolor="#202020" stroked="f">
                <v:path arrowok="t"/>
                <v:fill/>
              </v:shape>
              <v:shape style="position:absolute;left:7685;top:1646;width:197;height:202" coordorigin="7685,1646" coordsize="197,202" path="m7848,1751l7836,1751,7836,1782,7848,1782,7848,1751xe" filled="t" fillcolor="#202020" stroked="f">
                <v:path arrowok="t"/>
                <v:fill/>
              </v:shape>
              <v:shape style="position:absolute;left:7685;top:1646;width:197;height:202" coordorigin="7685,1646" coordsize="197,202" path="m7882,1751l7867,1751,7867,1782,7882,1782,7882,1751xe" filled="t" fillcolor="#202020" stroked="f">
                <v:path arrowok="t"/>
                <v:fill/>
              </v:shape>
              <v:shape style="position:absolute;left:7685;top:1646;width:197;height:202" coordorigin="7685,1646" coordsize="197,202" path="m7745,1766l7728,1766,7716,1768,7745,1768,7745,1766xe" filled="t" fillcolor="#202020" stroked="f">
                <v:path arrowok="t"/>
                <v:fill/>
              </v:shape>
              <v:shape style="position:absolute;left:7685;top:1646;width:197;height:202" coordorigin="7685,1646" coordsize="197,202" path="m7735,1653l7713,1666,7704,1685,7695,1702,7685,1718,7690,1732,7697,1730,7732,1730,7736,1723,7739,1718,7706,1718,7708,1707,7717,1690,7735,1653xe" filled="t" fillcolor="#202020" stroked="f">
                <v:path arrowok="t"/>
                <v:fill/>
              </v:shape>
              <v:shape style="position:absolute;left:7685;top:1646;width:197;height:202" coordorigin="7685,1646" coordsize="197,202" path="m7877,1718l7865,1718,7865,1725,7877,1725,7877,1718xe" filled="t" fillcolor="#202020" stroked="f">
                <v:path arrowok="t"/>
                <v:fill/>
              </v:shape>
              <v:shape style="position:absolute;left:7685;top:1646;width:197;height:202" coordorigin="7685,1646" coordsize="197,202" path="m7733,1694l7730,1701,7726,1710,7723,1718,7739,1718,7750,1701,7733,1694xe" filled="t" fillcolor="#202020" stroked="f">
                <v:path arrowok="t"/>
                <v:fill/>
              </v:shape>
              <v:shape style="position:absolute;left:7685;top:1646;width:197;height:202" coordorigin="7685,1646" coordsize="197,202" path="m7877,1682l7865,1682,7865,1706,7877,1706,7877,1682xe" filled="t" fillcolor="#202020" stroked="f">
                <v:path arrowok="t"/>
                <v:fill/>
              </v:shape>
              <v:shape style="position:absolute;left:7685;top:1646;width:197;height:202" coordorigin="7685,1646" coordsize="197,202" path="m7817,1646l7800,1653,7802,1658,7807,1662,7810,1667,7829,1667,7819,1653,7817,1646xe" filled="t" fillcolor="#202020" stroked="f">
                <v:path arrowok="t"/>
                <v:fill/>
              </v:shape>
            </v:group>
            <v:group style="position:absolute;left:7896;top:1658;width:175;height:187" coordorigin="7896,1658" coordsize="175,187">
              <v:shape style="position:absolute;left:7896;top:1658;width:175;height:187" coordorigin="7896,1658" coordsize="175,187" path="m8066,1658l7927,1658,7927,1725,7944,1725,7944,1715,8066,1715,8066,1701,7944,1701,7944,1672,8066,1672,8066,1658xe" filled="t" fillcolor="#202020" stroked="f">
                <v:path arrowok="t"/>
                <v:fill/>
              </v:shape>
              <v:shape style="position:absolute;left:7896;top:1658;width:175;height:187" coordorigin="7896,1658" coordsize="175,187" path="m8066,1715l8050,1715,8050,1725,8066,1725,8066,1715xe" filled="t" fillcolor="#202020" stroked="f">
                <v:path arrowok="t"/>
                <v:fill/>
              </v:shape>
              <v:shape style="position:absolute;left:7896;top:1658;width:175;height:187" coordorigin="7896,1658" coordsize="175,187" path="m8066,1672l8050,1672,8050,1701,8066,1701,8066,1672xe" filled="t" fillcolor="#202020" stroked="f">
                <v:path arrowok="t"/>
                <v:fill/>
              </v:shape>
              <v:shape style="position:absolute;left:7896;top:1658;width:175;height:187" coordorigin="7896,1658" coordsize="175,187" path="m7973,1826l7978,1840,7980,1845,7997,1845,8016,1844,8041,1843,8058,1832,8060,1828,8015,1828,7995,1827,7973,1826xe" filled="t" fillcolor="#202020" stroked="f">
                <v:path arrowok="t"/>
                <v:fill/>
              </v:shape>
              <v:shape style="position:absolute;left:7896;top:1658;width:175;height:187" coordorigin="7896,1658" coordsize="175,187" path="m7958,1751l7942,1751,7932,1773,7932,1787,8052,1787,8052,1804,8050,1809,8047,1821,8040,1828,8060,1828,8066,1811,8069,1802,8069,1787,8071,1773,7949,1773,7958,1751xe" filled="t" fillcolor="#202020" stroked="f">
                <v:path arrowok="t"/>
                <v:fill/>
              </v:shape>
              <v:shape style="position:absolute;left:7896;top:1658;width:175;height:187" coordorigin="7896,1658" coordsize="175,187" path="m8100,1737l7896,1737,7896,1751,8100,1751,8100,173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3.220001pt;margin-top:81.900002pt;width:42.76pt;height:11.2pt;mso-position-horizontal-relative:page;mso-position-vertical-relative:page;z-index:-4923" coordorigin="9064,1638" coordsize="855,224">
            <v:group style="position:absolute;left:9074;top:1660;width:197;height:187" coordorigin="9074,1660" coordsize="197,187">
              <v:shape style="position:absolute;left:9074;top:1660;width:197;height:187" coordorigin="9074,1660" coordsize="197,187" path="m9151,1806l9134,1806,9134,1847,9151,1847,9151,1806xe" filled="t" fillcolor="#202020" stroked="f">
                <v:path arrowok="t"/>
                <v:fill/>
              </v:shape>
              <v:shape style="position:absolute;left:9074;top:1660;width:197;height:187" coordorigin="9074,1660" coordsize="197,187" path="m9240,1780l9233,1795,9243,1812,9253,1830,9262,1847,9272,1830,9261,1812,9251,1795,9240,1780xe" filled="t" fillcolor="#202020" stroked="f">
                <v:path arrowok="t"/>
                <v:fill/>
              </v:shape>
              <v:shape style="position:absolute;left:9074;top:1660;width:197;height:187" coordorigin="9074,1660" coordsize="197,187" path="m9194,1780l9189,1789,9179,1807,9169,1823,9158,1840,9163,1840,9209,1787,9194,1780xe" filled="t" fillcolor="#202020" stroked="f">
                <v:path arrowok="t"/>
                <v:fill/>
              </v:shape>
              <v:shape style="position:absolute;left:9074;top:1660;width:197;height:187" coordorigin="9074,1660" coordsize="197,187" path="m9103,1674l9089,1674,9089,1802,9074,1804,9096,1816,9134,1806,9151,1806,9151,1804,9156,1802,9161,1802,9166,1799,9103,1799,9103,1763,9151,1763,9151,1749,9103,1749,9103,1720,9151,1720,9151,1706,9103,1706,9103,1674xe" filled="t" fillcolor="#202020" stroked="f">
                <v:path arrowok="t"/>
                <v:fill/>
              </v:shape>
              <v:shape style="position:absolute;left:9074;top:1660;width:197;height:187" coordorigin="9074,1660" coordsize="197,187" path="m9151,1763l9134,1763,9134,1792,9125,1794,9113,1797,9103,1799,9166,1799,9166,1787,9151,1787,9151,1763xe" filled="t" fillcolor="#202020" stroked="f">
                <v:path arrowok="t"/>
                <v:fill/>
              </v:shape>
              <v:shape style="position:absolute;left:9074;top:1660;width:197;height:187" coordorigin="9074,1660" coordsize="197,187" path="m9166,1782l9156,1787,9166,1787,9166,1782xe" filled="t" fillcolor="#202020" stroked="f">
                <v:path arrowok="t"/>
                <v:fill/>
              </v:shape>
              <v:shape style="position:absolute;left:9074;top:1660;width:197;height:187" coordorigin="9074,1660" coordsize="197,187" path="m9262,1662l9173,1662,9173,1770,9190,1770,9190,1758,9262,1758,9262,1744,9190,1744,9190,1677,9262,1677,9262,1662xe" filled="t" fillcolor="#202020" stroked="f">
                <v:path arrowok="t"/>
                <v:fill/>
              </v:shape>
              <v:shape style="position:absolute;left:9074;top:1660;width:197;height:187" coordorigin="9074,1660" coordsize="197,187" path="m9262,1758l9247,1758,9247,1770,9262,1770,9262,1758xe" filled="t" fillcolor="#202020" stroked="f">
                <v:path arrowok="t"/>
                <v:fill/>
              </v:shape>
              <v:shape style="position:absolute;left:9074;top:1660;width:197;height:187" coordorigin="9074,1660" coordsize="197,187" path="m9151,1720l9134,1720,9134,1749,9151,1749,9151,1720xe" filled="t" fillcolor="#202020" stroked="f">
                <v:path arrowok="t"/>
                <v:fill/>
              </v:shape>
              <v:shape style="position:absolute;left:9074;top:1660;width:197;height:187" coordorigin="9074,1660" coordsize="197,187" path="m9262,1677l9247,1677,9247,1744,9262,1744,9262,1677xe" filled="t" fillcolor="#202020" stroked="f">
                <v:path arrowok="t"/>
                <v:fill/>
              </v:shape>
              <v:shape style="position:absolute;left:9074;top:1660;width:197;height:187" coordorigin="9074,1660" coordsize="197,187" path="m9151,1674l9134,1674,9134,1706,9151,1706,9151,1674xe" filled="t" fillcolor="#202020" stroked="f">
                <v:path arrowok="t"/>
                <v:fill/>
              </v:shape>
              <v:shape style="position:absolute;left:9074;top:1660;width:197;height:187" coordorigin="9074,1660" coordsize="197,187" path="m9166,1660l9077,1660,9077,1674,9166,1674,9166,1660xe" filled="t" fillcolor="#202020" stroked="f">
                <v:path arrowok="t"/>
                <v:fill/>
              </v:shape>
            </v:group>
            <v:group style="position:absolute;left:9283;top:1650;width:205;height:199" coordorigin="9283,1650" coordsize="205,199">
              <v:shape style="position:absolute;left:9283;top:1650;width:205;height:199" coordorigin="9283,1650" coordsize="205,199" path="m9334,1758l9319,1758,9319,1850,9334,1850,9334,1758xe" filled="t" fillcolor="#202020" stroked="f">
                <v:path arrowok="t"/>
                <v:fill/>
              </v:shape>
              <v:shape style="position:absolute;left:9283;top:1650;width:205;height:199" coordorigin="9283,1650" coordsize="205,199" path="m9382,1828l9382,1835,9384,1840,9384,1845,9394,1847,9422,1847,9430,1838,9430,1830,9389,1830,9382,1828xe" filled="t" fillcolor="#202020" stroked="f">
                <v:path arrowok="t"/>
                <v:fill/>
              </v:shape>
              <v:shape style="position:absolute;left:9283;top:1650;width:205;height:199" coordorigin="9283,1650" coordsize="205,199" path="m9430,1703l9415,1703,9415,1828,9410,1830,9430,1830,9430,1703xe" filled="t" fillcolor="#202020" stroked="f">
                <v:path arrowok="t"/>
                <v:fill/>
              </v:shape>
              <v:shape style="position:absolute;left:9283;top:1650;width:205;height:199" coordorigin="9283,1650" coordsize="205,199" path="m9454,1734l9442,1742,9453,1766,9475,1816,9488,1806,9480,1785,9471,1766,9462,1749,9454,1734xe" filled="t" fillcolor="#202020" stroked="f">
                <v:path arrowok="t"/>
                <v:fill/>
              </v:shape>
              <v:shape style="position:absolute;left:9283;top:1650;width:205;height:199" coordorigin="9283,1650" coordsize="205,199" path="m9384,1737l9377,1757,9369,1776,9361,1794,9353,1811,9360,1814,9365,1814,9370,1815,9378,1799,9386,1781,9394,1762,9401,1742,9384,1737xe" filled="t" fillcolor="#202020" stroked="f">
                <v:path arrowok="t"/>
                <v:fill/>
              </v:shape>
              <v:shape style="position:absolute;left:9283;top:1650;width:205;height:199" coordorigin="9283,1650" coordsize="205,199" path="m9362,1708l9283,1708,9283,1722,9311,1741,9303,1760,9294,1778,9283,1794,9288,1804,9290,1811,9301,1796,9310,1778,9319,1758,9334,1758,9334,1751,9354,1751,9350,1749,9346,1744,9334,1744,9334,1722,9362,1722,9362,1718,9378,1718,9380,1715,9362,1715,9362,1708xe" filled="t" fillcolor="#202020" stroked="f">
                <v:path arrowok="t"/>
                <v:fill/>
              </v:shape>
              <v:shape style="position:absolute;left:9283;top:1650;width:205;height:199" coordorigin="9283,1650" coordsize="205,199" path="m9354,1751l9334,1751,9341,1756,9346,1766,9355,1773,9367,1763,9360,1756,9354,1751xe" filled="t" fillcolor="#202020" stroked="f">
                <v:path arrowok="t"/>
                <v:fill/>
              </v:shape>
              <v:shape style="position:absolute;left:9283;top:1650;width:205;height:199" coordorigin="9283,1650" coordsize="205,199" path="m9341,1739l9334,1744,9346,1744,9341,1739xe" filled="t" fillcolor="#202020" stroked="f">
                <v:path arrowok="t"/>
                <v:fill/>
              </v:shape>
              <v:shape style="position:absolute;left:9283;top:1650;width:205;height:199" coordorigin="9283,1650" coordsize="205,199" path="m9378,1718l9362,1718,9365,1722,9367,1725,9372,1729,9378,1718xe" filled="t" fillcolor="#202020" stroked="f">
                <v:path arrowok="t"/>
                <v:fill/>
              </v:shape>
              <v:shape style="position:absolute;left:9283;top:1650;width:205;height:199" coordorigin="9283,1650" coordsize="205,199" path="m9485,1694l9466,1694,9458,1708,9454,1720,9468,1727,9475,1710,9482,1701,9485,1694xe" filled="t" fillcolor="#202020" stroked="f">
                <v:path arrowok="t"/>
                <v:fill/>
              </v:shape>
              <v:shape style="position:absolute;left:9283;top:1650;width:205;height:199" coordorigin="9283,1650" coordsize="205,199" path="m9413,1650l9389,1663,9381,1682,9372,1699,9362,1715,9380,1715,9391,1694,9485,1694,9485,1677,9401,1677,9403,1670,9413,1650xe" filled="t" fillcolor="#202020" stroked="f">
                <v:path arrowok="t"/>
                <v:fill/>
              </v:shape>
              <v:shape style="position:absolute;left:9283;top:1650;width:205;height:199" coordorigin="9283,1650" coordsize="205,199" path="m9334,1679l9319,1679,9319,1708,9334,1708,9334,1679xe" filled="t" fillcolor="#202020" stroked="f">
                <v:path arrowok="t"/>
                <v:fill/>
              </v:shape>
              <v:shape style="position:absolute;left:9283;top:1650;width:205;height:199" coordorigin="9283,1650" coordsize="205,199" path="m9348,1659l9309,1664,9286,1667,9288,1672,9288,1682,9300,1679,9334,1679,9334,1677,9346,1674,9360,1674,9370,1672,9348,1659xe" filled="t" fillcolor="#202020" stroked="f">
                <v:path arrowok="t"/>
                <v:fill/>
              </v:shape>
            </v:group>
            <v:group style="position:absolute;left:9499;top:1648;width:187;height:204" coordorigin="9499,1648" coordsize="187,204">
              <v:shape style="position:absolute;left:9499;top:1648;width:187;height:204" coordorigin="9499,1648" coordsize="187,204" path="m9547,1787l9549,1807,9567,1815,9585,1823,9603,1832,9621,1842,9638,1852,9648,1835,9629,1826,9622,1821,9632,1812,9602,1812,9583,1803,9564,1795,9547,1787xe" filled="t" fillcolor="#202020" stroked="f">
                <v:path arrowok="t"/>
                <v:fill/>
              </v:shape>
              <v:shape style="position:absolute;left:9499;top:1648;width:187;height:204" coordorigin="9499,1648" coordsize="187,204" path="m9566,1734l9547,1734,9538,1758,9538,1775,9653,1775,9602,1812,9632,1812,9674,1775,9674,1758,9557,1758,9566,1734xe" filled="t" fillcolor="#202020" stroked="f">
                <v:path arrowok="t"/>
                <v:fill/>
              </v:shape>
              <v:shape style="position:absolute;left:9499;top:1648;width:187;height:204" coordorigin="9499,1648" coordsize="187,204" path="m9698,1718l9499,1718,9499,1734,9698,1734,9698,1718xe" filled="t" fillcolor="#202020" stroked="f">
                <v:path arrowok="t"/>
                <v:fill/>
              </v:shape>
              <v:shape style="position:absolute;left:9499;top:1648;width:187;height:204" coordorigin="9499,1648" coordsize="187,204" path="m9583,1691l9564,1691,9552,1718,9571,1718,9583,1691xe" filled="t" fillcolor="#202020" stroked="f">
                <v:path arrowok="t"/>
                <v:fill/>
              </v:shape>
              <v:shape style="position:absolute;left:9499;top:1648;width:187;height:204" coordorigin="9499,1648" coordsize="187,204" path="m9686,1674l9511,1674,9511,1691,9686,1691,9686,1674xe" filled="t" fillcolor="#202020" stroked="f">
                <v:path arrowok="t"/>
                <v:fill/>
              </v:shape>
              <v:shape style="position:absolute;left:9499;top:1648;width:187;height:204" coordorigin="9499,1648" coordsize="187,204" path="m9600,1648l9581,1648,9571,1674,9588,1674,9600,1648xe" filled="t" fillcolor="#202020" stroked="f">
                <v:path arrowok="t"/>
                <v:fill/>
              </v:shape>
            </v:group>
            <v:group style="position:absolute;left:9708;top:1650;width:202;height:185" coordorigin="9708,1650" coordsize="202,185">
              <v:shape style="position:absolute;left:9708;top:1650;width:202;height:185" coordorigin="9708,1650" coordsize="202,185" path="m9910,1821l9708,1821,9708,1835,9910,1835,9910,1821xe" filled="t" fillcolor="#202020" stroked="f">
                <v:path arrowok="t"/>
                <v:fill/>
              </v:shape>
              <v:shape style="position:absolute;left:9708;top:1650;width:202;height:185" coordorigin="9708,1650" coordsize="202,185" path="m9790,1650l9773,1650,9773,1821,9790,1821,9790,1650xe" filled="t" fillcolor="#202020" stroked="f">
                <v:path arrowok="t"/>
                <v:fill/>
              </v:shape>
              <v:shape style="position:absolute;left:9708;top:1650;width:202;height:185" coordorigin="9708,1650" coordsize="202,185" path="m9842,1650l9826,1650,9826,1821,9842,1821,9842,1650xe" filled="t" fillcolor="#202020" stroked="f">
                <v:path arrowok="t"/>
                <v:fill/>
              </v:shape>
              <v:shape style="position:absolute;left:9708;top:1650;width:202;height:185" coordorigin="9708,1650" coordsize="202,185" path="m9730,1691l9719,1707,9726,1725,9733,1744,9740,1763,9746,1782,9760,1765,9753,1746,9745,1727,9738,1709,9730,1691xe" filled="t" fillcolor="#202020" stroked="f">
                <v:path arrowok="t"/>
                <v:fill/>
              </v:shape>
              <v:shape style="position:absolute;left:9708;top:1650;width:202;height:185" coordorigin="9708,1650" coordsize="202,185" path="m9902,1698l9882,1704,9875,1722,9867,1740,9859,1759,9850,1778,9871,1774,9878,1757,9885,1739,9893,1719,9902,16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3.619995pt;margin-top:82.139999pt;width:21.04pt;height:10.72pt;mso-position-horizontal-relative:page;mso-position-vertical-relative:page;z-index:-4922" coordorigin="10672,1643" coordsize="421,214">
            <v:group style="position:absolute;left:10682;top:1653;width:204;height:194" coordorigin="10682,1653" coordsize="204,194">
              <v:shape style="position:absolute;left:10682;top:1653;width:204;height:194" coordorigin="10682,1653" coordsize="204,194" path="m10873,1822l10840,1822,10855,1835,10872,1847,10877,1840,10882,1835,10886,1830,10873,1822xe" filled="t" fillcolor="#202020" stroked="f">
                <v:path arrowok="t"/>
                <v:fill/>
              </v:shape>
              <v:shape style="position:absolute;left:10682;top:1653;width:204;height:194" coordorigin="10682,1653" coordsize="204,194" path="m10801,1739l10786,1739,10788,1745,10795,1764,10804,1782,10814,1799,10800,1812,10784,1825,10766,1835,10769,1840,10774,1845,10784,1846,10799,1837,10818,1828,10840,1822,10873,1822,10868,1820,10854,1806,10844,1787,10850,1777,10820,1777,10810,1761,10802,1743,10801,1739xe" filled="t" fillcolor="#202020" stroked="f">
                <v:path arrowok="t"/>
                <v:fill/>
              </v:shape>
              <v:shape style="position:absolute;left:10682;top:1653;width:204;height:194" coordorigin="10682,1653" coordsize="204,194" path="m10855,1660l10754,1660,10754,1674,10771,1688,10771,1712,10761,1785,10730,1838,10740,1842,10779,1783,10786,1739,10801,1739,10795,1723,10788,1701,10788,1674,10855,1674,10855,1660xe" filled="t" fillcolor="#202020" stroked="f">
                <v:path arrowok="t"/>
                <v:fill/>
              </v:shape>
              <v:shape style="position:absolute;left:10682;top:1653;width:204;height:194" coordorigin="10682,1653" coordsize="204,194" path="m10740,1792l10721,1797,10702,1802,10682,1806,10691,1820,10709,1815,10729,1810,10750,1804,10750,1794,10740,1792xe" filled="t" fillcolor="#202020" stroked="f">
                <v:path arrowok="t"/>
                <v:fill/>
              </v:shape>
              <v:shape style="position:absolute;left:10682;top:1653;width:204;height:194" coordorigin="10682,1653" coordsize="204,194" path="m10855,1674l10838,1674,10819,1715,10819,1730,10847,1748,10836,1765,10820,1777,10850,1777,10854,1770,10863,1751,10869,1732,10870,1715,10836,1715,10855,1674xe" filled="t" fillcolor="#202020" stroked="f">
                <v:path arrowok="t"/>
                <v:fill/>
              </v:shape>
              <v:shape style="position:absolute;left:10682;top:1653;width:204;height:194" coordorigin="10682,1653" coordsize="204,194" path="m10736,1722l10709,1722,10712,1733,10699,1750,10687,1761,10692,1775,10710,1773,10730,1770,10752,1768,10752,1758,10709,1758,10710,1757,10720,1745,10731,1730,10736,1722xe" filled="t" fillcolor="#202020" stroked="f">
                <v:path arrowok="t"/>
                <v:fill/>
              </v:shape>
              <v:shape style="position:absolute;left:10682;top:1653;width:204;height:194" coordorigin="10682,1653" coordsize="204,194" path="m10749,1754l10729,1757,10709,1758,10752,1758,10749,1754xe" filled="t" fillcolor="#202020" stroked="f">
                <v:path arrowok="t"/>
                <v:fill/>
              </v:shape>
              <v:shape style="position:absolute;left:10682;top:1653;width:204;height:194" coordorigin="10682,1653" coordsize="204,194" path="m10738,1653l10712,1666,10701,1686,10692,1701,10682,1713,10687,1725,10697,1725,10709,1722,10736,1722,10743,1712,10744,1710,10709,1710,10705,1705,10715,1690,10726,1673,10738,1653xe" filled="t" fillcolor="#202020" stroked="f">
                <v:path arrowok="t"/>
                <v:fill/>
              </v:shape>
              <v:shape style="position:absolute;left:10682;top:1653;width:204;height:194" coordorigin="10682,1653" coordsize="204,194" path="m10742,1684l10738,1694,10730,1703,10726,1710,10744,1710,10757,1691,10742,1684xe" filled="t" fillcolor="#202020" stroked="f">
                <v:path arrowok="t"/>
                <v:fill/>
              </v:shape>
            </v:group>
            <v:group style="position:absolute;left:10891;top:1660;width:192;height:187" coordorigin="10891,1660" coordsize="192,187">
              <v:shape style="position:absolute;left:10891;top:1660;width:192;height:187" coordorigin="10891,1660" coordsize="192,187" path="m11002,1751l10898,1751,10898,1768,10928,1785,10921,1804,10909,1821,10891,1835,10901,1845,10943,1789,10946,1768,11001,1768,11002,1751xe" filled="t" fillcolor="#202020" stroked="f">
                <v:path arrowok="t"/>
                <v:fill/>
              </v:shape>
              <v:shape style="position:absolute;left:10891;top:1660;width:192;height:187" coordorigin="10891,1660" coordsize="192,187" path="m10937,1826l10939,1830,10939,1842,10949,1842,10958,1845,10975,1844,10992,1834,10994,1828,10946,1828,10937,1826xe" filled="t" fillcolor="#202020" stroked="f">
                <v:path arrowok="t"/>
                <v:fill/>
              </v:shape>
              <v:shape style="position:absolute;left:10891;top:1660;width:192;height:187" coordorigin="10891,1660" coordsize="192,187" path="m11001,1768l10946,1768,10985,1769,10984,1792,10982,1809,10982,1823,10978,1828,10994,1828,10999,1811,11000,1793,11001,1774,11001,1768xe" filled="t" fillcolor="#202020" stroked="f">
                <v:path arrowok="t"/>
                <v:fill/>
              </v:shape>
              <v:shape style="position:absolute;left:10891;top:1660;width:192;height:187" coordorigin="10891,1660" coordsize="192,187" path="m10949,1730l10932,1730,10932,1751,10946,1751,10949,1746,10949,1730xe" filled="t" fillcolor="#202020" stroked="f">
                <v:path arrowok="t"/>
                <v:fill/>
              </v:shape>
              <v:shape style="position:absolute;left:10891;top:1660;width:192;height:187" coordorigin="10891,1660" coordsize="192,187" path="m10999,1660l10906,1660,10906,1730,10922,1730,10922,1722,10999,1722,10999,1708,10922,1708,10922,1674,10999,1674,10999,1660xe" filled="t" fillcolor="#202020" stroked="f">
                <v:path arrowok="t"/>
                <v:fill/>
              </v:shape>
              <v:shape style="position:absolute;left:10891;top:1660;width:192;height:187" coordorigin="10891,1660" coordsize="192,187" path="m10999,1722l10982,1722,10982,1730,10999,1730,10999,1722xe" filled="t" fillcolor="#202020" stroked="f">
                <v:path arrowok="t"/>
                <v:fill/>
              </v:shape>
              <v:shape style="position:absolute;left:10891;top:1660;width:192;height:187" coordorigin="10891,1660" coordsize="192,187" path="m10999,1674l10982,1674,10982,1708,10999,1708,10999,1674xe" filled="t" fillcolor="#202020" stroked="f">
                <v:path arrowok="t"/>
                <v:fill/>
              </v:shape>
              <v:shape style="position:absolute;left:10891;top:1660;width:192;height:187" coordorigin="10891,1660" coordsize="192,187" path="m11083,1648l11066,1648,11066,1826,11062,1828,11023,1828,11023,1835,11026,1840,11026,1845,11038,1847,11076,1847,11083,1838,11083,1648xe" filled="t" fillcolor="#202020" stroked="f">
                <v:path arrowok="t"/>
                <v:fill/>
              </v:shape>
              <v:shape style="position:absolute;left:10891;top:1660;width:192;height:187" coordorigin="10891,1660" coordsize="192,187" path="m11040,1670l11023,1670,11023,1799,11040,1799,11040,16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105.18pt;width:53.069821pt;height:11.08pt;mso-position-horizontal-relative:page;mso-position-vertical-relative:page;z-index:-4921" coordorigin="664,2104" coordsize="1061,222">
            <v:group style="position:absolute;left:674;top:2126;width:202;height:190" coordorigin="674,2126" coordsize="202,190">
              <v:shape style="position:absolute;left:674;top:2126;width:202;height:190" coordorigin="674,2126" coordsize="202,190" path="m841,2277l806,2277,819,2281,836,2292,852,2303,869,2315,866,2292,850,2282,841,2277xe" filled="t" fillcolor="#202020" stroked="f">
                <v:path arrowok="t"/>
                <v:fill/>
              </v:shape>
              <v:shape style="position:absolute;left:674;top:2126;width:202;height:190" coordorigin="674,2126" coordsize="202,190" path="m821,2193l804,2193,803,2236,799,2256,790,2273,777,2284,759,2294,737,2303,739,2308,744,2313,757,2314,778,2303,793,2292,804,2279,806,2277,841,2277,832,2272,814,2262,818,2250,821,2238,821,2193xe" filled="t" fillcolor="#202020" stroked="f">
                <v:path arrowok="t"/>
                <v:fill/>
              </v:shape>
              <v:shape style="position:absolute;left:674;top:2126;width:202;height:190" coordorigin="674,2126" coordsize="202,190" path="m720,2150l706,2150,706,2258,696,2260,684,2262,674,2265,689,2279,715,2272,726,2269,751,2262,751,2253,720,2253,720,2150xe" filled="t" fillcolor="#202020" stroked="f">
                <v:path arrowok="t"/>
                <v:fill/>
              </v:shape>
              <v:shape style="position:absolute;left:674;top:2126;width:202;height:190" coordorigin="674,2126" coordsize="202,190" path="m866,2164l758,2164,758,2272,773,2272,773,2178,866,2178,866,2164xe" filled="t" fillcolor="#202020" stroked="f">
                <v:path arrowok="t"/>
                <v:fill/>
              </v:shape>
              <v:shape style="position:absolute;left:674;top:2126;width:202;height:190" coordorigin="674,2126" coordsize="202,190" path="m866,2178l850,2178,850,2272,866,2272,866,2178xe" filled="t" fillcolor="#202020" stroked="f">
                <v:path arrowok="t"/>
                <v:fill/>
              </v:shape>
              <v:shape style="position:absolute;left:674;top:2126;width:202;height:190" coordorigin="674,2126" coordsize="202,190" path="m749,2246l742,2248,732,2250,720,2253,751,2253,749,2246xe" filled="t" fillcolor="#202020" stroked="f">
                <v:path arrowok="t"/>
                <v:fill/>
              </v:shape>
              <v:shape style="position:absolute;left:674;top:2126;width:202;height:190" coordorigin="674,2126" coordsize="202,190" path="m818,2140l802,2140,794,2164,811,2164,818,2140xe" filled="t" fillcolor="#202020" stroked="f">
                <v:path arrowok="t"/>
                <v:fill/>
              </v:shape>
              <v:shape style="position:absolute;left:674;top:2126;width:202;height:190" coordorigin="674,2126" coordsize="202,190" path="m746,2135l677,2135,677,2150,746,2150,746,2135xe" filled="t" fillcolor="#202020" stroked="f">
                <v:path arrowok="t"/>
                <v:fill/>
              </v:shape>
              <v:shape style="position:absolute;left:674;top:2126;width:202;height:190" coordorigin="674,2126" coordsize="202,190" path="m876,2126l754,2126,754,2140,876,2140,876,2126xe" filled="t" fillcolor="#202020" stroked="f">
                <v:path arrowok="t"/>
                <v:fill/>
              </v:shape>
            </v:group>
            <v:group style="position:absolute;left:914;top:2123;width:146;height:190" coordorigin="914,2123" coordsize="146,190">
              <v:shape style="position:absolute;left:914;top:2123;width:146;height:190" coordorigin="914,2123" coordsize="146,190" path="m1061,2123l914,2123,914,2313,931,2313,931,2296,1061,2296,1061,2282,931,2282,931,2243,1061,2243,1061,2229,931,2229,931,2190,1061,2190,1061,2176,931,2176,931,2138,1061,2138,1061,2123xe" filled="t" fillcolor="#202020" stroked="f">
                <v:path arrowok="t"/>
                <v:fill/>
              </v:shape>
              <v:shape style="position:absolute;left:914;top:2123;width:146;height:190" coordorigin="914,2123" coordsize="146,190" path="m1061,2296l1044,2296,1044,2313,1061,2313,1061,2296xe" filled="t" fillcolor="#202020" stroked="f">
                <v:path arrowok="t"/>
                <v:fill/>
              </v:shape>
              <v:shape style="position:absolute;left:914;top:2123;width:146;height:190" coordorigin="914,2123" coordsize="146,190" path="m1061,2243l1044,2243,1044,2282,1061,2282,1061,2243xe" filled="t" fillcolor="#202020" stroked="f">
                <v:path arrowok="t"/>
                <v:fill/>
              </v:shape>
              <v:shape style="position:absolute;left:914;top:2123;width:146;height:190" coordorigin="914,2123" coordsize="146,190" path="m1061,2190l1044,2190,1044,2229,1061,2229,1061,2190xe" filled="t" fillcolor="#202020" stroked="f">
                <v:path arrowok="t"/>
                <v:fill/>
              </v:shape>
              <v:shape style="position:absolute;left:914;top:2123;width:146;height:190" coordorigin="914,2123" coordsize="146,190" path="m1061,2138l1044,2138,1044,2176,1061,2176,1061,2138xe" filled="t" fillcolor="#202020" stroked="f">
                <v:path arrowok="t"/>
                <v:fill/>
              </v:shape>
            </v:group>
            <v:group style="position:absolute;left:1097;top:2118;width:187;height:197" coordorigin="1097,2118" coordsize="187,197">
              <v:shape style="position:absolute;left:1097;top:2118;width:187;height:197" coordorigin="1097,2118" coordsize="187,197" path="m1248,2275l1214,2275,1231,2284,1248,2294,1284,2315,1279,2291,1261,2282,1248,2275xe" filled="t" fillcolor="#202020" stroked="f">
                <v:path arrowok="t"/>
                <v:fill/>
              </v:shape>
              <v:shape style="position:absolute;left:1097;top:2118;width:187;height:197" coordorigin="1097,2118" coordsize="187,197" path="m1207,2200l1193,2200,1193,2238,1187,2260,1123,2295,1099,2301,1102,2306,1106,2310,1126,2312,1149,2305,1170,2298,1187,2290,1202,2283,1214,2275,1248,2275,1244,2273,1226,2264,1207,2255,1207,2200xe" filled="t" fillcolor="#202020" stroked="f">
                <v:path arrowok="t"/>
                <v:fill/>
              </v:shape>
              <v:shape style="position:absolute;left:1097;top:2118;width:187;height:197" coordorigin="1097,2118" coordsize="187,197" path="m1246,2150l1224,2150,1214,2162,1200,2176,1124,2176,1123,2177,1123,2267,1140,2267,1140,2190,1277,2190,1277,2176,1220,2175,1246,2150xe" filled="t" fillcolor="#202020" stroked="f">
                <v:path arrowok="t"/>
                <v:fill/>
              </v:shape>
              <v:shape style="position:absolute;left:1097;top:2118;width:187;height:197" coordorigin="1097,2118" coordsize="187,197" path="m1277,2190l1260,2190,1260,2265,1277,2265,1277,2190xe" filled="t" fillcolor="#202020" stroked="f">
                <v:path arrowok="t"/>
                <v:fill/>
              </v:shape>
              <v:shape style="position:absolute;left:1097;top:2118;width:187;height:197" coordorigin="1097,2118" coordsize="187,197" path="m1178,2118l1155,2120,1142,2135,1128,2150,1113,2163,1097,2176,1102,2181,1104,2186,1122,2178,1123,2177,1123,2176,1124,2176,1137,2164,1152,2150,1246,2150,1248,2147,1248,2133,1164,2133,1178,2118xe" filled="t" fillcolor="#202020" stroked="f">
                <v:path arrowok="t"/>
                <v:fill/>
              </v:shape>
              <v:shape style="position:absolute;left:1097;top:2118;width:187;height:197" coordorigin="1097,2118" coordsize="187,197" path="m1124,2176l1123,2176,1123,2177,1124,2176xe" filled="t" fillcolor="#202020" stroked="f">
                <v:path arrowok="t"/>
                <v:fill/>
              </v:shape>
            </v:group>
            <v:group style="position:absolute;left:1306;top:2114;width:202;height:202" coordorigin="1306,2114" coordsize="202,202">
              <v:shape style="position:absolute;left:1306;top:2114;width:202;height:202" coordorigin="1306,2114" coordsize="202,202" path="m1507,2190l1308,2190,1308,2205,1507,2205,1507,2190xe" filled="t" fillcolor="#202020" stroked="f">
                <v:path arrowok="t"/>
                <v:fill/>
              </v:shape>
              <v:shape style="position:absolute;left:1306;top:2114;width:202;height:202" coordorigin="1306,2114" coordsize="202,202" path="m1416,2174l1399,2174,1399,2190,1416,2190,1416,2174xe" filled="t" fillcolor="#202020" stroked="f">
                <v:path arrowok="t"/>
                <v:fill/>
              </v:shape>
              <v:shape style="position:absolute;left:1306;top:2114;width:202;height:202" coordorigin="1306,2114" coordsize="202,202" path="m1486,2162l1330,2162,1330,2174,1486,2174,1486,2162xe" filled="t" fillcolor="#202020" stroked="f">
                <v:path arrowok="t"/>
                <v:fill/>
              </v:shape>
              <v:shape style="position:absolute;left:1306;top:2114;width:202;height:202" coordorigin="1306,2114" coordsize="202,202" path="m1416,2145l1399,2145,1399,2162,1416,2162,1416,2145xe" filled="t" fillcolor="#202020" stroked="f">
                <v:path arrowok="t"/>
                <v:fill/>
              </v:shape>
              <v:shape style="position:absolute;left:1306;top:2114;width:202;height:202" coordorigin="1306,2114" coordsize="202,202" path="m1498,2130l1318,2130,1318,2145,1498,2145,1498,2130xe" filled="t" fillcolor="#202020" stroked="f">
                <v:path arrowok="t"/>
                <v:fill/>
              </v:shape>
              <v:shape style="position:absolute;left:1306;top:2114;width:202;height:202" coordorigin="1306,2114" coordsize="202,202" path="m1416,2114l1399,2114,1399,2130,1416,2130,1416,2114xe" filled="t" fillcolor="#202020" stroked="f">
                <v:path arrowok="t"/>
                <v:fill/>
              </v:shape>
              <v:shape style="position:absolute;left:1306;top:2114;width:202;height:202" coordorigin="1306,2114" coordsize="202,202" path="m1471,2288l1422,2288,1443,2295,1462,2302,1479,2309,1495,2315,1492,2295,1471,2288xe" filled="t" fillcolor="#202020" stroked="f">
                <v:path arrowok="t"/>
                <v:fill/>
              </v:shape>
              <v:shape style="position:absolute;left:1306;top:2114;width:202;height:202" coordorigin="1306,2114" coordsize="202,202" path="m1416,2241l1399,2241,1399,2270,1390,2280,1378,2287,1360,2292,1336,2296,1306,2298,1310,2306,1313,2310,1329,2314,1353,2310,1373,2306,1392,2301,1408,2295,1422,2288,1471,2288,1414,2270,1416,2262,1416,2241xe" filled="t" fillcolor="#202020" stroked="f">
                <v:path arrowok="t"/>
                <v:fill/>
              </v:shape>
              <v:shape style="position:absolute;left:1306;top:2114;width:202;height:202" coordorigin="1306,2114" coordsize="202,202" path="m1481,2219l1334,2219,1334,2277,1349,2277,1349,2234,1481,2234,1481,2219xe" filled="t" fillcolor="#202020" stroked="f">
                <v:path arrowok="t"/>
                <v:fill/>
              </v:shape>
              <v:shape style="position:absolute;left:1306;top:2114;width:202;height:202" coordorigin="1306,2114" coordsize="202,202" path="m1481,2234l1466,2234,1466,2277,1481,2277,1481,2234xe" filled="t" fillcolor="#202020" stroked="f">
                <v:path arrowok="t"/>
                <v:fill/>
              </v:shape>
            </v:group>
            <v:group style="position:absolute;left:1517;top:2116;width:199;height:194" coordorigin="1517,2116" coordsize="199,194">
              <v:shape style="position:absolute;left:1517;top:2116;width:199;height:194" coordorigin="1517,2116" coordsize="199,194" path="m1638,2199l1621,2199,1629,2220,1661,2273,1704,2310,1709,2306,1714,2298,1716,2289,1700,2280,1685,2268,1671,2255,1659,2240,1649,2222,1640,2202,1638,2199xe" filled="t" fillcolor="#202020" stroked="f">
                <v:path arrowok="t"/>
                <v:fill/>
              </v:shape>
              <v:shape style="position:absolute;left:1517;top:2116;width:199;height:194" coordorigin="1517,2116" coordsize="199,194" path="m1630,2116l1610,2120,1608,2144,1605,2167,1585,2227,1534,2285,1517,2296,1522,2303,1526,2308,1535,2309,1552,2297,1593,2253,1621,2199,1638,2199,1632,2180,1625,2156,1627,2137,1630,21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105.059998pt;width:32.2pt;height:11.2pt;mso-position-horizontal-relative:page;mso-position-vertical-relative:page;z-index:-4920" coordorigin="2469,2101" coordsize="644,224">
            <v:group style="position:absolute;left:2479;top:2114;width:202;height:202" coordorigin="2479,2114" coordsize="202,202">
              <v:shape style="position:absolute;left:2479;top:2114;width:202;height:202" coordorigin="2479,2114" coordsize="202,202" path="m2510,2217l2496,2221,2493,2245,2490,2266,2485,2284,2479,2298,2482,2303,2484,2310,2489,2315,2496,2303,2501,2289,2516,2286,2549,2286,2549,2281,2534,2281,2519,2268,2508,2250,2510,2241,2510,2217xe" filled="t" fillcolor="#202020" stroked="f">
                <v:path arrowok="t"/>
                <v:fill/>
              </v:shape>
              <v:shape style="position:absolute;left:2479;top:2114;width:202;height:202" coordorigin="2479,2114" coordsize="202,202" path="m2549,2286l2516,2286,2531,2297,2551,2304,2576,2308,2676,2308,2681,2298,2678,2294,2578,2294,2566,2291,2558,2291,2549,2289,2549,2286xe" filled="t" fillcolor="#202020" stroked="f">
                <v:path arrowok="t"/>
                <v:fill/>
              </v:shape>
              <v:shape style="position:absolute;left:2479;top:2114;width:202;height:202" coordorigin="2479,2114" coordsize="202,202" path="m2677,2292l2657,2293,2637,2293,2617,2293,2578,2294,2678,2294,2677,2292xe" filled="t" fillcolor="#202020" stroked="f">
                <v:path arrowok="t"/>
                <v:fill/>
              </v:shape>
              <v:shape style="position:absolute;left:2479;top:2114;width:202;height:202" coordorigin="2479,2114" coordsize="202,202" path="m2549,2202l2534,2202,2534,2281,2549,2281,2549,2250,2585,2250,2585,2236,2549,2236,2549,2202xe" filled="t" fillcolor="#202020" stroked="f">
                <v:path arrowok="t"/>
                <v:fill/>
              </v:shape>
              <v:shape style="position:absolute;left:2479;top:2114;width:202;height:202" coordorigin="2479,2114" coordsize="202,202" path="m2597,2128l2585,2135,2589,2142,2597,2158,2605,2175,2611,2196,2616,2219,2604,2236,2593,2252,2580,2267,2585,2270,2590,2274,2600,2270,2612,2255,2624,2238,2637,2222,2656,2222,2643,2201,2653,2184,2655,2180,2628,2180,2617,2162,2607,2145,2597,2128xe" filled="t" fillcolor="#202020" stroked="f">
                <v:path arrowok="t"/>
                <v:fill/>
              </v:shape>
              <v:shape style="position:absolute;left:2479;top:2114;width:202;height:202" coordorigin="2479,2114" coordsize="202,202" path="m2656,2222l2637,2222,2646,2240,2656,2258,2666,2274,2674,2254,2663,2236,2656,2222xe" filled="t" fillcolor="#202020" stroked="f">
                <v:path arrowok="t"/>
                <v:fill/>
              </v:shape>
              <v:shape style="position:absolute;left:2479;top:2114;width:202;height:202" coordorigin="2479,2114" coordsize="202,202" path="m2587,2188l2482,2188,2482,2202,2587,2202,2587,2188xe" filled="t" fillcolor="#202020" stroked="f">
                <v:path arrowok="t"/>
                <v:fill/>
              </v:shape>
              <v:shape style="position:absolute;left:2479;top:2114;width:202;height:202" coordorigin="2479,2114" coordsize="202,202" path="m2544,2157l2530,2157,2530,2188,2544,2188,2544,2157xe" filled="t" fillcolor="#202020" stroked="f">
                <v:path arrowok="t"/>
                <v:fill/>
              </v:shape>
              <v:shape style="position:absolute;left:2479;top:2114;width:202;height:202" coordorigin="2479,2114" coordsize="202,202" path="m2676,2128l2660,2129,2652,2148,2641,2166,2628,2180,2655,2180,2661,2166,2669,2147,2676,2128xe" filled="t" fillcolor="#202020" stroked="f">
                <v:path arrowok="t"/>
                <v:fill/>
              </v:shape>
              <v:shape style="position:absolute;left:2479;top:2114;width:202;height:202" coordorigin="2479,2114" coordsize="202,202" path="m2580,2142l2491,2142,2491,2157,2580,2157,2580,2142xe" filled="t" fillcolor="#202020" stroked="f">
                <v:path arrowok="t"/>
                <v:fill/>
              </v:shape>
              <v:shape style="position:absolute;left:2479;top:2114;width:202;height:202" coordorigin="2479,2114" coordsize="202,202" path="m2544,2114l2530,2114,2530,2142,2544,2142,2544,2114xe" filled="t" fillcolor="#202020" stroked="f">
                <v:path arrowok="t"/>
                <v:fill/>
              </v:shape>
            </v:group>
            <v:group style="position:absolute;left:2688;top:2111;width:206;height:204" coordorigin="2688,2111" coordsize="206,204">
              <v:shape style="position:absolute;left:2688;top:2111;width:206;height:204" coordorigin="2688,2111" coordsize="206,204" path="m2883,2294l2849,2294,2866,2306,2885,2315,2887,2308,2892,2303,2887,2296,2883,2294xe" filled="t" fillcolor="#202020" stroked="f">
                <v:path arrowok="t"/>
                <v:fill/>
              </v:shape>
              <v:shape style="position:absolute;left:2688;top:2111;width:206;height:204" coordorigin="2688,2111" coordsize="206,204" path="m2880,2207l2798,2207,2798,2222,2808,2225,2813,2244,2818,2263,2821,2283,2804,2293,2784,2301,2789,2310,2793,2315,2811,2307,2829,2300,2849,2294,2883,2294,2868,2287,2854,2273,2864,2258,2836,2258,2827,2241,2820,2222,2879,2222,2880,2219,2880,2207xe" filled="t" fillcolor="#202020" stroked="f">
                <v:path arrowok="t"/>
                <v:fill/>
              </v:shape>
              <v:shape style="position:absolute;left:2688;top:2111;width:206;height:204" coordorigin="2688,2111" coordsize="206,204" path="m2741,2298l2717,2298,2719,2303,2719,2313,2736,2313,2753,2312,2764,2301,2750,2301,2741,2298xe" filled="t" fillcolor="#202020" stroked="f">
                <v:path arrowok="t"/>
                <v:fill/>
              </v:shape>
              <v:shape style="position:absolute;left:2688;top:2111;width:206;height:204" coordorigin="2688,2111" coordsize="206,204" path="m2770,2262l2755,2262,2755,2274,2758,2291,2750,2301,2764,2301,2765,2299,2770,2274,2770,2262xe" filled="t" fillcolor="#202020" stroked="f">
                <v:path arrowok="t"/>
                <v:fill/>
              </v:shape>
              <v:shape style="position:absolute;left:2688;top:2111;width:206;height:204" coordorigin="2688,2111" coordsize="206,204" path="m2782,2231l2748,2231,2750,2236,2750,2241,2741,2257,2725,2270,2708,2279,2688,2286,2693,2291,2695,2296,2706,2297,2724,2287,2740,2276,2755,2262,2770,2262,2770,2258,2793,2258,2784,2252,2767,2241,2777,2236,2782,2231xe" filled="t" fillcolor="#202020" stroked="f">
                <v:path arrowok="t"/>
                <v:fill/>
              </v:shape>
              <v:shape style="position:absolute;left:2688;top:2111;width:206;height:204" coordorigin="2688,2111" coordsize="206,204" path="m2793,2258l2770,2258,2779,2265,2786,2272,2796,2279,2801,2262,2793,2258xe" filled="t" fillcolor="#202020" stroked="f">
                <v:path arrowok="t"/>
                <v:fill/>
              </v:shape>
              <v:shape style="position:absolute;left:2688;top:2111;width:206;height:204" coordorigin="2688,2111" coordsize="206,204" path="m2753,2212l2734,2212,2738,2217,2726,2233,2709,2244,2690,2253,2693,2258,2695,2260,2698,2265,2716,2256,2733,2245,2748,2231,2782,2231,2784,2229,2762,2229,2758,2222,2753,2212xe" filled="t" fillcolor="#202020" stroked="f">
                <v:path arrowok="t"/>
                <v:fill/>
              </v:shape>
              <v:shape style="position:absolute;left:2688;top:2111;width:206;height:204" coordorigin="2688,2111" coordsize="206,204" path="m2879,2222l2863,2222,2861,2228,2852,2246,2836,2258,2864,2258,2865,2257,2873,2239,2879,2222xe" filled="t" fillcolor="#202020" stroked="f">
                <v:path arrowok="t"/>
                <v:fill/>
              </v:shape>
              <v:shape style="position:absolute;left:2688;top:2111;width:206;height:204" coordorigin="2688,2111" coordsize="206,204" path="m2798,2181l2693,2181,2693,2195,2728,2202,2711,2212,2690,2219,2695,2229,2700,2233,2718,2223,2734,2212,2753,2212,2746,2205,2748,2200,2753,2198,2755,2195,2798,2195,2798,2188,2814,2188,2817,2186,2798,2186,2798,2181xe" filled="t" fillcolor="#202020" stroked="f">
                <v:path arrowok="t"/>
                <v:fill/>
              </v:shape>
              <v:shape style="position:absolute;left:2688;top:2111;width:206;height:204" coordorigin="2688,2111" coordsize="206,204" path="m2784,2207l2762,2229,2784,2229,2786,2226,2796,2219,2784,2207xe" filled="t" fillcolor="#202020" stroked="f">
                <v:path arrowok="t"/>
                <v:fill/>
              </v:shape>
              <v:shape style="position:absolute;left:2688;top:2111;width:206;height:204" coordorigin="2688,2111" coordsize="206,204" path="m2814,2188l2798,2188,2806,2195,2814,2188xe" filled="t" fillcolor="#202020" stroked="f">
                <v:path arrowok="t"/>
                <v:fill/>
              </v:shape>
              <v:shape style="position:absolute;left:2688;top:2111;width:206;height:204" coordorigin="2688,2111" coordsize="206,204" path="m2873,2138l2858,2138,2858,2186,2863,2193,2890,2193,2890,2188,2894,2178,2873,2178,2873,2138xe" filled="t" fillcolor="#202020" stroked="f">
                <v:path arrowok="t"/>
                <v:fill/>
              </v:shape>
              <v:shape style="position:absolute;left:2688;top:2111;width:206;height:204" coordorigin="2688,2111" coordsize="206,204" path="m2873,2123l2813,2123,2813,2149,2809,2170,2798,2186,2817,2186,2825,2167,2827,2145,2827,2138,2873,2138,2873,2123xe" filled="t" fillcolor="#202020" stroked="f">
                <v:path arrowok="t"/>
                <v:fill/>
              </v:shape>
              <v:shape style="position:absolute;left:2688;top:2111;width:206;height:204" coordorigin="2688,2111" coordsize="206,204" path="m2724,2152l2712,2157,2717,2164,2722,2174,2726,2181,2729,2181,2738,2176,2736,2169,2731,2159,2724,2152xe" filled="t" fillcolor="#202020" stroked="f">
                <v:path arrowok="t"/>
                <v:fill/>
              </v:shape>
              <v:shape style="position:absolute;left:2688;top:2111;width:206;height:204" coordorigin="2688,2111" coordsize="206,204" path="m2770,2152l2765,2159,2760,2171,2753,2181,2767,2181,2774,2174,2779,2164,2784,2157,2770,2152xe" filled="t" fillcolor="#202020" stroked="f">
                <v:path arrowok="t"/>
                <v:fill/>
              </v:shape>
              <v:shape style="position:absolute;left:2688;top:2111;width:206;height:204" coordorigin="2688,2111" coordsize="206,204" path="m2794,2138l2698,2138,2698,2152,2794,2152,2794,2138xe" filled="t" fillcolor="#202020" stroked="f">
                <v:path arrowok="t"/>
                <v:fill/>
              </v:shape>
              <v:shape style="position:absolute;left:2688;top:2111;width:206;height:204" coordorigin="2688,2111" coordsize="206,204" path="m2748,2111l2734,2116,2738,2123,2741,2130,2746,2138,2748,2138,2758,2133,2755,2126,2750,2118,2748,2111xe" filled="t" fillcolor="#202020" stroked="f">
                <v:path arrowok="t"/>
                <v:fill/>
              </v:shape>
            </v:group>
            <v:group style="position:absolute;left:2897;top:2114;width:206;height:202" coordorigin="2897,2114" coordsize="206,202">
              <v:shape style="position:absolute;left:2897;top:2114;width:206;height:202" coordorigin="2897,2114" coordsize="206,202" path="m3060,2114l3046,2132,3046,2171,2974,2171,2974,2183,3048,2192,3050,2215,3062,2289,3077,2315,3091,2315,3096,2308,3100,2296,3084,2296,3078,2285,3063,2208,3060,2183,3101,2183,3101,2171,3060,2154,3060,2114xe" filled="t" fillcolor="#202020" stroked="f">
                <v:path arrowok="t"/>
                <v:fill/>
              </v:shape>
              <v:shape style="position:absolute;left:2897;top:2114;width:206;height:202" coordorigin="2897,2114" coordsize="206,202" path="m2921,2183l2910,2192,2918,2209,2925,2227,2930,2249,2920,2267,2909,2284,2897,2298,2902,2303,2904,2308,2908,2311,2919,2296,2930,2278,2940,2260,2956,2260,2954,2254,2950,2232,2954,2219,2939,2219,2929,2200,2921,2183xe" filled="t" fillcolor="#202020" stroked="f">
                <v:path arrowok="t"/>
                <v:fill/>
              </v:shape>
              <v:shape style="position:absolute;left:2897;top:2114;width:206;height:202" coordorigin="2897,2114" coordsize="206,202" path="m2995,2205l2981,2205,2981,2289,2976,2289,2971,2291,2966,2291,2973,2308,2990,2304,3009,2301,3030,2297,3053,2294,3053,2286,2995,2286,2995,2205xe" filled="t" fillcolor="#202020" stroked="f">
                <v:path arrowok="t"/>
                <v:fill/>
              </v:shape>
              <v:shape style="position:absolute;left:2897;top:2114;width:206;height:202" coordorigin="2897,2114" coordsize="206,202" path="m3089,2260l3089,2284,3086,2291,3084,2296,3100,2296,3101,2294,3101,2286,3103,2277,3103,2265,3098,2265,3096,2262,3089,2260xe" filled="t" fillcolor="#202020" stroked="f">
                <v:path arrowok="t"/>
                <v:fill/>
              </v:shape>
              <v:shape style="position:absolute;left:2897;top:2114;width:206;height:202" coordorigin="2897,2114" coordsize="206,202" path="m2956,2260l2940,2260,2942,2270,2947,2279,2950,2289,2961,2272,2956,2260xe" filled="t" fillcolor="#202020" stroked="f">
                <v:path arrowok="t"/>
                <v:fill/>
              </v:shape>
              <v:shape style="position:absolute;left:2897;top:2114;width:206;height:202" coordorigin="2897,2114" coordsize="206,202" path="m3024,2190l3010,2190,3010,2284,3005,2286,3053,2286,3053,2282,3024,2282,3024,2238,3048,2238,3048,2224,3024,2224,3024,2190xe" filled="t" fillcolor="#202020" stroked="f">
                <v:path arrowok="t"/>
                <v:fill/>
              </v:shape>
              <v:shape style="position:absolute;left:2897;top:2114;width:206;height:202" coordorigin="2897,2114" coordsize="206,202" path="m3053,2277l3034,2282,3053,2282,3053,2277xe" filled="t" fillcolor="#202020" stroked="f">
                <v:path arrowok="t"/>
                <v:fill/>
              </v:shape>
              <v:shape style="position:absolute;left:2897;top:2114;width:206;height:202" coordorigin="2897,2114" coordsize="206,202" path="m2971,2157l2902,2157,2902,2171,2945,2180,2943,2202,2939,2219,2954,2219,2955,2214,2958,2194,2959,2171,2971,2171,2971,2157xe" filled="t" fillcolor="#202020" stroked="f">
                <v:path arrowok="t"/>
                <v:fill/>
              </v:shape>
              <v:shape style="position:absolute;left:2897;top:2114;width:206;height:202" coordorigin="2897,2114" coordsize="206,202" path="m3079,2123l3067,2128,3074,2140,3084,2159,3096,2154,3091,2142,3084,2133,3079,2123xe" filled="t" fillcolor="#202020" stroked="f">
                <v:path arrowok="t"/>
                <v:fill/>
              </v:shape>
              <v:shape style="position:absolute;left:2897;top:2114;width:206;height:202" coordorigin="2897,2114" coordsize="206,202" path="m2935,2114l2921,2121,2935,2140,2940,2152,2954,2142,2947,2133,2942,2123,2935,2114xe" filled="t" fillcolor="#202020" stroked="f">
                <v:path arrowok="t"/>
                <v:fill/>
              </v:shape>
              <v:shape style="position:absolute;left:2897;top:2114;width:206;height:202" coordorigin="2897,2114" coordsize="206,202" path="m3036,2133l2981,2133,2981,2147,3036,2147,3036,21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4.980011pt;margin-top:105.779999pt;width:40.120pt;height:9.16pt;mso-position-horizontal-relative:page;mso-position-vertical-relative:page;z-index:-4919" coordorigin="6900,2116" coordsize="802,183">
            <v:group style="position:absolute;left:6910;top:2128;width:91;height:161" coordorigin="6910,2128" coordsize="91,161">
              <v:shape style="position:absolute;left:6910;top:2128;width:91;height:161" coordorigin="6910,2128" coordsize="91,161" path="m6910,2262l6910,2284,6917,2286,6929,2289,6947,2289,6968,2285,6984,2274,6987,2272,6931,2272,6922,2270,6910,2262xe" filled="t" fillcolor="#202020" stroked="f">
                <v:path arrowok="t"/>
                <v:fill/>
              </v:shape>
              <v:shape style="position:absolute;left:6910;top:2128;width:91;height:161" coordorigin="6910,2128" coordsize="91,161" path="m6989,2207l6953,2207,6962,2210,6970,2217,6977,2222,6979,2229,6979,2250,6977,2258,6970,2265,6962,2270,6953,2272,6987,2272,6996,2265,7001,2253,7001,2238,6997,2217,6989,2207xe" filled="t" fillcolor="#202020" stroked="f">
                <v:path arrowok="t"/>
                <v:fill/>
              </v:shape>
              <v:shape style="position:absolute;left:6910;top:2128;width:91;height:161" coordorigin="6910,2128" coordsize="91,161" path="m6991,2128l6919,2128,6912,2210,6919,2207,6989,2207,6985,2201,6967,2193,6946,2190,6931,2190,6936,2145,6991,2145,6991,2128xe" filled="t" fillcolor="#202020" stroked="f">
                <v:path arrowok="t"/>
                <v:fill/>
              </v:shape>
            </v:group>
            <v:group style="position:absolute;left:7034;top:2126;width:55;height:161" coordorigin="7034,2126" coordsize="55,161">
              <v:shape style="position:absolute;left:7034;top:2126;width:55;height:161" coordorigin="7034,2126" coordsize="55,161" path="m7090,2152l7070,2152,7070,2286,7090,2286,7090,2152xe" filled="t" fillcolor="#202020" stroked="f">
                <v:path arrowok="t"/>
                <v:fill/>
              </v:shape>
              <v:shape style="position:absolute;left:7034;top:2126;width:55;height:161" coordorigin="7034,2126" coordsize="55,161" path="m7090,2126l7082,2126,7078,2128,7070,2133,7061,2140,7051,2145,7042,2147,7034,2150,7034,2169,7039,2169,7046,2166,7054,2162,7068,2154,7070,2152,7090,2152,7090,2126xe" filled="t" fillcolor="#202020" stroked="f">
                <v:path arrowok="t"/>
                <v:fill/>
              </v:shape>
            </v:group>
            <v:group style="position:absolute;left:7143;top:2126;width:103;height:162" coordorigin="7143,2126" coordsize="103,162">
              <v:shape style="position:absolute;left:7143;top:2126;width:103;height:162" coordorigin="7143,2126" coordsize="103,162" path="m7187,2126l7144,2186,7143,2220,7144,2240,7150,2258,7160,2277,7176,2286,7200,2288,7218,2281,7228,2271,7186,2271,7173,2261,7164,2241,7162,2210,7162,2208,7164,2179,7172,2159,7185,2147,7204,2144,7230,2144,7225,2138,7209,2129,7187,2126xe" filled="t" fillcolor="#202020" stroked="f">
                <v:path arrowok="t"/>
                <v:fill/>
              </v:shape>
              <v:shape style="position:absolute;left:7143;top:2126;width:103;height:162" coordorigin="7143,2126" coordsize="103,162" path="m7230,2144l7204,2144,7213,2153,7220,2169,7224,2195,7225,2232,7218,2254,7205,2267,7186,2271,7228,2271,7233,2265,7240,2250,7244,2230,7246,2205,7243,2176,7237,2154,7230,2144xe" filled="t" fillcolor="#202020" stroked="f">
                <v:path arrowok="t"/>
                <v:fill/>
              </v:shape>
            </v:group>
            <v:group style="position:absolute;left:7262;top:2126;width:103;height:162" coordorigin="7262,2126" coordsize="103,162">
              <v:shape style="position:absolute;left:7262;top:2126;width:103;height:162" coordorigin="7262,2126" coordsize="103,162" path="m7307,2126l7264,2186,7262,2210,7263,2220,7296,2286,7320,2288,7338,2281,7348,2271,7306,2271,7293,2261,7284,2241,7282,2210,7282,2208,7284,2179,7292,2159,7305,2147,7324,2144,7350,2144,7345,2138,7329,2129,7307,2126xe" filled="t" fillcolor="#202020" stroked="f">
                <v:path arrowok="t"/>
                <v:fill/>
              </v:shape>
              <v:shape style="position:absolute;left:7262;top:2126;width:103;height:162" coordorigin="7262,2126" coordsize="103,162" path="m7350,2144l7324,2144,7333,2153,7340,2169,7344,2195,7345,2232,7338,2254,7325,2267,7306,2271,7348,2271,7353,2265,7360,2250,7364,2230,7366,2205,7363,2176,7357,2154,7350,2144xe" filled="t" fillcolor="#202020" stroked="f">
                <v:path arrowok="t"/>
                <v:fill/>
              </v:shape>
            </v:group>
            <v:group style="position:absolute;left:7394;top:2126;width:55;height:161" coordorigin="7394,2126" coordsize="55,161">
              <v:shape style="position:absolute;left:7394;top:2126;width:55;height:161" coordorigin="7394,2126" coordsize="55,161" path="m7450,2152l7430,2152,7430,2286,7450,2286,7450,2152xe" filled="t" fillcolor="#202020" stroked="f">
                <v:path arrowok="t"/>
                <v:fill/>
              </v:shape>
              <v:shape style="position:absolute;left:7394;top:2126;width:55;height:161" coordorigin="7394,2126" coordsize="55,161" path="m7450,2126l7442,2126,7438,2128,7430,2133,7421,2140,7411,2145,7402,2147,7394,2150,7394,2169,7399,2169,7406,2166,7414,2162,7428,2154,7430,2152,7450,2152,7450,2126xe" filled="t" fillcolor="#202020" stroked="f">
                <v:path arrowok="t"/>
                <v:fill/>
              </v:shape>
            </v:group>
            <v:group style="position:absolute;left:7498;top:2128;width:94;height:158" coordorigin="7498,2128" coordsize="94,158">
              <v:shape style="position:absolute;left:7498;top:2128;width:94;height:158" coordorigin="7498,2128" coordsize="94,158" path="m7591,2250l7570,2250,7570,2286,7591,2286,7591,2250xe" filled="t" fillcolor="#202020" stroked="f">
                <v:path arrowok="t"/>
                <v:fill/>
              </v:shape>
              <v:shape style="position:absolute;left:7498;top:2128;width:94;height:158" coordorigin="7498,2128" coordsize="94,158" path="m7591,2128l7566,2134,7557,2150,7547,2167,7534,2186,7522,2203,7510,2219,7498,2234,7498,2250,7613,2250,7613,2234,7519,2234,7527,2224,7539,2208,7550,2192,7560,2174,7570,2157,7591,2157,7591,2128xe" filled="t" fillcolor="#202020" stroked="f">
                <v:path arrowok="t"/>
                <v:fill/>
              </v:shape>
              <v:shape style="position:absolute;left:7498;top:2128;width:94;height:158" coordorigin="7498,2128" coordsize="94,158" path="m7591,2157l7570,2157,7570,2234,7591,2234,7591,2157xe" filled="t" fillcolor="#202020" stroked="f">
                <v:path arrowok="t"/>
                <v:fill/>
              </v:shape>
            </v:group>
            <v:group style="position:absolute;left:7637;top:2126;width:55;height:161" coordorigin="7637,2126" coordsize="55,161">
              <v:shape style="position:absolute;left:7637;top:2126;width:55;height:161" coordorigin="7637,2126" coordsize="55,161" path="m7692,2152l7673,2152,7673,2286,7692,2286,7692,2152xe" filled="t" fillcolor="#202020" stroked="f">
                <v:path arrowok="t"/>
                <v:fill/>
              </v:shape>
              <v:shape style="position:absolute;left:7637;top:2126;width:55;height:161" coordorigin="7637,2126" coordsize="55,161" path="m7692,2126l7685,2126,7680,2128,7673,2133,7663,2140,7654,2145,7644,2147,7637,2150,7637,2169,7644,2169,7658,2162,7666,2157,7670,2154,7673,2152,7692,2152,7692,212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87.839996pt;margin-top:106.279999pt;width:2.76pt;height:8.040000pt;mso-position-horizontal-relative:page;mso-position-vertical-relative:page;z-index:-4918" coordorigin="7757,2126" coordsize="55,161">
            <v:shape style="position:absolute;left:7757;top:2126;width:55;height:161" coordorigin="7757,2126" coordsize="55,161" path="m7812,2152l7793,2152,7793,2286,7812,2286,7812,2152xe" filled="t" fillcolor="#202020" stroked="f">
              <v:path arrowok="t"/>
              <v:fill/>
            </v:shape>
            <v:shape style="position:absolute;left:7757;top:2126;width:55;height:161" coordorigin="7757,2126" coordsize="55,161" path="m7812,2126l7805,2126,7800,2128,7793,2133,7783,2140,7774,2145,7764,2147,7757,2150,7757,2169,7764,2169,7778,2162,7786,2157,7790,2154,7793,2152,7812,2152,7812,212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1.619995pt;margin-top:104.940002pt;width:42.64pt;height:11.32pt;mso-position-horizontal-relative:page;mso-position-vertical-relative:page;z-index:-4917" coordorigin="8632,2099" coordsize="853,226">
            <v:group style="position:absolute;left:8642;top:2109;width:180;height:206" coordorigin="8642,2109" coordsize="180,206">
              <v:shape style="position:absolute;left:8642;top:2109;width:180;height:206" coordorigin="8642,2109" coordsize="180,206" path="m8748,2202l8731,2202,8731,2315,8748,2315,8748,2202xe" filled="t" fillcolor="#202020" stroked="f">
                <v:path arrowok="t"/>
                <v:fill/>
              </v:shape>
              <v:shape style="position:absolute;left:8642;top:2109;width:180;height:206" coordorigin="8642,2109" coordsize="180,206" path="m8822,2188l8659,2188,8659,2294,8674,2294,8674,2202,8822,2202,8822,2188xe" filled="t" fillcolor="#202020" stroked="f">
                <v:path arrowok="t"/>
                <v:fill/>
              </v:shape>
              <v:shape style="position:absolute;left:8642;top:2109;width:180;height:206" coordorigin="8642,2109" coordsize="180,206" path="m8767,2272l8767,2279,8770,2284,8770,2289,8815,2289,8822,2282,8822,2274,8777,2274,8767,2272xe" filled="t" fillcolor="#202020" stroked="f">
                <v:path arrowok="t"/>
                <v:fill/>
              </v:shape>
              <v:shape style="position:absolute;left:8642;top:2109;width:180;height:206" coordorigin="8642,2109" coordsize="180,206" path="m8822,2202l8808,2202,8808,2270,8803,2274,8822,2274,8822,2202xe" filled="t" fillcolor="#202020" stroked="f">
                <v:path arrowok="t"/>
                <v:fill/>
              </v:shape>
              <v:shape style="position:absolute;left:8642;top:2109;width:180;height:206" coordorigin="8642,2109" coordsize="180,206" path="m8748,2159l8731,2159,8731,2188,8748,2188,8748,2159xe" filled="t" fillcolor="#202020" stroked="f">
                <v:path arrowok="t"/>
                <v:fill/>
              </v:shape>
              <v:shape style="position:absolute;left:8642;top:2109;width:180;height:206" coordorigin="8642,2109" coordsize="180,206" path="m8839,2142l8642,2142,8642,2159,8839,2159,8839,2142xe" filled="t" fillcolor="#202020" stroked="f">
                <v:path arrowok="t"/>
                <v:fill/>
              </v:shape>
              <v:shape style="position:absolute;left:8642;top:2109;width:180;height:206" coordorigin="8642,2109" coordsize="180,206" path="m8738,2109l8722,2118,8729,2126,8734,2135,8736,2142,8741,2142,8755,2135,8750,2128,8743,2118,8738,2109xe" filled="t" fillcolor="#202020" stroked="f">
                <v:path arrowok="t"/>
                <v:fill/>
              </v:shape>
            </v:group>
            <v:group style="position:absolute;left:8849;top:2114;width:202;height:199" coordorigin="8849,2114" coordsize="202,199">
              <v:shape style="position:absolute;left:8849;top:2114;width:202;height:199" coordorigin="8849,2114" coordsize="202,199" path="m9025,2274l8995,2274,9009,2289,9024,2301,9041,2313,9046,2306,9048,2301,9048,2294,9032,2283,9025,2274xe" filled="t" fillcolor="#202020" stroked="f">
                <v:path arrowok="t"/>
                <v:fill/>
              </v:shape>
              <v:shape style="position:absolute;left:8849;top:2114;width:202;height:199" coordorigin="8849,2114" coordsize="202,199" path="m8970,2188l8955,2188,8960,2209,8965,2229,8971,2247,8977,2264,8964,2277,8948,2289,8928,2301,8933,2308,8938,2310,8948,2311,8965,2299,8980,2287,8995,2274,9025,2274,9019,2268,9011,2246,9012,2243,8991,2243,8982,2227,8975,2209,8970,2188,8970,2188xe" filled="t" fillcolor="#202020" stroked="f">
                <v:path arrowok="t"/>
                <v:fill/>
              </v:shape>
              <v:shape style="position:absolute;left:8849;top:2114;width:202;height:199" coordorigin="8849,2114" coordsize="202,199" path="m8878,2178l8863,2178,8863,2277,8858,2277,8854,2279,8849,2279,8853,2295,8871,2292,8890,2288,8952,2277,8951,2274,8878,2274,8878,2178xe" filled="t" fillcolor="#202020" stroked="f">
                <v:path arrowok="t"/>
                <v:fill/>
              </v:shape>
              <v:shape style="position:absolute;left:8849;top:2114;width:202;height:199" coordorigin="8849,2114" coordsize="202,199" path="m8916,2147l8902,2147,8902,2270,8892,2272,8885,2272,8878,2274,8951,2274,8950,2272,8950,2267,8916,2267,8916,2212,8947,2212,8947,2198,8916,2198,8916,2147xe" filled="t" fillcolor="#202020" stroked="f">
                <v:path arrowok="t"/>
                <v:fill/>
              </v:shape>
              <v:shape style="position:absolute;left:8849;top:2114;width:202;height:199" coordorigin="8849,2114" coordsize="202,199" path="m8952,2260l8916,2267,8950,2267,8952,2260xe" filled="t" fillcolor="#202020" stroked="f">
                <v:path arrowok="t"/>
                <v:fill/>
              </v:shape>
              <v:shape style="position:absolute;left:8849;top:2114;width:202;height:199" coordorigin="8849,2114" coordsize="202,199" path="m9031,2166l9017,2166,9017,2168,9013,2190,9007,2210,9000,2228,8991,2243,9012,2243,9019,2229,9025,2210,9029,2190,9029,2188,9031,2166xe" filled="t" fillcolor="#202020" stroked="f">
                <v:path arrowok="t"/>
                <v:fill/>
              </v:shape>
              <v:shape style="position:absolute;left:8849;top:2114;width:202;height:199" coordorigin="8849,2114" coordsize="202,199" path="m8971,2114l8964,2133,8955,2151,8945,2168,8933,2183,8938,2188,8942,2190,8945,2195,8947,2190,8952,2188,8955,2188,8970,2188,8966,2166,9050,2166,9050,2152,8971,2152,8976,2140,8981,2130,8988,2118,8971,2114xe" filled="t" fillcolor="#202020" stroked="f">
                <v:path arrowok="t"/>
                <v:fill/>
              </v:shape>
              <v:shape style="position:absolute;left:8849;top:2114;width:202;height:199" coordorigin="8849,2114" coordsize="202,199" path="m8950,2130l8854,2130,8854,2147,8950,2147,8950,2130xe" filled="t" fillcolor="#202020" stroked="f">
                <v:path arrowok="t"/>
                <v:fill/>
              </v:shape>
            </v:group>
            <v:group style="position:absolute;left:9062;top:2292;width:197;height:2" coordorigin="9062,2292" coordsize="197,2">
              <v:shape style="position:absolute;left:9062;top:2292;width:197;height:2" coordorigin="9062,2292" coordsize="197,0" path="m9062,2292l9259,2292e" filled="f" stroked="t" strokeweight=".94pt" strokecolor="#202020">
                <v:path arrowok="t"/>
              </v:shape>
            </v:group>
            <v:group style="position:absolute;left:9160;top:2147;width:2;height:137" coordorigin="9160,2147" coordsize="2,137">
              <v:shape style="position:absolute;left:9160;top:2147;width:2;height:137" coordorigin="9160,2147" coordsize="0,137" path="m9160,2147l9160,2284e" filled="f" stroked="t" strokeweight=".94pt" strokecolor="#202020">
                <v:path arrowok="t"/>
              </v:shape>
            </v:group>
            <v:group style="position:absolute;left:9072;top:2139;width:175;height:2" coordorigin="9072,2139" coordsize="175,2">
              <v:shape style="position:absolute;left:9072;top:2139;width:175;height:2" coordorigin="9072,2139" coordsize="175,0" path="m9072,2139l9247,2139e" filled="f" stroked="t" strokeweight=".94pt" strokecolor="#202020">
                <v:path arrowok="t"/>
              </v:shape>
            </v:group>
            <v:group style="position:absolute;left:9266;top:2121;width:209;height:194" coordorigin="9266,2121" coordsize="209,194">
              <v:shape style="position:absolute;left:9266;top:2121;width:209;height:194" coordorigin="9266,2121" coordsize="209,194" path="m9461,2121l9355,2121,9355,2193,9374,2193,9374,2183,9461,2183,9461,2169,9374,2169,9374,2135,9461,2135,9461,2121xe" filled="t" fillcolor="#202020" stroked="f">
                <v:path arrowok="t"/>
                <v:fill/>
              </v:shape>
              <v:shape style="position:absolute;left:9266;top:2121;width:209;height:194" coordorigin="9266,2121" coordsize="209,194" path="m9461,2183l9444,2183,9444,2193,9461,2193,9461,2183xe" filled="t" fillcolor="#202020" stroked="f">
                <v:path arrowok="t"/>
                <v:fill/>
              </v:shape>
              <v:shape style="position:absolute;left:9266;top:2121;width:209;height:194" coordorigin="9266,2121" coordsize="209,194" path="m9461,2135l9444,2135,9444,2169,9461,2169,9461,2135xe" filled="t" fillcolor="#202020" stroked="f">
                <v:path arrowok="t"/>
                <v:fill/>
              </v:shape>
              <v:shape style="position:absolute;left:9266;top:2121;width:209;height:194" coordorigin="9266,2121" coordsize="209,194" path="m9334,2217l9302,2217,9302,2315,9317,2315,9317,2219,9336,2219,9334,2217xe" filled="t" fillcolor="#202020" stroked="f">
                <v:path arrowok="t"/>
                <v:fill/>
              </v:shape>
              <v:shape style="position:absolute;left:9266;top:2121;width:209;height:194" coordorigin="9266,2121" coordsize="209,194" path="m9475,2289l9338,2289,9338,2303,9475,2303,9475,2289xe" filled="t" fillcolor="#202020" stroked="f">
                <v:path arrowok="t"/>
                <v:fill/>
              </v:shape>
              <v:shape style="position:absolute;left:9266;top:2121;width:209;height:194" coordorigin="9266,2121" coordsize="209,194" path="m9418,2260l9401,2260,9401,2289,9418,2289,9418,2260xe" filled="t" fillcolor="#202020" stroked="f">
                <v:path arrowok="t"/>
                <v:fill/>
              </v:shape>
              <v:shape style="position:absolute;left:9266;top:2121;width:209;height:194" coordorigin="9266,2121" coordsize="209,194" path="m9346,2174l9269,2174,9269,2188,9293,2205,9285,2224,9277,2242,9266,2258,9269,2262,9271,2270,9276,2271,9286,2256,9295,2238,9302,2217,9334,2217,9331,2214,9317,2214,9317,2188,9346,2188,9346,2174xe" filled="t" fillcolor="#202020" stroked="f">
                <v:path arrowok="t"/>
                <v:fill/>
              </v:shape>
              <v:shape style="position:absolute;left:9266;top:2121;width:209;height:194" coordorigin="9266,2121" coordsize="209,194" path="m9463,2246l9350,2246,9350,2260,9463,2260,9463,2246xe" filled="t" fillcolor="#202020" stroked="f">
                <v:path arrowok="t"/>
                <v:fill/>
              </v:shape>
              <v:shape style="position:absolute;left:9266;top:2121;width:209;height:194" coordorigin="9266,2121" coordsize="209,194" path="m9418,2217l9401,2217,9401,2246,9418,2246,9418,2217xe" filled="t" fillcolor="#202020" stroked="f">
                <v:path arrowok="t"/>
                <v:fill/>
              </v:shape>
              <v:shape style="position:absolute;left:9266;top:2121;width:209;height:194" coordorigin="9266,2121" coordsize="209,194" path="m9336,2219l9317,2219,9322,2226,9329,2234,9336,2243,9348,2234,9338,2222,9336,2219xe" filled="t" fillcolor="#202020" stroked="f">
                <v:path arrowok="t"/>
                <v:fill/>
              </v:shape>
              <v:shape style="position:absolute;left:9266;top:2121;width:209;height:194" coordorigin="9266,2121" coordsize="209,194" path="m9468,2205l9346,2205,9346,2217,9468,2217,9468,2205xe" filled="t" fillcolor="#202020" stroked="f">
                <v:path arrowok="t"/>
                <v:fill/>
              </v:shape>
              <v:shape style="position:absolute;left:9266;top:2121;width:209;height:194" coordorigin="9266,2121" coordsize="209,194" path="m9324,2207l9317,2214,9331,2214,9324,2207xe" filled="t" fillcolor="#202020" stroked="f">
                <v:path arrowok="t"/>
                <v:fill/>
              </v:shape>
              <v:shape style="position:absolute;left:9266;top:2121;width:209;height:194" coordorigin="9266,2121" coordsize="209,194" path="m9317,2142l9302,2142,9302,2174,9317,2174,9317,2142xe" filled="t" fillcolor="#202020" stroked="f">
                <v:path arrowok="t"/>
                <v:fill/>
              </v:shape>
              <v:shape style="position:absolute;left:9266;top:2121;width:209;height:194" coordorigin="9266,2121" coordsize="209,194" path="m9330,2121l9310,2125,9290,2128,9271,2130,9271,2135,9276,2145,9283,2145,9293,2142,9317,2142,9317,2140,9346,2133,9330,212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5.340027pt;margin-top:104.940002pt;width:21.68785pt;height:11.2pt;mso-position-horizontal-relative:page;mso-position-vertical-relative:page;z-index:-4916" coordorigin="10507,2099" coordsize="434,224">
            <v:group style="position:absolute;left:10517;top:2109;width:192;height:204" coordorigin="10517,2109" coordsize="192,204">
              <v:shape style="position:absolute;left:10517;top:2109;width:192;height:204" coordorigin="10517,2109" coordsize="192,204" path="m10685,2159l10553,2159,10553,2207,10567,2207,10567,2202,10685,2202,10685,2188,10567,2188,10567,2171,10685,2171,10685,2159xe" filled="t" fillcolor="#202020" stroked="f">
                <v:path arrowok="t"/>
                <v:fill/>
              </v:shape>
              <v:shape style="position:absolute;left:10517;top:2109;width:192;height:204" coordorigin="10517,2109" coordsize="192,204" path="m10685,2202l10670,2202,10670,2207,10685,2207,10685,2202xe" filled="t" fillcolor="#202020" stroked="f">
                <v:path arrowok="t"/>
                <v:fill/>
              </v:shape>
              <v:shape style="position:absolute;left:10517;top:2109;width:192;height:204" coordorigin="10517,2109" coordsize="192,204" path="m10685,2171l10670,2171,10670,2188,10685,2188,10685,2171xe" filled="t" fillcolor="#202020" stroked="f">
                <v:path arrowok="t"/>
                <v:fill/>
              </v:shape>
              <v:shape style="position:absolute;left:10517;top:2109;width:192;height:204" coordorigin="10517,2109" coordsize="192,204" path="m10709,2217l10529,2217,10529,2313,10546,2313,10546,2229,10709,2229,10709,2217xe" filled="t" fillcolor="#202020" stroked="f">
                <v:path arrowok="t"/>
                <v:fill/>
              </v:shape>
              <v:shape style="position:absolute;left:10517;top:2109;width:192;height:204" coordorigin="10517,2109" coordsize="192,204" path="m10651,2294l10654,2301,10654,2306,10656,2310,10702,2310,10709,2303,10709,2296,10663,2296,10651,2294xe" filled="t" fillcolor="#202020" stroked="f">
                <v:path arrowok="t"/>
                <v:fill/>
              </v:shape>
              <v:shape style="position:absolute;left:10517;top:2109;width:192;height:204" coordorigin="10517,2109" coordsize="192,204" path="m10709,2229l10694,2229,10694,2291,10690,2296,10709,2296,10709,2229xe" filled="t" fillcolor="#202020" stroked="f">
                <v:path arrowok="t"/>
                <v:fill/>
              </v:shape>
              <v:shape style="position:absolute;left:10517;top:2109;width:192;height:204" coordorigin="10517,2109" coordsize="192,204" path="m10666,2243l10572,2243,10572,2294,10586,2294,10586,2286,10666,2286,10666,2274,10586,2274,10586,2255,10666,2255,10666,2243xe" filled="t" fillcolor="#202020" stroked="f">
                <v:path arrowok="t"/>
                <v:fill/>
              </v:shape>
              <v:shape style="position:absolute;left:10517;top:2109;width:192;height:204" coordorigin="10517,2109" coordsize="192,204" path="m10666,2255l10651,2255,10651,2274,10666,2274,10666,2255xe" filled="t" fillcolor="#202020" stroked="f">
                <v:path arrowok="t"/>
                <v:fill/>
              </v:shape>
              <v:shape style="position:absolute;left:10517;top:2109;width:192;height:204" coordorigin="10517,2109" coordsize="192,204" path="m10718,2130l10517,2130,10517,2145,10718,2145,10718,2130xe" filled="t" fillcolor="#202020" stroked="f">
                <v:path arrowok="t"/>
                <v:fill/>
              </v:shape>
              <v:shape style="position:absolute;left:10517;top:2109;width:192;height:204" coordorigin="10517,2109" coordsize="192,204" path="m10618,2109l10603,2116,10610,2130,10630,2130,10625,2123,10622,2116,10618,2109xe" filled="t" fillcolor="#202020" stroked="f">
                <v:path arrowok="t"/>
                <v:fill/>
              </v:shape>
            </v:group>
            <v:group style="position:absolute;left:10726;top:2118;width:205;height:192" coordorigin="10726,2118" coordsize="205,192">
              <v:shape style="position:absolute;left:10726;top:2118;width:205;height:192" coordorigin="10726,2118" coordsize="205,192" path="m10846,2205l10831,2205,10833,2211,10841,2229,10849,2247,10858,2265,10845,2278,10829,2290,10810,2301,10819,2310,10829,2311,10845,2301,10863,2293,10884,2287,10917,2287,10913,2285,10899,2271,10889,2252,10896,2241,10866,2241,10856,2226,10847,2208,10846,2205xe" filled="t" fillcolor="#202020" stroked="f">
                <v:path arrowok="t"/>
                <v:fill/>
              </v:shape>
              <v:shape style="position:absolute;left:10726;top:2118;width:205;height:192" coordorigin="10726,2118" coordsize="205,192" path="m10917,2287l10884,2287,10899,2300,10918,2310,10927,2301,10931,2295,10917,2287xe" filled="t" fillcolor="#202020" stroked="f">
                <v:path arrowok="t"/>
                <v:fill/>
              </v:shape>
              <v:shape style="position:absolute;left:10726;top:2118;width:205;height:192" coordorigin="10726,2118" coordsize="205,192" path="m10901,2126l10798,2126,10798,2140,10817,2152,10816,2176,10807,2249,10776,2301,10778,2306,10824,2247,10831,2205,10846,2205,10839,2189,10831,2166,10831,2140,10901,2140,10901,2126xe" filled="t" fillcolor="#202020" stroked="f">
                <v:path arrowok="t"/>
                <v:fill/>
              </v:shape>
              <v:shape style="position:absolute;left:10726;top:2118;width:205;height:192" coordorigin="10726,2118" coordsize="205,192" path="m10784,2258l10765,2263,10746,2268,10726,2272,10735,2286,10772,2276,10793,2270,10793,2260,10784,2258xe" filled="t" fillcolor="#202020" stroked="f">
                <v:path arrowok="t"/>
                <v:fill/>
              </v:shape>
              <v:shape style="position:absolute;left:10726;top:2118;width:205;height:192" coordorigin="10726,2118" coordsize="205,192" path="m10901,2140l10884,2140,10865,2181,10865,2195,10892,2211,10882,2229,10866,2241,10896,2241,10899,2235,10908,2217,10915,2198,10915,2181,10882,2181,10901,2140xe" filled="t" fillcolor="#202020" stroked="f">
                <v:path arrowok="t"/>
                <v:fill/>
              </v:shape>
              <v:shape style="position:absolute;left:10726;top:2118;width:205;height:192" coordorigin="10726,2118" coordsize="205,192" path="m10781,2188l10754,2188,10757,2198,10745,2215,10733,2226,10754,2239,10795,2234,10797,2229,10798,2224,10754,2224,10756,2223,10765,2210,10776,2196,10781,2188xe" filled="t" fillcolor="#202020" stroked="f">
                <v:path arrowok="t"/>
                <v:fill/>
              </v:shape>
              <v:shape style="position:absolute;left:10726;top:2118;width:205;height:192" coordorigin="10726,2118" coordsize="205,192" path="m10794,2220l10774,2223,10754,2224,10798,2224,10794,2220xe" filled="t" fillcolor="#202020" stroked="f">
                <v:path arrowok="t"/>
                <v:fill/>
              </v:shape>
              <v:shape style="position:absolute;left:10726;top:2118;width:205;height:192" coordorigin="10726,2118" coordsize="205,192" path="m10783,2118l10757,2131,10747,2150,10737,2166,10728,2178,10730,2190,10742,2188,10781,2188,10789,2176,10754,2176,10750,2170,10760,2155,10771,2138,10783,2118xe" filled="t" fillcolor="#202020" stroked="f">
                <v:path arrowok="t"/>
                <v:fill/>
              </v:shape>
              <v:shape style="position:absolute;left:10726;top:2118;width:205;height:192" coordorigin="10726,2118" coordsize="205,192" path="m10788,2150l10781,2159,10776,2166,10771,2176,10789,2176,10802,2157,10788,21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128.460007pt;width:74.189821pt;height:11.2pt;mso-position-horizontal-relative:page;mso-position-vertical-relative:page;z-index:-4915" coordorigin="664,2569" coordsize="1484,224">
            <v:group style="position:absolute;left:674;top:2591;width:202;height:192" coordorigin="674,2591" coordsize="202,192">
              <v:shape style="position:absolute;left:674;top:2591;width:202;height:192" coordorigin="674,2591" coordsize="202,192" path="m842,2745l806,2745,819,2749,836,2760,852,2771,869,2783,866,2759,842,2745xe" filled="t" fillcolor="#202020" stroked="f">
                <v:path arrowok="t"/>
                <v:fill/>
              </v:shape>
              <v:shape style="position:absolute;left:674;top:2591;width:202;height:192" coordorigin="674,2591" coordsize="202,192" path="m821,2661l804,2661,803,2703,799,2723,790,2740,777,2751,759,2762,737,2771,739,2776,744,2781,757,2781,778,2770,793,2759,804,2747,806,2745,842,2745,814,2728,818,2718,821,2706,821,2661xe" filled="t" fillcolor="#202020" stroked="f">
                <v:path arrowok="t"/>
                <v:fill/>
              </v:shape>
              <v:shape style="position:absolute;left:674;top:2591;width:202;height:192" coordorigin="674,2591" coordsize="202,192" path="m720,2618l706,2618,706,2726,696,2728,684,2730,674,2733,689,2747,705,2742,726,2736,751,2730,751,2721,720,2721,720,2618xe" filled="t" fillcolor="#202020" stroked="f">
                <v:path arrowok="t"/>
                <v:fill/>
              </v:shape>
              <v:shape style="position:absolute;left:674;top:2591;width:202;height:192" coordorigin="674,2591" coordsize="202,192" path="m866,2632l758,2632,758,2740,773,2740,773,2646,866,2646,866,2632xe" filled="t" fillcolor="#202020" stroked="f">
                <v:path arrowok="t"/>
                <v:fill/>
              </v:shape>
              <v:shape style="position:absolute;left:674;top:2591;width:202;height:192" coordorigin="674,2591" coordsize="202,192" path="m866,2646l850,2646,850,2740,866,2740,866,2646xe" filled="t" fillcolor="#202020" stroked="f">
                <v:path arrowok="t"/>
                <v:fill/>
              </v:shape>
              <v:shape style="position:absolute;left:674;top:2591;width:202;height:192" coordorigin="674,2591" coordsize="202,192" path="m749,2714l742,2716,732,2718,720,2721,751,2721,749,2714xe" filled="t" fillcolor="#202020" stroked="f">
                <v:path arrowok="t"/>
                <v:fill/>
              </v:shape>
              <v:shape style="position:absolute;left:674;top:2591;width:202;height:192" coordorigin="674,2591" coordsize="202,192" path="m818,2606l802,2606,794,2632,811,2632,818,2606xe" filled="t" fillcolor="#202020" stroked="f">
                <v:path arrowok="t"/>
                <v:fill/>
              </v:shape>
              <v:shape style="position:absolute;left:674;top:2591;width:202;height:192" coordorigin="674,2591" coordsize="202,192" path="m746,2601l677,2601,677,2618,746,2618,746,2601xe" filled="t" fillcolor="#202020" stroked="f">
                <v:path arrowok="t"/>
                <v:fill/>
              </v:shape>
              <v:shape style="position:absolute;left:674;top:2591;width:202;height:192" coordorigin="674,2591" coordsize="202,192" path="m876,2591l754,2591,754,2606,876,2606,876,2591xe" filled="t" fillcolor="#202020" stroked="f">
                <v:path arrowok="t"/>
                <v:fill/>
              </v:shape>
            </v:group>
            <v:group style="position:absolute;left:914;top:2589;width:146;height:192" coordorigin="914,2589" coordsize="146,192">
              <v:shape style="position:absolute;left:914;top:2589;width:146;height:192" coordorigin="914,2589" coordsize="146,192" path="m1061,2589l914,2589,914,2781,931,2781,931,2764,1061,2764,1061,2750,931,2750,931,2711,1061,2711,1061,2697,931,2697,931,2658,1061,2658,1061,2644,931,2644,931,2606,1061,2606,1061,2589xe" filled="t" fillcolor="#202020" stroked="f">
                <v:path arrowok="t"/>
                <v:fill/>
              </v:shape>
              <v:shape style="position:absolute;left:914;top:2589;width:146;height:192" coordorigin="914,2589" coordsize="146,192" path="m1061,2764l1044,2764,1044,2781,1061,2781,1061,2764xe" filled="t" fillcolor="#202020" stroked="f">
                <v:path arrowok="t"/>
                <v:fill/>
              </v:shape>
              <v:shape style="position:absolute;left:914;top:2589;width:146;height:192" coordorigin="914,2589" coordsize="146,192" path="m1061,2711l1044,2711,1044,2750,1061,2750,1061,2711xe" filled="t" fillcolor="#202020" stroked="f">
                <v:path arrowok="t"/>
                <v:fill/>
              </v:shape>
              <v:shape style="position:absolute;left:914;top:2589;width:146;height:192" coordorigin="914,2589" coordsize="146,192" path="m1061,2658l1044,2658,1044,2697,1061,2697,1061,2658xe" filled="t" fillcolor="#202020" stroked="f">
                <v:path arrowok="t"/>
                <v:fill/>
              </v:shape>
              <v:shape style="position:absolute;left:914;top:2589;width:146;height:192" coordorigin="914,2589" coordsize="146,192" path="m1061,2606l1044,2606,1044,2644,1061,2644,1061,2606xe" filled="t" fillcolor="#202020" stroked="f">
                <v:path arrowok="t"/>
                <v:fill/>
              </v:shape>
            </v:group>
            <v:group style="position:absolute;left:1094;top:2579;width:204;height:204" coordorigin="1094,2579" coordsize="204,204">
              <v:shape style="position:absolute;left:1094;top:2579;width:204;height:204" coordorigin="1094,2579" coordsize="204,204" path="m1271,2752l1234,2752,1250,2763,1267,2774,1286,2783,1291,2778,1294,2771,1298,2766,1278,2757,1271,2752xe" filled="t" fillcolor="#202020" stroked="f">
                <v:path arrowok="t"/>
                <v:fill/>
              </v:shape>
              <v:shape style="position:absolute;left:1094;top:2579;width:204;height:204" coordorigin="1094,2579" coordsize="204,204" path="m1140,2697l1126,2697,1126,2759,1123,2762,1097,2762,1099,2766,1099,2774,1102,2778,1133,2778,1140,2771,1140,2697xe" filled="t" fillcolor="#202020" stroked="f">
                <v:path arrowok="t"/>
                <v:fill/>
              </v:shape>
              <v:shape style="position:absolute;left:1094;top:2579;width:204;height:204" coordorigin="1094,2579" coordsize="204,204" path="m1284,2661l1171,2661,1171,2673,1191,2688,1198,2707,1205,2725,1212,2743,1195,2754,1177,2762,1157,2769,1162,2774,1164,2778,1180,2777,1199,2769,1217,2760,1234,2752,1271,2752,1262,2745,1254,2726,1254,2726,1229,2726,1217,2710,1208,2692,1200,2673,1284,2673,1284,2661xe" filled="t" fillcolor="#202020" stroked="f">
                <v:path arrowok="t"/>
                <v:fill/>
              </v:shape>
              <v:shape style="position:absolute;left:1094;top:2579;width:204;height:204" coordorigin="1094,2579" coordsize="204,204" path="m1284,2673l1267,2673,1265,2678,1257,2697,1245,2713,1229,2726,1254,2726,1265,2710,1276,2692,1284,2673xe" filled="t" fillcolor="#202020" stroked="f">
                <v:path arrowok="t"/>
                <v:fill/>
              </v:shape>
              <v:shape style="position:absolute;left:1094;top:2579;width:204;height:204" coordorigin="1094,2579" coordsize="204,204" path="m1140,2634l1126,2634,1126,2680,1106,2685,1094,2690,1097,2706,1106,2702,1126,2697,1140,2697,1140,2692,1150,2687,1164,2682,1164,2675,1140,2675,1140,2634xe" filled="t" fillcolor="#202020" stroked="f">
                <v:path arrowok="t"/>
                <v:fill/>
              </v:shape>
              <v:shape style="position:absolute;left:1094;top:2579;width:204;height:204" coordorigin="1094,2579" coordsize="204,204" path="m1164,2668l1150,2673,1140,2675,1164,2675,1164,2668xe" filled="t" fillcolor="#202020" stroked="f">
                <v:path arrowok="t"/>
                <v:fill/>
              </v:shape>
              <v:shape style="position:absolute;left:1094;top:2579;width:204;height:204" coordorigin="1094,2579" coordsize="204,204" path="m1241,2627l1224,2627,1224,2661,1241,2661,1241,2627xe" filled="t" fillcolor="#202020" stroked="f">
                <v:path arrowok="t"/>
                <v:fill/>
              </v:shape>
              <v:shape style="position:absolute;left:1094;top:2579;width:204;height:204" coordorigin="1094,2579" coordsize="204,204" path="m1164,2622l1097,2622,1097,2634,1164,2634,1164,2622xe" filled="t" fillcolor="#202020" stroked="f">
                <v:path arrowok="t"/>
                <v:fill/>
              </v:shape>
              <v:shape style="position:absolute;left:1094;top:2579;width:204;height:204" coordorigin="1094,2579" coordsize="204,204" path="m1296,2613l1171,2613,1171,2627,1296,2627,1296,2613xe" filled="t" fillcolor="#202020" stroked="f">
                <v:path arrowok="t"/>
                <v:fill/>
              </v:shape>
              <v:shape style="position:absolute;left:1094;top:2579;width:204;height:204" coordorigin="1094,2579" coordsize="204,204" path="m1140,2582l1126,2582,1126,2622,1140,2622,1140,2582xe" filled="t" fillcolor="#202020" stroked="f">
                <v:path arrowok="t"/>
                <v:fill/>
              </v:shape>
              <v:shape style="position:absolute;left:1094;top:2579;width:204;height:204" coordorigin="1094,2579" coordsize="204,204" path="m1241,2579l1224,2579,1224,2613,1241,2613,1241,2579xe" filled="t" fillcolor="#202020" stroked="f">
                <v:path arrowok="t"/>
                <v:fill/>
              </v:shape>
            </v:group>
            <v:group style="position:absolute;left:1303;top:2579;width:209;height:204" coordorigin="1303,2579" coordsize="209,204">
              <v:shape style="position:absolute;left:1303;top:2579;width:209;height:204" coordorigin="1303,2579" coordsize="209,204" path="m1429,2654l1399,2654,1399,2783,1416,2783,1421,2666,1436,2666,1435,2664,1429,2654xe" filled="t" fillcolor="#202020" stroked="f">
                <v:path arrowok="t"/>
                <v:fill/>
              </v:shape>
              <v:shape style="position:absolute;left:1303;top:2579;width:209;height:204" coordorigin="1303,2579" coordsize="209,204" path="m1505,2630l1310,2630,1310,2644,1385,2657,1374,2674,1320,2733,1303,2745,1308,2750,1369,2706,1399,2654,1429,2654,1423,2644,1505,2644,1505,2630xe" filled="t" fillcolor="#202020" stroked="f">
                <v:path arrowok="t"/>
                <v:fill/>
              </v:shape>
              <v:shape style="position:absolute;left:1303;top:2579;width:209;height:204" coordorigin="1303,2579" coordsize="209,204" path="m1436,2666l1421,2666,1432,2684,1468,2732,1498,2757,1507,2747,1512,2740,1503,2735,1488,2724,1473,2712,1459,2698,1447,2682,1436,2666xe" filled="t" fillcolor="#202020" stroked="f">
                <v:path arrowok="t"/>
                <v:fill/>
              </v:shape>
              <v:shape style="position:absolute;left:1303;top:2579;width:209;height:204" coordorigin="1303,2579" coordsize="209,204" path="m1416,2579l1399,2579,1399,2630,1416,2630,1416,2579xe" filled="t" fillcolor="#202020" stroked="f">
                <v:path arrowok="t"/>
                <v:fill/>
              </v:shape>
              <v:shape style="position:absolute;left:1303;top:2579;width:209;height:204" coordorigin="1303,2579" coordsize="209,204" path="m1447,2582l1435,2594,1471,2622,1478,2608,1463,2595,1447,2582xe" filled="t" fillcolor="#202020" stroked="f">
                <v:path arrowok="t"/>
                <v:fill/>
              </v:shape>
            </v:group>
            <v:group style="position:absolute;left:1517;top:2586;width:198;height:197" coordorigin="1517,2586" coordsize="198,197">
              <v:shape style="position:absolute;left:1517;top:2586;width:198;height:197" coordorigin="1517,2586" coordsize="198,197" path="m1671,2743l1634,2743,1651,2752,1668,2762,1704,2783,1715,2768,1698,2758,1681,2749,1671,2743xe" filled="t" fillcolor="#202020" stroked="f">
                <v:path arrowok="t"/>
                <v:fill/>
              </v:shape>
              <v:shape style="position:absolute;left:1517;top:2586;width:198;height:197" coordorigin="1517,2586" coordsize="198,197" path="m1630,2668l1613,2668,1613,2706,1607,2727,1543,2763,1519,2769,1522,2774,1526,2778,1546,2780,1569,2773,1590,2766,1607,2758,1622,2751,1634,2743,1671,2743,1663,2739,1645,2730,1627,2721,1627,2716,1630,2706,1630,2668xe" filled="t" fillcolor="#202020" stroked="f">
                <v:path arrowok="t"/>
                <v:fill/>
              </v:shape>
              <v:shape style="position:absolute;left:1517;top:2586;width:198;height:197" coordorigin="1517,2586" coordsize="198,197" path="m1668,2615l1644,2615,1634,2627,1627,2637,1620,2644,1543,2644,1543,2735,1560,2735,1560,2658,1697,2658,1697,2644,1640,2643,1668,2615xe" filled="t" fillcolor="#202020" stroked="f">
                <v:path arrowok="t"/>
                <v:fill/>
              </v:shape>
              <v:shape style="position:absolute;left:1517;top:2586;width:198;height:197" coordorigin="1517,2586" coordsize="198,197" path="m1697,2658l1680,2658,1680,2733,1697,2733,1697,2658xe" filled="t" fillcolor="#202020" stroked="f">
                <v:path arrowok="t"/>
                <v:fill/>
              </v:shape>
              <v:shape style="position:absolute;left:1517;top:2586;width:198;height:197" coordorigin="1517,2586" coordsize="198,197" path="m1598,2586l1575,2587,1562,2602,1549,2616,1533,2630,1517,2644,1524,2651,1543,2644,1557,2631,1572,2615,1668,2615,1668,2601,1586,2601,1589,2596,1598,2586xe" filled="t" fillcolor="#202020" stroked="f">
                <v:path arrowok="t"/>
                <v:fill/>
              </v:shape>
            </v:group>
            <v:group style="position:absolute;left:1726;top:2582;width:204;height:202" coordorigin="1726,2582" coordsize="204,202">
              <v:shape style="position:absolute;left:1726;top:2582;width:204;height:202" coordorigin="1726,2582" coordsize="204,202" path="m1930,2658l1728,2658,1728,2670,1930,2670,1930,2658xe" filled="t" fillcolor="#202020" stroked="f">
                <v:path arrowok="t"/>
                <v:fill/>
              </v:shape>
              <v:shape style="position:absolute;left:1726;top:2582;width:204;height:202" coordorigin="1726,2582" coordsize="204,202" path="m1838,2642l1819,2642,1819,2658,1838,2658,1838,2642xe" filled="t" fillcolor="#202020" stroked="f">
                <v:path arrowok="t"/>
                <v:fill/>
              </v:shape>
              <v:shape style="position:absolute;left:1726;top:2582;width:204;height:202" coordorigin="1726,2582" coordsize="204,202" path="m1908,2630l1750,2630,1750,2642,1908,2642,1908,2630xe" filled="t" fillcolor="#202020" stroked="f">
                <v:path arrowok="t"/>
                <v:fill/>
              </v:shape>
              <v:shape style="position:absolute;left:1726;top:2582;width:204;height:202" coordorigin="1726,2582" coordsize="204,202" path="m1838,2613l1819,2613,1819,2630,1838,2630,1838,2613xe" filled="t" fillcolor="#202020" stroked="f">
                <v:path arrowok="t"/>
                <v:fill/>
              </v:shape>
              <v:shape style="position:absolute;left:1726;top:2582;width:204;height:202" coordorigin="1726,2582" coordsize="204,202" path="m1920,2598l1740,2598,1740,2613,1920,2613,1920,2598xe" filled="t" fillcolor="#202020" stroked="f">
                <v:path arrowok="t"/>
                <v:fill/>
              </v:shape>
              <v:shape style="position:absolute;left:1726;top:2582;width:204;height:202" coordorigin="1726,2582" coordsize="204,202" path="m1838,2582l1819,2582,1819,2598,1838,2598,1838,2582xe" filled="t" fillcolor="#202020" stroked="f">
                <v:path arrowok="t"/>
                <v:fill/>
              </v:shape>
              <v:shape style="position:absolute;left:1726;top:2582;width:204;height:202" coordorigin="1726,2582" coordsize="204,202" path="m1894,2756l1845,2756,1865,2763,1884,2770,1902,2777,1918,2783,1915,2763,1894,2756xe" filled="t" fillcolor="#202020" stroked="f">
                <v:path arrowok="t"/>
                <v:fill/>
              </v:shape>
              <v:shape style="position:absolute;left:1726;top:2582;width:204;height:202" coordorigin="1726,2582" coordsize="204,202" path="m1838,2709l1819,2709,1819,2735,1810,2748,1798,2755,1780,2760,1756,2764,1726,2766,1730,2771,1733,2778,1751,2781,1774,2778,1795,2774,1813,2768,1829,2763,1845,2756,1894,2756,1836,2738,1838,2730,1838,2709xe" filled="t" fillcolor="#202020" stroked="f">
                <v:path arrowok="t"/>
                <v:fill/>
              </v:shape>
              <v:shape style="position:absolute;left:1726;top:2582;width:204;height:202" coordorigin="1726,2582" coordsize="204,202" path="m1903,2687l1754,2687,1754,2745,1769,2745,1769,2702,1903,2702,1903,2687xe" filled="t" fillcolor="#202020" stroked="f">
                <v:path arrowok="t"/>
                <v:fill/>
              </v:shape>
              <v:shape style="position:absolute;left:1726;top:2582;width:204;height:202" coordorigin="1726,2582" coordsize="204,202" path="m1903,2702l1889,2702,1889,2745,1903,2745,1903,2702xe" filled="t" fillcolor="#202020" stroked="f">
                <v:path arrowok="t"/>
                <v:fill/>
              </v:shape>
            </v:group>
            <v:group style="position:absolute;left:1939;top:2584;width:199;height:194" coordorigin="1939,2584" coordsize="199,194">
              <v:shape style="position:absolute;left:1939;top:2584;width:199;height:194" coordorigin="1939,2584" coordsize="199,194" path="m2061,2667l2043,2667,2051,2688,2083,2741,2126,2778,2131,2771,2136,2766,2138,2757,2122,2748,2107,2736,2094,2723,2082,2708,2071,2690,2062,2670,2061,2667xe" filled="t" fillcolor="#202020" stroked="f">
                <v:path arrowok="t"/>
                <v:fill/>
              </v:shape>
              <v:shape style="position:absolute;left:1939;top:2584;width:199;height:194" coordorigin="1939,2584" coordsize="199,194" path="m2052,2584l2033,2588,2031,2612,2027,2635,2007,2695,1956,2753,1939,2764,1944,2769,1949,2776,1957,2777,1974,2765,2016,2720,2043,2667,2061,2667,2054,2648,2047,2624,2050,2605,2052,258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599998pt;margin-top:129.800003pt;width:4.8pt;height:9.24pt;mso-position-horizontal-relative:page;mso-position-vertical-relative:page;z-index:-4914" coordorigin="2472,2596" coordsize="96,185">
            <v:shape style="position:absolute;left:2472;top:2596;width:96;height:185" coordorigin="2472,2596" coordsize="96,185" path="m2568,2596l2549,2596,2472,2781,2491,2781,2568,259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85.160004pt;margin-top:129.800003pt;width:4.8pt;height:9.24pt;mso-position-horizontal-relative:page;mso-position-vertical-relative:page;z-index:-4913" coordorigin="3703,2596" coordsize="96,185">
            <v:shape style="position:absolute;left:3703;top:2596;width:96;height:185" coordorigin="3703,2596" coordsize="96,185" path="m3799,2596l3782,2596,3703,2781,3725,2781,3799,259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44.399994pt;margin-top:129.800003pt;width:4.8pt;height:9.24pt;mso-position-horizontal-relative:page;mso-position-vertical-relative:page;z-index:-4912" coordorigin="6888,2596" coordsize="96,185">
            <v:shape style="position:absolute;left:6888;top:2596;width:96;height:185" coordorigin="6888,2596" coordsize="96,185" path="m6984,2596l6965,2596,6888,2781,6907,2781,6984,259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1.640015pt;margin-top:129.800003pt;width:4.68pt;height:9.24pt;mso-position-horizontal-relative:page;mso-position-vertical-relative:page;z-index:-4911" coordorigin="8633,2596" coordsize="94,185">
            <v:shape style="position:absolute;left:8633;top:2596;width:94;height:185" coordorigin="8633,2596" coordsize="94,185" path="m8726,2596l8707,2596,8633,2781,8650,2781,8726,259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25.479980pt;margin-top:129.800003pt;width:4.8pt;height:9.24pt;mso-position-horizontal-relative:page;mso-position-vertical-relative:page;z-index:-4910" coordorigin="10510,2596" coordsize="96,185">
            <v:shape style="position:absolute;left:10510;top:2596;width:96;height:185" coordorigin="10510,2596" coordsize="96,185" path="m10606,2596l10586,2596,10510,2781,10529,2781,10606,259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3.02pt;margin-top:182.460007pt;width:42.88pt;height:11.2pt;mso-position-horizontal-relative:page;mso-position-vertical-relative:page;z-index:-4909" coordorigin="1060,3649" coordsize="858,224">
            <v:group style="position:absolute;left:1070;top:3674;width:204;height:190" coordorigin="1070,3674" coordsize="204,190">
              <v:shape style="position:absolute;left:1070;top:3674;width:204;height:190" coordorigin="1070,3674" coordsize="204,190" path="m1239,3825l1205,3825,1216,3829,1233,3840,1249,3851,1265,3863,1265,3840,1248,3830,1239,3825xe" filled="t" fillcolor="#202020" stroked="f">
                <v:path arrowok="t"/>
                <v:fill/>
              </v:shape>
              <v:shape style="position:absolute;left:1070;top:3674;width:204;height:190" coordorigin="1070,3674" coordsize="204,190" path="m1217,3741l1202,3741,1202,3785,1197,3805,1187,3822,1173,3833,1156,3842,1133,3851,1142,3861,1155,3862,1174,3851,1190,3840,1205,3825,1239,3825,1231,3820,1212,3810,1217,3798,1217,3741xe" filled="t" fillcolor="#202020" stroked="f">
                <v:path arrowok="t"/>
                <v:fill/>
              </v:shape>
              <v:shape style="position:absolute;left:1070;top:3674;width:204;height:190" coordorigin="1070,3674" coordsize="204,190" path="m1118,3698l1102,3698,1102,3806,1082,3810,1070,3813,1087,3826,1113,3820,1125,3817,1150,3810,1147,3808,1147,3801,1118,3801,1118,3698xe" filled="t" fillcolor="#202020" stroked="f">
                <v:path arrowok="t"/>
                <v:fill/>
              </v:shape>
              <v:shape style="position:absolute;left:1070;top:3674;width:204;height:190" coordorigin="1070,3674" coordsize="204,190" path="m1265,3712l1154,3712,1154,3820,1171,3820,1171,3726,1265,3726,1265,3712xe" filled="t" fillcolor="#202020" stroked="f">
                <v:path arrowok="t"/>
                <v:fill/>
              </v:shape>
              <v:shape style="position:absolute;left:1070;top:3674;width:204;height:190" coordorigin="1070,3674" coordsize="204,190" path="m1265,3726l1248,3726,1248,3820,1265,3820,1265,3726xe" filled="t" fillcolor="#202020" stroked="f">
                <v:path arrowok="t"/>
                <v:fill/>
              </v:shape>
              <v:shape style="position:absolute;left:1070;top:3674;width:204;height:190" coordorigin="1070,3674" coordsize="204,190" path="m1147,3794l1140,3796,1130,3798,1118,3801,1147,3801,1147,3794xe" filled="t" fillcolor="#202020" stroked="f">
                <v:path arrowok="t"/>
                <v:fill/>
              </v:shape>
              <v:shape style="position:absolute;left:1070;top:3674;width:204;height:190" coordorigin="1070,3674" coordsize="204,190" path="m1217,3688l1200,3688,1193,3712,1210,3712,1217,3688xe" filled="t" fillcolor="#202020" stroked="f">
                <v:path arrowok="t"/>
                <v:fill/>
              </v:shape>
              <v:shape style="position:absolute;left:1070;top:3674;width:204;height:190" coordorigin="1070,3674" coordsize="204,190" path="m1145,3683l1075,3683,1075,3698,1145,3698,1145,3683xe" filled="t" fillcolor="#202020" stroked="f">
                <v:path arrowok="t"/>
                <v:fill/>
              </v:shape>
              <v:shape style="position:absolute;left:1070;top:3674;width:204;height:190" coordorigin="1070,3674" coordsize="204,190" path="m1274,3674l1150,3674,1150,3688,1274,3688,1274,3674xe" filled="t" fillcolor="#202020" stroked="f">
                <v:path arrowok="t"/>
                <v:fill/>
              </v:shape>
            </v:group>
            <v:group style="position:absolute;left:1310;top:3671;width:149;height:190" coordorigin="1310,3671" coordsize="149,190">
              <v:shape style="position:absolute;left:1310;top:3671;width:149;height:190" coordorigin="1310,3671" coordsize="149,190" path="m1459,3671l1310,3671,1310,3861,1330,3861,1330,3844,1459,3844,1459,3830,1330,3830,1330,3791,1459,3791,1459,3777,1330,3777,1330,3738,1459,3738,1459,3724,1330,3724,1330,3686,1459,3686,1459,3671xe" filled="t" fillcolor="#202020" stroked="f">
                <v:path arrowok="t"/>
                <v:fill/>
              </v:shape>
              <v:shape style="position:absolute;left:1310;top:3671;width:149;height:190" coordorigin="1310,3671" coordsize="149,190" path="m1459,3844l1442,3844,1442,3861,1459,3861,1459,3844xe" filled="t" fillcolor="#202020" stroked="f">
                <v:path arrowok="t"/>
                <v:fill/>
              </v:shape>
              <v:shape style="position:absolute;left:1310;top:3671;width:149;height:190" coordorigin="1310,3671" coordsize="149,190" path="m1459,3791l1442,3791,1442,3830,1459,3830,1459,3791xe" filled="t" fillcolor="#202020" stroked="f">
                <v:path arrowok="t"/>
                <v:fill/>
              </v:shape>
              <v:shape style="position:absolute;left:1310;top:3671;width:149;height:190" coordorigin="1310,3671" coordsize="149,190" path="m1459,3738l1442,3738,1442,3777,1459,3777,1459,3738xe" filled="t" fillcolor="#202020" stroked="f">
                <v:path arrowok="t"/>
                <v:fill/>
              </v:shape>
              <v:shape style="position:absolute;left:1310;top:3671;width:149;height:190" coordorigin="1310,3671" coordsize="149,190" path="m1459,3686l1442,3686,1442,3724,1459,3724,1459,3686xe" filled="t" fillcolor="#202020" stroked="f">
                <v:path arrowok="t"/>
                <v:fill/>
              </v:shape>
            </v:group>
            <v:group style="position:absolute;left:1495;top:3664;width:202;height:185" coordorigin="1495,3664" coordsize="202,185">
              <v:shape style="position:absolute;left:1495;top:3664;width:202;height:185" coordorigin="1495,3664" coordsize="202,185" path="m1697,3834l1495,3834,1495,3849,1697,3849,1697,3834xe" filled="t" fillcolor="#202020" stroked="f">
                <v:path arrowok="t"/>
                <v:fill/>
              </v:shape>
              <v:shape style="position:absolute;left:1495;top:3664;width:202;height:185" coordorigin="1495,3664" coordsize="202,185" path="m1577,3664l1560,3664,1560,3834,1577,3834,1577,3664xe" filled="t" fillcolor="#202020" stroked="f">
                <v:path arrowok="t"/>
                <v:fill/>
              </v:shape>
              <v:shape style="position:absolute;left:1495;top:3664;width:202;height:185" coordorigin="1495,3664" coordsize="202,185" path="m1630,3664l1613,3664,1613,3834,1630,3834,1630,3664xe" filled="t" fillcolor="#202020" stroked="f">
                <v:path arrowok="t"/>
                <v:fill/>
              </v:shape>
              <v:shape style="position:absolute;left:1495;top:3664;width:202;height:185" coordorigin="1495,3664" coordsize="202,185" path="m1517,3705l1507,3721,1514,3740,1521,3759,1527,3777,1534,3796,1547,3778,1540,3758,1533,3740,1525,3722,1517,3705xe" filled="t" fillcolor="#202020" stroked="f">
                <v:path arrowok="t"/>
                <v:fill/>
              </v:shape>
              <v:shape style="position:absolute;left:1495;top:3664;width:202;height:185" coordorigin="1495,3664" coordsize="202,185" path="m1690,3712l1668,3717,1662,3735,1654,3753,1646,3772,1637,3791,1657,3788,1664,3771,1690,3712xe" filled="t" fillcolor="#202020" stroked="f">
                <v:path arrowok="t"/>
                <v:fill/>
              </v:shape>
            </v:group>
            <v:group style="position:absolute;left:1706;top:3659;width:202;height:190" coordorigin="1706,3659" coordsize="202,190">
              <v:shape style="position:absolute;left:1706;top:3659;width:202;height:190" coordorigin="1706,3659" coordsize="202,190" path="m1908,3834l1706,3834,1706,3849,1908,3849,1908,3834xe" filled="t" fillcolor="#202020" stroked="f">
                <v:path arrowok="t"/>
                <v:fill/>
              </v:shape>
              <v:shape style="position:absolute;left:1706;top:3659;width:202;height:190" coordorigin="1706,3659" coordsize="202,190" path="m1814,3774l1798,3774,1798,3834,1814,3834,1814,3774xe" filled="t" fillcolor="#202020" stroked="f">
                <v:path arrowok="t"/>
                <v:fill/>
              </v:shape>
              <v:shape style="position:absolute;left:1706;top:3659;width:202;height:190" coordorigin="1706,3659" coordsize="202,190" path="m1891,3760l1721,3760,1721,3774,1891,3774,1891,3760xe" filled="t" fillcolor="#202020" stroked="f">
                <v:path arrowok="t"/>
                <v:fill/>
              </v:shape>
              <v:shape style="position:absolute;left:1706;top:3659;width:202;height:190" coordorigin="1706,3659" coordsize="202,190" path="m1814,3712l1798,3712,1798,3760,1814,3760,1814,3712xe" filled="t" fillcolor="#202020" stroked="f">
                <v:path arrowok="t"/>
                <v:fill/>
              </v:shape>
              <v:shape style="position:absolute;left:1706;top:3659;width:202;height:190" coordorigin="1706,3659" coordsize="202,190" path="m1898,3698l1714,3698,1714,3712,1898,3712,1898,3698xe" filled="t" fillcolor="#202020" stroked="f">
                <v:path arrowok="t"/>
                <v:fill/>
              </v:shape>
              <v:shape style="position:absolute;left:1706;top:3659;width:202;height:190" coordorigin="1706,3659" coordsize="202,190" path="m1805,3659l1788,3666,1793,3674,1805,3698,1822,3688,1819,3681,1812,3671,1805,365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175.020004pt;width:31.24pt;height:11.2pt;mso-position-horizontal-relative:page;mso-position-vertical-relative:page;z-index:-4908" coordorigin="2467,3500" coordsize="625,224">
            <v:group style="position:absolute;left:2477;top:3522;width:204;height:190" coordorigin="2477,3522" coordsize="204,190">
              <v:shape style="position:absolute;left:2477;top:3522;width:204;height:190" coordorigin="2477,3522" coordsize="204,190" path="m2623,3590l2606,3590,2606,3634,2602,3653,2592,3669,2579,3682,2562,3692,2539,3700,2544,3707,2546,3712,2561,3710,2581,3701,2597,3690,2609,3678,2609,3674,2643,3674,2636,3669,2618,3659,2621,3650,2623,3635,2623,3590xe" filled="t" fillcolor="#202020" stroked="f">
                <v:path arrowok="t"/>
                <v:fill/>
              </v:shape>
              <v:shape style="position:absolute;left:2477;top:3522;width:204;height:190" coordorigin="2477,3522" coordsize="204,190" path="m2643,3674l2609,3674,2621,3679,2638,3690,2655,3700,2671,3712,2670,3691,2653,3680,2643,3674xe" filled="t" fillcolor="#202020" stroked="f">
                <v:path arrowok="t"/>
                <v:fill/>
              </v:shape>
              <v:shape style="position:absolute;left:2477;top:3522;width:204;height:190" coordorigin="2477,3522" coordsize="204,190" path="m2525,3546l2508,3546,2508,3657,2489,3662,2477,3664,2492,3678,2510,3673,2530,3667,2554,3662,2554,3652,2525,3652,2525,3546xe" filled="t" fillcolor="#202020" stroked="f">
                <v:path arrowok="t"/>
                <v:fill/>
              </v:shape>
              <v:shape style="position:absolute;left:2477;top:3522;width:204;height:190" coordorigin="2477,3522" coordsize="204,190" path="m2669,3563l2561,3563,2561,3669,2578,3669,2578,3578,2669,3578,2669,3563xe" filled="t" fillcolor="#202020" stroked="f">
                <v:path arrowok="t"/>
                <v:fill/>
              </v:shape>
              <v:shape style="position:absolute;left:2477;top:3522;width:204;height:190" coordorigin="2477,3522" coordsize="204,190" path="m2669,3578l2654,3578,2654,3669,2669,3669,2669,3578xe" filled="t" fillcolor="#202020" stroked="f">
                <v:path arrowok="t"/>
                <v:fill/>
              </v:shape>
              <v:shape style="position:absolute;left:2477;top:3522;width:204;height:190" coordorigin="2477,3522" coordsize="204,190" path="m2554,3645l2525,3652,2554,3652,2554,3645xe" filled="t" fillcolor="#202020" stroked="f">
                <v:path arrowok="t"/>
                <v:fill/>
              </v:shape>
              <v:shape style="position:absolute;left:2477;top:3522;width:204;height:190" coordorigin="2477,3522" coordsize="204,190" path="m2623,3537l2604,3537,2599,3563,2616,3563,2623,3537xe" filled="t" fillcolor="#202020" stroked="f">
                <v:path arrowok="t"/>
                <v:fill/>
              </v:shape>
              <v:shape style="position:absolute;left:2477;top:3522;width:204;height:190" coordorigin="2477,3522" coordsize="204,190" path="m2551,3532l2479,3532,2479,3546,2551,3546,2551,3532xe" filled="t" fillcolor="#202020" stroked="f">
                <v:path arrowok="t"/>
                <v:fill/>
              </v:shape>
              <v:shape style="position:absolute;left:2477;top:3522;width:204;height:190" coordorigin="2477,3522" coordsize="204,190" path="m2681,3522l2556,3522,2556,3537,2681,3537,2681,3522xe" filled="t" fillcolor="#202020" stroked="f">
                <v:path arrowok="t"/>
                <v:fill/>
              </v:shape>
            </v:group>
            <v:group style="position:absolute;left:2717;top:3520;width:149;height:190" coordorigin="2717,3520" coordsize="149,190">
              <v:shape style="position:absolute;left:2717;top:3520;width:149;height:190" coordorigin="2717,3520" coordsize="149,190" path="m2866,3520l2717,3520,2717,3710,2734,3710,2734,3695,2866,3695,2866,3681,2734,3681,2734,3640,2866,3640,2866,3626,2734,3626,2734,3587,2866,3587,2866,3573,2734,3573,2734,3534,2866,3534,2866,3520xe" filled="t" fillcolor="#202020" stroked="f">
                <v:path arrowok="t"/>
                <v:fill/>
              </v:shape>
              <v:shape style="position:absolute;left:2717;top:3520;width:149;height:190" coordorigin="2717,3520" coordsize="149,190" path="m2866,3695l2849,3695,2849,3710,2866,3710,2866,3695xe" filled="t" fillcolor="#202020" stroked="f">
                <v:path arrowok="t"/>
                <v:fill/>
              </v:shape>
              <v:shape style="position:absolute;left:2717;top:3520;width:149;height:190" coordorigin="2717,3520" coordsize="149,190" path="m2866,3640l2849,3640,2849,3681,2866,3681,2866,3640xe" filled="t" fillcolor="#202020" stroked="f">
                <v:path arrowok="t"/>
                <v:fill/>
              </v:shape>
              <v:shape style="position:absolute;left:2717;top:3520;width:149;height:190" coordorigin="2717,3520" coordsize="149,190" path="m2866,3587l2849,3587,2849,3626,2866,3626,2866,3587xe" filled="t" fillcolor="#202020" stroked="f">
                <v:path arrowok="t"/>
                <v:fill/>
              </v:shape>
              <v:shape style="position:absolute;left:2717;top:3520;width:149;height:190" coordorigin="2717,3520" coordsize="149,190" path="m2866,3534l2849,3534,2849,3573,2866,3573,2866,3534xe" filled="t" fillcolor="#202020" stroked="f">
                <v:path arrowok="t"/>
                <v:fill/>
              </v:shape>
            </v:group>
            <v:group style="position:absolute;left:2897;top:3510;width:185;height:204" coordorigin="2897,3510" coordsize="185,204">
              <v:shape style="position:absolute;left:2897;top:3510;width:185;height:204" coordorigin="2897,3510" coordsize="185,204" path="m2957,3635l2940,3635,2940,3714,2957,3714,2957,3700,3082,3700,3082,3686,2957,3686,2957,3635xe" filled="t" fillcolor="#202020" stroked="f">
                <v:path arrowok="t"/>
                <v:fill/>
              </v:shape>
              <v:shape style="position:absolute;left:2897;top:3510;width:185;height:204" coordorigin="2897,3510" coordsize="185,204" path="m3082,3700l3065,3700,3065,3714,3082,3714,3082,3700xe" filled="t" fillcolor="#202020" stroked="f">
                <v:path arrowok="t"/>
                <v:fill/>
              </v:shape>
              <v:shape style="position:absolute;left:2897;top:3510;width:185;height:204" coordorigin="2897,3510" coordsize="185,204" path="m3082,3635l3065,3635,3065,3686,3082,3686,3082,3635xe" filled="t" fillcolor="#202020" stroked="f">
                <v:path arrowok="t"/>
                <v:fill/>
              </v:shape>
              <v:shape style="position:absolute;left:2897;top:3510;width:185;height:204" coordorigin="2897,3510" coordsize="185,204" path="m2966,3566l2952,3575,2964,3585,2971,3594,2917,3627,2897,3633,2902,3638,2906,3647,2918,3645,2930,3640,2940,3635,3082,3635,3082,3621,2985,3619,3004,3609,3021,3599,3030,3593,2996,3593,2981,3579,2966,3566xe" filled="t" fillcolor="#202020" stroked="f">
                <v:path arrowok="t"/>
                <v:fill/>
              </v:shape>
              <v:shape style="position:absolute;left:2897;top:3510;width:185;height:204" coordorigin="2897,3510" coordsize="185,204" path="m3082,3549l2964,3549,3048,3560,3032,3572,3015,3583,2996,3593,3030,3593,3038,3587,3054,3575,3068,3562,3082,3549xe" filled="t" fillcolor="#202020" stroked="f">
                <v:path arrowok="t"/>
                <v:fill/>
              </v:shape>
              <v:shape style="position:absolute;left:2897;top:3510;width:185;height:204" coordorigin="2897,3510" coordsize="185,204" path="m2974,3510l2932,3557,2902,3580,2904,3585,2909,3590,2919,3588,2935,3576,2951,3563,2964,3549,3082,3549,3082,3534,2976,3534,2981,3527,2990,3518,2974,35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4.399994pt;margin-top:190.759995pt;width:10.306639pt;height:9.84pt;mso-position-horizontal-relative:page;mso-position-vertical-relative:page;z-index:-4907" coordorigin="2688,3815" coordsize="206,197">
            <v:shape style="position:absolute;left:2688;top:3815;width:206;height:197" coordorigin="2688,3815" coordsize="206,197" path="m2738,3923l2724,3923,2724,4012,2738,4012,2738,3923xe" filled="t" fillcolor="#202020" stroked="f">
              <v:path arrowok="t"/>
              <v:fill/>
            </v:shape>
            <v:shape style="position:absolute;left:2688;top:3815;width:206;height:197" coordorigin="2688,3815" coordsize="206,197" path="m2791,3993l2784,3993,2784,3998,2786,4005,2786,4010,2825,4010,2832,4002,2832,3995,2798,3995,2791,3993xe" filled="t" fillcolor="#202020" stroked="f">
              <v:path arrowok="t"/>
              <v:fill/>
            </v:shape>
            <v:shape style="position:absolute;left:2688;top:3815;width:206;height:197" coordorigin="2688,3815" coordsize="206,197" path="m2832,3866l2818,3866,2818,3990,2813,3995,2832,3995,2832,3866xe" filled="t" fillcolor="#202020" stroked="f">
              <v:path arrowok="t"/>
              <v:fill/>
            </v:shape>
            <v:shape style="position:absolute;left:2688;top:3815;width:206;height:197" coordorigin="2688,3815" coordsize="206,197" path="m2786,3899l2779,3920,2772,3939,2765,3957,2758,3974,2762,3976,2770,3978,2773,3978,2781,3961,2789,3943,2796,3924,2803,3904,2786,3899xe" filled="t" fillcolor="#202020" stroked="f">
              <v:path arrowok="t"/>
              <v:fill/>
            </v:shape>
            <v:shape style="position:absolute;left:2688;top:3815;width:206;height:197" coordorigin="2688,3815" coordsize="206,197" path="m2858,3899l2844,3904,2845,3905,2852,3923,2860,3941,2869,3959,2878,3978,2894,3971,2858,3899xe" filled="t" fillcolor="#202020" stroked="f">
              <v:path arrowok="t"/>
              <v:fill/>
            </v:shape>
            <v:shape style="position:absolute;left:2688;top:3815;width:206;height:197" coordorigin="2688,3815" coordsize="206,197" path="m2765,3873l2690,3873,2690,3887,2717,3904,2708,3922,2699,3940,2688,3957,2690,3962,2693,3969,2705,3959,2715,3942,2724,3923,2738,3923,2738,3914,2758,3914,2753,3909,2738,3909,2738,3887,2765,3887,2765,3882,2781,3882,2784,3878,2765,3878,2765,3873xe" filled="t" fillcolor="#202020" stroked="f">
              <v:path arrowok="t"/>
              <v:fill/>
            </v:shape>
            <v:shape style="position:absolute;left:2688;top:3815;width:206;height:197" coordorigin="2688,3815" coordsize="206,197" path="m2758,3914l2738,3914,2753,3928,2760,3938,2770,3928,2765,3921,2758,3914xe" filled="t" fillcolor="#202020" stroked="f">
              <v:path arrowok="t"/>
              <v:fill/>
            </v:shape>
            <v:shape style="position:absolute;left:2688;top:3815;width:206;height:197" coordorigin="2688,3815" coordsize="206,197" path="m2746,3902l2738,3909,2753,3909,2746,3902xe" filled="t" fillcolor="#202020" stroked="f">
              <v:path arrowok="t"/>
              <v:fill/>
            </v:shape>
            <v:shape style="position:absolute;left:2688;top:3815;width:206;height:197" coordorigin="2688,3815" coordsize="206,197" path="m2781,3882l2765,3882,2770,3887,2775,3891,2781,3882xe" filled="t" fillcolor="#202020" stroked="f">
              <v:path arrowok="t"/>
              <v:fill/>
            </v:shape>
            <v:shape style="position:absolute;left:2688;top:3815;width:206;height:197" coordorigin="2688,3815" coordsize="206,197" path="m2887,3856l2868,3856,2866,3863,2861,3873,2856,3885,2861,3887,2866,3887,2870,3890,2878,3875,2885,3863,2887,3856xe" filled="t" fillcolor="#202020" stroked="f">
              <v:path arrowok="t"/>
              <v:fill/>
            </v:shape>
            <v:shape style="position:absolute;left:2688;top:3815;width:206;height:197" coordorigin="2688,3815" coordsize="206,197" path="m2815,3815l2792,3826,2784,3845,2774,3862,2765,3878,2784,3878,2786,3875,2796,3856,2887,3856,2887,3842,2803,3842,2806,3832,2810,3825,2815,3815xe" filled="t" fillcolor="#202020" stroked="f">
              <v:path arrowok="t"/>
              <v:fill/>
            </v:shape>
            <v:shape style="position:absolute;left:2688;top:3815;width:206;height:197" coordorigin="2688,3815" coordsize="206,197" path="m2738,3842l2724,3842,2724,3873,2738,3873,2738,3842xe" filled="t" fillcolor="#202020" stroked="f">
              <v:path arrowok="t"/>
              <v:fill/>
            </v:shape>
            <v:shape style="position:absolute;left:2688;top:3815;width:206;height:197" coordorigin="2688,3815" coordsize="206,197" path="m2753,3822l2734,3825,2714,3827,2690,3830,2693,3834,2693,3839,2695,3844,2705,3844,2714,3842,2738,3842,2738,3839,2750,3839,2762,3837,2772,3834,2753,382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5.660004pt;margin-top:182.699997pt;width:42.16pt;height:10.999889pt;mso-position-horizontal-relative:page;mso-position-vertical-relative:page;z-index:-4906" coordorigin="3513,3654" coordsize="843,220">
            <v:group style="position:absolute;left:3523;top:3676;width:194;height:185" coordorigin="3523,3676" coordsize="194,185">
              <v:shape style="position:absolute;left:3523;top:3676;width:194;height:185" coordorigin="3523,3676" coordsize="194,185" path="m3674,3767l3658,3767,3658,3861,3674,3861,3674,3767xe" filled="t" fillcolor="#202020" stroked="f">
                <v:path arrowok="t"/>
                <v:fill/>
              </v:shape>
              <v:shape style="position:absolute;left:3523;top:3676;width:194;height:185" coordorigin="3523,3676" coordsize="194,185" path="m3727,3750l3523,3750,3523,3767,3576,3767,3574,3789,3569,3807,3559,3825,3544,3837,3523,3849,3533,3858,3587,3810,3593,3767,3727,3767,3727,3750xe" filled="t" fillcolor="#202020" stroked="f">
                <v:path arrowok="t"/>
                <v:fill/>
              </v:shape>
              <v:shape style="position:absolute;left:3523;top:3676;width:194;height:185" coordorigin="3523,3676" coordsize="194,185" path="m3593,3690l3576,3690,3576,3750,3593,3750,3593,3690xe" filled="t" fillcolor="#202020" stroked="f">
                <v:path arrowok="t"/>
                <v:fill/>
              </v:shape>
              <v:shape style="position:absolute;left:3523;top:3676;width:194;height:185" coordorigin="3523,3676" coordsize="194,185" path="m3674,3690l3658,3690,3658,3750,3674,3750,3674,3690xe" filled="t" fillcolor="#202020" stroked="f">
                <v:path arrowok="t"/>
                <v:fill/>
              </v:shape>
              <v:shape style="position:absolute;left:3523;top:3676;width:194;height:185" coordorigin="3523,3676" coordsize="194,185" path="m3718,3676l3530,3676,3530,3690,3718,3690,3718,3676xe" filled="t" fillcolor="#202020" stroked="f">
                <v:path arrowok="t"/>
                <v:fill/>
              </v:shape>
            </v:group>
            <v:group style="position:absolute;left:3737;top:3840;width:199;height:2" coordorigin="3737,3840" coordsize="199,2">
              <v:shape style="position:absolute;left:3737;top:3840;width:199;height:2" coordorigin="3737,3840" coordsize="199,0" path="m3737,3840l3936,3840e" filled="f" stroked="t" strokeweight=".94pt" strokecolor="#202020">
                <v:path arrowok="t"/>
              </v:shape>
            </v:group>
            <v:group style="position:absolute;left:3835;top:3695;width:2;height:137" coordorigin="3835,3695" coordsize="2,137">
              <v:shape style="position:absolute;left:3835;top:3695;width:2;height:137" coordorigin="3835,3695" coordsize="0,137" path="m3835,3695l3835,3832e" filled="f" stroked="t" strokeweight="1.06pt" strokecolor="#202020">
                <v:path arrowok="t"/>
              </v:shape>
            </v:group>
            <v:group style="position:absolute;left:3749;top:3687;width:175;height:2" coordorigin="3749,3687" coordsize="175,2">
              <v:shape style="position:absolute;left:3749;top:3687;width:175;height:2" coordorigin="3749,3687" coordsize="175,0" path="m3749,3687l3924,3687e" filled="f" stroked="t" strokeweight=".94pt" strokecolor="#202020">
                <v:path arrowok="t"/>
              </v:shape>
            </v:group>
            <v:group style="position:absolute;left:3972;top:3674;width:146;height:187" coordorigin="3972,3674" coordsize="146,187">
              <v:shape style="position:absolute;left:3972;top:3674;width:146;height:187" coordorigin="3972,3674" coordsize="146,187" path="m4118,3674l3972,3674,3972,3861,3991,3861,3991,3846,4118,3846,4118,3830,3991,3830,3991,3765,4118,3765,4118,3750,3991,3750,3991,3688,4118,3688,4118,3674xe" filled="t" fillcolor="#202020" stroked="f">
                <v:path arrowok="t"/>
                <v:fill/>
              </v:shape>
              <v:shape style="position:absolute;left:3972;top:3674;width:146;height:187" coordorigin="3972,3674" coordsize="146,187" path="m4118,3846l4102,3846,4102,3861,4118,3861,4118,3846xe" filled="t" fillcolor="#202020" stroked="f">
                <v:path arrowok="t"/>
                <v:fill/>
              </v:shape>
              <v:shape style="position:absolute;left:3972;top:3674;width:146;height:187" coordorigin="3972,3674" coordsize="146,187" path="m4118,3765l4102,3765,4102,3830,4118,3830,4118,3765xe" filled="t" fillcolor="#202020" stroked="f">
                <v:path arrowok="t"/>
                <v:fill/>
              </v:shape>
              <v:shape style="position:absolute;left:3972;top:3674;width:146;height:187" coordorigin="3972,3674" coordsize="146,187" path="m4118,3688l4102,3688,4102,3750,4118,3750,4118,3688xe" filled="t" fillcolor="#202020" stroked="f">
                <v:path arrowok="t"/>
                <v:fill/>
              </v:shape>
            </v:group>
            <v:group style="position:absolute;left:4154;top:3664;width:192;height:200" coordorigin="4154,3664" coordsize="192,200">
              <v:shape style="position:absolute;left:4154;top:3664;width:192;height:200" coordorigin="4154,3664" coordsize="192,200" path="m4346,3669l4274,3669,4274,3762,4273,3784,4271,3803,4268,3818,4261,3836,4248,3854,4253,3856,4258,3861,4261,3864,4272,3848,4280,3830,4286,3810,4289,3789,4346,3789,4346,3777,4289,3777,4289,3774,4290,3759,4289,3736,4346,3736,4346,3722,4289,3722,4289,3683,4346,3683,4346,3669xe" filled="t" fillcolor="#202020" stroked="f">
                <v:path arrowok="t"/>
                <v:fill/>
              </v:shape>
              <v:shape style="position:absolute;left:4154;top:3664;width:192;height:200" coordorigin="4154,3664" coordsize="192,200" path="m4190,3815l4183,3824,4169,3839,4154,3851,4157,3856,4162,3858,4174,3855,4187,3840,4202,3825,4190,3815xe" filled="t" fillcolor="#202020" stroked="f">
                <v:path arrowok="t"/>
                <v:fill/>
              </v:shape>
              <v:shape style="position:absolute;left:4154;top:3664;width:192;height:200" coordorigin="4154,3664" coordsize="192,200" path="m4298,3842l4301,3849,4301,3858,4339,3858,4346,3851,4346,3844,4310,3844,4298,3842xe" filled="t" fillcolor="#202020" stroked="f">
                <v:path arrowok="t"/>
                <v:fill/>
              </v:shape>
              <v:shape style="position:absolute;left:4154;top:3664;width:192;height:200" coordorigin="4154,3664" coordsize="192,200" path="m4226,3815l4217,3825,4226,3832,4243,3849,4253,3837,4246,3830,4226,3815xe" filled="t" fillcolor="#202020" stroked="f">
                <v:path arrowok="t"/>
                <v:fill/>
              </v:shape>
              <v:shape style="position:absolute;left:4154;top:3664;width:192;height:200" coordorigin="4154,3664" coordsize="192,200" path="m4346,3789l4332,3789,4332,3842,4330,3844,4346,3844,4346,3789xe" filled="t" fillcolor="#202020" stroked="f">
                <v:path arrowok="t"/>
                <v:fill/>
              </v:shape>
              <v:shape style="position:absolute;left:4154;top:3664;width:192;height:200" coordorigin="4154,3664" coordsize="192,200" path="m4265,3798l4154,3798,4154,3810,4265,3810,4265,3798xe" filled="t" fillcolor="#202020" stroked="f">
                <v:path arrowok="t"/>
                <v:fill/>
              </v:shape>
              <v:shape style="position:absolute;left:4154;top:3664;width:192;height:200" coordorigin="4154,3664" coordsize="192,200" path="m4190,3702l4174,3702,4174,3798,4190,3798,4190,3774,4248,3774,4248,3762,4190,3762,4190,3738,4248,3738,4248,3726,4190,3726,4190,3702xe" filled="t" fillcolor="#202020" stroked="f">
                <v:path arrowok="t"/>
                <v:fill/>
              </v:shape>
              <v:shape style="position:absolute;left:4154;top:3664;width:192;height:200" coordorigin="4154,3664" coordsize="192,200" path="m4248,3774l4231,3774,4231,3798,4248,3798,4248,3774xe" filled="t" fillcolor="#202020" stroked="f">
                <v:path arrowok="t"/>
                <v:fill/>
              </v:shape>
              <v:shape style="position:absolute;left:4154;top:3664;width:192;height:200" coordorigin="4154,3664" coordsize="192,200" path="m4346,3736l4332,3736,4332,3777,4346,3777,4346,3736xe" filled="t" fillcolor="#202020" stroked="f">
                <v:path arrowok="t"/>
                <v:fill/>
              </v:shape>
              <v:shape style="position:absolute;left:4154;top:3664;width:192;height:200" coordorigin="4154,3664" coordsize="192,200" path="m4248,3738l4231,3738,4231,3762,4248,3762,4248,3738xe" filled="t" fillcolor="#202020" stroked="f">
                <v:path arrowok="t"/>
                <v:fill/>
              </v:shape>
              <v:shape style="position:absolute;left:4154;top:3664;width:192;height:200" coordorigin="4154,3664" coordsize="192,200" path="m4248,3702l4231,3702,4231,3726,4248,3726,4248,3702xe" filled="t" fillcolor="#202020" stroked="f">
                <v:path arrowok="t"/>
                <v:fill/>
              </v:shape>
              <v:shape style="position:absolute;left:4154;top:3664;width:192;height:200" coordorigin="4154,3664" coordsize="192,200" path="m4346,3683l4332,3683,4332,3722,4346,3722,4346,3683xe" filled="t" fillcolor="#202020" stroked="f">
                <v:path arrowok="t"/>
                <v:fill/>
              </v:shape>
              <v:shape style="position:absolute;left:4154;top:3664;width:192;height:200" coordorigin="4154,3664" coordsize="192,200" path="m4265,3688l4157,3688,4157,3702,4265,3702,4265,3688xe" filled="t" fillcolor="#202020" stroked="f">
                <v:path arrowok="t"/>
                <v:fill/>
              </v:shape>
              <v:shape style="position:absolute;left:4154;top:3664;width:192;height:200" coordorigin="4154,3664" coordsize="192,200" path="m4190,3664l4174,3664,4174,3688,4190,3688,4190,3664xe" filled="t" fillcolor="#202020" stroked="f">
                <v:path arrowok="t"/>
                <v:fill/>
              </v:shape>
              <v:shape style="position:absolute;left:4154;top:3664;width:192;height:200" coordorigin="4154,3664" coordsize="192,200" path="m4248,3664l4231,3664,4231,3688,4248,3688,4248,36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175.020004pt;width:21.49pt;height:11.08pt;mso-position-horizontal-relative:page;mso-position-vertical-relative:page;z-index:-4905" coordorigin="4804,3500" coordsize="430,222">
            <v:group style="position:absolute;left:4814;top:3510;width:202;height:202" coordorigin="4814,3510" coordsize="202,202">
              <v:shape style="position:absolute;left:4814;top:3510;width:202;height:202" coordorigin="4814,3510" coordsize="202,202" path="m4995,3687l4956,3687,4973,3698,4990,3706,5011,3712,5016,3702,5006,3693,4995,3687xe" filled="t" fillcolor="#202020" stroked="f">
                <v:path arrowok="t"/>
                <v:fill/>
              </v:shape>
              <v:shape style="position:absolute;left:4814;top:3510;width:202;height:202" coordorigin="4814,3510" coordsize="202,202" path="m4934,3647l4915,3647,4922,3657,4932,3666,4939,3678,4922,3686,4903,3692,4882,3698,4884,3702,4889,3707,4902,3711,4921,3704,4939,3696,4956,3687,4995,3687,4987,3684,4977,3666,4953,3666,4937,3652,4934,3647xe" filled="t" fillcolor="#202020" stroked="f">
                <v:path arrowok="t"/>
                <v:fill/>
              </v:shape>
              <v:shape style="position:absolute;left:4814;top:3510;width:202;height:202" coordorigin="4814,3510" coordsize="202,202" path="m4879,3580l4864,3586,4859,3621,4856,3644,4853,3669,4838,3671,4814,3676,4825,3689,4884,3676,4884,3664,4872,3664,4867,3657,4871,3635,4874,3614,4877,3596,4879,3580xe" filled="t" fillcolor="#202020" stroked="f">
                <v:path arrowok="t"/>
                <v:fill/>
              </v:shape>
              <v:shape style="position:absolute;left:4814;top:3510;width:202;height:202" coordorigin="4814,3510" coordsize="202,202" path="m4944,3606l4926,3613,4914,3628,4900,3643,4884,3657,4889,3662,4894,3664,4896,3666,4903,3662,4910,3654,4915,3647,4934,3647,4927,3635,4927,3633,4999,3633,4999,3621,4937,3621,4944,3606xe" filled="t" fillcolor="#202020" stroked="f">
                <v:path arrowok="t"/>
                <v:fill/>
              </v:shape>
              <v:shape style="position:absolute;left:4814;top:3510;width:202;height:202" coordorigin="4814,3510" coordsize="202,202" path="m4999,3633l4982,3633,4980,3637,4968,3653,4953,3666,4977,3666,4990,3650,4999,3633xe" filled="t" fillcolor="#202020" stroked="f">
                <v:path arrowok="t"/>
                <v:fill/>
              </v:shape>
              <v:shape style="position:absolute;left:4814;top:3510;width:202;height:202" coordorigin="4814,3510" coordsize="202,202" path="m4884,3662l4879,3664,4884,3664,4884,3662xe" filled="t" fillcolor="#202020" stroked="f">
                <v:path arrowok="t"/>
                <v:fill/>
              </v:shape>
              <v:shape style="position:absolute;left:4814;top:3510;width:202;height:202" coordorigin="4814,3510" coordsize="202,202" path="m4834,3580l4819,3585,4822,3597,4826,3615,4830,3635,4834,3657,4844,3638,4841,3618,4837,3598,4834,3580xe" filled="t" fillcolor="#202020" stroked="f">
                <v:path arrowok="t"/>
                <v:fill/>
              </v:shape>
              <v:shape style="position:absolute;left:4814;top:3510;width:202;height:202" coordorigin="4814,3510" coordsize="202,202" path="m4915,3587l4882,3609,4886,3614,4889,3618,4903,3614,4920,3602,4934,3590,4915,3587xe" filled="t" fillcolor="#202020" stroked="f">
                <v:path arrowok="t"/>
                <v:fill/>
              </v:shape>
              <v:shape style="position:absolute;left:4814;top:3510;width:202;height:202" coordorigin="4814,3510" coordsize="202,202" path="m4975,3580l4966,3592,4976,3597,4993,3607,5009,3618,5011,3600,4975,3580xe" filled="t" fillcolor="#202020" stroked="f">
                <v:path arrowok="t"/>
                <v:fill/>
              </v:shape>
              <v:shape style="position:absolute;left:4814;top:3510;width:202;height:202" coordorigin="4814,3510" coordsize="202,202" path="m5006,3570l4997,3570,4999,3575,5006,3582,5006,3570xe" filled="t" fillcolor="#202020" stroked="f">
                <v:path arrowok="t"/>
                <v:fill/>
              </v:shape>
              <v:shape style="position:absolute;left:4814;top:3510;width:202;height:202" coordorigin="4814,3510" coordsize="202,202" path="m4958,3515l4932,3523,4920,3539,4908,3554,4906,3556,4901,3558,4894,3561,4901,3578,4906,3575,4910,3575,4953,3572,4974,3571,4997,3570,5006,3570,5006,3558,5005,3557,4966,3557,4945,3556,4932,3548,4945,3533,4958,3515xe" filled="t" fillcolor="#202020" stroked="f">
                <v:path arrowok="t"/>
                <v:fill/>
              </v:shape>
              <v:shape style="position:absolute;left:4814;top:3510;width:202;height:202" coordorigin="4814,3510" coordsize="202,202" path="m4886,3551l4817,3551,4817,3566,4886,3566,4886,3551xe" filled="t" fillcolor="#202020" stroked="f">
                <v:path arrowok="t"/>
                <v:fill/>
              </v:shape>
              <v:shape style="position:absolute;left:4814;top:3510;width:202;height:202" coordorigin="4814,3510" coordsize="202,202" path="m4980,3527l4968,3537,4973,3544,4980,3551,4966,3557,5005,3557,4994,3543,4980,3527xe" filled="t" fillcolor="#202020" stroked="f">
                <v:path arrowok="t"/>
                <v:fill/>
              </v:shape>
              <v:shape style="position:absolute;left:4814;top:3510;width:202;height:202" coordorigin="4814,3510" coordsize="202,202" path="m4846,3510l4834,3518,4841,3530,4848,3539,4853,3549,4867,3542,4860,3532,4853,3520,4846,3510xe" filled="t" fillcolor="#202020" stroked="f">
                <v:path arrowok="t"/>
                <v:fill/>
              </v:shape>
            </v:group>
            <v:group style="position:absolute;left:5028;top:3689;width:197;height:2" coordorigin="5028,3689" coordsize="197,2">
              <v:shape style="position:absolute;left:5028;top:3689;width:197;height:2" coordorigin="5028,3689" coordsize="197,0" path="m5028,3689l5225,3689e" filled="f" stroked="t" strokeweight=".94pt" strokecolor="#202020">
                <v:path arrowok="t"/>
              </v:shape>
            </v:group>
            <v:group style="position:absolute;left:5126;top:3544;width:2;height:137" coordorigin="5126,3544" coordsize="2,137">
              <v:shape style="position:absolute;left:5126;top:3544;width:2;height:137" coordorigin="5126,3544" coordsize="0,137" path="m5126,3544l5126,3681e" filled="f" stroked="t" strokeweight="1.06pt" strokecolor="#202020">
                <v:path arrowok="t"/>
              </v:shape>
            </v:group>
            <v:group style="position:absolute;left:5040;top:3536;width:173;height:2" coordorigin="5040,3536" coordsize="173,2">
              <v:shape style="position:absolute;left:5040;top:3536;width:173;height:2" coordorigin="5040,3536" coordsize="173,0" path="m5040,3536l5213,3536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943756pt;margin-top:174.899994pt;width:29.435162pt;height:11.68pt;mso-position-horizontal-relative:page;mso-position-vertical-relative:page;z-index:-4904" coordorigin="5359,3498" coordsize="589,234">
            <v:group style="position:absolute;left:5369;top:3527;width:53;height:194" coordorigin="5369,3527" coordsize="53,194">
              <v:shape style="position:absolute;left:5369;top:3527;width:53;height:194" coordorigin="5369,3527" coordsize="53,194" path="m5422,3527l5374,3584,5369,3628,5371,3650,5375,3670,5383,3688,5392,3706,5405,3722,5417,3716,5406,3699,5397,3681,5391,3663,5387,3643,5386,3621,5387,3600,5392,3580,5399,3561,5409,3543,5422,3527xe" filled="t" fillcolor="#202020" stroked="f">
                <v:path arrowok="t"/>
                <v:fill/>
              </v:shape>
            </v:group>
            <v:group style="position:absolute;left:5446;top:3508;width:202;height:204" coordorigin="5446,3508" coordsize="202,204">
              <v:shape style="position:absolute;left:5446;top:3508;width:202;height:204" coordorigin="5446,3508" coordsize="202,204" path="m5602,3681l5558,3681,5575,3690,5593,3698,5614,3705,5635,3712,5640,3707,5642,3700,5634,3691,5612,3685,5602,3681xe" filled="t" fillcolor="#202020" stroked="f">
                <v:path arrowok="t"/>
                <v:fill/>
              </v:shape>
              <v:shape style="position:absolute;left:5446;top:3508;width:202;height:204" coordorigin="5446,3508" coordsize="202,204" path="m5513,3599l5502,3614,5511,3633,5519,3650,5469,3691,5446,3698,5450,3702,5453,3707,5464,3710,5485,3703,5523,3691,5541,3686,5558,3681,5602,3681,5593,3678,5577,3668,5564,3656,5569,3649,5546,3649,5533,3636,5522,3619,5513,3599xe" filled="t" fillcolor="#202020" stroked="f">
                <v:path arrowok="t"/>
                <v:fill/>
              </v:shape>
              <v:shape style="position:absolute;left:5446;top:3508;width:202;height:204" coordorigin="5446,3508" coordsize="202,204" path="m5580,3599l5580,3600,5569,3620,5558,3636,5546,3649,5569,3649,5576,3641,5586,3624,5597,3604,5580,3599xe" filled="t" fillcolor="#202020" stroked="f">
                <v:path arrowok="t"/>
                <v:fill/>
              </v:shape>
              <v:shape style="position:absolute;left:5446;top:3508;width:202;height:204" coordorigin="5446,3508" coordsize="202,204" path="m5508,3566l5497,3578,5482,3591,5467,3604,5450,3616,5455,3621,5458,3626,5463,3629,5493,3604,5508,3590,5522,3575,5508,3566xe" filled="t" fillcolor="#202020" stroked="f">
                <v:path arrowok="t"/>
                <v:fill/>
              </v:shape>
              <v:shape style="position:absolute;left:5446;top:3508;width:202;height:204" coordorigin="5446,3508" coordsize="202,204" path="m5582,3566l5589,3589,5605,3602,5619,3615,5630,3628,5640,3618,5633,3605,5619,3593,5602,3580,5582,3566xe" filled="t" fillcolor="#202020" stroked="f">
                <v:path arrowok="t"/>
                <v:fill/>
              </v:shape>
              <v:shape style="position:absolute;left:5446;top:3508;width:202;height:204" coordorigin="5446,3508" coordsize="202,204" path="m5647,3542l5448,3542,5448,3556,5647,3556,5647,3542xe" filled="t" fillcolor="#202020" stroked="f">
                <v:path arrowok="t"/>
                <v:fill/>
              </v:shape>
              <v:shape style="position:absolute;left:5446;top:3508;width:202;height:204" coordorigin="5446,3508" coordsize="202,204" path="m5546,3508l5530,3518,5537,3527,5542,3534,5544,3542,5549,3542,5561,3534,5556,3525,5551,3518,5546,3508xe" filled="t" fillcolor="#202020" stroked="f">
                <v:path arrowok="t"/>
                <v:fill/>
              </v:shape>
            </v:group>
            <v:group style="position:absolute;left:5659;top:3689;width:199;height:2" coordorigin="5659,3689" coordsize="199,2">
              <v:shape style="position:absolute;left:5659;top:3689;width:199;height:2" coordorigin="5659,3689" coordsize="199,0" path="m5659,3689l5858,3689e" filled="f" stroked="t" strokeweight=".94pt" strokecolor="#202020">
                <v:path arrowok="t"/>
              </v:shape>
            </v:group>
            <v:group style="position:absolute;left:5759;top:3544;width:2;height:137" coordorigin="5759,3544" coordsize="2,137">
              <v:shape style="position:absolute;left:5759;top:3544;width:2;height:137" coordorigin="5759,3544" coordsize="0,137" path="m5759,3544l5759,3681e" filled="f" stroked="t" strokeweight=".94pt" strokecolor="#202020">
                <v:path arrowok="t"/>
              </v:shape>
            </v:group>
            <v:group style="position:absolute;left:5671;top:3536;width:175;height:2" coordorigin="5671,3536" coordsize="175,2">
              <v:shape style="position:absolute;left:5671;top:3536;width:175;height:2" coordorigin="5671,3536" coordsize="175,0" path="m5671,3536l5846,3536e" filled="f" stroked="t" strokeweight=".94pt" strokecolor="#202020">
                <v:path arrowok="t"/>
              </v:shape>
            </v:group>
            <v:group style="position:absolute;left:5882;top:3527;width:55;height:194" coordorigin="5882,3527" coordsize="55,194">
              <v:shape style="position:absolute;left:5882;top:3527;width:55;height:194" coordorigin="5882,3527" coordsize="55,194" path="m5902,3527l5887,3533,5898,3548,5907,3566,5913,3584,5917,3605,5918,3628,5916,3649,5912,3669,5905,3687,5895,3705,5882,3722,5902,3722,5933,3663,5938,3620,5936,3599,5931,3579,5924,3560,5914,3543,5902,352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2.660004pt;margin-top:190.139999pt;width:19.84pt;height:10.96pt;mso-position-horizontal-relative:page;mso-position-vertical-relative:page;z-index:-4903" coordorigin="5253,3803" coordsize="397,219">
            <v:group style="position:absolute;left:5263;top:3825;width:146;height:185" coordorigin="5263,3825" coordsize="146,185">
              <v:shape style="position:absolute;left:5263;top:3825;width:146;height:185" coordorigin="5263,3825" coordsize="146,185" path="m5410,3825l5263,3825,5263,4010,5280,4010,5280,3995,5410,3995,5410,3981,5280,3981,5280,3916,5410,3916,5410,3902,5280,3902,5280,3839,5410,3839,5410,3825xe" filled="t" fillcolor="#202020" stroked="f">
                <v:path arrowok="t"/>
                <v:fill/>
              </v:shape>
              <v:shape style="position:absolute;left:5263;top:3825;width:146;height:185" coordorigin="5263,3825" coordsize="146,185" path="m5410,3995l5393,3995,5393,4010,5410,4010,5410,3995xe" filled="t" fillcolor="#202020" stroked="f">
                <v:path arrowok="t"/>
                <v:fill/>
              </v:shape>
              <v:shape style="position:absolute;left:5263;top:3825;width:146;height:185" coordorigin="5263,3825" coordsize="146,185" path="m5410,3916l5393,3916,5393,3981,5410,3981,5410,3916xe" filled="t" fillcolor="#202020" stroked="f">
                <v:path arrowok="t"/>
                <v:fill/>
              </v:shape>
              <v:shape style="position:absolute;left:5263;top:3825;width:146;height:185" coordorigin="5263,3825" coordsize="146,185" path="m5410,3839l5393,3839,5393,3902,5410,3902,5410,3839xe" filled="t" fillcolor="#202020" stroked="f">
                <v:path arrowok="t"/>
                <v:fill/>
              </v:shape>
            </v:group>
            <v:group style="position:absolute;left:5443;top:3813;width:197;height:199" coordorigin="5443,3813" coordsize="197,199">
              <v:shape style="position:absolute;left:5443;top:3813;width:197;height:199" coordorigin="5443,3813" coordsize="197,199" path="m5640,3818l5566,3818,5565,3912,5564,3934,5562,3952,5560,3968,5553,3986,5539,4002,5549,4012,5562,3999,5571,3981,5577,3961,5580,3940,5640,3940,5640,3926,5580,3926,5580,3887,5640,3887,5640,3873,5580,3873,5580,3832,5640,3832,5640,3818xe" filled="t" fillcolor="#202020" stroked="f">
                <v:path arrowok="t"/>
                <v:fill/>
              </v:shape>
              <v:shape style="position:absolute;left:5443;top:3813;width:197;height:199" coordorigin="5443,3813" coordsize="197,199" path="m5479,3966l5473,3974,5459,3988,5443,4002,5448,4005,5453,4010,5464,4005,5478,3991,5494,3976,5479,3966xe" filled="t" fillcolor="#202020" stroked="f">
                <v:path arrowok="t"/>
                <v:fill/>
              </v:shape>
              <v:shape style="position:absolute;left:5443;top:3813;width:197;height:199" coordorigin="5443,3813" coordsize="197,199" path="m5602,3993l5590,3993,5594,4000,5594,4010,5633,4010,5640,4000,5640,3995,5609,3995,5602,3993xe" filled="t" fillcolor="#202020" stroked="f">
                <v:path arrowok="t"/>
                <v:fill/>
              </v:shape>
              <v:shape style="position:absolute;left:5443;top:3813;width:197;height:199" coordorigin="5443,3813" coordsize="197,199" path="m5518,3964l5508,3976,5518,3983,5532,3998,5544,3986,5534,3978,5527,3971,5518,3964xe" filled="t" fillcolor="#202020" stroked="f">
                <v:path arrowok="t"/>
                <v:fill/>
              </v:shape>
              <v:shape style="position:absolute;left:5443;top:3813;width:197;height:199" coordorigin="5443,3813" coordsize="197,199" path="m5640,3940l5626,3940,5626,3990,5621,3995,5640,3995,5640,3940xe" filled="t" fillcolor="#202020" stroked="f">
                <v:path arrowok="t"/>
                <v:fill/>
              </v:shape>
              <v:shape style="position:absolute;left:5443;top:3813;width:197;height:199" coordorigin="5443,3813" coordsize="197,199" path="m5554,3947l5446,3947,5446,3962,5554,3962,5554,3947xe" filled="t" fillcolor="#202020" stroked="f">
                <v:path arrowok="t"/>
                <v:fill/>
              </v:shape>
              <v:shape style="position:absolute;left:5443;top:3813;width:197;height:199" coordorigin="5443,3813" coordsize="197,199" path="m5479,3854l5465,3854,5465,3947,5479,3947,5479,3926,5539,3926,5539,3911,5479,3911,5479,3890,5539,3890,5539,3875,5479,3875,5479,3854xe" filled="t" fillcolor="#202020" stroked="f">
                <v:path arrowok="t"/>
                <v:fill/>
              </v:shape>
              <v:shape style="position:absolute;left:5443;top:3813;width:197;height:199" coordorigin="5443,3813" coordsize="197,199" path="m5539,3926l5522,3926,5522,3947,5539,3947,5539,3926xe" filled="t" fillcolor="#202020" stroked="f">
                <v:path arrowok="t"/>
                <v:fill/>
              </v:shape>
              <v:shape style="position:absolute;left:5443;top:3813;width:197;height:199" coordorigin="5443,3813" coordsize="197,199" path="m5640,3887l5626,3887,5626,3926,5640,3926,5640,3887xe" filled="t" fillcolor="#202020" stroked="f">
                <v:path arrowok="t"/>
                <v:fill/>
              </v:shape>
              <v:shape style="position:absolute;left:5443;top:3813;width:197;height:199" coordorigin="5443,3813" coordsize="197,199" path="m5539,3890l5522,3890,5522,3911,5539,3911,5539,3890xe" filled="t" fillcolor="#202020" stroked="f">
                <v:path arrowok="t"/>
                <v:fill/>
              </v:shape>
              <v:shape style="position:absolute;left:5443;top:3813;width:197;height:199" coordorigin="5443,3813" coordsize="197,199" path="m5539,3854l5522,3854,5522,3875,5539,3875,5539,3854xe" filled="t" fillcolor="#202020" stroked="f">
                <v:path arrowok="t"/>
                <v:fill/>
              </v:shape>
              <v:shape style="position:absolute;left:5443;top:3813;width:197;height:199" coordorigin="5443,3813" coordsize="197,199" path="m5640,3832l5626,3832,5626,3873,5640,3873,5640,3832xe" filled="t" fillcolor="#202020" stroked="f">
                <v:path arrowok="t"/>
                <v:fill/>
              </v:shape>
              <v:shape style="position:absolute;left:5443;top:3813;width:197;height:199" coordorigin="5443,3813" coordsize="197,199" path="m5554,3839l5448,3839,5448,3854,5554,3854,5554,3839xe" filled="t" fillcolor="#202020" stroked="f">
                <v:path arrowok="t"/>
                <v:fill/>
              </v:shape>
              <v:shape style="position:absolute;left:5443;top:3813;width:197;height:199" coordorigin="5443,3813" coordsize="197,199" path="m5479,3813l5465,3813,5465,3839,5479,3839,5479,3813xe" filled="t" fillcolor="#202020" stroked="f">
                <v:path arrowok="t"/>
                <v:fill/>
              </v:shape>
              <v:shape style="position:absolute;left:5443;top:3813;width:197;height:199" coordorigin="5443,3813" coordsize="197,199" path="m5539,3813l5522,3813,5522,3839,5539,3839,5539,381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700012pt;margin-top:182.580002pt;width:42.76pt;height:11.050812pt;mso-position-horizontal-relative:page;mso-position-vertical-relative:page;z-index:-4902" coordorigin="6734,3652" coordsize="855,221">
            <v:group style="position:absolute;left:6744;top:3662;width:204;height:201" coordorigin="6744,3662" coordsize="204,201">
              <v:shape style="position:absolute;left:6744;top:3662;width:204;height:201" coordorigin="6744,3662" coordsize="204,201" path="m6761,3767l6753,3788,6761,3807,6770,3822,6756,3842,6744,3849,6749,3854,6751,3858,6754,3863,6769,3849,6784,3836,6825,3836,6823,3835,6805,3828,6793,3813,6796,3805,6777,3805,6768,3788,6761,3767xe" filled="t" fillcolor="#202020" stroked="f">
                <v:path arrowok="t"/>
                <v:fill/>
              </v:shape>
              <v:shape style="position:absolute;left:6744;top:3662;width:204;height:201" coordorigin="6744,3662" coordsize="204,201" path="m6825,3836l6784,3836,6797,3844,6882,3855,6943,3856,6946,3849,6948,3844,6945,3840,6887,3840,6867,3840,6845,3839,6825,3836xe" filled="t" fillcolor="#202020" stroked="f">
                <v:path arrowok="t"/>
                <v:fill/>
              </v:shape>
              <v:shape style="position:absolute;left:6744;top:3662;width:204;height:201" coordorigin="6744,3662" coordsize="204,201" path="m6945,3839l6906,3840,6887,3840,6945,3840,6945,3839xe" filled="t" fillcolor="#202020" stroked="f">
                <v:path arrowok="t"/>
                <v:fill/>
              </v:shape>
              <v:shape style="position:absolute;left:6744;top:3662;width:204;height:201" coordorigin="6744,3662" coordsize="204,201" path="m6878,3815l6862,3815,6862,3834,6878,3834,6878,3815xe" filled="t" fillcolor="#202020" stroked="f">
                <v:path arrowok="t"/>
                <v:fill/>
              </v:shape>
              <v:shape style="position:absolute;left:6744;top:3662;width:204;height:201" coordorigin="6744,3662" coordsize="204,201" path="m6938,3801l6811,3801,6811,3815,6938,3815,6938,3801xe" filled="t" fillcolor="#202020" stroked="f">
                <v:path arrowok="t"/>
                <v:fill/>
              </v:shape>
              <v:shape style="position:absolute;left:6744;top:3662;width:204;height:201" coordorigin="6744,3662" coordsize="204,201" path="m6809,3681l6746,3681,6746,3695,6790,3695,6751,3741,6751,3755,6791,3769,6786,3789,6777,3805,6796,3805,6800,3795,6805,3776,6809,3755,6809,3743,6770,3743,6809,3695,6809,3681xe" filled="t" fillcolor="#202020" stroked="f">
                <v:path arrowok="t"/>
                <v:fill/>
              </v:shape>
              <v:shape style="position:absolute;left:6744;top:3662;width:204;height:201" coordorigin="6744,3662" coordsize="204,201" path="m6878,3784l6862,3784,6862,3801,6878,3801,6878,3784xe" filled="t" fillcolor="#202020" stroked="f">
                <v:path arrowok="t"/>
                <v:fill/>
              </v:shape>
              <v:shape style="position:absolute;left:6744;top:3662;width:204;height:201" coordorigin="6744,3662" coordsize="204,201" path="m6929,3772l6816,3772,6816,3784,6929,3784,6929,3772xe" filled="t" fillcolor="#202020" stroked="f">
                <v:path arrowok="t"/>
                <v:fill/>
              </v:shape>
              <v:shape style="position:absolute;left:6744;top:3662;width:204;height:201" coordorigin="6744,3662" coordsize="204,201" path="m6878,3753l6862,3753,6862,3772,6878,3772,6878,3753xe" filled="t" fillcolor="#202020" stroked="f">
                <v:path arrowok="t"/>
                <v:fill/>
              </v:shape>
              <v:shape style="position:absolute;left:6744;top:3662;width:204;height:201" coordorigin="6744,3662" coordsize="204,201" path="m6926,3724l6910,3724,6910,3741,6821,3741,6821,3753,6910,3753,6910,3760,6926,3760,6926,3724xe" filled="t" fillcolor="#202020" stroked="f">
                <v:path arrowok="t"/>
                <v:fill/>
              </v:shape>
              <v:shape style="position:absolute;left:6744;top:3662;width:204;height:201" coordorigin="6744,3662" coordsize="204,201" path="m6878,3724l6862,3724,6862,3741,6878,3741,6878,3724xe" filled="t" fillcolor="#202020" stroked="f">
                <v:path arrowok="t"/>
                <v:fill/>
              </v:shape>
              <v:shape style="position:absolute;left:6744;top:3662;width:204;height:201" coordorigin="6744,3662" coordsize="204,201" path="m6948,3712l6809,3712,6809,3724,6948,3724,6948,3712xe" filled="t" fillcolor="#202020" stroked="f">
                <v:path arrowok="t"/>
                <v:fill/>
              </v:shape>
              <v:shape style="position:absolute;left:6744;top:3662;width:204;height:201" coordorigin="6744,3662" coordsize="204,201" path="m6878,3693l6862,3693,6862,3712,6878,3712,6878,3693xe" filled="t" fillcolor="#202020" stroked="f">
                <v:path arrowok="t"/>
                <v:fill/>
              </v:shape>
              <v:shape style="position:absolute;left:6744;top:3662;width:204;height:201" coordorigin="6744,3662" coordsize="204,201" path="m6926,3681l6821,3681,6821,3693,6910,3693,6910,3712,6926,3712,6926,3681xe" filled="t" fillcolor="#202020" stroked="f">
                <v:path arrowok="t"/>
                <v:fill/>
              </v:shape>
              <v:shape style="position:absolute;left:6744;top:3662;width:204;height:201" coordorigin="6744,3662" coordsize="204,201" path="m6878,3662l6862,3662,6862,3681,6878,3681,6878,3662xe" filled="t" fillcolor="#202020" stroked="f">
                <v:path arrowok="t"/>
                <v:fill/>
              </v:shape>
            </v:group>
            <v:group style="position:absolute;left:6958;top:3666;width:202;height:196" coordorigin="6958,3666" coordsize="202,196">
              <v:shape style="position:absolute;left:6958;top:3666;width:202;height:196" coordorigin="6958,3666" coordsize="202,196" path="m7138,3750l7025,3750,7025,3765,7039,3771,7047,3789,7055,3808,7061,3826,7044,3835,7024,3842,7003,3849,7006,3854,7010,3858,7016,3862,7073,3842,7091,3837,7130,3837,7116,3829,7104,3816,7116,3801,7118,3799,7073,3799,7061,3783,7051,3765,7138,3765,7138,3750xe" filled="t" fillcolor="#202020" stroked="f">
                <v:path arrowok="t"/>
                <v:fill/>
              </v:shape>
              <v:shape style="position:absolute;left:6958;top:3666;width:202;height:196" coordorigin="6958,3666" coordsize="202,196" path="m7130,3837l7091,3837,7108,3847,7127,3855,7147,3861,7152,3856,7154,3851,7156,3846,7134,3839,7130,3837xe" filled="t" fillcolor="#202020" stroked="f">
                <v:path arrowok="t"/>
                <v:fill/>
              </v:shape>
              <v:shape style="position:absolute;left:6958;top:3666;width:202;height:196" coordorigin="6958,3666" coordsize="202,196" path="m6998,3729l6958,3729,6958,3743,6982,3743,6982,3825,6977,3834,6992,3844,7007,3833,7027,3820,6998,3820,6998,3729xe" filled="t" fillcolor="#202020" stroked="f">
                <v:path arrowok="t"/>
                <v:fill/>
              </v:shape>
              <v:shape style="position:absolute;left:6958;top:3666;width:202;height:196" coordorigin="6958,3666" coordsize="202,196" path="m7025,3801l7015,3808,7008,3815,6998,3820,7027,3820,7027,3808,7025,3801xe" filled="t" fillcolor="#202020" stroked="f">
                <v:path arrowok="t"/>
                <v:fill/>
              </v:shape>
              <v:shape style="position:absolute;left:6958;top:3666;width:202;height:196" coordorigin="6958,3666" coordsize="202,196" path="m7138,3765l7051,3765,7110,3782,7095,3795,7073,3799,7118,3799,7127,3784,7138,3765xe" filled="t" fillcolor="#202020" stroked="f">
                <v:path arrowok="t"/>
                <v:fill/>
              </v:shape>
              <v:shape style="position:absolute;left:6958;top:3666;width:202;height:196" coordorigin="6958,3666" coordsize="202,196" path="m7128,3671l7044,3671,7042,3705,7032,3721,7013,3736,7018,3738,7022,3743,7033,3744,7048,3730,7058,3712,7061,3690,7061,3686,7128,3686,7128,3671xe" filled="t" fillcolor="#202020" stroked="f">
                <v:path arrowok="t"/>
                <v:fill/>
              </v:shape>
              <v:shape style="position:absolute;left:6958;top:3666;width:202;height:196" coordorigin="6958,3666" coordsize="202,196" path="m7128,3686l7111,3686,7111,3729,7118,3736,7157,3736,7159,3731,7159,3722,7130,3722,7128,3719,7128,3686xe" filled="t" fillcolor="#202020" stroked="f">
                <v:path arrowok="t"/>
                <v:fill/>
              </v:shape>
              <v:shape style="position:absolute;left:6958;top:3666;width:202;height:196" coordorigin="6958,3666" coordsize="202,196" path="m6984,3666l6974,3680,6987,3693,7001,3710,7013,3695,6999,3680,6984,3666xe" filled="t" fillcolor="#202020" stroked="f">
                <v:path arrowok="t"/>
                <v:fill/>
              </v:shape>
            </v:group>
            <v:group style="position:absolute;left:7166;top:3662;width:204;height:197" coordorigin="7166,3662" coordsize="204,197">
              <v:shape style="position:absolute;left:7166;top:3662;width:204;height:197" coordorigin="7166,3662" coordsize="204,197" path="m7248,3750l7166,3750,7166,3765,7197,3772,7194,3792,7188,3811,7178,3829,7166,3846,7169,3854,7214,3799,7234,3799,7226,3792,7212,3779,7212,3765,7248,3765,7248,3750xe" filled="t" fillcolor="#202020" stroked="f">
                <v:path arrowok="t"/>
                <v:fill/>
              </v:shape>
              <v:shape style="position:absolute;left:7166;top:3662;width:204;height:197" coordorigin="7166,3662" coordsize="204,197" path="m7308,3702l7294,3702,7293,3750,7290,3770,7252,3836,7234,3851,7238,3854,7289,3820,7303,3786,7318,3786,7318,3782,7307,3774,7308,3754,7308,3702xe" filled="t" fillcolor="#202020" stroked="f">
                <v:path arrowok="t"/>
                <v:fill/>
              </v:shape>
              <v:shape style="position:absolute;left:7166;top:3662;width:204;height:197" coordorigin="7166,3662" coordsize="204,197" path="m7318,3786l7303,3786,7303,3849,7310,3858,7356,3858,7363,3851,7364,3844,7322,3844,7318,3839,7318,3786xe" filled="t" fillcolor="#202020" stroked="f">
                <v:path arrowok="t"/>
                <v:fill/>
              </v:shape>
              <v:shape style="position:absolute;left:7166;top:3662;width:204;height:197" coordorigin="7166,3662" coordsize="204,197" path="m7354,3806l7354,3815,7351,3825,7351,3839,7346,3844,7364,3844,7366,3837,7368,3830,7368,3822,7370,3813,7366,3810,7358,3808,7354,3806xe" filled="t" fillcolor="#202020" stroked="f">
                <v:path arrowok="t"/>
                <v:fill/>
              </v:shape>
              <v:shape style="position:absolute;left:7166;top:3662;width:204;height:197" coordorigin="7166,3662" coordsize="204,197" path="m7234,3799l7214,3799,7228,3814,7241,3830,7240,3806,7234,3799xe" filled="t" fillcolor="#202020" stroked="f">
                <v:path arrowok="t"/>
                <v:fill/>
              </v:shape>
              <v:shape style="position:absolute;left:7166;top:3662;width:204;height:197" coordorigin="7166,3662" coordsize="204,197" path="m7351,3671l7253,3671,7253,3796,7267,3796,7267,3686,7351,3686,7351,3671xe" filled="t" fillcolor="#202020" stroked="f">
                <v:path arrowok="t"/>
                <v:fill/>
              </v:shape>
              <v:shape style="position:absolute;left:7166;top:3662;width:204;height:197" coordorigin="7166,3662" coordsize="204,197" path="m7351,3686l7337,3686,7337,3794,7351,3794,7351,3686xe" filled="t" fillcolor="#202020" stroked="f">
                <v:path arrowok="t"/>
                <v:fill/>
              </v:shape>
              <v:shape style="position:absolute;left:7166;top:3662;width:204;height:197" coordorigin="7166,3662" coordsize="204,197" path="m7214,3714l7198,3714,7198,3750,7214,3750,7214,3714xe" filled="t" fillcolor="#202020" stroked="f">
                <v:path arrowok="t"/>
                <v:fill/>
              </v:shape>
              <v:shape style="position:absolute;left:7166;top:3662;width:204;height:197" coordorigin="7166,3662" coordsize="204,197" path="m7243,3700l7169,3700,7169,3714,7243,3714,7243,3700xe" filled="t" fillcolor="#202020" stroked="f">
                <v:path arrowok="t"/>
                <v:fill/>
              </v:shape>
              <v:shape style="position:absolute;left:7166;top:3662;width:204;height:197" coordorigin="7166,3662" coordsize="204,197" path="m7214,3662l7198,3662,7198,3700,7214,3700,7214,3662xe" filled="t" fillcolor="#202020" stroked="f">
                <v:path arrowok="t"/>
                <v:fill/>
              </v:shape>
            </v:group>
            <v:group style="position:absolute;left:7375;top:3662;width:204;height:200" coordorigin="7375,3662" coordsize="204,200">
              <v:shape style="position:absolute;left:7375;top:3662;width:204;height:200" coordorigin="7375,3662" coordsize="204,200" path="m7579,3803l7440,3803,7440,3815,7491,3824,7476,3834,7457,3842,7433,3849,7438,3858,7447,3861,7470,3854,7489,3845,7519,3831,7542,3831,7539,3829,7524,3815,7579,3815,7579,3803xe" filled="t" fillcolor="#202020" stroked="f">
                <v:path arrowok="t"/>
                <v:fill/>
              </v:shape>
              <v:shape style="position:absolute;left:7375;top:3662;width:204;height:200" coordorigin="7375,3662" coordsize="204,200" path="m7421,3750l7406,3750,7406,3861,7421,3861,7421,3750xe" filled="t" fillcolor="#202020" stroked="f">
                <v:path arrowok="t"/>
                <v:fill/>
              </v:shape>
              <v:shape style="position:absolute;left:7375;top:3662;width:204;height:200" coordorigin="7375,3662" coordsize="204,200" path="m7542,3831l7519,3831,7534,3843,7552,3853,7572,3861,7574,3856,7579,3851,7576,3845,7556,3838,7542,3831xe" filled="t" fillcolor="#202020" stroked="f">
                <v:path arrowok="t"/>
                <v:fill/>
              </v:shape>
              <v:shape style="position:absolute;left:7375;top:3662;width:204;height:200" coordorigin="7375,3662" coordsize="204,200" path="m7447,3707l7378,3707,7378,3719,7397,3734,7391,3754,7384,3772,7375,3789,7378,3794,7380,3801,7382,3805,7390,3791,7399,3773,7406,3750,7437,3750,7435,3748,7433,3746,7421,3746,7421,3719,7447,3719,7447,3707xe" filled="t" fillcolor="#202020" stroked="f">
                <v:path arrowok="t"/>
                <v:fill/>
              </v:shape>
              <v:shape style="position:absolute;left:7375;top:3662;width:204;height:200" coordorigin="7375,3662" coordsize="204,200" path="m7517,3784l7502,3784,7502,3803,7514,3803,7517,3798,7517,3784xe" filled="t" fillcolor="#202020" stroked="f">
                <v:path arrowok="t"/>
                <v:fill/>
              </v:shape>
              <v:shape style="position:absolute;left:7375;top:3662;width:204;height:200" coordorigin="7375,3662" coordsize="204,200" path="m7567,3714l7454,3714,7454,3789,7469,3789,7469,3784,7567,3784,7567,3772,7469,3772,7469,3755,7567,3755,7567,3743,7469,3743,7469,3729,7567,3729,7567,3714xe" filled="t" fillcolor="#202020" stroked="f">
                <v:path arrowok="t"/>
                <v:fill/>
              </v:shape>
              <v:shape style="position:absolute;left:7375;top:3662;width:204;height:200" coordorigin="7375,3662" coordsize="204,200" path="m7567,3784l7553,3784,7553,3789,7567,3789,7567,3784xe" filled="t" fillcolor="#202020" stroked="f">
                <v:path arrowok="t"/>
                <v:fill/>
              </v:shape>
              <v:shape style="position:absolute;left:7375;top:3662;width:204;height:200" coordorigin="7375,3662" coordsize="204,200" path="m7437,3750l7421,3750,7426,3758,7433,3765,7438,3774,7450,3765,7442,3758,7437,3750xe" filled="t" fillcolor="#202020" stroked="f">
                <v:path arrowok="t"/>
                <v:fill/>
              </v:shape>
              <v:shape style="position:absolute;left:7375;top:3662;width:204;height:200" coordorigin="7375,3662" coordsize="204,200" path="m7567,3755l7553,3755,7553,3772,7567,3772,7567,3755xe" filled="t" fillcolor="#202020" stroked="f">
                <v:path arrowok="t"/>
                <v:fill/>
              </v:shape>
              <v:shape style="position:absolute;left:7375;top:3662;width:204;height:200" coordorigin="7375,3662" coordsize="204,200" path="m7428,3741l7421,3746,7433,3746,7428,3741xe" filled="t" fillcolor="#202020" stroked="f">
                <v:path arrowok="t"/>
                <v:fill/>
              </v:shape>
              <v:shape style="position:absolute;left:7375;top:3662;width:204;height:200" coordorigin="7375,3662" coordsize="204,200" path="m7567,3729l7553,3729,7553,3743,7567,3743,7567,3729xe" filled="t" fillcolor="#202020" stroked="f">
                <v:path arrowok="t"/>
                <v:fill/>
              </v:shape>
              <v:shape style="position:absolute;left:7375;top:3662;width:204;height:200" coordorigin="7375,3662" coordsize="204,200" path="m7493,3693l7478,3693,7478,3710,7493,3710,7493,3693xe" filled="t" fillcolor="#202020" stroked="f">
                <v:path arrowok="t"/>
                <v:fill/>
              </v:shape>
              <v:shape style="position:absolute;left:7375;top:3662;width:204;height:200" coordorigin="7375,3662" coordsize="204,200" path="m7543,3693l7529,3693,7529,3710,7543,3710,7543,3693xe" filled="t" fillcolor="#202020" stroked="f">
                <v:path arrowok="t"/>
                <v:fill/>
              </v:shape>
              <v:shape style="position:absolute;left:7375;top:3662;width:204;height:200" coordorigin="7375,3662" coordsize="204,200" path="m7421,3662l7406,3662,7406,3707,7421,3707,7421,3662xe" filled="t" fillcolor="#202020" stroked="f">
                <v:path arrowok="t"/>
                <v:fill/>
              </v:shape>
              <v:shape style="position:absolute;left:7375;top:3662;width:204;height:200" coordorigin="7375,3662" coordsize="204,200" path="m7579,3681l7445,3681,7445,3693,7579,3693,7579,3681xe" filled="t" fillcolor="#202020" stroked="f">
                <v:path arrowok="t"/>
                <v:fill/>
              </v:shape>
              <v:shape style="position:absolute;left:7375;top:3662;width:204;height:200" coordorigin="7375,3662" coordsize="204,200" path="m7493,3662l7478,3662,7478,3681,7493,3681,7493,3662xe" filled="t" fillcolor="#202020" stroked="f">
                <v:path arrowok="t"/>
                <v:fill/>
              </v:shape>
              <v:shape style="position:absolute;left:7375;top:3662;width:204;height:200" coordorigin="7375,3662" coordsize="204,200" path="m7543,3662l7529,3662,7529,3681,7543,3681,7543,36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459991pt;margin-top:175.020004pt;width:42.64pt;height:11.2pt;mso-position-horizontal-relative:page;mso-position-vertical-relative:page;z-index:-4901" coordorigin="8409,3500" coordsize="853,224">
            <v:group style="position:absolute;left:8419;top:3513;width:202;height:202" coordorigin="8419,3513" coordsize="202,202">
              <v:shape style="position:absolute;left:8419;top:3513;width:202;height:202" coordorigin="8419,3513" coordsize="202,202" path="m8594,3623l8450,3623,8450,3714,8467,3714,8467,3700,8594,3700,8594,3686,8467,3686,8467,3638,8594,3638,8594,3623xe" filled="t" fillcolor="#202020" stroked="f">
                <v:path arrowok="t"/>
                <v:fill/>
              </v:shape>
              <v:shape style="position:absolute;left:8419;top:3513;width:202;height:202" coordorigin="8419,3513" coordsize="202,202" path="m8594,3700l8578,3700,8578,3714,8594,3714,8594,3700xe" filled="t" fillcolor="#202020" stroked="f">
                <v:path arrowok="t"/>
                <v:fill/>
              </v:shape>
              <v:shape style="position:absolute;left:8419;top:3513;width:202;height:202" coordorigin="8419,3513" coordsize="202,202" path="m8594,3638l8578,3638,8578,3686,8594,3686,8594,3638xe" filled="t" fillcolor="#202020" stroked="f">
                <v:path arrowok="t"/>
                <v:fill/>
              </v:shape>
              <v:shape style="position:absolute;left:8419;top:3513;width:202;height:202" coordorigin="8419,3513" coordsize="202,202" path="m8539,3513l8514,3515,8502,3530,8489,3543,8474,3556,8458,3568,8439,3579,8419,3590,8424,3594,8429,3602,8431,3604,8441,3599,8453,3592,8462,3585,8615,3585,8613,3582,8578,3582,8481,3573,8497,3560,8511,3546,8522,3532,8545,3532,8534,3520,8539,3513xe" filled="t" fillcolor="#202020" stroked="f">
                <v:path arrowok="t"/>
                <v:fill/>
              </v:shape>
              <v:shape style="position:absolute;left:8419;top:3513;width:202;height:202" coordorigin="8419,3513" coordsize="202,202" path="m8615,3585l8582,3585,8592,3592,8604,3597,8614,3602,8616,3597,8621,3592,8615,3585xe" filled="t" fillcolor="#202020" stroked="f">
                <v:path arrowok="t"/>
                <v:fill/>
              </v:shape>
              <v:shape style="position:absolute;left:8419;top:3513;width:202;height:202" coordorigin="8419,3513" coordsize="202,202" path="m8582,3585l8462,3585,8462,3597,8582,3597,8582,3585xe" filled="t" fillcolor="#202020" stroked="f">
                <v:path arrowok="t"/>
                <v:fill/>
              </v:shape>
              <v:shape style="position:absolute;left:8419;top:3513;width:202;height:202" coordorigin="8419,3513" coordsize="202,202" path="m8545,3532l8522,3532,8533,3543,8547,3557,8562,3570,8578,3582,8613,3582,8612,3581,8594,3571,8576,3560,8561,3548,8547,3535,8545,3532xe" filled="t" fillcolor="#202020" stroked="f">
                <v:path arrowok="t"/>
                <v:fill/>
              </v:shape>
            </v:group>
            <v:group style="position:absolute;left:8645;top:3522;width:175;height:187" coordorigin="8645,3522" coordsize="175,187">
              <v:shape style="position:absolute;left:8645;top:3522;width:175;height:187" coordorigin="8645,3522" coordsize="175,187" path="m8820,3522l8645,3522,8645,3710,8662,3710,8662,3537,8820,3537,8820,3522xe" filled="t" fillcolor="#202020" stroked="f">
                <v:path arrowok="t"/>
                <v:fill/>
              </v:shape>
              <v:shape style="position:absolute;left:8645;top:3522;width:175;height:187" coordorigin="8645,3522" coordsize="175,187" path="m8820,3537l8803,3537,8803,3690,8801,3693,8760,3693,8760,3702,8762,3707,8774,3710,8813,3710,8820,3702,8820,3537xe" filled="t" fillcolor="#202020" stroked="f">
                <v:path arrowok="t"/>
                <v:fill/>
              </v:shape>
              <v:shape style="position:absolute;left:8645;top:3522;width:175;height:187" coordorigin="8645,3522" coordsize="175,187" path="m8774,3602l8690,3602,8690,3676,8705,3676,8705,3666,8774,3666,8774,3650,8705,3650,8705,3616,8774,3616,8774,3602xe" filled="t" fillcolor="#202020" stroked="f">
                <v:path arrowok="t"/>
                <v:fill/>
              </v:shape>
              <v:shape style="position:absolute;left:8645;top:3522;width:175;height:187" coordorigin="8645,3522" coordsize="175,187" path="m8774,3616l8760,3616,8760,3650,8774,3650,8774,3616xe" filled="t" fillcolor="#202020" stroked="f">
                <v:path arrowok="t"/>
                <v:fill/>
              </v:shape>
              <v:shape style="position:absolute;left:8645;top:3522;width:175;height:187" coordorigin="8645,3522" coordsize="175,187" path="m8794,3563l8671,3563,8671,3578,8794,3578,8794,3563xe" filled="t" fillcolor="#202020" stroked="f">
                <v:path arrowok="t"/>
                <v:fill/>
              </v:shape>
            </v:group>
            <v:group style="position:absolute;left:8839;top:3513;width:202;height:199" coordorigin="8839,3513" coordsize="202,199">
              <v:shape style="position:absolute;left:8839;top:3513;width:202;height:199" coordorigin="8839,3513" coordsize="202,199" path="m8886,3594l8868,3594,8868,3712,8885,3712,8886,3594xe" filled="t" fillcolor="#202020" stroked="f">
                <v:path arrowok="t"/>
                <v:fill/>
              </v:shape>
              <v:shape style="position:absolute;left:8839;top:3513;width:202;height:199" coordorigin="8839,3513" coordsize="202,199" path="m9005,3592l8990,3592,8990,3712,9005,3712,9005,3592xe" filled="t" fillcolor="#202020" stroked="f">
                <v:path arrowok="t"/>
                <v:fill/>
              </v:shape>
              <v:shape style="position:absolute;left:8839;top:3513;width:202;height:199" coordorigin="8839,3513" coordsize="202,199" path="m8947,3592l8930,3592,8930,3629,8928,3651,8922,3671,8912,3688,8899,3702,8904,3707,8946,3644,8947,3623,8947,3592xe" filled="t" fillcolor="#202020" stroked="f">
                <v:path arrowok="t"/>
                <v:fill/>
              </v:shape>
              <v:shape style="position:absolute;left:8839;top:3513;width:202;height:199" coordorigin="8839,3513" coordsize="202,199" path="m8899,3518l8880,3523,8874,3543,8866,3562,8858,3580,8849,3597,8839,3614,8844,3623,8847,3629,8858,3613,8868,3594,8886,3594,8887,3556,8899,3518xe" filled="t" fillcolor="#202020" stroked="f">
                <v:path arrowok="t"/>
                <v:fill/>
              </v:shape>
              <v:shape style="position:absolute;left:8839;top:3513;width:202;height:199" coordorigin="8839,3513" coordsize="202,199" path="m8993,3542l8976,3542,8988,3558,9002,3572,9017,3585,9034,3597,9038,3590,9041,3585,9032,3575,9016,3564,9001,3550,8993,3542xe" filled="t" fillcolor="#202020" stroked="f">
                <v:path arrowok="t"/>
                <v:fill/>
              </v:shape>
              <v:shape style="position:absolute;left:8839;top:3513;width:202;height:199" coordorigin="8839,3513" coordsize="202,199" path="m8978,3513l8961,3514,8951,3531,8939,3547,8925,3562,8910,3575,8892,3587,8897,3590,8899,3594,8914,3592,8930,3578,8945,3565,8960,3552,8976,3542,8993,3542,8988,3535,8976,3518,8978,3513xe" filled="t" fillcolor="#202020" stroked="f">
                <v:path arrowok="t"/>
                <v:fill/>
              </v:shape>
            </v:group>
            <v:group style="position:absolute;left:9050;top:3510;width:202;height:204" coordorigin="9050,3510" coordsize="202,204">
              <v:shape style="position:absolute;left:9050;top:3510;width:202;height:204" coordorigin="9050,3510" coordsize="202,204" path="m9096,3604l9082,3604,9082,3714,9096,3714,9096,3604xe" filled="t" fillcolor="#202020" stroked="f">
                <v:path arrowok="t"/>
                <v:fill/>
              </v:shape>
              <v:shape style="position:absolute;left:9050;top:3510;width:202;height:204" coordorigin="9050,3510" coordsize="202,204" path="m9238,3633l9137,3633,9137,3714,9154,3714,9154,3702,9238,3702,9238,3688,9154,3688,9154,3650,9238,3650,9238,3633xe" filled="t" fillcolor="#202020" stroked="f">
                <v:path arrowok="t"/>
                <v:fill/>
              </v:shape>
              <v:shape style="position:absolute;left:9050;top:3510;width:202;height:204" coordorigin="9050,3510" coordsize="202,204" path="m9238,3702l9223,3702,9223,3714,9238,3714,9238,3702xe" filled="t" fillcolor="#202020" stroked="f">
                <v:path arrowok="t"/>
                <v:fill/>
              </v:shape>
              <v:shape style="position:absolute;left:9050;top:3510;width:202;height:204" coordorigin="9050,3510" coordsize="202,204" path="m9238,3650l9223,3650,9223,3688,9238,3688,9238,3650xe" filled="t" fillcolor="#202020" stroked="f">
                <v:path arrowok="t"/>
                <v:fill/>
              </v:shape>
              <v:shape style="position:absolute;left:9050;top:3510;width:202;height:204" coordorigin="9050,3510" coordsize="202,204" path="m9122,3551l9053,3551,9053,3566,9081,3566,9076,3585,9069,3604,9060,3622,9050,3640,9053,3645,9055,3652,9066,3644,9074,3626,9082,3604,9096,3604,9096,3594,9115,3594,9108,3587,9096,3587,9096,3566,9122,3566,9122,3551xe" filled="t" fillcolor="#202020" stroked="f">
                <v:path arrowok="t"/>
                <v:fill/>
              </v:shape>
              <v:shape style="position:absolute;left:9050;top:3510;width:202;height:204" coordorigin="9050,3510" coordsize="202,204" path="m9169,3561l9151,3561,9162,3578,9172,3595,9154,3605,9136,3614,9118,3621,9122,3630,9139,3629,9158,3620,9193,3603,9235,3603,9226,3599,9219,3580,9184,3580,9171,3565,9169,3561xe" filled="t" fillcolor="#202020" stroked="f">
                <v:path arrowok="t"/>
                <v:fill/>
              </v:shape>
              <v:shape style="position:absolute;left:9050;top:3510;width:202;height:204" coordorigin="9050,3510" coordsize="202,204" path="m9235,3603l9193,3603,9211,3614,9229,3622,9247,3628,9252,3618,9244,3608,9235,3603xe" filled="t" fillcolor="#202020" stroked="f">
                <v:path arrowok="t"/>
                <v:fill/>
              </v:shape>
              <v:shape style="position:absolute;left:9050;top:3510;width:202;height:204" coordorigin="9050,3510" coordsize="202,204" path="m9115,3594l9096,3594,9118,3616,9127,3606,9115,3594xe" filled="t" fillcolor="#202020" stroked="f">
                <v:path arrowok="t"/>
                <v:fill/>
              </v:shape>
              <v:shape style="position:absolute;left:9050;top:3510;width:202;height:204" coordorigin="9050,3510" coordsize="202,204" path="m9103,3582l9096,3587,9108,3587,9103,3582xe" filled="t" fillcolor="#202020" stroked="f">
                <v:path arrowok="t"/>
                <v:fill/>
              </v:shape>
              <v:shape style="position:absolute;left:9050;top:3510;width:202;height:204" coordorigin="9050,3510" coordsize="202,204" path="m9175,3515l9155,3525,9146,3542,9135,3559,9122,3578,9125,3582,9130,3585,9132,3587,9139,3580,9146,3570,9151,3561,9169,3561,9161,3546,9242,3546,9242,3532,9168,3532,9170,3527,9173,3520,9175,3515xe" filled="t" fillcolor="#202020" stroked="f">
                <v:path arrowok="t"/>
                <v:fill/>
              </v:shape>
              <v:shape style="position:absolute;left:9050;top:3510;width:202;height:204" coordorigin="9050,3510" coordsize="202,204" path="m9242,3546l9223,3546,9217,3556,9203,3570,9184,3580,9219,3580,9218,3578,9218,3578,9231,3563,9242,3546xe" filled="t" fillcolor="#202020" stroked="f">
                <v:path arrowok="t"/>
                <v:fill/>
              </v:shape>
              <v:shape style="position:absolute;left:9050;top:3510;width:202;height:204" coordorigin="9050,3510" coordsize="202,204" path="m9096,3510l9082,3510,9082,3551,9096,3551,9096,35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2.463745pt;margin-top:190.740005pt;width:18.873935pt;height:10.84pt;mso-position-horizontal-relative:page;mso-position-vertical-relative:page;z-index:-4900" coordorigin="8649,3815" coordsize="377,217">
            <v:group style="position:absolute;left:8659;top:3827;width:55;height:194" coordorigin="8659,3827" coordsize="55,194">
              <v:shape style="position:absolute;left:8659;top:3827;width:55;height:194" coordorigin="8659,3827" coordsize="55,194" path="m8714,3827l8664,3884,8659,3928,8661,3950,8666,3970,8673,3988,8683,4006,8695,4022,8710,4016,8698,3999,8690,3981,8683,3963,8680,3943,8678,3921,8680,3900,8685,3880,8692,3861,8702,3843,8714,3827xe" filled="t" fillcolor="#202020" stroked="f">
                <v:path arrowok="t"/>
                <v:fill/>
              </v:shape>
            </v:group>
            <v:group style="position:absolute;left:8736;top:3825;width:204;height:182" coordorigin="8736,3825" coordsize="204,182">
              <v:shape style="position:absolute;left:8736;top:3825;width:204;height:182" coordorigin="8736,3825" coordsize="204,182" path="m8813,3899l8796,3899,8795,3927,8790,3947,8783,3963,8772,3976,8757,3988,8736,4000,8743,4007,8803,3967,8813,3906,8813,3899xe" filled="t" fillcolor="#202020" stroked="f">
                <v:path arrowok="t"/>
                <v:fill/>
              </v:shape>
              <v:shape style="position:absolute;left:8736;top:3825;width:204;height:182" coordorigin="8736,3825" coordsize="204,182" path="m8873,3899l8856,3899,8856,3998,8863,4005,8923,4005,8933,3998,8934,3990,8875,3990,8873,3988,8873,3899xe" filled="t" fillcolor="#202020" stroked="f">
                <v:path arrowok="t"/>
                <v:fill/>
              </v:shape>
              <v:shape style="position:absolute;left:8736;top:3825;width:204;height:182" coordorigin="8736,3825" coordsize="204,182" path="m8928,3950l8923,3950,8921,3962,8921,3971,8918,3978,8918,3988,8911,3990,8934,3990,8935,3983,8938,3976,8938,3966,8940,3954,8933,3952,8928,3950xe" filled="t" fillcolor="#202020" stroked="f">
                <v:path arrowok="t"/>
                <v:fill/>
              </v:shape>
              <v:shape style="position:absolute;left:8736;top:3825;width:204;height:182" coordorigin="8736,3825" coordsize="204,182" path="m8938,3885l8738,3885,8738,3899,8938,3899,8938,3885xe" filled="t" fillcolor="#202020" stroked="f">
                <v:path arrowok="t"/>
                <v:fill/>
              </v:shape>
              <v:shape style="position:absolute;left:8736;top:3825;width:204;height:182" coordorigin="8736,3825" coordsize="204,182" path="m8918,3825l8758,3825,8758,3839,8918,3839,8918,3825xe" filled="t" fillcolor="#202020" stroked="f">
                <v:path arrowok="t"/>
                <v:fill/>
              </v:shape>
            </v:group>
            <v:group style="position:absolute;left:8962;top:3827;width:55;height:194" coordorigin="8962,3827" coordsize="55,194">
              <v:shape style="position:absolute;left:8962;top:3827;width:55;height:194" coordorigin="8962,3827" coordsize="55,194" path="m8978,3827l8966,3833,8978,3848,8986,3866,8993,3884,8996,3905,8998,3928,8996,3949,8991,3969,8984,3987,8974,4005,8962,4022,8978,4022,9012,3962,9017,3919,9015,3898,9010,3878,9002,3860,8991,3843,8978,382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182.580002pt;width:53.08172pt;height:11.08pt;mso-position-horizontal-relative:page;mso-position-vertical-relative:page;z-index:-4899" coordorigin="9912,3652" coordsize="1062,222">
            <v:group style="position:absolute;left:9922;top:3674;width:204;height:190" coordorigin="9922,3674" coordsize="204,190">
              <v:shape style="position:absolute;left:9922;top:3674;width:204;height:190" coordorigin="9922,3674" coordsize="204,190" path="m10090,3825l10056,3825,10067,3829,10084,3840,10100,3851,10116,3863,10116,3841,10100,3830,10090,3825xe" filled="t" fillcolor="#202020" stroked="f">
                <v:path arrowok="t"/>
                <v:fill/>
              </v:shape>
              <v:shape style="position:absolute;left:9922;top:3674;width:204;height:190" coordorigin="9922,3674" coordsize="204,190" path="m10068,3741l10051,3741,10051,3784,10047,3804,10037,3821,10024,3832,10006,3842,9984,3851,9989,3856,9991,3861,10007,3861,10026,3851,10042,3839,10056,3825,10090,3825,10082,3820,10063,3810,10068,3786,10068,3741xe" filled="t" fillcolor="#202020" stroked="f">
                <v:path arrowok="t"/>
                <v:fill/>
              </v:shape>
              <v:shape style="position:absolute;left:9922;top:3674;width:204;height:190" coordorigin="9922,3674" coordsize="204,190" path="m9970,3698l9953,3698,9953,3806,9934,3810,9922,3813,9937,3827,9975,3817,9998,3810,9998,3801,9970,3801,9970,3698xe" filled="t" fillcolor="#202020" stroked="f">
                <v:path arrowok="t"/>
                <v:fill/>
              </v:shape>
              <v:shape style="position:absolute;left:9922;top:3674;width:204;height:190" coordorigin="9922,3674" coordsize="204,190" path="m10114,3712l10006,3712,10006,3820,10022,3820,10022,3726,10114,3726,10114,3712xe" filled="t" fillcolor="#202020" stroked="f">
                <v:path arrowok="t"/>
                <v:fill/>
              </v:shape>
              <v:shape style="position:absolute;left:9922;top:3674;width:204;height:190" coordorigin="9922,3674" coordsize="204,190" path="m10114,3726l10099,3726,10099,3820,10114,3820,10114,3726xe" filled="t" fillcolor="#202020" stroked="f">
                <v:path arrowok="t"/>
                <v:fill/>
              </v:shape>
              <v:shape style="position:absolute;left:9922;top:3674;width:204;height:190" coordorigin="9922,3674" coordsize="204,190" path="m9998,3794l9991,3796,9979,3798,9970,3801,9998,3801,9998,3794xe" filled="t" fillcolor="#202020" stroked="f">
                <v:path arrowok="t"/>
                <v:fill/>
              </v:shape>
              <v:shape style="position:absolute;left:9922;top:3674;width:204;height:190" coordorigin="9922,3674" coordsize="204,190" path="m10068,3688l10049,3688,10044,3712,10061,3712,10068,3688xe" filled="t" fillcolor="#202020" stroked="f">
                <v:path arrowok="t"/>
                <v:fill/>
              </v:shape>
              <v:shape style="position:absolute;left:9922;top:3674;width:204;height:190" coordorigin="9922,3674" coordsize="204,190" path="m9996,3683l9924,3683,9924,3698,9996,3698,9996,3683xe" filled="t" fillcolor="#202020" stroked="f">
                <v:path arrowok="t"/>
                <v:fill/>
              </v:shape>
              <v:shape style="position:absolute;left:9922;top:3674;width:204;height:190" coordorigin="9922,3674" coordsize="204,190" path="m10126,3674l10001,3674,10001,3688,10126,3688,10126,3674xe" filled="t" fillcolor="#202020" stroked="f">
                <v:path arrowok="t"/>
                <v:fill/>
              </v:shape>
            </v:group>
            <v:group style="position:absolute;left:10162;top:3671;width:149;height:190" coordorigin="10162,3671" coordsize="149,190">
              <v:shape style="position:absolute;left:10162;top:3671;width:149;height:190" coordorigin="10162,3671" coordsize="149,190" path="m10310,3671l10162,3671,10162,3861,10178,3861,10178,3844,10310,3844,10310,3830,10178,3830,10178,3791,10310,3791,10310,3777,10178,3777,10178,3738,10310,3738,10310,3724,10178,3724,10178,3686,10310,3686,10310,3671xe" filled="t" fillcolor="#202020" stroked="f">
                <v:path arrowok="t"/>
                <v:fill/>
              </v:shape>
              <v:shape style="position:absolute;left:10162;top:3671;width:149;height:190" coordorigin="10162,3671" coordsize="149,190" path="m10310,3844l10294,3844,10294,3861,10310,3861,10310,3844xe" filled="t" fillcolor="#202020" stroked="f">
                <v:path arrowok="t"/>
                <v:fill/>
              </v:shape>
              <v:shape style="position:absolute;left:10162;top:3671;width:149;height:190" coordorigin="10162,3671" coordsize="149,190" path="m10310,3791l10294,3791,10294,3830,10310,3830,10310,3791xe" filled="t" fillcolor="#202020" stroked="f">
                <v:path arrowok="t"/>
                <v:fill/>
              </v:shape>
              <v:shape style="position:absolute;left:10162;top:3671;width:149;height:190" coordorigin="10162,3671" coordsize="149,190" path="m10310,3738l10294,3738,10294,3777,10310,3777,10310,3738xe" filled="t" fillcolor="#202020" stroked="f">
                <v:path arrowok="t"/>
                <v:fill/>
              </v:shape>
              <v:shape style="position:absolute;left:10162;top:3671;width:149;height:190" coordorigin="10162,3671" coordsize="149,190" path="m10310,3686l10294,3686,10294,3724,10310,3724,10310,3686xe" filled="t" fillcolor="#202020" stroked="f">
                <v:path arrowok="t"/>
                <v:fill/>
              </v:shape>
            </v:group>
            <v:group style="position:absolute;left:10344;top:3666;width:187;height:197" coordorigin="10344,3666" coordsize="187,197">
              <v:shape style="position:absolute;left:10344;top:3666;width:187;height:197" coordorigin="10344,3666" coordsize="187,197" path="m10496,3823l10461,3823,10478,3832,10495,3842,10531,3863,10526,3839,10509,3830,10496,3823xe" filled="t" fillcolor="#202020" stroked="f">
                <v:path arrowok="t"/>
                <v:fill/>
              </v:shape>
              <v:shape style="position:absolute;left:10344;top:3666;width:187;height:197" coordorigin="10344,3666" coordsize="187,197" path="m10457,3750l10440,3750,10440,3786,10435,3808,10370,3843,10346,3849,10351,3854,10354,3858,10373,3860,10397,3853,10417,3846,10434,3838,10449,3831,10461,3823,10496,3823,10491,3821,10473,3812,10454,3803,10457,3796,10457,3750xe" filled="t" fillcolor="#202020" stroked="f">
                <v:path arrowok="t"/>
                <v:fill/>
              </v:shape>
              <v:shape style="position:absolute;left:10344;top:3666;width:187;height:197" coordorigin="10344,3666" coordsize="187,197" path="m10524,3724l10373,3724,10373,3815,10390,3815,10390,3738,10524,3738,10524,3724xe" filled="t" fillcolor="#202020" stroked="f">
                <v:path arrowok="t"/>
                <v:fill/>
              </v:shape>
              <v:shape style="position:absolute;left:10344;top:3666;width:187;height:197" coordorigin="10344,3666" coordsize="187,197" path="m10524,3738l10507,3738,10507,3813,10524,3813,10524,3738xe" filled="t" fillcolor="#202020" stroked="f">
                <v:path arrowok="t"/>
                <v:fill/>
              </v:shape>
              <v:shape style="position:absolute;left:10344;top:3666;width:187;height:197" coordorigin="10344,3666" coordsize="187,197" path="m10426,3666l10403,3668,10391,3683,10376,3698,10361,3711,10344,3724,10354,3734,10371,3725,10386,3712,10402,3698,10493,3698,10495,3695,10495,3681,10414,3681,10418,3676,10421,3671,10426,3666xe" filled="t" fillcolor="#202020" stroked="f">
                <v:path arrowok="t"/>
                <v:fill/>
              </v:shape>
              <v:shape style="position:absolute;left:10344;top:3666;width:187;height:197" coordorigin="10344,3666" coordsize="187,197" path="m10493,3698l10474,3698,10462,3710,10454,3719,10447,3724,10469,3724,10476,3714,10493,3698xe" filled="t" fillcolor="#202020" stroked="f">
                <v:path arrowok="t"/>
                <v:fill/>
              </v:shape>
            </v:group>
            <v:group style="position:absolute;left:10555;top:3662;width:199;height:202" coordorigin="10555,3662" coordsize="199,202">
              <v:shape style="position:absolute;left:10555;top:3662;width:199;height:202" coordorigin="10555,3662" coordsize="199,202" path="m10754,3738l10558,3738,10558,3753,10754,3753,10754,3738xe" filled="t" fillcolor="#202020" stroked="f">
                <v:path arrowok="t"/>
                <v:fill/>
              </v:shape>
              <v:shape style="position:absolute;left:10555;top:3662;width:199;height:202" coordorigin="10555,3662" coordsize="199,202" path="m10663,3722l10649,3722,10649,3738,10663,3738,10663,3722xe" filled="t" fillcolor="#202020" stroked="f">
                <v:path arrowok="t"/>
                <v:fill/>
              </v:shape>
              <v:shape style="position:absolute;left:10555;top:3662;width:199;height:202" coordorigin="10555,3662" coordsize="199,202" path="m10735,3710l10577,3710,10577,3722,10735,3722,10735,3710xe" filled="t" fillcolor="#202020" stroked="f">
                <v:path arrowok="t"/>
                <v:fill/>
              </v:shape>
              <v:shape style="position:absolute;left:10555;top:3662;width:199;height:202" coordorigin="10555,3662" coordsize="199,202" path="m10663,3693l10649,3693,10649,3710,10663,3710,10663,3693xe" filled="t" fillcolor="#202020" stroked="f">
                <v:path arrowok="t"/>
                <v:fill/>
              </v:shape>
              <v:shape style="position:absolute;left:10555;top:3662;width:199;height:202" coordorigin="10555,3662" coordsize="199,202" path="m10745,3678l10567,3678,10567,3693,10745,3693,10745,3678xe" filled="t" fillcolor="#202020" stroked="f">
                <v:path arrowok="t"/>
                <v:fill/>
              </v:shape>
              <v:shape style="position:absolute;left:10555;top:3662;width:199;height:202" coordorigin="10555,3662" coordsize="199,202" path="m10663,3662l10649,3662,10649,3678,10663,3678,10663,3662xe" filled="t" fillcolor="#202020" stroked="f">
                <v:path arrowok="t"/>
                <v:fill/>
              </v:shape>
              <v:shape style="position:absolute;left:10555;top:3662;width:199;height:202" coordorigin="10555,3662" coordsize="199,202" path="m10717,3836l10670,3836,10691,3843,10710,3850,10727,3857,10742,3863,10740,3843,10717,3836xe" filled="t" fillcolor="#202020" stroked="f">
                <v:path arrowok="t"/>
                <v:fill/>
              </v:shape>
              <v:shape style="position:absolute;left:10555;top:3662;width:199;height:202" coordorigin="10555,3662" coordsize="199,202" path="m10663,3789l10649,3789,10647,3811,10639,3828,10627,3835,10609,3840,10585,3844,10555,3846,10558,3854,10560,3858,10576,3862,10600,3858,10621,3854,10639,3849,10655,3843,10670,3836,10717,3836,10661,3818,10663,3811,10663,3789xe" filled="t" fillcolor="#202020" stroked="f">
                <v:path arrowok="t"/>
                <v:fill/>
              </v:shape>
              <v:shape style="position:absolute;left:10555;top:3662;width:199;height:202" coordorigin="10555,3662" coordsize="199,202" path="m10730,3767l10582,3767,10582,3825,10598,3825,10598,3782,10730,3782,10730,3767xe" filled="t" fillcolor="#202020" stroked="f">
                <v:path arrowok="t"/>
                <v:fill/>
              </v:shape>
              <v:shape style="position:absolute;left:10555;top:3662;width:199;height:202" coordorigin="10555,3662" coordsize="199,202" path="m10730,3782l10714,3782,10714,3825,10730,3825,10730,3782xe" filled="t" fillcolor="#202020" stroked="f">
                <v:path arrowok="t"/>
                <v:fill/>
              </v:shape>
            </v:group>
            <v:group style="position:absolute;left:10764;top:3664;width:199;height:194" coordorigin="10764,3664" coordsize="199,194">
              <v:shape style="position:absolute;left:10764;top:3664;width:199;height:194" coordorigin="10764,3664" coordsize="199,194" path="m10886,3747l10871,3747,10879,3768,10910,3821,10954,3858,10958,3854,10963,3846,10963,3837,10948,3828,10933,3816,10920,3803,10908,3788,10897,3770,10887,3750,10886,3747xe" filled="t" fillcolor="#202020" stroked="f">
                <v:path arrowok="t"/>
                <v:fill/>
              </v:shape>
              <v:shape style="position:absolute;left:10764;top:3664;width:199;height:194" coordorigin="10764,3664" coordsize="199,194" path="m10877,3664l10857,3668,10856,3692,10852,3715,10832,3775,10781,3833,10764,3844,10769,3851,10774,3856,10783,3856,10800,3844,10841,3800,10871,3747,10886,3747,10879,3728,10872,3704,10875,3685,10877,36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959999pt;margin-top:244.279999pt;width:9.36pt;height:9.6pt;mso-position-horizontal-relative:page;mso-position-vertical-relative:page;z-index:-4898" coordorigin="679,4886" coordsize="187,192">
            <v:shape style="position:absolute;left:679;top:4886;width:187;height:192" coordorigin="679,4886" coordsize="187,192" path="m866,4886l691,4886,691,4902,850,4902,850,5054,845,5058,797,5058,799,5068,799,5073,802,5078,841,5078,861,5070,866,5046,866,4886xe" filled="t" fillcolor="#202020" stroked="f">
              <v:path arrowok="t"/>
              <v:fill/>
            </v:shape>
            <v:shape style="position:absolute;left:679;top:4886;width:187;height:192" coordorigin="679,4886" coordsize="187,192" path="m806,4967l698,4967,698,5054,715,5054,715,5039,806,5039,806,5025,715,5025,715,4982,806,4982,806,4967xe" filled="t" fillcolor="#202020" stroked="f">
              <v:path arrowok="t"/>
              <v:fill/>
            </v:shape>
            <v:shape style="position:absolute;left:679;top:4886;width:187;height:192" coordorigin="679,4886" coordsize="187,192" path="m806,4982l790,4982,790,5025,806,5025,806,4982xe" filled="t" fillcolor="#202020" stroked="f">
              <v:path arrowok="t"/>
              <v:fill/>
            </v:shape>
            <v:shape style="position:absolute;left:679;top:4886;width:187;height:192" coordorigin="679,4886" coordsize="187,192" path="m835,4926l679,4926,679,4941,835,4941,835,492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63.660004pt;margin-top:213.899994pt;width:48.28pt;height:9.279806pt;mso-position-horizontal-relative:page;mso-position-vertical-relative:page;z-index:-4897" coordorigin="3273,4278" coordsize="966,186">
            <v:group style="position:absolute;left:3283;top:4288;width:101;height:163" coordorigin="3283,4288" coordsize="101,163">
              <v:shape style="position:absolute;left:3283;top:4288;width:101;height:163" coordorigin="3283,4288" coordsize="101,163" path="m3371,4305l3338,4305,3346,4307,3355,4317,3358,4324,3358,4341,3355,4348,3350,4355,3348,4362,3338,4370,3326,4379,3314,4386,3305,4394,3300,4401,3293,4406,3290,4413,3286,4420,3283,4425,3283,4451,3384,4451,3384,4432,3305,4432,3305,4422,3307,4420,3310,4415,3329,4396,3379,4343,3379,4319,3374,4307,3371,4305xe" filled="t" fillcolor="#202020" stroked="f">
                <v:path arrowok="t"/>
                <v:fill/>
              </v:shape>
              <v:shape style="position:absolute;left:3283;top:4288;width:101;height:163" coordorigin="3283,4288" coordsize="101,163" path="m3346,4288l3322,4288,3300,4295,3290,4305,3290,4324,3295,4319,3302,4314,3307,4310,3322,4305,3371,4305,3355,4293,3346,4288xe" filled="t" fillcolor="#202020" stroked="f">
                <v:path arrowok="t"/>
                <v:fill/>
              </v:shape>
            </v:group>
            <v:group style="position:absolute;left:3401;top:4289;width:103;height:164" coordorigin="3401,4289" coordsize="103,164">
              <v:shape style="position:absolute;left:3401;top:4289;width:103;height:164" coordorigin="3401,4289" coordsize="103,164" path="m3445,4289l3402,4350,3401,4374,3401,4384,3420,4441,3461,4453,3479,4445,3488,4435,3443,4435,3430,4424,3423,4403,3420,4372,3421,4348,3428,4324,3438,4310,3454,4305,3486,4305,3484,4301,3467,4292,3445,4289xe" filled="t" fillcolor="#202020" stroked="f">
                <v:path arrowok="t"/>
                <v:fill/>
              </v:shape>
              <v:shape style="position:absolute;left:3401;top:4289;width:103;height:164" coordorigin="3401,4289" coordsize="103,164" path="m3486,4305l3454,4305,3465,4308,3474,4317,3480,4335,3483,4362,3483,4399,3475,4420,3462,4432,3443,4435,3488,4435,3494,4428,3499,4412,3503,4392,3504,4368,3502,4340,3495,4317,3486,4305xe" filled="t" fillcolor="#202020" stroked="f">
                <v:path arrowok="t"/>
                <v:fill/>
              </v:shape>
            </v:group>
            <v:group style="position:absolute;left:3533;top:4288;width:58;height:163" coordorigin="3533,4288" coordsize="58,163">
              <v:shape style="position:absolute;left:3533;top:4288;width:58;height:163" coordorigin="3533,4288" coordsize="58,163" path="m3590,4314l3569,4314,3569,4451,3590,4451,3590,4314xe" filled="t" fillcolor="#202020" stroked="f">
                <v:path arrowok="t"/>
                <v:fill/>
              </v:shape>
              <v:shape style="position:absolute;left:3533;top:4288;width:58;height:163" coordorigin="3533,4288" coordsize="58,163" path="m3590,4288l3581,4288,3576,4293,3569,4298,3540,4312,3533,4314,3533,4334,3540,4331,3554,4324,3562,4322,3569,4314,3590,4314,3590,4288xe" filled="t" fillcolor="#202020" stroked="f">
                <v:path arrowok="t"/>
                <v:fill/>
              </v:shape>
            </v:group>
            <v:group style="position:absolute;left:3643;top:4290;width:103;height:161" coordorigin="3643,4290" coordsize="103,161">
              <v:shape style="position:absolute;left:3643;top:4290;width:103;height:161" coordorigin="3643,4290" coordsize="103,161" path="m3746,4290l3643,4290,3643,4310,3715,4322,3706,4339,3681,4394,3665,4451,3689,4437,3692,4420,3698,4400,3725,4342,3746,4305,3746,4290xe" filled="t" fillcolor="#202020" stroked="f">
                <v:path arrowok="t"/>
                <v:fill/>
              </v:shape>
            </v:group>
            <v:group style="position:absolute;left:3763;top:4289;width:103;height:164" coordorigin="3763,4289" coordsize="103,164">
              <v:shape style="position:absolute;left:3763;top:4289;width:103;height:164" coordorigin="3763,4289" coordsize="103,164" path="m3807,4289l3765,4350,3763,4374,3763,4384,3783,4441,3823,4453,3841,4445,3851,4435,3805,4435,3793,4424,3785,4403,3782,4372,3784,4348,3790,4324,3801,4310,3816,4305,3848,4305,3846,4301,3829,4292,3807,4289xe" filled="t" fillcolor="#202020" stroked="f">
                <v:path arrowok="t"/>
                <v:fill/>
              </v:shape>
              <v:shape style="position:absolute;left:3763;top:4289;width:103;height:164" coordorigin="3763,4289" coordsize="103,164" path="m3848,4305l3816,4305,3828,4308,3836,4317,3842,4335,3845,4361,3845,4399,3839,4420,3826,4432,3805,4435,3851,4435,3857,4428,3863,4412,3866,4392,3866,4368,3864,4340,3857,4317,3848,4305xe" filled="t" fillcolor="#202020" stroked="f">
                <v:path arrowok="t"/>
                <v:fill/>
              </v:shape>
            </v:group>
            <v:group style="position:absolute;left:3886;top:4290;width:101;height:161" coordorigin="3886,4290" coordsize="101,161">
              <v:shape style="position:absolute;left:3886;top:4290;width:101;height:161" coordorigin="3886,4290" coordsize="101,161" path="m3986,4290l3886,4290,3886,4310,3957,4322,3948,4339,3923,4394,3907,4451,3931,4438,3935,4421,3940,4401,3965,4342,3986,4305,3986,4290xe" filled="t" fillcolor="#202020" stroked="f">
                <v:path arrowok="t"/>
                <v:fill/>
              </v:shape>
            </v:group>
            <v:group style="position:absolute;left:4003;top:4289;width:106;height:163" coordorigin="4003,4289" coordsize="106,163">
              <v:shape style="position:absolute;left:4003;top:4289;width:106;height:163" coordorigin="4003,4289" coordsize="106,163" path="m4047,4289l4005,4350,4003,4374,4004,4385,4024,4442,4065,4452,4082,4444,4090,4435,4045,4435,4033,4424,4025,4403,4022,4372,4024,4348,4030,4324,4041,4310,4056,4305,4090,4305,4087,4301,4070,4292,4047,4289xe" filled="t" fillcolor="#202020" stroked="f">
                <v:path arrowok="t"/>
                <v:fill/>
              </v:shape>
              <v:shape style="position:absolute;left:4003;top:4289;width:106;height:163" coordorigin="4003,4289" coordsize="106,163" path="m4090,4305l4056,4305,4068,4308,4076,4317,4082,4335,4085,4361,4085,4399,4079,4420,4066,4432,4045,4435,4090,4435,4098,4426,4104,4410,4108,4390,4109,4365,4106,4338,4099,4316,4090,4305xe" filled="t" fillcolor="#202020" stroked="f">
                <v:path arrowok="t"/>
                <v:fill/>
              </v:shape>
            </v:group>
            <v:group style="position:absolute;left:4126;top:4290;width:103;height:164" coordorigin="4126,4290" coordsize="103,164">
              <v:shape style="position:absolute;left:4126;top:4290;width:103;height:164" coordorigin="4126,4290" coordsize="103,164" path="m4202,4290l4141,4320,4126,4382,4127,4402,4133,4421,4142,4437,4158,4449,4179,4454,4199,4449,4214,4437,4169,4437,4162,4432,4157,4425,4150,4418,4147,4408,4147,4389,4150,4382,4157,4377,4160,4372,4147,4372,4147,4360,4151,4340,4159,4324,4166,4312,4178,4305,4216,4305,4215,4292,4202,4290xe" filled="t" fillcolor="#202020" stroked="f">
                <v:path arrowok="t"/>
                <v:fill/>
              </v:shape>
              <v:shape style="position:absolute;left:4126;top:4290;width:103;height:164" coordorigin="4126,4290" coordsize="103,164" path="m4219,4367l4188,4367,4195,4370,4200,4377,4205,4382,4207,4391,4207,4413,4205,4420,4200,4427,4186,4437,4214,4437,4215,4436,4225,4420,4229,4398,4229,4384,4224,4372,4219,4367xe" filled="t" fillcolor="#202020" stroked="f">
                <v:path arrowok="t"/>
                <v:fill/>
              </v:shape>
              <v:shape style="position:absolute;left:4126;top:4290;width:103;height:164" coordorigin="4126,4290" coordsize="103,164" path="m4198,4350l4181,4350,4161,4356,4147,4372,4160,4372,4162,4370,4169,4367,4219,4367,4207,4355,4198,4350xe" filled="t" fillcolor="#202020" stroked="f">
                <v:path arrowok="t"/>
                <v:fill/>
              </v:shape>
              <v:shape style="position:absolute;left:4126;top:4290;width:103;height:164" coordorigin="4126,4290" coordsize="103,164" path="m4216,4305l4200,4305,4210,4307,4217,4312,4216,43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8.779999pt;margin-top:213.899994pt;width:48.16pt;height:9.280pt;mso-position-horizontal-relative:page;mso-position-vertical-relative:page;z-index:-4896" coordorigin="4776,4278" coordsize="963,186">
            <v:group style="position:absolute;left:4786;top:4288;width:101;height:163" coordorigin="4786,4288" coordsize="101,163">
              <v:shape style="position:absolute;left:4786;top:4288;width:101;height:163" coordorigin="4786,4288" coordsize="101,163" path="m4874,4305l4841,4305,4848,4307,4858,4317,4862,4324,4862,4341,4860,4348,4850,4362,4841,4370,4829,4379,4817,4386,4807,4394,4802,4401,4795,4406,4790,4420,4788,4425,4786,4432,4786,4451,4886,4451,4886,4432,4807,4432,4807,4422,4810,4420,4812,4415,4831,4396,4846,4389,4858,4379,4867,4370,4872,4362,4879,4353,4882,4343,4882,4319,4877,4307,4874,4305xe" filled="t" fillcolor="#202020" stroked="f">
                <v:path arrowok="t"/>
                <v:fill/>
              </v:shape>
              <v:shape style="position:absolute;left:4786;top:4288;width:101;height:163" coordorigin="4786,4288" coordsize="101,163" path="m4848,4288l4824,4288,4802,4295,4793,4305,4793,4324,4798,4319,4812,4310,4817,4307,4824,4305,4874,4305,4867,4300,4860,4293,4848,4288xe" filled="t" fillcolor="#202020" stroked="f">
                <v:path arrowok="t"/>
                <v:fill/>
              </v:shape>
            </v:group>
            <v:group style="position:absolute;left:4903;top:4289;width:106;height:163" coordorigin="4903,4289" coordsize="106,163">
              <v:shape style="position:absolute;left:4903;top:4289;width:106;height:163" coordorigin="4903,4289" coordsize="106,163" path="m4947,4289l4905,4350,4903,4374,4903,4384,4924,4441,4965,4452,4982,4444,4990,4435,4946,4435,4934,4424,4927,4403,4925,4374,4925,4369,4927,4342,4934,4322,4947,4310,4967,4307,4992,4307,4987,4301,4970,4292,4947,4289xe" filled="t" fillcolor="#202020" stroked="f">
                <v:path arrowok="t"/>
                <v:fill/>
              </v:shape>
              <v:shape style="position:absolute;left:4903;top:4289;width:106;height:163" coordorigin="4903,4289" coordsize="106,163" path="m4992,4307l4967,4307,4976,4317,4982,4334,4985,4361,4985,4399,4979,4420,4966,4432,4946,4435,4990,4435,4998,4426,5004,4410,5008,4390,5009,4365,5006,4338,4999,4316,4992,4307xe" filled="t" fillcolor="#202020" stroked="f">
                <v:path arrowok="t"/>
                <v:fill/>
              </v:shape>
            </v:group>
            <v:group style="position:absolute;left:5035;top:4288;width:58;height:163" coordorigin="5035,4288" coordsize="58,163">
              <v:shape style="position:absolute;left:5035;top:4288;width:58;height:163" coordorigin="5035,4288" coordsize="58,163" path="m5093,4314l5071,4314,5071,4451,5093,4451,5093,4314xe" filled="t" fillcolor="#202020" stroked="f">
                <v:path arrowok="t"/>
                <v:fill/>
              </v:shape>
              <v:shape style="position:absolute;left:5035;top:4288;width:58;height:163" coordorigin="5035,4288" coordsize="58,163" path="m5093,4288l5086,4288,5071,4298,5052,4307,5045,4312,5035,4314,5035,4334,5050,4329,5057,4324,5064,4322,5071,4314,5093,4314,5093,4288xe" filled="t" fillcolor="#202020" stroked="f">
                <v:path arrowok="t"/>
                <v:fill/>
              </v:shape>
            </v:group>
            <v:group style="position:absolute;left:5143;top:4288;width:103;height:166" coordorigin="5143,4288" coordsize="103,166">
              <v:shape style="position:absolute;left:5143;top:4288;width:103;height:166" coordorigin="5143,4288" coordsize="103,166" path="m5153,4430l5153,4446,5160,4451,5170,4454,5183,4454,5201,4450,5218,4440,5221,4437,5172,4437,5162,4434,5153,4430xe" filled="t" fillcolor="#202020" stroked="f">
                <v:path arrowok="t"/>
                <v:fill/>
              </v:shape>
              <v:shape style="position:absolute;left:5143;top:4288;width:103;height:166" coordorigin="5143,4288" coordsize="103,166" path="m5246,4372l5225,4372,5227,4383,5223,4403,5215,4420,5206,4430,5196,4437,5221,4437,5234,4422,5241,4405,5245,4385,5246,4372xe" filled="t" fillcolor="#202020" stroked="f">
                <v:path arrowok="t"/>
                <v:fill/>
              </v:shape>
              <v:shape style="position:absolute;left:5143;top:4288;width:103;height:166" coordorigin="5143,4288" coordsize="103,166" path="m5193,4288l5174,4293,5157,4306,5147,4322,5143,4343,5143,4358,5148,4370,5158,4377,5167,4386,5177,4391,5208,4391,5218,4384,5223,4374,5186,4374,5179,4372,5172,4365,5167,4358,5165,4350,5165,4329,5167,4322,5172,4314,5186,4305,5230,4305,5230,4304,5216,4292,5193,4288xe" filled="t" fillcolor="#202020" stroked="f">
                <v:path arrowok="t"/>
                <v:fill/>
              </v:shape>
              <v:shape style="position:absolute;left:5143;top:4288;width:103;height:166" coordorigin="5143,4288" coordsize="103,166" path="m5230,4305l5203,4305,5210,4310,5218,4317,5222,4324,5225,4334,5225,4353,5222,4360,5210,4372,5203,4374,5223,4374,5225,4372,5246,4372,5246,4365,5246,4360,5245,4340,5239,4321,5230,4305xe" filled="t" fillcolor="#202020" stroked="f">
                <v:path arrowok="t"/>
                <v:fill/>
              </v:shape>
            </v:group>
            <v:group style="position:absolute;left:5263;top:4289;width:106;height:163" coordorigin="5263,4289" coordsize="106,163">
              <v:shape style="position:absolute;left:5263;top:4289;width:106;height:163" coordorigin="5263,4289" coordsize="106,163" path="m5307,4289l5265,4350,5263,4374,5264,4384,5284,4441,5325,4452,5342,4444,5350,4435,5306,4435,5294,4424,5287,4403,5285,4374,5285,4369,5287,4342,5294,4322,5307,4310,5327,4307,5352,4307,5347,4301,5330,4292,5307,4289xe" filled="t" fillcolor="#202020" stroked="f">
                <v:path arrowok="t"/>
                <v:fill/>
              </v:shape>
              <v:shape style="position:absolute;left:5263;top:4289;width:106;height:163" coordorigin="5263,4289" coordsize="106,163" path="m5352,4307l5327,4307,5336,4317,5342,4334,5345,4361,5345,4399,5339,4420,5326,4432,5306,4435,5350,4435,5358,4426,5364,4410,5368,4390,5369,4365,5366,4338,5359,4316,5352,4307xe" filled="t" fillcolor="#202020" stroked="f">
                <v:path arrowok="t"/>
                <v:fill/>
              </v:shape>
            </v:group>
            <v:group style="position:absolute;left:5393;top:4290;width:89;height:163" coordorigin="5393,4290" coordsize="89,163">
              <v:shape style="position:absolute;left:5393;top:4290;width:89;height:163" coordorigin="5393,4290" coordsize="89,163" path="m5393,4425l5393,4446,5400,4451,5410,4454,5431,4453,5452,4449,5468,4438,5469,4437,5414,4437,5402,4432,5393,4425xe" filled="t" fillcolor="#202020" stroked="f">
                <v:path arrowok="t"/>
                <v:fill/>
              </v:shape>
              <v:shape style="position:absolute;left:5393;top:4290;width:89;height:163" coordorigin="5393,4290" coordsize="89,163" path="m5472,4370l5434,4370,5443,4374,5458,4384,5462,4394,5462,4413,5458,4420,5446,4432,5436,4437,5469,4437,5478,4422,5482,4401,5482,4386,5477,4374,5472,4370xe" filled="t" fillcolor="#202020" stroked="f">
                <v:path arrowok="t"/>
                <v:fill/>
              </v:shape>
              <v:shape style="position:absolute;left:5393;top:4290;width:89;height:163" coordorigin="5393,4290" coordsize="89,163" path="m5474,4290l5400,4290,5395,4372,5402,4372,5412,4370,5472,4370,5467,4365,5451,4356,5429,4353,5414,4353,5417,4310,5474,4310,5474,4290xe" filled="t" fillcolor="#202020" stroked="f">
                <v:path arrowok="t"/>
                <v:fill/>
              </v:shape>
            </v:group>
            <v:group style="position:absolute;left:5506;top:4288;width:103;height:163" coordorigin="5506,4288" coordsize="103,163">
              <v:shape style="position:absolute;left:5506;top:4288;width:103;height:163" coordorigin="5506,4288" coordsize="103,163" path="m5595,4305l5561,4305,5568,4307,5573,4312,5580,4317,5582,4324,5582,4341,5580,4348,5570,4362,5561,4370,5549,4379,5537,4386,5527,4394,5522,4401,5518,4406,5513,4413,5510,4420,5508,4425,5506,4432,5506,4451,5609,4451,5609,4432,5527,4432,5527,4422,5530,4420,5532,4415,5544,4403,5554,4396,5567,4388,5583,4374,5597,4362,5602,4353,5604,4343,5604,4319,5599,4307,5595,4305xe" filled="t" fillcolor="#202020" stroked="f">
                <v:path arrowok="t"/>
                <v:fill/>
              </v:shape>
              <v:shape style="position:absolute;left:5506;top:4288;width:103;height:163" coordorigin="5506,4288" coordsize="103,163" path="m5568,4288l5544,4288,5530,4293,5525,4295,5518,4300,5513,4305,5513,4324,5518,4319,5532,4310,5539,4307,5544,4305,5595,4305,5587,4300,5580,4293,5568,4288xe" filled="t" fillcolor="#202020" stroked="f">
                <v:path arrowok="t"/>
                <v:fill/>
              </v:shape>
            </v:group>
            <v:group style="position:absolute;left:5626;top:4288;width:103;height:166" coordorigin="5626,4288" coordsize="103,166">
              <v:shape style="position:absolute;left:5626;top:4288;width:103;height:166" coordorigin="5626,4288" coordsize="103,166" path="m5686,4288l5669,4288,5654,4293,5650,4298,5642,4302,5640,4310,5635,4314,5633,4322,5633,4336,5635,4343,5640,4348,5642,4355,5657,4365,5647,4367,5640,4372,5635,4382,5626,4396,5626,4415,5628,4422,5638,4437,5645,4444,5652,4446,5659,4451,5669,4454,5688,4454,5698,4451,5719,4437,5669,4437,5662,4434,5650,4422,5647,4415,5647,4396,5650,4389,5654,4382,5662,4377,5669,4374,5718,4374,5717,4372,5710,4367,5700,4365,5707,4360,5710,4358,5671,4358,5664,4355,5659,4348,5654,4343,5652,4338,5652,4324,5654,4317,5664,4307,5671,4305,5715,4305,5714,4302,5700,4293,5695,4290,5686,4288xe" filled="t" fillcolor="#202020" stroked="f">
                <v:path arrowok="t"/>
                <v:fill/>
              </v:shape>
              <v:shape style="position:absolute;left:5626;top:4288;width:103;height:166" coordorigin="5626,4288" coordsize="103,166" path="m5718,4374l5688,4374,5695,4377,5707,4389,5710,4396,5710,4415,5707,4422,5695,4434,5688,4437,5719,4437,5724,4430,5729,4415,5729,4396,5726,4389,5722,4382,5718,4374xe" filled="t" fillcolor="#202020" stroked="f">
                <v:path arrowok="t"/>
                <v:fill/>
              </v:shape>
              <v:shape style="position:absolute;left:5626;top:4288;width:103;height:166" coordorigin="5626,4288" coordsize="103,166" path="m5715,4305l5686,4305,5693,4307,5702,4317,5705,4324,5705,4338,5702,4343,5690,4355,5686,4358,5710,4358,5712,4355,5717,4348,5722,4343,5724,4336,5724,4322,5722,4314,5717,4310,5715,43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213.179993pt;width:84.79pt;height:41.32pt;mso-position-horizontal-relative:page;mso-position-vertical-relative:page;z-index:-4895" coordorigin="6268,4264" coordsize="1696,826">
            <v:shape style="position:absolute;left:6268;top:4264;width:1686;height:826" type="#_x0000_t75">
              <v:imagedata r:id="rId47" o:title=""/>
            </v:shape>
            <v:group style="position:absolute;left:7330;top:4874;width:206;height:202" coordorigin="7330,4874" coordsize="206,202">
              <v:shape style="position:absolute;left:7330;top:4874;width:206;height:202" coordorigin="7330,4874" coordsize="206,202" path="m7411,5058l7359,5058,7375,5063,7393,5072,7414,5075,7531,5075,7534,5070,7534,5066,7535,5058,7416,5058,7411,5058xe" filled="t" fillcolor="#202020" stroked="f">
                <v:path arrowok="t"/>
                <v:fill/>
              </v:shape>
              <v:shape style="position:absolute;left:7330;top:4874;width:206;height:202" coordorigin="7330,4874" coordsize="206,202" path="m7370,4948l7332,4948,7332,4965,7356,4965,7356,5034,7349,5042,7339,5049,7330,5058,7347,5067,7359,5058,7411,5058,7405,5058,7386,5051,7370,5039,7370,4948xe" filled="t" fillcolor="#202020" stroked="f">
                <v:path arrowok="t"/>
                <v:fill/>
              </v:shape>
              <v:shape style="position:absolute;left:7330;top:4874;width:206;height:202" coordorigin="7330,4874" coordsize="206,202" path="m7536,5056l7464,5058,7535,5058,7536,5056xe" filled="t" fillcolor="#202020" stroked="f">
                <v:path arrowok="t"/>
                <v:fill/>
              </v:shape>
              <v:shape style="position:absolute;left:7330;top:4874;width:206;height:202" coordorigin="7330,4874" coordsize="206,202" path="m7519,4934l7399,4934,7399,5046,7416,5046,7416,5037,7519,5037,7519,5025,7416,5025,7416,5008,7519,5008,7519,4994,7416,4994,7416,4977,7519,4977,7519,4965,7416,4965,7416,4946,7519,4946,7519,4934xe" filled="t" fillcolor="#202020" stroked="f">
                <v:path arrowok="t"/>
                <v:fill/>
              </v:shape>
              <v:shape style="position:absolute;left:7330;top:4874;width:206;height:202" coordorigin="7330,4874" coordsize="206,202" path="m7519,5037l7505,5037,7505,5046,7519,5046,7519,5037xe" filled="t" fillcolor="#202020" stroked="f">
                <v:path arrowok="t"/>
                <v:fill/>
              </v:shape>
              <v:shape style="position:absolute;left:7330;top:4874;width:206;height:202" coordorigin="7330,4874" coordsize="206,202" path="m7519,5008l7505,5008,7505,5025,7519,5025,7519,5008xe" filled="t" fillcolor="#202020" stroked="f">
                <v:path arrowok="t"/>
                <v:fill/>
              </v:shape>
              <v:shape style="position:absolute;left:7330;top:4874;width:206;height:202" coordorigin="7330,4874" coordsize="206,202" path="m7519,4977l7505,4977,7505,4994,7519,4994,7519,4977xe" filled="t" fillcolor="#202020" stroked="f">
                <v:path arrowok="t"/>
                <v:fill/>
              </v:shape>
              <v:shape style="position:absolute;left:7330;top:4874;width:206;height:202" coordorigin="7330,4874" coordsize="206,202" path="m7519,4946l7505,4946,7505,4965,7519,4965,7519,4946xe" filled="t" fillcolor="#202020" stroked="f">
                <v:path arrowok="t"/>
                <v:fill/>
              </v:shape>
              <v:shape style="position:absolute;left:7330;top:4874;width:206;height:202" coordorigin="7330,4874" coordsize="206,202" path="m7462,4917l7447,4917,7442,4934,7457,4934,7462,4917xe" filled="t" fillcolor="#202020" stroked="f">
                <v:path arrowok="t"/>
                <v:fill/>
              </v:shape>
              <v:shape style="position:absolute;left:7330;top:4874;width:206;height:202" coordorigin="7330,4874" coordsize="206,202" path="m7351,4881l7340,4893,7351,4908,7363,4926,7375,4912,7363,4895,7351,4881xe" filled="t" fillcolor="#202020" stroked="f">
                <v:path arrowok="t"/>
                <v:fill/>
              </v:shape>
              <v:shape style="position:absolute;left:7330;top:4874;width:206;height:202" coordorigin="7330,4874" coordsize="206,202" path="m7534,4902l7387,4902,7387,4917,7534,4917,7534,4902xe" filled="t" fillcolor="#202020" stroked="f">
                <v:path arrowok="t"/>
                <v:fill/>
              </v:shape>
              <v:shape style="position:absolute;left:7330;top:4874;width:206;height:202" coordorigin="7330,4874" coordsize="206,202" path="m7423,4874l7411,4883,7418,4890,7423,4898,7426,4902,7433,4902,7442,4895,7438,4888,7423,4874xe" filled="t" fillcolor="#202020" stroked="f">
                <v:path arrowok="t"/>
                <v:fill/>
              </v:shape>
              <v:shape style="position:absolute;left:7330;top:4874;width:206;height:202" coordorigin="7330,4874" coordsize="206,202" path="m7490,4876l7486,4886,7478,4893,7471,4902,7490,4902,7498,4895,7502,4888,7507,4883,7490,4876xe" filled="t" fillcolor="#202020" stroked="f">
                <v:path arrowok="t"/>
                <v:fill/>
              </v:shape>
            </v:group>
            <v:group style="position:absolute;left:7543;top:4881;width:202;height:199" coordorigin="7543,4881" coordsize="202,199">
              <v:shape style="position:absolute;left:7543;top:4881;width:202;height:199" coordorigin="7543,4881" coordsize="202,199" path="m7728,4998l7639,4998,7639,5080,7656,5080,7656,5070,7728,5070,7728,5054,7656,5054,7656,5013,7728,5013,7728,4998xe" filled="t" fillcolor="#202020" stroked="f">
                <v:path arrowok="t"/>
                <v:fill/>
              </v:shape>
              <v:shape style="position:absolute;left:7543;top:4881;width:202;height:199" coordorigin="7543,4881" coordsize="202,199" path="m7728,5070l7714,5070,7714,5080,7728,5080,7728,5070xe" filled="t" fillcolor="#202020" stroked="f">
                <v:path arrowok="t"/>
                <v:fill/>
              </v:shape>
              <v:shape style="position:absolute;left:7543;top:4881;width:202;height:199" coordorigin="7543,4881" coordsize="202,199" path="m7570,4972l7555,4972,7555,5049,7548,5049,7543,5051,7548,5068,7568,5063,7588,5060,7608,5057,7627,5054,7627,5046,7570,5046,7570,4972xe" filled="t" fillcolor="#202020" stroked="f">
                <v:path arrowok="t"/>
                <v:fill/>
              </v:shape>
              <v:shape style="position:absolute;left:7543;top:4881;width:202;height:199" coordorigin="7543,4881" coordsize="202,199" path="m7728,5013l7714,5013,7714,5054,7728,5054,7728,5013xe" filled="t" fillcolor="#202020" stroked="f">
                <v:path arrowok="t"/>
                <v:fill/>
              </v:shape>
              <v:shape style="position:absolute;left:7543;top:4881;width:202;height:199" coordorigin="7543,4881" coordsize="202,199" path="m7601,4950l7586,4950,7586,5044,7579,5046,7627,5046,7627,5042,7601,5042,7601,4998,7622,4998,7622,4986,7601,4986,7601,4950xe" filled="t" fillcolor="#202020" stroked="f">
                <v:path arrowok="t"/>
                <v:fill/>
              </v:shape>
              <v:shape style="position:absolute;left:7543;top:4881;width:202;height:199" coordorigin="7543,4881" coordsize="202,199" path="m7627,5037l7608,5042,7627,5042,7627,5037xe" filled="t" fillcolor="#202020" stroked="f">
                <v:path arrowok="t"/>
                <v:fill/>
              </v:shape>
              <v:shape style="position:absolute;left:7543;top:4881;width:202;height:199" coordorigin="7543,4881" coordsize="202,199" path="m7670,4931l7654,4931,7661,4948,7659,4968,7642,4977,7622,4984,7627,4991,7630,4996,7634,4998,7654,4989,7671,4979,7687,4968,7724,4968,7718,4965,7710,4946,7683,4946,7670,4931xe" filled="t" fillcolor="#202020" stroked="f">
                <v:path arrowok="t"/>
                <v:fill/>
              </v:shape>
              <v:shape style="position:absolute;left:7543;top:4881;width:202;height:199" coordorigin="7543,4881" coordsize="202,199" path="m7724,4968l7687,4968,7703,4979,7721,4988,7740,4996,7742,4991,7745,4984,7735,4975,7724,4968xe" filled="t" fillcolor="#202020" stroked="f">
                <v:path arrowok="t"/>
                <v:fill/>
              </v:shape>
              <v:shape style="position:absolute;left:7543;top:4881;width:202;height:199" coordorigin="7543,4881" coordsize="202,199" path="m7622,4888l7555,4888,7555,4958,7570,4958,7570,4950,7622,4950,7622,4936,7570,4936,7570,4902,7622,4902,7622,4888xe" filled="t" fillcolor="#202020" stroked="f">
                <v:path arrowok="t"/>
                <v:fill/>
              </v:shape>
              <v:shape style="position:absolute;left:7543;top:4881;width:202;height:199" coordorigin="7543,4881" coordsize="202,199" path="m7678,4881l7655,4888,7646,4906,7636,4923,7625,4938,7632,4946,7634,4950,7639,4943,7646,4936,7654,4931,7670,4931,7658,4914,7658,4912,7733,4912,7733,4898,7668,4898,7670,4893,7673,4886,7678,4881xe" filled="t" fillcolor="#202020" stroked="f">
                <v:path arrowok="t"/>
                <v:fill/>
              </v:shape>
              <v:shape style="position:absolute;left:7543;top:4881;width:202;height:199" coordorigin="7543,4881" coordsize="202,199" path="m7733,4912l7716,4912,7711,4919,7699,4934,7683,4946,7710,4946,7710,4944,7722,4929,7733,4912xe" filled="t" fillcolor="#202020" stroked="f">
                <v:path arrowok="t"/>
                <v:fill/>
              </v:shape>
              <v:shape style="position:absolute;left:7543;top:4881;width:202;height:199" coordorigin="7543,4881" coordsize="202,199" path="m7622,4902l7608,4902,7608,4936,7622,4936,7622,4902xe" filled="t" fillcolor="#202020" stroked="f">
                <v:path arrowok="t"/>
                <v:fill/>
              </v:shape>
            </v:group>
            <v:group style="position:absolute;left:7757;top:5056;width:197;height:2" coordorigin="7757,5056" coordsize="197,2">
              <v:shape style="position:absolute;left:7757;top:5056;width:197;height:2" coordorigin="7757,5056" coordsize="197,0" path="m7757,5056l7954,5056e" filled="f" stroked="t" strokeweight="1.06pt" strokecolor="#202020">
                <v:path arrowok="t"/>
              </v:shape>
            </v:group>
            <v:group style="position:absolute;left:7855;top:4910;width:2;height:137" coordorigin="7855,4910" coordsize="2,137">
              <v:shape style="position:absolute;left:7855;top:4910;width:2;height:137" coordorigin="7855,4910" coordsize="0,137" path="m7855,4910l7855,5046e" filled="f" stroked="t" strokeweight="1.06pt" strokecolor="#202020">
                <v:path arrowok="t"/>
              </v:shape>
            </v:group>
            <v:group style="position:absolute;left:7766;top:4901;width:175;height:2" coordorigin="7766,4901" coordsize="175,2">
              <v:shape style="position:absolute;left:7766;top:4901;width:175;height:2" coordorigin="7766,4901" coordsize="175,0" path="m7766,4901l7942,4901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3.420013pt;margin-top:258.420013pt;width:86.2pt;height:236.32pt;mso-position-horizontal-relative:page;mso-position-vertical-relative:page;z-index:-4894" coordorigin="6268,5168" coordsize="1724,4726">
            <v:shape style="position:absolute;left:6268;top:5168;width:1724;height:4726" type="#_x0000_t75">
              <v:imagedata r:id="rId48" o:title=""/>
            </v:shape>
            <v:group style="position:absolute;left:7486;top:9686;width:201;height:197" coordorigin="7486,9686" coordsize="201,197">
              <v:shape style="position:absolute;left:7486;top:9686;width:201;height:197" coordorigin="7486,9686" coordsize="201,197" path="m7687,9698l7550,9698,7550,9780,7548,9802,7544,9823,7538,9842,7530,9859,7519,9873,7529,9882,7563,9813,7565,9791,7565,9712,7687,9712,7687,9698xe" filled="t" fillcolor="#202020" stroked="f">
                <v:path arrowok="t"/>
                <v:fill/>
              </v:shape>
              <v:shape style="position:absolute;left:7486;top:9686;width:201;height:197" coordorigin="7486,9686" coordsize="201,197" path="m7675,9755l7572,9755,7572,9770,7606,9787,7603,9808,7596,9828,7587,9845,7575,9860,7560,9873,7565,9875,7570,9880,7578,9882,7591,9869,7621,9794,7622,9770,7675,9770,7675,9755xe" filled="t" fillcolor="#202020" stroked="f">
                <v:path arrowok="t"/>
                <v:fill/>
              </v:shape>
              <v:shape style="position:absolute;left:7486;top:9686;width:201;height:197" coordorigin="7486,9686" coordsize="201,197" path="m7507,9796l7505,9803,7502,9820,7497,9840,7493,9860,7488,9878,7505,9881,7510,9862,7519,9823,7524,9803,7519,9801,7512,9798,7507,9796xe" filled="t" fillcolor="#202020" stroked="f">
                <v:path arrowok="t"/>
                <v:fill/>
              </v:shape>
              <v:shape style="position:absolute;left:7486;top:9686;width:201;height:197" coordorigin="7486,9686" coordsize="201,197" path="m7627,9863l7618,9863,7618,9868,7620,9875,7620,9880,7637,9880,7656,9879,7669,9866,7669,9866,7634,9866,7627,9863xe" filled="t" fillcolor="#202020" stroked="f">
                <v:path arrowok="t"/>
                <v:fill/>
              </v:shape>
              <v:shape style="position:absolute;left:7486;top:9686;width:201;height:197" coordorigin="7486,9686" coordsize="201,197" path="m7675,9770l7622,9770,7658,9793,7657,9816,7656,9833,7656,9845,7656,9859,7651,9866,7669,9866,7673,9840,7674,9808,7675,9787,7675,9779,7675,9770xe" filled="t" fillcolor="#202020" stroked="f">
                <v:path arrowok="t"/>
                <v:fill/>
              </v:shape>
              <v:shape style="position:absolute;left:7486;top:9686;width:201;height:197" coordorigin="7486,9686" coordsize="201,197" path="m7493,9738l7486,9753,7517,9779,7524,9763,7508,9749,7493,9738xe" filled="t" fillcolor="#202020" stroked="f">
                <v:path arrowok="t"/>
                <v:fill/>
              </v:shape>
              <v:shape style="position:absolute;left:7486;top:9686;width:201;height:197" coordorigin="7486,9686" coordsize="201,197" path="m7622,9719l7606,9719,7606,9755,7622,9755,7622,9719xe" filled="t" fillcolor="#202020" stroked="f">
                <v:path arrowok="t"/>
                <v:fill/>
              </v:shape>
              <v:shape style="position:absolute;left:7486;top:9686;width:201;height:197" coordorigin="7486,9686" coordsize="201,197" path="m7502,9686l7494,9701,7508,9713,7524,9729,7531,9712,7516,9698,7502,9686xe" filled="t" fillcolor="#202020" stroked="f">
                <v:path arrowok="t"/>
                <v:fill/>
              </v:shape>
            </v:group>
            <v:group style="position:absolute;left:7697;top:9681;width:192;height:202" coordorigin="7697,9681" coordsize="192,202">
              <v:shape style="position:absolute;left:7697;top:9681;width:192;height:202" coordorigin="7697,9681" coordsize="192,202" path="m7867,9779l7721,9779,7721,9882,7738,9882,7738,9846,7867,9846,7867,9832,7738,9832,7738,9820,7867,9820,7867,9806,7738,9806,7738,9791,7867,9791,7867,9779xe" filled="t" fillcolor="#202020" stroked="f">
                <v:path arrowok="t"/>
                <v:fill/>
              </v:shape>
              <v:shape style="position:absolute;left:7697;top:9681;width:192;height:202" coordorigin="7697,9681" coordsize="192,202" path="m7867,9846l7853,9846,7853,9863,7848,9866,7810,9866,7810,9873,7812,9878,7812,9882,7860,9882,7867,9875,7867,9846xe" filled="t" fillcolor="#202020" stroked="f">
                <v:path arrowok="t"/>
                <v:fill/>
              </v:shape>
              <v:shape style="position:absolute;left:7697;top:9681;width:192;height:202" coordorigin="7697,9681" coordsize="192,202" path="m7867,9820l7853,9820,7853,9832,7867,9832,7867,9820xe" filled="t" fillcolor="#202020" stroked="f">
                <v:path arrowok="t"/>
                <v:fill/>
              </v:shape>
              <v:shape style="position:absolute;left:7697;top:9681;width:192;height:202" coordorigin="7697,9681" coordsize="192,202" path="m7867,9791l7853,9791,7853,9806,7867,9806,7867,9791xe" filled="t" fillcolor="#202020" stroked="f">
                <v:path arrowok="t"/>
                <v:fill/>
              </v:shape>
              <v:shape style="position:absolute;left:7697;top:9681;width:192;height:202" coordorigin="7697,9681" coordsize="192,202" path="m7894,9753l7697,9753,7697,9767,7894,9767,7894,9753xe" filled="t" fillcolor="#202020" stroked="f">
                <v:path arrowok="t"/>
                <v:fill/>
              </v:shape>
              <v:shape style="position:absolute;left:7697;top:9681;width:192;height:202" coordorigin="7697,9681" coordsize="192,202" path="m7802,9738l7788,9738,7788,9753,7802,9753,7802,9738xe" filled="t" fillcolor="#202020" stroked="f">
                <v:path arrowok="t"/>
                <v:fill/>
              </v:shape>
              <v:shape style="position:absolute;left:7697;top:9681;width:192;height:202" coordorigin="7697,9681" coordsize="192,202" path="m7874,9726l7711,9726,7711,9738,7874,9738,7874,9726xe" filled="t" fillcolor="#202020" stroked="f">
                <v:path arrowok="t"/>
                <v:fill/>
              </v:shape>
              <v:shape style="position:absolute;left:7697;top:9681;width:192;height:202" coordorigin="7697,9681" coordsize="192,202" path="m7802,9712l7788,9712,7788,9726,7802,9726,7802,9712xe" filled="t" fillcolor="#202020" stroked="f">
                <v:path arrowok="t"/>
                <v:fill/>
              </v:shape>
              <v:shape style="position:absolute;left:7697;top:9681;width:192;height:202" coordorigin="7697,9681" coordsize="192,202" path="m7889,9700l7702,9700,7702,9712,7889,9712,7889,9700xe" filled="t" fillcolor="#202020" stroked="f">
                <v:path arrowok="t"/>
                <v:fill/>
              </v:shape>
              <v:shape style="position:absolute;left:7697;top:9681;width:192;height:202" coordorigin="7697,9681" coordsize="192,202" path="m7802,9681l7788,9681,7788,9700,7802,9700,7802,968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540009pt;margin-top:498.540009pt;width:84.76pt;height:26.32pt;mso-position-horizontal-relative:page;mso-position-vertical-relative:page;z-index:-4893" coordorigin="6271,9971" coordsize="1695,526">
            <v:shape style="position:absolute;left:6271;top:9980;width:1695;height:517" type="#_x0000_t75">
              <v:imagedata r:id="rId49" o:title=""/>
            </v:shape>
            <v:group style="position:absolute;left:7330;top:9983;width:209;height:197" coordorigin="7330,9983" coordsize="209,197">
              <v:shape style="position:absolute;left:7330;top:9983;width:209;height:197" coordorigin="7330,9983" coordsize="209,197" path="m7351,10036l7347,10059,7356,10076,7363,10094,7369,10117,7357,10134,7344,10149,7330,10163,7334,10168,7391,10124,7411,10124,7406,10117,7395,10099,7401,10086,7384,10086,7373,10069,7361,10053,7351,10036xe" filled="t" fillcolor="#202020" stroked="f">
                <v:path arrowok="t"/>
                <v:fill/>
              </v:shape>
              <v:shape style="position:absolute;left:7330;top:9983;width:209;height:197" coordorigin="7330,9983" coordsize="209,197" path="m7411,10124l7391,10124,7401,10142,7411,10158,7417,10134,7411,10124xe" filled="t" fillcolor="#202020" stroked="f">
                <v:path arrowok="t"/>
                <v:fill/>
              </v:shape>
              <v:shape style="position:absolute;left:7330;top:9983;width:209;height:197" coordorigin="7330,9983" coordsize="209,197" path="m7416,10005l7334,10005,7334,10022,7398,10028,7395,10049,7391,10068,7384,10086,7401,10086,7403,10081,7409,10062,7413,10042,7416,10022,7416,10005xe" filled="t" fillcolor="#202020" stroked="f">
                <v:path arrowok="t"/>
                <v:fill/>
              </v:shape>
              <v:shape style="position:absolute;left:7330;top:9983;width:209;height:197" coordorigin="7330,9983" coordsize="209,197" path="m7512,10043l7495,10043,7495,10158,7490,10163,7447,10163,7447,10170,7450,10175,7450,10180,7484,10180,7505,10173,7512,10151,7512,10043xe" filled="t" fillcolor="#202020" stroked="f">
                <v:path arrowok="t"/>
                <v:fill/>
              </v:shape>
              <v:shape style="position:absolute;left:7330;top:9983;width:209;height:197" coordorigin="7330,9983" coordsize="209,197" path="m7442,10062l7428,10070,7436,10084,7447,10100,7457,10118,7464,10096,7453,10079,7442,10062xe" filled="t" fillcolor="#202020" stroked="f">
                <v:path arrowok="t"/>
                <v:fill/>
              </v:shape>
              <v:shape style="position:absolute;left:7330;top:9983;width:209;height:197" coordorigin="7330,9983" coordsize="209,197" path="m7538,10029l7426,10029,7426,10043,7538,10043,7538,10029xe" filled="t" fillcolor="#202020" stroked="f">
                <v:path arrowok="t"/>
                <v:fill/>
              </v:shape>
              <v:shape style="position:absolute;left:7330;top:9983;width:209;height:197" coordorigin="7330,9983" coordsize="209,197" path="m7512,9983l7495,9983,7495,10029,7512,10029,7512,9983xe" filled="t" fillcolor="#202020" stroked="f">
                <v:path arrowok="t"/>
                <v:fill/>
              </v:shape>
            </v:group>
            <v:group style="position:absolute;left:7546;top:9981;width:199;height:192" coordorigin="7546,9981" coordsize="199,192">
              <v:shape style="position:absolute;left:7546;top:9981;width:199;height:192" coordorigin="7546,9981" coordsize="199,192" path="m7745,10156l7546,10156,7546,10173,7745,10173,7745,10156xe" filled="t" fillcolor="#202020" stroked="f">
                <v:path arrowok="t"/>
                <v:fill/>
              </v:shape>
              <v:shape style="position:absolute;left:7546;top:9981;width:199;height:192" coordorigin="7546,9981" coordsize="199,192" path="m7654,10098l7637,10098,7637,10156,7654,10156,7654,10098xe" filled="t" fillcolor="#202020" stroked="f">
                <v:path arrowok="t"/>
                <v:fill/>
              </v:shape>
              <v:shape style="position:absolute;left:7546;top:9981;width:199;height:192" coordorigin="7546,9981" coordsize="199,192" path="m7728,10082l7560,10082,7560,10098,7728,10098,7728,10082xe" filled="t" fillcolor="#202020" stroked="f">
                <v:path arrowok="t"/>
                <v:fill/>
              </v:shape>
              <v:shape style="position:absolute;left:7546;top:9981;width:199;height:192" coordorigin="7546,9981" coordsize="199,192" path="m7654,10036l7637,10036,7637,10082,7654,10082,7654,10036xe" filled="t" fillcolor="#202020" stroked="f">
                <v:path arrowok="t"/>
                <v:fill/>
              </v:shape>
              <v:shape style="position:absolute;left:7546;top:9981;width:199;height:192" coordorigin="7546,9981" coordsize="199,192" path="m7735,10019l7553,10019,7553,10036,7735,10036,7735,10019xe" filled="t" fillcolor="#202020" stroked="f">
                <v:path arrowok="t"/>
                <v:fill/>
              </v:shape>
              <v:shape style="position:absolute;left:7546;top:9981;width:199;height:192" coordorigin="7546,9981" coordsize="199,192" path="m7644,9981l7627,9990,7632,9995,7644,10019,7661,10010,7658,10005,7651,9995,7644,9981xe" filled="t" fillcolor="#202020" stroked="f">
                <v:path arrowok="t"/>
                <v:fill/>
              </v:shape>
            </v:group>
            <v:group style="position:absolute;left:7752;top:9981;width:194;height:204" coordorigin="7752,9981" coordsize="194,204">
              <v:shape style="position:absolute;left:7752;top:9981;width:194;height:204" coordorigin="7752,9981" coordsize="194,204" path="m7946,10048l7841,10048,7841,10185,7855,10185,7855,10137,7946,10137,7946,10122,7855,10122,7855,10098,7946,10098,7946,10086,7855,10086,7855,10060,7946,10060,7946,10048xe" filled="t" fillcolor="#202020" stroked="f">
                <v:path arrowok="t"/>
                <v:fill/>
              </v:shape>
              <v:shape style="position:absolute;left:7752;top:9981;width:194;height:204" coordorigin="7752,9981" coordsize="194,204" path="m7901,10137l7886,10137,7886,10182,7901,10182,7901,10137xe" filled="t" fillcolor="#202020" stroked="f">
                <v:path arrowok="t"/>
                <v:fill/>
              </v:shape>
              <v:shape style="position:absolute;left:7752;top:9981;width:194;height:204" coordorigin="7752,9981" coordsize="194,204" path="m7910,10166l7906,10166,7906,10170,7908,10178,7908,10182,7927,10182,7939,10180,7946,10175,7946,10168,7918,10168,7910,10166xe" filled="t" fillcolor="#202020" stroked="f">
                <v:path arrowok="t"/>
                <v:fill/>
              </v:shape>
              <v:shape style="position:absolute;left:7752;top:9981;width:194;height:204" coordorigin="7752,9981" coordsize="194,204" path="m7946,10137l7932,10137,7932,10163,7930,10168,7946,10168,7946,10137xe" filled="t" fillcolor="#202020" stroked="f">
                <v:path arrowok="t"/>
                <v:fill/>
              </v:shape>
              <v:shape style="position:absolute;left:7752;top:9981;width:194;height:204" coordorigin="7752,9981" coordsize="194,204" path="m7901,10098l7886,10098,7886,10122,7901,10122,7901,10098xe" filled="t" fillcolor="#202020" stroked="f">
                <v:path arrowok="t"/>
                <v:fill/>
              </v:shape>
              <v:shape style="position:absolute;left:7752;top:9981;width:194;height:204" coordorigin="7752,9981" coordsize="194,204" path="m7946,10098l7932,10098,7932,10122,7946,10122,7946,10098xe" filled="t" fillcolor="#202020" stroked="f">
                <v:path arrowok="t"/>
                <v:fill/>
              </v:shape>
              <v:shape style="position:absolute;left:7752;top:9981;width:194;height:204" coordorigin="7752,9981" coordsize="194,204" path="m7901,10060l7886,10060,7886,10086,7901,10086,7901,10060xe" filled="t" fillcolor="#202020" stroked="f">
                <v:path arrowok="t"/>
                <v:fill/>
              </v:shape>
              <v:shape style="position:absolute;left:7752;top:9981;width:194;height:204" coordorigin="7752,9981" coordsize="194,204" path="m7946,10060l7932,10060,7932,10086,7946,10086,7946,10060xe" filled="t" fillcolor="#202020" stroked="f">
                <v:path arrowok="t"/>
                <v:fill/>
              </v:shape>
              <v:shape style="position:absolute;left:7752;top:9981;width:194;height:204" coordorigin="7752,9981" coordsize="194,204" path="m7901,10029l7886,10029,7886,10048,7901,10048,7901,10029xe" filled="t" fillcolor="#202020" stroked="f">
                <v:path arrowok="t"/>
                <v:fill/>
              </v:shape>
              <v:shape style="position:absolute;left:7752;top:9981;width:194;height:204" coordorigin="7752,9981" coordsize="194,204" path="m7956,10014l7838,10014,7838,10029,7956,10029,7956,10014xe" filled="t" fillcolor="#202020" stroked="f">
                <v:path arrowok="t"/>
                <v:fill/>
              </v:shape>
              <v:shape style="position:absolute;left:7752;top:9981;width:194;height:204" coordorigin="7752,9981" coordsize="194,204" path="m7901,9983l7886,9983,7886,10014,7901,10014,7901,9983xe" filled="t" fillcolor="#202020" stroked="f">
                <v:path arrowok="t"/>
                <v:fill/>
              </v:shape>
              <v:shape style="position:absolute;left:7752;top:9981;width:194;height:204" coordorigin="7752,9981" coordsize="194,204" path="m7918,9983l7908,9993,7915,9998,7925,10005,7932,10012,7937,10010,7939,10005,7942,10002,7934,9995,7927,9990,7918,9983xe" filled="t" fillcolor="#202020" stroked="f">
                <v:path arrowok="t"/>
                <v:fill/>
              </v:shape>
              <v:shape style="position:absolute;left:7752;top:9981;width:194;height:204" coordorigin="7752,9981" coordsize="194,204" path="m7810,10142l7795,10142,7795,10185,7810,10185,7810,10142xe" filled="t" fillcolor="#202020" stroked="f">
                <v:path arrowok="t"/>
                <v:fill/>
              </v:shape>
              <v:shape style="position:absolute;left:7752;top:9981;width:194;height:204" coordorigin="7752,9981" coordsize="194,204" path="m7810,10098l7795,10098,7792,10128,7772,10130,7752,10132,7756,10146,7777,10143,7795,10142,7810,10142,7810,10139,7819,10137,7834,10137,7834,10127,7835,10125,7810,10125,7810,10098xe" filled="t" fillcolor="#202020" stroked="f">
                <v:path arrowok="t"/>
                <v:fill/>
              </v:shape>
              <v:shape style="position:absolute;left:7752;top:9981;width:194;height:204" coordorigin="7752,9981" coordsize="194,204" path="m7836,10122l7826,10122,7819,10125,7835,10125,7836,10122xe" filled="t" fillcolor="#202020" stroked="f">
                <v:path arrowok="t"/>
                <v:fill/>
              </v:shape>
              <v:shape style="position:absolute;left:7752;top:9981;width:194;height:204" coordorigin="7752,9981" coordsize="194,204" path="m7831,10014l7754,10014,7754,10029,7771,10045,7765,10063,7757,10084,7757,10098,7831,10098,7831,10084,7774,10084,7780,10064,7786,10045,7793,10029,7831,10029,7831,10014xe" filled="t" fillcolor="#202020" stroked="f">
                <v:path arrowok="t"/>
                <v:fill/>
              </v:shape>
              <v:shape style="position:absolute;left:7752;top:9981;width:194;height:204" coordorigin="7752,9981" coordsize="194,204" path="m7810,10041l7795,10041,7795,10084,7810,10084,7810,10041xe" filled="t" fillcolor="#202020" stroked="f">
                <v:path arrowok="t"/>
                <v:fill/>
              </v:shape>
              <v:shape style="position:absolute;left:7752;top:9981;width:194;height:204" coordorigin="7752,9981" coordsize="194,204" path="m7790,9981l7788,9990,7786,10002,7781,10014,7795,10014,7800,10002,7802,9993,7805,9986,7790,998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528.780029pt;width:88.6pt;height:206.32pt;mso-position-horizontal-relative:page;mso-position-vertical-relative:page;z-index:-4892" coordorigin="6268,10576" coordsize="1772,4126">
            <v:shape style="position:absolute;left:6268;top:10576;width:1772;height:4126" type="#_x0000_t75">
              <v:imagedata r:id="rId50" o:title=""/>
            </v:shape>
            <v:group style="position:absolute;left:7543;top:13293;width:204;height:192" coordorigin="7543,13293" coordsize="204,192">
              <v:shape style="position:absolute;left:7543;top:13293;width:204;height:192" coordorigin="7543,13293" coordsize="204,192" path="m7745,13472l7584,13472,7602,13481,7625,13485,7740,13485,7742,13480,7745,13473,7745,13472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584,13362l7543,13362,7543,13377,7570,13377,7570,13446,7562,13451,7543,13470,7553,13484,7568,13472,7745,13472,7746,13470,7627,13470,7618,13470,7598,13463,7584,13449,7584,13362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747,13468l7678,13470,7746,13470,7747,13468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733,13343l7610,13343,7610,13458,7625,13458,7625,13425,7733,13425,7733,13410,7625,13410,7625,13389,7733,13389,7733,13377,7625,13377,7625,13355,7733,13355,7733,13343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733,13425l7716,13425,7716,13442,7714,13444,7685,13444,7685,13449,7687,13454,7687,13458,7726,13458,7733,13451,7733,13425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678,13425l7663,13425,7663,13456,7678,13456,7678,13425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678,13389l7663,13389,7663,13410,7678,13410,7678,13389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733,13389l7716,13389,7716,13410,7733,13410,7733,13389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678,13355l7663,13355,7663,13377,7678,13377,7678,13355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733,13355l7716,13355,7716,13377,7733,13377,7733,13355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637,13317l7627,13326,7639,13334,7649,13338,7661,13343,7685,13343,7680,13338,7690,13334,7666,13334,7656,13329,7646,13322,7637,13317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567,13293l7558,13307,7569,13322,7582,13341,7590,13323,7577,13305,7567,13293xe" filled="t" fillcolor="#202020" stroked="f">
                <v:path arrowok="t"/>
                <v:fill/>
              </v:shape>
              <v:shape style="position:absolute;left:7543;top:13293;width:204;height:192" coordorigin="7543,13293" coordsize="204,192" path="m7730,13300l7608,13300,7608,13314,7704,13314,7666,13334,7690,13334,7730,13314,7730,13300xe" filled="t" fillcolor="#202020" stroked="f">
                <v:path arrowok="t"/>
                <v:fill/>
              </v:shape>
            </v:group>
            <v:group style="position:absolute;left:7754;top:13290;width:202;height:194" coordorigin="7754,13290" coordsize="202,194">
              <v:shape style="position:absolute;left:7754;top:13290;width:202;height:194" coordorigin="7754,13290" coordsize="202,194" path="m7855,13469l7781,13469,7798,13472,7816,13480,7838,13482,7891,13485,7951,13482,7954,13478,7954,13473,7955,13470,7894,13470,7855,13469xe" filled="t" fillcolor="#202020" stroked="f">
                <v:path arrowok="t"/>
                <v:fill/>
              </v:shape>
              <v:shape style="position:absolute;left:7754;top:13290;width:202;height:194" coordorigin="7754,13290" coordsize="202,194" path="m7795,13360l7754,13360,7754,13374,7778,13374,7778,13446,7774,13451,7764,13458,7754,13468,7767,13479,7781,13469,7855,13469,7838,13468,7830,13467,7810,13461,7795,13449,7795,13360xe" filled="t" fillcolor="#202020" stroked="f">
                <v:path arrowok="t"/>
                <v:fill/>
              </v:shape>
              <v:shape style="position:absolute;left:7754;top:13290;width:202;height:194" coordorigin="7754,13290" coordsize="202,194" path="m7956,13468l7894,13470,7955,13470,7956,13468xe" filled="t" fillcolor="#202020" stroked="f">
                <v:path arrowok="t"/>
                <v:fill/>
              </v:shape>
              <v:shape style="position:absolute;left:7754;top:13290;width:202;height:194" coordorigin="7754,13290" coordsize="202,194" path="m7870,13437l7860,13437,7860,13444,7862,13449,7862,13456,7910,13456,7920,13446,7920,13439,7879,13439,7870,13437xe" filled="t" fillcolor="#202020" stroked="f">
                <v:path arrowok="t"/>
                <v:fill/>
              </v:shape>
              <v:shape style="position:absolute;left:7754;top:13290;width:202;height:194" coordorigin="7754,13290" coordsize="202,194" path="m7920,13343l7903,13343,7903,13434,7898,13439,7920,13439,7920,13343xe" filled="t" fillcolor="#202020" stroked="f">
                <v:path arrowok="t"/>
                <v:fill/>
              </v:shape>
              <v:shape style="position:absolute;left:7754;top:13290;width:202;height:194" coordorigin="7754,13290" coordsize="202,194" path="m7836,13358l7822,13367,7832,13381,7844,13397,7855,13415,7862,13393,7850,13377,7836,13358xe" filled="t" fillcolor="#202020" stroked="f">
                <v:path arrowok="t"/>
                <v:fill/>
              </v:shape>
              <v:shape style="position:absolute;left:7754;top:13290;width:202;height:194" coordorigin="7754,13290" coordsize="202,194" path="m7954,13329l7814,13329,7814,13343,7954,13343,7954,13329xe" filled="t" fillcolor="#202020" stroked="f">
                <v:path arrowok="t"/>
                <v:fill/>
              </v:shape>
              <v:shape style="position:absolute;left:7754;top:13290;width:202;height:194" coordorigin="7754,13290" coordsize="202,194" path="m7774,13290l7766,13305,7778,13321,7790,13338,7798,13331,7798,13321,7785,13304,7774,13290xe" filled="t" fillcolor="#202020" stroked="f">
                <v:path arrowok="t"/>
                <v:fill/>
              </v:shape>
              <v:shape style="position:absolute;left:7754;top:13290;width:202;height:194" coordorigin="7754,13290" coordsize="202,194" path="m7920,13290l7903,13290,7903,13329,7920,13329,7920,13290xe" filled="t" fillcolor="#202020" stroked="f">
                <v:path arrowok="t"/>
                <v:fill/>
              </v:shape>
            </v:group>
            <v:group style="position:absolute;left:7131;top:14504;width:100;height:162" coordorigin="7131,14504" coordsize="100,162">
              <v:shape style="position:absolute;left:7131;top:14504;width:100;height:162" coordorigin="7131,14504" coordsize="100,162" path="m7206,14504l7144,14532,7131,14614,7135,14633,7144,14650,7160,14662,7181,14666,7195,14666,7207,14661,7217,14651,7171,14651,7164,14646,7154,14632,7152,14622,7152,14603,7154,14596,7159,14591,7162,14586,7150,14586,7150,14572,7154,14552,7162,14536,7171,14524,7181,14519,7221,14519,7219,14506,7206,14504xe" filled="t" fillcolor="#202020" stroked="f">
                <v:path arrowok="t"/>
                <v:fill/>
              </v:shape>
              <v:shape style="position:absolute;left:7131;top:14504;width:100;height:162" coordorigin="7131,14504" coordsize="100,162" path="m7223,14582l7190,14582,7198,14584,7202,14591,7210,14596,7212,14606,7212,14625,7207,14634,7202,14642,7198,14646,7190,14651,7217,14651,7218,14650,7228,14634,7231,14613,7231,14598,7226,14586,7223,14582xe" filled="t" fillcolor="#202020" stroked="f">
                <v:path arrowok="t"/>
                <v:fill/>
              </v:shape>
              <v:shape style="position:absolute;left:7131;top:14504;width:100;height:162" coordorigin="7131,14504" coordsize="100,162" path="m7200,14565l7183,14565,7163,14571,7150,14586,7162,14586,7164,14584,7171,14582,7223,14582,7219,14577,7212,14570,7200,14565xe" filled="t" fillcolor="#202020" stroked="f">
                <v:path arrowok="t"/>
                <v:fill/>
              </v:shape>
              <v:shape style="position:absolute;left:7131;top:14504;width:100;height:162" coordorigin="7131,14504" coordsize="100,162" path="m7221,14519l7205,14519,7214,14522,7222,14526,7221,14519xe" filled="t" fillcolor="#202020" stroked="f">
                <v:path arrowok="t"/>
                <v:fill/>
              </v:shape>
            </v:group>
            <v:group style="position:absolute;left:7301;top:14488;width:204;height:197" coordorigin="7301,14488" coordsize="204,197">
              <v:shape style="position:absolute;left:7301;top:14488;width:204;height:197" coordorigin="7301,14488" coordsize="204,197" path="m7500,14514l7318,14514,7318,14549,7317,14603,7316,14627,7312,14647,7307,14664,7301,14678,7306,14680,7331,14618,7332,14529,7500,14529,7500,14514xe" filled="t" fillcolor="#202020" stroked="f">
                <v:path arrowok="t"/>
                <v:fill/>
              </v:shape>
              <v:shape style="position:absolute;left:7301;top:14488;width:204;height:197" coordorigin="7301,14488" coordsize="204,197" path="m7505,14668l7334,14668,7334,14682,7505,14682,7505,14668xe" filled="t" fillcolor="#202020" stroked="f">
                <v:path arrowok="t"/>
                <v:fill/>
              </v:shape>
              <v:shape style="position:absolute;left:7301;top:14488;width:204;height:197" coordorigin="7301,14488" coordsize="204,197" path="m7426,14639l7409,14639,7409,14668,7426,14668,7426,14639xe" filled="t" fillcolor="#202020" stroked="f">
                <v:path arrowok="t"/>
                <v:fill/>
              </v:shape>
              <v:shape style="position:absolute;left:7301;top:14488;width:204;height:197" coordorigin="7301,14488" coordsize="204,197" path="m7490,14625l7346,14625,7346,14639,7490,14639,7490,14625xe" filled="t" fillcolor="#202020" stroked="f">
                <v:path arrowok="t"/>
                <v:fill/>
              </v:shape>
              <v:shape style="position:absolute;left:7301;top:14488;width:204;height:197" coordorigin="7301,14488" coordsize="204,197" path="m7426,14531l7409,14531,7409,14625,7426,14625,7426,14531xe" filled="t" fillcolor="#202020" stroked="f">
                <v:path arrowok="t"/>
                <v:fill/>
              </v:shape>
              <v:shape style="position:absolute;left:7301;top:14488;width:204;height:197" coordorigin="7301,14488" coordsize="204,197" path="m7380,14546l7364,14549,7357,14567,7347,14585,7334,14601,7339,14603,7346,14610,7356,14601,7363,14591,7368,14579,7389,14579,7389,14579,7375,14565,7378,14560,7378,14553,7380,14546xe" filled="t" fillcolor="#202020" stroked="f">
                <v:path arrowok="t"/>
                <v:fill/>
              </v:shape>
              <v:shape style="position:absolute;left:7301;top:14488;width:204;height:197" coordorigin="7301,14488" coordsize="204,197" path="m7474,14546l7458,14549,7451,14567,7441,14585,7428,14601,7438,14606,7440,14610,7450,14601,7457,14591,7462,14580,7487,14580,7485,14578,7469,14565,7471,14560,7474,14553,7474,14546xe" filled="t" fillcolor="#202020" stroked="f">
                <v:path arrowok="t"/>
                <v:fill/>
              </v:shape>
              <v:shape style="position:absolute;left:7301;top:14488;width:204;height:197" coordorigin="7301,14488" coordsize="204,197" path="m7487,14580l7462,14580,7477,14592,7490,14608,7499,14591,7487,14580xe" filled="t" fillcolor="#202020" stroked="f">
                <v:path arrowok="t"/>
                <v:fill/>
              </v:shape>
              <v:shape style="position:absolute;left:7301;top:14488;width:204;height:197" coordorigin="7301,14488" coordsize="204,197" path="m7389,14579l7368,14579,7385,14596,7392,14606,7402,14594,7389,14579xe" filled="t" fillcolor="#202020" stroked="f">
                <v:path arrowok="t"/>
                <v:fill/>
              </v:shape>
              <v:shape style="position:absolute;left:7301;top:14488;width:204;height:197" coordorigin="7301,14488" coordsize="204,197" path="m7409,14488l7394,14495,7399,14500,7402,14505,7409,14514,7411,14514,7423,14507,7418,14500,7414,14495,7409,14488xe" filled="t" fillcolor="#202020" stroked="f">
                <v:path arrowok="t"/>
                <v:fill/>
              </v:shape>
            </v:group>
            <v:group style="position:absolute;left:7512;top:14493;width:199;height:194" coordorigin="7512,14493" coordsize="199,194">
              <v:shape style="position:absolute;left:7512;top:14493;width:199;height:194" coordorigin="7512,14493" coordsize="199,194" path="m7636,14576l7619,14576,7627,14598,7658,14651,7702,14687,7706,14682,7711,14675,7711,14668,7695,14658,7681,14647,7668,14633,7657,14617,7646,14599,7637,14579,7636,14576xe" filled="t" fillcolor="#202020" stroked="f">
                <v:path arrowok="t"/>
                <v:fill/>
              </v:shape>
              <v:shape style="position:absolute;left:7512;top:14493;width:199;height:194" coordorigin="7512,14493" coordsize="199,194" path="m7625,14493l7608,14498,7605,14522,7601,14545,7580,14604,7529,14662,7512,14673,7517,14680,7522,14685,7532,14686,7548,14674,7590,14630,7619,14576,7636,14576,7629,14557,7622,14533,7624,14514,7625,14493xe" filled="t" fillcolor="#202020" stroked="f">
                <v:path arrowok="t"/>
                <v:fill/>
              </v:shape>
            </v:group>
            <v:group style="position:absolute;left:7723;top:14498;width:192;height:192" coordorigin="7723,14498" coordsize="192,192">
              <v:shape style="position:absolute;left:7723;top:14498;width:192;height:192" coordorigin="7723,14498" coordsize="192,192" path="m7824,14668l7824,14675,7826,14682,7826,14687,7879,14687,7886,14678,7886,14670,7834,14670,7824,14668xe" filled="t" fillcolor="#202020" stroked="f">
                <v:path arrowok="t"/>
                <v:fill/>
              </v:shape>
              <v:shape style="position:absolute;left:7723;top:14498;width:192;height:192" coordorigin="7723,14498" coordsize="192,192" path="m7886,14582l7870,14582,7870,14666,7865,14670,7886,14670,7886,14582xe" filled="t" fillcolor="#202020" stroked="f">
                <v:path arrowok="t"/>
                <v:fill/>
              </v:shape>
              <v:shape style="position:absolute;left:7723;top:14498;width:192;height:192" coordorigin="7723,14498" coordsize="192,192" path="m7927,14567l7798,14567,7798,14582,7927,14582,7927,14567xe" filled="t" fillcolor="#202020" stroked="f">
                <v:path arrowok="t"/>
                <v:fill/>
              </v:shape>
              <v:shape style="position:absolute;left:7723;top:14498;width:192;height:192" coordorigin="7723,14498" coordsize="192,192" path="m7774,14603l7757,14603,7757,14690,7774,14690,7774,14603xe" filled="t" fillcolor="#202020" stroked="f">
                <v:path arrowok="t"/>
                <v:fill/>
              </v:shape>
              <v:shape style="position:absolute;left:7723;top:14498;width:192;height:192" coordorigin="7723,14498" coordsize="192,192" path="m7795,14548l7773,14552,7762,14570,7749,14587,7737,14601,7723,14613,7728,14622,7730,14630,7757,14603,7774,14603,7774,14582,7781,14572,7795,14548xe" filled="t" fillcolor="#202020" stroked="f">
                <v:path arrowok="t"/>
                <v:fill/>
              </v:shape>
              <v:shape style="position:absolute;left:7723;top:14498;width:192;height:192" coordorigin="7723,14498" coordsize="192,192" path="m7790,14498l7766,14505,7753,14521,7739,14535,7723,14548,7728,14553,7730,14558,7738,14558,7754,14544,7767,14529,7780,14514,7790,14498xe" filled="t" fillcolor="#202020" stroked="f">
                <v:path arrowok="t"/>
                <v:fill/>
              </v:shape>
              <v:shape style="position:absolute;left:7723;top:14498;width:192;height:192" coordorigin="7723,14498" coordsize="192,192" path="m7915,14505l7810,14505,7810,14519,7915,14519,7915,145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738.900024pt;width:84.4pt;height:56.8pt;mso-position-horizontal-relative:page;mso-position-vertical-relative:page;z-index:-4891" coordorigin="6268,14778" coordsize="1688,1136">
            <v:shape style="position:absolute;left:6271;top:14778;width:1666;height:524" type="#_x0000_t75">
              <v:imagedata r:id="rId51" o:title=""/>
            </v:shape>
            <v:shape style="position:absolute;left:6268;top:15080;width:1688;height:834" type="#_x0000_t75">
              <v:imagedata r:id="rId52" o:title=""/>
            </v:shape>
            <w10:wrap type="none"/>
          </v:group>
        </w:pict>
      </w:r>
      <w:r>
        <w:rPr/>
        <w:pict>
          <v:group style="position:absolute;margin-left:411.339996pt;margin-top:213.899994pt;width:47.677818pt;height:9.279806pt;mso-position-horizontal-relative:page;mso-position-vertical-relative:page;z-index:-4890" coordorigin="8227,4278" coordsize="954,186">
            <v:group style="position:absolute;left:8237;top:4288;width:58;height:163" coordorigin="8237,4288" coordsize="58,163">
              <v:shape style="position:absolute;left:8237;top:4288;width:58;height:163" coordorigin="8237,4288" coordsize="58,163" path="m8294,4314l8273,4314,8273,4451,8294,4451,8294,4314xe" filled="t" fillcolor="#202020" stroked="f">
                <v:path arrowok="t"/>
                <v:fill/>
              </v:shape>
              <v:shape style="position:absolute;left:8237;top:4288;width:58;height:163" coordorigin="8237,4288" coordsize="58,163" path="m8294,4288l8285,4288,8280,4293,8273,4298,8244,4312,8237,4314,8237,4334,8251,4329,8258,4324,8266,4322,8273,4314,8294,4314,8294,4288xe" filled="t" fillcolor="#202020" stroked="f">
                <v:path arrowok="t"/>
                <v:fill/>
              </v:shape>
            </v:group>
            <v:group style="position:absolute;left:8352;top:4290;width:91;height:163" coordorigin="8352,4290" coordsize="91,163">
              <v:shape style="position:absolute;left:8352;top:4290;width:91;height:163" coordorigin="8352,4290" coordsize="91,163" path="m8352,4425l8353,4447,8368,4452,8393,4453,8413,4449,8430,4438,8431,4437,8374,4437,8364,4432,8352,4425xe" filled="t" fillcolor="#202020" stroked="f">
                <v:path arrowok="t"/>
                <v:fill/>
              </v:shape>
              <v:shape style="position:absolute;left:8352;top:4290;width:91;height:163" coordorigin="8352,4290" coordsize="91,163" path="m8431,4370l8395,4370,8405,4374,8419,4384,8422,4394,8422,4413,8419,4420,8412,4427,8398,4437,8431,4437,8440,4422,8443,4401,8443,4400,8439,4381,8431,4370xe" filled="t" fillcolor="#202020" stroked="f">
                <v:path arrowok="t"/>
                <v:fill/>
              </v:shape>
              <v:shape style="position:absolute;left:8352;top:4290;width:91;height:163" coordorigin="8352,4290" coordsize="91,163" path="m8436,4290l8362,4290,8354,4372,8364,4372,8371,4370,8431,4370,8427,4364,8410,4356,8388,4353,8374,4353,8378,4310,8436,4310,8436,4290xe" filled="t" fillcolor="#202020" stroked="f">
                <v:path arrowok="t"/>
                <v:fill/>
              </v:shape>
            </v:group>
            <v:group style="position:absolute;left:8470;top:4288;width:94;height:166" coordorigin="8470,4288" coordsize="94,166">
              <v:shape style="position:absolute;left:8470;top:4288;width:94;height:166" coordorigin="8470,4288" coordsize="94,166" path="m8470,4422l8470,4444,8487,4452,8509,4454,8530,4449,8546,4439,8550,4437,8494,4437,8482,4432,8470,4422xe" filled="t" fillcolor="#202020" stroked="f">
                <v:path arrowok="t"/>
                <v:fill/>
              </v:shape>
              <v:shape style="position:absolute;left:8470;top:4288;width:94;height:166" coordorigin="8470,4288" coordsize="94,166" path="m8551,4305l8515,4305,8531,4315,8536,4340,8524,4355,8498,4360,8486,4360,8486,4377,8516,4378,8535,4388,8542,4406,8542,4415,8539,4422,8532,4427,8527,4434,8518,4437,8550,4437,8558,4432,8563,4420,8563,4396,8525,4367,8539,4361,8553,4347,8558,4326,8558,4314,8554,4307,8551,4305xe" filled="t" fillcolor="#202020" stroked="f">
                <v:path arrowok="t"/>
                <v:fill/>
              </v:shape>
              <v:shape style="position:absolute;left:8470;top:4288;width:94;height:166" coordorigin="8470,4288" coordsize="94,166" path="m8525,4288l8498,4288,8486,4293,8477,4298,8477,4317,8493,4308,8515,4305,8551,4305,8544,4300,8537,4293,8525,4288xe" filled="t" fillcolor="#202020" stroked="f">
                <v:path arrowok="t"/>
                <v:fill/>
              </v:shape>
            </v:group>
            <v:group style="position:absolute;left:8587;top:4290;width:103;height:164" coordorigin="8587,4290" coordsize="103,164">
              <v:shape style="position:absolute;left:8587;top:4290;width:103;height:164" coordorigin="8587,4290" coordsize="103,164" path="m8664,4290l8602,4320,8587,4382,8589,4402,8594,4421,8604,4437,8620,4449,8641,4454,8660,4449,8676,4437,8630,4437,8623,4432,8618,4425,8611,4418,8609,4408,8609,4389,8611,4382,8618,4377,8622,4372,8609,4372,8609,4360,8612,4340,8621,4324,8628,4312,8640,4305,8678,4305,8677,4292,8664,4290xe" filled="t" fillcolor="#202020" stroked="f">
                <v:path arrowok="t"/>
                <v:fill/>
              </v:shape>
              <v:shape style="position:absolute;left:8587;top:4290;width:103;height:164" coordorigin="8587,4290" coordsize="103,164" path="m8681,4367l8650,4367,8657,4370,8662,4377,8666,4382,8669,4391,8669,4413,8666,4420,8662,4427,8647,4437,8676,4437,8677,4436,8687,4420,8690,4398,8690,4384,8686,4372,8681,4367xe" filled="t" fillcolor="#202020" stroked="f">
                <v:path arrowok="t"/>
                <v:fill/>
              </v:shape>
              <v:shape style="position:absolute;left:8587;top:4290;width:103;height:164" coordorigin="8587,4290" coordsize="103,164" path="m8659,4350l8642,4350,8622,4356,8609,4372,8622,4372,8623,4370,8630,4367,8681,4367,8669,4355,8659,4350xe" filled="t" fillcolor="#202020" stroked="f">
                <v:path arrowok="t"/>
                <v:fill/>
              </v:shape>
              <v:shape style="position:absolute;left:8587;top:4290;width:103;height:164" coordorigin="8587,4290" coordsize="103,164" path="m8678,4305l8662,4305,8671,4307,8678,4312,8678,4305xe" filled="t" fillcolor="#202020" stroked="f">
                <v:path arrowok="t"/>
                <v:fill/>
              </v:shape>
            </v:group>
            <v:group style="position:absolute;left:8698;top:4290;width:94;height:161" coordorigin="8698,4290" coordsize="94,161">
              <v:shape style="position:absolute;left:8698;top:4290;width:94;height:161" coordorigin="8698,4290" coordsize="94,161" path="m8791,4413l8772,4413,8772,4451,8791,4451,8791,4413xe" filled="t" fillcolor="#202020" stroked="f">
                <v:path arrowok="t"/>
                <v:fill/>
              </v:shape>
              <v:shape style="position:absolute;left:8698;top:4290;width:94;height:161" coordorigin="8698,4290" coordsize="94,161" path="m8791,4290l8766,4297,8757,4313,8747,4330,8734,4349,8722,4366,8710,4382,8698,4396,8698,4413,8815,4413,8815,4396,8719,4396,8727,4387,8739,4371,8750,4355,8761,4338,8772,4322,8791,4322,8791,4290xe" filled="t" fillcolor="#202020" stroked="f">
                <v:path arrowok="t"/>
                <v:fill/>
              </v:shape>
              <v:shape style="position:absolute;left:8698;top:4290;width:94;height:161" coordorigin="8698,4290" coordsize="94,161" path="m8791,4322l8772,4322,8772,4396,8791,4396,8791,4322xe" filled="t" fillcolor="#202020" stroked="f">
                <v:path arrowok="t"/>
                <v:fill/>
              </v:shape>
            </v:group>
            <v:group style="position:absolute;left:8825;top:4289;width:106;height:163" coordorigin="8825,4289" coordsize="106,163">
              <v:shape style="position:absolute;left:8825;top:4289;width:106;height:163" coordorigin="8825,4289" coordsize="106,163" path="m8869,4289l8826,4350,8825,4374,8825,4385,8845,4442,8886,4452,8904,4444,8912,4435,8867,4435,8854,4424,8847,4403,8844,4372,8845,4348,8852,4324,8862,4310,8878,4305,8912,4305,8909,4301,8892,4292,8869,4289xe" filled="t" fillcolor="#202020" stroked="f">
                <v:path arrowok="t"/>
                <v:fill/>
              </v:shape>
              <v:shape style="position:absolute;left:8825;top:4289;width:106;height:163" coordorigin="8825,4289" coordsize="106,163" path="m8912,4305l8878,4305,8889,4308,8898,4317,8904,4335,8907,4361,8907,4399,8900,4420,8887,4432,8867,4435,8912,4435,8919,4426,8925,4410,8929,4390,8930,4365,8928,4338,8921,4316,8912,4305xe" filled="t" fillcolor="#202020" stroked="f">
                <v:path arrowok="t"/>
                <v:fill/>
              </v:shape>
            </v:group>
            <v:group style="position:absolute;left:8945;top:4289;width:106;height:163" coordorigin="8945,4289" coordsize="106,163">
              <v:shape style="position:absolute;left:8945;top:4289;width:106;height:163" coordorigin="8945,4289" coordsize="106,163" path="m8989,4289l8946,4350,8945,4374,8945,4385,8965,4442,9006,4452,9024,4444,9032,4435,8987,4435,8974,4424,8967,4403,8964,4372,8965,4348,8972,4324,8982,4310,8998,4305,9032,4305,9029,4301,9012,4292,8989,4289xe" filled="t" fillcolor="#202020" stroked="f">
                <v:path arrowok="t"/>
                <v:fill/>
              </v:shape>
              <v:shape style="position:absolute;left:8945;top:4289;width:106;height:163" coordorigin="8945,4289" coordsize="106,163" path="m9032,4305l8998,4305,9009,4308,9018,4317,9024,4335,9027,4361,9027,4399,9020,4420,9007,4432,8987,4435,9032,4435,9039,4426,9045,4410,9049,4390,9050,4365,9048,4338,9041,4316,9032,4305xe" filled="t" fillcolor="#202020" stroked="f">
                <v:path arrowok="t"/>
                <v:fill/>
              </v:shape>
            </v:group>
            <v:group style="position:absolute;left:9065;top:4289;width:106;height:163" coordorigin="9065,4289" coordsize="106,163">
              <v:shape style="position:absolute;left:9065;top:4289;width:106;height:163" coordorigin="9065,4289" coordsize="106,163" path="m9109,4289l9066,4350,9065,4374,9065,4385,9085,4442,9126,4452,9144,4444,9152,4435,9107,4435,9094,4424,9087,4403,9084,4372,9085,4348,9092,4324,9102,4310,9118,4305,9152,4305,9149,4301,9132,4292,9109,4289xe" filled="t" fillcolor="#202020" stroked="f">
                <v:path arrowok="t"/>
                <v:fill/>
              </v:shape>
              <v:shape style="position:absolute;left:9065;top:4289;width:106;height:163" coordorigin="9065,4289" coordsize="106,163" path="m9152,4305l9118,4305,9129,4308,9138,4317,9144,4335,9147,4361,9147,4399,9140,4420,9127,4432,9107,4435,9152,4435,9159,4426,9165,4410,9169,4390,9170,4365,9168,4338,9161,4316,9152,43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213.300003pt;width:21.52pt;height:10.96pt;mso-position-horizontal-relative:page;mso-position-vertical-relative:page;z-index:-4889" coordorigin="9621,4266" coordsize="430,219">
            <v:group style="position:absolute;left:9631;top:4276;width:202;height:199" coordorigin="9631,4276" coordsize="202,199">
              <v:shape style="position:absolute;left:9631;top:4276;width:202;height:199" coordorigin="9631,4276" coordsize="202,199" path="m9686,4458l9689,4466,9689,4475,9737,4475,9744,4468,9744,4461,9698,4461,9686,4458xe" filled="t" fillcolor="#202020" stroked="f">
                <v:path arrowok="t"/>
                <v:fill/>
              </v:shape>
              <v:shape style="position:absolute;left:9631;top:4276;width:202;height:199" coordorigin="9631,4276" coordsize="202,199" path="m9744,4427l9730,4427,9730,4456,9725,4461,9744,4461,9744,4427xe" filled="t" fillcolor="#202020" stroked="f">
                <v:path arrowok="t"/>
                <v:fill/>
              </v:shape>
              <v:shape style="position:absolute;left:9631;top:4276;width:202;height:199" coordorigin="9631,4276" coordsize="202,199" path="m9830,4413l9634,4413,9634,4427,9830,4427,9830,4413xe" filled="t" fillcolor="#202020" stroked="f">
                <v:path arrowok="t"/>
                <v:fill/>
              </v:shape>
              <v:shape style="position:absolute;left:9631;top:4276;width:202;height:199" coordorigin="9631,4276" coordsize="202,199" path="m9792,4370l9670,4370,9670,4384,9768,4384,9730,4403,9730,4413,9744,4413,9744,4410,9792,4386,9792,4370xe" filled="t" fillcolor="#202020" stroked="f">
                <v:path arrowok="t"/>
                <v:fill/>
              </v:shape>
              <v:shape style="position:absolute;left:9631;top:4276;width:202;height:199" coordorigin="9631,4276" coordsize="202,199" path="m9762,4322l9739,4322,9754,4334,9770,4345,9787,4355,9805,4364,9826,4372,9828,4367,9833,4362,9824,4353,9806,4346,9788,4338,9770,4327,9762,4322xe" filled="t" fillcolor="#202020" stroked="f">
                <v:path arrowok="t"/>
                <v:fill/>
              </v:shape>
              <v:shape style="position:absolute;left:9631;top:4276;width:202;height:199" coordorigin="9631,4276" coordsize="202,199" path="m9823,4300l9643,4300,9643,4314,9704,4322,9689,4332,9672,4342,9653,4352,9631,4360,9636,4365,9698,4344,9725,4322,9762,4322,9751,4314,9823,4314,9823,4300xe" filled="t" fillcolor="#202020" stroked="f">
                <v:path arrowok="t"/>
                <v:fill/>
              </v:shape>
              <v:shape style="position:absolute;left:9631;top:4276;width:202;height:199" coordorigin="9631,4276" coordsize="202,199" path="m9762,4322l9725,4322,9725,4362,9739,4362,9739,4322,9762,4322xe" filled="t" fillcolor="#202020" stroked="f">
                <v:path arrowok="t"/>
                <v:fill/>
              </v:shape>
              <v:shape style="position:absolute;left:9631;top:4276;width:202;height:199" coordorigin="9631,4276" coordsize="202,199" path="m9739,4276l9725,4276,9725,4300,9739,4300,9739,4276xe" filled="t" fillcolor="#202020" stroked="f">
                <v:path arrowok="t"/>
                <v:fill/>
              </v:shape>
            </v:group>
            <v:group style="position:absolute;left:9842;top:4276;width:199;height:198" coordorigin="9842,4276" coordsize="199,198">
              <v:shape style="position:absolute;left:9842;top:4276;width:199;height:198" coordorigin="9842,4276" coordsize="199,198" path="m9874,4377l9859,4381,9857,4405,9853,4426,9849,4444,9842,4458,9847,4473,9852,4474,9861,4457,9867,4435,9881,4435,9881,4434,9871,4415,9871,4403,9874,4391,9874,4377xe" filled="t" fillcolor="#202020" stroked="f">
                <v:path arrowok="t"/>
                <v:fill/>
              </v:shape>
              <v:shape style="position:absolute;left:9842;top:4276;width:199;height:198" coordorigin="9842,4276" coordsize="199,198" path="m9881,4435l9867,4435,9878,4450,9894,4461,9914,4468,9938,4470,10039,4470,10042,4466,10042,4461,10038,4456,9926,4456,9914,4454,9905,4449,9905,4439,9890,4439,9881,4435xe" filled="t" fillcolor="#202020" stroked="f">
                <v:path arrowok="t"/>
                <v:fill/>
              </v:shape>
              <v:shape style="position:absolute;left:9842;top:4276;width:199;height:198" coordorigin="9842,4276" coordsize="199,198" path="m10036,4454l10013,4455,9991,4456,9972,4456,9926,4456,10038,4456,10036,4454xe" filled="t" fillcolor="#202020" stroked="f">
                <v:path arrowok="t"/>
                <v:fill/>
              </v:shape>
              <v:shape style="position:absolute;left:9842;top:4276;width:199;height:198" coordorigin="9842,4276" coordsize="199,198" path="m10032,4370l9946,4370,9946,4444,9960,4444,9960,4434,10032,4434,10032,4420,9960,4420,9960,4384,10032,4384,10032,4370xe" filled="t" fillcolor="#202020" stroked="f">
                <v:path arrowok="t"/>
                <v:fill/>
              </v:shape>
              <v:shape style="position:absolute;left:9842;top:4276;width:199;height:198" coordorigin="9842,4276" coordsize="199,198" path="m10032,4434l10015,4434,10015,4444,10032,4444,10032,4434xe" filled="t" fillcolor="#202020" stroked="f">
                <v:path arrowok="t"/>
                <v:fill/>
              </v:shape>
              <v:shape style="position:absolute;left:9842;top:4276;width:199;height:198" coordorigin="9842,4276" coordsize="199,198" path="m9905,4365l9890,4365,9890,4439,9905,4439,9905,4410,9934,4410,9934,4396,9905,4396,9905,4365xe" filled="t" fillcolor="#202020" stroked="f">
                <v:path arrowok="t"/>
                <v:fill/>
              </v:shape>
              <v:shape style="position:absolute;left:9842;top:4276;width:199;height:198" coordorigin="9842,4276" coordsize="199,198" path="m10032,4384l10015,4384,10015,4420,10032,4420,10032,4384xe" filled="t" fillcolor="#202020" stroked="f">
                <v:path arrowok="t"/>
                <v:fill/>
              </v:shape>
              <v:shape style="position:absolute;left:9842;top:4276;width:199;height:198" coordorigin="9842,4276" coordsize="199,198" path="m9934,4350l9842,4350,9842,4365,9934,4365,9934,4350xe" filled="t" fillcolor="#202020" stroked="f">
                <v:path arrowok="t"/>
                <v:fill/>
              </v:shape>
              <v:shape style="position:absolute;left:9842;top:4276;width:199;height:198" coordorigin="9842,4276" coordsize="199,198" path="m10034,4286l9936,4286,9936,4298,9965,4299,9960,4321,9949,4338,9934,4350,9943,4360,9956,4355,9969,4340,9977,4321,9979,4298,10033,4298,10034,4286xe" filled="t" fillcolor="#202020" stroked="f">
                <v:path arrowok="t"/>
                <v:fill/>
              </v:shape>
              <v:shape style="position:absolute;left:9842;top:4276;width:199;height:198" coordorigin="9842,4276" coordsize="199,198" path="m9977,4338l9979,4346,9979,4350,9982,4355,10020,4355,10030,4348,10030,4341,9989,4341,9977,4338xe" filled="t" fillcolor="#202020" stroked="f">
                <v:path arrowok="t"/>
                <v:fill/>
              </v:shape>
              <v:shape style="position:absolute;left:9842;top:4276;width:199;height:198" coordorigin="9842,4276" coordsize="199,198" path="m9900,4319l9883,4319,9883,4350,9900,4350,9900,4319xe" filled="t" fillcolor="#202020" stroked="f">
                <v:path arrowok="t"/>
                <v:fill/>
              </v:shape>
              <v:shape style="position:absolute;left:9842;top:4276;width:199;height:198" coordorigin="9842,4276" coordsize="199,198" path="m10033,4298l10018,4298,10018,4319,10015,4329,10015,4336,10010,4341,10030,4341,10030,4326,10032,4307,10033,4298xe" filled="t" fillcolor="#202020" stroked="f">
                <v:path arrowok="t"/>
                <v:fill/>
              </v:shape>
              <v:shape style="position:absolute;left:9842;top:4276;width:199;height:198" coordorigin="9842,4276" coordsize="199,198" path="m9931,4305l9850,4305,9850,4319,9931,4319,9931,4305xe" filled="t" fillcolor="#202020" stroked="f">
                <v:path arrowok="t"/>
                <v:fill/>
              </v:shape>
              <v:shape style="position:absolute;left:9842;top:4276;width:199;height:198" coordorigin="9842,4276" coordsize="199,198" path="m9900,4276l9883,4276,9883,4305,9900,4305,9900,4276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6"/>
          <w:szCs w:val="16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85" w:hRule="exact"/>
        </w:trPr>
        <w:tc>
          <w:tcPr>
            <w:tcW w:w="10759" w:type="dxa"/>
            <w:gridSpan w:val="11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57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80.032104pt;height:11.25pt;mso-position-horizontal-relative:char;mso-position-vertical-relative:line" type="#_x0000_t75">
                  <v:imagedata r:id="rId5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66" w:hRule="exact"/>
        </w:trPr>
        <w:tc>
          <w:tcPr>
            <w:tcW w:w="1805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4930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71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466011pt;height:11.025pt;mso-position-horizontal-relative:char;mso-position-vertical-relative:line" type="#_x0000_t75">
                  <v:imagedata r:id="rId5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79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18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79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18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142857pt;height:11.25pt;mso-position-horizontal-relative:char;mso-position-vertical-relative:line" type="#_x0000_t75">
                  <v:imagedata r:id="rId5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4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79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18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79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11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6.839286pt;height:11.25pt;mso-position-horizontal-relative:char;mso-position-vertical-relative:line" type="#_x0000_t75">
                  <v:imagedata r:id="rId5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8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2068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002660pt;height:26.25pt;mso-position-horizontal-relative:char;mso-position-vertical-relative:line" type="#_x0000_t75">
                  <v:imagedata r:id="rId5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1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378943pt;height:101.625pt;mso-position-horizontal-relative:char;mso-position-vertical-relative:line" type="#_x0000_t75">
                  <v:imagedata r:id="rId5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6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45"/>
          <w:footerReference w:type="default" r:id="rId46"/>
          <w:pgSz w:w="11900" w:h="16840"/>
          <w:pgMar w:header="282" w:footer="268" w:top="480" w:bottom="460" w:left="400" w:right="400"/>
        </w:sectPr>
      </w:pPr>
    </w:p>
    <w:p>
      <w:pPr>
        <w:spacing w:before="8" w:after="0" w:line="150" w:lineRule="exact"/>
        <w:jc w:val="left"/>
        <w:rPr>
          <w:sz w:val="15"/>
          <w:szCs w:val="15"/>
        </w:rPr>
      </w:pPr>
      <w:r>
        <w:rPr/>
        <w:pict>
          <v:group style="position:absolute;margin-left:124.059998pt;margin-top:336.660004pt;width:26.92pt;height:10.84pt;mso-position-horizontal-relative:page;mso-position-vertical-relative:page;z-index:-4888" coordorigin="2481,6733" coordsize="538,217">
            <v:group style="position:absolute;left:2491;top:6753;width:91;height:163" coordorigin="2491,6753" coordsize="91,163">
              <v:shape style="position:absolute;left:2491;top:6753;width:91;height:163" coordorigin="2491,6753" coordsize="91,163" path="m2491,6887l2491,6909,2498,6914,2510,6916,2530,6916,2552,6912,2568,6904,2573,6899,2513,6899,2501,6894,2491,6887xe" filled="t" fillcolor="#202020" stroked="f">
                <v:path arrowok="t"/>
                <v:fill/>
              </v:shape>
              <v:shape style="position:absolute;left:2491;top:6753;width:91;height:163" coordorigin="2491,6753" coordsize="91,163" path="m2573,6770l2518,6770,2531,6770,2550,6777,2556,6801,2545,6817,2520,6822,2506,6822,2506,6839,2539,6841,2557,6851,2563,6870,2563,6880,2558,6887,2554,6892,2546,6897,2537,6899,2573,6899,2578,6894,2582,6882,2582,6858,2580,6849,2573,6844,2566,6837,2558,6832,2546,6830,2558,6826,2573,6812,2578,6791,2578,6779,2573,6770xe" filled="t" fillcolor="#202020" stroked="f">
                <v:path arrowok="t"/>
                <v:fill/>
              </v:shape>
              <v:shape style="position:absolute;left:2491;top:6753;width:91;height:163" coordorigin="2491,6753" coordsize="91,163" path="m2546,6753l2520,6753,2506,6755,2496,6760,2496,6779,2506,6772,2518,6770,2573,6770,2566,6762,2556,6755,2546,6753xe" filled="t" fillcolor="#202020" stroked="f">
                <v:path arrowok="t"/>
                <v:fill/>
              </v:shape>
            </v:group>
            <v:group style="position:absolute;left:2599;top:6743;width:201;height:197" coordorigin="2599,6743" coordsize="201,197">
              <v:shape style="position:absolute;left:2599;top:6743;width:201;height:197" coordorigin="2599,6743" coordsize="201,197" path="m2710,6815l2690,6815,2690,6940,2710,6940,2710,6815xe" filled="t" fillcolor="#202020" stroked="f">
                <v:path arrowok="t"/>
                <v:fill/>
              </v:shape>
              <v:shape style="position:absolute;left:2599;top:6743;width:201;height:197" coordorigin="2599,6743" coordsize="201,197" path="m2714,6743l2689,6751,2678,6766,2665,6781,2651,6795,2635,6808,2618,6821,2599,6832,2602,6837,2606,6844,2613,6846,2631,6833,2678,6794,2700,6765,2722,6765,2722,6765,2710,6748,2714,6743xe" filled="t" fillcolor="#202020" stroked="f">
                <v:path arrowok="t"/>
                <v:fill/>
              </v:shape>
              <v:shape style="position:absolute;left:2599;top:6743;width:201;height:197" coordorigin="2599,6743" coordsize="201,197" path="m2722,6765l2700,6765,2712,6781,2756,6822,2791,6844,2796,6839,2798,6834,2801,6826,2782,6817,2765,6806,2749,6794,2735,6780,2722,6765xe" filled="t" fillcolor="#202020" stroked="f">
                <v:path arrowok="t"/>
                <v:fill/>
              </v:shape>
            </v:group>
            <v:group style="position:absolute;left:2808;top:6750;width:202;height:190" coordorigin="2808,6750" coordsize="202,190">
              <v:shape style="position:absolute;left:2808;top:6750;width:202;height:190" coordorigin="2808,6750" coordsize="202,190" path="m2952,6820l2938,6820,2937,6862,2932,6882,2923,6899,2910,6910,2892,6921,2870,6930,2873,6935,2878,6940,2891,6940,2911,6929,2927,6918,2938,6906,2940,6904,2976,6904,2947,6887,2952,6878,2952,6820xe" filled="t" fillcolor="#202020" stroked="f">
                <v:path arrowok="t"/>
                <v:fill/>
              </v:shape>
              <v:shape style="position:absolute;left:2808;top:6750;width:202;height:190" coordorigin="2808,6750" coordsize="202,190" path="m2976,6904l2940,6904,2950,6907,2968,6918,2985,6929,3000,6940,3000,6918,2976,6904xe" filled="t" fillcolor="#202020" stroked="f">
                <v:path arrowok="t"/>
                <v:fill/>
              </v:shape>
              <v:shape style="position:absolute;left:2808;top:6750;width:202;height:190" coordorigin="2808,6750" coordsize="202,190" path="m2854,6777l2839,6777,2839,6885,2830,6887,2818,6890,2808,6892,2823,6905,2840,6901,2860,6895,2885,6890,2885,6885,2882,6880,2854,6880,2854,6777xe" filled="t" fillcolor="#202020" stroked="f">
                <v:path arrowok="t"/>
                <v:fill/>
              </v:shape>
              <v:shape style="position:absolute;left:2808;top:6750;width:202;height:190" coordorigin="2808,6750" coordsize="202,190" path="m3000,6791l2890,6791,2890,6899,2906,6899,2906,6806,3000,6806,3000,6791xe" filled="t" fillcolor="#202020" stroked="f">
                <v:path arrowok="t"/>
                <v:fill/>
              </v:shape>
              <v:shape style="position:absolute;left:2808;top:6750;width:202;height:190" coordorigin="2808,6750" coordsize="202,190" path="m3000,6806l2983,6806,2983,6899,3000,6899,3000,6806xe" filled="t" fillcolor="#202020" stroked="f">
                <v:path arrowok="t"/>
                <v:fill/>
              </v:shape>
              <v:shape style="position:absolute;left:2808;top:6750;width:202;height:190" coordorigin="2808,6750" coordsize="202,190" path="m2882,6873l2875,6875,2866,6878,2854,6880,2882,6880,2882,6873xe" filled="t" fillcolor="#202020" stroked="f">
                <v:path arrowok="t"/>
                <v:fill/>
              </v:shape>
              <v:shape style="position:absolute;left:2808;top:6750;width:202;height:190" coordorigin="2808,6750" coordsize="202,190" path="m2952,6765l2935,6765,2928,6791,2945,6791,2952,6765xe" filled="t" fillcolor="#202020" stroked="f">
                <v:path arrowok="t"/>
                <v:fill/>
              </v:shape>
              <v:shape style="position:absolute;left:2808;top:6750;width:202;height:190" coordorigin="2808,6750" coordsize="202,190" path="m2880,6760l2810,6760,2810,6777,2880,6777,2880,6760xe" filled="t" fillcolor="#202020" stroked="f">
                <v:path arrowok="t"/>
                <v:fill/>
              </v:shape>
              <v:shape style="position:absolute;left:2808;top:6750;width:202;height:190" coordorigin="2808,6750" coordsize="202,190" path="m3010,6750l2887,6750,2887,6765,3010,6765,3010,67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4.779999pt;margin-top:351.540009pt;width:30.88pt;height:10.96pt;mso-position-horizontal-relative:page;mso-position-vertical-relative:page;z-index:-4887" coordorigin="2496,7031" coordsize="618,219">
            <v:group style="position:absolute;left:2506;top:7048;width:149;height:192" coordorigin="2506,7048" coordsize="149,192">
              <v:shape style="position:absolute;left:2506;top:7048;width:149;height:192" coordorigin="2506,7048" coordsize="149,192" path="m2654,7048l2506,7048,2506,7240,2525,7240,2525,7223,2654,7223,2654,7209,2525,7209,2525,7170,2654,7170,2654,7156,2525,7156,2525,7118,2654,7118,2654,7103,2525,7103,2525,7065,2654,7065,2654,7048xe" filled="t" fillcolor="#202020" stroked="f">
                <v:path arrowok="t"/>
                <v:fill/>
              </v:shape>
              <v:shape style="position:absolute;left:2506;top:7048;width:149;height:192" coordorigin="2506,7048" coordsize="149,192" path="m2654,7223l2638,7223,2638,7240,2654,7240,2654,7223xe" filled="t" fillcolor="#202020" stroked="f">
                <v:path arrowok="t"/>
                <v:fill/>
              </v:shape>
              <v:shape style="position:absolute;left:2506;top:7048;width:149;height:192" coordorigin="2506,7048" coordsize="149,192" path="m2654,7170l2638,7170,2638,7209,2654,7209,2654,7170xe" filled="t" fillcolor="#202020" stroked="f">
                <v:path arrowok="t"/>
                <v:fill/>
              </v:shape>
              <v:shape style="position:absolute;left:2506;top:7048;width:149;height:192" coordorigin="2506,7048" coordsize="149,192" path="m2654,7118l2638,7118,2638,7156,2654,7156,2654,7118xe" filled="t" fillcolor="#202020" stroked="f">
                <v:path arrowok="t"/>
                <v:fill/>
              </v:shape>
              <v:shape style="position:absolute;left:2506;top:7048;width:149;height:192" coordorigin="2506,7048" coordsize="149,192" path="m2654,7065l2638,7065,2638,7103,2654,7103,2654,7065xe" filled="t" fillcolor="#202020" stroked="f">
                <v:path arrowok="t"/>
                <v:fill/>
              </v:shape>
            </v:group>
            <v:group style="position:absolute;left:2690;top:7041;width:202;height:192" coordorigin="2690,7041" coordsize="202,192">
              <v:shape style="position:absolute;left:2690;top:7041;width:202;height:192" coordorigin="2690,7041" coordsize="202,192" path="m2892,7218l2690,7218,2690,7233,2892,7233,2892,7218xe" filled="t" fillcolor="#202020" stroked="f">
                <v:path arrowok="t"/>
                <v:fill/>
              </v:shape>
              <v:shape style="position:absolute;left:2690;top:7041;width:202;height:192" coordorigin="2690,7041" coordsize="202,192" path="m2868,7154l2714,7154,2714,7218,2729,7218,2729,7168,2868,7168,2868,7154xe" filled="t" fillcolor="#202020" stroked="f">
                <v:path arrowok="t"/>
                <v:fill/>
              </v:shape>
              <v:shape style="position:absolute;left:2690;top:7041;width:202;height:192" coordorigin="2690,7041" coordsize="202,192" path="m2774,7168l2760,7168,2760,7218,2774,7218,2774,7168xe" filled="t" fillcolor="#202020" stroked="f">
                <v:path arrowok="t"/>
                <v:fill/>
              </v:shape>
              <v:shape style="position:absolute;left:2690;top:7041;width:202;height:192" coordorigin="2690,7041" coordsize="202,192" path="m2820,7168l2806,7168,2806,7218,2820,7218,2820,7168xe" filled="t" fillcolor="#202020" stroked="f">
                <v:path arrowok="t"/>
                <v:fill/>
              </v:shape>
              <v:shape style="position:absolute;left:2690;top:7041;width:202;height:192" coordorigin="2690,7041" coordsize="202,192" path="m2868,7168l2851,7168,2851,7218,2868,7218,2868,7168xe" filled="t" fillcolor="#202020" stroked="f">
                <v:path arrowok="t"/>
                <v:fill/>
              </v:shape>
              <v:shape style="position:absolute;left:2690;top:7041;width:202;height:192" coordorigin="2690,7041" coordsize="202,192" path="m2825,7094l2815,7106,2828,7115,2843,7127,2858,7142,2857,7118,2841,7106,2825,7094xe" filled="t" fillcolor="#202020" stroked="f">
                <v:path arrowok="t"/>
                <v:fill/>
              </v:shape>
              <v:shape style="position:absolute;left:2690;top:7041;width:202;height:192" coordorigin="2690,7041" coordsize="202,192" path="m2827,7043l2809,7043,2801,7063,2792,7080,2781,7097,2770,7113,2774,7118,2779,7120,2786,7118,2798,7102,2808,7084,2890,7084,2890,7070,2815,7070,2820,7060,2822,7053,2827,7043xe" filled="t" fillcolor="#202020" stroked="f">
                <v:path arrowok="t"/>
                <v:fill/>
              </v:shape>
              <v:shape style="position:absolute;left:2690;top:7041;width:202;height:192" coordorigin="2690,7041" coordsize="202,192" path="m2767,7041l2750,7041,2750,7146,2767,7146,2767,7041xe" filled="t" fillcolor="#202020" stroked="f">
                <v:path arrowok="t"/>
                <v:fill/>
              </v:shape>
              <v:shape style="position:absolute;left:2690;top:7041;width:202;height:192" coordorigin="2690,7041" coordsize="202,192" path="m2722,7053l2707,7053,2707,7137,2722,7137,2722,7053xe" filled="t" fillcolor="#202020" stroked="f">
                <v:path arrowok="t"/>
                <v:fill/>
              </v:shape>
            </v:group>
            <v:group style="position:absolute;left:2897;top:7050;width:206;height:182" coordorigin="2897,7050" coordsize="206,182">
              <v:shape style="position:absolute;left:2897;top:7050;width:206;height:182" coordorigin="2897,7050" coordsize="206,182" path="m3103,7218l2962,7218,2962,7233,3103,7233,3103,7218xe" filled="t" fillcolor="#202020" stroked="f">
                <v:path arrowok="t"/>
                <v:fill/>
              </v:shape>
              <v:shape style="position:absolute;left:2897;top:7050;width:206;height:182" coordorigin="2897,7050" coordsize="206,182" path="m2942,7137l2928,7137,2928,7199,2909,7204,2897,7206,2914,7220,2952,7210,2971,7204,2971,7199,2969,7194,2942,7194,2942,7137xe" filled="t" fillcolor="#202020" stroked="f">
                <v:path arrowok="t"/>
                <v:fill/>
              </v:shape>
              <v:shape style="position:absolute;left:2897;top:7050;width:206;height:182" coordorigin="2897,7050" coordsize="206,182" path="m3041,7190l3026,7190,3026,7218,3041,7218,3041,7190xe" filled="t" fillcolor="#202020" stroked="f">
                <v:path arrowok="t"/>
                <v:fill/>
              </v:shape>
              <v:shape style="position:absolute;left:2897;top:7050;width:206;height:182" coordorigin="2897,7050" coordsize="206,182" path="m2969,7187l2962,7190,2942,7194,2969,7194,2969,7187xe" filled="t" fillcolor="#202020" stroked="f">
                <v:path arrowok="t"/>
                <v:fill/>
              </v:shape>
              <v:shape style="position:absolute;left:2897;top:7050;width:206;height:182" coordorigin="2897,7050" coordsize="206,182" path="m3094,7175l2974,7175,2974,7190,3094,7190,3094,7175xe" filled="t" fillcolor="#202020" stroked="f">
                <v:path arrowok="t"/>
                <v:fill/>
              </v:shape>
              <v:shape style="position:absolute;left:2897;top:7050;width:206;height:182" coordorigin="2897,7050" coordsize="206,182" path="m3041,7149l3026,7149,3026,7175,3041,7175,3041,7149xe" filled="t" fillcolor="#202020" stroked="f">
                <v:path arrowok="t"/>
                <v:fill/>
              </v:shape>
              <v:shape style="position:absolute;left:2897;top:7050;width:206;height:182" coordorigin="2897,7050" coordsize="206,182" path="m3089,7050l2978,7050,2978,7156,2993,7156,2993,7149,3089,7149,3089,7134,2993,7134,2993,7106,3089,7106,3089,7091,2993,7091,2993,7065,3089,7065,3089,7050xe" filled="t" fillcolor="#202020" stroked="f">
                <v:path arrowok="t"/>
                <v:fill/>
              </v:shape>
              <v:shape style="position:absolute;left:2897;top:7050;width:206;height:182" coordorigin="2897,7050" coordsize="206,182" path="m3089,7149l3074,7149,3074,7156,3089,7156,3089,7149xe" filled="t" fillcolor="#202020" stroked="f">
                <v:path arrowok="t"/>
                <v:fill/>
              </v:shape>
              <v:shape style="position:absolute;left:2897;top:7050;width:206;height:182" coordorigin="2897,7050" coordsize="206,182" path="m2969,7122l2902,7122,2902,7137,2969,7137,2969,7122xe" filled="t" fillcolor="#202020" stroked="f">
                <v:path arrowok="t"/>
                <v:fill/>
              </v:shape>
              <v:shape style="position:absolute;left:2897;top:7050;width:206;height:182" coordorigin="2897,7050" coordsize="206,182" path="m3041,7106l3026,7106,3026,7134,3041,7134,3041,7106xe" filled="t" fillcolor="#202020" stroked="f">
                <v:path arrowok="t"/>
                <v:fill/>
              </v:shape>
              <v:shape style="position:absolute;left:2897;top:7050;width:206;height:182" coordorigin="2897,7050" coordsize="206,182" path="m3089,7106l3074,7106,3074,7134,3089,7134,3089,7106xe" filled="t" fillcolor="#202020" stroked="f">
                <v:path arrowok="t"/>
                <v:fill/>
              </v:shape>
              <v:shape style="position:absolute;left:2897;top:7050;width:206;height:182" coordorigin="2897,7050" coordsize="206,182" path="m2942,7072l2928,7072,2928,7122,2942,7122,2942,7072xe" filled="t" fillcolor="#202020" stroked="f">
                <v:path arrowok="t"/>
                <v:fill/>
              </v:shape>
              <v:shape style="position:absolute;left:2897;top:7050;width:206;height:182" coordorigin="2897,7050" coordsize="206,182" path="m3041,7065l3026,7065,3026,7091,3041,7091,3041,7065xe" filled="t" fillcolor="#202020" stroked="f">
                <v:path arrowok="t"/>
                <v:fill/>
              </v:shape>
              <v:shape style="position:absolute;left:2897;top:7050;width:206;height:182" coordorigin="2897,7050" coordsize="206,182" path="m3089,7065l3074,7065,3074,7091,3089,7091,3089,7065xe" filled="t" fillcolor="#202020" stroked="f">
                <v:path arrowok="t"/>
                <v:fill/>
              </v:shape>
              <v:shape style="position:absolute;left:2897;top:7050;width:206;height:182" coordorigin="2897,7050" coordsize="206,182" path="m2971,7058l2899,7058,2899,7072,2971,7072,2971,70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3.660004pt;margin-top:329.579987pt;width:48.16pt;height:9.280pt;mso-position-horizontal-relative:page;mso-position-vertical-relative:page;z-index:-4886" coordorigin="3273,6592" coordsize="963,186">
            <v:group style="position:absolute;left:3283;top:6602;width:101;height:161" coordorigin="3283,6602" coordsize="101,161">
              <v:shape style="position:absolute;left:3283;top:6602;width:101;height:161" coordorigin="3283,6602" coordsize="101,161" path="m3371,6618l3338,6618,3346,6621,3355,6630,3358,6638,3358,6654,3355,6662,3350,6669,3348,6676,3338,6683,3326,6693,3314,6700,3305,6707,3300,6714,3293,6719,3290,6726,3286,6731,3283,6738,3283,6762,3384,6762,3384,6746,3305,6746,3305,6736,3307,6734,3312,6724,3317,6722,3329,6710,3343,6702,3355,6693,3365,6683,3370,6676,3379,6657,3379,6630,3374,6621,3371,6618xe" filled="t" fillcolor="#202020" stroked="f">
                <v:path arrowok="t"/>
                <v:fill/>
              </v:shape>
              <v:shape style="position:absolute;left:3283;top:6602;width:101;height:161" coordorigin="3283,6602" coordsize="101,161" path="m3346,6602l3322,6602,3300,6609,3290,6618,3290,6638,3295,6633,3302,6628,3307,6623,3322,6618,3371,6618,3355,6606,3346,6602xe" filled="t" fillcolor="#202020" stroked="f">
                <v:path arrowok="t"/>
                <v:fill/>
              </v:shape>
            </v:group>
            <v:group style="position:absolute;left:3401;top:6602;width:103;height:164" coordorigin="3401,6602" coordsize="103,164">
              <v:shape style="position:absolute;left:3401;top:6602;width:103;height:164" coordorigin="3401,6602" coordsize="103,164" path="m3445,6602l3402,6664,3401,6688,3401,6698,3420,6755,3461,6766,3479,6759,3488,6748,3443,6748,3430,6737,3423,6716,3420,6686,3421,6661,3428,6637,3438,6623,3454,6618,3487,6618,3484,6614,3467,6605,3445,6602xe" filled="t" fillcolor="#202020" stroked="f">
                <v:path arrowok="t"/>
                <v:fill/>
              </v:shape>
              <v:shape style="position:absolute;left:3401;top:6602;width:103;height:164" coordorigin="3401,6602" coordsize="103,164" path="m3487,6618l3454,6618,3465,6621,3474,6631,3480,6648,3483,6675,3483,6713,3475,6733,3462,6745,3443,6748,3488,6748,3494,6742,3499,6725,3503,6705,3504,6681,3502,6652,3495,6630,3487,6618xe" filled="t" fillcolor="#202020" stroked="f">
                <v:path arrowok="t"/>
                <v:fill/>
              </v:shape>
            </v:group>
            <v:group style="position:absolute;left:3533;top:6602;width:58;height:161" coordorigin="3533,6602" coordsize="58,161">
              <v:shape style="position:absolute;left:3533;top:6602;width:58;height:161" coordorigin="3533,6602" coordsize="58,161" path="m3590,6628l3569,6628,3569,6762,3590,6762,3590,6628xe" filled="t" fillcolor="#202020" stroked="f">
                <v:path arrowok="t"/>
                <v:fill/>
              </v:shape>
              <v:shape style="position:absolute;left:3533;top:6602;width:58;height:161" coordorigin="3533,6602" coordsize="58,161" path="m3590,6602l3581,6602,3576,6606,3569,6611,3550,6621,3540,6623,3533,6626,3533,6647,3540,6645,3554,6638,3562,6635,3569,6628,3590,6628,3590,6602xe" filled="t" fillcolor="#202020" stroked="f">
                <v:path arrowok="t"/>
                <v:fill/>
              </v:shape>
            </v:group>
            <v:group style="position:absolute;left:3643;top:6602;width:106;height:166" coordorigin="3643,6602" coordsize="106,166">
              <v:shape style="position:absolute;left:3643;top:6602;width:106;height:166" coordorigin="3643,6602" coordsize="106,166" path="m3722,6602l3655,6634,3643,6695,3645,6716,3651,6735,3661,6752,3677,6763,3699,6767,3719,6762,3734,6750,3686,6750,3679,6746,3672,6738,3667,6731,3665,6722,3665,6702,3667,6695,3674,6690,3678,6686,3665,6686,3664,6673,3668,6653,3677,6637,3692,6623,3713,6618,3737,6618,3737,6606,3732,6604,3722,6602xe" filled="t" fillcolor="#202020" stroked="f">
                <v:path arrowok="t"/>
                <v:fill/>
              </v:shape>
              <v:shape style="position:absolute;left:3643;top:6602;width:106;height:166" coordorigin="3643,6602" coordsize="106,166" path="m3738,6681l3706,6681,3715,6683,3720,6690,3725,6695,3727,6705,3727,6726,3725,6734,3720,6741,3713,6746,3703,6750,3734,6750,3735,6750,3745,6733,3749,6712,3749,6698,3744,6686,3738,6681xe" filled="t" fillcolor="#202020" stroked="f">
                <v:path arrowok="t"/>
                <v:fill/>
              </v:shape>
              <v:shape style="position:absolute;left:3643;top:6602;width:106;height:166" coordorigin="3643,6602" coordsize="106,166" path="m3715,6664l3698,6664,3678,6670,3665,6686,3678,6686,3679,6683,3686,6681,3738,6681,3734,6678,3727,6669,3715,6664xe" filled="t" fillcolor="#202020" stroked="f">
                <v:path arrowok="t"/>
                <v:fill/>
              </v:shape>
              <v:shape style="position:absolute;left:3643;top:6602;width:106;height:166" coordorigin="3643,6602" coordsize="106,166" path="m3737,6618l3720,6618,3730,6621,3737,6626,3737,6618xe" filled="t" fillcolor="#202020" stroked="f">
                <v:path arrowok="t"/>
                <v:fill/>
              </v:shape>
            </v:group>
            <v:group style="position:absolute;left:3763;top:6602;width:103;height:164" coordorigin="3763,6602" coordsize="103,164">
              <v:shape style="position:absolute;left:3763;top:6602;width:103;height:164" coordorigin="3763,6602" coordsize="103,164" path="m3807,6602l3765,6664,3763,6688,3764,6698,3783,6755,3823,6766,3841,6759,3851,6748,3805,6748,3793,6737,3785,6716,3782,6686,3784,6661,3790,6637,3801,6623,3816,6618,3849,6618,3846,6614,3829,6605,3807,6602xe" filled="t" fillcolor="#202020" stroked="f">
                <v:path arrowok="t"/>
                <v:fill/>
              </v:shape>
              <v:shape style="position:absolute;left:3763;top:6602;width:103;height:164" coordorigin="3763,6602" coordsize="103,164" path="m3849,6618l3816,6618,3828,6621,3836,6631,3842,6648,3845,6675,3845,6713,3839,6733,3826,6745,3805,6748,3851,6748,3857,6742,3863,6725,3866,6705,3866,6681,3864,6652,3857,6630,3849,6618xe" filled="t" fillcolor="#202020" stroked="f">
                <v:path arrowok="t"/>
                <v:fill/>
              </v:shape>
            </v:group>
            <v:group style="position:absolute;left:3895;top:6602;width:58;height:161" coordorigin="3895,6602" coordsize="58,161">
              <v:shape style="position:absolute;left:3895;top:6602;width:58;height:161" coordorigin="3895,6602" coordsize="58,161" path="m3953,6628l3931,6628,3931,6762,3953,6762,3953,6628xe" filled="t" fillcolor="#202020" stroked="f">
                <v:path arrowok="t"/>
                <v:fill/>
              </v:shape>
              <v:shape style="position:absolute;left:3895;top:6602;width:58;height:161" coordorigin="3895,6602" coordsize="58,161" path="m3953,6602l3943,6602,3938,6606,3931,6611,3912,6621,3905,6623,3895,6626,3895,6647,3910,6642,3917,6638,3924,6635,3931,6628,3953,6628,3953,6602xe" filled="t" fillcolor="#202020" stroked="f">
                <v:path arrowok="t"/>
                <v:fill/>
              </v:shape>
            </v:group>
            <v:group style="position:absolute;left:4006;top:6602;width:101;height:161" coordorigin="4006,6602" coordsize="101,161">
              <v:shape style="position:absolute;left:4006;top:6602;width:101;height:161" coordorigin="4006,6602" coordsize="101,161" path="m4094,6618l4061,6618,4068,6621,4078,6630,4080,6638,4080,6654,4075,6669,4070,6676,4061,6683,4049,6693,4037,6700,4027,6707,4022,6714,4015,6719,4013,6726,4010,6731,4006,6746,4006,6762,4106,6762,4106,6746,4027,6746,4027,6736,4030,6734,4034,6724,4039,6722,4051,6710,4066,6702,4078,6693,4087,6683,4092,6676,4099,6666,4102,6657,4102,6630,4097,6621,4094,6618xe" filled="t" fillcolor="#202020" stroked="f">
                <v:path arrowok="t"/>
                <v:fill/>
              </v:shape>
              <v:shape style="position:absolute;left:4006;top:6602;width:101;height:161" coordorigin="4006,6602" coordsize="101,161" path="m4068,6602l4044,6602,4022,6609,4013,6618,4013,6638,4018,6633,4032,6623,4037,6621,4044,6618,4094,6618,4087,6614,4080,6606,4068,6602xe" filled="t" fillcolor="#202020" stroked="f">
                <v:path arrowok="t"/>
                <v:fill/>
              </v:shape>
            </v:group>
            <v:group style="position:absolute;left:4123;top:6602;width:103;height:166" coordorigin="4123,6602" coordsize="103,166">
              <v:shape style="position:absolute;left:4123;top:6602;width:103;height:166" coordorigin="4123,6602" coordsize="103,166" path="m4183,6602l4166,6602,4152,6606,4145,6611,4135,6621,4130,6635,4130,6650,4133,6657,4138,6662,4140,6669,4147,6674,4152,6678,4145,6681,4138,6686,4133,6693,4126,6702,4123,6710,4123,6729,4126,6736,4135,6750,4140,6755,4150,6760,4157,6765,4166,6767,4186,6767,4193,6765,4202,6760,4217,6750,4166,6750,4157,6746,4147,6736,4142,6729,4142,6710,4152,6695,4159,6690,4166,6688,4214,6688,4207,6681,4198,6678,4205,6674,4207,6671,4169,6671,4162,6669,4157,6662,4152,6657,4150,6652,4150,6638,4152,6630,4162,6621,4169,6618,4212,6618,4205,6611,4198,6606,4183,6602xe" filled="t" fillcolor="#202020" stroked="f">
                <v:path arrowok="t"/>
                <v:fill/>
              </v:shape>
              <v:shape style="position:absolute;left:4123;top:6602;width:103;height:166" coordorigin="4123,6602" coordsize="103,166" path="m4214,6688l4186,6688,4193,6690,4205,6702,4207,6710,4207,6726,4205,6736,4198,6741,4193,6746,4186,6750,4217,6750,4219,6743,4224,6736,4226,6729,4226,6710,4224,6702,4219,6693,4214,6688xe" filled="t" fillcolor="#202020" stroked="f">
                <v:path arrowok="t"/>
                <v:fill/>
              </v:shape>
              <v:shape style="position:absolute;left:4123;top:6602;width:103;height:166" coordorigin="4123,6602" coordsize="103,166" path="m4212,6618l4183,6618,4188,6621,4195,6626,4200,6630,4202,6638,4202,6652,4200,6657,4193,6662,4188,6669,4183,6671,4207,6671,4210,6669,4214,6662,4217,6657,4219,6650,4219,6635,4214,6621,4212,66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8.779999pt;margin-top:329.579987pt;width:34.36pt;height:9.280pt;mso-position-horizontal-relative:page;mso-position-vertical-relative:page;z-index:-4885" coordorigin="4776,6592" coordsize="687,186">
            <v:group style="position:absolute;left:4786;top:6602;width:101;height:161" coordorigin="4786,6602" coordsize="101,161">
              <v:shape style="position:absolute;left:4786;top:6602;width:101;height:161" coordorigin="4786,6602" coordsize="101,161" path="m4874,6618l4841,6618,4848,6621,4858,6630,4862,6638,4862,6654,4860,6662,4850,6676,4841,6683,4829,6693,4817,6700,4807,6707,4802,6714,4795,6719,4793,6726,4790,6731,4786,6746,4786,6762,4886,6762,4886,6746,4807,6746,4807,6736,4810,6734,4814,6724,4819,6722,4831,6710,4846,6702,4858,6693,4867,6683,4872,6676,4879,6666,4882,6657,4882,6630,4877,6621,4874,6618xe" filled="t" fillcolor="#202020" stroked="f">
                <v:path arrowok="t"/>
                <v:fill/>
              </v:shape>
              <v:shape style="position:absolute;left:4786;top:6602;width:101;height:161" coordorigin="4786,6602" coordsize="101,161" path="m4848,6602l4824,6602,4802,6609,4793,6618,4793,6638,4798,6633,4812,6623,4817,6621,4824,6618,4874,6618,4867,6614,4860,6606,4848,6602xe" filled="t" fillcolor="#202020" stroked="f">
                <v:path arrowok="t"/>
                <v:fill/>
              </v:shape>
            </v:group>
            <v:group style="position:absolute;left:4903;top:6603;width:106;height:163" coordorigin="4903,6603" coordsize="106,163">
              <v:shape style="position:absolute;left:4903;top:6603;width:106;height:163" coordorigin="4903,6603" coordsize="106,163" path="m4947,6603l4905,6664,4903,6688,4903,6698,4924,6755,4965,6766,4982,6758,4990,6749,4946,6749,4934,6738,4927,6717,4925,6688,4925,6683,4927,6654,4934,6635,4947,6623,4967,6621,4993,6621,4987,6614,4970,6605,4947,6603xe" filled="t" fillcolor="#202020" stroked="f">
                <v:path arrowok="t"/>
                <v:fill/>
              </v:shape>
              <v:shape style="position:absolute;left:4903;top:6603;width:106;height:163" coordorigin="4903,6603" coordsize="106,163" path="m4993,6621l4967,6621,4976,6630,4982,6648,4985,6675,4985,6712,4979,6733,4966,6745,4946,6749,4990,6749,4998,6740,5004,6724,5008,6703,5009,6678,5006,6650,4999,6629,4993,6621xe" filled="t" fillcolor="#202020" stroked="f">
                <v:path arrowok="t"/>
                <v:fill/>
              </v:shape>
            </v:group>
            <v:group style="position:absolute;left:5035;top:6602;width:58;height:161" coordorigin="5035,6602" coordsize="58,161">
              <v:shape style="position:absolute;left:5035;top:6602;width:58;height:161" coordorigin="5035,6602" coordsize="58,161" path="m5093,6628l5071,6628,5071,6762,5093,6762,5093,6628xe" filled="t" fillcolor="#202020" stroked="f">
                <v:path arrowok="t"/>
                <v:fill/>
              </v:shape>
              <v:shape style="position:absolute;left:5035;top:6602;width:58;height:161" coordorigin="5035,6602" coordsize="58,161" path="m5093,6602l5086,6602,5071,6611,5052,6621,5045,6623,5035,6626,5035,6647,5050,6642,5057,6638,5064,6635,5071,6628,5093,6628,5093,6602xe" filled="t" fillcolor="#202020" stroked="f">
                <v:path arrowok="t"/>
                <v:fill/>
              </v:shape>
            </v:group>
            <v:group style="position:absolute;left:5143;top:6602;width:103;height:166" coordorigin="5143,6602" coordsize="103,166">
              <v:shape style="position:absolute;left:5143;top:6602;width:103;height:166" coordorigin="5143,6602" coordsize="103,166" path="m5203,6602l5186,6602,5172,6606,5165,6611,5160,6616,5158,6621,5153,6628,5150,6635,5150,6650,5153,6657,5158,6662,5160,6669,5174,6678,5165,6681,5158,6686,5153,6693,5146,6702,5143,6710,5143,6729,5146,6736,5155,6750,5160,6755,5170,6760,5177,6765,5186,6767,5206,6767,5215,6765,5237,6750,5186,6750,5172,6741,5167,6736,5165,6729,5165,6710,5167,6702,5172,6695,5179,6690,5186,6688,5236,6688,5234,6686,5227,6681,5218,6678,5225,6674,5227,6671,5189,6671,5182,6669,5177,6662,5172,6657,5170,6652,5170,6638,5172,6630,5182,6621,5189,6618,5232,6618,5225,6611,5218,6606,5203,6602xe" filled="t" fillcolor="#202020" stroked="f">
                <v:path arrowok="t"/>
                <v:fill/>
              </v:shape>
              <v:shape style="position:absolute;left:5143;top:6602;width:103;height:166" coordorigin="5143,6602" coordsize="103,166" path="m5236,6688l5206,6688,5213,6690,5225,6702,5227,6710,5227,6726,5225,6736,5218,6741,5213,6746,5206,6750,5237,6750,5242,6743,5246,6729,5246,6710,5244,6702,5239,6693,5236,6688xe" filled="t" fillcolor="#202020" stroked="f">
                <v:path arrowok="t"/>
                <v:fill/>
              </v:shape>
              <v:shape style="position:absolute;left:5143;top:6602;width:103;height:166" coordorigin="5143,6602" coordsize="103,166" path="m5232,6618l5203,6618,5210,6621,5220,6630,5222,6638,5222,6652,5220,6657,5208,6669,5203,6671,5227,6671,5230,6669,5234,6662,5239,6657,5239,6628,5234,6621,5232,6618xe" filled="t" fillcolor="#202020" stroked="f">
                <v:path arrowok="t"/>
                <v:fill/>
              </v:shape>
            </v:group>
            <v:group style="position:absolute;left:5263;top:6603;width:106;height:163" coordorigin="5263,6603" coordsize="106,163">
              <v:shape style="position:absolute;left:5263;top:6603;width:106;height:163" coordorigin="5263,6603" coordsize="106,163" path="m5307,6603l5265,6664,5263,6688,5264,6698,5284,6755,5325,6766,5342,6758,5350,6749,5306,6749,5294,6738,5287,6717,5285,6688,5285,6683,5287,6654,5294,6635,5307,6623,5327,6621,5353,6621,5347,6614,5330,6605,5307,6603xe" filled="t" fillcolor="#202020" stroked="f">
                <v:path arrowok="t"/>
                <v:fill/>
              </v:shape>
              <v:shape style="position:absolute;left:5263;top:6603;width:106;height:163" coordorigin="5263,6603" coordsize="106,163" path="m5353,6621l5327,6621,5336,6630,5342,6648,5345,6675,5345,6712,5339,6733,5326,6745,5306,6749,5350,6749,5358,6740,5364,6724,5368,6703,5369,6678,5366,6650,5359,6629,5353,6621xe" filled="t" fillcolor="#202020" stroked="f">
                <v:path arrowok="t"/>
                <v:fill/>
              </v:shape>
            </v:group>
            <v:group style="position:absolute;left:5395;top:6602;width:58;height:161" coordorigin="5395,6602" coordsize="58,161">
              <v:shape style="position:absolute;left:5395;top:6602;width:58;height:161" coordorigin="5395,6602" coordsize="58,161" path="m5453,6628l5434,6628,5434,6762,5453,6762,5453,6628xe" filled="t" fillcolor="#202020" stroked="f">
                <v:path arrowok="t"/>
                <v:fill/>
              </v:shape>
              <v:shape style="position:absolute;left:5395;top:6602;width:58;height:161" coordorigin="5395,6602" coordsize="58,161" path="m5453,6602l5446,6602,5441,6606,5412,6621,5405,6623,5395,6626,5395,6647,5410,6642,5417,6638,5424,6635,5429,6630,5434,6628,5453,6628,5453,66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5.260010pt;margin-top:329.579987pt;width:11.797818pt;height:9.218580pt;mso-position-horizontal-relative:page;mso-position-vertical-relative:page;z-index:-4884" coordorigin="5505,6592" coordsize="236,184">
            <v:group style="position:absolute;left:5515;top:6602;width:58;height:161" coordorigin="5515,6602" coordsize="58,161">
              <v:shape style="position:absolute;left:5515;top:6602;width:58;height:161" coordorigin="5515,6602" coordsize="58,161" path="m5573,6628l5554,6628,5554,6762,5573,6762,5573,6628xe" filled="t" fillcolor="#202020" stroked="f">
                <v:path arrowok="t"/>
                <v:fill/>
              </v:shape>
              <v:shape style="position:absolute;left:5515;top:6602;width:58;height:161" coordorigin="5515,6602" coordsize="58,161" path="m5573,6602l5566,6602,5561,6606,5551,6611,5544,6616,5534,6621,5515,6626,5515,6647,5530,6642,5537,6638,5544,6635,5549,6630,5554,6628,5573,6628,5573,6602xe" filled="t" fillcolor="#202020" stroked="f">
                <v:path arrowok="t"/>
                <v:fill/>
              </v:shape>
            </v:group>
            <v:group style="position:absolute;left:5626;top:6603;width:106;height:163" coordorigin="5626,6603" coordsize="106,163">
              <v:shape style="position:absolute;left:5626;top:6603;width:106;height:163" coordorigin="5626,6603" coordsize="106,163" path="m5670,6603l5627,6664,5626,6688,5626,6698,5646,6755,5687,6766,5705,6758,5712,6749,5669,6749,5657,6738,5649,6717,5647,6688,5647,6683,5650,6654,5657,6635,5670,6623,5690,6621,5715,6621,5710,6614,5693,6605,5670,6603xe" filled="t" fillcolor="#202020" stroked="f">
                <v:path arrowok="t"/>
                <v:fill/>
              </v:shape>
              <v:shape style="position:absolute;left:5626;top:6603;width:106;height:163" coordorigin="5626,6603" coordsize="106,163" path="m5715,6621l5690,6621,5698,6630,5704,6648,5708,6675,5708,6712,5701,6733,5689,6745,5669,6749,5712,6749,5720,6740,5726,6724,5730,6703,5731,6678,5729,6650,5722,6629,5715,662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208.619995pt;width:84.88pt;height:41.32pt;mso-position-horizontal-relative:page;mso-position-vertical-relative:page;z-index:-4883" coordorigin="6268,4172" coordsize="1698,826">
            <v:shape style="position:absolute;left:6268;top:4172;width:1692;height:826" type="#_x0000_t75">
              <v:imagedata r:id="rId61" o:title=""/>
            </v:shape>
            <v:group style="position:absolute;left:7752;top:4502;width:204;height:173" coordorigin="7752,4502" coordsize="204,173">
              <v:shape style="position:absolute;left:7752;top:4502;width:204;height:173" coordorigin="7752,4502" coordsize="204,173" path="m7956,4658l7752,4658,7752,4674,7956,4674,7956,4658xe" filled="t" fillcolor="#202020" stroked="f">
                <v:path arrowok="t"/>
                <v:fill/>
              </v:shape>
              <v:shape style="position:absolute;left:7752;top:4502;width:204;height:173" coordorigin="7752,4502" coordsize="204,173" path="m7805,4547l7786,4547,7786,4658,7805,4658,7805,4547xe" filled="t" fillcolor="#202020" stroked="f">
                <v:path arrowok="t"/>
                <v:fill/>
              </v:shape>
              <v:shape style="position:absolute;left:7752;top:4502;width:204;height:173" coordorigin="7752,4502" coordsize="204,173" path="m7874,4518l7855,4518,7855,4658,7874,4658,7874,4588,7942,4588,7942,4574,7874,4574,7874,4518xe" filled="t" fillcolor="#202020" stroked="f">
                <v:path arrowok="t"/>
                <v:fill/>
              </v:shape>
              <v:shape style="position:absolute;left:7752;top:4502;width:204;height:173" coordorigin="7752,4502" coordsize="204,173" path="m7949,4502l7762,4502,7762,4518,7949,4518,7949,45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540009pt;margin-top:253.979996pt;width:84.76pt;height:56.08pt;mso-position-horizontal-relative:page;mso-position-vertical-relative:page;z-index:-4882" coordorigin="6271,5080" coordsize="1695,1122">
            <v:group style="position:absolute;left:6281;top:5092;width:202;height:199" coordorigin="6281,5092" coordsize="202,199">
              <v:shape style="position:absolute;left:6281;top:5092;width:202;height:199" coordorigin="6281,5092" coordsize="202,199" path="m6466,5212l6377,5212,6377,5291,6391,5291,6391,5282,6466,5282,6466,5267,6391,5267,6391,5226,6466,5226,6466,5212xe" filled="t" fillcolor="#202020" stroked="f">
                <v:path arrowok="t"/>
                <v:fill/>
              </v:shape>
              <v:shape style="position:absolute;left:6281;top:5092;width:202;height:199" coordorigin="6281,5092" coordsize="202,199" path="m6466,5282l6451,5282,6451,5291,6466,5291,6466,5282xe" filled="t" fillcolor="#202020" stroked="f">
                <v:path arrowok="t"/>
                <v:fill/>
              </v:shape>
              <v:shape style="position:absolute;left:6281;top:5092;width:202;height:199" coordorigin="6281,5092" coordsize="202,199" path="m6307,5183l6293,5183,6293,5262,6281,5262,6284,5279,6362,5265,6362,5260,6307,5260,6307,5183xe" filled="t" fillcolor="#202020" stroked="f">
                <v:path arrowok="t"/>
                <v:fill/>
              </v:shape>
              <v:shape style="position:absolute;left:6281;top:5092;width:202;height:199" coordorigin="6281,5092" coordsize="202,199" path="m6466,5226l6451,5226,6451,5267,6466,5267,6466,5226xe" filled="t" fillcolor="#202020" stroked="f">
                <v:path arrowok="t"/>
                <v:fill/>
              </v:shape>
              <v:shape style="position:absolute;left:6281;top:5092;width:202;height:199" coordorigin="6281,5092" coordsize="202,199" path="m6338,5164l6324,5164,6324,5258,6312,5258,6307,5260,6362,5260,6362,5255,6338,5255,6338,5212,6360,5212,6360,5198,6338,5198,6338,5164xe" filled="t" fillcolor="#202020" stroked="f">
                <v:path arrowok="t"/>
                <v:fill/>
              </v:shape>
              <v:shape style="position:absolute;left:6281;top:5092;width:202;height:199" coordorigin="6281,5092" coordsize="202,199" path="m6365,5250l6355,5253,6346,5253,6338,5255,6362,5255,6365,5250xe" filled="t" fillcolor="#202020" stroked="f">
                <v:path arrowok="t"/>
                <v:fill/>
              </v:shape>
              <v:shape style="position:absolute;left:6281;top:5092;width:202;height:199" coordorigin="6281,5092" coordsize="202,199" path="m6407,5144l6390,5144,6398,5159,6398,5164,6397,5180,6379,5189,6360,5198,6365,5205,6367,5210,6371,5210,6391,5201,6408,5192,6424,5182,6463,5182,6455,5177,6449,5159,6419,5159,6407,5144xe" filled="t" fillcolor="#202020" stroked="f">
                <v:path arrowok="t"/>
                <v:fill/>
              </v:shape>
              <v:shape style="position:absolute;left:6281;top:5092;width:202;height:199" coordorigin="6281,5092" coordsize="202,199" path="m6463,5182l6424,5182,6440,5192,6458,5201,6478,5210,6480,5202,6482,5198,6472,5187,6463,5182xe" filled="t" fillcolor="#202020" stroked="f">
                <v:path arrowok="t"/>
                <v:fill/>
              </v:shape>
              <v:shape style="position:absolute;left:6281;top:5092;width:202;height:199" coordorigin="6281,5092" coordsize="202,199" path="m6360,5099l6293,5099,6293,5169,6307,5169,6307,5164,6360,5164,6360,5150,6307,5150,6307,5114,6360,5114,6360,5099xe" filled="t" fillcolor="#202020" stroked="f">
                <v:path arrowok="t"/>
                <v:fill/>
              </v:shape>
              <v:shape style="position:absolute;left:6281;top:5092;width:202;height:199" coordorigin="6281,5092" coordsize="202,199" path="m6413,5092l6393,5099,6384,5118,6374,5135,6362,5150,6367,5159,6372,5162,6377,5157,6382,5147,6390,5144,6407,5144,6407,5144,6396,5126,6398,5123,6470,5123,6470,5111,6406,5111,6408,5104,6410,5099,6413,5092xe" filled="t" fillcolor="#202020" stroked="f">
                <v:path arrowok="t"/>
                <v:fill/>
              </v:shape>
              <v:shape style="position:absolute;left:6281;top:5092;width:202;height:199" coordorigin="6281,5092" coordsize="202,199" path="m6470,5123l6451,5123,6448,5130,6436,5146,6419,5159,6449,5159,6448,5156,6460,5140,6470,5123xe" filled="t" fillcolor="#202020" stroked="f">
                <v:path arrowok="t"/>
                <v:fill/>
              </v:shape>
              <v:shape style="position:absolute;left:6281;top:5092;width:202;height:199" coordorigin="6281,5092" coordsize="202,199" path="m6360,5114l6346,5114,6346,5150,6360,5150,6360,5114xe" filled="t" fillcolor="#202020" stroked="f">
                <v:path arrowok="t"/>
                <v:fill/>
              </v:shape>
            </v:group>
            <v:group style="position:absolute;left:6487;top:5102;width:204;height:190" coordorigin="6487,5102" coordsize="204,190">
              <v:shape style="position:absolute;left:6487;top:5102;width:204;height:190" coordorigin="6487,5102" coordsize="204,190" path="m6656,5253l6622,5253,6633,5257,6649,5268,6666,5279,6682,5291,6682,5268,6665,5258,6656,5253xe" filled="t" fillcolor="#202020" stroked="f">
                <v:path arrowok="t"/>
                <v:fill/>
              </v:shape>
              <v:shape style="position:absolute;left:6487;top:5102;width:204;height:190" coordorigin="6487,5102" coordsize="204,190" path="m6634,5169l6619,5169,6618,5213,6613,5233,6603,5250,6590,5261,6572,5270,6550,5279,6559,5289,6572,5290,6591,5279,6607,5268,6619,5255,6622,5255,6622,5253,6656,5253,6647,5248,6629,5238,6634,5226,6634,5169xe" filled="t" fillcolor="#202020" stroked="f">
                <v:path arrowok="t"/>
                <v:fill/>
              </v:shape>
              <v:shape style="position:absolute;left:6487;top:5102;width:204;height:190" coordorigin="6487,5102" coordsize="204,190" path="m6535,5126l6518,5126,6518,5234,6499,5238,6487,5241,6504,5254,6530,5248,6542,5245,6566,5238,6564,5236,6564,5229,6535,5229,6535,5126xe" filled="t" fillcolor="#202020" stroked="f">
                <v:path arrowok="t"/>
                <v:fill/>
              </v:shape>
              <v:shape style="position:absolute;left:6487;top:5102;width:204;height:190" coordorigin="6487,5102" coordsize="204,190" path="m6682,5140l6571,5140,6571,5248,6588,5248,6588,5154,6682,5154,6682,5140xe" filled="t" fillcolor="#202020" stroked="f">
                <v:path arrowok="t"/>
                <v:fill/>
              </v:shape>
              <v:shape style="position:absolute;left:6487;top:5102;width:204;height:190" coordorigin="6487,5102" coordsize="204,190" path="m6682,5154l6665,5154,6665,5248,6682,5248,6682,5154xe" filled="t" fillcolor="#202020" stroked="f">
                <v:path arrowok="t"/>
                <v:fill/>
              </v:shape>
              <v:shape style="position:absolute;left:6487;top:5102;width:204;height:190" coordorigin="6487,5102" coordsize="204,190" path="m6564,5222l6557,5224,6547,5226,6535,5229,6564,5229,6564,5222xe" filled="t" fillcolor="#202020" stroked="f">
                <v:path arrowok="t"/>
                <v:fill/>
              </v:shape>
              <v:shape style="position:absolute;left:6487;top:5102;width:204;height:190" coordorigin="6487,5102" coordsize="204,190" path="m6634,5116l6617,5116,6610,5140,6626,5140,6634,5116xe" filled="t" fillcolor="#202020" stroked="f">
                <v:path arrowok="t"/>
                <v:fill/>
              </v:shape>
              <v:shape style="position:absolute;left:6487;top:5102;width:204;height:190" coordorigin="6487,5102" coordsize="204,190" path="m6562,5111l6492,5111,6492,5126,6562,5126,6562,5111xe" filled="t" fillcolor="#202020" stroked="f">
                <v:path arrowok="t"/>
                <v:fill/>
              </v:shape>
              <v:shape style="position:absolute;left:6487;top:5102;width:204;height:190" coordorigin="6487,5102" coordsize="204,190" path="m6691,5102l6566,5102,6566,5116,6691,5116,6691,5102xe" filled="t" fillcolor="#202020" stroked="f">
                <v:path arrowok="t"/>
                <v:fill/>
              </v:shape>
            </v:group>
            <v:group style="position:absolute;left:6727;top:5099;width:149;height:190" coordorigin="6727,5099" coordsize="149,190">
              <v:shape style="position:absolute;left:6727;top:5099;width:149;height:190" coordorigin="6727,5099" coordsize="149,190" path="m6876,5099l6727,5099,6727,5289,6746,5289,6746,5272,6876,5272,6876,5258,6746,5258,6746,5219,6876,5219,6876,5205,6746,5205,6746,5166,6876,5166,6876,5152,6746,5152,6746,5114,6876,5114,6876,5099xe" filled="t" fillcolor="#202020" stroked="f">
                <v:path arrowok="t"/>
                <v:fill/>
              </v:shape>
              <v:shape style="position:absolute;left:6727;top:5099;width:149;height:190" coordorigin="6727,5099" coordsize="149,190" path="m6876,5272l6859,5272,6859,5289,6876,5289,6876,5272xe" filled="t" fillcolor="#202020" stroked="f">
                <v:path arrowok="t"/>
                <v:fill/>
              </v:shape>
              <v:shape style="position:absolute;left:6727;top:5099;width:149;height:190" coordorigin="6727,5099" coordsize="149,190" path="m6876,5219l6859,5219,6859,5258,6876,5258,6876,5219xe" filled="t" fillcolor="#202020" stroked="f">
                <v:path arrowok="t"/>
                <v:fill/>
              </v:shape>
              <v:shape style="position:absolute;left:6727;top:5099;width:149;height:190" coordorigin="6727,5099" coordsize="149,190" path="m6876,5166l6859,5166,6859,5205,6876,5205,6876,5166xe" filled="t" fillcolor="#202020" stroked="f">
                <v:path arrowok="t"/>
                <v:fill/>
              </v:shape>
              <v:shape style="position:absolute;left:6727;top:5099;width:149;height:190" coordorigin="6727,5099" coordsize="149,190" path="m6876,5114l6859,5114,6859,5152,6876,5152,6876,5114xe" filled="t" fillcolor="#202020" stroked="f">
                <v:path arrowok="t"/>
                <v:fill/>
              </v:shape>
              <v:shape style="position:absolute;left:6900;top:5080;width:1064;height:522" type="#_x0000_t75">
                <v:imagedata r:id="rId62" o:title=""/>
              </v:shape>
              <v:shape style="position:absolute;left:6271;top:5382;width:1131;height:819" type="#_x0000_t75">
                <v:imagedata r:id="rId63" o:title=""/>
              </v:shape>
            </v:group>
            <v:group style="position:absolute;left:6730;top:5447;width:34;height:144" coordorigin="6730,5447" coordsize="34,144">
              <v:shape style="position:absolute;left:6730;top:5447;width:34;height:144" coordorigin="6730,5447" coordsize="34,144" path="m6756,5447l6744,5447,6737,5454,6737,5466,6739,5469,6744,5471,6746,5474,6754,5474,6763,5464,6763,5457,6758,5452,6756,5447xe" filled="t" fillcolor="#202020" stroked="f">
                <v:path arrowok="t"/>
                <v:fill/>
              </v:shape>
              <v:shape style="position:absolute;left:6730;top:5447;width:34;height:144" coordorigin="6730,5447" coordsize="34,144" path="m6761,5538l6742,5538,6730,5591,6744,5591,6761,5538xe" filled="t" fillcolor="#202020" stroked="f">
                <v:path arrowok="t"/>
                <v:fill/>
              </v:shape>
            </v:group>
            <v:group style="position:absolute;left:7332;top:5868;width:202;height:2" coordorigin="7332,5868" coordsize="202,2">
              <v:shape style="position:absolute;left:7332;top:5868;width:202;height:2" coordorigin="7332,5868" coordsize="202,0" path="m7332,5868l7534,5868e" filled="f" stroked="t" strokeweight=".94pt" strokecolor="#202020">
                <v:path arrowok="t"/>
              </v:shape>
            </v:group>
            <v:group style="position:absolute;left:7432;top:5723;width:2;height:137" coordorigin="7432,5723" coordsize="2,137">
              <v:shape style="position:absolute;left:7432;top:5723;width:2;height:137" coordorigin="7432,5723" coordsize="0,137" path="m7432,5723l7432,5860e" filled="f" stroked="t" strokeweight=".94pt" strokecolor="#202020">
                <v:path arrowok="t"/>
              </v:shape>
            </v:group>
            <v:group style="position:absolute;left:7344;top:5715;width:178;height:2" coordorigin="7344,5715" coordsize="178,2">
              <v:shape style="position:absolute;left:7344;top:5715;width:178;height:2" coordorigin="7344,5715" coordsize="178,0" path="m7344,5715l7522,5715e" filled="f" stroked="t" strokeweight=".94pt" strokecolor="#202020">
                <v:path arrowok="t"/>
              </v:shape>
            </v:group>
            <v:group style="position:absolute;left:7541;top:5699;width:206;height:192" coordorigin="7541,5699" coordsize="206,192">
              <v:shape style="position:absolute;left:7541;top:5699;width:206;height:192" coordorigin="7541,5699" coordsize="206,192" path="m7733,5699l7630,5699,7630,5769,7646,5769,7646,5759,7733,5759,7733,5747,7646,5747,7646,5711,7733,5711,7733,5699xe" filled="t" fillcolor="#202020" stroked="f">
                <v:path arrowok="t"/>
                <v:fill/>
              </v:shape>
              <v:shape style="position:absolute;left:7541;top:5699;width:206;height:192" coordorigin="7541,5699" coordsize="206,192" path="m7733,5759l7716,5759,7716,5769,7733,5769,7733,5759xe" filled="t" fillcolor="#202020" stroked="f">
                <v:path arrowok="t"/>
                <v:fill/>
              </v:shape>
              <v:shape style="position:absolute;left:7541;top:5699;width:206;height:192" coordorigin="7541,5699" coordsize="206,192" path="m7733,5711l7716,5711,7716,5747,7733,5747,7733,5711xe" filled="t" fillcolor="#202020" stroked="f">
                <v:path arrowok="t"/>
                <v:fill/>
              </v:shape>
              <v:shape style="position:absolute;left:7541;top:5699;width:206;height:192" coordorigin="7541,5699" coordsize="206,192" path="m7608,5793l7577,5793,7577,5891,7591,5891,7591,5795,7610,5795,7608,5793xe" filled="t" fillcolor="#202020" stroked="f">
                <v:path arrowok="t"/>
                <v:fill/>
              </v:shape>
              <v:shape style="position:absolute;left:7541;top:5699;width:206;height:192" coordorigin="7541,5699" coordsize="206,192" path="m7747,5865l7613,5865,7613,5879,7747,5879,7747,5865xe" filled="t" fillcolor="#202020" stroked="f">
                <v:path arrowok="t"/>
                <v:fill/>
              </v:shape>
              <v:shape style="position:absolute;left:7541;top:5699;width:206;height:192" coordorigin="7541,5699" coordsize="206,192" path="m7690,5836l7673,5836,7673,5865,7690,5865,7690,5836xe" filled="t" fillcolor="#202020" stroked="f">
                <v:path arrowok="t"/>
                <v:fill/>
              </v:shape>
              <v:shape style="position:absolute;left:7541;top:5699;width:206;height:192" coordorigin="7541,5699" coordsize="206,192" path="m7620,5750l7543,5750,7543,5764,7567,5781,7560,5800,7551,5818,7541,5834,7543,5838,7546,5846,7550,5847,7560,5832,7568,5814,7577,5793,7608,5793,7606,5790,7591,5790,7591,5764,7620,5764,7620,5750xe" filled="t" fillcolor="#202020" stroked="f">
                <v:path arrowok="t"/>
                <v:fill/>
              </v:shape>
              <v:shape style="position:absolute;left:7541;top:5699;width:206;height:192" coordorigin="7541,5699" coordsize="206,192" path="m7735,5822l7625,5822,7625,5836,7735,5836,7735,5822xe" filled="t" fillcolor="#202020" stroked="f">
                <v:path arrowok="t"/>
                <v:fill/>
              </v:shape>
              <v:shape style="position:absolute;left:7541;top:5699;width:206;height:192" coordorigin="7541,5699" coordsize="206,192" path="m7690,5793l7673,5793,7673,5822,7690,5822,7690,5793xe" filled="t" fillcolor="#202020" stroked="f">
                <v:path arrowok="t"/>
                <v:fill/>
              </v:shape>
              <v:shape style="position:absolute;left:7541;top:5699;width:206;height:192" coordorigin="7541,5699" coordsize="206,192" path="m7610,5795l7591,5795,7596,5802,7603,5810,7610,5819,7622,5810,7613,5798,7610,5795xe" filled="t" fillcolor="#202020" stroked="f">
                <v:path arrowok="t"/>
                <v:fill/>
              </v:shape>
              <v:shape style="position:absolute;left:7541;top:5699;width:206;height:192" coordorigin="7541,5699" coordsize="206,192" path="m7740,5781l7620,5781,7620,5793,7740,5793,7740,5781xe" filled="t" fillcolor="#202020" stroked="f">
                <v:path arrowok="t"/>
                <v:fill/>
              </v:shape>
              <v:shape style="position:absolute;left:7541;top:5699;width:206;height:192" coordorigin="7541,5699" coordsize="206,192" path="m7598,5783l7591,5790,7606,5790,7598,5783xe" filled="t" fillcolor="#202020" stroked="f">
                <v:path arrowok="t"/>
                <v:fill/>
              </v:shape>
              <v:shape style="position:absolute;left:7541;top:5699;width:206;height:192" coordorigin="7541,5699" coordsize="206,192" path="m7591,5718l7577,5718,7577,5750,7591,5750,7591,5718xe" filled="t" fillcolor="#202020" stroked="f">
                <v:path arrowok="t"/>
                <v:fill/>
              </v:shape>
              <v:shape style="position:absolute;left:7541;top:5699;width:206;height:192" coordorigin="7541,5699" coordsize="206,192" path="m7605,5699l7584,5702,7565,5704,7546,5706,7546,5711,7548,5716,7548,5721,7558,5721,7567,5718,7591,5718,7591,5716,7610,5711,7620,5711,7605,5699xe" filled="t" fillcolor="#202020" stroked="f">
                <v:path arrowok="t"/>
                <v:fill/>
              </v:shape>
            </v:group>
            <v:group style="position:absolute;left:7754;top:5687;width:202;height:192" coordorigin="7754,5687" coordsize="202,192">
              <v:shape style="position:absolute;left:7754;top:5687;width:202;height:192" coordorigin="7754,5687" coordsize="202,192" path="m7956,5862l7754,5862,7754,5879,7956,5879,7956,5862xe" filled="t" fillcolor="#202020" stroked="f">
                <v:path arrowok="t"/>
                <v:fill/>
              </v:shape>
              <v:shape style="position:absolute;left:7754;top:5687;width:202;height:192" coordorigin="7754,5687" coordsize="202,192" path="m7865,5805l7846,5805,7846,5862,7865,5862,7865,5805xe" filled="t" fillcolor="#202020" stroked="f">
                <v:path arrowok="t"/>
                <v:fill/>
              </v:shape>
              <v:shape style="position:absolute;left:7754;top:5687;width:202;height:192" coordorigin="7754,5687" coordsize="202,192" path="m7939,5788l7771,5788,7771,5805,7939,5805,7939,5788xe" filled="t" fillcolor="#202020" stroked="f">
                <v:path arrowok="t"/>
                <v:fill/>
              </v:shape>
              <v:shape style="position:absolute;left:7754;top:5687;width:202;height:192" coordorigin="7754,5687" coordsize="202,192" path="m7865,5742l7846,5742,7846,5788,7865,5788,7865,5742xe" filled="t" fillcolor="#202020" stroked="f">
                <v:path arrowok="t"/>
                <v:fill/>
              </v:shape>
              <v:shape style="position:absolute;left:7754;top:5687;width:202;height:192" coordorigin="7754,5687" coordsize="202,192" path="m7946,5726l7764,5726,7764,5742,7946,5742,7946,5726xe" filled="t" fillcolor="#202020" stroked="f">
                <v:path arrowok="t"/>
                <v:fill/>
              </v:shape>
              <v:shape style="position:absolute;left:7754;top:5687;width:202;height:192" coordorigin="7754,5687" coordsize="202,192" path="m7853,5687l7838,5694,7843,5702,7855,5726,7872,5716,7867,5709,7862,5699,7853,56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6.660004pt;margin-top:298.859985pt;width:21.52pt;height:11.2pt;mso-position-horizontal-relative:page;mso-position-vertical-relative:page;z-index:-4881" coordorigin="7533,5977" coordsize="430,224">
            <v:group style="position:absolute;left:7543;top:5987;width:204;height:199" coordorigin="7543,5987" coordsize="204,199">
              <v:shape style="position:absolute;left:7543;top:5987;width:204;height:199" coordorigin="7543,5987" coordsize="204,199" path="m7660,6171l7571,6171,7587,6174,7605,6183,7627,6186,7740,6186,7742,6179,7746,6172,7678,6172,7660,6171xe" filled="t" fillcolor="#202020" stroked="f">
                <v:path arrowok="t"/>
                <v:fill/>
              </v:shape>
              <v:shape style="position:absolute;left:7543;top:5987;width:204;height:199" coordorigin="7543,5987" coordsize="204,199" path="m7584,6062l7546,6062,7546,6076,7570,6076,7570,6148,7550,6162,7543,6170,7557,6181,7571,6171,7660,6171,7619,6169,7599,6164,7584,6150,7584,6062xe" filled="t" fillcolor="#202020" stroked="f">
                <v:path arrowok="t"/>
                <v:fill/>
              </v:shape>
              <v:shape style="position:absolute;left:7543;top:5987;width:204;height:199" coordorigin="7543,5987" coordsize="204,199" path="m7747,6170l7678,6172,7746,6172,7747,6170xe" filled="t" fillcolor="#202020" stroked="f">
                <v:path arrowok="t"/>
                <v:fill/>
              </v:shape>
              <v:shape style="position:absolute;left:7543;top:5987;width:204;height:199" coordorigin="7543,5987" coordsize="204,199" path="m7730,6047l7613,6047,7613,6158,7627,6158,7627,6150,7730,6150,7730,6138,7627,6138,7627,6119,7730,6119,7730,6107,7627,6107,7627,6090,7730,6090,7730,6078,7627,6078,7627,6059,7730,6059,7730,6047xe" filled="t" fillcolor="#202020" stroked="f">
                <v:path arrowok="t"/>
                <v:fill/>
              </v:shape>
              <v:shape style="position:absolute;left:7543;top:5987;width:204;height:199" coordorigin="7543,5987" coordsize="204,199" path="m7730,6150l7714,6150,7714,6158,7730,6158,7730,6150xe" filled="t" fillcolor="#202020" stroked="f">
                <v:path arrowok="t"/>
                <v:fill/>
              </v:shape>
              <v:shape style="position:absolute;left:7543;top:5987;width:204;height:199" coordorigin="7543,5987" coordsize="204,199" path="m7730,6119l7714,6119,7714,6138,7730,6138,7730,6119xe" filled="t" fillcolor="#202020" stroked="f">
                <v:path arrowok="t"/>
                <v:fill/>
              </v:shape>
              <v:shape style="position:absolute;left:7543;top:5987;width:204;height:199" coordorigin="7543,5987" coordsize="204,199" path="m7730,6090l7714,6090,7714,6107,7730,6107,7730,6090xe" filled="t" fillcolor="#202020" stroked="f">
                <v:path arrowok="t"/>
                <v:fill/>
              </v:shape>
              <v:shape style="position:absolute;left:7543;top:5987;width:204;height:199" coordorigin="7543,5987" coordsize="204,199" path="m7730,6059l7714,6059,7714,6078,7730,6078,7730,6059xe" filled="t" fillcolor="#202020" stroked="f">
                <v:path arrowok="t"/>
                <v:fill/>
              </v:shape>
              <v:shape style="position:absolute;left:7543;top:5987;width:204;height:199" coordorigin="7543,5987" coordsize="204,199" path="m7675,6028l7658,6028,7654,6047,7670,6047,7675,6028xe" filled="t" fillcolor="#202020" stroked="f">
                <v:path arrowok="t"/>
                <v:fill/>
              </v:shape>
              <v:shape style="position:absolute;left:7543;top:5987;width:204;height:199" coordorigin="7543,5987" coordsize="204,199" path="m7562,5994l7554,6007,7565,6023,7577,6040,7588,6025,7575,6009,7562,5994xe" filled="t" fillcolor="#202020" stroked="f">
                <v:path arrowok="t"/>
                <v:fill/>
              </v:shape>
              <v:shape style="position:absolute;left:7543;top:5987;width:204;height:199" coordorigin="7543,5987" coordsize="204,199" path="m7745,6016l7601,6016,7601,6028,7745,6028,7745,6016xe" filled="t" fillcolor="#202020" stroked="f">
                <v:path arrowok="t"/>
                <v:fill/>
              </v:shape>
              <v:shape style="position:absolute;left:7543;top:5987;width:204;height:199" coordorigin="7543,5987" coordsize="204,199" path="m7637,5987l7625,5997,7632,6004,7637,6011,7639,6016,7644,6016,7654,6009,7644,5994,7637,5987xe" filled="t" fillcolor="#202020" stroked="f">
                <v:path arrowok="t"/>
                <v:fill/>
              </v:shape>
              <v:shape style="position:absolute;left:7543;top:5987;width:204;height:199" coordorigin="7543,5987" coordsize="204,199" path="m7702,5987l7694,5997,7690,6006,7682,6016,7702,6016,7711,6002,7716,5997,7702,5987xe" filled="t" fillcolor="#202020" stroked="f">
                <v:path arrowok="t"/>
                <v:fill/>
              </v:shape>
            </v:group>
            <v:group style="position:absolute;left:7752;top:5992;width:202;height:199" coordorigin="7752,5992" coordsize="202,199">
              <v:shape style="position:absolute;left:7752;top:5992;width:202;height:199" coordorigin="7752,5992" coordsize="202,199" path="m7939,6112l7850,6112,7850,6191,7865,6191,7865,6182,7939,6182,7939,6167,7865,6167,7865,6126,7939,6126,7939,6112xe" filled="t" fillcolor="#202020" stroked="f">
                <v:path arrowok="t"/>
                <v:fill/>
              </v:shape>
              <v:shape style="position:absolute;left:7752;top:5992;width:202;height:199" coordorigin="7752,5992" coordsize="202,199" path="m7939,6182l7922,6182,7922,6191,7939,6191,7939,6182xe" filled="t" fillcolor="#202020" stroked="f">
                <v:path arrowok="t"/>
                <v:fill/>
              </v:shape>
              <v:shape style="position:absolute;left:7752;top:5992;width:202;height:199" coordorigin="7752,5992" coordsize="202,199" path="m7778,6083l7766,6083,7766,6162,7752,6162,7757,6179,7836,6165,7836,6160,7778,6160,7778,6083xe" filled="t" fillcolor="#202020" stroked="f">
                <v:path arrowok="t"/>
                <v:fill/>
              </v:shape>
              <v:shape style="position:absolute;left:7752;top:5992;width:202;height:199" coordorigin="7752,5992" coordsize="202,199" path="m7939,6126l7922,6126,7922,6167,7939,6167,7939,6126xe" filled="t" fillcolor="#202020" stroked="f">
                <v:path arrowok="t"/>
                <v:fill/>
              </v:shape>
              <v:shape style="position:absolute;left:7752;top:5992;width:202;height:199" coordorigin="7752,5992" coordsize="202,199" path="m7810,6064l7795,6064,7795,6158,7790,6158,7786,6160,7836,6160,7836,6155,7810,6155,7810,6112,7831,6112,7831,6098,7810,6098,7810,6064xe" filled="t" fillcolor="#202020" stroked="f">
                <v:path arrowok="t"/>
                <v:fill/>
              </v:shape>
              <v:shape style="position:absolute;left:7752;top:5992;width:202;height:199" coordorigin="7752,5992" coordsize="202,199" path="m7836,6150l7829,6153,7819,6153,7810,6155,7836,6155,7836,6150xe" filled="t" fillcolor="#202020" stroked="f">
                <v:path arrowok="t"/>
                <v:fill/>
              </v:shape>
              <v:shape style="position:absolute;left:7752;top:5992;width:202;height:199" coordorigin="7752,5992" coordsize="202,199" path="m7880,6044l7862,6044,7870,6060,7869,6081,7852,6090,7834,6098,7838,6105,7841,6110,7845,6110,7864,6101,7882,6092,7898,6082,7933,6082,7927,6078,7922,6059,7892,6059,7880,6044xe" filled="t" fillcolor="#202020" stroked="f">
                <v:path arrowok="t"/>
                <v:fill/>
              </v:shape>
              <v:shape style="position:absolute;left:7752;top:5992;width:202;height:199" coordorigin="7752,5992" coordsize="202,199" path="m7933,6082l7898,6082,7913,6093,7931,6102,7951,6110,7951,6102,7954,6098,7943,6089,7933,6082xe" filled="t" fillcolor="#202020" stroked="f">
                <v:path arrowok="t"/>
                <v:fill/>
              </v:shape>
              <v:shape style="position:absolute;left:7752;top:5992;width:202;height:199" coordorigin="7752,5992" coordsize="202,199" path="m7831,6002l7764,6002,7764,6071,7781,6071,7781,6064,7831,6064,7831,6050,7781,6050,7781,6014,7831,6014,7831,6002xe" filled="t" fillcolor="#202020" stroked="f">
                <v:path arrowok="t"/>
                <v:fill/>
              </v:shape>
              <v:shape style="position:absolute;left:7752;top:5992;width:202;height:199" coordorigin="7752,5992" coordsize="202,199" path="m7886,5992l7865,6000,7855,6018,7845,6035,7834,6050,7838,6054,7841,6059,7846,6064,7855,6050,7862,6044,7880,6044,7880,6044,7870,6026,7943,6026,7944,6023,7944,6011,7879,6011,7882,6004,7884,5999,7886,5992xe" filled="t" fillcolor="#202020" stroked="f">
                <v:path arrowok="t"/>
                <v:fill/>
              </v:shape>
              <v:shape style="position:absolute;left:7752;top:5992;width:202;height:199" coordorigin="7752,5992" coordsize="202,199" path="m7943,6026l7925,6026,7922,6030,7910,6045,7892,6059,7922,6059,7922,6056,7934,6040,7943,6026xe" filled="t" fillcolor="#202020" stroked="f">
                <v:path arrowok="t"/>
                <v:fill/>
              </v:shape>
              <v:shape style="position:absolute;left:7752;top:5992;width:202;height:199" coordorigin="7752,5992" coordsize="202,199" path="m7831,6014l7817,6014,7817,6050,7831,6050,7831,60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312.75pt;width:84.73pt;height:72.55pt;mso-position-horizontal-relative:page;mso-position-vertical-relative:page;z-index:-4880" coordorigin="6268,6255" coordsize="1695,1451">
            <v:shape style="position:absolute;left:6268;top:6289;width:1345;height:1415" type="#_x0000_t75">
              <v:imagedata r:id="rId64" o:title=""/>
            </v:shape>
            <v:group style="position:absolute;left:6912;top:6468;width:202;height:2" coordorigin="6912,6468" coordsize="202,2">
              <v:shape style="position:absolute;left:6912;top:6468;width:202;height:2" coordorigin="6912,6468" coordsize="202,0" path="m6912,6468l7114,6468e" filled="f" stroked="t" strokeweight=".94pt" strokecolor="#202020">
                <v:path arrowok="t"/>
              </v:shape>
            </v:group>
            <v:group style="position:absolute;left:7003;top:6374;width:19;height:86" coordorigin="7003,6374" coordsize="19,86">
              <v:shape style="position:absolute;left:7003;top:6374;width:19;height:86" coordorigin="7003,6374" coordsize="19,86" path="m7013,6374l7013,6460e" filled="f" stroked="t" strokeweight="1.06pt" strokecolor="#202020">
                <v:path arrowok="t"/>
              </v:shape>
            </v:group>
            <v:group style="position:absolute;left:6926;top:6365;width:173;height:2" coordorigin="6926,6365" coordsize="173,2">
              <v:shape style="position:absolute;left:6926;top:6365;width:173;height:2" coordorigin="6926,6365" coordsize="173,0" path="m6926,6365l7099,6365e" filled="f" stroked="t" strokeweight=".94pt" strokecolor="#202020">
                <v:path arrowok="t"/>
              </v:shape>
            </v:group>
            <v:group style="position:absolute;left:7003;top:6290;width:19;height:67" coordorigin="7003,6290" coordsize="19,67">
              <v:shape style="position:absolute;left:7003;top:6290;width:19;height:67" coordorigin="7003,6290" coordsize="19,67" path="m7003,6323l7022,6323e" filled="f" stroked="t" strokeweight="3.46pt" strokecolor="#202020">
                <v:path arrowok="t"/>
              </v:shape>
            </v:group>
            <v:group style="position:absolute;left:7121;top:6304;width:182;height:185" coordorigin="7121,6304" coordsize="182,185">
              <v:shape style="position:absolute;left:7121;top:6304;width:182;height:185" coordorigin="7121,6304" coordsize="182,185" path="m7181,6395l7166,6395,7166,6489,7181,6489,7181,6470,7303,6470,7303,6455,7181,6455,7181,6395xe" filled="t" fillcolor="#202020" stroked="f">
                <v:path arrowok="t"/>
                <v:fill/>
              </v:shape>
              <v:shape style="position:absolute;left:7121;top:6304;width:182;height:185" coordorigin="7121,6304" coordsize="182,185" path="m7303,6470l7286,6470,7286,6489,7303,6489,7303,6470xe" filled="t" fillcolor="#202020" stroked="f">
                <v:path arrowok="t"/>
                <v:fill/>
              </v:shape>
              <v:shape style="position:absolute;left:7121;top:6304;width:182;height:185" coordorigin="7121,6304" coordsize="182,185" path="m7303,6386l7286,6386,7286,6455,7303,6455,7303,6386xe" filled="t" fillcolor="#202020" stroked="f">
                <v:path arrowok="t"/>
                <v:fill/>
              </v:shape>
              <v:shape style="position:absolute;left:7121;top:6304;width:182;height:185" coordorigin="7121,6304" coordsize="182,185" path="m7320,6304l7128,6304,7128,6321,7192,6323,7183,6341,7136,6405,7121,6419,7126,6429,7139,6425,7153,6411,7166,6395,7181,6395,7181,6386,7303,6386,7303,6371,7194,6356,7204,6338,7212,6321,7320,6321,7320,6304xe" filled="t" fillcolor="#202020" stroked="f">
                <v:path arrowok="t"/>
                <v:fill/>
              </v:shape>
            </v:group>
            <v:group style="position:absolute;left:7330;top:6287;width:204;height:204" coordorigin="7330,6287" coordsize="204,204">
              <v:shape style="position:absolute;left:7330;top:6287;width:204;height:204" coordorigin="7330,6287" coordsize="204,204" path="m7534,6323l7334,6323,7334,6340,7389,6354,7388,6372,7373,6433,7330,6479,7334,6484,7337,6489,7342,6491,7360,6478,7395,6428,7404,6388,7506,6388,7507,6371,7406,6371,7406,6340,7534,6340,7534,6323xe" filled="t" fillcolor="#202020" stroked="f">
                <v:path arrowok="t"/>
                <v:fill/>
              </v:shape>
              <v:shape style="position:absolute;left:7330;top:6287;width:204;height:204" coordorigin="7330,6287" coordsize="204,204" path="m7418,6465l7421,6472,7421,6479,7430,6485,7449,6486,7470,6486,7487,6480,7493,6470,7474,6470,7459,6470,7440,6468,7418,6465xe" filled="t" fillcolor="#202020" stroked="f">
                <v:path arrowok="t"/>
                <v:fill/>
              </v:shape>
              <v:shape style="position:absolute;left:7330;top:6287;width:204;height:204" coordorigin="7330,6287" coordsize="204,204" path="m7506,6388l7404,6388,7487,6408,7486,6428,7483,6446,7483,6462,7474,6470,7493,6470,7498,6463,7503,6433,7504,6415,7506,6388xe" filled="t" fillcolor="#202020" stroked="f">
                <v:path arrowok="t"/>
                <v:fill/>
              </v:shape>
              <v:shape style="position:absolute;left:7330;top:6287;width:204;height:204" coordorigin="7330,6287" coordsize="204,204" path="m7433,6287l7416,6294,7421,6302,7426,6311,7433,6323,7435,6323,7450,6316,7442,6304,7435,6294,7433,6287xe" filled="t" fillcolor="#202020" stroked="f">
                <v:path arrowok="t"/>
                <v:fill/>
              </v:shape>
            </v:group>
            <v:group style="position:absolute;left:7546;top:6468;width:199;height:2" coordorigin="7546,6468" coordsize="199,2">
              <v:shape style="position:absolute;left:7546;top:6468;width:199;height:2" coordorigin="7546,6468" coordsize="199,0" path="m7546,6468l7745,6468e" filled="f" stroked="t" strokeweight=".94pt" strokecolor="#202020">
                <v:path arrowok="t"/>
              </v:shape>
            </v:group>
            <v:group style="position:absolute;left:7644;top:6323;width:2;height:137" coordorigin="7644,6323" coordsize="2,137">
              <v:shape style="position:absolute;left:7644;top:6323;width:2;height:137" coordorigin="7644,6323" coordsize="0,137" path="m7644,6323l7644,6460e" filled="f" stroked="t" strokeweight="1.06pt" strokecolor="#202020">
                <v:path arrowok="t"/>
              </v:shape>
            </v:group>
            <v:group style="position:absolute;left:7558;top:6315;width:175;height:2" coordorigin="7558,6315" coordsize="175,2">
              <v:shape style="position:absolute;left:7558;top:6315;width:175;height:2" coordorigin="7558,6315" coordsize="175,0" path="m7558,6315l7733,6315e" filled="f" stroked="t" strokeweight=".94pt" strokecolor="#202020">
                <v:path arrowok="t"/>
              </v:shape>
            </v:group>
            <v:group style="position:absolute;left:7121;top:7190;width:202;height:202" coordorigin="7121,7190" coordsize="202,202">
              <v:shape style="position:absolute;left:7121;top:7190;width:202;height:202" coordorigin="7121,7190" coordsize="202,202" path="m7303,7305l7200,7305,7200,7391,7217,7391,7217,7379,7303,7379,7303,7365,7217,7365,7217,7319,7303,7319,7303,7305xe" filled="t" fillcolor="#202020" stroked="f">
                <v:path arrowok="t"/>
                <v:fill/>
              </v:shape>
              <v:shape style="position:absolute;left:7121;top:7190;width:202;height:202" coordorigin="7121,7190" coordsize="202,202" path="m7303,7379l7289,7379,7289,7391,7303,7391,7303,7379xe" filled="t" fillcolor="#202020" stroked="f">
                <v:path arrowok="t"/>
                <v:fill/>
              </v:shape>
              <v:shape style="position:absolute;left:7121;top:7190;width:202;height:202" coordorigin="7121,7190" coordsize="202,202" path="m7303,7319l7289,7319,7289,7365,7303,7365,7303,7319xe" filled="t" fillcolor="#202020" stroked="f">
                <v:path arrowok="t"/>
                <v:fill/>
              </v:shape>
              <v:shape style="position:absolute;left:7121;top:7190;width:202;height:202" coordorigin="7121,7190" coordsize="202,202" path="m7172,7271l7147,7271,7146,7286,7134,7303,7123,7314,7143,7327,7186,7322,7186,7317,7188,7312,7145,7312,7148,7307,7158,7293,7168,7277,7172,7271xe" filled="t" fillcolor="#202020" stroked="f">
                <v:path arrowok="t"/>
                <v:fill/>
              </v:shape>
              <v:shape style="position:absolute;left:7121;top:7190;width:202;height:202" coordorigin="7121,7190" coordsize="202,202" path="m7182,7310l7154,7312,7145,7312,7188,7312,7182,7310xe" filled="t" fillcolor="#202020" stroked="f">
                <v:path arrowok="t"/>
                <v:fill/>
              </v:shape>
              <v:shape style="position:absolute;left:7121;top:7190;width:202;height:202" coordorigin="7121,7190" coordsize="202,202" path="m7298,7266l7207,7266,7207,7281,7298,7281,7298,7266xe" filled="t" fillcolor="#202020" stroked="f">
                <v:path arrowok="t"/>
                <v:fill/>
              </v:shape>
              <v:shape style="position:absolute;left:7121;top:7190;width:202;height:202" coordorigin="7121,7190" coordsize="202,202" path="m7265,7190l7245,7190,7236,7208,7225,7224,7212,7239,7197,7253,7181,7266,7190,7276,7198,7274,7214,7260,7228,7246,7242,7232,7256,7219,7277,7219,7272,7213,7260,7197,7265,7190xe" filled="t" fillcolor="#202020" stroked="f">
                <v:path arrowok="t"/>
                <v:fill/>
              </v:shape>
              <v:shape style="position:absolute;left:7121;top:7190;width:202;height:202" coordorigin="7121,7190" coordsize="202,202" path="m7277,7219l7256,7219,7268,7234,7281,7249,7296,7263,7313,7276,7322,7266,7315,7255,7299,7242,7285,7229,7277,7219xe" filled="t" fillcolor="#202020" stroked="f">
                <v:path arrowok="t"/>
                <v:fill/>
              </v:shape>
              <v:shape style="position:absolute;left:7121;top:7190;width:202;height:202" coordorigin="7121,7190" coordsize="202,202" path="m7158,7192l7148,7214,7138,7234,7129,7249,7121,7262,7123,7274,7135,7274,7147,7271,7172,7271,7179,7259,7145,7259,7144,7251,7154,7235,7164,7217,7174,7197,7158,7192xe" filled="t" fillcolor="#202020" stroked="f">
                <v:path arrowok="t"/>
                <v:fill/>
              </v:shape>
              <v:shape style="position:absolute;left:7121;top:7190;width:202;height:202" coordorigin="7121,7190" coordsize="202,202" path="m7178,7230l7171,7242,7166,7252,7162,7259,7179,7259,7193,7238,7178,7230xe" filled="t" fillcolor="#202020" stroked="f">
                <v:path arrowok="t"/>
                <v:fill/>
              </v:shape>
              <v:shape style="position:absolute;left:7121;top:7190;width:202;height:202" coordorigin="7121,7190" coordsize="202,202" path="m7181,7347l7162,7352,7143,7356,7121,7360,7130,7374,7146,7370,7166,7366,7190,7360,7188,7355,7188,7350,7181,7347xe" filled="t" fillcolor="#202020" stroked="f">
                <v:path arrowok="t"/>
                <v:fill/>
              </v:shape>
            </v:group>
            <v:group style="position:absolute;left:7330;top:7190;width:206;height:202" coordorigin="7330,7190" coordsize="206,202">
              <v:shape style="position:absolute;left:7330;top:7190;width:206;height:202" coordorigin="7330,7190" coordsize="206,202" path="m7490,7190l7471,7190,7471,7391,7490,7391,7490,7346,7536,7346,7536,7329,7490,7329,7490,7293,7529,7293,7529,7278,7490,7278,7490,7242,7534,7242,7534,7228,7490,7228,7490,7190xe" filled="t" fillcolor="#202020" stroked="f">
                <v:path arrowok="t"/>
                <v:fill/>
              </v:shape>
              <v:shape style="position:absolute;left:7330;top:7190;width:206;height:202" coordorigin="7330,7190" coordsize="206,202" path="m7447,7190l7430,7190,7430,7228,7399,7228,7399,7242,7430,7242,7430,7278,7397,7278,7397,7293,7430,7293,7430,7329,7387,7329,7387,7346,7430,7346,7430,7391,7447,7391,7447,7190xe" filled="t" fillcolor="#202020" stroked="f">
                <v:path arrowok="t"/>
                <v:fill/>
              </v:shape>
              <v:shape style="position:absolute;left:7330;top:7190;width:206;height:202" coordorigin="7330,7190" coordsize="206,202" path="m7370,7305l7356,7305,7356,7370,7354,7372,7330,7372,7332,7379,7332,7389,7363,7389,7370,7382,7370,7305xe" filled="t" fillcolor="#202020" stroked="f">
                <v:path arrowok="t"/>
                <v:fill/>
              </v:shape>
              <v:shape style="position:absolute;left:7330;top:7190;width:206;height:202" coordorigin="7330,7190" coordsize="206,202" path="m7370,7242l7356,7242,7356,7288,7346,7290,7339,7295,7330,7300,7332,7317,7339,7312,7349,7310,7356,7305,7370,7305,7370,7298,7385,7290,7392,7286,7392,7281,7370,7281,7370,7242xe" filled="t" fillcolor="#202020" stroked="f">
                <v:path arrowok="t"/>
                <v:fill/>
              </v:shape>
              <v:shape style="position:absolute;left:7330;top:7190;width:206;height:202" coordorigin="7330,7190" coordsize="206,202" path="m7392,7269l7385,7274,7378,7276,7370,7281,7392,7281,7392,7269xe" filled="t" fillcolor="#202020" stroked="f">
                <v:path arrowok="t"/>
                <v:fill/>
              </v:shape>
              <v:shape style="position:absolute;left:7330;top:7190;width:206;height:202" coordorigin="7330,7190" coordsize="206,202" path="m7392,7228l7332,7228,7332,7242,7392,7242,7392,7228xe" filled="t" fillcolor="#202020" stroked="f">
                <v:path arrowok="t"/>
                <v:fill/>
              </v:shape>
              <v:shape style="position:absolute;left:7330;top:7190;width:206;height:202" coordorigin="7330,7190" coordsize="206,202" path="m7370,7190l7356,7190,7356,7228,7370,7228,7370,7190xe" filled="t" fillcolor="#202020" stroked="f">
                <v:path arrowok="t"/>
                <v:fill/>
              </v:shape>
            </v:group>
            <v:group style="position:absolute;left:7543;top:7190;width:199;height:199" coordorigin="7543,7190" coordsize="199,199">
              <v:shape style="position:absolute;left:7543;top:7190;width:199;height:199" coordorigin="7543,7190" coordsize="199,199" path="m7603,7370l7594,7370,7594,7377,7596,7382,7596,7389,7626,7389,7645,7379,7647,7372,7613,7372,7603,7370xe" filled="t" fillcolor="#202020" stroked="f">
                <v:path arrowok="t"/>
                <v:fill/>
              </v:shape>
              <v:shape style="position:absolute;left:7543;top:7190;width:199;height:199" coordorigin="7543,7190" coordsize="199,199" path="m7651,7190l7637,7190,7637,7365,7630,7372,7647,7372,7651,7358,7657,7274,7689,7274,7702,7263,7706,7260,7669,7260,7660,7243,7651,7223,7651,7190xe" filled="t" fillcolor="#202020" stroked="f">
                <v:path arrowok="t"/>
                <v:fill/>
              </v:shape>
              <v:shape style="position:absolute;left:7543;top:7190;width:199;height:199" coordorigin="7543,7190" coordsize="199,199" path="m7689,7274l7657,7274,7667,7291,7703,7339,7733,7367,7742,7358,7734,7341,7720,7328,7707,7313,7696,7296,7687,7276,7689,7274xe" filled="t" fillcolor="#202020" stroked="f">
                <v:path arrowok="t"/>
                <v:fill/>
              </v:shape>
              <v:shape style="position:absolute;left:7543;top:7190;width:199;height:199" coordorigin="7543,7190" coordsize="199,199" path="m7620,7240l7548,7240,7548,7254,7598,7272,7590,7290,7581,7308,7571,7325,7558,7342,7543,7358,7550,7365,7598,7312,7620,7254,7620,7240xe" filled="t" fillcolor="#202020" stroked="f">
                <v:path arrowok="t"/>
                <v:fill/>
              </v:shape>
              <v:shape style="position:absolute;left:7543;top:7190;width:199;height:199" coordorigin="7543,7190" coordsize="199,199" path="m7717,7224l7701,7240,7686,7252,7669,7260,7706,7260,7717,7249,7730,7235,7717,7224xe" filled="t" fillcolor="#202020" stroked="f">
                <v:path arrowok="t"/>
                <v:fill/>
              </v:shape>
            </v:group>
            <v:group style="position:absolute;left:7757;top:7368;width:197;height:2" coordorigin="7757,7368" coordsize="197,2">
              <v:shape style="position:absolute;left:7757;top:7368;width:197;height:2" coordorigin="7757,7368" coordsize="197,0" path="m7757,7368l7954,7368e" filled="f" stroked="t" strokeweight=".94pt" strokecolor="#202020">
                <v:path arrowok="t"/>
              </v:shape>
            </v:group>
            <v:group style="position:absolute;left:7855;top:7223;width:2;height:137" coordorigin="7855,7223" coordsize="2,137">
              <v:shape style="position:absolute;left:7855;top:7223;width:2;height:137" coordorigin="7855,7223" coordsize="0,137" path="m7855,7223l7855,7360e" filled="f" stroked="t" strokeweight="1.06pt" strokecolor="#202020">
                <v:path arrowok="t"/>
              </v:shape>
            </v:group>
            <v:group style="position:absolute;left:7766;top:7215;width:175;height:2" coordorigin="7766,7215" coordsize="175,2">
              <v:shape style="position:absolute;left:7766;top:7215;width:175;height:2" coordorigin="7766,7215" coordsize="175,0" path="m7766,7215l7942,7215e" filled="f" stroked="t" strokeweight=".94pt" strokecolor="#202020">
                <v:path arrowok="t"/>
              </v:shape>
            </v:group>
            <v:group style="position:absolute;left:6278;top:7499;width:206;height:194" coordorigin="6278,7499" coordsize="206,194">
              <v:shape style="position:absolute;left:6278;top:7499;width:206;height:194" coordorigin="6278,7499" coordsize="206,194" path="m6468,7499l6367,7499,6367,7569,6382,7569,6382,7562,6468,7562,6468,7547,6382,7547,6382,7514,6468,7514,6468,7499xe" filled="t" fillcolor="#202020" stroked="f">
                <v:path arrowok="t"/>
                <v:fill/>
              </v:shape>
              <v:shape style="position:absolute;left:6278;top:7499;width:206;height:194" coordorigin="6278,7499" coordsize="206,194" path="m6468,7562l6454,7562,6454,7569,6468,7569,6468,7562xe" filled="t" fillcolor="#202020" stroked="f">
                <v:path arrowok="t"/>
                <v:fill/>
              </v:shape>
              <v:shape style="position:absolute;left:6278;top:7499;width:206;height:194" coordorigin="6278,7499" coordsize="206,194" path="m6468,7514l6454,7514,6454,7547,6468,7547,6468,7514xe" filled="t" fillcolor="#202020" stroked="f">
                <v:path arrowok="t"/>
                <v:fill/>
              </v:shape>
              <v:shape style="position:absolute;left:6278;top:7499;width:206;height:194" coordorigin="6278,7499" coordsize="206,194" path="m6343,7593l6312,7593,6312,7694,6326,7694,6326,7598,6348,7598,6343,7593xe" filled="t" fillcolor="#202020" stroked="f">
                <v:path arrowok="t"/>
                <v:fill/>
              </v:shape>
              <v:shape style="position:absolute;left:6278;top:7499;width:206;height:194" coordorigin="6278,7499" coordsize="206,194" path="m6485,7670l6350,7670,6350,7684,6485,7684,6485,7670xe" filled="t" fillcolor="#202020" stroked="f">
                <v:path arrowok="t"/>
                <v:fill/>
              </v:shape>
              <v:shape style="position:absolute;left:6278;top:7499;width:206;height:194" coordorigin="6278,7499" coordsize="206,194" path="m6425,7638l6410,7638,6410,7670,6425,7670,6425,7638xe" filled="t" fillcolor="#202020" stroked="f">
                <v:path arrowok="t"/>
                <v:fill/>
              </v:shape>
              <v:shape style="position:absolute;left:6278;top:7499;width:206;height:194" coordorigin="6278,7499" coordsize="206,194" path="m6355,7550l6281,7550,6281,7564,6304,7582,6297,7601,6289,7619,6278,7636,6281,7643,6283,7648,6289,7649,6297,7632,6305,7613,6312,7593,6343,7593,6341,7590,6326,7590,6326,7564,6355,7564,6355,7550xe" filled="t" fillcolor="#202020" stroked="f">
                <v:path arrowok="t"/>
                <v:fill/>
              </v:shape>
              <v:shape style="position:absolute;left:6278;top:7499;width:206;height:194" coordorigin="6278,7499" coordsize="206,194" path="m6473,7622l6362,7622,6362,7638,6473,7638,6473,7622xe" filled="t" fillcolor="#202020" stroked="f">
                <v:path arrowok="t"/>
                <v:fill/>
              </v:shape>
              <v:shape style="position:absolute;left:6278;top:7499;width:206;height:194" coordorigin="6278,7499" coordsize="206,194" path="m6348,7598l6326,7598,6334,7602,6338,7612,6348,7622,6360,7612,6348,7598xe" filled="t" fillcolor="#202020" stroked="f">
                <v:path arrowok="t"/>
                <v:fill/>
              </v:shape>
              <v:shape style="position:absolute;left:6278;top:7499;width:206;height:194" coordorigin="6278,7499" coordsize="206,194" path="m6425,7595l6410,7595,6410,7622,6425,7622,6425,7595xe" filled="t" fillcolor="#202020" stroked="f">
                <v:path arrowok="t"/>
                <v:fill/>
              </v:shape>
              <v:shape style="position:absolute;left:6278;top:7499;width:206;height:194" coordorigin="6278,7499" coordsize="206,194" path="m6478,7581l6358,7581,6358,7595,6478,7595,6478,7581xe" filled="t" fillcolor="#202020" stroked="f">
                <v:path arrowok="t"/>
                <v:fill/>
              </v:shape>
              <v:shape style="position:absolute;left:6278;top:7499;width:206;height:194" coordorigin="6278,7499" coordsize="206,194" path="m6336,7583l6326,7590,6341,7590,6336,7583xe" filled="t" fillcolor="#202020" stroked="f">
                <v:path arrowok="t"/>
                <v:fill/>
              </v:shape>
              <v:shape style="position:absolute;left:6278;top:7499;width:206;height:194" coordorigin="6278,7499" coordsize="206,194" path="m6326,7518l6312,7518,6312,7550,6326,7550,6326,7518xe" filled="t" fillcolor="#202020" stroked="f">
                <v:path arrowok="t"/>
                <v:fill/>
              </v:shape>
              <v:shape style="position:absolute;left:6278;top:7499;width:206;height:194" coordorigin="6278,7499" coordsize="206,194" path="m6340,7499l6320,7503,6301,7506,6281,7509,6286,7518,6286,7521,6305,7521,6312,7518,6326,7518,6326,7516,6338,7514,6348,7514,6358,7511,6340,7499xe" filled="t" fillcolor="#202020" stroked="f">
                <v:path arrowok="t"/>
                <v:fill/>
              </v:shape>
            </v:group>
            <v:group style="position:absolute;left:6509;top:7646;width:40;height:46" coordorigin="6509,7646" coordsize="40,46">
              <v:shape style="position:absolute;left:6509;top:7646;width:40;height:46" coordorigin="6509,7646" coordsize="40,46" path="m6511,7646l6509,7664,6524,7678,6538,7691,6550,7679,6543,7673,6529,7660,6511,7646xe" filled="t" fillcolor="#202020" stroked="f">
                <v:path arrowok="t"/>
                <v:fill/>
              </v:shape>
            </v:group>
            <v:group style="position:absolute;left:7332;top:7499;width:198;height:192" coordorigin="7332,7499" coordsize="198,192">
              <v:shape style="position:absolute;left:7332;top:7499;width:198;height:192" coordorigin="7332,7499" coordsize="198,192" path="m7409,7499l7344,7499,7344,7638,7358,7638,7358,7626,7409,7626,7409,7612,7358,7612,7358,7569,7409,7569,7409,7554,7358,7554,7358,7514,7409,7514,7409,7499xe" filled="t" fillcolor="#202020" stroked="f">
                <v:path arrowok="t"/>
                <v:fill/>
              </v:shape>
              <v:shape style="position:absolute;left:7332;top:7499;width:198;height:192" coordorigin="7332,7499" coordsize="198,192" path="m7409,7626l7394,7626,7394,7636,7409,7636,7409,7626xe" filled="t" fillcolor="#202020" stroked="f">
                <v:path arrowok="t"/>
                <v:fill/>
              </v:shape>
              <v:shape style="position:absolute;left:7332;top:7499;width:198;height:192" coordorigin="7332,7499" coordsize="198,192" path="m7409,7569l7394,7569,7394,7612,7409,7612,7409,7569xe" filled="t" fillcolor="#202020" stroked="f">
                <v:path arrowok="t"/>
                <v:fill/>
              </v:shape>
              <v:shape style="position:absolute;left:7332;top:7499;width:198;height:192" coordorigin="7332,7499" coordsize="198,192" path="m7409,7514l7394,7514,7394,7554,7409,7554,7409,7514xe" filled="t" fillcolor="#202020" stroked="f">
                <v:path arrowok="t"/>
                <v:fill/>
              </v:shape>
              <v:shape style="position:absolute;left:7332;top:7499;width:198;height:192" coordorigin="7332,7499" coordsize="198,192" path="m7524,7571l7430,7571,7430,7638,7447,7638,7447,7629,7524,7629,7524,7617,7447,7617,7447,7586,7524,7586,7524,7571xe" filled="t" fillcolor="#202020" stroked="f">
                <v:path arrowok="t"/>
                <v:fill/>
              </v:shape>
              <v:shape style="position:absolute;left:7332;top:7499;width:198;height:192" coordorigin="7332,7499" coordsize="198,192" path="m7524,7629l7510,7629,7510,7638,7524,7638,7524,7629xe" filled="t" fillcolor="#202020" stroked="f">
                <v:path arrowok="t"/>
                <v:fill/>
              </v:shape>
              <v:shape style="position:absolute;left:7332;top:7499;width:198;height:192" coordorigin="7332,7499" coordsize="198,192" path="m7524,7586l7510,7586,7510,7617,7524,7617,7524,7586xe" filled="t" fillcolor="#202020" stroked="f">
                <v:path arrowok="t"/>
                <v:fill/>
              </v:shape>
              <v:shape style="position:absolute;left:7332;top:7499;width:198;height:192" coordorigin="7332,7499" coordsize="198,192" path="m7526,7499l7423,7499,7423,7514,7446,7532,7435,7548,7416,7562,7418,7566,7423,7571,7437,7567,7452,7553,7461,7535,7464,7514,7524,7514,7526,7499xe" filled="t" fillcolor="#202020" stroked="f">
                <v:path arrowok="t"/>
                <v:fill/>
              </v:shape>
              <v:shape style="position:absolute;left:7332;top:7499;width:198;height:192" coordorigin="7332,7499" coordsize="198,192" path="m7466,7545l7469,7550,7469,7557,7471,7562,7514,7562,7522,7554,7523,7547,7481,7547,7466,7545xe" filled="t" fillcolor="#202020" stroked="f">
                <v:path arrowok="t"/>
                <v:fill/>
              </v:shape>
              <v:shape style="position:absolute;left:7332;top:7499;width:198;height:192" coordorigin="7332,7499" coordsize="198,192" path="m7524,7514l7510,7514,7510,7526,7507,7535,7507,7542,7502,7547,7523,7547,7524,7535,7524,7514xe" filled="t" fillcolor="#202020" stroked="f">
                <v:path arrowok="t"/>
                <v:fill/>
              </v:shape>
              <v:shape style="position:absolute;left:7332;top:7499;width:198;height:192" coordorigin="7332,7499" coordsize="198,192" path="m7356,7643l7353,7650,7344,7667,7332,7686,7342,7691,7353,7682,7362,7664,7370,7648,7356,7643xe" filled="t" fillcolor="#202020" stroked="f">
                <v:path arrowok="t"/>
                <v:fill/>
              </v:shape>
              <v:shape style="position:absolute;left:7332;top:7499;width:198;height:192" coordorigin="7332,7499" coordsize="198,192" path="m7507,7641l7495,7648,7499,7655,7510,7671,7519,7689,7530,7674,7519,7657,7507,7641xe" filled="t" fillcolor="#202020" stroked="f">
                <v:path arrowok="t"/>
                <v:fill/>
              </v:shape>
              <v:shape style="position:absolute;left:7332;top:7499;width:198;height:192" coordorigin="7332,7499" coordsize="198,192" path="m7404,7646l7390,7650,7391,7653,7400,7672,7409,7689,7422,7682,7414,7664,7404,7646xe" filled="t" fillcolor="#202020" stroked="f">
                <v:path arrowok="t"/>
                <v:fill/>
              </v:shape>
              <v:shape style="position:absolute;left:7332;top:7499;width:198;height:192" coordorigin="7332,7499" coordsize="198,192" path="m7457,7643l7442,7650,7444,7653,7453,7670,7462,7689,7476,7678,7467,7662,7457,7643xe" filled="t" fillcolor="#202020" stroked="f">
                <v:path arrowok="t"/>
                <v:fill/>
              </v:shape>
            </v:group>
            <v:group style="position:absolute;left:7555;top:7499;width:180;height:197" coordorigin="7555,7499" coordsize="180,197">
              <v:shape style="position:absolute;left:7555;top:7499;width:180;height:197" coordorigin="7555,7499" coordsize="180,197" path="m7735,7499l7644,7499,7643,7592,7642,7611,7638,7630,7631,7650,7620,7666,7603,7682,7618,7696,7652,7641,7656,7622,7735,7622,7735,7607,7658,7607,7661,7595,7661,7569,7735,7569,7735,7554,7661,7554,7661,7514,7735,7514,7735,7499xe" filled="t" fillcolor="#202020" stroked="f">
                <v:path arrowok="t"/>
                <v:fill/>
              </v:shape>
              <v:shape style="position:absolute;left:7555;top:7499;width:180;height:197" coordorigin="7555,7499" coordsize="180,197" path="m7735,7622l7718,7622,7718,7672,7714,7677,7674,7677,7675,7682,7675,7691,7726,7691,7735,7684,7735,7677,7687,7677,7673,7674,7735,7674,7735,7622xe" filled="t" fillcolor="#202020" stroked="f">
                <v:path arrowok="t"/>
                <v:fill/>
              </v:shape>
              <v:shape style="position:absolute;left:7555;top:7499;width:180;height:197" coordorigin="7555,7499" coordsize="180,197" path="m7620,7506l7555,7506,7555,7662,7570,7662,7570,7648,7620,7648,7620,7631,7570,7631,7570,7583,7620,7583,7620,7566,7570,7566,7570,7521,7620,7521,7620,7506xe" filled="t" fillcolor="#202020" stroked="f">
                <v:path arrowok="t"/>
                <v:fill/>
              </v:shape>
              <v:shape style="position:absolute;left:7555;top:7499;width:180;height:197" coordorigin="7555,7499" coordsize="180,197" path="m7620,7583l7603,7583,7603,7631,7620,7631,7620,7583xe" filled="t" fillcolor="#202020" stroked="f">
                <v:path arrowok="t"/>
                <v:fill/>
              </v:shape>
              <v:shape style="position:absolute;left:7555;top:7499;width:180;height:197" coordorigin="7555,7499" coordsize="180,197" path="m7735,7569l7718,7569,7718,7607,7735,7607,7735,7569xe" filled="t" fillcolor="#202020" stroked="f">
                <v:path arrowok="t"/>
                <v:fill/>
              </v:shape>
              <v:shape style="position:absolute;left:7555;top:7499;width:180;height:197" coordorigin="7555,7499" coordsize="180,197" path="m7620,7521l7603,7521,7603,7566,7620,7566,7620,7521xe" filled="t" fillcolor="#202020" stroked="f">
                <v:path arrowok="t"/>
                <v:fill/>
              </v:shape>
              <v:shape style="position:absolute;left:7555;top:7499;width:180;height:197" coordorigin="7555,7499" coordsize="180,197" path="m7735,7514l7718,7514,7718,7554,7735,7554,7735,7514xe" filled="t" fillcolor="#202020" stroked="f">
                <v:path arrowok="t"/>
                <v:fill/>
              </v:shape>
            </v:group>
            <v:group style="position:absolute;left:7772;top:7646;width:42;height:46" coordorigin="7772,7646" coordsize="42,46">
              <v:shape style="position:absolute;left:7772;top:7646;width:42;height:46" coordorigin="7772,7646" coordsize="42,46" path="m7774,7646l7772,7663,7787,7677,7800,7691,7814,7679,7807,7672,7792,7659,7774,76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87.600006pt;margin-top:329.480011pt;width:10.2pt;height:9.84pt;mso-position-horizontal-relative:page;mso-position-vertical-relative:page;z-index:-4879" coordorigin="7752,6590" coordsize="204,197">
            <v:shape style="position:absolute;left:7752;top:6590;width:204;height:197" coordorigin="7752,6590" coordsize="204,197" path="m7798,6662l7754,6662,7754,6676,7781,6676,7781,6746,7774,6750,7764,6760,7752,6770,7762,6786,7771,6777,7778,6767,7789,6762,7814,6762,7812,6761,7798,6748,7798,6662xe" filled="t" fillcolor="#202020" stroked="f">
              <v:path arrowok="t"/>
              <v:fill/>
            </v:shape>
            <v:shape style="position:absolute;left:7752;top:6590;width:204;height:197" coordorigin="7752,6590" coordsize="204,197" path="m7814,6762l7789,6762,7802,6773,7821,6781,7846,6784,7951,6784,7954,6779,7954,6772,7955,6770,7846,6770,7831,6767,7814,6762xe" filled="t" fillcolor="#202020" stroked="f">
              <v:path arrowok="t"/>
              <v:fill/>
            </v:shape>
            <v:shape style="position:absolute;left:7752;top:6590;width:204;height:197" coordorigin="7752,6590" coordsize="204,197" path="m7956,6767l7896,6770,7955,6770,7956,6767xe" filled="t" fillcolor="#202020" stroked="f">
              <v:path arrowok="t"/>
              <v:fill/>
            </v:shape>
            <v:shape style="position:absolute;left:7752;top:6590;width:204;height:197" coordorigin="7752,6590" coordsize="204,197" path="m7944,6626l7817,6626,7817,6642,7856,6657,7852,6679,7845,6699,7835,6715,7821,6729,7805,6741,7814,6750,7861,6707,7874,6642,7943,6642,7944,6626xe" filled="t" fillcolor="#202020" stroked="f">
              <v:path arrowok="t"/>
              <v:fill/>
            </v:shape>
            <v:shape style="position:absolute;left:7752;top:6590;width:204;height:197" coordorigin="7752,6590" coordsize="204,197" path="m7872,6731l7874,6738,7874,6746,7879,6750,7896,6750,7920,6749,7933,6736,7934,6734,7886,6734,7872,6731xe" filled="t" fillcolor="#202020" stroked="f">
              <v:path arrowok="t"/>
              <v:fill/>
            </v:shape>
            <v:shape style="position:absolute;left:7752;top:6590;width:204;height:197" coordorigin="7752,6590" coordsize="204,197" path="m7943,6642l7874,6642,7926,6657,7924,6697,7922,6714,7922,6726,7915,6734,7934,6734,7940,6709,7941,6693,7943,6651,7943,6642xe" filled="t" fillcolor="#202020" stroked="f">
              <v:path arrowok="t"/>
              <v:fill/>
            </v:shape>
            <v:shape style="position:absolute;left:7752;top:6590;width:204;height:197" coordorigin="7752,6590" coordsize="204,197" path="m7776,6590l7767,6604,7778,6620,7790,6638,7795,6633,7800,6630,7799,6621,7786,6605,7776,6590xe" filled="t" fillcolor="#202020" stroked="f">
              <v:path arrowok="t"/>
              <v:fill/>
            </v:shape>
            <v:shape style="position:absolute;left:7752;top:6590;width:204;height:197" coordorigin="7752,6590" coordsize="204,197" path="m7874,6590l7858,6590,7858,6626,7874,6626,7874,659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87.600006pt;margin-top:344.600006pt;width:10.08pt;height:9.960pt;mso-position-horizontal-relative:page;mso-position-vertical-relative:page;z-index:-4878" coordorigin="7752,6892" coordsize="202,199">
            <v:shape style="position:absolute;left:7752;top:6892;width:202;height:199" coordorigin="7752,6892" coordsize="202,199" path="m7800,6976l7786,6976,7786,7091,7800,7091,7800,6976xe" filled="t" fillcolor="#202020" stroked="f">
              <v:path arrowok="t"/>
              <v:fill/>
            </v:shape>
            <v:shape style="position:absolute;left:7752;top:6892;width:202;height:199" coordorigin="7752,6892" coordsize="202,199" path="m7922,7007l7908,7007,7908,7091,7922,7091,7922,7007xe" filled="t" fillcolor="#202020" stroked="f">
              <v:path arrowok="t"/>
              <v:fill/>
            </v:shape>
            <v:shape style="position:absolute;left:7752;top:6892;width:202;height:199" coordorigin="7752,6892" coordsize="202,199" path="m7865,7007l7848,7007,7848,7046,7845,7052,7834,7068,7817,7082,7819,7084,7864,7033,7865,7007xe" filled="t" fillcolor="#202020" stroked="f">
              <v:path arrowok="t"/>
              <v:fill/>
            </v:shape>
            <v:shape style="position:absolute;left:7752;top:6892;width:202;height:199" coordorigin="7752,6892" coordsize="202,199" path="m7824,6928l7754,6928,7754,6942,7783,6945,7778,6965,7771,6984,7762,7002,7752,7019,7754,7024,7757,7031,7762,7032,7770,7017,7778,6998,7786,6976,7800,6976,7800,6971,7817,6971,7812,6966,7810,6964,7800,6964,7800,6942,7824,6942,7824,6928xe" filled="t" fillcolor="#202020" stroked="f">
              <v:path arrowok="t"/>
              <v:fill/>
            </v:shape>
            <v:shape style="position:absolute;left:7752;top:6892;width:202;height:199" coordorigin="7752,6892" coordsize="202,199" path="m7951,6950l7824,6950,7824,6964,7861,6970,7849,6983,7833,6997,7812,7010,7814,7014,7819,7019,7827,7020,7846,7006,7862,6991,7874,6978,7882,6964,7951,6964,7951,6950xe" filled="t" fillcolor="#202020" stroked="f">
              <v:path arrowok="t"/>
              <v:fill/>
            </v:shape>
            <v:shape style="position:absolute;left:7752;top:6892;width:202;height:199" coordorigin="7752,6892" coordsize="202,199" path="m7903,6964l7882,6964,7898,6982,7911,6998,7928,7010,7946,7019,7951,7014,7954,7010,7949,7002,7930,6993,7915,6980,7903,6964xe" filled="t" fillcolor="#202020" stroked="f">
              <v:path arrowok="t"/>
              <v:fill/>
            </v:shape>
            <v:shape style="position:absolute;left:7752;top:6892;width:202;height:199" coordorigin="7752,6892" coordsize="202,199" path="m7817,6971l7800,6971,7812,6983,7819,6993,7829,6983,7817,6971xe" filled="t" fillcolor="#202020" stroked="f">
              <v:path arrowok="t"/>
              <v:fill/>
            </v:shape>
            <v:shape style="position:absolute;left:7752;top:6892;width:202;height:199" coordorigin="7752,6892" coordsize="202,199" path="m7807,6959l7800,6964,7810,6964,7807,6959xe" filled="t" fillcolor="#202020" stroked="f">
              <v:path arrowok="t"/>
              <v:fill/>
            </v:shape>
            <v:shape style="position:absolute;left:7752;top:6892;width:202;height:199" coordorigin="7752,6892" coordsize="202,199" path="m7903,6916l7877,6916,7877,6930,7872,6950,7889,6950,7889,6940,7891,6928,7903,6916xe" filled="t" fillcolor="#202020" stroked="f">
              <v:path arrowok="t"/>
              <v:fill/>
            </v:shape>
            <v:shape style="position:absolute;left:7752;top:6892;width:202;height:199" coordorigin="7752,6892" coordsize="202,199" path="m7800,6892l7786,6892,7786,6928,7800,6928,7800,6892xe" filled="t" fillcolor="#202020" stroked="f">
              <v:path arrowok="t"/>
              <v:fill/>
            </v:shape>
            <v:shape style="position:absolute;left:7752;top:6892;width:202;height:199" coordorigin="7752,6892" coordsize="202,199" path="m7932,6897l7831,6904,7831,6909,7834,6914,7837,6918,7857,6917,7877,6916,7903,6916,7905,6915,7925,6914,7944,6914,7932,689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13.540009pt;margin-top:389.191345pt;width:46pt;height:10.988651pt;mso-position-horizontal-relative:page;mso-position-vertical-relative:page;z-index:-4877" coordorigin="6271,7784" coordsize="920,220">
            <v:group style="position:absolute;left:6281;top:7794;width:204;height:197" coordorigin="6281,7794" coordsize="204,197">
              <v:shape style="position:absolute;left:6281;top:7794;width:204;height:197" coordorigin="6281,7794" coordsize="204,197" path="m6367,7974l6370,7982,6370,7986,6372,7991,6415,7991,6422,7984,6422,7977,6379,7977,6367,7974xe" filled="t" fillcolor="#202020" stroked="f">
                <v:path arrowok="t"/>
                <v:fill/>
              </v:shape>
              <v:shape style="position:absolute;left:6281;top:7794;width:204;height:197" coordorigin="6281,7794" coordsize="204,197" path="m6339,7949l6317,7955,6298,7959,6281,7962,6286,7978,6306,7972,6325,7967,6343,7962,6343,7955,6339,7949xe" filled="t" fillcolor="#202020" stroked="f">
                <v:path arrowok="t"/>
                <v:fill/>
              </v:shape>
              <v:shape style="position:absolute;left:6281;top:7794;width:204;height:197" coordorigin="6281,7794" coordsize="204,197" path="m6422,7883l6408,7883,6408,7972,6403,7977,6422,7977,6422,7965,6428,7935,6455,7935,6451,7929,6459,7922,6437,7922,6422,7893,6422,7883xe" filled="t" fillcolor="#202020" stroked="f">
                <v:path arrowok="t"/>
                <v:fill/>
              </v:shape>
              <v:shape style="position:absolute;left:6281;top:7794;width:204;height:197" coordorigin="6281,7794" coordsize="204,197" path="m6455,7935l6428,7935,6441,7952,6455,7966,6470,7977,6480,7967,6478,7959,6462,7947,6455,7935xe" filled="t" fillcolor="#202020" stroked="f">
                <v:path arrowok="t"/>
                <v:fill/>
              </v:shape>
              <v:shape style="position:absolute;left:6281;top:7794;width:204;height:197" coordorigin="6281,7794" coordsize="204,197" path="m6398,7924l6396,7925,6380,7936,6363,7947,6346,7958,6372,7959,6389,7947,6403,7938,6399,7929,6398,7924xe" filled="t" fillcolor="#202020" stroked="f">
                <v:path arrowok="t"/>
                <v:fill/>
              </v:shape>
              <v:shape style="position:absolute;left:6281;top:7794;width:204;height:197" coordorigin="6281,7794" coordsize="204,197" path="m6318,7794l6308,7815,6299,7834,6290,7850,6281,7864,6286,7876,6302,7876,6306,7888,6293,7905,6283,7917,6304,7930,6323,7927,6343,7924,6343,7919,6346,7914,6305,7914,6320,7892,6331,7875,6339,7862,6305,7862,6303,7853,6312,7837,6322,7819,6334,7797,6318,7794xe" filled="t" fillcolor="#202020" stroked="f">
                <v:path arrowok="t"/>
                <v:fill/>
              </v:shape>
              <v:shape style="position:absolute;left:6281;top:7794;width:204;height:197" coordorigin="6281,7794" coordsize="204,197" path="m6362,7890l6353,7900,6379,7926,6382,7922,6386,7919,6389,7914,6382,7905,6362,7890xe" filled="t" fillcolor="#202020" stroked="f">
                <v:path arrowok="t"/>
                <v:fill/>
              </v:shape>
              <v:shape style="position:absolute;left:6281;top:7794;width:204;height:197" coordorigin="6281,7794" coordsize="204,197" path="m6466,7894l6452,7908,6437,7922,6459,7922,6466,7915,6480,7902,6466,7894xe" filled="t" fillcolor="#202020" stroked="f">
                <v:path arrowok="t"/>
                <v:fill/>
              </v:shape>
              <v:shape style="position:absolute;left:6281;top:7794;width:204;height:197" coordorigin="6281,7794" coordsize="204,197" path="m6344,7910l6305,7914,6346,7914,6344,7910xe" filled="t" fillcolor="#202020" stroked="f">
                <v:path arrowok="t"/>
                <v:fill/>
              </v:shape>
              <v:shape style="position:absolute;left:6281;top:7794;width:204;height:197" coordorigin="6281,7794" coordsize="204,197" path="m6485,7869l6348,7869,6348,7883,6485,7883,6485,7869xe" filled="t" fillcolor="#202020" stroked="f">
                <v:path arrowok="t"/>
                <v:fill/>
              </v:shape>
              <v:shape style="position:absolute;left:6281;top:7794;width:204;height:197" coordorigin="6281,7794" coordsize="204,197" path="m6463,7804l6358,7804,6358,7816,6446,7816,6446,7835,6362,7835,6362,7850,6446,7850,6444,7869,6458,7869,6463,7804xe" filled="t" fillcolor="#202020" stroked="f">
                <v:path arrowok="t"/>
                <v:fill/>
              </v:shape>
              <v:shape style="position:absolute;left:6281;top:7794;width:204;height:197" coordorigin="6281,7794" coordsize="204,197" path="m6338,7830l6331,7842,6322,7862,6339,7862,6342,7857,6353,7838,6338,7830xe" filled="t" fillcolor="#202020" stroked="f">
                <v:path arrowok="t"/>
                <v:fill/>
              </v:shape>
            </v:group>
            <v:group style="position:absolute;left:6490;top:7797;width:204;height:197" coordorigin="6490,7797" coordsize="204,197">
              <v:shape style="position:absolute;left:6490;top:7797;width:204;height:197" coordorigin="6490,7797" coordsize="204,197" path="m6544,7876l6521,7876,6521,7994,6540,7994,6544,7876xe" filled="t" fillcolor="#202020" stroked="f">
                <v:path arrowok="t"/>
                <v:fill/>
              </v:shape>
              <v:shape style="position:absolute;left:6490;top:7797;width:204;height:197" coordorigin="6490,7797" coordsize="204,197" path="m6614,7910l6598,7910,6598,7959,6605,7979,6626,7986,6677,7986,6686,7979,6688,7970,6619,7970,6614,7965,6614,7910xe" filled="t" fillcolor="#202020" stroked="f">
                <v:path arrowok="t"/>
                <v:fill/>
              </v:shape>
              <v:shape style="position:absolute;left:6490;top:7797;width:204;height:197" coordorigin="6490,7797" coordsize="204,197" path="m6677,7924l6674,7936,6674,7948,6672,7958,6672,7967,6665,7970,6688,7970,6689,7962,6694,7943,6694,7931,6689,7929,6682,7926,6677,7924xe" filled="t" fillcolor="#202020" stroked="f">
                <v:path arrowok="t"/>
                <v:fill/>
              </v:shape>
              <v:shape style="position:absolute;left:6490;top:7797;width:204;height:197" coordorigin="6490,7797" coordsize="204,197" path="m6614,7797l6598,7797,6583,7899,6566,7909,6547,7919,6552,7924,6554,7929,6563,7930,6581,7921,6598,7910,6614,7910,6615,7898,6631,7885,6642,7876,6614,7876,6614,7797xe" filled="t" fillcolor="#202020" stroked="f">
                <v:path arrowok="t"/>
                <v:fill/>
              </v:shape>
              <v:shape style="position:absolute;left:6490;top:7797;width:204;height:197" coordorigin="6490,7797" coordsize="204,197" path="m6559,7797l6538,7805,6530,7823,6522,7841,6512,7859,6502,7876,6490,7893,6492,7900,6494,7905,6499,7909,6511,7893,6521,7876,6544,7876,6545,7835,6553,7817,6559,7797xe" filled="t" fillcolor="#202020" stroked="f">
                <v:path arrowok="t"/>
                <v:fill/>
              </v:shape>
              <v:shape style="position:absolute;left:6490;top:7797;width:204;height:197" coordorigin="6490,7797" coordsize="204,197" path="m6671,7820l6658,7835,6644,7850,6630,7863,6614,7876,6642,7876,6647,7872,6661,7858,6674,7844,6686,7828,6671,7820xe" filled="t" fillcolor="#202020" stroked="f">
                <v:path arrowok="t"/>
                <v:fill/>
              </v:shape>
            </v:group>
            <v:group style="position:absolute;left:6708;top:7799;width:190;height:192" coordorigin="6708,7799" coordsize="190,192">
              <v:shape style="position:absolute;left:6708;top:7799;width:190;height:192" coordorigin="6708,7799" coordsize="190,192" path="m6898,7876l6708,7876,6708,7888,6898,7888,6898,7876xe" filled="t" fillcolor="#202020" stroked="f">
                <v:path arrowok="t"/>
                <v:fill/>
              </v:shape>
              <v:shape style="position:absolute;left:6708;top:7799;width:190;height:192" coordorigin="6708,7799" coordsize="190,192" path="m6802,7862l6790,7866,6790,7871,6794,7876,6811,7876,6806,7866,6802,7862xe" filled="t" fillcolor="#202020" stroked="f">
                <v:path arrowok="t"/>
                <v:fill/>
              </v:shape>
              <v:shape style="position:absolute;left:6708;top:7799;width:190;height:192" coordorigin="6708,7799" coordsize="190,192" path="m6878,7799l6727,7799,6727,7869,6742,7869,6742,7862,6878,7862,6878,7850,6742,7850,6742,7835,6878,7835,6878,7823,6742,7823,6742,7811,6878,7811,6878,7799xe" filled="t" fillcolor="#202020" stroked="f">
                <v:path arrowok="t"/>
                <v:fill/>
              </v:shape>
              <v:shape style="position:absolute;left:6708;top:7799;width:190;height:192" coordorigin="6708,7799" coordsize="190,192" path="m6878,7862l6862,7862,6862,7869,6878,7869,6878,7862xe" filled="t" fillcolor="#202020" stroked="f">
                <v:path arrowok="t"/>
                <v:fill/>
              </v:shape>
              <v:shape style="position:absolute;left:6708;top:7799;width:190;height:192" coordorigin="6708,7799" coordsize="190,192" path="m6878,7835l6862,7835,6862,7850,6878,7850,6878,7835xe" filled="t" fillcolor="#202020" stroked="f">
                <v:path arrowok="t"/>
                <v:fill/>
              </v:shape>
              <v:shape style="position:absolute;left:6708;top:7799;width:190;height:192" coordorigin="6708,7799" coordsize="190,192" path="m6878,7811l6862,7811,6862,7823,6878,7823,6878,7811xe" filled="t" fillcolor="#202020" stroked="f">
                <v:path arrowok="t"/>
                <v:fill/>
              </v:shape>
              <v:shape style="position:absolute;left:6708;top:7799;width:190;height:192" coordorigin="6708,7799" coordsize="190,192" path="m6763,7974l6766,7984,6766,7989,6768,7991,6804,7991,6811,7984,6811,7977,6773,7977,6763,7974xe" filled="t" fillcolor="#202020" stroked="f">
                <v:path arrowok="t"/>
                <v:fill/>
              </v:shape>
              <v:shape style="position:absolute;left:6708;top:7799;width:190;height:192" coordorigin="6708,7799" coordsize="190,192" path="m6835,7950l6828,7962,6835,7966,6873,7981,6890,7989,6892,7972,6855,7957,6835,7950xe" filled="t" fillcolor="#202020" stroked="f">
                <v:path arrowok="t"/>
                <v:fill/>
              </v:shape>
              <v:shape style="position:absolute;left:6708;top:7799;width:190;height:192" coordorigin="6708,7799" coordsize="190,192" path="m6768,7950l6764,7953,6747,7961,6729,7969,6708,7977,6710,7982,6715,7986,6723,7988,6742,7979,6760,7971,6778,7962,6768,7950xe" filled="t" fillcolor="#202020" stroked="f">
                <v:path arrowok="t"/>
                <v:fill/>
              </v:shape>
              <v:shape style="position:absolute;left:6708;top:7799;width:190;height:192" coordorigin="6708,7799" coordsize="190,192" path="m6811,7941l6797,7941,6797,7972,6792,7977,6811,7977,6811,7941xe" filled="t" fillcolor="#202020" stroked="f">
                <v:path arrowok="t"/>
                <v:fill/>
              </v:shape>
              <v:shape style="position:absolute;left:6708;top:7799;width:190;height:192" coordorigin="6708,7799" coordsize="190,192" path="m6876,7900l6730,7900,6730,7948,6744,7948,6744,7941,6876,7941,6876,7929,6744,7929,6744,7912,6876,7912,6876,7900xe" filled="t" fillcolor="#202020" stroked="f">
                <v:path arrowok="t"/>
                <v:fill/>
              </v:shape>
              <v:shape style="position:absolute;left:6708;top:7799;width:190;height:192" coordorigin="6708,7799" coordsize="190,192" path="m6876,7941l6862,7941,6862,7948,6876,7948,6876,7941xe" filled="t" fillcolor="#202020" stroked="f">
                <v:path arrowok="t"/>
                <v:fill/>
              </v:shape>
              <v:shape style="position:absolute;left:6708;top:7799;width:190;height:192" coordorigin="6708,7799" coordsize="190,192" path="m6876,7912l6862,7912,6862,7929,6876,7929,6876,7912xe" filled="t" fillcolor="#202020" stroked="f">
                <v:path arrowok="t"/>
                <v:fill/>
              </v:shape>
            </v:group>
            <v:group style="position:absolute;left:6910;top:7802;width:204;height:187" coordorigin="6910,7802" coordsize="204,187">
              <v:shape style="position:absolute;left:6910;top:7802;width:204;height:187" coordorigin="6910,7802" coordsize="204,187" path="m7056,7830l7039,7830,7039,7881,7039,7887,7011,7955,6974,7979,6979,7984,6982,7989,7000,7985,7017,7972,7030,7958,7039,7943,7044,7938,7049,7924,7063,7924,7063,7912,7052,7909,7055,7889,7056,7869,7056,7830xe" filled="t" fillcolor="#202020" stroked="f">
                <v:path arrowok="t"/>
                <v:fill/>
              </v:shape>
              <v:shape style="position:absolute;left:6910;top:7802;width:204;height:187" coordorigin="6910,7802" coordsize="204,187" path="m7063,7924l7049,7924,7049,7979,7056,7989,7102,7989,7109,7982,7111,7972,7068,7972,7063,7970,7063,7924xe" filled="t" fillcolor="#202020" stroked="f">
                <v:path arrowok="t"/>
                <v:fill/>
              </v:shape>
              <v:shape style="position:absolute;left:6910;top:7802;width:204;height:187" coordorigin="6910,7802" coordsize="204,187" path="m6934,7845l6925,7863,6933,7881,6939,7899,6943,7921,6934,7939,6923,7955,6910,7970,6914,7974,6917,7982,6924,7980,6937,7965,6949,7948,6959,7931,6978,7931,6975,7924,6967,7905,6972,7887,6974,7881,6951,7881,6934,7845xe" filled="t" fillcolor="#202020" stroked="f">
                <v:path arrowok="t"/>
                <v:fill/>
              </v:shape>
              <v:shape style="position:absolute;left:6910;top:7802;width:204;height:187" coordorigin="6910,7802" coordsize="204,187" path="m7099,7934l7097,7946,7097,7962,7094,7970,7092,7972,7111,7972,7111,7970,7111,7962,7114,7953,7114,7941,7109,7938,7102,7936,7099,7934xe" filled="t" fillcolor="#202020" stroked="f">
                <v:path arrowok="t"/>
                <v:fill/>
              </v:shape>
              <v:shape style="position:absolute;left:6910;top:7802;width:204;height:187" coordorigin="6910,7802" coordsize="204,187" path="m6978,7931l6959,7931,6967,7950,6974,7967,6983,7942,6978,7931xe" filled="t" fillcolor="#202020" stroked="f">
                <v:path arrowok="t"/>
                <v:fill/>
              </v:shape>
              <v:shape style="position:absolute;left:6910;top:7802;width:204;height:187" coordorigin="6910,7802" coordsize="204,187" path="m7097,7802l6996,7802,6996,7926,7013,7926,7013,7816,7097,7816,7097,7802xe" filled="t" fillcolor="#202020" stroked="f">
                <v:path arrowok="t"/>
                <v:fill/>
              </v:shape>
              <v:shape style="position:absolute;left:6910;top:7802;width:204;height:187" coordorigin="6910,7802" coordsize="204,187" path="m7097,7816l7082,7816,7082,7924,7097,7924,7097,7816xe" filled="t" fillcolor="#202020" stroked="f">
                <v:path arrowok="t"/>
                <v:fill/>
              </v:shape>
              <v:shape style="position:absolute;left:6910;top:7802;width:204;height:187" coordorigin="6910,7802" coordsize="204,187" path="m6982,7811l6914,7811,6914,7826,6964,7846,6959,7867,6951,7881,6974,7881,6976,7867,6979,7847,6982,7826,6982,7811xe" filled="t" fillcolor="#202020" stroked="f">
                <v:path arrowok="t"/>
                <v:fill/>
              </v:shape>
            </v:group>
            <v:group style="position:absolute;left:7140;top:7946;width:41;height:46" coordorigin="7140,7946" coordsize="41,46">
              <v:shape style="position:absolute;left:7140;top:7946;width:41;height:46" coordorigin="7140,7946" coordsize="41,46" path="m7140,7946l7140,7964,7155,7978,7169,7991,7181,7979,7173,7972,7159,7960,7140,79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6.579987pt;margin-top:389.100006pt;width:24.64pt;height:10.96pt;mso-position-horizontal-relative:page;mso-position-vertical-relative:page;z-index:-4876" coordorigin="7332,7782" coordsize="493,219">
            <v:group style="position:absolute;left:7342;top:7792;width:194;height:194" coordorigin="7342,7792" coordsize="194,194">
              <v:shape style="position:absolute;left:7342;top:7792;width:194;height:194" coordorigin="7342,7792" coordsize="194,194" path="m7433,7934l7416,7934,7416,7959,7423,7979,7445,7986,7517,7986,7526,7979,7530,7970,7438,7970,7433,7967,7433,7934xe" filled="t" fillcolor="#202020" stroked="f">
                <v:path arrowok="t"/>
                <v:fill/>
              </v:shape>
              <v:shape style="position:absolute;left:7342;top:7792;width:194;height:194" coordorigin="7342,7792" coordsize="194,194" path="m7522,7934l7519,7934,7517,7946,7517,7955,7514,7962,7512,7967,7507,7970,7530,7970,7531,7967,7531,7960,7534,7950,7536,7938,7522,7934xe" filled="t" fillcolor="#202020" stroked="f">
                <v:path arrowok="t"/>
                <v:fill/>
              </v:shape>
              <v:shape style="position:absolute;left:7342;top:7792;width:194;height:194" coordorigin="7342,7792" coordsize="194,194" path="m7512,7818l7342,7818,7342,7948,7358,7948,7358,7934,7512,7934,7512,7919,7358,7919,7358,7883,7512,7883,7512,7869,7358,7869,7358,7835,7512,7835,7512,7818xe" filled="t" fillcolor="#202020" stroked="f">
                <v:path arrowok="t"/>
                <v:fill/>
              </v:shape>
              <v:shape style="position:absolute;left:7342;top:7792;width:194;height:194" coordorigin="7342,7792" coordsize="194,194" path="m7433,7883l7416,7883,7416,7919,7433,7919,7433,7883xe" filled="t" fillcolor="#202020" stroked="f">
                <v:path arrowok="t"/>
                <v:fill/>
              </v:shape>
              <v:shape style="position:absolute;left:7342;top:7792;width:194;height:194" coordorigin="7342,7792" coordsize="194,194" path="m7512,7883l7495,7883,7495,7919,7512,7919,7512,7883xe" filled="t" fillcolor="#202020" stroked="f">
                <v:path arrowok="t"/>
                <v:fill/>
              </v:shape>
              <v:shape style="position:absolute;left:7342;top:7792;width:194;height:194" coordorigin="7342,7792" coordsize="194,194" path="m7433,7835l7416,7835,7416,7869,7433,7869,7433,7835xe" filled="t" fillcolor="#202020" stroked="f">
                <v:path arrowok="t"/>
                <v:fill/>
              </v:shape>
              <v:shape style="position:absolute;left:7342;top:7792;width:194;height:194" coordorigin="7342,7792" coordsize="194,194" path="m7512,7835l7495,7835,7495,7869,7512,7869,7512,7835xe" filled="t" fillcolor="#202020" stroked="f">
                <v:path arrowok="t"/>
                <v:fill/>
              </v:shape>
              <v:shape style="position:absolute;left:7342;top:7792;width:194;height:194" coordorigin="7342,7792" coordsize="194,194" path="m7433,7792l7416,7792,7416,7818,7433,7818,7433,7792xe" filled="t" fillcolor="#202020" stroked="f">
                <v:path arrowok="t"/>
                <v:fill/>
              </v:shape>
            </v:group>
            <v:group style="position:absolute;left:7543;top:7792;width:187;height:197" coordorigin="7543,7792" coordsize="187,197">
              <v:shape style="position:absolute;left:7543;top:7792;width:187;height:197" coordorigin="7543,7792" coordsize="187,197" path="m7637,7792l7620,7797,7620,7838,7553,7838,7553,7854,7618,7862,7616,7883,7582,7951,7543,7977,7548,7982,7553,7989,7565,7988,7584,7975,7627,7918,7637,7854,7730,7854,7730,7838,7637,7832,7637,7792xe" filled="t" fillcolor="#202020" stroked="f">
                <v:path arrowok="t"/>
                <v:fill/>
              </v:shape>
              <v:shape style="position:absolute;left:7543;top:7792;width:187;height:197" coordorigin="7543,7792" coordsize="187,197" path="m7646,7967l7644,7967,7646,7974,7646,7982,7663,7986,7681,7985,7707,7983,7720,7970,7687,7970,7669,7968,7646,7967xe" filled="t" fillcolor="#202020" stroked="f">
                <v:path arrowok="t"/>
                <v:fill/>
              </v:shape>
              <v:shape style="position:absolute;left:7543;top:7792;width:187;height:197" coordorigin="7543,7792" coordsize="187,197" path="m7730,7854l7637,7854,7713,7871,7712,7892,7706,7962,7699,7970,7720,7970,7729,7909,7730,7862,7730,7854xe" filled="t" fillcolor="#202020" stroked="f">
                <v:path arrowok="t"/>
                <v:fill/>
              </v:shape>
            </v:group>
            <v:group style="position:absolute;left:7772;top:7946;width:42;height:46" coordorigin="7772,7946" coordsize="42,46">
              <v:shape style="position:absolute;left:7772;top:7946;width:42;height:46" coordorigin="7772,7946" coordsize="42,46" path="m7774,7946l7772,7963,7787,7977,7800,7991,7814,7979,7807,7972,7792,7960,7774,79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0.73999pt;margin-top:329.579987pt;width:41.92pt;height:9.280pt;mso-position-horizontal-relative:page;mso-position-vertical-relative:page;z-index:-4875" coordorigin="8215,6592" coordsize="838,186">
            <v:group style="position:absolute;left:8225;top:6602;width:102;height:164" coordorigin="8225,6602" coordsize="102,164">
              <v:shape style="position:absolute;left:8225;top:6602;width:102;height:164" coordorigin="8225,6602" coordsize="102,164" path="m8234,6741l8238,6762,8253,6765,8281,6764,8298,6754,8301,6750,8251,6750,8242,6748,8234,6741xe" filled="t" fillcolor="#202020" stroked="f">
                <v:path arrowok="t"/>
                <v:fill/>
              </v:shape>
              <v:shape style="position:absolute;left:8225;top:6602;width:102;height:164" coordorigin="8225,6602" coordsize="102,164" path="m8326,6686l8306,6686,8306,6696,8303,6717,8294,6734,8287,6743,8278,6750,8301,6750,8313,6737,8319,6723,8324,6706,8326,6686xe" filled="t" fillcolor="#202020" stroked="f">
                <v:path arrowok="t"/>
                <v:fill/>
              </v:shape>
              <v:shape style="position:absolute;left:8225;top:6602;width:102;height:164" coordorigin="8225,6602" coordsize="102,164" path="m8275,6602l8255,6606,8238,6617,8228,6635,8225,6654,8225,6671,8230,6681,8239,6690,8246,6700,8258,6705,8271,6705,8292,6700,8304,6688,8266,6688,8258,6686,8249,6671,8246,6664,8246,6642,8249,6635,8254,6628,8261,6621,8266,6618,8312,6618,8296,6606,8275,6602xe" filled="t" fillcolor="#202020" stroked="f">
                <v:path arrowok="t"/>
                <v:fill/>
              </v:shape>
              <v:shape style="position:absolute;left:8225;top:6602;width:102;height:164" coordorigin="8225,6602" coordsize="102,164" path="m8312,6618l8285,6618,8292,6623,8297,6630,8304,6638,8306,6647,8306,6666,8304,6674,8297,6678,8292,6686,8285,6688,8304,6688,8306,6686,8326,6686,8326,6684,8327,6664,8327,6654,8321,6635,8312,6618xe" filled="t" fillcolor="#202020" stroked="f">
                <v:path arrowok="t"/>
                <v:fill/>
              </v:shape>
            </v:group>
            <v:group style="position:absolute;left:8347;top:6604;width:101;height:158" coordorigin="8347,6604" coordsize="101,158">
              <v:shape style="position:absolute;left:8347;top:6604;width:101;height:158" coordorigin="8347,6604" coordsize="101,158" path="m8448,6604l8347,6604,8347,6623,8420,6634,8410,6651,8386,6706,8369,6762,8392,6750,8396,6733,8402,6713,8427,6654,8448,6616,8448,6604xe" filled="t" fillcolor="#202020" stroked="f">
                <v:path arrowok="t"/>
                <v:fill/>
              </v:shape>
            </v:group>
            <v:group style="position:absolute;left:8465;top:6602;width:103;height:166" coordorigin="8465,6602" coordsize="103,166">
              <v:shape style="position:absolute;left:8465;top:6602;width:103;height:166" coordorigin="8465,6602" coordsize="103,166" path="m8525,6602l8508,6602,8494,6606,8486,6611,8477,6621,8472,6635,8472,6650,8474,6657,8479,6662,8482,6669,8489,6674,8494,6678,8486,6681,8479,6686,8474,6693,8467,6702,8465,6710,8465,6729,8467,6736,8477,6750,8482,6755,8491,6760,8498,6765,8506,6767,8527,6767,8534,6765,8544,6760,8558,6750,8508,6750,8498,6746,8489,6736,8484,6729,8484,6710,8494,6695,8501,6690,8508,6688,8556,6688,8549,6681,8539,6678,8546,6674,8549,6671,8510,6671,8503,6669,8498,6662,8494,6657,8491,6652,8491,6638,8494,6630,8503,6621,8510,6618,8554,6618,8546,6611,8539,6606,8525,6602xe" filled="t" fillcolor="#202020" stroked="f">
                <v:path arrowok="t"/>
                <v:fill/>
              </v:shape>
              <v:shape style="position:absolute;left:8465;top:6602;width:103;height:166" coordorigin="8465,6602" coordsize="103,166" path="m8556,6688l8527,6688,8534,6690,8546,6702,8549,6710,8549,6726,8546,6736,8539,6741,8534,6746,8527,6750,8558,6750,8561,6743,8566,6736,8568,6729,8568,6710,8566,6702,8561,6693,8556,6688xe" filled="t" fillcolor="#202020" stroked="f">
                <v:path arrowok="t"/>
                <v:fill/>
              </v:shape>
              <v:shape style="position:absolute;left:8465;top:6602;width:103;height:166" coordorigin="8465,6602" coordsize="103,166" path="m8554,6618l8525,6618,8530,6621,8537,6626,8542,6630,8544,6638,8544,6652,8542,6657,8534,6662,8530,6669,8525,6671,8549,6671,8551,6669,8556,6662,8558,6657,8561,6650,8561,6635,8556,6621,8554,6618xe" filled="t" fillcolor="#202020" stroked="f">
                <v:path arrowok="t"/>
                <v:fill/>
              </v:shape>
            </v:group>
            <v:group style="position:absolute;left:8587;top:6602;width:101;height:161" coordorigin="8587,6602" coordsize="101,161">
              <v:shape style="position:absolute;left:8587;top:6602;width:101;height:161" coordorigin="8587,6602" coordsize="101,161" path="m8675,6618l8642,6618,8650,6621,8659,6630,8662,6638,8662,6654,8657,6669,8652,6676,8642,6683,8630,6693,8618,6700,8609,6707,8604,6714,8597,6719,8594,6726,8592,6731,8587,6746,8587,6762,8688,6762,8688,6746,8609,6746,8609,6736,8611,6734,8616,6724,8621,6722,8633,6710,8647,6702,8659,6693,8669,6683,8674,6676,8681,6666,8683,6657,8683,6630,8678,6621,8675,6618xe" filled="t" fillcolor="#202020" stroked="f">
                <v:path arrowok="t"/>
                <v:fill/>
              </v:shape>
              <v:shape style="position:absolute;left:8587;top:6602;width:101;height:161" coordorigin="8587,6602" coordsize="101,161" path="m8650,6602l8626,6602,8604,6609,8594,6618,8594,6638,8599,6633,8614,6623,8618,6621,8626,6618,8675,6618,8669,6614,8662,6606,8650,6602xe" filled="t" fillcolor="#202020" stroked="f">
                <v:path arrowok="t"/>
                <v:fill/>
              </v:shape>
            </v:group>
            <v:group style="position:absolute;left:8710;top:6602;width:94;height:166" coordorigin="8710,6602" coordsize="94,166">
              <v:shape style="position:absolute;left:8710;top:6602;width:94;height:166" coordorigin="8710,6602" coordsize="94,166" path="m8710,6736l8710,6758,8727,6764,8749,6767,8770,6763,8786,6753,8789,6750,8734,6750,8722,6746,8710,6736xe" filled="t" fillcolor="#202020" stroked="f">
                <v:path arrowok="t"/>
                <v:fill/>
              </v:shape>
              <v:shape style="position:absolute;left:8710;top:6602;width:94;height:166" coordorigin="8710,6602" coordsize="94,166" path="m8791,6619l8755,6619,8771,6629,8776,6654,8764,6669,8738,6674,8726,6674,8726,6690,8756,6692,8775,6701,8782,6719,8782,6729,8779,6736,8772,6741,8767,6748,8758,6750,8789,6750,8798,6743,8803,6734,8803,6707,8794,6693,8786,6686,8777,6681,8765,6681,8779,6675,8793,6661,8798,6640,8798,6628,8794,6621,8791,6619xe" filled="t" fillcolor="#202020" stroked="f">
                <v:path arrowok="t"/>
                <v:fill/>
              </v:shape>
              <v:shape style="position:absolute;left:8710;top:6602;width:94;height:166" coordorigin="8710,6602" coordsize="94,166" path="m8765,6602l8738,6602,8726,6604,8717,6611,8717,6630,8733,6622,8755,6619,8791,6619,8784,6614,8777,6606,8765,6602xe" filled="t" fillcolor="#202020" stroked="f">
                <v:path arrowok="t"/>
                <v:fill/>
              </v:shape>
            </v:group>
            <v:group style="position:absolute;left:8827;top:6602;width:101;height:161" coordorigin="8827,6602" coordsize="101,161">
              <v:shape style="position:absolute;left:8827;top:6602;width:101;height:161" coordorigin="8827,6602" coordsize="101,161" path="m8915,6618l8882,6618,8890,6621,8899,6630,8902,6638,8902,6662,8892,6676,8882,6683,8870,6693,8858,6700,8849,6707,8844,6714,8837,6719,8834,6726,8832,6731,8827,6746,8827,6762,8928,6762,8928,6746,8849,6746,8849,6736,8851,6734,8856,6724,8861,6722,8873,6710,8887,6702,8899,6693,8909,6683,8914,6676,8921,6666,8923,6657,8923,6630,8918,6621,8915,6618xe" filled="t" fillcolor="#202020" stroked="f">
                <v:path arrowok="t"/>
                <v:fill/>
              </v:shape>
              <v:shape style="position:absolute;left:8827;top:6602;width:101;height:161" coordorigin="8827,6602" coordsize="101,161" path="m8890,6602l8866,6602,8844,6609,8834,6618,8834,6638,8839,6633,8854,6623,8858,6621,8866,6618,8915,6618,8909,6614,8902,6606,8890,6602xe" filled="t" fillcolor="#202020" stroked="f">
                <v:path arrowok="t"/>
                <v:fill/>
              </v:shape>
            </v:group>
            <v:group style="position:absolute;left:8952;top:6604;width:91;height:163" coordorigin="8952,6604" coordsize="91,163">
              <v:shape style="position:absolute;left:8952;top:6604;width:91;height:163" coordorigin="8952,6604" coordsize="91,163" path="m8952,6738l8953,6761,8969,6766,8993,6767,9013,6762,9030,6752,9031,6750,8974,6750,8964,6746,8952,6738xe" filled="t" fillcolor="#202020" stroked="f">
                <v:path arrowok="t"/>
                <v:fill/>
              </v:shape>
              <v:shape style="position:absolute;left:8952;top:6604;width:91;height:163" coordorigin="8952,6604" coordsize="91,163" path="m9034,6683l8995,6683,9005,6686,9012,6693,9019,6698,9024,6705,9024,6726,9019,6734,9012,6741,8998,6750,9031,6750,9040,6735,9043,6714,9043,6700,9038,6688,9034,6683xe" filled="t" fillcolor="#202020" stroked="f">
                <v:path arrowok="t"/>
                <v:fill/>
              </v:shape>
              <v:shape style="position:absolute;left:8952;top:6604;width:91;height:163" coordorigin="8952,6604" coordsize="91,163" path="m9036,6604l8962,6604,8954,6686,8964,6683,9034,6683,9029,6678,9012,6670,8990,6666,8976,6666,8978,6623,9036,6623,9036,660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328.980011pt;width:21.52pt;height:10.96pt;mso-position-horizontal-relative:page;mso-position-vertical-relative:page;z-index:-4874" coordorigin="9621,6580" coordsize="430,219">
            <v:group style="position:absolute;left:9631;top:6590;width:202;height:199" coordorigin="9631,6590" coordsize="202,199">
              <v:shape style="position:absolute;left:9631;top:6590;width:202;height:199" coordorigin="9631,6590" coordsize="202,199" path="m9698,6772l9686,6772,9689,6779,9689,6789,9737,6789,9744,6782,9744,6774,9708,6774,9698,6772xe" filled="t" fillcolor="#202020" stroked="f">
                <v:path arrowok="t"/>
                <v:fill/>
              </v:shape>
              <v:shape style="position:absolute;left:9631;top:6590;width:202;height:199" coordorigin="9631,6590" coordsize="202,199" path="m9744,6741l9730,6741,9730,6770,9725,6774,9744,6774,9744,6741xe" filled="t" fillcolor="#202020" stroked="f">
                <v:path arrowok="t"/>
                <v:fill/>
              </v:shape>
              <v:shape style="position:absolute;left:9631;top:6590;width:202;height:199" coordorigin="9631,6590" coordsize="202,199" path="m9830,6726l9634,6726,9634,6741,9830,6741,9830,6726xe" filled="t" fillcolor="#202020" stroked="f">
                <v:path arrowok="t"/>
                <v:fill/>
              </v:shape>
              <v:shape style="position:absolute;left:9631;top:6590;width:202;height:199" coordorigin="9631,6590" coordsize="202,199" path="m9792,6683l9670,6683,9670,6698,9768,6698,9730,6717,9730,6726,9744,6726,9744,6722,9792,6700,9792,6683xe" filled="t" fillcolor="#202020" stroked="f">
                <v:path arrowok="t"/>
                <v:fill/>
              </v:shape>
              <v:shape style="position:absolute;left:9631;top:6590;width:202;height:199" coordorigin="9631,6590" coordsize="202,199" path="m9762,6635l9739,6635,9754,6648,9770,6659,9787,6669,9805,6678,9826,6686,9828,6681,9833,6676,9824,6666,9806,6660,9788,6652,9770,6641,9762,6635xe" filled="t" fillcolor="#202020" stroked="f">
                <v:path arrowok="t"/>
                <v:fill/>
              </v:shape>
              <v:shape style="position:absolute;left:9631;top:6590;width:202;height:199" coordorigin="9631,6590" coordsize="202,199" path="m9823,6614l9643,6614,9643,6628,9705,6635,9690,6645,9673,6655,9653,6664,9631,6671,9636,6678,9698,6657,9725,6635,9762,6635,9751,6628,9823,6628,9823,6614xe" filled="t" fillcolor="#202020" stroked="f">
                <v:path arrowok="t"/>
                <v:fill/>
              </v:shape>
              <v:shape style="position:absolute;left:9631;top:6590;width:202;height:199" coordorigin="9631,6590" coordsize="202,199" path="m9762,6635l9725,6635,9725,6676,9739,6676,9739,6635,9762,6635xe" filled="t" fillcolor="#202020" stroked="f">
                <v:path arrowok="t"/>
                <v:fill/>
              </v:shape>
              <v:shape style="position:absolute;left:9631;top:6590;width:202;height:199" coordorigin="9631,6590" coordsize="202,199" path="m9739,6590l9725,6590,9725,6614,9739,6614,9739,6590xe" filled="t" fillcolor="#202020" stroked="f">
                <v:path arrowok="t"/>
                <v:fill/>
              </v:shape>
            </v:group>
            <v:group style="position:absolute;left:9842;top:6590;width:199;height:197" coordorigin="9842,6590" coordsize="199,197">
              <v:shape style="position:absolute;left:9842;top:6590;width:199;height:197" coordorigin="9842,6590" coordsize="199,197" path="m9874,6690l9859,6695,9857,6719,9853,6740,9849,6758,9842,6772,9845,6779,9847,6784,9852,6786,9861,6769,9867,6748,9881,6748,9881,6748,9871,6729,9871,6717,9874,6705,9874,6690xe" filled="t" fillcolor="#202020" stroked="f">
                <v:path arrowok="t"/>
                <v:fill/>
              </v:shape>
              <v:shape style="position:absolute;left:9842;top:6590;width:199;height:197" coordorigin="9842,6590" coordsize="199,197" path="m9881,6748l9867,6748,9878,6764,9894,6775,9914,6782,9938,6784,10039,6784,10042,6779,10042,6774,10038,6770,9926,6770,9914,6767,9905,6762,9905,6753,9890,6753,9881,6748xe" filled="t" fillcolor="#202020" stroked="f">
                <v:path arrowok="t"/>
                <v:fill/>
              </v:shape>
              <v:shape style="position:absolute;left:9842;top:6590;width:199;height:197" coordorigin="9842,6590" coordsize="199,197" path="m10036,6768l10013,6769,9991,6769,9972,6769,9926,6770,10038,6770,10036,6768xe" filled="t" fillcolor="#202020" stroked="f">
                <v:path arrowok="t"/>
                <v:fill/>
              </v:shape>
              <v:shape style="position:absolute;left:9842;top:6590;width:199;height:197" coordorigin="9842,6590" coordsize="199,197" path="m10032,6683l9946,6683,9946,6758,9960,6758,9960,6748,10032,6748,10032,6734,9960,6734,9960,6698,10032,6698,10032,6683xe" filled="t" fillcolor="#202020" stroked="f">
                <v:path arrowok="t"/>
                <v:fill/>
              </v:shape>
              <v:shape style="position:absolute;left:9842;top:6590;width:199;height:197" coordorigin="9842,6590" coordsize="199,197" path="m10032,6748l10015,6748,10015,6758,10032,6758,10032,6748xe" filled="t" fillcolor="#202020" stroked="f">
                <v:path arrowok="t"/>
                <v:fill/>
              </v:shape>
              <v:shape style="position:absolute;left:9842;top:6590;width:199;height:197" coordorigin="9842,6590" coordsize="199,197" path="m9905,6678l9890,6678,9890,6753,9905,6753,9905,6724,9934,6724,9934,6710,9905,6710,9905,6678xe" filled="t" fillcolor="#202020" stroked="f">
                <v:path arrowok="t"/>
                <v:fill/>
              </v:shape>
              <v:shape style="position:absolute;left:9842;top:6590;width:199;height:197" coordorigin="9842,6590" coordsize="199,197" path="m10032,6698l10015,6698,10015,6734,10032,6734,10032,6698xe" filled="t" fillcolor="#202020" stroked="f">
                <v:path arrowok="t"/>
                <v:fill/>
              </v:shape>
              <v:shape style="position:absolute;left:9842;top:6590;width:199;height:197" coordorigin="9842,6590" coordsize="199,197" path="m9934,6662l9842,6662,9842,6678,9934,6678,9934,6662xe" filled="t" fillcolor="#202020" stroked="f">
                <v:path arrowok="t"/>
                <v:fill/>
              </v:shape>
              <v:shape style="position:absolute;left:9842;top:6590;width:199;height:197" coordorigin="9842,6590" coordsize="199,197" path="m10034,6599l9936,6599,9936,6611,9965,6613,9960,6634,9949,6652,9934,6664,9943,6674,9956,6669,9969,6654,9977,6635,9979,6611,10033,6611,10034,6599xe" filled="t" fillcolor="#202020" stroked="f">
                <v:path arrowok="t"/>
                <v:fill/>
              </v:shape>
              <v:shape style="position:absolute;left:9842;top:6590;width:199;height:197" coordorigin="9842,6590" coordsize="199,197" path="m9977,6652l9979,6659,9979,6664,9982,6669,10020,6669,10030,6662,10030,6654,9989,6654,9977,6652xe" filled="t" fillcolor="#202020" stroked="f">
                <v:path arrowok="t"/>
                <v:fill/>
              </v:shape>
              <v:shape style="position:absolute;left:9842;top:6590;width:199;height:197" coordorigin="9842,6590" coordsize="199,197" path="m9900,6633l9883,6633,9883,6662,9900,6662,9900,6633xe" filled="t" fillcolor="#202020" stroked="f">
                <v:path arrowok="t"/>
                <v:fill/>
              </v:shape>
              <v:shape style="position:absolute;left:9842;top:6590;width:199;height:197" coordorigin="9842,6590" coordsize="199,197" path="m10033,6611l10018,6611,10018,6633,10015,6642,10015,6650,10010,6654,10030,6654,10030,6640,10032,6621,10033,6611xe" filled="t" fillcolor="#202020" stroked="f">
                <v:path arrowok="t"/>
                <v:fill/>
              </v:shape>
              <v:shape style="position:absolute;left:9842;top:6590;width:199;height:197" coordorigin="9842,6590" coordsize="199,197" path="m9931,6618l9850,6618,9850,6633,9931,6633,9931,6618xe" filled="t" fillcolor="#202020" stroked="f">
                <v:path arrowok="t"/>
                <v:fill/>
              </v:shape>
              <v:shape style="position:absolute;left:9842;top:6590;width:199;height:197" coordorigin="9842,6590" coordsize="199,197" path="m9900,6590l9883,6590,9883,6618,9900,6618,9900,659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720001pt;margin-top:488.359985pt;width:9.68277pt;height:9.48pt;mso-position-horizontal-relative:page;mso-position-vertical-relative:page;z-index:-4873" coordorigin="674,9767" coordsize="194,190">
            <v:shape style="position:absolute;left:674;top:9767;width:194;height:190" coordorigin="674,9767" coordsize="194,190" path="m790,9938l792,9942,792,9954,806,9957,840,9957,852,9952,858,9945,860,9940,804,9940,790,9938xe" filled="t" fillcolor="#202020" stroked="f">
              <v:path arrowok="t"/>
              <v:fill/>
            </v:shape>
            <v:shape style="position:absolute;left:674;top:9767;width:194;height:190" coordorigin="674,9767" coordsize="194,190" path="m859,9767l698,9767,698,9865,696,9887,691,9907,684,9924,674,9940,679,9947,684,9952,690,9949,699,9934,706,9917,711,9897,714,9875,715,9851,868,9851,869,9837,715,9837,715,9820,859,9820,859,9806,715,9806,715,9782,859,9782,859,9767xe" filled="t" fillcolor="#202020" stroked="f">
              <v:path arrowok="t"/>
              <v:fill/>
            </v:shape>
            <v:shape style="position:absolute;left:674;top:9767;width:194;height:190" coordorigin="674,9767" coordsize="194,190" path="m868,9851l715,9851,852,9851,850,9877,850,9897,850,9923,847,9930,840,9938,835,9940,860,9940,863,9930,866,9904,867,9887,867,9865,868,9851xe" filled="t" fillcolor="#202020" stroked="f">
              <v:path arrowok="t"/>
              <v:fill/>
            </v:shape>
            <v:shape style="position:absolute;left:674;top:9767;width:194;height:190" coordorigin="674,9767" coordsize="194,190" path="m826,9870l734,9870,734,9930,751,9930,751,9923,826,9923,826,9909,751,9909,751,9882,826,9882,826,9870xe" filled="t" fillcolor="#202020" stroked="f">
              <v:path arrowok="t"/>
              <v:fill/>
            </v:shape>
            <v:shape style="position:absolute;left:674;top:9767;width:194;height:190" coordorigin="674,9767" coordsize="194,190" path="m826,9882l809,9882,809,9909,826,9909,826,9882xe" filled="t" fillcolor="#202020" stroked="f">
              <v:path arrowok="t"/>
              <v:fill/>
            </v:shape>
            <v:shape style="position:absolute;left:674;top:9767;width:194;height:190" coordorigin="674,9767" coordsize="194,190" path="m859,9820l842,9820,842,9827,859,9827,859,9820xe" filled="t" fillcolor="#202020" stroked="f">
              <v:path arrowok="t"/>
              <v:fill/>
            </v:shape>
            <v:shape style="position:absolute;left:674;top:9767;width:194;height:190" coordorigin="674,9767" coordsize="194,190" path="m859,9782l842,9782,842,9806,859,9806,859,978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23.82pt;margin-top:547.59137pt;width:31.84pt;height:10.988651pt;mso-position-horizontal-relative:page;mso-position-vertical-relative:page;z-index:-4872" coordorigin="2476,10952" coordsize="637,220">
            <v:group style="position:absolute;left:2486;top:10967;width:190;height:192" coordorigin="2486,10967" coordsize="190,192">
              <v:shape style="position:absolute;left:2486;top:10967;width:190;height:192" coordorigin="2486,10967" coordsize="190,192" path="m2676,11044l2486,11044,2486,11058,2676,11058,2676,11044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580,11030l2568,11037,2568,11039,2573,11044,2590,11044,2585,11034,2580,11030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657,10967l2506,10967,2506,11037,2520,11037,2520,11030,2657,11030,2657,11018,2520,11018,2520,11006,2657,11006,2657,10994,2520,10994,2520,10982,2657,10982,2657,10967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657,11030l2642,11030,2642,11037,2657,11037,2657,11030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657,11006l2642,11006,2642,11018,2657,11018,2657,11006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657,10982l2642,10982,2642,10994,2657,10994,2657,10982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590,11111l2575,11111,2575,11142,2570,11145,2542,11145,2546,11159,2582,11159,2590,11152,2590,11111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614,11118l2606,11133,2614,11135,2633,11142,2651,11150,2669,11157,2670,11140,2652,11133,2633,11125,2614,11118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546,11118l2541,11121,2525,11130,2507,11139,2486,11147,2494,11154,2502,11156,2521,11147,2539,11139,2556,11130,2546,11118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654,11070l2508,11070,2508,11116,2522,11116,2522,11111,2654,11111,2654,11097,2522,11097,2522,11082,2654,11082,2654,11070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654,11111l2640,11111,2640,11116,2654,11116,2654,11111xe" filled="t" fillcolor="#202020" stroked="f">
                <v:path arrowok="t"/>
                <v:fill/>
              </v:shape>
              <v:shape style="position:absolute;left:2486;top:10967;width:190;height:192" coordorigin="2486,10967" coordsize="190,192" path="m2654,11082l2640,11082,2640,11097,2654,11097,2654,11082xe" filled="t" fillcolor="#202020" stroked="f">
                <v:path arrowok="t"/>
                <v:fill/>
              </v:shape>
            </v:group>
            <v:group style="position:absolute;left:2688;top:10970;width:204;height:190" coordorigin="2688,10970" coordsize="204,190">
              <v:shape style="position:absolute;left:2688;top:10970;width:204;height:190" coordorigin="2688,10970" coordsize="204,190" path="m2834,10998l2818,10998,2817,11055,2814,11076,2773,11137,2753,11150,2758,11154,2760,11159,2777,11155,2794,11141,2808,11128,2818,11114,2822,11106,2827,11092,2842,11092,2842,11080,2830,11077,2833,11058,2834,11037,2834,10998xe" filled="t" fillcolor="#202020" stroked="f">
                <v:path arrowok="t"/>
                <v:fill/>
              </v:shape>
              <v:shape style="position:absolute;left:2688;top:10970;width:204;height:190" coordorigin="2688,10970" coordsize="204,190" path="m2842,11092l2827,11092,2827,11150,2834,11157,2880,11157,2887,11150,2889,11142,2846,11142,2842,11138,2842,11092xe" filled="t" fillcolor="#202020" stroked="f">
                <v:path arrowok="t"/>
                <v:fill/>
              </v:shape>
              <v:shape style="position:absolute;left:2688;top:10970;width:204;height:190" coordorigin="2688,10970" coordsize="204,190" path="m2712,11015l2703,11031,2711,11048,2718,11067,2722,11089,2712,11107,2701,11123,2688,11138,2693,11145,2695,11150,2703,11148,2716,11132,2727,11116,2737,11099,2756,11099,2753,11093,2745,11073,2751,11055,2751,11051,2730,11051,2712,11015xe" filled="t" fillcolor="#202020" stroked="f">
                <v:path arrowok="t"/>
                <v:fill/>
              </v:shape>
              <v:shape style="position:absolute;left:2688;top:10970;width:204;height:190" coordorigin="2688,10970" coordsize="204,190" path="m2878,11104l2875,11116,2875,11130,2873,11138,2870,11142,2889,11142,2890,11138,2890,11130,2892,11121,2892,11109,2887,11106,2880,11106,2878,11104xe" filled="t" fillcolor="#202020" stroked="f">
                <v:path arrowok="t"/>
                <v:fill/>
              </v:shape>
              <v:shape style="position:absolute;left:2688;top:10970;width:204;height:190" coordorigin="2688,10970" coordsize="204,190" path="m2756,11099l2737,11099,2746,11118,2753,11135,2761,11110,2756,11099xe" filled="t" fillcolor="#202020" stroked="f">
                <v:path arrowok="t"/>
                <v:fill/>
              </v:shape>
              <v:shape style="position:absolute;left:2688;top:10970;width:204;height:190" coordorigin="2688,10970" coordsize="204,190" path="m2875,10970l2777,10970,2777,11097,2791,11097,2791,10984,2875,10984,2875,10970xe" filled="t" fillcolor="#202020" stroked="f">
                <v:path arrowok="t"/>
                <v:fill/>
              </v:shape>
              <v:shape style="position:absolute;left:2688;top:10970;width:204;height:190" coordorigin="2688,10970" coordsize="204,190" path="m2875,10984l2861,10984,2861,11092,2875,11092,2875,10984xe" filled="t" fillcolor="#202020" stroked="f">
                <v:path arrowok="t"/>
                <v:fill/>
              </v:shape>
              <v:shape style="position:absolute;left:2688;top:10970;width:204;height:190" coordorigin="2688,10970" coordsize="204,190" path="m2760,10979l2693,10979,2693,10996,2743,11015,2737,11035,2730,11051,2751,11051,2755,11035,2758,11015,2760,10994,2760,10979xe" filled="t" fillcolor="#202020" stroked="f">
                <v:path arrowok="t"/>
                <v:fill/>
              </v:shape>
            </v:group>
            <v:group style="position:absolute;left:2899;top:10962;width:204;height:200" coordorigin="2899,10962" coordsize="204,200">
              <v:shape style="position:absolute;left:2899;top:10962;width:204;height:200" coordorigin="2899,10962" coordsize="204,200" path="m2986,11142l2988,11150,2988,11154,2990,11159,3002,11162,3034,11162,3041,11152,3041,11145,2998,11145,2986,11142xe" filled="t" fillcolor="#202020" stroked="f">
                <v:path arrowok="t"/>
                <v:fill/>
              </v:shape>
              <v:shape style="position:absolute;left:2899;top:10962;width:204;height:200" coordorigin="2899,10962" coordsize="204,200" path="m3041,11051l3026,11051,3026,11140,3022,11145,3041,11145,3041,11135,3048,11103,3072,11103,3069,11098,3078,11090,3055,11090,3041,11061,3041,11051xe" filled="t" fillcolor="#202020" stroked="f">
                <v:path arrowok="t"/>
                <v:fill/>
              </v:shape>
              <v:shape style="position:absolute;left:2899;top:10962;width:204;height:200" coordorigin="2899,10962" coordsize="204,200" path="m3072,11103l3048,11103,3060,11120,3074,11134,3089,11145,3098,11135,3097,11128,3080,11117,3072,11103xe" filled="t" fillcolor="#202020" stroked="f">
                <v:path arrowok="t"/>
                <v:fill/>
              </v:shape>
              <v:shape style="position:absolute;left:2899;top:10962;width:204;height:200" coordorigin="2899,10962" coordsize="204,200" path="m2956,11118l2935,11123,2916,11128,2899,11133,2923,11143,2962,11133,2962,11123,2956,11118xe" filled="t" fillcolor="#202020" stroked="f">
                <v:path arrowok="t"/>
                <v:fill/>
              </v:shape>
              <v:shape style="position:absolute;left:2899;top:10962;width:204;height:200" coordorigin="2899,10962" coordsize="204,200" path="m3017,11092l2998,11105,2982,11116,2964,11126,2974,11140,3009,11115,3024,11106,3017,11092xe" filled="t" fillcolor="#202020" stroked="f">
                <v:path arrowok="t"/>
                <v:fill/>
              </v:shape>
              <v:shape style="position:absolute;left:2899;top:10962;width:204;height:200" coordorigin="2899,10962" coordsize="204,200" path="m2950,11044l2921,11044,2925,11058,2913,11076,2904,11087,2923,11099,2943,11095,2962,11092,2964,11087,2964,11082,2926,11082,2938,11062,2950,11044xe" filled="t" fillcolor="#202020" stroked="f">
                <v:path arrowok="t"/>
                <v:fill/>
              </v:shape>
              <v:shape style="position:absolute;left:2899;top:10962;width:204;height:200" coordorigin="2899,10962" coordsize="204,200" path="m2981,11058l2971,11068,2998,11094,3005,11087,3010,11085,2990,11066,2981,11058xe" filled="t" fillcolor="#202020" stroked="f">
                <v:path arrowok="t"/>
                <v:fill/>
              </v:shape>
              <v:shape style="position:absolute;left:2899;top:10962;width:204;height:200" coordorigin="2899,10962" coordsize="204,200" path="m3085,11062l3071,11076,3055,11090,3078,11090,3085,11084,3098,11070,3085,11062xe" filled="t" fillcolor="#202020" stroked="f">
                <v:path arrowok="t"/>
                <v:fill/>
              </v:shape>
              <v:shape style="position:absolute;left:2899;top:10962;width:204;height:200" coordorigin="2899,10962" coordsize="204,200" path="m2964,11078l2950,11080,2938,11082,2964,11082,2964,11078xe" filled="t" fillcolor="#202020" stroked="f">
                <v:path arrowok="t"/>
                <v:fill/>
              </v:shape>
              <v:shape style="position:absolute;left:2899;top:10962;width:204;height:200" coordorigin="2899,10962" coordsize="204,200" path="m3103,11037l2966,11037,2966,11051,3103,11051,3103,11037xe" filled="t" fillcolor="#202020" stroked="f">
                <v:path arrowok="t"/>
                <v:fill/>
              </v:shape>
              <v:shape style="position:absolute;left:2899;top:10962;width:204;height:200" coordorigin="2899,10962" coordsize="204,200" path="m2937,10962l2927,10983,2917,11002,2908,11018,2899,11032,2904,11046,2911,11044,2950,11044,2958,11030,2926,11030,2924,11021,2932,11006,2952,10965,2937,10962xe" filled="t" fillcolor="#202020" stroked="f">
                <v:path arrowok="t"/>
                <v:fill/>
              </v:shape>
              <v:shape style="position:absolute;left:2899;top:10962;width:204;height:200" coordorigin="2899,10962" coordsize="204,200" path="m3082,10972l2976,10972,2976,10986,3067,10986,3065,11006,2981,11006,2981,11018,3065,11018,3062,11037,3077,11037,3082,10972xe" filled="t" fillcolor="#202020" stroked="f">
                <v:path arrowok="t"/>
                <v:fill/>
              </v:shape>
              <v:shape style="position:absolute;left:2899;top:10962;width:204;height:200" coordorigin="2899,10962" coordsize="204,200" path="m2957,11001l2950,11010,2940,11030,2958,11030,2960,11027,2971,11008,2957,1100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562.73999pt;width:32.2pt;height:10.96pt;mso-position-horizontal-relative:page;mso-position-vertical-relative:page;z-index:-4871" coordorigin="2469,11255" coordsize="644,219">
            <v:group style="position:absolute;left:2479;top:11265;width:204;height:197" coordorigin="2479,11265" coordsize="204,197">
              <v:shape style="position:absolute;left:2479;top:11265;width:204;height:197" coordorigin="2479,11265" coordsize="204,197" path="m2531,11346l2510,11346,2510,11462,2527,11462,2531,11346xe" filled="t" fillcolor="#202020" stroked="f">
                <v:path arrowok="t"/>
                <v:fill/>
              </v:shape>
              <v:shape style="position:absolute;left:2479;top:11265;width:204;height:197" coordorigin="2479,11265" coordsize="204,197" path="m2614,11380l2587,11380,2587,11445,2597,11454,2666,11454,2676,11447,2677,11440,2609,11440,2604,11435,2604,11426,2614,11380xe" filled="t" fillcolor="#202020" stroked="f">
                <v:path arrowok="t"/>
                <v:fill/>
              </v:shape>
              <v:shape style="position:absolute;left:2479;top:11265;width:204;height:197" coordorigin="2479,11265" coordsize="204,197" path="m2664,11394l2664,11416,2659,11435,2654,11440,2677,11440,2678,11430,2681,11421,2681,11411,2683,11399,2676,11397,2671,11397,2664,11394xe" filled="t" fillcolor="#202020" stroked="f">
                <v:path arrowok="t"/>
                <v:fill/>
              </v:shape>
              <v:shape style="position:absolute;left:2479;top:11265;width:204;height:197" coordorigin="2479,11265" coordsize="204,197" path="m2604,11265l2587,11265,2572,11369,2554,11379,2537,11387,2539,11392,2544,11397,2552,11399,2569,11389,2587,11380,2614,11380,2619,11356,2629,11346,2604,11346,2604,11265xe" filled="t" fillcolor="#202020" stroked="f">
                <v:path arrowok="t"/>
                <v:fill/>
              </v:shape>
              <v:shape style="position:absolute;left:2479;top:11265;width:204;height:197" coordorigin="2479,11265" coordsize="204,197" path="m2549,11267l2527,11275,2520,11292,2512,11310,2502,11328,2491,11345,2479,11363,2482,11368,2484,11375,2487,11379,2499,11364,2510,11346,2531,11346,2532,11304,2541,11286,2549,11267xe" filled="t" fillcolor="#202020" stroked="f">
                <v:path arrowok="t"/>
                <v:fill/>
              </v:shape>
              <v:shape style="position:absolute;left:2479;top:11265;width:204;height:197" coordorigin="2479,11265" coordsize="204,197" path="m2658,11288l2646,11303,2633,11319,2619,11333,2604,11346,2629,11346,2634,11342,2648,11329,2661,11314,2674,11298,2658,11288xe" filled="t" fillcolor="#202020" stroked="f">
                <v:path arrowok="t"/>
                <v:fill/>
              </v:shape>
            </v:group>
            <v:group style="position:absolute;left:2690;top:11440;width:199;height:2" coordorigin="2690,11440" coordsize="199,2">
              <v:shape style="position:absolute;left:2690;top:11440;width:199;height:2" coordorigin="2690,11440" coordsize="199,0" path="m2690,11440l2890,11440e" filled="f" stroked="t" strokeweight=".82pt" strokecolor="#202020">
                <v:path arrowok="t"/>
              </v:shape>
            </v:group>
            <v:group style="position:absolute;left:2790;top:11296;width:2;height:137" coordorigin="2790,11296" coordsize="2,137">
              <v:shape style="position:absolute;left:2790;top:11296;width:2;height:137" coordorigin="2790,11296" coordsize="0,137" path="m2790,11296l2790,11433e" filled="f" stroked="t" strokeweight=".94pt" strokecolor="#202020">
                <v:path arrowok="t"/>
              </v:shape>
            </v:group>
            <v:group style="position:absolute;left:2702;top:11288;width:175;height:2" coordorigin="2702,11288" coordsize="175,2">
              <v:shape style="position:absolute;left:2702;top:11288;width:175;height:2" coordorigin="2702,11288" coordsize="175,0" path="m2702,11288l2878,11288e" filled="f" stroked="t" strokeweight=".94pt" strokecolor="#202020">
                <v:path arrowok="t"/>
              </v:shape>
            </v:group>
            <v:group style="position:absolute;left:2897;top:11270;width:206;height:194" coordorigin="2897,11270" coordsize="206,194">
              <v:shape style="position:absolute;left:2897;top:11270;width:206;height:194" coordorigin="2897,11270" coordsize="206,194" path="m3089,11270l2986,11270,2986,11342,3002,11342,3002,11332,3089,11332,3089,11318,3002,11318,3002,11284,3089,11284,3089,11270xe" filled="t" fillcolor="#202020" stroked="f">
                <v:path arrowok="t"/>
                <v:fill/>
              </v:shape>
              <v:shape style="position:absolute;left:2897;top:11270;width:206;height:194" coordorigin="2897,11270" coordsize="206,194" path="m3089,11332l3072,11332,3072,11342,3089,11342,3089,11332xe" filled="t" fillcolor="#202020" stroked="f">
                <v:path arrowok="t"/>
                <v:fill/>
              </v:shape>
              <v:shape style="position:absolute;left:2897;top:11270;width:206;height:194" coordorigin="2897,11270" coordsize="206,194" path="m3089,11284l3072,11284,3072,11318,3089,11318,3089,11284xe" filled="t" fillcolor="#202020" stroked="f">
                <v:path arrowok="t"/>
                <v:fill/>
              </v:shape>
              <v:shape style="position:absolute;left:2897;top:11270;width:206;height:194" coordorigin="2897,11270" coordsize="206,194" path="m2964,11366l2930,11366,2930,11464,2947,11464,2947,11368,2966,11368,2964,11366xe" filled="t" fillcolor="#202020" stroked="f">
                <v:path arrowok="t"/>
                <v:fill/>
              </v:shape>
              <v:shape style="position:absolute;left:2897;top:11270;width:206;height:194" coordorigin="2897,11270" coordsize="206,194" path="m3103,11438l2969,11438,2969,11452,3103,11452,3103,11438xe" filled="t" fillcolor="#202020" stroked="f">
                <v:path arrowok="t"/>
                <v:fill/>
              </v:shape>
              <v:shape style="position:absolute;left:2897;top:11270;width:206;height:194" coordorigin="2897,11270" coordsize="206,194" path="m3046,11409l3029,11409,3029,11438,3046,11438,3046,11409xe" filled="t" fillcolor="#202020" stroked="f">
                <v:path arrowok="t"/>
                <v:fill/>
              </v:shape>
              <v:shape style="position:absolute;left:2897;top:11270;width:206;height:194" coordorigin="2897,11270" coordsize="206,194" path="m2976,11322l2899,11322,2899,11334,2922,11354,2915,11372,2907,11390,2897,11406,2899,11411,2902,11418,2906,11421,2916,11405,2923,11386,2930,11366,2964,11366,2962,11363,2947,11363,2947,11334,2976,11334,2976,11322xe" filled="t" fillcolor="#202020" stroked="f">
                <v:path arrowok="t"/>
                <v:fill/>
              </v:shape>
              <v:shape style="position:absolute;left:2897;top:11270;width:206;height:194" coordorigin="2897,11270" coordsize="206,194" path="m3091,11394l2981,11394,2981,11409,3091,11409,3091,11394xe" filled="t" fillcolor="#202020" stroked="f">
                <v:path arrowok="t"/>
                <v:fill/>
              </v:shape>
              <v:shape style="position:absolute;left:2897;top:11270;width:206;height:194" coordorigin="2897,11270" coordsize="206,194" path="m3046,11366l3029,11366,3029,11394,3046,11394,3046,11366xe" filled="t" fillcolor="#202020" stroked="f">
                <v:path arrowok="t"/>
                <v:fill/>
              </v:shape>
              <v:shape style="position:absolute;left:2897;top:11270;width:206;height:194" coordorigin="2897,11270" coordsize="206,194" path="m2966,11368l2947,11368,2952,11375,2959,11382,2966,11392,2978,11382,2969,11370,2966,11368xe" filled="t" fillcolor="#202020" stroked="f">
                <v:path arrowok="t"/>
                <v:fill/>
              </v:shape>
              <v:shape style="position:absolute;left:2897;top:11270;width:206;height:194" coordorigin="2897,11270" coordsize="206,194" path="m3096,11351l2976,11351,2976,11366,3096,11366,3096,11351xe" filled="t" fillcolor="#202020" stroked="f">
                <v:path arrowok="t"/>
                <v:fill/>
              </v:shape>
              <v:shape style="position:absolute;left:2897;top:11270;width:206;height:194" coordorigin="2897,11270" coordsize="206,194" path="m2954,11356l2947,11363,2962,11363,2954,11356xe" filled="t" fillcolor="#202020" stroked="f">
                <v:path arrowok="t"/>
                <v:fill/>
              </v:shape>
              <v:shape style="position:absolute;left:2897;top:11270;width:206;height:194" coordorigin="2897,11270" coordsize="206,194" path="m2947,11289l2930,11289,2930,11322,2947,11322,2947,11289xe" filled="t" fillcolor="#202020" stroked="f">
                <v:path arrowok="t"/>
                <v:fill/>
              </v:shape>
              <v:shape style="position:absolute;left:2897;top:11270;width:206;height:194" coordorigin="2897,11270" coordsize="206,194" path="m2960,11270l2940,11274,2920,11277,2902,11279,2902,11284,2904,11289,2904,11294,2914,11291,2923,11291,2930,11289,2947,11289,2976,11282,2960,112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577.979980pt;width:20.440pt;height:10.72pt;mso-position-horizontal-relative:page;mso-position-vertical-relative:page;z-index:-4870" coordorigin="2467,11560" coordsize="409,214">
            <v:group style="position:absolute;left:2477;top:11572;width:204;height:192" coordorigin="2477,11572" coordsize="204,192">
              <v:shape style="position:absolute;left:2477;top:11572;width:204;height:192" coordorigin="2477,11572" coordsize="204,192" path="m2644,11726l2609,11726,2622,11730,2639,11741,2655,11752,2671,11764,2670,11742,2653,11731,2644,11726xe" filled="t" fillcolor="#202020" stroked="f">
                <v:path arrowok="t"/>
                <v:fill/>
              </v:shape>
              <v:shape style="position:absolute;left:2477;top:11572;width:204;height:192" coordorigin="2477,11572" coordsize="204,192" path="m2623,11642l2606,11642,2606,11684,2602,11703,2592,11721,2579,11732,2562,11742,2539,11752,2544,11757,2546,11762,2562,11762,2581,11751,2597,11740,2609,11728,2609,11726,2644,11726,2636,11721,2618,11711,2623,11687,2623,11642xe" filled="t" fillcolor="#202020" stroked="f">
                <v:path arrowok="t"/>
                <v:fill/>
              </v:shape>
              <v:shape style="position:absolute;left:2477;top:11572;width:204;height:192" coordorigin="2477,11572" coordsize="204,192" path="m2525,11598l2508,11598,2508,11706,2489,11711,2477,11714,2492,11727,2510,11722,2530,11717,2554,11711,2554,11702,2525,11702,2525,11598xe" filled="t" fillcolor="#202020" stroked="f">
                <v:path arrowok="t"/>
                <v:fill/>
              </v:shape>
              <v:shape style="position:absolute;left:2477;top:11572;width:204;height:192" coordorigin="2477,11572" coordsize="204,192" path="m2669,11613l2561,11613,2561,11721,2578,11721,2578,11627,2669,11627,2669,11613xe" filled="t" fillcolor="#202020" stroked="f">
                <v:path arrowok="t"/>
                <v:fill/>
              </v:shape>
              <v:shape style="position:absolute;left:2477;top:11572;width:204;height:192" coordorigin="2477,11572" coordsize="204,192" path="m2669,11627l2654,11627,2654,11721,2669,11721,2669,11627xe" filled="t" fillcolor="#202020" stroked="f">
                <v:path arrowok="t"/>
                <v:fill/>
              </v:shape>
              <v:shape style="position:absolute;left:2477;top:11572;width:204;height:192" coordorigin="2477,11572" coordsize="204,192" path="m2554,11694l2525,11702,2554,11702,2554,11694xe" filled="t" fillcolor="#202020" stroked="f">
                <v:path arrowok="t"/>
                <v:fill/>
              </v:shape>
              <v:shape style="position:absolute;left:2477;top:11572;width:204;height:192" coordorigin="2477,11572" coordsize="204,192" path="m2623,11586l2604,11586,2599,11613,2616,11613,2623,11586xe" filled="t" fillcolor="#202020" stroked="f">
                <v:path arrowok="t"/>
                <v:fill/>
              </v:shape>
              <v:shape style="position:absolute;left:2477;top:11572;width:204;height:192" coordorigin="2477,11572" coordsize="204,192" path="m2551,11582l2479,11582,2479,11598,2551,11598,2551,11582xe" filled="t" fillcolor="#202020" stroked="f">
                <v:path arrowok="t"/>
                <v:fill/>
              </v:shape>
              <v:shape style="position:absolute;left:2477;top:11572;width:204;height:192" coordorigin="2477,11572" coordsize="204,192" path="m2681,11572l2556,11572,2556,11586,2681,11586,2681,11572xe" filled="t" fillcolor="#202020" stroked="f">
                <v:path arrowok="t"/>
                <v:fill/>
              </v:shape>
            </v:group>
            <v:group style="position:absolute;left:2717;top:11570;width:149;height:192" coordorigin="2717,11570" coordsize="149,192">
              <v:shape style="position:absolute;left:2717;top:11570;width:149;height:192" coordorigin="2717,11570" coordsize="149,192" path="m2866,11570l2717,11570,2717,11762,2734,11762,2734,11745,2866,11745,2866,11730,2734,11730,2734,11692,2866,11692,2866,11678,2734,11678,2734,11639,2866,11639,2866,11625,2734,11625,2734,11586,2866,11586,2866,11570xe" filled="t" fillcolor="#202020" stroked="f">
                <v:path arrowok="t"/>
                <v:fill/>
              </v:shape>
              <v:shape style="position:absolute;left:2717;top:11570;width:149;height:192" coordorigin="2717,11570" coordsize="149,192" path="m2866,11745l2849,11745,2849,11762,2866,11762,2866,11745xe" filled="t" fillcolor="#202020" stroked="f">
                <v:path arrowok="t"/>
                <v:fill/>
              </v:shape>
              <v:shape style="position:absolute;left:2717;top:11570;width:149;height:192" coordorigin="2717,11570" coordsize="149,192" path="m2866,11692l2849,11692,2849,11730,2866,11730,2866,11692xe" filled="t" fillcolor="#202020" stroked="f">
                <v:path arrowok="t"/>
                <v:fill/>
              </v:shape>
              <v:shape style="position:absolute;left:2717;top:11570;width:149;height:192" coordorigin="2717,11570" coordsize="149,192" path="m2866,11639l2849,11639,2849,11678,2866,11678,2866,11639xe" filled="t" fillcolor="#202020" stroked="f">
                <v:path arrowok="t"/>
                <v:fill/>
              </v:shape>
              <v:shape style="position:absolute;left:2717;top:11570;width:149;height:192" coordorigin="2717,11570" coordsize="149,192" path="m2866,11586l2849,11586,2849,11625,2866,11625,2866,1158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3.660004pt;margin-top:472.980011pt;width:48.16pt;height:9.280pt;mso-position-horizontal-relative:page;mso-position-vertical-relative:page;z-index:-4869" coordorigin="3273,9460" coordsize="963,186">
            <v:group style="position:absolute;left:3283;top:9470;width:101;height:163" coordorigin="3283,9470" coordsize="101,163">
              <v:shape style="position:absolute;left:3283;top:9470;width:101;height:163" coordorigin="3283,9470" coordsize="101,163" path="m3371,9486l3338,9486,3346,9489,3350,9494,3355,9501,3358,9506,3358,9522,3355,9532,3350,9537,3348,9544,3338,9551,3326,9561,3314,9568,3305,9575,3300,9582,3293,9587,3290,9594,3286,9602,3283,9606,3283,9633,3384,9633,3384,9614,3305,9614,3305,9604,3307,9602,3310,9597,3322,9585,3370,9544,3379,9525,3379,9501,3374,9489,3371,9486xe" filled="t" fillcolor="#202020" stroked="f">
                <v:path arrowok="t"/>
                <v:fill/>
              </v:shape>
              <v:shape style="position:absolute;left:3283;top:9470;width:101;height:163" coordorigin="3283,9470" coordsize="101,163" path="m3346,9470l3322,9470,3300,9477,3290,9486,3290,9506,3295,9501,3302,9496,3307,9491,3322,9486,3371,9486,3355,9474,3346,9470xe" filled="t" fillcolor="#202020" stroked="f">
                <v:path arrowok="t"/>
                <v:fill/>
              </v:shape>
            </v:group>
            <v:group style="position:absolute;left:3401;top:9470;width:103;height:164" coordorigin="3401,9470" coordsize="103,164">
              <v:shape style="position:absolute;left:3401;top:9470;width:103;height:164" coordorigin="3401,9470" coordsize="103,164" path="m3445,9470l3402,9532,3401,9556,3401,9567,3436,9632,3461,9634,3479,9627,3487,9617,3444,9617,3431,9606,3423,9586,3420,9556,3420,9548,3423,9521,3431,9502,3445,9492,3465,9489,3488,9489,3484,9483,3467,9473,3445,9470xe" filled="t" fillcolor="#202020" stroked="f">
                <v:path arrowok="t"/>
                <v:fill/>
              </v:shape>
              <v:shape style="position:absolute;left:3401;top:9470;width:103;height:164" coordorigin="3401,9470" coordsize="103,164" path="m3488,9489l3465,9489,3474,9499,3480,9516,3483,9543,3483,9580,3476,9601,3463,9613,3444,9617,3487,9617,3494,9610,3499,9594,3503,9573,3504,9549,3502,9521,3495,9499,3488,9489xe" filled="t" fillcolor="#202020" stroked="f">
                <v:path arrowok="t"/>
                <v:fill/>
              </v:shape>
            </v:group>
            <v:group style="position:absolute;left:3533;top:9470;width:58;height:163" coordorigin="3533,9470" coordsize="58,163">
              <v:shape style="position:absolute;left:3533;top:9470;width:58;height:163" coordorigin="3533,9470" coordsize="58,163" path="m3590,9496l3569,9496,3569,9633,3590,9633,3590,9496xe" filled="t" fillcolor="#202020" stroked="f">
                <v:path arrowok="t"/>
                <v:fill/>
              </v:shape>
              <v:shape style="position:absolute;left:3533;top:9470;width:58;height:163" coordorigin="3533,9470" coordsize="58,163" path="m3590,9470l3581,9470,3576,9474,3569,9479,3540,9494,3533,9496,3533,9515,3540,9513,3554,9506,3562,9503,3569,9496,3590,9496,3590,9470xe" filled="t" fillcolor="#202020" stroked="f">
                <v:path arrowok="t"/>
                <v:fill/>
              </v:shape>
            </v:group>
            <v:group style="position:absolute;left:3641;top:9470;width:106;height:166" coordorigin="3641,9470" coordsize="106,166">
              <v:shape style="position:absolute;left:3641;top:9470;width:106;height:166" coordorigin="3641,9470" coordsize="106,166" path="m3701,9470l3684,9470,3677,9472,3670,9477,3662,9479,3658,9484,3653,9491,3650,9496,3648,9503,3648,9518,3653,9532,3662,9542,3670,9546,3662,9549,3655,9554,3650,9563,3643,9570,3641,9578,3641,9597,3643,9604,3658,9626,3665,9628,3674,9633,3682,9635,3703,9635,3713,9633,3722,9628,3730,9626,3737,9618,3684,9618,3674,9616,3670,9609,3662,9604,3660,9597,3660,9578,3665,9570,3677,9558,3684,9556,3732,9556,3727,9549,3718,9546,3725,9542,3727,9539,3686,9539,3679,9537,3674,9532,3670,9525,3667,9520,3667,9506,3670,9498,3679,9489,3684,9486,3731,9486,3730,9484,3725,9479,3718,9477,3710,9472,3701,9470xe" filled="t" fillcolor="#202020" stroked="f">
                <v:path arrowok="t"/>
                <v:fill/>
              </v:shape>
              <v:shape style="position:absolute;left:3641;top:9470;width:106;height:166" coordorigin="3641,9470" coordsize="106,166" path="m3732,9556l3701,9556,3713,9558,3718,9566,3725,9570,3727,9578,3727,9597,3725,9604,3718,9609,3713,9616,3703,9618,3737,9618,3739,9611,3744,9604,3746,9597,3746,9578,3744,9570,3739,9563,3732,9556xe" filled="t" fillcolor="#202020" stroked="f">
                <v:path arrowok="t"/>
                <v:fill/>
              </v:shape>
              <v:shape style="position:absolute;left:3641;top:9470;width:106;height:166" coordorigin="3641,9470" coordsize="106,166" path="m3731,9486l3701,9486,3706,9489,3720,9498,3722,9506,3722,9520,3720,9525,3713,9532,3706,9537,3701,9539,3727,9539,3734,9532,3739,9518,3739,9503,3737,9496,3734,9491,3731,9486xe" filled="t" fillcolor="#202020" stroked="f">
                <v:path arrowok="t"/>
                <v:fill/>
              </v:shape>
            </v:group>
            <v:group style="position:absolute;left:3763;top:9470;width:103;height:164" coordorigin="3763,9470" coordsize="103,164">
              <v:shape style="position:absolute;left:3763;top:9470;width:103;height:164" coordorigin="3763,9470" coordsize="103,164" path="m3807,9470l3765,9532,3763,9556,3763,9567,3799,9632,3823,9634,3841,9627,3850,9617,3807,9617,3793,9606,3785,9586,3782,9556,3783,9548,3786,9521,3794,9502,3807,9492,3827,9489,3850,9489,3846,9483,3829,9473,3807,9470xe" filled="t" fillcolor="#202020" stroked="f">
                <v:path arrowok="t"/>
                <v:fill/>
              </v:shape>
              <v:shape style="position:absolute;left:3763;top:9470;width:103;height:164" coordorigin="3763,9470" coordsize="103,164" path="m3850,9489l3827,9489,3836,9499,3842,9516,3845,9543,3846,9580,3839,9601,3827,9613,3807,9617,3850,9617,3857,9610,3863,9594,3866,9573,3866,9549,3864,9521,3857,9499,3850,9489xe" filled="t" fillcolor="#202020" stroked="f">
                <v:path arrowok="t"/>
                <v:fill/>
              </v:shape>
            </v:group>
            <v:group style="position:absolute;left:3887;top:9471;width:102;height:164" coordorigin="3887,9471" coordsize="102,164">
              <v:shape style="position:absolute;left:3887;top:9471;width:102;height:164" coordorigin="3887,9471" coordsize="102,164" path="m3962,9471l3901,9501,3887,9554,3887,9582,3892,9602,3902,9618,3918,9631,3938,9635,3953,9635,3965,9630,3975,9620,3976,9618,3929,9618,3922,9614,3917,9606,3910,9599,3907,9590,3907,9573,3910,9566,3917,9558,3920,9554,3907,9554,3907,9543,3911,9522,3919,9506,3926,9494,3938,9486,3976,9486,3975,9474,3962,9471xe" filled="t" fillcolor="#202020" stroked="f">
                <v:path arrowok="t"/>
                <v:fill/>
              </v:shape>
              <v:shape style="position:absolute;left:3887;top:9471;width:102;height:164" coordorigin="3887,9471" coordsize="102,164" path="m3978,9549l3948,9549,3955,9551,3960,9558,3965,9563,3967,9573,3967,9594,3965,9602,3960,9609,3953,9616,3946,9618,3976,9618,3985,9602,3989,9582,3989,9566,3984,9554,3978,9549xe" filled="t" fillcolor="#202020" stroked="f">
                <v:path arrowok="t"/>
                <v:fill/>
              </v:shape>
              <v:shape style="position:absolute;left:3887;top:9471;width:102;height:164" coordorigin="3887,9471" coordsize="102,164" path="m3955,9532l3941,9532,3921,9538,3907,9554,3920,9554,3922,9551,3929,9549,3978,9549,3974,9546,3967,9537,3955,9532xe" filled="t" fillcolor="#202020" stroked="f">
                <v:path arrowok="t"/>
                <v:fill/>
              </v:shape>
              <v:shape style="position:absolute;left:3887;top:9471;width:102;height:164" coordorigin="3887,9471" coordsize="102,164" path="m3976,9486l3960,9486,3970,9489,3977,9494,3976,9486xe" filled="t" fillcolor="#202020" stroked="f">
                <v:path arrowok="t"/>
                <v:fill/>
              </v:shape>
            </v:group>
            <v:group style="position:absolute;left:4015;top:9470;width:58;height:163" coordorigin="4015,9470" coordsize="58,163">
              <v:shape style="position:absolute;left:4015;top:9470;width:58;height:163" coordorigin="4015,9470" coordsize="58,163" path="m4073,9496l4051,9496,4051,9633,4073,9633,4073,9496xe" filled="t" fillcolor="#202020" stroked="f">
                <v:path arrowok="t"/>
                <v:fill/>
              </v:shape>
              <v:shape style="position:absolute;left:4015;top:9470;width:58;height:163" coordorigin="4015,9470" coordsize="58,163" path="m4073,9470l4063,9470,4058,9474,4051,9479,4032,9489,4025,9494,4015,9496,4015,9515,4030,9510,4037,9506,4044,9503,4051,9496,4073,9496,4073,9470xe" filled="t" fillcolor="#202020" stroked="f">
                <v:path arrowok="t"/>
                <v:fill/>
              </v:shape>
            </v:group>
            <v:group style="position:absolute;left:4126;top:9470;width:101;height:163" coordorigin="4126,9470" coordsize="101,163">
              <v:shape style="position:absolute;left:4126;top:9470;width:101;height:163" coordorigin="4126,9470" coordsize="101,163" path="m4214,9486l4181,9486,4188,9489,4193,9494,4198,9501,4200,9506,4200,9522,4198,9532,4195,9537,4190,9544,4181,9551,4169,9561,4157,9568,4147,9575,4142,9582,4135,9587,4130,9602,4128,9606,4126,9616,4126,9633,4226,9633,4226,9614,4147,9614,4147,9604,4150,9602,4152,9597,4164,9585,4186,9570,4198,9561,4207,9551,4212,9544,4219,9534,4222,9525,4222,9501,4217,9489,4214,9486xe" filled="t" fillcolor="#202020" stroked="f">
                <v:path arrowok="t"/>
                <v:fill/>
              </v:shape>
              <v:shape style="position:absolute;left:4126;top:9470;width:101;height:163" coordorigin="4126,9470" coordsize="101,163" path="m4188,9470l4164,9470,4142,9477,4133,9486,4133,9506,4138,9501,4152,9491,4157,9489,4164,9486,4214,9486,4207,9482,4200,9474,4188,94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472.26001pt;width:84.76pt;height:56.8pt;mso-position-horizontal-relative:page;mso-position-vertical-relative:page;z-index:-4868" coordorigin="6268,9445" coordsize="1695,1136">
            <v:shape style="position:absolute;left:6268;top:9445;width:1695;height:1136" type="#_x0000_t75">
              <v:imagedata r:id="rId65" o:title=""/>
            </v:shape>
            <v:group style="position:absolute;left:6281;top:10058;width:204;height:206" coordorigin="6281,10058" coordsize="204,206">
              <v:shape style="position:absolute;left:6281;top:10058;width:204;height:206" coordorigin="6281,10058" coordsize="204,206" path="m6403,10199l6372,10199,6372,10264,6389,10264,6401,10215,6424,10215,6417,10211,6403,10199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424,10215l6401,10215,6416,10227,6433,10237,6452,10247,6473,10254,6478,10247,6480,10242,6485,10238,6473,10235,6453,10229,6434,10221,6424,10215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480,10185l6283,10185,6283,10199,6351,10203,6336,10215,6319,10226,6300,10235,6281,10242,6283,10245,6286,10250,6311,10247,6329,10236,6345,10225,6360,10213,6372,10199,6480,10199,6480,10185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389,10168l6372,10168,6372,10185,6389,10185,6389,10168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456,10070l6358,10070,6358,10082,6390,10100,6384,10118,6375,10137,6360,10149,6338,10161,6346,10168,6399,10125,6406,10082,6454,10082,6454,10079,6456,10070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396,10149l6396,10154,6398,10158,6398,10166,6425,10166,6444,10157,6446,10151,6403,10151,6396,10149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334,10122l6319,10136,6305,10150,6290,10163,6314,10164,6343,10134,6338,10130,6336,10125,6334,10122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454,10082l6406,10082,6439,10095,6438,10115,6437,10130,6437,10146,6430,10151,6446,10151,6451,10134,6451,10125,6454,10115,6455,10105,6470,10105,6468,10101,6454,10101,6454,10082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470,10105l6455,10105,6463,10123,6470,10142,6483,10131,6475,10113,6470,10105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365,10094l6358,10106,6353,10115,6346,10125,6353,10132,6358,10134,6368,10115,6377,10098,6365,10094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290,10091l6283,10103,6293,10108,6317,10122,6326,10108,6314,10101,6290,10091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466,10096l6454,10101,6468,10101,6466,10096xe" filled="t" fillcolor="#202020" stroked="f">
                <v:path arrowok="t"/>
                <v:fill/>
              </v:shape>
              <v:shape style="position:absolute;left:6281;top:10058;width:204;height:206" coordorigin="6281,10058" coordsize="204,206" path="m6310,10058l6302,10070,6326,10084,6336,10091,6345,10077,6310,10058xe" filled="t" fillcolor="#202020" stroked="f">
                <v:path arrowok="t"/>
                <v:fill/>
              </v:shape>
            </v:group>
            <v:group style="position:absolute;left:6492;top:10239;width:199;height:2" coordorigin="6492,10239" coordsize="199,2">
              <v:shape style="position:absolute;left:6492;top:10239;width:199;height:2" coordorigin="6492,10239" coordsize="199,0" path="m6492,10239l6691,10239e" filled="f" stroked="t" strokeweight=".94pt" strokecolor="#202020">
                <v:path arrowok="t"/>
              </v:shape>
            </v:group>
            <v:group style="position:absolute;left:6592;top:10091;width:2;height:139" coordorigin="6592,10091" coordsize="2,139">
              <v:shape style="position:absolute;left:6592;top:10091;width:2;height:139" coordorigin="6592,10091" coordsize="0,139" path="m6592,10091l6592,10230e" filled="f" stroked="t" strokeweight=".94pt" strokecolor="#202020">
                <v:path arrowok="t"/>
              </v:shape>
            </v:group>
            <v:group style="position:absolute;left:6504;top:10084;width:175;height:2" coordorigin="6504,10084" coordsize="175,2">
              <v:shape style="position:absolute;left:6504;top:10084;width:175;height:2" coordorigin="6504,10084" coordsize="175,0" path="m6504,10084l6679,10084e" filled="f" stroked="t" strokeweight=".82pt" strokecolor="#202020">
                <v:path arrowok="t"/>
              </v:shape>
            </v:group>
            <v:group style="position:absolute;left:6698;top:10067;width:206;height:195" coordorigin="6698,10067" coordsize="206,195">
              <v:shape style="position:absolute;left:6698;top:10067;width:206;height:195" coordorigin="6698,10067" coordsize="206,195" path="m6888,10067l6787,10067,6787,10137,6804,10137,6804,10130,6888,10130,6888,10115,6804,10115,6804,10082,6888,10082,6888,10067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888,10130l6874,10130,6874,10137,6888,10137,6888,10130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888,10082l6874,10082,6874,10115,6888,10115,6888,10082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756,10154l6749,10161,6732,10161,6732,10262,6749,10262,6749,10166,6766,10166,6761,10158,6756,10154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905,10238l6770,10238,6770,10252,6905,10252,6905,10238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845,10206l6830,10206,6830,10238,6845,10238,6845,10206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775,10120l6701,10120,6701,10132,6725,10149,6717,10168,6709,10186,6698,10202,6701,10211,6703,10216,6710,10217,6718,10200,6726,10181,6732,10161,6749,10161,6749,10132,6775,10132,6775,10120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893,10192l6782,10192,6782,10206,6893,10206,6893,10192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845,10163l6830,10163,6830,10192,6845,10192,6845,10163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766,10166l6749,10166,6754,10170,6758,10180,6768,10190,6780,10180,6768,10168,6766,10166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898,10149l6778,10149,6778,10163,6898,10163,6898,10149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749,10086l6732,10086,6732,10120,6749,10120,6749,10086xe" filled="t" fillcolor="#202020" stroked="f">
                <v:path arrowok="t"/>
                <v:fill/>
              </v:shape>
              <v:shape style="position:absolute;left:6698;top:10067;width:206;height:195" coordorigin="6698,10067" coordsize="206,195" path="m6762,10067l6742,10071,6722,10074,6703,10077,6703,10082,6706,10086,6706,10091,6715,10089,6725,10089,6732,10086,6749,10086,6749,10084,6758,10084,6778,10079,6762,10067xe" filled="t" fillcolor="#202020" stroked="f">
                <v:path arrowok="t"/>
                <v:fill/>
              </v:shape>
            </v:group>
            <v:group style="position:absolute;left:7752;top:10368;width:194;height:196" coordorigin="7752,10368" coordsize="194,196">
              <v:shape style="position:absolute;left:7752;top:10368;width:194;height:196" coordorigin="7752,10368" coordsize="194,196" path="m7946,10386l7858,10386,7858,10557,7874,10557,7874,10538,7946,10538,7946,10523,7874,10523,7874,10401,7946,10401,7946,10386xe" filled="t" fillcolor="#202020" stroked="f">
                <v:path arrowok="t"/>
                <v:fill/>
              </v:shape>
              <v:shape style="position:absolute;left:7752;top:10368;width:194;height:196" coordorigin="7752,10368" coordsize="194,196" path="m7946,10538l7932,10538,7932,10557,7946,10557,7946,10538xe" filled="t" fillcolor="#202020" stroked="f">
                <v:path arrowok="t"/>
                <v:fill/>
              </v:shape>
              <v:shape style="position:absolute;left:7752;top:10368;width:194;height:196" coordorigin="7752,10368" coordsize="194,196" path="m7946,10401l7932,10401,7932,10523,7946,10523,7946,10401xe" filled="t" fillcolor="#202020" stroked="f">
                <v:path arrowok="t"/>
                <v:fill/>
              </v:shape>
              <v:shape style="position:absolute;left:7752;top:10368;width:194;height:196" coordorigin="7752,10368" coordsize="194,196" path="m7827,10466l7793,10466,7793,10564,7807,10564,7808,10469,7830,10469,7827,10466xe" filled="t" fillcolor="#202020" stroked="f">
                <v:path arrowok="t"/>
                <v:fill/>
              </v:shape>
              <v:shape style="position:absolute;left:7752;top:10368;width:194;height:196" coordorigin="7752,10368" coordsize="194,196" path="m7846,10422l7754,10422,7754,10437,7783,10454,7774,10472,7764,10490,7752,10506,7754,10511,7757,10518,7763,10517,7775,10500,7785,10483,7793,10466,7827,10466,7824,10463,7807,10463,7807,10437,7846,10437,7846,10422xe" filled="t" fillcolor="#202020" stroked="f">
                <v:path arrowok="t"/>
                <v:fill/>
              </v:shape>
              <v:shape style="position:absolute;left:7752;top:10368;width:194;height:196" coordorigin="7752,10368" coordsize="194,196" path="m7830,10469l7808,10469,7823,10483,7836,10497,7846,10483,7831,10470,7830,10469xe" filled="t" fillcolor="#202020" stroked="f">
                <v:path arrowok="t"/>
                <v:fill/>
              </v:shape>
              <v:shape style="position:absolute;left:7752;top:10368;width:194;height:196" coordorigin="7752,10368" coordsize="194,196" path="m7817,10456l7807,10463,7824,10463,7817,10456xe" filled="t" fillcolor="#202020" stroked="f">
                <v:path arrowok="t"/>
                <v:fill/>
              </v:shape>
              <v:shape style="position:absolute;left:7752;top:10368;width:194;height:196" coordorigin="7752,10368" coordsize="194,196" path="m7807,10391l7793,10391,7793,10422,7807,10422,7807,10391xe" filled="t" fillcolor="#202020" stroked="f">
                <v:path arrowok="t"/>
                <v:fill/>
              </v:shape>
              <v:shape style="position:absolute;left:7752;top:10368;width:194;height:196" coordorigin="7752,10368" coordsize="194,196" path="m7836,10368l7757,10382,7757,10386,7759,10391,7759,10394,7771,10394,7783,10391,7807,10391,7807,10386,7819,10386,7843,10382,7836,1036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87.600006pt;margin-top:533pt;width:10.08pt;height:10.08pt;mso-position-horizontal-relative:page;mso-position-vertical-relative:page;z-index:-4867" coordorigin="7752,10660" coordsize="202,202">
            <v:shape style="position:absolute;left:7752;top:10660;width:202;height:202" coordorigin="7752,10660" coordsize="202,202" path="m7783,10744l7769,10744,7769,10862,7783,10862,7783,10744xe" filled="t" fillcolor="#202020" stroked="f">
              <v:path arrowok="t"/>
              <v:fill/>
            </v:shape>
            <v:shape style="position:absolute;left:7752;top:10660;width:202;height:202" coordorigin="7752,10660" coordsize="202,202" path="m7889,10845l7891,10852,7891,10862,7934,10862,7944,10852,7944,10847,7898,10847,7889,10845xe" filled="t" fillcolor="#202020" stroked="f">
              <v:path arrowok="t"/>
              <v:fill/>
            </v:shape>
            <v:shape style="position:absolute;left:7752;top:10660;width:202;height:202" coordorigin="7752,10660" coordsize="202,202" path="m7944,10722l7826,10722,7826,10737,7927,10737,7927,10842,7925,10847,7944,10847,7944,10722xe" filled="t" fillcolor="#202020" stroked="f">
              <v:path arrowok="t"/>
              <v:fill/>
            </v:shape>
            <v:shape style="position:absolute;left:7752;top:10660;width:202;height:202" coordorigin="7752,10660" coordsize="202,202" path="m7898,10756l7812,10756,7812,10840,7826,10840,7826,10833,7898,10833,7898,10818,7826,10818,7826,10799,7898,10799,7898,10787,7826,10787,7826,10768,7898,10768,7898,10756xe" filled="t" fillcolor="#202020" stroked="f">
              <v:path arrowok="t"/>
              <v:fill/>
            </v:shape>
            <v:shape style="position:absolute;left:7752;top:10660;width:202;height:202" coordorigin="7752,10660" coordsize="202,202" path="m7898,10799l7884,10799,7884,10818,7898,10818,7898,10799xe" filled="t" fillcolor="#202020" stroked="f">
              <v:path arrowok="t"/>
              <v:fill/>
            </v:shape>
            <v:shape style="position:absolute;left:7752;top:10660;width:202;height:202" coordorigin="7752,10660" coordsize="202,202" path="m7898,10768l7884,10768,7884,10787,7898,10787,7898,10768xe" filled="t" fillcolor="#202020" stroked="f">
              <v:path arrowok="t"/>
              <v:fill/>
            </v:shape>
            <v:shape style="position:absolute;left:7752;top:10660;width:202;height:202" coordorigin="7752,10660" coordsize="202,202" path="m7790,10713l7781,10720,7788,10730,7795,10737,7802,10746,7814,10734,7807,10727,7798,10720,7790,10713xe" filled="t" fillcolor="#202020" stroked="f">
              <v:path arrowok="t"/>
              <v:fill/>
            </v:shape>
            <v:shape style="position:absolute;left:7752;top:10660;width:202;height:202" coordorigin="7752,10660" coordsize="202,202" path="m7810,10660l7793,10660,7790,10666,7779,10683,7766,10699,7752,10713,7757,10718,7762,10720,7764,10722,7774,10715,7783,10703,7790,10694,7858,10694,7858,10679,7800,10679,7802,10674,7807,10667,7810,10660xe" filled="t" fillcolor="#202020" stroked="f">
              <v:path arrowok="t"/>
              <v:fill/>
            </v:shape>
            <v:shape style="position:absolute;left:7752;top:10660;width:202;height:202" coordorigin="7752,10660" coordsize="202,202" path="m7814,10694l7805,10701,7810,10708,7817,10715,7822,10722,7834,10713,7814,10694xe" filled="t" fillcolor="#202020" stroked="f">
              <v:path arrowok="t"/>
              <v:fill/>
            </v:shape>
            <v:shape style="position:absolute;left:7752;top:10660;width:202;height:202" coordorigin="7752,10660" coordsize="202,202" path="m7903,10694l7891,10701,7901,10710,7906,10718,7908,10722,7920,10713,7915,10708,7910,10701,7903,10694xe" filled="t" fillcolor="#202020" stroked="f">
              <v:path arrowok="t"/>
              <v:fill/>
            </v:shape>
            <v:shape style="position:absolute;left:7752;top:10660;width:202;height:202" coordorigin="7752,10660" coordsize="202,202" path="m7898,10660l7882,10660,7881,10661,7871,10679,7860,10695,7848,10710,7853,10715,7862,10720,7867,10710,7874,10703,7882,10694,7954,10694,7954,10679,7889,10679,7891,10674,7896,10667,7898,1066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13.540009pt;margin-top:578.099976pt;width:14.44pt;height:10.6pt;mso-position-horizontal-relative:page;mso-position-vertical-relative:page;z-index:-4866" coordorigin="6271,11562" coordsize="289,212">
            <v:group style="position:absolute;left:6281;top:11572;width:204;height:180" coordorigin="6281,11572" coordsize="204,180">
              <v:shape style="position:absolute;left:6281;top:11572;width:204;height:180" coordorigin="6281,11572" coordsize="204,180" path="m6485,11738l6281,11738,6281,11752,6485,11752,6485,11738xe" filled="t" fillcolor="#202020" stroked="f">
                <v:path arrowok="t"/>
                <v:fill/>
              </v:shape>
              <v:shape style="position:absolute;left:6281;top:11572;width:204;height:180" coordorigin="6281,11572" coordsize="204,180" path="m6391,11711l6374,11711,6374,11738,6391,11738,6391,11711xe" filled="t" fillcolor="#202020" stroked="f">
                <v:path arrowok="t"/>
                <v:fill/>
              </v:shape>
              <v:shape style="position:absolute;left:6281;top:11572;width:204;height:180" coordorigin="6281,11572" coordsize="204,180" path="m6470,11697l6293,11697,6293,11711,6470,11711,6470,11697xe" filled="t" fillcolor="#202020" stroked="f">
                <v:path arrowok="t"/>
                <v:fill/>
              </v:shape>
              <v:shape style="position:absolute;left:6281;top:11572;width:204;height:180" coordorigin="6281,11572" coordsize="204,180" path="m6391,11670l6374,11670,6374,11697,6391,11697,6391,11670xe" filled="t" fillcolor="#202020" stroked="f">
                <v:path arrowok="t"/>
                <v:fill/>
              </v:shape>
              <v:shape style="position:absolute;left:6281;top:11572;width:204;height:180" coordorigin="6281,11572" coordsize="204,180" path="m6463,11572l6300,11572,6300,11678,6317,11678,6317,11670,6463,11670,6463,11656,6317,11656,6317,11627,6463,11627,6463,11613,6317,11613,6317,11586,6463,11586,6463,11572xe" filled="t" fillcolor="#202020" stroked="f">
                <v:path arrowok="t"/>
                <v:fill/>
              </v:shape>
              <v:shape style="position:absolute;left:6281;top:11572;width:204;height:180" coordorigin="6281,11572" coordsize="204,180" path="m6463,11670l6446,11670,6446,11678,6463,11678,6463,11670xe" filled="t" fillcolor="#202020" stroked="f">
                <v:path arrowok="t"/>
                <v:fill/>
              </v:shape>
              <v:shape style="position:absolute;left:6281;top:11572;width:204;height:180" coordorigin="6281,11572" coordsize="204,180" path="m6391,11627l6374,11627,6374,11656,6391,11656,6391,11627xe" filled="t" fillcolor="#202020" stroked="f">
                <v:path arrowok="t"/>
                <v:fill/>
              </v:shape>
              <v:shape style="position:absolute;left:6281;top:11572;width:204;height:180" coordorigin="6281,11572" coordsize="204,180" path="m6463,11627l6446,11627,6446,11656,6463,11656,6463,11627xe" filled="t" fillcolor="#202020" stroked="f">
                <v:path arrowok="t"/>
                <v:fill/>
              </v:shape>
              <v:shape style="position:absolute;left:6281;top:11572;width:204;height:180" coordorigin="6281,11572" coordsize="204,180" path="m6391,11586l6374,11586,6374,11613,6391,11613,6391,11586xe" filled="t" fillcolor="#202020" stroked="f">
                <v:path arrowok="t"/>
                <v:fill/>
              </v:shape>
              <v:shape style="position:absolute;left:6281;top:11572;width:204;height:180" coordorigin="6281,11572" coordsize="204,180" path="m6463,11586l6446,11586,6446,11613,6463,11613,6463,11586xe" filled="t" fillcolor="#202020" stroked="f">
                <v:path arrowok="t"/>
                <v:fill/>
              </v:shape>
            </v:group>
            <v:group style="position:absolute;left:6518;top:11709;width:31;height:55" coordorigin="6518,11709" coordsize="31,55">
              <v:shape style="position:absolute;left:6518;top:11709;width:31;height:55" coordorigin="6518,11709" coordsize="31,55" path="m6550,11709l6530,11709,6518,11764,6533,11764,6550,1170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4.540009pt;margin-top:577.5pt;width:22.72pt;height:11.087324pt;mso-position-horizontal-relative:page;mso-position-vertical-relative:page;z-index:-4865" coordorigin="6691,11550" coordsize="454,222">
            <v:group style="position:absolute;left:6701;top:11560;width:204;height:202" coordorigin="6701,11560" coordsize="204,202">
              <v:shape style="position:absolute;left:6701;top:11560;width:204;height:202" coordorigin="6701,11560" coordsize="204,202" path="m6806,11678l6792,11678,6789,11697,6780,11714,6762,11730,6746,11737,6725,11743,6701,11747,6706,11752,6708,11759,6722,11762,6748,11755,6769,11746,6785,11734,6796,11721,6802,11706,6818,11706,6818,11702,6804,11702,6806,11694,6806,11678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818,11706l6802,11706,6802,11750,6811,11759,6888,11759,6895,11752,6898,11745,6823,11745,6818,11740,6818,11706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888,11711l6888,11723,6886,11730,6886,11735,6883,11742,6876,11745,6898,11745,6900,11740,6900,11735,6902,11728,6905,11716,6898,11716,6888,11711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871,11656l6725,11656,6725,11723,6742,11723,6742,11670,6871,11670,6871,11656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871,11670l6857,11670,6857,11723,6871,11723,6871,11670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775,11634l6761,11634,6761,11649,6775,11649,6775,11634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845,11634l6828,11634,6828,11649,6845,11649,6845,11634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900,11620l6703,11620,6703,11634,6900,11634,6900,11620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775,11603l6761,11603,6761,11620,6775,11620,6775,11603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845,11603l6828,11603,6828,11620,6845,11620,6845,11603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895,11582l6708,11582,6708,11615,6725,11615,6725,11596,6895,11596,6895,11582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895,11596l6878,11596,6878,11615,6895,11615,6895,11596xe" filled="t" fillcolor="#202020" stroked="f">
                <v:path arrowok="t"/>
                <v:fill/>
              </v:shape>
              <v:shape style="position:absolute;left:6701;top:11560;width:204;height:202" coordorigin="6701,11560" coordsize="204,202" path="m6802,11560l6787,11567,6794,11582,6816,11582,6802,11560xe" filled="t" fillcolor="#202020" stroked="f">
                <v:path arrowok="t"/>
                <v:fill/>
              </v:shape>
            </v:group>
            <v:group style="position:absolute;left:6924;top:11577;width:91;height:161" coordorigin="6924,11577" coordsize="91,161">
              <v:shape style="position:absolute;left:6924;top:11577;width:91;height:161" coordorigin="6924,11577" coordsize="91,161" path="m6924,11711l6925,11731,6939,11736,6964,11737,6984,11733,7001,11723,7003,11721,6946,11721,6936,11718,6924,11711xe" filled="t" fillcolor="#202020" stroked="f">
                <v:path arrowok="t"/>
                <v:fill/>
              </v:shape>
              <v:shape style="position:absolute;left:6924;top:11577;width:91;height:161" coordorigin="6924,11577" coordsize="91,161" path="m7008,11577l6934,11577,6926,11656,6967,11656,6977,11658,6984,11663,6991,11670,6994,11678,6994,11699,6991,11706,6984,11711,6977,11718,6970,11721,7003,11721,7010,11714,7015,11702,7015,11686,7011,11665,6999,11650,6982,11641,6960,11639,6946,11639,6950,11594,7008,11594,7008,11577xe" filled="t" fillcolor="#202020" stroked="f">
                <v:path arrowok="t"/>
                <v:fill/>
              </v:shape>
            </v:group>
            <v:group style="position:absolute;left:7044;top:11577;width:91;height:161" coordorigin="7044,11577" coordsize="91,161">
              <v:shape style="position:absolute;left:7044;top:11577;width:91;height:161" coordorigin="7044,11577" coordsize="91,161" path="m7044,11711l7045,11731,7059,11736,7084,11737,7104,11733,7121,11723,7123,11721,7066,11721,7056,11718,7044,11711xe" filled="t" fillcolor="#202020" stroked="f">
                <v:path arrowok="t"/>
                <v:fill/>
              </v:shape>
              <v:shape style="position:absolute;left:7044;top:11577;width:91;height:161" coordorigin="7044,11577" coordsize="91,161" path="m7128,11577l7054,11577,7046,11656,7087,11656,7097,11658,7104,11663,7111,11670,7116,11678,7116,11699,7111,11706,7104,11711,7097,11718,7090,11721,7123,11721,7130,11714,7135,11702,7135,11686,7131,11665,7119,11650,7103,11641,7080,11639,7066,11639,7070,11594,7128,11594,7128,1157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9.980011pt;margin-top:577.619995pt;width:14.68pt;height:11.08pt;mso-position-horizontal-relative:page;mso-position-vertical-relative:page;z-index:-4864" coordorigin="7200,11552" coordsize="294,222">
            <v:group style="position:absolute;left:7210;top:11562;width:206;height:199" coordorigin="7210,11562" coordsize="206,199">
              <v:shape style="position:absolute;left:7210;top:11562;width:206;height:199" coordorigin="7210,11562" coordsize="206,199" path="m7336,11661l7306,11661,7306,11762,7322,11762,7331,11676,7347,11676,7346,11675,7336,11661xe" filled="t" fillcolor="#202020" stroked="f">
                <v:path arrowok="t"/>
                <v:fill/>
              </v:shape>
              <v:shape style="position:absolute;left:7210;top:11562;width:206;height:199" coordorigin="7210,11562" coordsize="206,199" path="m7411,11644l7212,11644,7212,11658,7285,11668,7274,11682,7261,11697,7246,11710,7229,11723,7210,11735,7219,11745,7272,11709,7306,11661,7336,11661,7334,11658,7411,11658,7411,11644xe" filled="t" fillcolor="#202020" stroked="f">
                <v:path arrowok="t"/>
                <v:fill/>
              </v:shape>
              <v:shape style="position:absolute;left:7210;top:11562;width:206;height:199" coordorigin="7210,11562" coordsize="206,199" path="m7347,11676l7331,11676,7343,11693,7356,11708,7370,11722,7386,11734,7404,11745,7406,11740,7416,11730,7407,11726,7389,11716,7373,11703,7359,11690,7347,11676xe" filled="t" fillcolor="#202020" stroked="f">
                <v:path arrowok="t"/>
                <v:fill/>
              </v:shape>
              <v:shape style="position:absolute;left:7210;top:11562;width:206;height:199" coordorigin="7210,11562" coordsize="206,199" path="m7322,11562l7306,11562,7306,11644,7322,11644,7322,11562xe" filled="t" fillcolor="#202020" stroked="f">
                <v:path arrowok="t"/>
                <v:fill/>
              </v:shape>
              <v:shape style="position:absolute;left:7210;top:11562;width:206;height:199" coordorigin="7210,11562" coordsize="206,199" path="m7241,11574l7229,11584,7245,11603,7258,11619,7270,11634,7280,11620,7268,11606,7256,11590,7241,11574xe" filled="t" fillcolor="#202020" stroked="f">
                <v:path arrowok="t"/>
                <v:fill/>
              </v:shape>
              <v:shape style="position:absolute;left:7210;top:11562;width:206;height:199" coordorigin="7210,11562" coordsize="206,199" path="m7397,11586l7370,11591,7358,11607,7344,11622,7357,11633,7368,11620,7381,11605,7397,11586xe" filled="t" fillcolor="#202020" stroked="f">
                <v:path arrowok="t"/>
                <v:fill/>
              </v:shape>
            </v:group>
            <v:group style="position:absolute;left:7450;top:11709;width:34;height:55" coordorigin="7450,11709" coordsize="34,55">
              <v:shape style="position:absolute;left:7450;top:11709;width:34;height:55" coordorigin="7450,11709" coordsize="34,55" path="m7483,11709l7462,11709,7450,11764,7464,11764,7483,1170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81.332794pt;margin-top:577.5pt;width:21.16721pt;height:11.117916pt;mso-position-horizontal-relative:page;mso-position-vertical-relative:page;z-index:-4863" coordorigin="7627,11550" coordsize="423,222">
            <v:group style="position:absolute;left:7637;top:11565;width:199;height:198" coordorigin="7637,11565" coordsize="199,198">
              <v:shape style="position:absolute;left:7637;top:11565;width:199;height:198" coordorigin="7637,11565" coordsize="199,198" path="m7836,11574l7699,11574,7699,11660,7698,11683,7694,11704,7688,11722,7680,11738,7670,11752,7675,11754,7680,11759,7684,11762,7694,11747,7715,11669,7716,11646,7716,11589,7836,11589,7836,11574xe" filled="t" fillcolor="#202020" stroked="f">
                <v:path arrowok="t"/>
                <v:fill/>
              </v:shape>
              <v:shape style="position:absolute;left:7637;top:11565;width:199;height:198" coordorigin="7637,11565" coordsize="199,198" path="m7826,11632l7723,11632,7723,11646,7755,11663,7752,11685,7747,11705,7738,11722,7726,11737,7711,11750,7716,11754,7718,11759,7730,11758,7743,11744,7771,11670,7771,11646,7826,11646,7826,11632xe" filled="t" fillcolor="#202020" stroked="f">
                <v:path arrowok="t"/>
                <v:fill/>
              </v:shape>
              <v:shape style="position:absolute;left:7637;top:11565;width:199;height:198" coordorigin="7637,11565" coordsize="199,198" path="m7826,11646l7771,11646,7808,11674,7808,11696,7807,11704,7807,11738,7800,11742,7766,11742,7769,11747,7769,11752,7771,11759,7786,11759,7805,11757,7819,11745,7824,11719,7824,11696,7824,11685,7825,11663,7825,11658,7826,11646xe" filled="t" fillcolor="#202020" stroked="f">
                <v:path arrowok="t"/>
                <v:fill/>
              </v:shape>
              <v:shape style="position:absolute;left:7637;top:11565;width:199;height:198" coordorigin="7637,11565" coordsize="199,198" path="m7656,11675l7642,11738,7637,11757,7657,11758,7661,11737,7669,11699,7673,11680,7668,11680,7663,11678,7656,11675xe" filled="t" fillcolor="#202020" stroked="f">
                <v:path arrowok="t"/>
                <v:fill/>
              </v:shape>
              <v:shape style="position:absolute;left:7637;top:11565;width:199;height:198" coordorigin="7637,11565" coordsize="199,198" path="m7644,11618l7637,11633,7651,11644,7668,11658,7676,11641,7658,11629,7644,11618xe" filled="t" fillcolor="#202020" stroked="f">
                <v:path arrowok="t"/>
                <v:fill/>
              </v:shape>
              <v:shape style="position:absolute;left:7637;top:11565;width:199;height:198" coordorigin="7637,11565" coordsize="199,198" path="m7774,11598l7757,11598,7757,11632,7771,11632,7771,11620,7774,11610,7774,11598xe" filled="t" fillcolor="#202020" stroked="f">
                <v:path arrowok="t"/>
                <v:fill/>
              </v:shape>
              <v:shape style="position:absolute;left:7637;top:11565;width:199;height:198" coordorigin="7637,11565" coordsize="199,198" path="m7651,11565l7644,11579,7659,11591,7675,11606,7682,11589,7667,11576,7651,11565xe" filled="t" fillcolor="#202020" stroked="f">
                <v:path arrowok="t"/>
                <v:fill/>
              </v:shape>
            </v:group>
            <v:group style="position:absolute;left:7846;top:11560;width:194;height:202" coordorigin="7846,11560" coordsize="194,202">
              <v:shape style="position:absolute;left:7846;top:11560;width:194;height:202" coordorigin="7846,11560" coordsize="194,202" path="m8018,11656l7872,11656,7872,11762,7889,11762,7889,11723,8018,11723,8018,11711,7889,11711,7889,11697,8018,11697,8018,11685,7889,11685,7889,11670,8018,11670,8018,11656xe" filled="t" fillcolor="#202020" stroked="f">
                <v:path arrowok="t"/>
                <v:fill/>
              </v:shape>
              <v:shape style="position:absolute;left:7846;top:11560;width:194;height:202" coordorigin="7846,11560" coordsize="194,202" path="m8018,11723l8002,11723,8002,11742,7997,11745,7958,11745,7961,11750,7961,11759,8009,11759,8018,11752,8018,11723xe" filled="t" fillcolor="#202020" stroked="f">
                <v:path arrowok="t"/>
                <v:fill/>
              </v:shape>
              <v:shape style="position:absolute;left:7846;top:11560;width:194;height:202" coordorigin="7846,11560" coordsize="194,202" path="m8018,11697l8002,11697,8002,11711,8018,11711,8018,11697xe" filled="t" fillcolor="#202020" stroked="f">
                <v:path arrowok="t"/>
                <v:fill/>
              </v:shape>
              <v:shape style="position:absolute;left:7846;top:11560;width:194;height:202" coordorigin="7846,11560" coordsize="194,202" path="m8018,11670l8002,11670,8002,11685,8018,11685,8018,11670xe" filled="t" fillcolor="#202020" stroked="f">
                <v:path arrowok="t"/>
                <v:fill/>
              </v:shape>
              <v:shape style="position:absolute;left:7846;top:11560;width:194;height:202" coordorigin="7846,11560" coordsize="194,202" path="m8042,11632l7846,11632,7846,11644,8042,11644,8042,11632xe" filled="t" fillcolor="#202020" stroked="f">
                <v:path arrowok="t"/>
                <v:fill/>
              </v:shape>
              <v:shape style="position:absolute;left:7846;top:11560;width:194;height:202" coordorigin="7846,11560" coordsize="194,202" path="m7954,11618l7937,11618,7937,11632,7954,11632,7954,11618xe" filled="t" fillcolor="#202020" stroked="f">
                <v:path arrowok="t"/>
                <v:fill/>
              </v:shape>
              <v:shape style="position:absolute;left:7846;top:11560;width:194;height:202" coordorigin="7846,11560" coordsize="194,202" path="m8026,11606l7860,11606,7860,11618,8026,11618,8026,11606xe" filled="t" fillcolor="#202020" stroked="f">
                <v:path arrowok="t"/>
                <v:fill/>
              </v:shape>
              <v:shape style="position:absolute;left:7846;top:11560;width:194;height:202" coordorigin="7846,11560" coordsize="194,202" path="m7954,11591l7937,11591,7937,11606,7954,11606,7954,11591xe" filled="t" fillcolor="#202020" stroked="f">
                <v:path arrowok="t"/>
                <v:fill/>
              </v:shape>
              <v:shape style="position:absolute;left:7846;top:11560;width:194;height:202" coordorigin="7846,11560" coordsize="194,202" path="m8040,11577l7850,11577,7850,11591,8040,11591,8040,11577xe" filled="t" fillcolor="#202020" stroked="f">
                <v:path arrowok="t"/>
                <v:fill/>
              </v:shape>
              <v:shape style="position:absolute;left:7846;top:11560;width:194;height:202" coordorigin="7846,11560" coordsize="194,202" path="m7954,11560l7937,11560,7937,11577,7954,11577,7954,1156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591.390015pt;width:84.88pt;height:207.67pt;mso-position-horizontal-relative:page;mso-position-vertical-relative:page;z-index:-4862" coordorigin="6268,11828" coordsize="1698,4153">
            <v:shape style="position:absolute;left:6268;top:11828;width:1698;height:4153" type="#_x0000_t75">
              <v:imagedata r:id="rId66" o:title=""/>
            </v:shape>
            <v:group style="position:absolute;left:7121;top:11862;width:204;height:202" coordorigin="7121,11862" coordsize="204,202">
              <v:shape style="position:absolute;left:7121;top:11862;width:204;height:202" coordorigin="7121,11862" coordsize="204,202" path="m7322,11997l7121,11997,7121,12014,7322,12014,7322,11997xe" filled="t" fillcolor="#202020" stroked="f">
                <v:path arrowok="t"/>
                <v:fill/>
              </v:shape>
              <v:shape style="position:absolute;left:7121;top:11862;width:204;height:202" coordorigin="7121,11862" coordsize="204,202" path="m7171,11903l7157,11903,7157,11997,7171,11997,7171,11975,7289,11975,7289,11961,7171,11961,7171,11939,7289,11939,7289,11925,7171,11925,7171,11903xe" filled="t" fillcolor="#202020" stroked="f">
                <v:path arrowok="t"/>
                <v:fill/>
              </v:shape>
              <v:shape style="position:absolute;left:7121;top:11862;width:204;height:202" coordorigin="7121,11862" coordsize="204,202" path="m7289,11975l7272,11975,7272,11997,7289,11997,7289,11975xe" filled="t" fillcolor="#202020" stroked="f">
                <v:path arrowok="t"/>
                <v:fill/>
              </v:shape>
              <v:shape style="position:absolute;left:7121;top:11862;width:204;height:202" coordorigin="7121,11862" coordsize="204,202" path="m7289,11939l7272,11939,7272,11961,7289,11961,7289,11939xe" filled="t" fillcolor="#202020" stroked="f">
                <v:path arrowok="t"/>
                <v:fill/>
              </v:shape>
              <v:shape style="position:absolute;left:7121;top:11862;width:204;height:202" coordorigin="7121,11862" coordsize="204,202" path="m7289,11903l7272,11903,7272,11925,7289,11925,7289,11903xe" filled="t" fillcolor="#202020" stroked="f">
                <v:path arrowok="t"/>
                <v:fill/>
              </v:shape>
              <v:shape style="position:absolute;left:7121;top:11862;width:204;height:202" coordorigin="7121,11862" coordsize="204,202" path="m7320,11886l7126,11886,7126,11903,7320,11903,7320,11886xe" filled="t" fillcolor="#202020" stroked="f">
                <v:path arrowok="t"/>
                <v:fill/>
              </v:shape>
              <v:shape style="position:absolute;left:7121;top:11862;width:204;height:202" coordorigin="7121,11862" coordsize="204,202" path="m7171,11862l7157,11862,7157,11886,7171,11886,7171,11862xe" filled="t" fillcolor="#202020" stroked="f">
                <v:path arrowok="t"/>
                <v:fill/>
              </v:shape>
              <v:shape style="position:absolute;left:7121;top:11862;width:204;height:202" coordorigin="7121,11862" coordsize="204,202" path="m7289,11862l7272,11862,7272,11886,7289,11886,7289,11862xe" filled="t" fillcolor="#202020" stroked="f">
                <v:path arrowok="t"/>
                <v:fill/>
              </v:shape>
              <v:shape style="position:absolute;left:7121;top:11862;width:204;height:202" coordorigin="7121,11862" coordsize="204,202" path="m7250,12016l7241,12030,7242,12031,7261,12038,7280,12047,7298,12055,7315,12064,7324,12047,7294,12033,7274,12025,7250,12016xe" filled="t" fillcolor="#202020" stroked="f">
                <v:path arrowok="t"/>
                <v:fill/>
              </v:shape>
              <v:shape style="position:absolute;left:7121;top:11862;width:204;height:202" coordorigin="7121,11862" coordsize="204,202" path="m7193,12016l7178,12024,7161,12033,7142,12041,7121,12050,7123,12054,7128,12059,7129,12063,7147,12056,7165,12049,7183,12040,7202,12030,7193,12016xe" filled="t" fillcolor="#202020" stroked="f">
                <v:path arrowok="t"/>
                <v:fill/>
              </v:shape>
            </v:group>
            <v:group style="position:absolute;left:7344;top:11860;width:180;height:204" coordorigin="7344,11860" coordsize="180,204">
              <v:shape style="position:absolute;left:7344;top:11860;width:180;height:204" coordorigin="7344,11860" coordsize="180,204" path="m7440,11987l7423,11987,7423,12064,7440,12064,7440,11987xe" filled="t" fillcolor="#202020" stroked="f">
                <v:path arrowok="t"/>
                <v:fill/>
              </v:shape>
              <v:shape style="position:absolute;left:7344;top:11860;width:180;height:204" coordorigin="7344,11860" coordsize="180,204" path="m7524,11906l7344,11906,7344,11999,7361,11999,7361,11987,7524,11987,7524,11973,7361,11973,7361,11920,7524,11920,7524,11906xe" filled="t" fillcolor="#202020" stroked="f">
                <v:path arrowok="t"/>
                <v:fill/>
              </v:shape>
              <v:shape style="position:absolute;left:7344;top:11860;width:180;height:204" coordorigin="7344,11860" coordsize="180,204" path="m7524,11987l7507,11987,7507,11999,7524,11999,7524,11987xe" filled="t" fillcolor="#202020" stroked="f">
                <v:path arrowok="t"/>
                <v:fill/>
              </v:shape>
              <v:shape style="position:absolute;left:7344;top:11860;width:180;height:204" coordorigin="7344,11860" coordsize="180,204" path="m7440,11920l7423,11920,7423,11973,7440,11973,7440,11920xe" filled="t" fillcolor="#202020" stroked="f">
                <v:path arrowok="t"/>
                <v:fill/>
              </v:shape>
              <v:shape style="position:absolute;left:7344;top:11860;width:180;height:204" coordorigin="7344,11860" coordsize="180,204" path="m7524,11920l7507,11920,7507,11973,7524,11973,7524,11920xe" filled="t" fillcolor="#202020" stroked="f">
                <v:path arrowok="t"/>
                <v:fill/>
              </v:shape>
              <v:shape style="position:absolute;left:7344;top:11860;width:180;height:204" coordorigin="7344,11860" coordsize="180,204" path="m7440,11860l7423,11860,7423,11906,7440,11906,7440,11860xe" filled="t" fillcolor="#202020" stroked="f">
                <v:path arrowok="t"/>
                <v:fill/>
              </v:shape>
            </v:group>
            <v:group style="position:absolute;left:7543;top:11958;width:204;height:2" coordorigin="7543,11958" coordsize="204,2">
              <v:shape style="position:absolute;left:7543;top:11958;width:204;height:2" coordorigin="7543,11958" coordsize="204,0" path="m7543,11958l7747,11958e" filled="f" stroked="t" strokeweight="1.06pt" strokecolor="#202020">
                <v:path arrowok="t"/>
              </v:shape>
            </v:group>
            <v:group style="position:absolute;left:7752;top:11862;width:194;height:199" coordorigin="7752,11862" coordsize="194,199">
              <v:shape style="position:absolute;left:7752;top:11862;width:194;height:199" coordorigin="7752,11862" coordsize="194,199" path="m7946,11870l7874,11870,7874,11963,7873,11984,7871,12003,7868,12019,7859,12037,7848,12054,7853,12057,7886,11990,7946,11990,7946,11978,7889,11978,7889,11937,7946,11937,7946,11922,7889,11922,7889,11884,7946,11884,7946,11870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788,12016l7781,12025,7768,12040,7752,12052,7759,12059,7772,12055,7786,12041,7800,12026,7788,12016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898,12042l7898,12050,7901,12054,7901,12059,7939,12059,7946,12052,7946,12045,7908,12045,7898,12042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824,12016l7814,12026,7834,12040,7841,12050,7853,12038,7824,12016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946,11990l7932,11990,7932,12040,7927,12045,7946,12045,7946,11990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862,11999l7754,11999,7754,12011,7862,12011,7862,11999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788,11903l7774,11903,7774,11999,7788,11999,7788,11975,7846,11975,7846,11961,7788,11961,7788,11939,7846,11939,7846,11927,7788,11927,7788,11903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846,11975l7831,11975,7831,11999,7846,11999,7846,11975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946,11937l7932,11937,7932,11978,7946,11978,7946,11937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846,11939l7831,11939,7831,11961,7846,11961,7846,11939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846,11903l7831,11903,7831,11927,7846,11927,7846,11903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946,11884l7932,11884,7932,11922,7946,11922,7946,11884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862,11889l7757,11889,7757,11903,7862,11903,7862,11889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788,11865l7774,11865,7774,11889,7788,11889,7788,11865xe" filled="t" fillcolor="#202020" stroked="f">
                <v:path arrowok="t"/>
                <v:fill/>
              </v:shape>
              <v:shape style="position:absolute;left:7752;top:11862;width:194;height:199" coordorigin="7752,11862" coordsize="194,199" path="m7846,11862l7831,11862,7831,11889,7846,11889,7846,11862xe" filled="t" fillcolor="#202020" stroked="f">
                <v:path arrowok="t"/>
                <v:fill/>
              </v:shape>
            </v:group>
            <v:group style="position:absolute;left:6281;top:12472;width:204;height:180" coordorigin="6281,12472" coordsize="204,180">
              <v:shape style="position:absolute;left:6281;top:12472;width:204;height:180" coordorigin="6281,12472" coordsize="204,180" path="m6485,12638l6281,12638,6281,12652,6485,12652,6485,12638xe" filled="t" fillcolor="#202020" stroked="f">
                <v:path arrowok="t"/>
                <v:fill/>
              </v:shape>
              <v:shape style="position:absolute;left:6281;top:12472;width:204;height:180" coordorigin="6281,12472" coordsize="204,180" path="m6391,12611l6374,12611,6374,12638,6391,12638,6391,12611xe" filled="t" fillcolor="#202020" stroked="f">
                <v:path arrowok="t"/>
                <v:fill/>
              </v:shape>
              <v:shape style="position:absolute;left:6281;top:12472;width:204;height:180" coordorigin="6281,12472" coordsize="204,180" path="m6470,12597l6293,12597,6293,12611,6470,12611,6470,12597xe" filled="t" fillcolor="#202020" stroked="f">
                <v:path arrowok="t"/>
                <v:fill/>
              </v:shape>
              <v:shape style="position:absolute;left:6281;top:12472;width:204;height:180" coordorigin="6281,12472" coordsize="204,180" path="m6391,12570l6374,12570,6374,12597,6391,12597,6391,12570xe" filled="t" fillcolor="#202020" stroked="f">
                <v:path arrowok="t"/>
                <v:fill/>
              </v:shape>
              <v:shape style="position:absolute;left:6281;top:12472;width:204;height:180" coordorigin="6281,12472" coordsize="204,180" path="m6463,12472l6300,12472,6300,12578,6317,12578,6317,12570,6463,12570,6463,12556,6317,12556,6317,12527,6463,12527,6463,12515,6317,12515,6317,12486,6463,12486,6463,12472xe" filled="t" fillcolor="#202020" stroked="f">
                <v:path arrowok="t"/>
                <v:fill/>
              </v:shape>
              <v:shape style="position:absolute;left:6281;top:12472;width:204;height:180" coordorigin="6281,12472" coordsize="204,180" path="m6463,12570l6446,12570,6446,12578,6463,12578,6463,12570xe" filled="t" fillcolor="#202020" stroked="f">
                <v:path arrowok="t"/>
                <v:fill/>
              </v:shape>
              <v:shape style="position:absolute;left:6281;top:12472;width:204;height:180" coordorigin="6281,12472" coordsize="204,180" path="m6391,12527l6374,12527,6374,12556,6391,12556,6391,12527xe" filled="t" fillcolor="#202020" stroked="f">
                <v:path arrowok="t"/>
                <v:fill/>
              </v:shape>
              <v:shape style="position:absolute;left:6281;top:12472;width:204;height:180" coordorigin="6281,12472" coordsize="204,180" path="m6463,12527l6446,12527,6446,12556,6463,12556,6463,12527xe" filled="t" fillcolor="#202020" stroked="f">
                <v:path arrowok="t"/>
                <v:fill/>
              </v:shape>
              <v:shape style="position:absolute;left:6281;top:12472;width:204;height:180" coordorigin="6281,12472" coordsize="204,180" path="m6391,12486l6374,12486,6374,12515,6391,12515,6391,12486xe" filled="t" fillcolor="#202020" stroked="f">
                <v:path arrowok="t"/>
                <v:fill/>
              </v:shape>
              <v:shape style="position:absolute;left:6281;top:12472;width:204;height:180" coordorigin="6281,12472" coordsize="204,180" path="m6463,12486l6446,12486,6446,12515,6463,12515,6463,12486xe" filled="t" fillcolor="#202020" stroked="f">
                <v:path arrowok="t"/>
                <v:fill/>
              </v:shape>
            </v:group>
            <v:group style="position:absolute;left:6518;top:12611;width:31;height:53" coordorigin="6518,12611" coordsize="31,53">
              <v:shape style="position:absolute;left:6518;top:12611;width:31;height:53" coordorigin="6518,12611" coordsize="31,53" path="m6550,12611l6530,12611,6518,12664,6533,12664,6550,12611xe" filled="t" fillcolor="#202020" stroked="f">
                <v:path arrowok="t"/>
                <v:fill/>
              </v:shape>
            </v:group>
            <v:group style="position:absolute;left:6281;top:13982;width:199;height:180" coordorigin="6281,13982" coordsize="199,180">
              <v:shape style="position:absolute;left:6281;top:13982;width:199;height:180" coordorigin="6281,13982" coordsize="199,180" path="m6480,13982l6283,13982,6283,13996,6345,14010,6344,14030,6333,14091,6281,14152,6290,14162,6341,14117,6360,14056,6456,14056,6456,14039,6361,14036,6362,14018,6362,13996,6480,13996,6480,13982xe" filled="t" fillcolor="#202020" stroked="f">
                <v:path arrowok="t"/>
                <v:fill/>
              </v:shape>
              <v:shape style="position:absolute;left:6281;top:13982;width:199;height:180" coordorigin="6281,13982" coordsize="199,180" path="m6370,14140l6372,14147,6372,14154,6374,14159,6391,14162,6425,14162,6437,14159,6445,14146,6445,14145,6410,14145,6392,14143,6370,14140xe" filled="t" fillcolor="#202020" stroked="f">
                <v:path arrowok="t"/>
                <v:fill/>
              </v:shape>
              <v:shape style="position:absolute;left:6281;top:13982;width:199;height:180" coordorigin="6281,13982" coordsize="199,180" path="m6456,14056l6360,14056,6437,14056,6437,14081,6436,14097,6434,14116,6432,14135,6425,14145,6445,14145,6450,14130,6453,14100,6454,14081,6456,14061,6456,14056xe" filled="t" fillcolor="#202020" stroked="f">
                <v:path arrowok="t"/>
                <v:fill/>
              </v:shape>
            </v:group>
            <v:group style="position:absolute;left:6490;top:13977;width:204;height:185" coordorigin="6490,13977" coordsize="204,185">
              <v:shape style="position:absolute;left:6490;top:13977;width:204;height:185" coordorigin="6490,13977" coordsize="204,185" path="m6566,14054l6550,14054,6549,14072,6547,14090,6540,14109,6527,14129,6511,14141,6490,14152,6494,14157,6497,14162,6513,14161,6531,14149,6566,14086,6566,14061,6566,14054xe" filled="t" fillcolor="#202020" stroked="f">
                <v:path arrowok="t"/>
                <v:fill/>
              </v:shape>
              <v:shape style="position:absolute;left:6490;top:13977;width:204;height:185" coordorigin="6490,13977" coordsize="204,185" path="m6626,14054l6610,14054,6610,14152,6617,14159,6677,14159,6686,14152,6688,14145,6631,14145,6626,14142,6626,14054xe" filled="t" fillcolor="#202020" stroked="f">
                <v:path arrowok="t"/>
                <v:fill/>
              </v:shape>
              <v:shape style="position:absolute;left:6490;top:13977;width:204;height:185" coordorigin="6490,13977" coordsize="204,185" path="m6677,14102l6674,14114,6674,14123,6672,14133,6672,14140,6667,14145,6688,14145,6689,14138,6691,14130,6694,14118,6694,14109,6689,14106,6682,14104,6677,14102xe" filled="t" fillcolor="#202020" stroked="f">
                <v:path arrowok="t"/>
                <v:fill/>
              </v:shape>
              <v:shape style="position:absolute;left:6490;top:13977;width:204;height:185" coordorigin="6490,13977" coordsize="204,185" path="m6691,14037l6492,14037,6492,14054,6691,14054,6691,14037xe" filled="t" fillcolor="#202020" stroked="f">
                <v:path arrowok="t"/>
                <v:fill/>
              </v:shape>
              <v:shape style="position:absolute;left:6490;top:13977;width:204;height:185" coordorigin="6490,13977" coordsize="204,185" path="m6672,13977l6514,13977,6514,13994,6672,13994,6672,13977xe" filled="t" fillcolor="#202020" stroked="f">
                <v:path arrowok="t"/>
                <v:fill/>
              </v:shape>
            </v:group>
            <v:group style="position:absolute;left:6730;top:14022;width:34;height:146" coordorigin="6730,14022" coordsize="34,146">
              <v:shape style="position:absolute;left:6730;top:14022;width:34;height:146" coordorigin="6730,14022" coordsize="34,146" path="m6754,14022l6746,14022,6744,14025,6739,14027,6737,14030,6737,14042,6739,14044,6744,14046,6746,14049,6754,14049,6763,14039,6763,14032,6754,14022xe" filled="t" fillcolor="#202020" stroked="f">
                <v:path arrowok="t"/>
                <v:fill/>
              </v:shape>
              <v:shape style="position:absolute;left:6730;top:14022;width:34;height:146" coordorigin="6730,14022" coordsize="34,146" path="m6761,14114l6742,14114,6730,14169,6744,14169,6761,141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339996pt;margin-top:472.980011pt;width:47.677818pt;height:9.280pt;mso-position-horizontal-relative:page;mso-position-vertical-relative:page;z-index:-4861" coordorigin="8227,9460" coordsize="954,186">
            <v:group style="position:absolute;left:8237;top:9470;width:58;height:163" coordorigin="8237,9470" coordsize="58,163">
              <v:shape style="position:absolute;left:8237;top:9470;width:58;height:163" coordorigin="8237,9470" coordsize="58,163" path="m8294,9496l8273,9496,8273,9633,8294,9633,8294,9496xe" filled="t" fillcolor="#202020" stroked="f">
                <v:path arrowok="t"/>
                <v:fill/>
              </v:shape>
              <v:shape style="position:absolute;left:8237;top:9470;width:58;height:163" coordorigin="8237,9470" coordsize="58,163" path="m8294,9470l8285,9470,8280,9474,8273,9479,8244,9494,8237,9496,8237,9515,8251,9510,8258,9506,8266,9503,8273,9496,8294,9496,8294,9470xe" filled="t" fillcolor="#202020" stroked="f">
                <v:path arrowok="t"/>
                <v:fill/>
              </v:shape>
            </v:group>
            <v:group style="position:absolute;left:8345;top:9470;width:103;height:166" coordorigin="8345,9470" coordsize="103,166">
              <v:shape style="position:absolute;left:8345;top:9470;width:103;height:166" coordorigin="8345,9470" coordsize="103,166" path="m8405,9470l8388,9470,8381,9472,8374,9477,8366,9479,8362,9484,8357,9491,8354,9496,8352,9503,8352,9518,8354,9525,8359,9532,8362,9537,8366,9542,8374,9546,8366,9549,8359,9554,8354,9563,8347,9570,8345,9578,8345,9597,8347,9604,8362,9626,8371,9628,8378,9633,8386,9635,8407,9635,8414,9633,8424,9628,8431,9626,8438,9618,8388,9618,8378,9616,8374,9609,8369,9604,8364,9597,8364,9578,8369,9570,8381,9558,8388,9556,8434,9556,8429,9549,8419,9546,8426,9542,8429,9539,8390,9539,8383,9537,8378,9532,8374,9525,8371,9520,8371,9506,8374,9498,8383,9489,8390,9486,8433,9486,8431,9484,8426,9479,8419,9477,8412,9472,8405,9470xe" filled="t" fillcolor="#202020" stroked="f">
                <v:path arrowok="t"/>
                <v:fill/>
              </v:shape>
              <v:shape style="position:absolute;left:8345;top:9470;width:103;height:166" coordorigin="8345,9470" coordsize="103,166" path="m8434,9556l8407,9556,8414,9558,8419,9566,8426,9570,8429,9578,8429,9597,8426,9604,8419,9609,8414,9616,8407,9618,8438,9618,8441,9611,8446,9604,8448,9597,8448,9578,8446,9570,8441,9563,8434,9556xe" filled="t" fillcolor="#202020" stroked="f">
                <v:path arrowok="t"/>
                <v:fill/>
              </v:shape>
              <v:shape style="position:absolute;left:8345;top:9470;width:103;height:166" coordorigin="8345,9470" coordsize="103,166" path="m8433,9486l8405,9486,8410,9489,8417,9494,8422,9498,8424,9506,8424,9520,8422,9525,8410,9537,8405,9539,8429,9539,8436,9532,8441,9518,8441,9503,8438,9496,8436,9491,8433,9486xe" filled="t" fillcolor="#202020" stroked="f">
                <v:path arrowok="t"/>
                <v:fill/>
              </v:shape>
            </v:group>
            <v:group style="position:absolute;left:8469;top:9471;width:102;height:164" coordorigin="8469,9471" coordsize="102,164">
              <v:shape style="position:absolute;left:8469;top:9471;width:102;height:164" coordorigin="8469,9471" coordsize="102,164" path="m8544,9471l8482,9501,8469,9554,8469,9582,8474,9602,8484,9618,8499,9631,8520,9635,8534,9635,8546,9630,8557,9620,8558,9618,8510,9618,8503,9614,8498,9606,8491,9599,8489,9590,8489,9573,8491,9566,8498,9558,8502,9554,8489,9554,8489,9543,8492,9522,8501,9506,8508,9494,8520,9486,8558,9486,8557,9474,8544,9471xe" filled="t" fillcolor="#202020" stroked="f">
                <v:path arrowok="t"/>
                <v:fill/>
              </v:shape>
              <v:shape style="position:absolute;left:8469;top:9471;width:102;height:164" coordorigin="8469,9471" coordsize="102,164" path="m8559,9549l8530,9549,8537,9551,8542,9558,8546,9563,8549,9573,8549,9594,8546,9602,8542,9609,8534,9616,8527,9618,8558,9618,8567,9602,8570,9582,8570,9566,8566,9554,8559,9549xe" filled="t" fillcolor="#202020" stroked="f">
                <v:path arrowok="t"/>
                <v:fill/>
              </v:shape>
              <v:shape style="position:absolute;left:8469;top:9471;width:102;height:164" coordorigin="8469,9471" coordsize="102,164" path="m8537,9532l8522,9532,8502,9538,8489,9554,8502,9554,8503,9551,8510,9549,8559,9549,8556,9546,8549,9537,8537,9532xe" filled="t" fillcolor="#202020" stroked="f">
                <v:path arrowok="t"/>
                <v:fill/>
              </v:shape>
              <v:shape style="position:absolute;left:8469;top:9471;width:102;height:164" coordorigin="8469,9471" coordsize="102,164" path="m8558,9486l8542,9486,8551,9489,8558,9494,8558,9486xe" filled="t" fillcolor="#202020" stroked="f">
                <v:path arrowok="t"/>
                <v:fill/>
              </v:shape>
            </v:group>
            <v:group style="position:absolute;left:8585;top:9471;width:106;height:163" coordorigin="8585,9471" coordsize="106,163">
              <v:shape style="position:absolute;left:8585;top:9471;width:106;height:163" coordorigin="8585,9471" coordsize="106,163" path="m8629,9471l8586,9532,8585,9556,8585,9567,8621,9632,8646,9634,8664,9626,8671,9617,8628,9617,8615,9606,8607,9586,8604,9556,8604,9548,8607,9521,8615,9502,8629,9492,8649,9489,8674,9489,8669,9483,8652,9473,8629,9471xe" filled="t" fillcolor="#202020" stroked="f">
                <v:path arrowok="t"/>
                <v:fill/>
              </v:shape>
              <v:shape style="position:absolute;left:8585;top:9471;width:106;height:163" coordorigin="8585,9471" coordsize="106,163" path="m8674,9489l8649,9489,8658,9499,8664,9516,8667,9543,8667,9580,8661,9601,8648,9613,8628,9617,8671,9617,8679,9608,8685,9592,8689,9571,8690,9547,8688,9519,8681,9498,8674,9489xe" filled="t" fillcolor="#202020" stroked="f">
                <v:path arrowok="t"/>
                <v:fill/>
              </v:shape>
            </v:group>
            <v:group style="position:absolute;left:8705;top:9471;width:106;height:163" coordorigin="8705,9471" coordsize="106,163">
              <v:shape style="position:absolute;left:8705;top:9471;width:106;height:163" coordorigin="8705,9471" coordsize="106,163" path="m8749,9471l8706,9532,8705,9556,8705,9567,8741,9632,8766,9634,8784,9626,8791,9617,8748,9617,8735,9606,8727,9586,8724,9556,8724,9548,8727,9521,8735,9502,8749,9492,8769,9489,8794,9489,8789,9483,8772,9473,8749,9471xe" filled="t" fillcolor="#202020" stroked="f">
                <v:path arrowok="t"/>
                <v:fill/>
              </v:shape>
              <v:shape style="position:absolute;left:8705;top:9471;width:106;height:163" coordorigin="8705,9471" coordsize="106,163" path="m8794,9489l8769,9489,8778,9499,8784,9516,8787,9543,8787,9580,8781,9601,8768,9613,8748,9617,8791,9617,8799,9608,8805,9592,8809,9571,8810,9547,8808,9519,8801,9498,8794,9489xe" filled="t" fillcolor="#202020" stroked="f">
                <v:path arrowok="t"/>
                <v:fill/>
              </v:shape>
            </v:group>
            <v:group style="position:absolute;left:8825;top:9471;width:106;height:163" coordorigin="8825,9471" coordsize="106,163">
              <v:shape style="position:absolute;left:8825;top:9471;width:106;height:163" coordorigin="8825,9471" coordsize="106,163" path="m8869,9471l8826,9532,8825,9556,8825,9567,8861,9632,8886,9634,8904,9626,8911,9617,8868,9617,8855,9606,8847,9586,8844,9556,8844,9548,8847,9521,8855,9502,8869,9492,8889,9489,8914,9489,8909,9483,8892,9473,8869,9471xe" filled="t" fillcolor="#202020" stroked="f">
                <v:path arrowok="t"/>
                <v:fill/>
              </v:shape>
              <v:shape style="position:absolute;left:8825;top:9471;width:106;height:163" coordorigin="8825,9471" coordsize="106,163" path="m8914,9489l8889,9489,8898,9499,8904,9516,8907,9543,8907,9580,8901,9601,8888,9613,8868,9617,8911,9617,8919,9608,8925,9592,8929,9571,8930,9547,8928,9519,8921,9498,8914,9489xe" filled="t" fillcolor="#202020" stroked="f">
                <v:path arrowok="t"/>
                <v:fill/>
              </v:shape>
            </v:group>
            <v:group style="position:absolute;left:8945;top:9471;width:106;height:163" coordorigin="8945,9471" coordsize="106,163">
              <v:shape style="position:absolute;left:8945;top:9471;width:106;height:163" coordorigin="8945,9471" coordsize="106,163" path="m8989,9471l8946,9532,8945,9556,8945,9567,8981,9632,9006,9634,9024,9626,9031,9617,8988,9617,8975,9606,8967,9586,8964,9556,8964,9548,8967,9521,8975,9502,8989,9492,9009,9489,9034,9489,9029,9483,9012,9473,8989,9471xe" filled="t" fillcolor="#202020" stroked="f">
                <v:path arrowok="t"/>
                <v:fill/>
              </v:shape>
              <v:shape style="position:absolute;left:8945;top:9471;width:106;height:163" coordorigin="8945,9471" coordsize="106,163" path="m9034,9489l9009,9489,9018,9499,9024,9516,9027,9543,9027,9580,9021,9601,9008,9613,8988,9617,9031,9617,9039,9608,9045,9592,9049,9571,9050,9547,9048,9519,9041,9498,9034,9489xe" filled="t" fillcolor="#202020" stroked="f">
                <v:path arrowok="t"/>
                <v:fill/>
              </v:shape>
            </v:group>
            <v:group style="position:absolute;left:9065;top:9471;width:106;height:163" coordorigin="9065,9471" coordsize="106,163">
              <v:shape style="position:absolute;left:9065;top:9471;width:106;height:163" coordorigin="9065,9471" coordsize="106,163" path="m9109,9471l9066,9532,9065,9556,9065,9567,9101,9632,9126,9634,9144,9626,9151,9617,9108,9617,9095,9606,9087,9586,9084,9556,9084,9548,9087,9521,9095,9502,9109,9492,9129,9489,9154,9489,9149,9483,9132,9473,9109,9471xe" filled="t" fillcolor="#202020" stroked="f">
                <v:path arrowok="t"/>
                <v:fill/>
              </v:shape>
              <v:shape style="position:absolute;left:9065;top:9471;width:106;height:163" coordorigin="9065,9471" coordsize="106,163" path="m9154,9489l9129,9489,9138,9499,9144,9516,9147,9543,9147,9580,9141,9601,9128,9613,9108,9617,9151,9617,9159,9608,9165,9592,9169,9571,9170,9547,9168,9519,9161,9498,9154,94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472.380005pt;width:31.84pt;height:11.08pt;mso-position-horizontal-relative:page;mso-position-vertical-relative:page;z-index:-4860" coordorigin="9621,9448" coordsize="637,222">
            <v:group style="position:absolute;left:9631;top:9470;width:199;height:190" coordorigin="9631,9470" coordsize="199,190">
              <v:shape style="position:absolute;left:9631;top:9470;width:199;height:190" coordorigin="9631,9470" coordsize="199,190" path="m9826,9470l9744,9470,9744,9659,9758,9659,9758,9484,9826,9484,9826,9470xe" filled="t" fillcolor="#202020" stroked="f">
                <v:path arrowok="t"/>
                <v:fill/>
              </v:shape>
              <v:shape style="position:absolute;left:9631;top:9470;width:199;height:190" coordorigin="9631,9470" coordsize="199,190" path="m9775,9611l9768,9611,9770,9618,9770,9623,9771,9628,9784,9630,9811,9627,9825,9614,9785,9614,9775,9611xe" filled="t" fillcolor="#202020" stroked="f">
                <v:path arrowok="t"/>
                <v:fill/>
              </v:shape>
              <v:shape style="position:absolute;left:9631;top:9470;width:199;height:190" coordorigin="9631,9470" coordsize="199,190" path="m9826,9484l9758,9484,9804,9498,9799,9515,9797,9534,9800,9558,9812,9575,9816,9592,9816,9606,9809,9614,9825,9614,9826,9613,9830,9590,9828,9574,9818,9556,9802,9539,9812,9517,9820,9498,9826,9484xe" filled="t" fillcolor="#202020" stroked="f">
                <v:path arrowok="t"/>
                <v:fill/>
              </v:shape>
              <v:shape style="position:absolute;left:9631;top:9470;width:199;height:190" coordorigin="9631,9470" coordsize="199,190" path="m9650,9506l9644,9526,9654,9542,9663,9560,9670,9581,9659,9597,9646,9612,9631,9628,9634,9633,9638,9638,9647,9636,9662,9621,9676,9607,9691,9597,9711,9597,9705,9587,9697,9567,9701,9556,9684,9556,9672,9540,9661,9524,9650,9506xe" filled="t" fillcolor="#202020" stroked="f">
                <v:path arrowok="t"/>
                <v:fill/>
              </v:shape>
              <v:shape style="position:absolute;left:9631;top:9470;width:199;height:190" coordorigin="9631,9470" coordsize="199,190" path="m9711,9597l9691,9597,9713,9630,9726,9619,9715,9604,9711,9597xe" filled="t" fillcolor="#202020" stroked="f">
                <v:path arrowok="t"/>
                <v:fill/>
              </v:shape>
              <v:shape style="position:absolute;left:9631;top:9470;width:199;height:190" coordorigin="9631,9470" coordsize="199,190" path="m9718,9474l9636,9474,9636,9489,9700,9498,9696,9519,9690,9538,9684,9556,9701,9556,9704,9549,9709,9530,9714,9510,9718,9489,9718,9474xe" filled="t" fillcolor="#202020" stroked="f">
                <v:path arrowok="t"/>
                <v:fill/>
              </v:shape>
            </v:group>
            <v:group style="position:absolute;left:9842;top:9458;width:199;height:198" coordorigin="9842,9458" coordsize="199,198">
              <v:shape style="position:absolute;left:9842;top:9458;width:199;height:198" coordorigin="9842,9458" coordsize="199,198" path="m9874,9558l9859,9563,9857,9587,9853,9608,9849,9626,9842,9640,9847,9654,9852,9655,9861,9638,9867,9616,9881,9616,9881,9616,9871,9597,9871,9585,9874,9573,9874,9558xe" filled="t" fillcolor="#202020" stroked="f">
                <v:path arrowok="t"/>
                <v:fill/>
              </v:shape>
              <v:shape style="position:absolute;left:9842;top:9458;width:199;height:198" coordorigin="9842,9458" coordsize="199,198" path="m9881,9616l9867,9616,9878,9632,9894,9643,9914,9650,9938,9652,10039,9652,10042,9647,10042,9642,10036,9638,9926,9638,9914,9635,9905,9630,9905,9623,9890,9623,9881,9616xe" filled="t" fillcolor="#202020" stroked="f">
                <v:path arrowok="t"/>
                <v:fill/>
              </v:shape>
              <v:shape style="position:absolute;left:9842;top:9458;width:199;height:198" coordorigin="9842,9458" coordsize="199,198" path="m10032,9551l9946,9551,9946,9626,9960,9626,9960,9616,10032,9616,10032,9602,9960,9602,9960,9566,10032,9566,10032,9551xe" filled="t" fillcolor="#202020" stroked="f">
                <v:path arrowok="t"/>
                <v:fill/>
              </v:shape>
              <v:shape style="position:absolute;left:9842;top:9458;width:199;height:198" coordorigin="9842,9458" coordsize="199,198" path="m10032,9616l10015,9616,10015,9626,10032,9626,10032,9616xe" filled="t" fillcolor="#202020" stroked="f">
                <v:path arrowok="t"/>
                <v:fill/>
              </v:shape>
              <v:shape style="position:absolute;left:9842;top:9458;width:199;height:198" coordorigin="9842,9458" coordsize="199,198" path="m9905,9546l9890,9546,9890,9623,9905,9623,9905,9592,9934,9592,9934,9578,9905,9578,9905,9546xe" filled="t" fillcolor="#202020" stroked="f">
                <v:path arrowok="t"/>
                <v:fill/>
              </v:shape>
              <v:shape style="position:absolute;left:9842;top:9458;width:199;height:198" coordorigin="9842,9458" coordsize="199,198" path="m10032,9566l10015,9566,10015,9602,10032,9602,10032,9566xe" filled="t" fillcolor="#202020" stroked="f">
                <v:path arrowok="t"/>
                <v:fill/>
              </v:shape>
              <v:shape style="position:absolute;left:9842;top:9458;width:199;height:198" coordorigin="9842,9458" coordsize="199,198" path="m9934,9532l9842,9532,9842,9546,9934,9546,9934,9532xe" filled="t" fillcolor="#202020" stroked="f">
                <v:path arrowok="t"/>
                <v:fill/>
              </v:shape>
              <v:shape style="position:absolute;left:9842;top:9458;width:199;height:198" coordorigin="9842,9458" coordsize="199,198" path="m10034,9467l9936,9467,9936,9482,9960,9503,9950,9520,9934,9532,9943,9542,9956,9538,9969,9522,9977,9504,9979,9482,10033,9482,10034,9467xe" filled="t" fillcolor="#202020" stroked="f">
                <v:path arrowok="t"/>
                <v:fill/>
              </v:shape>
              <v:shape style="position:absolute;left:9842;top:9458;width:199;height:198" coordorigin="9842,9458" coordsize="199,198" path="m10033,9482l10018,9482,10017,9504,10015,9510,10015,9520,10010,9522,9978,9522,9979,9527,9979,9532,9982,9537,9991,9537,9998,9539,10006,9539,10020,9537,10030,9530,10030,9522,9989,9522,9977,9520,10030,9520,10030,9508,10033,9482xe" filled="t" fillcolor="#202020" stroked="f">
                <v:path arrowok="t"/>
                <v:fill/>
              </v:shape>
              <v:shape style="position:absolute;left:9842;top:9458;width:199;height:198" coordorigin="9842,9458" coordsize="199,198" path="m9900,9501l9883,9501,9883,9532,9900,9532,9900,9501xe" filled="t" fillcolor="#202020" stroked="f">
                <v:path arrowok="t"/>
                <v:fill/>
              </v:shape>
              <v:shape style="position:absolute;left:9842;top:9458;width:199;height:198" coordorigin="9842,9458" coordsize="199,198" path="m9931,9486l9850,9486,9850,9501,9931,9501,9931,9486xe" filled="t" fillcolor="#202020" stroked="f">
                <v:path arrowok="t"/>
                <v:fill/>
              </v:shape>
              <v:shape style="position:absolute;left:9842;top:9458;width:199;height:198" coordorigin="9842,9458" coordsize="199,198" path="m9900,9458l9883,9458,9883,9486,9900,9486,9900,9458xe" filled="t" fillcolor="#202020" stroked="f">
                <v:path arrowok="t"/>
                <v:fill/>
              </v:shape>
            </v:group>
            <v:group style="position:absolute;left:10054;top:9467;width:194;height:192" coordorigin="10054,9467" coordsize="194,192">
              <v:shape style="position:absolute;left:10054;top:9467;width:194;height:192" coordorigin="10054,9467" coordsize="194,192" path="m10169,9626l10152,9626,10152,9659,10169,9659,10169,9626xe" filled="t" fillcolor="#202020" stroked="f">
                <v:path arrowok="t"/>
                <v:fill/>
              </v:shape>
              <v:shape style="position:absolute;left:10054;top:9467;width:194;height:192" coordorigin="10054,9467" coordsize="194,192" path="m10253,9611l10054,9611,10054,9626,10253,9626,10253,9611xe" filled="t" fillcolor="#202020" stroked="f">
                <v:path arrowok="t"/>
                <v:fill/>
              </v:shape>
              <v:shape style="position:absolute;left:10054;top:9467;width:194;height:192" coordorigin="10054,9467" coordsize="194,192" path="m10169,9582l10152,9582,10152,9611,10169,9611,10169,9582xe" filled="t" fillcolor="#202020" stroked="f">
                <v:path arrowok="t"/>
                <v:fill/>
              </v:shape>
              <v:shape style="position:absolute;left:10054;top:9467;width:194;height:192" coordorigin="10054,9467" coordsize="194,192" path="m10246,9513l10061,9513,10061,9527,10100,9535,10089,9552,10078,9568,10078,9582,10236,9582,10236,9568,10099,9568,10102,9562,10111,9545,10121,9527,10246,9527,10246,9513xe" filled="t" fillcolor="#202020" stroked="f">
                <v:path arrowok="t"/>
                <v:fill/>
              </v:shape>
              <v:shape style="position:absolute;left:10054;top:9467;width:194;height:192" coordorigin="10054,9467" coordsize="194,192" path="m10169,9537l10152,9537,10152,9568,10169,9568,10169,9537xe" filled="t" fillcolor="#202020" stroked="f">
                <v:path arrowok="t"/>
                <v:fill/>
              </v:shape>
              <v:shape style="position:absolute;left:10054;top:9467;width:194;height:192" coordorigin="10054,9467" coordsize="194,192" path="m10123,9486l10121,9496,10116,9506,10111,9513,10130,9513,10133,9506,10138,9498,10140,9491,10123,9486xe" filled="t" fillcolor="#202020" stroked="f">
                <v:path arrowok="t"/>
                <v:fill/>
              </v:shape>
              <v:shape style="position:absolute;left:10054;top:9467;width:194;height:192" coordorigin="10054,9467" coordsize="194,192" path="m10248,9467l10061,9467,10061,9506,10078,9506,10078,9482,10248,9482,10248,9467xe" filled="t" fillcolor="#202020" stroked="f">
                <v:path arrowok="t"/>
                <v:fill/>
              </v:shape>
              <v:shape style="position:absolute;left:10054;top:9467;width:194;height:192" coordorigin="10054,9467" coordsize="194,192" path="m10248,9482l10231,9482,10231,9506,10248,9506,10248,9482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90" w:hRule="exact"/>
        </w:trPr>
        <w:tc>
          <w:tcPr>
            <w:tcW w:w="1805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55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899963pt;height:161.25pt;mso-position-horizontal-relative:char;mso-position-vertical-relative:line" type="#_x0000_t75">
                  <v:imagedata r:id="rId6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414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273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582061pt;height:26.25pt;mso-position-horizontal-relative:char;mso-position-vertical-relative:line" type="#_x0000_t75">
                  <v:imagedata r:id="rId6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040638pt;height:26.0925pt;mso-position-horizontal-relative:char;mso-position-vertical-relative:line" type="#_x0000_t75">
                  <v:imagedata r:id="rId6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5.075623pt;height:56.25pt;mso-position-horizontal-relative:char;mso-position-vertical-relative:line" type="#_x0000_t75">
                  <v:imagedata r:id="rId7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6887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741166pt;height:11.25pt;mso-position-horizontal-relative:char;mso-position-vertical-relative:line" type="#_x0000_t75">
                  <v:imagedata r:id="rId7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027427pt;height:25.725pt;mso-position-horizontal-relative:char;mso-position-vertical-relative:line" type="#_x0000_t75">
                  <v:imagedata r:id="rId7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5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2245pt;height:40.5pt;mso-position-horizontal-relative:char;mso-position-vertical-relative:line" type="#_x0000_t75">
                  <v:imagedata r:id="rId7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7.512057pt;height:11.0925pt;mso-position-horizontal-relative:char;mso-position-vertical-relative:line" type="#_x0000_t75">
                  <v:imagedata r:id="rId7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6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8.068702pt;height:26.25pt;mso-position-horizontal-relative:char;mso-position-vertical-relative:line" type="#_x0000_t75">
                  <v:imagedata r:id="rId7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59"/>
          <w:footerReference w:type="default" r:id="rId60"/>
          <w:pgSz w:w="11900" w:h="16840"/>
          <w:pgMar w:header="282" w:footer="268" w:top="480" w:bottom="460" w:left="400" w:right="400"/>
        </w:sectPr>
      </w:pPr>
    </w:p>
    <w:p>
      <w:pPr>
        <w:spacing w:before="8" w:after="0" w:line="150" w:lineRule="exact"/>
        <w:jc w:val="left"/>
        <w:rPr>
          <w:sz w:val="15"/>
          <w:szCs w:val="15"/>
        </w:rPr>
      </w:pPr>
      <w:r>
        <w:rPr/>
        <w:pict>
          <v:group style="position:absolute;margin-left:33.580002pt;margin-top:321.420013pt;width:41.79896pt;height:11.13543pt;mso-position-horizontal-relative:page;mso-position-vertical-relative:page;z-index:-4859" coordorigin="672,6428" coordsize="836,223">
            <v:group style="position:absolute;left:682;top:6443;width:180;height:197" coordorigin="682,6443" coordsize="180,197">
              <v:shape style="position:absolute;left:682;top:6443;width:180;height:197" coordorigin="682,6443" coordsize="180,197" path="m835,6572l812,6572,799,6584,785,6594,728,6617,682,6626,686,6635,753,6627,810,6598,824,6585,835,6572xe" filled="t" fillcolor="#202020" stroked="f">
                <v:path arrowok="t"/>
                <v:fill/>
              </v:shape>
              <v:shape style="position:absolute;left:682;top:6443;width:180;height:197" coordorigin="682,6443" coordsize="180,197" path="m798,6513l713,6513,751,6513,767,6519,751,6531,735,6543,718,6554,713,6558,698,6563,706,6580,710,6578,715,6578,731,6577,750,6575,770,6574,790,6573,812,6572,835,6572,836,6571,844,6559,775,6559,756,6559,738,6557,755,6546,772,6534,788,6522,798,6513xe" filled="t" fillcolor="#202020" stroked="f">
                <v:path arrowok="t"/>
                <v:fill/>
              </v:shape>
              <v:shape style="position:absolute;left:682;top:6443;width:180;height:197" coordorigin="682,6443" coordsize="180,197" path="m845,6515l796,6558,775,6559,844,6559,847,6555,855,6538,862,6520,845,6515xe" filled="t" fillcolor="#202020" stroked="f">
                <v:path arrowok="t"/>
                <v:fill/>
              </v:shape>
              <v:shape style="position:absolute;left:682;top:6443;width:180;height:197" coordorigin="682,6443" coordsize="180,197" path="m790,6443l759,6452,744,6466,730,6480,715,6491,708,6496,703,6498,696,6501,703,6515,708,6515,713,6513,798,6513,803,6509,815,6498,749,6498,730,6496,745,6484,761,6471,775,6457,790,6443xe" filled="t" fillcolor="#202020" stroked="f">
                <v:path arrowok="t"/>
                <v:fill/>
              </v:shape>
              <v:shape style="position:absolute;left:682;top:6443;width:180;height:197" coordorigin="682,6443" coordsize="180,197" path="m845,6467l821,6469,807,6482,790,6496,769,6498,749,6498,815,6498,818,6496,832,6482,845,6467xe" filled="t" fillcolor="#202020" stroked="f">
                <v:path arrowok="t"/>
                <v:fill/>
              </v:shape>
            </v:group>
            <v:group style="position:absolute;left:886;top:6438;width:202;height:202" coordorigin="886,6438" coordsize="202,202">
              <v:shape style="position:absolute;left:886;top:6438;width:202;height:202" coordorigin="886,6438" coordsize="202,202" path="m902,6546l894,6568,902,6587,912,6602,905,6611,895,6621,886,6628,888,6633,893,6638,895,6641,910,6627,924,6613,962,6613,946,6605,933,6591,936,6584,917,6584,909,6567,902,6546xe" filled="t" fillcolor="#202020" stroked="f">
                <v:path arrowok="t"/>
                <v:fill/>
              </v:shape>
              <v:shape style="position:absolute;left:886;top:6438;width:202;height:202" coordorigin="886,6438" coordsize="202,202" path="m962,6613l924,6613,938,6622,955,6628,976,6632,1003,6633,1082,6633,1087,6623,1085,6618,985,6618,963,6614,962,6613xe" filled="t" fillcolor="#202020" stroked="f">
                <v:path arrowok="t"/>
                <v:fill/>
              </v:shape>
              <v:shape style="position:absolute;left:886;top:6438;width:202;height:202" coordorigin="886,6438" coordsize="202,202" path="m1018,6592l1003,6592,1003,6614,1018,6614,1018,6592xe" filled="t" fillcolor="#202020" stroked="f">
                <v:path arrowok="t"/>
                <v:fill/>
              </v:shape>
              <v:shape style="position:absolute;left:886;top:6438;width:202;height:202" coordorigin="886,6438" coordsize="202,202" path="m1080,6580l950,6580,950,6592,1080,6592,1080,6580xe" filled="t" fillcolor="#202020" stroked="f">
                <v:path arrowok="t"/>
                <v:fill/>
              </v:shape>
              <v:shape style="position:absolute;left:886;top:6438;width:202;height:202" coordorigin="886,6438" coordsize="202,202" path="m948,6460l888,6460,888,6474,929,6474,893,6520,893,6534,932,6548,926,6568,917,6584,936,6584,941,6573,945,6554,948,6532,948,6520,910,6520,948,6474,948,6460xe" filled="t" fillcolor="#202020" stroked="f">
                <v:path arrowok="t"/>
                <v:fill/>
              </v:shape>
              <v:shape style="position:absolute;left:886;top:6438;width:202;height:202" coordorigin="886,6438" coordsize="202,202" path="m1018,6563l1003,6563,1003,6580,1018,6580,1018,6563xe" filled="t" fillcolor="#202020" stroked="f">
                <v:path arrowok="t"/>
                <v:fill/>
              </v:shape>
              <v:shape style="position:absolute;left:886;top:6438;width:202;height:202" coordorigin="886,6438" coordsize="202,202" path="m1070,6551l958,6551,958,6563,1070,6563,1070,6551xe" filled="t" fillcolor="#202020" stroked="f">
                <v:path arrowok="t"/>
                <v:fill/>
              </v:shape>
              <v:shape style="position:absolute;left:886;top:6438;width:202;height:202" coordorigin="886,6438" coordsize="202,202" path="m1018,6532l1003,6532,1003,6551,1018,6551,1018,6532xe" filled="t" fillcolor="#202020" stroked="f">
                <v:path arrowok="t"/>
                <v:fill/>
              </v:shape>
              <v:shape style="position:absolute;left:886;top:6438;width:202;height:202" coordorigin="886,6438" coordsize="202,202" path="m1066,6503l1051,6503,1051,6520,960,6520,960,6532,1051,6532,1051,6537,1066,6537,1066,6503xe" filled="t" fillcolor="#202020" stroked="f">
                <v:path arrowok="t"/>
                <v:fill/>
              </v:shape>
              <v:shape style="position:absolute;left:886;top:6438;width:202;height:202" coordorigin="886,6438" coordsize="202,202" path="m1018,6503l1003,6503,1003,6520,1018,6520,1018,6503xe" filled="t" fillcolor="#202020" stroked="f">
                <v:path arrowok="t"/>
                <v:fill/>
              </v:shape>
              <v:shape style="position:absolute;left:886;top:6438;width:202;height:202" coordorigin="886,6438" coordsize="202,202" path="m1087,6489l950,6489,950,6503,1087,6503,1087,6489xe" filled="t" fillcolor="#202020" stroked="f">
                <v:path arrowok="t"/>
                <v:fill/>
              </v:shape>
              <v:shape style="position:absolute;left:886;top:6438;width:202;height:202" coordorigin="886,6438" coordsize="202,202" path="m1018,6472l1003,6472,1003,6489,1018,6489,1018,6472xe" filled="t" fillcolor="#202020" stroked="f">
                <v:path arrowok="t"/>
                <v:fill/>
              </v:shape>
              <v:shape style="position:absolute;left:886;top:6438;width:202;height:202" coordorigin="886,6438" coordsize="202,202" path="m1066,6460l960,6460,960,6472,1051,6472,1051,6489,1066,6489,1066,6460xe" filled="t" fillcolor="#202020" stroked="f">
                <v:path arrowok="t"/>
                <v:fill/>
              </v:shape>
              <v:shape style="position:absolute;left:886;top:6438;width:202;height:202" coordorigin="886,6438" coordsize="202,202" path="m1018,6438l1003,6438,1003,6460,1018,6460,1018,6438xe" filled="t" fillcolor="#202020" stroked="f">
                <v:path arrowok="t"/>
                <v:fill/>
              </v:shape>
            </v:group>
            <v:group style="position:absolute;left:1097;top:6446;width:204;height:196" coordorigin="1097,6446" coordsize="204,196">
              <v:shape style="position:absolute;left:1097;top:6446;width:204;height:196" coordorigin="1097,6446" coordsize="204,196" path="m1277,6530l1166,6530,1166,6544,1178,6550,1186,6569,1194,6587,1200,6606,1183,6614,1164,6622,1142,6628,1147,6633,1150,6638,1158,6641,1196,6628,1214,6621,1234,6616,1273,6616,1257,6608,1243,6595,1256,6581,1257,6579,1213,6579,1202,6562,1193,6544,1277,6544,1277,6530xe" filled="t" fillcolor="#202020" stroked="f">
                <v:path arrowok="t"/>
                <v:fill/>
              </v:shape>
              <v:shape style="position:absolute;left:1097;top:6446;width:204;height:196" coordorigin="1097,6446" coordsize="204,196" path="m1273,6616l1234,6616,1251,6625,1269,6633,1289,6640,1291,6635,1296,6630,1296,6622,1275,6616,1273,6616xe" filled="t" fillcolor="#202020" stroked="f">
                <v:path arrowok="t"/>
                <v:fill/>
              </v:shape>
              <v:shape style="position:absolute;left:1097;top:6446;width:204;height:196" coordorigin="1097,6446" coordsize="204,196" path="m1138,6508l1097,6508,1097,6522,1123,6522,1123,6604,1121,6609,1116,6614,1134,6622,1149,6611,1166,6599,1138,6599,1138,6508xe" filled="t" fillcolor="#202020" stroked="f">
                <v:path arrowok="t"/>
                <v:fill/>
              </v:shape>
              <v:shape style="position:absolute;left:1097;top:6446;width:204;height:196" coordorigin="1097,6446" coordsize="204,196" path="m1166,6580l1157,6587,1147,6592,1138,6599,1166,6599,1169,6597,1166,6592,1166,6580xe" filled="t" fillcolor="#202020" stroked="f">
                <v:path arrowok="t"/>
                <v:fill/>
              </v:shape>
              <v:shape style="position:absolute;left:1097;top:6446;width:204;height:196" coordorigin="1097,6446" coordsize="204,196" path="m1277,6544l1193,6544,1249,6562,1234,6575,1213,6579,1257,6579,1267,6564,1277,6544xe" filled="t" fillcolor="#202020" stroked="f">
                <v:path arrowok="t"/>
                <v:fill/>
              </v:shape>
              <v:shape style="position:absolute;left:1097;top:6446;width:204;height:196" coordorigin="1097,6446" coordsize="204,196" path="m1267,6448l1186,6448,1183,6483,1173,6500,1154,6513,1159,6518,1162,6522,1173,6523,1188,6508,1197,6491,1200,6470,1200,6465,1267,6465,1267,6448xe" filled="t" fillcolor="#202020" stroked="f">
                <v:path arrowok="t"/>
                <v:fill/>
              </v:shape>
              <v:shape style="position:absolute;left:1097;top:6446;width:204;height:196" coordorigin="1097,6446" coordsize="204,196" path="m1267,6465l1253,6465,1253,6508,1258,6515,1298,6515,1298,6506,1301,6501,1272,6501,1267,6496,1267,6465xe" filled="t" fillcolor="#202020" stroked="f">
                <v:path arrowok="t"/>
                <v:fill/>
              </v:shape>
              <v:shape style="position:absolute;left:1097;top:6446;width:204;height:196" coordorigin="1097,6446" coordsize="204,196" path="m1126,6446l1115,6457,1127,6472,1140,6489,1153,6475,1139,6460,1126,6446xe" filled="t" fillcolor="#202020" stroked="f">
                <v:path arrowok="t"/>
                <v:fill/>
              </v:shape>
            </v:group>
            <v:group style="position:absolute;left:1306;top:6448;width:192;height:190" coordorigin="1306,6448" coordsize="192,190">
              <v:shape style="position:absolute;left:1306;top:6448;width:192;height:190" coordorigin="1306,6448" coordsize="192,190" path="m1421,6618l1421,6631,1423,6635,1435,6638,1471,6638,1481,6633,1487,6626,1490,6621,1435,6621,1421,6618xe" filled="t" fillcolor="#202020" stroked="f">
                <v:path arrowok="t"/>
                <v:fill/>
              </v:shape>
              <v:shape style="position:absolute;left:1306;top:6448;width:192;height:190" coordorigin="1306,6448" coordsize="192,190" path="m1488,6448l1330,6448,1329,6548,1327,6569,1322,6589,1315,6607,1306,6623,1315,6633,1343,6577,1346,6532,1498,6532,1498,6520,1346,6520,1346,6501,1488,6501,1488,6486,1346,6486,1346,6462,1488,6462,1488,6448xe" filled="t" fillcolor="#202020" stroked="f">
                <v:path arrowok="t"/>
                <v:fill/>
              </v:shape>
              <v:shape style="position:absolute;left:1306;top:6448;width:192;height:190" coordorigin="1306,6448" coordsize="192,190" path="m1498,6532l1481,6532,1481,6592,1478,6604,1476,6611,1474,6616,1471,6618,1466,6621,1490,6621,1494,6611,1496,6586,1497,6569,1497,6551,1498,6532xe" filled="t" fillcolor="#202020" stroked="f">
                <v:path arrowok="t"/>
                <v:fill/>
              </v:shape>
              <v:shape style="position:absolute;left:1306;top:6448;width:192;height:190" coordorigin="1306,6448" coordsize="192,190" path="m1454,6551l1366,6551,1366,6611,1380,6611,1380,6604,1454,6604,1454,6590,1380,6590,1380,6563,1454,6563,1454,6551xe" filled="t" fillcolor="#202020" stroked="f">
                <v:path arrowok="t"/>
                <v:fill/>
              </v:shape>
              <v:shape style="position:absolute;left:1306;top:6448;width:192;height:190" coordorigin="1306,6448" coordsize="192,190" path="m1454,6563l1440,6563,1440,6590,1454,6590,1454,6563xe" filled="t" fillcolor="#202020" stroked="f">
                <v:path arrowok="t"/>
                <v:fill/>
              </v:shape>
              <v:shape style="position:absolute;left:1306;top:6448;width:192;height:190" coordorigin="1306,6448" coordsize="192,190" path="m1488,6501l1474,6501,1474,6508,1488,6508,1488,6501xe" filled="t" fillcolor="#202020" stroked="f">
                <v:path arrowok="t"/>
                <v:fill/>
              </v:shape>
              <v:shape style="position:absolute;left:1306;top:6448;width:192;height:190" coordorigin="1306,6448" coordsize="192,190" path="m1488,6462l1474,6462,1474,6486,1488,6486,1488,64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4.300003pt;margin-top:314.100006pt;width:30.76pt;height:10.84pt;mso-position-horizontal-relative:page;mso-position-vertical-relative:page;z-index:-4858" coordorigin="2486,6282" coordsize="615,217">
            <v:group style="position:absolute;left:2496;top:6304;width:180;height:175" coordorigin="2496,6304" coordsize="180,175">
              <v:shape style="position:absolute;left:2496;top:6304;width:180;height:175" coordorigin="2496,6304" coordsize="180,175" path="m2671,6304l2496,6304,2496,6479,2676,6479,2676,6462,2513,6462,2513,6318,2671,6318,2671,6304xe" filled="t" fillcolor="#202020" stroked="f">
                <v:path arrowok="t"/>
                <v:fill/>
              </v:shape>
              <v:shape style="position:absolute;left:2496;top:6304;width:180;height:175" coordorigin="2496,6304" coordsize="180,175" path="m2539,6330l2530,6342,2538,6349,2552,6363,2567,6376,2582,6391,2567,6404,2552,6417,2536,6430,2520,6441,2530,6450,2535,6454,2550,6442,2565,6430,2582,6420,2602,6410,2631,6410,2622,6400,2611,6384,2624,6369,2584,6369,2539,6330xe" filled="t" fillcolor="#202020" stroked="f">
                <v:path arrowok="t"/>
                <v:fill/>
              </v:shape>
              <v:shape style="position:absolute;left:2496;top:6304;width:180;height:175" coordorigin="2496,6304" coordsize="180,175" path="m2631,6410l2602,6410,2645,6453,2649,6429,2635,6415,2631,6410xe" filled="t" fillcolor="#202020" stroked="f">
                <v:path arrowok="t"/>
                <v:fill/>
              </v:shape>
              <v:shape style="position:absolute;left:2496;top:6304;width:180;height:175" coordorigin="2496,6304" coordsize="180,175" path="m2631,6332l2618,6347,2604,6360,2584,6369,2624,6369,2637,6354,2650,6338,2631,6332xe" filled="t" fillcolor="#202020" stroked="f">
                <v:path arrowok="t"/>
                <v:fill/>
              </v:shape>
            </v:group>
            <v:group style="position:absolute;left:2705;top:6318;width:170;height:2" coordorigin="2705,6318" coordsize="170,2">
              <v:shape style="position:absolute;left:2705;top:6318;width:170;height:2" coordorigin="2705,6318" coordsize="170,0" path="m2705,6318l2875,6318e" filled="f" stroked="t" strokeweight="1.06pt" strokecolor="#202020">
                <v:path arrowok="t"/>
              </v:shape>
            </v:group>
            <v:group style="position:absolute;left:2693;top:6466;width:197;height:2" coordorigin="2693,6466" coordsize="197,2">
              <v:shape style="position:absolute;left:2693;top:6466;width:197;height:2" coordorigin="2693,6466" coordsize="197,0" path="m2693,6466l2890,6466e" filled="f" stroked="t" strokeweight=".94pt" strokecolor="#202020">
                <v:path arrowok="t"/>
              </v:shape>
            </v:group>
            <v:group style="position:absolute;left:2714;top:6389;width:154;height:2" coordorigin="2714,6389" coordsize="154,2">
              <v:shape style="position:absolute;left:2714;top:6389;width:154;height:2" coordorigin="2714,6389" coordsize="154,0" path="m2714,6389l2868,6389e" filled="f" stroked="t" strokeweight=".94pt" strokecolor="#202020">
                <v:path arrowok="t"/>
              </v:shape>
            </v:group>
            <v:group style="position:absolute;left:2899;top:6292;width:192;height:197" coordorigin="2899,6292" coordsize="192,197">
              <v:shape style="position:absolute;left:2899;top:6292;width:192;height:197" coordorigin="2899,6292" coordsize="192,197" path="m2935,6443l2927,6452,2913,6467,2899,6479,2902,6484,2906,6489,2918,6483,2932,6470,2947,6453,2935,6443xe" filled="t" fillcolor="#202020" stroked="f">
                <v:path arrowok="t"/>
                <v:fill/>
              </v:shape>
              <v:shape style="position:absolute;left:2899;top:6292;width:192;height:197" coordorigin="2899,6292" coordsize="192,197" path="m3091,6297l3019,6297,3019,6390,3018,6412,3016,6431,3013,6447,3006,6465,2993,6482,2998,6486,3034,6419,3091,6419,3091,6405,3034,6405,3034,6364,3091,6364,3091,6352,3034,6352,3034,6311,3091,6311,3091,6297xe" filled="t" fillcolor="#202020" stroked="f">
                <v:path arrowok="t"/>
                <v:fill/>
              </v:shape>
              <v:shape style="position:absolute;left:2899;top:6292;width:192;height:197" coordorigin="2899,6292" coordsize="192,197" path="m3091,6419l3077,6419,3077,6470,3072,6472,3043,6472,3046,6477,3046,6486,3053,6486,3062,6489,3084,6489,3091,6479,3091,6419xe" filled="t" fillcolor="#202020" stroked="f">
                <v:path arrowok="t"/>
                <v:fill/>
              </v:shape>
              <v:shape style="position:absolute;left:2899;top:6292;width:192;height:197" coordorigin="2899,6292" coordsize="192,197" path="m2971,6443l2962,6453,2978,6470,2988,6477,2998,6465,2990,6458,2971,6443xe" filled="t" fillcolor="#202020" stroked="f">
                <v:path arrowok="t"/>
                <v:fill/>
              </v:shape>
              <v:shape style="position:absolute;left:2899;top:6292;width:192;height:197" coordorigin="2899,6292" coordsize="192,197" path="m3010,6426l2899,6426,2899,6441,3010,6441,3010,6426xe" filled="t" fillcolor="#202020" stroked="f">
                <v:path arrowok="t"/>
                <v:fill/>
              </v:shape>
              <v:shape style="position:absolute;left:2899;top:6292;width:192;height:197" coordorigin="2899,6292" coordsize="192,197" path="m2935,6330l2918,6330,2918,6426,2935,6426,2935,6402,2993,6402,2993,6390,2935,6390,2935,6366,2993,6366,2993,6354,2935,6354,2935,6330xe" filled="t" fillcolor="#202020" stroked="f">
                <v:path arrowok="t"/>
                <v:fill/>
              </v:shape>
              <v:shape style="position:absolute;left:2899;top:6292;width:192;height:197" coordorigin="2899,6292" coordsize="192,197" path="m2993,6402l2976,6402,2976,6426,2993,6426,2993,6402xe" filled="t" fillcolor="#202020" stroked="f">
                <v:path arrowok="t"/>
                <v:fill/>
              </v:shape>
              <v:shape style="position:absolute;left:2899;top:6292;width:192;height:197" coordorigin="2899,6292" coordsize="192,197" path="m3091,6364l3077,6364,3077,6405,3091,6405,3091,6364xe" filled="t" fillcolor="#202020" stroked="f">
                <v:path arrowok="t"/>
                <v:fill/>
              </v:shape>
              <v:shape style="position:absolute;left:2899;top:6292;width:192;height:197" coordorigin="2899,6292" coordsize="192,197" path="m2993,6366l2976,6366,2976,6390,2993,6390,2993,6366xe" filled="t" fillcolor="#202020" stroked="f">
                <v:path arrowok="t"/>
                <v:fill/>
              </v:shape>
              <v:shape style="position:absolute;left:2899;top:6292;width:192;height:197" coordorigin="2899,6292" coordsize="192,197" path="m2993,6330l2976,6330,2976,6354,2993,6354,2993,6330xe" filled="t" fillcolor="#202020" stroked="f">
                <v:path arrowok="t"/>
                <v:fill/>
              </v:shape>
              <v:shape style="position:absolute;left:2899;top:6292;width:192;height:197" coordorigin="2899,6292" coordsize="192,197" path="m3091,6311l3077,6311,3077,6352,3091,6352,3091,6311xe" filled="t" fillcolor="#202020" stroked="f">
                <v:path arrowok="t"/>
                <v:fill/>
              </v:shape>
              <v:shape style="position:absolute;left:2899;top:6292;width:192;height:197" coordorigin="2899,6292" coordsize="192,197" path="m3010,6318l2902,6318,2902,6330,3010,6330,3010,6318xe" filled="t" fillcolor="#202020" stroked="f">
                <v:path arrowok="t"/>
                <v:fill/>
              </v:shape>
              <v:shape style="position:absolute;left:2899;top:6292;width:192;height:197" coordorigin="2899,6292" coordsize="192,197" path="m2935,6292l2918,6292,2918,6318,2935,6318,2935,6292xe" filled="t" fillcolor="#202020" stroked="f">
                <v:path arrowok="t"/>
                <v:fill/>
              </v:shape>
              <v:shape style="position:absolute;left:2899;top:6292;width:192;height:197" coordorigin="2899,6292" coordsize="192,197" path="m2993,6292l2976,6292,2976,6318,2993,6318,2993,629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329.100006pt;width:32.08pt;height:10.96pt;mso-position-horizontal-relative:page;mso-position-vertical-relative:page;z-index:-4857" coordorigin="2469,6582" coordsize="642,219">
            <v:group style="position:absolute;left:2479;top:6592;width:202;height:199" coordorigin="2479,6592" coordsize="202,199">
              <v:shape style="position:absolute;left:2479;top:6592;width:202;height:199" coordorigin="2479,6592" coordsize="202,199" path="m2664,6712l2575,6712,2575,6791,2590,6791,2590,6782,2664,6782,2664,6767,2590,6767,2590,6726,2664,6726,2664,6712xe" filled="t" fillcolor="#202020" stroked="f">
                <v:path arrowok="t"/>
                <v:fill/>
              </v:shape>
              <v:shape style="position:absolute;left:2479;top:6592;width:202;height:199" coordorigin="2479,6592" coordsize="202,199" path="m2664,6782l2650,6782,2650,6791,2664,6791,2664,6782xe" filled="t" fillcolor="#202020" stroked="f">
                <v:path arrowok="t"/>
                <v:fill/>
              </v:shape>
              <v:shape style="position:absolute;left:2479;top:6592;width:202;height:199" coordorigin="2479,6592" coordsize="202,199" path="m2506,6683l2491,6683,2491,6762,2479,6762,2484,6779,2522,6772,2563,6765,2563,6760,2506,6760,2506,6683xe" filled="t" fillcolor="#202020" stroked="f">
                <v:path arrowok="t"/>
                <v:fill/>
              </v:shape>
              <v:shape style="position:absolute;left:2479;top:6592;width:202;height:199" coordorigin="2479,6592" coordsize="202,199" path="m2664,6726l2650,6726,2650,6767,2664,6767,2664,6726xe" filled="t" fillcolor="#202020" stroked="f">
                <v:path arrowok="t"/>
                <v:fill/>
              </v:shape>
              <v:shape style="position:absolute;left:2479;top:6592;width:202;height:199" coordorigin="2479,6592" coordsize="202,199" path="m2537,6664l2522,6664,2522,6758,2515,6758,2510,6760,2563,6760,2563,6755,2537,6755,2537,6712,2558,6712,2558,6698,2537,6698,2537,6664xe" filled="t" fillcolor="#202020" stroked="f">
                <v:path arrowok="t"/>
                <v:fill/>
              </v:shape>
              <v:shape style="position:absolute;left:2479;top:6592;width:202;height:199" coordorigin="2479,6592" coordsize="202,199" path="m2563,6750l2554,6753,2544,6753,2537,6755,2563,6755,2563,6750xe" filled="t" fillcolor="#202020" stroked="f">
                <v:path arrowok="t"/>
                <v:fill/>
              </v:shape>
              <v:shape style="position:absolute;left:2479;top:6592;width:202;height:199" coordorigin="2479,6592" coordsize="202,199" path="m2606,6644l2590,6644,2597,6661,2595,6681,2578,6690,2558,6698,2563,6705,2566,6710,2570,6711,2588,6702,2606,6692,2622,6682,2660,6682,2654,6678,2646,6659,2618,6659,2606,6644xe" filled="t" fillcolor="#202020" stroked="f">
                <v:path arrowok="t"/>
                <v:fill/>
              </v:shape>
              <v:shape style="position:absolute;left:2479;top:6592;width:202;height:199" coordorigin="2479,6592" coordsize="202,199" path="m2660,6682l2622,6682,2638,6693,2656,6702,2676,6710,2678,6705,2681,6698,2671,6689,2660,6682xe" filled="t" fillcolor="#202020" stroked="f">
                <v:path arrowok="t"/>
                <v:fill/>
              </v:shape>
              <v:shape style="position:absolute;left:2479;top:6592;width:202;height:199" coordorigin="2479,6592" coordsize="202,199" path="m2558,6602l2491,6602,2491,6671,2506,6671,2506,6664,2558,6664,2558,6650,2506,6650,2506,6616,2558,6616,2558,6602xe" filled="t" fillcolor="#202020" stroked="f">
                <v:path arrowok="t"/>
                <v:fill/>
              </v:shape>
              <v:shape style="position:absolute;left:2479;top:6592;width:202;height:199" coordorigin="2479,6592" coordsize="202,199" path="m2614,6592l2591,6601,2582,6619,2572,6636,2561,6652,2568,6659,2570,6664,2575,6657,2582,6650,2590,6644,2606,6644,2605,6644,2594,6626,2669,6626,2669,6611,2604,6611,2606,6604,2609,6599,2614,6592xe" filled="t" fillcolor="#202020" stroked="f">
                <v:path arrowok="t"/>
                <v:fill/>
              </v:shape>
              <v:shape style="position:absolute;left:2479;top:6592;width:202;height:199" coordorigin="2479,6592" coordsize="202,199" path="m2669,6626l2652,6626,2647,6631,2634,6646,2618,6659,2646,6659,2646,6658,2658,6642,2669,6626xe" filled="t" fillcolor="#202020" stroked="f">
                <v:path arrowok="t"/>
                <v:fill/>
              </v:shape>
              <v:shape style="position:absolute;left:2479;top:6592;width:202;height:199" coordorigin="2479,6592" coordsize="202,199" path="m2558,6616l2544,6616,2544,6650,2558,6650,2558,6616xe" filled="t" fillcolor="#202020" stroked="f">
                <v:path arrowok="t"/>
                <v:fill/>
              </v:shape>
            </v:group>
            <v:group style="position:absolute;left:2702;top:6602;width:175;height:187" coordorigin="2702,6602" coordsize="175,187">
              <v:shape style="position:absolute;left:2702;top:6602;width:175;height:187" coordorigin="2702,6602" coordsize="175,187" path="m2878,6602l2702,6602,2702,6789,2719,6789,2719,6616,2878,6616,2878,6602xe" filled="t" fillcolor="#202020" stroked="f">
                <v:path arrowok="t"/>
                <v:fill/>
              </v:shape>
              <v:shape style="position:absolute;left:2702;top:6602;width:175;height:187" coordorigin="2702,6602" coordsize="175,187" path="m2878,6616l2863,6616,2863,6770,2858,6772,2820,6772,2822,6777,2822,6786,2870,6786,2878,6779,2878,6616xe" filled="t" fillcolor="#202020" stroked="f">
                <v:path arrowok="t"/>
                <v:fill/>
              </v:shape>
              <v:shape style="position:absolute;left:2702;top:6602;width:175;height:187" coordorigin="2702,6602" coordsize="175,187" path="m2844,6718l2825,6718,2835,6735,2844,6753,2851,6730,2844,6718xe" filled="t" fillcolor="#202020" stroked="f">
                <v:path arrowok="t"/>
                <v:fill/>
              </v:shape>
              <v:shape style="position:absolute;left:2702;top:6602;width:175;height:187" coordorigin="2702,6602" coordsize="175,187" path="m2801,6647l2789,6654,2790,6656,2798,6670,2803,6689,2805,6714,2794,6731,2784,6748,2801,6748,2813,6731,2825,6718,2844,6718,2841,6713,2833,6695,2839,6681,2821,6681,2811,6663,2801,6647xe" filled="t" fillcolor="#202020" stroked="f">
                <v:path arrowok="t"/>
                <v:fill/>
              </v:shape>
              <v:shape style="position:absolute;left:2702;top:6602;width:175;height:187" coordorigin="2702,6602" coordsize="175,187" path="m2734,6638l2722,6645,2730,6660,2740,6676,2750,6694,2740,6710,2730,6727,2719,6746,2738,6742,2748,6725,2758,6707,2778,6707,2776,6702,2774,6678,2776,6672,2753,6672,2743,6654,2734,6638xe" filled="t" fillcolor="#202020" stroked="f">
                <v:path arrowok="t"/>
                <v:fill/>
              </v:shape>
              <v:shape style="position:absolute;left:2702;top:6602;width:175;height:187" coordorigin="2702,6602" coordsize="175,187" path="m2778,6707l2758,6707,2765,6719,2770,6729,2774,6741,2782,6720,2778,6707xe" filled="t" fillcolor="#202020" stroked="f">
                <v:path arrowok="t"/>
                <v:fill/>
              </v:shape>
              <v:shape style="position:absolute;left:2702;top:6602;width:175;height:187" coordorigin="2702,6602" coordsize="175,187" path="m2856,6640l2838,6645,2831,6664,2821,6681,2839,6681,2840,6678,2848,6660,2856,6640xe" filled="t" fillcolor="#202020" stroked="f">
                <v:path arrowok="t"/>
                <v:fill/>
              </v:shape>
              <v:shape style="position:absolute;left:2702;top:6602;width:175;height:187" coordorigin="2702,6602" coordsize="175,187" path="m2774,6637l2766,6657,2753,6672,2776,6672,2781,6659,2789,6640,2774,6637xe" filled="t" fillcolor="#202020" stroked="f">
                <v:path arrowok="t"/>
                <v:fill/>
              </v:shape>
            </v:group>
            <v:group style="position:absolute;left:2897;top:6602;width:204;height:190" coordorigin="2897,6602" coordsize="204,190">
              <v:shape style="position:absolute;left:2897;top:6602;width:204;height:190" coordorigin="2897,6602" coordsize="204,190" path="m3064,6753l3031,6753,3041,6758,3058,6769,3075,6780,3091,6791,3090,6770,3074,6759,3064,6753xe" filled="t" fillcolor="#202020" stroked="f">
                <v:path arrowok="t"/>
                <v:fill/>
              </v:shape>
              <v:shape style="position:absolute;left:2897;top:6602;width:204;height:190" coordorigin="2897,6602" coordsize="204,190" path="m3043,6669l3026,6669,3026,6712,3022,6732,3012,6749,2999,6760,2982,6770,2959,6779,2964,6784,2966,6789,2982,6789,3001,6779,3017,6768,3029,6755,3031,6753,3064,6753,3057,6749,3038,6738,3043,6714,3043,6669xe" filled="t" fillcolor="#202020" stroked="f">
                <v:path arrowok="t"/>
                <v:fill/>
              </v:shape>
              <v:shape style="position:absolute;left:2897;top:6602;width:204;height:190" coordorigin="2897,6602" coordsize="204,190" path="m2945,6626l2928,6626,2928,6734,2909,6738,2897,6741,2912,6755,2937,6749,2950,6745,2974,6738,2974,6731,2945,6731,2945,6626xe" filled="t" fillcolor="#202020" stroked="f">
                <v:path arrowok="t"/>
                <v:fill/>
              </v:shape>
              <v:shape style="position:absolute;left:2897;top:6602;width:204;height:190" coordorigin="2897,6602" coordsize="204,190" path="m3089,6640l2981,6640,2981,6748,2998,6748,2998,6654,3089,6654,3089,6640xe" filled="t" fillcolor="#202020" stroked="f">
                <v:path arrowok="t"/>
                <v:fill/>
              </v:shape>
              <v:shape style="position:absolute;left:2897;top:6602;width:204;height:190" coordorigin="2897,6602" coordsize="204,190" path="m3089,6654l3074,6654,3074,6748,3089,6748,3089,6654xe" filled="t" fillcolor="#202020" stroked="f">
                <v:path arrowok="t"/>
                <v:fill/>
              </v:shape>
              <v:shape style="position:absolute;left:2897;top:6602;width:204;height:190" coordorigin="2897,6602" coordsize="204,190" path="m2974,6724l2945,6731,2974,6731,2974,6724xe" filled="t" fillcolor="#202020" stroked="f">
                <v:path arrowok="t"/>
                <v:fill/>
              </v:shape>
              <v:shape style="position:absolute;left:2897;top:6602;width:204;height:190" coordorigin="2897,6602" coordsize="204,190" path="m3043,6616l3024,6616,3019,6640,3036,6640,3043,6616xe" filled="t" fillcolor="#202020" stroked="f">
                <v:path arrowok="t"/>
                <v:fill/>
              </v:shape>
              <v:shape style="position:absolute;left:2897;top:6602;width:204;height:190" coordorigin="2897,6602" coordsize="204,190" path="m2971,6611l2899,6611,2899,6626,2971,6626,2971,6611xe" filled="t" fillcolor="#202020" stroked="f">
                <v:path arrowok="t"/>
                <v:fill/>
              </v:shape>
              <v:shape style="position:absolute;left:2897;top:6602;width:204;height:190" coordorigin="2897,6602" coordsize="204,190" path="m3101,6602l2976,6602,2976,6616,3101,6616,3101,66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5.279999pt;margin-top:344.959991pt;width:7.44pt;height:9.48pt;mso-position-horizontal-relative:page;mso-position-vertical-relative:page;z-index:-4856" coordorigin="2506,6899" coordsize="149,190">
            <v:shape style="position:absolute;left:2506;top:6899;width:149;height:190" coordorigin="2506,6899" coordsize="149,190" path="m2654,6899l2506,6899,2506,7089,2525,7089,2525,7074,2654,7074,2654,7058,2525,7058,2525,7019,2654,7019,2654,7005,2525,7005,2525,6966,2654,6966,2654,6952,2525,6952,2525,6914,2654,6914,2654,6899xe" filled="t" fillcolor="#202020" stroked="f">
              <v:path arrowok="t"/>
              <v:fill/>
            </v:shape>
            <v:shape style="position:absolute;left:2506;top:6899;width:149;height:190" coordorigin="2506,6899" coordsize="149,190" path="m2654,7074l2638,7074,2638,7089,2654,7089,2654,7074xe" filled="t" fillcolor="#202020" stroked="f">
              <v:path arrowok="t"/>
              <v:fill/>
            </v:shape>
            <v:shape style="position:absolute;left:2506;top:6899;width:149;height:190" coordorigin="2506,6899" coordsize="149,190" path="m2654,7019l2638,7019,2638,7058,2654,7058,2654,7019xe" filled="t" fillcolor="#202020" stroked="f">
              <v:path arrowok="t"/>
              <v:fill/>
            </v:shape>
            <v:shape style="position:absolute;left:2506;top:6899;width:149;height:190" coordorigin="2506,6899" coordsize="149,190" path="m2654,6966l2638,6966,2638,7005,2654,7005,2654,6966xe" filled="t" fillcolor="#202020" stroked="f">
              <v:path arrowok="t"/>
              <v:fill/>
            </v:shape>
            <v:shape style="position:absolute;left:2506;top:6899;width:149;height:190" coordorigin="2506,6899" coordsize="149,190" path="m2654,6914l2638,6914,2638,6952,2654,6952,2654,691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63.660004pt;margin-top:314.579987pt;width:48.277818pt;height:9.266089pt;mso-position-horizontal-relative:page;mso-position-vertical-relative:page;z-index:-4855" coordorigin="3273,6292" coordsize="966,185">
            <v:group style="position:absolute;left:3283;top:6302;width:101;height:161" coordorigin="3283,6302" coordsize="101,161">
              <v:shape style="position:absolute;left:3283;top:6302;width:101;height:161" coordorigin="3283,6302" coordsize="101,161" path="m3371,6318l3338,6318,3346,6321,3355,6330,3358,6338,3358,6354,3355,6362,3350,6369,3348,6376,3338,6383,3326,6393,3314,6400,3305,6407,3300,6414,3293,6419,3290,6426,3286,6431,3283,6438,3283,6462,3384,6462,3384,6446,3305,6446,3305,6436,3307,6431,3310,6429,3312,6424,3317,6422,3329,6410,3343,6402,3355,6393,3365,6383,3370,6376,3379,6357,3379,6330,3374,6321,3371,6318xe" filled="t" fillcolor="#202020" stroked="f">
                <v:path arrowok="t"/>
                <v:fill/>
              </v:shape>
              <v:shape style="position:absolute;left:3283;top:6302;width:101;height:161" coordorigin="3283,6302" coordsize="101,161" path="m3346,6302l3322,6302,3300,6309,3290,6318,3290,6338,3295,6333,3302,6328,3307,6323,3322,6318,3371,6318,3355,6306,3346,6302xe" filled="t" fillcolor="#202020" stroked="f">
                <v:path arrowok="t"/>
                <v:fill/>
              </v:shape>
            </v:group>
            <v:group style="position:absolute;left:3401;top:6302;width:103;height:164" coordorigin="3401,6302" coordsize="103,164">
              <v:shape style="position:absolute;left:3401;top:6302;width:103;height:164" coordorigin="3401,6302" coordsize="103,164" path="m3445,6302l3402,6364,3401,6388,3401,6398,3420,6455,3461,6466,3479,6459,3488,6448,3443,6448,3430,6437,3423,6416,3420,6386,3421,6361,3428,6337,3438,6323,3454,6318,3487,6318,3484,6314,3467,6305,3445,6302xe" filled="t" fillcolor="#202020" stroked="f">
                <v:path arrowok="t"/>
                <v:fill/>
              </v:shape>
              <v:shape style="position:absolute;left:3401;top:6302;width:103;height:164" coordorigin="3401,6302" coordsize="103,164" path="m3487,6318l3454,6318,3465,6321,3474,6331,3480,6348,3483,6375,3483,6413,3475,6433,3462,6445,3443,6448,3488,6448,3494,6442,3499,6425,3503,6405,3504,6381,3502,6352,3495,6330,3487,6318xe" filled="t" fillcolor="#202020" stroked="f">
                <v:path arrowok="t"/>
                <v:fill/>
              </v:shape>
            </v:group>
            <v:group style="position:absolute;left:3533;top:6302;width:58;height:161" coordorigin="3533,6302" coordsize="58,161">
              <v:shape style="position:absolute;left:3533;top:6302;width:58;height:161" coordorigin="3533,6302" coordsize="58,161" path="m3590,6328l3569,6328,3569,6462,3590,6462,3590,6328xe" filled="t" fillcolor="#202020" stroked="f">
                <v:path arrowok="t"/>
                <v:fill/>
              </v:shape>
              <v:shape style="position:absolute;left:3533;top:6302;width:58;height:161" coordorigin="3533,6302" coordsize="58,161" path="m3590,6302l3581,6302,3576,6306,3569,6311,3550,6321,3540,6323,3533,6326,3533,6347,3540,6345,3554,6338,3562,6335,3569,6328,3590,6328,3590,6302xe" filled="t" fillcolor="#202020" stroked="f">
                <v:path arrowok="t"/>
                <v:fill/>
              </v:shape>
            </v:group>
            <v:group style="position:absolute;left:3641;top:6302;width:106;height:163" coordorigin="3641,6302" coordsize="106,163">
              <v:shape style="position:absolute;left:3641;top:6302;width:106;height:163" coordorigin="3641,6302" coordsize="106,163" path="m3701,6302l3684,6302,3670,6306,3662,6311,3653,6321,3648,6335,3648,6350,3670,6378,3662,6381,3655,6386,3650,6393,3643,6402,3641,6410,3641,6429,3674,6465,3713,6465,3722,6460,3737,6450,3684,6450,3674,6446,3670,6441,3662,6436,3660,6426,3660,6410,3670,6395,3677,6390,3684,6388,3734,6388,3727,6381,3718,6378,3725,6374,3727,6371,3686,6371,3679,6366,3670,6357,3667,6352,3667,6338,3670,6330,3679,6321,3684,6318,3732,6318,3725,6311,3718,6306,3710,6304,3701,6302xe" filled="t" fillcolor="#202020" stroked="f">
                <v:path arrowok="t"/>
                <v:fill/>
              </v:shape>
              <v:shape style="position:absolute;left:3641;top:6302;width:106;height:163" coordorigin="3641,6302" coordsize="106,163" path="m3734,6388l3701,6388,3713,6390,3725,6402,3727,6410,3727,6426,3725,6436,3718,6441,3713,6446,3703,6450,3737,6450,3739,6443,3744,6436,3746,6429,3746,6410,3744,6402,3739,6393,3734,6388xe" filled="t" fillcolor="#202020" stroked="f">
                <v:path arrowok="t"/>
                <v:fill/>
              </v:shape>
              <v:shape style="position:absolute;left:3641;top:6302;width:106;height:163" coordorigin="3641,6302" coordsize="106,163" path="m3732,6318l3701,6318,3706,6321,3720,6330,3722,6338,3722,6352,3720,6357,3706,6366,3701,6371,3727,6371,3730,6369,3734,6362,3737,6357,3739,6350,3739,6335,3734,6321,3732,6318xe" filled="t" fillcolor="#202020" stroked="f">
                <v:path arrowok="t"/>
                <v:fill/>
              </v:shape>
            </v:group>
            <v:group style="position:absolute;left:3763;top:6302;width:103;height:164" coordorigin="3763,6302" coordsize="103,164">
              <v:shape style="position:absolute;left:3763;top:6302;width:103;height:164" coordorigin="3763,6302" coordsize="103,164" path="m3807,6302l3765,6364,3763,6388,3764,6398,3783,6455,3823,6466,3841,6459,3851,6448,3805,6448,3793,6437,3785,6416,3782,6386,3784,6361,3790,6337,3801,6323,3816,6318,3849,6318,3846,6314,3829,6305,3807,6302xe" filled="t" fillcolor="#202020" stroked="f">
                <v:path arrowok="t"/>
                <v:fill/>
              </v:shape>
              <v:shape style="position:absolute;left:3763;top:6302;width:103;height:164" coordorigin="3763,6302" coordsize="103,164" path="m3849,6318l3816,6318,3828,6321,3836,6331,3842,6348,3845,6375,3845,6413,3839,6433,3826,6445,3805,6448,3851,6448,3857,6442,3863,6425,3866,6405,3866,6381,3864,6352,3857,6330,3849,6318xe" filled="t" fillcolor="#202020" stroked="f">
                <v:path arrowok="t"/>
                <v:fill/>
              </v:shape>
            </v:group>
            <v:group style="position:absolute;left:3890;top:6304;width:91;height:163" coordorigin="3890,6304" coordsize="91,163">
              <v:shape style="position:absolute;left:3890;top:6304;width:91;height:163" coordorigin="3890,6304" coordsize="91,163" path="m3890,6438l3891,6461,3906,6466,3932,6467,3951,6462,3968,6452,3969,6450,3912,6450,3902,6446,3890,6438xe" filled="t" fillcolor="#202020" stroked="f">
                <v:path arrowok="t"/>
                <v:fill/>
              </v:shape>
              <v:shape style="position:absolute;left:3890;top:6304;width:91;height:163" coordorigin="3890,6304" coordsize="91,163" path="m3970,6383l3934,6383,3943,6386,3950,6393,3958,6398,3960,6405,3960,6426,3958,6434,3950,6441,3936,6450,3969,6450,3978,6435,3982,6414,3982,6414,3978,6394,3970,6383xe" filled="t" fillcolor="#202020" stroked="f">
                <v:path arrowok="t"/>
                <v:fill/>
              </v:shape>
              <v:shape style="position:absolute;left:3890;top:6304;width:91;height:163" coordorigin="3890,6304" coordsize="91,163" path="m3974,6304l3900,6304,3893,6386,3902,6383,3970,6383,3965,6377,3948,6369,3926,6366,3912,6366,3917,6323,3974,6323,3974,6304xe" filled="t" fillcolor="#202020" stroked="f">
                <v:path arrowok="t"/>
                <v:fill/>
              </v:shape>
            </v:group>
            <v:group style="position:absolute;left:4015;top:6302;width:58;height:161" coordorigin="4015,6302" coordsize="58,161">
              <v:shape style="position:absolute;left:4015;top:6302;width:58;height:161" coordorigin="4015,6302" coordsize="58,161" path="m4073,6328l4051,6328,4051,6462,4073,6462,4073,6328xe" filled="t" fillcolor="#202020" stroked="f">
                <v:path arrowok="t"/>
                <v:fill/>
              </v:shape>
              <v:shape style="position:absolute;left:4015;top:6302;width:58;height:161" coordorigin="4015,6302" coordsize="58,161" path="m4073,6302l4063,6302,4058,6306,4051,6311,4032,6321,4025,6323,4015,6326,4015,6347,4030,6342,4037,6338,4044,6335,4051,6328,4073,6328,4073,6302xe" filled="t" fillcolor="#202020" stroked="f">
                <v:path arrowok="t"/>
                <v:fill/>
              </v:shape>
            </v:group>
            <v:group style="position:absolute;left:4123;top:6303;width:106;height:163" coordorigin="4123,6303" coordsize="106,163">
              <v:shape style="position:absolute;left:4123;top:6303;width:106;height:163" coordorigin="4123,6303" coordsize="106,163" path="m4167,6303l4125,6364,4123,6388,4124,6399,4144,6456,4185,6466,4202,6458,4210,6448,4165,6448,4153,6437,4145,6416,4142,6386,4144,6361,4150,6337,4161,6323,4176,6318,4211,6318,4207,6314,4190,6305,4167,6303xe" filled="t" fillcolor="#202020" stroked="f">
                <v:path arrowok="t"/>
                <v:fill/>
              </v:shape>
              <v:shape style="position:absolute;left:4123;top:6303;width:106;height:163" coordorigin="4123,6303" coordsize="106,163" path="m4211,6318l4176,6318,4188,6321,4196,6331,4202,6348,4205,6375,4205,6413,4199,6433,4186,6445,4165,6448,4210,6448,4218,6440,4224,6424,4228,6403,4229,6378,4226,6350,4219,6329,4211,63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148.740005pt;width:84.88pt;height:41.2pt;mso-position-horizontal-relative:page;mso-position-vertical-relative:page;z-index:-4854" coordorigin="6268,2975" coordsize="1698,824">
            <v:shape style="position:absolute;left:6268;top:2975;width:1698;height:822" type="#_x0000_t75">
              <v:imagedata r:id="rId76" o:title=""/>
            </v:shape>
            <v:group style="position:absolute;left:6281;top:3585;width:175;height:202" coordorigin="6281,3585" coordsize="175,202">
              <v:shape style="position:absolute;left:6281;top:3585;width:175;height:202" coordorigin="6281,3585" coordsize="175,202" path="m6456,3678l6439,3678,6439,3786,6456,3786,6456,3678xe" filled="t" fillcolor="#202020" stroked="f">
                <v:path arrowok="t"/>
                <v:fill/>
              </v:shape>
              <v:shape style="position:absolute;left:6281;top:3585;width:175;height:202" coordorigin="6281,3585" coordsize="175,202" path="m6455,3598l6435,3600,6415,3601,6394,3602,6393,3701,6391,3723,6386,3743,6378,3760,6367,3774,6372,3779,6377,3782,6381,3784,6391,3769,6399,3752,6405,3733,6409,3712,6410,3688,6410,3678,6485,3678,6485,3664,6410,3664,6416,3616,6434,3615,6455,3612,6478,3609,6455,3598xe" filled="t" fillcolor="#202020" stroked="f">
                <v:path arrowok="t"/>
                <v:fill/>
              </v:shape>
              <v:shape style="position:absolute;left:6281;top:3585;width:175;height:202" coordorigin="6281,3585" coordsize="175,202" path="m6343,3707l6326,3707,6326,3765,6324,3767,6300,3767,6300,3779,6302,3782,6310,3784,6336,3784,6343,3777,6343,3707xe" filled="t" fillcolor="#202020" stroked="f">
                <v:path arrowok="t"/>
                <v:fill/>
              </v:shape>
              <v:shape style="position:absolute;left:6281;top:3585;width:175;height:202" coordorigin="6281,3585" coordsize="175,202" path="m6302,3717l6299,3723,6288,3743,6281,3758,6290,3762,6296,3760,6305,3743,6314,3724,6302,3717xe" filled="t" fillcolor="#202020" stroked="f">
                <v:path arrowok="t"/>
                <v:fill/>
              </v:shape>
              <v:shape style="position:absolute;left:6281;top:3585;width:175;height:202" coordorigin="6281,3585" coordsize="175,202" path="m6360,3717l6348,3726,6362,3746,6367,3755,6382,3746,6374,3738,6367,3729,6360,3717xe" filled="t" fillcolor="#202020" stroked="f">
                <v:path arrowok="t"/>
                <v:fill/>
              </v:shape>
              <v:shape style="position:absolute;left:6281;top:3585;width:175;height:202" coordorigin="6281,3585" coordsize="175,202" path="m6382,3695l6286,3695,6286,3707,6382,3707,6382,3695xe" filled="t" fillcolor="#202020" stroked="f">
                <v:path arrowok="t"/>
                <v:fill/>
              </v:shape>
              <v:shape style="position:absolute;left:6281;top:3585;width:175;height:202" coordorigin="6281,3585" coordsize="175,202" path="m6343,3676l6326,3676,6326,3695,6343,3695,6343,3676xe" filled="t" fillcolor="#202020" stroked="f">
                <v:path arrowok="t"/>
                <v:fill/>
              </v:shape>
              <v:shape style="position:absolute;left:6281;top:3585;width:175;height:202" coordorigin="6281,3585" coordsize="175,202" path="m6389,3657l6281,3657,6281,3669,6389,3669,6389,3657xe" filled="t" fillcolor="#202020" stroked="f">
                <v:path arrowok="t"/>
                <v:fill/>
              </v:shape>
              <v:shape style="position:absolute;left:6281;top:3585;width:175;height:202" coordorigin="6281,3585" coordsize="175,202" path="m6307,3626l6295,3633,6302,3640,6307,3647,6312,3657,6314,3657,6324,3647,6317,3638,6312,3630,6307,3626xe" filled="t" fillcolor="#202020" stroked="f">
                <v:path arrowok="t"/>
                <v:fill/>
              </v:shape>
              <v:shape style="position:absolute;left:6281;top:3585;width:175;height:202" coordorigin="6281,3585" coordsize="175,202" path="m6360,3623l6355,3635,6348,3645,6341,3657,6358,3657,6362,3650,6370,3640,6374,3633,6360,3623xe" filled="t" fillcolor="#202020" stroked="f">
                <v:path arrowok="t"/>
                <v:fill/>
              </v:shape>
              <v:shape style="position:absolute;left:6281;top:3585;width:175;height:202" coordorigin="6281,3585" coordsize="175,202" path="m6382,3609l6286,3609,6286,3621,6382,3621,6382,3609xe" filled="t" fillcolor="#202020" stroked="f">
                <v:path arrowok="t"/>
                <v:fill/>
              </v:shape>
              <v:shape style="position:absolute;left:6281;top:3585;width:175;height:202" coordorigin="6281,3585" coordsize="175,202" path="m6334,3585l6322,3590,6324,3597,6329,3604,6331,3609,6338,3609,6346,3606,6341,3599,6338,3592,6334,3585xe" filled="t" fillcolor="#202020" stroked="f">
                <v:path arrowok="t"/>
                <v:fill/>
              </v:shape>
            </v:group>
            <v:group style="position:absolute;left:6492;top:3599;width:202;height:178" coordorigin="6492,3599" coordsize="202,178">
              <v:shape style="position:absolute;left:6492;top:3599;width:202;height:178" coordorigin="6492,3599" coordsize="202,178" path="m6694,3760l6492,3760,6492,3777,6694,3777,6694,3760xe" filled="t" fillcolor="#202020" stroked="f">
                <v:path arrowok="t"/>
                <v:fill/>
              </v:shape>
              <v:shape style="position:absolute;left:6492;top:3599;width:202;height:178" coordorigin="6492,3599" coordsize="202,178" path="m6569,3681l6550,3681,6540,3760,6557,3760,6569,3681xe" filled="t" fillcolor="#202020" stroked="f">
                <v:path arrowok="t"/>
                <v:fill/>
              </v:shape>
              <v:shape style="position:absolute;left:6492;top:3599;width:202;height:178" coordorigin="6492,3599" coordsize="202,178" path="m6660,3664l6504,3664,6504,3681,6643,3681,6643,3760,6660,3760,6660,3664xe" filled="t" fillcolor="#202020" stroked="f">
                <v:path arrowok="t"/>
                <v:fill/>
              </v:shape>
              <v:shape style="position:absolute;left:6492;top:3599;width:202;height:178" coordorigin="6492,3599" coordsize="202,178" path="m6578,3616l6562,3616,6552,3664,6571,3664,6578,3616xe" filled="t" fillcolor="#202020" stroked="f">
                <v:path arrowok="t"/>
                <v:fill/>
              </v:shape>
              <v:shape style="position:absolute;left:6492;top:3599;width:202;height:178" coordorigin="6492,3599" coordsize="202,178" path="m6684,3599l6499,3599,6499,3616,6684,3616,6684,3599xe" filled="t" fillcolor="#202020" stroked="f">
                <v:path arrowok="t"/>
                <v:fill/>
              </v:shape>
            </v:group>
            <v:group style="position:absolute;left:6701;top:3590;width:202;height:199" coordorigin="6701,3590" coordsize="202,199">
              <v:shape style="position:absolute;left:6701;top:3590;width:202;height:199" coordorigin="6701,3590" coordsize="202,199" path="m6886,3707l6797,3707,6797,3789,6811,3789,6811,3777,6886,3777,6886,3762,6811,3762,6811,3722,6886,3722,6886,3707xe" filled="t" fillcolor="#202020" stroked="f">
                <v:path arrowok="t"/>
                <v:fill/>
              </v:shape>
              <v:shape style="position:absolute;left:6701;top:3590;width:202;height:199" coordorigin="6701,3590" coordsize="202,199" path="m6886,3777l6871,3777,6871,3789,6886,3789,6886,3777xe" filled="t" fillcolor="#202020" stroked="f">
                <v:path arrowok="t"/>
                <v:fill/>
              </v:shape>
              <v:shape style="position:absolute;left:6701;top:3590;width:202;height:199" coordorigin="6701,3590" coordsize="202,199" path="m6727,3681l6713,3681,6713,3758,6708,3758,6703,3760,6701,3760,6704,3777,6782,3762,6782,3758,6784,3755,6727,3755,6727,3681xe" filled="t" fillcolor="#202020" stroked="f">
                <v:path arrowok="t"/>
                <v:fill/>
              </v:shape>
              <v:shape style="position:absolute;left:6701;top:3590;width:202;height:199" coordorigin="6701,3590" coordsize="202,199" path="m6886,3722l6871,3722,6871,3762,6886,3762,6886,3722xe" filled="t" fillcolor="#202020" stroked="f">
                <v:path arrowok="t"/>
                <v:fill/>
              </v:shape>
              <v:shape style="position:absolute;left:6701;top:3590;width:202;height:199" coordorigin="6701,3590" coordsize="202,199" path="m6758,3659l6744,3659,6744,3753,6737,3755,6784,3755,6785,3753,6758,3753,6758,3710,6780,3710,6780,3695,6758,3695,6758,3659xe" filled="t" fillcolor="#202020" stroked="f">
                <v:path arrowok="t"/>
                <v:fill/>
              </v:shape>
              <v:shape style="position:absolute;left:6701;top:3590;width:202;height:199" coordorigin="6701,3590" coordsize="202,199" path="m6785,3748l6775,3748,6766,3750,6758,3753,6785,3753,6785,3748xe" filled="t" fillcolor="#202020" stroked="f">
                <v:path arrowok="t"/>
                <v:fill/>
              </v:shape>
              <v:shape style="position:absolute;left:6701;top:3590;width:202;height:199" coordorigin="6701,3590" coordsize="202,199" path="m6827,3641l6811,3641,6818,3657,6816,3677,6799,3687,6780,3695,6785,3700,6787,3705,6791,3709,6810,3699,6827,3690,6843,3679,6877,3679,6871,3677,6854,3669,6866,3655,6841,3655,6827,3642,6827,3641xe" filled="t" fillcolor="#202020" stroked="f">
                <v:path arrowok="t"/>
                <v:fill/>
              </v:shape>
              <v:shape style="position:absolute;left:6701;top:3590;width:202;height:199" coordorigin="6701,3590" coordsize="202,199" path="m6877,3679l6843,3679,6859,3688,6877,3697,6898,3705,6902,3695,6890,3684,6877,3679xe" filled="t" fillcolor="#202020" stroked="f">
                <v:path arrowok="t"/>
                <v:fill/>
              </v:shape>
              <v:shape style="position:absolute;left:6701;top:3590;width:202;height:199" coordorigin="6701,3590" coordsize="202,199" path="m6780,3597l6713,3597,6713,3666,6727,3666,6727,3659,6780,3659,6780,3647,6727,3647,6727,3611,6780,3611,6780,3597xe" filled="t" fillcolor="#202020" stroked="f">
                <v:path arrowok="t"/>
                <v:fill/>
              </v:shape>
              <v:shape style="position:absolute;left:6701;top:3590;width:202;height:199" coordorigin="6701,3590" coordsize="202,199" path="m6835,3590l6813,3597,6804,3615,6794,3632,6782,3647,6785,3652,6790,3654,6792,3659,6802,3645,6811,3641,6827,3641,6816,3623,6818,3621,6890,3621,6890,3606,6826,3606,6830,3597,6835,3590xe" filled="t" fillcolor="#202020" stroked="f">
                <v:path arrowok="t"/>
                <v:fill/>
              </v:shape>
              <v:shape style="position:absolute;left:6701;top:3590;width:202;height:199" coordorigin="6701,3590" coordsize="202,199" path="m6890,3621l6874,3621,6869,3628,6856,3643,6841,3655,6866,3655,6868,3654,6880,3638,6890,3621xe" filled="t" fillcolor="#202020" stroked="f">
                <v:path arrowok="t"/>
                <v:fill/>
              </v:shape>
              <v:shape style="position:absolute;left:6701;top:3590;width:202;height:199" coordorigin="6701,3590" coordsize="202,199" path="m6780,3611l6766,3611,6766,3647,6780,3647,6780,3611xe" filled="t" fillcolor="#202020" stroked="f">
                <v:path arrowok="t"/>
                <v:fill/>
              </v:shape>
            </v:group>
            <v:group style="position:absolute;left:6929;top:3738;width:40;height:48" coordorigin="6929,3738" coordsize="40,48">
              <v:shape style="position:absolute;left:6929;top:3738;width:40;height:48" coordorigin="6929,3738" coordsize="40,48" path="m6931,3738l6929,3759,6944,3773,6958,3786,6970,3774,6962,3767,6948,3754,6931,373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193.350006pt;width:89.44pt;height:341.95pt;mso-position-horizontal-relative:page;mso-position-vertical-relative:page;z-index:-4853" coordorigin="6268,3867" coordsize="1789,6839">
            <v:group style="position:absolute;left:6281;top:3890;width:202;height:199" coordorigin="6281,3890" coordsize="202,199">
              <v:shape style="position:absolute;left:6281;top:3890;width:202;height:199" coordorigin="6281,3890" coordsize="202,199" path="m6466,4007l6377,4007,6377,4089,6391,4089,6391,4077,6466,4077,6466,4062,6391,4062,6391,4022,6466,4022,6466,4007xe" filled="t" fillcolor="#202020" stroked="f">
                <v:path arrowok="t"/>
                <v:fill/>
              </v:shape>
              <v:shape style="position:absolute;left:6281;top:3890;width:202;height:199" coordorigin="6281,3890" coordsize="202,199" path="m6466,4077l6451,4077,6451,4089,6466,4089,6466,4077xe" filled="t" fillcolor="#202020" stroked="f">
                <v:path arrowok="t"/>
                <v:fill/>
              </v:shape>
              <v:shape style="position:absolute;left:6281;top:3890;width:202;height:199" coordorigin="6281,3890" coordsize="202,199" path="m6307,3981l6293,3981,6293,4058,6288,4060,6281,4060,6284,4077,6362,4062,6362,4058,6307,4058,6307,3981xe" filled="t" fillcolor="#202020" stroked="f">
                <v:path arrowok="t"/>
                <v:fill/>
              </v:shape>
              <v:shape style="position:absolute;left:6281;top:3890;width:202;height:199" coordorigin="6281,3890" coordsize="202,199" path="m6466,4022l6451,4022,6451,4062,6466,4062,6466,4022xe" filled="t" fillcolor="#202020" stroked="f">
                <v:path arrowok="t"/>
                <v:fill/>
              </v:shape>
              <v:shape style="position:absolute;left:6281;top:3890;width:202;height:199" coordorigin="6281,3890" coordsize="202,199" path="m6338,3959l6324,3959,6324,4053,6317,4055,6312,4055,6307,4058,6362,4058,6362,4053,6338,4053,6338,4010,6360,4010,6360,3995,6338,3995,6338,3959xe" filled="t" fillcolor="#202020" stroked="f">
                <v:path arrowok="t"/>
                <v:fill/>
              </v:shape>
              <v:shape style="position:absolute;left:6281;top:3890;width:202;height:199" coordorigin="6281,3890" coordsize="202,199" path="m6365,4048l6355,4048,6346,4050,6338,4053,6362,4053,6365,4048xe" filled="t" fillcolor="#202020" stroked="f">
                <v:path arrowok="t"/>
                <v:fill/>
              </v:shape>
              <v:shape style="position:absolute;left:6281;top:3890;width:202;height:199" coordorigin="6281,3890" coordsize="202,199" path="m6407,3941l6390,3941,6398,3957,6396,3977,6379,3987,6360,3995,6365,4002,6367,4007,6371,4008,6390,3999,6408,3989,6423,3979,6457,3979,6451,3977,6434,3969,6446,3956,6419,3956,6407,3941xe" filled="t" fillcolor="#202020" stroked="f">
                <v:path arrowok="t"/>
                <v:fill/>
              </v:shape>
              <v:shape style="position:absolute;left:6281;top:3890;width:202;height:199" coordorigin="6281,3890" coordsize="202,199" path="m6457,3979l6423,3979,6439,3988,6457,3997,6478,4005,6482,3995,6469,3984,6457,3979xe" filled="t" fillcolor="#202020" stroked="f">
                <v:path arrowok="t"/>
                <v:fill/>
              </v:shape>
              <v:shape style="position:absolute;left:6281;top:3890;width:202;height:199" coordorigin="6281,3890" coordsize="202,199" path="m6360,3897l6293,3897,6293,3966,6307,3966,6307,3959,6360,3959,6360,3947,6307,3947,6307,3911,6360,3911,6360,3897xe" filled="t" fillcolor="#202020" stroked="f">
                <v:path arrowok="t"/>
                <v:fill/>
              </v:shape>
              <v:shape style="position:absolute;left:6281;top:3890;width:202;height:199" coordorigin="6281,3890" coordsize="202,199" path="m6413,3890l6393,3897,6384,3915,6374,3932,6362,3947,6365,3952,6372,3959,6382,3945,6390,3941,6407,3941,6407,3941,6396,3923,6396,3921,6470,3921,6470,3906,6406,3906,6410,3897,6413,3890xe" filled="t" fillcolor="#202020" stroked="f">
                <v:path arrowok="t"/>
                <v:fill/>
              </v:shape>
              <v:shape style="position:absolute;left:6281;top:3890;width:202;height:199" coordorigin="6281,3890" coordsize="202,199" path="m6470,3921l6451,3921,6448,3927,6436,3943,6419,3956,6446,3956,6448,3954,6460,3938,6470,3921xe" filled="t" fillcolor="#202020" stroked="f">
                <v:path arrowok="t"/>
                <v:fill/>
              </v:shape>
              <v:shape style="position:absolute;left:6281;top:3890;width:202;height:199" coordorigin="6281,3890" coordsize="202,199" path="m6360,3911l6346,3911,6346,3947,6360,3947,6360,3911xe" filled="t" fillcolor="#202020" stroked="f">
                <v:path arrowok="t"/>
                <v:fill/>
              </v:shape>
            </v:group>
            <v:group style="position:absolute;left:6509;top:4038;width:40;height:48" coordorigin="6509,4038" coordsize="40,48">
              <v:shape style="position:absolute;left:6509;top:4038;width:40;height:48" coordorigin="6509,4038" coordsize="40,48" path="m6511,4038l6509,4059,6524,4073,6538,4086,6550,4074,6542,4067,6528,4054,6511,4038xe" filled="t" fillcolor="#202020" stroked="f">
                <v:path arrowok="t"/>
                <v:fill/>
              </v:shape>
            </v:group>
            <v:group style="position:absolute;left:6698;top:3892;width:204;height:197" coordorigin="6698,3892" coordsize="204,197">
              <v:shape style="position:absolute;left:6698;top:3892;width:204;height:197" coordorigin="6698,3892" coordsize="204,197" path="m6847,4007l6821,4007,6821,4089,6835,4089,6839,4015,6853,4015,6847,4007xe" filled="t" fillcolor="#202020" stroked="f">
                <v:path arrowok="t"/>
                <v:fill/>
              </v:shape>
              <v:shape style="position:absolute;left:6698;top:3892;width:204;height:197" coordorigin="6698,3892" coordsize="204,197" path="m6743,3974l6725,3974,6725,4086,6739,4086,6743,3974xe" filled="t" fillcolor="#202020" stroked="f">
                <v:path arrowok="t"/>
                <v:fill/>
              </v:shape>
              <v:shape style="position:absolute;left:6698;top:3892;width:204;height:197" coordorigin="6698,3892" coordsize="204,197" path="m6902,3993l6754,3993,6754,4007,6806,4009,6794,4025,6779,4040,6764,4052,6746,4062,6756,4072,6809,4026,6821,4007,6902,4007,6902,3993xe" filled="t" fillcolor="#202020" stroked="f">
                <v:path arrowok="t"/>
                <v:fill/>
              </v:shape>
              <v:shape style="position:absolute;left:6698;top:3892;width:204;height:197" coordorigin="6698,3892" coordsize="204,197" path="m6853,4015l6839,4015,6851,4032,6864,4047,6878,4060,6895,4072,6900,4062,6890,4048,6873,4036,6858,4023,6853,4015xe" filled="t" fillcolor="#202020" stroked="f">
                <v:path arrowok="t"/>
                <v:fill/>
              </v:shape>
              <v:shape style="position:absolute;left:6698;top:3892;width:204;height:197" coordorigin="6698,3892" coordsize="204,197" path="m6756,3892l6740,3895,6733,3916,6726,3935,6718,3953,6709,3970,6698,3986,6701,3993,6706,4002,6713,3993,6718,3983,6725,3974,6743,3974,6744,3930,6750,3911,6756,3892xe" filled="t" fillcolor="#202020" stroked="f">
                <v:path arrowok="t"/>
                <v:fill/>
              </v:shape>
              <v:shape style="position:absolute;left:6698;top:3892;width:204;height:197" coordorigin="6698,3892" coordsize="204,197" path="m6835,3966l6821,3966,6821,3993,6835,3993,6835,3966xe" filled="t" fillcolor="#202020" stroked="f">
                <v:path arrowok="t"/>
                <v:fill/>
              </v:shape>
              <v:shape style="position:absolute;left:6698;top:3892;width:204;height:197" coordorigin="6698,3892" coordsize="204,197" path="m6886,3897l6770,3897,6770,3974,6787,3974,6787,3966,6886,3966,6886,3952,6787,3952,6787,3909,6886,3909,6886,3897xe" filled="t" fillcolor="#202020" stroked="f">
                <v:path arrowok="t"/>
                <v:fill/>
              </v:shape>
              <v:shape style="position:absolute;left:6698;top:3892;width:204;height:197" coordorigin="6698,3892" coordsize="204,197" path="m6886,3966l6871,3966,6871,3974,6886,3974,6886,3966xe" filled="t" fillcolor="#202020" stroked="f">
                <v:path arrowok="t"/>
                <v:fill/>
              </v:shape>
              <v:shape style="position:absolute;left:6698;top:3892;width:204;height:197" coordorigin="6698,3892" coordsize="204,197" path="m6886,3909l6871,3909,6871,3952,6886,3952,6886,3909xe" filled="t" fillcolor="#202020" stroked="f">
                <v:path arrowok="t"/>
                <v:fill/>
              </v:shape>
            </v:group>
            <v:group style="position:absolute;left:7003;top:4031;width:17;height:58" coordorigin="7003,4031" coordsize="17,58">
              <v:shape style="position:absolute;left:7003;top:4031;width:17;height:58" coordorigin="7003,4031" coordsize="17,58" path="m7003,4060l7020,4060e" filled="f" stroked="t" strokeweight="2.98pt" strokecolor="#202020">
                <v:path arrowok="t"/>
              </v:shape>
            </v:group>
            <v:group style="position:absolute;left:6912;top:4024;width:199;height:2" coordorigin="6912,4024" coordsize="199,2">
              <v:shape style="position:absolute;left:6912;top:4024;width:199;height:2" coordorigin="6912,4024" coordsize="199,0" path="m6912,4024l7111,4024e" filled="f" stroked="t" strokeweight=".82pt" strokecolor="#202020">
                <v:path arrowok="t"/>
              </v:shape>
            </v:group>
            <v:group style="position:absolute;left:7003;top:3983;width:17;height:34" coordorigin="7003,3983" coordsize="17,34">
              <v:shape style="position:absolute;left:7003;top:3983;width:17;height:34" coordorigin="7003,3983" coordsize="17,34" path="m7003,4000l7020,4000e" filled="f" stroked="t" strokeweight="1.78pt" strokecolor="#202020">
                <v:path arrowok="t"/>
              </v:shape>
            </v:group>
            <v:group style="position:absolute;left:6931;top:3975;width:161;height:2" coordorigin="6931,3975" coordsize="161,2">
              <v:shape style="position:absolute;left:6931;top:3975;width:161;height:2" coordorigin="6931,3975" coordsize="161,0" path="m6931,3975l7092,3975e" filled="f" stroked="t" strokeweight=".94pt" strokecolor="#202020">
                <v:path arrowok="t"/>
              </v:shape>
            </v:group>
            <v:group style="position:absolute;left:7003;top:3933;width:17;height:34" coordorigin="7003,3933" coordsize="17,34">
              <v:shape style="position:absolute;left:7003;top:3933;width:17;height:34" coordorigin="7003,3933" coordsize="17,34" path="m7003,3950l7020,3950e" filled="f" stroked="t" strokeweight="1.78pt" strokecolor="#202020">
                <v:path arrowok="t"/>
              </v:shape>
            </v:group>
            <v:group style="position:absolute;left:6919;top:3926;width:187;height:2" coordorigin="6919,3926" coordsize="187,2">
              <v:shape style="position:absolute;left:6919;top:3926;width:187;height:2" coordorigin="6919,3926" coordsize="187,0" path="m6919,3926l7106,3926e" filled="f" stroked="t" strokeweight=".82pt" strokecolor="#202020">
                <v:path arrowok="t"/>
              </v:shape>
            </v:group>
            <v:group style="position:absolute;left:7003;top:3885;width:17;height:34" coordorigin="7003,3885" coordsize="17,34">
              <v:shape style="position:absolute;left:7003;top:3885;width:17;height:34" coordorigin="7003,3885" coordsize="17,34" path="m7003,3902l7020,3902e" filled="f" stroked="t" strokeweight="1.78pt" strokecolor="#202020">
                <v:path arrowok="t"/>
              </v:shape>
            </v:group>
            <v:group style="position:absolute;left:7121;top:3890;width:202;height:199" coordorigin="7121,3890" coordsize="202,199">
              <v:shape style="position:absolute;left:7121;top:3890;width:202;height:199" coordorigin="7121,3890" coordsize="202,199" path="m7306,4007l7217,4007,7217,4089,7231,4089,7231,4077,7306,4077,7306,4062,7231,4062,7231,4022,7306,4022,7306,4007xe" filled="t" fillcolor="#202020" stroked="f">
                <v:path arrowok="t"/>
                <v:fill/>
              </v:shape>
              <v:shape style="position:absolute;left:7121;top:3890;width:202;height:199" coordorigin="7121,3890" coordsize="202,199" path="m7306,4077l7291,4077,7291,4089,7306,4089,7306,4077xe" filled="t" fillcolor="#202020" stroked="f">
                <v:path arrowok="t"/>
                <v:fill/>
              </v:shape>
              <v:shape style="position:absolute;left:7121;top:3890;width:202;height:199" coordorigin="7121,3890" coordsize="202,199" path="m7147,3981l7133,3981,7133,4058,7128,4060,7121,4060,7126,4077,7164,4070,7205,4062,7205,4058,7147,4058,7147,3981xe" filled="t" fillcolor="#202020" stroked="f">
                <v:path arrowok="t"/>
                <v:fill/>
              </v:shape>
              <v:shape style="position:absolute;left:7121;top:3890;width:202;height:199" coordorigin="7121,3890" coordsize="202,199" path="m7306,4022l7291,4022,7291,4062,7306,4062,7306,4022xe" filled="t" fillcolor="#202020" stroked="f">
                <v:path arrowok="t"/>
                <v:fill/>
              </v:shape>
              <v:shape style="position:absolute;left:7121;top:3890;width:202;height:199" coordorigin="7121,3890" coordsize="202,199" path="m7178,3959l7164,3959,7164,4053,7157,4055,7152,4055,7147,4058,7205,4058,7205,4053,7178,4053,7178,4010,7200,4010,7200,3995,7178,3995,7178,3959xe" filled="t" fillcolor="#202020" stroked="f">
                <v:path arrowok="t"/>
                <v:fill/>
              </v:shape>
              <v:shape style="position:absolute;left:7121;top:3890;width:202;height:199" coordorigin="7121,3890" coordsize="202,199" path="m7205,4048l7195,4048,7186,4050,7178,4053,7205,4053,7205,4048xe" filled="t" fillcolor="#202020" stroked="f">
                <v:path arrowok="t"/>
                <v:fill/>
              </v:shape>
              <v:shape style="position:absolute;left:7121;top:3890;width:202;height:199" coordorigin="7121,3890" coordsize="202,199" path="m7247,3941l7231,3941,7238,3957,7236,3977,7219,3987,7200,3995,7205,4002,7207,4007,7211,4009,7230,3999,7247,3990,7263,3979,7297,3979,7291,3977,7274,3969,7286,3956,7259,3956,7247,3941xe" filled="t" fillcolor="#202020" stroked="f">
                <v:path arrowok="t"/>
                <v:fill/>
              </v:shape>
              <v:shape style="position:absolute;left:7121;top:3890;width:202;height:199" coordorigin="7121,3890" coordsize="202,199" path="m7297,3979l7263,3979,7279,3988,7297,3997,7318,4005,7322,3995,7310,3984,7297,3979xe" filled="t" fillcolor="#202020" stroked="f">
                <v:path arrowok="t"/>
                <v:fill/>
              </v:shape>
              <v:shape style="position:absolute;left:7121;top:3890;width:202;height:199" coordorigin="7121,3890" coordsize="202,199" path="m7200,3897l7133,3897,7133,3966,7147,3966,7147,3959,7200,3959,7200,3947,7147,3947,7147,3911,7200,3911,7200,3897xe" filled="t" fillcolor="#202020" stroked="f">
                <v:path arrowok="t"/>
                <v:fill/>
              </v:shape>
              <v:shape style="position:absolute;left:7121;top:3890;width:202;height:199" coordorigin="7121,3890" coordsize="202,199" path="m7255,3890l7233,3897,7224,3915,7214,3932,7202,3947,7205,3952,7210,3954,7212,3959,7217,3952,7224,3945,7231,3941,7247,3941,7247,3941,7236,3923,7238,3921,7310,3921,7310,3906,7246,3906,7250,3897,7255,3890xe" filled="t" fillcolor="#202020" stroked="f">
                <v:path arrowok="t"/>
                <v:fill/>
              </v:shape>
              <v:shape style="position:absolute;left:7121;top:3890;width:202;height:199" coordorigin="7121,3890" coordsize="202,199" path="m7310,3921l7294,3921,7288,3929,7275,3944,7259,3956,7286,3956,7288,3954,7300,3938,7310,3921xe" filled="t" fillcolor="#202020" stroked="f">
                <v:path arrowok="t"/>
                <v:fill/>
              </v:shape>
              <v:shape style="position:absolute;left:7121;top:3890;width:202;height:199" coordorigin="7121,3890" coordsize="202,199" path="m7200,3911l7186,3911,7186,3947,7200,3947,7200,3911xe" filled="t" fillcolor="#202020" stroked="f">
                <v:path arrowok="t"/>
                <v:fill/>
              </v:shape>
            </v:group>
            <v:group style="position:absolute;left:7349;top:4038;width:40;height:48" coordorigin="7349,4038" coordsize="40,48">
              <v:shape style="position:absolute;left:7349;top:4038;width:40;height:48" coordorigin="7349,4038" coordsize="40,48" path="m7351,4038l7349,4059,7364,4073,7378,4086,7390,4074,7383,4067,7369,4054,7351,4038xe" filled="t" fillcolor="#202020" stroked="f">
                <v:path arrowok="t"/>
                <v:fill/>
              </v:shape>
              <v:shape style="position:absolute;left:6268;top:3875;width:1789;height:6831" type="#_x0000_t75">
                <v:imagedata r:id="rId77" o:title=""/>
              </v:shape>
            </v:group>
            <v:group style="position:absolute;left:6281;top:4190;width:202;height:199" coordorigin="6281,4190" coordsize="202,199">
              <v:shape style="position:absolute;left:6281;top:4190;width:202;height:199" coordorigin="6281,4190" coordsize="202,199" path="m6466,4307l6377,4307,6377,4389,6391,4389,6391,4379,6466,4379,6466,4365,6391,4365,6391,4322,6466,4322,6466,4307xe" filled="t" fillcolor="#202020" stroked="f">
                <v:path arrowok="t"/>
                <v:fill/>
              </v:shape>
              <v:shape style="position:absolute;left:6281;top:4190;width:202;height:199" coordorigin="6281,4190" coordsize="202,199" path="m6466,4379l6451,4379,6451,4389,6466,4389,6466,4379xe" filled="t" fillcolor="#202020" stroked="f">
                <v:path arrowok="t"/>
                <v:fill/>
              </v:shape>
              <v:shape style="position:absolute;left:6281;top:4190;width:202;height:199" coordorigin="6281,4190" coordsize="202,199" path="m6307,4281l6293,4281,6293,4358,6288,4360,6281,4360,6284,4377,6362,4362,6362,4358,6307,4358,6307,4281xe" filled="t" fillcolor="#202020" stroked="f">
                <v:path arrowok="t"/>
                <v:fill/>
              </v:shape>
              <v:shape style="position:absolute;left:6281;top:4190;width:202;height:199" coordorigin="6281,4190" coordsize="202,199" path="m6466,4322l6451,4322,6451,4365,6466,4365,6466,4322xe" filled="t" fillcolor="#202020" stroked="f">
                <v:path arrowok="t"/>
                <v:fill/>
              </v:shape>
              <v:shape style="position:absolute;left:6281;top:4190;width:202;height:199" coordorigin="6281,4190" coordsize="202,199" path="m6338,4259l6324,4259,6324,4355,6312,4355,6307,4358,6362,4358,6362,4353,6338,4353,6338,4310,6360,4310,6360,4295,6338,4295,6338,4259xe" filled="t" fillcolor="#202020" stroked="f">
                <v:path arrowok="t"/>
                <v:fill/>
              </v:shape>
              <v:shape style="position:absolute;left:6281;top:4190;width:202;height:199" coordorigin="6281,4190" coordsize="202,199" path="m6365,4348l6355,4348,6346,4350,6338,4353,6362,4353,6365,4348xe" filled="t" fillcolor="#202020" stroked="f">
                <v:path arrowok="t"/>
                <v:fill/>
              </v:shape>
              <v:shape style="position:absolute;left:6281;top:4190;width:202;height:199" coordorigin="6281,4190" coordsize="202,199" path="m6407,4241l6390,4241,6398,4257,6397,4277,6379,4287,6360,4295,6365,4302,6367,4307,6371,4308,6390,4299,6408,4289,6423,4279,6457,4279,6451,4277,6434,4269,6446,4256,6419,4256,6407,4241xe" filled="t" fillcolor="#202020" stroked="f">
                <v:path arrowok="t"/>
                <v:fill/>
              </v:shape>
              <v:shape style="position:absolute;left:6281;top:4190;width:202;height:199" coordorigin="6281,4190" coordsize="202,199" path="m6457,4279l6423,4279,6439,4288,6457,4297,6478,4305,6482,4295,6469,4284,6457,4279xe" filled="t" fillcolor="#202020" stroked="f">
                <v:path arrowok="t"/>
                <v:fill/>
              </v:shape>
              <v:shape style="position:absolute;left:6281;top:4190;width:202;height:199" coordorigin="6281,4190" coordsize="202,199" path="m6360,4197l6293,4197,6293,4266,6307,4266,6307,4259,6360,4259,6360,4247,6307,4247,6307,4211,6360,4211,6360,4197xe" filled="t" fillcolor="#202020" stroked="f">
                <v:path arrowok="t"/>
                <v:fill/>
              </v:shape>
              <v:shape style="position:absolute;left:6281;top:4190;width:202;height:199" coordorigin="6281,4190" coordsize="202,199" path="m6413,4190l6393,4197,6384,4215,6374,4232,6362,4247,6365,4252,6372,4259,6382,4245,6390,4241,6407,4241,6407,4241,6396,4223,6396,4221,6470,4221,6470,4206,6406,4206,6410,4197,6413,4190xe" filled="t" fillcolor="#202020" stroked="f">
                <v:path arrowok="t"/>
                <v:fill/>
              </v:shape>
              <v:shape style="position:absolute;left:6281;top:4190;width:202;height:199" coordorigin="6281,4190" coordsize="202,199" path="m6470,4221l6451,4221,6448,4227,6436,4243,6419,4256,6446,4256,6448,4254,6460,4238,6470,4221xe" filled="t" fillcolor="#202020" stroked="f">
                <v:path arrowok="t"/>
                <v:fill/>
              </v:shape>
              <v:shape style="position:absolute;left:6281;top:4190;width:202;height:199" coordorigin="6281,4190" coordsize="202,199" path="m6360,4211l6346,4211,6346,4247,6360,4247,6360,4211xe" filled="t" fillcolor="#202020" stroked="f">
                <v:path arrowok="t"/>
                <v:fill/>
              </v:shape>
            </v:group>
            <v:group style="position:absolute;left:6509;top:4338;width:40;height:48" coordorigin="6509,4338" coordsize="40,48">
              <v:shape style="position:absolute;left:6509;top:4338;width:40;height:48" coordorigin="6509,4338" coordsize="40,48" path="m6511,4338l6509,4359,6524,4373,6538,4386,6550,4374,6542,4367,6528,4354,6511,4338xe" filled="t" fillcolor="#202020" stroked="f">
                <v:path arrowok="t"/>
                <v:fill/>
              </v:shape>
            </v:group>
            <v:group style="position:absolute;left:6703;top:4187;width:187;height:199" coordorigin="6703,4187" coordsize="187,199">
              <v:shape style="position:absolute;left:6703;top:4187;width:187;height:199" coordorigin="6703,4187" coordsize="187,199" path="m6890,4247l6715,4247,6715,4386,6732,4386,6732,4262,6890,4262,6890,4247xe" filled="t" fillcolor="#202020" stroked="f">
                <v:path arrowok="t"/>
                <v:fill/>
              </v:shape>
              <v:shape style="position:absolute;left:6703;top:4187;width:187;height:199" coordorigin="6703,4187" coordsize="187,199" path="m6890,4262l6874,4262,6874,4367,6869,4370,6828,4370,6830,4374,6830,4382,6833,4386,6881,4386,6890,4379,6890,4262xe" filled="t" fillcolor="#202020" stroked="f">
                <v:path arrowok="t"/>
                <v:fill/>
              </v:shape>
              <v:shape style="position:absolute;left:6703;top:4187;width:187;height:199" coordorigin="6703,4187" coordsize="187,199" path="m6811,4343l6794,4343,6794,4384,6811,4384,6811,4343xe" filled="t" fillcolor="#202020" stroked="f">
                <v:path arrowok="t"/>
                <v:fill/>
              </v:shape>
              <v:shape style="position:absolute;left:6703;top:4187;width:187;height:199" coordorigin="6703,4187" coordsize="187,199" path="m6866,4331l6739,4331,6739,4343,6866,4343,6866,4331xe" filled="t" fillcolor="#202020" stroked="f">
                <v:path arrowok="t"/>
                <v:fill/>
              </v:shape>
              <v:shape style="position:absolute;left:6703;top:4187;width:187;height:199" coordorigin="6703,4187" coordsize="187,199" path="m6811,4307l6794,4307,6794,4331,6811,4331,6811,4307xe" filled="t" fillcolor="#202020" stroked="f">
                <v:path arrowok="t"/>
                <v:fill/>
              </v:shape>
              <v:shape style="position:absolute;left:6703;top:4187;width:187;height:199" coordorigin="6703,4187" coordsize="187,199" path="m6859,4295l6746,4295,6746,4307,6859,4307,6859,4295xe" filled="t" fillcolor="#202020" stroked="f">
                <v:path arrowok="t"/>
                <v:fill/>
              </v:shape>
              <v:shape style="position:absolute;left:6703;top:4187;width:187;height:199" coordorigin="6703,4187" coordsize="187,199" path="m6830,4262l6823,4274,6818,4286,6811,4295,6828,4295,6833,4288,6840,4278,6845,4271,6830,4262xe" filled="t" fillcolor="#202020" stroked="f">
                <v:path arrowok="t"/>
                <v:fill/>
              </v:shape>
              <v:shape style="position:absolute;left:6703;top:4187;width:187;height:199" coordorigin="6703,4187" coordsize="187,199" path="m6773,4262l6761,4271,6766,4278,6773,4286,6778,4293,6792,4286,6785,4278,6780,4269,6773,4262xe" filled="t" fillcolor="#202020" stroked="f">
                <v:path arrowok="t"/>
                <v:fill/>
              </v:shape>
              <v:shape style="position:absolute;left:6703;top:4187;width:187;height:199" coordorigin="6703,4187" coordsize="187,199" path="m6811,4226l6794,4226,6794,4247,6811,4247,6811,4226xe" filled="t" fillcolor="#202020" stroked="f">
                <v:path arrowok="t"/>
                <v:fill/>
              </v:shape>
              <v:shape style="position:absolute;left:6703;top:4187;width:187;height:199" coordorigin="6703,4187" coordsize="187,199" path="m6900,4211l6703,4211,6703,4226,6900,4226,6900,4211xe" filled="t" fillcolor="#202020" stroked="f">
                <v:path arrowok="t"/>
                <v:fill/>
              </v:shape>
              <v:shape style="position:absolute;left:6703;top:4187;width:187;height:199" coordorigin="6703,4187" coordsize="187,199" path="m6811,4187l6794,4187,6794,4211,6811,4211,6811,4187xe" filled="t" fillcolor="#202020" stroked="f">
                <v:path arrowok="t"/>
                <v:fill/>
              </v:shape>
            </v:group>
            <v:group style="position:absolute;left:6912;top:4188;width:200;height:189" coordorigin="6912,4188" coordsize="200,189">
              <v:shape style="position:absolute;left:6912;top:4188;width:200;height:189" coordorigin="6912,4188" coordsize="200,189" path="m7109,4362l6977,4362,6977,4377,7109,4377,7109,4362xe" filled="t" fillcolor="#202020" stroked="f">
                <v:path arrowok="t"/>
                <v:fill/>
              </v:shape>
              <v:shape style="position:absolute;left:6912;top:4188;width:200;height:189" coordorigin="6912,4188" coordsize="200,189" path="m6972,4342l6953,4347,6933,4351,6912,4355,6924,4368,6965,4358,6982,4355,6982,4346,6972,4342xe" filled="t" fillcolor="#202020" stroked="f">
                <v:path arrowok="t"/>
                <v:fill/>
              </v:shape>
              <v:shape style="position:absolute;left:6912;top:4188;width:200;height:189" coordorigin="6912,4188" coordsize="200,189" path="m7051,4312l7037,4312,7037,4362,7051,4362,7051,4312xe" filled="t" fillcolor="#202020" stroked="f">
                <v:path arrowok="t"/>
                <v:fill/>
              </v:shape>
              <v:shape style="position:absolute;left:6912;top:4188;width:200;height:189" coordorigin="6912,4188" coordsize="200,189" path="m6952,4188l6942,4207,6933,4226,6922,4242,6912,4257,6914,4271,6934,4271,6938,4281,6926,4298,6914,4312,6920,4326,6942,4322,6979,4317,6979,4307,6936,4307,6941,4302,6952,4287,6963,4272,6973,4257,6938,4257,6939,4243,6949,4226,6959,4209,6970,4190,6952,4188xe" filled="t" fillcolor="#202020" stroked="f">
                <v:path arrowok="t"/>
                <v:fill/>
              </v:shape>
              <v:shape style="position:absolute;left:6912;top:4188;width:200;height:189" coordorigin="6912,4188" coordsize="200,189" path="m7097,4298l6991,4298,6991,4312,7097,4312,7097,4298xe" filled="t" fillcolor="#202020" stroked="f">
                <v:path arrowok="t"/>
                <v:fill/>
              </v:shape>
              <v:shape style="position:absolute;left:6912;top:4188;width:200;height:189" coordorigin="6912,4188" coordsize="200,189" path="m6976,4303l6956,4306,6936,4307,6979,4307,6976,4303xe" filled="t" fillcolor="#202020" stroked="f">
                <v:path arrowok="t"/>
                <v:fill/>
              </v:shape>
              <v:shape style="position:absolute;left:6912;top:4188;width:200;height:189" coordorigin="6912,4188" coordsize="200,189" path="m7087,4260l7053,4260,7071,4269,7088,4280,7104,4290,7112,4275,7096,4266,7087,4260xe" filled="t" fillcolor="#202020" stroked="f">
                <v:path arrowok="t"/>
                <v:fill/>
              </v:shape>
              <v:shape style="position:absolute;left:6912;top:4188;width:200;height:189" coordorigin="6912,4188" coordsize="200,189" path="m7090,4194l6991,4194,6991,4211,7060,4223,7046,4237,7030,4250,7013,4260,6995,4269,6974,4276,6979,4281,6982,4286,6999,4284,7018,4276,7035,4267,7053,4260,7087,4260,7079,4255,7063,4241,7077,4227,7090,4211,7090,4194xe" filled="t" fillcolor="#202020" stroked="f">
                <v:path arrowok="t"/>
                <v:fill/>
              </v:shape>
              <v:shape style="position:absolute;left:6912;top:4188;width:200;height:189" coordorigin="6912,4188" coordsize="200,189" path="m6972,4228l6965,4238,6955,4257,6973,4257,6975,4254,6986,4235,6972,4228xe" filled="t" fillcolor="#202020" stroked="f">
                <v:path arrowok="t"/>
                <v:fill/>
              </v:shape>
            </v:group>
            <v:group style="position:absolute;left:7121;top:4199;width:204;height:178" coordorigin="7121,4199" coordsize="204,178">
              <v:shape style="position:absolute;left:7121;top:4199;width:204;height:178" coordorigin="7121,4199" coordsize="204,178" path="m7325,4362l7121,4362,7121,4377,7325,4377,7325,4362xe" filled="t" fillcolor="#202020" stroked="f">
                <v:path arrowok="t"/>
                <v:fill/>
              </v:shape>
              <v:shape style="position:absolute;left:7121;top:4199;width:204;height:178" coordorigin="7121,4199" coordsize="204,178" path="m7198,4281l7181,4281,7169,4362,7186,4362,7198,4281xe" filled="t" fillcolor="#202020" stroked="f">
                <v:path arrowok="t"/>
                <v:fill/>
              </v:shape>
              <v:shape style="position:absolute;left:7121;top:4199;width:204;height:178" coordorigin="7121,4199" coordsize="204,178" path="m7291,4266l7135,4266,7135,4281,7274,4281,7274,4362,7291,4362,7291,4266xe" filled="t" fillcolor="#202020" stroked="f">
                <v:path arrowok="t"/>
                <v:fill/>
              </v:shape>
              <v:shape style="position:absolute;left:7121;top:4199;width:204;height:178" coordorigin="7121,4199" coordsize="204,178" path="m7207,4216l7190,4216,7183,4266,7200,4266,7207,4216xe" filled="t" fillcolor="#202020" stroked="f">
                <v:path arrowok="t"/>
                <v:fill/>
              </v:shape>
              <v:shape style="position:absolute;left:7121;top:4199;width:204;height:178" coordorigin="7121,4199" coordsize="204,178" path="m7315,4199l7128,4199,7128,4216,7315,4216,7315,4199xe" filled="t" fillcolor="#202020" stroked="f">
                <v:path arrowok="t"/>
                <v:fill/>
              </v:shape>
            </v:group>
            <v:group style="position:absolute;left:7330;top:4190;width:204;height:199" coordorigin="7330,4190" coordsize="204,199">
              <v:shape style="position:absolute;left:7330;top:4190;width:204;height:199" coordorigin="7330,4190" coordsize="204,199" path="m7519,4307l7428,4307,7428,4389,7442,4389,7442,4379,7519,4379,7519,4365,7442,4365,7442,4322,7519,4322,7519,4307xe" filled="t" fillcolor="#202020" stroked="f">
                <v:path arrowok="t"/>
                <v:fill/>
              </v:shape>
              <v:shape style="position:absolute;left:7330;top:4190;width:204;height:199" coordorigin="7330,4190" coordsize="204,199" path="m7519,4379l7502,4379,7502,4389,7519,4389,7519,4379xe" filled="t" fillcolor="#202020" stroked="f">
                <v:path arrowok="t"/>
                <v:fill/>
              </v:shape>
              <v:shape style="position:absolute;left:7330;top:4190;width:204;height:199" coordorigin="7330,4190" coordsize="204,199" path="m7356,4281l7344,4281,7344,4358,7339,4360,7330,4360,7335,4377,7414,4362,7414,4358,7356,4358,7356,4281xe" filled="t" fillcolor="#202020" stroked="f">
                <v:path arrowok="t"/>
                <v:fill/>
              </v:shape>
              <v:shape style="position:absolute;left:7330;top:4190;width:204;height:199" coordorigin="7330,4190" coordsize="204,199" path="m7519,4322l7502,4322,7502,4365,7519,4365,7519,4322xe" filled="t" fillcolor="#202020" stroked="f">
                <v:path arrowok="t"/>
                <v:fill/>
              </v:shape>
              <v:shape style="position:absolute;left:7330;top:4190;width:204;height:199" coordorigin="7330,4190" coordsize="204,199" path="m7387,4259l7373,4259,7373,4355,7363,4355,7356,4358,7414,4358,7414,4353,7387,4353,7387,4310,7409,4310,7409,4295,7387,4295,7387,4259xe" filled="t" fillcolor="#202020" stroked="f">
                <v:path arrowok="t"/>
                <v:fill/>
              </v:shape>
              <v:shape style="position:absolute;left:7330;top:4190;width:204;height:199" coordorigin="7330,4190" coordsize="204,199" path="m7414,4348l7406,4348,7387,4353,7414,4353,7414,4348xe" filled="t" fillcolor="#202020" stroked="f">
                <v:path arrowok="t"/>
                <v:fill/>
              </v:shape>
              <v:shape style="position:absolute;left:7330;top:4190;width:204;height:199" coordorigin="7330,4190" coordsize="204,199" path="m7457,4241l7440,4241,7447,4257,7447,4277,7429,4287,7411,4295,7414,4302,7418,4307,7423,4307,7442,4298,7460,4289,7476,4280,7517,4280,7507,4274,7501,4256,7470,4256,7457,4241xe" filled="t" fillcolor="#202020" stroked="f">
                <v:path arrowok="t"/>
                <v:fill/>
              </v:shape>
              <v:shape style="position:absolute;left:7330;top:4190;width:204;height:199" coordorigin="7330,4190" coordsize="204,199" path="m7517,4280l7476,4280,7493,4289,7511,4297,7531,4305,7531,4300,7534,4295,7525,4285,7517,4280xe" filled="t" fillcolor="#202020" stroked="f">
                <v:path arrowok="t"/>
                <v:fill/>
              </v:shape>
              <v:shape style="position:absolute;left:7330;top:4190;width:204;height:199" coordorigin="7330,4190" coordsize="204,199" path="m7409,4197l7342,4197,7342,4266,7356,4266,7356,4259,7409,4259,7409,4247,7356,4247,7356,4211,7409,4211,7409,4197xe" filled="t" fillcolor="#202020" stroked="f">
                <v:path arrowok="t"/>
                <v:fill/>
              </v:shape>
              <v:shape style="position:absolute;left:7330;top:4190;width:204;height:199" coordorigin="7330,4190" coordsize="204,199" path="m7464,4190l7443,4198,7433,4216,7423,4232,7411,4247,7423,4259,7433,4245,7440,4241,7457,4241,7447,4223,7447,4221,7522,4221,7522,4206,7454,4206,7459,4202,7462,4197,7464,4190xe" filled="t" fillcolor="#202020" stroked="f">
                <v:path arrowok="t"/>
                <v:fill/>
              </v:shape>
              <v:shape style="position:absolute;left:7330;top:4190;width:204;height:199" coordorigin="7330,4190" coordsize="204,199" path="m7522,4221l7505,4221,7500,4229,7488,4244,7470,4256,7501,4256,7501,4254,7513,4238,7522,4221xe" filled="t" fillcolor="#202020" stroked="f">
                <v:path arrowok="t"/>
                <v:fill/>
              </v:shape>
              <v:shape style="position:absolute;left:7330;top:4190;width:204;height:199" coordorigin="7330,4190" coordsize="204,199" path="m7409,4211l7394,4211,7394,4247,7409,4247,7409,4211xe" filled="t" fillcolor="#202020" stroked="f">
                <v:path arrowok="t"/>
                <v:fill/>
              </v:shape>
            </v:group>
            <v:group style="position:absolute;left:7563;top:4338;width:40;height:48" coordorigin="7563,4338" coordsize="40,48">
              <v:shape style="position:absolute;left:7563;top:4338;width:40;height:48" coordorigin="7563,4338" coordsize="40,48" path="m7565,4338l7563,4359,7577,4373,7591,4386,7603,4374,7596,4367,7582,4354,7565,4338xe" filled="t" fillcolor="#202020" stroked="f">
                <v:path arrowok="t"/>
                <v:fill/>
              </v:shape>
            </v:group>
            <v:group style="position:absolute;left:6281;top:4487;width:194;height:197" coordorigin="6281,4487" coordsize="194,197">
              <v:shape style="position:absolute;left:6281;top:4487;width:194;height:197" coordorigin="6281,4487" coordsize="194,197" path="m6437,4578l6396,4578,6420,4594,6413,4614,6404,4632,6393,4648,6379,4663,6362,4677,6367,4679,6370,4684,6380,4684,6395,4670,6408,4655,6419,4638,6427,4619,6433,4599,6437,4578xe" filled="t" fillcolor="#202020" stroked="f">
                <v:path arrowok="t"/>
                <v:fill/>
              </v:shape>
              <v:shape style="position:absolute;left:6281;top:4487;width:194;height:197" coordorigin="6281,4487" coordsize="194,197" path="m6410,4665l6413,4670,6413,4677,6415,4682,6427,4684,6437,4684,6450,4683,6466,4671,6466,4667,6420,4667,6410,4665xe" filled="t" fillcolor="#202020" stroked="f">
                <v:path arrowok="t"/>
                <v:fill/>
              </v:shape>
              <v:shape style="position:absolute;left:6281;top:4487;width:194;height:197" coordorigin="6281,4487" coordsize="194,197" path="m6475,4578l6437,4578,6460,4594,6458,4617,6457,4634,6456,4638,6456,4650,6454,4662,6449,4667,6466,4667,6471,4646,6473,4629,6474,4610,6475,4590,6475,4578xe" filled="t" fillcolor="#202020" stroked="f">
                <v:path arrowok="t"/>
                <v:fill/>
              </v:shape>
              <v:shape style="position:absolute;left:6281;top:4487;width:194;height:197" coordorigin="6281,4487" coordsize="194,197" path="m6463,4499l6355,4499,6355,4514,6434,4514,6358,4564,6358,4578,6378,4590,6370,4607,6358,4623,6344,4638,6326,4653,6331,4655,6334,4660,6342,4662,6358,4648,6372,4632,6382,4615,6391,4597,6396,4578,6475,4578,6475,4564,6382,4564,6463,4514,6463,4499xe" filled="t" fillcolor="#202020" stroked="f">
                <v:path arrowok="t"/>
                <v:fill/>
              </v:shape>
              <v:shape style="position:absolute;left:6281;top:4487;width:194;height:197" coordorigin="6281,4487" coordsize="194,197" path="m6324,4554l6310,4554,6310,4624,6290,4634,6281,4636,6297,4647,6334,4630,6350,4622,6348,4617,6324,4617,6324,4554xe" filled="t" fillcolor="#202020" stroked="f">
                <v:path arrowok="t"/>
                <v:fill/>
              </v:shape>
              <v:shape style="position:absolute;left:6281;top:4487;width:194;height:197" coordorigin="6281,4487" coordsize="194,197" path="m6348,4607l6341,4610,6334,4614,6324,4617,6348,4617,6348,4607xe" filled="t" fillcolor="#202020" stroked="f">
                <v:path arrowok="t"/>
                <v:fill/>
              </v:shape>
              <v:shape style="position:absolute;left:6281;top:4487;width:194;height:197" coordorigin="6281,4487" coordsize="194,197" path="m6350,4540l6283,4540,6283,4554,6350,4554,6350,4540xe" filled="t" fillcolor="#202020" stroked="f">
                <v:path arrowok="t"/>
                <v:fill/>
              </v:shape>
              <v:shape style="position:absolute;left:6281;top:4487;width:194;height:197" coordorigin="6281,4487" coordsize="194,197" path="m6324,4487l6310,4487,6310,4540,6324,4540,6324,4487xe" filled="t" fillcolor="#202020" stroked="f">
                <v:path arrowok="t"/>
                <v:fill/>
              </v:shape>
            </v:group>
            <v:group style="position:absolute;left:6490;top:4490;width:202;height:199" coordorigin="6490,4490" coordsize="202,199">
              <v:shape style="position:absolute;left:6490;top:4490;width:202;height:199" coordorigin="6490,4490" coordsize="202,199" path="m6677,4607l6586,4607,6586,4689,6602,4689,6602,4679,6677,4679,6677,4665,6602,4665,6602,4622,6677,4622,6677,4607xe" filled="t" fillcolor="#202020" stroked="f">
                <v:path arrowok="t"/>
                <v:fill/>
              </v:shape>
              <v:shape style="position:absolute;left:6490;top:4490;width:202;height:199" coordorigin="6490,4490" coordsize="202,199" path="m6677,4679l6660,4679,6660,4689,6677,4689,6677,4679xe" filled="t" fillcolor="#202020" stroked="f">
                <v:path arrowok="t"/>
                <v:fill/>
              </v:shape>
              <v:shape style="position:absolute;left:6490;top:4490;width:202;height:199" coordorigin="6490,4490" coordsize="202,199" path="m6516,4581l6502,4581,6502,4658,6499,4660,6490,4660,6495,4677,6574,4662,6574,4658,6516,4658,6516,4581xe" filled="t" fillcolor="#202020" stroked="f">
                <v:path arrowok="t"/>
                <v:fill/>
              </v:shape>
              <v:shape style="position:absolute;left:6490;top:4490;width:202;height:199" coordorigin="6490,4490" coordsize="202,199" path="m6677,4622l6660,4622,6660,4665,6677,4665,6677,4622xe" filled="t" fillcolor="#202020" stroked="f">
                <v:path arrowok="t"/>
                <v:fill/>
              </v:shape>
              <v:shape style="position:absolute;left:6490;top:4490;width:202;height:199" coordorigin="6490,4490" coordsize="202,199" path="m6547,4562l6533,4562,6533,4655,6521,4655,6516,4658,6574,4658,6574,4653,6547,4653,6547,4610,6569,4610,6569,4595,6547,4595,6547,4562xe" filled="t" fillcolor="#202020" stroked="f">
                <v:path arrowok="t"/>
                <v:fill/>
              </v:shape>
              <v:shape style="position:absolute;left:6490;top:4490;width:202;height:199" coordorigin="6490,4490" coordsize="202,199" path="m6574,4648l6564,4650,6557,4650,6547,4653,6574,4653,6574,4648xe" filled="t" fillcolor="#202020" stroked="f">
                <v:path arrowok="t"/>
                <v:fill/>
              </v:shape>
              <v:shape style="position:absolute;left:6490;top:4490;width:202;height:199" coordorigin="6490,4490" coordsize="202,199" path="m6616,4541l6600,4541,6607,4557,6607,4577,6589,4587,6571,4595,6574,4602,6576,4607,6590,4605,6607,4597,6625,4592,6648,4589,6684,4589,6679,4584,6660,4578,6643,4569,6655,4557,6629,4557,6616,4542,6616,4541xe" filled="t" fillcolor="#202020" stroked="f">
                <v:path arrowok="t"/>
                <v:fill/>
              </v:shape>
              <v:shape style="position:absolute;left:6490;top:4490;width:202;height:199" coordorigin="6490,4490" coordsize="202,199" path="m6684,4589l6648,4589,6666,4597,6686,4605,6691,4595,6684,4589xe" filled="t" fillcolor="#202020" stroked="f">
                <v:path arrowok="t"/>
                <v:fill/>
              </v:shape>
              <v:shape style="position:absolute;left:6490;top:4490;width:202;height:199" coordorigin="6490,4490" coordsize="202,199" path="m6569,4497l6502,4497,6502,4566,6516,4566,6516,4562,6569,4562,6569,4547,6516,4547,6516,4511,6569,4511,6569,4497xe" filled="t" fillcolor="#202020" stroked="f">
                <v:path arrowok="t"/>
                <v:fill/>
              </v:shape>
              <v:shape style="position:absolute;left:6490;top:4490;width:202;height:199" coordorigin="6490,4490" coordsize="202,199" path="m6624,4490l6603,4498,6593,4516,6583,4532,6571,4547,6578,4554,6581,4559,6588,4552,6593,4545,6600,4541,6616,4541,6607,4523,6607,4521,6679,4521,6679,4506,6614,4506,6619,4502,6622,4497,6624,4490xe" filled="t" fillcolor="#202020" stroked="f">
                <v:path arrowok="t"/>
                <v:fill/>
              </v:shape>
              <v:shape style="position:absolute;left:6490;top:4490;width:202;height:199" coordorigin="6490,4490" coordsize="202,199" path="m6679,4521l6662,4521,6658,4529,6646,4544,6629,4557,6655,4557,6658,4554,6670,4538,6679,4521xe" filled="t" fillcolor="#202020" stroked="f">
                <v:path arrowok="t"/>
                <v:fill/>
              </v:shape>
              <v:shape style="position:absolute;left:6490;top:4490;width:202;height:199" coordorigin="6490,4490" coordsize="202,199" path="m6569,4511l6554,4511,6554,4547,6569,4547,6569,4511xe" filled="t" fillcolor="#202020" stroked="f">
                <v:path arrowok="t"/>
                <v:fill/>
              </v:shape>
            </v:group>
            <v:group style="position:absolute;left:6720;top:4638;width:41;height:48" coordorigin="6720,4638" coordsize="41,48">
              <v:shape style="position:absolute;left:6720;top:4638;width:41;height:48" coordorigin="6720,4638" coordsize="41,48" path="m6720,4638l6720,4659,6735,4673,6749,4686,6761,4674,6752,4666,6737,4653,6720,4638xe" filled="t" fillcolor="#202020" stroked="f">
                <v:path arrowok="t"/>
                <v:fill/>
              </v:shape>
            </v:group>
            <v:group style="position:absolute;left:6281;top:4796;width:202;height:188" coordorigin="6281,4796" coordsize="202,188">
              <v:shape style="position:absolute;left:6281;top:4796;width:202;height:188" coordorigin="6281,4796" coordsize="202,188" path="m6298,4893l6288,4913,6288,4913,6298,4931,6309,4946,6297,4962,6281,4974,6286,4979,6288,4984,6297,4984,6312,4973,6334,4966,6472,4966,6468,4965,6386,4965,6365,4962,6347,4954,6332,4939,6336,4930,6314,4930,6304,4913,6298,4893xe" filled="t" fillcolor="#202020" stroked="f">
                <v:path arrowok="t"/>
                <v:fill/>
              </v:shape>
              <v:shape style="position:absolute;left:6281;top:4796;width:202;height:188" coordorigin="6281,4796" coordsize="202,188" path="m6472,4966l6334,4966,6351,4973,6372,4978,6412,4981,6430,4981,6478,4982,6480,4974,6482,4970,6472,4966xe" filled="t" fillcolor="#202020" stroked="f">
                <v:path arrowok="t"/>
                <v:fill/>
              </v:shape>
              <v:shape style="position:absolute;left:6281;top:4796;width:202;height:188" coordorigin="6281,4796" coordsize="202,188" path="m6465,4964l6444,4964,6425,4965,6386,4965,6468,4965,6465,4964xe" filled="t" fillcolor="#202020" stroked="f">
                <v:path arrowok="t"/>
                <v:fill/>
              </v:shape>
              <v:shape style="position:absolute;left:6281;top:4796;width:202;height:188" coordorigin="6281,4796" coordsize="202,188" path="m6384,4845l6370,4845,6370,4938,6478,4938,6478,4924,6384,4924,6384,4845xe" filled="t" fillcolor="#202020" stroked="f">
                <v:path arrowok="t"/>
                <v:fill/>
              </v:shape>
              <v:shape style="position:absolute;left:6281;top:4796;width:202;height:188" coordorigin="6281,4796" coordsize="202,188" path="m6348,4806l6281,4806,6281,4821,6326,4821,6288,4866,6288,4881,6330,4894,6324,4913,6314,4930,6336,4930,6339,4921,6345,4901,6348,4881,6348,4866,6307,4866,6348,4821,6348,4806xe" filled="t" fillcolor="#202020" stroked="f">
                <v:path arrowok="t"/>
                <v:fill/>
              </v:shape>
              <v:shape style="position:absolute;left:6281;top:4796;width:202;height:188" coordorigin="6281,4796" coordsize="202,188" path="m6435,4816l6413,4816,6413,4924,6430,4924,6430,4874,6473,4874,6473,4857,6430,4857,6435,4816xe" filled="t" fillcolor="#202020" stroked="f">
                <v:path arrowok="t"/>
                <v:fill/>
              </v:shape>
              <v:shape style="position:absolute;left:6281;top:4796;width:202;height:188" coordorigin="6281,4796" coordsize="202,188" path="m6459,4796l6439,4798,6419,4800,6360,4804,6360,4806,6362,4811,6374,4818,6395,4817,6413,4816,6435,4816,6436,4813,6475,4811,6459,4796xe" filled="t" fillcolor="#202020" stroked="f">
                <v:path arrowok="t"/>
                <v:fill/>
              </v:shape>
            </v:group>
            <v:group style="position:absolute;left:6509;top:4938;width:40;height:48" coordorigin="6509,4938" coordsize="40,48">
              <v:shape style="position:absolute;left:6509;top:4938;width:40;height:48" coordorigin="6509,4938" coordsize="40,48" path="m6511,4938l6509,4959,6524,4973,6538,4986,6550,4974,6542,4967,6528,4954,6511,493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339996pt;margin-top:314.579987pt;width:47.677818pt;height:9.279711pt;mso-position-horizontal-relative:page;mso-position-vertical-relative:page;z-index:-4852" coordorigin="8227,6292" coordsize="954,186">
            <v:group style="position:absolute;left:8237;top:6302;width:58;height:161" coordorigin="8237,6302" coordsize="58,161">
              <v:shape style="position:absolute;left:8237;top:6302;width:58;height:161" coordorigin="8237,6302" coordsize="58,161" path="m8294,6328l8273,6328,8273,6462,8294,6462,8294,6328xe" filled="t" fillcolor="#202020" stroked="f">
                <v:path arrowok="t"/>
                <v:fill/>
              </v:shape>
              <v:shape style="position:absolute;left:8237;top:6302;width:58;height:161" coordorigin="8237,6302" coordsize="58,161" path="m8294,6302l8285,6302,8280,6306,8273,6311,8254,6321,8244,6323,8237,6326,8237,6347,8251,6342,8258,6338,8266,6335,8273,6328,8294,6328,8294,6302xe" filled="t" fillcolor="#202020" stroked="f">
                <v:path arrowok="t"/>
                <v:fill/>
              </v:shape>
            </v:group>
            <v:group style="position:absolute;left:8345;top:6302;width:106;height:164" coordorigin="8345,6302" coordsize="106,164">
              <v:shape style="position:absolute;left:8345;top:6302;width:106;height:164" coordorigin="8345,6302" coordsize="106,164" path="m8389,6302l8346,6364,8345,6388,8345,6399,8365,6456,8406,6466,8424,6458,8432,6448,8387,6448,8374,6437,8367,6416,8364,6386,8365,6361,8372,6337,8382,6323,8398,6318,8432,6318,8428,6314,8411,6305,8389,6302xe" filled="t" fillcolor="#202020" stroked="f">
                <v:path arrowok="t"/>
                <v:fill/>
              </v:shape>
              <v:shape style="position:absolute;left:8345;top:6302;width:106;height:164" coordorigin="8345,6302" coordsize="106,164" path="m8432,6318l8398,6318,8409,6321,8418,6331,8424,6348,8427,6375,8427,6413,8420,6433,8407,6445,8387,6448,8432,6448,8439,6440,8445,6424,8449,6404,8450,6379,8448,6351,8440,6329,8432,6318xe" filled="t" fillcolor="#202020" stroked="f">
                <v:path arrowok="t"/>
                <v:fill/>
              </v:shape>
            </v:group>
            <v:group style="position:absolute;left:8465;top:6302;width:103;height:163" coordorigin="8465,6302" coordsize="103,163">
              <v:shape style="position:absolute;left:8465;top:6302;width:103;height:163" coordorigin="8465,6302" coordsize="103,163" path="m8525,6302l8508,6302,8494,6306,8486,6311,8477,6321,8472,6335,8472,6350,8474,6357,8479,6362,8482,6369,8489,6374,8494,6378,8486,6381,8479,6386,8474,6393,8467,6402,8465,6410,8465,6429,8467,6436,8477,6450,8482,6455,8491,6460,8498,6465,8534,6465,8544,6460,8558,6450,8508,6450,8498,6446,8489,6436,8484,6426,8484,6410,8494,6395,8501,6390,8508,6388,8556,6388,8549,6381,8539,6378,8546,6374,8549,6371,8510,6371,8503,6366,8494,6357,8491,6352,8491,6338,8494,6330,8503,6321,8510,6318,8554,6318,8546,6311,8539,6306,8525,6302xe" filled="t" fillcolor="#202020" stroked="f">
                <v:path arrowok="t"/>
                <v:fill/>
              </v:shape>
              <v:shape style="position:absolute;left:8465;top:6302;width:103;height:163" coordorigin="8465,6302" coordsize="103,163" path="m8556,6388l8527,6388,8534,6390,8546,6402,8549,6410,8549,6426,8546,6436,8539,6441,8534,6446,8527,6450,8558,6450,8561,6443,8566,6436,8568,6429,8568,6410,8566,6402,8561,6393,8556,6388xe" filled="t" fillcolor="#202020" stroked="f">
                <v:path arrowok="t"/>
                <v:fill/>
              </v:shape>
              <v:shape style="position:absolute;left:8465;top:6302;width:103;height:163" coordorigin="8465,6302" coordsize="103,163" path="m8554,6318l8525,6318,8530,6321,8537,6326,8542,6330,8544,6338,8544,6352,8542,6357,8534,6362,8525,6371,8549,6371,8551,6369,8556,6362,8558,6357,8561,6350,8561,6335,8556,6321,8554,6318xe" filled="t" fillcolor="#202020" stroked="f">
                <v:path arrowok="t"/>
                <v:fill/>
              </v:shape>
            </v:group>
            <v:group style="position:absolute;left:8587;top:6303;width:103;height:164" coordorigin="8587,6303" coordsize="103,164">
              <v:shape style="position:absolute;left:8587;top:6303;width:103;height:164" coordorigin="8587,6303" coordsize="103,164" path="m8663,6303l8601,6333,8587,6395,8589,6415,8594,6434,8604,6451,8620,6463,8641,6467,8660,6462,8676,6450,8630,6450,8623,6446,8618,6438,8611,6431,8609,6422,8609,6402,8611,6395,8618,6390,8622,6386,8609,6386,8609,6374,8612,6354,8621,6338,8628,6326,8640,6318,8678,6318,8677,6306,8663,6303xe" filled="t" fillcolor="#202020" stroked="f">
                <v:path arrowok="t"/>
                <v:fill/>
              </v:shape>
              <v:shape style="position:absolute;left:8587;top:6303;width:103;height:164" coordorigin="8587,6303" coordsize="103,164" path="m8682,6381l8650,6381,8657,6383,8662,6390,8666,6395,8669,6405,8669,6424,8666,6434,8662,6441,8647,6450,8676,6450,8677,6450,8687,6433,8690,6412,8690,6398,8686,6386,8682,6381xe" filled="t" fillcolor="#202020" stroked="f">
                <v:path arrowok="t"/>
                <v:fill/>
              </v:shape>
              <v:shape style="position:absolute;left:8587;top:6303;width:103;height:164" coordorigin="8587,6303" coordsize="103,164" path="m8659,6364l8642,6364,8622,6370,8609,6386,8622,6386,8623,6383,8630,6381,8682,6381,8678,6376,8669,6369,8659,6364xe" filled="t" fillcolor="#202020" stroked="f">
                <v:path arrowok="t"/>
                <v:fill/>
              </v:shape>
              <v:shape style="position:absolute;left:8587;top:6303;width:103;height:164" coordorigin="8587,6303" coordsize="103,164" path="m8678,6318l8662,6318,8671,6321,8678,6326,8678,6318xe" filled="t" fillcolor="#202020" stroked="f">
                <v:path arrowok="t"/>
                <v:fill/>
              </v:shape>
            </v:group>
            <v:group style="position:absolute;left:8705;top:6303;width:106;height:163" coordorigin="8705,6303" coordsize="106,163">
              <v:shape style="position:absolute;left:8705;top:6303;width:106;height:163" coordorigin="8705,6303" coordsize="106,163" path="m8749,6303l8706,6364,8705,6388,8705,6399,8725,6456,8766,6466,8784,6458,8792,6448,8747,6448,8734,6437,8727,6416,8724,6386,8725,6361,8732,6337,8742,6323,8758,6318,8792,6318,8789,6314,8772,6305,8749,6303xe" filled="t" fillcolor="#202020" stroked="f">
                <v:path arrowok="t"/>
                <v:fill/>
              </v:shape>
              <v:shape style="position:absolute;left:8705;top:6303;width:106;height:163" coordorigin="8705,6303" coordsize="106,163" path="m8792,6318l8758,6318,8769,6321,8778,6331,8784,6348,8787,6375,8787,6413,8780,6433,8767,6445,8747,6448,8792,6448,8799,6440,8806,6424,8809,6403,8810,6378,8808,6350,8801,6329,8792,6318xe" filled="t" fillcolor="#202020" stroked="f">
                <v:path arrowok="t"/>
                <v:fill/>
              </v:shape>
            </v:group>
            <v:group style="position:absolute;left:8825;top:6303;width:106;height:163" coordorigin="8825,6303" coordsize="106,163">
              <v:shape style="position:absolute;left:8825;top:6303;width:106;height:163" coordorigin="8825,6303" coordsize="106,163" path="m8869,6303l8826,6364,8825,6388,8825,6399,8845,6456,8886,6466,8904,6458,8912,6448,8867,6448,8854,6437,8847,6416,8844,6386,8845,6361,8852,6337,8862,6323,8878,6318,8912,6318,8909,6314,8892,6305,8869,6303xe" filled="t" fillcolor="#202020" stroked="f">
                <v:path arrowok="t"/>
                <v:fill/>
              </v:shape>
              <v:shape style="position:absolute;left:8825;top:6303;width:106;height:163" coordorigin="8825,6303" coordsize="106,163" path="m8912,6318l8878,6318,8889,6321,8898,6331,8904,6348,8907,6375,8907,6413,8900,6433,8887,6445,8867,6448,8912,6448,8919,6440,8926,6424,8929,6403,8930,6378,8928,6350,8921,6329,8912,6318xe" filled="t" fillcolor="#202020" stroked="f">
                <v:path arrowok="t"/>
                <v:fill/>
              </v:shape>
            </v:group>
            <v:group style="position:absolute;left:8945;top:6303;width:106;height:163" coordorigin="8945,6303" coordsize="106,163">
              <v:shape style="position:absolute;left:8945;top:6303;width:106;height:163" coordorigin="8945,6303" coordsize="106,163" path="m8989,6303l8946,6364,8945,6388,8945,6399,8965,6456,9006,6466,9024,6458,9032,6448,8987,6448,8974,6437,8967,6416,8964,6386,8965,6361,8972,6337,8982,6323,8998,6318,9032,6318,9029,6314,9012,6305,8989,6303xe" filled="t" fillcolor="#202020" stroked="f">
                <v:path arrowok="t"/>
                <v:fill/>
              </v:shape>
              <v:shape style="position:absolute;left:8945;top:6303;width:106;height:163" coordorigin="8945,6303" coordsize="106,163" path="m9032,6318l8998,6318,9009,6321,9018,6331,9024,6348,9027,6375,9027,6413,9020,6433,9007,6445,8987,6448,9032,6448,9039,6440,9046,6424,9049,6403,9050,6378,9048,6350,9041,6329,9032,6318xe" filled="t" fillcolor="#202020" stroked="f">
                <v:path arrowok="t"/>
                <v:fill/>
              </v:shape>
            </v:group>
            <v:group style="position:absolute;left:9065;top:6303;width:106;height:163" coordorigin="9065,6303" coordsize="106,163">
              <v:shape style="position:absolute;left:9065;top:6303;width:106;height:163" coordorigin="9065,6303" coordsize="106,163" path="m9109,6303l9066,6364,9065,6388,9065,6399,9085,6456,9126,6466,9144,6458,9152,6448,9107,6448,9094,6437,9087,6416,9084,6386,9085,6361,9092,6337,9102,6323,9118,6318,9152,6318,9149,6314,9132,6305,9109,6303xe" filled="t" fillcolor="#202020" stroked="f">
                <v:path arrowok="t"/>
                <v:fill/>
              </v:shape>
              <v:shape style="position:absolute;left:9065;top:6303;width:106;height:163" coordorigin="9065,6303" coordsize="106,163" path="m9152,6318l9118,6318,9129,6321,9138,6331,9144,6348,9147,6375,9147,6413,9140,6433,9127,6445,9107,6448,9152,6448,9159,6440,9166,6424,9169,6403,9170,6378,9168,6350,9161,6329,9152,63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179993pt;margin-top:313.859985pt;width:21.1894pt;height:11.2pt;mso-position-horizontal-relative:page;mso-position-vertical-relative:page;z-index:-4851" coordorigin="9624,6277" coordsize="424,224">
            <v:group style="position:absolute;left:9634;top:6299;width:187;height:192" coordorigin="9634,6299" coordsize="187,192">
              <v:shape style="position:absolute;left:9634;top:6299;width:187;height:192" coordorigin="9634,6299" coordsize="187,192" path="m9818,6333l9648,6333,9648,6393,9662,6393,9662,6383,9818,6383,9818,6371,9662,6371,9662,6347,9818,6347,9818,6333xe" filled="t" fillcolor="#202020" stroked="f">
                <v:path arrowok="t"/>
                <v:fill/>
              </v:shape>
              <v:shape style="position:absolute;left:9634;top:6299;width:187;height:192" coordorigin="9634,6299" coordsize="187,192" path="m9818,6383l9804,6383,9804,6393,9818,6393,9818,6383xe" filled="t" fillcolor="#202020" stroked="f">
                <v:path arrowok="t"/>
                <v:fill/>
              </v:shape>
              <v:shape style="position:absolute;left:9634;top:6299;width:187;height:192" coordorigin="9634,6299" coordsize="187,192" path="m9715,6347l9701,6347,9701,6371,9715,6371,9715,6347xe" filled="t" fillcolor="#202020" stroked="f">
                <v:path arrowok="t"/>
                <v:fill/>
              </v:shape>
              <v:shape style="position:absolute;left:9634;top:6299;width:187;height:192" coordorigin="9634,6299" coordsize="187,192" path="m9766,6347l9751,6347,9751,6371,9766,6371,9766,6347xe" filled="t" fillcolor="#202020" stroked="f">
                <v:path arrowok="t"/>
                <v:fill/>
              </v:shape>
              <v:shape style="position:absolute;left:9634;top:6299;width:187;height:192" coordorigin="9634,6299" coordsize="187,192" path="m9818,6347l9804,6347,9804,6371,9818,6371,9818,6347xe" filled="t" fillcolor="#202020" stroked="f">
                <v:path arrowok="t"/>
                <v:fill/>
              </v:shape>
              <v:shape style="position:absolute;left:9634;top:6299;width:187;height:192" coordorigin="9634,6299" coordsize="187,192" path="m9715,6314l9701,6314,9701,6333,9715,6333,9715,6314xe" filled="t" fillcolor="#202020" stroked="f">
                <v:path arrowok="t"/>
                <v:fill/>
              </v:shape>
              <v:shape style="position:absolute;left:9634;top:6299;width:187;height:192" coordorigin="9634,6299" coordsize="187,192" path="m9766,6314l9751,6314,9751,6333,9766,6333,9766,6314xe" filled="t" fillcolor="#202020" stroked="f">
                <v:path arrowok="t"/>
                <v:fill/>
              </v:shape>
              <v:shape style="position:absolute;left:9634;top:6299;width:187;height:192" coordorigin="9634,6299" coordsize="187,192" path="m9833,6299l9634,6299,9634,6314,9833,6314,9833,6299xe" filled="t" fillcolor="#202020" stroked="f">
                <v:path arrowok="t"/>
                <v:fill/>
              </v:shape>
              <v:shape style="position:absolute;left:9634;top:6299;width:187;height:192" coordorigin="9634,6299" coordsize="187,192" path="m9804,6468l9750,6468,9772,6475,9791,6481,9808,6486,9821,6491,9816,6472,9804,6468xe" filled="t" fillcolor="#202020" stroked="f">
                <v:path arrowok="t"/>
                <v:fill/>
              </v:shape>
              <v:shape style="position:absolute;left:9634;top:6299;width:187;height:192" coordorigin="9634,6299" coordsize="187,192" path="m9742,6419l9724,6433,9717,6450,9699,6465,9683,6469,9661,6473,9634,6477,9638,6486,9699,6482,9750,6468,9804,6468,9798,6466,9779,6460,9759,6454,9737,6448,9739,6441,9742,6431,9742,6419xe" filled="t" fillcolor="#202020" stroked="f">
                <v:path arrowok="t"/>
                <v:fill/>
              </v:shape>
              <v:shape style="position:absolute;left:9634;top:6299;width:187;height:192" coordorigin="9634,6299" coordsize="187,192" path="m9806,6400l9660,6400,9660,6458,9677,6458,9677,6414,9806,6414,9806,6400xe" filled="t" fillcolor="#202020" stroked="f">
                <v:path arrowok="t"/>
                <v:fill/>
              </v:shape>
              <v:shape style="position:absolute;left:9634;top:6299;width:187;height:192" coordorigin="9634,6299" coordsize="187,192" path="m9806,6414l9792,6414,9792,6458,9806,6458,9806,6414xe" filled="t" fillcolor="#202020" stroked="f">
                <v:path arrowok="t"/>
                <v:fill/>
              </v:shape>
            </v:group>
            <v:group style="position:absolute;left:9845;top:6287;width:193;height:199" coordorigin="9845,6287" coordsize="193,199">
              <v:shape style="position:absolute;left:9845;top:6287;width:193;height:199" coordorigin="9845,6287" coordsize="193,199" path="m10027,6374l9859,6374,9859,6388,10027,6388,10027,6374xe" filled="t" fillcolor="#202020" stroked="f">
                <v:path arrowok="t"/>
                <v:fill/>
              </v:shape>
              <v:shape style="position:absolute;left:9845;top:6287;width:193;height:199" coordorigin="9845,6287" coordsize="193,199" path="m9950,6335l9934,6335,9934,6374,9950,6374,9950,6335xe" filled="t" fillcolor="#202020" stroked="f">
                <v:path arrowok="t"/>
                <v:fill/>
              </v:shape>
              <v:shape style="position:absolute;left:9845;top:6287;width:193;height:199" coordorigin="9845,6287" coordsize="193,199" path="m10042,6321l9845,6321,9845,6335,10042,6335,10042,6321xe" filled="t" fillcolor="#202020" stroked="f">
                <v:path arrowok="t"/>
                <v:fill/>
              </v:shape>
              <v:shape style="position:absolute;left:9845;top:6287;width:193;height:199" coordorigin="9845,6287" coordsize="193,199" path="m9950,6287l9934,6287,9934,6321,9950,6321,9950,6287xe" filled="t" fillcolor="#202020" stroked="f">
                <v:path arrowok="t"/>
                <v:fill/>
              </v:shape>
              <v:shape style="position:absolute;left:9845;top:6287;width:193;height:199" coordorigin="9845,6287" coordsize="193,199" path="m9907,6412l9890,6412,9890,6477,9900,6486,9984,6486,9994,6479,9995,6470,9912,6470,9907,6467,9907,6412xe" filled="t" fillcolor="#202020" stroked="f">
                <v:path arrowok="t"/>
                <v:fill/>
              </v:shape>
              <v:shape style="position:absolute;left:9845;top:6287;width:193;height:199" coordorigin="9845,6287" coordsize="193,199" path="m9989,6436l9984,6436,9984,6446,9982,6453,9982,6460,9979,6467,9972,6470,9995,6470,9996,6465,9998,6460,9998,6450,10001,6441,9996,6438,9989,6436xe" filled="t" fillcolor="#202020" stroked="f">
                <v:path arrowok="t"/>
                <v:fill/>
              </v:shape>
              <v:shape style="position:absolute;left:9845;top:6287;width:193;height:199" coordorigin="9845,6287" coordsize="193,199" path="m10015,6407l10001,6414,10008,6426,10019,6442,10030,6460,10037,6440,10015,6407xe" filled="t" fillcolor="#202020" stroked="f">
                <v:path arrowok="t"/>
                <v:fill/>
              </v:shape>
              <v:shape style="position:absolute;left:9845;top:6287;width:193;height:199" coordorigin="9845,6287" coordsize="193,199" path="m9936,6393l9924,6402,9929,6410,9940,6425,9953,6443,9959,6426,9959,6425,9948,6409,9936,6393xe" filled="t" fillcolor="#202020" stroked="f">
                <v:path arrowok="t"/>
                <v:fill/>
              </v:shape>
              <v:shape style="position:absolute;left:9845;top:6287;width:193;height:199" coordorigin="9845,6287" coordsize="193,199" path="m9862,6407l9857,6425,9852,6444,9845,6462,9850,6462,9857,6465,9865,6451,9872,6433,9878,6412,9862,640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562.5pt;width:63.28pt;height:11.2pt;mso-position-horizontal-relative:page;mso-position-vertical-relative:page;z-index:-4850" coordorigin="664,11250" coordsize="1266,224">
            <v:group style="position:absolute;left:674;top:11260;width:178;height:202" coordorigin="674,11260" coordsize="178,202">
              <v:shape style="position:absolute;left:674;top:11260;width:178;height:202" coordorigin="674,11260" coordsize="178,202" path="m734,11356l718,11356,718,11462,734,11462,734,11416,852,11416,852,11402,734,11402,734,11378,852,11378,852,11363,734,11363,734,11356xe" filled="t" fillcolor="#202020" stroked="f">
                <v:path arrowok="t"/>
                <v:fill/>
              </v:shape>
              <v:shape style="position:absolute;left:674;top:11260;width:178;height:202" coordorigin="674,11260" coordsize="178,202" path="m792,11442l794,11450,794,11459,845,11459,852,11452,852,11445,804,11445,792,11442xe" filled="t" fillcolor="#202020" stroked="f">
                <v:path arrowok="t"/>
                <v:fill/>
              </v:shape>
              <v:shape style="position:absolute;left:674;top:11260;width:178;height:202" coordorigin="674,11260" coordsize="178,202" path="m852,11416l838,11416,838,11440,833,11445,852,11445,852,11416xe" filled="t" fillcolor="#202020" stroked="f">
                <v:path arrowok="t"/>
                <v:fill/>
              </v:shape>
              <v:shape style="position:absolute;left:674;top:11260;width:178;height:202" coordorigin="674,11260" coordsize="178,202" path="m852,11378l838,11378,838,11402,852,11402,852,11378xe" filled="t" fillcolor="#202020" stroked="f">
                <v:path arrowok="t"/>
                <v:fill/>
              </v:shape>
              <v:shape style="position:absolute;left:674;top:11260;width:178;height:202" coordorigin="674,11260" coordsize="178,202" path="m878,11286l679,11286,679,11301,729,11315,717,11330,704,11345,690,11360,674,11375,679,11380,682,11385,690,11384,704,11370,718,11356,734,11356,734,11339,852,11339,852,11325,742,11325,746,11318,751,11308,754,11301,878,11301,878,11286xe" filled="t" fillcolor="#202020" stroked="f">
                <v:path arrowok="t"/>
                <v:fill/>
              </v:shape>
              <v:shape style="position:absolute;left:674;top:11260;width:178;height:202" coordorigin="674,11260" coordsize="178,202" path="m852,11339l838,11339,838,11363,852,11363,852,11339xe" filled="t" fillcolor="#202020" stroked="f">
                <v:path arrowok="t"/>
                <v:fill/>
              </v:shape>
              <v:shape style="position:absolute;left:674;top:11260;width:178;height:202" coordorigin="674,11260" coordsize="178,202" path="m754,11260l751,11267,749,11277,744,11286,763,11286,768,11272,770,11262,754,11260xe" filled="t" fillcolor="#202020" stroked="f">
                <v:path arrowok="t"/>
                <v:fill/>
              </v:shape>
            </v:group>
            <v:group style="position:absolute;left:895;top:11272;width:190;height:192" coordorigin="895,11272" coordsize="190,192">
              <v:shape style="position:absolute;left:895;top:11272;width:190;height:192" coordorigin="895,11272" coordsize="190,192" path="m1068,11272l970,11272,970,11440,965,11450,977,11464,984,11457,987,11454,1018,11438,986,11438,986,11368,1068,11368,1068,11354,986,11354,986,11327,1068,11327,1068,11313,986,11313,986,11286,1068,11286,1068,11272xe" filled="t" fillcolor="#202020" stroked="f">
                <v:path arrowok="t"/>
                <v:fill/>
              </v:shape>
              <v:shape style="position:absolute;left:895;top:11272;width:190;height:192" coordorigin="895,11272" coordsize="190,192" path="m1018,11368l986,11368,1009,11383,1018,11401,1029,11418,1043,11433,1059,11446,1078,11457,1080,11452,1085,11447,1079,11437,1062,11425,1051,11408,1061,11402,1034,11402,1027,11392,1018,11368xe" filled="t" fillcolor="#202020" stroked="f">
                <v:path arrowok="t"/>
                <v:fill/>
              </v:shape>
              <v:shape style="position:absolute;left:895;top:11272;width:190;height:192" coordorigin="895,11272" coordsize="190,192" path="m1022,11421l1006,11428,994,11433,986,11438,1018,11438,1022,11435,1022,11421xe" filled="t" fillcolor="#202020" stroked="f">
                <v:path arrowok="t"/>
                <v:fill/>
              </v:shape>
              <v:shape style="position:absolute;left:895;top:11272;width:190;height:192" coordorigin="895,11272" coordsize="190,192" path="m1067,11380l1050,11392,1034,11402,1061,11402,1068,11397,1085,11385,1067,11380xe" filled="t" fillcolor="#202020" stroked="f">
                <v:path arrowok="t"/>
                <v:fill/>
              </v:shape>
              <v:shape style="position:absolute;left:895;top:11272;width:190;height:192" coordorigin="895,11272" coordsize="190,192" path="m1068,11368l1051,11368,1051,11373,1068,11373,1068,11368xe" filled="t" fillcolor="#202020" stroked="f">
                <v:path arrowok="t"/>
                <v:fill/>
              </v:shape>
              <v:shape style="position:absolute;left:895;top:11272;width:190;height:192" coordorigin="895,11272" coordsize="190,192" path="m1068,11327l1051,11327,1051,11354,1068,11354,1068,11327xe" filled="t" fillcolor="#202020" stroked="f">
                <v:path arrowok="t"/>
                <v:fill/>
              </v:shape>
              <v:shape style="position:absolute;left:895;top:11272;width:190;height:192" coordorigin="895,11272" coordsize="190,192" path="m1068,11286l1051,11286,1051,11313,1068,11313,1068,11286xe" filled="t" fillcolor="#202020" stroked="f">
                <v:path arrowok="t"/>
                <v:fill/>
              </v:shape>
              <v:shape style="position:absolute;left:895;top:11272;width:190;height:192" coordorigin="895,11272" coordsize="190,192" path="m958,11272l895,11272,895,11464,912,11464,912,11286,958,11286,958,11272xe" filled="t" fillcolor="#202020" stroked="f">
                <v:path arrowok="t"/>
                <v:fill/>
              </v:shape>
              <v:shape style="position:absolute;left:895;top:11272;width:190;height:192" coordorigin="895,11272" coordsize="190,192" path="m912,11409l914,11416,917,11421,917,11428,931,11428,947,11423,955,11411,919,11411,912,11409xe" filled="t" fillcolor="#202020" stroked="f">
                <v:path arrowok="t"/>
                <v:fill/>
              </v:shape>
              <v:shape style="position:absolute;left:895;top:11272;width:190;height:192" coordorigin="895,11272" coordsize="190,192" path="m958,11286l912,11286,940,11290,933,11311,928,11330,924,11347,935,11365,941,11382,943,11399,941,11409,931,11411,955,11411,957,11409,958,11382,955,11370,950,11353,945,11325,951,11306,958,11286xe" filled="t" fillcolor="#202020" stroked="f">
                <v:path arrowok="t"/>
                <v:fill/>
              </v:shape>
            </v:group>
            <v:group style="position:absolute;left:1097;top:11262;width:199;height:202" coordorigin="1097,11262" coordsize="199,202">
              <v:shape style="position:absolute;left:1097;top:11262;width:199;height:202" coordorigin="1097,11262" coordsize="199,202" path="m1296,11339l1099,11339,1099,11351,1296,11351,1296,11339xe" filled="t" fillcolor="#202020" stroked="f">
                <v:path arrowok="t"/>
                <v:fill/>
              </v:shape>
              <v:shape style="position:absolute;left:1097;top:11262;width:199;height:202" coordorigin="1097,11262" coordsize="199,202" path="m1205,11322l1190,11322,1190,11339,1205,11339,1205,11322xe" filled="t" fillcolor="#202020" stroked="f">
                <v:path arrowok="t"/>
                <v:fill/>
              </v:shape>
              <v:shape style="position:absolute;left:1097;top:11262;width:199;height:202" coordorigin="1097,11262" coordsize="199,202" path="m1277,11310l1118,11310,1118,11322,1277,11322,1277,11310xe" filled="t" fillcolor="#202020" stroked="f">
                <v:path arrowok="t"/>
                <v:fill/>
              </v:shape>
              <v:shape style="position:absolute;left:1097;top:11262;width:199;height:202" coordorigin="1097,11262" coordsize="199,202" path="m1205,11294l1190,11294,1190,11310,1205,11310,1205,11294xe" filled="t" fillcolor="#202020" stroked="f">
                <v:path arrowok="t"/>
                <v:fill/>
              </v:shape>
              <v:shape style="position:absolute;left:1097;top:11262;width:199;height:202" coordorigin="1097,11262" coordsize="199,202" path="m1286,11279l1109,11279,1109,11294,1286,11294,1286,11279xe" filled="t" fillcolor="#202020" stroked="f">
                <v:path arrowok="t"/>
                <v:fill/>
              </v:shape>
              <v:shape style="position:absolute;left:1097;top:11262;width:199;height:202" coordorigin="1097,11262" coordsize="199,202" path="m1205,11262l1190,11262,1190,11279,1205,11279,1205,11262xe" filled="t" fillcolor="#202020" stroked="f">
                <v:path arrowok="t"/>
                <v:fill/>
              </v:shape>
              <v:shape style="position:absolute;left:1097;top:11262;width:199;height:202" coordorigin="1097,11262" coordsize="199,202" path="m1259,11437l1211,11437,1232,11443,1252,11450,1269,11457,1284,11464,1281,11444,1259,11437xe" filled="t" fillcolor="#202020" stroked="f">
                <v:path arrowok="t"/>
                <v:fill/>
              </v:shape>
              <v:shape style="position:absolute;left:1097;top:11262;width:199;height:202" coordorigin="1097,11262" coordsize="199,202" path="m1205,11390l1190,11390,1188,11411,1181,11428,1169,11436,1150,11441,1127,11445,1097,11447,1099,11452,1102,11459,1118,11462,1142,11459,1162,11455,1181,11449,1197,11443,1211,11437,1259,11437,1202,11418,1205,11411,1205,11390xe" filled="t" fillcolor="#202020" stroked="f">
                <v:path arrowok="t"/>
                <v:fill/>
              </v:shape>
              <v:shape style="position:absolute;left:1097;top:11262;width:199;height:202" coordorigin="1097,11262" coordsize="199,202" path="m1272,11368l1123,11368,1123,11426,1140,11426,1140,11382,1272,11382,1272,11368xe" filled="t" fillcolor="#202020" stroked="f">
                <v:path arrowok="t"/>
                <v:fill/>
              </v:shape>
              <v:shape style="position:absolute;left:1097;top:11262;width:199;height:202" coordorigin="1097,11262" coordsize="199,202" path="m1272,11382l1255,11382,1255,11426,1272,11426,1272,11382xe" filled="t" fillcolor="#202020" stroked="f">
                <v:path arrowok="t"/>
                <v:fill/>
              </v:shape>
            </v:group>
            <v:group style="position:absolute;left:1306;top:11267;width:204;height:197" coordorigin="1306,11267" coordsize="204,197">
              <v:shape style="position:absolute;left:1306;top:11267;width:204;height:197" coordorigin="1306,11267" coordsize="204,197" path="m1354,11342l1337,11342,1337,11464,1351,11464,1354,11342xe" filled="t" fillcolor="#202020" stroked="f">
                <v:path arrowok="t"/>
                <v:fill/>
              </v:shape>
              <v:shape style="position:absolute;left:1306;top:11267;width:204;height:197" coordorigin="1306,11267" coordsize="204,197" path="m1507,11435l1373,11435,1373,11450,1507,11450,1507,11435xe" filled="t" fillcolor="#202020" stroked="f">
                <v:path arrowok="t"/>
                <v:fill/>
              </v:shape>
              <v:shape style="position:absolute;left:1306;top:11267;width:204;height:197" coordorigin="1306,11267" coordsize="204,197" path="m1450,11370l1433,11370,1433,11435,1450,11435,1450,11370xe" filled="t" fillcolor="#202020" stroked="f">
                <v:path arrowok="t"/>
                <v:fill/>
              </v:shape>
              <v:shape style="position:absolute;left:1306;top:11267;width:204;height:197" coordorigin="1306,11267" coordsize="204,197" path="m1370,11267l1353,11271,1346,11290,1337,11309,1328,11326,1317,11343,1306,11358,1310,11373,1314,11375,1325,11360,1337,11342,1354,11342,1355,11305,1364,11287,1370,11267xe" filled="t" fillcolor="#202020" stroked="f">
                <v:path arrowok="t"/>
                <v:fill/>
              </v:shape>
              <v:shape style="position:absolute;left:1306;top:11267;width:204;height:197" coordorigin="1306,11267" coordsize="204,197" path="m1510,11356l1368,11356,1368,11370,1510,11370,1510,11356xe" filled="t" fillcolor="#202020" stroked="f">
                <v:path arrowok="t"/>
                <v:fill/>
              </v:shape>
              <v:shape style="position:absolute;left:1306;top:11267;width:204;height:197" coordorigin="1306,11267" coordsize="204,197" path="m1463,11294l1433,11294,1433,11356,1450,11356,1463,11294xe" filled="t" fillcolor="#202020" stroked="f">
                <v:path arrowok="t"/>
                <v:fill/>
              </v:shape>
              <v:shape style="position:absolute;left:1306;top:11267;width:204;height:197" coordorigin="1306,11267" coordsize="204,197" path="m1497,11272l1421,11279,1378,11282,1378,11291,1393,11296,1413,11295,1433,11294,1463,11294,1463,11292,1483,11290,1502,11289,1497,11272xe" filled="t" fillcolor="#202020" stroked="f">
                <v:path arrowok="t"/>
                <v:fill/>
              </v:shape>
            </v:group>
            <v:group style="position:absolute;left:1514;top:11267;width:202;height:197" coordorigin="1514,11267" coordsize="202,197">
              <v:shape style="position:absolute;left:1514;top:11267;width:202;height:197" coordorigin="1514,11267" coordsize="202,197" path="m1692,11442l1670,11442,1680,11457,1682,11464,1696,11448,1692,11442xe" filled="t" fillcolor="#202020" stroked="f">
                <v:path arrowok="t"/>
                <v:fill/>
              </v:shape>
              <v:shape style="position:absolute;left:1514;top:11267;width:202;height:197" coordorigin="1514,11267" coordsize="202,197" path="m1620,11351l1592,11361,1581,11381,1570,11398,1560,11413,1550,11426,1546,11430,1538,11433,1534,11435,1541,11454,1550,11452,1555,11450,1569,11449,1625,11445,1670,11442,1692,11442,1686,11433,1683,11430,1629,11430,1608,11429,1590,11426,1576,11418,1587,11402,1599,11385,1609,11368,1620,11351xe" filled="t" fillcolor="#202020" stroked="f">
                <v:path arrowok="t"/>
                <v:fill/>
              </v:shape>
              <v:shape style="position:absolute;left:1514;top:11267;width:202;height:197" coordorigin="1514,11267" coordsize="202,197" path="m1649,11382l1636,11394,1648,11411,1652,11429,1629,11430,1683,11430,1649,11382xe" filled="t" fillcolor="#202020" stroked="f">
                <v:path arrowok="t"/>
                <v:fill/>
              </v:shape>
              <v:shape style="position:absolute;left:1514;top:11267;width:202;height:197" coordorigin="1514,11267" coordsize="202,197" path="m1646,11267l1632,11272,1633,11275,1640,11293,1691,11355,1709,11368,1714,11361,1716,11356,1709,11344,1692,11331,1677,11317,1665,11302,1654,11286,1646,11267xe" filled="t" fillcolor="#202020" stroked="f">
                <v:path arrowok="t"/>
                <v:fill/>
              </v:shape>
              <v:shape style="position:absolute;left:1514;top:11267;width:202;height:197" coordorigin="1514,11267" coordsize="202,197" path="m1601,11277l1579,11281,1569,11298,1558,11314,1545,11329,1530,11344,1514,11358,1522,11361,1580,11313,1591,11296,1601,11277xe" filled="t" fillcolor="#202020" stroked="f">
                <v:path arrowok="t"/>
                <v:fill/>
              </v:shape>
            </v:group>
            <v:group style="position:absolute;left:1728;top:11272;width:192;height:187" coordorigin="1728,11272" coordsize="192,187">
              <v:shape style="position:absolute;left:1728;top:11272;width:192;height:187" coordorigin="1728,11272" coordsize="192,187" path="m1867,11442l1850,11442,1853,11450,1853,11454,1854,11459,1910,11459,1920,11450,1920,11445,1879,11445,1867,11442xe" filled="t" fillcolor="#202020" stroked="f">
                <v:path arrowok="t"/>
                <v:fill/>
              </v:shape>
              <v:shape style="position:absolute;left:1728;top:11272;width:192;height:187" coordorigin="1728,11272" coordsize="192,187" path="m1920,11272l1740,11272,1740,11286,1903,11286,1903,11438,1898,11445,1920,11445,1920,11272xe" filled="t" fillcolor="#202020" stroked="f">
                <v:path arrowok="t"/>
                <v:fill/>
              </v:shape>
              <v:shape style="position:absolute;left:1728;top:11272;width:192;height:187" coordorigin="1728,11272" coordsize="192,187" path="m1860,11351l1750,11351,1750,11438,1766,11438,1766,11423,1860,11423,1860,11409,1766,11409,1766,11366,1860,11366,1860,11351xe" filled="t" fillcolor="#202020" stroked="f">
                <v:path arrowok="t"/>
                <v:fill/>
              </v:shape>
              <v:shape style="position:absolute;left:1728;top:11272;width:192;height:187" coordorigin="1728,11272" coordsize="192,187" path="m1860,11366l1843,11366,1843,11409,1860,11409,1860,11366xe" filled="t" fillcolor="#202020" stroked="f">
                <v:path arrowok="t"/>
                <v:fill/>
              </v:shape>
              <v:shape style="position:absolute;left:1728;top:11272;width:192;height:187" coordorigin="1728,11272" coordsize="192,187" path="m1886,11313l1728,11313,1728,11327,1886,11327,1886,1131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580002pt;margin-top:547.380005pt;width:31.12pt;height:11.32pt;mso-position-horizontal-relative:page;mso-position-vertical-relative:page;z-index:-4849" coordorigin="2472,10948" coordsize="622,226">
            <v:group style="position:absolute;left:2482;top:10960;width:199;height:194" coordorigin="2482,10960" coordsize="199,194">
              <v:shape style="position:absolute;left:2482;top:10960;width:199;height:194" coordorigin="2482,10960" coordsize="199,194" path="m2681,11140l2482,11140,2482,11154,2681,11154,2681,11140xe" filled="t" fillcolor="#202020" stroked="f">
                <v:path arrowok="t"/>
                <v:fill/>
              </v:shape>
              <v:shape style="position:absolute;left:2482;top:10960;width:199;height:194" coordorigin="2482,10960" coordsize="199,194" path="m2645,11020l2518,11020,2518,11140,2534,11140,2534,11114,2645,11114,2645,11099,2534,11099,2534,11075,2645,11075,2645,11061,2534,11061,2534,11034,2645,11034,2645,11020xe" filled="t" fillcolor="#202020" stroked="f">
                <v:path arrowok="t"/>
                <v:fill/>
              </v:shape>
              <v:shape style="position:absolute;left:2482;top:10960;width:199;height:194" coordorigin="2482,10960" coordsize="199,194" path="m2645,11114l2630,11114,2630,11140,2645,11140,2645,11114xe" filled="t" fillcolor="#202020" stroked="f">
                <v:path arrowok="t"/>
                <v:fill/>
              </v:shape>
              <v:shape style="position:absolute;left:2482;top:10960;width:199;height:194" coordorigin="2482,10960" coordsize="199,194" path="m2645,11075l2630,11075,2630,11099,2645,11099,2645,11075xe" filled="t" fillcolor="#202020" stroked="f">
                <v:path arrowok="t"/>
                <v:fill/>
              </v:shape>
              <v:shape style="position:absolute;left:2482;top:10960;width:199;height:194" coordorigin="2482,10960" coordsize="199,194" path="m2645,11034l2630,11034,2630,11061,2645,11061,2645,11034xe" filled="t" fillcolor="#202020" stroked="f">
                <v:path arrowok="t"/>
                <v:fill/>
              </v:shape>
              <v:shape style="position:absolute;left:2482;top:10960;width:199;height:194" coordorigin="2482,10960" coordsize="199,194" path="m2674,10984l2489,10984,2489,11020,2503,11020,2503,10998,2674,10998,2674,10984xe" filled="t" fillcolor="#202020" stroked="f">
                <v:path arrowok="t"/>
                <v:fill/>
              </v:shape>
              <v:shape style="position:absolute;left:2482;top:10960;width:199;height:194" coordorigin="2482,10960" coordsize="199,194" path="m2674,10998l2657,10998,2657,11020,2674,11020,2674,10998xe" filled="t" fillcolor="#202020" stroked="f">
                <v:path arrowok="t"/>
                <v:fill/>
              </v:shape>
              <v:shape style="position:absolute;left:2482;top:10960;width:199;height:194" coordorigin="2482,10960" coordsize="199,194" path="m2580,10960l2566,10967,2570,10974,2575,10984,2594,10984,2590,10977,2587,10970,2580,10960xe" filled="t" fillcolor="#202020" stroked="f">
                <v:path arrowok="t"/>
                <v:fill/>
              </v:shape>
            </v:group>
            <v:group style="position:absolute;left:2688;top:10958;width:204;height:206" coordorigin="2688,10958" coordsize="204,206">
              <v:shape style="position:absolute;left:2688;top:10958;width:204;height:206" coordorigin="2688,10958" coordsize="204,206" path="m2892,11102l2688,11102,2688,11116,2892,11116,2892,11102xe" filled="t" fillcolor="#202020" stroked="f">
                <v:path arrowok="t"/>
                <v:fill/>
              </v:shape>
              <v:shape style="position:absolute;left:2688;top:10958;width:204;height:206" coordorigin="2688,10958" coordsize="204,206" path="m2849,11009l2771,11017,2729,11018,2729,11102,2743,11102,2743,11068,2880,11068,2880,11054,2743,11054,2761,11031,2842,11026,2858,11025,2849,11009xe" filled="t" fillcolor="#202020" stroked="f">
                <v:path arrowok="t"/>
                <v:fill/>
              </v:shape>
              <v:shape style="position:absolute;left:2688;top:10958;width:204;height:206" coordorigin="2688,10958" coordsize="204,206" path="m2830,11068l2815,11068,2815,11102,2830,11102,2830,11068xe" filled="t" fillcolor="#202020" stroked="f">
                <v:path arrowok="t"/>
                <v:fill/>
              </v:shape>
              <v:shape style="position:absolute;left:2688;top:10958;width:204;height:206" coordorigin="2688,10958" coordsize="204,206" path="m2885,10984l2698,10984,2698,11022,2714,11022,2714,10998,2885,10998,2885,10984xe" filled="t" fillcolor="#202020" stroked="f">
                <v:path arrowok="t"/>
                <v:fill/>
              </v:shape>
              <v:shape style="position:absolute;left:2688;top:10958;width:204;height:206" coordorigin="2688,10958" coordsize="204,206" path="m2885,10998l2868,10998,2868,11022,2885,11022,2885,10998xe" filled="t" fillcolor="#202020" stroked="f">
                <v:path arrowok="t"/>
                <v:fill/>
              </v:shape>
              <v:shape style="position:absolute;left:2688;top:10958;width:204;height:206" coordorigin="2688,10958" coordsize="204,206" path="m2791,10958l2777,10965,2782,10970,2786,10984,2806,10984,2801,10974,2796,10967,2791,10958xe" filled="t" fillcolor="#202020" stroked="f">
                <v:path arrowok="t"/>
                <v:fill/>
              </v:shape>
              <v:shape style="position:absolute;left:2688;top:10958;width:204;height:206" coordorigin="2688,10958" coordsize="204,206" path="m2818,11118l2808,11133,2825,11140,2843,11147,2862,11155,2880,11164,2875,11142,2857,11135,2838,11127,2818,11118xe" filled="t" fillcolor="#202020" stroked="f">
                <v:path arrowok="t"/>
                <v:fill/>
              </v:shape>
              <v:shape style="position:absolute;left:2688;top:10958;width:204;height:206" coordorigin="2688,10958" coordsize="204,206" path="m2760,11118l2747,11125,2729,11134,2693,11150,2698,11159,2716,11158,2735,11149,2753,11141,2770,11133,2760,11118xe" filled="t" fillcolor="#202020" stroked="f">
                <v:path arrowok="t"/>
                <v:fill/>
              </v:shape>
            </v:group>
            <v:group style="position:absolute;left:2902;top:10958;width:182;height:204" coordorigin="2902,10958" coordsize="182,204">
              <v:shape style="position:absolute;left:2902;top:10958;width:182;height:204" coordorigin="2902,10958" coordsize="182,204" path="m3010,11051l2993,11051,2993,11162,3010,11162,3010,11051xe" filled="t" fillcolor="#202020" stroked="f">
                <v:path arrowok="t"/>
                <v:fill/>
              </v:shape>
              <v:shape style="position:absolute;left:2902;top:10958;width:182;height:204" coordorigin="2902,10958" coordsize="182,204" path="m3084,11034l2918,11034,2918,11142,2935,11142,2935,11051,3084,11051,3084,11034xe" filled="t" fillcolor="#202020" stroked="f">
                <v:path arrowok="t"/>
                <v:fill/>
              </v:shape>
              <v:shape style="position:absolute;left:2902;top:10958;width:182;height:204" coordorigin="2902,10958" coordsize="182,204" path="m3038,11121l3026,11121,3029,11128,3029,11138,3074,11138,3084,11130,3084,11123,3048,11123,3038,11121xe" filled="t" fillcolor="#202020" stroked="f">
                <v:path arrowok="t"/>
                <v:fill/>
              </v:shape>
              <v:shape style="position:absolute;left:2902;top:10958;width:182;height:204" coordorigin="2902,10958" coordsize="182,204" path="m3084,11051l3067,11051,3067,11118,3062,11123,3084,11123,3084,11051xe" filled="t" fillcolor="#202020" stroked="f">
                <v:path arrowok="t"/>
                <v:fill/>
              </v:shape>
              <v:shape style="position:absolute;left:2902;top:10958;width:182;height:204" coordorigin="2902,10958" coordsize="182,204" path="m3010,11008l2993,11008,2993,11034,3010,11034,3010,11008xe" filled="t" fillcolor="#202020" stroked="f">
                <v:path arrowok="t"/>
                <v:fill/>
              </v:shape>
              <v:shape style="position:absolute;left:2902;top:10958;width:182;height:204" coordorigin="2902,10958" coordsize="182,204" path="m3101,10991l2902,10991,2902,11008,3101,11008,3101,10991xe" filled="t" fillcolor="#202020" stroked="f">
                <v:path arrowok="t"/>
                <v:fill/>
              </v:shape>
              <v:shape style="position:absolute;left:2902;top:10958;width:182;height:204" coordorigin="2902,10958" coordsize="182,204" path="m2998,10958l2983,10965,2993,10984,2998,10991,3000,10991,3014,10984,3010,10977,3005,10967,2998,109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562.619995pt;width:31.12pt;height:10.974741pt;mso-position-horizontal-relative:page;mso-position-vertical-relative:page;z-index:-4848" coordorigin="2469,11252" coordsize="622,219">
            <v:group style="position:absolute;left:2479;top:11262;width:199;height:197" coordorigin="2479,11262" coordsize="199,197">
              <v:shape style="position:absolute;left:2479;top:11262;width:199;height:197" coordorigin="2479,11262" coordsize="199,197" path="m2590,11262l2570,11278,2570,11318,2482,11318,2482,11334,2570,11340,2566,11359,2519,11423,2479,11447,2484,11454,2489,11459,2499,11457,2520,11445,2566,11403,2584,11374,2600,11374,2593,11355,2587,11334,2678,11334,2678,11318,2589,11302,2589,11281,2590,11262xe" filled="t" fillcolor="#202020" stroked="f">
                <v:path arrowok="t"/>
                <v:fill/>
              </v:shape>
              <v:shape style="position:absolute;left:2479;top:11262;width:199;height:197" coordorigin="2479,11262" coordsize="199,197" path="m2600,11374l2584,11374,2593,11393,2649,11450,2669,11459,2671,11454,2676,11447,2678,11441,2658,11431,2640,11420,2624,11407,2611,11391,2601,11374,2600,11374xe" filled="t" fillcolor="#202020" stroked="f">
                <v:path arrowok="t"/>
                <v:fill/>
              </v:shape>
            </v:group>
            <v:group style="position:absolute;left:2692;top:11267;width:198;height:195" coordorigin="2692,11267" coordsize="198,195">
              <v:shape style="position:absolute;left:2692;top:11267;width:198;height:195" coordorigin="2692,11267" coordsize="198,195" path="m2890,11402l2736,11402,2736,11416,2789,11426,2773,11435,2753,11443,2726,11450,2731,11454,2734,11459,2746,11462,2770,11454,2789,11445,2804,11434,2813,11421,2830,11421,2825,11416,2890,11416,2890,11402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830,11421l2813,11421,2826,11436,2842,11448,2861,11456,2882,11462,2887,11457,2890,11452,2875,11445,2855,11438,2838,11428,2830,11421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714,11378l2709,11402,2703,11422,2698,11440,2693,11457,2710,11460,2715,11443,2721,11425,2726,11404,2731,11382,2726,11382,2719,11380,2714,11378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820,11390l2803,11390,2803,11402,2820,11402,2820,11390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877,11385l2863,11385,2866,11387,2870,11390,2873,11394,2877,11385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827,11353l2801,11353,2783,11361,2765,11370,2755,11373,2748,11375,2743,11378,2753,11389,2765,11388,2782,11387,2863,11385,2877,11385,2879,11379,2874,11375,2777,11375,2793,11368,2812,11360,2827,11353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849,11354l2839,11361,2842,11366,2846,11368,2838,11373,2799,11375,2777,11375,2874,11375,2864,11366,2849,11354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700,11318l2692,11332,2709,11345,2722,11358,2732,11343,2718,11331,2700,11318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796,11313l2779,11325,2762,11334,2760,11337,2746,11342,2755,11354,2772,11353,2801,11353,2827,11353,2830,11351,2848,11342,2853,11339,2819,11339,2797,11339,2779,11338,2798,11327,2813,11318,2796,11313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851,11322l2842,11327,2834,11334,2819,11339,2853,11339,2866,11332,2851,11322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762,11289l2748,11296,2755,11306,2760,11313,2765,11322,2779,11315,2774,11306,2767,11298,2762,11289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866,11284l2858,11296,2842,11313,2854,11320,2866,11310,2880,11291,2866,11284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823,11286l2813,11286,2801,11291,2806,11298,2810,11308,2813,11315,2827,11310,2825,11303,2820,11296,2823,11286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702,11267l2697,11282,2713,11293,2729,11306,2735,11291,2720,11278,2702,11267xe" filled="t" fillcolor="#202020" stroked="f">
                <v:path arrowok="t"/>
                <v:fill/>
              </v:shape>
              <v:shape style="position:absolute;left:2692;top:11267;width:198;height:195" coordorigin="2692,11267" coordsize="198,195" path="m2862,11269l2784,11274,2741,11274,2743,11279,2743,11284,2753,11289,2774,11288,2793,11287,2813,11286,2823,11286,2824,11285,2844,11284,2864,11282,2882,11282,2862,11269xe" filled="t" fillcolor="#202020" stroked="f">
                <v:path arrowok="t"/>
                <v:fill/>
              </v:shape>
            </v:group>
            <v:group style="position:absolute;left:2918;top:11282;width:163;height:173" coordorigin="2918,11282" coordsize="163,173">
              <v:shape style="position:absolute;left:2918;top:11282;width:163;height:173" coordorigin="2918,11282" coordsize="163,173" path="m3082,11282l2918,11282,2918,11454,2938,11454,2938,11435,3082,11435,3082,11418,2938,11418,2938,11296,3082,11296,3082,11282xe" filled="t" fillcolor="#202020" stroked="f">
                <v:path arrowok="t"/>
                <v:fill/>
              </v:shape>
              <v:shape style="position:absolute;left:2918;top:11282;width:163;height:173" coordorigin="2918,11282" coordsize="163,173" path="m3082,11435l3065,11435,3065,11454,3082,11454,3082,11435xe" filled="t" fillcolor="#202020" stroked="f">
                <v:path arrowok="t"/>
                <v:fill/>
              </v:shape>
              <v:shape style="position:absolute;left:2918;top:11282;width:163;height:173" coordorigin="2918,11282" coordsize="163,173" path="m3082,11296l3065,11296,3065,11418,3082,11418,3082,112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577.5pt;width:32.08pt;height:11.08pt;mso-position-horizontal-relative:page;mso-position-vertical-relative:page;z-index:-4847" coordorigin="2469,11550" coordsize="642,222">
            <v:group style="position:absolute;left:2479;top:11572;width:202;height:178" coordorigin="2479,11572" coordsize="202,178">
              <v:shape style="position:absolute;left:2479;top:11572;width:202;height:178" coordorigin="2479,11572" coordsize="202,178" path="m2681,11735l2479,11735,2479,11750,2681,11750,2681,11735xe" filled="t" fillcolor="#202020" stroked="f">
                <v:path arrowok="t"/>
                <v:fill/>
              </v:shape>
              <v:shape style="position:absolute;left:2479;top:11572;width:202;height:178" coordorigin="2479,11572" coordsize="202,178" path="m2590,11702l2573,11702,2573,11735,2590,11735,2590,11702xe" filled="t" fillcolor="#202020" stroked="f">
                <v:path arrowok="t"/>
                <v:fill/>
              </v:shape>
              <v:shape style="position:absolute;left:2479;top:11572;width:202;height:178" coordorigin="2479,11572" coordsize="202,178" path="m2666,11685l2494,11685,2494,11702,2666,11702,2666,11685xe" filled="t" fillcolor="#202020" stroked="f">
                <v:path arrowok="t"/>
                <v:fill/>
              </v:shape>
              <v:shape style="position:absolute;left:2479;top:11572;width:202;height:178" coordorigin="2479,11572" coordsize="202,178" path="m2590,11658l2573,11658,2573,11685,2590,11685,2590,11658xe" filled="t" fillcolor="#202020" stroked="f">
                <v:path arrowok="t"/>
                <v:fill/>
              </v:shape>
              <v:shape style="position:absolute;left:2479;top:11572;width:202;height:178" coordorigin="2479,11572" coordsize="202,178" path="m2661,11649l2645,11649,2659,11663,2661,11649xe" filled="t" fillcolor="#202020" stroked="f">
                <v:path arrowok="t"/>
                <v:fill/>
              </v:shape>
              <v:shape style="position:absolute;left:2479;top:11572;width:202;height:178" coordorigin="2479,11572" coordsize="202,178" path="m2676,11572l2484,11572,2484,11586,2555,11587,2541,11605,2527,11619,2513,11630,2508,11634,2494,11639,2501,11658,2508,11656,2515,11656,2581,11650,2661,11649,2662,11639,2658,11636,2592,11636,2571,11635,2552,11634,2536,11630,2550,11616,2564,11602,2578,11586,2676,11586,2676,11572xe" filled="t" fillcolor="#202020" stroked="f">
                <v:path arrowok="t"/>
                <v:fill/>
              </v:shape>
              <v:shape style="position:absolute;left:2479;top:11572;width:202;height:178" coordorigin="2479,11572" coordsize="202,178" path="m2616,11598l2604,11610,2614,11618,2623,11627,2614,11635,2592,11636,2658,11636,2647,11626,2616,11598xe" filled="t" fillcolor="#202020" stroked="f">
                <v:path arrowok="t"/>
                <v:fill/>
              </v:shape>
            </v:group>
            <v:group style="position:absolute;left:2690;top:11562;width:187;height:199" coordorigin="2690,11562" coordsize="187,199">
              <v:shape style="position:absolute;left:2690;top:11562;width:187;height:199" coordorigin="2690,11562" coordsize="187,199" path="m2878,11622l2705,11622,2705,11762,2719,11762,2719,11637,2878,11637,2878,11622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878,11637l2863,11637,2863,11742,2858,11745,2818,11745,2820,11750,2820,11762,2870,11762,2878,11754,2878,11637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798,11718l2784,11718,2784,11759,2798,11759,2798,11718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854,11706l2729,11706,2729,11718,2854,11718,2854,11706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798,11682l2784,11682,2784,11706,2798,11706,2798,11682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849,11670l2736,11670,2736,11682,2849,11682,2849,11670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760,11637l2748,11646,2755,11654,2760,11661,2767,11670,2779,11661,2774,11654,2767,11646,2760,11637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820,11637l2806,11661,2798,11670,2815,11670,2822,11663,2827,11654,2834,11646,2820,11637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801,11601l2784,11601,2784,11622,2801,11622,2801,11601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890,11586l2690,11586,2690,11601,2890,11601,2890,11586xe" filled="t" fillcolor="#202020" stroked="f">
                <v:path arrowok="t"/>
                <v:fill/>
              </v:shape>
              <v:shape style="position:absolute;left:2690;top:11562;width:187;height:199" coordorigin="2690,11562" coordsize="187,199" path="m2801,11562l2784,11562,2784,11586,2801,11586,2801,11562xe" filled="t" fillcolor="#202020" stroked="f">
                <v:path arrowok="t"/>
                <v:fill/>
              </v:shape>
            </v:group>
            <v:group style="position:absolute;left:2897;top:11560;width:204;height:199" coordorigin="2897,11560" coordsize="204,199">
              <v:shape style="position:absolute;left:2897;top:11560;width:204;height:199" coordorigin="2897,11560" coordsize="204,199" path="m3101,11591l2928,11591,2927,11678,2923,11700,2917,11719,2908,11735,2897,11750,2904,11754,2909,11759,2919,11755,2929,11739,2937,11721,2942,11702,2945,11681,2945,11608,3101,11608,3101,11591xe" filled="t" fillcolor="#202020" stroked="f">
                <v:path arrowok="t"/>
                <v:fill/>
              </v:shape>
              <v:shape style="position:absolute;left:2897;top:11560;width:204;height:199" coordorigin="2897,11560" coordsize="204,199" path="m3010,11560l2995,11567,3000,11577,3010,11591,3014,11591,3026,11584,3022,11577,3017,11567,3010,1156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622.979980pt;width:32.2pt;height:10.72pt;mso-position-horizontal-relative:page;mso-position-vertical-relative:page;z-index:-4846" coordorigin="2469,12460" coordsize="644,214">
            <v:group style="position:absolute;left:2479;top:12470;width:204;height:190" coordorigin="2479,12470" coordsize="204,190">
              <v:shape style="position:absolute;left:2479;top:12470;width:204;height:190" coordorigin="2479,12470" coordsize="204,190" path="m2623,12501l2609,12501,2608,12555,2605,12576,2562,12637,2542,12650,2551,12659,2609,12614,2611,12606,2614,12602,2616,12592,2633,12592,2633,12580,2621,12577,2623,12559,2623,12549,2623,12501xe" filled="t" fillcolor="#202020" stroked="f">
                <v:path arrowok="t"/>
                <v:fill/>
              </v:shape>
              <v:shape style="position:absolute;left:2479;top:12470;width:204;height:190" coordorigin="2479,12470" coordsize="204,190" path="m2633,12592l2616,12592,2616,12650,2626,12657,2669,12657,2678,12652,2678,12642,2635,12642,2633,12638,2633,12592xe" filled="t" fillcolor="#202020" stroked="f">
                <v:path arrowok="t"/>
                <v:fill/>
              </v:shape>
              <v:shape style="position:absolute;left:2479;top:12470;width:204;height:190" coordorigin="2479,12470" coordsize="204,190" path="m2501,12515l2494,12532,2501,12549,2507,12568,2512,12590,2502,12609,2491,12625,2479,12640,2482,12645,2486,12650,2493,12649,2505,12634,2516,12617,2527,12599,2545,12599,2543,12594,2536,12575,2541,12557,2543,12550,2520,12550,2510,12533,2501,12515xe" filled="t" fillcolor="#202020" stroked="f">
                <v:path arrowok="t"/>
                <v:fill/>
              </v:shape>
              <v:shape style="position:absolute;left:2479;top:12470;width:204;height:190" coordorigin="2479,12470" coordsize="204,190" path="m2666,12604l2666,12626,2664,12630,2664,12638,2659,12642,2678,12642,2678,12638,2681,12633,2681,12623,2683,12611,2676,12609,2666,12604xe" filled="t" fillcolor="#202020" stroked="f">
                <v:path arrowok="t"/>
                <v:fill/>
              </v:shape>
              <v:shape style="position:absolute;left:2479;top:12470;width:204;height:190" coordorigin="2479,12470" coordsize="204,190" path="m2545,12599l2527,12599,2532,12611,2539,12623,2544,12635,2551,12612,2545,12599xe" filled="t" fillcolor="#202020" stroked="f">
                <v:path arrowok="t"/>
                <v:fill/>
              </v:shape>
              <v:shape style="position:absolute;left:2479;top:12470;width:204;height:190" coordorigin="2479,12470" coordsize="204,190" path="m2666,12470l2566,12470,2566,12597,2580,12597,2580,12486,2666,12486,2666,12470xe" filled="t" fillcolor="#202020" stroked="f">
                <v:path arrowok="t"/>
                <v:fill/>
              </v:shape>
              <v:shape style="position:absolute;left:2479;top:12470;width:204;height:190" coordorigin="2479,12470" coordsize="204,190" path="m2666,12486l2650,12486,2650,12594,2666,12594,2666,12486xe" filled="t" fillcolor="#202020" stroked="f">
                <v:path arrowok="t"/>
                <v:fill/>
              </v:shape>
              <v:shape style="position:absolute;left:2479;top:12470;width:204;height:190" coordorigin="2479,12470" coordsize="204,190" path="m2551,12479l2484,12479,2484,12496,2532,12514,2528,12535,2520,12550,2543,12550,2546,12538,2549,12518,2551,12496,2551,12479xe" filled="t" fillcolor="#202020" stroked="f">
                <v:path arrowok="t"/>
                <v:fill/>
              </v:shape>
            </v:group>
            <v:group style="position:absolute;left:2690;top:12641;width:199;height:2" coordorigin="2690,12641" coordsize="199,2">
              <v:shape style="position:absolute;left:2690;top:12641;width:199;height:2" coordorigin="2690,12641" coordsize="199,0" path="m2690,12641l2890,12641e" filled="f" stroked="t" strokeweight=".94pt" strokecolor="#202020">
                <v:path arrowok="t"/>
              </v:shape>
            </v:group>
            <v:group style="position:absolute;left:2790;top:12496;width:2;height:137" coordorigin="2790,12496" coordsize="2,137">
              <v:shape style="position:absolute;left:2790;top:12496;width:2;height:137" coordorigin="2790,12496" coordsize="0,137" path="m2790,12496l2790,12633e" filled="f" stroked="t" strokeweight=".94pt" strokecolor="#202020">
                <v:path arrowok="t"/>
              </v:shape>
            </v:group>
            <v:group style="position:absolute;left:2702;top:12488;width:175;height:2" coordorigin="2702,12488" coordsize="175,2">
              <v:shape style="position:absolute;left:2702;top:12488;width:175;height:2" coordorigin="2702,12488" coordsize="175,0" path="m2702,12488l2878,12488e" filled="f" stroked="t" strokeweight=".94pt" strokecolor="#202020">
                <v:path arrowok="t"/>
              </v:shape>
            </v:group>
            <v:group style="position:absolute;left:2897;top:12470;width:206;height:194" coordorigin="2897,12470" coordsize="206,194">
              <v:shape style="position:absolute;left:2897;top:12470;width:206;height:194" coordorigin="2897,12470" coordsize="206,194" path="m3089,12470l2986,12470,2986,12542,3002,12542,3002,12532,3089,12532,3089,12518,3002,12518,3002,12484,3089,12484,3089,12470xe" filled="t" fillcolor="#202020" stroked="f">
                <v:path arrowok="t"/>
                <v:fill/>
              </v:shape>
              <v:shape style="position:absolute;left:2897;top:12470;width:206;height:194" coordorigin="2897,12470" coordsize="206,194" path="m3089,12532l3072,12532,3072,12542,3089,12542,3089,12532xe" filled="t" fillcolor="#202020" stroked="f">
                <v:path arrowok="t"/>
                <v:fill/>
              </v:shape>
              <v:shape style="position:absolute;left:2897;top:12470;width:206;height:194" coordorigin="2897,12470" coordsize="206,194" path="m3089,12484l3072,12484,3072,12518,3089,12518,3089,12484xe" filled="t" fillcolor="#202020" stroked="f">
                <v:path arrowok="t"/>
                <v:fill/>
              </v:shape>
              <v:shape style="position:absolute;left:2897;top:12470;width:206;height:194" coordorigin="2897,12470" coordsize="206,194" path="m2964,12566l2930,12566,2930,12664,2947,12664,2947,12568,2966,12568,2964,12566xe" filled="t" fillcolor="#202020" stroked="f">
                <v:path arrowok="t"/>
                <v:fill/>
              </v:shape>
              <v:shape style="position:absolute;left:2897;top:12470;width:206;height:194" coordorigin="2897,12470" coordsize="206,194" path="m3103,12638l2969,12638,2969,12652,3103,12652,3103,12638xe" filled="t" fillcolor="#202020" stroked="f">
                <v:path arrowok="t"/>
                <v:fill/>
              </v:shape>
              <v:shape style="position:absolute;left:2897;top:12470;width:206;height:194" coordorigin="2897,12470" coordsize="206,194" path="m3046,12609l3029,12609,3029,12638,3046,12638,3046,12609xe" filled="t" fillcolor="#202020" stroked="f">
                <v:path arrowok="t"/>
                <v:fill/>
              </v:shape>
              <v:shape style="position:absolute;left:2897;top:12470;width:206;height:194" coordorigin="2897,12470" coordsize="206,194" path="m2976,12522l2899,12522,2899,12537,2923,12553,2916,12573,2907,12590,2897,12606,2899,12611,2902,12618,2906,12621,2916,12605,2923,12587,2930,12566,2964,12566,2962,12563,2947,12563,2947,12537,2976,12537,2976,12522xe" filled="t" fillcolor="#202020" stroked="f">
                <v:path arrowok="t"/>
                <v:fill/>
              </v:shape>
              <v:shape style="position:absolute;left:2897;top:12470;width:206;height:194" coordorigin="2897,12470" coordsize="206,194" path="m3091,12594l2981,12594,2981,12609,3091,12609,3091,12594xe" filled="t" fillcolor="#202020" stroked="f">
                <v:path arrowok="t"/>
                <v:fill/>
              </v:shape>
              <v:shape style="position:absolute;left:2897;top:12470;width:206;height:194" coordorigin="2897,12470" coordsize="206,194" path="m3046,12566l3029,12566,3029,12594,3046,12594,3046,12566xe" filled="t" fillcolor="#202020" stroked="f">
                <v:path arrowok="t"/>
                <v:fill/>
              </v:shape>
              <v:shape style="position:absolute;left:2897;top:12470;width:206;height:194" coordorigin="2897,12470" coordsize="206,194" path="m2966,12568l2947,12568,2952,12575,2959,12582,2966,12592,2978,12582,2969,12570,2966,12568xe" filled="t" fillcolor="#202020" stroked="f">
                <v:path arrowok="t"/>
                <v:fill/>
              </v:shape>
              <v:shape style="position:absolute;left:2897;top:12470;width:206;height:194" coordorigin="2897,12470" coordsize="206,194" path="m3096,12554l2976,12554,2976,12566,3096,12566,3096,12554xe" filled="t" fillcolor="#202020" stroked="f">
                <v:path arrowok="t"/>
                <v:fill/>
              </v:shape>
              <v:shape style="position:absolute;left:2897;top:12470;width:206;height:194" coordorigin="2897,12470" coordsize="206,194" path="m2954,12556l2947,12563,2962,12563,2954,12556xe" filled="t" fillcolor="#202020" stroked="f">
                <v:path arrowok="t"/>
                <v:fill/>
              </v:shape>
              <v:shape style="position:absolute;left:2897;top:12470;width:206;height:194" coordorigin="2897,12470" coordsize="206,194" path="m2947,12491l2930,12491,2930,12522,2947,12522,2947,12491xe" filled="t" fillcolor="#202020" stroked="f">
                <v:path arrowok="t"/>
                <v:fill/>
              </v:shape>
              <v:shape style="position:absolute;left:2897;top:12470;width:206;height:194" coordorigin="2897,12470" coordsize="206,194" path="m2961,12472l2940,12475,2921,12477,2902,12479,2902,12484,2904,12489,2904,12494,2914,12494,2923,12491,2947,12491,2947,12489,2966,12484,2976,12484,2961,1247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3.660004pt;margin-top:548.099976pt;width:48.278933pt;height:9.280pt;mso-position-horizontal-relative:page;mso-position-vertical-relative:page;z-index:-4845" coordorigin="3273,10962" coordsize="966,186">
            <v:group style="position:absolute;left:3283;top:10974;width:101;height:161" coordorigin="3283,10974" coordsize="101,161">
              <v:shape style="position:absolute;left:3283;top:10974;width:101;height:161" coordorigin="3283,10974" coordsize="101,161" path="m3372,10991l3338,10991,3346,10994,3355,11003,3358,11010,3358,11027,3355,11034,3350,11042,3348,11046,3338,11054,3314,11073,3305,11080,3293,11092,3290,11097,3286,11104,3283,11111,3283,11135,3384,11135,3384,11118,3305,11118,3305,11109,3307,11104,3310,11102,3312,11097,3317,11092,3322,11090,3329,11082,3343,11073,3355,11063,3365,11056,3370,11046,3374,11039,3379,11027,3379,11003,3374,10994,3372,10991xe" filled="t" fillcolor="#202020" stroked="f">
                <v:path arrowok="t"/>
                <v:fill/>
              </v:shape>
              <v:shape style="position:absolute;left:3283;top:10974;width:101;height:161" coordorigin="3283,10974" coordsize="101,161" path="m3346,10974l3314,10974,3307,10977,3300,10982,3295,10984,3290,10991,3290,11010,3295,11003,3302,10998,3307,10996,3314,10991,3372,10991,3365,10984,3355,10977,3346,10974xe" filled="t" fillcolor="#202020" stroked="f">
                <v:path arrowok="t"/>
                <v:fill/>
              </v:shape>
            </v:group>
            <v:group style="position:absolute;left:3401;top:10975;width:103;height:162" coordorigin="3401,10975" coordsize="103,162">
              <v:shape style="position:absolute;left:3401;top:10975;width:103;height:162" coordorigin="3401,10975" coordsize="103,162" path="m3446,10975l3402,11035,3401,11058,3401,11068,3435,11134,3459,11137,3478,11130,3488,11119,3444,11119,3431,11109,3423,11088,3420,11058,3420,11055,3423,11027,3430,11007,3444,10996,3464,10993,3488,10993,3484,10987,3468,10978,3446,10975xe" filled="t" fillcolor="#202020" stroked="f">
                <v:path arrowok="t"/>
                <v:fill/>
              </v:shape>
              <v:shape style="position:absolute;left:3401;top:10975;width:103;height:162" coordorigin="3401,10975" coordsize="103,162" path="m3488,10993l3464,10993,3473,11002,3479,11019,3483,11045,3483,11082,3476,11103,3463,11116,3444,11119,3488,11119,3504,11058,3504,11055,3502,11026,3495,11003,3488,10993xe" filled="t" fillcolor="#202020" stroked="f">
                <v:path arrowok="t"/>
                <v:fill/>
              </v:shape>
            </v:group>
            <v:group style="position:absolute;left:3533;top:10972;width:58;height:163" coordorigin="3533,10972" coordsize="58,163">
              <v:shape style="position:absolute;left:3533;top:10972;width:58;height:163" coordorigin="3533,10972" coordsize="58,163" path="m3590,10998l3569,10998,3569,11135,3590,11135,3590,10998xe" filled="t" fillcolor="#202020" stroked="f">
                <v:path arrowok="t"/>
                <v:fill/>
              </v:shape>
              <v:shape style="position:absolute;left:3533;top:10972;width:58;height:163" coordorigin="3533,10972" coordsize="58,163" path="m3590,10972l3581,10972,3576,10977,3569,10982,3540,10996,3533,10998,3533,11018,3540,11018,3545,11013,3554,11010,3562,11006,3566,11003,3569,10998,3590,10998,3590,10972xe" filled="t" fillcolor="#202020" stroked="f">
                <v:path arrowok="t"/>
                <v:fill/>
              </v:shape>
            </v:group>
            <v:group style="position:absolute;left:3648;top:10977;width:94;height:160" coordorigin="3648,10977" coordsize="94,160">
              <v:shape style="position:absolute;left:3648;top:10977;width:94;height:160" coordorigin="3648,10977" coordsize="94,160" path="m3648,11111l3649,11131,3664,11136,3690,11137,3710,11133,3727,11123,3730,11121,3670,11121,3660,11118,3648,11111xe" filled="t" fillcolor="#202020" stroked="f">
                <v:path arrowok="t"/>
                <v:fill/>
              </v:shape>
              <v:shape style="position:absolute;left:3648;top:10977;width:94;height:160" coordorigin="3648,10977" coordsize="94,160" path="m3734,10977l3658,10977,3650,11056,3691,11056,3701,11058,3710,11063,3718,11070,3720,11078,3720,11097,3718,11106,3710,11111,3701,11118,3694,11121,3730,11121,3737,11114,3742,11102,3742,11084,3737,11064,3724,11048,3706,11041,3684,11039,3670,11039,3674,10994,3734,10994,3734,10977xe" filled="t" fillcolor="#202020" stroked="f">
                <v:path arrowok="t"/>
                <v:fill/>
              </v:shape>
            </v:group>
            <v:group style="position:absolute;left:3763;top:10975;width:103;height:162" coordorigin="3763,10975" coordsize="103,162">
              <v:shape style="position:absolute;left:3763;top:10975;width:103;height:162" coordorigin="3763,10975" coordsize="103,162" path="m3809,10975l3765,11035,3763,11058,3763,11069,3797,11134,3821,11137,3840,11130,3851,11119,3807,11119,3793,11109,3785,11088,3782,11058,3782,11055,3785,11027,3793,11007,3806,10996,3826,10993,3851,10993,3847,10987,3830,10978,3809,10975xe" filled="t" fillcolor="#202020" stroked="f">
                <v:path arrowok="t"/>
                <v:fill/>
              </v:shape>
              <v:shape style="position:absolute;left:3763;top:10975;width:103;height:162" coordorigin="3763,10975" coordsize="103,162" path="m3851,10993l3826,10993,3835,11002,3842,11019,3845,11045,3846,11082,3839,11103,3827,11116,3807,11119,3851,11119,3855,11115,3862,11099,3865,11079,3866,11055,3864,11026,3858,11003,3851,10993xe" filled="t" fillcolor="#202020" stroked="f">
                <v:path arrowok="t"/>
                <v:fill/>
              </v:shape>
            </v:group>
            <v:group style="position:absolute;left:3888;top:10974;width:94;height:163" coordorigin="3888,10974" coordsize="94,163">
              <v:shape style="position:absolute;left:3888;top:10974;width:94;height:163" coordorigin="3888,10974" coordsize="94,163" path="m3888,11109l3888,11130,3898,11135,3910,11138,3927,11138,3948,11134,3965,11126,3971,11121,3912,11121,3900,11116,3888,11109xe" filled="t" fillcolor="#202020" stroked="f">
                <v:path arrowok="t"/>
                <v:fill/>
              </v:shape>
              <v:shape style="position:absolute;left:3888;top:10974;width:94;height:163" coordorigin="3888,10974" coordsize="94,163" path="m3972,10991l3914,10991,3932,10991,3949,11000,3954,11024,3943,11039,3917,11044,3905,11044,3905,11061,3936,11063,3954,11073,3960,11092,3960,11102,3958,11109,3950,11114,3946,11118,3936,11121,3971,11121,3977,11116,3982,11104,3982,11080,3977,11070,3965,11058,3955,11054,3943,11051,3956,11047,3971,11033,3977,11013,3977,11001,3972,10991xe" filled="t" fillcolor="#202020" stroked="f">
                <v:path arrowok="t"/>
                <v:fill/>
              </v:shape>
              <v:shape style="position:absolute;left:3888;top:10974;width:94;height:163" coordorigin="3888,10974" coordsize="94,163" path="m3943,10974l3917,10974,3905,10977,3895,10982,3895,11001,3905,10994,3914,10991,3972,10991,3962,10984,3955,10977,3943,10974xe" filled="t" fillcolor="#202020" stroked="f">
                <v:path arrowok="t"/>
                <v:fill/>
              </v:shape>
            </v:group>
            <v:group style="position:absolute;left:4008;top:10974;width:94;height:163" coordorigin="4008,10974" coordsize="94,163">
              <v:shape style="position:absolute;left:4008;top:10974;width:94;height:163" coordorigin="4008,10974" coordsize="94,163" path="m4008,11109l4008,11130,4018,11135,4030,11138,4047,11138,4068,11134,4085,11126,4091,11121,4032,11121,4020,11116,4008,11109xe" filled="t" fillcolor="#202020" stroked="f">
                <v:path arrowok="t"/>
                <v:fill/>
              </v:shape>
              <v:shape style="position:absolute;left:4008;top:10974;width:94;height:163" coordorigin="4008,10974" coordsize="94,163" path="m4092,10991l4034,10991,4052,10991,4069,11000,4074,11024,4063,11039,4037,11044,4025,11044,4025,11061,4056,11063,4074,11073,4080,11092,4080,11102,4078,11109,4070,11114,4066,11118,4056,11121,4091,11121,4097,11116,4102,11104,4102,11080,4097,11070,4085,11058,4075,11054,4063,11051,4076,11047,4091,11033,4097,11013,4097,11001,4092,10991xe" filled="t" fillcolor="#202020" stroked="f">
                <v:path arrowok="t"/>
                <v:fill/>
              </v:shape>
              <v:shape style="position:absolute;left:4008;top:10974;width:94;height:163" coordorigin="4008,10974" coordsize="94,163" path="m4063,10974l4037,10974,4025,10977,4015,10982,4015,11001,4025,10994,4034,10991,4092,10991,4082,10984,4075,10977,4063,10974xe" filled="t" fillcolor="#202020" stroked="f">
                <v:path arrowok="t"/>
                <v:fill/>
              </v:shape>
            </v:group>
            <v:group style="position:absolute;left:4123;top:10975;width:106;height:162" coordorigin="4123,10975" coordsize="106,162">
              <v:shape style="position:absolute;left:4123;top:10975;width:106;height:162" coordorigin="4123,10975" coordsize="106,162" path="m4168,10975l4125,11035,4123,11058,4124,11069,4158,11134,4183,11137,4201,11129,4210,11119,4167,11119,4153,11109,4145,11088,4142,11058,4142,11055,4145,11027,4153,11007,4166,10996,4186,10993,4213,10993,4208,10987,4191,10978,4168,10975xe" filled="t" fillcolor="#202020" stroked="f">
                <v:path arrowok="t"/>
                <v:fill/>
              </v:shape>
              <v:shape style="position:absolute;left:4123;top:10975;width:106;height:162" coordorigin="4123,10975" coordsize="106,162" path="m4213,10993l4186,10993,4195,11002,4202,11019,4205,11045,4206,11082,4199,11103,4187,11116,4167,11119,4210,11119,4217,11113,4223,11097,4227,11077,4229,11053,4226,11024,4220,11002,4213,109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8.779999pt;margin-top:548.099976pt;width:48.278933pt;height:9.280pt;mso-position-horizontal-relative:page;mso-position-vertical-relative:page;z-index:-4844" coordorigin="4776,10962" coordsize="966,186">
            <v:group style="position:absolute;left:4786;top:10974;width:101;height:161" coordorigin="4786,10974" coordsize="101,161">
              <v:shape style="position:absolute;left:4786;top:10974;width:101;height:161" coordorigin="4786,10974" coordsize="101,161" path="m4874,10991l4841,10991,4848,10994,4858,11003,4862,11010,4862,11027,4860,11034,4855,11042,4850,11046,4841,11054,4817,11073,4807,11080,4795,11092,4793,11097,4786,11118,4786,11135,4886,11135,4886,11118,4807,11118,4807,11109,4810,11104,4812,11102,4814,11097,4819,11092,4824,11090,4831,11082,4846,11073,4858,11063,4867,11056,4872,11046,4879,11039,4882,11027,4882,11003,4877,10994,4874,10991xe" filled="t" fillcolor="#202020" stroked="f">
                <v:path arrowok="t"/>
                <v:fill/>
              </v:shape>
              <v:shape style="position:absolute;left:4786;top:10974;width:101;height:161" coordorigin="4786,10974" coordsize="101,161" path="m4848,10974l4817,10974,4810,10977,4802,10982,4798,10984,4793,10991,4793,11010,4798,11003,4805,10998,4812,10996,4817,10991,4874,10991,4860,10977,4848,10974xe" filled="t" fillcolor="#202020" stroked="f">
                <v:path arrowok="t"/>
                <v:fill/>
              </v:shape>
            </v:group>
            <v:group style="position:absolute;left:4903;top:10975;width:106;height:162" coordorigin="4903,10975" coordsize="106,162">
              <v:shape style="position:absolute;left:4903;top:10975;width:106;height:162" coordorigin="4903,10975" coordsize="106,162" path="m4948,10975l4905,11035,4903,11058,4903,11069,4938,11134,4963,11137,4981,11129,4990,11120,4948,11120,4935,11109,4927,11089,4925,11058,4925,11058,4927,11028,4934,11008,4946,10996,4966,10993,4993,10993,4988,10987,4971,10978,4948,10975xe" filled="t" fillcolor="#202020" stroked="f">
                <v:path arrowok="t"/>
                <v:fill/>
              </v:shape>
              <v:shape style="position:absolute;left:4903;top:10975;width:106;height:162" coordorigin="4903,10975" coordsize="106,162" path="m4993,10993l4966,10993,4975,11002,4982,11018,4985,11044,4986,11081,4979,11103,4967,11116,4948,11120,4990,11120,4997,11113,5003,11097,5007,11077,5009,11053,5006,11024,5000,11002,4993,10993xe" filled="t" fillcolor="#202020" stroked="f">
                <v:path arrowok="t"/>
                <v:fill/>
              </v:shape>
            </v:group>
            <v:group style="position:absolute;left:5035;top:10972;width:58;height:163" coordorigin="5035,10972" coordsize="58,163">
              <v:shape style="position:absolute;left:5035;top:10972;width:58;height:163" coordorigin="5035,10972" coordsize="58,163" path="m5093,10998l5071,10998,5071,11135,5093,11135,5093,10998xe" filled="t" fillcolor="#202020" stroked="f">
                <v:path arrowok="t"/>
                <v:fill/>
              </v:shape>
              <v:shape style="position:absolute;left:5035;top:10972;width:58;height:163" coordorigin="5035,10972" coordsize="58,163" path="m5093,10972l5086,10972,5071,10982,5052,10991,5045,10996,5035,10998,5035,11018,5042,11018,5050,11013,5057,11010,5064,11006,5069,11003,5071,10998,5093,10998,5093,10972xe" filled="t" fillcolor="#202020" stroked="f">
                <v:path arrowok="t"/>
                <v:fill/>
              </v:shape>
            </v:group>
            <v:group style="position:absolute;left:5143;top:10974;width:103;height:163" coordorigin="5143,10974" coordsize="103,163">
              <v:shape style="position:absolute;left:5143;top:10974;width:103;height:163" coordorigin="5143,10974" coordsize="103,163" path="m5210,10974l5179,10974,5172,10979,5165,10982,5160,10986,5158,10994,5153,11001,5150,11006,5150,11022,5153,11027,5158,11034,5160,11039,5174,11049,5165,11051,5158,11058,5153,11066,5146,11073,5143,11082,5143,11099,5146,11109,5186,11138,5206,11138,5215,11135,5222,11133,5237,11123,5238,11121,5186,11121,5179,11118,5172,11114,5167,11106,5165,11099,5165,11080,5167,11073,5179,11061,5186,11058,5234,11058,5227,11051,5218,11049,5225,11044,5227,11042,5189,11042,5182,11039,5172,11030,5170,11022,5170,11008,5172,11003,5182,10994,5189,10991,5233,10991,5230,10986,5225,10982,5218,10979,5210,10974xe" filled="t" fillcolor="#202020" stroked="f">
                <v:path arrowok="t"/>
                <v:fill/>
              </v:shape>
              <v:shape style="position:absolute;left:5143;top:10974;width:103;height:163" coordorigin="5143,10974" coordsize="103,163" path="m5234,11058l5206,11058,5213,11061,5218,11068,5225,11073,5227,11080,5227,11099,5225,11106,5213,11118,5206,11121,5238,11121,5242,11116,5244,11109,5246,11099,5246,11082,5244,11073,5234,11058xe" filled="t" fillcolor="#202020" stroked="f">
                <v:path arrowok="t"/>
                <v:fill/>
              </v:shape>
              <v:shape style="position:absolute;left:5143;top:10974;width:103;height:163" coordorigin="5143,10974" coordsize="103,163" path="m5233,10991l5203,10991,5210,10994,5220,11003,5222,11008,5222,11022,5220,11030,5215,11034,5208,11039,5203,11042,5227,11042,5234,11034,5239,11027,5239,11001,5233,10991xe" filled="t" fillcolor="#202020" stroked="f">
                <v:path arrowok="t"/>
                <v:fill/>
              </v:shape>
            </v:group>
            <v:group style="position:absolute;left:5263;top:10975;width:106;height:162" coordorigin="5263,10975" coordsize="106,162">
              <v:shape style="position:absolute;left:5263;top:10975;width:106;height:162" coordorigin="5263,10975" coordsize="106,162" path="m5308,10975l5265,11035,5263,11058,5263,11069,5299,11134,5323,11137,5341,11129,5350,11120,5308,11120,5295,11109,5287,11089,5285,11058,5285,11058,5287,11028,5294,11008,5306,10996,5326,10993,5353,10993,5348,10987,5331,10978,5308,10975xe" filled="t" fillcolor="#202020" stroked="f">
                <v:path arrowok="t"/>
                <v:fill/>
              </v:shape>
              <v:shape style="position:absolute;left:5263;top:10975;width:106;height:162" coordorigin="5263,10975" coordsize="106,162" path="m5353,10993l5326,10993,5335,11002,5342,11018,5345,11044,5346,11081,5339,11103,5327,11116,5308,11120,5350,11120,5357,11113,5363,11097,5367,11077,5369,11053,5366,11024,5360,11002,5353,10993xe" filled="t" fillcolor="#202020" stroked="f">
                <v:path arrowok="t"/>
                <v:fill/>
              </v:shape>
            </v:group>
            <v:group style="position:absolute;left:5386;top:10977;width:101;height:158" coordorigin="5386,10977" coordsize="101,158">
              <v:shape style="position:absolute;left:5386;top:10977;width:101;height:158" coordorigin="5386,10977" coordsize="101,158" path="m5486,10977l5386,10977,5386,10994,5458,11006,5448,11023,5417,11098,5410,11135,5431,11122,5436,11105,5442,11085,5467,11026,5486,10989,5486,10977xe" filled="t" fillcolor="#202020" stroked="f">
                <v:path arrowok="t"/>
                <v:fill/>
              </v:shape>
            </v:group>
            <v:group style="position:absolute;left:5506;top:10974;width:103;height:161" coordorigin="5506,10974" coordsize="103,161">
              <v:shape style="position:absolute;left:5506;top:10974;width:103;height:161" coordorigin="5506,10974" coordsize="103,161" path="m5596,10991l5561,10991,5568,10994,5573,10998,5580,11003,5582,11010,5582,11027,5580,11034,5575,11042,5570,11046,5561,11054,5537,11073,5527,11080,5522,11085,5518,11092,5513,11097,5506,11118,5506,11135,5609,11135,5609,11118,5527,11118,5527,11109,5530,11104,5532,11102,5534,11097,5539,11092,5544,11090,5554,11082,5567,11072,5583,11059,5597,11046,5602,11039,5604,11027,5604,11003,5599,10994,5596,10991xe" filled="t" fillcolor="#202020" stroked="f">
                <v:path arrowok="t"/>
                <v:fill/>
              </v:shape>
              <v:shape style="position:absolute;left:5506;top:10974;width:103;height:161" coordorigin="5506,10974" coordsize="103,161" path="m5568,10974l5537,10974,5530,10977,5525,10982,5518,10984,5513,10991,5513,11010,5518,11003,5525,10998,5532,10996,5539,10991,5596,10991,5587,10984,5580,10977,5568,10974xe" filled="t" fillcolor="#202020" stroked="f">
                <v:path arrowok="t"/>
                <v:fill/>
              </v:shape>
            </v:group>
            <v:group style="position:absolute;left:5626;top:10975;width:106;height:162" coordorigin="5626,10975" coordsize="106,162">
              <v:shape style="position:absolute;left:5626;top:10975;width:106;height:162" coordorigin="5626,10975" coordsize="106,162" path="m5671,10975l5627,11035,5626,11058,5626,11069,5661,11134,5686,11137,5703,11129,5712,11120,5670,11120,5657,11109,5650,11089,5647,11058,5647,11058,5649,11028,5656,11008,5669,10996,5688,10993,5715,10993,5710,10987,5693,10978,5671,10975xe" filled="t" fillcolor="#202020" stroked="f">
                <v:path arrowok="t"/>
                <v:fill/>
              </v:shape>
              <v:shape style="position:absolute;left:5626;top:10975;width:106;height:162" coordorigin="5626,10975" coordsize="106,162" path="m5715,10993l5688,10993,5698,11002,5704,11018,5708,11044,5708,11081,5702,11103,5689,11116,5670,11120,5712,11120,5719,11113,5726,11097,5730,11077,5731,11053,5729,11024,5722,11002,5715,109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667.859985pt;width:15.036256pt;height:11.32pt;mso-position-horizontal-relative:page;mso-position-vertical-relative:page;z-index:-4843" coordorigin="6268,13357" coordsize="301,226">
            <v:group style="position:absolute;left:6278;top:13367;width:204;height:201" coordorigin="6278,13367" coordsize="204,201">
              <v:shape style="position:absolute;left:6278;top:13367;width:204;height:201" coordorigin="6278,13367" coordsize="204,201" path="m6320,13459l6305,13459,6311,13480,6317,13499,6325,13516,6312,13531,6298,13545,6281,13557,6286,13559,6290,13564,6296,13568,6312,13556,6342,13529,6372,13529,6364,13523,6357,13499,6358,13494,6333,13494,6326,13477,6320,13459xe" filled="t" fillcolor="#202020" stroked="f">
                <v:path arrowok="t"/>
                <v:fill/>
              </v:shape>
              <v:shape style="position:absolute;left:6278;top:13367;width:204;height:201" coordorigin="6278,13367" coordsize="204,201" path="m6372,13529l6342,13529,6357,13542,6432,13559,6478,13559,6480,13552,6482,13547,6478,13543,6456,13543,6436,13543,6416,13541,6398,13539,6379,13535,6372,13529xe" filled="t" fillcolor="#202020" stroked="f">
                <v:path arrowok="t"/>
                <v:fill/>
              </v:shape>
              <v:shape style="position:absolute;left:6278;top:13367;width:204;height:201" coordorigin="6278,13367" coordsize="204,201" path="m6477,13543l6456,13543,6478,13543,6477,13543xe" filled="t" fillcolor="#202020" stroked="f">
                <v:path arrowok="t"/>
                <v:fill/>
              </v:shape>
              <v:shape style="position:absolute;left:6278;top:13367;width:204;height:201" coordorigin="6278,13367" coordsize="204,201" path="m6420,13367l6403,13367,6403,13533,6420,13533,6424,13440,6452,13440,6447,13436,6444,13434,6420,13434,6420,13367xe" filled="t" fillcolor="#202020" stroked="f">
                <v:path arrowok="t"/>
                <v:fill/>
              </v:shape>
              <v:shape style="position:absolute;left:6278;top:13367;width:204;height:201" coordorigin="6278,13367" coordsize="204,201" path="m6377,13422l6362,13422,6360,13442,6354,13462,6345,13480,6333,13494,6358,13494,6364,13481,6370,13462,6374,13442,6377,13422xe" filled="t" fillcolor="#202020" stroked="f">
                <v:path arrowok="t"/>
                <v:fill/>
              </v:shape>
              <v:shape style="position:absolute;left:6278;top:13367;width:204;height:201" coordorigin="6278,13367" coordsize="204,201" path="m6334,13367l6314,13378,6308,13399,6302,13418,6295,13437,6287,13454,6278,13470,6283,13478,6290,13485,6295,13478,6300,13468,6305,13459,6320,13459,6319,13458,6314,13437,6314,13432,6319,13422,6377,13422,6377,13420,6377,13406,6324,13406,6329,13382,6334,13367xe" filled="t" fillcolor="#202020" stroked="f">
                <v:path arrowok="t"/>
                <v:fill/>
              </v:shape>
              <v:shape style="position:absolute;left:6278;top:13367;width:204;height:201" coordorigin="6278,13367" coordsize="204,201" path="m6452,13440l6424,13440,6441,13453,6456,13466,6470,13478,6478,13460,6452,13440xe" filled="t" fillcolor="#202020" stroked="f">
                <v:path arrowok="t"/>
                <v:fill/>
              </v:shape>
              <v:shape style="position:absolute;left:6278;top:13367;width:204;height:201" coordorigin="6278,13367" coordsize="204,201" path="m6430,13425l6420,13434,6444,13434,6430,13425xe" filled="t" fillcolor="#202020" stroked="f">
                <v:path arrowok="t"/>
                <v:fill/>
              </v:shape>
            </v:group>
            <v:group style="position:absolute;left:6506;top:13379;width:53;height:194" coordorigin="6506,13379" coordsize="53,194">
              <v:shape style="position:absolute;left:6506;top:13379;width:53;height:194" coordorigin="6506,13379" coordsize="53,194" path="m6523,13379l6511,13385,6522,13402,6531,13419,6537,13438,6541,13458,6542,13480,6541,13501,6536,13521,6529,13540,6519,13557,6506,13574,6523,13574,6554,13516,6559,13472,6557,13451,6553,13431,6545,13412,6536,13395,6523,133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4.540009pt;margin-top:667.619995pt;width:63.64pt;height:41.2pt;mso-position-horizontal-relative:page;mso-position-vertical-relative:page;z-index:-4842" coordorigin="6691,13352" coordsize="1273,824">
            <v:shape style="position:absolute;left:6691;top:13504;width:1062;height:673" type="#_x0000_t75">
              <v:imagedata r:id="rId78" o:title=""/>
            </v:shape>
            <v:group style="position:absolute;left:6912;top:13365;width:202;height:185" coordorigin="6912,13365" coordsize="202,185">
              <v:shape style="position:absolute;left:6912;top:13365;width:202;height:185" coordorigin="6912,13365" coordsize="202,185" path="m7114,13533l6912,13533,6912,13550,7114,13550,7114,13533xe" filled="t" fillcolor="#202020" stroked="f">
                <v:path arrowok="t"/>
                <v:fill/>
              </v:shape>
              <v:shape style="position:absolute;left:6912;top:13365;width:202;height:185" coordorigin="6912,13365" coordsize="202,185" path="m6965,13403l6948,13403,6948,13533,6965,13533,6965,13403xe" filled="t" fillcolor="#202020" stroked="f">
                <v:path arrowok="t"/>
                <v:fill/>
              </v:shape>
              <v:shape style="position:absolute;left:6912;top:13365;width:202;height:185" coordorigin="6912,13365" coordsize="202,185" path="m7034,13365l7015,13365,7015,13533,7034,13533,7034,13442,7102,13442,7102,13425,7034,13425,7034,13365xe" filled="t" fillcolor="#202020" stroked="f">
                <v:path arrowok="t"/>
                <v:fill/>
              </v:shape>
            </v:group>
            <v:group style="position:absolute;left:7121;top:13379;width:187;height:182" coordorigin="7121,13379" coordsize="187,182">
              <v:shape style="position:absolute;left:7121;top:13379;width:187;height:182" coordorigin="7121,13379" coordsize="187,182" path="m7169,13542l7171,13550,7171,13557,7174,13562,7217,13562,7224,13559,7229,13554,7234,13545,7186,13545,7169,13542xe" filled="t" fillcolor="#202020" stroked="f">
                <v:path arrowok="t"/>
                <v:fill/>
              </v:shape>
              <v:shape style="position:absolute;left:7121;top:13379;width:187;height:182" coordorigin="7121,13379" coordsize="187,182" path="m7234,13463l7217,13463,7217,13540,7212,13545,7234,13545,7234,13463xe" filled="t" fillcolor="#202020" stroked="f">
                <v:path arrowok="t"/>
                <v:fill/>
              </v:shape>
              <v:shape style="position:absolute;left:7121;top:13379;width:187;height:182" coordorigin="7121,13379" coordsize="187,182" path="m7322,13449l7121,13449,7121,13463,7322,13463,7322,13449xe" filled="t" fillcolor="#202020" stroked="f">
                <v:path arrowok="t"/>
                <v:fill/>
              </v:shape>
              <v:shape style="position:absolute;left:7121;top:13379;width:187;height:182" coordorigin="7121,13379" coordsize="187,182" path="m7234,13396l7217,13396,7217,13449,7234,13449,7234,13396xe" filled="t" fillcolor="#202020" stroked="f">
                <v:path arrowok="t"/>
                <v:fill/>
              </v:shape>
              <v:shape style="position:absolute;left:7121;top:13379;width:187;height:182" coordorigin="7121,13379" coordsize="187,182" path="m7308,13379l7138,13379,7138,13396,7308,13396,7308,13379xe" filled="t" fillcolor="#202020" stroked="f">
                <v:path arrowok="t"/>
                <v:fill/>
              </v:shape>
            </v:group>
            <v:group style="position:absolute;left:7332;top:13365;width:190;height:202" coordorigin="7332,13365" coordsize="190,202">
              <v:shape style="position:absolute;left:7332;top:13365;width:190;height:202" coordorigin="7332,13365" coordsize="190,202" path="m7522,13425l7346,13425,7346,13566,7361,13566,7361,13439,7522,13439,7522,13425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98,13564l7478,13564,7490,13566,7498,13564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59,13547l7462,13554,7462,13564,7514,13564,7522,13557,7522,13550,7474,13550,7459,13547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40,13523l7426,13523,7426,13562,7440,13562,7440,13523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522,13439l7507,13439,7507,13545,7502,13550,7522,13550,7522,13439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98,13509l7370,13509,7370,13523,7498,13523,7498,13509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40,13487l7426,13487,7426,13509,7440,13509,7440,13487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93,13473l7378,13473,7378,13487,7493,13487,7493,13473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02,13439l7390,13449,7397,13456,7402,13466,7409,13473,7421,13463,7416,13456,7409,13449,7402,13439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62,13439l7447,13463,7440,13473,7457,13473,7464,13466,7469,13458,7478,13449,7462,13439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42,13403l7426,13403,7426,13425,7442,13425,7442,13403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534,13389l7332,13389,7332,13403,7534,13403,7534,13389xe" filled="t" fillcolor="#202020" stroked="f">
                <v:path arrowok="t"/>
                <v:fill/>
              </v:shape>
              <v:shape style="position:absolute;left:7332;top:13365;width:190;height:202" coordorigin="7332,13365" coordsize="190,202" path="m7442,13365l7426,13365,7426,13389,7442,13389,7442,13365xe" filled="t" fillcolor="#202020" stroked="f">
                <v:path arrowok="t"/>
                <v:fill/>
              </v:shape>
            </v:group>
            <v:group style="position:absolute;left:7541;top:13362;width:204;height:199" coordorigin="7541,13362" coordsize="204,199">
              <v:shape style="position:absolute;left:7541;top:13362;width:204;height:199" coordorigin="7541,13362" coordsize="204,199" path="m7745,13394l7572,13394,7571,13480,7568,13501,7562,13520,7553,13537,7541,13552,7548,13557,7553,13562,7562,13559,7572,13544,7580,13526,7586,13507,7589,13486,7589,13410,7745,13410,7745,13394xe" filled="t" fillcolor="#202020" stroked="f">
                <v:path arrowok="t"/>
                <v:fill/>
              </v:shape>
              <v:shape style="position:absolute;left:7541;top:13362;width:204;height:199" coordorigin="7541,13362" coordsize="204,199" path="m7654,13362l7639,13372,7644,13379,7649,13389,7654,13394,7658,13394,7670,13389,7666,13379,7661,13372,7654,13362xe" filled="t" fillcolor="#202020" stroked="f">
                <v:path arrowok="t"/>
                <v:fill/>
              </v:shape>
            </v:group>
            <v:group style="position:absolute;left:7754;top:13965;width:199;height:194" coordorigin="7754,13965" coordsize="199,194">
              <v:shape style="position:absolute;left:7754;top:13965;width:199;height:194" coordorigin="7754,13965" coordsize="199,194" path="m7843,14054l7826,14054,7827,14136,7837,14154,7860,14159,7913,14159,7935,14153,7943,14142,7850,14142,7843,14135,7843,14054xe" filled="t" fillcolor="#202020" stroked="f">
                <v:path arrowok="t"/>
                <v:fill/>
              </v:shape>
              <v:shape style="position:absolute;left:7754;top:13965;width:199;height:194" coordorigin="7754,13965" coordsize="199,194" path="m7934,14097l7932,14109,7932,14121,7930,14130,7927,14138,7920,14142,7943,14142,7946,14138,7946,14130,7949,14118,7951,14104,7944,14102,7934,14097xe" filled="t" fillcolor="#202020" stroked="f">
                <v:path arrowok="t"/>
                <v:fill/>
              </v:shape>
              <v:shape style="position:absolute;left:7754;top:13965;width:199;height:194" coordorigin="7754,13965" coordsize="199,194" path="m7843,13965l7826,13965,7826,14034,7754,14044,7757,14061,7826,14054,7843,14054,7843,14051,7954,14039,7954,14034,7843,14034,7843,13965xe" filled="t" fillcolor="#202020" stroked="f">
                <v:path arrowok="t"/>
                <v:fill/>
              </v:shape>
              <v:shape style="position:absolute;left:7754;top:13965;width:199;height:194" coordorigin="7754,13965" coordsize="199,194" path="m7954,14022l7843,14034,7954,14034,7954,1402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682.73999pt;width:14.56pt;height:11.2pt;mso-position-horizontal-relative:page;mso-position-vertical-relative:page;z-index:-4841" coordorigin="6268,13655" coordsize="291,224">
            <v:group style="position:absolute;left:6278;top:13665;width:204;height:202" coordorigin="6278,13665" coordsize="204,202">
              <v:shape style="position:absolute;left:6278;top:13665;width:204;height:202" coordorigin="6278,13665" coordsize="204,202" path="m6434,13828l6427,13840,6439,13846,6457,13856,6475,13866,6472,13846,6434,13828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322,13787l6307,13787,6307,13838,6305,13845,6300,13847,6312,13862,6322,13852,6331,13845,6346,13835,6322,13835,6322,13787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394,13828l6381,13836,6364,13846,6346,13854,6348,13859,6353,13862,6368,13859,6385,13850,6403,13840,6394,13828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341,13821l6336,13826,6322,13835,6346,13835,6343,13830,6343,13826,6341,13821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482,13811l6348,13811,6348,13826,6482,13826,6482,13811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466,13708l6365,13708,6365,13811,6379,13811,6379,13799,6466,13799,6466,13787,6379,13787,6379,13773,6466,13773,6466,13761,6379,13761,6379,13746,6466,13746,6466,13734,6379,13734,6379,13722,6466,13722,6466,13708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466,13799l6451,13799,6451,13811,6466,13811,6466,13799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350,13773l6283,13773,6283,13787,6350,13787,6350,13773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466,13773l6451,13773,6451,13787,6466,13787,6466,13773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322,13746l6307,13746,6307,13773,6322,13773,6322,13746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466,13746l6451,13746,6451,13761,6466,13761,6466,13746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343,13732l6295,13732,6295,13746,6343,13746,6343,13732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326,13670l6308,13676,6299,13695,6290,13712,6278,13727,6283,13732,6288,13742,6293,13737,6295,13732,6305,13718,6307,13710,6348,13710,6348,13696,6314,13696,6319,13689,6324,13679,6326,13670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466,13722l6451,13722,6451,13734,6466,13734,6466,13722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422,13694l6408,13694,6408,13708,6422,13708,6422,13694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478,13682l6353,13682,6353,13694,6478,13694,6478,13682xe" filled="t" fillcolor="#202020" stroked="f">
                <v:path arrowok="t"/>
                <v:fill/>
              </v:shape>
              <v:shape style="position:absolute;left:6278;top:13665;width:204;height:202" coordorigin="6278,13665" coordsize="204,202" path="m6422,13665l6408,13665,6408,13682,6422,13682,6422,13665xe" filled="t" fillcolor="#202020" stroked="f">
                <v:path arrowok="t"/>
                <v:fill/>
              </v:shape>
            </v:group>
            <v:group style="position:absolute;left:6518;top:13814;width:31;height:55" coordorigin="6518,13814" coordsize="31,55">
              <v:shape style="position:absolute;left:6518;top:13814;width:31;height:55" coordorigin="6518,13814" coordsize="31,55" path="m6550,13814l6530,13814,6518,13869,6533,13869,6550,138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540009pt;margin-top:697.619995pt;width:14.44pt;height:11.08pt;mso-position-horizontal-relative:page;mso-position-vertical-relative:page;z-index:-4840" coordorigin="6271,13952" coordsize="289,222">
            <v:group style="position:absolute;left:6281;top:13962;width:204;height:199" coordorigin="6281,13962" coordsize="204,199">
              <v:shape style="position:absolute;left:6281;top:13962;width:204;height:199" coordorigin="6281,13962" coordsize="204,199" path="m6359,14146l6309,14146,6325,14149,6342,14158,6365,14162,6478,14162,6480,14157,6482,14149,6484,14147,6365,14147,6359,14146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322,14037l6281,14037,6281,14051,6305,14051,6305,14123,6298,14130,6288,14138,6281,14147,6295,14156,6309,14146,6359,14146,6356,14146,6336,14140,6322,14128,6322,14037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485,14145l6415,14147,6484,14147,6485,14145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466,14022l6350,14022,6350,14133,6365,14133,6365,14126,6466,14126,6466,14114,6365,14114,6365,14094,6466,14094,6466,14082,6365,14082,6365,14066,6466,14066,6466,14054,6365,14054,6365,14034,6466,14034,6466,14022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466,14126l6451,14126,6451,14133,6466,14133,6466,14126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466,14094l6451,14094,6451,14114,6466,14114,6466,14094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466,14066l6451,14066,6451,14082,6466,14082,6466,14066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466,14034l6451,14034,6451,14054,6466,14054,6466,14034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413,14003l6396,14003,6391,14022,6408,14022,6413,14003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300,13970l6291,13982,6302,13998,6314,14015,6325,14000,6312,13983,6300,13970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482,13991l6338,13991,6338,14003,6482,14003,6482,13991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374,13962l6362,13972,6372,13986,6377,13991,6382,13991,6391,13984,6386,13977,6379,13970,6374,13962xe" filled="t" fillcolor="#202020" stroked="f">
                <v:path arrowok="t"/>
                <v:fill/>
              </v:shape>
              <v:shape style="position:absolute;left:6281;top:13962;width:204;height:199" coordorigin="6281,13962" coordsize="204,199" path="m6437,13962l6432,13974,6425,13982,6420,13991,6437,13991,6444,13984,6449,13977,6454,13972,6437,13962xe" filled="t" fillcolor="#202020" stroked="f">
                <v:path arrowok="t"/>
                <v:fill/>
              </v:shape>
            </v:group>
            <v:group style="position:absolute;left:6509;top:14118;width:40;height:46" coordorigin="6509,14118" coordsize="40,46">
              <v:shape style="position:absolute;left:6509;top:14118;width:40;height:46" coordorigin="6509,14118" coordsize="40,46" path="m6511,14118l6509,14137,6524,14150,6538,14164,6550,14152,6543,14145,6529,14132,6511,141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712.619995pt;width:84.88pt;height:86.32pt;mso-position-horizontal-relative:page;mso-position-vertical-relative:page;z-index:-4839" coordorigin="6268,14252" coordsize="1698,1726">
            <v:group style="position:absolute;left:6281;top:14274;width:202;height:185" coordorigin="6281,14274" coordsize="202,185">
              <v:shape style="position:absolute;left:6281;top:14274;width:202;height:185" coordorigin="6281,14274" coordsize="202,185" path="m6482,14442l6286,14442,6286,14459,6482,14459,6482,14442xe" filled="t" fillcolor="#202020" stroked="f">
                <v:path arrowok="t"/>
                <v:fill/>
              </v:shape>
              <v:shape style="position:absolute;left:6281;top:14274;width:202;height:185" coordorigin="6281,14274" coordsize="202,185" path="m6396,14423l6379,14423,6379,14442,6396,14442,6396,14423xe" filled="t" fillcolor="#202020" stroked="f">
                <v:path arrowok="t"/>
                <v:fill/>
              </v:shape>
              <v:shape style="position:absolute;left:6281;top:14274;width:202;height:185" coordorigin="6281,14274" coordsize="202,185" path="m6468,14409l6312,14409,6312,14423,6468,14423,6468,14409xe" filled="t" fillcolor="#202020" stroked="f">
                <v:path arrowok="t"/>
                <v:fill/>
              </v:shape>
              <v:shape style="position:absolute;left:6281;top:14274;width:202;height:185" coordorigin="6281,14274" coordsize="202,185" path="m6336,14361l6318,14362,6307,14379,6295,14395,6281,14409,6290,14418,6293,14420,6307,14406,6319,14390,6473,14390,6473,14375,6329,14375,6336,14361xe" filled="t" fillcolor="#202020" stroked="f">
                <v:path arrowok="t"/>
                <v:fill/>
              </v:shape>
              <v:shape style="position:absolute;left:6281;top:14274;width:202;height:185" coordorigin="6281,14274" coordsize="202,185" path="m6396,14390l6379,14390,6379,14409,6396,14409,6396,14390xe" filled="t" fillcolor="#202020" stroked="f">
                <v:path arrowok="t"/>
                <v:fill/>
              </v:shape>
              <v:shape style="position:absolute;left:6281;top:14274;width:202;height:185" coordorigin="6281,14274" coordsize="202,185" path="m6396,14356l6379,14356,6379,14375,6396,14375,6396,14356xe" filled="t" fillcolor="#202020" stroked="f">
                <v:path arrowok="t"/>
                <v:fill/>
              </v:shape>
              <v:shape style="position:absolute;left:6281;top:14274;width:202;height:185" coordorigin="6281,14274" coordsize="202,185" path="m6461,14274l6307,14274,6307,14351,6444,14351,6444,14358,6461,14358,6461,14337,6322,14337,6322,14320,6461,14320,6461,14306,6322,14306,6322,14289,6461,14289,6461,14274xe" filled="t" fillcolor="#202020" stroked="f">
                <v:path arrowok="t"/>
                <v:fill/>
              </v:shape>
              <v:shape style="position:absolute;left:6281;top:14274;width:202;height:185" coordorigin="6281,14274" coordsize="202,185" path="m6461,14320l6444,14320,6444,14337,6461,14337,6461,14320xe" filled="t" fillcolor="#202020" stroked="f">
                <v:path arrowok="t"/>
                <v:fill/>
              </v:shape>
              <v:shape style="position:absolute;left:6281;top:14274;width:202;height:185" coordorigin="6281,14274" coordsize="202,185" path="m6461,14289l6444,14289,6444,14306,6461,14306,6461,14289xe" filled="t" fillcolor="#202020" stroked="f">
                <v:path arrowok="t"/>
                <v:fill/>
              </v:shape>
            </v:group>
            <v:group style="position:absolute;left:6490;top:14270;width:202;height:197" coordorigin="6490,14270" coordsize="202,197">
              <v:shape style="position:absolute;left:6490;top:14270;width:202;height:197" coordorigin="6490,14270" coordsize="202,197" path="m6677,14387l6586,14387,6586,14466,6602,14466,6602,14457,6677,14457,6677,14442,6602,14442,6602,14402,6677,14402,6677,14387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677,14457l6660,14457,6660,14466,6677,14466,6677,14457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516,14361l6502,14361,6502,14438,6494,14438,6490,14440,6495,14454,6514,14451,6534,14447,6554,14445,6574,14442,6574,14435,6516,14435,6516,14361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677,14402l6660,14402,6660,14442,6677,14442,6677,14402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547,14339l6533,14339,6533,14433,6528,14433,6521,14435,6574,14435,6574,14430,6547,14430,6547,14387,6569,14387,6569,14373,6547,14373,6547,14339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574,14426l6564,14428,6557,14430,6574,14430,6574,14426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616,14319l6600,14319,6607,14336,6607,14339,6607,14356,6589,14365,6571,14373,6574,14380,6576,14385,6582,14386,6601,14376,6618,14367,6634,14356,6668,14356,6665,14354,6659,14336,6630,14336,6617,14320,6616,14319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668,14356l6634,14356,6649,14367,6666,14377,6686,14385,6689,14380,6691,14373,6682,14365,6668,14356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569,14277l6502,14277,6502,14346,6516,14346,6516,14339,6569,14339,6569,14325,6516,14325,6516,14291,6569,14291,6569,14277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624,14270l6602,14278,6592,14296,6582,14312,6571,14327,6576,14330,6581,14339,6588,14332,6593,14325,6600,14319,6616,14319,6607,14303,6607,14301,6679,14301,6679,14286,6614,14286,6619,14282,6622,14274,6624,14270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679,14301l6662,14301,6659,14307,6647,14323,6630,14336,6659,14336,6658,14333,6670,14317,6679,14301xe" filled="t" fillcolor="#202020" stroked="f">
                <v:path arrowok="t"/>
                <v:fill/>
              </v:shape>
              <v:shape style="position:absolute;left:6490;top:14270;width:202;height:197" coordorigin="6490,14270" coordsize="202,197" path="m6569,14291l6554,14291,6554,14325,6569,14325,6569,14291xe" filled="t" fillcolor="#202020" stroked="f">
                <v:path arrowok="t"/>
                <v:fill/>
              </v:shape>
            </v:group>
            <v:group style="position:absolute;left:6720;top:14418;width:41;height:46" coordorigin="6720,14418" coordsize="41,46">
              <v:shape style="position:absolute;left:6720;top:14418;width:41;height:46" coordorigin="6720,14418" coordsize="41,46" path="m6720,14418l6720,14437,6735,14450,6749,14464,6761,14452,6753,14445,6738,14432,6720,14418xe" filled="t" fillcolor="#202020" stroked="f">
                <v:path arrowok="t"/>
                <v:fill/>
              </v:shape>
              <v:shape style="position:absolute;left:6268;top:14257;width:1695;height:1722" type="#_x0000_t75">
                <v:imagedata r:id="rId79" o:title=""/>
              </v:shape>
            </v:group>
            <v:group style="position:absolute;left:7754;top:14262;width:202;height:194" coordorigin="7754,14262" coordsize="202,194">
              <v:shape style="position:absolute;left:7754;top:14262;width:202;height:194" coordorigin="7754,14262" coordsize="202,194" path="m7956,14442l7754,14442,7754,14457,7956,14457,7956,14442xe" filled="t" fillcolor="#202020" stroked="f">
                <v:path arrowok="t"/>
                <v:fill/>
              </v:shape>
              <v:shape style="position:absolute;left:7754;top:14262;width:202;height:194" coordorigin="7754,14262" coordsize="202,194" path="m7920,14325l7793,14325,7793,14442,7810,14442,7810,14418,7920,14418,7920,14404,7810,14404,7810,14378,7920,14378,7920,14363,7810,14363,7810,14339,7920,14339,7920,14325xe" filled="t" fillcolor="#202020" stroked="f">
                <v:path arrowok="t"/>
                <v:fill/>
              </v:shape>
              <v:shape style="position:absolute;left:7754;top:14262;width:202;height:194" coordorigin="7754,14262" coordsize="202,194" path="m7920,14418l7903,14418,7903,14442,7920,14442,7920,14418xe" filled="t" fillcolor="#202020" stroked="f">
                <v:path arrowok="t"/>
                <v:fill/>
              </v:shape>
              <v:shape style="position:absolute;left:7754;top:14262;width:202;height:194" coordorigin="7754,14262" coordsize="202,194" path="m7920,14378l7903,14378,7903,14404,7920,14404,7920,14378xe" filled="t" fillcolor="#202020" stroked="f">
                <v:path arrowok="t"/>
                <v:fill/>
              </v:shape>
              <v:shape style="position:absolute;left:7754;top:14262;width:202;height:194" coordorigin="7754,14262" coordsize="202,194" path="m7920,14339l7903,14339,7903,14363,7920,14363,7920,14339xe" filled="t" fillcolor="#202020" stroked="f">
                <v:path arrowok="t"/>
                <v:fill/>
              </v:shape>
              <v:shape style="position:absolute;left:7754;top:14262;width:202;height:194" coordorigin="7754,14262" coordsize="202,194" path="m7946,14289l7762,14289,7762,14325,7778,14325,7778,14303,7946,14303,7946,14289xe" filled="t" fillcolor="#202020" stroked="f">
                <v:path arrowok="t"/>
                <v:fill/>
              </v:shape>
              <v:shape style="position:absolute;left:7754;top:14262;width:202;height:194" coordorigin="7754,14262" coordsize="202,194" path="m7946,14303l7932,14303,7932,14325,7946,14325,7946,14303xe" filled="t" fillcolor="#202020" stroked="f">
                <v:path arrowok="t"/>
                <v:fill/>
              </v:shape>
              <v:shape style="position:absolute;left:7754;top:14262;width:202;height:194" coordorigin="7754,14262" coordsize="202,194" path="m7855,14262l7841,14270,7846,14284,7850,14289,7867,14289,7865,14282,7855,142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0.73999pt;margin-top:548.099976pt;width:42.278933pt;height:9.280pt;mso-position-horizontal-relative:page;mso-position-vertical-relative:page;z-index:-4838" coordorigin="8215,10962" coordsize="846,186">
            <v:group style="position:absolute;left:8225;top:10974;width:102;height:162" coordorigin="8225,10974" coordsize="102,162">
              <v:shape style="position:absolute;left:8225;top:10974;width:102;height:162" coordorigin="8225,10974" coordsize="102,162" path="m8234,11114l8238,11134,8252,11136,8280,11135,8298,11126,8302,11121,8251,11121,8242,11118,8234,11114xe" filled="t" fillcolor="#202020" stroked="f">
                <v:path arrowok="t"/>
                <v:fill/>
              </v:shape>
              <v:shape style="position:absolute;left:8225;top:10974;width:102;height:162" coordorigin="8225,10974" coordsize="102,162" path="m8326,11056l8306,11056,8306,11068,8303,11088,8294,11104,8287,11116,8278,11121,8302,11121,8313,11108,8319,11095,8324,11078,8326,11056xe" filled="t" fillcolor="#202020" stroked="f">
                <v:path arrowok="t"/>
                <v:fill/>
              </v:shape>
              <v:shape style="position:absolute;left:8225;top:10974;width:102;height:162" coordorigin="8225,10974" coordsize="102,162" path="m8275,10974l8255,10978,8238,10990,8228,11006,8225,11027,8225,11042,8230,11054,8239,11063,8246,11073,8258,11078,8273,11078,8293,11072,8304,11058,8266,11058,8258,11056,8254,11049,8249,11044,8246,11034,8246,11015,8249,11006,8261,10994,8266,10991,8313,10991,8312,10990,8296,10978,8275,10974xe" filled="t" fillcolor="#202020" stroked="f">
                <v:path arrowok="t"/>
                <v:fill/>
              </v:shape>
              <v:shape style="position:absolute;left:8225;top:10974;width:102;height:162" coordorigin="8225,10974" coordsize="102,162" path="m8313,10991l8285,10991,8292,10994,8297,11001,8304,11008,8306,11018,8306,11039,8304,11044,8292,11056,8285,11058,8304,11058,8306,11056,8326,11056,8326,11049,8326,11025,8321,11006,8313,10991xe" filled="t" fillcolor="#202020" stroked="f">
                <v:path arrowok="t"/>
                <v:fill/>
              </v:shape>
            </v:group>
            <v:group style="position:absolute;left:8357;top:10972;width:58;height:163" coordorigin="8357,10972" coordsize="58,163">
              <v:shape style="position:absolute;left:8357;top:10972;width:58;height:163" coordorigin="8357,10972" coordsize="58,163" path="m8414,10998l8393,10998,8393,11135,8414,11135,8414,10998xe" filled="t" fillcolor="#202020" stroked="f">
                <v:path arrowok="t"/>
                <v:fill/>
              </v:shape>
              <v:shape style="position:absolute;left:8357;top:10972;width:58;height:163" coordorigin="8357,10972" coordsize="58,163" path="m8414,10972l8405,10972,8400,10977,8393,10982,8364,10996,8357,10998,8357,11018,8364,11018,8371,11013,8378,11010,8386,11006,8390,11003,8393,10998,8414,10998,8414,10972xe" filled="t" fillcolor="#202020" stroked="f">
                <v:path arrowok="t"/>
                <v:fill/>
              </v:shape>
            </v:group>
            <v:group style="position:absolute;left:8465;top:10975;width:106;height:162" coordorigin="8465,10975" coordsize="106,162">
              <v:shape style="position:absolute;left:8465;top:10975;width:106;height:162" coordorigin="8465,10975" coordsize="106,162" path="m8510,10975l8466,11035,8465,11058,8465,11069,8500,11134,8524,11137,8542,11129,8552,11119,8508,11119,8495,11109,8487,11088,8484,11058,8484,11055,8487,11027,8494,11007,8508,10996,8528,10993,8554,10993,8550,10987,8533,10978,8510,10975xe" filled="t" fillcolor="#202020" stroked="f">
                <v:path arrowok="t"/>
                <v:fill/>
              </v:shape>
              <v:shape style="position:absolute;left:8465;top:10975;width:106;height:162" coordorigin="8465,10975" coordsize="106,162" path="m8554,10993l8528,10993,8537,11002,8543,11019,8547,11045,8547,11082,8541,11103,8528,11116,8508,11119,8552,11119,8558,11113,8565,11097,8569,11078,8570,11053,8568,11025,8561,11003,8554,10993xe" filled="t" fillcolor="#202020" stroked="f">
                <v:path arrowok="t"/>
                <v:fill/>
              </v:shape>
            </v:group>
            <v:group style="position:absolute;left:8592;top:10977;width:91;height:161" coordorigin="8592,10977" coordsize="91,161">
              <v:shape style="position:absolute;left:8592;top:10977;width:91;height:161" coordorigin="8592,10977" coordsize="91,161" path="m8592,11111l8593,11131,8607,11136,8632,11137,8652,11133,8669,11123,8671,11121,8614,11121,8604,11118,8592,11111xe" filled="t" fillcolor="#202020" stroked="f">
                <v:path arrowok="t"/>
                <v:fill/>
              </v:shape>
              <v:shape style="position:absolute;left:8592;top:10977;width:91;height:161" coordorigin="8592,10977" coordsize="91,161" path="m8676,10977l8602,10977,8594,11056,8635,11056,8645,11058,8652,11063,8659,11070,8664,11078,8664,11097,8659,11106,8652,11111,8645,11118,8638,11121,8671,11121,8678,11114,8683,11102,8683,11086,8679,11065,8667,11050,8651,11041,8628,11039,8614,11039,8618,10994,8676,10994,8676,10977xe" filled="t" fillcolor="#202020" stroked="f">
                <v:path arrowok="t"/>
                <v:fill/>
              </v:shape>
            </v:group>
            <v:group style="position:absolute;left:8698;top:10977;width:94;height:158" coordorigin="8698,10977" coordsize="94,158">
              <v:shape style="position:absolute;left:8698;top:10977;width:94;height:158" coordorigin="8698,10977" coordsize="94,158" path="m8791,11097l8772,11097,8772,11135,8791,11135,8791,11097xe" filled="t" fillcolor="#202020" stroked="f">
                <v:path arrowok="t"/>
                <v:fill/>
              </v:shape>
              <v:shape style="position:absolute;left:8698;top:10977;width:94;height:158" coordorigin="8698,10977" coordsize="94,158" path="m8791,10977l8766,10983,8757,10998,8747,11015,8734,11035,8722,11052,8710,11068,8698,11082,8698,11097,8815,11097,8815,11080,8719,11080,8727,11072,8739,11056,8750,11039,8761,11022,8772,11006,8791,11006,8791,10977xe" filled="t" fillcolor="#202020" stroked="f">
                <v:path arrowok="t"/>
                <v:fill/>
              </v:shape>
              <v:shape style="position:absolute;left:8698;top:10977;width:94;height:158" coordorigin="8698,10977" coordsize="94,158" path="m8791,11006l8772,11006,8772,11080,8791,11080,8791,11006xe" filled="t" fillcolor="#202020" stroked="f">
                <v:path arrowok="t"/>
                <v:fill/>
              </v:shape>
            </v:group>
            <v:group style="position:absolute;left:8825;top:10974;width:103;height:163" coordorigin="8825,10974" coordsize="103,163">
              <v:shape style="position:absolute;left:8825;top:10974;width:103;height:163" coordorigin="8825,10974" coordsize="103,163" path="m8892,10974l8861,10974,8854,10979,8846,10982,8842,10986,8837,10994,8834,11001,8832,11006,8832,11022,8834,11027,8839,11034,8842,11039,8849,11044,8854,11049,8846,11051,8839,11058,8834,11066,8827,11073,8825,11082,8825,11099,8827,11109,8868,11138,8887,11138,8897,11135,8904,11133,8918,11123,8919,11121,8868,11121,8858,11118,8854,11114,8844,11099,8844,11080,8849,11073,8861,11061,8868,11058,8916,11058,8909,11051,8899,11049,8906,11044,8909,11042,8870,11042,8863,11039,8854,11030,8851,11022,8851,11008,8854,11003,8863,10994,8870,10991,8914,10991,8911,10986,8906,10982,8899,10979,8892,10974xe" filled="t" fillcolor="#202020" stroked="f">
                <v:path arrowok="t"/>
                <v:fill/>
              </v:shape>
              <v:shape style="position:absolute;left:8825;top:10974;width:103;height:163" coordorigin="8825,10974" coordsize="103,163" path="m8916,11058l8887,11058,8894,11061,8899,11068,8906,11073,8909,11080,8909,11099,8906,11106,8894,11118,8887,11121,8919,11121,8921,11116,8926,11109,8928,11099,8928,11082,8926,11073,8916,11058xe" filled="t" fillcolor="#202020" stroked="f">
                <v:path arrowok="t"/>
                <v:fill/>
              </v:shape>
              <v:shape style="position:absolute;left:8825;top:10974;width:103;height:163" coordorigin="8825,10974" coordsize="103,163" path="m8914,10991l8885,10991,8890,10994,8897,10998,8902,11003,8904,11008,8904,11022,8902,11030,8894,11034,8890,11039,8885,11042,8909,11042,8916,11034,8921,11020,8921,11006,8918,11001,8916,10994,8914,10991xe" filled="t" fillcolor="#202020" stroked="f">
                <v:path arrowok="t"/>
                <v:fill/>
              </v:shape>
            </v:group>
            <v:group style="position:absolute;left:8945;top:10975;width:106;height:162" coordorigin="8945,10975" coordsize="106,162">
              <v:shape style="position:absolute;left:8945;top:10975;width:106;height:162" coordorigin="8945,10975" coordsize="106,162" path="m8990,10975l8946,11035,8945,11058,8945,11069,8980,11134,9005,11137,9023,11129,9032,11119,8988,11119,8975,11109,8967,11088,8964,11058,8964,11055,8967,11027,8974,11007,8988,10996,9008,10993,9034,10993,9030,10987,9013,10978,8990,10975xe" filled="t" fillcolor="#202020" stroked="f">
                <v:path arrowok="t"/>
                <v:fill/>
              </v:shape>
              <v:shape style="position:absolute;left:8945;top:10975;width:106;height:162" coordorigin="8945,10975" coordsize="106,162" path="m9034,10993l9008,10993,9017,11002,9023,11019,9027,11045,9027,11082,9021,11103,9008,11116,8988,11119,9032,11119,9038,11113,9045,11097,9049,11077,9050,11053,9048,11024,9041,11002,9034,109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547.5pt;width:32.08pt;height:10.96pt;mso-position-horizontal-relative:page;mso-position-vertical-relative:page;z-index:-4837" coordorigin="9621,10950" coordsize="642,219">
            <v:group style="position:absolute;left:9631;top:10972;width:202;height:185" coordorigin="9631,10972" coordsize="202,185">
              <v:shape style="position:absolute;left:9631;top:10972;width:202;height:185" coordorigin="9631,10972" coordsize="202,185" path="m9833,11044l9650,11044,9649,11092,9646,11113,9640,11131,9631,11147,9634,11152,9666,11092,9667,11068,9667,11058,9833,11058,9833,11044xe" filled="t" fillcolor="#202020" stroked="f">
                <v:path arrowok="t"/>
                <v:fill/>
              </v:shape>
              <v:shape style="position:absolute;left:9631;top:10972;width:202;height:185" coordorigin="9631,10972" coordsize="202,185" path="m9720,10986l9703,10986,9703,11044,9720,11044,9720,10986xe" filled="t" fillcolor="#202020" stroked="f">
                <v:path arrowok="t"/>
                <v:fill/>
              </v:shape>
              <v:shape style="position:absolute;left:9631;top:10972;width:202;height:185" coordorigin="9631,10972" coordsize="202,185" path="m9768,10986l9751,10986,9751,11044,9768,11044,9768,10986xe" filled="t" fillcolor="#202020" stroked="f">
                <v:path arrowok="t"/>
                <v:fill/>
              </v:shape>
              <v:shape style="position:absolute;left:9631;top:10972;width:202;height:185" coordorigin="9631,10972" coordsize="202,185" path="m9665,10994l9653,11001,9660,11013,9667,11022,9674,11034,9689,11025,9684,11015,9674,11003,9665,10994xe" filled="t" fillcolor="#202020" stroked="f">
                <v:path arrowok="t"/>
                <v:fill/>
              </v:shape>
              <v:shape style="position:absolute;left:9631;top:10972;width:202;height:185" coordorigin="9631,10972" coordsize="202,185" path="m9804,10996l9792,11011,9778,11027,9792,11034,9804,11020,9821,11003,9804,10996xe" filled="t" fillcolor="#202020" stroked="f">
                <v:path arrowok="t"/>
                <v:fill/>
              </v:shape>
              <v:shape style="position:absolute;left:9631;top:10972;width:202;height:185" coordorigin="9631,10972" coordsize="202,185" path="m9833,10972l9636,10972,9636,10986,9833,10986,9833,10972xe" filled="t" fillcolor="#202020" stroked="f">
                <v:path arrowok="t"/>
                <v:fill/>
              </v:shape>
            </v:group>
            <v:group style="position:absolute;left:9840;top:10960;width:206;height:199" coordorigin="9840,10960" coordsize="206,199">
              <v:shape style="position:absolute;left:9840;top:10960;width:206;height:199" coordorigin="9840,10960" coordsize="206,199" path="m9958,11142l9958,11150,9960,11154,9960,11159,9998,11159,10008,11157,10018,11147,10018,11145,9970,11145,9958,11142xe" filled="t" fillcolor="#202020" stroked="f">
                <v:path arrowok="t"/>
                <v:fill/>
              </v:shape>
              <v:shape style="position:absolute;left:9840;top:10960;width:206;height:199" coordorigin="9840,10960" coordsize="206,199" path="m9868,11080l9863,11100,9858,11120,9852,11139,9847,11157,9869,11143,9875,11124,9880,11104,9886,11085,9878,11082,9874,11080,9868,11080xe" filled="t" fillcolor="#202020" stroked="f">
                <v:path arrowok="t"/>
                <v:fill/>
              </v:shape>
              <v:shape style="position:absolute;left:9840;top:10960;width:206;height:199" coordorigin="9840,10960" coordsize="206,199" path="m10022,11130l10006,11130,10003,11140,9998,11145,10018,11145,10020,11140,10022,11130xe" filled="t" fillcolor="#202020" stroked="f">
                <v:path arrowok="t"/>
                <v:fill/>
              </v:shape>
              <v:shape style="position:absolute;left:9840;top:10960;width:206;height:199" coordorigin="9840,10960" coordsize="206,199" path="m9922,11078l9905,11078,9900,11114,9900,11130,10039,11130,10039,11116,9917,11116,9922,11078xe" filled="t" fillcolor="#202020" stroked="f">
                <v:path arrowok="t"/>
                <v:fill/>
              </v:shape>
              <v:shape style="position:absolute;left:9840;top:10960;width:206;height:199" coordorigin="9840,10960" coordsize="206,199" path="m10025,11078l10008,11078,10008,11105,10006,11116,10022,11116,10022,11092,10025,11078xe" filled="t" fillcolor="#202020" stroked="f">
                <v:path arrowok="t"/>
                <v:fill/>
              </v:shape>
              <v:shape style="position:absolute;left:9840;top:10960;width:206;height:199" coordorigin="9840,10960" coordsize="206,199" path="m9955,11080l9946,11090,9955,11097,9962,11104,9970,11114,9982,11102,9972,11094,9965,11087,9955,11080xe" filled="t" fillcolor="#202020" stroked="f">
                <v:path arrowok="t"/>
                <v:fill/>
              </v:shape>
              <v:shape style="position:absolute;left:9840;top:10960;width:206;height:199" coordorigin="9840,10960" coordsize="206,199" path="m10025,11025l10010,11025,10010,11039,10008,11051,10008,11063,9886,11063,9886,11078,10046,11078,10046,11063,10025,11054,10025,11025xe" filled="t" fillcolor="#202020" stroked="f">
                <v:path arrowok="t"/>
                <v:fill/>
              </v:shape>
              <v:shape style="position:absolute;left:9840;top:10960;width:206;height:199" coordorigin="9840,10960" coordsize="206,199" path="m10025,11013l9914,11013,9907,11063,9924,11063,9929,11025,10025,11025,10025,11013xe" filled="t" fillcolor="#202020" stroked="f">
                <v:path arrowok="t"/>
                <v:fill/>
              </v:shape>
              <v:shape style="position:absolute;left:9840;top:10960;width:206;height:199" coordorigin="9840,10960" coordsize="206,199" path="m9958,11027l9948,11037,9958,11044,9974,11061,9984,11049,9974,11042,9967,11034,9958,11027xe" filled="t" fillcolor="#202020" stroked="f">
                <v:path arrowok="t"/>
                <v:fill/>
              </v:shape>
              <v:shape style="position:absolute;left:9840;top:10960;width:206;height:199" coordorigin="9840,10960" coordsize="206,199" path="m9852,11018l9840,11027,9843,11030,9858,11043,9874,11056,9878,11054,9881,11049,9884,11042,9869,11029,9852,11018xe" filled="t" fillcolor="#202020" stroked="f">
                <v:path arrowok="t"/>
                <v:fill/>
              </v:shape>
              <v:shape style="position:absolute;left:9840;top:10960;width:206;height:199" coordorigin="9840,10960" coordsize="206,199" path="m9943,10960l9921,10970,9910,10988,9899,11004,9886,11018,9888,11022,9893,11027,9899,11026,9912,11011,9924,10994,10042,10994,10042,10979,9934,10979,9936,10974,9941,10967,9943,10960xe" filled="t" fillcolor="#202020" stroked="f">
                <v:path arrowok="t"/>
                <v:fill/>
              </v:shape>
              <v:shape style="position:absolute;left:9840;top:10960;width:206;height:199" coordorigin="9840,10960" coordsize="206,199" path="m9859,10962l9850,10974,9851,10975,9863,10986,9881,11003,9886,11001,9888,10996,9889,10988,9872,10974,9859,10962xe" filled="t" fillcolor="#202020" stroked="f">
                <v:path arrowok="t"/>
                <v:fill/>
              </v:shape>
            </v:group>
            <v:group style="position:absolute;left:10054;top:10960;width:199;height:199" coordorigin="10054,10960" coordsize="199,199">
              <v:shape style="position:absolute;left:10054;top:10960;width:199;height:199" coordorigin="10054,10960" coordsize="199,199" path="m10253,11078l10102,11078,10102,11094,10253,11094,10253,11078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152,11018l10135,11018,10135,11078,10152,11078,10152,11018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217,11018l10202,11018,10202,11078,10217,11078,10217,11018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246,11001l10111,11001,10111,11018,10246,11018,10246,11001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152,10962l10135,10962,10135,11001,10152,11001,10152,10962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217,10960l10202,10960,10202,11001,10217,11001,10217,10960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080,11075l10079,11078,10073,11096,10067,11115,10060,11134,10054,11154,10078,11140,10084,11120,10089,11101,10094,11082,10080,11075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147,11102l10143,11108,10130,11123,10115,11137,10099,11150,10104,11154,10109,11157,10120,11155,10135,11141,10149,11127,10162,11111,10147,11102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205,11102l10193,11111,10212,11130,10225,11144,10238,11159,10248,11143,10233,11128,10218,11115,10205,11102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061,11018l10056,11031,10070,11044,10085,11058,10090,11054,10092,11049,10093,11041,10077,11029,10061,11018xe" filled="t" fillcolor="#202020" stroked="f">
                <v:path arrowok="t"/>
                <v:fill/>
              </v:shape>
              <v:shape style="position:absolute;left:10054;top:10960;width:199;height:199" coordorigin="10054,10960" coordsize="199,199" path="m10070,10965l10062,10977,10075,10990,10092,11006,10097,11003,10099,10998,10101,10991,10086,10978,10070,10965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88" w:hRule="exact"/>
        </w:trPr>
        <w:tc>
          <w:tcPr>
            <w:tcW w:w="1805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59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958204pt;height:55.875pt;mso-position-horizontal-relative:char;mso-position-vertical-relative:line" type="#_x0000_t75">
                  <v:imagedata r:id="rId8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414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8875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892857pt;height:11.25pt;mso-position-horizontal-relative:char;mso-position-vertical-relative:line" type="#_x0000_t75">
                  <v:imagedata r:id="rId8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0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206701pt;height:25.875pt;mso-position-horizontal-relative:char;mso-position-vertical-relative:line" type="#_x0000_t75">
                  <v:imagedata r:id="rId8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856002pt;height:41.25pt;mso-position-horizontal-relative:char;mso-position-vertical-relative:line" type="#_x0000_t75">
                  <v:imagedata r:id="rId8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387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071378pt;height:11.3925pt;mso-position-horizontal-relative:char;mso-position-vertical-relative:line" type="#_x0000_t75">
                  <v:imagedata r:id="rId8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1.946894pt;height:25.875pt;mso-position-horizontal-relative:char;mso-position-vertical-relative:line" type="#_x0000_t75">
                  <v:imagedata r:id="rId8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2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708992pt;height:116.25pt;mso-position-horizontal-relative:char;mso-position-vertical-relative:line" type="#_x0000_t75">
                  <v:imagedata r:id="rId8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82" w:footer="268" w:top="480" w:bottom="460" w:left="400" w:right="400"/>
        </w:sectPr>
      </w:pPr>
    </w:p>
    <w:p>
      <w:pPr>
        <w:spacing w:before="8" w:after="0" w:line="150" w:lineRule="exact"/>
        <w:jc w:val="left"/>
        <w:rPr>
          <w:sz w:val="15"/>
          <w:szCs w:val="15"/>
        </w:rPr>
      </w:pPr>
      <w:r>
        <w:rPr/>
        <w:pict>
          <v:group style="position:absolute;margin-left:313.420013pt;margin-top:95.339996pt;width:21.88pt;height:11.08pt;mso-position-horizontal-relative:page;mso-position-vertical-relative:page;z-index:-4836" coordorigin="6268,1907" coordsize="438,222">
            <v:group style="position:absolute;left:6278;top:1919;width:199;height:199" coordorigin="6278,1919" coordsize="199,199">
              <v:shape style="position:absolute;left:6278;top:1919;width:199;height:199" coordorigin="6278,1919" coordsize="199,199" path="m6324,2013l6310,2013,6310,2118,6324,2118,6324,2013xe" filled="t" fillcolor="#202020" stroked="f">
                <v:path arrowok="t"/>
                <v:fill/>
              </v:shape>
              <v:shape style="position:absolute;left:6278;top:1919;width:199;height:199" coordorigin="6278,1919" coordsize="199,199" path="m6394,2097l6396,2104,6398,2109,6398,2116,6446,2116,6456,2114,6463,2109,6468,2104,6470,2099,6408,2099,6394,2097xe" filled="t" fillcolor="#202020" stroked="f">
                <v:path arrowok="t"/>
                <v:fill/>
              </v:shape>
              <v:shape style="position:absolute;left:6278;top:1919;width:199;height:199" coordorigin="6278,1919" coordsize="199,199" path="m6477,1965l6382,1965,6460,1980,6458,2046,6458,2050,6457,2063,6457,2065,6456,2074,6456,2085,6454,2092,6446,2099,6470,2099,6473,2092,6473,2070,6473,2063,6476,1979,6477,1965xe" filled="t" fillcolor="#202020" stroked="f">
                <v:path arrowok="t"/>
                <v:fill/>
              </v:shape>
              <v:shape style="position:absolute;left:6278;top:1919;width:199;height:199" coordorigin="6278,1919" coordsize="199,199" path="m6446,2063l6430,2063,6432,2068,6432,2073,6434,2075,6446,2063xe" filled="t" fillcolor="#202020" stroked="f">
                <v:path arrowok="t"/>
                <v:fill/>
              </v:shape>
              <v:shape style="position:absolute;left:6278;top:1919;width:199;height:199" coordorigin="6278,1919" coordsize="199,199" path="m6413,1986l6390,1995,6381,2013,6372,2031,6362,2046,6353,2056,6360,2070,6367,2070,6372,2068,6410,2065,6430,2063,6446,2063,6446,2063,6440,2051,6420,2051,6401,2050,6385,2036,6396,2018,6405,2001,6413,1986xe" filled="t" fillcolor="#202020" stroked="f">
                <v:path arrowok="t"/>
                <v:fill/>
              </v:shape>
              <v:shape style="position:absolute;left:6278;top:1919;width:199;height:199" coordorigin="6278,1919" coordsize="199,199" path="m6350,1960l6281,1960,6281,1974,6305,1993,6298,2011,6289,2030,6278,2046,6283,2054,6283,2058,6294,2051,6302,2034,6310,2013,6324,2013,6324,2008,6342,2008,6338,2006,6336,2003,6324,2003,6324,1974,6350,1974,6350,1960xe" filled="t" fillcolor="#202020" stroked="f">
                <v:path arrowok="t"/>
                <v:fill/>
              </v:shape>
              <v:shape style="position:absolute;left:6278;top:1919;width:199;height:199" coordorigin="6278,1919" coordsize="199,199" path="m6418,2010l6406,2018,6413,2030,6418,2039,6420,2051,6440,2051,6437,2045,6427,2028,6418,2010xe" filled="t" fillcolor="#202020" stroked="f">
                <v:path arrowok="t"/>
                <v:fill/>
              </v:shape>
              <v:shape style="position:absolute;left:6278;top:1919;width:199;height:199" coordorigin="6278,1919" coordsize="199,199" path="m6342,2008l6324,2008,6331,2015,6338,2025,6348,2034,6358,2022,6348,2013,6342,2008xe" filled="t" fillcolor="#202020" stroked="f">
                <v:path arrowok="t"/>
                <v:fill/>
              </v:shape>
              <v:shape style="position:absolute;left:6278;top:1919;width:199;height:199" coordorigin="6278,1919" coordsize="199,199" path="m6329,1996l6324,2003,6336,2003,6329,1996xe" filled="t" fillcolor="#202020" stroked="f">
                <v:path arrowok="t"/>
                <v:fill/>
              </v:shape>
              <v:shape style="position:absolute;left:6278;top:1919;width:199;height:199" coordorigin="6278,1919" coordsize="199,199" path="m6383,1920l6376,1939,6367,1958,6358,1975,6348,1991,6353,1994,6355,1998,6361,1999,6371,1984,6382,1965,6477,1965,6478,1948,6389,1948,6391,1941,6396,1931,6398,1922,6383,1920xe" filled="t" fillcolor="#202020" stroked="f">
                <v:path arrowok="t"/>
                <v:fill/>
              </v:shape>
              <v:shape style="position:absolute;left:6278;top:1919;width:199;height:199" coordorigin="6278,1919" coordsize="199,199" path="m6324,1919l6310,1919,6310,1960,6324,1960,6324,1919xe" filled="t" fillcolor="#202020" stroked="f">
                <v:path arrowok="t"/>
                <v:fill/>
              </v:shape>
            </v:group>
            <v:group style="position:absolute;left:6487;top:1917;width:209;height:202" coordorigin="6487,1917" coordsize="209,202">
              <v:shape style="position:absolute;left:6487;top:1917;width:209;height:202" coordorigin="6487,1917" coordsize="209,202" path="m6649,2082l6626,2082,6634,2094,6638,2102,6648,2109,6655,2116,6662,2118,6672,2118,6682,2116,6686,2111,6689,2099,6672,2099,6665,2099,6652,2090,6649,2082xe" filled="t" fillcolor="#202020" stroked="f">
                <v:path arrowok="t"/>
                <v:fill/>
              </v:shape>
              <v:shape style="position:absolute;left:6487;top:1917;width:209;height:202" coordorigin="6487,1917" coordsize="209,202" path="m6691,1953l6511,1953,6511,2014,6510,2035,6507,2057,6503,2076,6496,2092,6487,2106,6497,2116,6526,2040,6528,2015,6587,2015,6588,1998,6528,1998,6528,1967,6691,1967,6691,1953xe" filled="t" fillcolor="#202020" stroked="f">
                <v:path arrowok="t"/>
                <v:fill/>
              </v:shape>
              <v:shape style="position:absolute;left:6487;top:1917;width:209;height:202" coordorigin="6487,1917" coordsize="209,202" path="m6622,1967l6528,1967,6606,1981,6607,2003,6609,2024,6609,2034,6609,2057,6609,2062,6607,2078,6593,2091,6576,2104,6581,2106,6586,2111,6597,2109,6612,2096,6626,2082,6649,2082,6641,2065,6652,2050,6654,2048,6630,2048,6628,2033,6625,2014,6623,1993,6622,1967xe" filled="t" fillcolor="#202020" stroked="f">
                <v:path arrowok="t"/>
                <v:fill/>
              </v:shape>
              <v:shape style="position:absolute;left:6487;top:1917;width:209;height:202" coordorigin="6487,1917" coordsize="209,202" path="m6679,2058l6679,2070,6677,2080,6677,2090,6674,2097,6672,2099,6689,2099,6691,2092,6694,2080,6696,2066,6686,2061,6679,2058xe" filled="t" fillcolor="#202020" stroked="f">
                <v:path arrowok="t"/>
                <v:fill/>
              </v:shape>
              <v:shape style="position:absolute;left:6487;top:1917;width:209;height:202" coordorigin="6487,1917" coordsize="209,202" path="m6530,2075l6533,2082,6533,2092,6542,2094,6550,2094,6561,2094,6578,2085,6579,2078,6540,2078,6530,2075xe" filled="t" fillcolor="#202020" stroked="f">
                <v:path arrowok="t"/>
                <v:fill/>
              </v:shape>
              <v:shape style="position:absolute;left:6487;top:1917;width:209;height:202" coordorigin="6487,1917" coordsize="209,202" path="m6587,2015l6528,2015,6570,2022,6569,2042,6569,2048,6569,2061,6566,2073,6562,2078,6579,2078,6584,2060,6585,2042,6586,2021,6587,2015xe" filled="t" fillcolor="#202020" stroked="f">
                <v:path arrowok="t"/>
                <v:fill/>
              </v:shape>
              <v:shape style="position:absolute;left:6487;top:1917;width:209;height:202" coordorigin="6487,1917" coordsize="209,202" path="m6682,1996l6661,1997,6652,2016,6642,2033,6630,2048,6654,2048,6663,2034,6673,2016,6682,1996xe" filled="t" fillcolor="#202020" stroked="f">
                <v:path arrowok="t"/>
                <v:fill/>
              </v:shape>
              <v:shape style="position:absolute;left:6487;top:1917;width:209;height:202" coordorigin="6487,1917" coordsize="209,202" path="m6622,1919l6602,1919,6605,1931,6605,1953,6622,1953,6622,1919xe" filled="t" fillcolor="#202020" stroked="f">
                <v:path arrowok="t"/>
                <v:fill/>
              </v:shape>
              <v:shape style="position:absolute;left:6487;top:1917;width:209;height:202" coordorigin="6487,1917" coordsize="209,202" path="m6646,1917l6636,1929,6648,1936,6667,1950,6677,1938,6667,1931,6655,1924,6646,19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149.460007pt;width:42.88pt;height:11.2pt;mso-position-horizontal-relative:page;mso-position-vertical-relative:page;z-index:-4835" coordorigin="1060,2989" coordsize="858,224">
            <v:group style="position:absolute;left:1070;top:3011;width:204;height:192" coordorigin="1070,3011" coordsize="204,192">
              <v:shape style="position:absolute;left:1070;top:3011;width:204;height:192" coordorigin="1070,3011" coordsize="204,192" path="m1239,3165l1205,3165,1216,3169,1233,3180,1249,3191,1265,3203,1265,3180,1248,3170,1239,3165xe" filled="t" fillcolor="#202020" stroked="f">
                <v:path arrowok="t"/>
                <v:fill/>
              </v:shape>
              <v:shape style="position:absolute;left:1070;top:3011;width:204;height:192" coordorigin="1070,3011" coordsize="204,192" path="m1217,3081l1202,3081,1202,3124,1197,3143,1187,3161,1173,3172,1156,3182,1133,3191,1142,3201,1155,3202,1174,3191,1190,3180,1202,3167,1202,3165,1239,3165,1231,3160,1212,3150,1217,3138,1217,3081xe" filled="t" fillcolor="#202020" stroked="f">
                <v:path arrowok="t"/>
                <v:fill/>
              </v:shape>
              <v:shape style="position:absolute;left:1070;top:3011;width:204;height:192" coordorigin="1070,3011" coordsize="204,192" path="m1118,3038l1102,3038,1102,3146,1082,3150,1070,3153,1087,3166,1105,3161,1125,3156,1150,3150,1147,3148,1147,3141,1118,3141,1118,3038xe" filled="t" fillcolor="#202020" stroked="f">
                <v:path arrowok="t"/>
                <v:fill/>
              </v:shape>
              <v:shape style="position:absolute;left:1070;top:3011;width:204;height:192" coordorigin="1070,3011" coordsize="204,192" path="m1265,3052l1154,3052,1154,3160,1171,3160,1171,3066,1265,3066,1265,3052xe" filled="t" fillcolor="#202020" stroked="f">
                <v:path arrowok="t"/>
                <v:fill/>
              </v:shape>
              <v:shape style="position:absolute;left:1070;top:3011;width:204;height:192" coordorigin="1070,3011" coordsize="204,192" path="m1265,3066l1248,3066,1248,3160,1265,3160,1265,3066xe" filled="t" fillcolor="#202020" stroked="f">
                <v:path arrowok="t"/>
                <v:fill/>
              </v:shape>
              <v:shape style="position:absolute;left:1070;top:3011;width:204;height:192" coordorigin="1070,3011" coordsize="204,192" path="m1147,3134l1140,3136,1130,3138,1118,3141,1147,3141,1147,3134xe" filled="t" fillcolor="#202020" stroked="f">
                <v:path arrowok="t"/>
                <v:fill/>
              </v:shape>
              <v:shape style="position:absolute;left:1070;top:3011;width:204;height:192" coordorigin="1070,3011" coordsize="204,192" path="m1217,3026l1200,3026,1193,3052,1210,3052,1217,3026xe" filled="t" fillcolor="#202020" stroked="f">
                <v:path arrowok="t"/>
                <v:fill/>
              </v:shape>
              <v:shape style="position:absolute;left:1070;top:3011;width:204;height:192" coordorigin="1070,3011" coordsize="204,192" path="m1145,3021l1075,3021,1075,3038,1145,3038,1145,3021xe" filled="t" fillcolor="#202020" stroked="f">
                <v:path arrowok="t"/>
                <v:fill/>
              </v:shape>
              <v:shape style="position:absolute;left:1070;top:3011;width:204;height:192" coordorigin="1070,3011" coordsize="204,192" path="m1274,3011l1150,3011,1150,3026,1274,3026,1274,3011xe" filled="t" fillcolor="#202020" stroked="f">
                <v:path arrowok="t"/>
                <v:fill/>
              </v:shape>
            </v:group>
            <v:group style="position:absolute;left:1310;top:3009;width:149;height:192" coordorigin="1310,3009" coordsize="149,192">
              <v:shape style="position:absolute;left:1310;top:3009;width:149;height:192" coordorigin="1310,3009" coordsize="149,192" path="m1459,3009l1310,3009,1310,3201,1330,3201,1330,3184,1459,3184,1459,3170,1330,3170,1330,3131,1459,3131,1459,3117,1330,3117,1330,3078,1459,3078,1459,3064,1330,3064,1330,3026,1459,3026,1459,3009xe" filled="t" fillcolor="#202020" stroked="f">
                <v:path arrowok="t"/>
                <v:fill/>
              </v:shape>
              <v:shape style="position:absolute;left:1310;top:3009;width:149;height:192" coordorigin="1310,3009" coordsize="149,192" path="m1459,3184l1442,3184,1442,3201,1459,3201,1459,3184xe" filled="t" fillcolor="#202020" stroked="f">
                <v:path arrowok="t"/>
                <v:fill/>
              </v:shape>
              <v:shape style="position:absolute;left:1310;top:3009;width:149;height:192" coordorigin="1310,3009" coordsize="149,192" path="m1459,3131l1442,3131,1442,3170,1459,3170,1459,3131xe" filled="t" fillcolor="#202020" stroked="f">
                <v:path arrowok="t"/>
                <v:fill/>
              </v:shape>
              <v:shape style="position:absolute;left:1310;top:3009;width:149;height:192" coordorigin="1310,3009" coordsize="149,192" path="m1459,3078l1442,3078,1442,3117,1459,3117,1459,3078xe" filled="t" fillcolor="#202020" stroked="f">
                <v:path arrowok="t"/>
                <v:fill/>
              </v:shape>
              <v:shape style="position:absolute;left:1310;top:3009;width:149;height:192" coordorigin="1310,3009" coordsize="149,192" path="m1459,3026l1442,3026,1442,3064,1459,3064,1459,3026xe" filled="t" fillcolor="#202020" stroked="f">
                <v:path arrowok="t"/>
                <v:fill/>
              </v:shape>
            </v:group>
            <v:group style="position:absolute;left:1495;top:3004;width:202;height:185" coordorigin="1495,3004" coordsize="202,185">
              <v:shape style="position:absolute;left:1495;top:3004;width:202;height:185" coordorigin="1495,3004" coordsize="202,185" path="m1697,3172l1495,3172,1495,3189,1697,3189,1697,3172xe" filled="t" fillcolor="#202020" stroked="f">
                <v:path arrowok="t"/>
                <v:fill/>
              </v:shape>
              <v:shape style="position:absolute;left:1495;top:3004;width:202;height:185" coordorigin="1495,3004" coordsize="202,185" path="m1577,3004l1560,3004,1560,3172,1577,3172,1577,3004xe" filled="t" fillcolor="#202020" stroked="f">
                <v:path arrowok="t"/>
                <v:fill/>
              </v:shape>
              <v:shape style="position:absolute;left:1495;top:3004;width:202;height:185" coordorigin="1495,3004" coordsize="202,185" path="m1630,3004l1613,3004,1613,3172,1630,3172,1630,3004xe" filled="t" fillcolor="#202020" stroked="f">
                <v:path arrowok="t"/>
                <v:fill/>
              </v:shape>
              <v:shape style="position:absolute;left:1495;top:3004;width:202;height:185" coordorigin="1495,3004" coordsize="202,185" path="m1517,3045l1507,3061,1514,3080,1521,3099,1527,3117,1534,3136,1547,3118,1540,3098,1533,3080,1525,3062,1517,3045xe" filled="t" fillcolor="#202020" stroked="f">
                <v:path arrowok="t"/>
                <v:fill/>
              </v:shape>
              <v:shape style="position:absolute;left:1495;top:3004;width:202;height:185" coordorigin="1495,3004" coordsize="202,185" path="m1690,3052l1669,3055,1662,3074,1654,3092,1646,3110,1637,3129,1657,3127,1664,3110,1672,3092,1680,3073,1690,3052xe" filled="t" fillcolor="#202020" stroked="f">
                <v:path arrowok="t"/>
                <v:fill/>
              </v:shape>
            </v:group>
            <v:group style="position:absolute;left:1706;top:2999;width:202;height:190" coordorigin="1706,2999" coordsize="202,190">
              <v:shape style="position:absolute;left:1706;top:2999;width:202;height:190" coordorigin="1706,2999" coordsize="202,190" path="m1908,3174l1706,3174,1706,3189,1908,3189,1908,3174xe" filled="t" fillcolor="#202020" stroked="f">
                <v:path arrowok="t"/>
                <v:fill/>
              </v:shape>
              <v:shape style="position:absolute;left:1706;top:2999;width:202;height:190" coordorigin="1706,2999" coordsize="202,190" path="m1814,3114l1798,3114,1798,3174,1814,3174,1814,3114xe" filled="t" fillcolor="#202020" stroked="f">
                <v:path arrowok="t"/>
                <v:fill/>
              </v:shape>
              <v:shape style="position:absolute;left:1706;top:2999;width:202;height:190" coordorigin="1706,2999" coordsize="202,190" path="m1891,3100l1721,3100,1721,3114,1891,3114,1891,3100xe" filled="t" fillcolor="#202020" stroked="f">
                <v:path arrowok="t"/>
                <v:fill/>
              </v:shape>
              <v:shape style="position:absolute;left:1706;top:2999;width:202;height:190" coordorigin="1706,2999" coordsize="202,190" path="m1814,3052l1798,3052,1798,3100,1814,3100,1814,3052xe" filled="t" fillcolor="#202020" stroked="f">
                <v:path arrowok="t"/>
                <v:fill/>
              </v:shape>
              <v:shape style="position:absolute;left:1706;top:2999;width:202;height:190" coordorigin="1706,2999" coordsize="202,190" path="m1898,3038l1714,3038,1714,3052,1898,3052,1898,3038xe" filled="t" fillcolor="#202020" stroked="f">
                <v:path arrowok="t"/>
                <v:fill/>
              </v:shape>
              <v:shape style="position:absolute;left:1706;top:2999;width:202;height:190" coordorigin="1706,2999" coordsize="202,190" path="m1805,2999l1788,3006,1793,3014,1805,3038,1822,3028,1819,3021,1812,3011,1805,299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142.020004pt;width:31.24pt;height:11.08pt;mso-position-horizontal-relative:page;mso-position-vertical-relative:page;z-index:-4834" coordorigin="2467,2840" coordsize="625,222">
            <v:group style="position:absolute;left:2477;top:2862;width:204;height:190" coordorigin="2477,2862" coordsize="204,190">
              <v:shape style="position:absolute;left:2477;top:2862;width:204;height:190" coordorigin="2477,2862" coordsize="204,190" path="m2643,3014l2609,3014,2621,3019,2638,3030,2655,3040,2671,3052,2670,3031,2653,3020,2643,3014xe" filled="t" fillcolor="#202020" stroked="f">
                <v:path arrowok="t"/>
                <v:fill/>
              </v:shape>
              <v:shape style="position:absolute;left:2477;top:2862;width:204;height:190" coordorigin="2477,2862" coordsize="204,190" path="m2623,2930l2606,2930,2606,2974,2602,2993,2592,3009,2579,3022,2562,3032,2539,3040,2544,3045,2546,3050,2562,3050,2581,3040,2597,3029,2609,3016,2609,3014,2643,3014,2636,3009,2618,2999,2621,2990,2623,2975,2623,2930xe" filled="t" fillcolor="#202020" stroked="f">
                <v:path arrowok="t"/>
                <v:fill/>
              </v:shape>
              <v:shape style="position:absolute;left:2477;top:2862;width:204;height:190" coordorigin="2477,2862" coordsize="204,190" path="m2525,2886l2508,2886,2508,2994,2489,2999,2477,3002,2492,3017,2509,3013,2521,3009,2554,3002,2554,2992,2525,2992,2525,2886xe" filled="t" fillcolor="#202020" stroked="f">
                <v:path arrowok="t"/>
                <v:fill/>
              </v:shape>
              <v:shape style="position:absolute;left:2477;top:2862;width:204;height:190" coordorigin="2477,2862" coordsize="204,190" path="m2669,2903l2561,2903,2561,3009,2578,3009,2578,2918,2669,2918,2669,2903xe" filled="t" fillcolor="#202020" stroked="f">
                <v:path arrowok="t"/>
                <v:fill/>
              </v:shape>
              <v:shape style="position:absolute;left:2477;top:2862;width:204;height:190" coordorigin="2477,2862" coordsize="204,190" path="m2669,2918l2654,2918,2654,3009,2669,3009,2669,2918xe" filled="t" fillcolor="#202020" stroked="f">
                <v:path arrowok="t"/>
                <v:fill/>
              </v:shape>
              <v:shape style="position:absolute;left:2477;top:2862;width:204;height:190" coordorigin="2477,2862" coordsize="204,190" path="m2554,2985l2525,2992,2554,2992,2554,2985xe" filled="t" fillcolor="#202020" stroked="f">
                <v:path arrowok="t"/>
                <v:fill/>
              </v:shape>
              <v:shape style="position:absolute;left:2477;top:2862;width:204;height:190" coordorigin="2477,2862" coordsize="204,190" path="m2623,2877l2604,2877,2599,2903,2616,2903,2623,2877xe" filled="t" fillcolor="#202020" stroked="f">
                <v:path arrowok="t"/>
                <v:fill/>
              </v:shape>
              <v:shape style="position:absolute;left:2477;top:2862;width:204;height:190" coordorigin="2477,2862" coordsize="204,190" path="m2551,2872l2479,2872,2479,2886,2551,2886,2551,2872xe" filled="t" fillcolor="#202020" stroked="f">
                <v:path arrowok="t"/>
                <v:fill/>
              </v:shape>
              <v:shape style="position:absolute;left:2477;top:2862;width:204;height:190" coordorigin="2477,2862" coordsize="204,190" path="m2681,2862l2556,2862,2556,2877,2681,2877,2681,2862xe" filled="t" fillcolor="#202020" stroked="f">
                <v:path arrowok="t"/>
                <v:fill/>
              </v:shape>
            </v:group>
            <v:group style="position:absolute;left:2717;top:2860;width:149;height:190" coordorigin="2717,2860" coordsize="149,190">
              <v:shape style="position:absolute;left:2717;top:2860;width:149;height:190" coordorigin="2717,2860" coordsize="149,190" path="m2866,2860l2717,2860,2717,3050,2734,3050,2734,3035,2866,3035,2866,3018,2734,3018,2734,2980,2866,2980,2866,2966,2734,2966,2734,2927,2866,2927,2866,2913,2734,2913,2734,2874,2866,2874,2866,2860xe" filled="t" fillcolor="#202020" stroked="f">
                <v:path arrowok="t"/>
                <v:fill/>
              </v:shape>
              <v:shape style="position:absolute;left:2717;top:2860;width:149;height:190" coordorigin="2717,2860" coordsize="149,190" path="m2866,3035l2849,3035,2849,3050,2866,3050,2866,3035xe" filled="t" fillcolor="#202020" stroked="f">
                <v:path arrowok="t"/>
                <v:fill/>
              </v:shape>
              <v:shape style="position:absolute;left:2717;top:2860;width:149;height:190" coordorigin="2717,2860" coordsize="149,190" path="m2866,2980l2849,2980,2849,3018,2866,3018,2866,2980xe" filled="t" fillcolor="#202020" stroked="f">
                <v:path arrowok="t"/>
                <v:fill/>
              </v:shape>
              <v:shape style="position:absolute;left:2717;top:2860;width:149;height:190" coordorigin="2717,2860" coordsize="149,190" path="m2866,2927l2849,2927,2849,2966,2866,2966,2866,2927xe" filled="t" fillcolor="#202020" stroked="f">
                <v:path arrowok="t"/>
                <v:fill/>
              </v:shape>
              <v:shape style="position:absolute;left:2717;top:2860;width:149;height:190" coordorigin="2717,2860" coordsize="149,190" path="m2866,2874l2849,2874,2849,2913,2866,2913,2866,2874xe" filled="t" fillcolor="#202020" stroked="f">
                <v:path arrowok="t"/>
                <v:fill/>
              </v:shape>
            </v:group>
            <v:group style="position:absolute;left:2897;top:2850;width:185;height:202" coordorigin="2897,2850" coordsize="185,202">
              <v:shape style="position:absolute;left:2897;top:2850;width:185;height:202" coordorigin="2897,2850" coordsize="185,202" path="m2957,2975l2940,2975,2940,3052,2957,3052,2957,3040,3082,3040,3082,3026,2957,3026,2957,2975xe" filled="t" fillcolor="#202020" stroked="f">
                <v:path arrowok="t"/>
                <v:fill/>
              </v:shape>
              <v:shape style="position:absolute;left:2897;top:2850;width:185;height:202" coordorigin="2897,2850" coordsize="185,202" path="m3082,3040l3065,3040,3065,3052,3082,3052,3082,3040xe" filled="t" fillcolor="#202020" stroked="f">
                <v:path arrowok="t"/>
                <v:fill/>
              </v:shape>
              <v:shape style="position:absolute;left:2897;top:2850;width:185;height:202" coordorigin="2897,2850" coordsize="185,202" path="m3082,2975l3065,2975,3065,3026,3082,3026,3082,2975xe" filled="t" fillcolor="#202020" stroked="f">
                <v:path arrowok="t"/>
                <v:fill/>
              </v:shape>
              <v:shape style="position:absolute;left:2897;top:2850;width:185;height:202" coordorigin="2897,2850" coordsize="185,202" path="m2966,2906l2952,2915,2964,2925,2971,2934,2917,2966,2897,2973,2902,2978,2906,2987,2918,2985,2930,2980,2940,2975,3082,2975,3082,2961,2985,2959,3004,2949,3021,2939,3030,2933,2996,2933,2981,2919,2966,2906xe" filled="t" fillcolor="#202020" stroked="f">
                <v:path arrowok="t"/>
                <v:fill/>
              </v:shape>
              <v:shape style="position:absolute;left:2897;top:2850;width:185;height:202" coordorigin="2897,2850" coordsize="185,202" path="m3082,2889l2964,2889,3048,2900,3032,2912,3015,2923,2996,2933,3030,2933,3038,2927,3054,2915,3068,2902,3082,2889xe" filled="t" fillcolor="#202020" stroked="f">
                <v:path arrowok="t"/>
                <v:fill/>
              </v:shape>
              <v:shape style="position:absolute;left:2897;top:2850;width:185;height:202" coordorigin="2897,2850" coordsize="185,202" path="m2974,2850l2932,2897,2902,2920,2904,2925,2909,2930,2919,2928,2935,2916,2951,2903,2964,2889,3082,2889,3082,2874,2976,2874,2981,2867,2986,2862,2990,2855,2974,28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4.399994pt;margin-top:157.759995pt;width:10.306639pt;height:9.84pt;mso-position-horizontal-relative:page;mso-position-vertical-relative:page;z-index:-4833" coordorigin="2688,3155" coordsize="206,197">
            <v:shape style="position:absolute;left:2688;top:3155;width:206;height:197" coordorigin="2688,3155" coordsize="206,197" path="m2738,3263l2724,3263,2724,3352,2738,3352,2738,3263xe" filled="t" fillcolor="#202020" stroked="f">
              <v:path arrowok="t"/>
              <v:fill/>
            </v:shape>
            <v:shape style="position:absolute;left:2688;top:3155;width:206;height:197" coordorigin="2688,3155" coordsize="206,197" path="m2832,3206l2818,3206,2818,3330,2813,3333,2784,3333,2784,3338,2786,3345,2786,3350,2825,3350,2832,3342,2832,3206xe" filled="t" fillcolor="#202020" stroked="f">
              <v:path arrowok="t"/>
              <v:fill/>
            </v:shape>
            <v:shape style="position:absolute;left:2688;top:3155;width:206;height:197" coordorigin="2688,3155" coordsize="206,197" path="m2786,3239l2779,3260,2772,3279,2765,3297,2758,3314,2762,3316,2770,3318,2773,3318,2781,3301,2789,3283,2796,3264,2803,3244,2786,3239xe" filled="t" fillcolor="#202020" stroked="f">
              <v:path arrowok="t"/>
              <v:fill/>
            </v:shape>
            <v:shape style="position:absolute;left:2688;top:3155;width:206;height:197" coordorigin="2688,3155" coordsize="206,197" path="m2858,3239l2844,3244,2845,3245,2852,3263,2860,3281,2869,3299,2878,3318,2894,3311,2858,3239xe" filled="t" fillcolor="#202020" stroked="f">
              <v:path arrowok="t"/>
              <v:fill/>
            </v:shape>
            <v:shape style="position:absolute;left:2688;top:3155;width:206;height:197" coordorigin="2688,3155" coordsize="206,197" path="m2765,3213l2690,3213,2690,3227,2717,3244,2708,3262,2699,3280,2688,3297,2690,3302,2693,3309,2705,3299,2715,3282,2724,3263,2738,3263,2738,3254,2758,3254,2755,3251,2753,3249,2738,3249,2738,3227,2765,3227,2765,3222,2781,3222,2784,3218,2765,3218,2765,3213xe" filled="t" fillcolor="#202020" stroked="f">
              <v:path arrowok="t"/>
              <v:fill/>
            </v:shape>
            <v:shape style="position:absolute;left:2688;top:3155;width:206;height:197" coordorigin="2688,3155" coordsize="206,197" path="m2758,3254l2738,3254,2753,3268,2760,3278,2770,3266,2765,3258,2758,3254xe" filled="t" fillcolor="#202020" stroked="f">
              <v:path arrowok="t"/>
              <v:fill/>
            </v:shape>
            <v:shape style="position:absolute;left:2688;top:3155;width:206;height:197" coordorigin="2688,3155" coordsize="206,197" path="m2746,3242l2738,3249,2753,3249,2746,3242xe" filled="t" fillcolor="#202020" stroked="f">
              <v:path arrowok="t"/>
              <v:fill/>
            </v:shape>
            <v:shape style="position:absolute;left:2688;top:3155;width:206;height:197" coordorigin="2688,3155" coordsize="206,197" path="m2781,3222l2765,3222,2770,3227,2775,3231,2781,3222xe" filled="t" fillcolor="#202020" stroked="f">
              <v:path arrowok="t"/>
              <v:fill/>
            </v:shape>
            <v:shape style="position:absolute;left:2688;top:3155;width:206;height:197" coordorigin="2688,3155" coordsize="206,197" path="m2887,3196l2868,3196,2866,3203,2861,3213,2856,3225,2861,3225,2870,3230,2878,3215,2885,3203,2887,3196xe" filled="t" fillcolor="#202020" stroked="f">
              <v:path arrowok="t"/>
              <v:fill/>
            </v:shape>
            <v:shape style="position:absolute;left:2688;top:3155;width:206;height:197" coordorigin="2688,3155" coordsize="206,197" path="m2815,3155l2792,3166,2784,3185,2774,3202,2765,3218,2784,3218,2786,3215,2796,3196,2887,3196,2887,3182,2803,3182,2806,3172,2810,3165,2815,3155xe" filled="t" fillcolor="#202020" stroked="f">
              <v:path arrowok="t"/>
              <v:fill/>
            </v:shape>
            <v:shape style="position:absolute;left:2688;top:3155;width:206;height:197" coordorigin="2688,3155" coordsize="206,197" path="m2738,3182l2724,3182,2724,3213,2738,3213,2738,3182xe" filled="t" fillcolor="#202020" stroked="f">
              <v:path arrowok="t"/>
              <v:fill/>
            </v:shape>
            <v:shape style="position:absolute;left:2688;top:3155;width:206;height:197" coordorigin="2688,3155" coordsize="206,197" path="m2753,3162l2734,3165,2714,3167,2690,3170,2693,3174,2693,3179,2695,3184,2705,3184,2714,3182,2738,3182,2738,3179,2750,3177,2762,3177,2772,3174,2753,316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5.660004pt;margin-top:149.580002pt;width:42.16pt;height:10.96pt;mso-position-horizontal-relative:page;mso-position-vertical-relative:page;z-index:-4832" coordorigin="3513,2992" coordsize="843,219">
            <v:group style="position:absolute;left:3523;top:3016;width:194;height:185" coordorigin="3523,3016" coordsize="194,185">
              <v:shape style="position:absolute;left:3523;top:3016;width:194;height:185" coordorigin="3523,3016" coordsize="194,185" path="m3674,3107l3658,3107,3658,3201,3674,3201,3674,3107xe" filled="t" fillcolor="#202020" stroked="f">
                <v:path arrowok="t"/>
                <v:fill/>
              </v:shape>
              <v:shape style="position:absolute;left:3523;top:3016;width:194;height:185" coordorigin="3523,3016" coordsize="194,185" path="m3727,3090l3523,3090,3523,3107,3576,3107,3574,3128,3569,3146,3559,3165,3544,3177,3523,3189,3533,3198,3587,3150,3593,3107,3727,3107,3727,3090xe" filled="t" fillcolor="#202020" stroked="f">
                <v:path arrowok="t"/>
                <v:fill/>
              </v:shape>
              <v:shape style="position:absolute;left:3523;top:3016;width:194;height:185" coordorigin="3523,3016" coordsize="194,185" path="m3593,3030l3576,3030,3576,3090,3593,3090,3593,3030xe" filled="t" fillcolor="#202020" stroked="f">
                <v:path arrowok="t"/>
                <v:fill/>
              </v:shape>
              <v:shape style="position:absolute;left:3523;top:3016;width:194;height:185" coordorigin="3523,3016" coordsize="194,185" path="m3674,3030l3658,3030,3658,3090,3674,3090,3674,3030xe" filled="t" fillcolor="#202020" stroked="f">
                <v:path arrowok="t"/>
                <v:fill/>
              </v:shape>
              <v:shape style="position:absolute;left:3523;top:3016;width:194;height:185" coordorigin="3523,3016" coordsize="194,185" path="m3718,3016l3530,3016,3530,3030,3718,3030,3718,3016xe" filled="t" fillcolor="#202020" stroked="f">
                <v:path arrowok="t"/>
                <v:fill/>
              </v:shape>
            </v:group>
            <v:group style="position:absolute;left:3737;top:3179;width:199;height:2" coordorigin="3737,3179" coordsize="199,2">
              <v:shape style="position:absolute;left:3737;top:3179;width:199;height:2" coordorigin="3737,3179" coordsize="199,0" path="m3737,3179l3936,3179e" filled="f" stroked="t" strokeweight=".82pt" strokecolor="#202020">
                <v:path arrowok="t"/>
              </v:shape>
            </v:group>
            <v:group style="position:absolute;left:3835;top:3035;width:2;height:137" coordorigin="3835,3035" coordsize="2,137">
              <v:shape style="position:absolute;left:3835;top:3035;width:2;height:137" coordorigin="3835,3035" coordsize="0,137" path="m3835,3035l3835,3172e" filled="f" stroked="t" strokeweight="1.06pt" strokecolor="#202020">
                <v:path arrowok="t"/>
              </v:shape>
            </v:group>
            <v:group style="position:absolute;left:3749;top:3027;width:175;height:2" coordorigin="3749,3027" coordsize="175,2">
              <v:shape style="position:absolute;left:3749;top:3027;width:175;height:2" coordorigin="3749,3027" coordsize="175,0" path="m3749,3027l3924,3027e" filled="f" stroked="t" strokeweight=".94pt" strokecolor="#202020">
                <v:path arrowok="t"/>
              </v:shape>
            </v:group>
            <v:group style="position:absolute;left:3972;top:3014;width:146;height:187" coordorigin="3972,3014" coordsize="146,187">
              <v:shape style="position:absolute;left:3972;top:3014;width:146;height:187" coordorigin="3972,3014" coordsize="146,187" path="m4118,3014l3972,3014,3972,3201,3991,3201,3991,3184,4118,3184,4118,3170,3991,3170,3991,3105,4118,3105,4118,3090,3991,3090,3991,3028,4118,3028,4118,3014xe" filled="t" fillcolor="#202020" stroked="f">
                <v:path arrowok="t"/>
                <v:fill/>
              </v:shape>
              <v:shape style="position:absolute;left:3972;top:3014;width:146;height:187" coordorigin="3972,3014" coordsize="146,187" path="m4118,3184l4102,3184,4102,3201,4118,3201,4118,3184xe" filled="t" fillcolor="#202020" stroked="f">
                <v:path arrowok="t"/>
                <v:fill/>
              </v:shape>
              <v:shape style="position:absolute;left:3972;top:3014;width:146;height:187" coordorigin="3972,3014" coordsize="146,187" path="m4118,3105l4102,3105,4102,3170,4118,3170,4118,3105xe" filled="t" fillcolor="#202020" stroked="f">
                <v:path arrowok="t"/>
                <v:fill/>
              </v:shape>
              <v:shape style="position:absolute;left:3972;top:3014;width:146;height:187" coordorigin="3972,3014" coordsize="146,187" path="m4118,3028l4102,3028,4102,3090,4118,3090,4118,3028xe" filled="t" fillcolor="#202020" stroked="f">
                <v:path arrowok="t"/>
                <v:fill/>
              </v:shape>
            </v:group>
            <v:group style="position:absolute;left:4154;top:3002;width:192;height:199" coordorigin="4154,3002" coordsize="192,199">
              <v:shape style="position:absolute;left:4154;top:3002;width:192;height:199" coordorigin="4154,3002" coordsize="192,199" path="m4346,3009l4274,3009,4274,3102,4273,3124,4271,3143,4268,3158,4261,3176,4248,3194,4253,3196,4289,3129,4346,3129,4346,3117,4289,3117,4289,3114,4290,3099,4289,3076,4346,3076,4346,3062,4289,3062,4289,3023,4346,3023,4346,3009xe" filled="t" fillcolor="#202020" stroked="f">
                <v:path arrowok="t"/>
                <v:fill/>
              </v:shape>
              <v:shape style="position:absolute;left:4154;top:3002;width:192;height:199" coordorigin="4154,3002" coordsize="192,199" path="m4190,3155l4183,3163,4169,3178,4154,3191,4157,3196,4162,3198,4174,3194,4202,3165,4190,3155xe" filled="t" fillcolor="#202020" stroked="f">
                <v:path arrowok="t"/>
                <v:fill/>
              </v:shape>
              <v:shape style="position:absolute;left:4154;top:3002;width:192;height:199" coordorigin="4154,3002" coordsize="192,199" path="m4298,3182l4301,3189,4301,3198,4339,3198,4346,3191,4346,3184,4310,3184,4298,3182xe" filled="t" fillcolor="#202020" stroked="f">
                <v:path arrowok="t"/>
                <v:fill/>
              </v:shape>
              <v:shape style="position:absolute;left:4154;top:3002;width:192;height:199" coordorigin="4154,3002" coordsize="192,199" path="m4226,3155l4217,3165,4236,3179,4243,3189,4253,3177,4246,3170,4226,3155xe" filled="t" fillcolor="#202020" stroked="f">
                <v:path arrowok="t"/>
                <v:fill/>
              </v:shape>
              <v:shape style="position:absolute;left:4154;top:3002;width:192;height:199" coordorigin="4154,3002" coordsize="192,199" path="m4346,3129l4332,3129,4332,3179,4330,3184,4346,3184,4346,3129xe" filled="t" fillcolor="#202020" stroked="f">
                <v:path arrowok="t"/>
                <v:fill/>
              </v:shape>
              <v:shape style="position:absolute;left:4154;top:3002;width:192;height:199" coordorigin="4154,3002" coordsize="192,199" path="m4265,3136l4154,3136,4154,3150,4265,3150,4265,3136xe" filled="t" fillcolor="#202020" stroked="f">
                <v:path arrowok="t"/>
                <v:fill/>
              </v:shape>
              <v:shape style="position:absolute;left:4154;top:3002;width:192;height:199" coordorigin="4154,3002" coordsize="192,199" path="m4190,3042l4174,3042,4174,3136,4190,3136,4190,3114,4248,3114,4248,3100,4190,3100,4190,3078,4248,3078,4248,3064,4190,3064,4190,3042xe" filled="t" fillcolor="#202020" stroked="f">
                <v:path arrowok="t"/>
                <v:fill/>
              </v:shape>
              <v:shape style="position:absolute;left:4154;top:3002;width:192;height:199" coordorigin="4154,3002" coordsize="192,199" path="m4248,3114l4231,3114,4231,3136,4248,3136,4248,3114xe" filled="t" fillcolor="#202020" stroked="f">
                <v:path arrowok="t"/>
                <v:fill/>
              </v:shape>
              <v:shape style="position:absolute;left:4154;top:3002;width:192;height:199" coordorigin="4154,3002" coordsize="192,199" path="m4346,3076l4332,3076,4332,3117,4346,3117,4346,3076xe" filled="t" fillcolor="#202020" stroked="f">
                <v:path arrowok="t"/>
                <v:fill/>
              </v:shape>
              <v:shape style="position:absolute;left:4154;top:3002;width:192;height:199" coordorigin="4154,3002" coordsize="192,199" path="m4248,3078l4231,3078,4231,3100,4248,3100,4248,3078xe" filled="t" fillcolor="#202020" stroked="f">
                <v:path arrowok="t"/>
                <v:fill/>
              </v:shape>
              <v:shape style="position:absolute;left:4154;top:3002;width:192;height:199" coordorigin="4154,3002" coordsize="192,199" path="m4248,3042l4231,3042,4231,3064,4248,3064,4248,3042xe" filled="t" fillcolor="#202020" stroked="f">
                <v:path arrowok="t"/>
                <v:fill/>
              </v:shape>
              <v:shape style="position:absolute;left:4154;top:3002;width:192;height:199" coordorigin="4154,3002" coordsize="192,199" path="m4346,3023l4332,3023,4332,3062,4346,3062,4346,3023xe" filled="t" fillcolor="#202020" stroked="f">
                <v:path arrowok="t"/>
                <v:fill/>
              </v:shape>
              <v:shape style="position:absolute;left:4154;top:3002;width:192;height:199" coordorigin="4154,3002" coordsize="192,199" path="m4265,3028l4157,3028,4157,3042,4265,3042,4265,3028xe" filled="t" fillcolor="#202020" stroked="f">
                <v:path arrowok="t"/>
                <v:fill/>
              </v:shape>
              <v:shape style="position:absolute;left:4154;top:3002;width:192;height:199" coordorigin="4154,3002" coordsize="192,199" path="m4190,3004l4174,3004,4174,3028,4190,3028,4190,3004xe" filled="t" fillcolor="#202020" stroked="f">
                <v:path arrowok="t"/>
                <v:fill/>
              </v:shape>
              <v:shape style="position:absolute;left:4154;top:3002;width:192;height:199" coordorigin="4154,3002" coordsize="192,199" path="m4248,3002l4231,3002,4231,3028,4248,3028,4248,30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142.020004pt;width:21.49pt;height:11.08pt;mso-position-horizontal-relative:page;mso-position-vertical-relative:page;z-index:-4831" coordorigin="4804,2840" coordsize="430,222">
            <v:group style="position:absolute;left:4814;top:2850;width:202;height:202" coordorigin="4814,2850" coordsize="202,202">
              <v:shape style="position:absolute;left:4814;top:2850;width:202;height:202" coordorigin="4814,2850" coordsize="202,202" path="m4996,3027l4956,3027,4973,3037,4990,3045,5011,3052,5014,3047,5016,3040,5006,3032,4996,3027xe" filled="t" fillcolor="#202020" stroked="f">
                <v:path arrowok="t"/>
                <v:fill/>
              </v:shape>
              <v:shape style="position:absolute;left:4814;top:2850;width:202;height:202" coordorigin="4814,2850" coordsize="202,202" path="m4935,2987l4915,2987,4922,2997,4932,3006,4939,3018,4922,3026,4903,3032,4882,3038,4884,3042,4889,3047,4902,3051,4921,3044,4939,3036,4956,3027,4996,3027,4987,3023,4977,3006,4953,3006,4937,2991,4935,2987xe" filled="t" fillcolor="#202020" stroked="f">
                <v:path arrowok="t"/>
                <v:fill/>
              </v:shape>
              <v:shape style="position:absolute;left:4814;top:2850;width:202;height:202" coordorigin="4814,2850" coordsize="202,202" path="m4879,2920l4864,2926,4859,2961,4856,2984,4853,3009,4838,3011,4814,3016,4825,3029,4884,3016,4884,3004,4872,3004,4867,2997,4871,2974,4875,2952,4877,2936,4879,2920xe" filled="t" fillcolor="#202020" stroked="f">
                <v:path arrowok="t"/>
                <v:fill/>
              </v:shape>
              <v:shape style="position:absolute;left:4814;top:2850;width:202;height:202" coordorigin="4814,2850" coordsize="202,202" path="m4944,2946l4926,2952,4914,2967,4900,2982,4884,2997,4889,2999,4896,3006,4903,3002,4910,2994,4915,2987,4935,2987,4927,2975,4927,2973,4999,2973,4999,2958,4937,2958,4939,2956,4944,2946xe" filled="t" fillcolor="#202020" stroked="f">
                <v:path arrowok="t"/>
                <v:fill/>
              </v:shape>
              <v:shape style="position:absolute;left:4814;top:2850;width:202;height:202" coordorigin="4814,2850" coordsize="202,202" path="m4999,2973l4982,2973,4980,2977,4968,2993,4953,3006,4977,3006,4990,2990,4999,2973xe" filled="t" fillcolor="#202020" stroked="f">
                <v:path arrowok="t"/>
                <v:fill/>
              </v:shape>
              <v:shape style="position:absolute;left:4814;top:2850;width:202;height:202" coordorigin="4814,2850" coordsize="202,202" path="m4884,3002l4879,3004,4884,3004,4884,3002xe" filled="t" fillcolor="#202020" stroked="f">
                <v:path arrowok="t"/>
                <v:fill/>
              </v:shape>
              <v:shape style="position:absolute;left:4814;top:2850;width:202;height:202" coordorigin="4814,2850" coordsize="202,202" path="m4834,2920l4819,2925,4822,2937,4826,2954,4830,2975,4834,2997,4844,2977,4841,2956,4837,2937,4834,2920xe" filled="t" fillcolor="#202020" stroked="f">
                <v:path arrowok="t"/>
                <v:fill/>
              </v:shape>
              <v:shape style="position:absolute;left:4814;top:2850;width:202;height:202" coordorigin="4814,2850" coordsize="202,202" path="m4915,2927l4882,2949,4886,2954,4889,2958,4903,2953,4920,2941,4934,2930,4915,2927xe" filled="t" fillcolor="#202020" stroked="f">
                <v:path arrowok="t"/>
                <v:fill/>
              </v:shape>
              <v:shape style="position:absolute;left:4814;top:2850;width:202;height:202" coordorigin="4814,2850" coordsize="202,202" path="m4975,2920l4966,2932,4976,2937,4993,2947,5009,2958,5011,2940,4994,2930,4975,2920xe" filled="t" fillcolor="#202020" stroked="f">
                <v:path arrowok="t"/>
                <v:fill/>
              </v:shape>
              <v:shape style="position:absolute;left:4814;top:2850;width:202;height:202" coordorigin="4814,2850" coordsize="202,202" path="m5007,2910l4997,2910,4999,2915,5006,2922,5007,2910xe" filled="t" fillcolor="#202020" stroked="f">
                <v:path arrowok="t"/>
                <v:fill/>
              </v:shape>
              <v:shape style="position:absolute;left:4814;top:2850;width:202;height:202" coordorigin="4814,2850" coordsize="202,202" path="m4958,2855l4932,2862,4920,2878,4908,2891,4906,2896,4901,2898,4894,2901,4901,2918,4906,2915,4910,2915,4953,2912,4974,2911,4997,2910,5007,2910,5007,2899,5006,2897,4966,2897,4945,2895,4931,2887,4944,2872,4958,2855xe" filled="t" fillcolor="#202020" stroked="f">
                <v:path arrowok="t"/>
                <v:fill/>
              </v:shape>
              <v:shape style="position:absolute;left:4814;top:2850;width:202;height:202" coordorigin="4814,2850" coordsize="202,202" path="m4886,2891l4817,2891,4817,2906,4886,2906,4886,2891xe" filled="t" fillcolor="#202020" stroked="f">
                <v:path arrowok="t"/>
                <v:fill/>
              </v:shape>
              <v:shape style="position:absolute;left:4814;top:2850;width:202;height:202" coordorigin="4814,2850" coordsize="202,202" path="m4980,2867l4968,2877,4973,2884,4980,2889,4966,2897,5006,2897,4994,2884,4980,2867xe" filled="t" fillcolor="#202020" stroked="f">
                <v:path arrowok="t"/>
                <v:fill/>
              </v:shape>
              <v:shape style="position:absolute;left:4814;top:2850;width:202;height:202" coordorigin="4814,2850" coordsize="202,202" path="m4846,2850l4834,2858,4841,2870,4848,2879,4853,2889,4867,2882,4860,2872,4853,2860,4846,2850xe" filled="t" fillcolor="#202020" stroked="f">
                <v:path arrowok="t"/>
                <v:fill/>
              </v:shape>
            </v:group>
            <v:group style="position:absolute;left:5028;top:3029;width:197;height:2" coordorigin="5028,3029" coordsize="197,2">
              <v:shape style="position:absolute;left:5028;top:3029;width:197;height:2" coordorigin="5028,3029" coordsize="197,0" path="m5028,3029l5225,3029e" filled="f" stroked="t" strokeweight=".94pt" strokecolor="#202020">
                <v:path arrowok="t"/>
              </v:shape>
            </v:group>
            <v:group style="position:absolute;left:5126;top:2884;width:2;height:137" coordorigin="5126,2884" coordsize="2,137">
              <v:shape style="position:absolute;left:5126;top:2884;width:2;height:137" coordorigin="5126,2884" coordsize="0,137" path="m5126,2884l5126,3021e" filled="f" stroked="t" strokeweight="1.06pt" strokecolor="#202020">
                <v:path arrowok="t"/>
              </v:shape>
            </v:group>
            <v:group style="position:absolute;left:5040;top:2876;width:173;height:2" coordorigin="5040,2876" coordsize="173,2">
              <v:shape style="position:absolute;left:5040;top:2876;width:173;height:2" coordorigin="5040,2876" coordsize="173,0" path="m5040,2876l5213,2876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943756pt;margin-top:141.899994pt;width:29.432512pt;height:11.68pt;mso-position-horizontal-relative:page;mso-position-vertical-relative:page;z-index:-4830" coordorigin="5359,2838" coordsize="589,234">
            <v:group style="position:absolute;left:5369;top:2865;width:53;height:197" coordorigin="5369,2865" coordsize="53,197">
              <v:shape style="position:absolute;left:5369;top:2865;width:53;height:197" coordorigin="5369,2865" coordsize="53,197" path="m5422,2865l5374,2925,5369,2968,5371,2990,5375,3010,5383,3028,5392,3046,5405,3062,5416,3054,5405,3038,5396,3020,5390,3001,5387,2981,5386,2958,5388,2938,5392,2919,5399,2900,5409,2882,5422,2865xe" filled="t" fillcolor="#202020" stroked="f">
                <v:path arrowok="t"/>
                <v:fill/>
              </v:shape>
            </v:group>
            <v:group style="position:absolute;left:5446;top:2848;width:202;height:204" coordorigin="5446,2848" coordsize="202,204">
              <v:shape style="position:absolute;left:5446;top:2848;width:202;height:204" coordorigin="5446,2848" coordsize="202,204" path="m5599,3020l5559,3020,5575,3029,5594,3038,5614,3046,5635,3052,5640,3047,5642,3040,5634,3031,5612,3025,5599,3020xe" filled="t" fillcolor="#202020" stroked="f">
                <v:path arrowok="t"/>
                <v:fill/>
              </v:shape>
              <v:shape style="position:absolute;left:5446;top:2848;width:202;height:204" coordorigin="5446,2848" coordsize="202,204" path="m5513,2939l5502,2954,5511,2973,5519,2990,5469,3031,5446,3038,5450,3042,5453,3047,5465,3050,5486,3043,5524,3031,5541,3025,5559,3020,5599,3020,5593,3018,5577,3008,5564,2996,5569,2989,5546,2989,5533,2976,5522,2959,5513,2939xe" filled="t" fillcolor="#202020" stroked="f">
                <v:path arrowok="t"/>
                <v:fill/>
              </v:shape>
              <v:shape style="position:absolute;left:5446;top:2848;width:202;height:204" coordorigin="5446,2848" coordsize="202,204" path="m5580,2937l5579,2940,5569,2960,5558,2976,5546,2989,5569,2989,5576,2981,5586,2964,5597,2944,5580,2937xe" filled="t" fillcolor="#202020" stroked="f">
                <v:path arrowok="t"/>
                <v:fill/>
              </v:shape>
              <v:shape style="position:absolute;left:5446;top:2848;width:202;height:204" coordorigin="5446,2848" coordsize="202,204" path="m5508,2906l5497,2918,5482,2932,5467,2944,5450,2956,5455,2961,5458,2966,5463,2969,5493,2944,5508,2930,5522,2915,5508,2906xe" filled="t" fillcolor="#202020" stroked="f">
                <v:path arrowok="t"/>
                <v:fill/>
              </v:shape>
              <v:shape style="position:absolute;left:5446;top:2848;width:202;height:204" coordorigin="5446,2848" coordsize="202,204" path="m5582,2903l5589,2929,5605,2942,5619,2955,5630,2968,5635,2961,5640,2958,5632,2943,5618,2931,5602,2918,5582,2903xe" filled="t" fillcolor="#202020" stroked="f">
                <v:path arrowok="t"/>
                <v:fill/>
              </v:shape>
              <v:shape style="position:absolute;left:5446;top:2848;width:202;height:204" coordorigin="5446,2848" coordsize="202,204" path="m5647,2882l5448,2882,5448,2896,5647,2896,5647,2882xe" filled="t" fillcolor="#202020" stroked="f">
                <v:path arrowok="t"/>
                <v:fill/>
              </v:shape>
              <v:shape style="position:absolute;left:5446;top:2848;width:202;height:204" coordorigin="5446,2848" coordsize="202,204" path="m5546,2848l5530,2855,5537,2865,5542,2874,5544,2882,5549,2882,5561,2874,5556,2865,5551,2858,5546,2848xe" filled="t" fillcolor="#202020" stroked="f">
                <v:path arrowok="t"/>
                <v:fill/>
              </v:shape>
            </v:group>
            <v:group style="position:absolute;left:5659;top:3029;width:199;height:2" coordorigin="5659,3029" coordsize="199,2">
              <v:shape style="position:absolute;left:5659;top:3029;width:199;height:2" coordorigin="5659,3029" coordsize="199,0" path="m5659,3029l5858,3029e" filled="f" stroked="t" strokeweight=".94pt" strokecolor="#202020">
                <v:path arrowok="t"/>
              </v:shape>
            </v:group>
            <v:group style="position:absolute;left:5759;top:2884;width:2;height:137" coordorigin="5759,2884" coordsize="2,137">
              <v:shape style="position:absolute;left:5759;top:2884;width:2;height:137" coordorigin="5759,2884" coordsize="0,137" path="m5759,2884l5759,3021e" filled="f" stroked="t" strokeweight=".94pt" strokecolor="#202020">
                <v:path arrowok="t"/>
              </v:shape>
            </v:group>
            <v:group style="position:absolute;left:5671;top:2876;width:175;height:2" coordorigin="5671,2876" coordsize="175,2">
              <v:shape style="position:absolute;left:5671;top:2876;width:175;height:2" coordorigin="5671,2876" coordsize="175,0" path="m5671,2876l5846,2876e" filled="f" stroked="t" strokeweight=".94pt" strokecolor="#202020">
                <v:path arrowok="t"/>
              </v:shape>
            </v:group>
            <v:group style="position:absolute;left:5882;top:2865;width:55;height:197" coordorigin="5882,2865" coordsize="55,197">
              <v:shape style="position:absolute;left:5882;top:2865;width:55;height:197" coordorigin="5882,2865" coordsize="55,197" path="m5902,2865l5888,2872,5899,2889,5908,2906,5914,2925,5917,2946,5918,2968,5916,2988,5912,3008,5905,3027,5895,3045,5882,3062,5902,3062,5933,3001,5938,2958,5936,2937,5931,2917,5924,2898,5914,2881,5902,28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2.660004pt;margin-top:157.139999pt;width:19.84pt;height:10.84pt;mso-position-horizontal-relative:page;mso-position-vertical-relative:page;z-index:-4829" coordorigin="5253,3143" coordsize="397,217">
            <v:group style="position:absolute;left:5263;top:3162;width:146;height:187" coordorigin="5263,3162" coordsize="146,187">
              <v:shape style="position:absolute;left:5263;top:3162;width:146;height:187" coordorigin="5263,3162" coordsize="146,187" path="m5410,3162l5263,3162,5263,3350,5280,3350,5280,3335,5410,3335,5410,3321,5280,3321,5280,3256,5410,3256,5410,3239,5280,3239,5280,3179,5410,3179,5410,3162xe" filled="t" fillcolor="#202020" stroked="f">
                <v:path arrowok="t"/>
                <v:fill/>
              </v:shape>
              <v:shape style="position:absolute;left:5263;top:3162;width:146;height:187" coordorigin="5263,3162" coordsize="146,187" path="m5410,3335l5393,3335,5393,3350,5410,3350,5410,3335xe" filled="t" fillcolor="#202020" stroked="f">
                <v:path arrowok="t"/>
                <v:fill/>
              </v:shape>
              <v:shape style="position:absolute;left:5263;top:3162;width:146;height:187" coordorigin="5263,3162" coordsize="146,187" path="m5410,3256l5393,3256,5393,3321,5410,3321,5410,3256xe" filled="t" fillcolor="#202020" stroked="f">
                <v:path arrowok="t"/>
                <v:fill/>
              </v:shape>
              <v:shape style="position:absolute;left:5263;top:3162;width:146;height:187" coordorigin="5263,3162" coordsize="146,187" path="m5410,3179l5393,3179,5393,3239,5410,3239,5410,3179xe" filled="t" fillcolor="#202020" stroked="f">
                <v:path arrowok="t"/>
                <v:fill/>
              </v:shape>
            </v:group>
            <v:group style="position:absolute;left:5443;top:3153;width:197;height:197" coordorigin="5443,3153" coordsize="197,197">
              <v:shape style="position:absolute;left:5443;top:3153;width:197;height:197" coordorigin="5443,3153" coordsize="197,197" path="m5479,3304l5472,3314,5459,3329,5443,3342,5448,3345,5453,3350,5464,3345,5478,3331,5494,3316,5479,3304xe" filled="t" fillcolor="#202020" stroked="f">
                <v:path arrowok="t"/>
                <v:fill/>
              </v:shape>
              <v:shape style="position:absolute;left:5443;top:3153;width:197;height:197" coordorigin="5443,3153" coordsize="197,197" path="m5640,3158l5566,3158,5565,3251,5564,3273,5562,3292,5560,3307,5553,3325,5539,3342,5544,3347,5580,3280,5640,3280,5640,3266,5580,3266,5580,3225,5640,3225,5640,3213,5580,3213,5580,3172,5640,3172,5640,3158xe" filled="t" fillcolor="#202020" stroked="f">
                <v:path arrowok="t"/>
                <v:fill/>
              </v:shape>
              <v:shape style="position:absolute;left:5443;top:3153;width:197;height:197" coordorigin="5443,3153" coordsize="197,197" path="m5602,3333l5590,3333,5594,3338,5594,3347,5602,3350,5633,3350,5640,3340,5640,3335,5609,3335,5602,3333xe" filled="t" fillcolor="#202020" stroked="f">
                <v:path arrowok="t"/>
                <v:fill/>
              </v:shape>
              <v:shape style="position:absolute;left:5443;top:3153;width:197;height:197" coordorigin="5443,3153" coordsize="197,197" path="m5518,3304l5508,3314,5532,3338,5544,3326,5534,3318,5527,3311,5518,3304xe" filled="t" fillcolor="#202020" stroked="f">
                <v:path arrowok="t"/>
                <v:fill/>
              </v:shape>
              <v:shape style="position:absolute;left:5443;top:3153;width:197;height:197" coordorigin="5443,3153" coordsize="197,197" path="m5640,3280l5626,3280,5626,3330,5621,3335,5640,3335,5640,3280xe" filled="t" fillcolor="#202020" stroked="f">
                <v:path arrowok="t"/>
                <v:fill/>
              </v:shape>
              <v:shape style="position:absolute;left:5443;top:3153;width:197;height:197" coordorigin="5443,3153" coordsize="197,197" path="m5554,3287l5446,3287,5446,3302,5554,3302,5554,3287xe" filled="t" fillcolor="#202020" stroked="f">
                <v:path arrowok="t"/>
                <v:fill/>
              </v:shape>
              <v:shape style="position:absolute;left:5443;top:3153;width:197;height:197" coordorigin="5443,3153" coordsize="197,197" path="m5479,3194l5465,3194,5465,3287,5479,3287,5479,3263,5539,3263,5539,3251,5479,3251,5479,3227,5539,3227,5539,3215,5479,3215,5479,3194xe" filled="t" fillcolor="#202020" stroked="f">
                <v:path arrowok="t"/>
                <v:fill/>
              </v:shape>
              <v:shape style="position:absolute;left:5443;top:3153;width:197;height:197" coordorigin="5443,3153" coordsize="197,197" path="m5539,3263l5522,3263,5522,3287,5539,3287,5539,3263xe" filled="t" fillcolor="#202020" stroked="f">
                <v:path arrowok="t"/>
                <v:fill/>
              </v:shape>
              <v:shape style="position:absolute;left:5443;top:3153;width:197;height:197" coordorigin="5443,3153" coordsize="197,197" path="m5640,3225l5626,3225,5626,3266,5640,3266,5640,3225xe" filled="t" fillcolor="#202020" stroked="f">
                <v:path arrowok="t"/>
                <v:fill/>
              </v:shape>
              <v:shape style="position:absolute;left:5443;top:3153;width:197;height:197" coordorigin="5443,3153" coordsize="197,197" path="m5539,3227l5522,3227,5522,3251,5539,3251,5539,3227xe" filled="t" fillcolor="#202020" stroked="f">
                <v:path arrowok="t"/>
                <v:fill/>
              </v:shape>
              <v:shape style="position:absolute;left:5443;top:3153;width:197;height:197" coordorigin="5443,3153" coordsize="197,197" path="m5539,3194l5522,3194,5522,3215,5539,3215,5539,3194xe" filled="t" fillcolor="#202020" stroked="f">
                <v:path arrowok="t"/>
                <v:fill/>
              </v:shape>
              <v:shape style="position:absolute;left:5443;top:3153;width:197;height:197" coordorigin="5443,3153" coordsize="197,197" path="m5640,3172l5626,3172,5626,3213,5640,3213,5640,3172xe" filled="t" fillcolor="#202020" stroked="f">
                <v:path arrowok="t"/>
                <v:fill/>
              </v:shape>
              <v:shape style="position:absolute;left:5443;top:3153;width:197;height:197" coordorigin="5443,3153" coordsize="197,197" path="m5554,3179l5448,3179,5448,3194,5554,3194,5554,3179xe" filled="t" fillcolor="#202020" stroked="f">
                <v:path arrowok="t"/>
                <v:fill/>
              </v:shape>
              <v:shape style="position:absolute;left:5443;top:3153;width:197;height:197" coordorigin="5443,3153" coordsize="197,197" path="m5479,3153l5465,3153,5465,3179,5479,3179,5479,3153xe" filled="t" fillcolor="#202020" stroked="f">
                <v:path arrowok="t"/>
                <v:fill/>
              </v:shape>
              <v:shape style="position:absolute;left:5443;top:3153;width:197;height:197" coordorigin="5443,3153" coordsize="197,197" path="m5539,3153l5522,3153,5522,3179,5539,3179,5539,315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700012pt;margin-top:149.460007pt;width:42.76pt;height:11.147113pt;mso-position-horizontal-relative:page;mso-position-vertical-relative:page;z-index:-4828" coordorigin="6734,2989" coordsize="855,223">
            <v:group style="position:absolute;left:6744;top:2999;width:204;height:202" coordorigin="6744,2999" coordsize="204,202">
              <v:shape style="position:absolute;left:6744;top:2999;width:204;height:202" coordorigin="6744,2999" coordsize="204,202" path="m6761,3107l6753,3128,6761,3147,6770,3162,6756,3182,6744,3189,6749,3194,6751,3198,6756,3202,6770,3188,6784,3174,6820,3174,6805,3166,6793,3153,6797,3144,6777,3144,6768,3127,6761,3107xe" filled="t" fillcolor="#202020" stroked="f">
                <v:path arrowok="t"/>
                <v:fill/>
              </v:shape>
              <v:shape style="position:absolute;left:6744;top:2999;width:204;height:202" coordorigin="6744,2999" coordsize="204,202" path="m6820,3174l6784,3174,6797,3182,6814,3189,6835,3192,6863,3194,6882,3194,6902,3194,6923,3195,6943,3196,6946,3189,6948,3184,6945,3179,6845,3179,6823,3175,6820,3174xe" filled="t" fillcolor="#202020" stroked="f">
                <v:path arrowok="t"/>
                <v:fill/>
              </v:shape>
              <v:shape style="position:absolute;left:6744;top:2999;width:204;height:202" coordorigin="6744,2999" coordsize="204,202" path="m6878,3153l6862,3153,6862,3174,6878,3174,6878,3153xe" filled="t" fillcolor="#202020" stroked="f">
                <v:path arrowok="t"/>
                <v:fill/>
              </v:shape>
              <v:shape style="position:absolute;left:6744;top:2999;width:204;height:202" coordorigin="6744,2999" coordsize="204,202" path="m6938,3141l6811,3141,6811,3153,6938,3153,6938,3141xe" filled="t" fillcolor="#202020" stroked="f">
                <v:path arrowok="t"/>
                <v:fill/>
              </v:shape>
              <v:shape style="position:absolute;left:6744;top:2999;width:204;height:202" coordorigin="6744,2999" coordsize="204,202" path="m6809,3021l6746,3021,6746,3035,6790,3035,6751,3081,6751,3095,6791,3108,6787,3128,6777,3144,6797,3144,6800,3135,6805,3116,6809,3095,6809,3081,6770,3081,6809,3035,6809,3021xe" filled="t" fillcolor="#202020" stroked="f">
                <v:path arrowok="t"/>
                <v:fill/>
              </v:shape>
              <v:shape style="position:absolute;left:6744;top:2999;width:204;height:202" coordorigin="6744,2999" coordsize="204,202" path="m6878,3124l6862,3124,6862,3141,6878,3141,6878,3124xe" filled="t" fillcolor="#202020" stroked="f">
                <v:path arrowok="t"/>
                <v:fill/>
              </v:shape>
              <v:shape style="position:absolute;left:6744;top:2999;width:204;height:202" coordorigin="6744,2999" coordsize="204,202" path="m6929,3112l6816,3112,6816,3124,6929,3124,6929,3112xe" filled="t" fillcolor="#202020" stroked="f">
                <v:path arrowok="t"/>
                <v:fill/>
              </v:shape>
              <v:shape style="position:absolute;left:6744;top:2999;width:204;height:202" coordorigin="6744,2999" coordsize="204,202" path="m6878,3093l6862,3093,6862,3112,6878,3112,6878,3093xe" filled="t" fillcolor="#202020" stroked="f">
                <v:path arrowok="t"/>
                <v:fill/>
              </v:shape>
              <v:shape style="position:absolute;left:6744;top:2999;width:204;height:202" coordorigin="6744,2999" coordsize="204,202" path="m6926,3064l6910,3064,6910,3081,6821,3081,6821,3093,6910,3093,6910,3100,6926,3100,6926,3064xe" filled="t" fillcolor="#202020" stroked="f">
                <v:path arrowok="t"/>
                <v:fill/>
              </v:shape>
              <v:shape style="position:absolute;left:6744;top:2999;width:204;height:202" coordorigin="6744,2999" coordsize="204,202" path="m6878,3064l6862,3064,6862,3081,6878,3081,6878,3064xe" filled="t" fillcolor="#202020" stroked="f">
                <v:path arrowok="t"/>
                <v:fill/>
              </v:shape>
              <v:shape style="position:absolute;left:6744;top:2999;width:204;height:202" coordorigin="6744,2999" coordsize="204,202" path="m6948,3050l6809,3050,6809,3064,6948,3064,6948,3050xe" filled="t" fillcolor="#202020" stroked="f">
                <v:path arrowok="t"/>
                <v:fill/>
              </v:shape>
              <v:shape style="position:absolute;left:6744;top:2999;width:204;height:202" coordorigin="6744,2999" coordsize="204,202" path="m6878,3033l6862,3033,6862,3050,6878,3050,6878,3033xe" filled="t" fillcolor="#202020" stroked="f">
                <v:path arrowok="t"/>
                <v:fill/>
              </v:shape>
              <v:shape style="position:absolute;left:6744;top:2999;width:204;height:202" coordorigin="6744,2999" coordsize="204,202" path="m6926,3021l6821,3021,6821,3033,6910,3033,6910,3050,6926,3050,6926,3021xe" filled="t" fillcolor="#202020" stroked="f">
                <v:path arrowok="t"/>
                <v:fill/>
              </v:shape>
              <v:shape style="position:absolute;left:6744;top:2999;width:204;height:202" coordorigin="6744,2999" coordsize="204,202" path="m6878,2999l6862,2999,6862,3021,6878,3021,6878,2999xe" filled="t" fillcolor="#202020" stroked="f">
                <v:path arrowok="t"/>
                <v:fill/>
              </v:shape>
            </v:group>
            <v:group style="position:absolute;left:6958;top:3006;width:202;height:196" coordorigin="6958,3006" coordsize="202,196">
              <v:shape style="position:absolute;left:6958;top:3006;width:202;height:196" coordorigin="6958,3006" coordsize="202,196" path="m7138,3090l7025,3090,7025,3105,7039,3111,7047,3129,7055,3148,7061,3166,7044,3175,7024,3182,7003,3189,7006,3194,7010,3198,7016,3202,7073,3182,7091,3176,7130,3176,7116,3169,7103,3155,7116,3141,7117,3139,7073,3139,7060,3122,7051,3105,7138,3105,7138,3090xe" filled="t" fillcolor="#202020" stroked="f">
                <v:path arrowok="t"/>
                <v:fill/>
              </v:shape>
              <v:shape style="position:absolute;left:6958;top:3006;width:202;height:196" coordorigin="6958,3006" coordsize="202,196" path="m7130,3176l7091,3176,7108,3186,7127,3194,7147,3201,7152,3196,7154,3191,7156,3184,7134,3178,7130,3176xe" filled="t" fillcolor="#202020" stroked="f">
                <v:path arrowok="t"/>
                <v:fill/>
              </v:shape>
              <v:shape style="position:absolute;left:6958;top:3006;width:202;height:196" coordorigin="6958,3006" coordsize="202,196" path="m6998,3069l6958,3069,6958,3083,6982,3083,6982,3165,6977,3174,6992,3184,7007,3173,7027,3160,6998,3160,6998,3069xe" filled="t" fillcolor="#202020" stroked="f">
                <v:path arrowok="t"/>
                <v:fill/>
              </v:shape>
              <v:shape style="position:absolute;left:6958;top:3006;width:202;height:196" coordorigin="6958,3006" coordsize="202,196" path="m7025,3141l7015,3148,7008,3153,6998,3160,7027,3160,7027,3148,7025,3141xe" filled="t" fillcolor="#202020" stroked="f">
                <v:path arrowok="t"/>
                <v:fill/>
              </v:shape>
              <v:shape style="position:absolute;left:6958;top:3006;width:202;height:196" coordorigin="6958,3006" coordsize="202,196" path="m7138,3105l7051,3105,7109,3122,7095,3135,7073,3139,7117,3139,7127,3124,7138,3105xe" filled="t" fillcolor="#202020" stroked="f">
                <v:path arrowok="t"/>
                <v:fill/>
              </v:shape>
              <v:shape style="position:absolute;left:6958;top:3006;width:202;height:196" coordorigin="6958,3006" coordsize="202,196" path="m7128,3009l7044,3009,7042,3044,7032,3061,7013,3074,7022,3083,7033,3084,7048,3070,7058,3052,7061,3030,7061,3026,7128,3026,7128,3009xe" filled="t" fillcolor="#202020" stroked="f">
                <v:path arrowok="t"/>
                <v:fill/>
              </v:shape>
              <v:shape style="position:absolute;left:6958;top:3006;width:202;height:196" coordorigin="6958,3006" coordsize="202,196" path="m7128,3026l7111,3026,7111,3069,7118,3076,7157,3076,7159,3071,7159,3062,7130,3062,7128,3057,7128,3026xe" filled="t" fillcolor="#202020" stroked="f">
                <v:path arrowok="t"/>
                <v:fill/>
              </v:shape>
              <v:shape style="position:absolute;left:6958;top:3006;width:202;height:196" coordorigin="6958,3006" coordsize="202,196" path="m6984,3006l6975,3019,6988,3034,7001,3050,7013,3035,6999,3020,6984,3006xe" filled="t" fillcolor="#202020" stroked="f">
                <v:path arrowok="t"/>
                <v:fill/>
              </v:shape>
            </v:group>
            <v:group style="position:absolute;left:7166;top:3002;width:204;height:197" coordorigin="7166,3002" coordsize="204,197">
              <v:shape style="position:absolute;left:7166;top:3002;width:204;height:197" coordorigin="7166,3002" coordsize="204,197" path="m7248,3090l7166,3090,7166,3105,7197,3112,7194,3132,7188,3151,7178,3169,7166,3186,7169,3194,7214,3139,7235,3139,7212,3117,7212,3105,7248,3105,7248,3090xe" filled="t" fillcolor="#202020" stroked="f">
                <v:path arrowok="t"/>
                <v:fill/>
              </v:shape>
              <v:shape style="position:absolute;left:7166;top:3002;width:204;height:197" coordorigin="7166,3002" coordsize="204,197" path="m7308,3042l7294,3042,7293,3091,7290,3111,7252,3176,7234,3191,7238,3194,7289,3160,7303,3126,7318,3126,7318,3119,7307,3113,7308,3094,7308,3042xe" filled="t" fillcolor="#202020" stroked="f">
                <v:path arrowok="t"/>
                <v:fill/>
              </v:shape>
              <v:shape style="position:absolute;left:7166;top:3002;width:204;height:197" coordorigin="7166,3002" coordsize="204,197" path="m7318,3126l7303,3126,7303,3189,7310,3198,7356,3198,7363,3191,7364,3184,7322,3184,7318,3179,7318,3126xe" filled="t" fillcolor="#202020" stroked="f">
                <v:path arrowok="t"/>
                <v:fill/>
              </v:shape>
              <v:shape style="position:absolute;left:7166;top:3002;width:204;height:197" coordorigin="7166,3002" coordsize="204,197" path="m7354,3146l7354,3155,7351,3165,7351,3179,7346,3184,7364,3184,7366,3177,7368,3170,7368,3160,7370,3150,7366,3150,7358,3148,7354,3146xe" filled="t" fillcolor="#202020" stroked="f">
                <v:path arrowok="t"/>
                <v:fill/>
              </v:shape>
              <v:shape style="position:absolute;left:7166;top:3002;width:204;height:197" coordorigin="7166,3002" coordsize="204,197" path="m7235,3139l7214,3139,7228,3154,7241,3170,7240,3144,7235,3139xe" filled="t" fillcolor="#202020" stroked="f">
                <v:path arrowok="t"/>
                <v:fill/>
              </v:shape>
              <v:shape style="position:absolute;left:7166;top:3002;width:204;height:197" coordorigin="7166,3002" coordsize="204,197" path="m7351,3011l7253,3011,7253,3136,7267,3136,7267,3026,7351,3026,7351,3011xe" filled="t" fillcolor="#202020" stroked="f">
                <v:path arrowok="t"/>
                <v:fill/>
              </v:shape>
              <v:shape style="position:absolute;left:7166;top:3002;width:204;height:197" coordorigin="7166,3002" coordsize="204,197" path="m7351,3026l7337,3026,7337,3134,7351,3134,7351,3026xe" filled="t" fillcolor="#202020" stroked="f">
                <v:path arrowok="t"/>
                <v:fill/>
              </v:shape>
              <v:shape style="position:absolute;left:7166;top:3002;width:204;height:197" coordorigin="7166,3002" coordsize="204,197" path="m7214,3054l7198,3054,7198,3090,7214,3090,7214,3054xe" filled="t" fillcolor="#202020" stroked="f">
                <v:path arrowok="t"/>
                <v:fill/>
              </v:shape>
              <v:shape style="position:absolute;left:7166;top:3002;width:204;height:197" coordorigin="7166,3002" coordsize="204,197" path="m7243,3040l7169,3040,7169,3054,7243,3054,7243,3040xe" filled="t" fillcolor="#202020" stroked="f">
                <v:path arrowok="t"/>
                <v:fill/>
              </v:shape>
              <v:shape style="position:absolute;left:7166;top:3002;width:204;height:197" coordorigin="7166,3002" coordsize="204,197" path="m7214,3002l7198,3002,7198,3040,7214,3040,7214,3002xe" filled="t" fillcolor="#202020" stroked="f">
                <v:path arrowok="t"/>
                <v:fill/>
              </v:shape>
            </v:group>
            <v:group style="position:absolute;left:7375;top:2999;width:204;height:202" coordorigin="7375,2999" coordsize="204,202">
              <v:shape style="position:absolute;left:7375;top:2999;width:204;height:202" coordorigin="7375,2999" coordsize="204,202" path="m7579,3143l7440,3143,7440,3155,7491,3163,7476,3173,7457,3182,7433,3189,7438,3198,7447,3201,7470,3194,7489,3185,7519,3171,7542,3171,7539,3169,7524,3155,7579,3155,7579,3143xe" filled="t" fillcolor="#202020" stroked="f">
                <v:path arrowok="t"/>
                <v:fill/>
              </v:shape>
              <v:shape style="position:absolute;left:7375;top:2999;width:204;height:202" coordorigin="7375,2999" coordsize="204,202" path="m7421,3090l7406,3090,7406,3201,7421,3201,7421,3090xe" filled="t" fillcolor="#202020" stroked="f">
                <v:path arrowok="t"/>
                <v:fill/>
              </v:shape>
              <v:shape style="position:absolute;left:7375;top:2999;width:204;height:202" coordorigin="7375,2999" coordsize="204,202" path="m7542,3171l7519,3171,7534,3183,7552,3193,7572,3201,7574,3196,7579,3191,7576,3185,7556,3178,7542,3171xe" filled="t" fillcolor="#202020" stroked="f">
                <v:path arrowok="t"/>
                <v:fill/>
              </v:shape>
              <v:shape style="position:absolute;left:7375;top:2999;width:204;height:202" coordorigin="7375,2999" coordsize="204,202" path="m7447,3045l7378,3045,7378,3059,7397,3074,7391,3094,7384,3112,7375,3129,7378,3134,7380,3141,7382,3145,7390,3131,7399,3113,7406,3090,7437,3090,7435,3088,7433,3086,7421,3086,7421,3059,7447,3059,7447,3045xe" filled="t" fillcolor="#202020" stroked="f">
                <v:path arrowok="t"/>
                <v:fill/>
              </v:shape>
              <v:shape style="position:absolute;left:7375;top:2999;width:204;height:202" coordorigin="7375,2999" coordsize="204,202" path="m7517,3124l7502,3124,7502,3143,7514,3143,7517,3138,7517,3124xe" filled="t" fillcolor="#202020" stroked="f">
                <v:path arrowok="t"/>
                <v:fill/>
              </v:shape>
              <v:shape style="position:absolute;left:7375;top:2999;width:204;height:202" coordorigin="7375,2999" coordsize="204,202" path="m7567,3054l7454,3054,7454,3129,7469,3129,7469,3124,7567,3124,7567,3112,7469,3112,7469,3095,7567,3095,7567,3083,7469,3083,7469,3069,7567,3069,7567,3054xe" filled="t" fillcolor="#202020" stroked="f">
                <v:path arrowok="t"/>
                <v:fill/>
              </v:shape>
              <v:shape style="position:absolute;left:7375;top:2999;width:204;height:202" coordorigin="7375,2999" coordsize="204,202" path="m7567,3124l7553,3124,7553,3129,7567,3129,7567,3124xe" filled="t" fillcolor="#202020" stroked="f">
                <v:path arrowok="t"/>
                <v:fill/>
              </v:shape>
              <v:shape style="position:absolute;left:7375;top:2999;width:204;height:202" coordorigin="7375,2999" coordsize="204,202" path="m7437,3090l7421,3090,7426,3098,7433,3105,7438,3114,7450,3105,7442,3098,7437,3090xe" filled="t" fillcolor="#202020" stroked="f">
                <v:path arrowok="t"/>
                <v:fill/>
              </v:shape>
              <v:shape style="position:absolute;left:7375;top:2999;width:204;height:202" coordorigin="7375,2999" coordsize="204,202" path="m7567,3095l7553,3095,7553,3112,7567,3112,7567,3095xe" filled="t" fillcolor="#202020" stroked="f">
                <v:path arrowok="t"/>
                <v:fill/>
              </v:shape>
              <v:shape style="position:absolute;left:7375;top:2999;width:204;height:202" coordorigin="7375,2999" coordsize="204,202" path="m7428,3081l7421,3086,7433,3086,7428,3081xe" filled="t" fillcolor="#202020" stroked="f">
                <v:path arrowok="t"/>
                <v:fill/>
              </v:shape>
              <v:shape style="position:absolute;left:7375;top:2999;width:204;height:202" coordorigin="7375,2999" coordsize="204,202" path="m7567,3069l7553,3069,7553,3083,7567,3083,7567,3069xe" filled="t" fillcolor="#202020" stroked="f">
                <v:path arrowok="t"/>
                <v:fill/>
              </v:shape>
              <v:shape style="position:absolute;left:7375;top:2999;width:204;height:202" coordorigin="7375,2999" coordsize="204,202" path="m7493,3033l7478,3033,7478,3050,7493,3050,7493,3033xe" filled="t" fillcolor="#202020" stroked="f">
                <v:path arrowok="t"/>
                <v:fill/>
              </v:shape>
              <v:shape style="position:absolute;left:7375;top:2999;width:204;height:202" coordorigin="7375,2999" coordsize="204,202" path="m7543,3033l7529,3033,7529,3050,7543,3050,7543,3033xe" filled="t" fillcolor="#202020" stroked="f">
                <v:path arrowok="t"/>
                <v:fill/>
              </v:shape>
              <v:shape style="position:absolute;left:7375;top:2999;width:204;height:202" coordorigin="7375,2999" coordsize="204,202" path="m7421,2999l7406,2999,7406,3045,7421,3045,7421,2999xe" filled="t" fillcolor="#202020" stroked="f">
                <v:path arrowok="t"/>
                <v:fill/>
              </v:shape>
              <v:shape style="position:absolute;left:7375;top:2999;width:204;height:202" coordorigin="7375,2999" coordsize="204,202" path="m7579,3021l7445,3021,7445,3033,7579,3033,7579,3021xe" filled="t" fillcolor="#202020" stroked="f">
                <v:path arrowok="t"/>
                <v:fill/>
              </v:shape>
              <v:shape style="position:absolute;left:7375;top:2999;width:204;height:202" coordorigin="7375,2999" coordsize="204,202" path="m7493,2999l7478,2999,7478,3021,7493,3021,7493,2999xe" filled="t" fillcolor="#202020" stroked="f">
                <v:path arrowok="t"/>
                <v:fill/>
              </v:shape>
              <v:shape style="position:absolute;left:7375;top:2999;width:204;height:202" coordorigin="7375,2999" coordsize="204,202" path="m7543,3002l7529,3002,7529,3021,7543,3021,7543,30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459991pt;margin-top:142.020004pt;width:42.64pt;height:11.2pt;mso-position-horizontal-relative:page;mso-position-vertical-relative:page;z-index:-4827" coordorigin="8409,2840" coordsize="853,224">
            <v:group style="position:absolute;left:8419;top:2853;width:202;height:202" coordorigin="8419,2853" coordsize="202,202">
              <v:shape style="position:absolute;left:8419;top:2853;width:202;height:202" coordorigin="8419,2853" coordsize="202,202" path="m8594,2961l8450,2961,8450,3054,8467,3054,8467,3040,8594,3040,8594,3026,8467,3026,8467,2978,8594,2978,8594,2961xe" filled="t" fillcolor="#202020" stroked="f">
                <v:path arrowok="t"/>
                <v:fill/>
              </v:shape>
              <v:shape style="position:absolute;left:8419;top:2853;width:202;height:202" coordorigin="8419,2853" coordsize="202,202" path="m8594,3040l8578,3040,8578,3052,8594,3052,8594,3040xe" filled="t" fillcolor="#202020" stroked="f">
                <v:path arrowok="t"/>
                <v:fill/>
              </v:shape>
              <v:shape style="position:absolute;left:8419;top:2853;width:202;height:202" coordorigin="8419,2853" coordsize="202,202" path="m8594,2978l8578,2978,8578,3026,8594,3026,8594,2978xe" filled="t" fillcolor="#202020" stroked="f">
                <v:path arrowok="t"/>
                <v:fill/>
              </v:shape>
              <v:shape style="position:absolute;left:8419;top:2853;width:202;height:202" coordorigin="8419,2853" coordsize="202,202" path="m8539,2853l8514,2855,8502,2869,8489,2882,8474,2895,8458,2907,8439,2919,8419,2930,8429,2939,8431,2944,8441,2939,8453,2932,8462,2925,8616,2925,8614,2922,8578,2922,8482,2912,8498,2899,8511,2885,8522,2870,8544,2870,8534,2858,8539,2853xe" filled="t" fillcolor="#202020" stroked="f">
                <v:path arrowok="t"/>
                <v:fill/>
              </v:shape>
              <v:shape style="position:absolute;left:8419;top:2853;width:202;height:202" coordorigin="8419,2853" coordsize="202,202" path="m8616,2925l8582,2925,8592,2932,8604,2937,8614,2942,8616,2937,8621,2932,8616,2925xe" filled="t" fillcolor="#202020" stroked="f">
                <v:path arrowok="t"/>
                <v:fill/>
              </v:shape>
              <v:shape style="position:absolute;left:8419;top:2853;width:202;height:202" coordorigin="8419,2853" coordsize="202,202" path="m8582,2925l8462,2925,8462,2937,8582,2937,8582,2925xe" filled="t" fillcolor="#202020" stroked="f">
                <v:path arrowok="t"/>
                <v:fill/>
              </v:shape>
              <v:shape style="position:absolute;left:8419;top:2853;width:202;height:202" coordorigin="8419,2853" coordsize="202,202" path="m8544,2870l8522,2870,8534,2883,8548,2897,8563,2911,8578,2922,8614,2922,8612,2919,8594,2910,8576,2899,8561,2887,8547,2873,8544,2870xe" filled="t" fillcolor="#202020" stroked="f">
                <v:path arrowok="t"/>
                <v:fill/>
              </v:shape>
            </v:group>
            <v:group style="position:absolute;left:8645;top:2862;width:175;height:187" coordorigin="8645,2862" coordsize="175,187">
              <v:shape style="position:absolute;left:8645;top:2862;width:175;height:187" coordorigin="8645,2862" coordsize="175,187" path="m8820,2862l8645,2862,8645,3050,8662,3050,8662,2877,8820,2877,8820,2862xe" filled="t" fillcolor="#202020" stroked="f">
                <v:path arrowok="t"/>
                <v:fill/>
              </v:shape>
              <v:shape style="position:absolute;left:8645;top:2862;width:175;height:187" coordorigin="8645,2862" coordsize="175,187" path="m8820,2877l8803,2877,8803,3030,8801,3033,8760,3033,8760,3042,8762,3047,8774,3050,8813,3050,8820,3042,8820,2877xe" filled="t" fillcolor="#202020" stroked="f">
                <v:path arrowok="t"/>
                <v:fill/>
              </v:shape>
              <v:shape style="position:absolute;left:8645;top:2862;width:175;height:187" coordorigin="8645,2862" coordsize="175,187" path="m8774,2939l8690,2939,8690,3016,8705,3016,8705,3004,8774,3004,8774,2990,8705,2990,8705,2956,8774,2956,8774,2939xe" filled="t" fillcolor="#202020" stroked="f">
                <v:path arrowok="t"/>
                <v:fill/>
              </v:shape>
              <v:shape style="position:absolute;left:8645;top:2862;width:175;height:187" coordorigin="8645,2862" coordsize="175,187" path="m8774,2956l8760,2956,8760,2990,8774,2990,8774,2956xe" filled="t" fillcolor="#202020" stroked="f">
                <v:path arrowok="t"/>
                <v:fill/>
              </v:shape>
              <v:shape style="position:absolute;left:8645;top:2862;width:175;height:187" coordorigin="8645,2862" coordsize="175,187" path="m8794,2901l8671,2901,8671,2918,8794,2918,8794,2901xe" filled="t" fillcolor="#202020" stroked="f">
                <v:path arrowok="t"/>
                <v:fill/>
              </v:shape>
            </v:group>
            <v:group style="position:absolute;left:8839;top:2850;width:202;height:202" coordorigin="8839,2850" coordsize="202,202">
              <v:shape style="position:absolute;left:8839;top:2850;width:202;height:202" coordorigin="8839,2850" coordsize="202,202" path="m8886,2934l8868,2934,8868,3052,8885,3052,8886,2934xe" filled="t" fillcolor="#202020" stroked="f">
                <v:path arrowok="t"/>
                <v:fill/>
              </v:shape>
              <v:shape style="position:absolute;left:8839;top:2850;width:202;height:202" coordorigin="8839,2850" coordsize="202,202" path="m9005,2932l8990,2932,8990,3052,9005,3052,9005,2932xe" filled="t" fillcolor="#202020" stroked="f">
                <v:path arrowok="t"/>
                <v:fill/>
              </v:shape>
              <v:shape style="position:absolute;left:8839;top:2850;width:202;height:202" coordorigin="8839,2850" coordsize="202,202" path="m8947,2932l8930,2932,8930,2969,8928,2991,8922,3011,8912,3028,8899,3042,8904,3047,8946,2983,8947,2963,8947,2932xe" filled="t" fillcolor="#202020" stroked="f">
                <v:path arrowok="t"/>
                <v:fill/>
              </v:shape>
              <v:shape style="position:absolute;left:8839;top:2850;width:202;height:202" coordorigin="8839,2850" coordsize="202,202" path="m8899,2858l8880,2863,8874,2883,8866,2902,8858,2920,8849,2937,8839,2954,8844,2963,8847,2969,8858,2953,8868,2934,8886,2934,8887,2896,8899,2858xe" filled="t" fillcolor="#202020" stroked="f">
                <v:path arrowok="t"/>
                <v:fill/>
              </v:shape>
              <v:shape style="position:absolute;left:8839;top:2850;width:202;height:202" coordorigin="8839,2850" coordsize="202,202" path="m8993,2882l8976,2882,8988,2898,9002,2912,9017,2925,9034,2937,9038,2930,9041,2925,9032,2915,9016,2904,9001,2890,8993,2882xe" filled="t" fillcolor="#202020" stroked="f">
                <v:path arrowok="t"/>
                <v:fill/>
              </v:shape>
              <v:shape style="position:absolute;left:8839;top:2850;width:202;height:202" coordorigin="8839,2850" coordsize="202,202" path="m8978,2850l8960,2854,8950,2871,8938,2887,8925,2902,8909,2915,8892,2927,8897,2930,8899,2934,8914,2932,8930,2918,8945,2905,8960,2892,8976,2882,8993,2882,8988,2875,8976,2858,8978,2850xe" filled="t" fillcolor="#202020" stroked="f">
                <v:path arrowok="t"/>
                <v:fill/>
              </v:shape>
            </v:group>
            <v:group style="position:absolute;left:9050;top:2850;width:202;height:202" coordorigin="9050,2850" coordsize="202,202">
              <v:shape style="position:absolute;left:9050;top:2850;width:202;height:202" coordorigin="9050,2850" coordsize="202,202" path="m9096,2944l9082,2944,9082,3052,9096,3052,9096,2944xe" filled="t" fillcolor="#202020" stroked="f">
                <v:path arrowok="t"/>
                <v:fill/>
              </v:shape>
              <v:shape style="position:absolute;left:9050;top:2850;width:202;height:202" coordorigin="9050,2850" coordsize="202,202" path="m9238,2973l9137,2973,9137,3052,9154,3052,9154,3042,9238,3042,9238,3028,9154,3028,9154,2987,9238,2987,9238,2973xe" filled="t" fillcolor="#202020" stroked="f">
                <v:path arrowok="t"/>
                <v:fill/>
              </v:shape>
              <v:shape style="position:absolute;left:9050;top:2850;width:202;height:202" coordorigin="9050,2850" coordsize="202,202" path="m9238,3042l9223,3042,9223,3052,9238,3052,9238,3042xe" filled="t" fillcolor="#202020" stroked="f">
                <v:path arrowok="t"/>
                <v:fill/>
              </v:shape>
              <v:shape style="position:absolute;left:9050;top:2850;width:202;height:202" coordorigin="9050,2850" coordsize="202,202" path="m9238,2987l9223,2987,9223,3028,9238,3028,9238,2987xe" filled="t" fillcolor="#202020" stroked="f">
                <v:path arrowok="t"/>
                <v:fill/>
              </v:shape>
              <v:shape style="position:absolute;left:9050;top:2850;width:202;height:202" coordorigin="9050,2850" coordsize="202,202" path="m9122,2891l9053,2891,9053,2906,9081,2906,9076,2925,9069,2944,9060,2962,9050,2980,9053,2985,9055,2992,9066,2984,9074,2965,9082,2944,9096,2944,9096,2934,9115,2934,9108,2927,9096,2927,9096,2906,9122,2906,9122,2891xe" filled="t" fillcolor="#202020" stroked="f">
                <v:path arrowok="t"/>
                <v:fill/>
              </v:shape>
              <v:shape style="position:absolute;left:9050;top:2850;width:202;height:202" coordorigin="9050,2850" coordsize="202,202" path="m9169,2901l9151,2901,9162,2918,9172,2935,9154,2945,9136,2954,9118,2961,9122,2970,9139,2969,9158,2960,9193,2943,9235,2943,9226,2939,9219,2919,9185,2919,9172,2906,9169,2901xe" filled="t" fillcolor="#202020" stroked="f">
                <v:path arrowok="t"/>
                <v:fill/>
              </v:shape>
              <v:shape style="position:absolute;left:9050;top:2850;width:202;height:202" coordorigin="9050,2850" coordsize="202,202" path="m9235,2943l9193,2943,9211,2954,9229,2962,9247,2968,9252,2958,9244,2948,9235,2943xe" filled="t" fillcolor="#202020" stroked="f">
                <v:path arrowok="t"/>
                <v:fill/>
              </v:shape>
              <v:shape style="position:absolute;left:9050;top:2850;width:202;height:202" coordorigin="9050,2850" coordsize="202,202" path="m9115,2934l9096,2934,9118,2956,9127,2946,9115,2934xe" filled="t" fillcolor="#202020" stroked="f">
                <v:path arrowok="t"/>
                <v:fill/>
              </v:shape>
              <v:shape style="position:absolute;left:9050;top:2850;width:202;height:202" coordorigin="9050,2850" coordsize="202,202" path="m9103,2922l9096,2927,9108,2927,9103,2922xe" filled="t" fillcolor="#202020" stroked="f">
                <v:path arrowok="t"/>
                <v:fill/>
              </v:shape>
              <v:shape style="position:absolute;left:9050;top:2850;width:202;height:202" coordorigin="9050,2850" coordsize="202,202" path="m9175,2855l9155,2865,9146,2882,9135,2899,9122,2918,9125,2922,9130,2925,9132,2927,9139,2918,9146,2910,9151,2901,9169,2901,9161,2886,9242,2886,9242,2872,9168,2872,9170,2867,9173,2860,9175,2855xe" filled="t" fillcolor="#202020" stroked="f">
                <v:path arrowok="t"/>
                <v:fill/>
              </v:shape>
              <v:shape style="position:absolute;left:9050;top:2850;width:202;height:202" coordorigin="9050,2850" coordsize="202,202" path="m9242,2886l9223,2886,9217,2895,9204,2909,9185,2919,9219,2919,9218,2918,9218,2918,9231,2903,9242,2886xe" filled="t" fillcolor="#202020" stroked="f">
                <v:path arrowok="t"/>
                <v:fill/>
              </v:shape>
              <v:shape style="position:absolute;left:9050;top:2850;width:202;height:202" coordorigin="9050,2850" coordsize="202,202" path="m9096,2850l9082,2850,9082,2891,9096,2891,9096,28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2.463745pt;margin-top:157.740005pt;width:18.870162pt;height:10.84pt;mso-position-horizontal-relative:page;mso-position-vertical-relative:page;z-index:-4826" coordorigin="8649,3155" coordsize="377,217">
            <v:group style="position:absolute;left:8659;top:3165;width:55;height:197" coordorigin="8659,3165" coordsize="55,197">
              <v:shape style="position:absolute;left:8659;top:3165;width:55;height:197" coordorigin="8659,3165" coordsize="55,197" path="m8714,3165l8670,3206,8659,3268,8661,3290,8666,3310,8673,3328,8683,3346,8695,3362,8708,3354,8698,3338,8689,3320,8683,3301,8680,3281,8678,3258,8680,3238,8685,3219,8692,3200,8702,3182,8714,3165xe" filled="t" fillcolor="#202020" stroked="f">
                <v:path arrowok="t"/>
                <v:fill/>
              </v:shape>
            </v:group>
            <v:group style="position:absolute;left:8736;top:3165;width:204;height:182" coordorigin="8736,3165" coordsize="204,182">
              <v:shape style="position:absolute;left:8736;top:3165;width:204;height:182" coordorigin="8736,3165" coordsize="204,182" path="m8813,3239l8796,3239,8796,3259,8792,3277,8785,3295,8773,3315,8757,3327,8736,3338,8738,3342,8743,3347,8759,3346,8777,3335,8812,3271,8813,3246,8813,3239xe" filled="t" fillcolor="#202020" stroked="f">
                <v:path arrowok="t"/>
                <v:fill/>
              </v:shape>
              <v:shape style="position:absolute;left:8736;top:3165;width:204;height:182" coordorigin="8736,3165" coordsize="204,182" path="m8873,3239l8856,3239,8856,3338,8863,3345,8923,3345,8933,3338,8934,3330,8875,3330,8873,3328,8873,3239xe" filled="t" fillcolor="#202020" stroked="f">
                <v:path arrowok="t"/>
                <v:fill/>
              </v:shape>
              <v:shape style="position:absolute;left:8736;top:3165;width:204;height:182" coordorigin="8736,3165" coordsize="204,182" path="m8928,3290l8923,3290,8921,3299,8921,3309,8918,3318,8918,3326,8911,3330,8934,3330,8935,3323,8938,3316,8938,3306,8940,3294,8933,3292,8928,3290xe" filled="t" fillcolor="#202020" stroked="f">
                <v:path arrowok="t"/>
                <v:fill/>
              </v:shape>
              <v:shape style="position:absolute;left:8736;top:3165;width:204;height:182" coordorigin="8736,3165" coordsize="204,182" path="m8938,3222l8738,3222,8738,3239,8938,3239,8938,3222xe" filled="t" fillcolor="#202020" stroked="f">
                <v:path arrowok="t"/>
                <v:fill/>
              </v:shape>
              <v:shape style="position:absolute;left:8736;top:3165;width:204;height:182" coordorigin="8736,3165" coordsize="204,182" path="m8918,3165l8758,3165,8758,3179,8918,3179,8918,3165xe" filled="t" fillcolor="#202020" stroked="f">
                <v:path arrowok="t"/>
                <v:fill/>
              </v:shape>
            </v:group>
            <v:group style="position:absolute;left:8962;top:3165;width:55;height:197" coordorigin="8962,3165" coordsize="55,197">
              <v:shape style="position:absolute;left:8962;top:3165;width:55;height:197" coordorigin="8962,3165" coordsize="55,197" path="m8978,3165l8968,3173,8978,3189,8987,3206,8993,3225,8996,3246,8998,3268,8996,3289,8991,3309,8984,3327,8974,3345,8962,3362,8978,3362,9012,3300,9017,3257,9014,3236,9009,3216,9001,3198,8991,3181,8978,31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700012pt;margin-top:149.460007pt;width:52.96172pt;height:11.2pt;mso-position-horizontal-relative:page;mso-position-vertical-relative:page;z-index:-4825" coordorigin="9914,2989" coordsize="1059,224">
            <v:group style="position:absolute;left:9924;top:3002;width:203;height:202" coordorigin="9924,3002" coordsize="203,202">
              <v:shape style="position:absolute;left:9924;top:3002;width:203;height:202" coordorigin="9924,3002" coordsize="203,202" path="m10100,3173l10063,3173,10078,3184,10096,3194,10116,3203,10118,3198,10123,3194,10127,3186,10107,3178,10100,3173xe" filled="t" fillcolor="#202020" stroked="f">
                <v:path arrowok="t"/>
                <v:fill/>
              </v:shape>
              <v:shape style="position:absolute;left:9924;top:3002;width:203;height:202" coordorigin="9924,3002" coordsize="203,202" path="m9934,3182l9926,3182,9926,3189,9929,3194,9929,3198,9962,3198,9970,3191,9970,3184,9941,3184,9934,3182xe" filled="t" fillcolor="#202020" stroked="f">
                <v:path arrowok="t"/>
                <v:fill/>
              </v:shape>
              <v:shape style="position:absolute;left:9924;top:3002;width:203;height:202" coordorigin="9924,3002" coordsize="203,202" path="m10111,3081l9998,3081,9998,3093,10018,3109,10025,3128,10033,3147,10039,3163,10022,3174,10004,3182,9984,3189,9989,3194,9991,3198,10009,3198,10027,3190,10063,3173,10100,3173,10091,3166,10082,3146,10057,3146,10045,3131,10036,3113,10030,3093,10111,3093,10111,3081xe" filled="t" fillcolor="#202020" stroked="f">
                <v:path arrowok="t"/>
                <v:fill/>
              </v:shape>
              <v:shape style="position:absolute;left:9924;top:3002;width:203;height:202" coordorigin="9924,3002" coordsize="203,202" path="m9970,3117l9953,3117,9953,3179,9950,3184,9970,3184,9970,3117xe" filled="t" fillcolor="#202020" stroked="f">
                <v:path arrowok="t"/>
                <v:fill/>
              </v:shape>
              <v:shape style="position:absolute;left:9924;top:3002;width:203;height:202" coordorigin="9924,3002" coordsize="203,202" path="m10111,3093l10094,3093,10092,3098,10084,3117,10072,3133,10057,3146,10082,3146,10082,3146,10094,3130,10103,3113,10111,3093xe" filled="t" fillcolor="#202020" stroked="f">
                <v:path arrowok="t"/>
                <v:fill/>
              </v:shape>
              <v:shape style="position:absolute;left:9924;top:3002;width:203;height:202" coordorigin="9924,3002" coordsize="203,202" path="m9970,3057l9953,3057,9953,3100,9934,3105,9924,3110,9924,3126,9934,3122,9953,3117,9970,3117,9970,3112,9977,3110,9984,3105,9991,3102,9991,3095,9970,3095,9970,3057xe" filled="t" fillcolor="#202020" stroked="f">
                <v:path arrowok="t"/>
                <v:fill/>
              </v:shape>
              <v:shape style="position:absolute;left:9924;top:3002;width:203;height:202" coordorigin="9924,3002" coordsize="203,202" path="m9991,3088l9970,3095,9991,3095,9991,3088xe" filled="t" fillcolor="#202020" stroked="f">
                <v:path arrowok="t"/>
                <v:fill/>
              </v:shape>
              <v:shape style="position:absolute;left:9924;top:3002;width:203;height:202" coordorigin="9924,3002" coordsize="203,202" path="m10068,3050l10051,3050,10051,3081,10068,3081,10068,3050xe" filled="t" fillcolor="#202020" stroked="f">
                <v:path arrowok="t"/>
                <v:fill/>
              </v:shape>
              <v:shape style="position:absolute;left:9924;top:3002;width:203;height:202" coordorigin="9924,3002" coordsize="203,202" path="m9994,3042l9926,3042,9926,3057,9994,3057,9994,3042xe" filled="t" fillcolor="#202020" stroked="f">
                <v:path arrowok="t"/>
                <v:fill/>
              </v:shape>
              <v:shape style="position:absolute;left:9924;top:3002;width:203;height:202" coordorigin="9924,3002" coordsize="203,202" path="m10123,3033l9998,3033,9998,3050,10123,3050,10123,3033xe" filled="t" fillcolor="#202020" stroked="f">
                <v:path arrowok="t"/>
                <v:fill/>
              </v:shape>
              <v:shape style="position:absolute;left:9924;top:3002;width:203;height:202" coordorigin="9924,3002" coordsize="203,202" path="m9970,3002l9953,3002,9953,3042,9970,3042,9970,3002xe" filled="t" fillcolor="#202020" stroked="f">
                <v:path arrowok="t"/>
                <v:fill/>
              </v:shape>
              <v:shape style="position:absolute;left:9924;top:3002;width:203;height:202" coordorigin="9924,3002" coordsize="203,202" path="m10068,3002l10051,3002,10051,3033,10068,3033,10068,3002xe" filled="t" fillcolor="#202020" stroked="f">
                <v:path arrowok="t"/>
                <v:fill/>
              </v:shape>
            </v:group>
            <v:group style="position:absolute;left:10133;top:2999;width:206;height:204" coordorigin="10133,2999" coordsize="206,204">
              <v:shape style="position:absolute;left:10133;top:2999;width:206;height:204" coordorigin="10133,2999" coordsize="206,204" path="m10257,3076l10229,3076,10229,3203,10243,3203,10248,3086,10263,3086,10262,3084,10257,3076xe" filled="t" fillcolor="#202020" stroked="f">
                <v:path arrowok="t"/>
                <v:fill/>
              </v:shape>
              <v:shape style="position:absolute;left:10133;top:2999;width:206;height:204" coordorigin="10133,2999" coordsize="206,204" path="m10334,3050l10138,3050,10138,3064,10213,3076,10202,3093,10163,3139,10133,3165,10138,3170,10140,3177,10155,3171,10170,3157,10209,3111,10229,3076,10257,3076,10250,3064,10334,3064,10334,3050xe" filled="t" fillcolor="#202020" stroked="f">
                <v:path arrowok="t"/>
                <v:fill/>
              </v:shape>
              <v:shape style="position:absolute;left:10133;top:2999;width:206;height:204" coordorigin="10133,2999" coordsize="206,204" path="m10263,3086l10248,3086,10259,3104,10296,3152,10325,3177,10334,3167,10339,3160,10330,3155,10315,3144,10300,3132,10287,3118,10274,3102,10263,3086xe" filled="t" fillcolor="#202020" stroked="f">
                <v:path arrowok="t"/>
                <v:fill/>
              </v:shape>
              <v:shape style="position:absolute;left:10133;top:2999;width:206;height:204" coordorigin="10133,2999" coordsize="206,204" path="m10243,2999l10229,2999,10229,3050,10243,3050,10243,2999xe" filled="t" fillcolor="#202020" stroked="f">
                <v:path arrowok="t"/>
                <v:fill/>
              </v:shape>
              <v:shape style="position:absolute;left:10133;top:2999;width:206;height:204" coordorigin="10133,2999" coordsize="206,204" path="m10274,3004l10265,3014,10268,3016,10283,3029,10298,3042,10307,3027,10291,3015,10274,3004xe" filled="t" fillcolor="#202020" stroked="f">
                <v:path arrowok="t"/>
                <v:fill/>
              </v:shape>
            </v:group>
            <v:group style="position:absolute;left:10344;top:3006;width:198;height:197" coordorigin="10344,3006" coordsize="198,197">
              <v:shape style="position:absolute;left:10344;top:3006;width:198;height:197" coordorigin="10344,3006" coordsize="198,197" path="m10498,3163l10461,3163,10478,3172,10495,3182,10531,3203,10542,3188,10525,3178,10508,3169,10498,3163xe" filled="t" fillcolor="#202020" stroked="f">
                <v:path arrowok="t"/>
                <v:fill/>
              </v:shape>
              <v:shape style="position:absolute;left:10344;top:3006;width:198;height:197" coordorigin="10344,3006" coordsize="198,197" path="m10457,3088l10440,3088,10440,3126,10435,3148,10370,3183,10346,3189,10351,3194,10354,3198,10373,3200,10397,3193,10417,3186,10434,3178,10449,3171,10461,3163,10498,3163,10491,3159,10473,3150,10454,3141,10457,3136,10457,3088xe" filled="t" fillcolor="#202020" stroked="f">
                <v:path arrowok="t"/>
                <v:fill/>
              </v:shape>
              <v:shape style="position:absolute;left:10344;top:3006;width:198;height:197" coordorigin="10344,3006" coordsize="198,197" path="m10524,3064l10373,3064,10373,3155,10390,3155,10390,3078,10524,3078,10524,3064xe" filled="t" fillcolor="#202020" stroked="f">
                <v:path arrowok="t"/>
                <v:fill/>
              </v:shape>
              <v:shape style="position:absolute;left:10344;top:3006;width:198;height:197" coordorigin="10344,3006" coordsize="198,197" path="m10524,3078l10507,3078,10507,3153,10524,3153,10524,3078xe" filled="t" fillcolor="#202020" stroked="f">
                <v:path arrowok="t"/>
                <v:fill/>
              </v:shape>
              <v:shape style="position:absolute;left:10344;top:3006;width:198;height:197" coordorigin="10344,3006" coordsize="198,197" path="m10426,3006l10403,3008,10391,3023,10377,3036,10361,3050,10344,3064,10349,3069,10354,3071,10357,3075,10372,3063,10387,3050,10402,3035,10495,3035,10495,3021,10414,3021,10418,3016,10421,3011,10426,3006xe" filled="t" fillcolor="#202020" stroked="f">
                <v:path arrowok="t"/>
                <v:fill/>
              </v:shape>
              <v:shape style="position:absolute;left:10344;top:3006;width:198;height:197" coordorigin="10344,3006" coordsize="198,197" path="m10495,3035l10474,3035,10462,3050,10447,3064,10469,3064,10476,3054,10495,3035xe" filled="t" fillcolor="#202020" stroked="f">
                <v:path arrowok="t"/>
                <v:fill/>
              </v:shape>
            </v:group>
            <v:group style="position:absolute;left:10555;top:3002;width:199;height:202" coordorigin="10555,3002" coordsize="199,202">
              <v:shape style="position:absolute;left:10555;top:3002;width:199;height:202" coordorigin="10555,3002" coordsize="199,202" path="m10754,3078l10558,3078,10558,3093,10754,3093,10754,3078xe" filled="t" fillcolor="#202020" stroked="f">
                <v:path arrowok="t"/>
                <v:fill/>
              </v:shape>
              <v:shape style="position:absolute;left:10555;top:3002;width:199;height:202" coordorigin="10555,3002" coordsize="199,202" path="m10663,3062l10649,3062,10649,3078,10663,3078,10663,3062xe" filled="t" fillcolor="#202020" stroked="f">
                <v:path arrowok="t"/>
                <v:fill/>
              </v:shape>
              <v:shape style="position:absolute;left:10555;top:3002;width:199;height:202" coordorigin="10555,3002" coordsize="199,202" path="m10735,3050l10577,3050,10577,3062,10735,3062,10735,3050xe" filled="t" fillcolor="#202020" stroked="f">
                <v:path arrowok="t"/>
                <v:fill/>
              </v:shape>
              <v:shape style="position:absolute;left:10555;top:3002;width:199;height:202" coordorigin="10555,3002" coordsize="199,202" path="m10663,3033l10649,3033,10649,3050,10663,3050,10663,3033xe" filled="t" fillcolor="#202020" stroked="f">
                <v:path arrowok="t"/>
                <v:fill/>
              </v:shape>
              <v:shape style="position:absolute;left:10555;top:3002;width:199;height:202" coordorigin="10555,3002" coordsize="199,202" path="m10745,3018l10567,3018,10567,3033,10745,3033,10745,3018xe" filled="t" fillcolor="#202020" stroked="f">
                <v:path arrowok="t"/>
                <v:fill/>
              </v:shape>
              <v:shape style="position:absolute;left:10555;top:3002;width:199;height:202" coordorigin="10555,3002" coordsize="199,202" path="m10663,3002l10649,3002,10649,3018,10663,3018,10663,3002xe" filled="t" fillcolor="#202020" stroked="f">
                <v:path arrowok="t"/>
                <v:fill/>
              </v:shape>
              <v:shape style="position:absolute;left:10555;top:3002;width:199;height:202" coordorigin="10555,3002" coordsize="199,202" path="m10717,3176l10670,3176,10691,3183,10710,3190,10727,3197,10742,3203,10740,3183,10717,3176xe" filled="t" fillcolor="#202020" stroked="f">
                <v:path arrowok="t"/>
                <v:fill/>
              </v:shape>
              <v:shape style="position:absolute;left:10555;top:3002;width:199;height:202" coordorigin="10555,3002" coordsize="199,202" path="m10663,3129l10649,3129,10647,3150,10639,3168,10627,3175,10609,3180,10585,3184,10555,3186,10558,3191,10560,3198,10576,3202,10600,3198,10621,3194,10639,3189,10655,3183,10670,3176,10717,3176,10661,3158,10663,3150,10663,3129xe" filled="t" fillcolor="#202020" stroked="f">
                <v:path arrowok="t"/>
                <v:fill/>
              </v:shape>
              <v:shape style="position:absolute;left:10555;top:3002;width:199;height:202" coordorigin="10555,3002" coordsize="199,202" path="m10730,3107l10582,3107,10582,3165,10598,3165,10598,3122,10730,3122,10730,3107xe" filled="t" fillcolor="#202020" stroked="f">
                <v:path arrowok="t"/>
                <v:fill/>
              </v:shape>
              <v:shape style="position:absolute;left:10555;top:3002;width:199;height:202" coordorigin="10555,3002" coordsize="199,202" path="m10730,3122l10714,3122,10714,3165,10730,3165,10730,3122xe" filled="t" fillcolor="#202020" stroked="f">
                <v:path arrowok="t"/>
                <v:fill/>
              </v:shape>
            </v:group>
            <v:group style="position:absolute;left:10764;top:3004;width:199;height:194" coordorigin="10764,3004" coordsize="199,194">
              <v:shape style="position:absolute;left:10764;top:3004;width:199;height:194" coordorigin="10764,3004" coordsize="199,194" path="m10886,3087l10871,3087,10879,3108,10910,3161,10954,3198,10958,3191,10963,3186,10963,3177,10948,3168,10933,3156,10920,3143,10908,3128,10897,3110,10887,3090,10886,3087xe" filled="t" fillcolor="#202020" stroked="f">
                <v:path arrowok="t"/>
                <v:fill/>
              </v:shape>
              <v:shape style="position:absolute;left:10764;top:3004;width:199;height:194" coordorigin="10764,3004" coordsize="199,194" path="m10877,3004l10857,3008,10856,3032,10852,3055,10832,3115,10781,3173,10764,3184,10769,3189,10774,3196,10783,3196,10800,3184,10841,3139,10871,3087,10886,3087,10879,3068,10872,3044,10875,3025,10877,300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219.179993pt;width:42.88pt;height:11.2pt;mso-position-horizontal-relative:page;mso-position-vertical-relative:page;z-index:-4824" coordorigin="1060,4384" coordsize="858,224">
            <v:group style="position:absolute;left:1070;top:4408;width:204;height:190" coordorigin="1070,4408" coordsize="204,190">
              <v:shape style="position:absolute;left:1070;top:4408;width:204;height:190" coordorigin="1070,4408" coordsize="204,190" path="m1238,4559l1205,4559,1215,4565,1232,4575,1249,4586,1265,4598,1265,4576,1248,4565,1238,4559xe" filled="t" fillcolor="#202020" stroked="f">
                <v:path arrowok="t"/>
                <v:fill/>
              </v:shape>
              <v:shape style="position:absolute;left:1070;top:4408;width:204;height:190" coordorigin="1070,4408" coordsize="204,190" path="m1217,4475l1202,4475,1202,4521,1197,4540,1187,4556,1173,4568,1156,4578,1133,4586,1142,4595,1155,4596,1174,4586,1190,4575,1202,4562,1205,4559,1238,4559,1231,4555,1212,4545,1217,4535,1217,4475xe" filled="t" fillcolor="#202020" stroked="f">
                <v:path arrowok="t"/>
                <v:fill/>
              </v:shape>
              <v:shape style="position:absolute;left:1070;top:4408;width:204;height:190" coordorigin="1070,4408" coordsize="204,190" path="m1118,4432l1102,4432,1102,4540,1082,4545,1070,4547,1087,4562,1104,4558,1125,4553,1150,4547,1147,4542,1147,4538,1118,4538,1118,4432xe" filled="t" fillcolor="#202020" stroked="f">
                <v:path arrowok="t"/>
                <v:fill/>
              </v:shape>
              <v:shape style="position:absolute;left:1070;top:4408;width:204;height:190" coordorigin="1070,4408" coordsize="204,190" path="m1265,4449l1154,4449,1154,4554,1171,4554,1171,4463,1265,4463,1265,4449xe" filled="t" fillcolor="#202020" stroked="f">
                <v:path arrowok="t"/>
                <v:fill/>
              </v:shape>
              <v:shape style="position:absolute;left:1070;top:4408;width:204;height:190" coordorigin="1070,4408" coordsize="204,190" path="m1265,4463l1248,4463,1248,4554,1265,4554,1265,4463xe" filled="t" fillcolor="#202020" stroked="f">
                <v:path arrowok="t"/>
                <v:fill/>
              </v:shape>
              <v:shape style="position:absolute;left:1070;top:4408;width:204;height:190" coordorigin="1070,4408" coordsize="204,190" path="m1147,4530l1140,4533,1130,4535,1118,4538,1147,4538,1147,4530xe" filled="t" fillcolor="#202020" stroked="f">
                <v:path arrowok="t"/>
                <v:fill/>
              </v:shape>
              <v:shape style="position:absolute;left:1070;top:4408;width:204;height:190" coordorigin="1070,4408" coordsize="204,190" path="m1217,4422l1200,4422,1193,4449,1210,4449,1217,4422xe" filled="t" fillcolor="#202020" stroked="f">
                <v:path arrowok="t"/>
                <v:fill/>
              </v:shape>
              <v:shape style="position:absolute;left:1070;top:4408;width:204;height:190" coordorigin="1070,4408" coordsize="204,190" path="m1145,4418l1075,4418,1075,4432,1145,4432,1145,4418xe" filled="t" fillcolor="#202020" stroked="f">
                <v:path arrowok="t"/>
                <v:fill/>
              </v:shape>
              <v:shape style="position:absolute;left:1070;top:4408;width:204;height:190" coordorigin="1070,4408" coordsize="204,190" path="m1274,4408l1150,4408,1150,4422,1274,4422,1274,4408xe" filled="t" fillcolor="#202020" stroked="f">
                <v:path arrowok="t"/>
                <v:fill/>
              </v:shape>
            </v:group>
            <v:group style="position:absolute;left:1310;top:4406;width:149;height:190" coordorigin="1310,4406" coordsize="149,190">
              <v:shape style="position:absolute;left:1310;top:4406;width:149;height:190" coordorigin="1310,4406" coordsize="149,190" path="m1459,4406l1310,4406,1310,4595,1330,4595,1330,4581,1459,4581,1459,4564,1330,4564,1330,4526,1459,4526,1459,4511,1330,4511,1330,4473,1459,4473,1459,4458,1330,4458,1330,4420,1459,4420,1459,4406xe" filled="t" fillcolor="#202020" stroked="f">
                <v:path arrowok="t"/>
                <v:fill/>
              </v:shape>
              <v:shape style="position:absolute;left:1310;top:4406;width:149;height:190" coordorigin="1310,4406" coordsize="149,190" path="m1459,4581l1442,4581,1442,4595,1459,4595,1459,4581xe" filled="t" fillcolor="#202020" stroked="f">
                <v:path arrowok="t"/>
                <v:fill/>
              </v:shape>
              <v:shape style="position:absolute;left:1310;top:4406;width:149;height:190" coordorigin="1310,4406" coordsize="149,190" path="m1459,4526l1442,4526,1442,4564,1459,4564,1459,4526xe" filled="t" fillcolor="#202020" stroked="f">
                <v:path arrowok="t"/>
                <v:fill/>
              </v:shape>
              <v:shape style="position:absolute;left:1310;top:4406;width:149;height:190" coordorigin="1310,4406" coordsize="149,190" path="m1459,4473l1442,4473,1442,4511,1459,4511,1459,4473xe" filled="t" fillcolor="#202020" stroked="f">
                <v:path arrowok="t"/>
                <v:fill/>
              </v:shape>
              <v:shape style="position:absolute;left:1310;top:4406;width:149;height:190" coordorigin="1310,4406" coordsize="149,190" path="m1459,4420l1442,4420,1442,4458,1459,4458,1459,4420xe" filled="t" fillcolor="#202020" stroked="f">
                <v:path arrowok="t"/>
                <v:fill/>
              </v:shape>
            </v:group>
            <v:group style="position:absolute;left:1495;top:4398;width:202;height:185" coordorigin="1495,4398" coordsize="202,185">
              <v:shape style="position:absolute;left:1495;top:4398;width:202;height:185" coordorigin="1495,4398" coordsize="202,185" path="m1697,4569l1495,4569,1495,4583,1697,4583,1697,4569xe" filled="t" fillcolor="#202020" stroked="f">
                <v:path arrowok="t"/>
                <v:fill/>
              </v:shape>
              <v:shape style="position:absolute;left:1495;top:4398;width:202;height:185" coordorigin="1495,4398" coordsize="202,185" path="m1577,4398l1560,4398,1560,4569,1577,4569,1577,4398xe" filled="t" fillcolor="#202020" stroked="f">
                <v:path arrowok="t"/>
                <v:fill/>
              </v:shape>
              <v:shape style="position:absolute;left:1495;top:4398;width:202;height:185" coordorigin="1495,4398" coordsize="202,185" path="m1630,4398l1613,4398,1613,4569,1630,4569,1630,4398xe" filled="t" fillcolor="#202020" stroked="f">
                <v:path arrowok="t"/>
                <v:fill/>
              </v:shape>
              <v:shape style="position:absolute;left:1495;top:4398;width:202;height:185" coordorigin="1495,4398" coordsize="202,185" path="m1517,4439l1506,4455,1514,4473,1521,4492,1527,4511,1534,4530,1547,4513,1540,4494,1533,4475,1525,4457,1517,4439xe" filled="t" fillcolor="#202020" stroked="f">
                <v:path arrowok="t"/>
                <v:fill/>
              </v:shape>
              <v:shape style="position:absolute;left:1495;top:4398;width:202;height:185" coordorigin="1495,4398" coordsize="202,185" path="m1690,4449l1669,4452,1662,4470,1654,4488,1646,4507,1637,4526,1657,4524,1664,4506,1672,4488,1680,4469,1690,4449xe" filled="t" fillcolor="#202020" stroked="f">
                <v:path arrowok="t"/>
                <v:fill/>
              </v:shape>
            </v:group>
            <v:group style="position:absolute;left:1706;top:4394;width:202;height:192" coordorigin="1706,4394" coordsize="202,192">
              <v:shape style="position:absolute;left:1706;top:4394;width:202;height:192" coordorigin="1706,4394" coordsize="202,192" path="m1908,4569l1706,4569,1706,4586,1908,4586,1908,4569xe" filled="t" fillcolor="#202020" stroked="f">
                <v:path arrowok="t"/>
                <v:fill/>
              </v:shape>
              <v:shape style="position:absolute;left:1706;top:4394;width:202;height:192" coordorigin="1706,4394" coordsize="202,192" path="m1814,4511l1798,4511,1798,4569,1814,4569,1814,4511xe" filled="t" fillcolor="#202020" stroked="f">
                <v:path arrowok="t"/>
                <v:fill/>
              </v:shape>
              <v:shape style="position:absolute;left:1706;top:4394;width:202;height:192" coordorigin="1706,4394" coordsize="202,192" path="m1891,4494l1721,4494,1721,4511,1891,4511,1891,4494xe" filled="t" fillcolor="#202020" stroked="f">
                <v:path arrowok="t"/>
                <v:fill/>
              </v:shape>
              <v:shape style="position:absolute;left:1706;top:4394;width:202;height:192" coordorigin="1706,4394" coordsize="202,192" path="m1814,4449l1798,4449,1798,4494,1814,4494,1814,4449xe" filled="t" fillcolor="#202020" stroked="f">
                <v:path arrowok="t"/>
                <v:fill/>
              </v:shape>
              <v:shape style="position:absolute;left:1706;top:4394;width:202;height:192" coordorigin="1706,4394" coordsize="202,192" path="m1898,4432l1714,4432,1714,4449,1898,4449,1898,4432xe" filled="t" fillcolor="#202020" stroked="f">
                <v:path arrowok="t"/>
                <v:fill/>
              </v:shape>
              <v:shape style="position:absolute;left:1706;top:4394;width:202;height:192" coordorigin="1706,4394" coordsize="202,192" path="m1805,4394l1788,4403,1793,4408,1805,4432,1822,4425,1819,4418,1812,4408,1805,43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211.740005pt;width:31.24pt;height:11.2pt;mso-position-horizontal-relative:page;mso-position-vertical-relative:page;z-index:-4823" coordorigin="2467,4235" coordsize="625,224">
            <v:group style="position:absolute;left:2477;top:4257;width:204;height:192" coordorigin="2477,4257" coordsize="204,192">
              <v:shape style="position:absolute;left:2477;top:4257;width:204;height:192" coordorigin="2477,4257" coordsize="204,192" path="m2644,4410l2609,4410,2622,4414,2639,4425,2655,4437,2671,4449,2671,4426,2654,4416,2644,4410xe" filled="t" fillcolor="#202020" stroked="f">
                <v:path arrowok="t"/>
                <v:fill/>
              </v:shape>
              <v:shape style="position:absolute;left:2477;top:4257;width:204;height:192" coordorigin="2477,4257" coordsize="204,192" path="m2623,4326l2606,4326,2606,4369,2602,4388,2592,4406,2579,4417,2562,4427,2539,4437,2544,4442,2546,4446,2562,4446,2581,4436,2597,4425,2609,4413,2609,4410,2644,4410,2618,4396,2623,4372,2623,4326xe" filled="t" fillcolor="#202020" stroked="f">
                <v:path arrowok="t"/>
                <v:fill/>
              </v:shape>
              <v:shape style="position:absolute;left:2477;top:4257;width:204;height:192" coordorigin="2477,4257" coordsize="204,192" path="m2525,4283l2508,4283,2508,4391,2489,4396,2477,4398,2492,4412,2510,4407,2530,4402,2554,4396,2554,4386,2525,4386,2525,4283xe" filled="t" fillcolor="#202020" stroked="f">
                <v:path arrowok="t"/>
                <v:fill/>
              </v:shape>
              <v:shape style="position:absolute;left:2477;top:4257;width:204;height:192" coordorigin="2477,4257" coordsize="204,192" path="m2669,4298l2561,4298,2561,4406,2578,4406,2578,4312,2669,4312,2669,4298xe" filled="t" fillcolor="#202020" stroked="f">
                <v:path arrowok="t"/>
                <v:fill/>
              </v:shape>
              <v:shape style="position:absolute;left:2477;top:4257;width:204;height:192" coordorigin="2477,4257" coordsize="204,192" path="m2669,4312l2654,4312,2654,4406,2669,4406,2669,4312xe" filled="t" fillcolor="#202020" stroked="f">
                <v:path arrowok="t"/>
                <v:fill/>
              </v:shape>
              <v:shape style="position:absolute;left:2477;top:4257;width:204;height:192" coordorigin="2477,4257" coordsize="204,192" path="m2554,4379l2525,4386,2554,4386,2554,4379xe" filled="t" fillcolor="#202020" stroked="f">
                <v:path arrowok="t"/>
                <v:fill/>
              </v:shape>
              <v:shape style="position:absolute;left:2477;top:4257;width:204;height:192" coordorigin="2477,4257" coordsize="204,192" path="m2623,4271l2604,4271,2599,4298,2616,4298,2623,4271xe" filled="t" fillcolor="#202020" stroked="f">
                <v:path arrowok="t"/>
                <v:fill/>
              </v:shape>
              <v:shape style="position:absolute;left:2477;top:4257;width:204;height:192" coordorigin="2477,4257" coordsize="204,192" path="m2551,4266l2479,4266,2479,4283,2551,4283,2551,4266xe" filled="t" fillcolor="#202020" stroked="f">
                <v:path arrowok="t"/>
                <v:fill/>
              </v:shape>
              <v:shape style="position:absolute;left:2477;top:4257;width:204;height:192" coordorigin="2477,4257" coordsize="204,192" path="m2681,4257l2556,4257,2556,4271,2681,4271,2681,4257xe" filled="t" fillcolor="#202020" stroked="f">
                <v:path arrowok="t"/>
                <v:fill/>
              </v:shape>
            </v:group>
            <v:group style="position:absolute;left:2717;top:4254;width:149;height:192" coordorigin="2717,4254" coordsize="149,192">
              <v:shape style="position:absolute;left:2717;top:4254;width:149;height:192" coordorigin="2717,4254" coordsize="149,192" path="m2866,4254l2717,4254,2717,4446,2734,4446,2734,4430,2866,4430,2866,4415,2734,4415,2734,4377,2866,4377,2866,4362,2734,4362,2734,4324,2866,4324,2866,4310,2734,4310,2734,4271,2866,4271,2866,4254xe" filled="t" fillcolor="#202020" stroked="f">
                <v:path arrowok="t"/>
                <v:fill/>
              </v:shape>
              <v:shape style="position:absolute;left:2717;top:4254;width:149;height:192" coordorigin="2717,4254" coordsize="149,192" path="m2866,4430l2849,4430,2849,4446,2866,4446,2866,4430xe" filled="t" fillcolor="#202020" stroked="f">
                <v:path arrowok="t"/>
                <v:fill/>
              </v:shape>
              <v:shape style="position:absolute;left:2717;top:4254;width:149;height:192" coordorigin="2717,4254" coordsize="149,192" path="m2866,4377l2849,4377,2849,4415,2866,4415,2866,4377xe" filled="t" fillcolor="#202020" stroked="f">
                <v:path arrowok="t"/>
                <v:fill/>
              </v:shape>
              <v:shape style="position:absolute;left:2717;top:4254;width:149;height:192" coordorigin="2717,4254" coordsize="149,192" path="m2866,4324l2849,4324,2849,4362,2866,4362,2866,4324xe" filled="t" fillcolor="#202020" stroked="f">
                <v:path arrowok="t"/>
                <v:fill/>
              </v:shape>
              <v:shape style="position:absolute;left:2717;top:4254;width:149;height:192" coordorigin="2717,4254" coordsize="149,192" path="m2866,4271l2849,4271,2849,4310,2866,4310,2866,4271xe" filled="t" fillcolor="#202020" stroked="f">
                <v:path arrowok="t"/>
                <v:fill/>
              </v:shape>
            </v:group>
            <v:group style="position:absolute;left:2897;top:4245;width:185;height:204" coordorigin="2897,4245" coordsize="185,204">
              <v:shape style="position:absolute;left:2897;top:4245;width:185;height:204" coordorigin="2897,4245" coordsize="185,204" path="m2957,4372l2940,4372,2940,4449,2957,4449,2957,4434,3082,4434,3082,4420,2957,4420,2957,4372xe" filled="t" fillcolor="#202020" stroked="f">
                <v:path arrowok="t"/>
                <v:fill/>
              </v:shape>
              <v:shape style="position:absolute;left:2897;top:4245;width:185;height:204" coordorigin="2897,4245" coordsize="185,204" path="m3082,4434l3065,4434,3065,4449,3082,4449,3082,4434xe" filled="t" fillcolor="#202020" stroked="f">
                <v:path arrowok="t"/>
                <v:fill/>
              </v:shape>
              <v:shape style="position:absolute;left:2897;top:4245;width:185;height:204" coordorigin="2897,4245" coordsize="185,204" path="m3082,4370l3065,4370,3065,4420,3082,4420,3082,4370xe" filled="t" fillcolor="#202020" stroked="f">
                <v:path arrowok="t"/>
                <v:fill/>
              </v:shape>
              <v:shape style="position:absolute;left:2897;top:4245;width:185;height:204" coordorigin="2897,4245" coordsize="185,204" path="m2966,4300l2952,4312,2964,4319,2971,4329,2917,4362,2897,4367,2902,4372,2904,4379,2906,4384,2930,4374,2940,4372,2957,4372,2957,4370,3082,4370,3082,4355,2985,4353,3004,4344,3021,4333,3030,4327,2996,4327,2981,4314,2966,4300xe" filled="t" fillcolor="#202020" stroked="f">
                <v:path arrowok="t"/>
                <v:fill/>
              </v:shape>
              <v:shape style="position:absolute;left:2897;top:4245;width:185;height:204" coordorigin="2897,4245" coordsize="185,204" path="m3082,4283l2964,4283,3048,4295,3032,4307,3015,4318,2996,4327,3030,4327,3038,4322,3054,4310,3068,4297,3082,4283xe" filled="t" fillcolor="#202020" stroked="f">
                <v:path arrowok="t"/>
                <v:fill/>
              </v:shape>
              <v:shape style="position:absolute;left:2897;top:4245;width:185;height:204" coordorigin="2897,4245" coordsize="185,204" path="m2974,4245l2932,4293,2902,4317,2909,4324,2919,4323,2935,4310,2951,4297,2964,4283,3082,4283,3082,4269,2976,4269,2981,4264,2986,4257,2990,4252,2974,42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4.399994pt;margin-top:227.479996pt;width:10.306639pt;height:9.960pt;mso-position-horizontal-relative:page;mso-position-vertical-relative:page;z-index:-4822" coordorigin="2688,4550" coordsize="206,199">
            <v:shape style="position:absolute;left:2688;top:4550;width:206;height:199" coordorigin="2688,4550" coordsize="206,199" path="m2738,4658l2724,4658,2724,4749,2738,4749,2738,4658xe" filled="t" fillcolor="#202020" stroked="f">
              <v:path arrowok="t"/>
              <v:fill/>
            </v:shape>
            <v:shape style="position:absolute;left:2688;top:4550;width:206;height:199" coordorigin="2688,4550" coordsize="206,199" path="m2784,4727l2784,4734,2786,4739,2786,4744,2825,4744,2832,4737,2832,4730,2791,4730,2784,4727xe" filled="t" fillcolor="#202020" stroked="f">
              <v:path arrowok="t"/>
              <v:fill/>
            </v:shape>
            <v:shape style="position:absolute;left:2688;top:4550;width:206;height:199" coordorigin="2688,4550" coordsize="206,199" path="m2832,4600l2818,4600,2818,4725,2813,4730,2832,4730,2832,4600xe" filled="t" fillcolor="#202020" stroked="f">
              <v:path arrowok="t"/>
              <v:fill/>
            </v:shape>
            <v:shape style="position:absolute;left:2688;top:4550;width:206;height:199" coordorigin="2688,4550" coordsize="206,199" path="m2858,4634l2844,4641,2852,4659,2860,4676,2869,4695,2878,4715,2894,4705,2858,4634xe" filled="t" fillcolor="#202020" stroked="f">
              <v:path arrowok="t"/>
              <v:fill/>
            </v:shape>
            <v:shape style="position:absolute;left:2688;top:4550;width:206;height:199" coordorigin="2688,4550" coordsize="206,199" path="m2786,4634l2779,4654,2772,4673,2765,4691,2758,4708,2762,4710,2770,4713,2772,4715,2781,4698,2789,4679,2796,4660,2803,4641,2786,4634xe" filled="t" fillcolor="#202020" stroked="f">
              <v:path arrowok="t"/>
              <v:fill/>
            </v:shape>
            <v:shape style="position:absolute;left:2688;top:4550;width:206;height:199" coordorigin="2688,4550" coordsize="206,199" path="m2765,4607l2690,4607,2690,4622,2724,4622,2716,4641,2708,4659,2698,4676,2688,4694,2693,4703,2705,4694,2715,4677,2724,4658,2738,4658,2738,4648,2758,4648,2753,4643,2738,4643,2738,4622,2765,4622,2765,4617,2781,4617,2784,4612,2765,4612,2765,4607xe" filled="t" fillcolor="#202020" stroked="f">
              <v:path arrowok="t"/>
              <v:fill/>
            </v:shape>
            <v:shape style="position:absolute;left:2688;top:4550;width:206;height:199" coordorigin="2688,4550" coordsize="206,199" path="m2758,4648l2738,4648,2746,4655,2753,4665,2760,4672,2770,4662,2765,4655,2758,4648xe" filled="t" fillcolor="#202020" stroked="f">
              <v:path arrowok="t"/>
              <v:fill/>
            </v:shape>
            <v:shape style="position:absolute;left:2688;top:4550;width:206;height:199" coordorigin="2688,4550" coordsize="206,199" path="m2746,4636l2738,4643,2753,4643,2746,4636xe" filled="t" fillcolor="#202020" stroked="f">
              <v:path arrowok="t"/>
              <v:fill/>
            </v:shape>
            <v:shape style="position:absolute;left:2688;top:4550;width:206;height:199" coordorigin="2688,4550" coordsize="206,199" path="m2887,4590l2868,4590,2866,4598,2861,4607,2856,4619,2870,4626,2878,4610,2885,4598,2887,4590xe" filled="t" fillcolor="#202020" stroked="f">
              <v:path arrowok="t"/>
              <v:fill/>
            </v:shape>
            <v:shape style="position:absolute;left:2688;top:4550;width:206;height:199" coordorigin="2688,4550" coordsize="206,199" path="m2781,4617l2765,4617,2767,4619,2770,4624,2775,4625,2781,4617xe" filled="t" fillcolor="#202020" stroked="f">
              <v:path arrowok="t"/>
              <v:fill/>
            </v:shape>
            <v:shape style="position:absolute;left:2688;top:4550;width:206;height:199" coordorigin="2688,4550" coordsize="206,199" path="m2815,4550l2792,4560,2784,4580,2774,4597,2765,4612,2784,4612,2786,4609,2796,4590,2887,4590,2887,4576,2803,4576,2806,4569,2815,4550xe" filled="t" fillcolor="#202020" stroked="f">
              <v:path arrowok="t"/>
              <v:fill/>
            </v:shape>
            <v:shape style="position:absolute;left:2688;top:4550;width:206;height:199" coordorigin="2688,4550" coordsize="206,199" path="m2738,4576l2724,4576,2724,4607,2738,4607,2738,4576xe" filled="t" fillcolor="#202020" stroked="f">
              <v:path arrowok="t"/>
              <v:fill/>
            </v:shape>
            <v:shape style="position:absolute;left:2688;top:4550;width:206;height:199" coordorigin="2688,4550" coordsize="206,199" path="m2753,4558l2735,4560,2714,4562,2690,4564,2693,4571,2693,4576,2695,4581,2705,4578,2714,4578,2724,4576,2738,4576,2762,4571,2772,4571,2753,455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5.660004pt;margin-top:219.419998pt;width:42.16pt;height:10.84pt;mso-position-horizontal-relative:page;mso-position-vertical-relative:page;z-index:-4821" coordorigin="3513,4388" coordsize="843,217">
            <v:group style="position:absolute;left:3523;top:4410;width:194;height:185" coordorigin="3523,4410" coordsize="194,185">
              <v:shape style="position:absolute;left:3523;top:4410;width:194;height:185" coordorigin="3523,4410" coordsize="194,185" path="m3674,4502l3658,4502,3658,4595,3674,4595,3674,4502xe" filled="t" fillcolor="#202020" stroked="f">
                <v:path arrowok="t"/>
                <v:fill/>
              </v:shape>
              <v:shape style="position:absolute;left:3523;top:4410;width:194;height:185" coordorigin="3523,4410" coordsize="194,185" path="m3727,4487l3523,4487,3523,4502,3576,4503,3574,4524,3569,4543,3559,4560,3544,4573,3523,4586,3528,4588,3533,4593,3549,4591,3564,4579,3577,4564,3588,4546,3591,4526,3593,4502,3727,4502,3727,4487xe" filled="t" fillcolor="#202020" stroked="f">
                <v:path arrowok="t"/>
                <v:fill/>
              </v:shape>
              <v:shape style="position:absolute;left:3523;top:4410;width:194;height:185" coordorigin="3523,4410" coordsize="194,185" path="m3593,4427l3576,4427,3576,4487,3593,4487,3593,4427xe" filled="t" fillcolor="#202020" stroked="f">
                <v:path arrowok="t"/>
                <v:fill/>
              </v:shape>
              <v:shape style="position:absolute;left:3523;top:4410;width:194;height:185" coordorigin="3523,4410" coordsize="194,185" path="m3674,4427l3658,4427,3658,4487,3674,4487,3674,4427xe" filled="t" fillcolor="#202020" stroked="f">
                <v:path arrowok="t"/>
                <v:fill/>
              </v:shape>
              <v:shape style="position:absolute;left:3523;top:4410;width:194;height:185" coordorigin="3523,4410" coordsize="194,185" path="m3718,4410l3530,4410,3530,4427,3718,4427,3718,4410xe" filled="t" fillcolor="#202020" stroked="f">
                <v:path arrowok="t"/>
                <v:fill/>
              </v:shape>
            </v:group>
            <v:group style="position:absolute;left:3737;top:4575;width:199;height:2" coordorigin="3737,4575" coordsize="199,2">
              <v:shape style="position:absolute;left:3737;top:4575;width:199;height:2" coordorigin="3737,4575" coordsize="199,0" path="m3737,4575l3936,4575e" filled="f" stroked="t" strokeweight=".94pt" strokecolor="#202020">
                <v:path arrowok="t"/>
              </v:shape>
            </v:group>
            <v:group style="position:absolute;left:3835;top:4430;width:2;height:137" coordorigin="3835,4430" coordsize="2,137">
              <v:shape style="position:absolute;left:3835;top:4430;width:2;height:137" coordorigin="3835,4430" coordsize="0,137" path="m3835,4430l3835,4566e" filled="f" stroked="t" strokeweight="1.06pt" strokecolor="#202020">
                <v:path arrowok="t"/>
              </v:shape>
            </v:group>
            <v:group style="position:absolute;left:3749;top:4421;width:175;height:2" coordorigin="3749,4421" coordsize="175,2">
              <v:shape style="position:absolute;left:3749;top:4421;width:175;height:2" coordorigin="3749,4421" coordsize="175,0" path="m3749,4421l3924,4421e" filled="f" stroked="t" strokeweight=".94pt" strokecolor="#202020">
                <v:path arrowok="t"/>
              </v:shape>
            </v:group>
            <v:group style="position:absolute;left:3972;top:4408;width:146;height:187" coordorigin="3972,4408" coordsize="146,187">
              <v:shape style="position:absolute;left:3972;top:4408;width:146;height:187" coordorigin="3972,4408" coordsize="146,187" path="m4118,4408l3972,4408,3972,4595,3991,4595,3991,4581,4118,4581,4118,4566,3991,4566,3991,4502,4118,4502,4118,4485,3991,4485,3991,4425,4118,4425,4118,4408xe" filled="t" fillcolor="#202020" stroked="f">
                <v:path arrowok="t"/>
                <v:fill/>
              </v:shape>
              <v:shape style="position:absolute;left:3972;top:4408;width:146;height:187" coordorigin="3972,4408" coordsize="146,187" path="m4118,4581l4102,4581,4102,4595,4118,4595,4118,4581xe" filled="t" fillcolor="#202020" stroked="f">
                <v:path arrowok="t"/>
                <v:fill/>
              </v:shape>
              <v:shape style="position:absolute;left:3972;top:4408;width:146;height:187" coordorigin="3972,4408" coordsize="146,187" path="m4118,4502l4102,4502,4102,4566,4118,4566,4118,4502xe" filled="t" fillcolor="#202020" stroked="f">
                <v:path arrowok="t"/>
                <v:fill/>
              </v:shape>
              <v:shape style="position:absolute;left:3972;top:4408;width:146;height:187" coordorigin="3972,4408" coordsize="146,187" path="m4118,4425l4102,4425,4102,4485,4118,4485,4118,4425xe" filled="t" fillcolor="#202020" stroked="f">
                <v:path arrowok="t"/>
                <v:fill/>
              </v:shape>
            </v:group>
            <v:group style="position:absolute;left:4154;top:4398;width:192;height:197" coordorigin="4154,4398" coordsize="192,197">
              <v:shape style="position:absolute;left:4154;top:4398;width:192;height:197" coordorigin="4154,4398" coordsize="192,197" path="m4190,4550l4182,4560,4168,4574,4154,4588,4162,4595,4173,4590,4187,4577,4202,4562,4190,4550xe" filled="t" fillcolor="#202020" stroked="f">
                <v:path arrowok="t"/>
                <v:fill/>
              </v:shape>
              <v:shape style="position:absolute;left:4154;top:4398;width:192;height:197" coordorigin="4154,4398" coordsize="192,197" path="m4346,4403l4274,4403,4274,4497,4273,4519,4271,4537,4269,4553,4261,4571,4248,4588,4253,4593,4289,4526,4346,4526,4346,4511,4289,4511,4289,4509,4290,4494,4289,4470,4346,4470,4346,4458,4289,4458,4289,4418,4346,4418,4346,4403xe" filled="t" fillcolor="#202020" stroked="f">
                <v:path arrowok="t"/>
                <v:fill/>
              </v:shape>
              <v:shape style="position:absolute;left:4154;top:4398;width:192;height:197" coordorigin="4154,4398" coordsize="192,197" path="m4346,4526l4332,4526,4332,4576,4330,4578,4298,4578,4301,4583,4301,4593,4310,4595,4339,4595,4346,4586,4346,4526xe" filled="t" fillcolor="#202020" stroked="f">
                <v:path arrowok="t"/>
                <v:fill/>
              </v:shape>
              <v:shape style="position:absolute;left:4154;top:4398;width:192;height:197" coordorigin="4154,4398" coordsize="192,197" path="m4226,4550l4217,4559,4226,4569,4236,4576,4243,4583,4253,4571,4246,4564,4226,4550xe" filled="t" fillcolor="#202020" stroked="f">
                <v:path arrowok="t"/>
                <v:fill/>
              </v:shape>
              <v:shape style="position:absolute;left:4154;top:4398;width:192;height:197" coordorigin="4154,4398" coordsize="192,197" path="m4265,4533l4154,4533,4154,4547,4265,4547,4265,4533xe" filled="t" fillcolor="#202020" stroked="f">
                <v:path arrowok="t"/>
                <v:fill/>
              </v:shape>
              <v:shape style="position:absolute;left:4154;top:4398;width:192;height:197" coordorigin="4154,4398" coordsize="192,197" path="m4190,4437l4174,4437,4174,4533,4190,4533,4190,4509,4248,4509,4248,4497,4190,4497,4190,4473,4248,4473,4248,4461,4190,4461,4190,4437xe" filled="t" fillcolor="#202020" stroked="f">
                <v:path arrowok="t"/>
                <v:fill/>
              </v:shape>
              <v:shape style="position:absolute;left:4154;top:4398;width:192;height:197" coordorigin="4154,4398" coordsize="192,197" path="m4248,4509l4231,4509,4231,4533,4248,4533,4248,4509xe" filled="t" fillcolor="#202020" stroked="f">
                <v:path arrowok="t"/>
                <v:fill/>
              </v:shape>
              <v:shape style="position:absolute;left:4154;top:4398;width:192;height:197" coordorigin="4154,4398" coordsize="192,197" path="m4346,4470l4332,4470,4332,4511,4346,4511,4346,4470xe" filled="t" fillcolor="#202020" stroked="f">
                <v:path arrowok="t"/>
                <v:fill/>
              </v:shape>
              <v:shape style="position:absolute;left:4154;top:4398;width:192;height:197" coordorigin="4154,4398" coordsize="192,197" path="m4248,4473l4231,4473,4231,4497,4248,4497,4248,4473xe" filled="t" fillcolor="#202020" stroked="f">
                <v:path arrowok="t"/>
                <v:fill/>
              </v:shape>
              <v:shape style="position:absolute;left:4154;top:4398;width:192;height:197" coordorigin="4154,4398" coordsize="192,197" path="m4248,4437l4231,4437,4231,4461,4248,4461,4248,4437xe" filled="t" fillcolor="#202020" stroked="f">
                <v:path arrowok="t"/>
                <v:fill/>
              </v:shape>
              <v:shape style="position:absolute;left:4154;top:4398;width:192;height:197" coordorigin="4154,4398" coordsize="192,197" path="m4346,4418l4332,4418,4332,4458,4346,4458,4346,4418xe" filled="t" fillcolor="#202020" stroked="f">
                <v:path arrowok="t"/>
                <v:fill/>
              </v:shape>
              <v:shape style="position:absolute;left:4154;top:4398;width:192;height:197" coordorigin="4154,4398" coordsize="192,197" path="m4265,4425l4157,4425,4157,4437,4265,4437,4265,4425xe" filled="t" fillcolor="#202020" stroked="f">
                <v:path arrowok="t"/>
                <v:fill/>
              </v:shape>
              <v:shape style="position:absolute;left:4154;top:4398;width:192;height:197" coordorigin="4154,4398" coordsize="192,197" path="m4190,4398l4174,4398,4174,4425,4190,4425,4190,4398xe" filled="t" fillcolor="#202020" stroked="f">
                <v:path arrowok="t"/>
                <v:fill/>
              </v:shape>
              <v:shape style="position:absolute;left:4154;top:4398;width:192;height:197" coordorigin="4154,4398" coordsize="192,197" path="m4248,4398l4231,4398,4231,4425,4248,4425,4248,43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211.860001pt;width:21.43pt;height:10.96pt;mso-position-horizontal-relative:page;mso-position-vertical-relative:page;z-index:-4820" coordorigin="4804,4237" coordsize="429,219">
            <v:group style="position:absolute;left:4814;top:4247;width:202;height:199" coordorigin="4814,4247" coordsize="202,199">
              <v:shape style="position:absolute;left:4814;top:4247;width:202;height:199" coordorigin="4814,4247" coordsize="202,199" path="m4996,4424l4956,4424,4972,4433,4990,4440,5011,4446,5016,4437,5005,4428,4996,4424xe" filled="t" fillcolor="#202020" stroked="f">
                <v:path arrowok="t"/>
                <v:fill/>
              </v:shape>
              <v:shape style="position:absolute;left:4814;top:4247;width:202;height:199" coordorigin="4814,4247" coordsize="202,199" path="m4934,4382l4915,4382,4922,4394,4932,4403,4939,4412,4922,4420,4903,4427,4882,4432,4884,4437,4889,4442,4901,4446,4920,4439,4939,4431,4956,4424,4996,4424,4986,4418,4976,4401,4951,4401,4937,4386,4934,4382xe" filled="t" fillcolor="#202020" stroked="f">
                <v:path arrowok="t"/>
                <v:fill/>
              </v:shape>
              <v:shape style="position:absolute;left:4814;top:4247;width:202;height:199" coordorigin="4814,4247" coordsize="202,199" path="m4879,4317l4864,4321,4859,4356,4856,4378,4853,4403,4838,4406,4814,4410,4825,4425,4884,4413,4884,4401,4872,4401,4866,4394,4871,4370,4875,4347,4877,4331,4879,4317xe" filled="t" fillcolor="#202020" stroked="f">
                <v:path arrowok="t"/>
                <v:fill/>
              </v:shape>
              <v:shape style="position:absolute;left:4814;top:4247;width:202;height:199" coordorigin="4814,4247" coordsize="202,199" path="m4944,4343l4926,4347,4914,4363,4900,4377,4884,4391,4889,4396,4894,4398,4896,4403,4910,4389,4915,4382,4934,4382,4927,4370,4999,4370,4999,4355,4937,4355,4939,4350,4942,4348,4944,4343xe" filled="t" fillcolor="#202020" stroked="f">
                <v:path arrowok="t"/>
                <v:fill/>
              </v:shape>
              <v:shape style="position:absolute;left:4814;top:4247;width:202;height:199" coordorigin="4814,4247" coordsize="202,199" path="m4999,4370l4982,4370,4980,4373,4968,4389,4951,4401,4976,4401,4989,4386,4999,4370xe" filled="t" fillcolor="#202020" stroked="f">
                <v:path arrowok="t"/>
                <v:fill/>
              </v:shape>
              <v:shape style="position:absolute;left:4814;top:4247;width:202;height:199" coordorigin="4814,4247" coordsize="202,199" path="m4884,4396l4879,4398,4872,4401,4884,4401,4884,4396xe" filled="t" fillcolor="#202020" stroked="f">
                <v:path arrowok="t"/>
                <v:fill/>
              </v:shape>
              <v:shape style="position:absolute;left:4814;top:4247;width:202;height:199" coordorigin="4814,4247" coordsize="202,199" path="m4834,4317l4819,4319,4822,4334,4826,4350,4830,4371,4834,4391,4844,4374,4841,4353,4837,4334,4834,4317xe" filled="t" fillcolor="#202020" stroked="f">
                <v:path arrowok="t"/>
                <v:fill/>
              </v:shape>
              <v:shape style="position:absolute;left:4814;top:4247;width:202;height:199" coordorigin="4814,4247" coordsize="202,199" path="m4915,4322l4898,4334,4882,4343,4886,4350,4889,4353,4903,4349,4920,4337,4934,4326,4915,4322xe" filled="t" fillcolor="#202020" stroked="f">
                <v:path arrowok="t"/>
                <v:fill/>
              </v:shape>
              <v:shape style="position:absolute;left:4814;top:4247;width:202;height:199" coordorigin="4814,4247" coordsize="202,199" path="m4975,4314l4966,4326,4976,4332,4993,4342,5009,4353,5011,4335,4994,4325,4975,4314xe" filled="t" fillcolor="#202020" stroked="f">
                <v:path arrowok="t"/>
                <v:fill/>
              </v:shape>
              <v:shape style="position:absolute;left:4814;top:4247;width:202;height:199" coordorigin="4814,4247" coordsize="202,199" path="m5007,4305l4997,4305,5002,4314,5006,4317,5007,4305xe" filled="t" fillcolor="#202020" stroked="f">
                <v:path arrowok="t"/>
                <v:fill/>
              </v:shape>
              <v:shape style="position:absolute;left:4814;top:4247;width:202;height:199" coordorigin="4814,4247" coordsize="202,199" path="m4958,4252l4932,4258,4920,4274,4908,4288,4906,4293,4901,4295,4894,4298,4901,4312,4906,4312,4910,4310,4974,4306,4997,4305,5007,4305,5007,4294,5006,4293,4966,4293,4945,4291,4931,4283,4944,4269,4958,4252xe" filled="t" fillcolor="#202020" stroked="f">
                <v:path arrowok="t"/>
                <v:fill/>
              </v:shape>
              <v:shape style="position:absolute;left:4814;top:4247;width:202;height:199" coordorigin="4814,4247" coordsize="202,199" path="m4886,4288l4817,4288,4817,4300,4886,4300,4886,4288xe" filled="t" fillcolor="#202020" stroked="f">
                <v:path arrowok="t"/>
                <v:fill/>
              </v:shape>
              <v:shape style="position:absolute;left:4814;top:4247;width:202;height:199" coordorigin="4814,4247" coordsize="202,199" path="m4980,4264l4968,4271,4973,4278,4980,4286,4966,4293,5006,4293,4994,4279,4980,4264xe" filled="t" fillcolor="#202020" stroked="f">
                <v:path arrowok="t"/>
                <v:fill/>
              </v:shape>
              <v:shape style="position:absolute;left:4814;top:4247;width:202;height:199" coordorigin="4814,4247" coordsize="202,199" path="m4846,4247l4834,4254,4841,4264,4848,4276,4853,4286,4867,4276,4846,4247xe" filled="t" fillcolor="#202020" stroked="f">
                <v:path arrowok="t"/>
                <v:fill/>
              </v:shape>
            </v:group>
            <v:group style="position:absolute;left:5028;top:4425;width:197;height:2" coordorigin="5028,4425" coordsize="197,2">
              <v:shape style="position:absolute;left:5028;top:4425;width:197;height:2" coordorigin="5028,4425" coordsize="197,0" path="m5028,4425l5225,4425e" filled="f" stroked="t" strokeweight=".82pt" strokecolor="#202020">
                <v:path arrowok="t"/>
              </v:shape>
            </v:group>
            <v:group style="position:absolute;left:5126;top:4281;width:2;height:137" coordorigin="5126,4281" coordsize="2,137">
              <v:shape style="position:absolute;left:5126;top:4281;width:2;height:137" coordorigin="5126,4281" coordsize="0,137" path="m5126,4281l5126,4418e" filled="f" stroked="t" strokeweight="1.06pt" strokecolor="#202020">
                <v:path arrowok="t"/>
              </v:shape>
            </v:group>
            <v:group style="position:absolute;left:5040;top:4272;width:173;height:2" coordorigin="5040,4272" coordsize="173,2">
              <v:shape style="position:absolute;left:5040;top:4272;width:173;height:2" coordorigin="5040,4272" coordsize="173,0" path="m5040,4272l5213,4272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941101pt;margin-top:211.740005pt;width:29.437811pt;height:11.56pt;mso-position-horizontal-relative:page;mso-position-vertical-relative:page;z-index:-4819" coordorigin="5359,4235" coordsize="589,231">
            <v:group style="position:absolute;left:5369;top:4262;width:53;height:194" coordorigin="5369,4262" coordsize="53,194">
              <v:shape style="position:absolute;left:5369;top:4262;width:53;height:194" coordorigin="5369,4262" coordsize="53,194" path="m5422,4262l5374,4320,5369,4363,5371,4384,5375,4404,5382,4423,5392,4440,5405,4456,5417,4450,5406,4434,5397,4417,5391,4398,5387,4377,5386,4355,5388,4334,5392,4314,5399,4295,5409,4277,5422,4262xe" filled="t" fillcolor="#202020" stroked="f">
                <v:path arrowok="t"/>
                <v:fill/>
              </v:shape>
            </v:group>
            <v:group style="position:absolute;left:5446;top:4245;width:202;height:202" coordorigin="5446,4245" coordsize="202,202">
              <v:shape style="position:absolute;left:5446;top:4245;width:202;height:202" coordorigin="5446,4245" coordsize="202,202" path="m5513,4336l5501,4348,5510,4367,5518,4385,5469,4426,5446,4432,5450,4437,5453,4444,5464,4447,5486,4440,5523,4426,5541,4421,5558,4416,5600,4416,5592,4413,5576,4404,5563,4391,5567,4386,5546,4386,5533,4371,5522,4354,5513,4336xe" filled="t" fillcolor="#202020" stroked="f">
                <v:path arrowok="t"/>
                <v:fill/>
              </v:shape>
              <v:shape style="position:absolute;left:5446;top:4245;width:202;height:202" coordorigin="5446,4245" coordsize="202,202" path="m5600,4416l5558,4416,5575,4425,5593,4433,5614,4440,5635,4446,5640,4442,5642,4437,5633,4427,5611,4421,5600,4416xe" filled="t" fillcolor="#202020" stroked="f">
                <v:path arrowok="t"/>
                <v:fill/>
              </v:shape>
              <v:shape style="position:absolute;left:5446;top:4245;width:202;height:202" coordorigin="5446,4245" coordsize="202,202" path="m5580,4334l5579,4336,5569,4356,5558,4373,5546,4386,5567,4386,5575,4376,5586,4359,5597,4341,5580,4334xe" filled="t" fillcolor="#202020" stroked="f">
                <v:path arrowok="t"/>
                <v:fill/>
              </v:shape>
              <v:shape style="position:absolute;left:5446;top:4245;width:202;height:202" coordorigin="5446,4245" coordsize="202,202" path="m5508,4300l5496,4314,5482,4328,5467,4341,5450,4353,5455,4358,5508,4326,5522,4312,5508,4300xe" filled="t" fillcolor="#202020" stroked="f">
                <v:path arrowok="t"/>
                <v:fill/>
              </v:shape>
              <v:shape style="position:absolute;left:5446;top:4245;width:202;height:202" coordorigin="5446,4245" coordsize="202,202" path="m5582,4300l5589,4324,5605,4337,5619,4350,5630,4362,5640,4353,5632,4340,5618,4328,5602,4314,5582,4300xe" filled="t" fillcolor="#202020" stroked="f">
                <v:path arrowok="t"/>
                <v:fill/>
              </v:shape>
              <v:shape style="position:absolute;left:5446;top:4245;width:202;height:202" coordorigin="5446,4245" coordsize="202,202" path="m5647,4276l5448,4276,5448,4290,5647,4290,5647,4276xe" filled="t" fillcolor="#202020" stroked="f">
                <v:path arrowok="t"/>
                <v:fill/>
              </v:shape>
              <v:shape style="position:absolute;left:5446;top:4245;width:202;height:202" coordorigin="5446,4245" coordsize="202,202" path="m5546,4245l5530,4252,5537,4262,5542,4269,5544,4276,5549,4276,5561,4271,5551,4252,5546,4245xe" filled="t" fillcolor="#202020" stroked="f">
                <v:path arrowok="t"/>
                <v:fill/>
              </v:shape>
            </v:group>
            <v:group style="position:absolute;left:5659;top:4425;width:199;height:2" coordorigin="5659,4425" coordsize="199,2">
              <v:shape style="position:absolute;left:5659;top:4425;width:199;height:2" coordorigin="5659,4425" coordsize="199,0" path="m5659,4425l5858,4425e" filled="f" stroked="t" strokeweight=".82pt" strokecolor="#202020">
                <v:path arrowok="t"/>
              </v:shape>
            </v:group>
            <v:group style="position:absolute;left:5759;top:4281;width:2;height:137" coordorigin="5759,4281" coordsize="2,137">
              <v:shape style="position:absolute;left:5759;top:4281;width:2;height:137" coordorigin="5759,4281" coordsize="0,137" path="m5759,4281l5759,4418e" filled="f" stroked="t" strokeweight=".94pt" strokecolor="#202020">
                <v:path arrowok="t"/>
              </v:shape>
            </v:group>
            <v:group style="position:absolute;left:5671;top:4272;width:175;height:2" coordorigin="5671,4272" coordsize="175,2">
              <v:shape style="position:absolute;left:5671;top:4272;width:175;height:2" coordorigin="5671,4272" coordsize="175,0" path="m5671,4272l5846,4272e" filled="f" stroked="t" strokeweight=".94pt" strokecolor="#202020">
                <v:path arrowok="t"/>
              </v:shape>
            </v:group>
            <v:group style="position:absolute;left:5882;top:4262;width:55;height:194" coordorigin="5882,4262" coordsize="55,194">
              <v:shape style="position:absolute;left:5882;top:4262;width:55;height:194" coordorigin="5882,4262" coordsize="55,194" path="m5902,4262l5887,4267,5898,4283,5907,4301,5913,4320,5917,4341,5918,4363,5916,4384,5912,4404,5905,4423,5895,4440,5882,4456,5902,4456,5933,4398,5938,4355,5936,4333,5931,4313,5924,4295,5914,4278,5902,42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2.660004pt;margin-top:226.860001pt;width:19.84pt;height:10.96pt;mso-position-horizontal-relative:page;mso-position-vertical-relative:page;z-index:-4818" coordorigin="5253,4537" coordsize="397,219">
            <v:group style="position:absolute;left:5263;top:4559;width:146;height:187" coordorigin="5263,4559" coordsize="146,187">
              <v:shape style="position:absolute;left:5263;top:4559;width:146;height:187" coordorigin="5263,4559" coordsize="146,187" path="m5410,4559l5263,4559,5263,4746,5280,4746,5280,4732,5410,4732,5410,4715,5280,4715,5280,4650,5410,4650,5410,4636,5280,4636,5280,4574,5410,4574,5410,4559xe" filled="t" fillcolor="#202020" stroked="f">
                <v:path arrowok="t"/>
                <v:fill/>
              </v:shape>
              <v:shape style="position:absolute;left:5263;top:4559;width:146;height:187" coordorigin="5263,4559" coordsize="146,187" path="m5410,4732l5393,4732,5393,4746,5410,4746,5410,4732xe" filled="t" fillcolor="#202020" stroked="f">
                <v:path arrowok="t"/>
                <v:fill/>
              </v:shape>
              <v:shape style="position:absolute;left:5263;top:4559;width:146;height:187" coordorigin="5263,4559" coordsize="146,187" path="m5410,4650l5393,4650,5393,4715,5410,4715,5410,4650xe" filled="t" fillcolor="#202020" stroked="f">
                <v:path arrowok="t"/>
                <v:fill/>
              </v:shape>
              <v:shape style="position:absolute;left:5263;top:4559;width:146;height:187" coordorigin="5263,4559" coordsize="146,187" path="m5410,4574l5393,4574,5393,4636,5410,4636,5410,4574xe" filled="t" fillcolor="#202020" stroked="f">
                <v:path arrowok="t"/>
                <v:fill/>
              </v:shape>
            </v:group>
            <v:group style="position:absolute;left:5443;top:4547;width:197;height:199" coordorigin="5443,4547" coordsize="197,199">
              <v:shape style="position:absolute;left:5443;top:4547;width:197;height:199" coordorigin="5443,4547" coordsize="197,199" path="m5640,4554l5566,4554,5565,4647,5564,4669,5562,4688,5560,4704,5552,4721,5539,4739,5544,4742,5580,4674,5640,4674,5640,4662,5580,4662,5580,4622,5640,4622,5640,4607,5580,4607,5580,4569,5640,4569,5640,4554xe" filled="t" fillcolor="#202020" stroked="f">
                <v:path arrowok="t"/>
                <v:fill/>
              </v:shape>
              <v:shape style="position:absolute;left:5443;top:4547;width:197;height:199" coordorigin="5443,4547" coordsize="197,199" path="m5479,4701l5473,4709,5459,4724,5443,4737,5448,4742,5453,4744,5465,4739,5494,4710,5479,4701xe" filled="t" fillcolor="#202020" stroked="f">
                <v:path arrowok="t"/>
                <v:fill/>
              </v:shape>
              <v:shape style="position:absolute;left:5443;top:4547;width:197;height:199" coordorigin="5443,4547" coordsize="197,199" path="m5590,4727l5594,4734,5594,4744,5633,4744,5640,4737,5640,4730,5602,4730,5590,4727xe" filled="t" fillcolor="#202020" stroked="f">
                <v:path arrowok="t"/>
                <v:fill/>
              </v:shape>
              <v:shape style="position:absolute;left:5443;top:4547;width:197;height:199" coordorigin="5443,4547" coordsize="197,199" path="m5518,4701l5508,4710,5518,4718,5525,4725,5532,4734,5544,4722,5534,4715,5527,4708,5518,4701xe" filled="t" fillcolor="#202020" stroked="f">
                <v:path arrowok="t"/>
                <v:fill/>
              </v:shape>
              <v:shape style="position:absolute;left:5443;top:4547;width:197;height:199" coordorigin="5443,4547" coordsize="197,199" path="m5640,4674l5626,4674,5626,4725,5621,4730,5640,4730,5640,4674xe" filled="t" fillcolor="#202020" stroked="f">
                <v:path arrowok="t"/>
                <v:fill/>
              </v:shape>
              <v:shape style="position:absolute;left:5443;top:4547;width:197;height:199" coordorigin="5443,4547" coordsize="197,199" path="m5554,4684l5446,4684,5446,4696,5554,4696,5554,4684xe" filled="t" fillcolor="#202020" stroked="f">
                <v:path arrowok="t"/>
                <v:fill/>
              </v:shape>
              <v:shape style="position:absolute;left:5443;top:4547;width:197;height:199" coordorigin="5443,4547" coordsize="197,199" path="m5479,4588l5465,4588,5465,4684,5479,4684,5479,4660,5539,4660,5539,4646,5479,4646,5479,4624,5539,4624,5539,4612,5479,4612,5479,4588xe" filled="t" fillcolor="#202020" stroked="f">
                <v:path arrowok="t"/>
                <v:fill/>
              </v:shape>
              <v:shape style="position:absolute;left:5443;top:4547;width:197;height:199" coordorigin="5443,4547" coordsize="197,199" path="m5539,4660l5522,4660,5522,4684,5539,4684,5539,4660xe" filled="t" fillcolor="#202020" stroked="f">
                <v:path arrowok="t"/>
                <v:fill/>
              </v:shape>
              <v:shape style="position:absolute;left:5443;top:4547;width:197;height:199" coordorigin="5443,4547" coordsize="197,199" path="m5640,4622l5626,4622,5626,4662,5640,4662,5640,4622xe" filled="t" fillcolor="#202020" stroked="f">
                <v:path arrowok="t"/>
                <v:fill/>
              </v:shape>
              <v:shape style="position:absolute;left:5443;top:4547;width:197;height:199" coordorigin="5443,4547" coordsize="197,199" path="m5539,4624l5522,4624,5522,4646,5539,4646,5539,4624xe" filled="t" fillcolor="#202020" stroked="f">
                <v:path arrowok="t"/>
                <v:fill/>
              </v:shape>
              <v:shape style="position:absolute;left:5443;top:4547;width:197;height:199" coordorigin="5443,4547" coordsize="197,199" path="m5539,4588l5522,4588,5522,4612,5539,4612,5539,4588xe" filled="t" fillcolor="#202020" stroked="f">
                <v:path arrowok="t"/>
                <v:fill/>
              </v:shape>
              <v:shape style="position:absolute;left:5443;top:4547;width:197;height:199" coordorigin="5443,4547" coordsize="197,199" path="m5640,4569l5626,4569,5626,4607,5640,4607,5640,4569xe" filled="t" fillcolor="#202020" stroked="f">
                <v:path arrowok="t"/>
                <v:fill/>
              </v:shape>
              <v:shape style="position:absolute;left:5443;top:4547;width:197;height:199" coordorigin="5443,4547" coordsize="197,199" path="m5554,4574l5448,4574,5448,4588,5554,4588,5554,4574xe" filled="t" fillcolor="#202020" stroked="f">
                <v:path arrowok="t"/>
                <v:fill/>
              </v:shape>
              <v:shape style="position:absolute;left:5443;top:4547;width:197;height:199" coordorigin="5443,4547" coordsize="197,199" path="m5479,4550l5465,4550,5465,4574,5479,4574,5479,4550xe" filled="t" fillcolor="#202020" stroked="f">
                <v:path arrowok="t"/>
                <v:fill/>
              </v:shape>
              <v:shape style="position:absolute;left:5443;top:4547;width:197;height:199" coordorigin="5443,4547" coordsize="197,199" path="m5539,4547l5522,4547,5522,4574,5539,4574,5539,45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700012pt;margin-top:219.300003pt;width:42.76pt;height:11.129494pt;mso-position-horizontal-relative:page;mso-position-vertical-relative:page;z-index:-4817" coordorigin="6734,4386" coordsize="855,223">
            <v:group style="position:absolute;left:6744;top:4396;width:204;height:201" coordorigin="6744,4396" coordsize="204,201">
              <v:shape style="position:absolute;left:6744;top:4396;width:204;height:201" coordorigin="6744,4396" coordsize="204,201" path="m6761,4502l6753,4522,6753,4523,6761,4542,6770,4557,6763,4569,6756,4576,6744,4586,6749,4590,6751,4595,6754,4597,6769,4585,6784,4570,6821,4570,6805,4563,6794,4548,6797,4539,6777,4539,6768,4522,6761,4502xe" filled="t" fillcolor="#202020" stroked="f">
                <v:path arrowok="t"/>
                <v:fill/>
              </v:shape>
              <v:shape style="position:absolute;left:6744;top:4396;width:204;height:201" coordorigin="6744,4396" coordsize="204,201" path="m6821,4570l6784,4570,6797,4579,6814,4585,6835,4589,6863,4590,6943,4590,6948,4581,6946,4576,6887,4576,6845,4575,6823,4571,6821,4570xe" filled="t" fillcolor="#202020" stroked="f">
                <v:path arrowok="t"/>
                <v:fill/>
              </v:shape>
              <v:shape style="position:absolute;left:6744;top:4396;width:204;height:201" coordorigin="6744,4396" coordsize="204,201" path="m6945,4574l6925,4575,6906,4576,6887,4576,6946,4576,6945,4574xe" filled="t" fillcolor="#202020" stroked="f">
                <v:path arrowok="t"/>
                <v:fill/>
              </v:shape>
              <v:shape style="position:absolute;left:6744;top:4396;width:204;height:201" coordorigin="6744,4396" coordsize="204,201" path="m6878,4550l6862,4550,6862,4571,6878,4571,6878,4550xe" filled="t" fillcolor="#202020" stroked="f">
                <v:path arrowok="t"/>
                <v:fill/>
              </v:shape>
              <v:shape style="position:absolute;left:6744;top:4396;width:204;height:201" coordorigin="6744,4396" coordsize="204,201" path="m6938,4538l6811,4538,6811,4550,6938,4550,6938,4538xe" filled="t" fillcolor="#202020" stroked="f">
                <v:path arrowok="t"/>
                <v:fill/>
              </v:shape>
              <v:shape style="position:absolute;left:6744;top:4396;width:204;height:201" coordorigin="6744,4396" coordsize="204,201" path="m6809,4415l6746,4415,6746,4430,6790,4430,6751,4478,6751,4492,6791,4503,6787,4523,6777,4539,6797,4539,6800,4531,6806,4511,6809,4490,6809,4478,6770,4478,6809,4430,6809,4415xe" filled="t" fillcolor="#202020" stroked="f">
                <v:path arrowok="t"/>
                <v:fill/>
              </v:shape>
              <v:shape style="position:absolute;left:6744;top:4396;width:204;height:201" coordorigin="6744,4396" coordsize="204,201" path="m6878,4518l6862,4518,6862,4538,6878,4538,6878,4518xe" filled="t" fillcolor="#202020" stroked="f">
                <v:path arrowok="t"/>
                <v:fill/>
              </v:shape>
              <v:shape style="position:absolute;left:6744;top:4396;width:204;height:201" coordorigin="6744,4396" coordsize="204,201" path="m6929,4506l6816,4506,6816,4518,6929,4518,6929,4506xe" filled="t" fillcolor="#202020" stroked="f">
                <v:path arrowok="t"/>
                <v:fill/>
              </v:shape>
              <v:shape style="position:absolute;left:6744;top:4396;width:204;height:201" coordorigin="6744,4396" coordsize="204,201" path="m6878,4490l6862,4490,6862,4506,6878,4506,6878,4490xe" filled="t" fillcolor="#202020" stroked="f">
                <v:path arrowok="t"/>
                <v:fill/>
              </v:shape>
              <v:shape style="position:absolute;left:6744;top:4396;width:204;height:201" coordorigin="6744,4396" coordsize="204,201" path="m6926,4458l6910,4458,6910,4478,6821,4478,6821,4490,6910,4490,6910,4494,6926,4494,6926,4458xe" filled="t" fillcolor="#202020" stroked="f">
                <v:path arrowok="t"/>
                <v:fill/>
              </v:shape>
              <v:shape style="position:absolute;left:6744;top:4396;width:204;height:201" coordorigin="6744,4396" coordsize="204,201" path="m6878,4458l6862,4458,6862,4478,6878,4478,6878,4458xe" filled="t" fillcolor="#202020" stroked="f">
                <v:path arrowok="t"/>
                <v:fill/>
              </v:shape>
              <v:shape style="position:absolute;left:6744;top:4396;width:204;height:201" coordorigin="6744,4396" coordsize="204,201" path="m6948,4446l6809,4446,6809,4458,6948,4458,6948,4446xe" filled="t" fillcolor="#202020" stroked="f">
                <v:path arrowok="t"/>
                <v:fill/>
              </v:shape>
              <v:shape style="position:absolute;left:6744;top:4396;width:204;height:201" coordorigin="6744,4396" coordsize="204,201" path="m6878,4427l6862,4427,6862,4446,6878,4446,6878,4427xe" filled="t" fillcolor="#202020" stroked="f">
                <v:path arrowok="t"/>
                <v:fill/>
              </v:shape>
              <v:shape style="position:absolute;left:6744;top:4396;width:204;height:201" coordorigin="6744,4396" coordsize="204,201" path="m6926,4415l6821,4415,6821,4427,6910,4427,6910,4446,6926,4446,6926,4415xe" filled="t" fillcolor="#202020" stroked="f">
                <v:path arrowok="t"/>
                <v:fill/>
              </v:shape>
              <v:shape style="position:absolute;left:6744;top:4396;width:204;height:201" coordorigin="6744,4396" coordsize="204,201" path="m6878,4396l6862,4396,6862,4415,6878,4415,6878,4396xe" filled="t" fillcolor="#202020" stroked="f">
                <v:path arrowok="t"/>
                <v:fill/>
              </v:shape>
            </v:group>
            <v:group style="position:absolute;left:6958;top:4401;width:202;height:198" coordorigin="6958,4401" coordsize="202,198">
              <v:shape style="position:absolute;left:6958;top:4401;width:202;height:198" coordorigin="6958,4401" coordsize="202,198" path="m7138,4487l7025,4487,7025,4502,7038,4506,7047,4525,7055,4543,7061,4562,7044,4569,7024,4577,7003,4583,7006,4588,7010,4593,7017,4599,7037,4591,7055,4584,7074,4577,7092,4572,7130,4572,7116,4565,7103,4551,7116,4537,7118,4534,7073,4534,7061,4519,7051,4502,7138,4502,7138,4487xe" filled="t" fillcolor="#202020" stroked="f">
                <v:path arrowok="t"/>
                <v:fill/>
              </v:shape>
              <v:shape style="position:absolute;left:6958;top:4401;width:202;height:198" coordorigin="6958,4401" coordsize="202,198" path="m7130,4572l7092,4572,7109,4582,7127,4591,7147,4598,7152,4593,7154,4586,7155,4580,7134,4574,7130,4572xe" filled="t" fillcolor="#202020" stroked="f">
                <v:path arrowok="t"/>
                <v:fill/>
              </v:shape>
              <v:shape style="position:absolute;left:6958;top:4401;width:202;height:198" coordorigin="6958,4401" coordsize="202,198" path="m6998,4463l6958,4463,6958,4480,6982,4480,6982,4559,6979,4566,6977,4571,6992,4579,7007,4568,7027,4554,6998,4554,6998,4463xe" filled="t" fillcolor="#202020" stroked="f">
                <v:path arrowok="t"/>
                <v:fill/>
              </v:shape>
              <v:shape style="position:absolute;left:6958;top:4401;width:202;height:198" coordorigin="6958,4401" coordsize="202,198" path="m7025,4538l7015,4542,7008,4550,6998,4554,7027,4554,7027,4542,7025,4538xe" filled="t" fillcolor="#202020" stroked="f">
                <v:path arrowok="t"/>
                <v:fill/>
              </v:shape>
              <v:shape style="position:absolute;left:6958;top:4401;width:202;height:198" coordorigin="6958,4401" coordsize="202,198" path="m7138,4502l7051,4502,7110,4517,7096,4530,7073,4534,7118,4534,7127,4521,7138,4502xe" filled="t" fillcolor="#202020" stroked="f">
                <v:path arrowok="t"/>
                <v:fill/>
              </v:shape>
              <v:shape style="position:absolute;left:6958;top:4401;width:202;height:198" coordorigin="6958,4401" coordsize="202,198" path="m7128,4406l7044,4406,7042,4441,7032,4458,7013,4470,7018,4475,7022,4478,7031,4479,7048,4465,7057,4448,7061,4427,7061,4420,7128,4420,7128,4406xe" filled="t" fillcolor="#202020" stroked="f">
                <v:path arrowok="t"/>
                <v:fill/>
              </v:shape>
              <v:shape style="position:absolute;left:6958;top:4401;width:202;height:198" coordorigin="6958,4401" coordsize="202,198" path="m7128,4420l7111,4420,7111,4466,7118,4473,7157,4473,7159,4468,7159,4456,7130,4456,7128,4454,7128,4420xe" filled="t" fillcolor="#202020" stroked="f">
                <v:path arrowok="t"/>
                <v:fill/>
              </v:shape>
              <v:shape style="position:absolute;left:6958;top:4401;width:202;height:198" coordorigin="6958,4401" coordsize="202,198" path="m6984,4401l6975,4416,6988,4429,7001,4446,7012,4430,6999,4416,6984,4401xe" filled="t" fillcolor="#202020" stroked="f">
                <v:path arrowok="t"/>
                <v:fill/>
              </v:shape>
            </v:group>
            <v:group style="position:absolute;left:7166;top:4398;width:204;height:194" coordorigin="7166,4398" coordsize="204,194">
              <v:shape style="position:absolute;left:7166;top:4398;width:204;height:194" coordorigin="7166,4398" coordsize="204,194" path="m7248,4487l7166,4487,7166,4499,7197,4509,7194,4529,7187,4547,7178,4565,7166,4583,7169,4588,7174,4593,7184,4587,7194,4569,7204,4552,7214,4535,7234,4535,7212,4514,7212,4499,7248,4499,7248,4487xe" filled="t" fillcolor="#202020" stroked="f">
                <v:path arrowok="t"/>
                <v:fill/>
              </v:shape>
              <v:shape style="position:absolute;left:7166;top:4398;width:204;height:194" coordorigin="7166,4398" coordsize="204,194" path="m7308,4437l7294,4437,7293,4484,7290,4504,7252,4571,7234,4586,7238,4588,7297,4540,7303,4523,7318,4523,7318,4516,7307,4509,7308,4490,7308,4437xe" filled="t" fillcolor="#202020" stroked="f">
                <v:path arrowok="t"/>
                <v:fill/>
              </v:shape>
              <v:shape style="position:absolute;left:7166;top:4398;width:204;height:194" coordorigin="7166,4398" coordsize="204,194" path="m7318,4523l7303,4523,7303,4586,7310,4593,7356,4593,7363,4586,7365,4578,7322,4578,7318,4574,7318,4523xe" filled="t" fillcolor="#202020" stroked="f">
                <v:path arrowok="t"/>
                <v:fill/>
              </v:shape>
              <v:shape style="position:absolute;left:7166;top:4398;width:204;height:194" coordorigin="7166,4398" coordsize="204,194" path="m7354,4540l7354,4552,7351,4559,7351,4576,7346,4578,7365,4578,7366,4574,7368,4566,7368,4557,7370,4547,7366,4545,7358,4542,7354,4540xe" filled="t" fillcolor="#202020" stroked="f">
                <v:path arrowok="t"/>
                <v:fill/>
              </v:shape>
              <v:shape style="position:absolute;left:7166;top:4398;width:204;height:194" coordorigin="7166,4398" coordsize="204,194" path="m7234,4535l7214,4535,7228,4551,7241,4566,7240,4541,7234,4535xe" filled="t" fillcolor="#202020" stroked="f">
                <v:path arrowok="t"/>
                <v:fill/>
              </v:shape>
              <v:shape style="position:absolute;left:7166;top:4398;width:204;height:194" coordorigin="7166,4398" coordsize="204,194" path="m7351,4406l7253,4406,7253,4533,7267,4533,7267,4420,7351,4420,7351,4406xe" filled="t" fillcolor="#202020" stroked="f">
                <v:path arrowok="t"/>
                <v:fill/>
              </v:shape>
              <v:shape style="position:absolute;left:7166;top:4398;width:204;height:194" coordorigin="7166,4398" coordsize="204,194" path="m7351,4420l7337,4420,7337,4528,7351,4528,7351,4420xe" filled="t" fillcolor="#202020" stroked="f">
                <v:path arrowok="t"/>
                <v:fill/>
              </v:shape>
              <v:shape style="position:absolute;left:7166;top:4398;width:204;height:194" coordorigin="7166,4398" coordsize="204,194" path="m7214,4449l7198,4449,7198,4487,7214,4487,7214,4449xe" filled="t" fillcolor="#202020" stroked="f">
                <v:path arrowok="t"/>
                <v:fill/>
              </v:shape>
              <v:shape style="position:absolute;left:7166;top:4398;width:204;height:194" coordorigin="7166,4398" coordsize="204,194" path="m7243,4434l7169,4434,7169,4449,7243,4449,7243,4434xe" filled="t" fillcolor="#202020" stroked="f">
                <v:path arrowok="t"/>
                <v:fill/>
              </v:shape>
              <v:shape style="position:absolute;left:7166;top:4398;width:204;height:194" coordorigin="7166,4398" coordsize="204,194" path="m7214,4398l7198,4398,7198,4434,7214,4434,7214,4398xe" filled="t" fillcolor="#202020" stroked="f">
                <v:path arrowok="t"/>
                <v:fill/>
              </v:shape>
            </v:group>
            <v:group style="position:absolute;left:7375;top:4396;width:204;height:202" coordorigin="7375,4396" coordsize="204,202">
              <v:shape style="position:absolute;left:7375;top:4396;width:204;height:202" coordorigin="7375,4396" coordsize="204,202" path="m7435,4485l7406,4485,7406,4598,7421,4598,7421,4487,7438,4487,7435,4485xe" filled="t" fillcolor="#202020" stroked="f">
                <v:path arrowok="t"/>
                <v:fill/>
              </v:shape>
              <v:shape style="position:absolute;left:7375;top:4396;width:204;height:202" coordorigin="7375,4396" coordsize="204,202" path="m7541,4567l7520,4567,7535,4579,7552,4589,7572,4598,7574,4590,7579,4586,7577,4580,7556,4575,7541,4567xe" filled="t" fillcolor="#202020" stroked="f">
                <v:path arrowok="t"/>
                <v:fill/>
              </v:shape>
              <v:shape style="position:absolute;left:7375;top:4396;width:204;height:202" coordorigin="7375,4396" coordsize="204,202" path="m7579,4538l7440,4538,7440,4552,7492,4559,7477,4569,7457,4577,7433,4583,7438,4593,7447,4596,7470,4588,7489,4580,7505,4573,7520,4567,7541,4567,7539,4566,7524,4552,7579,4552,7579,4538xe" filled="t" fillcolor="#202020" stroked="f">
                <v:path arrowok="t"/>
                <v:fill/>
              </v:shape>
              <v:shape style="position:absolute;left:7375;top:4396;width:204;height:202" coordorigin="7375,4396" coordsize="204,202" path="m7447,4442l7378,4442,7378,4456,7398,4468,7392,4488,7384,4506,7375,4523,7378,4530,7380,4535,7383,4541,7391,4527,7399,4508,7406,4485,7435,4485,7433,4482,7421,4482,7421,4456,7447,4456,7447,4442xe" filled="t" fillcolor="#202020" stroked="f">
                <v:path arrowok="t"/>
                <v:fill/>
              </v:shape>
              <v:shape style="position:absolute;left:7375;top:4396;width:204;height:202" coordorigin="7375,4396" coordsize="204,202" path="m7517,4518l7502,4518,7502,4538,7514,4538,7517,4533,7517,4518xe" filled="t" fillcolor="#202020" stroked="f">
                <v:path arrowok="t"/>
                <v:fill/>
              </v:shape>
              <v:shape style="position:absolute;left:7375;top:4396;width:204;height:202" coordorigin="7375,4396" coordsize="204,202" path="m7567,4451l7454,4451,7454,4526,7469,4526,7469,4518,7567,4518,7567,4506,7469,4506,7469,4492,7567,4492,7567,4480,7469,4480,7469,4463,7567,4463,7567,4451xe" filled="t" fillcolor="#202020" stroked="f">
                <v:path arrowok="t"/>
                <v:fill/>
              </v:shape>
              <v:shape style="position:absolute;left:7375;top:4396;width:204;height:202" coordorigin="7375,4396" coordsize="204,202" path="m7567,4518l7553,4518,7553,4526,7567,4526,7567,4518xe" filled="t" fillcolor="#202020" stroked="f">
                <v:path arrowok="t"/>
                <v:fill/>
              </v:shape>
              <v:shape style="position:absolute;left:7375;top:4396;width:204;height:202" coordorigin="7375,4396" coordsize="204,202" path="m7438,4487l7421,4487,7426,4492,7433,4502,7438,4511,7450,4502,7442,4492,7438,4487xe" filled="t" fillcolor="#202020" stroked="f">
                <v:path arrowok="t"/>
                <v:fill/>
              </v:shape>
              <v:shape style="position:absolute;left:7375;top:4396;width:204;height:202" coordorigin="7375,4396" coordsize="204,202" path="m7567,4492l7553,4492,7553,4506,7567,4506,7567,4492xe" filled="t" fillcolor="#202020" stroked="f">
                <v:path arrowok="t"/>
                <v:fill/>
              </v:shape>
              <v:shape style="position:absolute;left:7375;top:4396;width:204;height:202" coordorigin="7375,4396" coordsize="204,202" path="m7428,4475l7421,4482,7433,4482,7428,4475xe" filled="t" fillcolor="#202020" stroked="f">
                <v:path arrowok="t"/>
                <v:fill/>
              </v:shape>
              <v:shape style="position:absolute;left:7375;top:4396;width:204;height:202" coordorigin="7375,4396" coordsize="204,202" path="m7567,4463l7553,4463,7553,4480,7567,4480,7567,4463xe" filled="t" fillcolor="#202020" stroked="f">
                <v:path arrowok="t"/>
                <v:fill/>
              </v:shape>
              <v:shape style="position:absolute;left:7375;top:4396;width:204;height:202" coordorigin="7375,4396" coordsize="204,202" path="m7493,4430l7478,4430,7478,4446,7493,4446,7493,4430xe" filled="t" fillcolor="#202020" stroked="f">
                <v:path arrowok="t"/>
                <v:fill/>
              </v:shape>
              <v:shape style="position:absolute;left:7375;top:4396;width:204;height:202" coordorigin="7375,4396" coordsize="204,202" path="m7543,4430l7529,4430,7529,4446,7543,4446,7543,4430xe" filled="t" fillcolor="#202020" stroked="f">
                <v:path arrowok="t"/>
                <v:fill/>
              </v:shape>
              <v:shape style="position:absolute;left:7375;top:4396;width:204;height:202" coordorigin="7375,4396" coordsize="204,202" path="m7421,4396l7406,4396,7406,4442,7421,4442,7421,4396xe" filled="t" fillcolor="#202020" stroked="f">
                <v:path arrowok="t"/>
                <v:fill/>
              </v:shape>
              <v:shape style="position:absolute;left:7375;top:4396;width:204;height:202" coordorigin="7375,4396" coordsize="204,202" path="m7579,4415l7445,4415,7445,4430,7579,4430,7579,4415xe" filled="t" fillcolor="#202020" stroked="f">
                <v:path arrowok="t"/>
                <v:fill/>
              </v:shape>
              <v:shape style="position:absolute;left:7375;top:4396;width:204;height:202" coordorigin="7375,4396" coordsize="204,202" path="m7493,4396l7478,4396,7478,4415,7493,4415,7493,4396xe" filled="t" fillcolor="#202020" stroked="f">
                <v:path arrowok="t"/>
                <v:fill/>
              </v:shape>
              <v:shape style="position:absolute;left:7375;top:4396;width:204;height:202" coordorigin="7375,4396" coordsize="204,202" path="m7543,4396l7529,4396,7529,4415,7543,4415,7543,43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459991pt;margin-top:211.860001pt;width:42.64pt;height:11.08pt;mso-position-horizontal-relative:page;mso-position-vertical-relative:page;z-index:-4816" coordorigin="8409,4237" coordsize="853,222">
            <v:group style="position:absolute;left:8419;top:4247;width:202;height:202" coordorigin="8419,4247" coordsize="202,202">
              <v:shape style="position:absolute;left:8419;top:4247;width:202;height:202" coordorigin="8419,4247" coordsize="202,202" path="m8594,4358l8450,4358,8450,4449,8467,4449,8467,4434,8594,4434,8594,4420,8467,4420,8467,4372,8594,4372,8594,4358xe" filled="t" fillcolor="#202020" stroked="f">
                <v:path arrowok="t"/>
                <v:fill/>
              </v:shape>
              <v:shape style="position:absolute;left:8419;top:4247;width:202;height:202" coordorigin="8419,4247" coordsize="202,202" path="m8594,4434l8578,4434,8578,4449,8594,4449,8594,4434xe" filled="t" fillcolor="#202020" stroked="f">
                <v:path arrowok="t"/>
                <v:fill/>
              </v:shape>
              <v:shape style="position:absolute;left:8419;top:4247;width:202;height:202" coordorigin="8419,4247" coordsize="202,202" path="m8594,4372l8578,4372,8578,4420,8594,4420,8594,4372xe" filled="t" fillcolor="#202020" stroked="f">
                <v:path arrowok="t"/>
                <v:fill/>
              </v:shape>
              <v:shape style="position:absolute;left:8419;top:4247;width:202;height:202" coordorigin="8419,4247" coordsize="202,202" path="m8539,4247l8514,4249,8502,4264,8489,4278,8474,4291,8458,4303,8439,4314,8419,4324,8424,4331,8429,4336,8431,4341,8441,4334,8453,4329,8462,4322,8582,4322,8582,4319,8615,4319,8613,4317,8578,4317,8481,4308,8497,4294,8511,4280,8522,4266,8544,4266,8534,4254,8539,4247xe" filled="t" fillcolor="#202020" stroked="f">
                <v:path arrowok="t"/>
                <v:fill/>
              </v:shape>
              <v:shape style="position:absolute;left:8419;top:4247;width:202;height:202" coordorigin="8419,4247" coordsize="202,202" path="m8615,4319l8582,4319,8592,4326,8604,4334,8614,4338,8616,4334,8621,4326,8615,4319xe" filled="t" fillcolor="#202020" stroked="f">
                <v:path arrowok="t"/>
                <v:fill/>
              </v:shape>
              <v:shape style="position:absolute;left:8419;top:4247;width:202;height:202" coordorigin="8419,4247" coordsize="202,202" path="m8582,4322l8462,4322,8462,4331,8582,4331,8582,4322xe" filled="t" fillcolor="#202020" stroked="f">
                <v:path arrowok="t"/>
                <v:fill/>
              </v:shape>
              <v:shape style="position:absolute;left:8419;top:4247;width:202;height:202" coordorigin="8419,4247" coordsize="202,202" path="m8544,4266l8522,4266,8533,4277,8547,4292,8562,4305,8578,4317,8613,4317,8612,4316,8594,4307,8576,4295,8561,4283,8547,4269,8544,4266xe" filled="t" fillcolor="#202020" stroked="f">
                <v:path arrowok="t"/>
                <v:fill/>
              </v:shape>
            </v:group>
            <v:group style="position:absolute;left:8645;top:4257;width:175;height:190" coordorigin="8645,4257" coordsize="175,190">
              <v:shape style="position:absolute;left:8645;top:4257;width:175;height:190" coordorigin="8645,4257" coordsize="175,190" path="m8820,4257l8645,4257,8645,4446,8662,4446,8662,4274,8820,4274,8820,4257xe" filled="t" fillcolor="#202020" stroked="f">
                <v:path arrowok="t"/>
                <v:fill/>
              </v:shape>
              <v:shape style="position:absolute;left:8645;top:4257;width:175;height:190" coordorigin="8645,4257" coordsize="175,190" path="m8760,4427l8760,4439,8762,4444,8813,4444,8820,4437,8820,4430,8772,4430,8760,4427xe" filled="t" fillcolor="#202020" stroked="f">
                <v:path arrowok="t"/>
                <v:fill/>
              </v:shape>
              <v:shape style="position:absolute;left:8645;top:4257;width:175;height:190" coordorigin="8645,4257" coordsize="175,190" path="m8820,4274l8803,4274,8803,4425,8801,4430,8820,4430,8820,4274xe" filled="t" fillcolor="#202020" stroked="f">
                <v:path arrowok="t"/>
                <v:fill/>
              </v:shape>
              <v:shape style="position:absolute;left:8645;top:4257;width:175;height:190" coordorigin="8645,4257" coordsize="175,190" path="m8774,4336l8690,4336,8690,4410,8705,4410,8705,4401,8774,4401,8774,4386,8705,4386,8705,4350,8774,4350,8774,4336xe" filled="t" fillcolor="#202020" stroked="f">
                <v:path arrowok="t"/>
                <v:fill/>
              </v:shape>
              <v:shape style="position:absolute;left:8645;top:4257;width:175;height:190" coordorigin="8645,4257" coordsize="175,190" path="m8774,4350l8760,4350,8760,4386,8774,4386,8774,4350xe" filled="t" fillcolor="#202020" stroked="f">
                <v:path arrowok="t"/>
                <v:fill/>
              </v:shape>
              <v:shape style="position:absolute;left:8645;top:4257;width:175;height:190" coordorigin="8645,4257" coordsize="175,190" path="m8794,4298l8671,4298,8671,4312,8794,4312,8794,4298xe" filled="t" fillcolor="#202020" stroked="f">
                <v:path arrowok="t"/>
                <v:fill/>
              </v:shape>
            </v:group>
            <v:group style="position:absolute;left:8839;top:4247;width:202;height:202" coordorigin="8839,4247" coordsize="202,202">
              <v:shape style="position:absolute;left:8839;top:4247;width:202;height:202" coordorigin="8839,4247" coordsize="202,202" path="m8887,4331l8868,4331,8868,4449,8885,4449,8887,4331xe" filled="t" fillcolor="#202020" stroked="f">
                <v:path arrowok="t"/>
                <v:fill/>
              </v:shape>
              <v:shape style="position:absolute;left:8839;top:4247;width:202;height:202" coordorigin="8839,4247" coordsize="202,202" path="m8947,4326l8930,4326,8930,4364,8928,4385,8922,4405,8912,4422,8899,4437,8909,4446,8946,4380,8947,4360,8947,4326xe" filled="t" fillcolor="#202020" stroked="f">
                <v:path arrowok="t"/>
                <v:fill/>
              </v:shape>
              <v:shape style="position:absolute;left:8839;top:4247;width:202;height:202" coordorigin="8839,4247" coordsize="202,202" path="m9005,4326l8990,4326,8990,4446,9005,4446,9005,4326xe" filled="t" fillcolor="#202020" stroked="f">
                <v:path arrowok="t"/>
                <v:fill/>
              </v:shape>
              <v:shape style="position:absolute;left:8839;top:4247;width:202;height:202" coordorigin="8839,4247" coordsize="202,202" path="m8899,4252l8880,4257,8874,4277,8866,4297,8858,4315,8849,4332,8839,4348,8842,4353,8844,4360,8847,4365,8868,4331,8887,4331,8887,4291,8893,4272,8899,4252xe" filled="t" fillcolor="#202020" stroked="f">
                <v:path arrowok="t"/>
                <v:fill/>
              </v:shape>
              <v:shape style="position:absolute;left:8839;top:4247;width:202;height:202" coordorigin="8839,4247" coordsize="202,202" path="m8992,4276l8975,4276,8987,4292,9001,4306,9017,4320,9034,4331,9038,4326,9041,4322,9032,4310,9016,4300,9001,4286,8992,4276xe" filled="t" fillcolor="#202020" stroked="f">
                <v:path arrowok="t"/>
                <v:fill/>
              </v:shape>
              <v:shape style="position:absolute;left:8839;top:4247;width:202;height:202" coordorigin="8839,4247" coordsize="202,202" path="m8978,4247l8961,4249,8951,4266,8939,4282,8925,4297,8910,4310,8892,4322,8899,4329,8913,4327,8930,4313,8960,4288,8975,4276,8992,4276,8988,4270,8976,4252,8978,4247xe" filled="t" fillcolor="#202020" stroked="f">
                <v:path arrowok="t"/>
                <v:fill/>
              </v:shape>
            </v:group>
            <v:group style="position:absolute;left:9050;top:4247;width:202;height:202" coordorigin="9050,4247" coordsize="202,202">
              <v:shape style="position:absolute;left:9050;top:4247;width:202;height:202" coordorigin="9050,4247" coordsize="202,202" path="m9096,4341l9082,4341,9082,4449,9096,4449,9096,4341xe" filled="t" fillcolor="#202020" stroked="f">
                <v:path arrowok="t"/>
                <v:fill/>
              </v:shape>
              <v:shape style="position:absolute;left:9050;top:4247;width:202;height:202" coordorigin="9050,4247" coordsize="202,202" path="m9238,4370l9137,4370,9137,4449,9154,4449,9154,4439,9238,4439,9238,4425,9154,4425,9154,4384,9238,4384,9238,4370xe" filled="t" fillcolor="#202020" stroked="f">
                <v:path arrowok="t"/>
                <v:fill/>
              </v:shape>
              <v:shape style="position:absolute;left:9050;top:4247;width:202;height:202" coordorigin="9050,4247" coordsize="202,202" path="m9238,4439l9223,4439,9223,4449,9238,4449,9238,4439xe" filled="t" fillcolor="#202020" stroked="f">
                <v:path arrowok="t"/>
                <v:fill/>
              </v:shape>
              <v:shape style="position:absolute;left:9050;top:4247;width:202;height:202" coordorigin="9050,4247" coordsize="202,202" path="m9238,4384l9223,4384,9223,4425,9238,4425,9238,4384xe" filled="t" fillcolor="#202020" stroked="f">
                <v:path arrowok="t"/>
                <v:fill/>
              </v:shape>
              <v:shape style="position:absolute;left:9050;top:4247;width:202;height:202" coordorigin="9050,4247" coordsize="202,202" path="m9122,4286l9053,4286,9053,4300,9081,4301,9076,4320,9069,4339,9060,4358,9050,4374,9053,4382,9055,4386,9066,4379,9074,4362,9082,4341,9096,4341,9096,4329,9114,4329,9110,4324,9096,4324,9096,4300,9122,4300,9122,4286xe" filled="t" fillcolor="#202020" stroked="f">
                <v:path arrowok="t"/>
                <v:fill/>
              </v:shape>
              <v:shape style="position:absolute;left:9050;top:4247;width:202;height:202" coordorigin="9050,4247" coordsize="202,202" path="m9169,4297l9152,4297,9162,4314,9173,4331,9155,4340,9137,4348,9118,4355,9122,4365,9139,4363,9157,4356,9175,4348,9193,4340,9238,4340,9226,4335,9218,4315,9185,4315,9172,4301,9169,4297xe" filled="t" fillcolor="#202020" stroked="f">
                <v:path arrowok="t"/>
                <v:fill/>
              </v:shape>
              <v:shape style="position:absolute;left:9050;top:4247;width:202;height:202" coordorigin="9050,4247" coordsize="202,202" path="m9238,4340l9193,4340,9211,4350,9229,4358,9247,4365,9250,4360,9252,4353,9245,4344,9238,4340xe" filled="t" fillcolor="#202020" stroked="f">
                <v:path arrowok="t"/>
                <v:fill/>
              </v:shape>
              <v:shape style="position:absolute;left:9050;top:4247;width:202;height:202" coordorigin="9050,4247" coordsize="202,202" path="m9114,4329l9096,4329,9110,4343,9118,4353,9127,4341,9118,4334,9114,4329xe" filled="t" fillcolor="#202020" stroked="f">
                <v:path arrowok="t"/>
                <v:fill/>
              </v:shape>
              <v:shape style="position:absolute;left:9050;top:4247;width:202;height:202" coordorigin="9050,4247" coordsize="202,202" path="m9103,4317l9096,4324,9110,4324,9103,4317xe" filled="t" fillcolor="#202020" stroked="f">
                <v:path arrowok="t"/>
                <v:fill/>
              </v:shape>
              <v:shape style="position:absolute;left:9050;top:4247;width:202;height:202" coordorigin="9050,4247" coordsize="202,202" path="m9175,4250l9155,4260,9146,4277,9135,4295,9122,4312,9125,4317,9132,4324,9146,4305,9152,4297,9169,4297,9161,4283,9242,4283,9242,4269,9168,4269,9170,4262,9173,4257,9175,4250xe" filled="t" fillcolor="#202020" stroked="f">
                <v:path arrowok="t"/>
                <v:fill/>
              </v:shape>
              <v:shape style="position:absolute;left:9050;top:4247;width:202;height:202" coordorigin="9050,4247" coordsize="202,202" path="m9242,4283l9223,4283,9217,4291,9204,4305,9185,4315,9218,4315,9218,4315,9231,4299,9242,4283xe" filled="t" fillcolor="#202020" stroked="f">
                <v:path arrowok="t"/>
                <v:fill/>
              </v:shape>
              <v:shape style="position:absolute;left:9050;top:4247;width:202;height:202" coordorigin="9050,4247" coordsize="202,202" path="m9096,4247l9082,4247,9082,4286,9096,4286,9096,42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2.46109pt;margin-top:227.460007pt;width:18.876585pt;height:10.84pt;mso-position-horizontal-relative:page;mso-position-vertical-relative:page;z-index:-4815" coordorigin="8649,4549" coordsize="378,217">
            <v:group style="position:absolute;left:8659;top:4562;width:55;height:194" coordorigin="8659,4562" coordsize="55,194">
              <v:shape style="position:absolute;left:8659;top:4562;width:55;height:194" coordorigin="8659,4562" coordsize="55,194" path="m8714,4562l8664,4620,8659,4663,8661,4684,8665,4704,8673,4723,8683,4740,8695,4756,8710,4750,8698,4734,8690,4717,8683,4698,8680,4677,8678,4655,8680,4634,8685,4614,8692,4595,8702,4577,8714,4562xe" filled="t" fillcolor="#202020" stroked="f">
                <v:path arrowok="t"/>
                <v:fill/>
              </v:shape>
            </v:group>
            <v:group style="position:absolute;left:8736;top:4559;width:204;height:182" coordorigin="8736,4559" coordsize="204,182">
              <v:shape style="position:absolute;left:8736;top:4559;width:204;height:182" coordorigin="8736,4559" coordsize="204,182" path="m8813,4634l8796,4634,8795,4663,8791,4683,8784,4698,8773,4710,8757,4722,8736,4734,8743,4742,8803,4702,8813,4641,8813,4634xe" filled="t" fillcolor="#202020" stroked="f">
                <v:path arrowok="t"/>
                <v:fill/>
              </v:shape>
              <v:shape style="position:absolute;left:8736;top:4559;width:204;height:182" coordorigin="8736,4559" coordsize="204,182" path="m8873,4634l8856,4634,8856,4732,8863,4742,8923,4742,8933,4734,8934,4727,8875,4727,8873,4722,8873,4634xe" filled="t" fillcolor="#202020" stroked="f">
                <v:path arrowok="t"/>
                <v:fill/>
              </v:shape>
              <v:shape style="position:absolute;left:8736;top:4559;width:204;height:182" coordorigin="8736,4559" coordsize="204,182" path="m8923,4684l8921,4696,8921,4706,8918,4713,8918,4722,8911,4727,8934,4727,8935,4718,8938,4710,8938,4701,8940,4689,8933,4689,8923,4684xe" filled="t" fillcolor="#202020" stroked="f">
                <v:path arrowok="t"/>
                <v:fill/>
              </v:shape>
              <v:shape style="position:absolute;left:8736;top:4559;width:204;height:182" coordorigin="8736,4559" coordsize="204,182" path="m8938,4619l8738,4619,8738,4634,8938,4634,8938,4619xe" filled="t" fillcolor="#202020" stroked="f">
                <v:path arrowok="t"/>
                <v:fill/>
              </v:shape>
              <v:shape style="position:absolute;left:8736;top:4559;width:204;height:182" coordorigin="8736,4559" coordsize="204,182" path="m8918,4559l8758,4559,8758,4576,8918,4576,8918,4559xe" filled="t" fillcolor="#202020" stroked="f">
                <v:path arrowok="t"/>
                <v:fill/>
              </v:shape>
            </v:group>
            <v:group style="position:absolute;left:8962;top:4562;width:55;height:194" coordorigin="8962,4562" coordsize="55,194">
              <v:shape style="position:absolute;left:8962;top:4562;width:55;height:194" coordorigin="8962,4562" coordsize="55,194" path="m8978,4562l8966,4567,8978,4583,8986,4601,8993,4620,8996,4641,8998,4663,8996,4684,8991,4704,8984,4723,8974,4740,8962,4756,8978,4756,9012,4697,9017,4654,9015,4633,9010,4613,9002,4595,8991,4577,8978,45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219.300003pt;width:53.08pt;height:11.2pt;mso-position-horizontal-relative:page;mso-position-vertical-relative:page;z-index:-4814" coordorigin="9912,4386" coordsize="1062,224">
            <v:group style="position:absolute;left:9922;top:4408;width:204;height:190" coordorigin="9922,4408" coordsize="204,190">
              <v:shape style="position:absolute;left:9922;top:4408;width:204;height:190" coordorigin="9922,4408" coordsize="204,190" path="m10089,4559l10056,4559,10066,4565,10083,4575,10100,4586,10116,4598,10116,4576,10100,4566,10089,4559xe" filled="t" fillcolor="#202020" stroked="f">
                <v:path arrowok="t"/>
                <v:fill/>
              </v:shape>
              <v:shape style="position:absolute;left:9922;top:4408;width:204;height:190" coordorigin="9922,4408" coordsize="204,190" path="m10068,4475l10051,4475,10051,4519,10047,4539,10037,4555,10024,4567,10006,4578,9984,4586,9989,4590,9991,4595,10007,4595,10026,4586,10042,4575,10054,4562,10056,4559,10089,4559,10082,4555,10063,4545,10066,4535,10068,4521,10068,4475xe" filled="t" fillcolor="#202020" stroked="f">
                <v:path arrowok="t"/>
                <v:fill/>
              </v:shape>
              <v:shape style="position:absolute;left:9922;top:4408;width:204;height:190" coordorigin="9922,4408" coordsize="204,190" path="m9970,4432l9953,4432,9953,4540,9934,4545,9922,4547,9937,4562,9954,4558,9966,4555,9998,4547,9998,4538,9970,4538,9970,4432xe" filled="t" fillcolor="#202020" stroked="f">
                <v:path arrowok="t"/>
                <v:fill/>
              </v:shape>
              <v:shape style="position:absolute;left:9922;top:4408;width:204;height:190" coordorigin="9922,4408" coordsize="204,190" path="m10114,4449l10006,4449,10006,4554,10022,4554,10022,4463,10114,4463,10114,4449xe" filled="t" fillcolor="#202020" stroked="f">
                <v:path arrowok="t"/>
                <v:fill/>
              </v:shape>
              <v:shape style="position:absolute;left:9922;top:4408;width:204;height:190" coordorigin="9922,4408" coordsize="204,190" path="m10114,4463l10099,4463,10099,4554,10114,4554,10114,4463xe" filled="t" fillcolor="#202020" stroked="f">
                <v:path arrowok="t"/>
                <v:fill/>
              </v:shape>
              <v:shape style="position:absolute;left:9922;top:4408;width:204;height:190" coordorigin="9922,4408" coordsize="204,190" path="m9998,4530l9991,4533,9979,4535,9970,4538,9998,4538,9998,4530xe" filled="t" fillcolor="#202020" stroked="f">
                <v:path arrowok="t"/>
                <v:fill/>
              </v:shape>
              <v:shape style="position:absolute;left:9922;top:4408;width:204;height:190" coordorigin="9922,4408" coordsize="204,190" path="m10068,4422l10049,4422,10044,4449,10061,4449,10068,4422xe" filled="t" fillcolor="#202020" stroked="f">
                <v:path arrowok="t"/>
                <v:fill/>
              </v:shape>
              <v:shape style="position:absolute;left:9922;top:4408;width:204;height:190" coordorigin="9922,4408" coordsize="204,190" path="m9996,4418l9924,4418,9924,4432,9996,4432,9996,4418xe" filled="t" fillcolor="#202020" stroked="f">
                <v:path arrowok="t"/>
                <v:fill/>
              </v:shape>
              <v:shape style="position:absolute;left:9922;top:4408;width:204;height:190" coordorigin="9922,4408" coordsize="204,190" path="m10126,4408l10001,4408,10001,4422,10126,4422,10126,4408xe" filled="t" fillcolor="#202020" stroked="f">
                <v:path arrowok="t"/>
                <v:fill/>
              </v:shape>
            </v:group>
            <v:group style="position:absolute;left:10162;top:4406;width:149;height:190" coordorigin="10162,4406" coordsize="149,190">
              <v:shape style="position:absolute;left:10162;top:4406;width:149;height:190" coordorigin="10162,4406" coordsize="149,190" path="m10310,4406l10162,4406,10162,4595,10178,4595,10178,4581,10310,4581,10310,4564,10178,4564,10178,4526,10310,4526,10310,4511,10178,4511,10178,4473,10310,4473,10310,4458,10178,4458,10178,4420,10310,4420,10310,4406xe" filled="t" fillcolor="#202020" stroked="f">
                <v:path arrowok="t"/>
                <v:fill/>
              </v:shape>
              <v:shape style="position:absolute;left:10162;top:4406;width:149;height:190" coordorigin="10162,4406" coordsize="149,190" path="m10310,4581l10294,4581,10294,4595,10310,4595,10310,4581xe" filled="t" fillcolor="#202020" stroked="f">
                <v:path arrowok="t"/>
                <v:fill/>
              </v:shape>
              <v:shape style="position:absolute;left:10162;top:4406;width:149;height:190" coordorigin="10162,4406" coordsize="149,190" path="m10310,4526l10294,4526,10294,4564,10310,4564,10310,4526xe" filled="t" fillcolor="#202020" stroked="f">
                <v:path arrowok="t"/>
                <v:fill/>
              </v:shape>
              <v:shape style="position:absolute;left:10162;top:4406;width:149;height:190" coordorigin="10162,4406" coordsize="149,190" path="m10310,4473l10294,4473,10294,4511,10310,4511,10310,4473xe" filled="t" fillcolor="#202020" stroked="f">
                <v:path arrowok="t"/>
                <v:fill/>
              </v:shape>
              <v:shape style="position:absolute;left:10162;top:4406;width:149;height:190" coordorigin="10162,4406" coordsize="149,190" path="m10310,4420l10294,4420,10294,4458,10310,4458,10310,4420xe" filled="t" fillcolor="#202020" stroked="f">
                <v:path arrowok="t"/>
                <v:fill/>
              </v:shape>
            </v:group>
            <v:group style="position:absolute;left:10344;top:4401;width:187;height:199" coordorigin="10344,4401" coordsize="187,199">
              <v:shape style="position:absolute;left:10344;top:4401;width:187;height:199" coordorigin="10344,4401" coordsize="187,199" path="m10498,4559l10462,4559,10479,4568,10496,4578,10513,4588,10531,4600,10526,4573,10509,4564,10498,4559xe" filled="t" fillcolor="#202020" stroked="f">
                <v:path arrowok="t"/>
                <v:fill/>
              </v:shape>
              <v:shape style="position:absolute;left:10344;top:4401;width:187;height:199" coordorigin="10344,4401" coordsize="187,199" path="m10457,4485l10440,4485,10440,4523,10436,4544,10371,4578,10346,4583,10351,4588,10354,4595,10374,4596,10398,4589,10418,4582,10435,4574,10449,4567,10462,4559,10498,4559,10491,4555,10473,4546,10454,4538,10457,4530,10457,4485xe" filled="t" fillcolor="#202020" stroked="f">
                <v:path arrowok="t"/>
                <v:fill/>
              </v:shape>
              <v:shape style="position:absolute;left:10344;top:4401;width:187;height:199" coordorigin="10344,4401" coordsize="187,199" path="m10524,4461l10373,4461,10373,4550,10390,4550,10390,4475,10524,4475,10524,4461xe" filled="t" fillcolor="#202020" stroked="f">
                <v:path arrowok="t"/>
                <v:fill/>
              </v:shape>
              <v:shape style="position:absolute;left:10344;top:4401;width:187;height:199" coordorigin="10344,4401" coordsize="187,199" path="m10524,4475l10507,4475,10507,4550,10524,4550,10524,4475xe" filled="t" fillcolor="#202020" stroked="f">
                <v:path arrowok="t"/>
                <v:fill/>
              </v:shape>
              <v:shape style="position:absolute;left:10344;top:4401;width:187;height:199" coordorigin="10344,4401" coordsize="187,199" path="m10426,4401l10404,4403,10391,4418,10377,4432,10361,4445,10344,4458,10354,4468,10371,4460,10386,4446,10402,4432,10495,4432,10495,4418,10414,4418,10418,4413,10421,4408,10426,4401xe" filled="t" fillcolor="#202020" stroked="f">
                <v:path arrowok="t"/>
                <v:fill/>
              </v:shape>
              <v:shape style="position:absolute;left:10344;top:4401;width:187;height:199" coordorigin="10344,4401" coordsize="187,199" path="m10495,4432l10474,4432,10462,4444,10454,4454,10447,4461,10469,4461,10476,4451,10495,4432xe" filled="t" fillcolor="#202020" stroked="f">
                <v:path arrowok="t"/>
                <v:fill/>
              </v:shape>
            </v:group>
            <v:group style="position:absolute;left:10555;top:4396;width:199;height:202" coordorigin="10555,4396" coordsize="199,202">
              <v:shape style="position:absolute;left:10555;top:4396;width:199;height:202" coordorigin="10555,4396" coordsize="199,202" path="m10754,4475l10558,4475,10558,4487,10754,4487,10754,4475xe" filled="t" fillcolor="#202020" stroked="f">
                <v:path arrowok="t"/>
                <v:fill/>
              </v:shape>
              <v:shape style="position:absolute;left:10555;top:4396;width:199;height:202" coordorigin="10555,4396" coordsize="199,202" path="m10663,4458l10649,4458,10649,4475,10663,4475,10663,4458xe" filled="t" fillcolor="#202020" stroked="f">
                <v:path arrowok="t"/>
                <v:fill/>
              </v:shape>
              <v:shape style="position:absolute;left:10555;top:4396;width:199;height:202" coordorigin="10555,4396" coordsize="199,202" path="m10735,4444l10577,4444,10577,4458,10735,4458,10735,4444xe" filled="t" fillcolor="#202020" stroked="f">
                <v:path arrowok="t"/>
                <v:fill/>
              </v:shape>
              <v:shape style="position:absolute;left:10555;top:4396;width:199;height:202" coordorigin="10555,4396" coordsize="199,202" path="m10663,4427l10649,4427,10649,4444,10663,4444,10663,4427xe" filled="t" fillcolor="#202020" stroked="f">
                <v:path arrowok="t"/>
                <v:fill/>
              </v:shape>
              <v:shape style="position:absolute;left:10555;top:4396;width:199;height:202" coordorigin="10555,4396" coordsize="199,202" path="m10745,4415l10567,4415,10567,4427,10745,4427,10745,4415xe" filled="t" fillcolor="#202020" stroked="f">
                <v:path arrowok="t"/>
                <v:fill/>
              </v:shape>
              <v:shape style="position:absolute;left:10555;top:4396;width:199;height:202" coordorigin="10555,4396" coordsize="199,202" path="m10663,4396l10649,4396,10649,4415,10663,4415,10663,4396xe" filled="t" fillcolor="#202020" stroked="f">
                <v:path arrowok="t"/>
                <v:fill/>
              </v:shape>
              <v:shape style="position:absolute;left:10555;top:4396;width:199;height:202" coordorigin="10555,4396" coordsize="199,202" path="m10718,4571l10670,4571,10691,4578,10710,4585,10727,4591,10742,4598,10739,4579,10723,4573,10718,4571xe" filled="t" fillcolor="#202020" stroked="f">
                <v:path arrowok="t"/>
                <v:fill/>
              </v:shape>
              <v:shape style="position:absolute;left:10555;top:4396;width:199;height:202" coordorigin="10555,4396" coordsize="199,202" path="m10663,4526l10649,4526,10649,4540,10646,4552,10585,4581,10555,4583,10560,4593,10576,4597,10600,4594,10621,4589,10639,4584,10655,4578,10670,4571,10718,4571,10704,4566,10661,4552,10663,4545,10663,4526xe" filled="t" fillcolor="#202020" stroked="f">
                <v:path arrowok="t"/>
                <v:fill/>
              </v:shape>
              <v:shape style="position:absolute;left:10555;top:4396;width:199;height:202" coordorigin="10555,4396" coordsize="199,202" path="m10730,4504l10582,4504,10582,4562,10598,4562,10598,4516,10730,4516,10730,4504xe" filled="t" fillcolor="#202020" stroked="f">
                <v:path arrowok="t"/>
                <v:fill/>
              </v:shape>
              <v:shape style="position:absolute;left:10555;top:4396;width:199;height:202" coordorigin="10555,4396" coordsize="199,202" path="m10730,4516l10714,4516,10714,4559,10730,4559,10730,4516xe" filled="t" fillcolor="#202020" stroked="f">
                <v:path arrowok="t"/>
                <v:fill/>
              </v:shape>
            </v:group>
            <v:group style="position:absolute;left:10764;top:4398;width:199;height:194" coordorigin="10764,4398" coordsize="199,194">
              <v:shape style="position:absolute;left:10764;top:4398;width:199;height:194" coordorigin="10764,4398" coordsize="199,194" path="m10886,4482l10871,4482,10879,4504,10910,4558,10954,4593,10958,4588,10963,4581,10962,4573,10946,4563,10932,4552,10919,4538,10907,4522,10896,4504,10887,4484,10886,4482xe" filled="t" fillcolor="#202020" stroked="f">
                <v:path arrowok="t"/>
                <v:fill/>
              </v:shape>
              <v:shape style="position:absolute;left:10764;top:4398;width:199;height:194" coordorigin="10764,4398" coordsize="199,194" path="m10877,4398l10857,4405,10855,4429,10852,4452,10831,4511,10781,4570,10764,4581,10774,4590,10829,4551,10862,4500,10871,4482,10886,4482,10879,4462,10873,4438,10876,4418,10877,43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289.140015pt;width:42.88pt;height:11.2pt;mso-position-horizontal-relative:page;mso-position-vertical-relative:page;z-index:-4813" coordorigin="1060,5783" coordsize="858,224">
            <v:group style="position:absolute;left:1070;top:5805;width:204;height:192" coordorigin="1070,5805" coordsize="204,192">
              <v:shape style="position:absolute;left:1070;top:5805;width:204;height:192" coordorigin="1070,5805" coordsize="204,192" path="m1239,5958l1205,5958,1216,5962,1233,5973,1249,5985,1265,5997,1265,5974,1248,5963,1239,5958xe" filled="t" fillcolor="#202020" stroked="f">
                <v:path arrowok="t"/>
                <v:fill/>
              </v:shape>
              <v:shape style="position:absolute;left:1070;top:5805;width:204;height:192" coordorigin="1070,5805" coordsize="204,192" path="m1217,5874l1202,5874,1202,5918,1197,5937,1187,5955,1173,5965,1156,5976,1133,5985,1142,5994,1155,5995,1174,5985,1190,5973,1202,5961,1202,5958,1239,5958,1231,5954,1212,5944,1217,5932,1217,5874xe" filled="t" fillcolor="#202020" stroked="f">
                <v:path arrowok="t"/>
                <v:fill/>
              </v:shape>
              <v:shape style="position:absolute;left:1070;top:5805;width:204;height:192" coordorigin="1070,5805" coordsize="204,192" path="m1118,5831l1102,5831,1102,5939,1082,5944,1070,5946,1087,5960,1105,5955,1125,5950,1150,5944,1147,5939,1147,5934,1118,5934,1118,5831xe" filled="t" fillcolor="#202020" stroked="f">
                <v:path arrowok="t"/>
                <v:fill/>
              </v:shape>
              <v:shape style="position:absolute;left:1070;top:5805;width:204;height:192" coordorigin="1070,5805" coordsize="204,192" path="m1265,5846l1154,5846,1154,5954,1171,5954,1171,5860,1265,5860,1265,5846xe" filled="t" fillcolor="#202020" stroked="f">
                <v:path arrowok="t"/>
                <v:fill/>
              </v:shape>
              <v:shape style="position:absolute;left:1070;top:5805;width:204;height:192" coordorigin="1070,5805" coordsize="204,192" path="m1265,5860l1248,5860,1248,5954,1265,5954,1265,5860xe" filled="t" fillcolor="#202020" stroked="f">
                <v:path arrowok="t"/>
                <v:fill/>
              </v:shape>
              <v:shape style="position:absolute;left:1070;top:5805;width:204;height:192" coordorigin="1070,5805" coordsize="204,192" path="m1147,5927l1140,5930,1130,5932,1118,5934,1147,5934,1147,5927xe" filled="t" fillcolor="#202020" stroked="f">
                <v:path arrowok="t"/>
                <v:fill/>
              </v:shape>
              <v:shape style="position:absolute;left:1070;top:5805;width:204;height:192" coordorigin="1070,5805" coordsize="204,192" path="m1217,5819l1200,5819,1193,5846,1210,5846,1217,5819xe" filled="t" fillcolor="#202020" stroked="f">
                <v:path arrowok="t"/>
                <v:fill/>
              </v:shape>
              <v:shape style="position:absolute;left:1070;top:5805;width:204;height:192" coordorigin="1070,5805" coordsize="204,192" path="m1145,5814l1075,5814,1075,5831,1145,5831,1145,5814xe" filled="t" fillcolor="#202020" stroked="f">
                <v:path arrowok="t"/>
                <v:fill/>
              </v:shape>
              <v:shape style="position:absolute;left:1070;top:5805;width:204;height:192" coordorigin="1070,5805" coordsize="204,192" path="m1274,5805l1150,5805,1150,5819,1274,5819,1274,5805xe" filled="t" fillcolor="#202020" stroked="f">
                <v:path arrowok="t"/>
                <v:fill/>
              </v:shape>
            </v:group>
            <v:group style="position:absolute;left:1310;top:5802;width:149;height:192" coordorigin="1310,5802" coordsize="149,192">
              <v:shape style="position:absolute;left:1310;top:5802;width:149;height:192" coordorigin="1310,5802" coordsize="149,192" path="m1459,5802l1310,5802,1310,5994,1330,5994,1330,5978,1459,5978,1459,5963,1330,5963,1330,5925,1459,5925,1459,5910,1330,5910,1330,5872,1459,5872,1459,5858,1330,5858,1330,5819,1459,5819,1459,5802xe" filled="t" fillcolor="#202020" stroked="f">
                <v:path arrowok="t"/>
                <v:fill/>
              </v:shape>
              <v:shape style="position:absolute;left:1310;top:5802;width:149;height:192" coordorigin="1310,5802" coordsize="149,192" path="m1459,5978l1442,5978,1442,5994,1459,5994,1459,5978xe" filled="t" fillcolor="#202020" stroked="f">
                <v:path arrowok="t"/>
                <v:fill/>
              </v:shape>
              <v:shape style="position:absolute;left:1310;top:5802;width:149;height:192" coordorigin="1310,5802" coordsize="149,192" path="m1459,5925l1442,5925,1442,5963,1459,5963,1459,5925xe" filled="t" fillcolor="#202020" stroked="f">
                <v:path arrowok="t"/>
                <v:fill/>
              </v:shape>
              <v:shape style="position:absolute;left:1310;top:5802;width:149;height:192" coordorigin="1310,5802" coordsize="149,192" path="m1459,5872l1442,5872,1442,5910,1459,5910,1459,5872xe" filled="t" fillcolor="#202020" stroked="f">
                <v:path arrowok="t"/>
                <v:fill/>
              </v:shape>
              <v:shape style="position:absolute;left:1310;top:5802;width:149;height:192" coordorigin="1310,5802" coordsize="149,192" path="m1459,5819l1442,5819,1442,5858,1459,5858,1459,5819xe" filled="t" fillcolor="#202020" stroked="f">
                <v:path arrowok="t"/>
                <v:fill/>
              </v:shape>
            </v:group>
            <v:group style="position:absolute;left:1495;top:5798;width:202;height:185" coordorigin="1495,5798" coordsize="202,185">
              <v:shape style="position:absolute;left:1495;top:5798;width:202;height:185" coordorigin="1495,5798" coordsize="202,185" path="m1697,5966l1495,5966,1495,5982,1697,5982,1697,5966xe" filled="t" fillcolor="#202020" stroked="f">
                <v:path arrowok="t"/>
                <v:fill/>
              </v:shape>
              <v:shape style="position:absolute;left:1495;top:5798;width:202;height:185" coordorigin="1495,5798" coordsize="202,185" path="m1577,5798l1560,5798,1560,5966,1577,5966,1577,5798xe" filled="t" fillcolor="#202020" stroked="f">
                <v:path arrowok="t"/>
                <v:fill/>
              </v:shape>
              <v:shape style="position:absolute;left:1495;top:5798;width:202;height:185" coordorigin="1495,5798" coordsize="202,185" path="m1630,5798l1613,5798,1613,5966,1630,5966,1630,5798xe" filled="t" fillcolor="#202020" stroked="f">
                <v:path arrowok="t"/>
                <v:fill/>
              </v:shape>
              <v:shape style="position:absolute;left:1495;top:5798;width:202;height:185" coordorigin="1495,5798" coordsize="202,185" path="m1517,5838l1507,5854,1514,5873,1521,5892,1527,5911,1534,5930,1547,5912,1540,5892,1533,5874,1525,5856,1517,5838xe" filled="t" fillcolor="#202020" stroked="f">
                <v:path arrowok="t"/>
                <v:fill/>
              </v:shape>
              <v:shape style="position:absolute;left:1495;top:5798;width:202;height:185" coordorigin="1495,5798" coordsize="202,185" path="m1690,5846l1669,5849,1662,5867,1654,5886,1646,5904,1637,5922,1657,5921,1664,5904,1672,5886,1680,5867,1690,5846xe" filled="t" fillcolor="#202020" stroked="f">
                <v:path arrowok="t"/>
                <v:fill/>
              </v:shape>
            </v:group>
            <v:group style="position:absolute;left:1706;top:5793;width:202;height:190" coordorigin="1706,5793" coordsize="202,190">
              <v:shape style="position:absolute;left:1706;top:5793;width:202;height:190" coordorigin="1706,5793" coordsize="202,190" path="m1908,5968l1706,5968,1706,5982,1908,5982,1908,5968xe" filled="t" fillcolor="#202020" stroked="f">
                <v:path arrowok="t"/>
                <v:fill/>
              </v:shape>
              <v:shape style="position:absolute;left:1706;top:5793;width:202;height:190" coordorigin="1706,5793" coordsize="202,190" path="m1814,5908l1798,5908,1798,5968,1814,5968,1814,5908xe" filled="t" fillcolor="#202020" stroked="f">
                <v:path arrowok="t"/>
                <v:fill/>
              </v:shape>
              <v:shape style="position:absolute;left:1706;top:5793;width:202;height:190" coordorigin="1706,5793" coordsize="202,190" path="m1891,5894l1721,5894,1721,5908,1891,5908,1891,5894xe" filled="t" fillcolor="#202020" stroked="f">
                <v:path arrowok="t"/>
                <v:fill/>
              </v:shape>
              <v:shape style="position:absolute;left:1706;top:5793;width:202;height:190" coordorigin="1706,5793" coordsize="202,190" path="m1814,5846l1798,5846,1798,5894,1814,5894,1814,5846xe" filled="t" fillcolor="#202020" stroked="f">
                <v:path arrowok="t"/>
                <v:fill/>
              </v:shape>
              <v:shape style="position:absolute;left:1706;top:5793;width:202;height:190" coordorigin="1706,5793" coordsize="202,190" path="m1898,5831l1714,5831,1714,5846,1898,5846,1898,5831xe" filled="t" fillcolor="#202020" stroked="f">
                <v:path arrowok="t"/>
                <v:fill/>
              </v:shape>
              <v:shape style="position:absolute;left:1706;top:5793;width:202;height:190" coordorigin="1706,5793" coordsize="202,190" path="m1805,5793l1788,5800,1793,5807,1805,5831,1822,5822,1819,5814,1812,5805,1805,57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281.700012pt;width:31.24pt;height:11.08pt;mso-position-horizontal-relative:page;mso-position-vertical-relative:page;z-index:-4812" coordorigin="2467,5634" coordsize="625,222">
            <v:group style="position:absolute;left:2477;top:5656;width:204;height:190" coordorigin="2477,5656" coordsize="204,190">
              <v:shape style="position:absolute;left:2477;top:5656;width:204;height:190" coordorigin="2477,5656" coordsize="204,190" path="m2643,5807l2609,5807,2621,5813,2638,5823,2655,5834,2671,5846,2670,5824,2653,5814,2643,5807xe" filled="t" fillcolor="#202020" stroked="f">
                <v:path arrowok="t"/>
                <v:fill/>
              </v:shape>
              <v:shape style="position:absolute;left:2477;top:5656;width:204;height:190" coordorigin="2477,5656" coordsize="204,190" path="m2623,5723l2606,5723,2606,5767,2602,5787,2592,5803,2579,5815,2562,5826,2539,5834,2544,5838,2546,5843,2562,5843,2581,5834,2597,5823,2609,5810,2609,5807,2643,5807,2636,5803,2618,5793,2623,5769,2623,5723xe" filled="t" fillcolor="#202020" stroked="f">
                <v:path arrowok="t"/>
                <v:fill/>
              </v:shape>
              <v:shape style="position:absolute;left:2477;top:5656;width:204;height:190" coordorigin="2477,5656" coordsize="204,190" path="m2525,5680l2508,5680,2508,5788,2489,5793,2477,5795,2492,5810,2509,5806,2521,5803,2554,5795,2554,5786,2525,5786,2525,5680xe" filled="t" fillcolor="#202020" stroked="f">
                <v:path arrowok="t"/>
                <v:fill/>
              </v:shape>
              <v:shape style="position:absolute;left:2477;top:5656;width:204;height:190" coordorigin="2477,5656" coordsize="204,190" path="m2669,5697l2561,5697,2561,5802,2578,5802,2578,5711,2669,5711,2669,5697xe" filled="t" fillcolor="#202020" stroked="f">
                <v:path arrowok="t"/>
                <v:fill/>
              </v:shape>
              <v:shape style="position:absolute;left:2477;top:5656;width:204;height:190" coordorigin="2477,5656" coordsize="204,190" path="m2669,5711l2654,5711,2654,5802,2669,5802,2669,5711xe" filled="t" fillcolor="#202020" stroked="f">
                <v:path arrowok="t"/>
                <v:fill/>
              </v:shape>
              <v:shape style="position:absolute;left:2477;top:5656;width:204;height:190" coordorigin="2477,5656" coordsize="204,190" path="m2554,5778l2525,5786,2554,5786,2554,5778xe" filled="t" fillcolor="#202020" stroked="f">
                <v:path arrowok="t"/>
                <v:fill/>
              </v:shape>
              <v:shape style="position:absolute;left:2477;top:5656;width:204;height:190" coordorigin="2477,5656" coordsize="204,190" path="m2623,5670l2604,5670,2599,5697,2616,5697,2623,5670xe" filled="t" fillcolor="#202020" stroked="f">
                <v:path arrowok="t"/>
                <v:fill/>
              </v:shape>
              <v:shape style="position:absolute;left:2477;top:5656;width:204;height:190" coordorigin="2477,5656" coordsize="204,190" path="m2551,5666l2479,5666,2479,5680,2551,5680,2551,5666xe" filled="t" fillcolor="#202020" stroked="f">
                <v:path arrowok="t"/>
                <v:fill/>
              </v:shape>
              <v:shape style="position:absolute;left:2477;top:5656;width:204;height:190" coordorigin="2477,5656" coordsize="204,190" path="m2681,5656l2556,5656,2556,5670,2681,5670,2681,5656xe" filled="t" fillcolor="#202020" stroked="f">
                <v:path arrowok="t"/>
                <v:fill/>
              </v:shape>
            </v:group>
            <v:group style="position:absolute;left:2717;top:5654;width:149;height:190" coordorigin="2717,5654" coordsize="149,190">
              <v:shape style="position:absolute;left:2717;top:5654;width:149;height:190" coordorigin="2717,5654" coordsize="149,190" path="m2866,5654l2717,5654,2717,5843,2734,5843,2734,5829,2866,5829,2866,5812,2734,5812,2734,5774,2866,5774,2866,5759,2734,5759,2734,5721,2866,5721,2866,5706,2734,5706,2734,5668,2866,5668,2866,5654xe" filled="t" fillcolor="#202020" stroked="f">
                <v:path arrowok="t"/>
                <v:fill/>
              </v:shape>
              <v:shape style="position:absolute;left:2717;top:5654;width:149;height:190" coordorigin="2717,5654" coordsize="149,190" path="m2866,5829l2849,5829,2849,5843,2866,5843,2866,5829xe" filled="t" fillcolor="#202020" stroked="f">
                <v:path arrowok="t"/>
                <v:fill/>
              </v:shape>
              <v:shape style="position:absolute;left:2717;top:5654;width:149;height:190" coordorigin="2717,5654" coordsize="149,190" path="m2866,5774l2849,5774,2849,5812,2866,5812,2866,5774xe" filled="t" fillcolor="#202020" stroked="f">
                <v:path arrowok="t"/>
                <v:fill/>
              </v:shape>
              <v:shape style="position:absolute;left:2717;top:5654;width:149;height:190" coordorigin="2717,5654" coordsize="149,190" path="m2866,5721l2849,5721,2849,5759,2866,5759,2866,5721xe" filled="t" fillcolor="#202020" stroked="f">
                <v:path arrowok="t"/>
                <v:fill/>
              </v:shape>
              <v:shape style="position:absolute;left:2717;top:5654;width:149;height:190" coordorigin="2717,5654" coordsize="149,190" path="m2866,5668l2849,5668,2849,5706,2866,5706,2866,5668xe" filled="t" fillcolor="#202020" stroked="f">
                <v:path arrowok="t"/>
                <v:fill/>
              </v:shape>
            </v:group>
            <v:group style="position:absolute;left:2897;top:5644;width:185;height:202" coordorigin="2897,5644" coordsize="185,202">
              <v:shape style="position:absolute;left:2897;top:5644;width:185;height:202" coordorigin="2897,5644" coordsize="185,202" path="m2957,5769l2940,5769,2940,5846,2957,5846,2957,5834,3082,5834,3082,5819,2957,5819,2957,5769xe" filled="t" fillcolor="#202020" stroked="f">
                <v:path arrowok="t"/>
                <v:fill/>
              </v:shape>
              <v:shape style="position:absolute;left:2897;top:5644;width:185;height:202" coordorigin="2897,5644" coordsize="185,202" path="m3082,5834l3065,5834,3065,5846,3082,5846,3082,5834xe" filled="t" fillcolor="#202020" stroked="f">
                <v:path arrowok="t"/>
                <v:fill/>
              </v:shape>
              <v:shape style="position:absolute;left:2897;top:5644;width:185;height:202" coordorigin="2897,5644" coordsize="185,202" path="m3082,5769l3065,5769,3065,5819,3082,5819,3082,5769xe" filled="t" fillcolor="#202020" stroked="f">
                <v:path arrowok="t"/>
                <v:fill/>
              </v:shape>
              <v:shape style="position:absolute;left:2897;top:5644;width:185;height:202" coordorigin="2897,5644" coordsize="185,202" path="m2966,5699l2952,5709,2964,5718,2971,5728,2917,5760,2897,5766,2902,5771,2906,5781,2918,5778,2930,5774,2940,5769,3082,5769,3082,5752,2983,5751,3003,5742,3021,5732,3029,5726,2996,5726,2981,5713,2966,5699xe" filled="t" fillcolor="#202020" stroked="f">
                <v:path arrowok="t"/>
                <v:fill/>
              </v:shape>
              <v:shape style="position:absolute;left:2897;top:5644;width:185;height:202" coordorigin="2897,5644" coordsize="185,202" path="m3082,5680l2964,5680,3047,5693,3032,5705,3015,5716,2996,5726,3029,5726,3038,5721,3053,5709,3068,5696,3082,5682,3082,5680xe" filled="t" fillcolor="#202020" stroked="f">
                <v:path arrowok="t"/>
                <v:fill/>
              </v:shape>
              <v:shape style="position:absolute;left:2897;top:5644;width:185;height:202" coordorigin="2897,5644" coordsize="185,202" path="m2974,5644l2932,5690,2902,5714,2904,5718,2909,5723,2920,5721,2936,5709,2951,5695,2964,5680,3082,5680,3082,5668,2976,5668,2981,5661,2986,5656,2990,5649,2974,56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4.399994pt;margin-top:297.440002pt;width:10.306639pt;height:9.84pt;mso-position-horizontal-relative:page;mso-position-vertical-relative:page;z-index:-4811" coordorigin="2688,5949" coordsize="206,197">
            <v:shape style="position:absolute;left:2688;top:5949;width:206;height:197" coordorigin="2688,5949" coordsize="206,197" path="m2738,6057l2724,6057,2724,6146,2738,6146,2738,6057xe" filled="t" fillcolor="#202020" stroked="f">
              <v:path arrowok="t"/>
              <v:fill/>
            </v:shape>
            <v:shape style="position:absolute;left:2688;top:5949;width:206;height:197" coordorigin="2688,5949" coordsize="206,197" path="m2832,5999l2818,5999,2818,6124,2813,6126,2784,6126,2784,6131,2786,6138,2786,6143,2825,6143,2832,6136,2832,5999xe" filled="t" fillcolor="#202020" stroked="f">
              <v:path arrowok="t"/>
              <v:fill/>
            </v:shape>
            <v:shape style="position:absolute;left:2688;top:5949;width:206;height:197" coordorigin="2688,5949" coordsize="206,197" path="m2786,6033l2779,6053,2772,6073,2765,6090,2758,6107,2762,6110,2770,6112,2773,6112,2781,6094,2789,6076,2796,6058,2803,6038,2786,6033xe" filled="t" fillcolor="#202020" stroked="f">
              <v:path arrowok="t"/>
              <v:fill/>
            </v:shape>
            <v:shape style="position:absolute;left:2688;top:5949;width:206;height:197" coordorigin="2688,5949" coordsize="206,197" path="m2858,6033l2844,6038,2845,6039,2852,6057,2860,6075,2869,6093,2878,6112,2894,6104,2858,6033xe" filled="t" fillcolor="#202020" stroked="f">
              <v:path arrowok="t"/>
              <v:fill/>
            </v:shape>
            <v:shape style="position:absolute;left:2688;top:5949;width:206;height:197" coordorigin="2688,5949" coordsize="206,197" path="m2765,6006l2690,6006,2690,6021,2717,6038,2708,6056,2699,6073,2688,6090,2690,6095,2693,6102,2705,6093,2715,6076,2724,6057,2738,6057,2738,6047,2758,6047,2755,6045,2753,6042,2738,6042,2738,6021,2765,6021,2765,6016,2781,6016,2784,6011,2765,6011,2765,6006xe" filled="t" fillcolor="#202020" stroked="f">
              <v:path arrowok="t"/>
              <v:fill/>
            </v:shape>
            <v:shape style="position:absolute;left:2688;top:5949;width:206;height:197" coordorigin="2688,5949" coordsize="206,197" path="m2758,6047l2738,6047,2753,6062,2760,6071,2770,6059,2765,6052,2758,6047xe" filled="t" fillcolor="#202020" stroked="f">
              <v:path arrowok="t"/>
              <v:fill/>
            </v:shape>
            <v:shape style="position:absolute;left:2688;top:5949;width:206;height:197" coordorigin="2688,5949" coordsize="206,197" path="m2746,6035l2738,6042,2753,6042,2746,6035xe" filled="t" fillcolor="#202020" stroked="f">
              <v:path arrowok="t"/>
              <v:fill/>
            </v:shape>
            <v:shape style="position:absolute;left:2688;top:5949;width:206;height:197" coordorigin="2688,5949" coordsize="206,197" path="m2781,6016l2765,6016,2770,6021,2775,6024,2781,6016xe" filled="t" fillcolor="#202020" stroked="f">
              <v:path arrowok="t"/>
              <v:fill/>
            </v:shape>
            <v:shape style="position:absolute;left:2688;top:5949;width:206;height:197" coordorigin="2688,5949" coordsize="206,197" path="m2887,5990l2868,5990,2866,5997,2861,6006,2856,6018,2861,6018,2870,6023,2878,6009,2885,5997,2887,5990xe" filled="t" fillcolor="#202020" stroked="f">
              <v:path arrowok="t"/>
              <v:fill/>
            </v:shape>
            <v:shape style="position:absolute;left:2688;top:5949;width:206;height:197" coordorigin="2688,5949" coordsize="206,197" path="m2815,5949l2792,5959,2784,5978,2774,5995,2765,6011,2784,6011,2786,6009,2796,5990,2887,5990,2887,5975,2803,5975,2806,5966,2810,5958,2815,5949xe" filled="t" fillcolor="#202020" stroked="f">
              <v:path arrowok="t"/>
              <v:fill/>
            </v:shape>
            <v:shape style="position:absolute;left:2688;top:5949;width:206;height:197" coordorigin="2688,5949" coordsize="206,197" path="m2738,5975l2724,5975,2724,6006,2738,6006,2738,5975xe" filled="t" fillcolor="#202020" stroked="f">
              <v:path arrowok="t"/>
              <v:fill/>
            </v:shape>
            <v:shape style="position:absolute;left:2688;top:5949;width:206;height:197" coordorigin="2688,5949" coordsize="206,197" path="m2753,5956l2734,5958,2714,5961,2690,5963,2693,5968,2693,5973,2695,5978,2705,5978,2714,5975,2738,5975,2738,5973,2750,5970,2762,5970,2772,5968,2753,595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5.660004pt;margin-top:289.260010pt;width:42.16pt;height:10.96pt;mso-position-horizontal-relative:page;mso-position-vertical-relative:page;z-index:-4810" coordorigin="3513,5785" coordsize="843,219">
            <v:group style="position:absolute;left:3523;top:5810;width:194;height:185" coordorigin="3523,5810" coordsize="194,185">
              <v:shape style="position:absolute;left:3523;top:5810;width:194;height:185" coordorigin="3523,5810" coordsize="194,185" path="m3674,5901l3658,5901,3658,5994,3674,5994,3674,5901xe" filled="t" fillcolor="#202020" stroked="f">
                <v:path arrowok="t"/>
                <v:fill/>
              </v:shape>
              <v:shape style="position:absolute;left:3523;top:5810;width:194;height:185" coordorigin="3523,5810" coordsize="194,185" path="m3727,5884l3523,5884,3523,5901,3576,5901,3574,5921,3569,5940,3559,5958,3544,5971,3523,5982,3533,5992,3587,5944,3593,5901,3727,5901,3727,5884xe" filled="t" fillcolor="#202020" stroked="f">
                <v:path arrowok="t"/>
                <v:fill/>
              </v:shape>
              <v:shape style="position:absolute;left:3523;top:5810;width:194;height:185" coordorigin="3523,5810" coordsize="194,185" path="m3593,5824l3576,5824,3576,5884,3593,5884,3593,5824xe" filled="t" fillcolor="#202020" stroked="f">
                <v:path arrowok="t"/>
                <v:fill/>
              </v:shape>
              <v:shape style="position:absolute;left:3523;top:5810;width:194;height:185" coordorigin="3523,5810" coordsize="194,185" path="m3674,5824l3658,5824,3658,5884,3674,5884,3674,5824xe" filled="t" fillcolor="#202020" stroked="f">
                <v:path arrowok="t"/>
                <v:fill/>
              </v:shape>
              <v:shape style="position:absolute;left:3523;top:5810;width:194;height:185" coordorigin="3523,5810" coordsize="194,185" path="m3718,5810l3530,5810,3530,5824,3718,5824,3718,5810xe" filled="t" fillcolor="#202020" stroked="f">
                <v:path arrowok="t"/>
                <v:fill/>
              </v:shape>
            </v:group>
            <v:group style="position:absolute;left:3737;top:5973;width:199;height:2" coordorigin="3737,5973" coordsize="199,2">
              <v:shape style="position:absolute;left:3737;top:5973;width:199;height:2" coordorigin="3737,5973" coordsize="199,0" path="m3737,5973l3936,5973e" filled="f" stroked="t" strokeweight=".82pt" strokecolor="#202020">
                <v:path arrowok="t"/>
              </v:shape>
            </v:group>
            <v:group style="position:absolute;left:3835;top:5829;width:2;height:137" coordorigin="3835,5829" coordsize="2,137">
              <v:shape style="position:absolute;left:3835;top:5829;width:2;height:137" coordorigin="3835,5829" coordsize="0,137" path="m3835,5829l3835,5966e" filled="f" stroked="t" strokeweight="1.06pt" strokecolor="#202020">
                <v:path arrowok="t"/>
              </v:shape>
            </v:group>
            <v:group style="position:absolute;left:3749;top:5820;width:175;height:2" coordorigin="3749,5820" coordsize="175,2">
              <v:shape style="position:absolute;left:3749;top:5820;width:175;height:2" coordorigin="3749,5820" coordsize="175,0" path="m3749,5820l3924,5820e" filled="f" stroked="t" strokeweight=".94pt" strokecolor="#202020">
                <v:path arrowok="t"/>
              </v:shape>
            </v:group>
            <v:group style="position:absolute;left:3972;top:5807;width:146;height:187" coordorigin="3972,5807" coordsize="146,187">
              <v:shape style="position:absolute;left:3972;top:5807;width:146;height:187" coordorigin="3972,5807" coordsize="146,187" path="m4118,5807l3972,5807,3972,5994,3991,5994,3991,5978,4118,5978,4118,5963,3991,5963,3991,5898,4118,5898,4118,5884,3991,5884,3991,5822,4118,5822,4118,5807xe" filled="t" fillcolor="#202020" stroked="f">
                <v:path arrowok="t"/>
                <v:fill/>
              </v:shape>
              <v:shape style="position:absolute;left:3972;top:5807;width:146;height:187" coordorigin="3972,5807" coordsize="146,187" path="m4118,5978l4102,5978,4102,5994,4118,5994,4118,5978xe" filled="t" fillcolor="#202020" stroked="f">
                <v:path arrowok="t"/>
                <v:fill/>
              </v:shape>
              <v:shape style="position:absolute;left:3972;top:5807;width:146;height:187" coordorigin="3972,5807" coordsize="146,187" path="m4118,5898l4102,5898,4102,5963,4118,5963,4118,5898xe" filled="t" fillcolor="#202020" stroked="f">
                <v:path arrowok="t"/>
                <v:fill/>
              </v:shape>
              <v:shape style="position:absolute;left:3972;top:5807;width:146;height:187" coordorigin="3972,5807" coordsize="146,187" path="m4118,5822l4102,5822,4102,5884,4118,5884,4118,5822xe" filled="t" fillcolor="#202020" stroked="f">
                <v:path arrowok="t"/>
                <v:fill/>
              </v:shape>
            </v:group>
            <v:group style="position:absolute;left:4154;top:5795;width:192;height:199" coordorigin="4154,5795" coordsize="192,199">
              <v:shape style="position:absolute;left:4154;top:5795;width:192;height:199" coordorigin="4154,5795" coordsize="192,199" path="m4346,5802l4274,5802,4274,5895,4273,5917,4271,5936,4268,5952,4261,5969,4248,5987,4253,5990,4289,5922,4346,5922,4346,5910,4289,5910,4289,5908,4290,5892,4289,5870,4346,5870,4346,5855,4289,5855,4289,5817,4346,5817,4346,5802xe" filled="t" fillcolor="#202020" stroked="f">
                <v:path arrowok="t"/>
                <v:fill/>
              </v:shape>
              <v:shape style="position:absolute;left:4154;top:5795;width:192;height:199" coordorigin="4154,5795" coordsize="192,199" path="m4190,5949l4183,5957,4169,5972,4154,5985,4157,5990,4162,5992,4174,5987,4202,5958,4190,5949xe" filled="t" fillcolor="#202020" stroked="f">
                <v:path arrowok="t"/>
                <v:fill/>
              </v:shape>
              <v:shape style="position:absolute;left:4154;top:5795;width:192;height:199" coordorigin="4154,5795" coordsize="192,199" path="m4298,5975l4301,5982,4301,5992,4339,5992,4346,5985,4346,5978,4310,5978,4298,5975xe" filled="t" fillcolor="#202020" stroked="f">
                <v:path arrowok="t"/>
                <v:fill/>
              </v:shape>
              <v:shape style="position:absolute;left:4154;top:5795;width:192;height:199" coordorigin="4154,5795" coordsize="192,199" path="m4226,5949l4217,5958,4236,5973,4243,5982,4253,5970,4246,5963,4226,5949xe" filled="t" fillcolor="#202020" stroked="f">
                <v:path arrowok="t"/>
                <v:fill/>
              </v:shape>
              <v:shape style="position:absolute;left:4154;top:5795;width:192;height:199" coordorigin="4154,5795" coordsize="192,199" path="m4346,5922l4332,5922,4332,5973,4330,5978,4346,5978,4346,5922xe" filled="t" fillcolor="#202020" stroked="f">
                <v:path arrowok="t"/>
                <v:fill/>
              </v:shape>
              <v:shape style="position:absolute;left:4154;top:5795;width:192;height:199" coordorigin="4154,5795" coordsize="192,199" path="m4265,5930l4154,5930,4154,5944,4265,5944,4265,5930xe" filled="t" fillcolor="#202020" stroked="f">
                <v:path arrowok="t"/>
                <v:fill/>
              </v:shape>
              <v:shape style="position:absolute;left:4154;top:5795;width:192;height:199" coordorigin="4154,5795" coordsize="192,199" path="m4190,5836l4174,5836,4174,5930,4190,5930,4190,5908,4248,5908,4248,5894,4190,5894,4190,5872,4248,5872,4248,5858,4190,5858,4190,5836xe" filled="t" fillcolor="#202020" stroked="f">
                <v:path arrowok="t"/>
                <v:fill/>
              </v:shape>
              <v:shape style="position:absolute;left:4154;top:5795;width:192;height:199" coordorigin="4154,5795" coordsize="192,199" path="m4248,5908l4231,5908,4231,5930,4248,5930,4248,5908xe" filled="t" fillcolor="#202020" stroked="f">
                <v:path arrowok="t"/>
                <v:fill/>
              </v:shape>
              <v:shape style="position:absolute;left:4154;top:5795;width:192;height:199" coordorigin="4154,5795" coordsize="192,199" path="m4346,5870l4332,5870,4332,5910,4346,5910,4346,5870xe" filled="t" fillcolor="#202020" stroked="f">
                <v:path arrowok="t"/>
                <v:fill/>
              </v:shape>
              <v:shape style="position:absolute;left:4154;top:5795;width:192;height:199" coordorigin="4154,5795" coordsize="192,199" path="m4248,5872l4231,5872,4231,5894,4248,5894,4248,5872xe" filled="t" fillcolor="#202020" stroked="f">
                <v:path arrowok="t"/>
                <v:fill/>
              </v:shape>
              <v:shape style="position:absolute;left:4154;top:5795;width:192;height:199" coordorigin="4154,5795" coordsize="192,199" path="m4248,5836l4231,5836,4231,5858,4248,5858,4248,5836xe" filled="t" fillcolor="#202020" stroked="f">
                <v:path arrowok="t"/>
                <v:fill/>
              </v:shape>
              <v:shape style="position:absolute;left:4154;top:5795;width:192;height:199" coordorigin="4154,5795" coordsize="192,199" path="m4346,5817l4332,5817,4332,5855,4346,5855,4346,5817xe" filled="t" fillcolor="#202020" stroked="f">
                <v:path arrowok="t"/>
                <v:fill/>
              </v:shape>
              <v:shape style="position:absolute;left:4154;top:5795;width:192;height:199" coordorigin="4154,5795" coordsize="192,199" path="m4265,5822l4157,5822,4157,5836,4265,5836,4265,5822xe" filled="t" fillcolor="#202020" stroked="f">
                <v:path arrowok="t"/>
                <v:fill/>
              </v:shape>
              <v:shape style="position:absolute;left:4154;top:5795;width:192;height:199" coordorigin="4154,5795" coordsize="192,199" path="m4190,5798l4174,5798,4174,5822,4190,5822,4190,5798xe" filled="t" fillcolor="#202020" stroked="f">
                <v:path arrowok="t"/>
                <v:fill/>
              </v:shape>
              <v:shape style="position:absolute;left:4154;top:5795;width:192;height:199" coordorigin="4154,5795" coordsize="192,199" path="m4248,5795l4231,5795,4231,5822,4248,5822,4248,57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281.700012pt;width:21.49pt;height:11.08pt;mso-position-horizontal-relative:page;mso-position-vertical-relative:page;z-index:-4809" coordorigin="4804,5634" coordsize="430,222">
            <v:group style="position:absolute;left:4814;top:5644;width:202;height:202" coordorigin="4814,5644" coordsize="202,202">
              <v:shape style="position:absolute;left:4814;top:5644;width:202;height:202" coordorigin="4814,5644" coordsize="202,202" path="m4996,5821l4956,5821,4973,5831,4990,5839,5011,5846,5014,5841,5016,5834,5006,5826,4996,5821xe" filled="t" fillcolor="#202020" stroked="f">
                <v:path arrowok="t"/>
                <v:fill/>
              </v:shape>
              <v:shape style="position:absolute;left:4814;top:5644;width:202;height:202" coordorigin="4814,5644" coordsize="202,202" path="m4935,5781l4915,5781,4922,5790,4932,5800,4939,5811,4922,5819,4903,5826,4882,5831,4884,5836,4889,5841,4902,5845,4921,5837,4939,5830,4956,5821,4996,5821,4987,5817,4977,5799,4953,5799,4937,5785,4935,5781xe" filled="t" fillcolor="#202020" stroked="f">
                <v:path arrowok="t"/>
                <v:fill/>
              </v:shape>
              <v:shape style="position:absolute;left:4814;top:5644;width:202;height:202" coordorigin="4814,5644" coordsize="202,202" path="m4879,5714l4864,5719,4859,5755,4856,5777,4853,5802,4838,5805,4814,5810,4825,5822,4884,5810,4884,5798,4872,5798,4867,5791,4871,5768,4875,5747,4877,5729,4879,5714xe" filled="t" fillcolor="#202020" stroked="f">
                <v:path arrowok="t"/>
                <v:fill/>
              </v:shape>
              <v:shape style="position:absolute;left:4814;top:5644;width:202;height:202" coordorigin="4814,5644" coordsize="202,202" path="m4944,5740l4925,5746,4913,5761,4899,5776,4884,5790,4889,5793,4896,5800,4903,5795,4910,5788,4915,5781,4935,5781,4927,5769,4927,5766,4999,5766,4999,5752,4937,5752,4939,5750,4944,5740xe" filled="t" fillcolor="#202020" stroked="f">
                <v:path arrowok="t"/>
                <v:fill/>
              </v:shape>
              <v:shape style="position:absolute;left:4814;top:5644;width:202;height:202" coordorigin="4814,5644" coordsize="202,202" path="m4999,5766l4982,5766,4980,5770,4968,5786,4953,5799,4977,5799,4990,5784,4999,5766xe" filled="t" fillcolor="#202020" stroked="f">
                <v:path arrowok="t"/>
                <v:fill/>
              </v:shape>
              <v:shape style="position:absolute;left:4814;top:5644;width:202;height:202" coordorigin="4814,5644" coordsize="202,202" path="m4884,5795l4879,5798,4884,5798,4884,5795xe" filled="t" fillcolor="#202020" stroked="f">
                <v:path arrowok="t"/>
                <v:fill/>
              </v:shape>
              <v:shape style="position:absolute;left:4814;top:5644;width:202;height:202" coordorigin="4814,5644" coordsize="202,202" path="m4834,5714l4819,5718,4822,5730,4826,5748,4830,5769,4834,5790,4844,5771,4841,5749,4837,5730,4834,5714xe" filled="t" fillcolor="#202020" stroked="f">
                <v:path arrowok="t"/>
                <v:fill/>
              </v:shape>
              <v:shape style="position:absolute;left:4814;top:5644;width:202;height:202" coordorigin="4814,5644" coordsize="202,202" path="m4914,5720l4898,5731,4882,5742,4886,5747,4889,5752,4903,5747,4920,5735,4934,5723,4914,5720xe" filled="t" fillcolor="#202020" stroked="f">
                <v:path arrowok="t"/>
                <v:fill/>
              </v:shape>
              <v:shape style="position:absolute;left:4814;top:5644;width:202;height:202" coordorigin="4814,5644" coordsize="202,202" path="m4975,5714l4966,5726,4976,5730,4993,5741,5009,5752,5011,5733,4994,5723,4975,5714xe" filled="t" fillcolor="#202020" stroked="f">
                <v:path arrowok="t"/>
                <v:fill/>
              </v:shape>
              <v:shape style="position:absolute;left:4814;top:5644;width:202;height:202" coordorigin="4814,5644" coordsize="202,202" path="m5007,5704l4997,5704,4999,5706,5002,5711,5006,5716,5007,5704xe" filled="t" fillcolor="#202020" stroked="f">
                <v:path arrowok="t"/>
                <v:fill/>
              </v:shape>
              <v:shape style="position:absolute;left:4814;top:5644;width:202;height:202" coordorigin="4814,5644" coordsize="202,202" path="m4958,5649l4932,5655,4920,5671,4908,5685,4906,5690,4901,5692,4894,5694,4901,5711,4906,5709,4910,5709,4953,5706,4974,5704,4997,5704,5007,5704,5007,5692,5006,5691,4966,5691,4945,5689,4931,5680,4944,5665,4958,5649xe" filled="t" fillcolor="#202020" stroked="f">
                <v:path arrowok="t"/>
                <v:fill/>
              </v:shape>
              <v:shape style="position:absolute;left:4814;top:5644;width:202;height:202" coordorigin="4814,5644" coordsize="202,202" path="m4886,5685l4817,5685,4817,5699,4886,5699,4886,5685xe" filled="t" fillcolor="#202020" stroked="f">
                <v:path arrowok="t"/>
                <v:fill/>
              </v:shape>
              <v:shape style="position:absolute;left:4814;top:5644;width:202;height:202" coordorigin="4814,5644" coordsize="202,202" path="m4980,5661l4968,5670,4973,5678,4980,5682,4966,5691,5006,5691,4994,5677,4980,5661xe" filled="t" fillcolor="#202020" stroked="f">
                <v:path arrowok="t"/>
                <v:fill/>
              </v:shape>
              <v:shape style="position:absolute;left:4814;top:5644;width:202;height:202" coordorigin="4814,5644" coordsize="202,202" path="m4846,5644l4834,5651,4841,5663,4848,5673,4853,5682,4867,5675,4860,5666,4853,5654,4846,5644xe" filled="t" fillcolor="#202020" stroked="f">
                <v:path arrowok="t"/>
                <v:fill/>
              </v:shape>
            </v:group>
            <v:group style="position:absolute;left:5028;top:5823;width:197;height:2" coordorigin="5028,5823" coordsize="197,2">
              <v:shape style="position:absolute;left:5028;top:5823;width:197;height:2" coordorigin="5028,5823" coordsize="197,0" path="m5028,5823l5225,5823e" filled="f" stroked="t" strokeweight=".94pt" strokecolor="#202020">
                <v:path arrowok="t"/>
              </v:shape>
            </v:group>
            <v:group style="position:absolute;left:5126;top:5678;width:2;height:137" coordorigin="5126,5678" coordsize="2,137">
              <v:shape style="position:absolute;left:5126;top:5678;width:2;height:137" coordorigin="5126,5678" coordsize="0,137" path="m5126,5678l5126,5814e" filled="f" stroked="t" strokeweight="1.06pt" strokecolor="#202020">
                <v:path arrowok="t"/>
              </v:shape>
            </v:group>
            <v:group style="position:absolute;left:5040;top:5669;width:173;height:2" coordorigin="5040,5669" coordsize="173,2">
              <v:shape style="position:absolute;left:5040;top:5669;width:173;height:2" coordorigin="5040,5669" coordsize="173,0" path="m5040,5669l5213,5669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943756pt;margin-top:281.579987pt;width:29.432512pt;height:11.68pt;mso-position-horizontal-relative:page;mso-position-vertical-relative:page;z-index:-4808" coordorigin="5359,5632" coordsize="589,234">
            <v:group style="position:absolute;left:5369;top:5658;width:53;height:197" coordorigin="5369,5658" coordsize="53,197">
              <v:shape style="position:absolute;left:5369;top:5658;width:53;height:197" coordorigin="5369,5658" coordsize="53,197" path="m5422,5658l5374,5719,5369,5762,5371,5783,5375,5802,5383,5821,5392,5838,5405,5855,5416,5848,5405,5831,5396,5814,5390,5795,5387,5774,5386,5752,5388,5732,5392,5712,5399,5693,5409,5675,5422,5658xe" filled="t" fillcolor="#202020" stroked="f">
                <v:path arrowok="t"/>
                <v:fill/>
              </v:shape>
            </v:group>
            <v:group style="position:absolute;left:5446;top:5642;width:202;height:204" coordorigin="5446,5642" coordsize="202,204">
              <v:shape style="position:absolute;left:5446;top:5642;width:202;height:204" coordorigin="5446,5642" coordsize="202,204" path="m5599,5814l5559,5814,5575,5823,5594,5832,5614,5839,5635,5846,5640,5841,5642,5834,5634,5824,5612,5819,5599,5814xe" filled="t" fillcolor="#202020" stroked="f">
                <v:path arrowok="t"/>
                <v:fill/>
              </v:shape>
              <v:shape style="position:absolute;left:5446;top:5642;width:202;height:204" coordorigin="5446,5642" coordsize="202,204" path="m5513,5733l5502,5747,5511,5766,5519,5784,5469,5825,5446,5831,5450,5836,5453,5841,5465,5843,5486,5837,5524,5824,5541,5819,5559,5814,5599,5814,5593,5811,5577,5801,5564,5789,5569,5783,5546,5783,5533,5769,5522,5752,5513,5733xe" filled="t" fillcolor="#202020" stroked="f">
                <v:path arrowok="t"/>
                <v:fill/>
              </v:shape>
              <v:shape style="position:absolute;left:5446;top:5642;width:202;height:204" coordorigin="5446,5642" coordsize="202,204" path="m5580,5730l5579,5733,5569,5754,5558,5770,5546,5783,5569,5783,5576,5774,5586,5757,5597,5738,5580,5730xe" filled="t" fillcolor="#202020" stroked="f">
                <v:path arrowok="t"/>
                <v:fill/>
              </v:shape>
              <v:shape style="position:absolute;left:5446;top:5642;width:202;height:204" coordorigin="5446,5642" coordsize="202,204" path="m5508,5699l5497,5711,5482,5725,5467,5738,5450,5750,5455,5754,5458,5759,5463,5763,5493,5738,5508,5724,5522,5709,5508,5699xe" filled="t" fillcolor="#202020" stroked="f">
                <v:path arrowok="t"/>
                <v:fill/>
              </v:shape>
              <v:shape style="position:absolute;left:5446;top:5642;width:202;height:204" coordorigin="5446,5642" coordsize="202,204" path="m5582,5697l5589,5723,5605,5736,5619,5749,5630,5762,5635,5754,5640,5752,5632,5737,5618,5725,5602,5712,5582,5697xe" filled="t" fillcolor="#202020" stroked="f">
                <v:path arrowok="t"/>
                <v:fill/>
              </v:shape>
              <v:shape style="position:absolute;left:5446;top:5642;width:202;height:204" coordorigin="5446,5642" coordsize="202,204" path="m5647,5675l5448,5675,5448,5690,5647,5690,5647,5675xe" filled="t" fillcolor="#202020" stroked="f">
                <v:path arrowok="t"/>
                <v:fill/>
              </v:shape>
              <v:shape style="position:absolute;left:5446;top:5642;width:202;height:204" coordorigin="5446,5642" coordsize="202,204" path="m5546,5642l5530,5649,5537,5658,5542,5668,5544,5675,5549,5675,5561,5668,5556,5658,5551,5651,5546,5642xe" filled="t" fillcolor="#202020" stroked="f">
                <v:path arrowok="t"/>
                <v:fill/>
              </v:shape>
            </v:group>
            <v:group style="position:absolute;left:5659;top:5823;width:199;height:2" coordorigin="5659,5823" coordsize="199,2">
              <v:shape style="position:absolute;left:5659;top:5823;width:199;height:2" coordorigin="5659,5823" coordsize="199,0" path="m5659,5823l5858,5823e" filled="f" stroked="t" strokeweight=".94pt" strokecolor="#202020">
                <v:path arrowok="t"/>
              </v:shape>
            </v:group>
            <v:group style="position:absolute;left:5759;top:5678;width:2;height:137" coordorigin="5759,5678" coordsize="2,137">
              <v:shape style="position:absolute;left:5759;top:5678;width:2;height:137" coordorigin="5759,5678" coordsize="0,137" path="m5759,5678l5759,5814e" filled="f" stroked="t" strokeweight=".94pt" strokecolor="#202020">
                <v:path arrowok="t"/>
              </v:shape>
            </v:group>
            <v:group style="position:absolute;left:5671;top:5669;width:175;height:2" coordorigin="5671,5669" coordsize="175,2">
              <v:shape style="position:absolute;left:5671;top:5669;width:175;height:2" coordorigin="5671,5669" coordsize="175,0" path="m5671,5669l5846,5669e" filled="f" stroked="t" strokeweight=".94pt" strokecolor="#202020">
                <v:path arrowok="t"/>
              </v:shape>
            </v:group>
            <v:group style="position:absolute;left:5882;top:5658;width:55;height:197" coordorigin="5882,5658" coordsize="55,197">
              <v:shape style="position:absolute;left:5882;top:5658;width:55;height:197" coordorigin="5882,5658" coordsize="55,197" path="m5902,5658l5888,5666,5899,5682,5908,5700,5914,5719,5917,5739,5918,5762,5916,5782,5912,5801,5905,5820,5895,5838,5882,5855,5902,5855,5933,5795,5938,5752,5936,5730,5931,5710,5924,5692,5914,5674,5902,56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2.660004pt;margin-top:296.820007pt;width:19.84pt;height:10.84pt;mso-position-horizontal-relative:page;mso-position-vertical-relative:page;z-index:-4807" coordorigin="5253,5936" coordsize="397,217">
            <v:group style="position:absolute;left:5263;top:5956;width:146;height:187" coordorigin="5263,5956" coordsize="146,187">
              <v:shape style="position:absolute;left:5263;top:5956;width:146;height:187" coordorigin="5263,5956" coordsize="146,187" path="m5410,5956l5263,5956,5263,6143,5280,6143,5280,6129,5410,6129,5410,6114,5280,6114,5280,6050,5410,6050,5410,6033,5280,6033,5280,5973,5410,5973,5410,5956xe" filled="t" fillcolor="#202020" stroked="f">
                <v:path arrowok="t"/>
                <v:fill/>
              </v:shape>
              <v:shape style="position:absolute;left:5263;top:5956;width:146;height:187" coordorigin="5263,5956" coordsize="146,187" path="m5410,6129l5393,6129,5393,6143,5410,6143,5410,6129xe" filled="t" fillcolor="#202020" stroked="f">
                <v:path arrowok="t"/>
                <v:fill/>
              </v:shape>
              <v:shape style="position:absolute;left:5263;top:5956;width:146;height:187" coordorigin="5263,5956" coordsize="146,187" path="m5410,6050l5393,6050,5393,6114,5410,6114,5410,6050xe" filled="t" fillcolor="#202020" stroked="f">
                <v:path arrowok="t"/>
                <v:fill/>
              </v:shape>
              <v:shape style="position:absolute;left:5263;top:5956;width:146;height:187" coordorigin="5263,5956" coordsize="146,187" path="m5410,5973l5393,5973,5393,6033,5410,6033,5410,5973xe" filled="t" fillcolor="#202020" stroked="f">
                <v:path arrowok="t"/>
                <v:fill/>
              </v:shape>
            </v:group>
            <v:group style="position:absolute;left:5443;top:5946;width:197;height:197" coordorigin="5443,5946" coordsize="197,197">
              <v:shape style="position:absolute;left:5443;top:5946;width:197;height:197" coordorigin="5443,5946" coordsize="197,197" path="m5479,6098l5472,6108,5459,6122,5443,6136,5448,6138,5453,6143,5464,6138,5478,6125,5494,6110,5479,6098xe" filled="t" fillcolor="#202020" stroked="f">
                <v:path arrowok="t"/>
                <v:fill/>
              </v:shape>
              <v:shape style="position:absolute;left:5443;top:5946;width:197;height:197" coordorigin="5443,5946" coordsize="197,197" path="m5640,5951l5566,5951,5565,6045,5564,6067,5562,6085,5560,6101,5553,6119,5539,6136,5544,6141,5580,6074,5640,6074,5640,6059,5580,6059,5580,6018,5640,6018,5640,6006,5580,6006,5580,5966,5640,5966,5640,5951xe" filled="t" fillcolor="#202020" stroked="f">
                <v:path arrowok="t"/>
                <v:fill/>
              </v:shape>
              <v:shape style="position:absolute;left:5443;top:5946;width:197;height:197" coordorigin="5443,5946" coordsize="197,197" path="m5640,6074l5626,6074,5626,6124,5621,6126,5590,6126,5594,6131,5594,6141,5602,6143,5633,6143,5640,6134,5640,6074xe" filled="t" fillcolor="#202020" stroked="f">
                <v:path arrowok="t"/>
                <v:fill/>
              </v:shape>
              <v:shape style="position:absolute;left:5443;top:5946;width:197;height:197" coordorigin="5443,5946" coordsize="197,197" path="m5518,6098l5508,6107,5532,6131,5544,6119,5534,6112,5527,6105,5518,6098xe" filled="t" fillcolor="#202020" stroked="f">
                <v:path arrowok="t"/>
                <v:fill/>
              </v:shape>
              <v:shape style="position:absolute;left:5443;top:5946;width:197;height:197" coordorigin="5443,5946" coordsize="197,197" path="m5554,6081l5446,6081,5446,6095,5554,6095,5554,6081xe" filled="t" fillcolor="#202020" stroked="f">
                <v:path arrowok="t"/>
                <v:fill/>
              </v:shape>
              <v:shape style="position:absolute;left:5443;top:5946;width:197;height:197" coordorigin="5443,5946" coordsize="197,197" path="m5479,5987l5465,5987,5465,6081,5479,6081,5479,6057,5539,6057,5539,6045,5479,6045,5479,6021,5539,6021,5539,6009,5479,6009,5479,5987xe" filled="t" fillcolor="#202020" stroked="f">
                <v:path arrowok="t"/>
                <v:fill/>
              </v:shape>
              <v:shape style="position:absolute;left:5443;top:5946;width:197;height:197" coordorigin="5443,5946" coordsize="197,197" path="m5539,6057l5522,6057,5522,6081,5539,6081,5539,6057xe" filled="t" fillcolor="#202020" stroked="f">
                <v:path arrowok="t"/>
                <v:fill/>
              </v:shape>
              <v:shape style="position:absolute;left:5443;top:5946;width:197;height:197" coordorigin="5443,5946" coordsize="197,197" path="m5640,6018l5626,6018,5626,6059,5640,6059,5640,6018xe" filled="t" fillcolor="#202020" stroked="f">
                <v:path arrowok="t"/>
                <v:fill/>
              </v:shape>
              <v:shape style="position:absolute;left:5443;top:5946;width:197;height:197" coordorigin="5443,5946" coordsize="197,197" path="m5539,6021l5522,6021,5522,6045,5539,6045,5539,6021xe" filled="t" fillcolor="#202020" stroked="f">
                <v:path arrowok="t"/>
                <v:fill/>
              </v:shape>
              <v:shape style="position:absolute;left:5443;top:5946;width:197;height:197" coordorigin="5443,5946" coordsize="197,197" path="m5539,5987l5522,5987,5522,6009,5539,6009,5539,5987xe" filled="t" fillcolor="#202020" stroked="f">
                <v:path arrowok="t"/>
                <v:fill/>
              </v:shape>
              <v:shape style="position:absolute;left:5443;top:5946;width:197;height:197" coordorigin="5443,5946" coordsize="197,197" path="m5640,5966l5626,5966,5626,6006,5640,6006,5640,5966xe" filled="t" fillcolor="#202020" stroked="f">
                <v:path arrowok="t"/>
                <v:fill/>
              </v:shape>
              <v:shape style="position:absolute;left:5443;top:5946;width:197;height:197" coordorigin="5443,5946" coordsize="197,197" path="m5554,5973l5448,5973,5448,5987,5554,5987,5554,5973xe" filled="t" fillcolor="#202020" stroked="f">
                <v:path arrowok="t"/>
                <v:fill/>
              </v:shape>
              <v:shape style="position:absolute;left:5443;top:5946;width:197;height:197" coordorigin="5443,5946" coordsize="197,197" path="m5479,5946l5465,5946,5465,5973,5479,5973,5479,5946xe" filled="t" fillcolor="#202020" stroked="f">
                <v:path arrowok="t"/>
                <v:fill/>
              </v:shape>
              <v:shape style="position:absolute;left:5443;top:5946;width:197;height:197" coordorigin="5443,5946" coordsize="197,197" path="m5539,5946l5522,5946,5522,5973,5539,5973,5539,59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700012pt;margin-top:289.140015pt;width:42.76pt;height:11.147113pt;mso-position-horizontal-relative:page;mso-position-vertical-relative:page;z-index:-4806" coordorigin="6734,5783" coordsize="855,223">
            <v:group style="position:absolute;left:6744;top:5793;width:204;height:202" coordorigin="6744,5793" coordsize="204,202">
              <v:shape style="position:absolute;left:6744;top:5793;width:204;height:202" coordorigin="6744,5793" coordsize="204,202" path="m6761,5901l6753,5922,6761,5941,6770,5956,6756,5975,6744,5982,6749,5987,6751,5992,6756,5995,6770,5981,6784,5967,6820,5967,6805,5960,6793,5947,6797,5938,6777,5938,6768,5921,6761,5901xe" filled="t" fillcolor="#202020" stroked="f">
                <v:path arrowok="t"/>
                <v:fill/>
              </v:shape>
              <v:shape style="position:absolute;left:6744;top:5793;width:204;height:202" coordorigin="6744,5793" coordsize="204,202" path="m6820,5967l6784,5967,6797,5976,6814,5982,6835,5986,6863,5987,6943,5987,6948,5978,6945,5973,6845,5972,6823,5968,6820,5967xe" filled="t" fillcolor="#202020" stroked="f">
                <v:path arrowok="t"/>
                <v:fill/>
              </v:shape>
              <v:shape style="position:absolute;left:6744;top:5793;width:204;height:202" coordorigin="6744,5793" coordsize="204,202" path="m6878,5946l6862,5946,6862,5968,6878,5968,6878,5946xe" filled="t" fillcolor="#202020" stroked="f">
                <v:path arrowok="t"/>
                <v:fill/>
              </v:shape>
              <v:shape style="position:absolute;left:6744;top:5793;width:204;height:202" coordorigin="6744,5793" coordsize="204,202" path="m6938,5934l6811,5934,6811,5946,6938,5946,6938,5934xe" filled="t" fillcolor="#202020" stroked="f">
                <v:path arrowok="t"/>
                <v:fill/>
              </v:shape>
              <v:shape style="position:absolute;left:6744;top:5793;width:204;height:202" coordorigin="6744,5793" coordsize="204,202" path="m6809,5814l6746,5814,6746,5829,6790,5829,6751,5874,6751,5889,6791,5901,6787,5922,6777,5938,6797,5938,6800,5929,6805,5909,6809,5889,6809,5874,6770,5874,6809,5829,6809,5814xe" filled="t" fillcolor="#202020" stroked="f">
                <v:path arrowok="t"/>
                <v:fill/>
              </v:shape>
              <v:shape style="position:absolute;left:6744;top:5793;width:204;height:202" coordorigin="6744,5793" coordsize="204,202" path="m6878,5918l6862,5918,6862,5934,6878,5934,6878,5918xe" filled="t" fillcolor="#202020" stroked="f">
                <v:path arrowok="t"/>
                <v:fill/>
              </v:shape>
              <v:shape style="position:absolute;left:6744;top:5793;width:204;height:202" coordorigin="6744,5793" coordsize="204,202" path="m6929,5906l6816,5906,6816,5918,6929,5918,6929,5906xe" filled="t" fillcolor="#202020" stroked="f">
                <v:path arrowok="t"/>
                <v:fill/>
              </v:shape>
              <v:shape style="position:absolute;left:6744;top:5793;width:204;height:202" coordorigin="6744,5793" coordsize="204,202" path="m6878,5886l6862,5886,6862,5906,6878,5906,6878,5886xe" filled="t" fillcolor="#202020" stroked="f">
                <v:path arrowok="t"/>
                <v:fill/>
              </v:shape>
              <v:shape style="position:absolute;left:6744;top:5793;width:204;height:202" coordorigin="6744,5793" coordsize="204,202" path="m6926,5858l6910,5858,6910,5874,6821,5874,6821,5886,6910,5886,6910,5894,6926,5894,6926,5858xe" filled="t" fillcolor="#202020" stroked="f">
                <v:path arrowok="t"/>
                <v:fill/>
              </v:shape>
              <v:shape style="position:absolute;left:6744;top:5793;width:204;height:202" coordorigin="6744,5793" coordsize="204,202" path="m6878,5858l6862,5858,6862,5874,6878,5874,6878,5858xe" filled="t" fillcolor="#202020" stroked="f">
                <v:path arrowok="t"/>
                <v:fill/>
              </v:shape>
              <v:shape style="position:absolute;left:6744;top:5793;width:204;height:202" coordorigin="6744,5793" coordsize="204,202" path="m6948,5843l6809,5843,6809,5858,6948,5858,6948,5843xe" filled="t" fillcolor="#202020" stroked="f">
                <v:path arrowok="t"/>
                <v:fill/>
              </v:shape>
              <v:shape style="position:absolute;left:6744;top:5793;width:204;height:202" coordorigin="6744,5793" coordsize="204,202" path="m6878,5826l6862,5826,6862,5843,6878,5843,6878,5826xe" filled="t" fillcolor="#202020" stroked="f">
                <v:path arrowok="t"/>
                <v:fill/>
              </v:shape>
              <v:shape style="position:absolute;left:6744;top:5793;width:204;height:202" coordorigin="6744,5793" coordsize="204,202" path="m6926,5814l6821,5814,6821,5826,6910,5826,6910,5843,6926,5843,6926,5814xe" filled="t" fillcolor="#202020" stroked="f">
                <v:path arrowok="t"/>
                <v:fill/>
              </v:shape>
              <v:shape style="position:absolute;left:6744;top:5793;width:204;height:202" coordorigin="6744,5793" coordsize="204,202" path="m6878,5793l6862,5793,6862,5814,6878,5814,6878,5793xe" filled="t" fillcolor="#202020" stroked="f">
                <v:path arrowok="t"/>
                <v:fill/>
              </v:shape>
            </v:group>
            <v:group style="position:absolute;left:6958;top:5800;width:202;height:196" coordorigin="6958,5800" coordsize="202,196">
              <v:shape style="position:absolute;left:6958;top:5800;width:202;height:196" coordorigin="6958,5800" coordsize="202,196" path="m7138,5884l7025,5884,7025,5898,7039,5904,7047,5923,7055,5941,7061,5960,7044,5968,7024,5976,7003,5982,7006,5987,7010,5992,7016,5996,7073,5976,7091,5970,7130,5970,7116,5963,7103,5949,7116,5935,7117,5932,7073,5932,7060,5916,7051,5898,7138,5898,7138,5884xe" filled="t" fillcolor="#202020" stroked="f">
                <v:path arrowok="t"/>
                <v:fill/>
              </v:shape>
              <v:shape style="position:absolute;left:6958;top:5800;width:202;height:196" coordorigin="6958,5800" coordsize="202,196" path="m7130,5970l7091,5970,7108,5979,7127,5988,7147,5994,7152,5990,7154,5985,7156,5977,7134,5972,7130,5970xe" filled="t" fillcolor="#202020" stroked="f">
                <v:path arrowok="t"/>
                <v:fill/>
              </v:shape>
              <v:shape style="position:absolute;left:6958;top:5800;width:202;height:196" coordorigin="6958,5800" coordsize="202,196" path="m6998,5862l6958,5862,6958,5877,6982,5877,6982,5958,6977,5968,6992,5978,7007,5967,7027,5954,6998,5954,6998,5862xe" filled="t" fillcolor="#202020" stroked="f">
                <v:path arrowok="t"/>
                <v:fill/>
              </v:shape>
              <v:shape style="position:absolute;left:6958;top:5800;width:202;height:196" coordorigin="6958,5800" coordsize="202,196" path="m7025,5934l7015,5942,7008,5946,6998,5954,7027,5954,7027,5941,7025,5934xe" filled="t" fillcolor="#202020" stroked="f">
                <v:path arrowok="t"/>
                <v:fill/>
              </v:shape>
              <v:shape style="position:absolute;left:6958;top:5800;width:202;height:196" coordorigin="6958,5800" coordsize="202,196" path="m7138,5898l7051,5898,7109,5916,7095,5929,7073,5932,7117,5932,7127,5918,7138,5898xe" filled="t" fillcolor="#202020" stroked="f">
                <v:path arrowok="t"/>
                <v:fill/>
              </v:shape>
              <v:shape style="position:absolute;left:6958;top:5800;width:202;height:196" coordorigin="6958,5800" coordsize="202,196" path="m7128,5802l7044,5802,7042,5837,7032,5854,7013,5867,7022,5877,7033,5877,7048,5863,7058,5845,7061,5824,7061,5819,7128,5819,7128,5802xe" filled="t" fillcolor="#202020" stroked="f">
                <v:path arrowok="t"/>
                <v:fill/>
              </v:shape>
              <v:shape style="position:absolute;left:6958;top:5800;width:202;height:196" coordorigin="6958,5800" coordsize="202,196" path="m7128,5819l7111,5819,7111,5862,7118,5870,7157,5870,7159,5865,7159,5855,7130,5855,7128,5850,7128,5819xe" filled="t" fillcolor="#202020" stroked="f">
                <v:path arrowok="t"/>
                <v:fill/>
              </v:shape>
              <v:shape style="position:absolute;left:6958;top:5800;width:202;height:196" coordorigin="6958,5800" coordsize="202,196" path="m6984,5800l6975,5812,6988,5827,7001,5843,7013,5828,6999,5814,6984,5800xe" filled="t" fillcolor="#202020" stroked="f">
                <v:path arrowok="t"/>
                <v:fill/>
              </v:shape>
            </v:group>
            <v:group style="position:absolute;left:7166;top:5795;width:204;height:197" coordorigin="7166,5795" coordsize="204,197">
              <v:shape style="position:absolute;left:7166;top:5795;width:204;height:197" coordorigin="7166,5795" coordsize="204,197" path="m7248,5884l7166,5884,7166,5898,7197,5906,7194,5925,7188,5944,7178,5963,7166,5980,7169,5987,7214,5933,7235,5933,7212,5910,7212,5898,7248,5898,7248,5884xe" filled="t" fillcolor="#202020" stroked="f">
                <v:path arrowok="t"/>
                <v:fill/>
              </v:shape>
              <v:shape style="position:absolute;left:7166;top:5795;width:204;height:197" coordorigin="7166,5795" coordsize="204,197" path="m7308,5836l7294,5836,7293,5884,7290,5904,7252,5969,7234,5985,7238,5987,7289,5953,7303,5920,7318,5920,7318,5913,7307,5906,7308,5887,7308,5836xe" filled="t" fillcolor="#202020" stroked="f">
                <v:path arrowok="t"/>
                <v:fill/>
              </v:shape>
              <v:shape style="position:absolute;left:7166;top:5795;width:204;height:197" coordorigin="7166,5795" coordsize="204,197" path="m7318,5920l7303,5920,7303,5982,7310,5992,7356,5992,7363,5985,7364,5978,7322,5978,7318,5973,7318,5920xe" filled="t" fillcolor="#202020" stroked="f">
                <v:path arrowok="t"/>
                <v:fill/>
              </v:shape>
              <v:shape style="position:absolute;left:7166;top:5795;width:204;height:197" coordorigin="7166,5795" coordsize="204,197" path="m7354,5939l7354,5949,7351,5958,7351,5973,7346,5978,7364,5978,7366,5970,7368,5963,7368,5953,7370,5944,7366,5944,7358,5942,7354,5939xe" filled="t" fillcolor="#202020" stroked="f">
                <v:path arrowok="t"/>
                <v:fill/>
              </v:shape>
              <v:shape style="position:absolute;left:7166;top:5795;width:204;height:197" coordorigin="7166,5795" coordsize="204,197" path="m7235,5933l7214,5933,7228,5948,7241,5963,7240,5938,7235,5933xe" filled="t" fillcolor="#202020" stroked="f">
                <v:path arrowok="t"/>
                <v:fill/>
              </v:shape>
              <v:shape style="position:absolute;left:7166;top:5795;width:204;height:197" coordorigin="7166,5795" coordsize="204,197" path="m7351,5805l7253,5805,7253,5930,7267,5930,7267,5819,7351,5819,7351,5805xe" filled="t" fillcolor="#202020" stroked="f">
                <v:path arrowok="t"/>
                <v:fill/>
              </v:shape>
              <v:shape style="position:absolute;left:7166;top:5795;width:204;height:197" coordorigin="7166,5795" coordsize="204,197" path="m7351,5819l7337,5819,7337,5927,7351,5927,7351,5819xe" filled="t" fillcolor="#202020" stroked="f">
                <v:path arrowok="t"/>
                <v:fill/>
              </v:shape>
              <v:shape style="position:absolute;left:7166;top:5795;width:204;height:197" coordorigin="7166,5795" coordsize="204,197" path="m7214,5848l7198,5848,7198,5884,7214,5884,7214,5848xe" filled="t" fillcolor="#202020" stroked="f">
                <v:path arrowok="t"/>
                <v:fill/>
              </v:shape>
              <v:shape style="position:absolute;left:7166;top:5795;width:204;height:197" coordorigin="7166,5795" coordsize="204,197" path="m7243,5834l7169,5834,7169,5848,7243,5848,7243,5834xe" filled="t" fillcolor="#202020" stroked="f">
                <v:path arrowok="t"/>
                <v:fill/>
              </v:shape>
              <v:shape style="position:absolute;left:7166;top:5795;width:204;height:197" coordorigin="7166,5795" coordsize="204,197" path="m7214,5795l7198,5795,7198,5834,7214,5834,7214,5795xe" filled="t" fillcolor="#202020" stroked="f">
                <v:path arrowok="t"/>
                <v:fill/>
              </v:shape>
            </v:group>
            <v:group style="position:absolute;left:7375;top:5793;width:204;height:202" coordorigin="7375,5793" coordsize="204,202">
              <v:shape style="position:absolute;left:7375;top:5793;width:204;height:202" coordorigin="7375,5793" coordsize="204,202" path="m7579,5937l7440,5937,7440,5949,7491,5956,7476,5967,7457,5975,7433,5982,7438,5992,7447,5995,7470,5987,7489,5979,7519,5964,7542,5964,7539,5962,7524,5949,7579,5949,7579,5937xe" filled="t" fillcolor="#202020" stroked="f">
                <v:path arrowok="t"/>
                <v:fill/>
              </v:shape>
              <v:shape style="position:absolute;left:7375;top:5793;width:204;height:202" coordorigin="7375,5793" coordsize="204,202" path="m7421,5884l7406,5884,7406,5994,7421,5994,7421,5884xe" filled="t" fillcolor="#202020" stroked="f">
                <v:path arrowok="t"/>
                <v:fill/>
              </v:shape>
              <v:shape style="position:absolute;left:7375;top:5793;width:204;height:202" coordorigin="7375,5793" coordsize="204,202" path="m7542,5964l7519,5964,7534,5977,7552,5987,7572,5994,7574,5990,7579,5985,7576,5979,7556,5972,7542,5964xe" filled="t" fillcolor="#202020" stroked="f">
                <v:path arrowok="t"/>
                <v:fill/>
              </v:shape>
              <v:shape style="position:absolute;left:7375;top:5793;width:204;height:202" coordorigin="7375,5793" coordsize="204,202" path="m7447,5838l7378,5838,7378,5853,7397,5868,7391,5888,7384,5906,7375,5922,7378,5927,7380,5934,7382,5939,7390,5925,7399,5906,7406,5884,7437,5884,7435,5882,7433,5879,7421,5879,7421,5853,7447,5853,7447,5838xe" filled="t" fillcolor="#202020" stroked="f">
                <v:path arrowok="t"/>
                <v:fill/>
              </v:shape>
              <v:shape style="position:absolute;left:7375;top:5793;width:204;height:202" coordorigin="7375,5793" coordsize="204,202" path="m7517,5918l7502,5918,7502,5937,7514,5937,7517,5932,7517,5918xe" filled="t" fillcolor="#202020" stroked="f">
                <v:path arrowok="t"/>
                <v:fill/>
              </v:shape>
              <v:shape style="position:absolute;left:7375;top:5793;width:204;height:202" coordorigin="7375,5793" coordsize="204,202" path="m7567,5848l7454,5848,7454,5922,7469,5922,7469,5918,7567,5918,7567,5906,7469,5906,7469,5889,7567,5889,7567,5877,7469,5877,7469,5862,7567,5862,7567,5848xe" filled="t" fillcolor="#202020" stroked="f">
                <v:path arrowok="t"/>
                <v:fill/>
              </v:shape>
              <v:shape style="position:absolute;left:7375;top:5793;width:204;height:202" coordorigin="7375,5793" coordsize="204,202" path="m7567,5918l7553,5918,7553,5922,7567,5922,7567,5918xe" filled="t" fillcolor="#202020" stroked="f">
                <v:path arrowok="t"/>
                <v:fill/>
              </v:shape>
              <v:shape style="position:absolute;left:7375;top:5793;width:204;height:202" coordorigin="7375,5793" coordsize="204,202" path="m7437,5884l7421,5884,7426,5891,7433,5898,7438,5908,7450,5898,7442,5891,7437,5884xe" filled="t" fillcolor="#202020" stroked="f">
                <v:path arrowok="t"/>
                <v:fill/>
              </v:shape>
              <v:shape style="position:absolute;left:7375;top:5793;width:204;height:202" coordorigin="7375,5793" coordsize="204,202" path="m7567,5889l7553,5889,7553,5906,7567,5906,7567,5889xe" filled="t" fillcolor="#202020" stroked="f">
                <v:path arrowok="t"/>
                <v:fill/>
              </v:shape>
              <v:shape style="position:absolute;left:7375;top:5793;width:204;height:202" coordorigin="7375,5793" coordsize="204,202" path="m7428,5874l7421,5879,7433,5879,7428,5874xe" filled="t" fillcolor="#202020" stroked="f">
                <v:path arrowok="t"/>
                <v:fill/>
              </v:shape>
              <v:shape style="position:absolute;left:7375;top:5793;width:204;height:202" coordorigin="7375,5793" coordsize="204,202" path="m7567,5862l7553,5862,7553,5877,7567,5877,7567,5862xe" filled="t" fillcolor="#202020" stroked="f">
                <v:path arrowok="t"/>
                <v:fill/>
              </v:shape>
              <v:shape style="position:absolute;left:7375;top:5793;width:204;height:202" coordorigin="7375,5793" coordsize="204,202" path="m7493,5826l7478,5826,7478,5843,7493,5843,7493,5826xe" filled="t" fillcolor="#202020" stroked="f">
                <v:path arrowok="t"/>
                <v:fill/>
              </v:shape>
              <v:shape style="position:absolute;left:7375;top:5793;width:204;height:202" coordorigin="7375,5793" coordsize="204,202" path="m7543,5826l7529,5826,7529,5843,7543,5843,7543,5826xe" filled="t" fillcolor="#202020" stroked="f">
                <v:path arrowok="t"/>
                <v:fill/>
              </v:shape>
              <v:shape style="position:absolute;left:7375;top:5793;width:204;height:202" coordorigin="7375,5793" coordsize="204,202" path="m7421,5793l7406,5793,7406,5838,7421,5838,7421,5793xe" filled="t" fillcolor="#202020" stroked="f">
                <v:path arrowok="t"/>
                <v:fill/>
              </v:shape>
              <v:shape style="position:absolute;left:7375;top:5793;width:204;height:202" coordorigin="7375,5793" coordsize="204,202" path="m7579,5814l7445,5814,7445,5826,7579,5826,7579,5814xe" filled="t" fillcolor="#202020" stroked="f">
                <v:path arrowok="t"/>
                <v:fill/>
              </v:shape>
              <v:shape style="position:absolute;left:7375;top:5793;width:204;height:202" coordorigin="7375,5793" coordsize="204,202" path="m7493,5793l7478,5793,7478,5814,7493,5814,7493,5793xe" filled="t" fillcolor="#202020" stroked="f">
                <v:path arrowok="t"/>
                <v:fill/>
              </v:shape>
              <v:shape style="position:absolute;left:7375;top:5793;width:204;height:202" coordorigin="7375,5793" coordsize="204,202" path="m7543,5795l7529,5795,7529,5814,7543,5814,7543,57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459991pt;margin-top:281.700012pt;width:42.64pt;height:11.2pt;mso-position-horizontal-relative:page;mso-position-vertical-relative:page;z-index:-4805" coordorigin="8409,5634" coordsize="853,224">
            <v:group style="position:absolute;left:8419;top:5646;width:202;height:202" coordorigin="8419,5646" coordsize="202,202">
              <v:shape style="position:absolute;left:8419;top:5646;width:202;height:202" coordorigin="8419,5646" coordsize="202,202" path="m8594,5754l8450,5754,8450,5848,8467,5848,8467,5834,8594,5834,8594,5819,8467,5819,8467,5771,8594,5771,8594,5754xe" filled="t" fillcolor="#202020" stroked="f">
                <v:path arrowok="t"/>
                <v:fill/>
              </v:shape>
              <v:shape style="position:absolute;left:8419;top:5646;width:202;height:202" coordorigin="8419,5646" coordsize="202,202" path="m8594,5834l8578,5834,8578,5846,8594,5846,8594,5834xe" filled="t" fillcolor="#202020" stroked="f">
                <v:path arrowok="t"/>
                <v:fill/>
              </v:shape>
              <v:shape style="position:absolute;left:8419;top:5646;width:202;height:202" coordorigin="8419,5646" coordsize="202,202" path="m8594,5771l8578,5771,8578,5819,8594,5819,8594,5771xe" filled="t" fillcolor="#202020" stroked="f">
                <v:path arrowok="t"/>
                <v:fill/>
              </v:shape>
              <v:shape style="position:absolute;left:8419;top:5646;width:202;height:202" coordorigin="8419,5646" coordsize="202,202" path="m8539,5646l8514,5648,8502,5662,8489,5676,8474,5688,8458,5701,8439,5712,8419,5723,8429,5733,8431,5738,8441,5733,8453,5726,8462,5718,8616,5718,8614,5716,8578,5716,8482,5706,8498,5692,8511,5678,8522,5663,8544,5663,8534,5651,8539,5646xe" filled="t" fillcolor="#202020" stroked="f">
                <v:path arrowok="t"/>
                <v:fill/>
              </v:shape>
              <v:shape style="position:absolute;left:8419;top:5646;width:202;height:202" coordorigin="8419,5646" coordsize="202,202" path="m8616,5718l8582,5718,8592,5726,8604,5730,8614,5735,8616,5730,8621,5726,8616,5718xe" filled="t" fillcolor="#202020" stroked="f">
                <v:path arrowok="t"/>
                <v:fill/>
              </v:shape>
              <v:shape style="position:absolute;left:8419;top:5646;width:202;height:202" coordorigin="8419,5646" coordsize="202,202" path="m8582,5718l8462,5718,8462,5730,8582,5730,8582,5718xe" filled="t" fillcolor="#202020" stroked="f">
                <v:path arrowok="t"/>
                <v:fill/>
              </v:shape>
              <v:shape style="position:absolute;left:8419;top:5646;width:202;height:202" coordorigin="8419,5646" coordsize="202,202" path="m8544,5663l8522,5663,8534,5676,8548,5691,8563,5704,8578,5716,8614,5716,8612,5713,8594,5704,8576,5693,8561,5681,8547,5667,8544,5663xe" filled="t" fillcolor="#202020" stroked="f">
                <v:path arrowok="t"/>
                <v:fill/>
              </v:shape>
            </v:group>
            <v:group style="position:absolute;left:8645;top:5656;width:175;height:187" coordorigin="8645,5656" coordsize="175,187">
              <v:shape style="position:absolute;left:8645;top:5656;width:175;height:187" coordorigin="8645,5656" coordsize="175,187" path="m8820,5656l8645,5656,8645,5843,8662,5843,8662,5670,8820,5670,8820,5656xe" filled="t" fillcolor="#202020" stroked="f">
                <v:path arrowok="t"/>
                <v:fill/>
              </v:shape>
              <v:shape style="position:absolute;left:8645;top:5656;width:175;height:187" coordorigin="8645,5656" coordsize="175,187" path="m8820,5670l8803,5670,8803,5824,8801,5826,8760,5826,8760,5836,8762,5841,8774,5843,8813,5843,8820,5836,8820,5670xe" filled="t" fillcolor="#202020" stroked="f">
                <v:path arrowok="t"/>
                <v:fill/>
              </v:shape>
              <v:shape style="position:absolute;left:8645;top:5656;width:175;height:187" coordorigin="8645,5656" coordsize="175,187" path="m8774,5733l8690,5733,8690,5810,8705,5810,8705,5798,8774,5798,8774,5783,8705,5783,8705,5750,8774,5750,8774,5733xe" filled="t" fillcolor="#202020" stroked="f">
                <v:path arrowok="t"/>
                <v:fill/>
              </v:shape>
              <v:shape style="position:absolute;left:8645;top:5656;width:175;height:187" coordorigin="8645,5656" coordsize="175,187" path="m8774,5750l8760,5750,8760,5783,8774,5783,8774,5750xe" filled="t" fillcolor="#202020" stroked="f">
                <v:path arrowok="t"/>
                <v:fill/>
              </v:shape>
              <v:shape style="position:absolute;left:8645;top:5656;width:175;height:187" coordorigin="8645,5656" coordsize="175,187" path="m8794,5694l8671,5694,8671,5711,8794,5711,8794,5694xe" filled="t" fillcolor="#202020" stroked="f">
                <v:path arrowok="t"/>
                <v:fill/>
              </v:shape>
            </v:group>
            <v:group style="position:absolute;left:8839;top:5644;width:202;height:202" coordorigin="8839,5644" coordsize="202,202">
              <v:shape style="position:absolute;left:8839;top:5644;width:202;height:202" coordorigin="8839,5644" coordsize="202,202" path="m8886,5728l8868,5728,8868,5846,8885,5846,8886,5728xe" filled="t" fillcolor="#202020" stroked="f">
                <v:path arrowok="t"/>
                <v:fill/>
              </v:shape>
              <v:shape style="position:absolute;left:8839;top:5644;width:202;height:202" coordorigin="8839,5644" coordsize="202,202" path="m9005,5726l8990,5726,8990,5846,9005,5846,9005,5726xe" filled="t" fillcolor="#202020" stroked="f">
                <v:path arrowok="t"/>
                <v:fill/>
              </v:shape>
              <v:shape style="position:absolute;left:8839;top:5644;width:202;height:202" coordorigin="8839,5644" coordsize="202,202" path="m8947,5726l8930,5726,8930,5763,8928,5785,8922,5804,8912,5821,8899,5836,8904,5838,8946,5777,8947,5757,8947,5726xe" filled="t" fillcolor="#202020" stroked="f">
                <v:path arrowok="t"/>
                <v:fill/>
              </v:shape>
              <v:shape style="position:absolute;left:8839;top:5644;width:202;height:202" coordorigin="8839,5644" coordsize="202,202" path="m8899,5651l8880,5656,8874,5677,8866,5696,8858,5714,8849,5731,8839,5747,8844,5757,8847,5763,8858,5747,8868,5728,8886,5728,8887,5689,8899,5651xe" filled="t" fillcolor="#202020" stroked="f">
                <v:path arrowok="t"/>
                <v:fill/>
              </v:shape>
              <v:shape style="position:absolute;left:8839;top:5644;width:202;height:202" coordorigin="8839,5644" coordsize="202,202" path="m8993,5675l8976,5675,8988,5691,9002,5706,9017,5719,9034,5730,9038,5723,9041,5718,9032,5709,9016,5697,9001,5684,8993,5675xe" filled="t" fillcolor="#202020" stroked="f">
                <v:path arrowok="t"/>
                <v:fill/>
              </v:shape>
              <v:shape style="position:absolute;left:8839;top:5644;width:202;height:202" coordorigin="8839,5644" coordsize="202,202" path="m8978,5644l8960,5647,8950,5664,8938,5680,8925,5694,8909,5708,8892,5721,8897,5723,8899,5728,8914,5725,8930,5712,8945,5698,8960,5686,8976,5675,8993,5675,8988,5668,8976,5651,8978,5644xe" filled="t" fillcolor="#202020" stroked="f">
                <v:path arrowok="t"/>
                <v:fill/>
              </v:shape>
            </v:group>
            <v:group style="position:absolute;left:9050;top:5644;width:202;height:202" coordorigin="9050,5644" coordsize="202,202">
              <v:shape style="position:absolute;left:9050;top:5644;width:202;height:202" coordorigin="9050,5644" coordsize="202,202" path="m9096,5738l9082,5738,9082,5846,9096,5846,9096,5738xe" filled="t" fillcolor="#202020" stroked="f">
                <v:path arrowok="t"/>
                <v:fill/>
              </v:shape>
              <v:shape style="position:absolute;left:9050;top:5644;width:202;height:202" coordorigin="9050,5644" coordsize="202,202" path="m9238,5766l9137,5766,9137,5846,9154,5846,9154,5836,9238,5836,9238,5822,9154,5822,9154,5781,9238,5781,9238,5766xe" filled="t" fillcolor="#202020" stroked="f">
                <v:path arrowok="t"/>
                <v:fill/>
              </v:shape>
              <v:shape style="position:absolute;left:9050;top:5644;width:202;height:202" coordorigin="9050,5644" coordsize="202,202" path="m9238,5836l9223,5836,9223,5846,9238,5846,9238,5836xe" filled="t" fillcolor="#202020" stroked="f">
                <v:path arrowok="t"/>
                <v:fill/>
              </v:shape>
              <v:shape style="position:absolute;left:9050;top:5644;width:202;height:202" coordorigin="9050,5644" coordsize="202,202" path="m9238,5781l9223,5781,9223,5822,9238,5822,9238,5781xe" filled="t" fillcolor="#202020" stroked="f">
                <v:path arrowok="t"/>
                <v:fill/>
              </v:shape>
              <v:shape style="position:absolute;left:9050;top:5644;width:202;height:202" coordorigin="9050,5644" coordsize="202,202" path="m9122,5685l9053,5685,9053,5699,9081,5700,9076,5719,9069,5738,9060,5756,9050,5774,9053,5778,9055,5786,9066,5777,9074,5759,9082,5738,9096,5738,9096,5728,9115,5728,9108,5721,9096,5721,9096,5699,9122,5699,9122,5685xe" filled="t" fillcolor="#202020" stroked="f">
                <v:path arrowok="t"/>
                <v:fill/>
              </v:shape>
              <v:shape style="position:absolute;left:9050;top:5644;width:202;height:202" coordorigin="9050,5644" coordsize="202,202" path="m9169,5695l9151,5695,9162,5711,9172,5729,9154,5739,9136,5747,9118,5754,9122,5764,9139,5762,9158,5754,9193,5737,9235,5737,9226,5732,9219,5713,9185,5713,9172,5699,9169,5695xe" filled="t" fillcolor="#202020" stroked="f">
                <v:path arrowok="t"/>
                <v:fill/>
              </v:shape>
              <v:shape style="position:absolute;left:9050;top:5644;width:202;height:202" coordorigin="9050,5644" coordsize="202,202" path="m9235,5737l9193,5737,9211,5747,9229,5756,9247,5762,9252,5752,9244,5742,9235,5737xe" filled="t" fillcolor="#202020" stroked="f">
                <v:path arrowok="t"/>
                <v:fill/>
              </v:shape>
              <v:shape style="position:absolute;left:9050;top:5644;width:202;height:202" coordorigin="9050,5644" coordsize="202,202" path="m9115,5728l9096,5728,9118,5750,9127,5740,9115,5728xe" filled="t" fillcolor="#202020" stroked="f">
                <v:path arrowok="t"/>
                <v:fill/>
              </v:shape>
              <v:shape style="position:absolute;left:9050;top:5644;width:202;height:202" coordorigin="9050,5644" coordsize="202,202" path="m9103,5716l9096,5721,9108,5721,9103,5716xe" filled="t" fillcolor="#202020" stroked="f">
                <v:path arrowok="t"/>
                <v:fill/>
              </v:shape>
              <v:shape style="position:absolute;left:9050;top:5644;width:202;height:202" coordorigin="9050,5644" coordsize="202,202" path="m9175,5649l9155,5659,9146,5676,9135,5693,9122,5711,9132,5721,9139,5711,9146,5704,9151,5695,9169,5695,9161,5680,9242,5680,9242,5666,9168,5666,9170,5661,9173,5654,9175,5649xe" filled="t" fillcolor="#202020" stroked="f">
                <v:path arrowok="t"/>
                <v:fill/>
              </v:shape>
              <v:shape style="position:absolute;left:9050;top:5644;width:202;height:202" coordorigin="9050,5644" coordsize="202,202" path="m9242,5680l9223,5680,9217,5689,9204,5703,9185,5713,9219,5713,9218,5711,9218,5711,9231,5696,9242,5680xe" filled="t" fillcolor="#202020" stroked="f">
                <v:path arrowok="t"/>
                <v:fill/>
              </v:shape>
              <v:shape style="position:absolute;left:9050;top:5644;width:202;height:202" coordorigin="9050,5644" coordsize="202,202" path="m9096,5644l9082,5644,9082,5685,9096,5685,9096,56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2.463745pt;margin-top:297.420013pt;width:18.870162pt;height:10.84pt;mso-position-horizontal-relative:page;mso-position-vertical-relative:page;z-index:-4804" coordorigin="8649,5948" coordsize="377,217">
            <v:group style="position:absolute;left:8659;top:5958;width:55;height:197" coordorigin="8659,5958" coordsize="55,197">
              <v:shape style="position:absolute;left:8659;top:5958;width:55;height:197" coordorigin="8659,5958" coordsize="55,197" path="m8714,5958l8670,6000,8659,6062,8661,6083,8666,6103,8673,6122,8683,6139,8695,6155,8708,6148,8698,6131,8689,6114,8683,6095,8680,6074,8678,6052,8680,6032,8685,6012,8692,5993,8702,5975,8714,5958xe" filled="t" fillcolor="#202020" stroked="f">
                <v:path arrowok="t"/>
                <v:fill/>
              </v:shape>
            </v:group>
            <v:group style="position:absolute;left:8736;top:5958;width:204;height:182" coordorigin="8736,5958" coordsize="204,182">
              <v:shape style="position:absolute;left:8736;top:5958;width:204;height:182" coordorigin="8736,5958" coordsize="204,182" path="m8813,6033l8796,6033,8796,6052,8792,6070,8785,6089,8773,6109,8757,6121,8736,6131,8738,6136,8743,6141,8759,6140,8777,6129,8811,6065,8813,6040,8813,6033xe" filled="t" fillcolor="#202020" stroked="f">
                <v:path arrowok="t"/>
                <v:fill/>
              </v:shape>
              <v:shape style="position:absolute;left:8736;top:5958;width:204;height:182" coordorigin="8736,5958" coordsize="204,182" path="m8873,6033l8856,6033,8856,6131,8863,6138,8923,6138,8933,6131,8934,6124,8875,6124,8873,6122,8873,6033xe" filled="t" fillcolor="#202020" stroked="f">
                <v:path arrowok="t"/>
                <v:fill/>
              </v:shape>
              <v:shape style="position:absolute;left:8736;top:5958;width:204;height:182" coordorigin="8736,5958" coordsize="204,182" path="m8928,6083l8923,6083,8921,6093,8921,6102,8918,6112,8918,6119,8911,6124,8934,6124,8935,6117,8938,6110,8938,6100,8940,6088,8933,6086,8928,6083xe" filled="t" fillcolor="#202020" stroked="f">
                <v:path arrowok="t"/>
                <v:fill/>
              </v:shape>
              <v:shape style="position:absolute;left:8736;top:5958;width:204;height:182" coordorigin="8736,5958" coordsize="204,182" path="m8938,6016l8738,6016,8738,6033,8938,6033,8938,6016xe" filled="t" fillcolor="#202020" stroked="f">
                <v:path arrowok="t"/>
                <v:fill/>
              </v:shape>
              <v:shape style="position:absolute;left:8736;top:5958;width:204;height:182" coordorigin="8736,5958" coordsize="204,182" path="m8918,5958l8758,5958,8758,5973,8918,5973,8918,5958xe" filled="t" fillcolor="#202020" stroked="f">
                <v:path arrowok="t"/>
                <v:fill/>
              </v:shape>
            </v:group>
            <v:group style="position:absolute;left:8962;top:5958;width:55;height:197" coordorigin="8962,5958" coordsize="55,197">
              <v:shape style="position:absolute;left:8962;top:5958;width:55;height:197" coordorigin="8962,5958" coordsize="55,197" path="m8978,5958l8968,5966,8978,5983,8987,6000,8993,6019,8996,6039,8998,6062,8996,6083,8991,6102,8984,6121,8974,6138,8962,6155,8978,6155,9012,6094,9017,6051,9014,6030,9009,6010,9001,5991,8991,5974,8978,59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289.260010pt;width:53.08172pt;height:11.08pt;mso-position-horizontal-relative:page;mso-position-vertical-relative:page;z-index:-4803" coordorigin="9912,5785" coordsize="1062,222">
            <v:group style="position:absolute;left:9922;top:5805;width:204;height:192" coordorigin="9922,5805" coordsize="204,192">
              <v:shape style="position:absolute;left:9922;top:5805;width:204;height:192" coordorigin="9922,5805" coordsize="204,192" path="m10090,5958l10056,5958,10067,5962,10084,5973,10100,5985,10116,5997,10116,5975,10100,5964,10090,5958xe" filled="t" fillcolor="#202020" stroked="f">
                <v:path arrowok="t"/>
                <v:fill/>
              </v:shape>
              <v:shape style="position:absolute;left:9922;top:5805;width:204;height:192" coordorigin="9922,5805" coordsize="204,192" path="m10068,5874l10051,5874,10051,5917,10047,5936,10037,5954,10024,5965,10006,5975,9984,5985,9989,5990,9991,5994,10007,5994,10026,5984,10042,5973,10054,5961,10054,5958,10090,5958,10082,5954,10063,5944,10068,5920,10068,5874xe" filled="t" fillcolor="#202020" stroked="f">
                <v:path arrowok="t"/>
                <v:fill/>
              </v:shape>
              <v:shape style="position:absolute;left:9922;top:5805;width:204;height:192" coordorigin="9922,5805" coordsize="204,192" path="m9970,5831l9953,5831,9953,5939,9934,5944,9922,5946,9937,5960,9954,5955,9975,5950,9998,5944,9998,5934,9970,5934,9970,5831xe" filled="t" fillcolor="#202020" stroked="f">
                <v:path arrowok="t"/>
                <v:fill/>
              </v:shape>
              <v:shape style="position:absolute;left:9922;top:5805;width:204;height:192" coordorigin="9922,5805" coordsize="204,192" path="m10114,5846l10006,5846,10006,5954,10022,5954,10022,5860,10114,5860,10114,5846xe" filled="t" fillcolor="#202020" stroked="f">
                <v:path arrowok="t"/>
                <v:fill/>
              </v:shape>
              <v:shape style="position:absolute;left:9922;top:5805;width:204;height:192" coordorigin="9922,5805" coordsize="204,192" path="m10114,5860l10099,5860,10099,5954,10114,5954,10114,5860xe" filled="t" fillcolor="#202020" stroked="f">
                <v:path arrowok="t"/>
                <v:fill/>
              </v:shape>
              <v:shape style="position:absolute;left:9922;top:5805;width:204;height:192" coordorigin="9922,5805" coordsize="204,192" path="m9998,5927l9991,5930,9979,5932,9970,5934,9998,5934,9998,5927xe" filled="t" fillcolor="#202020" stroked="f">
                <v:path arrowok="t"/>
                <v:fill/>
              </v:shape>
              <v:shape style="position:absolute;left:9922;top:5805;width:204;height:192" coordorigin="9922,5805" coordsize="204,192" path="m10068,5819l10049,5819,10044,5846,10061,5846,10068,5819xe" filled="t" fillcolor="#202020" stroked="f">
                <v:path arrowok="t"/>
                <v:fill/>
              </v:shape>
              <v:shape style="position:absolute;left:9922;top:5805;width:204;height:192" coordorigin="9922,5805" coordsize="204,192" path="m9996,5814l9924,5814,9924,5831,9996,5831,9996,5814xe" filled="t" fillcolor="#202020" stroked="f">
                <v:path arrowok="t"/>
                <v:fill/>
              </v:shape>
              <v:shape style="position:absolute;left:9922;top:5805;width:204;height:192" coordorigin="9922,5805" coordsize="204,192" path="m10126,5805l10001,5805,10001,5819,10126,5819,10126,5805xe" filled="t" fillcolor="#202020" stroked="f">
                <v:path arrowok="t"/>
                <v:fill/>
              </v:shape>
            </v:group>
            <v:group style="position:absolute;left:10162;top:5802;width:149;height:192" coordorigin="10162,5802" coordsize="149,192">
              <v:shape style="position:absolute;left:10162;top:5802;width:149;height:192" coordorigin="10162,5802" coordsize="149,192" path="m10310,5802l10162,5802,10162,5994,10178,5994,10178,5978,10310,5978,10310,5963,10178,5963,10178,5925,10310,5925,10310,5910,10178,5910,10178,5872,10310,5872,10310,5858,10178,5858,10178,5819,10310,5819,10310,5802xe" filled="t" fillcolor="#202020" stroked="f">
                <v:path arrowok="t"/>
                <v:fill/>
              </v:shape>
              <v:shape style="position:absolute;left:10162;top:5802;width:149;height:192" coordorigin="10162,5802" coordsize="149,192" path="m10310,5978l10294,5978,10294,5994,10310,5994,10310,5978xe" filled="t" fillcolor="#202020" stroked="f">
                <v:path arrowok="t"/>
                <v:fill/>
              </v:shape>
              <v:shape style="position:absolute;left:10162;top:5802;width:149;height:192" coordorigin="10162,5802" coordsize="149,192" path="m10310,5925l10294,5925,10294,5963,10310,5963,10310,5925xe" filled="t" fillcolor="#202020" stroked="f">
                <v:path arrowok="t"/>
                <v:fill/>
              </v:shape>
              <v:shape style="position:absolute;left:10162;top:5802;width:149;height:192" coordorigin="10162,5802" coordsize="149,192" path="m10310,5872l10294,5872,10294,5910,10310,5910,10310,5872xe" filled="t" fillcolor="#202020" stroked="f">
                <v:path arrowok="t"/>
                <v:fill/>
              </v:shape>
              <v:shape style="position:absolute;left:10162;top:5802;width:149;height:192" coordorigin="10162,5802" coordsize="149,192" path="m10310,5819l10294,5819,10294,5858,10310,5858,10310,5819xe" filled="t" fillcolor="#202020" stroked="f">
                <v:path arrowok="t"/>
                <v:fill/>
              </v:shape>
            </v:group>
            <v:group style="position:absolute;left:10344;top:5800;width:198;height:197" coordorigin="10344,5800" coordsize="198,197">
              <v:shape style="position:absolute;left:10344;top:5800;width:198;height:197" coordorigin="10344,5800" coordsize="198,197" path="m10498,5957l10461,5957,10478,5966,10495,5976,10531,5997,10542,5982,10525,5972,10508,5962,10498,5957xe" filled="t" fillcolor="#202020" stroked="f">
                <v:path arrowok="t"/>
                <v:fill/>
              </v:shape>
              <v:shape style="position:absolute;left:10344;top:5800;width:198;height:197" coordorigin="10344,5800" coordsize="198,197" path="m10457,5882l10440,5882,10440,5920,10435,5942,10370,5977,10346,5982,10351,5987,10354,5992,10373,5993,10397,5987,10417,5980,10434,5972,10449,5964,10461,5957,10498,5957,10491,5953,10473,5943,10454,5934,10457,5930,10457,5882xe" filled="t" fillcolor="#202020" stroked="f">
                <v:path arrowok="t"/>
                <v:fill/>
              </v:shape>
              <v:shape style="position:absolute;left:10344;top:5800;width:198;height:197" coordorigin="10344,5800" coordsize="198,197" path="m10524,5858l10373,5858,10373,5949,10390,5949,10390,5872,10524,5872,10524,5858xe" filled="t" fillcolor="#202020" stroked="f">
                <v:path arrowok="t"/>
                <v:fill/>
              </v:shape>
              <v:shape style="position:absolute;left:10344;top:5800;width:198;height:197" coordorigin="10344,5800" coordsize="198,197" path="m10524,5872l10507,5872,10507,5946,10524,5946,10524,5872xe" filled="t" fillcolor="#202020" stroked="f">
                <v:path arrowok="t"/>
                <v:fill/>
              </v:shape>
              <v:shape style="position:absolute;left:10344;top:5800;width:198;height:197" coordorigin="10344,5800" coordsize="198,197" path="m10426,5800l10403,5802,10391,5816,10377,5830,10361,5844,10344,5858,10349,5862,10354,5865,10357,5869,10372,5857,10387,5844,10402,5829,10495,5829,10495,5814,10414,5814,10418,5810,10421,5805,10426,5800xe" filled="t" fillcolor="#202020" stroked="f">
                <v:path arrowok="t"/>
                <v:fill/>
              </v:shape>
              <v:shape style="position:absolute;left:10344;top:5800;width:198;height:197" coordorigin="10344,5800" coordsize="198,197" path="m10495,5829l10474,5829,10462,5843,10447,5858,10469,5858,10476,5848,10495,5829xe" filled="t" fillcolor="#202020" stroked="f">
                <v:path arrowok="t"/>
                <v:fill/>
              </v:shape>
            </v:group>
            <v:group style="position:absolute;left:10555;top:5795;width:199;height:202" coordorigin="10555,5795" coordsize="199,202">
              <v:shape style="position:absolute;left:10555;top:5795;width:199;height:202" coordorigin="10555,5795" coordsize="199,202" path="m10754,5872l10558,5872,10558,5884,10754,5884,10754,5872xe" filled="t" fillcolor="#202020" stroked="f">
                <v:path arrowok="t"/>
                <v:fill/>
              </v:shape>
              <v:shape style="position:absolute;left:10555;top:5795;width:199;height:202" coordorigin="10555,5795" coordsize="199,202" path="m10663,5855l10649,5855,10649,5872,10663,5872,10663,5855xe" filled="t" fillcolor="#202020" stroked="f">
                <v:path arrowok="t"/>
                <v:fill/>
              </v:shape>
              <v:shape style="position:absolute;left:10555;top:5795;width:199;height:202" coordorigin="10555,5795" coordsize="199,202" path="m10735,5843l10577,5843,10577,5855,10735,5855,10735,5843xe" filled="t" fillcolor="#202020" stroked="f">
                <v:path arrowok="t"/>
                <v:fill/>
              </v:shape>
              <v:shape style="position:absolute;left:10555;top:5795;width:199;height:202" coordorigin="10555,5795" coordsize="199,202" path="m10663,5826l10649,5826,10649,5843,10663,5843,10663,5826xe" filled="t" fillcolor="#202020" stroked="f">
                <v:path arrowok="t"/>
                <v:fill/>
              </v:shape>
              <v:shape style="position:absolute;left:10555;top:5795;width:199;height:202" coordorigin="10555,5795" coordsize="199,202" path="m10745,5812l10567,5812,10567,5826,10745,5826,10745,5812xe" filled="t" fillcolor="#202020" stroked="f">
                <v:path arrowok="t"/>
                <v:fill/>
              </v:shape>
              <v:shape style="position:absolute;left:10555;top:5795;width:199;height:202" coordorigin="10555,5795" coordsize="199,202" path="m10663,5795l10649,5795,10649,5812,10663,5812,10663,5795xe" filled="t" fillcolor="#202020" stroked="f">
                <v:path arrowok="t"/>
                <v:fill/>
              </v:shape>
              <v:shape style="position:absolute;left:10555;top:5795;width:199;height:202" coordorigin="10555,5795" coordsize="199,202" path="m10717,5969l10670,5969,10691,5976,10710,5983,10727,5990,10742,5997,10740,5977,10717,5969xe" filled="t" fillcolor="#202020" stroked="f">
                <v:path arrowok="t"/>
                <v:fill/>
              </v:shape>
              <v:shape style="position:absolute;left:10555;top:5795;width:199;height:202" coordorigin="10555,5795" coordsize="199,202" path="m10663,5922l10649,5922,10647,5943,10639,5961,10627,5969,10609,5974,10585,5978,10555,5980,10558,5985,10560,5992,10576,5995,10600,5992,10621,5987,10639,5982,10655,5976,10670,5969,10717,5969,10661,5951,10663,5944,10663,5922xe" filled="t" fillcolor="#202020" stroked="f">
                <v:path arrowok="t"/>
                <v:fill/>
              </v:shape>
              <v:shape style="position:absolute;left:10555;top:5795;width:199;height:202" coordorigin="10555,5795" coordsize="199,202" path="m10730,5901l10582,5901,10582,5958,10598,5958,10598,5915,10730,5915,10730,5901xe" filled="t" fillcolor="#202020" stroked="f">
                <v:path arrowok="t"/>
                <v:fill/>
              </v:shape>
              <v:shape style="position:absolute;left:10555;top:5795;width:199;height:202" coordorigin="10555,5795" coordsize="199,202" path="m10730,5915l10714,5915,10714,5958,10730,5958,10730,5915xe" filled="t" fillcolor="#202020" stroked="f">
                <v:path arrowok="t"/>
                <v:fill/>
              </v:shape>
            </v:group>
            <v:group style="position:absolute;left:10764;top:5798;width:199;height:194" coordorigin="10764,5798" coordsize="199,194">
              <v:shape style="position:absolute;left:10764;top:5798;width:199;height:194" coordorigin="10764,5798" coordsize="199,194" path="m10886,5881l10871,5881,10879,5902,10910,5955,10954,5992,10958,5985,10963,5980,10963,5970,10948,5961,10933,5950,10920,5937,10908,5921,10897,5904,10887,5884,10886,5881xe" filled="t" fillcolor="#202020" stroked="f">
                <v:path arrowok="t"/>
                <v:fill/>
              </v:shape>
              <v:shape style="position:absolute;left:10764;top:5798;width:199;height:194" coordorigin="10764,5798" coordsize="199,194" path="m10877,5798l10857,5801,10856,5826,10852,5849,10832,5909,10781,5967,10764,5978,10769,5982,10774,5990,10783,5990,10800,5978,10841,5933,10871,5881,10886,5881,10879,5862,10872,5837,10875,5818,10877,57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4.18pt;margin-top:350.459991pt;width:30.04pt;height:10.6pt;mso-position-horizontal-relative:page;mso-position-vertical-relative:page;z-index:-4802" coordorigin="2484,7009" coordsize="601,212">
            <v:group style="position:absolute;left:2494;top:7022;width:175;height:187" coordorigin="2494,7022" coordsize="175,187">
              <v:shape style="position:absolute;left:2494;top:7022;width:175;height:187" coordorigin="2494,7022" coordsize="175,187" path="m2669,7022l2494,7022,2494,7209,2508,7209,2508,7036,2669,7036,2669,7022xe" filled="t" fillcolor="#202020" stroked="f">
                <v:path arrowok="t"/>
                <v:fill/>
              </v:shape>
              <v:shape style="position:absolute;left:2494;top:7022;width:175;height:187" coordorigin="2494,7022" coordsize="175,187" path="m2669,7036l2652,7036,2652,7190,2647,7192,2609,7192,2611,7197,2611,7204,2614,7206,2659,7206,2669,7199,2669,7036xe" filled="t" fillcolor="#202020" stroked="f">
                <v:path arrowok="t"/>
                <v:fill/>
              </v:shape>
              <v:shape style="position:absolute;left:2494;top:7022;width:175;height:187" coordorigin="2494,7022" coordsize="175,187" path="m2633,7137l2616,7137,2625,7155,2633,7173,2640,7151,2633,7137xe" filled="t" fillcolor="#202020" stroked="f">
                <v:path arrowok="t"/>
                <v:fill/>
              </v:shape>
              <v:shape style="position:absolute;left:2494;top:7022;width:175;height:187" coordorigin="2494,7022" coordsize="175,187" path="m2592,7067l2580,7074,2588,7091,2594,7109,2595,7134,2584,7151,2573,7168,2590,7168,2602,7152,2616,7137,2633,7137,2631,7134,2621,7116,2628,7102,2611,7102,2601,7084,2592,7067xe" filled="t" fillcolor="#202020" stroked="f">
                <v:path arrowok="t"/>
                <v:fill/>
              </v:shape>
              <v:shape style="position:absolute;left:2494;top:7022;width:175;height:187" coordorigin="2494,7022" coordsize="175,187" path="m2522,7058l2510,7065,2519,7079,2529,7096,2539,7114,2529,7131,2519,7149,2508,7166,2527,7162,2538,7145,2549,7127,2567,7127,2565,7122,2562,7098,2565,7092,2543,7092,2533,7074,2522,7058xe" filled="t" fillcolor="#202020" stroked="f">
                <v:path arrowok="t"/>
                <v:fill/>
              </v:shape>
              <v:shape style="position:absolute;left:2494;top:7022;width:175;height:187" coordorigin="2494,7022" coordsize="175,187" path="m2567,7127l2549,7127,2554,7139,2561,7151,2566,7161,2572,7139,2567,7127xe" filled="t" fillcolor="#202020" stroked="f">
                <v:path arrowok="t"/>
                <v:fill/>
              </v:shape>
              <v:shape style="position:absolute;left:2494;top:7022;width:175;height:187" coordorigin="2494,7022" coordsize="175,187" path="m2647,7062l2628,7067,2620,7084,2611,7102,2628,7102,2630,7098,2639,7079,2647,7062xe" filled="t" fillcolor="#202020" stroked="f">
                <v:path arrowok="t"/>
                <v:fill/>
              </v:shape>
              <v:shape style="position:absolute;left:2494;top:7022;width:175;height:187" coordorigin="2494,7022" coordsize="175,187" path="m2563,7057l2555,7077,2543,7092,2565,7092,2570,7079,2578,7060,2563,7057xe" filled="t" fillcolor="#202020" stroked="f">
                <v:path arrowok="t"/>
                <v:fill/>
              </v:shape>
            </v:group>
            <v:group style="position:absolute;left:2688;top:7022;width:202;height:190" coordorigin="2688,7022" coordsize="202,190">
              <v:shape style="position:absolute;left:2688;top:7022;width:202;height:190" coordorigin="2688,7022" coordsize="202,190" path="m2853,7173l2820,7173,2830,7178,2848,7189,2865,7200,2880,7211,2880,7189,2863,7179,2853,7173xe" filled="t" fillcolor="#202020" stroked="f">
                <v:path arrowok="t"/>
                <v:fill/>
              </v:shape>
              <v:shape style="position:absolute;left:2688;top:7022;width:202;height:190" coordorigin="2688,7022" coordsize="202,190" path="m2832,7089l2818,7089,2817,7133,2812,7153,2803,7169,2790,7181,2772,7191,2750,7199,2753,7204,2758,7209,2770,7210,2790,7200,2806,7189,2818,7175,2820,7175,2820,7173,2853,7173,2846,7168,2827,7158,2832,7146,2832,7089xe" filled="t" fillcolor="#202020" stroked="f">
                <v:path arrowok="t"/>
                <v:fill/>
              </v:shape>
              <v:shape style="position:absolute;left:2688;top:7022;width:202;height:190" coordorigin="2688,7022" coordsize="202,190" path="m2734,7046l2719,7046,2719,7154,2710,7156,2698,7158,2688,7161,2703,7175,2720,7171,2765,7158,2765,7156,2762,7151,2734,7151,2734,7046xe" filled="t" fillcolor="#202020" stroked="f">
                <v:path arrowok="t"/>
                <v:fill/>
              </v:shape>
              <v:shape style="position:absolute;left:2688;top:7022;width:202;height:190" coordorigin="2688,7022" coordsize="202,190" path="m2880,7062l2770,7062,2770,7168,2786,7168,2786,7077,2880,7077,2880,7062xe" filled="t" fillcolor="#202020" stroked="f">
                <v:path arrowok="t"/>
                <v:fill/>
              </v:shape>
              <v:shape style="position:absolute;left:2688;top:7022;width:202;height:190" coordorigin="2688,7022" coordsize="202,190" path="m2880,7077l2863,7077,2863,7168,2880,7168,2880,7077xe" filled="t" fillcolor="#202020" stroked="f">
                <v:path arrowok="t"/>
                <v:fill/>
              </v:shape>
              <v:shape style="position:absolute;left:2688;top:7022;width:202;height:190" coordorigin="2688,7022" coordsize="202,190" path="m2762,7144l2755,7146,2746,7149,2734,7151,2762,7151,2762,7144xe" filled="t" fillcolor="#202020" stroked="f">
                <v:path arrowok="t"/>
                <v:fill/>
              </v:shape>
              <v:shape style="position:absolute;left:2688;top:7022;width:202;height:190" coordorigin="2688,7022" coordsize="202,190" path="m2832,7036l2815,7036,2808,7062,2825,7062,2832,7036xe" filled="t" fillcolor="#202020" stroked="f">
                <v:path arrowok="t"/>
                <v:fill/>
              </v:shape>
              <v:shape style="position:absolute;left:2688;top:7022;width:202;height:190" coordorigin="2688,7022" coordsize="202,190" path="m2760,7031l2690,7031,2690,7046,2760,7046,2760,7031xe" filled="t" fillcolor="#202020" stroked="f">
                <v:path arrowok="t"/>
                <v:fill/>
              </v:shape>
              <v:shape style="position:absolute;left:2688;top:7022;width:202;height:190" coordorigin="2688,7022" coordsize="202,190" path="m2890,7022l2767,7022,2767,7036,2890,7036,2890,7022xe" filled="t" fillcolor="#202020" stroked="f">
                <v:path arrowok="t"/>
                <v:fill/>
              </v:shape>
            </v:group>
            <v:group style="position:absolute;left:2926;top:7019;width:149;height:190" coordorigin="2926,7019" coordsize="149,190">
              <v:shape style="position:absolute;left:2926;top:7019;width:149;height:190" coordorigin="2926,7019" coordsize="149,190" path="m3074,7019l2926,7019,2926,7209,2945,7209,2945,7194,3074,7194,3074,7178,2945,7178,2945,7139,3074,7139,3074,7125,2945,7125,2945,7086,3074,7086,3074,7072,2945,7072,2945,7034,3074,7034,3074,7019xe" filled="t" fillcolor="#202020" stroked="f">
                <v:path arrowok="t"/>
                <v:fill/>
              </v:shape>
              <v:shape style="position:absolute;left:2926;top:7019;width:149;height:190" coordorigin="2926,7019" coordsize="149,190" path="m3074,7194l3058,7194,3058,7209,3074,7209,3074,7194xe" filled="t" fillcolor="#202020" stroked="f">
                <v:path arrowok="t"/>
                <v:fill/>
              </v:shape>
              <v:shape style="position:absolute;left:2926;top:7019;width:149;height:190" coordorigin="2926,7019" coordsize="149,190" path="m3074,7139l3058,7139,3058,7178,3074,7178,3074,7139xe" filled="t" fillcolor="#202020" stroked="f">
                <v:path arrowok="t"/>
                <v:fill/>
              </v:shape>
              <v:shape style="position:absolute;left:2926;top:7019;width:149;height:190" coordorigin="2926,7019" coordsize="149,190" path="m3074,7086l3058,7086,3058,7125,3074,7125,3074,7086xe" filled="t" fillcolor="#202020" stroked="f">
                <v:path arrowok="t"/>
                <v:fill/>
              </v:shape>
              <v:shape style="position:absolute;left:2926;top:7019;width:149;height:190" coordorigin="2926,7019" coordsize="149,190" path="m3074,7034l3058,7034,3058,7072,3074,7072,3074,70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364.980011pt;width:31.93pt;height:10.72pt;mso-position-horizontal-relative:page;mso-position-vertical-relative:page;z-index:-4801" coordorigin="2469,7300" coordsize="639,214">
            <v:group style="position:absolute;left:2479;top:7310;width:202;height:194" coordorigin="2479,7310" coordsize="202,194">
              <v:shape style="position:absolute;left:2479;top:7310;width:202;height:194" coordorigin="2479,7310" coordsize="202,194" path="m2681,7490l2479,7490,2479,7504,2681,7504,2681,7490xe" filled="t" fillcolor="#202020" stroked="f">
                <v:path arrowok="t"/>
                <v:fill/>
              </v:shape>
              <v:shape style="position:absolute;left:2479;top:7310;width:202;height:194" coordorigin="2479,7310" coordsize="202,194" path="m2657,7422l2503,7422,2503,7490,2520,7490,2520,7437,2657,7437,2657,7422xe" filled="t" fillcolor="#202020" stroked="f">
                <v:path arrowok="t"/>
                <v:fill/>
              </v:shape>
              <v:shape style="position:absolute;left:2479;top:7310;width:202;height:194" coordorigin="2479,7310" coordsize="202,194" path="m2566,7437l2549,7437,2549,7490,2566,7490,2566,7437xe" filled="t" fillcolor="#202020" stroked="f">
                <v:path arrowok="t"/>
                <v:fill/>
              </v:shape>
              <v:shape style="position:absolute;left:2479;top:7310;width:202;height:194" coordorigin="2479,7310" coordsize="202,194" path="m2611,7437l2597,7437,2597,7490,2611,7490,2611,7437xe" filled="t" fillcolor="#202020" stroked="f">
                <v:path arrowok="t"/>
                <v:fill/>
              </v:shape>
              <v:shape style="position:absolute;left:2479;top:7310;width:202;height:194" coordorigin="2479,7310" coordsize="202,194" path="m2657,7437l2642,7437,2642,7490,2657,7490,2657,7437xe" filled="t" fillcolor="#202020" stroked="f">
                <v:path arrowok="t"/>
                <v:fill/>
              </v:shape>
              <v:shape style="position:absolute;left:2479;top:7310;width:202;height:194" coordorigin="2479,7310" coordsize="202,194" path="m2616,7365l2604,7374,2617,7386,2632,7399,2647,7413,2648,7389,2632,7376,2616,7365xe" filled="t" fillcolor="#202020" stroked="f">
                <v:path arrowok="t"/>
                <v:fill/>
              </v:shape>
              <v:shape style="position:absolute;left:2479;top:7310;width:202;height:194" coordorigin="2479,7310" coordsize="202,194" path="m2616,7312l2599,7314,2591,7333,2582,7351,2572,7368,2561,7384,2568,7391,2578,7387,2588,7370,2599,7353,2681,7353,2681,7338,2606,7338,2609,7331,2614,7322,2616,7312xe" filled="t" fillcolor="#202020" stroked="f">
                <v:path arrowok="t"/>
                <v:fill/>
              </v:shape>
              <v:shape style="position:absolute;left:2479;top:7310;width:202;height:194" coordorigin="2479,7310" coordsize="202,194" path="m2556,7310l2542,7310,2542,7415,2556,7415,2556,7310xe" filled="t" fillcolor="#202020" stroked="f">
                <v:path arrowok="t"/>
                <v:fill/>
              </v:shape>
              <v:shape style="position:absolute;left:2479;top:7310;width:202;height:194" coordorigin="2479,7310" coordsize="202,194" path="m2510,7322l2496,7322,2496,7406,2510,7406,2510,7322xe" filled="t" fillcolor="#202020" stroked="f">
                <v:path arrowok="t"/>
                <v:fill/>
              </v:shape>
            </v:group>
            <v:group style="position:absolute;left:2688;top:7319;width:204;height:185" coordorigin="2688,7319" coordsize="204,185">
              <v:shape style="position:absolute;left:2688;top:7319;width:204;height:185" coordorigin="2688,7319" coordsize="204,185" path="m2892,7490l2753,7490,2753,7504,2892,7504,2892,7490xe" filled="t" fillcolor="#202020" stroked="f">
                <v:path arrowok="t"/>
                <v:fill/>
              </v:shape>
              <v:shape style="position:absolute;left:2688;top:7319;width:204;height:185" coordorigin="2688,7319" coordsize="204,185" path="m2734,7408l2717,7408,2717,7470,2688,7478,2704,7491,2762,7473,2760,7470,2760,7466,2734,7466,2734,7408xe" filled="t" fillcolor="#202020" stroked="f">
                <v:path arrowok="t"/>
                <v:fill/>
              </v:shape>
              <v:shape style="position:absolute;left:2688;top:7319;width:204;height:185" coordorigin="2688,7319" coordsize="204,185" path="m2832,7461l2818,7461,2818,7490,2832,7490,2832,7461xe" filled="t" fillcolor="#202020" stroked="f">
                <v:path arrowok="t"/>
                <v:fill/>
              </v:shape>
              <v:shape style="position:absolute;left:2688;top:7319;width:204;height:185" coordorigin="2688,7319" coordsize="204,185" path="m2760,7458l2741,7463,2734,7466,2760,7466,2760,7458xe" filled="t" fillcolor="#202020" stroked="f">
                <v:path arrowok="t"/>
                <v:fill/>
              </v:shape>
              <v:shape style="position:absolute;left:2688;top:7319;width:204;height:185" coordorigin="2688,7319" coordsize="204,185" path="m2885,7446l2765,7446,2765,7461,2885,7461,2885,7446xe" filled="t" fillcolor="#202020" stroked="f">
                <v:path arrowok="t"/>
                <v:fill/>
              </v:shape>
              <v:shape style="position:absolute;left:2688;top:7319;width:204;height:185" coordorigin="2688,7319" coordsize="204,185" path="m2832,7418l2818,7418,2818,7446,2832,7446,2832,7418xe" filled="t" fillcolor="#202020" stroked="f">
                <v:path arrowok="t"/>
                <v:fill/>
              </v:shape>
              <v:shape style="position:absolute;left:2688;top:7319;width:204;height:185" coordorigin="2688,7319" coordsize="204,185" path="m2880,7319l2770,7319,2770,7425,2784,7425,2784,7418,2880,7418,2880,7403,2784,7403,2784,7377,2880,7377,2880,7362,2784,7362,2784,7334,2880,7334,2880,7319xe" filled="t" fillcolor="#202020" stroked="f">
                <v:path arrowok="t"/>
                <v:fill/>
              </v:shape>
              <v:shape style="position:absolute;left:2688;top:7319;width:204;height:185" coordorigin="2688,7319" coordsize="204,185" path="m2880,7418l2866,7418,2866,7425,2880,7425,2880,7418xe" filled="t" fillcolor="#202020" stroked="f">
                <v:path arrowok="t"/>
                <v:fill/>
              </v:shape>
              <v:shape style="position:absolute;left:2688;top:7319;width:204;height:185" coordorigin="2688,7319" coordsize="204,185" path="m2760,7394l2693,7394,2693,7408,2760,7408,2760,7394xe" filled="t" fillcolor="#202020" stroked="f">
                <v:path arrowok="t"/>
                <v:fill/>
              </v:shape>
              <v:shape style="position:absolute;left:2688;top:7319;width:204;height:185" coordorigin="2688,7319" coordsize="204,185" path="m2832,7377l2818,7377,2818,7403,2832,7403,2832,7377xe" filled="t" fillcolor="#202020" stroked="f">
                <v:path arrowok="t"/>
                <v:fill/>
              </v:shape>
              <v:shape style="position:absolute;left:2688;top:7319;width:204;height:185" coordorigin="2688,7319" coordsize="204,185" path="m2880,7377l2866,7377,2866,7403,2880,7403,2880,7377xe" filled="t" fillcolor="#202020" stroked="f">
                <v:path arrowok="t"/>
                <v:fill/>
              </v:shape>
              <v:shape style="position:absolute;left:2688;top:7319;width:204;height:185" coordorigin="2688,7319" coordsize="204,185" path="m2734,7341l2717,7341,2717,7394,2734,7394,2734,7341xe" filled="t" fillcolor="#202020" stroked="f">
                <v:path arrowok="t"/>
                <v:fill/>
              </v:shape>
              <v:shape style="position:absolute;left:2688;top:7319;width:204;height:185" coordorigin="2688,7319" coordsize="204,185" path="m2832,7334l2818,7334,2818,7362,2832,7362,2832,7334xe" filled="t" fillcolor="#202020" stroked="f">
                <v:path arrowok="t"/>
                <v:fill/>
              </v:shape>
              <v:shape style="position:absolute;left:2688;top:7319;width:204;height:185" coordorigin="2688,7319" coordsize="204,185" path="m2880,7334l2866,7334,2866,7362,2880,7362,2880,7334xe" filled="t" fillcolor="#202020" stroked="f">
                <v:path arrowok="t"/>
                <v:fill/>
              </v:shape>
              <v:shape style="position:absolute;left:2688;top:7319;width:204;height:185" coordorigin="2688,7319" coordsize="204,185" path="m2760,7326l2690,7326,2690,7341,2760,7341,2760,7326xe" filled="t" fillcolor="#202020" stroked="f">
                <v:path arrowok="t"/>
                <v:fill/>
              </v:shape>
            </v:group>
            <v:group style="position:absolute;left:2916;top:7344;width:168;height:2" coordorigin="2916,7344" coordsize="168,2">
              <v:shape style="position:absolute;left:2916;top:7344;width:168;height:2" coordorigin="2916,7344" coordsize="168,0" path="m2916,7344l3084,7344e" filled="f" stroked="t" strokeweight=".94pt" strokecolor="#202020">
                <v:path arrowok="t"/>
              </v:shape>
            </v:group>
            <v:group style="position:absolute;left:2902;top:7479;width:197;height:2" coordorigin="2902,7479" coordsize="197,2">
              <v:shape style="position:absolute;left:2902;top:7479;width:197;height:2" coordorigin="2902,7479" coordsize="197,0" path="m2902,7479l3098,7479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3.339996pt;margin-top:379.980011pt;width:21.76pt;height:11.2pt;mso-position-horizontal-relative:page;mso-position-vertical-relative:page;z-index:-4800" coordorigin="2467,7600" coordsize="435,224">
            <v:group style="position:absolute;left:2477;top:7610;width:204;height:204" coordorigin="2477,7610" coordsize="204,204">
              <v:shape style="position:absolute;left:2477;top:7610;width:204;height:204" coordorigin="2477,7610" coordsize="204,204" path="m2525,7701l2510,7701,2510,7814,2525,7814,2525,7701xe" filled="t" fillcolor="#202020" stroked="f">
                <v:path arrowok="t"/>
                <v:fill/>
              </v:shape>
              <v:shape style="position:absolute;left:2477;top:7610;width:204;height:204" coordorigin="2477,7610" coordsize="204,204" path="m2623,7698l2609,7698,2609,7790,2604,7794,2570,7794,2570,7799,2573,7806,2573,7811,2616,7811,2623,7802,2623,7698xe" filled="t" fillcolor="#202020" stroked="f">
                <v:path arrowok="t"/>
                <v:fill/>
              </v:shape>
              <v:shape style="position:absolute;left:2477;top:7610;width:204;height:204" coordorigin="2477,7610" coordsize="204,204" path="m2652,7718l2638,7725,2644,7738,2653,7757,2661,7774,2669,7792,2680,7773,2671,7756,2662,7738,2652,7718xe" filled="t" fillcolor="#202020" stroked="f">
                <v:path arrowok="t"/>
                <v:fill/>
              </v:shape>
              <v:shape style="position:absolute;left:2477;top:7610;width:204;height:204" coordorigin="2477,7610" coordsize="204,204" path="m2573,7718l2566,7733,2556,7752,2547,7769,2539,7785,2549,7790,2561,7780,2569,7762,2578,7744,2587,7725,2573,7718xe" filled="t" fillcolor="#202020" stroked="f">
                <v:path arrowok="t"/>
                <v:fill/>
              </v:shape>
              <v:shape style="position:absolute;left:2477;top:7610;width:204;height:204" coordorigin="2477,7610" coordsize="204,204" path="m2554,7653l2479,7653,2479,7667,2504,7684,2497,7703,2488,7722,2477,7739,2482,7746,2484,7751,2486,7756,2494,7741,2503,7722,2510,7701,2525,7701,2525,7667,2554,7667,2554,7653xe" filled="t" fillcolor="#202020" stroked="f">
                <v:path arrowok="t"/>
                <v:fill/>
              </v:shape>
              <v:shape style="position:absolute;left:2477;top:7610;width:204;height:204" coordorigin="2477,7610" coordsize="204,204" path="m2534,7694l2525,7703,2532,7713,2546,7727,2556,7715,2551,7708,2542,7701,2534,7694xe" filled="t" fillcolor="#202020" stroked="f">
                <v:path arrowok="t"/>
                <v:fill/>
              </v:shape>
              <v:shape style="position:absolute;left:2477;top:7610;width:204;height:204" coordorigin="2477,7610" coordsize="204,204" path="m2681,7684l2554,7684,2554,7698,2681,7698,2681,7684xe" filled="t" fillcolor="#202020" stroked="f">
                <v:path arrowok="t"/>
                <v:fill/>
              </v:shape>
              <v:shape style="position:absolute;left:2477;top:7610;width:204;height:204" coordorigin="2477,7610" coordsize="204,204" path="m2525,7610l2510,7610,2510,7653,2525,7653,2525,7610xe" filled="t" fillcolor="#202020" stroked="f">
                <v:path arrowok="t"/>
                <v:fill/>
              </v:shape>
              <v:shape style="position:absolute;left:2477;top:7610;width:204;height:204" coordorigin="2477,7610" coordsize="204,204" path="m2671,7622l2563,7622,2563,7638,2671,7638,2671,7622xe" filled="t" fillcolor="#202020" stroked="f">
                <v:path arrowok="t"/>
                <v:fill/>
              </v:shape>
            </v:group>
            <v:group style="position:absolute;left:2688;top:7618;width:204;height:196" coordorigin="2688,7618" coordsize="204,196">
              <v:shape style="position:absolute;left:2688;top:7618;width:204;height:196" coordorigin="2688,7618" coordsize="204,196" path="m2720,7775l2705,7775,2705,7814,2719,7814,2720,7775xe" filled="t" fillcolor="#202020" stroked="f">
                <v:path arrowok="t"/>
                <v:fill/>
              </v:shape>
              <v:shape style="position:absolute;left:2688;top:7618;width:204;height:196" coordorigin="2688,7618" coordsize="204,196" path="m2875,7708l2779,7708,2779,7722,2795,7740,2804,7757,2817,7773,2800,7783,2782,7791,2762,7799,2767,7809,2777,7812,2796,7804,2814,7794,2830,7782,2859,7782,2858,7782,2842,7772,2855,7757,2855,7757,2824,7757,2812,7740,2803,7722,2875,7722,2875,7708xe" filled="t" fillcolor="#202020" stroked="f">
                <v:path arrowok="t"/>
                <v:fill/>
              </v:shape>
              <v:shape style="position:absolute;left:2688;top:7618;width:204;height:196" coordorigin="2688,7618" coordsize="204,196" path="m2859,7782l2830,7782,2845,7794,2862,7803,2882,7811,2885,7806,2890,7802,2876,7789,2859,7782xe" filled="t" fillcolor="#202020" stroked="f">
                <v:path arrowok="t"/>
                <v:fill/>
              </v:shape>
              <v:shape style="position:absolute;left:2688;top:7618;width:204;height:196" coordorigin="2688,7618" coordsize="204,196" path="m2767,7618l2749,7620,2728,7622,2705,7624,2705,7761,2700,7761,2693,7763,2688,7763,2693,7778,2700,7778,2705,7775,2720,7775,2779,7768,2779,7758,2719,7758,2719,7725,2770,7725,2770,7713,2719,7713,2719,7682,2772,7682,2772,7667,2719,7667,2720,7638,2744,7638,2763,7635,2779,7631,2767,7618xe" filled="t" fillcolor="#202020" stroked="f">
                <v:path arrowok="t"/>
                <v:fill/>
              </v:shape>
              <v:shape style="position:absolute;left:2688;top:7618;width:204;height:196" coordorigin="2688,7618" coordsize="204,196" path="m2779,7751l2758,7755,2738,7758,2719,7758,2779,7758,2779,7755,2779,7751xe" filled="t" fillcolor="#202020" stroked="f">
                <v:path arrowok="t"/>
                <v:fill/>
              </v:shape>
              <v:shape style="position:absolute;left:2688;top:7618;width:204;height:196" coordorigin="2688,7618" coordsize="204,196" path="m2875,7722l2858,7722,2854,7730,2842,7746,2824,7757,2855,7757,2866,7741,2875,7722xe" filled="t" fillcolor="#202020" stroked="f">
                <v:path arrowok="t"/>
                <v:fill/>
              </v:shape>
              <v:shape style="position:absolute;left:2688;top:7618;width:204;height:196" coordorigin="2688,7618" coordsize="204,196" path="m2866,7619l2796,7619,2795,7659,2788,7678,2772,7691,2774,7696,2779,7698,2784,7702,2799,7688,2807,7671,2810,7648,2810,7636,2866,7636,2866,7619xe" filled="t" fillcolor="#202020" stroked="f">
                <v:path arrowok="t"/>
                <v:fill/>
              </v:shape>
              <v:shape style="position:absolute;left:2688;top:7618;width:204;height:196" coordorigin="2688,7618" coordsize="204,196" path="m2866,7636l2849,7636,2849,7689,2856,7696,2890,7696,2892,7682,2868,7682,2866,7677,2866,7636xe" filled="t" fillcolor="#202020" stroked="f">
                <v:path arrowok="t"/>
                <v:fill/>
              </v:shape>
              <v:shape style="position:absolute;left:2688;top:7618;width:204;height:196" coordorigin="2688,7618" coordsize="204,196" path="m2892,7679l2885,7682,2892,7682,2892,76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3.660004pt;margin-top:350.579987pt;width:46.48pt;height:9.280pt;mso-position-horizontal-relative:page;mso-position-vertical-relative:page;z-index:-4799" coordorigin="3273,7012" coordsize="930,186">
            <v:group style="position:absolute;left:3283;top:7022;width:101;height:163" coordorigin="3283,7022" coordsize="101,163">
              <v:shape style="position:absolute;left:3283;top:7022;width:101;height:163" coordorigin="3283,7022" coordsize="101,163" path="m3371,7038l3338,7038,3346,7041,3355,7050,3358,7058,3358,7074,3355,7082,3350,7089,3348,7096,3338,7103,3326,7113,3314,7120,3305,7127,3300,7134,3293,7139,3290,7146,3286,7154,3283,7158,3283,7185,3384,7185,3384,7166,3305,7166,3305,7156,3307,7154,3312,7144,3317,7142,3329,7130,3343,7122,3355,7113,3365,7103,3370,7096,3379,7077,3379,7053,3374,7041,3371,7038xe" filled="t" fillcolor="#202020" stroked="f">
                <v:path arrowok="t"/>
                <v:fill/>
              </v:shape>
              <v:shape style="position:absolute;left:3283;top:7022;width:101;height:163" coordorigin="3283,7022" coordsize="101,163" path="m3346,7022l3322,7022,3300,7029,3290,7038,3290,7058,3295,7053,3302,7048,3307,7043,3322,7038,3371,7038,3355,7026,3346,7022xe" filled="t" fillcolor="#202020" stroked="f">
                <v:path arrowok="t"/>
                <v:fill/>
              </v:shape>
            </v:group>
            <v:group style="position:absolute;left:3401;top:7022;width:103;height:164" coordorigin="3401,7022" coordsize="103,164">
              <v:shape style="position:absolute;left:3401;top:7022;width:103;height:164" coordorigin="3401,7022" coordsize="103,164" path="m3445,7022l3402,7084,3401,7108,3401,7118,3420,7175,3461,7186,3479,7179,3488,7168,3443,7168,3430,7157,3423,7136,3420,7106,3421,7082,3428,7058,3438,7043,3454,7038,3486,7038,3484,7035,3467,7025,3445,7022xe" filled="t" fillcolor="#202020" stroked="f">
                <v:path arrowok="t"/>
                <v:fill/>
              </v:shape>
              <v:shape style="position:absolute;left:3401;top:7022;width:103;height:164" coordorigin="3401,7022" coordsize="103,164" path="m3486,7038l3454,7038,3465,7041,3474,7051,3480,7068,3483,7095,3483,7133,3475,7153,3462,7165,3443,7168,3488,7168,3494,7162,3499,7146,3503,7125,3504,7101,3502,7073,3495,7051,3486,7038xe" filled="t" fillcolor="#202020" stroked="f">
                <v:path arrowok="t"/>
                <v:fill/>
              </v:shape>
            </v:group>
            <v:group style="position:absolute;left:3533;top:7022;width:58;height:163" coordorigin="3533,7022" coordsize="58,163">
              <v:shape style="position:absolute;left:3533;top:7022;width:58;height:163" coordorigin="3533,7022" coordsize="58,163" path="m3590,7048l3569,7048,3569,7185,3590,7185,3590,7048xe" filled="t" fillcolor="#202020" stroked="f">
                <v:path arrowok="t"/>
                <v:fill/>
              </v:shape>
              <v:shape style="position:absolute;left:3533;top:7022;width:58;height:163" coordorigin="3533,7022" coordsize="58,163" path="m3590,7022l3581,7022,3576,7026,3569,7031,3540,7046,3533,7048,3533,7067,3540,7065,3554,7058,3562,7055,3569,7048,3590,7048,3590,7022xe" filled="t" fillcolor="#202020" stroked="f">
                <v:path arrowok="t"/>
                <v:fill/>
              </v:shape>
            </v:group>
            <v:group style="position:absolute;left:3634;top:7024;width:96;height:161" coordorigin="3634,7024" coordsize="96,161">
              <v:shape style="position:absolute;left:3634;top:7024;width:96;height:161" coordorigin="3634,7024" coordsize="96,161" path="m3730,7146l3710,7146,3710,7185,3730,7185,3730,7146xe" filled="t" fillcolor="#202020" stroked="f">
                <v:path arrowok="t"/>
                <v:fill/>
              </v:shape>
              <v:shape style="position:absolute;left:3634;top:7024;width:96;height:161" coordorigin="3634,7024" coordsize="96,161" path="m3730,7024l3702,7030,3693,7046,3683,7063,3670,7082,3658,7099,3646,7115,3634,7130,3634,7146,3754,7146,3754,7130,3655,7130,3663,7120,3675,7104,3686,7087,3698,7071,3710,7055,3730,7055,3730,7024xe" filled="t" fillcolor="#202020" stroked="f">
                <v:path arrowok="t"/>
                <v:fill/>
              </v:shape>
              <v:shape style="position:absolute;left:3634;top:7024;width:96;height:161" coordorigin="3634,7024" coordsize="96,161" path="m3730,7055l3710,7055,3710,7130,3730,7130,3730,7055xe" filled="t" fillcolor="#202020" stroked="f">
                <v:path arrowok="t"/>
                <v:fill/>
              </v:shape>
            </v:group>
            <v:group style="position:absolute;left:3763;top:7022;width:103;height:164" coordorigin="3763,7022" coordsize="103,164">
              <v:shape style="position:absolute;left:3763;top:7022;width:103;height:164" coordorigin="3763,7022" coordsize="103,164" path="m3807,7022l3765,7084,3763,7108,3763,7118,3783,7175,3823,7186,3841,7179,3851,7168,3805,7168,3793,7157,3785,7136,3782,7106,3784,7082,3790,7058,3801,7043,3816,7038,3848,7038,3846,7035,3829,7025,3807,7022xe" filled="t" fillcolor="#202020" stroked="f">
                <v:path arrowok="t"/>
                <v:fill/>
              </v:shape>
              <v:shape style="position:absolute;left:3763;top:7022;width:103;height:164" coordorigin="3763,7022" coordsize="103,164" path="m3848,7038l3816,7038,3828,7041,3836,7051,3842,7068,3845,7095,3845,7133,3839,7153,3826,7165,3805,7168,3851,7168,3857,7162,3863,7146,3866,7125,3866,7101,3864,7073,3857,7051,3848,7038xe" filled="t" fillcolor="#202020" stroked="f">
                <v:path arrowok="t"/>
                <v:fill/>
              </v:shape>
            </v:group>
            <v:group style="position:absolute;left:3883;top:7022;width:103;height:166" coordorigin="3883,7022" coordsize="103,166">
              <v:shape style="position:absolute;left:3883;top:7022;width:103;height:166" coordorigin="3883,7022" coordsize="103,166" path="m3943,7022l3926,7022,3912,7026,3890,7055,3890,7070,3893,7077,3898,7082,3900,7089,3905,7094,3912,7098,3905,7101,3898,7106,3893,7115,3886,7122,3883,7130,3883,7149,3886,7156,3895,7170,3900,7175,3910,7180,3917,7185,3924,7187,3946,7187,3953,7185,3962,7180,3977,7170,3926,7170,3917,7166,3907,7156,3902,7149,3902,7130,3912,7115,3919,7110,3926,7108,3974,7108,3972,7106,3967,7101,3958,7098,3965,7094,3967,7091,3929,7091,3922,7089,3917,7082,3912,7077,3910,7072,3910,7058,3912,7050,3922,7041,3929,7038,3971,7038,3970,7036,3965,7031,3958,7026,3943,7022xe" filled="t" fillcolor="#202020" stroked="f">
                <v:path arrowok="t"/>
                <v:fill/>
              </v:shape>
              <v:shape style="position:absolute;left:3883;top:7022;width:103;height:166" coordorigin="3883,7022" coordsize="103,166" path="m3974,7108l3946,7108,3953,7110,3965,7122,3967,7130,3967,7149,3965,7156,3958,7161,3953,7166,3946,7170,3977,7170,3979,7163,3984,7156,3986,7149,3986,7130,3984,7122,3979,7115,3974,7108xe" filled="t" fillcolor="#202020" stroked="f">
                <v:path arrowok="t"/>
                <v:fill/>
              </v:shape>
              <v:shape style="position:absolute;left:3883;top:7022;width:103;height:166" coordorigin="3883,7022" coordsize="103,166" path="m3971,7038l3943,7038,3948,7041,3955,7046,3960,7050,3962,7058,3962,7072,3960,7077,3953,7082,3948,7089,3943,7091,3967,7091,3970,7089,3974,7082,3977,7077,3979,7070,3979,7055,3977,7048,3974,7043,3971,7038xe" filled="t" fillcolor="#202020" stroked="f">
                <v:path arrowok="t"/>
                <v:fill/>
              </v:shape>
            </v:group>
            <v:group style="position:absolute;left:4003;top:7023;width:106;height:163" coordorigin="4003,7023" coordsize="106,163">
              <v:shape style="position:absolute;left:4003;top:7023;width:106;height:163" coordorigin="4003,7023" coordsize="106,163" path="m4047,7023l4005,7084,4003,7108,4004,7119,4024,7176,4065,7186,4082,7178,4090,7168,4045,7168,4033,7157,4025,7136,4022,7106,4024,7082,4030,7058,4041,7043,4056,7038,4090,7038,4087,7035,4070,7025,4047,7023xe" filled="t" fillcolor="#202020" stroked="f">
                <v:path arrowok="t"/>
                <v:fill/>
              </v:shape>
              <v:shape style="position:absolute;left:4003;top:7023;width:106;height:163" coordorigin="4003,7023" coordsize="106,163" path="m4090,7038l4056,7038,4068,7041,4076,7051,4082,7068,4085,7095,4085,7133,4079,7153,4066,7165,4045,7168,4090,7168,4098,7160,4104,7144,4108,7123,4109,7099,4106,7071,4099,7050,4090,7038xe" filled="t" fillcolor="#202020" stroked="f">
                <v:path arrowok="t"/>
                <v:fill/>
              </v:shape>
            </v:group>
            <v:group style="position:absolute;left:4135;top:7022;width:58;height:163" coordorigin="4135,7022" coordsize="58,163">
              <v:shape style="position:absolute;left:4135;top:7022;width:58;height:163" coordorigin="4135,7022" coordsize="58,163" path="m4193,7048l4171,7048,4171,7185,4193,7185,4193,7048xe" filled="t" fillcolor="#202020" stroked="f">
                <v:path arrowok="t"/>
                <v:fill/>
              </v:shape>
              <v:shape style="position:absolute;left:4135;top:7022;width:58;height:163" coordorigin="4135,7022" coordsize="58,163" path="m4193,7022l4183,7022,4178,7026,4171,7031,4152,7041,4145,7046,4135,7048,4135,7067,4150,7062,4157,7058,4164,7055,4171,7048,4193,7048,4193,702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8.779999pt;margin-top:350.579987pt;width:47.92pt;height:9.280pt;mso-position-horizontal-relative:page;mso-position-vertical-relative:page;z-index:-4798" coordorigin="4776,7012" coordsize="958,186">
            <v:group style="position:absolute;left:4786;top:7022;width:101;height:163" coordorigin="4786,7022" coordsize="101,163">
              <v:shape style="position:absolute;left:4786;top:7022;width:101;height:163" coordorigin="4786,7022" coordsize="101,163" path="m4874,7038l4841,7038,4848,7041,4858,7050,4862,7058,4862,7074,4860,7082,4850,7096,4841,7103,4829,7113,4817,7120,4807,7127,4802,7134,4795,7139,4790,7154,4788,7158,4786,7166,4786,7185,4886,7185,4886,7166,4807,7166,4807,7156,4810,7154,4814,7144,4819,7142,4831,7130,4846,7122,4858,7113,4867,7103,4872,7096,4879,7086,4882,7077,4882,7053,4877,7041,4874,7038xe" filled="t" fillcolor="#202020" stroked="f">
                <v:path arrowok="t"/>
                <v:fill/>
              </v:shape>
              <v:shape style="position:absolute;left:4786;top:7022;width:101;height:163" coordorigin="4786,7022" coordsize="101,163" path="m4848,7022l4824,7022,4802,7029,4793,7038,4793,7058,4798,7053,4812,7043,4817,7041,4824,7038,4874,7038,4867,7034,4860,7026,4848,7022xe" filled="t" fillcolor="#202020" stroked="f">
                <v:path arrowok="t"/>
                <v:fill/>
              </v:shape>
            </v:group>
            <v:group style="position:absolute;left:4903;top:7023;width:106;height:163" coordorigin="4903,7023" coordsize="106,163">
              <v:shape style="position:absolute;left:4903;top:7023;width:106;height:163" coordorigin="4903,7023" coordsize="106,163" path="m4947,7023l4905,7084,4903,7108,4903,7118,4924,7175,4965,7186,4982,7178,4990,7169,4946,7169,4934,7158,4927,7137,4925,7108,4925,7103,4927,7075,4934,7055,4947,7044,4967,7041,4992,7041,4987,7035,4970,7025,4947,7023xe" filled="t" fillcolor="#202020" stroked="f">
                <v:path arrowok="t"/>
                <v:fill/>
              </v:shape>
              <v:shape style="position:absolute;left:4903;top:7023;width:106;height:163" coordorigin="4903,7023" coordsize="106,163" path="m4992,7041l4967,7041,4976,7050,4982,7068,4985,7095,4985,7132,4979,7153,4966,7165,4946,7169,4990,7169,4998,7160,5004,7144,5008,7123,5009,7099,5006,7071,4999,7050,4992,7041xe" filled="t" fillcolor="#202020" stroked="f">
                <v:path arrowok="t"/>
                <v:fill/>
              </v:shape>
            </v:group>
            <v:group style="position:absolute;left:5035;top:7022;width:58;height:163" coordorigin="5035,7022" coordsize="58,163">
              <v:shape style="position:absolute;left:5035;top:7022;width:58;height:163" coordorigin="5035,7022" coordsize="58,163" path="m5093,7048l5071,7048,5071,7185,5093,7185,5093,7048xe" filled="t" fillcolor="#202020" stroked="f">
                <v:path arrowok="t"/>
                <v:fill/>
              </v:shape>
              <v:shape style="position:absolute;left:5035;top:7022;width:58;height:163" coordorigin="5035,7022" coordsize="58,163" path="m5093,7022l5086,7022,5071,7031,5052,7041,5045,7046,5035,7048,5035,7067,5050,7062,5057,7058,5064,7055,5071,7048,5093,7048,5093,7022xe" filled="t" fillcolor="#202020" stroked="f">
                <v:path arrowok="t"/>
                <v:fill/>
              </v:shape>
            </v:group>
            <v:group style="position:absolute;left:5146;top:7022;width:103;height:166" coordorigin="5146,7022" coordsize="103,166">
              <v:shape style="position:absolute;left:5146;top:7022;width:103;height:166" coordorigin="5146,7022" coordsize="103,166" path="m5222,7022l5161,7054,5146,7115,5147,7136,5153,7155,5162,7171,5178,7183,5199,7187,5219,7183,5234,7170,5189,7170,5182,7166,5177,7158,5170,7151,5167,7142,5167,7122,5170,7115,5177,7110,5180,7106,5167,7106,5168,7094,5172,7074,5179,7058,5189,7046,5198,7038,5239,7038,5239,7026,5232,7024,5222,7022xe" filled="t" fillcolor="#202020" stroked="f">
                <v:path arrowok="t"/>
                <v:fill/>
              </v:shape>
              <v:shape style="position:absolute;left:5146;top:7022;width:103;height:166" coordorigin="5146,7022" coordsize="103,166" path="m5239,7101l5208,7101,5215,7103,5220,7110,5225,7115,5227,7125,5227,7146,5225,7154,5220,7161,5215,7166,5208,7170,5234,7170,5235,7170,5245,7153,5249,7132,5249,7118,5244,7106,5239,7101xe" filled="t" fillcolor="#202020" stroked="f">
                <v:path arrowok="t"/>
                <v:fill/>
              </v:shape>
              <v:shape style="position:absolute;left:5146;top:7022;width:103;height:166" coordorigin="5146,7022" coordsize="103,166" path="m5218,7084l5201,7084,5181,7090,5167,7106,5180,7106,5182,7103,5189,7101,5239,7101,5227,7089,5218,7084xe" filled="t" fillcolor="#202020" stroked="f">
                <v:path arrowok="t"/>
                <v:fill/>
              </v:shape>
              <v:shape style="position:absolute;left:5146;top:7022;width:103;height:166" coordorigin="5146,7022" coordsize="103,166" path="m5239,7038l5222,7038,5230,7041,5239,7046,5239,7038xe" filled="t" fillcolor="#202020" stroked="f">
                <v:path arrowok="t"/>
                <v:fill/>
              </v:shape>
            </v:group>
            <v:group style="position:absolute;left:5263;top:7023;width:106;height:163" coordorigin="5263,7023" coordsize="106,163">
              <v:shape style="position:absolute;left:5263;top:7023;width:106;height:163" coordorigin="5263,7023" coordsize="106,163" path="m5307,7023l5265,7084,5263,7108,5264,7118,5284,7175,5325,7186,5342,7178,5350,7169,5306,7169,5294,7158,5287,7137,5285,7108,5285,7103,5287,7075,5294,7055,5307,7044,5327,7041,5352,7041,5347,7035,5330,7025,5307,7023xe" filled="t" fillcolor="#202020" stroked="f">
                <v:path arrowok="t"/>
                <v:fill/>
              </v:shape>
              <v:shape style="position:absolute;left:5263;top:7023;width:106;height:163" coordorigin="5263,7023" coordsize="106,163" path="m5352,7041l5327,7041,5336,7050,5342,7068,5345,7095,5345,7132,5339,7153,5326,7165,5306,7169,5350,7169,5358,7160,5364,7144,5368,7123,5369,7099,5366,7071,5359,7050,5352,7041xe" filled="t" fillcolor="#202020" stroked="f">
                <v:path arrowok="t"/>
                <v:fill/>
              </v:shape>
            </v:group>
            <v:group style="position:absolute;left:5395;top:7022;width:58;height:163" coordorigin="5395,7022" coordsize="58,163">
              <v:shape style="position:absolute;left:5395;top:7022;width:58;height:163" coordorigin="5395,7022" coordsize="58,163" path="m5453,7048l5434,7048,5434,7185,5453,7185,5453,7048xe" filled="t" fillcolor="#202020" stroked="f">
                <v:path arrowok="t"/>
                <v:fill/>
              </v:shape>
              <v:shape style="position:absolute;left:5395;top:7022;width:58;height:163" coordorigin="5395,7022" coordsize="58,163" path="m5453,7022l5446,7022,5441,7026,5412,7041,5405,7046,5395,7048,5395,7067,5410,7062,5417,7058,5424,7055,5429,7050,5434,7048,5453,7048,5453,7022xe" filled="t" fillcolor="#202020" stroked="f">
                <v:path arrowok="t"/>
                <v:fill/>
              </v:shape>
            </v:group>
            <v:group style="position:absolute;left:5506;top:7022;width:103;height:163" coordorigin="5506,7022" coordsize="103,163">
              <v:shape style="position:absolute;left:5506;top:7022;width:103;height:163" coordorigin="5506,7022" coordsize="103,163" path="m5595,7038l5561,7038,5568,7041,5573,7046,5580,7050,5582,7058,5582,7074,5580,7082,5570,7096,5561,7103,5549,7113,5537,7120,5527,7127,5522,7134,5518,7139,5513,7146,5510,7154,5508,7158,5506,7166,5506,7185,5609,7185,5609,7166,5527,7166,5527,7156,5530,7154,5534,7144,5539,7142,5544,7137,5554,7130,5567,7122,5583,7108,5597,7096,5602,7086,5604,7077,5604,7053,5599,7041,5595,7038xe" filled="t" fillcolor="#202020" stroked="f">
                <v:path arrowok="t"/>
                <v:fill/>
              </v:shape>
              <v:shape style="position:absolute;left:5506;top:7022;width:103;height:163" coordorigin="5506,7022" coordsize="103,163" path="m5568,7022l5544,7022,5530,7026,5525,7029,5518,7034,5513,7038,5513,7058,5518,7053,5532,7043,5539,7041,5544,7038,5595,7038,5587,7034,5580,7026,5568,7022xe" filled="t" fillcolor="#202020" stroked="f">
                <v:path arrowok="t"/>
                <v:fill/>
              </v:shape>
            </v:group>
            <v:group style="position:absolute;left:5635;top:7024;width:89;height:163" coordorigin="5635,7024" coordsize="89,163">
              <v:shape style="position:absolute;left:5635;top:7024;width:89;height:163" coordorigin="5635,7024" coordsize="89,163" path="m5635,7158l5635,7180,5642,7185,5652,7187,5673,7187,5694,7183,5710,7172,5711,7170,5657,7170,5645,7166,5635,7158xe" filled="t" fillcolor="#202020" stroked="f">
                <v:path arrowok="t"/>
                <v:fill/>
              </v:shape>
              <v:shape style="position:absolute;left:5635;top:7024;width:89;height:163" coordorigin="5635,7024" coordsize="89,163" path="m5714,7103l5676,7103,5686,7108,5700,7118,5705,7127,5705,7146,5695,7161,5688,7166,5678,7170,5711,7170,5721,7156,5724,7134,5724,7120,5719,7108,5714,7103xe" filled="t" fillcolor="#202020" stroked="f">
                <v:path arrowok="t"/>
                <v:fill/>
              </v:shape>
              <v:shape style="position:absolute;left:5635;top:7024;width:89;height:163" coordorigin="5635,7024" coordsize="89,163" path="m5717,7024l5642,7024,5638,7106,5645,7106,5654,7103,5714,7103,5709,7098,5693,7090,5671,7086,5657,7086,5659,7043,5717,7043,5717,702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540009pt;margin-top:358.140015pt;width:21.64pt;height:10.24pt;mso-position-horizontal-relative:page;mso-position-vertical-relative:page;z-index:-4797" coordorigin="6271,7163" coordsize="433,205">
            <v:group style="position:absolute;left:6281;top:7175;width:199;height:182" coordorigin="6281,7175" coordsize="199,182">
              <v:shape style="position:absolute;left:6281;top:7175;width:199;height:182" coordorigin="6281,7175" coordsize="199,182" path="m6480,7175l6283,7175,6283,7192,6345,7206,6344,7226,6333,7286,6281,7348,6290,7358,6342,7311,6360,7250,6456,7250,6456,7235,6361,7232,6362,7212,6362,7192,6480,7192,6480,7175xe" filled="t" fillcolor="#202020" stroked="f">
                <v:path arrowok="t"/>
                <v:fill/>
              </v:shape>
              <v:shape style="position:absolute;left:6281;top:7175;width:199;height:182" coordorigin="6281,7175" coordsize="199,182" path="m6370,7336l6372,7343,6372,7350,6374,7355,6391,7355,6403,7358,6410,7358,6425,7355,6437,7353,6445,7341,6445,7341,6425,7341,6410,7338,6392,7338,6370,7336xe" filled="t" fillcolor="#202020" stroked="f">
                <v:path arrowok="t"/>
                <v:fill/>
              </v:shape>
              <v:shape style="position:absolute;left:6281;top:7175;width:199;height:182" coordorigin="6281,7175" coordsize="199,182" path="m6456,7250l6360,7250,6437,7252,6437,7275,6436,7293,6434,7312,6432,7331,6425,7341,6445,7341,6450,7324,6453,7295,6454,7275,6456,7255,6456,7250xe" filled="t" fillcolor="#202020" stroked="f">
                <v:path arrowok="t"/>
                <v:fill/>
              </v:shape>
            </v:group>
            <v:group style="position:absolute;left:6490;top:7173;width:204;height:182" coordorigin="6490,7173" coordsize="204,182">
              <v:shape style="position:absolute;left:6490;top:7173;width:204;height:182" coordorigin="6490,7173" coordsize="204,182" path="m6566,7247l6550,7247,6549,7268,6547,7286,6540,7304,6527,7324,6511,7336,6490,7348,6494,7350,6497,7355,6515,7355,6532,7343,6566,7279,6566,7254,6566,7247xe" filled="t" fillcolor="#202020" stroked="f">
                <v:path arrowok="t"/>
                <v:fill/>
              </v:shape>
              <v:shape style="position:absolute;left:6490;top:7173;width:204;height:182" coordorigin="6490,7173" coordsize="204,182" path="m6626,7247l6610,7247,6610,7346,6617,7355,6677,7355,6686,7348,6687,7341,6631,7341,6626,7336,6626,7247xe" filled="t" fillcolor="#202020" stroked="f">
                <v:path arrowok="t"/>
                <v:fill/>
              </v:shape>
              <v:shape style="position:absolute;left:6490;top:7173;width:204;height:182" coordorigin="6490,7173" coordsize="204,182" path="m6677,7298l6674,7310,6674,7319,6672,7326,6672,7336,6667,7341,6687,7341,6689,7331,6691,7324,6693,7315,6694,7302,6689,7300,6682,7300,6677,7298xe" filled="t" fillcolor="#202020" stroked="f">
                <v:path arrowok="t"/>
                <v:fill/>
              </v:shape>
              <v:shape style="position:absolute;left:6490;top:7173;width:204;height:182" coordorigin="6490,7173" coordsize="204,182" path="m6691,7233l6492,7233,6492,7247,6691,7247,6691,7233xe" filled="t" fillcolor="#202020" stroked="f">
                <v:path arrowok="t"/>
                <v:fill/>
              </v:shape>
              <v:shape style="position:absolute;left:6490;top:7173;width:204;height:182" coordorigin="6490,7173" coordsize="204,182" path="m6672,7173l6514,7173,6514,7187,6672,7187,6672,717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299988pt;margin-top:349.980011pt;width:21.475727pt;height:11.08pt;mso-position-horizontal-relative:page;mso-position-vertical-relative:page;z-index:-4796" coordorigin="9626,7000" coordsize="430,222">
            <v:group style="position:absolute;left:9636;top:7010;width:197;height:202" coordorigin="9636,7010" coordsize="197,202">
              <v:shape style="position:absolute;left:9636;top:7010;width:197;height:202" coordorigin="9636,7010" coordsize="197,202" path="m9742,7110l9727,7110,9727,7185,9725,7192,9720,7197,9730,7211,9732,7206,9742,7202,9756,7192,9775,7182,9742,7182,9742,7110xe" filled="t" fillcolor="#202020" stroked="f">
                <v:path arrowok="t"/>
                <v:fill/>
              </v:shape>
              <v:shape style="position:absolute;left:9636;top:7010;width:197;height:202" coordorigin="9636,7010" coordsize="197,202" path="m9703,7019l9636,7019,9636,7034,9686,7034,9686,7070,9643,7070,9636,7132,9684,7139,9682,7166,9682,7178,9679,7187,9674,7190,9638,7190,9641,7194,9641,7206,9686,7206,9696,7197,9696,7177,9698,7163,9699,7143,9701,7118,9653,7118,9655,7082,9703,7082,9703,7019xe" filled="t" fillcolor="#202020" stroked="f">
                <v:path arrowok="t"/>
                <v:fill/>
              </v:shape>
              <v:shape style="position:absolute;left:9636;top:7010;width:197;height:202" coordorigin="9636,7010" coordsize="197,202" path="m9775,7110l9742,7110,9763,7120,9771,7140,9780,7158,9791,7174,9805,7189,9821,7202,9830,7192,9820,7177,9805,7164,9793,7148,9783,7130,9775,7110xe" filled="t" fillcolor="#202020" stroked="f">
                <v:path arrowok="t"/>
                <v:fill/>
              </v:shape>
              <v:shape style="position:absolute;left:9636;top:7010;width:197;height:202" coordorigin="9636,7010" coordsize="197,202" path="m9773,7166l9749,7178,9742,7182,9775,7182,9775,7177,9773,7173,9773,7166xe" filled="t" fillcolor="#202020" stroked="f">
                <v:path arrowok="t"/>
                <v:fill/>
              </v:shape>
              <v:shape style="position:absolute;left:9636;top:7010;width:197;height:202" coordorigin="9636,7010" coordsize="197,202" path="m9833,7096l9701,7096,9701,7110,9833,7110,9833,7096xe" filled="t" fillcolor="#202020" stroked="f">
                <v:path arrowok="t"/>
                <v:fill/>
              </v:shape>
              <v:shape style="position:absolute;left:9636;top:7010;width:197;height:202" coordorigin="9636,7010" coordsize="197,202" path="m9742,7010l9727,7010,9727,7096,9742,7096,9742,7010xe" filled="t" fillcolor="#202020" stroked="f">
                <v:path arrowok="t"/>
                <v:fill/>
              </v:shape>
              <v:shape style="position:absolute;left:9636;top:7010;width:197;height:202" coordorigin="9636,7010" coordsize="197,202" path="m9703,7082l9686,7082,9686,7089,9703,7089,9703,7082xe" filled="t" fillcolor="#202020" stroked="f">
                <v:path arrowok="t"/>
                <v:fill/>
              </v:shape>
              <v:shape style="position:absolute;left:9636;top:7010;width:197;height:202" coordorigin="9636,7010" coordsize="197,202" path="m9811,7024l9795,7037,9779,7050,9763,7061,9746,7072,9763,7082,9780,7071,9795,7059,9811,7046,9826,7034,9811,7024xe" filled="t" fillcolor="#202020" stroked="f">
                <v:path arrowok="t"/>
                <v:fill/>
              </v:shape>
            </v:group>
            <v:group style="position:absolute;left:9840;top:7014;width:206;height:197" coordorigin="9840,7014" coordsize="206,197">
              <v:shape style="position:absolute;left:9840;top:7014;width:206;height:197" coordorigin="9840,7014" coordsize="206,197" path="m10032,7127l9965,7127,9965,7211,9979,7211,9979,7199,10032,7199,10032,7185,9979,7185,9979,7142,10032,7142,10032,7127xe" filled="t" fillcolor="#202020" stroked="f">
                <v:path arrowok="t"/>
                <v:fill/>
              </v:shape>
              <v:shape style="position:absolute;left:9840;top:7014;width:206;height:197" coordorigin="9840,7014" coordsize="206,197" path="m10032,7199l10018,7199,10018,7211,10032,7211,10032,7199xe" filled="t" fillcolor="#202020" stroked="f">
                <v:path arrowok="t"/>
                <v:fill/>
              </v:shape>
              <v:shape style="position:absolute;left:9840;top:7014;width:206;height:197" coordorigin="9840,7014" coordsize="206,197" path="m9912,7110l9900,7110,9900,7180,9895,7182,9890,7182,9886,7185,9902,7197,9922,7192,9941,7187,9960,7182,9960,7178,9912,7178,9912,7110xe" filled="t" fillcolor="#202020" stroked="f">
                <v:path arrowok="t"/>
                <v:fill/>
              </v:shape>
              <v:shape style="position:absolute;left:9840;top:7014;width:206;height:197" coordorigin="9840,7014" coordsize="206,197" path="m10032,7142l10018,7142,10018,7185,10032,7185,10032,7142xe" filled="t" fillcolor="#202020" stroked="f">
                <v:path arrowok="t"/>
                <v:fill/>
              </v:shape>
              <v:shape style="position:absolute;left:9840;top:7014;width:206;height:197" coordorigin="9840,7014" coordsize="206,197" path="m9876,7108l9864,7108,9864,7166,9850,7170,9840,7170,9857,7182,9876,7176,9895,7170,9895,7161,9876,7161,9876,7108xe" filled="t" fillcolor="#202020" stroked="f">
                <v:path arrowok="t"/>
                <v:fill/>
              </v:shape>
              <v:shape style="position:absolute;left:9840;top:7014;width:206;height:197" coordorigin="9840,7014" coordsize="206,197" path="m9938,7091l9926,7091,9926,7175,9922,7175,9917,7178,9960,7178,9958,7173,9938,7173,9938,7134,9958,7134,9958,7120,9938,7120,9938,7091xe" filled="t" fillcolor="#202020" stroked="f">
                <v:path arrowok="t"/>
                <v:fill/>
              </v:shape>
              <v:shape style="position:absolute;left:9840;top:7014;width:206;height:197" coordorigin="9840,7014" coordsize="206,197" path="m9958,7168l9953,7168,9938,7173,9958,7173,9958,7168xe" filled="t" fillcolor="#202020" stroked="f">
                <v:path arrowok="t"/>
                <v:fill/>
              </v:shape>
              <v:shape style="position:absolute;left:9840;top:7014;width:206;height:197" coordorigin="9840,7014" coordsize="206,197" path="m9895,7156l9890,7158,9883,7158,9876,7161,9895,7161,9895,7156xe" filled="t" fillcolor="#202020" stroked="f">
                <v:path arrowok="t"/>
                <v:fill/>
              </v:shape>
              <v:shape style="position:absolute;left:9840;top:7014;width:206;height:197" coordorigin="9840,7014" coordsize="206,197" path="m10035,7104l10002,7104,10017,7115,10037,7125,10042,7115,10046,7110,10035,7104xe" filled="t" fillcolor="#202020" stroked="f">
                <v:path arrowok="t"/>
                <v:fill/>
              </v:shape>
              <v:shape style="position:absolute;left:9840;top:7014;width:206;height:197" coordorigin="9840,7014" coordsize="206,197" path="m9988,7065l9974,7065,9977,7074,9982,7084,9989,7091,9979,7098,9967,7106,9955,7110,9960,7120,9967,7123,9985,7113,10002,7104,10035,7104,10027,7100,10018,7081,10019,7079,9998,7079,9991,7072,9988,7065xe" filled="t" fillcolor="#202020" stroked="f">
                <v:path arrowok="t"/>
                <v:fill/>
              </v:shape>
              <v:shape style="position:absolute;left:9840;top:7014;width:206;height:197" coordorigin="9840,7014" coordsize="206,197" path="m9895,7094l9845,7094,9845,7108,9895,7108,9895,7094xe" filled="t" fillcolor="#202020" stroked="f">
                <v:path arrowok="t"/>
                <v:fill/>
              </v:shape>
              <v:shape style="position:absolute;left:9840;top:7014;width:206;height:197" coordorigin="9840,7014" coordsize="206,197" path="m9955,7024l9902,7024,9902,7096,9917,7096,9917,7091,9955,7091,9955,7077,9917,7077,9917,7038,9955,7038,9955,7024xe" filled="t" fillcolor="#202020" stroked="f">
                <v:path arrowok="t"/>
                <v:fill/>
              </v:shape>
              <v:shape style="position:absolute;left:9840;top:7014;width:206;height:197" coordorigin="9840,7014" coordsize="206,197" path="m9876,7043l9864,7043,9864,7094,9876,7094,9876,7043xe" filled="t" fillcolor="#202020" stroked="f">
                <v:path arrowok="t"/>
                <v:fill/>
              </v:shape>
              <v:shape style="position:absolute;left:9840;top:7014;width:206;height:197" coordorigin="9840,7014" coordsize="206,197" path="m9996,7014l9980,7015,9973,7035,9964,7053,9955,7070,9958,7074,9965,7082,9970,7072,9974,7065,9988,7065,9986,7062,9982,7050,9982,7048,9984,7046,10037,7046,10037,7031,9991,7031,9994,7026,9994,7022,9996,7014xe" filled="t" fillcolor="#202020" stroked="f">
                <v:path arrowok="t"/>
                <v:fill/>
              </v:shape>
              <v:shape style="position:absolute;left:9840;top:7014;width:206;height:197" coordorigin="9840,7014" coordsize="206,197" path="m10037,7046l10020,7046,10015,7058,10008,7070,9998,7079,10019,7079,10028,7064,10037,7046xe" filled="t" fillcolor="#202020" stroked="f">
                <v:path arrowok="t"/>
                <v:fill/>
              </v:shape>
              <v:shape style="position:absolute;left:9840;top:7014;width:206;height:197" coordorigin="9840,7014" coordsize="206,197" path="m9955,7038l9943,7038,9943,7077,9955,7077,9955,7038xe" filled="t" fillcolor="#202020" stroked="f">
                <v:path arrowok="t"/>
                <v:fill/>
              </v:shape>
              <v:shape style="position:absolute;left:9840;top:7014;width:206;height:197" coordorigin="9840,7014" coordsize="206,197" path="m9898,7029l9842,7029,9842,7043,9898,7043,9898,70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840pt;margin-top:493.76001pt;width:10.142244pt;height:9.84pt;mso-position-horizontal-relative:page;mso-position-vertical-relative:page;z-index:-4795" coordorigin="677,9875" coordsize="203,197">
            <v:shape style="position:absolute;left:677;top:9875;width:203;height:197" coordorigin="677,9875" coordsize="203,197" path="m746,9916l730,9916,730,10044,738,10065,758,10072,811,10072,832,10066,838,10055,751,10055,746,10050,746,9916xe" filled="t" fillcolor="#202020" stroked="f">
              <v:path arrowok="t"/>
              <v:fill/>
            </v:shape>
            <v:shape style="position:absolute;left:677;top:9875;width:203;height:197" coordorigin="677,9875" coordsize="203,197" path="m830,10010l828,10022,828,10034,826,10041,826,10050,818,10055,838,10055,842,10048,845,10041,845,10031,847,10017,842,10014,835,10012,830,10010xe" filled="t" fillcolor="#202020" stroked="f">
              <v:path arrowok="t"/>
              <v:fill/>
            </v:shape>
            <v:shape style="position:absolute;left:677;top:9875;width:203;height:197" coordorigin="677,9875" coordsize="203,197" path="m845,9933l830,9944,840,9962,848,9980,856,9998,864,10017,880,10005,871,9986,862,9967,854,9949,845,9933xe" filled="t" fillcolor="#202020" stroked="f">
              <v:path arrowok="t"/>
              <v:fill/>
            </v:shape>
            <v:shape style="position:absolute;left:677;top:9875;width:203;height:197" coordorigin="677,9875" coordsize="203,197" path="m773,9875l762,9889,772,9907,781,9925,790,9942,799,9938,803,9928,794,9911,784,9893,773,9875xe" filled="t" fillcolor="#202020" stroked="f">
              <v:path arrowok="t"/>
              <v:fill/>
            </v:shape>
            <v:shape style="position:absolute;left:677;top:9875;width:203;height:197" coordorigin="677,9875" coordsize="203,197" path="m698,9940l692,9965,687,9985,682,10004,677,10022,694,10022,700,10002,705,9983,710,9964,715,9945,698,994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23.339996pt;margin-top:403.380005pt;width:32.2pt;height:11.08pt;mso-position-horizontal-relative:page;mso-position-vertical-relative:page;z-index:-4794" coordorigin="2467,8068" coordsize="644,222">
            <v:group style="position:absolute;left:2477;top:8078;width:209;height:199" coordorigin="2477,8078" coordsize="209,199">
              <v:shape style="position:absolute;left:2477;top:8078;width:209;height:199" coordorigin="2477,8078" coordsize="209,199" path="m2650,8243l2633,8243,2638,8258,2642,8262,2650,8272,2657,8277,2674,8277,2678,8270,2681,8258,2659,8258,2657,8255,2652,8248,2650,8243xe" filled="t" fillcolor="#202020" stroked="f">
                <v:path arrowok="t"/>
                <v:fill/>
              </v:shape>
              <v:shape style="position:absolute;left:2477;top:8078;width:209;height:199" coordorigin="2477,8078" coordsize="209,199" path="m2683,8114l2549,8114,2549,8175,2547,8197,2545,8215,2541,8232,2532,8250,2520,8267,2525,8272,2530,8274,2536,8274,2545,8260,2562,8199,2563,8174,2604,8174,2604,8162,2563,8162,2563,8128,2683,8128,2683,8114xe" filled="t" fillcolor="#202020" stroked="f">
                <v:path arrowok="t"/>
                <v:fill/>
              </v:shape>
              <v:shape style="position:absolute;left:2477;top:8078;width:209;height:199" coordorigin="2477,8078" coordsize="209,199" path="m2633,8128l2563,8128,2617,8140,2618,8162,2618,8172,2618,8197,2618,8202,2617,8219,2614,8238,2601,8252,2585,8265,2592,8272,2604,8271,2618,8258,2633,8243,2650,8243,2645,8236,2650,8216,2661,8199,2665,8191,2636,8191,2634,8172,2633,8152,2633,8128xe" filled="t" fillcolor="#202020" stroked="f">
                <v:path arrowok="t"/>
                <v:fill/>
              </v:shape>
              <v:shape style="position:absolute;left:2477;top:8078;width:209;height:199" coordorigin="2477,8078" coordsize="209,199" path="m2671,8222l2669,8236,2669,8246,2666,8250,2666,8255,2664,8258,2681,8258,2683,8250,2683,8241,2686,8229,2671,8222xe" filled="t" fillcolor="#202020" stroked="f">
                <v:path arrowok="t"/>
                <v:fill/>
              </v:shape>
              <v:shape style="position:absolute;left:2477;top:8078;width:209;height:199" coordorigin="2477,8078" coordsize="209,199" path="m2561,8231l2561,8238,2563,8243,2563,8248,2594,8248,2602,8241,2603,8234,2566,8234,2561,8231xe" filled="t" fillcolor="#202020" stroked="f">
                <v:path arrowok="t"/>
                <v:fill/>
              </v:shape>
              <v:shape style="position:absolute;left:2477;top:8078;width:209;height:199" coordorigin="2477,8078" coordsize="209,199" path="m2518,8145l2503,8145,2503,8214,2484,8219,2477,8222,2482,8237,2500,8231,2519,8225,2539,8219,2539,8210,2518,8210,2518,8145xe" filled="t" fillcolor="#202020" stroked="f">
                <v:path arrowok="t"/>
                <v:fill/>
              </v:shape>
              <v:shape style="position:absolute;left:2477;top:8078;width:209;height:199" coordorigin="2477,8078" coordsize="209,199" path="m2604,8174l2563,8174,2590,8180,2590,8219,2587,8229,2585,8234,2603,8234,2604,8222,2604,8174xe" filled="t" fillcolor="#202020" stroked="f">
                <v:path arrowok="t"/>
                <v:fill/>
              </v:shape>
              <v:shape style="position:absolute;left:2477;top:8078;width:209;height:199" coordorigin="2477,8078" coordsize="209,199" path="m2539,8202l2518,8210,2539,8210,2539,8202xe" filled="t" fillcolor="#202020" stroked="f">
                <v:path arrowok="t"/>
                <v:fill/>
              </v:shape>
              <v:shape style="position:absolute;left:2477;top:8078;width:209;height:199" coordorigin="2477,8078" coordsize="209,199" path="m2678,8162l2661,8162,2650,8182,2636,8191,2665,8191,2670,8181,2678,8162xe" filled="t" fillcolor="#202020" stroked="f">
                <v:path arrowok="t"/>
                <v:fill/>
              </v:shape>
              <v:shape style="position:absolute;left:2477;top:8078;width:209;height:199" coordorigin="2477,8078" coordsize="209,199" path="m2539,8128l2479,8128,2479,8145,2539,8145,2539,8128xe" filled="t" fillcolor="#202020" stroked="f">
                <v:path arrowok="t"/>
                <v:fill/>
              </v:shape>
              <v:shape style="position:absolute;left:2477;top:8078;width:209;height:199" coordorigin="2477,8078" coordsize="209,199" path="m2518,8080l2503,8080,2503,8128,2518,8128,2518,8080xe" filled="t" fillcolor="#202020" stroked="f">
                <v:path arrowok="t"/>
                <v:fill/>
              </v:shape>
              <v:shape style="position:absolute;left:2477;top:8078;width:209;height:199" coordorigin="2477,8078" coordsize="209,199" path="m2630,8078l2616,8078,2616,8114,2630,8114,2630,8078xe" filled="t" fillcolor="#202020" stroked="f">
                <v:path arrowok="t"/>
                <v:fill/>
              </v:shape>
              <v:shape style="position:absolute;left:2477;top:8078;width:209;height:199" coordorigin="2477,8078" coordsize="209,199" path="m2650,8078l2640,8087,2647,8094,2657,8102,2664,8109,2674,8099,2666,8092,2657,8085,2650,8078xe" filled="t" fillcolor="#202020" stroked="f">
                <v:path arrowok="t"/>
                <v:fill/>
              </v:shape>
            </v:group>
            <v:group style="position:absolute;left:2688;top:8080;width:204;height:197" coordorigin="2688,8080" coordsize="204,197">
              <v:shape style="position:absolute;left:2688;top:8080;width:204;height:197" coordorigin="2688,8080" coordsize="204,197" path="m2825,8080l2808,8080,2808,8244,2815,8265,2837,8272,2875,8272,2885,8262,2886,8255,2832,8255,2825,8250,2825,8241,2837,8160,2858,8150,2825,8150,2825,8080xe" filled="t" fillcolor="#202020" stroked="f">
                <v:path arrowok="t"/>
                <v:fill/>
              </v:shape>
              <v:shape style="position:absolute;left:2688;top:8080;width:204;height:197" coordorigin="2688,8080" coordsize="204,197" path="m2875,8207l2875,8222,2873,8234,2873,8241,2870,8250,2866,8255,2886,8255,2887,8248,2890,8238,2892,8226,2892,8214,2882,8210,2875,8207xe" filled="t" fillcolor="#202020" stroked="f">
                <v:path arrowok="t"/>
                <v:fill/>
              </v:shape>
              <v:shape style="position:absolute;left:2688;top:8080;width:204;height:197" coordorigin="2688,8080" coordsize="204,197" path="m2877,8119l2843,8140,2825,8150,2858,8150,2874,8141,2887,8133,2877,8119xe" filled="t" fillcolor="#202020" stroked="f">
                <v:path arrowok="t"/>
                <v:fill/>
              </v:shape>
              <v:shape style="position:absolute;left:2688;top:8080;width:204;height:197" coordorigin="2688,8080" coordsize="204,197" path="m2767,8234l2753,8234,2753,8277,2767,8277,2767,8234xe" filled="t" fillcolor="#202020" stroked="f">
                <v:path arrowok="t"/>
                <v:fill/>
              </v:shape>
              <v:shape style="position:absolute;left:2688;top:8080;width:204;height:197" coordorigin="2688,8080" coordsize="204,197" path="m2767,8080l2753,8080,2753,8138,2693,8138,2693,8152,2753,8152,2743,8221,2705,8236,2688,8241,2698,8257,2719,8248,2737,8241,2753,8234,2767,8234,2767,8080xe" filled="t" fillcolor="#202020" stroked="f">
                <v:path arrowok="t"/>
                <v:fill/>
              </v:shape>
            </v:group>
            <v:group style="position:absolute;left:2899;top:8078;width:202;height:202" coordorigin="2899,8078" coordsize="202,202">
              <v:shape style="position:absolute;left:2899;top:8078;width:202;height:202" coordorigin="2899,8078" coordsize="202,202" path="m2942,8078l2928,8078,2928,8279,2942,8279,2942,8130,2961,8130,2959,8128,2954,8123,2942,8123,2942,8078xe" filled="t" fillcolor="#202020" stroked="f">
                <v:path arrowok="t"/>
                <v:fill/>
              </v:shape>
              <v:shape style="position:absolute;left:2899;top:8078;width:202;height:202" coordorigin="2899,8078" coordsize="202,202" path="m3048,8222l3029,8222,3040,8238,3053,8253,3069,8267,3086,8279,3091,8272,3096,8267,3086,8256,3069,8244,3054,8230,3048,8222xe" filled="t" fillcolor="#202020" stroked="f">
                <v:path arrowok="t"/>
                <v:fill/>
              </v:shape>
              <v:shape style="position:absolute;left:2899;top:8078;width:202;height:202" coordorigin="2899,8078" coordsize="202,202" path="m3101,8181l2957,8181,2957,8195,3006,8208,2997,8224,2985,8240,2969,8254,2950,8267,2954,8270,2959,8274,2971,8273,2990,8259,3006,8245,3019,8232,3029,8222,3048,8222,3043,8214,3034,8195,3101,8195,3101,8181xe" filled="t" fillcolor="#202020" stroked="f">
                <v:path arrowok="t"/>
                <v:fill/>
              </v:shape>
              <v:shape style="position:absolute;left:2899;top:8078;width:202;height:202" coordorigin="2899,8078" coordsize="202,202" path="m3079,8114l2971,8114,2971,8128,3014,8144,3013,8165,3012,8181,3065,8181,3029,8171,3029,8152,3031,8128,3079,8128,3079,8114xe" filled="t" fillcolor="#202020" stroked="f">
                <v:path arrowok="t"/>
                <v:fill/>
              </v:shape>
              <v:shape style="position:absolute;left:2899;top:8078;width:202;height:202" coordorigin="2899,8078" coordsize="202,202" path="m3079,8128l3065,8128,3065,8181,3079,8181,3079,8128xe" filled="t" fillcolor="#202020" stroked="f">
                <v:path arrowok="t"/>
                <v:fill/>
              </v:shape>
              <v:shape style="position:absolute;left:2899;top:8078;width:202;height:202" coordorigin="2899,8078" coordsize="202,202" path="m2961,8130l2942,8130,2950,8138,2954,8147,2962,8157,2974,8147,2961,8130xe" filled="t" fillcolor="#202020" stroked="f">
                <v:path arrowok="t"/>
                <v:fill/>
              </v:shape>
              <v:shape style="position:absolute;left:2899;top:8078;width:202;height:202" coordorigin="2899,8078" coordsize="202,202" path="m2950,8118l2942,8123,2954,8123,2950,8118xe" filled="t" fillcolor="#202020" stroked="f">
                <v:path arrowok="t"/>
                <v:fill/>
              </v:shape>
              <v:shape style="position:absolute;left:2899;top:8078;width:202;height:202" coordorigin="2899,8078" coordsize="202,202" path="m3031,8078l3014,8078,3014,8114,3031,8114,3031,8078xe" filled="t" fillcolor="#202020" stroked="f">
                <v:path arrowok="t"/>
                <v:fill/>
              </v:shape>
              <v:shape style="position:absolute;left:2899;top:8078;width:202;height:202" coordorigin="2899,8078" coordsize="202,202" path="m2906,8126l2905,8138,2902,8159,2899,8176,2904,8178,2909,8178,2914,8167,2918,8147,2921,8128,2906,812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418.380005pt;width:21.64pt;height:11.08pt;mso-position-horizontal-relative:page;mso-position-vertical-relative:page;z-index:-4793" coordorigin="2467,8368" coordsize="433,222">
            <v:group style="position:absolute;left:2477;top:8378;width:206;height:199" coordorigin="2477,8378" coordsize="206,199">
              <v:shape style="position:absolute;left:2477;top:8378;width:206;height:199" coordorigin="2477,8378" coordsize="206,199" path="m2520,8450l2479,8450,2479,8466,2503,8466,2503,8536,2498,8541,2489,8548,2477,8560,2486,8577,2498,8565,2506,8555,2514,8555,2542,8555,2533,8552,2520,8538,2520,8450xe" filled="t" fillcolor="#202020" stroked="f">
                <v:path arrowok="t"/>
                <v:fill/>
              </v:shape>
              <v:shape style="position:absolute;left:2477;top:8378;width:206;height:199" coordorigin="2477,8378" coordsize="206,199" path="m2542,8555l2514,8555,2527,8565,2546,8572,2574,8574,2676,8574,2678,8567,2682,8560,2563,8560,2553,8559,2542,8555xe" filled="t" fillcolor="#202020" stroked="f">
                <v:path arrowok="t"/>
                <v:fill/>
              </v:shape>
              <v:shape style="position:absolute;left:2477;top:8378;width:206;height:199" coordorigin="2477,8378" coordsize="206,199" path="m2683,8558l2661,8559,2639,8559,2619,8560,2563,8560,2682,8560,2683,8558xe" filled="t" fillcolor="#202020" stroked="f">
                <v:path arrowok="t"/>
                <v:fill/>
              </v:shape>
              <v:shape style="position:absolute;left:2477;top:8378;width:206;height:199" coordorigin="2477,8378" coordsize="206,199" path="m2616,8500l2599,8500,2599,8553,2616,8553,2618,8508,2648,8508,2639,8503,2637,8502,2616,8502,2616,8500xe" filled="t" fillcolor="#202020" stroked="f">
                <v:path arrowok="t"/>
                <v:fill/>
              </v:shape>
              <v:shape style="position:absolute;left:2477;top:8378;width:206;height:199" coordorigin="2477,8378" coordsize="206,199" path="m2616,8488l2563,8488,2583,8498,2568,8510,2551,8521,2532,8531,2537,8538,2542,8543,2554,8539,2571,8527,2586,8514,2599,8500,2616,8500,2616,8488xe" filled="t" fillcolor="#202020" stroked="f">
                <v:path arrowok="t"/>
                <v:fill/>
              </v:shape>
              <v:shape style="position:absolute;left:2477;top:8378;width:206;height:199" coordorigin="2477,8378" coordsize="206,199" path="m2648,8508l2618,8508,2634,8518,2651,8529,2669,8541,2673,8523,2656,8513,2648,8508xe" filled="t" fillcolor="#202020" stroked="f">
                <v:path arrowok="t"/>
                <v:fill/>
              </v:shape>
              <v:shape style="position:absolute;left:2477;top:8378;width:206;height:199" coordorigin="2477,8378" coordsize="206,199" path="m2621,8493l2616,8502,2637,8502,2621,8493xe" filled="t" fillcolor="#202020" stroked="f">
                <v:path arrowok="t"/>
                <v:fill/>
              </v:shape>
              <v:shape style="position:absolute;left:2477;top:8378;width:206;height:199" coordorigin="2477,8378" coordsize="206,199" path="m2666,8435l2549,8435,2549,8493,2563,8493,2563,8488,2666,8488,2666,8474,2563,8474,2563,8447,2666,8447,2666,8435xe" filled="t" fillcolor="#202020" stroked="f">
                <v:path arrowok="t"/>
                <v:fill/>
              </v:shape>
              <v:shape style="position:absolute;left:2477;top:8378;width:206;height:199" coordorigin="2477,8378" coordsize="206,199" path="m2666,8488l2652,8488,2652,8493,2666,8493,2666,8488xe" filled="t" fillcolor="#202020" stroked="f">
                <v:path arrowok="t"/>
                <v:fill/>
              </v:shape>
              <v:shape style="position:absolute;left:2477;top:8378;width:206;height:199" coordorigin="2477,8378" coordsize="206,199" path="m2616,8447l2599,8447,2599,8474,2616,8474,2616,8447xe" filled="t" fillcolor="#202020" stroked="f">
                <v:path arrowok="t"/>
                <v:fill/>
              </v:shape>
              <v:shape style="position:absolute;left:2477;top:8378;width:206;height:199" coordorigin="2477,8378" coordsize="206,199" path="m2666,8447l2652,8447,2652,8474,2666,8474,2666,8447xe" filled="t" fillcolor="#202020" stroked="f">
                <v:path arrowok="t"/>
                <v:fill/>
              </v:shape>
              <v:shape style="position:absolute;left:2477;top:8378;width:206;height:199" coordorigin="2477,8378" coordsize="206,199" path="m2616,8414l2599,8414,2599,8435,2616,8435,2616,8414xe" filled="t" fillcolor="#202020" stroked="f">
                <v:path arrowok="t"/>
                <v:fill/>
              </v:shape>
              <v:shape style="position:absolute;left:2477;top:8378;width:206;height:199" coordorigin="2477,8378" coordsize="206,199" path="m2501,8382l2493,8395,2504,8411,2515,8430,2524,8413,2511,8395,2501,8382xe" filled="t" fillcolor="#202020" stroked="f">
                <v:path arrowok="t"/>
                <v:fill/>
              </v:shape>
              <v:shape style="position:absolute;left:2477;top:8378;width:206;height:199" coordorigin="2477,8378" coordsize="206,199" path="m2681,8399l2539,8399,2539,8414,2681,8414,2681,8399xe" filled="t" fillcolor="#202020" stroked="f">
                <v:path arrowok="t"/>
                <v:fill/>
              </v:shape>
              <v:shape style="position:absolute;left:2477;top:8378;width:206;height:199" coordorigin="2477,8378" coordsize="206,199" path="m2616,8378l2599,8378,2599,8399,2616,8399,2616,8378xe" filled="t" fillcolor="#202020" stroked="f">
                <v:path arrowok="t"/>
                <v:fill/>
              </v:shape>
            </v:group>
            <v:group style="position:absolute;left:2688;top:8382;width:202;height:197" coordorigin="2688,8382" coordsize="202,197">
              <v:shape style="position:absolute;left:2688;top:8382;width:202;height:197" coordorigin="2688,8382" coordsize="202,197" path="m2875,8500l2786,8500,2786,8579,2801,8579,2801,8570,2875,8570,2875,8555,2801,8555,2801,8514,2875,8514,2875,8500xe" filled="t" fillcolor="#202020" stroked="f">
                <v:path arrowok="t"/>
                <v:fill/>
              </v:shape>
              <v:shape style="position:absolute;left:2688;top:8382;width:202;height:197" coordorigin="2688,8382" coordsize="202,197" path="m2875,8570l2858,8570,2858,8579,2875,8579,2875,8570xe" filled="t" fillcolor="#202020" stroked="f">
                <v:path arrowok="t"/>
                <v:fill/>
              </v:shape>
              <v:shape style="position:absolute;left:2688;top:8382;width:202;height:197" coordorigin="2688,8382" coordsize="202,197" path="m2714,8471l2702,8471,2702,8550,2688,8550,2693,8567,2713,8564,2732,8560,2752,8557,2772,8555,2772,8548,2714,8548,2714,8471xe" filled="t" fillcolor="#202020" stroked="f">
                <v:path arrowok="t"/>
                <v:fill/>
              </v:shape>
              <v:shape style="position:absolute;left:2688;top:8382;width:202;height:197" coordorigin="2688,8382" coordsize="202,197" path="m2875,8514l2858,8514,2858,8555,2875,8555,2875,8514xe" filled="t" fillcolor="#202020" stroked="f">
                <v:path arrowok="t"/>
                <v:fill/>
              </v:shape>
              <v:shape style="position:absolute;left:2688;top:8382;width:202;height:197" coordorigin="2688,8382" coordsize="202,197" path="m2746,8452l2731,8452,2731,8546,2726,8546,2722,8548,2772,8548,2772,8543,2746,8543,2746,8500,2767,8500,2767,8486,2746,8486,2746,8452xe" filled="t" fillcolor="#202020" stroked="f">
                <v:path arrowok="t"/>
                <v:fill/>
              </v:shape>
              <v:shape style="position:absolute;left:2688;top:8382;width:202;height:197" coordorigin="2688,8382" coordsize="202,197" path="m2772,8538l2765,8541,2755,8543,2772,8543,2772,8538xe" filled="t" fillcolor="#202020" stroked="f">
                <v:path arrowok="t"/>
                <v:fill/>
              </v:shape>
              <v:shape style="position:absolute;left:2688;top:8382;width:202;height:197" coordorigin="2688,8382" coordsize="202,197" path="m2816,8432l2799,8432,2806,8449,2805,8469,2787,8478,2770,8486,2772,8493,2777,8498,2781,8498,2800,8489,2818,8480,2834,8470,2869,8470,2863,8467,2856,8448,2830,8448,2816,8433,2816,8432xe" filled="t" fillcolor="#202020" stroked="f">
                <v:path arrowok="t"/>
                <v:fill/>
              </v:shape>
              <v:shape style="position:absolute;left:2688;top:8382;width:202;height:197" coordorigin="2688,8382" coordsize="202,197" path="m2869,8470l2834,8470,2849,8481,2867,8490,2887,8498,2887,8493,2890,8486,2881,8478,2869,8470xe" filled="t" fillcolor="#202020" stroked="f">
                <v:path arrowok="t"/>
                <v:fill/>
              </v:shape>
              <v:shape style="position:absolute;left:2688;top:8382;width:202;height:197" coordorigin="2688,8382" coordsize="202,197" path="m2767,8390l2700,8390,2700,8459,2714,8459,2714,8452,2767,8452,2767,8438,2714,8438,2714,8404,2767,8404,2767,8390xe" filled="t" fillcolor="#202020" stroked="f">
                <v:path arrowok="t"/>
                <v:fill/>
              </v:shape>
              <v:shape style="position:absolute;left:2688;top:8382;width:202;height:197" coordorigin="2688,8382" coordsize="202,197" path="m2822,8382l2801,8390,2791,8407,2781,8424,2770,8440,2774,8442,2779,8452,2786,8445,2791,8438,2799,8432,2816,8432,2806,8416,2806,8414,2878,8414,2878,8399,2813,8399,2818,8394,2820,8387,2822,8382xe" filled="t" fillcolor="#202020" stroked="f">
                <v:path arrowok="t"/>
                <v:fill/>
              </v:shape>
              <v:shape style="position:absolute;left:2688;top:8382;width:202;height:197" coordorigin="2688,8382" coordsize="202,197" path="m2878,8414l2861,8414,2858,8418,2846,8435,2830,8448,2856,8448,2856,8446,2868,8431,2878,8414xe" filled="t" fillcolor="#202020" stroked="f">
                <v:path arrowok="t"/>
                <v:fill/>
              </v:shape>
              <v:shape style="position:absolute;left:2688;top:8382;width:202;height:197" coordorigin="2688,8382" coordsize="202,197" path="m2767,8404l2753,8404,2753,8438,2767,8438,2767,840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433.5pt;width:32.32pt;height:131.088212pt;mso-position-horizontal-relative:page;mso-position-vertical-relative:page;z-index:-4792" coordorigin="2467,8670" coordsize="646,2622">
            <v:shape style="position:absolute;left:2469;top:8670;width:644;height:1429" type="#_x0000_t75">
              <v:imagedata r:id="rId87" o:title=""/>
            </v:shape>
            <v:shape style="position:absolute;left:2467;top:9868;width:646;height:1424" type="#_x0000_t75">
              <v:imagedata r:id="rId88" o:title=""/>
            </v:shape>
            <w10:wrap type="none"/>
          </v:group>
        </w:pict>
      </w:r>
      <w:r>
        <w:rPr/>
        <w:pict>
          <v:group style="position:absolute;margin-left:163.660004pt;margin-top:478.980011pt;width:34.480pt;height:9.280pt;mso-position-horizontal-relative:page;mso-position-vertical-relative:page;z-index:-4791" coordorigin="3273,9580" coordsize="690,186">
            <v:group style="position:absolute;left:3283;top:9590;width:101;height:163" coordorigin="3283,9590" coordsize="101,163">
              <v:shape style="position:absolute;left:3283;top:9590;width:101;height:163" coordorigin="3283,9590" coordsize="101,163" path="m3371,9606l3338,9606,3346,9609,3350,9614,3355,9621,3358,9626,3358,9642,3355,9652,3350,9657,3348,9664,3338,9671,3326,9681,3314,9688,3305,9695,3300,9702,3293,9707,3290,9714,3286,9722,3283,9726,3283,9753,3384,9753,3384,9734,3305,9734,3305,9724,3307,9722,3310,9717,3322,9705,3370,9664,3379,9645,3379,9621,3374,9609,3371,9606xe" filled="t" fillcolor="#202020" stroked="f">
                <v:path arrowok="t"/>
                <v:fill/>
              </v:shape>
              <v:shape style="position:absolute;left:3283;top:9590;width:101;height:163" coordorigin="3283,9590" coordsize="101,163" path="m3346,9590l3322,9590,3300,9597,3290,9606,3290,9628,3295,9621,3302,9616,3307,9614,3314,9609,3322,9606,3371,9606,3355,9594,3346,9590xe" filled="t" fillcolor="#202020" stroked="f">
                <v:path arrowok="t"/>
                <v:fill/>
              </v:shape>
            </v:group>
            <v:group style="position:absolute;left:3401;top:9590;width:103;height:164" coordorigin="3401,9590" coordsize="103,164">
              <v:shape style="position:absolute;left:3401;top:9590;width:103;height:164" coordorigin="3401,9590" coordsize="103,164" path="m3445,9590l3402,9652,3401,9676,3401,9687,3436,9752,3461,9754,3479,9747,3487,9737,3444,9737,3431,9726,3423,9706,3420,9676,3420,9668,3423,9641,3431,9622,3445,9612,3465,9609,3488,9609,3484,9603,3467,9593,3445,9590xe" filled="t" fillcolor="#202020" stroked="f">
                <v:path arrowok="t"/>
                <v:fill/>
              </v:shape>
              <v:shape style="position:absolute;left:3401;top:9590;width:103;height:164" coordorigin="3401,9590" coordsize="103,164" path="m3488,9609l3465,9609,3474,9619,3480,9636,3483,9663,3483,9700,3476,9721,3463,9733,3444,9737,3487,9737,3494,9730,3499,9714,3503,9694,3504,9669,3502,9641,3495,9619,3488,9609xe" filled="t" fillcolor="#202020" stroked="f">
                <v:path arrowok="t"/>
                <v:fill/>
              </v:shape>
            </v:group>
            <v:group style="position:absolute;left:3533;top:9590;width:58;height:163" coordorigin="3533,9590" coordsize="58,163">
              <v:shape style="position:absolute;left:3533;top:9590;width:58;height:163" coordorigin="3533,9590" coordsize="58,163" path="m3590,9616l3569,9616,3569,9753,3590,9753,3590,9616xe" filled="t" fillcolor="#202020" stroked="f">
                <v:path arrowok="t"/>
                <v:fill/>
              </v:shape>
              <v:shape style="position:absolute;left:3533;top:9590;width:58;height:163" coordorigin="3533,9590" coordsize="58,163" path="m3590,9590l3581,9590,3576,9594,3569,9599,3540,9614,3533,9616,3533,9635,3540,9633,3545,9630,3554,9628,3562,9623,3569,9616,3590,9616,3590,9590xe" filled="t" fillcolor="#202020" stroked="f">
                <v:path arrowok="t"/>
                <v:fill/>
              </v:shape>
            </v:group>
            <v:group style="position:absolute;left:3641;top:9590;width:106;height:166" coordorigin="3641,9590" coordsize="106,166">
              <v:shape style="position:absolute;left:3641;top:9590;width:106;height:166" coordorigin="3641,9590" coordsize="106,166" path="m3701,9590l3684,9590,3677,9592,3670,9597,3662,9599,3658,9604,3653,9611,3650,9616,3648,9623,3648,9638,3653,9652,3662,9662,3670,9666,3662,9669,3655,9676,3650,9683,3643,9690,3641,9698,3641,9717,3643,9724,3658,9746,3665,9748,3674,9753,3682,9755,3703,9755,3713,9753,3722,9748,3730,9746,3737,9738,3684,9738,3674,9736,3670,9729,3662,9724,3660,9717,3660,9698,3665,9690,3677,9678,3684,9676,3732,9676,3727,9669,3718,9666,3725,9662,3727,9659,3686,9659,3679,9657,3670,9647,3667,9640,3667,9626,3670,9618,3679,9609,3684,9606,3731,9606,3730,9604,3725,9599,3718,9597,3710,9592,3701,9590xe" filled="t" fillcolor="#202020" stroked="f">
                <v:path arrowok="t"/>
                <v:fill/>
              </v:shape>
              <v:shape style="position:absolute;left:3641;top:9590;width:106;height:166" coordorigin="3641,9590" coordsize="106,166" path="m3732,9676l3701,9676,3713,9678,3718,9686,3725,9690,3727,9698,3727,9717,3725,9724,3718,9729,3713,9736,3703,9738,3737,9738,3739,9731,3744,9724,3746,9717,3746,9698,3744,9690,3739,9683,3732,9676xe" filled="t" fillcolor="#202020" stroked="f">
                <v:path arrowok="t"/>
                <v:fill/>
              </v:shape>
              <v:shape style="position:absolute;left:3641;top:9590;width:106;height:166" coordorigin="3641,9590" coordsize="106,166" path="m3731,9606l3701,9606,3706,9609,3713,9614,3720,9621,3722,9626,3722,9640,3720,9645,3713,9652,3706,9657,3701,9659,3727,9659,3734,9652,3739,9638,3739,9623,3737,9616,3734,9611,3731,9606xe" filled="t" fillcolor="#202020" stroked="f">
                <v:path arrowok="t"/>
                <v:fill/>
              </v:shape>
            </v:group>
            <v:group style="position:absolute;left:3763;top:9590;width:103;height:164" coordorigin="3763,9590" coordsize="103,164">
              <v:shape style="position:absolute;left:3763;top:9590;width:103;height:164" coordorigin="3763,9590" coordsize="103,164" path="m3807,9590l3765,9652,3763,9676,3763,9687,3799,9752,3823,9754,3841,9747,3850,9737,3807,9737,3793,9726,3785,9706,3782,9676,3783,9668,3786,9641,3794,9622,3807,9612,3827,9609,3850,9609,3846,9603,3829,9593,3807,9590xe" filled="t" fillcolor="#202020" stroked="f">
                <v:path arrowok="t"/>
                <v:fill/>
              </v:shape>
              <v:shape style="position:absolute;left:3763;top:9590;width:103;height:164" coordorigin="3763,9590" coordsize="103,164" path="m3850,9609l3827,9609,3836,9619,3842,9636,3845,9663,3846,9700,3839,9721,3827,9733,3807,9737,3850,9737,3857,9730,3863,9714,3866,9694,3866,9669,3864,9641,3857,9619,3850,9609xe" filled="t" fillcolor="#202020" stroked="f">
                <v:path arrowok="t"/>
                <v:fill/>
              </v:shape>
            </v:group>
            <v:group style="position:absolute;left:3895;top:9590;width:58;height:163" coordorigin="3895,9590" coordsize="58,163">
              <v:shape style="position:absolute;left:3895;top:9590;width:58;height:163" coordorigin="3895,9590" coordsize="58,163" path="m3953,9616l3931,9616,3931,9753,3953,9753,3953,9616xe" filled="t" fillcolor="#202020" stroked="f">
                <v:path arrowok="t"/>
                <v:fill/>
              </v:shape>
              <v:shape style="position:absolute;left:3895;top:9590;width:58;height:163" coordorigin="3895,9590" coordsize="58,163" path="m3953,9590l3943,9590,3938,9594,3931,9599,3912,9609,3905,9614,3895,9616,3895,9635,3917,9628,3924,9623,3931,9616,3953,9616,3953,959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0.259995pt;margin-top:478.980011pt;width:11.559928pt;height:9.280pt;mso-position-horizontal-relative:page;mso-position-vertical-relative:page;z-index:-4790" coordorigin="4005,9580" coordsize="231,186">
            <v:group style="position:absolute;left:4015;top:9590;width:58;height:163" coordorigin="4015,9590" coordsize="58,163">
              <v:shape style="position:absolute;left:4015;top:9590;width:58;height:163" coordorigin="4015,9590" coordsize="58,163" path="m4073,9616l4051,9616,4051,9753,4073,9753,4073,9616xe" filled="t" fillcolor="#202020" stroked="f">
                <v:path arrowok="t"/>
                <v:fill/>
              </v:shape>
              <v:shape style="position:absolute;left:4015;top:9590;width:58;height:163" coordorigin="4015,9590" coordsize="58,163" path="m4073,9590l4063,9590,4058,9594,4051,9599,4032,9609,4025,9614,4015,9616,4015,9635,4037,9628,4044,9623,4051,9616,4073,9616,4073,9590xe" filled="t" fillcolor="#202020" stroked="f">
                <v:path arrowok="t"/>
                <v:fill/>
              </v:shape>
            </v:group>
            <v:group style="position:absolute;left:4123;top:9590;width:103;height:166" coordorigin="4123,9590" coordsize="103,166">
              <v:shape style="position:absolute;left:4123;top:9590;width:103;height:166" coordorigin="4123,9590" coordsize="103,166" path="m4133,9731l4133,9750,4140,9753,4150,9755,4162,9755,4180,9752,4197,9743,4201,9738,4150,9738,4142,9736,4133,9731xe" filled="t" fillcolor="#202020" stroked="f">
                <v:path arrowok="t"/>
                <v:fill/>
              </v:shape>
              <v:shape style="position:absolute;left:4123;top:9590;width:103;height:166" coordorigin="4123,9590" coordsize="103,166" path="m4226,9674l4205,9674,4205,9685,4201,9706,4193,9722,4186,9734,4176,9738,4201,9738,4214,9724,4220,9707,4225,9687,4226,9674xe" filled="t" fillcolor="#202020" stroked="f">
                <v:path arrowok="t"/>
                <v:fill/>
              </v:shape>
              <v:shape style="position:absolute;left:4123;top:9590;width:103;height:166" coordorigin="4123,9590" coordsize="103,166" path="m4173,9590l4153,9595,4137,9607,4127,9623,4123,9645,4123,9659,4128,9671,4145,9688,4157,9693,4186,9693,4198,9688,4204,9676,4166,9676,4157,9674,4152,9666,4147,9662,4145,9652,4145,9633,4147,9623,4152,9616,4166,9606,4210,9606,4209,9606,4194,9594,4173,9590xe" filled="t" fillcolor="#202020" stroked="f">
                <v:path arrowok="t"/>
                <v:fill/>
              </v:shape>
              <v:shape style="position:absolute;left:4123;top:9590;width:103;height:166" coordorigin="4123,9590" coordsize="103,166" path="m4210,9606l4183,9606,4190,9611,4195,9618,4202,9626,4205,9635,4205,9654,4202,9662,4190,9674,4183,9676,4204,9676,4205,9674,4226,9674,4226,9663,4225,9641,4219,9622,4210,96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478.749023pt;width:31.84pt;height:10.710966pt;mso-position-horizontal-relative:page;mso-position-vertical-relative:page;z-index:-4789" coordorigin="9621,9575" coordsize="637,214">
            <v:group style="position:absolute;left:9631;top:9585;width:202;height:194" coordorigin="9631,9585" coordsize="202,194">
              <v:shape style="position:absolute;left:9631;top:9585;width:202;height:194" coordorigin="9631,9585" coordsize="202,194" path="m9725,9585l9702,9588,9681,9591,9648,9594,9648,9746,9643,9748,9631,9748,9647,9763,9668,9760,9708,9755,9727,9752,9744,9750,9744,9746,9662,9746,9662,9666,9742,9666,9742,9652,9662,9652,9664,9606,9684,9604,9703,9602,9723,9600,9744,9597,9725,9585xe" filled="t" fillcolor="#202020" stroked="f">
                <v:path arrowok="t"/>
                <v:fill/>
              </v:shape>
              <v:shape style="position:absolute;left:9631;top:9585;width:202;height:194" coordorigin="9631,9585" coordsize="202,194" path="m9715,9666l9698,9666,9698,9741,9686,9741,9662,9746,9744,9746,9744,9738,9715,9738,9715,9666xe" filled="t" fillcolor="#202020" stroked="f">
                <v:path arrowok="t"/>
                <v:fill/>
              </v:shape>
              <v:shape style="position:absolute;left:9631;top:9585;width:202;height:194" coordorigin="9631,9585" coordsize="202,194" path="m9744,9734l9734,9736,9725,9736,9715,9738,9744,9738,9744,9734xe" filled="t" fillcolor="#202020" stroked="f">
                <v:path arrowok="t"/>
                <v:fill/>
              </v:shape>
              <v:shape style="position:absolute;left:9631;top:9585;width:202;height:194" coordorigin="9631,9585" coordsize="202,194" path="m9828,9592l9754,9592,9754,9779,9770,9779,9770,9606,9828,9606,9828,9592xe" filled="t" fillcolor="#202020" stroked="f">
                <v:path arrowok="t"/>
                <v:fill/>
              </v:shape>
              <v:shape style="position:absolute;left:9631;top:9585;width:202;height:194" coordorigin="9631,9585" coordsize="202,194" path="m9828,9606l9770,9606,9808,9617,9803,9634,9801,9654,9802,9680,9813,9697,9816,9714,9816,9726,9811,9734,9775,9734,9778,9738,9778,9750,9790,9750,9810,9749,9827,9738,9833,9714,9832,9706,9828,9689,9821,9670,9812,9646,9820,9628,9828,9609,9828,9606xe" filled="t" fillcolor="#202020" stroked="f">
                <v:path arrowok="t"/>
                <v:fill/>
              </v:shape>
            </v:group>
            <v:group style="position:absolute;left:9842;top:9592;width:192;height:187" coordorigin="9842,9592" coordsize="192,187">
              <v:shape style="position:absolute;left:9842;top:9592;width:192;height:187" coordorigin="9842,9592" coordsize="192,187" path="m9994,9686l9977,9686,9977,9779,9994,9779,9994,9686xe" filled="t" fillcolor="#202020" stroked="f">
                <v:path arrowok="t"/>
                <v:fill/>
              </v:shape>
              <v:shape style="position:absolute;left:9842;top:9592;width:192;height:187" coordorigin="9842,9592" coordsize="192,187" path="m10044,9669l9842,9669,9842,9686,9894,9705,9890,9724,9879,9742,9864,9754,9845,9767,9847,9772,9852,9777,9867,9773,9883,9761,9896,9746,9906,9729,9910,9709,9912,9686,10044,9686,10044,9669xe" filled="t" fillcolor="#202020" stroked="f">
                <v:path arrowok="t"/>
                <v:fill/>
              </v:shape>
              <v:shape style="position:absolute;left:9842;top:9592;width:192;height:187" coordorigin="9842,9592" coordsize="192,187" path="m9912,9609l9895,9609,9895,9669,9912,9669,9912,9609xe" filled="t" fillcolor="#202020" stroked="f">
                <v:path arrowok="t"/>
                <v:fill/>
              </v:shape>
              <v:shape style="position:absolute;left:9842;top:9592;width:192;height:187" coordorigin="9842,9592" coordsize="192,187" path="m9994,9609l9977,9609,9977,9669,9994,9669,9994,9609xe" filled="t" fillcolor="#202020" stroked="f">
                <v:path arrowok="t"/>
                <v:fill/>
              </v:shape>
              <v:shape style="position:absolute;left:9842;top:9592;width:192;height:187" coordorigin="9842,9592" coordsize="192,187" path="m10034,9592l9852,9592,9852,9609,10034,9609,10034,9592xe" filled="t" fillcolor="#202020" stroked="f">
                <v:path arrowok="t"/>
                <v:fill/>
              </v:shape>
            </v:group>
            <v:group style="position:absolute;left:10054;top:9587;width:194;height:192" coordorigin="10054,9587" coordsize="194,192">
              <v:shape style="position:absolute;left:10054;top:9587;width:194;height:192" coordorigin="10054,9587" coordsize="194,192" path="m10169,9746l10152,9746,10152,9779,10169,9779,10169,9746xe" filled="t" fillcolor="#202020" stroked="f">
                <v:path arrowok="t"/>
                <v:fill/>
              </v:shape>
              <v:shape style="position:absolute;left:10054;top:9587;width:194;height:192" coordorigin="10054,9587" coordsize="194,192" path="m10253,9731l10054,9731,10054,9746,10253,9746,10253,9731xe" filled="t" fillcolor="#202020" stroked="f">
                <v:path arrowok="t"/>
                <v:fill/>
              </v:shape>
              <v:shape style="position:absolute;left:10054;top:9587;width:194;height:192" coordorigin="10054,9587" coordsize="194,192" path="m10169,9702l10152,9702,10152,9731,10169,9731,10169,9702xe" filled="t" fillcolor="#202020" stroked="f">
                <v:path arrowok="t"/>
                <v:fill/>
              </v:shape>
              <v:shape style="position:absolute;left:10054;top:9587;width:194;height:192" coordorigin="10054,9587" coordsize="194,192" path="m10246,9633l10061,9633,10061,9647,10100,9655,10089,9672,10078,9688,10078,9702,10236,9702,10236,9688,10099,9688,10102,9682,10111,9665,10121,9647,10246,9647,10246,9633xe" filled="t" fillcolor="#202020" stroked="f">
                <v:path arrowok="t"/>
                <v:fill/>
              </v:shape>
              <v:shape style="position:absolute;left:10054;top:9587;width:194;height:192" coordorigin="10054,9587" coordsize="194,192" path="m10169,9657l10152,9657,10152,9688,10169,9688,10169,9657xe" filled="t" fillcolor="#202020" stroked="f">
                <v:path arrowok="t"/>
                <v:fill/>
              </v:shape>
              <v:shape style="position:absolute;left:10054;top:9587;width:194;height:192" coordorigin="10054,9587" coordsize="194,192" path="m10123,9606l10121,9616,10116,9626,10111,9633,10130,9633,10133,9626,10138,9618,10140,9611,10123,9606xe" filled="t" fillcolor="#202020" stroked="f">
                <v:path arrowok="t"/>
                <v:fill/>
              </v:shape>
              <v:shape style="position:absolute;left:10054;top:9587;width:194;height:192" coordorigin="10054,9587" coordsize="194,192" path="m10248,9587l10061,9587,10061,9626,10078,9626,10078,9602,10248,9602,10248,9587xe" filled="t" fillcolor="#202020" stroked="f">
                <v:path arrowok="t"/>
                <v:fill/>
              </v:shape>
              <v:shape style="position:absolute;left:10054;top:9587;width:194;height:192" coordorigin="10054,9587" coordsize="194,192" path="m10248,9602l10231,9602,10231,9626,10248,9626,10248,96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82pt;margin-top:622.140015pt;width:31.0pt;height:10.84pt;mso-position-horizontal-relative:page;mso-position-vertical-relative:page;z-index:-4788" coordorigin="676,12443" coordsize="620,217">
            <v:group style="position:absolute;left:686;top:12458;width:190;height:192" coordorigin="686,12458" coordsize="190,192">
              <v:shape style="position:absolute;left:686;top:12458;width:190;height:192" coordorigin="686,12458" coordsize="190,192" path="m857,12458l761,12458,761,12626,758,12630,754,12633,766,12650,770,12645,775,12642,778,12640,787,12633,799,12628,807,12623,775,12623,775,12554,857,12554,857,12539,775,12539,775,12513,857,12513,857,12498,775,12498,775,12472,857,12472,857,12458xe" filled="t" fillcolor="#202020" stroked="f">
                <v:path arrowok="t"/>
                <v:fill/>
              </v:shape>
              <v:shape style="position:absolute;left:686;top:12458;width:190;height:192" coordorigin="686,12458" coordsize="190,192" path="m806,12554l775,12554,798,12569,807,12587,818,12604,832,12618,848,12631,866,12642,871,12638,874,12633,869,12623,852,12611,842,12594,852,12587,826,12587,818,12578,811,12566,806,12554xe" filled="t" fillcolor="#202020" stroked="f">
                <v:path arrowok="t"/>
                <v:fill/>
              </v:shape>
              <v:shape style="position:absolute;left:686;top:12458;width:190;height:192" coordorigin="686,12458" coordsize="190,192" path="m811,12606l797,12614,785,12618,775,12623,807,12623,811,12621,811,12606xe" filled="t" fillcolor="#202020" stroked="f">
                <v:path arrowok="t"/>
                <v:fill/>
              </v:shape>
              <v:shape style="position:absolute;left:686;top:12458;width:190;height:192" coordorigin="686,12458" coordsize="190,192" path="m857,12564l841,12577,826,12587,852,12587,876,12570,857,12564xe" filled="t" fillcolor="#202020" stroked="f">
                <v:path arrowok="t"/>
                <v:fill/>
              </v:shape>
              <v:shape style="position:absolute;left:686;top:12458;width:190;height:192" coordorigin="686,12458" coordsize="190,192" path="m857,12554l842,12554,842,12558,857,12558,857,12554xe" filled="t" fillcolor="#202020" stroked="f">
                <v:path arrowok="t"/>
                <v:fill/>
              </v:shape>
              <v:shape style="position:absolute;left:686;top:12458;width:190;height:192" coordorigin="686,12458" coordsize="190,192" path="m857,12513l842,12513,842,12539,857,12539,857,12513xe" filled="t" fillcolor="#202020" stroked="f">
                <v:path arrowok="t"/>
                <v:fill/>
              </v:shape>
              <v:shape style="position:absolute;left:686;top:12458;width:190;height:192" coordorigin="686,12458" coordsize="190,192" path="m857,12472l842,12472,842,12498,857,12498,857,12472xe" filled="t" fillcolor="#202020" stroked="f">
                <v:path arrowok="t"/>
                <v:fill/>
              </v:shape>
              <v:shape style="position:absolute;left:686;top:12458;width:190;height:192" coordorigin="686,12458" coordsize="190,192" path="m749,12458l686,12458,686,12650,701,12650,701,12472,749,12472,749,12458xe" filled="t" fillcolor="#202020" stroked="f">
                <v:path arrowok="t"/>
                <v:fill/>
              </v:shape>
              <v:shape style="position:absolute;left:686;top:12458;width:190;height:192" coordorigin="686,12458" coordsize="190,192" path="m703,12594l703,12602,706,12606,708,12614,722,12614,737,12608,744,12597,710,12597,703,12594xe" filled="t" fillcolor="#202020" stroked="f">
                <v:path arrowok="t"/>
                <v:fill/>
              </v:shape>
              <v:shape style="position:absolute;left:686;top:12458;width:190;height:192" coordorigin="686,12458" coordsize="190,192" path="m749,12472l701,12472,731,12475,723,12496,718,12515,714,12532,725,12551,730,12568,734,12585,730,12594,722,12597,744,12597,747,12593,746,12568,744,12555,740,12538,735,12510,742,12491,749,12472xe" filled="t" fillcolor="#202020" stroked="f">
                <v:path arrowok="t"/>
                <v:fill/>
              </v:shape>
            </v:group>
            <v:group style="position:absolute;left:886;top:12453;width:202;height:197" coordorigin="886,12453" coordsize="202,197">
              <v:shape style="position:absolute;left:886;top:12453;width:202;height:197" coordorigin="886,12453" coordsize="202,197" path="m1062,12628l1042,12628,1044,12635,1054,12650,1065,12634,1062,12628xe" filled="t" fillcolor="#202020" stroked="f">
                <v:path arrowok="t"/>
                <v:fill/>
              </v:shape>
              <v:shape style="position:absolute;left:886;top:12453;width:202;height:197" coordorigin="886,12453" coordsize="202,197" path="m989,12537l962,12548,951,12567,940,12584,902,12621,912,12640,926,12635,939,12635,975,12632,1042,12628,1062,12628,1056,12619,1053,12615,999,12615,978,12615,960,12612,946,12604,957,12588,968,12571,978,12554,989,12537xe" filled="t" fillcolor="#202020" stroked="f">
                <v:path arrowok="t"/>
                <v:fill/>
              </v:shape>
              <v:shape style="position:absolute;left:886;top:12453;width:202;height:197" coordorigin="886,12453" coordsize="202,197" path="m1018,12568l1006,12578,1018,12596,1022,12614,999,12615,1053,12615,1045,12603,1032,12586,1018,12568xe" filled="t" fillcolor="#202020" stroked="f">
                <v:path arrowok="t"/>
                <v:fill/>
              </v:shape>
              <v:shape style="position:absolute;left:886;top:12453;width:202;height:197" coordorigin="886,12453" coordsize="202,197" path="m1015,12453l1001,12458,1002,12460,1010,12478,1060,12540,1078,12554,1082,12546,1087,12542,1078,12530,1062,12517,1047,12503,1034,12488,1024,12471,1015,12453xe" filled="t" fillcolor="#202020" stroked="f">
                <v:path arrowok="t"/>
                <v:fill/>
              </v:shape>
              <v:shape style="position:absolute;left:886;top:12453;width:202;height:197" coordorigin="886,12453" coordsize="202,197" path="m970,12462l948,12465,938,12482,927,12499,915,12515,901,12530,886,12544,890,12546,948,12499,959,12481,970,12462xe" filled="t" fillcolor="#202020" stroked="f">
                <v:path arrowok="t"/>
                <v:fill/>
              </v:shape>
            </v:group>
            <v:group style="position:absolute;left:1099;top:12458;width:187;height:187" coordorigin="1099,12458" coordsize="187,187">
              <v:shape style="position:absolute;left:1099;top:12458;width:187;height:187" coordorigin="1099,12458" coordsize="187,187" path="m1217,12628l1219,12635,1219,12640,1223,12645,1279,12645,1286,12635,1286,12630,1257,12630,1239,12629,1217,12628xe" filled="t" fillcolor="#202020" stroked="f">
                <v:path arrowok="t"/>
                <v:fill/>
              </v:shape>
              <v:shape style="position:absolute;left:1099;top:12458;width:187;height:187" coordorigin="1099,12458" coordsize="187,187" path="m1286,12458l1111,12458,1111,12472,1270,12472,1270,12623,1265,12630,1286,12630,1286,12458xe" filled="t" fillcolor="#202020" stroked="f">
                <v:path arrowok="t"/>
                <v:fill/>
              </v:shape>
              <v:shape style="position:absolute;left:1099;top:12458;width:187;height:187" coordorigin="1099,12458" coordsize="187,187" path="m1226,12537l1118,12537,1118,12623,1135,12623,1135,12609,1226,12609,1226,12594,1135,12594,1135,12551,1226,12551,1226,12537xe" filled="t" fillcolor="#202020" stroked="f">
                <v:path arrowok="t"/>
                <v:fill/>
              </v:shape>
              <v:shape style="position:absolute;left:1099;top:12458;width:187;height:187" coordorigin="1099,12458" coordsize="187,187" path="m1226,12551l1210,12551,1210,12594,1226,12594,1226,12551xe" filled="t" fillcolor="#202020" stroked="f">
                <v:path arrowok="t"/>
                <v:fill/>
              </v:shape>
              <v:shape style="position:absolute;left:1099;top:12458;width:187;height:187" coordorigin="1099,12458" coordsize="187,187" path="m1255,12496l1099,12496,1099,12513,1255,12513,1255,124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4.900002pt;margin-top:576.900024pt;width:30.52pt;height:10.84pt;mso-position-horizontal-relative:page;mso-position-vertical-relative:page;z-index:-4787" coordorigin="2498,11538" coordsize="610,217">
            <v:group style="position:absolute;left:2508;top:11560;width:146;height:185" coordorigin="2508,11560" coordsize="146,185">
              <v:shape style="position:absolute;left:2508;top:11560;width:146;height:185" coordorigin="2508,11560" coordsize="146,185" path="m2654,11560l2508,11560,2508,11745,2525,11745,2525,11730,2654,11730,2654,11716,2525,11716,2525,11651,2654,11651,2654,11637,2525,11637,2525,11574,2654,11574,2654,11560xe" filled="t" fillcolor="#202020" stroked="f">
                <v:path arrowok="t"/>
                <v:fill/>
              </v:shape>
              <v:shape style="position:absolute;left:2508;top:11560;width:146;height:185" coordorigin="2508,11560" coordsize="146,185" path="m2654,11730l2635,11730,2635,11745,2654,11745,2654,11730xe" filled="t" fillcolor="#202020" stroked="f">
                <v:path arrowok="t"/>
                <v:fill/>
              </v:shape>
              <v:shape style="position:absolute;left:2508;top:11560;width:146;height:185" coordorigin="2508,11560" coordsize="146,185" path="m2654,11651l2635,11651,2635,11716,2654,11716,2654,11651xe" filled="t" fillcolor="#202020" stroked="f">
                <v:path arrowok="t"/>
                <v:fill/>
              </v:shape>
              <v:shape style="position:absolute;left:2508;top:11560;width:146;height:185" coordorigin="2508,11560" coordsize="146,185" path="m2654,11574l2635,11574,2635,11637,2654,11637,2654,11574xe" filled="t" fillcolor="#202020" stroked="f">
                <v:path arrowok="t"/>
                <v:fill/>
              </v:shape>
            </v:group>
            <v:group style="position:absolute;left:2693;top:11555;width:168;height:190" coordorigin="2693,11555" coordsize="168,190">
              <v:shape style="position:absolute;left:2693;top:11555;width:168;height:190" coordorigin="2693,11555" coordsize="168,190" path="m2861,11555l2724,11555,2724,11644,2723,11662,2720,11682,2714,11704,2706,11722,2693,11738,2698,11742,2738,11678,2861,11678,2861,11663,2741,11663,2741,11625,2861,11625,2861,11608,2741,11608,2741,11570,2861,11570,2861,11555xe" filled="t" fillcolor="#202020" stroked="f">
                <v:path arrowok="t"/>
                <v:fill/>
              </v:shape>
              <v:shape style="position:absolute;left:2693;top:11555;width:168;height:190" coordorigin="2693,11555" coordsize="168,190" path="m2861,11678l2844,11678,2844,11723,2839,11728,2798,11728,2801,11733,2801,11745,2835,11745,2854,11736,2861,11714,2861,11678xe" filled="t" fillcolor="#202020" stroked="f">
                <v:path arrowok="t"/>
                <v:fill/>
              </v:shape>
              <v:shape style="position:absolute;left:2693;top:11555;width:168;height:190" coordorigin="2693,11555" coordsize="168,190" path="m2861,11625l2844,11625,2844,11663,2861,11663,2861,11625xe" filled="t" fillcolor="#202020" stroked="f">
                <v:path arrowok="t"/>
                <v:fill/>
              </v:shape>
              <v:shape style="position:absolute;left:2693;top:11555;width:168;height:190" coordorigin="2693,11555" coordsize="168,190" path="m2861,11570l2844,11570,2844,11608,2861,11608,2861,11570xe" filled="t" fillcolor="#202020" stroked="f">
                <v:path arrowok="t"/>
                <v:fill/>
              </v:shape>
            </v:group>
            <v:group style="position:absolute;left:2899;top:11548;width:199;height:197" coordorigin="2899,11548" coordsize="199,197">
              <v:shape style="position:absolute;left:2899;top:11548;width:199;height:197" coordorigin="2899,11548" coordsize="199,197" path="m3010,11548l2990,11562,2990,11603,2902,11603,2902,11618,2990,11623,2986,11643,2939,11707,2899,11730,2909,11745,2974,11702,3004,11658,3020,11658,3013,11639,3007,11618,3098,11618,3098,11603,3010,11587,3010,11548xe" filled="t" fillcolor="#202020" stroked="f">
                <v:path arrowok="t"/>
                <v:fill/>
              </v:shape>
              <v:shape style="position:absolute;left:2899;top:11548;width:199;height:197" coordorigin="2899,11548" coordsize="199,197" path="m3020,11658l3004,11658,3013,11678,3069,11734,3089,11742,3091,11740,3096,11733,3098,11724,3078,11715,3060,11705,3044,11692,3031,11676,3021,11659,3020,116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591.659973pt;width:32.32pt;height:56.2pt;mso-position-horizontal-relative:page;mso-position-vertical-relative:page;z-index:-4786" coordorigin="2469,11833" coordsize="646,1124">
            <v:group style="position:absolute;left:2479;top:11843;width:204;height:199" coordorigin="2479,11843" coordsize="204,199">
              <v:shape style="position:absolute;left:2479;top:11843;width:204;height:199" coordorigin="2479,11843" coordsize="204,199" path="m2683,12029l2506,12029,2523,12031,2541,12040,2563,12042,2676,12042,2683,12029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520,11920l2482,11920,2482,11934,2503,11934,2503,12004,2479,12028,2492,12039,2506,12029,2683,12029,2683,12028,2563,12028,2555,12027,2535,12021,2520,12009,2520,11920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664,11903l2549,11903,2549,12016,2563,12016,2563,12009,2664,12009,2664,11994,2563,11994,2563,11978,2664,11978,2664,11966,2563,11966,2563,11946,2664,11946,2664,11934,2563,11934,2563,11915,2664,11915,2664,11903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664,12009l2650,12009,2650,12016,2664,12016,2664,12009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664,11978l2650,11978,2650,11994,2664,11994,2664,11978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664,11946l2650,11946,2650,11966,2664,11966,2664,11946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664,11915l2650,11915,2650,11934,2664,11934,2664,11915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611,11886l2594,11886,2590,11903,2606,11903,2611,11886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498,11850l2489,11863,2500,11878,2513,11896,2523,11882,2498,11850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681,11872l2537,11872,2537,11886,2681,11886,2681,11872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573,11843l2561,11853,2568,11862,2573,11867,2575,11872,2580,11872,2590,11865,2585,11860,2580,11853,2573,11843xe" filled="t" fillcolor="#202020" stroked="f">
                <v:path arrowok="t"/>
                <v:fill/>
              </v:shape>
              <v:shape style="position:absolute;left:2479;top:11843;width:204;height:199" coordorigin="2479,11843" coordsize="204,199" path="m2638,11846l2630,11855,2626,11865,2618,11872,2638,11872,2647,11858,2652,11853,2638,11846xe" filled="t" fillcolor="#202020" stroked="f">
                <v:path arrowok="t"/>
                <v:fill/>
              </v:shape>
              <v:shape style="position:absolute;left:2469;top:11836;width:646;height:1122" type="#_x0000_t75">
                <v:imagedata r:id="rId89" o:title=""/>
              </v:shape>
            </v:group>
            <w10:wrap type="none"/>
          </v:group>
        </w:pict>
      </w:r>
      <w:r>
        <w:rPr/>
        <w:pict>
          <v:group style="position:absolute;margin-left:123.839996pt;margin-top:652.880005pt;width:10.32pt;height:9.720pt;mso-position-horizontal-relative:page;mso-position-vertical-relative:page;z-index:-4785" coordorigin="2477,13058" coordsize="206,194">
            <v:shape style="position:absolute;left:2477;top:13058;width:206;height:194" coordorigin="2477,13058" coordsize="206,194" path="m2666,13058l2566,13058,2566,13130,2582,13130,2582,13120,2666,13120,2666,13106,2582,13106,2582,13072,2666,13072,2666,13058xe" filled="t" fillcolor="#202020" stroked="f">
              <v:path arrowok="t"/>
              <v:fill/>
            </v:shape>
            <v:shape style="position:absolute;left:2477;top:13058;width:206;height:194" coordorigin="2477,13058" coordsize="206,194" path="m2666,13120l2652,13120,2652,13130,2666,13130,2666,13120xe" filled="t" fillcolor="#202020" stroked="f">
              <v:path arrowok="t"/>
              <v:fill/>
            </v:shape>
            <v:shape style="position:absolute;left:2477;top:13058;width:206;height:194" coordorigin="2477,13058" coordsize="206,194" path="m2666,13072l2652,13072,2652,13106,2666,13106,2666,13072xe" filled="t" fillcolor="#202020" stroked="f">
              <v:path arrowok="t"/>
              <v:fill/>
            </v:shape>
            <v:shape style="position:absolute;left:2477;top:13058;width:206;height:194" coordorigin="2477,13058" coordsize="206,194" path="m2544,13154l2510,13154,2510,13252,2527,13252,2527,13156,2546,13156,2544,13154xe" filled="t" fillcolor="#202020" stroked="f">
              <v:path arrowok="t"/>
              <v:fill/>
            </v:shape>
            <v:shape style="position:absolute;left:2477;top:13058;width:206;height:194" coordorigin="2477,13058" coordsize="206,194" path="m2683,13226l2549,13226,2549,13240,2683,13240,2683,13226xe" filled="t" fillcolor="#202020" stroked="f">
              <v:path arrowok="t"/>
              <v:fill/>
            </v:shape>
            <v:shape style="position:absolute;left:2477;top:13058;width:206;height:194" coordorigin="2477,13058" coordsize="206,194" path="m2626,13197l2609,13197,2609,13226,2626,13226,2626,13197xe" filled="t" fillcolor="#202020" stroked="f">
              <v:path arrowok="t"/>
              <v:fill/>
            </v:shape>
            <v:shape style="position:absolute;left:2477;top:13058;width:206;height:194" coordorigin="2477,13058" coordsize="206,194" path="m2554,13110l2479,13110,2479,13125,2503,13141,2496,13161,2487,13178,2477,13194,2479,13199,2482,13206,2486,13209,2496,13193,2503,13174,2510,13154,2544,13154,2542,13151,2527,13151,2527,13125,2554,13125,2554,13110xe" filled="t" fillcolor="#202020" stroked="f">
              <v:path arrowok="t"/>
              <v:fill/>
            </v:shape>
            <v:shape style="position:absolute;left:2477;top:13058;width:206;height:194" coordorigin="2477,13058" coordsize="206,194" path="m2671,13182l2561,13182,2561,13197,2671,13197,2671,13182xe" filled="t" fillcolor="#202020" stroked="f">
              <v:path arrowok="t"/>
              <v:fill/>
            </v:shape>
            <v:shape style="position:absolute;left:2477;top:13058;width:206;height:194" coordorigin="2477,13058" coordsize="206,194" path="m2626,13154l2609,13154,2609,13182,2626,13182,2626,13154xe" filled="t" fillcolor="#202020" stroked="f">
              <v:path arrowok="t"/>
              <v:fill/>
            </v:shape>
            <v:shape style="position:absolute;left:2477;top:13058;width:206;height:194" coordorigin="2477,13058" coordsize="206,194" path="m2546,13156l2527,13156,2537,13170,2546,13180,2558,13170,2549,13158,2546,13156xe" filled="t" fillcolor="#202020" stroked="f">
              <v:path arrowok="t"/>
              <v:fill/>
            </v:shape>
            <v:shape style="position:absolute;left:2477;top:13058;width:206;height:194" coordorigin="2477,13058" coordsize="206,194" path="m2676,13142l2556,13142,2556,13154,2676,13154,2676,13142xe" filled="t" fillcolor="#202020" stroked="f">
              <v:path arrowok="t"/>
              <v:fill/>
            </v:shape>
            <v:shape style="position:absolute;left:2477;top:13058;width:206;height:194" coordorigin="2477,13058" coordsize="206,194" path="m2534,13144l2527,13151,2542,13151,2534,13144xe" filled="t" fillcolor="#202020" stroked="f">
              <v:path arrowok="t"/>
              <v:fill/>
            </v:shape>
            <v:shape style="position:absolute;left:2477;top:13058;width:206;height:194" coordorigin="2477,13058" coordsize="206,194" path="m2527,13077l2510,13077,2510,13110,2527,13110,2527,13077xe" filled="t" fillcolor="#202020" stroked="f">
              <v:path arrowok="t"/>
              <v:fill/>
            </v:shape>
            <v:shape style="position:absolute;left:2477;top:13058;width:206;height:194" coordorigin="2477,13058" coordsize="206,194" path="m2540,13058l2520,13062,2500,13065,2482,13067,2482,13072,2484,13077,2484,13082,2494,13079,2503,13079,2510,13077,2527,13077,2556,13070,2540,1305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63.660004pt;margin-top:614.940002pt;width:47.92pt;height:9.275298pt;mso-position-horizontal-relative:page;mso-position-vertical-relative:page;z-index:-4784" coordorigin="3273,12299" coordsize="958,186">
            <v:group style="position:absolute;left:3283;top:12309;width:101;height:161" coordorigin="3283,12309" coordsize="101,161">
              <v:shape style="position:absolute;left:3283;top:12309;width:101;height:161" coordorigin="3283,12309" coordsize="101,161" path="m3371,12326l3338,12326,3346,12328,3355,12338,3358,12345,3358,12362,3355,12369,3350,12376,3348,12383,3338,12390,3326,12400,3314,12407,3305,12414,3300,12422,3293,12426,3290,12434,3286,12438,3283,12446,3283,12470,3384,12470,3384,12453,3305,12453,3305,12443,3307,12441,3312,12431,3317,12429,3329,12417,3343,12410,3355,12400,3365,12390,3370,12383,3379,12364,3379,12338,3374,12328,3371,12326xe" filled="t" fillcolor="#202020" stroked="f">
                <v:path arrowok="t"/>
                <v:fill/>
              </v:shape>
              <v:shape style="position:absolute;left:3283;top:12309;width:101;height:161" coordorigin="3283,12309" coordsize="101,161" path="m3346,12309l3322,12309,3300,12316,3290,12326,3290,12345,3295,12340,3302,12335,3307,12330,3322,12326,3371,12326,3355,12314,3346,12309xe" filled="t" fillcolor="#202020" stroked="f">
                <v:path arrowok="t"/>
                <v:fill/>
              </v:shape>
            </v:group>
            <v:group style="position:absolute;left:3401;top:12309;width:103;height:164" coordorigin="3401,12309" coordsize="103,164">
              <v:shape style="position:absolute;left:3401;top:12309;width:103;height:164" coordorigin="3401,12309" coordsize="103,164" path="m3445,12309l3402,12371,3401,12395,3401,12405,3420,12462,3461,12474,3479,12466,3488,12456,3443,12456,3430,12444,3423,12423,3420,12393,3421,12368,3428,12344,3438,12330,3454,12326,3487,12326,3484,12321,3467,12312,3445,12309xe" filled="t" fillcolor="#202020" stroked="f">
                <v:path arrowok="t"/>
                <v:fill/>
              </v:shape>
              <v:shape style="position:absolute;left:3401;top:12309;width:103;height:164" coordorigin="3401,12309" coordsize="103,164" path="m3487,12326l3454,12326,3465,12328,3474,12338,3480,12355,3483,12382,3483,12420,3475,12441,3462,12453,3443,12456,3488,12456,3494,12449,3499,12433,3503,12412,3504,12388,3502,12359,3495,12337,3487,12326xe" filled="t" fillcolor="#202020" stroked="f">
                <v:path arrowok="t"/>
                <v:fill/>
              </v:shape>
            </v:group>
            <v:group style="position:absolute;left:3533;top:12309;width:58;height:161" coordorigin="3533,12309" coordsize="58,161">
              <v:shape style="position:absolute;left:3533;top:12309;width:58;height:161" coordorigin="3533,12309" coordsize="58,161" path="m3590,12335l3569,12335,3569,12470,3590,12470,3590,12335xe" filled="t" fillcolor="#202020" stroked="f">
                <v:path arrowok="t"/>
                <v:fill/>
              </v:shape>
              <v:shape style="position:absolute;left:3533;top:12309;width:58;height:161" coordorigin="3533,12309" coordsize="58,161" path="m3590,12309l3581,12309,3576,12314,3569,12318,3550,12328,3540,12330,3533,12333,3533,12354,3540,12352,3554,12345,3562,12342,3569,12335,3590,12335,3590,12309xe" filled="t" fillcolor="#202020" stroked="f">
                <v:path arrowok="t"/>
                <v:fill/>
              </v:shape>
            </v:group>
            <v:group style="position:absolute;left:3643;top:12309;width:106;height:166" coordorigin="3643,12309" coordsize="106,166">
              <v:shape style="position:absolute;left:3643;top:12309;width:106;height:166" coordorigin="3643,12309" coordsize="106,166" path="m3722,12309l3655,12342,3643,12403,3645,12423,3651,12442,3661,12460,3677,12470,3699,12474,3719,12469,3734,12458,3686,12458,3679,12453,3672,12446,3667,12438,3665,12429,3665,12410,3667,12402,3674,12398,3678,12393,3665,12393,3664,12380,3668,12360,3677,12344,3692,12331,3713,12326,3737,12326,3737,12314,3732,12311,3722,12309xe" filled="t" fillcolor="#202020" stroked="f">
                <v:path arrowok="t"/>
                <v:fill/>
              </v:shape>
              <v:shape style="position:absolute;left:3643;top:12309;width:106;height:166" coordorigin="3643,12309" coordsize="106,166" path="m3738,12388l3706,12388,3715,12390,3720,12398,3725,12402,3727,12412,3727,12434,3725,12441,3720,12448,3713,12453,3703,12458,3734,12458,3735,12457,3745,12441,3749,12419,3749,12405,3744,12393,3738,12388xe" filled="t" fillcolor="#202020" stroked="f">
                <v:path arrowok="t"/>
                <v:fill/>
              </v:shape>
              <v:shape style="position:absolute;left:3643;top:12309;width:106;height:166" coordorigin="3643,12309" coordsize="106,166" path="m3715,12371l3698,12371,3678,12377,3665,12393,3678,12393,3679,12390,3686,12388,3738,12388,3734,12386,3727,12376,3715,12371xe" filled="t" fillcolor="#202020" stroked="f">
                <v:path arrowok="t"/>
                <v:fill/>
              </v:shape>
              <v:shape style="position:absolute;left:3643;top:12309;width:106;height:166" coordorigin="3643,12309" coordsize="106,166" path="m3737,12326l3720,12326,3730,12328,3737,12333,3737,12326xe" filled="t" fillcolor="#202020" stroked="f">
                <v:path arrowok="t"/>
                <v:fill/>
              </v:shape>
            </v:group>
            <v:group style="position:absolute;left:3775;top:12309;width:58;height:161" coordorigin="3775,12309" coordsize="58,161">
              <v:shape style="position:absolute;left:3775;top:12309;width:58;height:161" coordorigin="3775,12309" coordsize="58,161" path="m3833,12335l3811,12335,3811,12470,3833,12470,3833,12335xe" filled="t" fillcolor="#202020" stroked="f">
                <v:path arrowok="t"/>
                <v:fill/>
              </v:shape>
              <v:shape style="position:absolute;left:3775;top:12309;width:58;height:161" coordorigin="3775,12309" coordsize="58,161" path="m3833,12309l3823,12309,3818,12314,3811,12318,3792,12328,3782,12330,3775,12333,3775,12354,3790,12350,3797,12345,3804,12342,3811,12335,3833,12335,3833,12309xe" filled="t" fillcolor="#202020" stroked="f">
                <v:path arrowok="t"/>
                <v:fill/>
              </v:shape>
            </v:group>
            <v:group style="position:absolute;left:3886;top:12309;width:101;height:161" coordorigin="3886,12309" coordsize="101,161">
              <v:shape style="position:absolute;left:3886;top:12309;width:101;height:161" coordorigin="3886,12309" coordsize="101,161" path="m3974,12326l3941,12326,3948,12328,3958,12338,3960,12345,3960,12362,3955,12376,3950,12383,3941,12390,3929,12400,3917,12407,3907,12414,3902,12422,3895,12426,3893,12434,3890,12438,3886,12453,3886,12470,3986,12470,3986,12453,3907,12453,3907,12443,3910,12441,3914,12431,3919,12429,3931,12417,3946,12410,3958,12400,3967,12390,3972,12383,3979,12374,3982,12364,3982,12338,3977,12328,3974,12326xe" filled="t" fillcolor="#202020" stroked="f">
                <v:path arrowok="t"/>
                <v:fill/>
              </v:shape>
              <v:shape style="position:absolute;left:3886;top:12309;width:101;height:161" coordorigin="3886,12309" coordsize="101,161" path="m3948,12309l3924,12309,3902,12316,3893,12326,3893,12345,3898,12340,3912,12330,3917,12328,3924,12326,3974,12326,3967,12321,3960,12314,3948,12309xe" filled="t" fillcolor="#202020" stroked="f">
                <v:path arrowok="t"/>
                <v:fill/>
              </v:shape>
            </v:group>
            <v:group style="position:absolute;left:4015;top:12309;width:58;height:161" coordorigin="4015,12309" coordsize="58,161">
              <v:shape style="position:absolute;left:4015;top:12309;width:58;height:161" coordorigin="4015,12309" coordsize="58,161" path="m4073,12335l4051,12335,4051,12470,4073,12470,4073,12335xe" filled="t" fillcolor="#202020" stroked="f">
                <v:path arrowok="t"/>
                <v:fill/>
              </v:shape>
              <v:shape style="position:absolute;left:4015;top:12309;width:58;height:161" coordorigin="4015,12309" coordsize="58,161" path="m4073,12309l4063,12309,4058,12314,4051,12318,4032,12328,4025,12330,4015,12333,4015,12354,4030,12350,4037,12345,4044,12342,4051,12335,4073,12335,4073,12309xe" filled="t" fillcolor="#202020" stroked="f">
                <v:path arrowok="t"/>
                <v:fill/>
              </v:shape>
            </v:group>
            <v:group style="position:absolute;left:4130;top:12311;width:91;height:163" coordorigin="4130,12311" coordsize="91,163">
              <v:shape style="position:absolute;left:4130;top:12311;width:91;height:163" coordorigin="4130,12311" coordsize="91,163" path="m4130,12446l4131,12468,4146,12473,4172,12474,4191,12470,4208,12459,4209,12458,4152,12458,4142,12453,4130,12446xe" filled="t" fillcolor="#202020" stroked="f">
                <v:path arrowok="t"/>
                <v:fill/>
              </v:shape>
              <v:shape style="position:absolute;left:4130;top:12311;width:91;height:163" coordorigin="4130,12311" coordsize="91,163" path="m4212,12390l4174,12390,4183,12393,4190,12400,4198,12405,4202,12412,4202,12434,4198,12441,4190,12448,4176,12458,4209,12458,4218,12442,4222,12422,4222,12407,4217,12395,4212,12390xe" filled="t" fillcolor="#202020" stroked="f">
                <v:path arrowok="t"/>
                <v:fill/>
              </v:shape>
              <v:shape style="position:absolute;left:4130;top:12311;width:91;height:163" coordorigin="4130,12311" coordsize="91,163" path="m4214,12311l4140,12311,4133,12393,4142,12390,4212,12390,4207,12385,4191,12377,4169,12374,4152,12374,4157,12330,4214,12330,4214,1231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8.779999pt;margin-top:614.940002pt;width:48.277818pt;height:9.280pt;mso-position-horizontal-relative:page;mso-position-vertical-relative:page;z-index:-4783" coordorigin="4776,12299" coordsize="966,186">
            <v:group style="position:absolute;left:4786;top:12309;width:101;height:161" coordorigin="4786,12309" coordsize="101,161">
              <v:shape style="position:absolute;left:4786;top:12309;width:101;height:161" coordorigin="4786,12309" coordsize="101,161" path="m4874,12326l4841,12326,4848,12328,4858,12338,4862,12345,4862,12362,4860,12369,4850,12383,4841,12390,4829,12400,4817,12407,4807,12414,4802,12422,4795,12426,4793,12434,4790,12438,4786,12453,4786,12470,4886,12470,4886,12453,4807,12453,4807,12443,4810,12441,4814,12431,4819,12429,4831,12417,4846,12410,4858,12400,4867,12390,4872,12383,4879,12374,4882,12364,4882,12338,4877,12328,4874,12326xe" filled="t" fillcolor="#202020" stroked="f">
                <v:path arrowok="t"/>
                <v:fill/>
              </v:shape>
              <v:shape style="position:absolute;left:4786;top:12309;width:101;height:161" coordorigin="4786,12309" coordsize="101,161" path="m4848,12309l4824,12309,4802,12316,4793,12326,4793,12345,4798,12340,4812,12330,4817,12328,4824,12326,4874,12326,4867,12321,4860,12314,4848,12309xe" filled="t" fillcolor="#202020" stroked="f">
                <v:path arrowok="t"/>
                <v:fill/>
              </v:shape>
            </v:group>
            <v:group style="position:absolute;left:4903;top:12310;width:106;height:163" coordorigin="4903,12310" coordsize="106,163">
              <v:shape style="position:absolute;left:4903;top:12310;width:106;height:163" coordorigin="4903,12310" coordsize="106,163" path="m4947,12310l4905,12371,4903,12395,4903,12405,4924,12462,4965,12473,4982,12465,4990,12456,4946,12456,4934,12445,4927,12424,4925,12395,4925,12390,4927,12361,4934,12342,4947,12331,4967,12328,4993,12328,4987,12321,4970,12312,4947,12310xe" filled="t" fillcolor="#202020" stroked="f">
                <v:path arrowok="t"/>
                <v:fill/>
              </v:shape>
              <v:shape style="position:absolute;left:4903;top:12310;width:106;height:163" coordorigin="4903,12310" coordsize="106,163" path="m4993,12328l4967,12328,4976,12338,4982,12355,4985,12382,4985,12419,4979,12440,4966,12453,4946,12456,4990,12456,4998,12447,5004,12431,5008,12410,5009,12386,5006,12358,4999,12336,4993,12328xe" filled="t" fillcolor="#202020" stroked="f">
                <v:path arrowok="t"/>
                <v:fill/>
              </v:shape>
            </v:group>
            <v:group style="position:absolute;left:5035;top:12309;width:58;height:161" coordorigin="5035,12309" coordsize="58,161">
              <v:shape style="position:absolute;left:5035;top:12309;width:58;height:161" coordorigin="5035,12309" coordsize="58,161" path="m5093,12335l5071,12335,5071,12470,5093,12470,5093,12335xe" filled="t" fillcolor="#202020" stroked="f">
                <v:path arrowok="t"/>
                <v:fill/>
              </v:shape>
              <v:shape style="position:absolute;left:5035;top:12309;width:58;height:161" coordorigin="5035,12309" coordsize="58,161" path="m5093,12309l5086,12309,5071,12318,5052,12328,5045,12330,5035,12333,5035,12354,5050,12350,5057,12345,5064,12342,5071,12335,5093,12335,5093,12309xe" filled="t" fillcolor="#202020" stroked="f">
                <v:path arrowok="t"/>
                <v:fill/>
              </v:shape>
            </v:group>
            <v:group style="position:absolute;left:5143;top:12309;width:102;height:164" coordorigin="5143,12309" coordsize="102,164">
              <v:shape style="position:absolute;left:5143;top:12309;width:102;height:164" coordorigin="5143,12309" coordsize="102,164" path="m5153,12448l5157,12469,5172,12473,5200,12471,5217,12461,5221,12458,5172,12458,5162,12455,5153,12448xe" filled="t" fillcolor="#202020" stroked="f">
                <v:path arrowok="t"/>
                <v:fill/>
              </v:shape>
              <v:shape style="position:absolute;left:5143;top:12309;width:102;height:164" coordorigin="5143,12309" coordsize="102,164" path="m5245,12393l5225,12393,5227,12404,5223,12424,5215,12441,5206,12450,5196,12458,5221,12458,5233,12444,5239,12431,5243,12414,5245,12393xe" filled="t" fillcolor="#202020" stroked="f">
                <v:path arrowok="t"/>
                <v:fill/>
              </v:shape>
              <v:shape style="position:absolute;left:5143;top:12309;width:102;height:164" coordorigin="5143,12309" coordsize="102,164" path="m5194,12309l5174,12313,5157,12324,5147,12342,5143,12362,5143,12378,5148,12388,5167,12407,5177,12412,5208,12412,5218,12405,5223,12395,5186,12395,5179,12393,5172,12386,5167,12378,5165,12371,5165,12350,5167,12342,5172,12335,5179,12328,5186,12326,5230,12326,5216,12313,5194,12309xe" filled="t" fillcolor="#202020" stroked="f">
                <v:path arrowok="t"/>
                <v:fill/>
              </v:shape>
              <v:shape style="position:absolute;left:5143;top:12309;width:102;height:164" coordorigin="5143,12309" coordsize="102,164" path="m5230,12326l5203,12326,5210,12330,5218,12338,5222,12345,5225,12354,5225,12374,5222,12381,5210,12393,5203,12395,5223,12395,5225,12393,5245,12393,5245,12362,5240,12342,5231,12326,5230,12326xe" filled="t" fillcolor="#202020" stroked="f">
                <v:path arrowok="t"/>
                <v:fill/>
              </v:shape>
            </v:group>
            <v:group style="position:absolute;left:5263;top:12310;width:106;height:163" coordorigin="5263,12310" coordsize="106,163">
              <v:shape style="position:absolute;left:5263;top:12310;width:106;height:163" coordorigin="5263,12310" coordsize="106,163" path="m5307,12310l5265,12371,5263,12395,5264,12405,5284,12462,5325,12473,5342,12465,5350,12456,5306,12456,5294,12445,5287,12424,5285,12395,5285,12390,5287,12361,5294,12342,5307,12331,5327,12328,5353,12328,5347,12321,5330,12312,5307,12310xe" filled="t" fillcolor="#202020" stroked="f">
                <v:path arrowok="t"/>
                <v:fill/>
              </v:shape>
              <v:shape style="position:absolute;left:5263;top:12310;width:106;height:163" coordorigin="5263,12310" coordsize="106,163" path="m5353,12328l5327,12328,5336,12338,5342,12355,5345,12382,5345,12419,5339,12440,5326,12453,5306,12456,5350,12456,5358,12447,5364,12431,5368,12410,5369,12386,5366,12358,5359,12336,5353,12328xe" filled="t" fillcolor="#202020" stroked="f">
                <v:path arrowok="t"/>
                <v:fill/>
              </v:shape>
            </v:group>
            <v:group style="position:absolute;left:5393;top:12311;width:89;height:163" coordorigin="5393,12311" coordsize="89,163">
              <v:shape style="position:absolute;left:5393;top:12311;width:89;height:163" coordorigin="5393,12311" coordsize="89,163" path="m5393,12446l5393,12467,5400,12472,5410,12474,5431,12474,5452,12470,5468,12459,5469,12458,5414,12458,5402,12453,5393,12446xe" filled="t" fillcolor="#202020" stroked="f">
                <v:path arrowok="t"/>
                <v:fill/>
              </v:shape>
              <v:shape style="position:absolute;left:5393;top:12311;width:89;height:163" coordorigin="5393,12311" coordsize="89,163" path="m5472,12390l5434,12390,5443,12393,5450,12400,5458,12405,5462,12412,5462,12434,5458,12441,5446,12453,5436,12458,5469,12458,5478,12442,5482,12422,5482,12407,5477,12395,5472,12390xe" filled="t" fillcolor="#202020" stroked="f">
                <v:path arrowok="t"/>
                <v:fill/>
              </v:shape>
              <v:shape style="position:absolute;left:5393;top:12311;width:89;height:163" coordorigin="5393,12311" coordsize="89,163" path="m5474,12311l5400,12311,5395,12393,5402,12390,5472,12390,5467,12385,5451,12377,5429,12374,5414,12374,5417,12330,5474,12330,5474,12311xe" filled="t" fillcolor="#202020" stroked="f">
                <v:path arrowok="t"/>
                <v:fill/>
              </v:shape>
            </v:group>
            <v:group style="position:absolute;left:5508;top:12309;width:96;height:165" coordorigin="5508,12309" coordsize="96,165">
              <v:shape style="position:absolute;left:5508;top:12309;width:96;height:165" coordorigin="5508,12309" coordsize="96,165" path="m5508,12443l5511,12466,5527,12472,5551,12474,5571,12470,5587,12460,5590,12458,5545,12458,5526,12454,5508,12443xe" filled="t" fillcolor="#202020" stroked="f">
                <v:path arrowok="t"/>
                <v:fill/>
              </v:shape>
              <v:shape style="position:absolute;left:5508;top:12309;width:96;height:165" coordorigin="5508,12309" coordsize="96,165" path="m5592,12326l5554,12326,5570,12336,5574,12361,5562,12376,5537,12381,5525,12381,5525,12398,5557,12399,5576,12408,5582,12426,5582,12436,5578,12443,5566,12455,5556,12458,5590,12458,5599,12450,5604,12441,5604,12414,5602,12407,5594,12400,5585,12393,5575,12388,5566,12388,5579,12382,5594,12368,5599,12347,5599,12335,5594,12328,5592,12326xe" filled="t" fillcolor="#202020" stroked="f">
                <v:path arrowok="t"/>
                <v:fill/>
              </v:shape>
              <v:shape style="position:absolute;left:5508;top:12309;width:96;height:165" coordorigin="5508,12309" coordsize="96,165" path="m5566,12309l5537,12309,5525,12311,5515,12318,5515,12337,5531,12329,5554,12326,5592,12326,5575,12314,5566,12309xe" filled="t" fillcolor="#202020" stroked="f">
                <v:path arrowok="t"/>
                <v:fill/>
              </v:shape>
            </v:group>
            <v:group style="position:absolute;left:5626;top:12310;width:106;height:163" coordorigin="5626,12310" coordsize="106,163">
              <v:shape style="position:absolute;left:5626;top:12310;width:106;height:163" coordorigin="5626,12310" coordsize="106,163" path="m5670,12310l5627,12371,5626,12395,5626,12405,5646,12462,5687,12473,5705,12465,5712,12456,5669,12456,5657,12445,5649,12424,5647,12395,5647,12390,5650,12361,5657,12342,5670,12331,5690,12328,5715,12328,5710,12321,5693,12312,5670,12310xe" filled="t" fillcolor="#202020" stroked="f">
                <v:path arrowok="t"/>
                <v:fill/>
              </v:shape>
              <v:shape style="position:absolute;left:5626;top:12310;width:106;height:163" coordorigin="5626,12310" coordsize="106,163" path="m5715,12328l5690,12328,5698,12338,5704,12355,5708,12382,5708,12419,5701,12440,5689,12453,5669,12456,5712,12456,5720,12447,5726,12431,5730,12410,5731,12386,5729,12358,5722,12336,5715,1232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4.040009pt;margin-top:623pt;width:10.2pt;height:9.138564pt;mso-position-horizontal-relative:page;mso-position-vertical-relative:page;z-index:-4782" coordorigin="6281,12460" coordsize="204,183">
            <v:shape style="position:absolute;left:6281;top:12460;width:204;height:183" coordorigin="6281,12460" coordsize="204,183" path="m6358,12534l6341,12534,6340,12555,6337,12573,6330,12591,6317,12611,6302,12623,6281,12635,6288,12642,6346,12602,6358,12542,6358,12534xe" filled="t" fillcolor="#202020" stroked="f">
              <v:path arrowok="t"/>
              <v:fill/>
            </v:shape>
            <v:shape style="position:absolute;left:6281;top:12460;width:204;height:183" coordorigin="6281,12460" coordsize="204,183" path="m6415,12534l6398,12534,6398,12633,6408,12642,6468,12642,6478,12635,6479,12628,6420,12628,6415,12623,6415,12534xe" filled="t" fillcolor="#202020" stroked="f">
              <v:path arrowok="t"/>
              <v:fill/>
            </v:shape>
            <v:shape style="position:absolute;left:6281;top:12460;width:204;height:183" coordorigin="6281,12460" coordsize="204,183" path="m6466,12585l6466,12597,6463,12606,6463,12614,6461,12623,6456,12628,6479,12628,6480,12618,6482,12611,6482,12602,6485,12590,6478,12587,6473,12587,6466,12585xe" filled="t" fillcolor="#202020" stroked="f">
              <v:path arrowok="t"/>
              <v:fill/>
            </v:shape>
            <v:shape style="position:absolute;left:6281;top:12460;width:204;height:183" coordorigin="6281,12460" coordsize="204,183" path="m6480,12520l6283,12520,6283,12534,6480,12534,6480,12520xe" filled="t" fillcolor="#202020" stroked="f">
              <v:path arrowok="t"/>
              <v:fill/>
            </v:shape>
            <v:shape style="position:absolute;left:6281;top:12460;width:204;height:183" coordorigin="6281,12460" coordsize="204,183" path="m6461,12460l6302,12460,6302,12474,6461,12474,6461,1246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11.339996pt;margin-top:614.940002pt;width:47.677818pt;height:9.279711pt;mso-position-horizontal-relative:page;mso-position-vertical-relative:page;z-index:-4781" coordorigin="8227,12299" coordsize="954,186">
            <v:group style="position:absolute;left:8237;top:12309;width:58;height:161" coordorigin="8237,12309" coordsize="58,161">
              <v:shape style="position:absolute;left:8237;top:12309;width:58;height:161" coordorigin="8237,12309" coordsize="58,161" path="m8294,12335l8273,12335,8273,12470,8294,12470,8294,12335xe" filled="t" fillcolor="#202020" stroked="f">
                <v:path arrowok="t"/>
                <v:fill/>
              </v:shape>
              <v:shape style="position:absolute;left:8237;top:12309;width:58;height:161" coordorigin="8237,12309" coordsize="58,161" path="m8294,12309l8285,12309,8280,12314,8273,12318,8254,12328,8244,12330,8237,12333,8237,12354,8251,12350,8258,12345,8266,12342,8273,12335,8294,12335,8294,12309xe" filled="t" fillcolor="#202020" stroked="f">
                <v:path arrowok="t"/>
                <v:fill/>
              </v:shape>
            </v:group>
            <v:group style="position:absolute;left:8338;top:12311;width:94;height:158" coordorigin="8338,12311" coordsize="94,158">
              <v:shape style="position:absolute;left:8338;top:12311;width:94;height:158" coordorigin="8338,12311" coordsize="94,158" path="m8431,12434l8412,12434,8412,12470,8431,12470,8431,12434xe" filled="t" fillcolor="#202020" stroked="f">
                <v:path arrowok="t"/>
                <v:fill/>
              </v:shape>
              <v:shape style="position:absolute;left:8338;top:12311;width:94;height:158" coordorigin="8338,12311" coordsize="94,158" path="m8431,12311l8406,12317,8397,12333,8387,12351,8374,12369,8362,12387,8350,12402,8338,12417,8338,12434,8455,12434,8455,12417,8359,12417,8368,12407,8379,12391,8391,12374,8401,12358,8412,12340,8431,12340,8431,12311xe" filled="t" fillcolor="#202020" stroked="f">
                <v:path arrowok="t"/>
                <v:fill/>
              </v:shape>
              <v:shape style="position:absolute;left:8338;top:12311;width:94;height:158" coordorigin="8338,12311" coordsize="94,158" path="m8431,12340l8412,12340,8412,12417,8431,12417,8431,12340xe" filled="t" fillcolor="#202020" stroked="f">
                <v:path arrowok="t"/>
                <v:fill/>
              </v:shape>
            </v:group>
            <v:group style="position:absolute;left:8467;top:12309;width:103;height:166" coordorigin="8467,12309" coordsize="103,166">
              <v:shape style="position:absolute;left:8467;top:12309;width:103;height:166" coordorigin="8467,12309" coordsize="103,166" path="m8544,12309l8481,12341,8467,12402,8469,12422,8474,12441,8484,12458,8500,12470,8521,12474,8540,12469,8556,12458,8510,12458,8503,12453,8498,12446,8491,12438,8489,12429,8489,12410,8491,12402,8498,12398,8502,12393,8489,12393,8489,12381,8492,12361,8501,12345,8508,12333,8520,12326,8558,12326,8558,12314,8554,12311,8544,12309xe" filled="t" fillcolor="#202020" stroked="f">
                <v:path arrowok="t"/>
                <v:fill/>
              </v:shape>
              <v:shape style="position:absolute;left:8467;top:12309;width:103;height:166" coordorigin="8467,12309" coordsize="103,166" path="m8559,12388l8530,12388,8537,12390,8542,12398,8546,12402,8549,12412,8549,12434,8546,12441,8542,12448,8527,12458,8556,12458,8557,12457,8567,12441,8570,12419,8570,12405,8566,12393,8559,12388xe" filled="t" fillcolor="#202020" stroked="f">
                <v:path arrowok="t"/>
                <v:fill/>
              </v:shape>
              <v:shape style="position:absolute;left:8467;top:12309;width:103;height:166" coordorigin="8467,12309" coordsize="103,166" path="m8537,12371l8522,12371,8502,12377,8489,12393,8502,12393,8503,12390,8510,12388,8559,12388,8556,12386,8549,12376,8537,12371xe" filled="t" fillcolor="#202020" stroked="f">
                <v:path arrowok="t"/>
                <v:fill/>
              </v:shape>
              <v:shape style="position:absolute;left:8467;top:12309;width:103;height:166" coordorigin="8467,12309" coordsize="103,166" path="m8558,12326l8542,12326,8551,12328,8558,12333,8558,12326xe" filled="t" fillcolor="#202020" stroked="f">
                <v:path arrowok="t"/>
                <v:fill/>
              </v:shape>
            </v:group>
            <v:group style="position:absolute;left:8592;top:12311;width:91;height:163" coordorigin="8592,12311" coordsize="91,163">
              <v:shape style="position:absolute;left:8592;top:12311;width:91;height:163" coordorigin="8592,12311" coordsize="91,163" path="m8592,12446l8593,12468,8608,12473,8633,12474,8653,12470,8670,12459,8671,12458,8614,12458,8604,12453,8592,12446xe" filled="t" fillcolor="#202020" stroked="f">
                <v:path arrowok="t"/>
                <v:fill/>
              </v:shape>
              <v:shape style="position:absolute;left:8592;top:12311;width:91;height:163" coordorigin="8592,12311" coordsize="91,163" path="m8671,12390l8635,12390,8645,12393,8652,12400,8659,12405,8664,12412,8664,12434,8659,12441,8652,12448,8638,12458,8671,12458,8680,12442,8683,12422,8683,12421,8679,12401,8671,12390xe" filled="t" fillcolor="#202020" stroked="f">
                <v:path arrowok="t"/>
                <v:fill/>
              </v:shape>
              <v:shape style="position:absolute;left:8592;top:12311;width:91;height:163" coordorigin="8592,12311" coordsize="91,163" path="m8676,12311l8602,12311,8594,12393,8604,12390,8671,12390,8667,12384,8651,12377,8628,12374,8614,12374,8618,12330,8676,12330,8676,12311xe" filled="t" fillcolor="#202020" stroked="f">
                <v:path arrowok="t"/>
                <v:fill/>
              </v:shape>
            </v:group>
            <v:group style="position:absolute;left:8705;top:12310;width:106;height:163" coordorigin="8705,12310" coordsize="106,163">
              <v:shape style="position:absolute;left:8705;top:12310;width:106;height:163" coordorigin="8705,12310" coordsize="106,163" path="m8749,12310l8706,12371,8705,12395,8705,12406,8725,12463,8766,12473,8784,12465,8792,12456,8747,12456,8734,12444,8727,12423,8724,12393,8725,12368,8732,12344,8742,12330,8758,12326,8792,12326,8789,12321,8772,12312,8749,12310xe" filled="t" fillcolor="#202020" stroked="f">
                <v:path arrowok="t"/>
                <v:fill/>
              </v:shape>
              <v:shape style="position:absolute;left:8705;top:12310;width:106;height:163" coordorigin="8705,12310" coordsize="106,163" path="m8792,12326l8758,12326,8769,12328,8778,12338,8784,12355,8787,12382,8787,12420,8780,12441,8767,12453,8747,12456,8792,12456,8799,12447,8806,12431,8809,12410,8810,12386,8808,12358,8801,12336,8792,12326xe" filled="t" fillcolor="#202020" stroked="f">
                <v:path arrowok="t"/>
                <v:fill/>
              </v:shape>
            </v:group>
            <v:group style="position:absolute;left:8825;top:12310;width:106;height:163" coordorigin="8825,12310" coordsize="106,163">
              <v:shape style="position:absolute;left:8825;top:12310;width:106;height:163" coordorigin="8825,12310" coordsize="106,163" path="m8869,12310l8826,12371,8825,12395,8825,12406,8845,12463,8886,12473,8904,12465,8912,12456,8867,12456,8854,12444,8847,12423,8844,12393,8845,12368,8852,12344,8862,12330,8878,12326,8912,12326,8909,12321,8892,12312,8869,12310xe" filled="t" fillcolor="#202020" stroked="f">
                <v:path arrowok="t"/>
                <v:fill/>
              </v:shape>
              <v:shape style="position:absolute;left:8825;top:12310;width:106;height:163" coordorigin="8825,12310" coordsize="106,163" path="m8912,12326l8878,12326,8889,12328,8898,12338,8904,12355,8907,12382,8907,12420,8900,12441,8887,12453,8867,12456,8912,12456,8919,12447,8926,12431,8929,12410,8930,12386,8928,12358,8921,12336,8912,12326xe" filled="t" fillcolor="#202020" stroked="f">
                <v:path arrowok="t"/>
                <v:fill/>
              </v:shape>
            </v:group>
            <v:group style="position:absolute;left:8945;top:12310;width:106;height:163" coordorigin="8945,12310" coordsize="106,163">
              <v:shape style="position:absolute;left:8945;top:12310;width:106;height:163" coordorigin="8945,12310" coordsize="106,163" path="m8989,12310l8946,12371,8945,12395,8945,12406,8965,12463,9006,12473,9024,12465,9032,12456,8987,12456,8974,12444,8967,12423,8964,12393,8965,12368,8972,12344,8982,12330,8998,12326,9032,12326,9029,12321,9012,12312,8989,12310xe" filled="t" fillcolor="#202020" stroked="f">
                <v:path arrowok="t"/>
                <v:fill/>
              </v:shape>
              <v:shape style="position:absolute;left:8945;top:12310;width:106;height:163" coordorigin="8945,12310" coordsize="106,163" path="m9032,12326l8998,12326,9009,12328,9018,12338,9024,12355,9027,12382,9027,12420,9020,12441,9007,12453,8987,12456,9032,12456,9039,12447,9046,12431,9049,12410,9050,12386,9048,12358,9041,12336,9032,12326xe" filled="t" fillcolor="#202020" stroked="f">
                <v:path arrowok="t"/>
                <v:fill/>
              </v:shape>
            </v:group>
            <v:group style="position:absolute;left:9065;top:12310;width:106;height:163" coordorigin="9065,12310" coordsize="106,163">
              <v:shape style="position:absolute;left:9065;top:12310;width:106;height:163" coordorigin="9065,12310" coordsize="106,163" path="m9109,12310l9066,12371,9065,12395,9065,12406,9085,12463,9126,12473,9144,12465,9152,12456,9107,12456,9094,12444,9087,12423,9084,12393,9085,12368,9092,12344,9102,12330,9118,12326,9152,12326,9149,12321,9132,12312,9109,12310xe" filled="t" fillcolor="#202020" stroked="f">
                <v:path arrowok="t"/>
                <v:fill/>
              </v:shape>
              <v:shape style="position:absolute;left:9065;top:12310;width:106;height:163" coordorigin="9065,12310" coordsize="106,163" path="m9152,12326l9118,12326,9129,12328,9138,12338,9144,12355,9147,12382,9147,12420,9140,12441,9127,12453,9107,12456,9152,12456,9159,12447,9166,12431,9169,12410,9170,12386,9168,12358,9161,12336,9152,1232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614.219971pt;width:32.08pt;height:11.2pt;mso-position-horizontal-relative:page;mso-position-vertical-relative:page;z-index:-4780" coordorigin="9621,12284" coordsize="642,224">
            <v:group style="position:absolute;left:9631;top:12297;width:202;height:202" coordorigin="9631,12297" coordsize="202,202">
              <v:shape style="position:absolute;left:9631;top:12297;width:202;height:202" coordorigin="9631,12297" coordsize="202,202" path="m9830,12309l9758,12309,9758,12498,9773,12498,9773,12323,9830,12323,9830,12309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778,12450l9778,12462,9780,12467,9790,12470,9799,12470,9813,12468,9828,12456,9828,12453,9785,12453,9778,12450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830,12323l9773,12323,9807,12340,9802,12357,9800,12376,9803,12397,9814,12414,9818,12431,9818,12446,9811,12453,9828,12453,9833,12431,9832,12422,9828,12406,9821,12386,9814,12362,9822,12344,9830,12326,9830,12323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653,12479l9655,12486,9655,12496,9694,12496,9701,12489,9701,12482,9662,12482,9653,12479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711,12458l9686,12458,9686,12477,9682,12482,9701,12482,9701,12474,9711,12458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737,12407l9641,12407,9641,12419,9715,12419,9686,12434,9671,12445,9650,12445,9631,12446,9646,12460,9667,12458,9686,12458,9711,12458,9711,12456,9731,12455,9751,12453,9751,12445,9752,12443,9701,12443,9701,12441,9737,12419,9737,12407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740,12440l9720,12441,9701,12443,9752,12443,9754,12441,9740,12440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737,12347l9648,12347,9648,12398,9662,12398,9662,12390,9737,12390,9737,12378,9662,12378,9662,12359,9737,12359,9737,12347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737,12390l9722,12390,9722,12398,9737,12398,9737,12390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737,12359l9722,12359,9722,12378,9737,12378,9737,12359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751,12321l9634,12321,9634,12333,9751,12333,9751,12321xe" filled="t" fillcolor="#202020" stroked="f">
                <v:path arrowok="t"/>
                <v:fill/>
              </v:shape>
              <v:shape style="position:absolute;left:9631;top:12297;width:202;height:202" coordorigin="9631,12297" coordsize="202,202" path="m9689,12297l9674,12302,9679,12309,9682,12316,9686,12321,9703,12321,9694,12302,9689,12297xe" filled="t" fillcolor="#202020" stroked="f">
                <v:path arrowok="t"/>
                <v:fill/>
              </v:shape>
            </v:group>
            <v:group style="position:absolute;left:9842;top:12297;width:194;height:197" coordorigin="9842,12297" coordsize="194,197">
              <v:shape style="position:absolute;left:9842;top:12297;width:194;height:197" coordorigin="9842,12297" coordsize="194,197" path="m9950,12390l9934,12390,9934,12410,9950,12410,9950,12390xe" filled="t" fillcolor="#202020" stroked="f">
                <v:path arrowok="t"/>
                <v:fill/>
              </v:shape>
              <v:shape style="position:absolute;left:9842;top:12297;width:194;height:197" coordorigin="9842,12297" coordsize="194,197" path="m10022,12321l9864,12321,9864,12398,9878,12398,9878,12390,10022,12390,10022,12376,9878,12376,9878,12338,10022,12338,10022,12321xe" filled="t" fillcolor="#202020" stroked="f">
                <v:path arrowok="t"/>
                <v:fill/>
              </v:shape>
              <v:shape style="position:absolute;left:9842;top:12297;width:194;height:197" coordorigin="9842,12297" coordsize="194,197" path="m10022,12390l10006,12390,10006,12398,10022,12398,10022,12390xe" filled="t" fillcolor="#202020" stroked="f">
                <v:path arrowok="t"/>
                <v:fill/>
              </v:shape>
              <v:shape style="position:absolute;left:9842;top:12297;width:194;height:197" coordorigin="9842,12297" coordsize="194,197" path="m9950,12338l9934,12338,9934,12376,9950,12376,9950,12338xe" filled="t" fillcolor="#202020" stroked="f">
                <v:path arrowok="t"/>
                <v:fill/>
              </v:shape>
              <v:shape style="position:absolute;left:9842;top:12297;width:194;height:197" coordorigin="9842,12297" coordsize="194,197" path="m10022,12338l10006,12338,10006,12376,10022,12376,10022,12338xe" filled="t" fillcolor="#202020" stroked="f">
                <v:path arrowok="t"/>
                <v:fill/>
              </v:shape>
              <v:shape style="position:absolute;left:9842;top:12297;width:194;height:197" coordorigin="9842,12297" coordsize="194,197" path="m9950,12297l9934,12297,9934,12321,9950,12321,9950,12297xe" filled="t" fillcolor="#202020" stroked="f">
                <v:path arrowok="t"/>
                <v:fill/>
              </v:shape>
              <v:shape style="position:absolute;left:9842;top:12297;width:194;height:197" coordorigin="9842,12297" coordsize="194,197" path="m9907,12426l9893,12426,9893,12484,9900,12494,9986,12494,9996,12486,9997,12479,9912,12479,9907,12474,9907,12426xe" filled="t" fillcolor="#202020" stroked="f">
                <v:path arrowok="t"/>
                <v:fill/>
              </v:shape>
              <v:shape style="position:absolute;left:9842;top:12297;width:194;height:197" coordorigin="9842,12297" coordsize="194,197" path="m9989,12443l9986,12450,9986,12460,9984,12465,9984,12474,9977,12479,9997,12479,9998,12472,10001,12467,10003,12458,10003,12448,9998,12448,9989,12443xe" filled="t" fillcolor="#202020" stroked="f">
                <v:path arrowok="t"/>
                <v:fill/>
              </v:shape>
              <v:shape style="position:absolute;left:9842;top:12297;width:194;height:197" coordorigin="9842,12297" coordsize="194,197" path="m10010,12422l9998,12431,10008,12443,10021,12459,10032,12474,10036,12452,10010,12422xe" filled="t" fillcolor="#202020" stroked="f">
                <v:path arrowok="t"/>
                <v:fill/>
              </v:shape>
              <v:shape style="position:absolute;left:9842;top:12297;width:194;height:197" coordorigin="9842,12297" coordsize="194,197" path="m9934,12412l9924,12422,9928,12425,9942,12440,9955,12455,9964,12438,9950,12425,9934,12412xe" filled="t" fillcolor="#202020" stroked="f">
                <v:path arrowok="t"/>
                <v:fill/>
              </v:shape>
              <v:shape style="position:absolute;left:9842;top:12297;width:194;height:197" coordorigin="9842,12297" coordsize="194,197" path="m9862,12422l9857,12438,9850,12456,9842,12474,9845,12477,9850,12479,9864,12466,9871,12447,9878,12426,9862,12422xe" filled="t" fillcolor="#202020" stroked="f">
                <v:path arrowok="t"/>
                <v:fill/>
              </v:shape>
            </v:group>
            <v:group style="position:absolute;left:10051;top:12294;width:202;height:204" coordorigin="10051,12294" coordsize="202,204">
              <v:shape style="position:absolute;left:10051;top:12294;width:202;height:204" coordorigin="10051,12294" coordsize="202,204" path="m10159,12366l10145,12366,10145,12498,10159,12498,10159,12479,10253,12479,10253,12465,10159,12465,10159,12434,10248,12434,10248,12419,10159,12419,10159,12388,10248,12388,10248,12376,10159,12376,10159,12366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137,12472l10121,12472,10121,12477,10123,12482,10123,12486,10139,12480,10137,12472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101,12375l10081,12435,10070,12458,10068,12462,10063,12465,10070,12479,10075,12477,10080,12477,10085,12474,10099,12474,10111,12472,10137,12472,10134,12465,10133,12460,10094,12460,10089,12453,10095,12436,10103,12417,10110,12397,10116,12376,10101,12375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210,12434l10195,12434,10195,12465,10210,12465,10210,12434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121,12422l10109,12426,10111,12438,10116,12458,10104,12460,10133,12460,10129,12445,10121,12422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133,12330l10054,12330,10054,12345,10079,12347,10074,12368,10067,12388,10060,12405,10051,12422,10054,12426,10089,12365,10094,12345,10133,12345,10133,12330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210,12388l10195,12388,10195,12419,10210,12419,10210,12388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174,12299l10158,12300,10150,12320,10142,12339,10133,12356,10123,12371,10128,12376,10130,12381,10133,12383,10138,12378,10140,12371,10145,12366,10159,12366,10159,12345,10253,12345,10253,12330,10162,12330,10171,12311,10174,12299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210,12345l10195,12345,10195,12376,10210,12376,10210,12345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102,12297l10087,12297,10085,12309,10085,12321,10082,12330,10097,12330,10099,12320,10102,12309,10102,12297xe" filled="t" fillcolor="#202020" stroked="f">
                <v:path arrowok="t"/>
                <v:fill/>
              </v:shape>
              <v:shape style="position:absolute;left:10051;top:12294;width:202;height:204" coordorigin="10051,12294" coordsize="202,204" path="m10198,12294l10186,12302,10190,12311,10198,12321,10202,12330,10207,12330,10217,12323,10212,12314,10198,122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82pt;margin-top:735.539978pt;width:35.438906pt;height:11.2pt;mso-position-horizontal-relative:page;mso-position-vertical-relative:page;z-index:-4779" coordorigin="676,14711" coordsize="709,224">
            <v:group style="position:absolute;left:686;top:14726;width:190;height:192" coordorigin="686,14726" coordsize="190,192">
              <v:shape style="position:absolute;left:686;top:14726;width:190;height:192" coordorigin="686,14726" coordsize="190,192" path="m857,14726l761,14726,761,14894,758,14898,754,14903,766,14918,770,14913,775,14910,778,14908,787,14903,799,14896,811,14891,775,14891,775,14822,857,14822,857,14807,775,14807,775,14781,857,14781,857,14766,775,14766,775,14740,857,14740,857,14726xe" filled="t" fillcolor="#202020" stroked="f">
                <v:path arrowok="t"/>
                <v:fill/>
              </v:shape>
              <v:shape style="position:absolute;left:686;top:14726;width:190;height:192" coordorigin="686,14726" coordsize="190,192" path="m806,14822l775,14822,798,14837,807,14855,818,14872,832,14886,848,14899,866,14910,871,14906,874,14901,869,14891,852,14879,842,14863,853,14855,826,14855,818,14846,811,14834,806,14822xe" filled="t" fillcolor="#202020" stroked="f">
                <v:path arrowok="t"/>
                <v:fill/>
              </v:shape>
              <v:shape style="position:absolute;left:686;top:14726;width:190;height:192" coordorigin="686,14726" coordsize="190,192" path="m811,14874l797,14882,785,14889,775,14891,811,14891,811,14874xe" filled="t" fillcolor="#202020" stroked="f">
                <v:path arrowok="t"/>
                <v:fill/>
              </v:shape>
              <v:shape style="position:absolute;left:686;top:14726;width:190;height:192" coordorigin="686,14726" coordsize="190,192" path="m857,14832l841,14845,826,14855,853,14855,858,14852,876,14838,857,14832xe" filled="t" fillcolor="#202020" stroked="f">
                <v:path arrowok="t"/>
                <v:fill/>
              </v:shape>
              <v:shape style="position:absolute;left:686;top:14726;width:190;height:192" coordorigin="686,14726" coordsize="190,192" path="m857,14822l842,14822,842,14829,857,14829,857,14822xe" filled="t" fillcolor="#202020" stroked="f">
                <v:path arrowok="t"/>
                <v:fill/>
              </v:shape>
              <v:shape style="position:absolute;left:686;top:14726;width:190;height:192" coordorigin="686,14726" coordsize="190,192" path="m857,14781l842,14781,842,14807,857,14807,857,14781xe" filled="t" fillcolor="#202020" stroked="f">
                <v:path arrowok="t"/>
                <v:fill/>
              </v:shape>
              <v:shape style="position:absolute;left:686;top:14726;width:190;height:192" coordorigin="686,14726" coordsize="190,192" path="m857,14740l842,14740,842,14766,857,14766,857,14740xe" filled="t" fillcolor="#202020" stroked="f">
                <v:path arrowok="t"/>
                <v:fill/>
              </v:shape>
              <v:shape style="position:absolute;left:686;top:14726;width:190;height:192" coordorigin="686,14726" coordsize="190,192" path="m749,14726l686,14726,686,14918,701,14918,701,14740,749,14740,749,14726xe" filled="t" fillcolor="#202020" stroked="f">
                <v:path arrowok="t"/>
                <v:fill/>
              </v:shape>
              <v:shape style="position:absolute;left:686;top:14726;width:190;height:192" coordorigin="686,14726" coordsize="190,192" path="m703,14862l703,14870,706,14874,708,14882,722,14882,737,14876,744,14865,710,14865,703,14862xe" filled="t" fillcolor="#202020" stroked="f">
                <v:path arrowok="t"/>
                <v:fill/>
              </v:shape>
              <v:shape style="position:absolute;left:686;top:14726;width:190;height:192" coordorigin="686,14726" coordsize="190,192" path="m749,14740l701,14740,731,14743,723,14764,718,14783,713,14800,722,14812,730,14824,730,14836,734,14853,730,14862,722,14865,744,14865,747,14861,746,14836,745,14824,740,14806,735,14779,742,14760,749,14740xe" filled="t" fillcolor="#202020" stroked="f">
                <v:path arrowok="t"/>
                <v:fill/>
              </v:shape>
            </v:group>
            <v:group style="position:absolute;left:886;top:14721;width:202;height:197" coordorigin="886,14721" coordsize="202,197">
              <v:shape style="position:absolute;left:886;top:14721;width:202;height:197" coordorigin="886,14721" coordsize="202,197" path="m1063,14898l1042,14898,1044,14903,1054,14918,1065,14902,1063,14898xe" filled="t" fillcolor="#202020" stroked="f">
                <v:path arrowok="t"/>
                <v:fill/>
              </v:shape>
              <v:shape style="position:absolute;left:886;top:14721;width:202;height:197" coordorigin="886,14721" coordsize="202,197" path="m989,14805l962,14816,951,14835,940,14852,930,14866,919,14879,914,14884,910,14886,902,14891,912,14908,919,14906,926,14906,995,14899,1063,14898,1056,14887,1053,14883,999,14883,978,14883,960,14880,946,14873,957,14857,968,14840,978,14823,989,14805xe" filled="t" fillcolor="#202020" stroked="f">
                <v:path arrowok="t"/>
                <v:fill/>
              </v:shape>
              <v:shape style="position:absolute;left:886;top:14721;width:202;height:197" coordorigin="886,14721" coordsize="202,197" path="m1018,14836l1006,14846,1018,14865,1022,14882,999,14883,1053,14883,1045,14871,1032,14854,1018,14836xe" filled="t" fillcolor="#202020" stroked="f">
                <v:path arrowok="t"/>
                <v:fill/>
              </v:shape>
              <v:shape style="position:absolute;left:886;top:14721;width:202;height:197" coordorigin="886,14721" coordsize="202,197" path="m1015,14721l1001,14726,1002,14728,1010,14746,1060,14808,1078,14822,1082,14814,1087,14810,1078,14798,1062,14786,1047,14772,1034,14756,1024,14739,1015,14721xe" filled="t" fillcolor="#202020" stroked="f">
                <v:path arrowok="t"/>
                <v:fill/>
              </v:shape>
              <v:shape style="position:absolute;left:886;top:14721;width:202;height:197" coordorigin="886,14721" coordsize="202,197" path="m970,14730l948,14733,938,14750,927,14767,915,14783,901,14798,886,14812,890,14817,948,14767,959,14749,970,14730xe" filled="t" fillcolor="#202020" stroked="f">
                <v:path arrowok="t"/>
                <v:fill/>
              </v:shape>
            </v:group>
            <v:group style="position:absolute;left:1099;top:14726;width:187;height:190" coordorigin="1099,14726" coordsize="187,190">
              <v:shape style="position:absolute;left:1099;top:14726;width:187;height:190" coordorigin="1099,14726" coordsize="187,190" path="m1217,14896l1219,14903,1219,14910,1223,14913,1262,14915,1279,14915,1286,14903,1286,14898,1257,14898,1239,14897,1217,14896xe" filled="t" fillcolor="#202020" stroked="f">
                <v:path arrowok="t"/>
                <v:fill/>
              </v:shape>
              <v:shape style="position:absolute;left:1099;top:14726;width:187;height:190" coordorigin="1099,14726" coordsize="187,190" path="m1286,14726l1111,14726,1111,14740,1270,14740,1270,14891,1265,14898,1286,14898,1286,14726xe" filled="t" fillcolor="#202020" stroked="f">
                <v:path arrowok="t"/>
                <v:fill/>
              </v:shape>
              <v:shape style="position:absolute;left:1099;top:14726;width:187;height:190" coordorigin="1099,14726" coordsize="187,190" path="m1226,14805l1118,14805,1118,14894,1135,14894,1135,14877,1226,14877,1226,14862,1135,14862,1135,14819,1226,14819,1226,14805xe" filled="t" fillcolor="#202020" stroked="f">
                <v:path arrowok="t"/>
                <v:fill/>
              </v:shape>
              <v:shape style="position:absolute;left:1099;top:14726;width:187;height:190" coordorigin="1099,14726" coordsize="187,190" path="m1226,14819l1210,14819,1210,14862,1226,14862,1226,14819xe" filled="t" fillcolor="#202020" stroked="f">
                <v:path arrowok="t"/>
                <v:fill/>
              </v:shape>
              <v:shape style="position:absolute;left:1099;top:14726;width:187;height:190" coordorigin="1099,14726" coordsize="187,190" path="m1255,14766l1099,14766,1099,14781,1255,14781,1255,14766xe" filled="t" fillcolor="#202020" stroked="f">
                <v:path arrowok="t"/>
                <v:fill/>
              </v:shape>
            </v:group>
            <v:group style="position:absolute;left:1322;top:14730;width:53;height:194" coordorigin="1322,14730" coordsize="53,194">
              <v:shape style="position:absolute;left:1322;top:14730;width:53;height:194" coordorigin="1322,14730" coordsize="53,194" path="m1339,14730l1327,14736,1338,14752,1347,14770,1353,14789,1357,14809,1358,14832,1356,14853,1352,14873,1345,14892,1335,14909,1322,14925,1339,14925,1370,14866,1375,14824,1373,14802,1369,14782,1362,14764,1352,14746,1339,147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675.179993pt;width:30.76pt;height:11.08pt;mso-position-horizontal-relative:page;mso-position-vertical-relative:page;z-index:-4778" coordorigin="2469,13504" coordsize="615,222">
            <v:group style="position:absolute;left:2479;top:13528;width:202;height:185" coordorigin="2479,13528" coordsize="202,185">
              <v:shape style="position:absolute;left:2479;top:13528;width:202;height:185" coordorigin="2479,13528" coordsize="202,185" path="m2669,13528l2491,13528,2491,13542,2570,13556,2570,13593,2482,13593,2482,13610,2566,13616,2559,13633,2501,13690,2479,13701,2484,13708,2489,13713,2497,13713,2518,13701,2565,13660,2582,13629,2599,13629,2599,13629,2592,13610,2681,13610,2681,13593,2588,13581,2589,13561,2590,13542,2669,13542,2669,13528xe" filled="t" fillcolor="#202020" stroked="f">
                <v:path arrowok="t"/>
                <v:fill/>
              </v:shape>
              <v:shape style="position:absolute;left:2479;top:13528;width:202;height:185" coordorigin="2479,13528" coordsize="202,185" path="m2599,13629l2582,13629,2591,13648,2648,13704,2669,13713,2678,13703,2677,13694,2656,13685,2638,13675,2622,13662,2609,13646,2599,13629xe" filled="t" fillcolor="#202020" stroked="f">
                <v:path arrowok="t"/>
                <v:fill/>
              </v:shape>
            </v:group>
            <v:group style="position:absolute;left:2688;top:13514;width:202;height:202" coordorigin="2688,13514" coordsize="202,202">
              <v:shape style="position:absolute;left:2688;top:13514;width:202;height:202" coordorigin="2688,13514" coordsize="202,202" path="m2767,13622l2750,13622,2750,13715,2767,13715,2767,13622xe" filled="t" fillcolor="#202020" stroked="f">
                <v:path arrowok="t"/>
                <v:fill/>
              </v:shape>
              <v:shape style="position:absolute;left:2688;top:13514;width:202;height:202" coordorigin="2688,13514" coordsize="202,202" path="m2825,13696l2806,13696,2806,13701,2808,13708,2808,13713,2854,13713,2861,13706,2861,13698,2832,13698,2825,13696xe" filled="t" fillcolor="#202020" stroked="f">
                <v:path arrowok="t"/>
                <v:fill/>
              </v:shape>
              <v:shape style="position:absolute;left:2688;top:13514;width:202;height:202" coordorigin="2688,13514" coordsize="202,202" path="m2890,13540l2710,13540,2709,13627,2707,13650,2702,13670,2696,13687,2688,13701,2698,13710,2721,13653,2724,13554,2890,13554,2890,13540xe" filled="t" fillcolor="#202020" stroked="f">
                <v:path arrowok="t"/>
                <v:fill/>
              </v:shape>
              <v:shape style="position:absolute;left:2688;top:13514;width:202;height:202" coordorigin="2688,13514" coordsize="202,202" path="m2861,13610l2844,13610,2844,13694,2839,13698,2861,13698,2861,13610xe" filled="t" fillcolor="#202020" stroked="f">
                <v:path arrowok="t"/>
                <v:fill/>
              </v:shape>
              <v:shape style="position:absolute;left:2688;top:13514;width:202;height:202" coordorigin="2688,13514" coordsize="202,202" path="m2801,13622l2790,13634,2798,13653,2806,13670,2818,13658,2810,13639,2801,13622xe" filled="t" fillcolor="#202020" stroked="f">
                <v:path arrowok="t"/>
                <v:fill/>
              </v:shape>
              <v:shape style="position:absolute;left:2688;top:13514;width:202;height:202" coordorigin="2688,13514" coordsize="202,202" path="m2784,13564l2760,13579,2750,13597,2739,13613,2726,13626,2731,13636,2736,13643,2750,13622,2767,13622,2767,13595,2774,13586,2779,13576,2784,13564xe" filled="t" fillcolor="#202020" stroked="f">
                <v:path arrowok="t"/>
                <v:fill/>
              </v:shape>
              <v:shape style="position:absolute;left:2688;top:13514;width:202;height:202" coordorigin="2688,13514" coordsize="202,202" path="m2890,13595l2777,13595,2777,13610,2890,13610,2890,13595xe" filled="t" fillcolor="#202020" stroked="f">
                <v:path arrowok="t"/>
                <v:fill/>
              </v:shape>
              <v:shape style="position:absolute;left:2688;top:13514;width:202;height:202" coordorigin="2688,13514" coordsize="202,202" path="m2861,13562l2844,13562,2844,13595,2861,13595,2861,13562xe" filled="t" fillcolor="#202020" stroked="f">
                <v:path arrowok="t"/>
                <v:fill/>
              </v:shape>
              <v:shape style="position:absolute;left:2688;top:13514;width:202;height:202" coordorigin="2688,13514" coordsize="202,202" path="m2798,13514l2784,13521,2794,13535,2796,13540,2803,13540,2813,13535,2808,13526,2803,13518,2798,13514xe" filled="t" fillcolor="#202020" stroked="f">
                <v:path arrowok="t"/>
                <v:fill/>
              </v:shape>
            </v:group>
            <v:group style="position:absolute;left:2899;top:13514;width:175;height:202" coordorigin="2899,13514" coordsize="175,202">
              <v:shape style="position:absolute;left:2899;top:13514;width:175;height:202" coordorigin="2899,13514" coordsize="175,202" path="m3074,13607l3058,13607,3058,13715,3074,13715,3074,13607xe" filled="t" fillcolor="#202020" stroked="f">
                <v:path arrowok="t"/>
                <v:fill/>
              </v:shape>
              <v:shape style="position:absolute;left:2899;top:13514;width:175;height:202" coordorigin="2899,13514" coordsize="175,202" path="m3075,13526l3055,13528,3035,13530,3014,13530,3014,13630,3011,13652,3006,13672,2998,13689,2988,13703,2995,13710,3028,13641,3029,13617,3029,13607,3103,13607,3103,13593,3029,13593,3037,13545,3055,13543,3075,13541,3098,13538,3075,13526xe" filled="t" fillcolor="#202020" stroked="f">
                <v:path arrowok="t"/>
                <v:fill/>
              </v:shape>
              <v:shape style="position:absolute;left:2899;top:13514;width:175;height:202" coordorigin="2899,13514" coordsize="175,202" path="m2962,13636l2947,13636,2947,13694,2942,13696,2918,13696,2918,13708,2921,13710,2928,13713,2954,13713,2962,13706,2962,13636xe" filled="t" fillcolor="#202020" stroked="f">
                <v:path arrowok="t"/>
                <v:fill/>
              </v:shape>
              <v:shape style="position:absolute;left:2899;top:13514;width:175;height:202" coordorigin="2899,13514" coordsize="175,202" path="m2921,13646l2918,13652,2909,13671,2899,13686,2909,13691,2915,13688,2924,13671,2935,13653,2921,13646xe" filled="t" fillcolor="#202020" stroked="f">
                <v:path arrowok="t"/>
                <v:fill/>
              </v:shape>
              <v:shape style="position:absolute;left:2899;top:13514;width:175;height:202" coordorigin="2899,13514" coordsize="175,202" path="m2978,13646l2966,13655,2981,13674,2986,13684,3000,13674,2993,13667,2988,13658,2978,13646xe" filled="t" fillcolor="#202020" stroked="f">
                <v:path arrowok="t"/>
                <v:fill/>
              </v:shape>
              <v:shape style="position:absolute;left:2899;top:13514;width:175;height:202" coordorigin="2899,13514" coordsize="175,202" path="m3000,13624l2904,13624,2904,13636,3000,13636,3000,13624xe" filled="t" fillcolor="#202020" stroked="f">
                <v:path arrowok="t"/>
                <v:fill/>
              </v:shape>
              <v:shape style="position:absolute;left:2899;top:13514;width:175;height:202" coordorigin="2899,13514" coordsize="175,202" path="m2962,13605l2947,13605,2947,13624,2962,13624,2962,13605xe" filled="t" fillcolor="#202020" stroked="f">
                <v:path arrowok="t"/>
                <v:fill/>
              </v:shape>
              <v:shape style="position:absolute;left:2899;top:13514;width:175;height:202" coordorigin="2899,13514" coordsize="175,202" path="m3007,13586l2899,13586,2899,13598,3007,13598,3007,13586xe" filled="t" fillcolor="#202020" stroked="f">
                <v:path arrowok="t"/>
                <v:fill/>
              </v:shape>
              <v:shape style="position:absolute;left:2899;top:13514;width:175;height:202" coordorigin="2899,13514" coordsize="175,202" path="m2926,13554l2916,13562,2926,13576,2930,13586,2933,13586,2945,13576,2938,13566,2926,13554xe" filled="t" fillcolor="#202020" stroked="f">
                <v:path arrowok="t"/>
                <v:fill/>
              </v:shape>
              <v:shape style="position:absolute;left:2899;top:13514;width:175;height:202" coordorigin="2899,13514" coordsize="175,202" path="m2981,13552l2974,13564,2966,13574,2959,13586,2976,13586,2981,13578,2988,13569,2995,13562,2981,13552xe" filled="t" fillcolor="#202020" stroked="f">
                <v:path arrowok="t"/>
                <v:fill/>
              </v:shape>
              <v:shape style="position:absolute;left:2899;top:13514;width:175;height:202" coordorigin="2899,13514" coordsize="175,202" path="m3000,13538l2904,13538,2904,13550,3000,13550,3000,13538xe" filled="t" fillcolor="#202020" stroked="f">
                <v:path arrowok="t"/>
                <v:fill/>
              </v:shape>
              <v:shape style="position:absolute;left:2899;top:13514;width:175;height:202" coordorigin="2899,13514" coordsize="175,202" path="m2952,13514l2940,13518,2942,13526,2947,13533,2950,13538,2957,13538,2964,13535,2962,13528,2952,135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4.800003pt;margin-top:691.400024pt;width:9.0pt;height:8.76pt;mso-position-horizontal-relative:page;mso-position-vertical-relative:page;z-index:-4777" coordorigin="2496,13828" coordsize="180,175">
            <v:shape style="position:absolute;left:2496;top:13828;width:180;height:175" coordorigin="2496,13828" coordsize="180,175" path="m2671,13828l2496,13828,2496,14003,2676,14003,2676,13989,2513,13989,2513,13845,2671,13845,2671,13828xe" filled="t" fillcolor="#202020" stroked="f">
              <v:path arrowok="t"/>
              <v:fill/>
            </v:shape>
            <v:shape style="position:absolute;left:2496;top:13828;width:180;height:175" coordorigin="2496,13828" coordsize="180,175" path="m2631,13935l2603,13935,2617,13949,2631,13964,2645,13979,2649,13954,2635,13939,2631,13935xe" filled="t" fillcolor="#202020" stroked="f">
              <v:path arrowok="t"/>
              <v:fill/>
            </v:shape>
            <v:shape style="position:absolute;left:2496;top:13828;width:180;height:175" coordorigin="2496,13828" coordsize="180,175" path="m2539,13857l2530,13866,2538,13874,2552,13888,2566,13902,2581,13916,2567,13931,2551,13944,2536,13956,2520,13967,2530,13977,2536,13978,2550,13967,2565,13956,2583,13945,2603,13935,2631,13935,2622,13924,2612,13908,2623,13894,2585,13894,2569,13881,2554,13869,2539,13857xe" filled="t" fillcolor="#202020" stroked="f">
              <v:path arrowok="t"/>
              <v:fill/>
            </v:shape>
            <v:shape style="position:absolute;left:2496;top:13828;width:180;height:175" coordorigin="2496,13828" coordsize="180,175" path="m2632,13857l2619,13873,2604,13886,2585,13894,2623,13894,2624,13893,2637,13878,2650,13862,2632,1385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40.380005pt;margin-top:690.900024pt;width:14.41pt;height:3.4pt;mso-position-horizontal-relative:page;mso-position-vertical-relative:page;z-index:-4776" coordorigin="2808,13818" coordsize="288,68">
            <v:group style="position:absolute;left:2818;top:13828;width:65;height:48" coordorigin="2818,13828" coordsize="65,48">
              <v:shape style="position:absolute;left:2818;top:13828;width:65;height:48" coordorigin="2818,13828" coordsize="65,48" path="m2882,13828l2870,13828,2854,13876,2870,13876,2882,13828xe" filled="t" fillcolor="#202020" stroked="f">
                <v:path arrowok="t"/>
                <v:fill/>
              </v:shape>
              <v:shape style="position:absolute;left:2818;top:13828;width:65;height:48" coordorigin="2818,13828" coordsize="65,48" path="m2849,13828l2834,13828,2818,13876,2837,13876,2849,13828xe" filled="t" fillcolor="#202020" stroked="f">
                <v:path arrowok="t"/>
                <v:fill/>
              </v:shape>
            </v:group>
            <v:group style="position:absolute;left:2914;top:13844;width:173;height:2" coordorigin="2914,13844" coordsize="173,2">
              <v:shape style="position:absolute;left:2914;top:13844;width:173;height:2" coordorigin="2914,13844" coordsize="173,0" path="m2914,13844l3086,13844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5.080002pt;margin-top:699.619995pt;width:9.960pt;height:.1pt;mso-position-horizontal-relative:page;mso-position-vertical-relative:page;z-index:-4775" coordorigin="2902,13992" coordsize="199,2">
            <v:shape style="position:absolute;left:2902;top:13992;width:199;height:2" coordorigin="2902,13992" coordsize="199,0" path="m2902,13992l3101,13992e" filled="f" stroked="t" strokeweight=".94pt" strokecolor="#202020">
              <v:path arrowok="t"/>
            </v:shape>
            <w10:wrap type="none"/>
          </v:group>
        </w:pict>
      </w:r>
      <w:r>
        <w:rPr/>
        <w:pict>
          <v:group style="position:absolute;margin-left:146.160004pt;margin-top:695.659973pt;width:7.68pt;height:.1pt;mso-position-horizontal-relative:page;mso-position-vertical-relative:page;z-index:-4774" coordorigin="2923,13913" coordsize="154,2">
            <v:shape style="position:absolute;left:2923;top:13913;width:154;height:2" coordorigin="2923,13913" coordsize="154,0" path="m2923,13913l3077,13913e" filled="f" stroked="t" strokeweight=".94pt" strokecolor="#202020">
              <v:path arrowok="t"/>
            </v:shape>
            <w10:wrap type="none"/>
          </v:group>
        </w:pict>
      </w:r>
      <w:r>
        <w:rPr/>
        <w:pict>
          <v:group style="position:absolute;margin-left:123.459999pt;margin-top:705.250732pt;width:21.79pt;height:11.096574pt;mso-position-horizontal-relative:page;mso-position-vertical-relative:page;z-index:-4773" coordorigin="2469,14105" coordsize="436,222">
            <v:group style="position:absolute;left:2479;top:14115;width:202;height:202" coordorigin="2479,14115" coordsize="202,202">
              <v:shape style="position:absolute;left:2479;top:14115;width:202;height:202" coordorigin="2479,14115" coordsize="202,202" path="m2582,14116l2566,14116,2565,14151,2565,14160,2558,14234,2522,14306,2527,14308,2532,14313,2535,14317,2548,14302,2558,14285,2566,14267,2573,14247,2578,14226,2598,14226,2592,14217,2581,14198,2581,14196,2582,14180,2582,14166,2582,14154,2582,14116xe" filled="t" fillcolor="#202020" stroked="f">
                <v:path arrowok="t"/>
                <v:fill/>
              </v:shape>
              <v:shape style="position:absolute;left:2479;top:14115;width:202;height:202" coordorigin="2479,14115" coordsize="202,202" path="m2645,14116l2628,14116,2628,14133,2628,14138,2623,14213,2606,14273,2585,14306,2592,14313,2631,14263,2637,14246,2655,14246,2651,14230,2646,14205,2643,14177,2643,14172,2644,14151,2644,14138,2645,14116xe" filled="t" fillcolor="#202020" stroked="f">
                <v:path arrowok="t"/>
                <v:fill/>
              </v:shape>
              <v:shape style="position:absolute;left:2479;top:14115;width:202;height:202" coordorigin="2479,14115" coordsize="202,202" path="m2655,14246l2637,14246,2644,14267,2652,14286,2662,14302,2674,14315,2676,14310,2681,14306,2680,14295,2671,14284,2664,14269,2657,14251,2655,14246xe" filled="t" fillcolor="#202020" stroked="f">
                <v:path arrowok="t"/>
                <v:fill/>
              </v:shape>
              <v:shape style="position:absolute;left:2479;top:14115;width:202;height:202" coordorigin="2479,14115" coordsize="202,202" path="m2517,14271l2497,14274,2479,14277,2496,14289,2515,14285,2537,14282,2537,14274,2517,14271xe" filled="t" fillcolor="#202020" stroked="f">
                <v:path arrowok="t"/>
                <v:fill/>
              </v:shape>
              <v:shape style="position:absolute;left:2479;top:14115;width:202;height:202" coordorigin="2479,14115" coordsize="202,202" path="m2598,14226l2578,14226,2592,14246,2599,14258,2603,14233,2598,14226xe" filled="t" fillcolor="#202020" stroked="f">
                <v:path arrowok="t"/>
                <v:fill/>
              </v:shape>
              <v:shape style="position:absolute;left:2479;top:14115;width:202;height:202" coordorigin="2479,14115" coordsize="202,202" path="m2517,14115l2509,14133,2501,14151,2491,14169,2479,14186,2484,14198,2501,14198,2506,14207,2495,14224,2484,14238,2499,14251,2539,14246,2542,14241,2542,14236,2506,14236,2526,14204,2537,14186,2539,14183,2503,14183,2505,14172,2514,14154,2524,14136,2532,14118,2517,14115xe" filled="t" fillcolor="#202020" stroked="f">
                <v:path arrowok="t"/>
                <v:fill/>
              </v:shape>
              <v:shape style="position:absolute;left:2479;top:14115;width:202;height:202" coordorigin="2479,14115" coordsize="202,202" path="m2542,14231l2530,14234,2515,14234,2506,14236,2542,14236,2542,14231xe" filled="t" fillcolor="#202020" stroked="f">
                <v:path arrowok="t"/>
                <v:fill/>
              </v:shape>
              <v:shape style="position:absolute;left:2479;top:14115;width:202;height:202" coordorigin="2479,14115" coordsize="202,202" path="m2534,14159l2530,14166,2525,14176,2522,14183,2539,14183,2549,14166,2534,14159xe" filled="t" fillcolor="#202020" stroked="f">
                <v:path arrowok="t"/>
                <v:fill/>
              </v:shape>
            </v:group>
            <v:group style="position:absolute;left:2688;top:14212;width:206;height:2" coordorigin="2688,14212" coordsize="206,2">
              <v:shape style="position:absolute;left:2688;top:14212;width:206;height:2" coordorigin="2688,14212" coordsize="206,0" path="m2688,14212l2894,14212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3.339996pt;margin-top:720.299988pt;width:32.2pt;height:86.08pt;mso-position-horizontal-relative:page;mso-position-vertical-relative:page;z-index:-4772" coordorigin="2467,14406" coordsize="644,1722">
            <v:group style="position:absolute;left:2477;top:14416;width:204;height:199" coordorigin="2477,14416" coordsize="204,199">
              <v:shape style="position:absolute;left:2477;top:14416;width:204;height:199" coordorigin="2477,14416" coordsize="204,199" path="m2525,14500l2510,14500,2510,14615,2525,14615,2525,14500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33,14579l2623,14589,2638,14596,2656,14605,2674,14615,2669,14596,2651,14587,2633,14579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597,14579l2580,14586,2561,14595,2544,14603,2551,14610,2569,14608,2586,14599,2604,14589,2597,14579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71,14498l2558,14498,2558,14577,2573,14577,2573,14572,2671,14572,2671,14560,2573,14560,2573,14541,2671,14541,2671,14529,2573,14529,2573,14510,2671,14510,2671,14498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71,14572l2657,14572,2657,14577,2671,14577,2671,14572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21,14541l2606,14541,2606,14560,2621,14560,2621,14541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71,14541l2657,14541,2657,14560,2671,14560,2671,14541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549,14452l2482,14452,2482,14466,2507,14469,2502,14490,2495,14509,2487,14527,2477,14543,2479,14550,2482,14555,2487,14557,2496,14540,2503,14522,2510,14500,2542,14500,2539,14498,2538,14495,2525,14495,2525,14466,2549,14466,2549,14452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21,14510l2606,14510,2606,14529,2621,14529,2621,14510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71,14510l2657,14510,2657,14529,2671,14529,2671,14510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542,14500l2525,14500,2530,14507,2534,14517,2539,14524,2551,14517,2546,14505,2542,14500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21,14481l2606,14481,2606,14498,2621,14498,2621,14481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534,14490l2525,14495,2538,14495,2534,14490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81,14469l2546,14469,2546,14481,2681,14481,2681,14469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597,14447l2582,14447,2582,14469,2597,14469,2597,14447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45,14447l2633,14447,2633,14469,2645,14469,2645,14447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525,14416l2510,14416,2510,14452,2525,14452,2525,14416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74,14435l2554,14435,2554,14447,2674,14447,2674,14435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597,14416l2582,14416,2582,14435,2597,14435,2597,14416xe" filled="t" fillcolor="#202020" stroked="f">
                <v:path arrowok="t"/>
                <v:fill/>
              </v:shape>
              <v:shape style="position:absolute;left:2477;top:14416;width:204;height:199" coordorigin="2477,14416" coordsize="204,199" path="m2645,14416l2633,14416,2633,14435,2645,14435,2645,14416xe" filled="t" fillcolor="#202020" stroked="f">
                <v:path arrowok="t"/>
                <v:fill/>
              </v:shape>
            </v:group>
            <v:group style="position:absolute;left:2698;top:14428;width:65;height:48" coordorigin="2698,14428" coordsize="65,48">
              <v:shape style="position:absolute;left:2698;top:14428;width:65;height:48" coordorigin="2698,14428" coordsize="65,48" path="m2762,14428l2746,14428,2734,14476,2748,14476,2762,14428xe" filled="t" fillcolor="#202020" stroked="f">
                <v:path arrowok="t"/>
                <v:fill/>
              </v:shape>
              <v:shape style="position:absolute;left:2698;top:14428;width:65;height:48" coordorigin="2698,14428" coordsize="65,48" path="m2729,14428l2710,14428,2698,14476,2712,14476,2729,14428xe" filled="t" fillcolor="#202020" stroked="f">
                <v:path arrowok="t"/>
                <v:fill/>
              </v:shape>
              <v:shape style="position:absolute;left:2467;top:14411;width:644;height:1716" type="#_x0000_t75">
                <v:imagedata r:id="rId90" o:title=""/>
              </v:shape>
            </v:group>
            <w10:wrap type="none"/>
          </v:group>
        </w:pict>
      </w:r>
      <w:r>
        <w:rPr/>
        <w:pict>
          <v:group style="position:absolute;margin-left:163.660004pt;margin-top:675.780029pt;width:47.92pt;height:9.266095pt;mso-position-horizontal-relative:page;mso-position-vertical-relative:page;z-index:-4771" coordorigin="3273,13516" coordsize="958,185">
            <v:group style="position:absolute;left:3283;top:13528;width:101;height:161" coordorigin="3283,13528" coordsize="101,161">
              <v:shape style="position:absolute;left:3283;top:13528;width:101;height:161" coordorigin="3283,13528" coordsize="101,161" path="m3372,13545l3338,13545,3346,13547,3355,13557,3358,13564,3358,13581,3355,13588,3350,13593,3348,13600,3338,13607,3314,13626,3305,13634,3293,13646,3290,13650,3286,13658,3283,13665,3283,13689,3384,13689,3384,13670,3305,13670,3305,13660,3307,13658,3310,13653,3317,13646,3322,13643,3329,13636,3343,13626,3355,13617,3365,13610,3370,13600,3374,13593,3379,13581,3379,13557,3374,13547,3372,13545xe" filled="t" fillcolor="#202020" stroked="f">
                <v:path arrowok="t"/>
                <v:fill/>
              </v:shape>
              <v:shape style="position:absolute;left:3283;top:13528;width:101;height:161" coordorigin="3283,13528" coordsize="101,161" path="m3346,13528l3314,13528,3307,13530,3300,13535,3295,13538,3290,13545,3290,13564,3295,13557,3302,13552,3307,13550,3314,13545,3372,13545,3365,13538,3355,13530,3346,13528xe" filled="t" fillcolor="#202020" stroked="f">
                <v:path arrowok="t"/>
                <v:fill/>
              </v:shape>
            </v:group>
            <v:group style="position:absolute;left:3401;top:13528;width:103;height:162" coordorigin="3401,13528" coordsize="103,162">
              <v:shape style="position:absolute;left:3401;top:13528;width:103;height:162" coordorigin="3401,13528" coordsize="103,162" path="m3446,13528l3402,13588,3401,13612,3401,13622,3435,13688,3459,13691,3478,13684,3488,13673,3444,13673,3431,13662,3423,13642,3420,13612,3420,13609,3423,13581,3430,13561,3444,13550,3464,13547,3488,13547,3484,13541,3468,13531,3446,13528xe" filled="t" fillcolor="#202020" stroked="f">
                <v:path arrowok="t"/>
                <v:fill/>
              </v:shape>
              <v:shape style="position:absolute;left:3401;top:13528;width:103;height:162" coordorigin="3401,13528" coordsize="103,162" path="m3488,13547l3464,13547,3473,13556,3479,13572,3483,13599,3483,13636,3476,13657,3463,13669,3444,13673,3488,13673,3504,13612,3504,13609,3502,13580,3495,13557,3488,13547xe" filled="t" fillcolor="#202020" stroked="f">
                <v:path arrowok="t"/>
                <v:fill/>
              </v:shape>
            </v:group>
            <v:group style="position:absolute;left:3533;top:13526;width:58;height:163" coordorigin="3533,13526" coordsize="58,163">
              <v:shape style="position:absolute;left:3533;top:13526;width:58;height:163" coordorigin="3533,13526" coordsize="58,163" path="m3590,13552l3569,13552,3569,13689,3590,13689,3590,13552xe" filled="t" fillcolor="#202020" stroked="f">
                <v:path arrowok="t"/>
                <v:fill/>
              </v:shape>
              <v:shape style="position:absolute;left:3533;top:13526;width:58;height:163" coordorigin="3533,13526" coordsize="58,163" path="m3590,13526l3581,13526,3576,13530,3569,13535,3540,13550,3533,13552,3533,13571,3540,13569,3545,13566,3554,13564,3562,13559,3566,13557,3569,13552,3590,13552,3590,13526xe" filled="t" fillcolor="#202020" stroked="f">
                <v:path arrowok="t"/>
                <v:fill/>
              </v:shape>
            </v:group>
            <v:group style="position:absolute;left:3643;top:13528;width:103;height:161" coordorigin="3643,13528" coordsize="103,161">
              <v:shape style="position:absolute;left:3643;top:13528;width:103;height:161" coordorigin="3643,13528" coordsize="103,161" path="m3734,13545l3698,13545,3706,13547,3713,13552,3718,13557,3720,13564,3720,13581,3718,13588,3715,13593,3710,13600,3698,13607,3674,13626,3665,13634,3653,13646,3650,13650,3643,13672,3643,13689,3746,13689,3746,13670,3665,13670,3665,13660,3667,13658,3670,13653,3677,13646,3682,13643,3689,13636,3718,13617,3727,13610,3732,13600,3739,13593,3742,13581,3742,13557,3737,13547,3734,13545xe" filled="t" fillcolor="#202020" stroked="f">
                <v:path arrowok="t"/>
                <v:fill/>
              </v:shape>
              <v:shape style="position:absolute;left:3643;top:13528;width:103;height:161" coordorigin="3643,13528" coordsize="103,161" path="m3706,13528l3674,13528,3667,13530,3660,13535,3655,13538,3650,13545,3650,13564,3655,13557,3662,13552,3670,13550,3674,13545,3734,13545,3720,13530,3706,13528xe" filled="t" fillcolor="#202020" stroked="f">
                <v:path arrowok="t"/>
                <v:fill/>
              </v:shape>
            </v:group>
            <v:group style="position:absolute;left:3763;top:13528;width:103;height:162" coordorigin="3763,13528" coordsize="103,162">
              <v:shape style="position:absolute;left:3763;top:13528;width:103;height:162" coordorigin="3763,13528" coordsize="103,162" path="m3809,13528l3765,13588,3763,13612,3763,13622,3797,13688,3821,13691,3840,13684,3851,13673,3807,13673,3793,13662,3785,13642,3782,13612,3782,13609,3785,13581,3793,13561,3806,13550,3826,13547,3851,13547,3847,13541,3830,13531,3809,13528xe" filled="t" fillcolor="#202020" stroked="f">
                <v:path arrowok="t"/>
                <v:fill/>
              </v:shape>
              <v:shape style="position:absolute;left:3763;top:13528;width:103;height:162" coordorigin="3763,13528" coordsize="103,162" path="m3851,13547l3826,13547,3835,13556,3842,13572,3845,13599,3846,13636,3839,13657,3827,13669,3807,13673,3851,13673,3855,13668,3862,13652,3865,13633,3866,13609,3864,13580,3858,13557,3851,13547xe" filled="t" fillcolor="#202020" stroked="f">
                <v:path arrowok="t"/>
                <v:fill/>
              </v:shape>
            </v:group>
            <v:group style="position:absolute;left:3890;top:13530;width:91;height:161" coordorigin="3890,13530" coordsize="91,161">
              <v:shape style="position:absolute;left:3890;top:13530;width:91;height:161" coordorigin="3890,13530" coordsize="91,161" path="m3890,13665l3891,13685,3906,13690,3932,13691,3951,13686,3968,13676,3969,13674,3912,13674,3902,13672,3890,13665xe" filled="t" fillcolor="#202020" stroked="f">
                <v:path arrowok="t"/>
                <v:fill/>
              </v:shape>
              <v:shape style="position:absolute;left:3890;top:13530;width:91;height:161" coordorigin="3890,13530" coordsize="91,161" path="m3974,13530l3900,13530,3893,13610,3934,13610,3943,13612,3950,13617,3958,13624,3960,13631,3960,13650,3958,13660,3950,13665,3943,13672,3936,13674,3969,13674,3978,13660,3982,13638,3982,13624,3977,13612,3965,13603,3948,13595,3926,13593,3912,13593,3917,13547,3974,13547,3974,13530xe" filled="t" fillcolor="#202020" stroked="f">
                <v:path arrowok="t"/>
                <v:fill/>
              </v:shape>
            </v:group>
            <v:group style="position:absolute;left:4015;top:13526;width:58;height:163" coordorigin="4015,13526" coordsize="58,163">
              <v:shape style="position:absolute;left:4015;top:13526;width:58;height:163" coordorigin="4015,13526" coordsize="58,163" path="m4073,13552l4051,13552,4051,13689,4073,13689,4073,13552xe" filled="t" fillcolor="#202020" stroked="f">
                <v:path arrowok="t"/>
                <v:fill/>
              </v:shape>
              <v:shape style="position:absolute;left:4015;top:13526;width:58;height:163" coordorigin="4015,13526" coordsize="58,163" path="m4073,13526l4063,13526,4058,13530,4051,13535,4032,13545,4025,13550,4015,13552,4015,13571,4037,13564,4044,13559,4049,13557,4051,13552,4073,13552,4073,13526xe" filled="t" fillcolor="#202020" stroked="f">
                <v:path arrowok="t"/>
                <v:fill/>
              </v:shape>
            </v:group>
            <v:group style="position:absolute;left:4130;top:13530;width:91;height:161" coordorigin="4130,13530" coordsize="91,161">
              <v:shape style="position:absolute;left:4130;top:13530;width:91;height:161" coordorigin="4130,13530" coordsize="91,161" path="m4130,13665l4131,13685,4146,13690,4172,13691,4191,13686,4208,13676,4209,13674,4152,13674,4142,13672,4130,13665xe" filled="t" fillcolor="#202020" stroked="f">
                <v:path arrowok="t"/>
                <v:fill/>
              </v:shape>
              <v:shape style="position:absolute;left:4130;top:13530;width:91;height:161" coordorigin="4130,13530" coordsize="91,161" path="m4214,13530l4140,13530,4133,13610,4174,13610,4183,13612,4190,13617,4198,13624,4202,13631,4202,13650,4198,13660,4190,13665,4183,13672,4176,13674,4209,13674,4218,13660,4222,13638,4222,13624,4217,13612,4207,13605,4191,13595,4169,13593,4152,13593,4157,13547,4214,13547,4214,135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8.779999pt;margin-top:675.780029pt;width:47.92pt;height:9.280pt;mso-position-horizontal-relative:page;mso-position-vertical-relative:page;z-index:-4770" coordorigin="4776,13516" coordsize="958,186">
            <v:group style="position:absolute;left:4786;top:13528;width:101;height:161" coordorigin="4786,13528" coordsize="101,161">
              <v:shape style="position:absolute;left:4786;top:13528;width:101;height:161" coordorigin="4786,13528" coordsize="101,161" path="m4874,13545l4841,13545,4848,13547,4858,13557,4862,13564,4862,13581,4860,13588,4855,13593,4850,13600,4841,13607,4817,13626,4807,13634,4795,13646,4793,13650,4786,13672,4786,13689,4886,13689,4886,13670,4807,13670,4807,13660,4810,13658,4812,13653,4819,13646,4824,13643,4831,13636,4846,13626,4858,13617,4867,13610,4872,13600,4879,13593,4882,13581,4882,13557,4877,13547,4874,13545xe" filled="t" fillcolor="#202020" stroked="f">
                <v:path arrowok="t"/>
                <v:fill/>
              </v:shape>
              <v:shape style="position:absolute;left:4786;top:13528;width:101;height:161" coordorigin="4786,13528" coordsize="101,161" path="m4848,13528l4817,13528,4810,13530,4802,13535,4798,13538,4793,13545,4793,13564,4798,13557,4805,13552,4812,13550,4817,13545,4874,13545,4860,13530,4848,13528xe" filled="t" fillcolor="#202020" stroked="f">
                <v:path arrowok="t"/>
                <v:fill/>
              </v:shape>
            </v:group>
            <v:group style="position:absolute;left:4903;top:13529;width:106;height:162" coordorigin="4903,13529" coordsize="106,162">
              <v:shape style="position:absolute;left:4903;top:13529;width:106;height:162" coordorigin="4903,13529" coordsize="106,162" path="m4948,13529l4905,13588,4903,13612,4903,13622,4938,13688,4963,13690,4981,13683,4990,13673,4948,13673,4935,13663,4927,13642,4925,13612,4925,13611,4927,13582,4934,13561,4946,13550,4966,13547,4993,13547,4988,13540,4971,13531,4948,13529xe" filled="t" fillcolor="#202020" stroked="f">
                <v:path arrowok="t"/>
                <v:fill/>
              </v:shape>
              <v:shape style="position:absolute;left:4903;top:13529;width:106;height:162" coordorigin="4903,13529" coordsize="106,162" path="m4993,13547l4966,13547,4975,13555,4982,13572,4985,13598,4986,13635,4979,13657,4967,13670,4948,13673,4990,13673,4997,13666,5003,13651,5007,13631,5009,13606,5006,13578,5000,13556,4993,13547xe" filled="t" fillcolor="#202020" stroked="f">
                <v:path arrowok="t"/>
                <v:fill/>
              </v:shape>
            </v:group>
            <v:group style="position:absolute;left:5035;top:13526;width:58;height:163" coordorigin="5035,13526" coordsize="58,163">
              <v:shape style="position:absolute;left:5035;top:13526;width:58;height:163" coordorigin="5035,13526" coordsize="58,163" path="m5093,13552l5071,13552,5071,13689,5093,13689,5093,13552xe" filled="t" fillcolor="#202020" stroked="f">
                <v:path arrowok="t"/>
                <v:fill/>
              </v:shape>
              <v:shape style="position:absolute;left:5035;top:13526;width:58;height:163" coordorigin="5035,13526" coordsize="58,163" path="m5093,13526l5086,13526,5071,13535,5052,13545,5045,13550,5035,13552,5035,13571,5057,13564,5064,13559,5069,13557,5071,13552,5093,13552,5093,13526xe" filled="t" fillcolor="#202020" stroked="f">
                <v:path arrowok="t"/>
                <v:fill/>
              </v:shape>
            </v:group>
            <v:group style="position:absolute;left:5146;top:13530;width:101;height:158" coordorigin="5146,13530" coordsize="101,158">
              <v:shape style="position:absolute;left:5146;top:13530;width:101;height:158" coordorigin="5146,13530" coordsize="101,158" path="m5246,13530l5146,13530,5146,13547,5217,13560,5208,13577,5177,13652,5167,13689,5191,13676,5196,13658,5202,13639,5227,13580,5246,13542,5246,13530xe" filled="t" fillcolor="#202020" stroked="f">
                <v:path arrowok="t"/>
                <v:fill/>
              </v:shape>
            </v:group>
            <v:group style="position:absolute;left:5275;top:13526;width:58;height:163" coordorigin="5275,13526" coordsize="58,163">
              <v:shape style="position:absolute;left:5275;top:13526;width:58;height:163" coordorigin="5275,13526" coordsize="58,163" path="m5333,13552l5314,13552,5314,13689,5333,13689,5333,13552xe" filled="t" fillcolor="#202020" stroked="f">
                <v:path arrowok="t"/>
                <v:fill/>
              </v:shape>
              <v:shape style="position:absolute;left:5275;top:13526;width:58;height:163" coordorigin="5275,13526" coordsize="58,163" path="m5333,13526l5326,13526,5321,13530,5292,13545,5285,13550,5275,13552,5275,13571,5297,13564,5304,13559,5309,13557,5314,13552,5333,13552,5333,13526xe" filled="t" fillcolor="#202020" stroked="f">
                <v:path arrowok="t"/>
                <v:fill/>
              </v:shape>
            </v:group>
            <v:group style="position:absolute;left:5383;top:13529;width:106;height:162" coordorigin="5383,13529" coordsize="106,162">
              <v:shape style="position:absolute;left:5383;top:13529;width:106;height:162" coordorigin="5383,13529" coordsize="106,162" path="m5428,13529l5385,13588,5383,13612,5383,13622,5419,13688,5443,13690,5461,13683,5470,13673,5428,13673,5415,13663,5407,13642,5405,13612,5405,13611,5407,13582,5414,13561,5426,13550,5446,13547,5473,13547,5468,13540,5451,13531,5428,13529xe" filled="t" fillcolor="#202020" stroked="f">
                <v:path arrowok="t"/>
                <v:fill/>
              </v:shape>
              <v:shape style="position:absolute;left:5383;top:13529;width:106;height:162" coordorigin="5383,13529" coordsize="106,162" path="m5473,13547l5446,13547,5455,13555,5462,13572,5465,13598,5466,13635,5459,13657,5447,13670,5428,13673,5470,13673,5477,13666,5483,13651,5487,13631,5489,13606,5486,13578,5480,13556,5473,13547xe" filled="t" fillcolor="#202020" stroked="f">
                <v:path arrowok="t"/>
                <v:fill/>
              </v:shape>
            </v:group>
            <v:group style="position:absolute;left:5506;top:13528;width:103;height:161" coordorigin="5506,13528" coordsize="103,161">
              <v:shape style="position:absolute;left:5506;top:13528;width:103;height:161" coordorigin="5506,13528" coordsize="103,161" path="m5596,13545l5561,13545,5568,13547,5573,13552,5580,13557,5582,13564,5582,13581,5580,13588,5575,13593,5570,13600,5561,13607,5537,13626,5527,13634,5522,13638,5518,13646,5513,13650,5506,13672,5506,13689,5609,13689,5609,13670,5527,13670,5527,13660,5530,13658,5532,13653,5539,13646,5544,13643,5554,13636,5567,13626,5583,13613,5597,13600,5602,13593,5604,13581,5604,13557,5599,13547,5596,13545xe" filled="t" fillcolor="#202020" stroked="f">
                <v:path arrowok="t"/>
                <v:fill/>
              </v:shape>
              <v:shape style="position:absolute;left:5506;top:13528;width:103;height:161" coordorigin="5506,13528" coordsize="103,161" path="m5568,13528l5537,13528,5530,13530,5525,13535,5518,13538,5513,13545,5513,13564,5518,13557,5525,13552,5532,13550,5539,13545,5596,13545,5587,13538,5580,13530,5568,13528xe" filled="t" fillcolor="#202020" stroked="f">
                <v:path arrowok="t"/>
                <v:fill/>
              </v:shape>
            </v:group>
            <v:group style="position:absolute;left:5635;top:13530;width:89;height:161" coordorigin="5635,13530" coordsize="89,161">
              <v:shape style="position:absolute;left:5635;top:13530;width:89;height:161" coordorigin="5635,13530" coordsize="89,161" path="m5635,13665l5635,13684,5642,13689,5652,13691,5673,13691,5694,13687,5710,13676,5711,13674,5657,13674,5645,13672,5635,13665xe" filled="t" fillcolor="#202020" stroked="f">
                <v:path arrowok="t"/>
                <v:fill/>
              </v:shape>
              <v:shape style="position:absolute;left:5635;top:13530;width:89;height:161" coordorigin="5635,13530" coordsize="89,161" path="m5717,13530l5642,13530,5638,13610,5676,13610,5686,13612,5693,13617,5700,13624,5705,13631,5705,13650,5700,13660,5688,13672,5678,13674,5711,13674,5721,13660,5724,13638,5724,13624,5719,13612,5709,13605,5693,13595,5671,13593,5657,13593,5659,13547,5717,13547,5717,135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0.859985pt;margin-top:675.780029pt;width:62.43983pt;height:9.280pt;mso-position-horizontal-relative:page;mso-position-vertical-relative:page;z-index:-4769" coordorigin="8217,13516" coordsize="1249,186">
            <v:group style="position:absolute;left:8227;top:13528;width:101;height:161" coordorigin="8227,13528" coordsize="101,161">
              <v:shape style="position:absolute;left:8227;top:13528;width:101;height:161" coordorigin="8227,13528" coordsize="101,161" path="m8316,13545l8282,13545,8290,13547,8299,13557,8302,13564,8302,13581,8299,13588,8297,13593,8292,13600,8282,13607,8258,13626,8249,13634,8237,13646,8234,13650,8227,13672,8227,13689,8328,13689,8328,13670,8249,13670,8249,13660,8251,13658,8254,13653,8261,13646,8266,13643,8273,13636,8287,13626,8299,13617,8309,13610,8314,13600,8321,13593,8323,13581,8323,13557,8318,13547,8316,13545xe" filled="t" fillcolor="#202020" stroked="f">
                <v:path arrowok="t"/>
                <v:fill/>
              </v:shape>
              <v:shape style="position:absolute;left:8227;top:13528;width:101;height:161" coordorigin="8227,13528" coordsize="101,161" path="m8290,13528l8258,13528,8251,13530,8244,13535,8239,13538,8234,13545,8234,13564,8239,13557,8246,13552,8254,13550,8258,13545,8316,13545,8302,13530,8290,13528xe" filled="t" fillcolor="#202020" stroked="f">
                <v:path arrowok="t"/>
                <v:fill/>
              </v:shape>
            </v:group>
            <v:group style="position:absolute;left:8357;top:13526;width:58;height:163" coordorigin="8357,13526" coordsize="58,163">
              <v:shape style="position:absolute;left:8357;top:13526;width:58;height:163" coordorigin="8357,13526" coordsize="58,163" path="m8414,13552l8393,13552,8393,13689,8414,13689,8414,13552xe" filled="t" fillcolor="#202020" stroked="f">
                <v:path arrowok="t"/>
                <v:fill/>
              </v:shape>
              <v:shape style="position:absolute;left:8357;top:13526;width:58;height:163" coordorigin="8357,13526" coordsize="58,163" path="m8414,13526l8405,13526,8400,13530,8393,13535,8364,13550,8357,13552,8357,13571,8378,13564,8386,13559,8390,13557,8393,13552,8414,13552,8414,13526xe" filled="t" fillcolor="#202020" stroked="f">
                <v:path arrowok="t"/>
                <v:fill/>
              </v:shape>
            </v:group>
            <v:group style="position:absolute;left:8472;top:13530;width:91;height:161" coordorigin="8472,13530" coordsize="91,161">
              <v:shape style="position:absolute;left:8472;top:13530;width:91;height:161" coordorigin="8472,13530" coordsize="91,161" path="m8472,13665l8473,13685,8488,13690,8513,13691,8533,13686,8550,13676,8551,13674,8494,13674,8484,13672,8472,13665xe" filled="t" fillcolor="#202020" stroked="f">
                <v:path arrowok="t"/>
                <v:fill/>
              </v:shape>
              <v:shape style="position:absolute;left:8472;top:13530;width:91;height:161" coordorigin="8472,13530" coordsize="91,161" path="m8556,13530l8482,13530,8474,13610,8515,13610,8525,13612,8532,13617,8539,13624,8542,13631,8542,13650,8539,13660,8532,13665,8525,13672,8518,13674,8551,13674,8560,13660,8563,13638,8563,13624,8558,13612,8547,13603,8530,13595,8508,13593,8494,13593,8498,13547,8556,13547,8556,13530xe" filled="t" fillcolor="#202020" stroked="f">
                <v:path arrowok="t"/>
                <v:fill/>
              </v:shape>
            </v:group>
            <v:group style="position:absolute;left:8585;top:13529;width:106;height:162" coordorigin="8585,13529" coordsize="106,162">
              <v:shape style="position:absolute;left:8585;top:13529;width:106;height:162" coordorigin="8585,13529" coordsize="106,162" path="m8630,13529l8586,13588,8585,13612,8585,13623,8620,13688,8645,13690,8663,13683,8672,13673,8628,13673,8615,13662,8607,13642,8604,13612,8604,13609,8607,13581,8614,13561,8628,13550,8648,13547,8674,13547,8670,13540,8653,13531,8630,13529xe" filled="t" fillcolor="#202020" stroked="f">
                <v:path arrowok="t"/>
                <v:fill/>
              </v:shape>
              <v:shape style="position:absolute;left:8585;top:13529;width:106;height:162" coordorigin="8585,13529" coordsize="106,162" path="m8674,13547l8648,13547,8657,13556,8663,13572,8667,13599,8667,13636,8661,13657,8648,13669,8628,13673,8672,13673,8678,13666,8685,13651,8689,13631,8690,13606,8688,13578,8681,13556,8674,13547xe" filled="t" fillcolor="#202020" stroked="f">
                <v:path arrowok="t"/>
                <v:fill/>
              </v:shape>
            </v:group>
            <v:group style="position:absolute;left:8705;top:13528;width:102;height:162" coordorigin="8705,13528" coordsize="102,162">
              <v:shape style="position:absolute;left:8705;top:13528;width:102;height:162" coordorigin="8705,13528" coordsize="102,162" path="m8714,13667l8718,13687,8733,13690,8761,13689,8778,13680,8783,13674,8731,13674,8724,13672,8714,13667xe" filled="t" fillcolor="#202020" stroked="f">
                <v:path arrowok="t"/>
                <v:fill/>
              </v:shape>
              <v:shape style="position:absolute;left:8705;top:13528;width:102;height:162" coordorigin="8705,13528" coordsize="102,162" path="m8806,13610l8786,13610,8786,13621,8783,13642,8774,13658,8767,13670,8758,13674,8783,13674,8794,13662,8800,13649,8804,13631,8806,13610xe" filled="t" fillcolor="#202020" stroked="f">
                <v:path arrowok="t"/>
                <v:fill/>
              </v:shape>
              <v:shape style="position:absolute;left:8705;top:13528;width:102;height:162" coordorigin="8705,13528" coordsize="102,162" path="m8755,13528l8735,13532,8718,13543,8708,13559,8705,13581,8705,13595,8710,13607,8719,13617,8726,13626,8738,13629,8767,13629,8779,13624,8785,13612,8748,13612,8738,13610,8734,13602,8729,13598,8726,13588,8726,13569,8729,13559,8741,13547,8748,13545,8793,13545,8792,13543,8776,13532,8755,13528xe" filled="t" fillcolor="#202020" stroked="f">
                <v:path arrowok="t"/>
                <v:fill/>
              </v:shape>
              <v:shape style="position:absolute;left:8705;top:13528;width:102;height:162" coordorigin="8705,13528" coordsize="102,162" path="m8793,13545l8765,13545,8772,13547,8777,13554,8784,13562,8786,13571,8786,13590,8784,13598,8772,13610,8765,13612,8785,13612,8786,13610,8806,13610,8806,13598,8806,13578,8801,13560,8793,13545xe" filled="t" fillcolor="#202020" stroked="f">
                <v:path arrowok="t"/>
                <v:fill/>
              </v:shape>
            </v:group>
            <v:group style="position:absolute;left:8830;top:13528;width:94;height:163" coordorigin="8830,13528" coordsize="94,163">
              <v:shape style="position:absolute;left:8830;top:13528;width:94;height:163" coordorigin="8830,13528" coordsize="94,163" path="m8830,13662l8830,13684,8839,13689,8851,13691,8869,13691,8890,13688,8906,13679,8912,13674,8854,13674,8842,13670,8830,13662xe" filled="t" fillcolor="#202020" stroked="f">
                <v:path arrowok="t"/>
                <v:fill/>
              </v:shape>
              <v:shape style="position:absolute;left:8830;top:13528;width:94;height:163" coordorigin="8830,13528" coordsize="94,163" path="m8914,13545l8856,13545,8873,13545,8891,13553,8896,13578,8884,13593,8858,13598,8846,13598,8846,13614,8877,13616,8896,13626,8902,13646,8902,13655,8899,13662,8892,13667,8887,13672,8878,13674,8912,13674,8918,13670,8923,13658,8923,13634,8885,13605,8897,13600,8913,13586,8918,13566,8918,13554,8914,13545xe" filled="t" fillcolor="#202020" stroked="f">
                <v:path arrowok="t"/>
                <v:fill/>
              </v:shape>
              <v:shape style="position:absolute;left:8830;top:13528;width:94;height:163" coordorigin="8830,13528" coordsize="94,163" path="m8887,13528l8858,13528,8846,13530,8837,13535,8837,13554,8846,13547,8856,13545,8914,13545,8904,13538,8897,13530,8887,13528xe" filled="t" fillcolor="#202020" stroked="f">
                <v:path arrowok="t"/>
                <v:fill/>
              </v:shape>
            </v:group>
            <v:group style="position:absolute;left:8950;top:13528;width:94;height:163" coordorigin="8950,13528" coordsize="94,163">
              <v:shape style="position:absolute;left:8950;top:13528;width:94;height:163" coordorigin="8950,13528" coordsize="94,163" path="m8950,13662l8950,13684,8959,13689,8971,13691,8989,13691,9010,13688,9026,13679,9032,13674,8974,13674,8962,13670,8950,13662xe" filled="t" fillcolor="#202020" stroked="f">
                <v:path arrowok="t"/>
                <v:fill/>
              </v:shape>
              <v:shape style="position:absolute;left:8950;top:13528;width:94;height:163" coordorigin="8950,13528" coordsize="94,163" path="m9034,13545l8976,13545,8993,13545,9011,13553,9016,13578,9004,13593,8978,13598,8966,13598,8966,13614,8997,13616,9016,13626,9022,13646,9022,13655,9019,13662,9012,13667,9007,13672,8998,13674,9032,13674,9038,13670,9043,13658,9043,13634,9005,13605,9017,13600,9033,13586,9038,13566,9038,13554,9034,13545xe" filled="t" fillcolor="#202020" stroked="f">
                <v:path arrowok="t"/>
                <v:fill/>
              </v:shape>
              <v:shape style="position:absolute;left:8950;top:13528;width:94;height:163" coordorigin="8950,13528" coordsize="94,163" path="m9007,13528l8978,13528,8966,13530,8957,13535,8957,13554,8966,13547,8976,13545,9034,13545,9024,13538,9017,13530,9007,13528xe" filled="t" fillcolor="#202020" stroked="f">
                <v:path arrowok="t"/>
                <v:fill/>
              </v:shape>
            </v:group>
            <v:group style="position:absolute;left:9077;top:13526;width:58;height:163" coordorigin="9077,13526" coordsize="58,163">
              <v:shape style="position:absolute;left:9077;top:13526;width:58;height:163" coordorigin="9077,13526" coordsize="58,163" path="m9134,13552l9113,13552,9113,13689,9134,13689,9134,13552xe" filled="t" fillcolor="#202020" stroked="f">
                <v:path arrowok="t"/>
                <v:fill/>
              </v:shape>
              <v:shape style="position:absolute;left:9077;top:13526;width:58;height:163" coordorigin="9077,13526" coordsize="58,163" path="m9134,13526l9127,13526,9113,13535,9094,13545,9086,13550,9077,13552,9077,13571,9098,13564,9106,13559,9110,13557,9113,13552,9134,13552,9134,13526xe" filled="t" fillcolor="#202020" stroked="f">
                <v:path arrowok="t"/>
                <v:fill/>
              </v:shape>
            </v:group>
            <v:group style="position:absolute;left:9187;top:13665;width:26;height:26" coordorigin="9187,13665" coordsize="26,26">
              <v:shape style="position:absolute;left:9187;top:13665;width:26;height:26" coordorigin="9187,13665" coordsize="26,26" path="m9204,13665l9197,13665,9187,13674,9187,13682,9197,13691,9204,13691,9209,13689,9214,13684,9214,13672,9209,13667,9204,13665xe" filled="t" fillcolor="#202020" stroked="f">
                <v:path arrowok="t"/>
                <v:fill/>
              </v:shape>
            </v:group>
            <v:group style="position:absolute;left:9233;top:13528;width:101;height:161" coordorigin="9233,13528" coordsize="101,161">
              <v:shape style="position:absolute;left:9233;top:13528;width:101;height:161" coordorigin="9233,13528" coordsize="101,161" path="m9322,13545l9288,13545,9295,13547,9305,13557,9307,13564,9307,13581,9305,13588,9300,13593,9298,13600,9288,13607,9264,13626,9254,13634,9242,13646,9240,13650,9235,13658,9233,13665,9233,13689,9334,13689,9334,13670,9254,13670,9254,13660,9257,13658,9257,13653,9262,13650,9266,13646,9271,13643,9278,13636,9293,13626,9305,13617,9314,13610,9319,13600,9324,13593,9329,13581,9329,13557,9324,13547,9322,13545xe" filled="t" fillcolor="#202020" stroked="f">
                <v:path arrowok="t"/>
                <v:fill/>
              </v:shape>
              <v:shape style="position:absolute;left:9233;top:13528;width:101;height:161" coordorigin="9233,13528" coordsize="101,161" path="m9295,13528l9264,13528,9257,13530,9250,13535,9245,13538,9240,13545,9240,13564,9245,13557,9252,13552,9257,13550,9264,13545,9322,13545,9314,13538,9305,13530,9295,13528xe" filled="t" fillcolor="#202020" stroked="f">
                <v:path arrowok="t"/>
                <v:fill/>
              </v:shape>
            </v:group>
            <v:group style="position:absolute;left:9350;top:13529;width:106;height:162" coordorigin="9350,13529" coordsize="106,162">
              <v:shape style="position:absolute;left:9350;top:13529;width:106;height:162" coordorigin="9350,13529" coordsize="106,162" path="m9398,13529l9352,13588,9350,13612,9351,13623,9387,13688,9411,13691,9430,13684,9440,13673,9396,13673,9383,13662,9375,13642,9372,13612,9372,13608,9375,13581,9382,13561,9396,13550,9416,13547,9440,13547,9436,13541,9419,13531,9398,13529xe" filled="t" fillcolor="#202020" stroked="f">
                <v:path arrowok="t"/>
                <v:fill/>
              </v:shape>
              <v:shape style="position:absolute;left:9350;top:13529;width:106;height:162" coordorigin="9350,13529" coordsize="106,162" path="m9440,13547l9416,13547,9425,13556,9431,13572,9435,13599,9435,13636,9428,13657,9415,13669,9396,13673,9440,13673,9445,13668,9451,13652,9455,13632,9456,13608,9454,13579,9447,13557,9440,135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675.179993pt;width:21.28pt;height:11.2pt;mso-position-horizontal-relative:page;mso-position-vertical-relative:page;z-index:-4768" coordorigin="9621,13504" coordsize="426,224">
            <v:group style="position:absolute;left:9631;top:13514;width:204;height:203" coordorigin="9631,13514" coordsize="204,203">
              <v:shape style="position:absolute;left:9631;top:13514;width:204;height:203" coordorigin="9631,13514" coordsize="204,203" path="m9830,13593l9672,13593,9672,13607,9707,13616,9703,13636,9697,13656,9687,13674,9676,13690,9662,13706,9667,13708,9672,13713,9675,13717,9690,13702,9722,13629,9725,13607,9830,13607,9830,13593xe" filled="t" fillcolor="#202020" stroked="f">
                <v:path arrowok="t"/>
                <v:fill/>
              </v:shape>
              <v:shape style="position:absolute;left:9631;top:13514;width:204;height:203" coordorigin="9631,13514" coordsize="204,203" path="m9830,13542l9650,13542,9650,13607,9650,13631,9647,13653,9643,13672,9638,13689,9631,13703,9636,13706,9638,13710,9648,13706,9654,13691,9666,13631,9667,13557,9830,13557,9830,13542xe" filled="t" fillcolor="#202020" stroked="f">
                <v:path arrowok="t"/>
                <v:fill/>
              </v:shape>
              <v:shape style="position:absolute;left:9631;top:13514;width:204;height:203" coordorigin="9631,13514" coordsize="204,203" path="m9761,13689l9746,13689,9746,13703,9754,13710,9818,13710,9828,13703,9829,13696,9766,13696,9761,13691,9761,13689xe" filled="t" fillcolor="#202020" stroked="f">
                <v:path arrowok="t"/>
                <v:fill/>
              </v:shape>
              <v:shape style="position:absolute;left:9631;top:13514;width:204;height:203" coordorigin="9631,13514" coordsize="204,203" path="m9761,13607l9746,13607,9742,13672,9726,13683,9708,13694,9715,13701,9718,13706,9727,13701,9737,13694,9746,13689,9761,13689,9761,13684,9774,13668,9787,13658,9761,13658,9761,13607xe" filled="t" fillcolor="#202020" stroked="f">
                <v:path arrowok="t"/>
                <v:fill/>
              </v:shape>
              <v:shape style="position:absolute;left:9631;top:13514;width:204;height:203" coordorigin="9631,13514" coordsize="204,203" path="m9821,13650l9818,13662,9818,13672,9816,13679,9816,13691,9811,13696,9829,13696,9830,13686,9833,13682,9833,13670,9835,13655,9830,13655,9821,13650xe" filled="t" fillcolor="#202020" stroked="f">
                <v:path arrowok="t"/>
                <v:fill/>
              </v:shape>
              <v:shape style="position:absolute;left:9631;top:13514;width:204;height:203" coordorigin="9631,13514" coordsize="204,203" path="m9816,13626l9790,13630,9777,13644,9761,13658,9787,13658,9790,13655,9804,13641,9816,13626xe" filled="t" fillcolor="#202020" stroked="f">
                <v:path arrowok="t"/>
                <v:fill/>
              </v:shape>
              <v:shape style="position:absolute;left:9631;top:13514;width:204;height:203" coordorigin="9631,13514" coordsize="204,203" path="m9727,13564l9710,13564,9710,13593,9725,13593,9727,13583,9727,13564xe" filled="t" fillcolor="#202020" stroked="f">
                <v:path arrowok="t"/>
                <v:fill/>
              </v:shape>
              <v:shape style="position:absolute;left:9631;top:13514;width:204;height:203" coordorigin="9631,13514" coordsize="204,203" path="m9770,13559l9763,13571,9773,13576,9785,13583,9792,13593,9797,13593,9803,13582,9788,13570,9770,13559xe" filled="t" fillcolor="#202020" stroked="f">
                <v:path arrowok="t"/>
                <v:fill/>
              </v:shape>
              <v:shape style="position:absolute;left:9631;top:13514;width:204;height:203" coordorigin="9631,13514" coordsize="204,203" path="m9737,13514l9725,13523,9732,13528,9742,13542,9746,13542,9756,13533,9737,13514xe" filled="t" fillcolor="#202020" stroked="f">
                <v:path arrowok="t"/>
                <v:fill/>
              </v:shape>
            </v:group>
            <v:group style="position:absolute;left:9845;top:13523;width:192;height:194" coordorigin="9845,13523" coordsize="192,194">
              <v:shape style="position:absolute;left:9845;top:13523;width:192;height:194" coordorigin="9845,13523" coordsize="192,194" path="m9960,13682l9943,13682,9943,13718,9960,13718,9960,13682xe" filled="t" fillcolor="#202020" stroked="f">
                <v:path arrowok="t"/>
                <v:fill/>
              </v:shape>
              <v:shape style="position:absolute;left:9845;top:13523;width:192;height:194" coordorigin="9845,13523" coordsize="192,194" path="m10044,13667l9845,13667,9845,13682,10044,13682,10044,13667xe" filled="t" fillcolor="#202020" stroked="f">
                <v:path arrowok="t"/>
                <v:fill/>
              </v:shape>
              <v:shape style="position:absolute;left:9845;top:13523;width:192;height:194" coordorigin="9845,13523" coordsize="192,194" path="m9960,13638l9943,13638,9943,13667,9960,13667,9960,13638xe" filled="t" fillcolor="#202020" stroked="f">
                <v:path arrowok="t"/>
                <v:fill/>
              </v:shape>
              <v:shape style="position:absolute;left:9845;top:13523;width:192;height:194" coordorigin="9845,13523" coordsize="192,194" path="m10037,13569l9850,13569,9850,13586,9890,13590,9880,13607,9869,13624,9869,13638,10027,13638,10027,13624,9888,13624,9891,13620,9902,13602,9912,13586,10037,13586,10037,13569xe" filled="t" fillcolor="#202020" stroked="f">
                <v:path arrowok="t"/>
                <v:fill/>
              </v:shape>
              <v:shape style="position:absolute;left:9845;top:13523;width:192;height:194" coordorigin="9845,13523" coordsize="192,194" path="m9960,13593l9943,13593,9943,13624,9960,13624,9960,13593xe" filled="t" fillcolor="#202020" stroked="f">
                <v:path arrowok="t"/>
                <v:fill/>
              </v:shape>
              <v:shape style="position:absolute;left:9845;top:13523;width:192;height:194" coordorigin="9845,13523" coordsize="192,194" path="m9914,13542l9905,13562,9902,13569,9919,13569,9924,13562,9926,13554,9931,13547,9914,13542xe" filled="t" fillcolor="#202020" stroked="f">
                <v:path arrowok="t"/>
                <v:fill/>
              </v:shape>
              <v:shape style="position:absolute;left:9845;top:13523;width:192;height:194" coordorigin="9845,13523" coordsize="192,194" path="m10037,13523l9850,13523,9850,13562,9866,13562,9866,13538,10037,13538,10037,13523xe" filled="t" fillcolor="#202020" stroked="f">
                <v:path arrowok="t"/>
                <v:fill/>
              </v:shape>
              <v:shape style="position:absolute;left:9845;top:13523;width:192;height:194" coordorigin="9845,13523" coordsize="192,194" path="m10037,13538l10020,13538,10020,13562,10037,13562,10037,13538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588" w:hRule="exact"/>
        </w:trPr>
        <w:tc>
          <w:tcPr>
            <w:tcW w:w="1805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55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807013pt;height:26.25pt;mso-position-horizontal-relative:char;mso-position-vertical-relative:line" type="#_x0000_t75">
                  <v:imagedata r:id="rId9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5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5.503641pt;height:26.3925pt;mso-position-horizontal-relative:char;mso-position-vertical-relative:line" type="#_x0000_t75">
                  <v:imagedata r:id="rId9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4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7.954947pt;height:11.25pt;mso-position-horizontal-relative:char;mso-position-vertical-relative:line" type="#_x0000_t75">
                  <v:imagedata r:id="rId9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0759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0.656541pt;height:12.495pt;mso-position-horizontal-relative:char;mso-position-vertical-relative:line" type="#_x0000_t75">
                  <v:imagedata r:id="rId9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6.839286pt;height:11.25pt;mso-position-horizontal-relative:char;mso-position-vertical-relative:line" type="#_x0000_t75">
                  <v:imagedata r:id="rId9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8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582061pt;height:26.25pt;mso-position-horizontal-relative:char;mso-position-vertical-relative:line" type="#_x0000_t75">
                  <v:imagedata r:id="rId9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557466pt;height:26.3925pt;mso-position-horizontal-relative:char;mso-position-vertical-relative:line" type="#_x0000_t75">
                  <v:imagedata r:id="rId9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2.848214pt;height:11.25pt;mso-position-horizontal-relative:char;mso-position-vertical-relative:line" type="#_x0000_t75">
                  <v:imagedata r:id="rId9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/>
              <w:pict>
                <v:shape style="width:62.494138pt;height:9.36pt;mso-position-horizontal-relative:char;mso-position-vertical-relative:line" type="#_x0000_t75">
                  <v:imagedata r:id="rId9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3468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763298pt;height:26.25pt;mso-position-horizontal-relative:char;mso-position-vertical-relative:line" type="#_x0000_t75">
                  <v:imagedata r:id="rId10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0.272675pt;height:11.25pt;mso-position-horizontal-relative:char;mso-position-vertical-relative:line" type="#_x0000_t75">
                  <v:imagedata r:id="rId10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47.442308pt;height:9.1875pt;mso-position-horizontal-relative:char;mso-position-vertical-relative:line" type="#_x0000_t75">
                  <v:imagedata r:id="rId10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968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004699pt;height:11.0925pt;mso-position-horizontal-relative:char;mso-position-vertical-relative:line" type="#_x0000_t75">
                  <v:imagedata r:id="rId10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7.549107pt;height:11.25pt;mso-position-horizontal-relative:char;mso-position-vertical-relative:line" type="#_x0000_t75">
                  <v:imagedata r:id="rId10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2833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237836pt;height:56.25pt;mso-position-horizontal-relative:char;mso-position-vertical-relative:line" type="#_x0000_t75">
                  <v:imagedata r:id="rId10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049107pt;height:11.25pt;mso-position-horizontal-relative:char;mso-position-vertical-relative:line" type="#_x0000_t75">
                  <v:imagedata r:id="rId10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1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414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82" w:footer="268" w:top="480" w:bottom="460" w:left="400" w:right="400"/>
        </w:sectPr>
      </w:pPr>
    </w:p>
    <w:p>
      <w:pPr>
        <w:spacing w:before="10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53.02pt;margin-top:72.059998pt;width:42.88pt;height:11.2pt;mso-position-horizontal-relative:page;mso-position-vertical-relative:page;z-index:-4767" coordorigin="1060,1441" coordsize="858,224">
            <v:group style="position:absolute;left:1070;top:1463;width:204;height:192" coordorigin="1070,1463" coordsize="204,192">
              <v:shape style="position:absolute;left:1070;top:1463;width:204;height:192" coordorigin="1070,1463" coordsize="204,192" path="m1239,1617l1205,1617,1216,1621,1233,1632,1249,1643,1265,1655,1265,1632,1248,1622,1239,1617xe" filled="t" fillcolor="#202020" stroked="f">
                <v:path arrowok="t"/>
                <v:fill/>
              </v:shape>
              <v:shape style="position:absolute;left:1070;top:1463;width:204;height:192" coordorigin="1070,1463" coordsize="204,192" path="m1217,1533l1202,1533,1202,1576,1197,1595,1187,1613,1173,1624,1156,1634,1133,1643,1142,1653,1155,1654,1174,1643,1190,1632,1202,1619,1202,1617,1239,1617,1231,1612,1212,1602,1217,1590,1217,1533xe" filled="t" fillcolor="#202020" stroked="f">
                <v:path arrowok="t"/>
                <v:fill/>
              </v:shape>
              <v:shape style="position:absolute;left:1070;top:1463;width:204;height:192" coordorigin="1070,1463" coordsize="204,192" path="m1118,1490l1102,1490,1102,1598,1082,1602,1070,1605,1087,1618,1105,1613,1125,1608,1150,1602,1147,1598,1147,1593,1118,1593,1118,1490xe" filled="t" fillcolor="#202020" stroked="f">
                <v:path arrowok="t"/>
                <v:fill/>
              </v:shape>
              <v:shape style="position:absolute;left:1070;top:1463;width:204;height:192" coordorigin="1070,1463" coordsize="204,192" path="m1265,1504l1154,1504,1154,1612,1171,1612,1171,1518,1265,1518,1265,1504xe" filled="t" fillcolor="#202020" stroked="f">
                <v:path arrowok="t"/>
                <v:fill/>
              </v:shape>
              <v:shape style="position:absolute;left:1070;top:1463;width:204;height:192" coordorigin="1070,1463" coordsize="204,192" path="m1265,1518l1248,1518,1248,1612,1265,1612,1265,1518xe" filled="t" fillcolor="#202020" stroked="f">
                <v:path arrowok="t"/>
                <v:fill/>
              </v:shape>
              <v:shape style="position:absolute;left:1070;top:1463;width:204;height:192" coordorigin="1070,1463" coordsize="204,192" path="m1147,1586l1140,1588,1130,1590,1118,1593,1147,1593,1147,1586xe" filled="t" fillcolor="#202020" stroked="f">
                <v:path arrowok="t"/>
                <v:fill/>
              </v:shape>
              <v:shape style="position:absolute;left:1070;top:1463;width:204;height:192" coordorigin="1070,1463" coordsize="204,192" path="m1217,1478l1200,1478,1193,1504,1210,1504,1217,1478xe" filled="t" fillcolor="#202020" stroked="f">
                <v:path arrowok="t"/>
                <v:fill/>
              </v:shape>
              <v:shape style="position:absolute;left:1070;top:1463;width:204;height:192" coordorigin="1070,1463" coordsize="204,192" path="m1145,1473l1075,1473,1075,1490,1145,1490,1145,1473xe" filled="t" fillcolor="#202020" stroked="f">
                <v:path arrowok="t"/>
                <v:fill/>
              </v:shape>
              <v:shape style="position:absolute;left:1070;top:1463;width:204;height:192" coordorigin="1070,1463" coordsize="204,192" path="m1274,1463l1150,1463,1150,1478,1274,1478,1274,1463xe" filled="t" fillcolor="#202020" stroked="f">
                <v:path arrowok="t"/>
                <v:fill/>
              </v:shape>
            </v:group>
            <v:group style="position:absolute;left:1310;top:1461;width:149;height:192" coordorigin="1310,1461" coordsize="149,192">
              <v:shape style="position:absolute;left:1310;top:1461;width:149;height:192" coordorigin="1310,1461" coordsize="149,192" path="m1459,1461l1310,1461,1310,1653,1330,1653,1330,1636,1459,1636,1459,1622,1330,1622,1330,1583,1459,1583,1459,1569,1330,1569,1330,1530,1459,1530,1459,1516,1330,1516,1330,1478,1459,1478,1459,1461xe" filled="t" fillcolor="#202020" stroked="f">
                <v:path arrowok="t"/>
                <v:fill/>
              </v:shape>
              <v:shape style="position:absolute;left:1310;top:1461;width:149;height:192" coordorigin="1310,1461" coordsize="149,192" path="m1459,1636l1442,1636,1442,1653,1459,1653,1459,1636xe" filled="t" fillcolor="#202020" stroked="f">
                <v:path arrowok="t"/>
                <v:fill/>
              </v:shape>
              <v:shape style="position:absolute;left:1310;top:1461;width:149;height:192" coordorigin="1310,1461" coordsize="149,192" path="m1459,1583l1442,1583,1442,1622,1459,1622,1459,1583xe" filled="t" fillcolor="#202020" stroked="f">
                <v:path arrowok="t"/>
                <v:fill/>
              </v:shape>
              <v:shape style="position:absolute;left:1310;top:1461;width:149;height:192" coordorigin="1310,1461" coordsize="149,192" path="m1459,1530l1442,1530,1442,1569,1459,1569,1459,1530xe" filled="t" fillcolor="#202020" stroked="f">
                <v:path arrowok="t"/>
                <v:fill/>
              </v:shape>
              <v:shape style="position:absolute;left:1310;top:1461;width:149;height:192" coordorigin="1310,1461" coordsize="149,192" path="m1459,1478l1442,1478,1442,1516,1459,1516,1459,1478xe" filled="t" fillcolor="#202020" stroked="f">
                <v:path arrowok="t"/>
                <v:fill/>
              </v:shape>
            </v:group>
            <v:group style="position:absolute;left:1495;top:1456;width:202;height:185" coordorigin="1495,1456" coordsize="202,185">
              <v:shape style="position:absolute;left:1495;top:1456;width:202;height:185" coordorigin="1495,1456" coordsize="202,185" path="m1697,1624l1495,1624,1495,1641,1697,1641,1697,1624xe" filled="t" fillcolor="#202020" stroked="f">
                <v:path arrowok="t"/>
                <v:fill/>
              </v:shape>
              <v:shape style="position:absolute;left:1495;top:1456;width:202;height:185" coordorigin="1495,1456" coordsize="202,185" path="m1577,1456l1560,1456,1560,1624,1577,1624,1577,1456xe" filled="t" fillcolor="#202020" stroked="f">
                <v:path arrowok="t"/>
                <v:fill/>
              </v:shape>
              <v:shape style="position:absolute;left:1495;top:1456;width:202;height:185" coordorigin="1495,1456" coordsize="202,185" path="m1630,1456l1613,1456,1613,1624,1630,1624,1630,1456xe" filled="t" fillcolor="#202020" stroked="f">
                <v:path arrowok="t"/>
                <v:fill/>
              </v:shape>
              <v:shape style="position:absolute;left:1495;top:1456;width:202;height:185" coordorigin="1495,1456" coordsize="202,185" path="m1517,1497l1507,1513,1514,1532,1521,1551,1527,1569,1534,1588,1547,1570,1540,1550,1533,1532,1525,1514,1517,1497xe" filled="t" fillcolor="#202020" stroked="f">
                <v:path arrowok="t"/>
                <v:fill/>
              </v:shape>
              <v:shape style="position:absolute;left:1495;top:1456;width:202;height:185" coordorigin="1495,1456" coordsize="202,185" path="m1690,1504l1669,1507,1662,1526,1654,1544,1646,1562,1637,1581,1657,1579,1664,1562,1672,1544,1680,1525,1690,1504xe" filled="t" fillcolor="#202020" stroked="f">
                <v:path arrowok="t"/>
                <v:fill/>
              </v:shape>
            </v:group>
            <v:group style="position:absolute;left:1706;top:1451;width:202;height:190" coordorigin="1706,1451" coordsize="202,190">
              <v:shape style="position:absolute;left:1706;top:1451;width:202;height:190" coordorigin="1706,1451" coordsize="202,190" path="m1908,1626l1706,1626,1706,1641,1908,1641,1908,1626xe" filled="t" fillcolor="#202020" stroked="f">
                <v:path arrowok="t"/>
                <v:fill/>
              </v:shape>
              <v:shape style="position:absolute;left:1706;top:1451;width:202;height:190" coordorigin="1706,1451" coordsize="202,190" path="m1814,1566l1798,1566,1798,1626,1814,1626,1814,1566xe" filled="t" fillcolor="#202020" stroked="f">
                <v:path arrowok="t"/>
                <v:fill/>
              </v:shape>
              <v:shape style="position:absolute;left:1706;top:1451;width:202;height:190" coordorigin="1706,1451" coordsize="202,190" path="m1891,1552l1721,1552,1721,1566,1891,1566,1891,1552xe" filled="t" fillcolor="#202020" stroked="f">
                <v:path arrowok="t"/>
                <v:fill/>
              </v:shape>
              <v:shape style="position:absolute;left:1706;top:1451;width:202;height:190" coordorigin="1706,1451" coordsize="202,190" path="m1814,1504l1798,1504,1798,1552,1814,1552,1814,1504xe" filled="t" fillcolor="#202020" stroked="f">
                <v:path arrowok="t"/>
                <v:fill/>
              </v:shape>
              <v:shape style="position:absolute;left:1706;top:1451;width:202;height:190" coordorigin="1706,1451" coordsize="202,190" path="m1898,1490l1714,1490,1714,1504,1898,1504,1898,1490xe" filled="t" fillcolor="#202020" stroked="f">
                <v:path arrowok="t"/>
                <v:fill/>
              </v:shape>
              <v:shape style="position:absolute;left:1706;top:1451;width:202;height:190" coordorigin="1706,1451" coordsize="202,190" path="m1805,1451l1788,1458,1793,1466,1805,1490,1822,1480,1819,1473,1812,1463,1805,145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64.620003pt;width:31.24pt;height:11.08pt;mso-position-horizontal-relative:page;mso-position-vertical-relative:page;z-index:-4766" coordorigin="2467,1292" coordsize="625,222">
            <v:group style="position:absolute;left:2477;top:1314;width:204;height:190" coordorigin="2477,1314" coordsize="204,190">
              <v:shape style="position:absolute;left:2477;top:1314;width:204;height:190" coordorigin="2477,1314" coordsize="204,190" path="m2643,1466l2609,1466,2621,1471,2638,1482,2655,1492,2671,1504,2670,1483,2653,1472,2643,1466xe" filled="t" fillcolor="#202020" stroked="f">
                <v:path arrowok="t"/>
                <v:fill/>
              </v:shape>
              <v:shape style="position:absolute;left:2477;top:1314;width:204;height:190" coordorigin="2477,1314" coordsize="204,190" path="m2623,1382l2606,1382,2606,1426,2602,1445,2592,1461,2579,1474,2562,1484,2539,1492,2544,1497,2546,1502,2562,1502,2581,1492,2597,1481,2609,1468,2609,1466,2643,1466,2636,1461,2618,1451,2623,1427,2623,1382xe" filled="t" fillcolor="#202020" stroked="f">
                <v:path arrowok="t"/>
                <v:fill/>
              </v:shape>
              <v:shape style="position:absolute;left:2477;top:1314;width:204;height:190" coordorigin="2477,1314" coordsize="204,190" path="m2525,1338l2508,1338,2508,1446,2489,1451,2477,1454,2492,1469,2509,1465,2521,1461,2554,1454,2554,1444,2525,1444,2525,1338xe" filled="t" fillcolor="#202020" stroked="f">
                <v:path arrowok="t"/>
                <v:fill/>
              </v:shape>
              <v:shape style="position:absolute;left:2477;top:1314;width:204;height:190" coordorigin="2477,1314" coordsize="204,190" path="m2669,1355l2561,1355,2561,1461,2578,1461,2578,1370,2669,1370,2669,1355xe" filled="t" fillcolor="#202020" stroked="f">
                <v:path arrowok="t"/>
                <v:fill/>
              </v:shape>
              <v:shape style="position:absolute;left:2477;top:1314;width:204;height:190" coordorigin="2477,1314" coordsize="204,190" path="m2669,1370l2654,1370,2654,1461,2669,1461,2669,1370xe" filled="t" fillcolor="#202020" stroked="f">
                <v:path arrowok="t"/>
                <v:fill/>
              </v:shape>
              <v:shape style="position:absolute;left:2477;top:1314;width:204;height:190" coordorigin="2477,1314" coordsize="204,190" path="m2554,1437l2525,1444,2554,1444,2554,1437xe" filled="t" fillcolor="#202020" stroked="f">
                <v:path arrowok="t"/>
                <v:fill/>
              </v:shape>
              <v:shape style="position:absolute;left:2477;top:1314;width:204;height:190" coordorigin="2477,1314" coordsize="204,190" path="m2623,1329l2604,1329,2599,1355,2616,1355,2623,1329xe" filled="t" fillcolor="#202020" stroked="f">
                <v:path arrowok="t"/>
                <v:fill/>
              </v:shape>
              <v:shape style="position:absolute;left:2477;top:1314;width:204;height:190" coordorigin="2477,1314" coordsize="204,190" path="m2551,1324l2479,1324,2479,1338,2551,1338,2551,1324xe" filled="t" fillcolor="#202020" stroked="f">
                <v:path arrowok="t"/>
                <v:fill/>
              </v:shape>
              <v:shape style="position:absolute;left:2477;top:1314;width:204;height:190" coordorigin="2477,1314" coordsize="204,190" path="m2681,1314l2556,1314,2556,1329,2681,1329,2681,1314xe" filled="t" fillcolor="#202020" stroked="f">
                <v:path arrowok="t"/>
                <v:fill/>
              </v:shape>
            </v:group>
            <v:group style="position:absolute;left:2717;top:1312;width:149;height:190" coordorigin="2717,1312" coordsize="149,190">
              <v:shape style="position:absolute;left:2717;top:1312;width:149;height:190" coordorigin="2717,1312" coordsize="149,190" path="m2866,1312l2717,1312,2717,1502,2734,1502,2734,1487,2866,1487,2866,1470,2734,1470,2734,1432,2866,1432,2866,1418,2734,1418,2734,1379,2866,1379,2866,1365,2734,1365,2734,1326,2866,1326,2866,1312xe" filled="t" fillcolor="#202020" stroked="f">
                <v:path arrowok="t"/>
                <v:fill/>
              </v:shape>
              <v:shape style="position:absolute;left:2717;top:1312;width:149;height:190" coordorigin="2717,1312" coordsize="149,190" path="m2866,1487l2849,1487,2849,1502,2866,1502,2866,1487xe" filled="t" fillcolor="#202020" stroked="f">
                <v:path arrowok="t"/>
                <v:fill/>
              </v:shape>
              <v:shape style="position:absolute;left:2717;top:1312;width:149;height:190" coordorigin="2717,1312" coordsize="149,190" path="m2866,1432l2849,1432,2849,1470,2866,1470,2866,1432xe" filled="t" fillcolor="#202020" stroked="f">
                <v:path arrowok="t"/>
                <v:fill/>
              </v:shape>
              <v:shape style="position:absolute;left:2717;top:1312;width:149;height:190" coordorigin="2717,1312" coordsize="149,190" path="m2866,1379l2849,1379,2849,1418,2866,1418,2866,1379xe" filled="t" fillcolor="#202020" stroked="f">
                <v:path arrowok="t"/>
                <v:fill/>
              </v:shape>
              <v:shape style="position:absolute;left:2717;top:1312;width:149;height:190" coordorigin="2717,1312" coordsize="149,190" path="m2866,1326l2849,1326,2849,1365,2866,1365,2866,1326xe" filled="t" fillcolor="#202020" stroked="f">
                <v:path arrowok="t"/>
                <v:fill/>
              </v:shape>
            </v:group>
            <v:group style="position:absolute;left:2897;top:1302;width:185;height:202" coordorigin="2897,1302" coordsize="185,202">
              <v:shape style="position:absolute;left:2897;top:1302;width:185;height:202" coordorigin="2897,1302" coordsize="185,202" path="m2957,1427l2940,1427,2940,1504,2957,1504,2957,1492,3082,1492,3082,1478,2957,1478,2957,1427xe" filled="t" fillcolor="#202020" stroked="f">
                <v:path arrowok="t"/>
                <v:fill/>
              </v:shape>
              <v:shape style="position:absolute;left:2897;top:1302;width:185;height:202" coordorigin="2897,1302" coordsize="185,202" path="m3082,1492l3065,1492,3065,1504,3082,1504,3082,1492xe" filled="t" fillcolor="#202020" stroked="f">
                <v:path arrowok="t"/>
                <v:fill/>
              </v:shape>
              <v:shape style="position:absolute;left:2897;top:1302;width:185;height:202" coordorigin="2897,1302" coordsize="185,202" path="m3082,1427l3065,1427,3065,1478,3082,1478,3082,1427xe" filled="t" fillcolor="#202020" stroked="f">
                <v:path arrowok="t"/>
                <v:fill/>
              </v:shape>
              <v:shape style="position:absolute;left:2897;top:1302;width:185;height:202" coordorigin="2897,1302" coordsize="185,202" path="m2966,1358l2952,1367,2964,1377,2971,1386,2917,1418,2897,1425,2902,1430,2906,1439,2918,1437,2930,1432,2940,1427,3082,1427,3082,1410,2983,1409,3003,1400,3021,1390,3029,1385,2996,1385,2981,1371,2966,1358xe" filled="t" fillcolor="#202020" stroked="f">
                <v:path arrowok="t"/>
                <v:fill/>
              </v:shape>
              <v:shape style="position:absolute;left:2897;top:1302;width:185;height:202" coordorigin="2897,1302" coordsize="185,202" path="m3082,1338l2964,1338,3047,1352,3032,1364,3015,1375,2996,1385,3029,1385,3038,1379,3053,1367,3068,1355,3082,1341,3082,1338xe" filled="t" fillcolor="#202020" stroked="f">
                <v:path arrowok="t"/>
                <v:fill/>
              </v:shape>
              <v:shape style="position:absolute;left:2897;top:1302;width:185;height:202" coordorigin="2897,1302" coordsize="185,202" path="m2974,1302l2932,1349,2902,1372,2904,1377,2909,1382,2920,1379,2936,1366,2951,1352,2964,1338,3082,1338,3082,1326,2976,1326,2981,1319,2986,1314,2990,1307,2974,13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4.399994pt;margin-top:80.360001pt;width:10.306639pt;height:9.84pt;mso-position-horizontal-relative:page;mso-position-vertical-relative:page;z-index:-4765" coordorigin="2688,1607" coordsize="206,197">
            <v:shape style="position:absolute;left:2688;top:1607;width:206;height:197" coordorigin="2688,1607" coordsize="206,197" path="m2738,1715l2724,1715,2724,1804,2738,1804,2738,1715xe" filled="t" fillcolor="#202020" stroked="f">
              <v:path arrowok="t"/>
              <v:fill/>
            </v:shape>
            <v:shape style="position:absolute;left:2688;top:1607;width:206;height:197" coordorigin="2688,1607" coordsize="206,197" path="m2832,1658l2818,1658,2818,1782,2813,1785,2784,1785,2784,1790,2786,1797,2786,1802,2825,1802,2832,1794,2832,1658xe" filled="t" fillcolor="#202020" stroked="f">
              <v:path arrowok="t"/>
              <v:fill/>
            </v:shape>
            <v:shape style="position:absolute;left:2688;top:1607;width:206;height:197" coordorigin="2688,1607" coordsize="206,197" path="m2786,1691l2779,1712,2772,1731,2765,1749,2758,1766,2762,1768,2770,1770,2773,1770,2781,1753,2789,1735,2796,1716,2803,1696,2786,1691xe" filled="t" fillcolor="#202020" stroked="f">
              <v:path arrowok="t"/>
              <v:fill/>
            </v:shape>
            <v:shape style="position:absolute;left:2688;top:1607;width:206;height:197" coordorigin="2688,1607" coordsize="206,197" path="m2858,1691l2844,1696,2845,1697,2852,1715,2860,1733,2869,1751,2878,1770,2894,1763,2858,1691xe" filled="t" fillcolor="#202020" stroked="f">
              <v:path arrowok="t"/>
              <v:fill/>
            </v:shape>
            <v:shape style="position:absolute;left:2688;top:1607;width:206;height:197" coordorigin="2688,1607" coordsize="206,197" path="m2765,1665l2690,1665,2690,1679,2717,1696,2708,1714,2699,1732,2688,1749,2690,1754,2693,1761,2705,1751,2715,1734,2724,1715,2738,1715,2738,1706,2758,1706,2755,1703,2753,1701,2738,1701,2738,1679,2765,1679,2765,1674,2781,1674,2784,1670,2765,1670,2765,1665xe" filled="t" fillcolor="#202020" stroked="f">
              <v:path arrowok="t"/>
              <v:fill/>
            </v:shape>
            <v:shape style="position:absolute;left:2688;top:1607;width:206;height:197" coordorigin="2688,1607" coordsize="206,197" path="m2758,1706l2738,1706,2753,1720,2760,1730,2770,1718,2765,1710,2758,1706xe" filled="t" fillcolor="#202020" stroked="f">
              <v:path arrowok="t"/>
              <v:fill/>
            </v:shape>
            <v:shape style="position:absolute;left:2688;top:1607;width:206;height:197" coordorigin="2688,1607" coordsize="206,197" path="m2746,1694l2738,1701,2753,1701,2746,1694xe" filled="t" fillcolor="#202020" stroked="f">
              <v:path arrowok="t"/>
              <v:fill/>
            </v:shape>
            <v:shape style="position:absolute;left:2688;top:1607;width:206;height:197" coordorigin="2688,1607" coordsize="206,197" path="m2781,1674l2765,1674,2770,1679,2775,1683,2781,1674xe" filled="t" fillcolor="#202020" stroked="f">
              <v:path arrowok="t"/>
              <v:fill/>
            </v:shape>
            <v:shape style="position:absolute;left:2688;top:1607;width:206;height:197" coordorigin="2688,1607" coordsize="206,197" path="m2887,1648l2868,1648,2866,1655,2861,1665,2856,1677,2861,1677,2870,1682,2878,1667,2885,1655,2887,1648xe" filled="t" fillcolor="#202020" stroked="f">
              <v:path arrowok="t"/>
              <v:fill/>
            </v:shape>
            <v:shape style="position:absolute;left:2688;top:1607;width:206;height:197" coordorigin="2688,1607" coordsize="206,197" path="m2815,1607l2792,1618,2784,1637,2774,1654,2765,1670,2784,1670,2786,1667,2796,1648,2887,1648,2887,1634,2803,1634,2806,1624,2810,1617,2815,1607xe" filled="t" fillcolor="#202020" stroked="f">
              <v:path arrowok="t"/>
              <v:fill/>
            </v:shape>
            <v:shape style="position:absolute;left:2688;top:1607;width:206;height:197" coordorigin="2688,1607" coordsize="206,197" path="m2738,1634l2724,1634,2724,1665,2738,1665,2738,1634xe" filled="t" fillcolor="#202020" stroked="f">
              <v:path arrowok="t"/>
              <v:fill/>
            </v:shape>
            <v:shape style="position:absolute;left:2688;top:1607;width:206;height:197" coordorigin="2688,1607" coordsize="206,197" path="m2753,1614l2734,1617,2714,1619,2690,1622,2693,1626,2693,1631,2695,1636,2705,1636,2714,1634,2738,1634,2738,1631,2750,1629,2762,1629,2772,1626,2753,161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5.660004pt;margin-top:72.180pt;width:42.16pt;height:10.96pt;mso-position-horizontal-relative:page;mso-position-vertical-relative:page;z-index:-4764" coordorigin="3513,1444" coordsize="843,219">
            <v:group style="position:absolute;left:3523;top:1468;width:194;height:185" coordorigin="3523,1468" coordsize="194,185">
              <v:shape style="position:absolute;left:3523;top:1468;width:194;height:185" coordorigin="3523,1468" coordsize="194,185" path="m3674,1559l3658,1559,3658,1653,3674,1653,3674,1559xe" filled="t" fillcolor="#202020" stroked="f">
                <v:path arrowok="t"/>
                <v:fill/>
              </v:shape>
              <v:shape style="position:absolute;left:3523;top:1468;width:194;height:185" coordorigin="3523,1468" coordsize="194,185" path="m3727,1542l3523,1542,3523,1559,3576,1559,3574,1580,3569,1598,3559,1617,3544,1629,3523,1641,3533,1650,3587,1602,3593,1559,3727,1559,3727,1542xe" filled="t" fillcolor="#202020" stroked="f">
                <v:path arrowok="t"/>
                <v:fill/>
              </v:shape>
              <v:shape style="position:absolute;left:3523;top:1468;width:194;height:185" coordorigin="3523,1468" coordsize="194,185" path="m3593,1482l3576,1482,3576,1542,3593,1542,3593,1482xe" filled="t" fillcolor="#202020" stroked="f">
                <v:path arrowok="t"/>
                <v:fill/>
              </v:shape>
              <v:shape style="position:absolute;left:3523;top:1468;width:194;height:185" coordorigin="3523,1468" coordsize="194,185" path="m3674,1482l3658,1482,3658,1542,3674,1542,3674,1482xe" filled="t" fillcolor="#202020" stroked="f">
                <v:path arrowok="t"/>
                <v:fill/>
              </v:shape>
              <v:shape style="position:absolute;left:3523;top:1468;width:194;height:185" coordorigin="3523,1468" coordsize="194,185" path="m3718,1468l3530,1468,3530,1482,3718,1482,3718,1468xe" filled="t" fillcolor="#202020" stroked="f">
                <v:path arrowok="t"/>
                <v:fill/>
              </v:shape>
            </v:group>
            <v:group style="position:absolute;left:3737;top:1631;width:199;height:2" coordorigin="3737,1631" coordsize="199,2">
              <v:shape style="position:absolute;left:3737;top:1631;width:199;height:2" coordorigin="3737,1631" coordsize="199,0" path="m3737,1631l3936,1631e" filled="f" stroked="t" strokeweight=".82pt" strokecolor="#202020">
                <v:path arrowok="t"/>
              </v:shape>
            </v:group>
            <v:group style="position:absolute;left:3835;top:1487;width:2;height:137" coordorigin="3835,1487" coordsize="2,137">
              <v:shape style="position:absolute;left:3835;top:1487;width:2;height:137" coordorigin="3835,1487" coordsize="0,137" path="m3835,1487l3835,1624e" filled="f" stroked="t" strokeweight="1.06pt" strokecolor="#202020">
                <v:path arrowok="t"/>
              </v:shape>
            </v:group>
            <v:group style="position:absolute;left:3749;top:1479;width:175;height:2" coordorigin="3749,1479" coordsize="175,2">
              <v:shape style="position:absolute;left:3749;top:1479;width:175;height:2" coordorigin="3749,1479" coordsize="175,0" path="m3749,1479l3924,1479e" filled="f" stroked="t" strokeweight=".94pt" strokecolor="#202020">
                <v:path arrowok="t"/>
              </v:shape>
            </v:group>
            <v:group style="position:absolute;left:3972;top:1466;width:146;height:187" coordorigin="3972,1466" coordsize="146,187">
              <v:shape style="position:absolute;left:3972;top:1466;width:146;height:187" coordorigin="3972,1466" coordsize="146,187" path="m4118,1466l3972,1466,3972,1653,3991,1653,3991,1636,4118,1636,4118,1622,3991,1622,3991,1557,4118,1557,4118,1542,3991,1542,3991,1480,4118,1480,4118,1466xe" filled="t" fillcolor="#202020" stroked="f">
                <v:path arrowok="t"/>
                <v:fill/>
              </v:shape>
              <v:shape style="position:absolute;left:3972;top:1466;width:146;height:187" coordorigin="3972,1466" coordsize="146,187" path="m4118,1636l4102,1636,4102,1653,4118,1653,4118,1636xe" filled="t" fillcolor="#202020" stroked="f">
                <v:path arrowok="t"/>
                <v:fill/>
              </v:shape>
              <v:shape style="position:absolute;left:3972;top:1466;width:146;height:187" coordorigin="3972,1466" coordsize="146,187" path="m4118,1557l4102,1557,4102,1622,4118,1622,4118,1557xe" filled="t" fillcolor="#202020" stroked="f">
                <v:path arrowok="t"/>
                <v:fill/>
              </v:shape>
              <v:shape style="position:absolute;left:3972;top:1466;width:146;height:187" coordorigin="3972,1466" coordsize="146,187" path="m4118,1480l4102,1480,4102,1542,4118,1542,4118,1480xe" filled="t" fillcolor="#202020" stroked="f">
                <v:path arrowok="t"/>
                <v:fill/>
              </v:shape>
            </v:group>
            <v:group style="position:absolute;left:4154;top:1454;width:192;height:199" coordorigin="4154,1454" coordsize="192,199">
              <v:shape style="position:absolute;left:4154;top:1454;width:192;height:199" coordorigin="4154,1454" coordsize="192,199" path="m4346,1461l4274,1461,4274,1554,4273,1576,4271,1595,4268,1610,4261,1628,4248,1646,4253,1648,4289,1581,4346,1581,4346,1569,4289,1569,4289,1566,4290,1551,4289,1528,4346,1528,4346,1514,4289,1514,4289,1475,4346,1475,4346,1461xe" filled="t" fillcolor="#202020" stroked="f">
                <v:path arrowok="t"/>
                <v:fill/>
              </v:shape>
              <v:shape style="position:absolute;left:4154;top:1454;width:192;height:199" coordorigin="4154,1454" coordsize="192,199" path="m4190,1607l4183,1615,4169,1630,4154,1643,4157,1648,4162,1650,4174,1646,4202,1617,4190,1607xe" filled="t" fillcolor="#202020" stroked="f">
                <v:path arrowok="t"/>
                <v:fill/>
              </v:shape>
              <v:shape style="position:absolute;left:4154;top:1454;width:192;height:199" coordorigin="4154,1454" coordsize="192,199" path="m4298,1634l4301,1641,4301,1650,4339,1650,4346,1643,4346,1636,4310,1636,4298,1634xe" filled="t" fillcolor="#202020" stroked="f">
                <v:path arrowok="t"/>
                <v:fill/>
              </v:shape>
              <v:shape style="position:absolute;left:4154;top:1454;width:192;height:199" coordorigin="4154,1454" coordsize="192,199" path="m4226,1607l4217,1617,4236,1631,4243,1641,4253,1629,4246,1622,4226,1607xe" filled="t" fillcolor="#202020" stroked="f">
                <v:path arrowok="t"/>
                <v:fill/>
              </v:shape>
              <v:shape style="position:absolute;left:4154;top:1454;width:192;height:199" coordorigin="4154,1454" coordsize="192,199" path="m4346,1581l4332,1581,4332,1631,4330,1636,4346,1636,4346,1581xe" filled="t" fillcolor="#202020" stroked="f">
                <v:path arrowok="t"/>
                <v:fill/>
              </v:shape>
              <v:shape style="position:absolute;left:4154;top:1454;width:192;height:199" coordorigin="4154,1454" coordsize="192,199" path="m4265,1588l4154,1588,4154,1602,4265,1602,4265,1588xe" filled="t" fillcolor="#202020" stroked="f">
                <v:path arrowok="t"/>
                <v:fill/>
              </v:shape>
              <v:shape style="position:absolute;left:4154;top:1454;width:192;height:199" coordorigin="4154,1454" coordsize="192,199" path="m4190,1494l4174,1494,4174,1588,4190,1588,4190,1566,4248,1566,4248,1552,4190,1552,4190,1530,4248,1530,4248,1516,4190,1516,4190,1494xe" filled="t" fillcolor="#202020" stroked="f">
                <v:path arrowok="t"/>
                <v:fill/>
              </v:shape>
              <v:shape style="position:absolute;left:4154;top:1454;width:192;height:199" coordorigin="4154,1454" coordsize="192,199" path="m4248,1566l4231,1566,4231,1588,4248,1588,4248,1566xe" filled="t" fillcolor="#202020" stroked="f">
                <v:path arrowok="t"/>
                <v:fill/>
              </v:shape>
              <v:shape style="position:absolute;left:4154;top:1454;width:192;height:199" coordorigin="4154,1454" coordsize="192,199" path="m4346,1528l4332,1528,4332,1569,4346,1569,4346,1528xe" filled="t" fillcolor="#202020" stroked="f">
                <v:path arrowok="t"/>
                <v:fill/>
              </v:shape>
              <v:shape style="position:absolute;left:4154;top:1454;width:192;height:199" coordorigin="4154,1454" coordsize="192,199" path="m4248,1530l4231,1530,4231,1552,4248,1552,4248,1530xe" filled="t" fillcolor="#202020" stroked="f">
                <v:path arrowok="t"/>
                <v:fill/>
              </v:shape>
              <v:shape style="position:absolute;left:4154;top:1454;width:192;height:199" coordorigin="4154,1454" coordsize="192,199" path="m4248,1494l4231,1494,4231,1516,4248,1516,4248,1494xe" filled="t" fillcolor="#202020" stroked="f">
                <v:path arrowok="t"/>
                <v:fill/>
              </v:shape>
              <v:shape style="position:absolute;left:4154;top:1454;width:192;height:199" coordorigin="4154,1454" coordsize="192,199" path="m4346,1475l4332,1475,4332,1514,4346,1514,4346,1475xe" filled="t" fillcolor="#202020" stroked="f">
                <v:path arrowok="t"/>
                <v:fill/>
              </v:shape>
              <v:shape style="position:absolute;left:4154;top:1454;width:192;height:199" coordorigin="4154,1454" coordsize="192,199" path="m4265,1480l4157,1480,4157,1494,4265,1494,4265,1480xe" filled="t" fillcolor="#202020" stroked="f">
                <v:path arrowok="t"/>
                <v:fill/>
              </v:shape>
              <v:shape style="position:absolute;left:4154;top:1454;width:192;height:199" coordorigin="4154,1454" coordsize="192,199" path="m4190,1456l4174,1456,4174,1480,4190,1480,4190,1456xe" filled="t" fillcolor="#202020" stroked="f">
                <v:path arrowok="t"/>
                <v:fill/>
              </v:shape>
              <v:shape style="position:absolute;left:4154;top:1454;width:192;height:199" coordorigin="4154,1454" coordsize="192,199" path="m4248,1454l4231,1454,4231,1480,4248,1480,4248,14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64.620003pt;width:21.49pt;height:11.08pt;mso-position-horizontal-relative:page;mso-position-vertical-relative:page;z-index:-4763" coordorigin="4804,1292" coordsize="430,222">
            <v:group style="position:absolute;left:4814;top:1302;width:202;height:202" coordorigin="4814,1302" coordsize="202,202">
              <v:shape style="position:absolute;left:4814;top:1302;width:202;height:202" coordorigin="4814,1302" coordsize="202,202" path="m4996,1479l4956,1479,4973,1489,4990,1497,5011,1504,5014,1499,5016,1492,5006,1484,4996,1479xe" filled="t" fillcolor="#202020" stroked="f">
                <v:path arrowok="t"/>
                <v:fill/>
              </v:shape>
              <v:shape style="position:absolute;left:4814;top:1302;width:202;height:202" coordorigin="4814,1302" coordsize="202,202" path="m4935,1439l4915,1439,4922,1449,4932,1458,4939,1470,4922,1478,4903,1484,4882,1490,4884,1494,4889,1499,4902,1503,4921,1496,4939,1488,4956,1479,4996,1479,4987,1475,4977,1458,4953,1458,4937,1443,4935,1439xe" filled="t" fillcolor="#202020" stroked="f">
                <v:path arrowok="t"/>
                <v:fill/>
              </v:shape>
              <v:shape style="position:absolute;left:4814;top:1302;width:202;height:202" coordorigin="4814,1302" coordsize="202,202" path="m4879,1372l4864,1378,4859,1413,4856,1436,4853,1461,4838,1463,4814,1468,4825,1481,4884,1468,4884,1456,4872,1456,4867,1449,4871,1426,4875,1405,4877,1388,4879,1372xe" filled="t" fillcolor="#202020" stroked="f">
                <v:path arrowok="t"/>
                <v:fill/>
              </v:shape>
              <v:shape style="position:absolute;left:4814;top:1302;width:202;height:202" coordorigin="4814,1302" coordsize="202,202" path="m4944,1398l4925,1404,4913,1419,4899,1435,4884,1449,4889,1451,4896,1458,4903,1454,4910,1446,4915,1439,4935,1439,4927,1427,4927,1425,4999,1425,4999,1410,4937,1410,4939,1408,4944,1398xe" filled="t" fillcolor="#202020" stroked="f">
                <v:path arrowok="t"/>
                <v:fill/>
              </v:shape>
              <v:shape style="position:absolute;left:4814;top:1302;width:202;height:202" coordorigin="4814,1302" coordsize="202,202" path="m4999,1425l4982,1425,4980,1429,4968,1445,4953,1458,4977,1458,4990,1442,4999,1425xe" filled="t" fillcolor="#202020" stroked="f">
                <v:path arrowok="t"/>
                <v:fill/>
              </v:shape>
              <v:shape style="position:absolute;left:4814;top:1302;width:202;height:202" coordorigin="4814,1302" coordsize="202,202" path="m4884,1454l4879,1456,4884,1456,4884,1454xe" filled="t" fillcolor="#202020" stroked="f">
                <v:path arrowok="t"/>
                <v:fill/>
              </v:shape>
              <v:shape style="position:absolute;left:4814;top:1302;width:202;height:202" coordorigin="4814,1302" coordsize="202,202" path="m4834,1372l4819,1377,4822,1389,4826,1406,4830,1427,4834,1449,4844,1429,4841,1408,4837,1389,4834,1372xe" filled="t" fillcolor="#202020" stroked="f">
                <v:path arrowok="t"/>
                <v:fill/>
              </v:shape>
              <v:shape style="position:absolute;left:4814;top:1302;width:202;height:202" coordorigin="4814,1302" coordsize="202,202" path="m4914,1378l4898,1390,4882,1401,4886,1406,4889,1410,4903,1405,4920,1393,4934,1382,4914,1378xe" filled="t" fillcolor="#202020" stroked="f">
                <v:path arrowok="t"/>
                <v:fill/>
              </v:shape>
              <v:shape style="position:absolute;left:4814;top:1302;width:202;height:202" coordorigin="4814,1302" coordsize="202,202" path="m4975,1372l4966,1384,4976,1389,4993,1399,5009,1410,5011,1392,4994,1382,4975,1372xe" filled="t" fillcolor="#202020" stroked="f">
                <v:path arrowok="t"/>
                <v:fill/>
              </v:shape>
              <v:shape style="position:absolute;left:4814;top:1302;width:202;height:202" coordorigin="4814,1302" coordsize="202,202" path="m5007,1362l4997,1362,4999,1365,5002,1370,5006,1374,5007,1362xe" filled="t" fillcolor="#202020" stroked="f">
                <v:path arrowok="t"/>
                <v:fill/>
              </v:shape>
              <v:shape style="position:absolute;left:4814;top:1302;width:202;height:202" coordorigin="4814,1302" coordsize="202,202" path="m4958,1307l4932,1313,4920,1329,4908,1343,4906,1348,4901,1350,4894,1353,4901,1370,4906,1367,4910,1367,4953,1364,4974,1363,4997,1362,5007,1362,5007,1351,5006,1349,4966,1349,4945,1347,4931,1339,4944,1324,4958,1307xe" filled="t" fillcolor="#202020" stroked="f">
                <v:path arrowok="t"/>
                <v:fill/>
              </v:shape>
              <v:shape style="position:absolute;left:4814;top:1302;width:202;height:202" coordorigin="4814,1302" coordsize="202,202" path="m4886,1343l4817,1343,4817,1358,4886,1358,4886,1343xe" filled="t" fillcolor="#202020" stroked="f">
                <v:path arrowok="t"/>
                <v:fill/>
              </v:shape>
              <v:shape style="position:absolute;left:4814;top:1302;width:202;height:202" coordorigin="4814,1302" coordsize="202,202" path="m4980,1319l4968,1329,4973,1336,4980,1341,4966,1349,5006,1349,4994,1336,4980,1319xe" filled="t" fillcolor="#202020" stroked="f">
                <v:path arrowok="t"/>
                <v:fill/>
              </v:shape>
              <v:shape style="position:absolute;left:4814;top:1302;width:202;height:202" coordorigin="4814,1302" coordsize="202,202" path="m4846,1302l4834,1310,4841,1322,4848,1331,4853,1341,4867,1334,4860,1324,4853,1312,4846,1302xe" filled="t" fillcolor="#202020" stroked="f">
                <v:path arrowok="t"/>
                <v:fill/>
              </v:shape>
            </v:group>
            <v:group style="position:absolute;left:5028;top:1481;width:197;height:2" coordorigin="5028,1481" coordsize="197,2">
              <v:shape style="position:absolute;left:5028;top:1481;width:197;height:2" coordorigin="5028,1481" coordsize="197,0" path="m5028,1481l5225,1481e" filled="f" stroked="t" strokeweight=".94pt" strokecolor="#202020">
                <v:path arrowok="t"/>
              </v:shape>
            </v:group>
            <v:group style="position:absolute;left:5126;top:1336;width:2;height:137" coordorigin="5126,1336" coordsize="2,137">
              <v:shape style="position:absolute;left:5126;top:1336;width:2;height:137" coordorigin="5126,1336" coordsize="0,137" path="m5126,1336l5126,1473e" filled="f" stroked="t" strokeweight="1.06pt" strokecolor="#202020">
                <v:path arrowok="t"/>
              </v:shape>
            </v:group>
            <v:group style="position:absolute;left:5040;top:1328;width:173;height:2" coordorigin="5040,1328" coordsize="173,2">
              <v:shape style="position:absolute;left:5040;top:1328;width:173;height:2" coordorigin="5040,1328" coordsize="173,0" path="m5040,1328l5213,1328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943756pt;margin-top:64.5pt;width:29.432512pt;height:11.68pt;mso-position-horizontal-relative:page;mso-position-vertical-relative:page;z-index:-4762" coordorigin="5359,1290" coordsize="589,234">
            <v:group style="position:absolute;left:5369;top:1317;width:53;height:197" coordorigin="5369,1317" coordsize="53,197">
              <v:shape style="position:absolute;left:5369;top:1317;width:53;height:197" coordorigin="5369,1317" coordsize="53,197" path="m5422,1317l5374,1377,5369,1420,5371,1441,5375,1461,5383,1479,5392,1497,5405,1514,5416,1506,5405,1490,5396,1472,5390,1453,5387,1433,5386,1410,5388,1390,5392,1371,5399,1352,5409,1334,5422,1317xe" filled="t" fillcolor="#202020" stroked="f">
                <v:path arrowok="t"/>
                <v:fill/>
              </v:shape>
            </v:group>
            <v:group style="position:absolute;left:5446;top:1300;width:202;height:204" coordorigin="5446,1300" coordsize="202,204">
              <v:shape style="position:absolute;left:5446;top:1300;width:202;height:204" coordorigin="5446,1300" coordsize="202,204" path="m5599,1472l5559,1472,5575,1481,5594,1490,5614,1498,5635,1504,5640,1499,5642,1492,5634,1483,5612,1477,5599,1472xe" filled="t" fillcolor="#202020" stroked="f">
                <v:path arrowok="t"/>
                <v:fill/>
              </v:shape>
              <v:shape style="position:absolute;left:5446;top:1300;width:202;height:204" coordorigin="5446,1300" coordsize="202,204" path="m5513,1391l5502,1406,5511,1425,5519,1442,5469,1483,5446,1490,5450,1494,5453,1499,5465,1502,5486,1495,5524,1483,5541,1477,5559,1472,5599,1472,5593,1470,5577,1460,5564,1448,5569,1441,5546,1441,5533,1427,5522,1410,5513,1391xe" filled="t" fillcolor="#202020" stroked="f">
                <v:path arrowok="t"/>
                <v:fill/>
              </v:shape>
              <v:shape style="position:absolute;left:5446;top:1300;width:202;height:204" coordorigin="5446,1300" coordsize="202,204" path="m5580,1389l5579,1392,5569,1412,5558,1428,5546,1441,5569,1441,5576,1433,5586,1416,5597,1396,5580,1389xe" filled="t" fillcolor="#202020" stroked="f">
                <v:path arrowok="t"/>
                <v:fill/>
              </v:shape>
              <v:shape style="position:absolute;left:5446;top:1300;width:202;height:204" coordorigin="5446,1300" coordsize="202,204" path="m5508,1358l5497,1370,5482,1384,5467,1396,5450,1408,5455,1413,5458,1418,5463,1421,5493,1396,5508,1382,5522,1367,5508,1358xe" filled="t" fillcolor="#202020" stroked="f">
                <v:path arrowok="t"/>
                <v:fill/>
              </v:shape>
              <v:shape style="position:absolute;left:5446;top:1300;width:202;height:204" coordorigin="5446,1300" coordsize="202,204" path="m5582,1355l5589,1381,5605,1394,5619,1407,5630,1420,5635,1413,5640,1410,5632,1395,5618,1383,5602,1370,5582,1355xe" filled="t" fillcolor="#202020" stroked="f">
                <v:path arrowok="t"/>
                <v:fill/>
              </v:shape>
              <v:shape style="position:absolute;left:5446;top:1300;width:202;height:204" coordorigin="5446,1300" coordsize="202,204" path="m5647,1334l5448,1334,5448,1348,5647,1348,5647,1334xe" filled="t" fillcolor="#202020" stroked="f">
                <v:path arrowok="t"/>
                <v:fill/>
              </v:shape>
              <v:shape style="position:absolute;left:5446;top:1300;width:202;height:204" coordorigin="5446,1300" coordsize="202,204" path="m5546,1300l5530,1307,5537,1317,5542,1326,5544,1334,5549,1334,5561,1326,5556,1317,5551,1310,5546,1300xe" filled="t" fillcolor="#202020" stroked="f">
                <v:path arrowok="t"/>
                <v:fill/>
              </v:shape>
            </v:group>
            <v:group style="position:absolute;left:5659;top:1481;width:199;height:2" coordorigin="5659,1481" coordsize="199,2">
              <v:shape style="position:absolute;left:5659;top:1481;width:199;height:2" coordorigin="5659,1481" coordsize="199,0" path="m5659,1481l5858,1481e" filled="f" stroked="t" strokeweight=".94pt" strokecolor="#202020">
                <v:path arrowok="t"/>
              </v:shape>
            </v:group>
            <v:group style="position:absolute;left:5759;top:1336;width:2;height:137" coordorigin="5759,1336" coordsize="2,137">
              <v:shape style="position:absolute;left:5759;top:1336;width:2;height:137" coordorigin="5759,1336" coordsize="0,137" path="m5759,1336l5759,1473e" filled="f" stroked="t" strokeweight=".94pt" strokecolor="#202020">
                <v:path arrowok="t"/>
              </v:shape>
            </v:group>
            <v:group style="position:absolute;left:5671;top:1328;width:175;height:2" coordorigin="5671,1328" coordsize="175,2">
              <v:shape style="position:absolute;left:5671;top:1328;width:175;height:2" coordorigin="5671,1328" coordsize="175,0" path="m5671,1328l5846,1328e" filled="f" stroked="t" strokeweight=".94pt" strokecolor="#202020">
                <v:path arrowok="t"/>
              </v:shape>
            </v:group>
            <v:group style="position:absolute;left:5882;top:1317;width:55;height:197" coordorigin="5882,1317" coordsize="55,197">
              <v:shape style="position:absolute;left:5882;top:1317;width:55;height:197" coordorigin="5882,1317" coordsize="55,197" path="m5902,1317l5888,1324,5899,1341,5908,1358,5914,1377,5917,1398,5918,1420,5916,1440,5912,1460,5905,1479,5895,1497,5882,1514,5902,1514,5933,1453,5938,1410,5936,1389,5931,1369,5924,1350,5914,1333,5902,13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2.660004pt;margin-top:79.739998pt;width:19.84pt;height:10.84pt;mso-position-horizontal-relative:page;mso-position-vertical-relative:page;z-index:-4761" coordorigin="5253,1595" coordsize="397,217">
            <v:group style="position:absolute;left:5263;top:1614;width:146;height:187" coordorigin="5263,1614" coordsize="146,187">
              <v:shape style="position:absolute;left:5263;top:1614;width:146;height:187" coordorigin="5263,1614" coordsize="146,187" path="m5410,1614l5263,1614,5263,1802,5280,1802,5280,1787,5410,1787,5410,1773,5280,1773,5280,1708,5410,1708,5410,1691,5280,1691,5280,1631,5410,1631,5410,1614xe" filled="t" fillcolor="#202020" stroked="f">
                <v:path arrowok="t"/>
                <v:fill/>
              </v:shape>
              <v:shape style="position:absolute;left:5263;top:1614;width:146;height:187" coordorigin="5263,1614" coordsize="146,187" path="m5410,1787l5393,1787,5393,1802,5410,1802,5410,1787xe" filled="t" fillcolor="#202020" stroked="f">
                <v:path arrowok="t"/>
                <v:fill/>
              </v:shape>
              <v:shape style="position:absolute;left:5263;top:1614;width:146;height:187" coordorigin="5263,1614" coordsize="146,187" path="m5410,1708l5393,1708,5393,1773,5410,1773,5410,1708xe" filled="t" fillcolor="#202020" stroked="f">
                <v:path arrowok="t"/>
                <v:fill/>
              </v:shape>
              <v:shape style="position:absolute;left:5263;top:1614;width:146;height:187" coordorigin="5263,1614" coordsize="146,187" path="m5410,1631l5393,1631,5393,1691,5410,1691,5410,1631xe" filled="t" fillcolor="#202020" stroked="f">
                <v:path arrowok="t"/>
                <v:fill/>
              </v:shape>
            </v:group>
            <v:group style="position:absolute;left:5443;top:1605;width:197;height:197" coordorigin="5443,1605" coordsize="197,197">
              <v:shape style="position:absolute;left:5443;top:1605;width:197;height:197" coordorigin="5443,1605" coordsize="197,197" path="m5479,1756l5472,1766,5459,1781,5443,1794,5448,1797,5453,1802,5464,1797,5478,1783,5494,1768,5479,1756xe" filled="t" fillcolor="#202020" stroked="f">
                <v:path arrowok="t"/>
                <v:fill/>
              </v:shape>
              <v:shape style="position:absolute;left:5443;top:1605;width:197;height:197" coordorigin="5443,1605" coordsize="197,197" path="m5640,1610l5566,1610,5565,1703,5564,1725,5562,1744,5560,1759,5553,1777,5539,1794,5544,1799,5580,1732,5640,1732,5640,1718,5580,1718,5580,1677,5640,1677,5640,1665,5580,1665,5580,1624,5640,1624,5640,1610xe" filled="t" fillcolor="#202020" stroked="f">
                <v:path arrowok="t"/>
                <v:fill/>
              </v:shape>
              <v:shape style="position:absolute;left:5443;top:1605;width:197;height:197" coordorigin="5443,1605" coordsize="197,197" path="m5640,1732l5626,1732,5626,1782,5621,1785,5590,1785,5594,1790,5594,1799,5602,1802,5633,1802,5640,1792,5640,1732xe" filled="t" fillcolor="#202020" stroked="f">
                <v:path arrowok="t"/>
                <v:fill/>
              </v:shape>
              <v:shape style="position:absolute;left:5443;top:1605;width:197;height:197" coordorigin="5443,1605" coordsize="197,197" path="m5518,1756l5508,1766,5532,1790,5544,1778,5534,1770,5527,1763,5518,1756xe" filled="t" fillcolor="#202020" stroked="f">
                <v:path arrowok="t"/>
                <v:fill/>
              </v:shape>
              <v:shape style="position:absolute;left:5443;top:1605;width:197;height:197" coordorigin="5443,1605" coordsize="197,197" path="m5554,1739l5446,1739,5446,1754,5554,1754,5554,1739xe" filled="t" fillcolor="#202020" stroked="f">
                <v:path arrowok="t"/>
                <v:fill/>
              </v:shape>
              <v:shape style="position:absolute;left:5443;top:1605;width:197;height:197" coordorigin="5443,1605" coordsize="197,197" path="m5479,1646l5465,1646,5465,1739,5479,1739,5479,1715,5539,1715,5539,1703,5479,1703,5479,1679,5539,1679,5539,1667,5479,1667,5479,1646xe" filled="t" fillcolor="#202020" stroked="f">
                <v:path arrowok="t"/>
                <v:fill/>
              </v:shape>
              <v:shape style="position:absolute;left:5443;top:1605;width:197;height:197" coordorigin="5443,1605" coordsize="197,197" path="m5539,1715l5522,1715,5522,1739,5539,1739,5539,1715xe" filled="t" fillcolor="#202020" stroked="f">
                <v:path arrowok="t"/>
                <v:fill/>
              </v:shape>
              <v:shape style="position:absolute;left:5443;top:1605;width:197;height:197" coordorigin="5443,1605" coordsize="197,197" path="m5640,1677l5626,1677,5626,1718,5640,1718,5640,1677xe" filled="t" fillcolor="#202020" stroked="f">
                <v:path arrowok="t"/>
                <v:fill/>
              </v:shape>
              <v:shape style="position:absolute;left:5443;top:1605;width:197;height:197" coordorigin="5443,1605" coordsize="197,197" path="m5539,1679l5522,1679,5522,1703,5539,1703,5539,1679xe" filled="t" fillcolor="#202020" stroked="f">
                <v:path arrowok="t"/>
                <v:fill/>
              </v:shape>
              <v:shape style="position:absolute;left:5443;top:1605;width:197;height:197" coordorigin="5443,1605" coordsize="197,197" path="m5539,1646l5522,1646,5522,1667,5539,1667,5539,1646xe" filled="t" fillcolor="#202020" stroked="f">
                <v:path arrowok="t"/>
                <v:fill/>
              </v:shape>
              <v:shape style="position:absolute;left:5443;top:1605;width:197;height:197" coordorigin="5443,1605" coordsize="197,197" path="m5640,1624l5626,1624,5626,1665,5640,1665,5640,1624xe" filled="t" fillcolor="#202020" stroked="f">
                <v:path arrowok="t"/>
                <v:fill/>
              </v:shape>
              <v:shape style="position:absolute;left:5443;top:1605;width:197;height:197" coordorigin="5443,1605" coordsize="197,197" path="m5554,1631l5448,1631,5448,1646,5554,1646,5554,1631xe" filled="t" fillcolor="#202020" stroked="f">
                <v:path arrowok="t"/>
                <v:fill/>
              </v:shape>
              <v:shape style="position:absolute;left:5443;top:1605;width:197;height:197" coordorigin="5443,1605" coordsize="197,197" path="m5479,1605l5465,1605,5465,1631,5479,1631,5479,1605xe" filled="t" fillcolor="#202020" stroked="f">
                <v:path arrowok="t"/>
                <v:fill/>
              </v:shape>
              <v:shape style="position:absolute;left:5443;top:1605;width:197;height:197" coordorigin="5443,1605" coordsize="197,197" path="m5539,1605l5522,1605,5522,1631,5539,1631,5539,16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700012pt;margin-top:72.059998pt;width:42.76pt;height:11.147113pt;mso-position-horizontal-relative:page;mso-position-vertical-relative:page;z-index:-4760" coordorigin="6734,1441" coordsize="855,223">
            <v:group style="position:absolute;left:6744;top:1451;width:204;height:202" coordorigin="6744,1451" coordsize="204,202">
              <v:shape style="position:absolute;left:6744;top:1451;width:204;height:202" coordorigin="6744,1451" coordsize="204,202" path="m6761,1559l6753,1580,6761,1599,6770,1614,6756,1634,6744,1641,6749,1646,6751,1650,6756,1654,6770,1640,6784,1626,6820,1626,6805,1618,6793,1605,6797,1596,6777,1596,6768,1579,6761,1559xe" filled="t" fillcolor="#202020" stroked="f">
                <v:path arrowok="t"/>
                <v:fill/>
              </v:shape>
              <v:shape style="position:absolute;left:6744;top:1451;width:204;height:202" coordorigin="6744,1451" coordsize="204,202" path="m6820,1626l6784,1626,6797,1634,6814,1641,6835,1644,6863,1646,6943,1646,6948,1636,6945,1631,6845,1631,6823,1627,6820,1626xe" filled="t" fillcolor="#202020" stroked="f">
                <v:path arrowok="t"/>
                <v:fill/>
              </v:shape>
              <v:shape style="position:absolute;left:6744;top:1451;width:204;height:202" coordorigin="6744,1451" coordsize="204,202" path="m6878,1605l6862,1605,6862,1626,6878,1626,6878,1605xe" filled="t" fillcolor="#202020" stroked="f">
                <v:path arrowok="t"/>
                <v:fill/>
              </v:shape>
              <v:shape style="position:absolute;left:6744;top:1451;width:204;height:202" coordorigin="6744,1451" coordsize="204,202" path="m6938,1593l6811,1593,6811,1605,6938,1605,6938,1593xe" filled="t" fillcolor="#202020" stroked="f">
                <v:path arrowok="t"/>
                <v:fill/>
              </v:shape>
              <v:shape style="position:absolute;left:6744;top:1451;width:204;height:202" coordorigin="6744,1451" coordsize="204,202" path="m6809,1473l6746,1473,6746,1487,6790,1487,6751,1533,6751,1547,6791,1560,6787,1580,6777,1596,6797,1596,6800,1587,6805,1568,6809,1547,6809,1533,6770,1533,6809,1487,6809,1473xe" filled="t" fillcolor="#202020" stroked="f">
                <v:path arrowok="t"/>
                <v:fill/>
              </v:shape>
              <v:shape style="position:absolute;left:6744;top:1451;width:204;height:202" coordorigin="6744,1451" coordsize="204,202" path="m6878,1576l6862,1576,6862,1593,6878,1593,6878,1576xe" filled="t" fillcolor="#202020" stroked="f">
                <v:path arrowok="t"/>
                <v:fill/>
              </v:shape>
              <v:shape style="position:absolute;left:6744;top:1451;width:204;height:202" coordorigin="6744,1451" coordsize="204,202" path="m6929,1564l6816,1564,6816,1576,6929,1576,6929,1564xe" filled="t" fillcolor="#202020" stroked="f">
                <v:path arrowok="t"/>
                <v:fill/>
              </v:shape>
              <v:shape style="position:absolute;left:6744;top:1451;width:204;height:202" coordorigin="6744,1451" coordsize="204,202" path="m6878,1545l6862,1545,6862,1564,6878,1564,6878,1545xe" filled="t" fillcolor="#202020" stroked="f">
                <v:path arrowok="t"/>
                <v:fill/>
              </v:shape>
              <v:shape style="position:absolute;left:6744;top:1451;width:204;height:202" coordorigin="6744,1451" coordsize="204,202" path="m6926,1516l6910,1516,6910,1533,6821,1533,6821,1545,6910,1545,6910,1552,6926,1552,6926,1516xe" filled="t" fillcolor="#202020" stroked="f">
                <v:path arrowok="t"/>
                <v:fill/>
              </v:shape>
              <v:shape style="position:absolute;left:6744;top:1451;width:204;height:202" coordorigin="6744,1451" coordsize="204,202" path="m6878,1516l6862,1516,6862,1533,6878,1533,6878,1516xe" filled="t" fillcolor="#202020" stroked="f">
                <v:path arrowok="t"/>
                <v:fill/>
              </v:shape>
              <v:shape style="position:absolute;left:6744;top:1451;width:204;height:202" coordorigin="6744,1451" coordsize="204,202" path="m6948,1502l6809,1502,6809,1516,6948,1516,6948,1502xe" filled="t" fillcolor="#202020" stroked="f">
                <v:path arrowok="t"/>
                <v:fill/>
              </v:shape>
              <v:shape style="position:absolute;left:6744;top:1451;width:204;height:202" coordorigin="6744,1451" coordsize="204,202" path="m6878,1485l6862,1485,6862,1502,6878,1502,6878,1485xe" filled="t" fillcolor="#202020" stroked="f">
                <v:path arrowok="t"/>
                <v:fill/>
              </v:shape>
              <v:shape style="position:absolute;left:6744;top:1451;width:204;height:202" coordorigin="6744,1451" coordsize="204,202" path="m6926,1473l6821,1473,6821,1485,6910,1485,6910,1502,6926,1502,6926,1473xe" filled="t" fillcolor="#202020" stroked="f">
                <v:path arrowok="t"/>
                <v:fill/>
              </v:shape>
              <v:shape style="position:absolute;left:6744;top:1451;width:204;height:202" coordorigin="6744,1451" coordsize="204,202" path="m6878,1451l6862,1451,6862,1473,6878,1473,6878,1451xe" filled="t" fillcolor="#202020" stroked="f">
                <v:path arrowok="t"/>
                <v:fill/>
              </v:shape>
            </v:group>
            <v:group style="position:absolute;left:6958;top:1458;width:202;height:196" coordorigin="6958,1458" coordsize="202,196">
              <v:shape style="position:absolute;left:6958;top:1458;width:202;height:196" coordorigin="6958,1458" coordsize="202,196" path="m7138,1542l7025,1542,7025,1557,7039,1563,7047,1581,7055,1600,7061,1618,7044,1627,7024,1634,7003,1641,7006,1646,7010,1650,7016,1654,7073,1634,7091,1628,7130,1628,7116,1621,7103,1607,7116,1593,7117,1591,7073,1591,7060,1574,7051,1557,7138,1557,7138,1542xe" filled="t" fillcolor="#202020" stroked="f">
                <v:path arrowok="t"/>
                <v:fill/>
              </v:shape>
              <v:shape style="position:absolute;left:6958;top:1458;width:202;height:196" coordorigin="6958,1458" coordsize="202,196" path="m7130,1628l7091,1628,7108,1638,7127,1646,7147,1653,7152,1648,7154,1643,7156,1636,7134,1630,7130,1628xe" filled="t" fillcolor="#202020" stroked="f">
                <v:path arrowok="t"/>
                <v:fill/>
              </v:shape>
              <v:shape style="position:absolute;left:6958;top:1458;width:202;height:196" coordorigin="6958,1458" coordsize="202,196" path="m6998,1521l6958,1521,6958,1535,6982,1535,6982,1617,6977,1626,6992,1636,7007,1625,7027,1612,6998,1612,6998,1521xe" filled="t" fillcolor="#202020" stroked="f">
                <v:path arrowok="t"/>
                <v:fill/>
              </v:shape>
              <v:shape style="position:absolute;left:6958;top:1458;width:202;height:196" coordorigin="6958,1458" coordsize="202,196" path="m7025,1593l7015,1600,7008,1605,6998,1612,7027,1612,7027,1600,7025,1593xe" filled="t" fillcolor="#202020" stroked="f">
                <v:path arrowok="t"/>
                <v:fill/>
              </v:shape>
              <v:shape style="position:absolute;left:6958;top:1458;width:202;height:196" coordorigin="6958,1458" coordsize="202,196" path="m7138,1557l7051,1557,7109,1574,7095,1587,7073,1591,7117,1591,7127,1576,7138,1557xe" filled="t" fillcolor="#202020" stroked="f">
                <v:path arrowok="t"/>
                <v:fill/>
              </v:shape>
              <v:shape style="position:absolute;left:6958;top:1458;width:202;height:196" coordorigin="6958,1458" coordsize="202,196" path="m7128,1461l7044,1461,7042,1496,7032,1513,7013,1526,7022,1535,7033,1536,7048,1522,7058,1504,7061,1482,7061,1478,7128,1478,7128,1461xe" filled="t" fillcolor="#202020" stroked="f">
                <v:path arrowok="t"/>
                <v:fill/>
              </v:shape>
              <v:shape style="position:absolute;left:6958;top:1458;width:202;height:196" coordorigin="6958,1458" coordsize="202,196" path="m7128,1478l7111,1478,7111,1521,7118,1528,7157,1528,7159,1523,7159,1514,7130,1514,7128,1509,7128,1478xe" filled="t" fillcolor="#202020" stroked="f">
                <v:path arrowok="t"/>
                <v:fill/>
              </v:shape>
              <v:shape style="position:absolute;left:6958;top:1458;width:202;height:196" coordorigin="6958,1458" coordsize="202,196" path="m6984,1458l6975,1471,6988,1486,7001,1502,7013,1487,6999,1472,6984,1458xe" filled="t" fillcolor="#202020" stroked="f">
                <v:path arrowok="t"/>
                <v:fill/>
              </v:shape>
            </v:group>
            <v:group style="position:absolute;left:7166;top:1454;width:204;height:197" coordorigin="7166,1454" coordsize="204,197">
              <v:shape style="position:absolute;left:7166;top:1454;width:204;height:197" coordorigin="7166,1454" coordsize="204,197" path="m7248,1542l7166,1542,7166,1557,7197,1564,7194,1584,7188,1603,7178,1621,7166,1638,7169,1646,7214,1591,7235,1591,7212,1569,7212,1557,7248,1557,7248,1542xe" filled="t" fillcolor="#202020" stroked="f">
                <v:path arrowok="t"/>
                <v:fill/>
              </v:shape>
              <v:shape style="position:absolute;left:7166;top:1454;width:204;height:197" coordorigin="7166,1454" coordsize="204,197" path="m7308,1494l7294,1494,7293,1543,7290,1563,7252,1628,7234,1643,7238,1646,7289,1612,7303,1578,7318,1578,7318,1571,7307,1565,7308,1546,7308,1494xe" filled="t" fillcolor="#202020" stroked="f">
                <v:path arrowok="t"/>
                <v:fill/>
              </v:shape>
              <v:shape style="position:absolute;left:7166;top:1454;width:204;height:197" coordorigin="7166,1454" coordsize="204,197" path="m7318,1578l7303,1578,7303,1641,7310,1650,7356,1650,7363,1643,7364,1636,7322,1636,7318,1631,7318,1578xe" filled="t" fillcolor="#202020" stroked="f">
                <v:path arrowok="t"/>
                <v:fill/>
              </v:shape>
              <v:shape style="position:absolute;left:7166;top:1454;width:204;height:197" coordorigin="7166,1454" coordsize="204,197" path="m7354,1598l7354,1607,7351,1617,7351,1631,7346,1636,7364,1636,7366,1629,7368,1622,7368,1612,7370,1602,7366,1602,7358,1600,7354,1598xe" filled="t" fillcolor="#202020" stroked="f">
                <v:path arrowok="t"/>
                <v:fill/>
              </v:shape>
              <v:shape style="position:absolute;left:7166;top:1454;width:204;height:197" coordorigin="7166,1454" coordsize="204,197" path="m7235,1591l7214,1591,7228,1606,7241,1622,7240,1596,7235,1591xe" filled="t" fillcolor="#202020" stroked="f">
                <v:path arrowok="t"/>
                <v:fill/>
              </v:shape>
              <v:shape style="position:absolute;left:7166;top:1454;width:204;height:197" coordorigin="7166,1454" coordsize="204,197" path="m7351,1463l7253,1463,7253,1588,7267,1588,7267,1478,7351,1478,7351,1463xe" filled="t" fillcolor="#202020" stroked="f">
                <v:path arrowok="t"/>
                <v:fill/>
              </v:shape>
              <v:shape style="position:absolute;left:7166;top:1454;width:204;height:197" coordorigin="7166,1454" coordsize="204,197" path="m7351,1478l7337,1478,7337,1586,7351,1586,7351,1478xe" filled="t" fillcolor="#202020" stroked="f">
                <v:path arrowok="t"/>
                <v:fill/>
              </v:shape>
              <v:shape style="position:absolute;left:7166;top:1454;width:204;height:197" coordorigin="7166,1454" coordsize="204,197" path="m7214,1506l7198,1506,7198,1542,7214,1542,7214,1506xe" filled="t" fillcolor="#202020" stroked="f">
                <v:path arrowok="t"/>
                <v:fill/>
              </v:shape>
              <v:shape style="position:absolute;left:7166;top:1454;width:204;height:197" coordorigin="7166,1454" coordsize="204,197" path="m7243,1492l7169,1492,7169,1506,7243,1506,7243,1492xe" filled="t" fillcolor="#202020" stroked="f">
                <v:path arrowok="t"/>
                <v:fill/>
              </v:shape>
              <v:shape style="position:absolute;left:7166;top:1454;width:204;height:197" coordorigin="7166,1454" coordsize="204,197" path="m7214,1454l7198,1454,7198,1492,7214,1492,7214,1454xe" filled="t" fillcolor="#202020" stroked="f">
                <v:path arrowok="t"/>
                <v:fill/>
              </v:shape>
            </v:group>
            <v:group style="position:absolute;left:7375;top:1451;width:204;height:202" coordorigin="7375,1451" coordsize="204,202">
              <v:shape style="position:absolute;left:7375;top:1451;width:204;height:202" coordorigin="7375,1451" coordsize="204,202" path="m7579,1595l7440,1595,7440,1607,7491,1615,7476,1625,7457,1634,7433,1641,7438,1650,7447,1653,7470,1646,7489,1637,7519,1623,7542,1623,7539,1621,7524,1607,7579,1607,7579,1595xe" filled="t" fillcolor="#202020" stroked="f">
                <v:path arrowok="t"/>
                <v:fill/>
              </v:shape>
              <v:shape style="position:absolute;left:7375;top:1451;width:204;height:202" coordorigin="7375,1451" coordsize="204,202" path="m7421,1542l7406,1542,7406,1653,7421,1653,7421,1542xe" filled="t" fillcolor="#202020" stroked="f">
                <v:path arrowok="t"/>
                <v:fill/>
              </v:shape>
              <v:shape style="position:absolute;left:7375;top:1451;width:204;height:202" coordorigin="7375,1451" coordsize="204,202" path="m7542,1623l7519,1623,7534,1635,7552,1645,7572,1653,7574,1648,7579,1643,7576,1637,7556,1630,7542,1623xe" filled="t" fillcolor="#202020" stroked="f">
                <v:path arrowok="t"/>
                <v:fill/>
              </v:shape>
              <v:shape style="position:absolute;left:7375;top:1451;width:204;height:202" coordorigin="7375,1451" coordsize="204,202" path="m7447,1497l7378,1497,7378,1511,7397,1526,7391,1546,7384,1564,7375,1581,7378,1586,7380,1593,7382,1597,7390,1583,7399,1565,7406,1542,7437,1542,7435,1540,7433,1538,7421,1538,7421,1511,7447,1511,7447,1497xe" filled="t" fillcolor="#202020" stroked="f">
                <v:path arrowok="t"/>
                <v:fill/>
              </v:shape>
              <v:shape style="position:absolute;left:7375;top:1451;width:204;height:202" coordorigin="7375,1451" coordsize="204,202" path="m7517,1576l7502,1576,7502,1595,7514,1595,7517,1590,7517,1576xe" filled="t" fillcolor="#202020" stroked="f">
                <v:path arrowok="t"/>
                <v:fill/>
              </v:shape>
              <v:shape style="position:absolute;left:7375;top:1451;width:204;height:202" coordorigin="7375,1451" coordsize="204,202" path="m7567,1506l7454,1506,7454,1581,7469,1581,7469,1576,7567,1576,7567,1564,7469,1564,7469,1547,7567,1547,7567,1535,7469,1535,7469,1521,7567,1521,7567,1506xe" filled="t" fillcolor="#202020" stroked="f">
                <v:path arrowok="t"/>
                <v:fill/>
              </v:shape>
              <v:shape style="position:absolute;left:7375;top:1451;width:204;height:202" coordorigin="7375,1451" coordsize="204,202" path="m7567,1576l7553,1576,7553,1581,7567,1581,7567,1576xe" filled="t" fillcolor="#202020" stroked="f">
                <v:path arrowok="t"/>
                <v:fill/>
              </v:shape>
              <v:shape style="position:absolute;left:7375;top:1451;width:204;height:202" coordorigin="7375,1451" coordsize="204,202" path="m7437,1542l7421,1542,7426,1550,7433,1557,7438,1566,7450,1557,7442,1550,7437,1542xe" filled="t" fillcolor="#202020" stroked="f">
                <v:path arrowok="t"/>
                <v:fill/>
              </v:shape>
              <v:shape style="position:absolute;left:7375;top:1451;width:204;height:202" coordorigin="7375,1451" coordsize="204,202" path="m7567,1547l7553,1547,7553,1564,7567,1564,7567,1547xe" filled="t" fillcolor="#202020" stroked="f">
                <v:path arrowok="t"/>
                <v:fill/>
              </v:shape>
              <v:shape style="position:absolute;left:7375;top:1451;width:204;height:202" coordorigin="7375,1451" coordsize="204,202" path="m7428,1533l7421,1538,7433,1538,7428,1533xe" filled="t" fillcolor="#202020" stroked="f">
                <v:path arrowok="t"/>
                <v:fill/>
              </v:shape>
              <v:shape style="position:absolute;left:7375;top:1451;width:204;height:202" coordorigin="7375,1451" coordsize="204,202" path="m7567,1521l7553,1521,7553,1535,7567,1535,7567,1521xe" filled="t" fillcolor="#202020" stroked="f">
                <v:path arrowok="t"/>
                <v:fill/>
              </v:shape>
              <v:shape style="position:absolute;left:7375;top:1451;width:204;height:202" coordorigin="7375,1451" coordsize="204,202" path="m7493,1485l7478,1485,7478,1502,7493,1502,7493,1485xe" filled="t" fillcolor="#202020" stroked="f">
                <v:path arrowok="t"/>
                <v:fill/>
              </v:shape>
              <v:shape style="position:absolute;left:7375;top:1451;width:204;height:202" coordorigin="7375,1451" coordsize="204,202" path="m7543,1485l7529,1485,7529,1502,7543,1502,7543,1485xe" filled="t" fillcolor="#202020" stroked="f">
                <v:path arrowok="t"/>
                <v:fill/>
              </v:shape>
              <v:shape style="position:absolute;left:7375;top:1451;width:204;height:202" coordorigin="7375,1451" coordsize="204,202" path="m7421,1451l7406,1451,7406,1497,7421,1497,7421,1451xe" filled="t" fillcolor="#202020" stroked="f">
                <v:path arrowok="t"/>
                <v:fill/>
              </v:shape>
              <v:shape style="position:absolute;left:7375;top:1451;width:204;height:202" coordorigin="7375,1451" coordsize="204,202" path="m7579,1473l7445,1473,7445,1485,7579,1485,7579,1473xe" filled="t" fillcolor="#202020" stroked="f">
                <v:path arrowok="t"/>
                <v:fill/>
              </v:shape>
              <v:shape style="position:absolute;left:7375;top:1451;width:204;height:202" coordorigin="7375,1451" coordsize="204,202" path="m7493,1451l7478,1451,7478,1473,7493,1473,7493,1451xe" filled="t" fillcolor="#202020" stroked="f">
                <v:path arrowok="t"/>
                <v:fill/>
              </v:shape>
              <v:shape style="position:absolute;left:7375;top:1451;width:204;height:202" coordorigin="7375,1451" coordsize="204,202" path="m7543,1454l7529,1454,7529,1473,7543,1473,7543,14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459991pt;margin-top:64.620003pt;width:42.64pt;height:11.2pt;mso-position-horizontal-relative:page;mso-position-vertical-relative:page;z-index:-4759" coordorigin="8409,1292" coordsize="853,224">
            <v:group style="position:absolute;left:8419;top:1305;width:202;height:202" coordorigin="8419,1305" coordsize="202,202">
              <v:shape style="position:absolute;left:8419;top:1305;width:202;height:202" coordorigin="8419,1305" coordsize="202,202" path="m8594,1413l8450,1413,8450,1506,8467,1506,8467,1492,8594,1492,8594,1478,8467,1478,8467,1430,8594,1430,8594,1413xe" filled="t" fillcolor="#202020" stroked="f">
                <v:path arrowok="t"/>
                <v:fill/>
              </v:shape>
              <v:shape style="position:absolute;left:8419;top:1305;width:202;height:202" coordorigin="8419,1305" coordsize="202,202" path="m8594,1492l8578,1492,8578,1504,8594,1504,8594,1492xe" filled="t" fillcolor="#202020" stroked="f">
                <v:path arrowok="t"/>
                <v:fill/>
              </v:shape>
              <v:shape style="position:absolute;left:8419;top:1305;width:202;height:202" coordorigin="8419,1305" coordsize="202,202" path="m8594,1430l8578,1430,8578,1478,8594,1478,8594,1430xe" filled="t" fillcolor="#202020" stroked="f">
                <v:path arrowok="t"/>
                <v:fill/>
              </v:shape>
              <v:shape style="position:absolute;left:8419;top:1305;width:202;height:202" coordorigin="8419,1305" coordsize="202,202" path="m8539,1305l8514,1307,8502,1321,8489,1334,8474,1347,8458,1359,8439,1371,8419,1382,8429,1391,8431,1396,8441,1391,8453,1384,8462,1377,8616,1377,8614,1374,8578,1374,8482,1364,8498,1351,8511,1337,8522,1322,8544,1322,8534,1310,8539,1305xe" filled="t" fillcolor="#202020" stroked="f">
                <v:path arrowok="t"/>
                <v:fill/>
              </v:shape>
              <v:shape style="position:absolute;left:8419;top:1305;width:202;height:202" coordorigin="8419,1305" coordsize="202,202" path="m8616,1377l8582,1377,8592,1384,8604,1389,8614,1394,8616,1389,8621,1384,8616,1377xe" filled="t" fillcolor="#202020" stroked="f">
                <v:path arrowok="t"/>
                <v:fill/>
              </v:shape>
              <v:shape style="position:absolute;left:8419;top:1305;width:202;height:202" coordorigin="8419,1305" coordsize="202,202" path="m8582,1377l8462,1377,8462,1389,8582,1389,8582,1377xe" filled="t" fillcolor="#202020" stroked="f">
                <v:path arrowok="t"/>
                <v:fill/>
              </v:shape>
              <v:shape style="position:absolute;left:8419;top:1305;width:202;height:202" coordorigin="8419,1305" coordsize="202,202" path="m8544,1322l8522,1322,8534,1335,8548,1349,8563,1363,8578,1374,8614,1374,8612,1371,8594,1362,8576,1351,8561,1339,8547,1325,8544,1322xe" filled="t" fillcolor="#202020" stroked="f">
                <v:path arrowok="t"/>
                <v:fill/>
              </v:shape>
            </v:group>
            <v:group style="position:absolute;left:8645;top:1314;width:175;height:187" coordorigin="8645,1314" coordsize="175,187">
              <v:shape style="position:absolute;left:8645;top:1314;width:175;height:187" coordorigin="8645,1314" coordsize="175,187" path="m8820,1314l8645,1314,8645,1502,8662,1502,8662,1329,8820,1329,8820,1314xe" filled="t" fillcolor="#202020" stroked="f">
                <v:path arrowok="t"/>
                <v:fill/>
              </v:shape>
              <v:shape style="position:absolute;left:8645;top:1314;width:175;height:187" coordorigin="8645,1314" coordsize="175,187" path="m8760,1482l8760,1494,8762,1499,8774,1502,8813,1502,8820,1494,8820,1485,8772,1485,8760,1482xe" filled="t" fillcolor="#202020" stroked="f">
                <v:path arrowok="t"/>
                <v:fill/>
              </v:shape>
              <v:shape style="position:absolute;left:8645;top:1314;width:175;height:187" coordorigin="8645,1314" coordsize="175,187" path="m8820,1329l8803,1329,8803,1482,8801,1485,8820,1485,8820,1329xe" filled="t" fillcolor="#202020" stroked="f">
                <v:path arrowok="t"/>
                <v:fill/>
              </v:shape>
              <v:shape style="position:absolute;left:8645;top:1314;width:175;height:187" coordorigin="8645,1314" coordsize="175,187" path="m8774,1391l8690,1391,8690,1468,8705,1468,8705,1456,8774,1456,8774,1442,8705,1442,8705,1408,8774,1408,8774,1391xe" filled="t" fillcolor="#202020" stroked="f">
                <v:path arrowok="t"/>
                <v:fill/>
              </v:shape>
              <v:shape style="position:absolute;left:8645;top:1314;width:175;height:187" coordorigin="8645,1314" coordsize="175,187" path="m8774,1408l8760,1408,8760,1442,8774,1442,8774,1408xe" filled="t" fillcolor="#202020" stroked="f">
                <v:path arrowok="t"/>
                <v:fill/>
              </v:shape>
              <v:shape style="position:absolute;left:8645;top:1314;width:175;height:187" coordorigin="8645,1314" coordsize="175,187" path="m8794,1353l8671,1353,8671,1370,8794,1370,8794,1353xe" filled="t" fillcolor="#202020" stroked="f">
                <v:path arrowok="t"/>
                <v:fill/>
              </v:shape>
            </v:group>
            <v:group style="position:absolute;left:8839;top:1302;width:202;height:202" coordorigin="8839,1302" coordsize="202,202">
              <v:shape style="position:absolute;left:8839;top:1302;width:202;height:202" coordorigin="8839,1302" coordsize="202,202" path="m8886,1386l8868,1386,8868,1504,8885,1504,8886,1386xe" filled="t" fillcolor="#202020" stroked="f">
                <v:path arrowok="t"/>
                <v:fill/>
              </v:shape>
              <v:shape style="position:absolute;left:8839;top:1302;width:202;height:202" coordorigin="8839,1302" coordsize="202,202" path="m9005,1384l8990,1384,8990,1504,9005,1504,9005,1384xe" filled="t" fillcolor="#202020" stroked="f">
                <v:path arrowok="t"/>
                <v:fill/>
              </v:shape>
              <v:shape style="position:absolute;left:8839;top:1302;width:202;height:202" coordorigin="8839,1302" coordsize="202,202" path="m8947,1384l8930,1384,8930,1421,8928,1443,8922,1463,8912,1480,8899,1494,8904,1497,8946,1435,8947,1415,8947,1384xe" filled="t" fillcolor="#202020" stroked="f">
                <v:path arrowok="t"/>
                <v:fill/>
              </v:shape>
              <v:shape style="position:absolute;left:8839;top:1302;width:202;height:202" coordorigin="8839,1302" coordsize="202,202" path="m8899,1310l8880,1315,8874,1335,8866,1354,8858,1372,8849,1389,8839,1406,8844,1415,8847,1421,8858,1405,8868,1386,8886,1386,8887,1348,8899,1310xe" filled="t" fillcolor="#202020" stroked="f">
                <v:path arrowok="t"/>
                <v:fill/>
              </v:shape>
              <v:shape style="position:absolute;left:8839;top:1302;width:202;height:202" coordorigin="8839,1302" coordsize="202,202" path="m8993,1334l8976,1334,8988,1350,9002,1364,9017,1377,9034,1389,9038,1382,9041,1377,9032,1367,9016,1356,9001,1342,8993,1334xe" filled="t" fillcolor="#202020" stroked="f">
                <v:path arrowok="t"/>
                <v:fill/>
              </v:shape>
              <v:shape style="position:absolute;left:8839;top:1302;width:202;height:202" coordorigin="8839,1302" coordsize="202,202" path="m8978,1302l8960,1306,8950,1323,8938,1338,8925,1353,8909,1366,8892,1379,8897,1382,8899,1386,8914,1384,8930,1370,8945,1357,8960,1344,8976,1334,8993,1334,8988,1327,8976,1310,8978,1302xe" filled="t" fillcolor="#202020" stroked="f">
                <v:path arrowok="t"/>
                <v:fill/>
              </v:shape>
            </v:group>
            <v:group style="position:absolute;left:9050;top:1302;width:202;height:202" coordorigin="9050,1302" coordsize="202,202">
              <v:shape style="position:absolute;left:9050;top:1302;width:202;height:202" coordorigin="9050,1302" coordsize="202,202" path="m9096,1396l9082,1396,9082,1504,9096,1504,9096,1396xe" filled="t" fillcolor="#202020" stroked="f">
                <v:path arrowok="t"/>
                <v:fill/>
              </v:shape>
              <v:shape style="position:absolute;left:9050;top:1302;width:202;height:202" coordorigin="9050,1302" coordsize="202,202" path="m9238,1425l9137,1425,9137,1504,9154,1504,9154,1494,9238,1494,9238,1480,9154,1480,9154,1439,9238,1439,9238,1425xe" filled="t" fillcolor="#202020" stroked="f">
                <v:path arrowok="t"/>
                <v:fill/>
              </v:shape>
              <v:shape style="position:absolute;left:9050;top:1302;width:202;height:202" coordorigin="9050,1302" coordsize="202,202" path="m9238,1494l9223,1494,9223,1504,9238,1504,9238,1494xe" filled="t" fillcolor="#202020" stroked="f">
                <v:path arrowok="t"/>
                <v:fill/>
              </v:shape>
              <v:shape style="position:absolute;left:9050;top:1302;width:202;height:202" coordorigin="9050,1302" coordsize="202,202" path="m9238,1439l9223,1439,9223,1480,9238,1480,9238,1439xe" filled="t" fillcolor="#202020" stroked="f">
                <v:path arrowok="t"/>
                <v:fill/>
              </v:shape>
              <v:shape style="position:absolute;left:9050;top:1302;width:202;height:202" coordorigin="9050,1302" coordsize="202,202" path="m9122,1343l9053,1343,9053,1358,9081,1358,9076,1377,9069,1396,9060,1414,9050,1432,9053,1437,9055,1444,9066,1436,9074,1417,9082,1396,9096,1396,9096,1386,9115,1386,9108,1379,9096,1379,9096,1358,9122,1358,9122,1343xe" filled="t" fillcolor="#202020" stroked="f">
                <v:path arrowok="t"/>
                <v:fill/>
              </v:shape>
              <v:shape style="position:absolute;left:9050;top:1302;width:202;height:202" coordorigin="9050,1302" coordsize="202,202" path="m9169,1353l9151,1353,9162,1370,9172,1387,9154,1397,9136,1406,9118,1413,9122,1422,9139,1421,9158,1412,9193,1395,9235,1395,9226,1391,9219,1371,9185,1371,9172,1358,9169,1353xe" filled="t" fillcolor="#202020" stroked="f">
                <v:path arrowok="t"/>
                <v:fill/>
              </v:shape>
              <v:shape style="position:absolute;left:9050;top:1302;width:202;height:202" coordorigin="9050,1302" coordsize="202,202" path="m9235,1395l9193,1395,9211,1406,9229,1414,9247,1420,9252,1410,9244,1400,9235,1395xe" filled="t" fillcolor="#202020" stroked="f">
                <v:path arrowok="t"/>
                <v:fill/>
              </v:shape>
              <v:shape style="position:absolute;left:9050;top:1302;width:202;height:202" coordorigin="9050,1302" coordsize="202,202" path="m9115,1386l9096,1386,9118,1408,9127,1398,9115,1386xe" filled="t" fillcolor="#202020" stroked="f">
                <v:path arrowok="t"/>
                <v:fill/>
              </v:shape>
              <v:shape style="position:absolute;left:9050;top:1302;width:202;height:202" coordorigin="9050,1302" coordsize="202,202" path="m9103,1374l9096,1379,9108,1379,9103,1374xe" filled="t" fillcolor="#202020" stroked="f">
                <v:path arrowok="t"/>
                <v:fill/>
              </v:shape>
              <v:shape style="position:absolute;left:9050;top:1302;width:202;height:202" coordorigin="9050,1302" coordsize="202,202" path="m9175,1307l9154,1317,9145,1335,9135,1352,9122,1370,9132,1379,9139,1370,9146,1362,9151,1353,9169,1353,9161,1338,9242,1338,9242,1324,9168,1324,9170,1319,9173,1312,9175,1307xe" filled="t" fillcolor="#202020" stroked="f">
                <v:path arrowok="t"/>
                <v:fill/>
              </v:shape>
              <v:shape style="position:absolute;left:9050;top:1302;width:202;height:202" coordorigin="9050,1302" coordsize="202,202" path="m9242,1338l9223,1338,9217,1347,9204,1361,9185,1371,9219,1371,9218,1370,9218,1370,9231,1355,9242,1338xe" filled="t" fillcolor="#202020" stroked="f">
                <v:path arrowok="t"/>
                <v:fill/>
              </v:shape>
              <v:shape style="position:absolute;left:9050;top:1302;width:202;height:202" coordorigin="9050,1302" coordsize="202,202" path="m9096,1302l9082,1302,9082,1343,9096,1343,9096,13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2.463745pt;margin-top:80.339996pt;width:18.870162pt;height:10.84pt;mso-position-horizontal-relative:page;mso-position-vertical-relative:page;z-index:-4758" coordorigin="8649,1607" coordsize="377,217">
            <v:group style="position:absolute;left:8659;top:1617;width:55;height:197" coordorigin="8659,1617" coordsize="55,197">
              <v:shape style="position:absolute;left:8659;top:1617;width:55;height:197" coordorigin="8659,1617" coordsize="55,197" path="m8714,1617l8670,1658,8659,1720,8661,1742,8666,1762,8673,1780,8683,1798,8695,1814,8708,1806,8698,1790,8689,1772,8683,1753,8680,1733,8678,1710,8680,1690,8685,1671,8692,1652,8702,1634,8714,1617xe" filled="t" fillcolor="#202020" stroked="f">
                <v:path arrowok="t"/>
                <v:fill/>
              </v:shape>
            </v:group>
            <v:group style="position:absolute;left:8736;top:1617;width:204;height:182" coordorigin="8736,1617" coordsize="204,182">
              <v:shape style="position:absolute;left:8736;top:1617;width:204;height:182" coordorigin="8736,1617" coordsize="204,182" path="m8813,1691l8796,1691,8795,1718,8791,1738,8784,1754,8773,1767,8757,1779,8736,1790,8738,1794,8743,1799,8759,1798,8777,1787,8811,1723,8813,1698,8813,1691xe" filled="t" fillcolor="#202020" stroked="f">
                <v:path arrowok="t"/>
                <v:fill/>
              </v:shape>
              <v:shape style="position:absolute;left:8736;top:1617;width:204;height:182" coordorigin="8736,1617" coordsize="204,182" path="m8873,1691l8856,1691,8856,1790,8863,1797,8923,1797,8933,1790,8934,1782,8875,1782,8873,1780,8873,1691xe" filled="t" fillcolor="#202020" stroked="f">
                <v:path arrowok="t"/>
                <v:fill/>
              </v:shape>
              <v:shape style="position:absolute;left:8736;top:1617;width:204;height:182" coordorigin="8736,1617" coordsize="204,182" path="m8928,1742l8923,1742,8921,1751,8921,1761,8918,1770,8918,1778,8911,1782,8934,1782,8935,1775,8938,1768,8938,1758,8940,1746,8933,1744,8928,1742xe" filled="t" fillcolor="#202020" stroked="f">
                <v:path arrowok="t"/>
                <v:fill/>
              </v:shape>
              <v:shape style="position:absolute;left:8736;top:1617;width:204;height:182" coordorigin="8736,1617" coordsize="204,182" path="m8938,1674l8738,1674,8738,1691,8938,1691,8938,1674xe" filled="t" fillcolor="#202020" stroked="f">
                <v:path arrowok="t"/>
                <v:fill/>
              </v:shape>
              <v:shape style="position:absolute;left:8736;top:1617;width:204;height:182" coordorigin="8736,1617" coordsize="204,182" path="m8918,1617l8758,1617,8758,1631,8918,1631,8918,1617xe" filled="t" fillcolor="#202020" stroked="f">
                <v:path arrowok="t"/>
                <v:fill/>
              </v:shape>
            </v:group>
            <v:group style="position:absolute;left:8962;top:1617;width:55;height:197" coordorigin="8962,1617" coordsize="55,197">
              <v:shape style="position:absolute;left:8962;top:1617;width:55;height:197" coordorigin="8962,1617" coordsize="55,197" path="m8978,1617l8968,1625,8978,1641,8987,1658,8993,1677,8996,1698,8998,1720,8996,1741,8991,1761,8984,1779,8974,1797,8962,1814,8978,1814,9012,1752,9017,1709,9014,1688,9009,1668,9001,1650,8991,1633,8978,16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700012pt;margin-top:72.059998pt;width:52.96172pt;height:11.2pt;mso-position-horizontal-relative:page;mso-position-vertical-relative:page;z-index:-4757" coordorigin="9914,1441" coordsize="1059,224">
            <v:group style="position:absolute;left:9924;top:1454;width:203;height:202" coordorigin="9924,1454" coordsize="203,202">
              <v:shape style="position:absolute;left:9924;top:1454;width:203;height:202" coordorigin="9924,1454" coordsize="203,202" path="m10101,1625l10063,1625,10078,1636,10096,1646,10116,1655,10118,1650,10123,1643,10127,1638,10107,1630,10101,1625xe" filled="t" fillcolor="#202020" stroked="f">
                <v:path arrowok="t"/>
                <v:fill/>
              </v:shape>
              <v:shape style="position:absolute;left:9924;top:1454;width:203;height:202" coordorigin="9924,1454" coordsize="203,202" path="m9934,1634l9926,1634,9926,1638,9929,1646,9929,1650,9962,1650,9970,1643,9970,1636,9941,1636,9934,1634xe" filled="t" fillcolor="#202020" stroked="f">
                <v:path arrowok="t"/>
                <v:fill/>
              </v:shape>
              <v:shape style="position:absolute;left:9924;top:1454;width:203;height:202" coordorigin="9924,1454" coordsize="203,202" path="m10111,1533l9998,1533,9998,1545,10018,1560,10025,1579,10033,1597,10039,1615,10022,1626,10004,1634,9984,1641,9989,1646,9991,1650,10009,1650,10044,1633,10063,1625,10101,1625,10091,1617,10082,1598,10057,1598,10045,1583,10036,1565,10030,1545,10111,1545,10111,1533xe" filled="t" fillcolor="#202020" stroked="f">
                <v:path arrowok="t"/>
                <v:fill/>
              </v:shape>
              <v:shape style="position:absolute;left:9924;top:1454;width:203;height:202" coordorigin="9924,1454" coordsize="203,202" path="m9970,1569l9953,1569,9953,1631,9950,1636,9970,1636,9970,1569xe" filled="t" fillcolor="#202020" stroked="f">
                <v:path arrowok="t"/>
                <v:fill/>
              </v:shape>
              <v:shape style="position:absolute;left:9924;top:1454;width:203;height:202" coordorigin="9924,1454" coordsize="203,202" path="m10111,1545l10094,1545,10092,1550,10084,1569,10072,1585,10057,1598,10082,1598,10082,1598,10094,1582,10103,1565,10111,1545xe" filled="t" fillcolor="#202020" stroked="f">
                <v:path arrowok="t"/>
                <v:fill/>
              </v:shape>
              <v:shape style="position:absolute;left:9924;top:1454;width:203;height:202" coordorigin="9924,1454" coordsize="203,202" path="m9970,1509l9953,1509,9953,1552,9934,1557,9924,1562,9924,1578,9934,1574,9953,1569,9970,1569,9970,1564,9977,1562,9984,1557,9991,1554,9991,1547,9970,1547,9970,1509xe" filled="t" fillcolor="#202020" stroked="f">
                <v:path arrowok="t"/>
                <v:fill/>
              </v:shape>
              <v:shape style="position:absolute;left:9924;top:1454;width:203;height:202" coordorigin="9924,1454" coordsize="203,202" path="m9991,1540l9970,1547,9991,1547,9991,1540xe" filled="t" fillcolor="#202020" stroked="f">
                <v:path arrowok="t"/>
                <v:fill/>
              </v:shape>
              <v:shape style="position:absolute;left:9924;top:1454;width:203;height:202" coordorigin="9924,1454" coordsize="203,202" path="m10068,1502l10051,1502,10051,1533,10068,1533,10068,1502xe" filled="t" fillcolor="#202020" stroked="f">
                <v:path arrowok="t"/>
                <v:fill/>
              </v:shape>
              <v:shape style="position:absolute;left:9924;top:1454;width:203;height:202" coordorigin="9924,1454" coordsize="203,202" path="m9994,1494l9926,1494,9926,1509,9994,1509,9994,1494xe" filled="t" fillcolor="#202020" stroked="f">
                <v:path arrowok="t"/>
                <v:fill/>
              </v:shape>
              <v:shape style="position:absolute;left:9924;top:1454;width:203;height:202" coordorigin="9924,1454" coordsize="203,202" path="m10123,1485l9998,1485,9998,1502,10123,1502,10123,1485xe" filled="t" fillcolor="#202020" stroked="f">
                <v:path arrowok="t"/>
                <v:fill/>
              </v:shape>
              <v:shape style="position:absolute;left:9924;top:1454;width:203;height:202" coordorigin="9924,1454" coordsize="203,202" path="m9970,1454l9953,1454,9953,1494,9970,1494,9970,1454xe" filled="t" fillcolor="#202020" stroked="f">
                <v:path arrowok="t"/>
                <v:fill/>
              </v:shape>
              <v:shape style="position:absolute;left:9924;top:1454;width:203;height:202" coordorigin="9924,1454" coordsize="203,202" path="m10068,1454l10051,1454,10051,1485,10068,1485,10068,1454xe" filled="t" fillcolor="#202020" stroked="f">
                <v:path arrowok="t"/>
                <v:fill/>
              </v:shape>
            </v:group>
            <v:group style="position:absolute;left:10133;top:1451;width:206;height:204" coordorigin="10133,1451" coordsize="206,204">
              <v:shape style="position:absolute;left:10133;top:1451;width:206;height:204" coordorigin="10133,1451" coordsize="206,204" path="m10257,1528l10229,1528,10229,1655,10243,1655,10248,1538,10263,1538,10262,1536,10257,1528xe" filled="t" fillcolor="#202020" stroked="f">
                <v:path arrowok="t"/>
                <v:fill/>
              </v:shape>
              <v:shape style="position:absolute;left:10133;top:1451;width:206;height:204" coordorigin="10133,1451" coordsize="206,204" path="m10334,1502l10138,1502,10138,1516,10213,1528,10202,1545,10163,1591,10133,1617,10138,1622,10140,1629,10155,1623,10170,1609,10209,1563,10229,1528,10257,1528,10250,1516,10334,1516,10334,1502xe" filled="t" fillcolor="#202020" stroked="f">
                <v:path arrowok="t"/>
                <v:fill/>
              </v:shape>
              <v:shape style="position:absolute;left:10133;top:1451;width:206;height:204" coordorigin="10133,1451" coordsize="206,204" path="m10263,1538l10248,1538,10259,1556,10296,1604,10325,1629,10334,1619,10339,1612,10330,1607,10315,1596,10300,1584,10287,1570,10274,1554,10263,1538xe" filled="t" fillcolor="#202020" stroked="f">
                <v:path arrowok="t"/>
                <v:fill/>
              </v:shape>
              <v:shape style="position:absolute;left:10133;top:1451;width:206;height:204" coordorigin="10133,1451" coordsize="206,204" path="m10243,1451l10229,1451,10229,1502,10243,1502,10243,1451xe" filled="t" fillcolor="#202020" stroked="f">
                <v:path arrowok="t"/>
                <v:fill/>
              </v:shape>
              <v:shape style="position:absolute;left:10133;top:1451;width:206;height:204" coordorigin="10133,1451" coordsize="206,204" path="m10274,1454l10265,1466,10268,1468,10283,1481,10298,1494,10306,1479,10274,1454xe" filled="t" fillcolor="#202020" stroked="f">
                <v:path arrowok="t"/>
                <v:fill/>
              </v:shape>
            </v:group>
            <v:group style="position:absolute;left:10344;top:1458;width:198;height:197" coordorigin="10344,1458" coordsize="198,197">
              <v:shape style="position:absolute;left:10344;top:1458;width:198;height:197" coordorigin="10344,1458" coordsize="198,197" path="m10498,1615l10461,1615,10478,1624,10495,1634,10531,1655,10542,1640,10525,1630,10508,1621,10498,1615xe" filled="t" fillcolor="#202020" stroked="f">
                <v:path arrowok="t"/>
                <v:fill/>
              </v:shape>
              <v:shape style="position:absolute;left:10344;top:1458;width:198;height:197" coordorigin="10344,1458" coordsize="198,197" path="m10457,1540l10440,1540,10440,1578,10435,1600,10370,1635,10346,1641,10351,1646,10354,1650,10373,1652,10397,1645,10417,1638,10434,1630,10449,1623,10461,1615,10498,1615,10491,1611,10473,1602,10454,1593,10457,1588,10457,1540xe" filled="t" fillcolor="#202020" stroked="f">
                <v:path arrowok="t"/>
                <v:fill/>
              </v:shape>
              <v:shape style="position:absolute;left:10344;top:1458;width:198;height:197" coordorigin="10344,1458" coordsize="198,197" path="m10524,1516l10373,1516,10373,1607,10390,1607,10390,1530,10524,1530,10524,1516xe" filled="t" fillcolor="#202020" stroked="f">
                <v:path arrowok="t"/>
                <v:fill/>
              </v:shape>
              <v:shape style="position:absolute;left:10344;top:1458;width:198;height:197" coordorigin="10344,1458" coordsize="198,197" path="m10524,1530l10507,1530,10507,1605,10524,1605,10524,1530xe" filled="t" fillcolor="#202020" stroked="f">
                <v:path arrowok="t"/>
                <v:fill/>
              </v:shape>
              <v:shape style="position:absolute;left:10344;top:1458;width:198;height:197" coordorigin="10344,1458" coordsize="198,197" path="m10426,1458l10403,1460,10391,1475,10377,1488,10361,1502,10344,1516,10349,1521,10354,1523,10357,1527,10372,1515,10387,1502,10402,1487,10495,1487,10495,1473,10414,1473,10418,1468,10421,1463,10426,1458xe" filled="t" fillcolor="#202020" stroked="f">
                <v:path arrowok="t"/>
                <v:fill/>
              </v:shape>
              <v:shape style="position:absolute;left:10344;top:1458;width:198;height:197" coordorigin="10344,1458" coordsize="198,197" path="m10495,1487l10474,1487,10462,1499,10454,1509,10447,1516,10469,1516,10476,1506,10495,1487xe" filled="t" fillcolor="#202020" stroked="f">
                <v:path arrowok="t"/>
                <v:fill/>
              </v:shape>
            </v:group>
            <v:group style="position:absolute;left:10555;top:1454;width:199;height:202" coordorigin="10555,1454" coordsize="199,202">
              <v:shape style="position:absolute;left:10555;top:1454;width:199;height:202" coordorigin="10555,1454" coordsize="199,202" path="m10754,1530l10558,1530,10558,1542,10754,1542,10754,1530xe" filled="t" fillcolor="#202020" stroked="f">
                <v:path arrowok="t"/>
                <v:fill/>
              </v:shape>
              <v:shape style="position:absolute;left:10555;top:1454;width:199;height:202" coordorigin="10555,1454" coordsize="199,202" path="m10663,1514l10649,1514,10649,1530,10663,1530,10663,1514xe" filled="t" fillcolor="#202020" stroked="f">
                <v:path arrowok="t"/>
                <v:fill/>
              </v:shape>
              <v:shape style="position:absolute;left:10555;top:1454;width:199;height:202" coordorigin="10555,1454" coordsize="199,202" path="m10735,1502l10577,1502,10577,1514,10735,1514,10735,1502xe" filled="t" fillcolor="#202020" stroked="f">
                <v:path arrowok="t"/>
                <v:fill/>
              </v:shape>
              <v:shape style="position:absolute;left:10555;top:1454;width:199;height:202" coordorigin="10555,1454" coordsize="199,202" path="m10663,1485l10649,1485,10649,1502,10663,1502,10663,1485xe" filled="t" fillcolor="#202020" stroked="f">
                <v:path arrowok="t"/>
                <v:fill/>
              </v:shape>
              <v:shape style="position:absolute;left:10555;top:1454;width:199;height:202" coordorigin="10555,1454" coordsize="199,202" path="m10745,1470l10567,1470,10567,1485,10745,1485,10745,1470xe" filled="t" fillcolor="#202020" stroked="f">
                <v:path arrowok="t"/>
                <v:fill/>
              </v:shape>
              <v:shape style="position:absolute;left:10555;top:1454;width:199;height:202" coordorigin="10555,1454" coordsize="199,202" path="m10663,1454l10649,1454,10649,1470,10663,1470,10663,1454xe" filled="t" fillcolor="#202020" stroked="f">
                <v:path arrowok="t"/>
                <v:fill/>
              </v:shape>
              <v:shape style="position:absolute;left:10555;top:1454;width:199;height:202" coordorigin="10555,1454" coordsize="199,202" path="m10717,1628l10670,1628,10691,1635,10710,1642,10727,1649,10742,1655,10740,1635,10717,1628xe" filled="t" fillcolor="#202020" stroked="f">
                <v:path arrowok="t"/>
                <v:fill/>
              </v:shape>
              <v:shape style="position:absolute;left:10555;top:1454;width:199;height:202" coordorigin="10555,1454" coordsize="199,202" path="m10663,1581l10649,1581,10647,1602,10639,1620,10627,1627,10609,1632,10585,1636,10555,1638,10558,1643,10560,1650,10576,1654,10600,1650,10621,1646,10639,1641,10655,1635,10670,1628,10717,1628,10661,1610,10663,1602,10663,1581xe" filled="t" fillcolor="#202020" stroked="f">
                <v:path arrowok="t"/>
                <v:fill/>
              </v:shape>
              <v:shape style="position:absolute;left:10555;top:1454;width:199;height:202" coordorigin="10555,1454" coordsize="199,202" path="m10730,1559l10582,1559,10582,1617,10598,1617,10598,1574,10730,1574,10730,1559xe" filled="t" fillcolor="#202020" stroked="f">
                <v:path arrowok="t"/>
                <v:fill/>
              </v:shape>
              <v:shape style="position:absolute;left:10555;top:1454;width:199;height:202" coordorigin="10555,1454" coordsize="199,202" path="m10730,1574l10714,1574,10714,1617,10730,1617,10730,1574xe" filled="t" fillcolor="#202020" stroked="f">
                <v:path arrowok="t"/>
                <v:fill/>
              </v:shape>
            </v:group>
            <v:group style="position:absolute;left:10764;top:1456;width:199;height:194" coordorigin="10764,1456" coordsize="199,194">
              <v:shape style="position:absolute;left:10764;top:1456;width:199;height:194" coordorigin="10764,1456" coordsize="199,194" path="m10886,1539l10871,1539,10879,1560,10910,1613,10954,1650,10958,1643,10963,1638,10963,1629,10948,1620,10933,1608,10920,1595,10908,1580,10897,1562,10887,1542,10886,1539xe" filled="t" fillcolor="#202020" stroked="f">
                <v:path arrowok="t"/>
                <v:fill/>
              </v:shape>
              <v:shape style="position:absolute;left:10764;top:1456;width:199;height:194" coordorigin="10764,1456" coordsize="199,194" path="m10877,1456l10857,1460,10856,1484,10852,1507,10832,1567,10781,1625,10764,1636,10769,1641,10774,1648,10783,1648,10800,1636,10841,1591,10871,1539,10886,1539,10879,1520,10872,1496,10875,1477,10877,145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141.899994pt;width:42.88pt;height:11.2pt;mso-position-horizontal-relative:page;mso-position-vertical-relative:page;z-index:-4756" coordorigin="1060,2838" coordsize="858,224">
            <v:group style="position:absolute;left:1070;top:2862;width:204;height:190" coordorigin="1070,2862" coordsize="204,190">
              <v:shape style="position:absolute;left:1070;top:2862;width:204;height:190" coordorigin="1070,2862" coordsize="204,190" path="m1238,3014l1205,3014,1215,3019,1232,3030,1249,3040,1265,3052,1265,3030,1248,3020,1238,3014xe" filled="t" fillcolor="#202020" stroked="f">
                <v:path arrowok="t"/>
                <v:fill/>
              </v:shape>
              <v:shape style="position:absolute;left:1070;top:2862;width:204;height:190" coordorigin="1070,2862" coordsize="204,190" path="m1217,2930l1202,2930,1202,2975,1197,2994,1187,3011,1173,3022,1156,3032,1133,3040,1142,3050,1155,3050,1174,3041,1190,3029,1202,3016,1205,3014,1238,3014,1231,3009,1212,2999,1217,2987,1217,2930xe" filled="t" fillcolor="#202020" stroked="f">
                <v:path arrowok="t"/>
                <v:fill/>
              </v:shape>
              <v:shape style="position:absolute;left:1070;top:2862;width:204;height:190" coordorigin="1070,2862" coordsize="204,190" path="m1118,2886l1102,2886,1102,2994,1082,2999,1070,3002,1087,3016,1104,3012,1125,3007,1150,3002,1147,2997,1147,2992,1118,2992,1118,2886xe" filled="t" fillcolor="#202020" stroked="f">
                <v:path arrowok="t"/>
                <v:fill/>
              </v:shape>
              <v:shape style="position:absolute;left:1070;top:2862;width:204;height:190" coordorigin="1070,2862" coordsize="204,190" path="m1265,2903l1154,2903,1154,3009,1171,3009,1171,2918,1265,2918,1265,2903xe" filled="t" fillcolor="#202020" stroked="f">
                <v:path arrowok="t"/>
                <v:fill/>
              </v:shape>
              <v:shape style="position:absolute;left:1070;top:2862;width:204;height:190" coordorigin="1070,2862" coordsize="204,190" path="m1265,2918l1248,2918,1248,3009,1265,3009,1265,2918xe" filled="t" fillcolor="#202020" stroked="f">
                <v:path arrowok="t"/>
                <v:fill/>
              </v:shape>
              <v:shape style="position:absolute;left:1070;top:2862;width:204;height:190" coordorigin="1070,2862" coordsize="204,190" path="m1147,2985l1140,2987,1130,2990,1118,2992,1147,2992,1147,2985xe" filled="t" fillcolor="#202020" stroked="f">
                <v:path arrowok="t"/>
                <v:fill/>
              </v:shape>
              <v:shape style="position:absolute;left:1070;top:2862;width:204;height:190" coordorigin="1070,2862" coordsize="204,190" path="m1217,2877l1200,2877,1193,2903,1210,2903,1217,2877xe" filled="t" fillcolor="#202020" stroked="f">
                <v:path arrowok="t"/>
                <v:fill/>
              </v:shape>
              <v:shape style="position:absolute;left:1070;top:2862;width:204;height:190" coordorigin="1070,2862" coordsize="204,190" path="m1145,2872l1075,2872,1075,2886,1145,2886,1145,2872xe" filled="t" fillcolor="#202020" stroked="f">
                <v:path arrowok="t"/>
                <v:fill/>
              </v:shape>
              <v:shape style="position:absolute;left:1070;top:2862;width:204;height:190" coordorigin="1070,2862" coordsize="204,190" path="m1274,2862l1150,2862,1150,2877,1274,2877,1274,2862xe" filled="t" fillcolor="#202020" stroked="f">
                <v:path arrowok="t"/>
                <v:fill/>
              </v:shape>
            </v:group>
            <v:group style="position:absolute;left:1310;top:2860;width:149;height:190" coordorigin="1310,2860" coordsize="149,190">
              <v:shape style="position:absolute;left:1310;top:2860;width:149;height:190" coordorigin="1310,2860" coordsize="149,190" path="m1459,2860l1310,2860,1310,3050,1330,3050,1330,3035,1459,3035,1459,3018,1330,3018,1330,2980,1459,2980,1459,2966,1330,2966,1330,2927,1459,2927,1459,2913,1330,2913,1330,2874,1459,2874,1459,2860xe" filled="t" fillcolor="#202020" stroked="f">
                <v:path arrowok="t"/>
                <v:fill/>
              </v:shape>
              <v:shape style="position:absolute;left:1310;top:2860;width:149;height:190" coordorigin="1310,2860" coordsize="149,190" path="m1459,3035l1442,3035,1442,3050,1459,3050,1459,3035xe" filled="t" fillcolor="#202020" stroked="f">
                <v:path arrowok="t"/>
                <v:fill/>
              </v:shape>
              <v:shape style="position:absolute;left:1310;top:2860;width:149;height:190" coordorigin="1310,2860" coordsize="149,190" path="m1459,2980l1442,2980,1442,3018,1459,3018,1459,2980xe" filled="t" fillcolor="#202020" stroked="f">
                <v:path arrowok="t"/>
                <v:fill/>
              </v:shape>
              <v:shape style="position:absolute;left:1310;top:2860;width:149;height:190" coordorigin="1310,2860" coordsize="149,190" path="m1459,2927l1442,2927,1442,2966,1459,2966,1459,2927xe" filled="t" fillcolor="#202020" stroked="f">
                <v:path arrowok="t"/>
                <v:fill/>
              </v:shape>
              <v:shape style="position:absolute;left:1310;top:2860;width:149;height:190" coordorigin="1310,2860" coordsize="149,190" path="m1459,2874l1442,2874,1442,2913,1459,2913,1459,2874xe" filled="t" fillcolor="#202020" stroked="f">
                <v:path arrowok="t"/>
                <v:fill/>
              </v:shape>
            </v:group>
            <v:group style="position:absolute;left:1495;top:2853;width:202;height:185" coordorigin="1495,2853" coordsize="202,185">
              <v:shape style="position:absolute;left:1495;top:2853;width:202;height:185" coordorigin="1495,2853" coordsize="202,185" path="m1697,3023l1495,3023,1495,3038,1697,3038,1697,3023xe" filled="t" fillcolor="#202020" stroked="f">
                <v:path arrowok="t"/>
                <v:fill/>
              </v:shape>
              <v:shape style="position:absolute;left:1495;top:2853;width:202;height:185" coordorigin="1495,2853" coordsize="202,185" path="m1577,2853l1560,2853,1560,3023,1577,3023,1577,2853xe" filled="t" fillcolor="#202020" stroked="f">
                <v:path arrowok="t"/>
                <v:fill/>
              </v:shape>
              <v:shape style="position:absolute;left:1495;top:2853;width:202;height:185" coordorigin="1495,2853" coordsize="202,185" path="m1630,2853l1613,2853,1613,3023,1630,3023,1630,2853xe" filled="t" fillcolor="#202020" stroked="f">
                <v:path arrowok="t"/>
                <v:fill/>
              </v:shape>
              <v:shape style="position:absolute;left:1495;top:2853;width:202;height:185" coordorigin="1495,2853" coordsize="202,185" path="m1517,2894l1506,2909,1514,2928,1521,2946,1527,2966,1534,2985,1547,2968,1540,2949,1533,2930,1525,2911,1517,2894xe" filled="t" fillcolor="#202020" stroked="f">
                <v:path arrowok="t"/>
                <v:fill/>
              </v:shape>
              <v:shape style="position:absolute;left:1495;top:2853;width:202;height:185" coordorigin="1495,2853" coordsize="202,185" path="m1690,2903l1669,2906,1662,2924,1654,2943,1646,2961,1637,2980,1657,2978,1664,2961,1672,2942,1680,2923,1690,2903xe" filled="t" fillcolor="#202020" stroked="f">
                <v:path arrowok="t"/>
                <v:fill/>
              </v:shape>
            </v:group>
            <v:group style="position:absolute;left:1706;top:2848;width:202;height:192" coordorigin="1706,2848" coordsize="202,192">
              <v:shape style="position:absolute;left:1706;top:2848;width:202;height:192" coordorigin="1706,2848" coordsize="202,192" path="m1908,3023l1706,3023,1706,3040,1908,3040,1908,3023xe" filled="t" fillcolor="#202020" stroked="f">
                <v:path arrowok="t"/>
                <v:fill/>
              </v:shape>
              <v:shape style="position:absolute;left:1706;top:2848;width:202;height:192" coordorigin="1706,2848" coordsize="202,192" path="m1814,2966l1798,2966,1798,3023,1814,3023,1814,2966xe" filled="t" fillcolor="#202020" stroked="f">
                <v:path arrowok="t"/>
                <v:fill/>
              </v:shape>
              <v:shape style="position:absolute;left:1706;top:2848;width:202;height:192" coordorigin="1706,2848" coordsize="202,192" path="m1891,2949l1721,2949,1721,2966,1891,2966,1891,2949xe" filled="t" fillcolor="#202020" stroked="f">
                <v:path arrowok="t"/>
                <v:fill/>
              </v:shape>
              <v:shape style="position:absolute;left:1706;top:2848;width:202;height:192" coordorigin="1706,2848" coordsize="202,192" path="m1814,2903l1798,2903,1798,2949,1814,2949,1814,2903xe" filled="t" fillcolor="#202020" stroked="f">
                <v:path arrowok="t"/>
                <v:fill/>
              </v:shape>
              <v:shape style="position:absolute;left:1706;top:2848;width:202;height:192" coordorigin="1706,2848" coordsize="202,192" path="m1898,2886l1714,2886,1714,2903,1898,2903,1898,2886xe" filled="t" fillcolor="#202020" stroked="f">
                <v:path arrowok="t"/>
                <v:fill/>
              </v:shape>
              <v:shape style="position:absolute;left:1706;top:2848;width:202;height:192" coordorigin="1706,2848" coordsize="202,192" path="m1805,2848l1788,2858,1793,2862,1805,2886,1822,2877,1819,2872,1812,2862,1805,284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134.460007pt;width:31.24pt;height:11.2pt;mso-position-horizontal-relative:page;mso-position-vertical-relative:page;z-index:-4755" coordorigin="2467,2689" coordsize="625,224">
            <v:group style="position:absolute;left:2477;top:2711;width:204;height:192" coordorigin="2477,2711" coordsize="204,192">
              <v:shape style="position:absolute;left:2477;top:2711;width:204;height:192" coordorigin="2477,2711" coordsize="204,192" path="m2645,2865l2609,2865,2622,2869,2639,2880,2655,2891,2671,2903,2670,2880,2645,2865xe" filled="t" fillcolor="#202020" stroked="f">
                <v:path arrowok="t"/>
                <v:fill/>
              </v:shape>
              <v:shape style="position:absolute;left:2477;top:2711;width:204;height:192" coordorigin="2477,2711" coordsize="204,192" path="m2623,2781l2606,2781,2606,2823,2602,2843,2592,2860,2579,2871,2562,2882,2539,2891,2544,2896,2546,2901,2562,2900,2581,2890,2597,2879,2609,2867,2609,2865,2645,2865,2636,2859,2618,2848,2621,2838,2623,2826,2623,2781xe" filled="t" fillcolor="#202020" stroked="f">
                <v:path arrowok="t"/>
                <v:fill/>
              </v:shape>
              <v:shape style="position:absolute;left:2477;top:2711;width:204;height:192" coordorigin="2477,2711" coordsize="204,192" path="m2525,2738l2508,2738,2508,2846,2489,2850,2477,2853,2492,2867,2510,2862,2530,2856,2554,2850,2554,2841,2525,2841,2525,2738xe" filled="t" fillcolor="#202020" stroked="f">
                <v:path arrowok="t"/>
                <v:fill/>
              </v:shape>
              <v:shape style="position:absolute;left:2477;top:2711;width:204;height:192" coordorigin="2477,2711" coordsize="204,192" path="m2669,2752l2561,2752,2561,2860,2578,2860,2578,2766,2669,2766,2669,2752xe" filled="t" fillcolor="#202020" stroked="f">
                <v:path arrowok="t"/>
                <v:fill/>
              </v:shape>
              <v:shape style="position:absolute;left:2477;top:2711;width:204;height:192" coordorigin="2477,2711" coordsize="204,192" path="m2669,2766l2654,2766,2654,2860,2669,2860,2669,2766xe" filled="t" fillcolor="#202020" stroked="f">
                <v:path arrowok="t"/>
                <v:fill/>
              </v:shape>
              <v:shape style="position:absolute;left:2477;top:2711;width:204;height:192" coordorigin="2477,2711" coordsize="204,192" path="m2554,2834l2525,2841,2554,2841,2554,2834xe" filled="t" fillcolor="#202020" stroked="f">
                <v:path arrowok="t"/>
                <v:fill/>
              </v:shape>
              <v:shape style="position:absolute;left:2477;top:2711;width:204;height:192" coordorigin="2477,2711" coordsize="204,192" path="m2623,2726l2604,2726,2599,2752,2616,2752,2623,2726xe" filled="t" fillcolor="#202020" stroked="f">
                <v:path arrowok="t"/>
                <v:fill/>
              </v:shape>
              <v:shape style="position:absolute;left:2477;top:2711;width:204;height:192" coordorigin="2477,2711" coordsize="204,192" path="m2551,2721l2479,2721,2479,2738,2551,2738,2551,2721xe" filled="t" fillcolor="#202020" stroked="f">
                <v:path arrowok="t"/>
                <v:fill/>
              </v:shape>
              <v:shape style="position:absolute;left:2477;top:2711;width:204;height:192" coordorigin="2477,2711" coordsize="204,192" path="m2681,2711l2556,2711,2556,2726,2681,2726,2681,2711xe" filled="t" fillcolor="#202020" stroked="f">
                <v:path arrowok="t"/>
                <v:fill/>
              </v:shape>
            </v:group>
            <v:group style="position:absolute;left:2717;top:2709;width:149;height:192" coordorigin="2717,2709" coordsize="149,192">
              <v:shape style="position:absolute;left:2717;top:2709;width:149;height:192" coordorigin="2717,2709" coordsize="149,192" path="m2866,2709l2717,2709,2717,2901,2734,2901,2734,2884,2866,2884,2866,2870,2734,2870,2734,2831,2866,2831,2866,2817,2734,2817,2734,2778,2866,2778,2866,2764,2734,2764,2734,2726,2866,2726,2866,2709xe" filled="t" fillcolor="#202020" stroked="f">
                <v:path arrowok="t"/>
                <v:fill/>
              </v:shape>
              <v:shape style="position:absolute;left:2717;top:2709;width:149;height:192" coordorigin="2717,2709" coordsize="149,192" path="m2866,2884l2849,2884,2849,2901,2866,2901,2866,2884xe" filled="t" fillcolor="#202020" stroked="f">
                <v:path arrowok="t"/>
                <v:fill/>
              </v:shape>
              <v:shape style="position:absolute;left:2717;top:2709;width:149;height:192" coordorigin="2717,2709" coordsize="149,192" path="m2866,2831l2849,2831,2849,2870,2866,2870,2866,2831xe" filled="t" fillcolor="#202020" stroked="f">
                <v:path arrowok="t"/>
                <v:fill/>
              </v:shape>
              <v:shape style="position:absolute;left:2717;top:2709;width:149;height:192" coordorigin="2717,2709" coordsize="149,192" path="m2866,2778l2849,2778,2849,2817,2866,2817,2866,2778xe" filled="t" fillcolor="#202020" stroked="f">
                <v:path arrowok="t"/>
                <v:fill/>
              </v:shape>
              <v:shape style="position:absolute;left:2717;top:2709;width:149;height:192" coordorigin="2717,2709" coordsize="149,192" path="m2866,2726l2849,2726,2849,2764,2866,2764,2866,2726xe" filled="t" fillcolor="#202020" stroked="f">
                <v:path arrowok="t"/>
                <v:fill/>
              </v:shape>
            </v:group>
            <v:group style="position:absolute;left:2897;top:2699;width:185;height:204" coordorigin="2897,2699" coordsize="185,204">
              <v:shape style="position:absolute;left:2897;top:2699;width:185;height:204" coordorigin="2897,2699" coordsize="185,204" path="m2957,2826l2940,2826,2940,2903,2957,2903,2957,2889,3082,2889,3082,2874,2957,2874,2957,2826xe" filled="t" fillcolor="#202020" stroked="f">
                <v:path arrowok="t"/>
                <v:fill/>
              </v:shape>
              <v:shape style="position:absolute;left:2897;top:2699;width:185;height:204" coordorigin="2897,2699" coordsize="185,204" path="m3082,2889l3065,2889,3065,2903,3082,2903,3082,2889xe" filled="t" fillcolor="#202020" stroked="f">
                <v:path arrowok="t"/>
                <v:fill/>
              </v:shape>
              <v:shape style="position:absolute;left:2897;top:2699;width:185;height:204" coordorigin="2897,2699" coordsize="185,204" path="m3082,2824l3065,2824,3065,2874,3082,2874,3082,2824xe" filled="t" fillcolor="#202020" stroked="f">
                <v:path arrowok="t"/>
                <v:fill/>
              </v:shape>
              <v:shape style="position:absolute;left:2897;top:2699;width:185;height:204" coordorigin="2897,2699" coordsize="185,204" path="m2966,2754l2952,2766,2964,2774,2971,2783,2917,2816,2897,2822,2902,2826,2904,2834,2906,2838,2930,2829,2940,2826,2957,2826,2957,2824,3082,2824,3082,2810,2985,2808,3004,2798,3021,2787,3030,2782,2996,2782,2981,2768,2966,2754xe" filled="t" fillcolor="#202020" stroked="f">
                <v:path arrowok="t"/>
                <v:fill/>
              </v:shape>
              <v:shape style="position:absolute;left:2897;top:2699;width:185;height:204" coordorigin="2897,2699" coordsize="185,204" path="m3082,2738l2964,2738,3048,2749,3032,2761,3015,2772,2996,2782,3030,2782,3038,2776,3054,2764,3068,2751,3082,2738xe" filled="t" fillcolor="#202020" stroked="f">
                <v:path arrowok="t"/>
                <v:fill/>
              </v:shape>
              <v:shape style="position:absolute;left:2897;top:2699;width:185;height:204" coordorigin="2897,2699" coordsize="185,204" path="m2974,2699l2932,2747,2902,2771,2909,2778,2919,2777,2935,2765,2951,2752,2964,2738,3082,2738,3082,2723,2976,2723,2981,2718,2986,2711,2990,2706,2974,269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4.399994pt;margin-top:150.199997pt;width:10.306639pt;height:9.960pt;mso-position-horizontal-relative:page;mso-position-vertical-relative:page;z-index:-4754" coordorigin="2688,3004" coordsize="206,199">
            <v:shape style="position:absolute;left:2688;top:3004;width:206;height:199" coordorigin="2688,3004" coordsize="206,199" path="m2738,3112l2724,3112,2724,3203,2738,3203,2738,3112xe" filled="t" fillcolor="#202020" stroked="f">
              <v:path arrowok="t"/>
              <v:fill/>
            </v:shape>
            <v:shape style="position:absolute;left:2688;top:3004;width:206;height:199" coordorigin="2688,3004" coordsize="206,199" path="m2784,3182l2784,3189,2786,3194,2786,3198,2825,3198,2832,3191,2832,3184,2791,3184,2784,3182xe" filled="t" fillcolor="#202020" stroked="f">
              <v:path arrowok="t"/>
              <v:fill/>
            </v:shape>
            <v:shape style="position:absolute;left:2688;top:3004;width:206;height:199" coordorigin="2688,3004" coordsize="206,199" path="m2832,3054l2818,3054,2818,3179,2813,3184,2832,3184,2832,3054xe" filled="t" fillcolor="#202020" stroked="f">
              <v:path arrowok="t"/>
              <v:fill/>
            </v:shape>
            <v:shape style="position:absolute;left:2688;top:3004;width:206;height:199" coordorigin="2688,3004" coordsize="206,199" path="m2858,3088l2844,3095,2852,3113,2860,3130,2869,3149,2878,3170,2894,3159,2858,3088xe" filled="t" fillcolor="#202020" stroked="f">
              <v:path arrowok="t"/>
              <v:fill/>
            </v:shape>
            <v:shape style="position:absolute;left:2688;top:3004;width:206;height:199" coordorigin="2688,3004" coordsize="206,199" path="m2786,3088l2779,3109,2772,3128,2765,3146,2758,3162,2762,3165,2770,3167,2772,3169,2781,3152,2789,3134,2796,3115,2803,3095,2786,3088xe" filled="t" fillcolor="#202020" stroked="f">
              <v:path arrowok="t"/>
              <v:fill/>
            </v:shape>
            <v:shape style="position:absolute;left:2688;top:3004;width:206;height:199" coordorigin="2688,3004" coordsize="206,199" path="m2765,3062l2690,3062,2690,3076,2724,3076,2716,3095,2708,3113,2698,3130,2688,3148,2693,3158,2705,3148,2715,3131,2724,3112,2738,3112,2738,3102,2758,3102,2753,3098,2738,3098,2738,3076,2765,3076,2765,3071,2781,3071,2784,3066,2765,3066,2765,3062xe" filled="t" fillcolor="#202020" stroked="f">
              <v:path arrowok="t"/>
              <v:fill/>
            </v:shape>
            <v:shape style="position:absolute;left:2688;top:3004;width:206;height:199" coordorigin="2688,3004" coordsize="206,199" path="m2758,3102l2738,3102,2746,3110,2753,3119,2760,3126,2770,3117,2765,3110,2758,3102xe" filled="t" fillcolor="#202020" stroked="f">
              <v:path arrowok="t"/>
              <v:fill/>
            </v:shape>
            <v:shape style="position:absolute;left:2688;top:3004;width:206;height:199" coordorigin="2688,3004" coordsize="206,199" path="m2746,3090l2738,3098,2753,3098,2746,3090xe" filled="t" fillcolor="#202020" stroked="f">
              <v:path arrowok="t"/>
              <v:fill/>
            </v:shape>
            <v:shape style="position:absolute;left:2688;top:3004;width:206;height:199" coordorigin="2688,3004" coordsize="206,199" path="m2887,3045l2868,3045,2866,3052,2861,3062,2856,3074,2870,3081,2878,3064,2885,3052,2887,3045xe" filled="t" fillcolor="#202020" stroked="f">
              <v:path arrowok="t"/>
              <v:fill/>
            </v:shape>
            <v:shape style="position:absolute;left:2688;top:3004;width:206;height:199" coordorigin="2688,3004" coordsize="206,199" path="m2781,3071l2765,3071,2767,3074,2770,3078,2775,3079,2781,3071xe" filled="t" fillcolor="#202020" stroked="f">
              <v:path arrowok="t"/>
              <v:fill/>
            </v:shape>
            <v:shape style="position:absolute;left:2688;top:3004;width:206;height:199" coordorigin="2688,3004" coordsize="206,199" path="m2815,3004l2792,3015,2784,3034,2774,3052,2765,3066,2784,3066,2786,3064,2796,3045,2887,3045,2887,3030,2803,3030,2806,3023,2815,3004xe" filled="t" fillcolor="#202020" stroked="f">
              <v:path arrowok="t"/>
              <v:fill/>
            </v:shape>
            <v:shape style="position:absolute;left:2688;top:3004;width:206;height:199" coordorigin="2688,3004" coordsize="206,199" path="m2738,3030l2724,3030,2724,3062,2738,3062,2738,3030xe" filled="t" fillcolor="#202020" stroked="f">
              <v:path arrowok="t"/>
              <v:fill/>
            </v:shape>
            <v:shape style="position:absolute;left:2688;top:3004;width:206;height:199" coordorigin="2688,3004" coordsize="206,199" path="m2753,3012l2735,3014,2714,3017,2690,3018,2693,3026,2693,3030,2695,3035,2705,3033,2714,3033,2724,3030,2738,3030,2762,3026,2772,3026,2753,301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5.660004pt;margin-top:142.139999pt;width:42.16pt;height:10.84pt;mso-position-horizontal-relative:page;mso-position-vertical-relative:page;z-index:-4753" coordorigin="3513,2843" coordsize="843,217">
            <v:group style="position:absolute;left:3523;top:2865;width:194;height:185" coordorigin="3523,2865" coordsize="194,185">
              <v:shape style="position:absolute;left:3523;top:2865;width:194;height:185" coordorigin="3523,2865" coordsize="194,185" path="m3674,2956l3658,2956,3658,3050,3674,3050,3674,2956xe" filled="t" fillcolor="#202020" stroked="f">
                <v:path arrowok="t"/>
                <v:fill/>
              </v:shape>
              <v:shape style="position:absolute;left:3523;top:2865;width:194;height:185" coordorigin="3523,2865" coordsize="194,185" path="m3727,2942l3523,2942,3523,2956,3576,2957,3574,2979,3569,2997,3559,3015,3544,3027,3523,3040,3528,3042,3533,3047,3548,3045,3564,3033,3577,3019,3588,3000,3591,2981,3593,2956,3727,2956,3727,2942xe" filled="t" fillcolor="#202020" stroked="f">
                <v:path arrowok="t"/>
                <v:fill/>
              </v:shape>
              <v:shape style="position:absolute;left:3523;top:2865;width:194;height:185" coordorigin="3523,2865" coordsize="194,185" path="m3593,2882l3576,2882,3576,2942,3593,2942,3593,2882xe" filled="t" fillcolor="#202020" stroked="f">
                <v:path arrowok="t"/>
                <v:fill/>
              </v:shape>
              <v:shape style="position:absolute;left:3523;top:2865;width:194;height:185" coordorigin="3523,2865" coordsize="194,185" path="m3674,2882l3658,2882,3658,2942,3674,2942,3674,2882xe" filled="t" fillcolor="#202020" stroked="f">
                <v:path arrowok="t"/>
                <v:fill/>
              </v:shape>
              <v:shape style="position:absolute;left:3523;top:2865;width:194;height:185" coordorigin="3523,2865" coordsize="194,185" path="m3718,2865l3530,2865,3530,2882,3718,2882,3718,2865xe" filled="t" fillcolor="#202020" stroked="f">
                <v:path arrowok="t"/>
                <v:fill/>
              </v:shape>
            </v:group>
            <v:group style="position:absolute;left:3737;top:3029;width:199;height:2" coordorigin="3737,3029" coordsize="199,2">
              <v:shape style="position:absolute;left:3737;top:3029;width:199;height:2" coordorigin="3737,3029" coordsize="199,0" path="m3737,3029l3936,3029e" filled="f" stroked="t" strokeweight=".94pt" strokecolor="#202020">
                <v:path arrowok="t"/>
              </v:shape>
            </v:group>
            <v:group style="position:absolute;left:3835;top:2884;width:2;height:137" coordorigin="3835,2884" coordsize="2,137">
              <v:shape style="position:absolute;left:3835;top:2884;width:2;height:137" coordorigin="3835,2884" coordsize="0,137" path="m3835,2884l3835,3021e" filled="f" stroked="t" strokeweight="1.06pt" strokecolor="#202020">
                <v:path arrowok="t"/>
              </v:shape>
            </v:group>
            <v:group style="position:absolute;left:3749;top:2876;width:175;height:2" coordorigin="3749,2876" coordsize="175,2">
              <v:shape style="position:absolute;left:3749;top:2876;width:175;height:2" coordorigin="3749,2876" coordsize="175,0" path="m3749,2876l3924,2876e" filled="f" stroked="t" strokeweight=".94pt" strokecolor="#202020">
                <v:path arrowok="t"/>
              </v:shape>
            </v:group>
            <v:group style="position:absolute;left:3972;top:2862;width:146;height:187" coordorigin="3972,2862" coordsize="146,187">
              <v:shape style="position:absolute;left:3972;top:2862;width:146;height:187" coordorigin="3972,2862" coordsize="146,187" path="m4118,2862l3972,2862,3972,3050,3991,3050,3991,3035,4118,3035,4118,3021,3991,3021,3991,2956,4118,2956,4118,2939,3991,2939,3991,2879,4118,2879,4118,2862xe" filled="t" fillcolor="#202020" stroked="f">
                <v:path arrowok="t"/>
                <v:fill/>
              </v:shape>
              <v:shape style="position:absolute;left:3972;top:2862;width:146;height:187" coordorigin="3972,2862" coordsize="146,187" path="m4118,3035l4102,3035,4102,3050,4118,3050,4118,3035xe" filled="t" fillcolor="#202020" stroked="f">
                <v:path arrowok="t"/>
                <v:fill/>
              </v:shape>
              <v:shape style="position:absolute;left:3972;top:2862;width:146;height:187" coordorigin="3972,2862" coordsize="146,187" path="m4118,2956l4102,2956,4102,3021,4118,3021,4118,2956xe" filled="t" fillcolor="#202020" stroked="f">
                <v:path arrowok="t"/>
                <v:fill/>
              </v:shape>
              <v:shape style="position:absolute;left:3972;top:2862;width:146;height:187" coordorigin="3972,2862" coordsize="146,187" path="m4118,2879l4102,2879,4102,2939,4118,2939,4118,2879xe" filled="t" fillcolor="#202020" stroked="f">
                <v:path arrowok="t"/>
                <v:fill/>
              </v:shape>
            </v:group>
            <v:group style="position:absolute;left:4154;top:2853;width:192;height:197" coordorigin="4154,2853" coordsize="192,197">
              <v:shape style="position:absolute;left:4154;top:2853;width:192;height:197" coordorigin="4154,2853" coordsize="192,197" path="m4190,3004l4182,3014,4168,3029,4154,3042,4162,3050,4173,3045,4187,3031,4202,3016,4190,3004xe" filled="t" fillcolor="#202020" stroked="f">
                <v:path arrowok="t"/>
                <v:fill/>
              </v:shape>
              <v:shape style="position:absolute;left:4154;top:2853;width:192;height:197" coordorigin="4154,2853" coordsize="192,197" path="m4346,2858l4274,2858,4274,2951,4273,2973,4271,2992,4269,3007,4261,3025,4248,3042,4253,3047,4289,2980,4346,2980,4346,2966,4289,2966,4289,2963,4290,2948,4289,2925,4346,2925,4346,2913,4289,2913,4289,2872,4346,2872,4346,2858xe" filled="t" fillcolor="#202020" stroked="f">
                <v:path arrowok="t"/>
                <v:fill/>
              </v:shape>
              <v:shape style="position:absolute;left:4154;top:2853;width:192;height:197" coordorigin="4154,2853" coordsize="192,197" path="m4346,2980l4332,2980,4332,3030,4330,3033,4298,3033,4301,3038,4301,3047,4310,3050,4339,3050,4346,3040,4346,2980xe" filled="t" fillcolor="#202020" stroked="f">
                <v:path arrowok="t"/>
                <v:fill/>
              </v:shape>
              <v:shape style="position:absolute;left:4154;top:2853;width:192;height:197" coordorigin="4154,2853" coordsize="192,197" path="m4226,3004l4217,3014,4226,3023,4236,3030,4243,3038,4253,3026,4246,3018,4226,3004xe" filled="t" fillcolor="#202020" stroked="f">
                <v:path arrowok="t"/>
                <v:fill/>
              </v:shape>
              <v:shape style="position:absolute;left:4154;top:2853;width:192;height:197" coordorigin="4154,2853" coordsize="192,197" path="m4265,2987l4154,2987,4154,3002,4265,3002,4265,2987xe" filled="t" fillcolor="#202020" stroked="f">
                <v:path arrowok="t"/>
                <v:fill/>
              </v:shape>
              <v:shape style="position:absolute;left:4154;top:2853;width:192;height:197" coordorigin="4154,2853" coordsize="192,197" path="m4190,2891l4174,2891,4174,2987,4190,2987,4190,2963,4248,2963,4248,2951,4190,2951,4190,2927,4248,2927,4248,2915,4190,2915,4190,2891xe" filled="t" fillcolor="#202020" stroked="f">
                <v:path arrowok="t"/>
                <v:fill/>
              </v:shape>
              <v:shape style="position:absolute;left:4154;top:2853;width:192;height:197" coordorigin="4154,2853" coordsize="192,197" path="m4248,2963l4231,2963,4231,2987,4248,2987,4248,2963xe" filled="t" fillcolor="#202020" stroked="f">
                <v:path arrowok="t"/>
                <v:fill/>
              </v:shape>
              <v:shape style="position:absolute;left:4154;top:2853;width:192;height:197" coordorigin="4154,2853" coordsize="192,197" path="m4346,2925l4332,2925,4332,2966,4346,2966,4346,2925xe" filled="t" fillcolor="#202020" stroked="f">
                <v:path arrowok="t"/>
                <v:fill/>
              </v:shape>
              <v:shape style="position:absolute;left:4154;top:2853;width:192;height:197" coordorigin="4154,2853" coordsize="192,197" path="m4248,2927l4231,2927,4231,2951,4248,2951,4248,2927xe" filled="t" fillcolor="#202020" stroked="f">
                <v:path arrowok="t"/>
                <v:fill/>
              </v:shape>
              <v:shape style="position:absolute;left:4154;top:2853;width:192;height:197" coordorigin="4154,2853" coordsize="192,197" path="m4248,2891l4231,2891,4231,2915,4248,2915,4248,2891xe" filled="t" fillcolor="#202020" stroked="f">
                <v:path arrowok="t"/>
                <v:fill/>
              </v:shape>
              <v:shape style="position:absolute;left:4154;top:2853;width:192;height:197" coordorigin="4154,2853" coordsize="192,197" path="m4346,2872l4332,2872,4332,2913,4346,2913,4346,2872xe" filled="t" fillcolor="#202020" stroked="f">
                <v:path arrowok="t"/>
                <v:fill/>
              </v:shape>
              <v:shape style="position:absolute;left:4154;top:2853;width:192;height:197" coordorigin="4154,2853" coordsize="192,197" path="m4265,2879l4157,2879,4157,2891,4265,2891,4265,2879xe" filled="t" fillcolor="#202020" stroked="f">
                <v:path arrowok="t"/>
                <v:fill/>
              </v:shape>
              <v:shape style="position:absolute;left:4154;top:2853;width:192;height:197" coordorigin="4154,2853" coordsize="192,197" path="m4190,2853l4174,2853,4174,2879,4190,2879,4190,2853xe" filled="t" fillcolor="#202020" stroked="f">
                <v:path arrowok="t"/>
                <v:fill/>
              </v:shape>
              <v:shape style="position:absolute;left:4154;top:2853;width:192;height:197" coordorigin="4154,2853" coordsize="192,197" path="m4248,2853l4231,2853,4231,2879,4248,2879,4248,285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134.580002pt;width:21.43pt;height:10.96pt;mso-position-horizontal-relative:page;mso-position-vertical-relative:page;z-index:-4752" coordorigin="4804,2692" coordsize="429,219">
            <v:group style="position:absolute;left:4814;top:2702;width:202;height:199" coordorigin="4814,2702" coordsize="202,199">
              <v:shape style="position:absolute;left:4814;top:2702;width:202;height:199" coordorigin="4814,2702" coordsize="202,199" path="m4996,2878l4956,2878,4972,2887,4990,2895,5011,2901,5016,2891,5005,2882,4996,2878xe" filled="t" fillcolor="#202020" stroked="f">
                <v:path arrowok="t"/>
                <v:fill/>
              </v:shape>
              <v:shape style="position:absolute;left:4814;top:2702;width:202;height:199" coordorigin="4814,2702" coordsize="202,199" path="m4934,2836l4915,2836,4922,2848,4932,2858,4939,2866,4922,2875,4903,2881,4882,2886,4884,2891,4889,2896,4901,2900,4920,2893,4939,2885,4956,2878,4996,2878,4986,2873,4976,2856,4951,2856,4937,2841,4934,2836xe" filled="t" fillcolor="#202020" stroked="f">
                <v:path arrowok="t"/>
                <v:fill/>
              </v:shape>
              <v:shape style="position:absolute;left:4814;top:2702;width:202;height:199" coordorigin="4814,2702" coordsize="202,199" path="m4879,2771l4864,2775,4859,2810,4856,2832,4853,2858,4838,2860,4814,2865,4826,2880,4845,2875,4865,2870,4884,2865,4884,2855,4872,2855,4866,2849,4871,2824,4875,2802,4877,2786,4879,2771xe" filled="t" fillcolor="#202020" stroked="f">
                <v:path arrowok="t"/>
                <v:fill/>
              </v:shape>
              <v:shape style="position:absolute;left:4814;top:2702;width:202;height:199" coordorigin="4814,2702" coordsize="202,199" path="m4944,2798l4926,2802,4914,2817,4900,2831,4884,2846,4889,2850,4894,2853,4896,2858,4910,2843,4915,2836,4934,2836,4927,2824,4999,2824,4999,2810,4937,2810,4939,2805,4942,2802,4944,2798xe" filled="t" fillcolor="#202020" stroked="f">
                <v:path arrowok="t"/>
                <v:fill/>
              </v:shape>
              <v:shape style="position:absolute;left:4814;top:2702;width:202;height:199" coordorigin="4814,2702" coordsize="202,199" path="m4999,2824l4982,2824,4980,2828,4968,2843,4951,2856,4976,2856,4989,2840,4999,2824xe" filled="t" fillcolor="#202020" stroked="f">
                <v:path arrowok="t"/>
                <v:fill/>
              </v:shape>
              <v:shape style="position:absolute;left:4814;top:2702;width:202;height:199" coordorigin="4814,2702" coordsize="202,199" path="m4884,2850l4879,2853,4872,2855,4884,2855,4884,2850xe" filled="t" fillcolor="#202020" stroked="f">
                <v:path arrowok="t"/>
                <v:fill/>
              </v:shape>
              <v:shape style="position:absolute;left:4814;top:2702;width:202;height:199" coordorigin="4814,2702" coordsize="202,199" path="m4834,2771l4819,2774,4822,2788,4826,2805,4830,2825,4834,2846,4844,2828,4841,2807,4837,2788,4834,2771xe" filled="t" fillcolor="#202020" stroked="f">
                <v:path arrowok="t"/>
                <v:fill/>
              </v:shape>
              <v:shape style="position:absolute;left:4814;top:2702;width:202;height:199" coordorigin="4814,2702" coordsize="202,199" path="m4915,2777l4898,2788,4882,2798,4886,2805,4889,2807,4903,2803,4920,2792,4934,2781,4915,2777xe" filled="t" fillcolor="#202020" stroked="f">
                <v:path arrowok="t"/>
                <v:fill/>
              </v:shape>
              <v:shape style="position:absolute;left:4814;top:2702;width:202;height:199" coordorigin="4814,2702" coordsize="202,199" path="m4975,2769l4966,2781,4976,2787,4993,2797,5009,2807,5011,2789,4994,2779,4975,2769xe" filled="t" fillcolor="#202020" stroked="f">
                <v:path arrowok="t"/>
                <v:fill/>
              </v:shape>
              <v:shape style="position:absolute;left:4814;top:2702;width:202;height:199" coordorigin="4814,2702" coordsize="202,199" path="m5007,2759l4997,2759,5002,2769,5006,2771,5007,2759xe" filled="t" fillcolor="#202020" stroked="f">
                <v:path arrowok="t"/>
                <v:fill/>
              </v:shape>
              <v:shape style="position:absolute;left:4814;top:2702;width:202;height:199" coordorigin="4814,2702" coordsize="202,199" path="m4958,2706l4932,2712,4920,2728,4908,2742,4906,2747,4901,2750,4894,2752,4901,2766,4906,2766,4910,2764,4974,2761,4997,2759,5007,2759,5007,2748,5006,2747,4966,2747,4945,2746,4931,2738,4944,2723,4958,2706xe" filled="t" fillcolor="#202020" stroked="f">
                <v:path arrowok="t"/>
                <v:fill/>
              </v:shape>
              <v:shape style="position:absolute;left:4814;top:2702;width:202;height:199" coordorigin="4814,2702" coordsize="202,199" path="m4886,2742l4817,2742,4817,2754,4886,2754,4886,2742xe" filled="t" fillcolor="#202020" stroked="f">
                <v:path arrowok="t"/>
                <v:fill/>
              </v:shape>
              <v:shape style="position:absolute;left:4814;top:2702;width:202;height:199" coordorigin="4814,2702" coordsize="202,199" path="m4980,2718l4968,2726,4973,2733,4980,2740,4966,2747,5006,2747,4994,2733,4980,2718xe" filled="t" fillcolor="#202020" stroked="f">
                <v:path arrowok="t"/>
                <v:fill/>
              </v:shape>
              <v:shape style="position:absolute;left:4814;top:2702;width:202;height:199" coordorigin="4814,2702" coordsize="202,199" path="m4846,2702l4834,2709,4841,2718,4848,2730,4853,2740,4867,2730,4846,2702xe" filled="t" fillcolor="#202020" stroked="f">
                <v:path arrowok="t"/>
                <v:fill/>
              </v:shape>
            </v:group>
            <v:group style="position:absolute;left:5028;top:2879;width:197;height:2" coordorigin="5028,2879" coordsize="197,2">
              <v:shape style="position:absolute;left:5028;top:2879;width:197;height:2" coordorigin="5028,2879" coordsize="197,0" path="m5028,2879l5225,2879e" filled="f" stroked="t" strokeweight=".82pt" strokecolor="#202020">
                <v:path arrowok="t"/>
              </v:shape>
            </v:group>
            <v:group style="position:absolute;left:5126;top:2735;width:2;height:137" coordorigin="5126,2735" coordsize="2,137">
              <v:shape style="position:absolute;left:5126;top:2735;width:2;height:137" coordorigin="5126,2735" coordsize="0,137" path="m5126,2735l5126,2872e" filled="f" stroked="t" strokeweight="1.06pt" strokecolor="#202020">
                <v:path arrowok="t"/>
              </v:shape>
            </v:group>
            <v:group style="position:absolute;left:5040;top:2727;width:173;height:2" coordorigin="5040,2727" coordsize="173,2">
              <v:shape style="position:absolute;left:5040;top:2727;width:173;height:2" coordorigin="5040,2727" coordsize="173,0" path="m5040,2727l5213,2727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941101pt;margin-top:134.460007pt;width:29.437811pt;height:11.56pt;mso-position-horizontal-relative:page;mso-position-vertical-relative:page;z-index:-4751" coordorigin="5359,2689" coordsize="589,231">
            <v:group style="position:absolute;left:5369;top:2716;width:53;height:194" coordorigin="5369,2716" coordsize="53,194">
              <v:shape style="position:absolute;left:5369;top:2716;width:53;height:194" coordorigin="5369,2716" coordsize="53,194" path="m5422,2716l5374,2774,5369,2817,5371,2839,5375,2859,5382,2877,5392,2894,5405,2910,5417,2905,5406,2889,5397,2871,5391,2852,5387,2831,5386,2809,5388,2788,5392,2768,5399,2749,5409,2732,5422,2716xe" filled="t" fillcolor="#202020" stroked="f">
                <v:path arrowok="t"/>
                <v:fill/>
              </v:shape>
            </v:group>
            <v:group style="position:absolute;left:5446;top:2699;width:202;height:202" coordorigin="5446,2699" coordsize="202,202">
              <v:shape style="position:absolute;left:5446;top:2699;width:202;height:202" coordorigin="5446,2699" coordsize="202,202" path="m5513,2790l5501,2803,5510,2822,5518,2840,5469,2880,5446,2886,5450,2891,5453,2898,5464,2901,5486,2894,5523,2881,5541,2875,5558,2871,5600,2871,5592,2868,5576,2858,5563,2846,5567,2840,5546,2840,5533,2825,5522,2809,5513,2790xe" filled="t" fillcolor="#202020" stroked="f">
                <v:path arrowok="t"/>
                <v:fill/>
              </v:shape>
              <v:shape style="position:absolute;left:5446;top:2699;width:202;height:202" coordorigin="5446,2699" coordsize="202,202" path="m5600,2871l5558,2871,5575,2880,5593,2887,5614,2895,5635,2901,5640,2896,5642,2891,5633,2881,5611,2875,5600,2871xe" filled="t" fillcolor="#202020" stroked="f">
                <v:path arrowok="t"/>
                <v:fill/>
              </v:shape>
              <v:shape style="position:absolute;left:5446;top:2699;width:202;height:202" coordorigin="5446,2699" coordsize="202,202" path="m5580,2788l5579,2791,5569,2810,5558,2827,5546,2840,5567,2840,5575,2831,5586,2814,5597,2795,5580,2788xe" filled="t" fillcolor="#202020" stroked="f">
                <v:path arrowok="t"/>
                <v:fill/>
              </v:shape>
              <v:shape style="position:absolute;left:5446;top:2699;width:202;height:202" coordorigin="5446,2699" coordsize="202,202" path="m5508,2754l5496,2769,5482,2783,5467,2796,5450,2807,5455,2812,5508,2781,5522,2766,5508,2754xe" filled="t" fillcolor="#202020" stroked="f">
                <v:path arrowok="t"/>
                <v:fill/>
              </v:shape>
              <v:shape style="position:absolute;left:5446;top:2699;width:202;height:202" coordorigin="5446,2699" coordsize="202,202" path="m5582,2754l5589,2778,5605,2791,5619,2804,5630,2817,5640,2807,5632,2794,5618,2782,5602,2769,5582,2754xe" filled="t" fillcolor="#202020" stroked="f">
                <v:path arrowok="t"/>
                <v:fill/>
              </v:shape>
              <v:shape style="position:absolute;left:5446;top:2699;width:202;height:202" coordorigin="5446,2699" coordsize="202,202" path="m5647,2730l5448,2730,5448,2745,5647,2745,5647,2730xe" filled="t" fillcolor="#202020" stroked="f">
                <v:path arrowok="t"/>
                <v:fill/>
              </v:shape>
              <v:shape style="position:absolute;left:5446;top:2699;width:202;height:202" coordorigin="5446,2699" coordsize="202,202" path="m5546,2699l5530,2706,5537,2716,5542,2723,5544,2730,5549,2730,5561,2726,5551,2706,5546,2699xe" filled="t" fillcolor="#202020" stroked="f">
                <v:path arrowok="t"/>
                <v:fill/>
              </v:shape>
            </v:group>
            <v:group style="position:absolute;left:5659;top:2879;width:199;height:2" coordorigin="5659,2879" coordsize="199,2">
              <v:shape style="position:absolute;left:5659;top:2879;width:199;height:2" coordorigin="5659,2879" coordsize="199,0" path="m5659,2879l5858,2879e" filled="f" stroked="t" strokeweight=".82pt" strokecolor="#202020">
                <v:path arrowok="t"/>
              </v:shape>
            </v:group>
            <v:group style="position:absolute;left:5759;top:2735;width:2;height:137" coordorigin="5759,2735" coordsize="2,137">
              <v:shape style="position:absolute;left:5759;top:2735;width:2;height:137" coordorigin="5759,2735" coordsize="0,137" path="m5759,2735l5759,2872e" filled="f" stroked="t" strokeweight=".94pt" strokecolor="#202020">
                <v:path arrowok="t"/>
              </v:shape>
            </v:group>
            <v:group style="position:absolute;left:5671;top:2727;width:175;height:2" coordorigin="5671,2727" coordsize="175,2">
              <v:shape style="position:absolute;left:5671;top:2727;width:175;height:2" coordorigin="5671,2727" coordsize="175,0" path="m5671,2727l5846,2727e" filled="f" stroked="t" strokeweight=".94pt" strokecolor="#202020">
                <v:path arrowok="t"/>
              </v:shape>
            </v:group>
            <v:group style="position:absolute;left:5882;top:2716;width:55;height:194" coordorigin="5882,2716" coordsize="55,194">
              <v:shape style="position:absolute;left:5882;top:2716;width:55;height:194" coordorigin="5882,2716" coordsize="55,194" path="m5902,2716l5887,2722,5898,2738,5907,2755,5913,2774,5917,2795,5918,2817,5916,2838,5912,2858,5905,2877,5895,2895,5882,2910,5902,2910,5933,2852,5938,2809,5936,2788,5931,2768,5924,2749,5914,2732,5902,27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2.660004pt;margin-top:149.580002pt;width:19.84pt;height:10.96pt;mso-position-horizontal-relative:page;mso-position-vertical-relative:page;z-index:-4750" coordorigin="5253,2992" coordsize="397,219">
            <v:group style="position:absolute;left:5263;top:3014;width:146;height:187" coordorigin="5263,3014" coordsize="146,187">
              <v:shape style="position:absolute;left:5263;top:3014;width:146;height:187" coordorigin="5263,3014" coordsize="146,187" path="m5410,3014l5263,3014,5263,3201,5280,3201,5280,3184,5410,3184,5410,3170,5280,3170,5280,3105,5410,3105,5410,3090,5280,3090,5280,3028,5410,3028,5410,3014xe" filled="t" fillcolor="#202020" stroked="f">
                <v:path arrowok="t"/>
                <v:fill/>
              </v:shape>
              <v:shape style="position:absolute;left:5263;top:3014;width:146;height:187" coordorigin="5263,3014" coordsize="146,187" path="m5410,3184l5393,3184,5393,3201,5410,3201,5410,3184xe" filled="t" fillcolor="#202020" stroked="f">
                <v:path arrowok="t"/>
                <v:fill/>
              </v:shape>
              <v:shape style="position:absolute;left:5263;top:3014;width:146;height:187" coordorigin="5263,3014" coordsize="146,187" path="m5410,3105l5393,3105,5393,3170,5410,3170,5410,3105xe" filled="t" fillcolor="#202020" stroked="f">
                <v:path arrowok="t"/>
                <v:fill/>
              </v:shape>
              <v:shape style="position:absolute;left:5263;top:3014;width:146;height:187" coordorigin="5263,3014" coordsize="146,187" path="m5410,3028l5393,3028,5393,3090,5410,3090,5410,3028xe" filled="t" fillcolor="#202020" stroked="f">
                <v:path arrowok="t"/>
                <v:fill/>
              </v:shape>
            </v:group>
            <v:group style="position:absolute;left:5443;top:3002;width:197;height:199" coordorigin="5443,3002" coordsize="197,199">
              <v:shape style="position:absolute;left:5443;top:3002;width:197;height:199" coordorigin="5443,3002" coordsize="197,199" path="m5640,3009l5566,3009,5565,3102,5564,3124,5562,3143,5560,3158,5552,3176,5539,3194,5544,3196,5580,3129,5640,3129,5640,3117,5580,3117,5580,3076,5640,3076,5640,3062,5580,3062,5580,3023,5640,3023,5640,3009xe" filled="t" fillcolor="#202020" stroked="f">
                <v:path arrowok="t"/>
                <v:fill/>
              </v:shape>
              <v:shape style="position:absolute;left:5443;top:3002;width:197;height:199" coordorigin="5443,3002" coordsize="197,199" path="m5479,3155l5473,3163,5459,3178,5443,3191,5448,3196,5453,3198,5465,3194,5494,3165,5479,3155xe" filled="t" fillcolor="#202020" stroked="f">
                <v:path arrowok="t"/>
                <v:fill/>
              </v:shape>
              <v:shape style="position:absolute;left:5443;top:3002;width:197;height:199" coordorigin="5443,3002" coordsize="197,199" path="m5590,3182l5594,3189,5594,3198,5633,3198,5640,3191,5640,3184,5602,3184,5590,3182xe" filled="t" fillcolor="#202020" stroked="f">
                <v:path arrowok="t"/>
                <v:fill/>
              </v:shape>
              <v:shape style="position:absolute;left:5443;top:3002;width:197;height:199" coordorigin="5443,3002" coordsize="197,199" path="m5518,3155l5508,3165,5518,3172,5525,3179,5532,3189,5544,3177,5534,3170,5527,3162,5518,3155xe" filled="t" fillcolor="#202020" stroked="f">
                <v:path arrowok="t"/>
                <v:fill/>
              </v:shape>
              <v:shape style="position:absolute;left:5443;top:3002;width:197;height:199" coordorigin="5443,3002" coordsize="197,199" path="m5640,3129l5626,3129,5626,3179,5621,3184,5640,3184,5640,3129xe" filled="t" fillcolor="#202020" stroked="f">
                <v:path arrowok="t"/>
                <v:fill/>
              </v:shape>
              <v:shape style="position:absolute;left:5443;top:3002;width:197;height:199" coordorigin="5443,3002" coordsize="197,199" path="m5554,3136l5446,3136,5446,3150,5554,3150,5554,3136xe" filled="t" fillcolor="#202020" stroked="f">
                <v:path arrowok="t"/>
                <v:fill/>
              </v:shape>
              <v:shape style="position:absolute;left:5443;top:3002;width:197;height:199" coordorigin="5443,3002" coordsize="197,199" path="m5479,3042l5465,3042,5465,3136,5479,3136,5479,3114,5539,3114,5539,3100,5479,3100,5479,3078,5539,3078,5539,3064,5479,3064,5479,3042xe" filled="t" fillcolor="#202020" stroked="f">
                <v:path arrowok="t"/>
                <v:fill/>
              </v:shape>
              <v:shape style="position:absolute;left:5443;top:3002;width:197;height:199" coordorigin="5443,3002" coordsize="197,199" path="m5539,3114l5522,3114,5522,3136,5539,3136,5539,3114xe" filled="t" fillcolor="#202020" stroked="f">
                <v:path arrowok="t"/>
                <v:fill/>
              </v:shape>
              <v:shape style="position:absolute;left:5443;top:3002;width:197;height:199" coordorigin="5443,3002" coordsize="197,199" path="m5640,3076l5626,3076,5626,3117,5640,3117,5640,3076xe" filled="t" fillcolor="#202020" stroked="f">
                <v:path arrowok="t"/>
                <v:fill/>
              </v:shape>
              <v:shape style="position:absolute;left:5443;top:3002;width:197;height:199" coordorigin="5443,3002" coordsize="197,199" path="m5539,3078l5522,3078,5522,3100,5539,3100,5539,3078xe" filled="t" fillcolor="#202020" stroked="f">
                <v:path arrowok="t"/>
                <v:fill/>
              </v:shape>
              <v:shape style="position:absolute;left:5443;top:3002;width:197;height:199" coordorigin="5443,3002" coordsize="197,199" path="m5539,3042l5522,3042,5522,3064,5539,3064,5539,3042xe" filled="t" fillcolor="#202020" stroked="f">
                <v:path arrowok="t"/>
                <v:fill/>
              </v:shape>
              <v:shape style="position:absolute;left:5443;top:3002;width:197;height:199" coordorigin="5443,3002" coordsize="197,199" path="m5640,3023l5626,3023,5626,3062,5640,3062,5640,3023xe" filled="t" fillcolor="#202020" stroked="f">
                <v:path arrowok="t"/>
                <v:fill/>
              </v:shape>
              <v:shape style="position:absolute;left:5443;top:3002;width:197;height:199" coordorigin="5443,3002" coordsize="197,199" path="m5554,3028l5448,3028,5448,3042,5554,3042,5554,3028xe" filled="t" fillcolor="#202020" stroked="f">
                <v:path arrowok="t"/>
                <v:fill/>
              </v:shape>
              <v:shape style="position:absolute;left:5443;top:3002;width:197;height:199" coordorigin="5443,3002" coordsize="197,199" path="m5479,3004l5465,3004,5465,3028,5479,3028,5479,3004xe" filled="t" fillcolor="#202020" stroked="f">
                <v:path arrowok="t"/>
                <v:fill/>
              </v:shape>
              <v:shape style="position:absolute;left:5443;top:3002;width:197;height:199" coordorigin="5443,3002" coordsize="197,199" path="m5539,3002l5522,3002,5522,3028,5539,3028,5539,30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700012pt;margin-top:142.020004pt;width:42.76pt;height:11.08pt;mso-position-horizontal-relative:page;mso-position-vertical-relative:page;z-index:-4749" coordorigin="6734,2840" coordsize="855,222">
            <v:group style="position:absolute;left:6744;top:2850;width:204;height:201" coordorigin="6744,2850" coordsize="204,201">
              <v:shape style="position:absolute;left:6744;top:2850;width:204;height:201" coordorigin="6744,2850" coordsize="204,201" path="m6761,2956l6753,2977,6753,2977,6761,2996,6770,3011,6763,3023,6756,3030,6744,3040,6749,3045,6751,3050,6754,3052,6769,3039,6784,3025,6821,3025,6805,3017,6793,3003,6797,2993,6777,2993,6768,2977,6761,2956xe" filled="t" fillcolor="#202020" stroked="f">
                <v:path arrowok="t"/>
                <v:fill/>
              </v:shape>
              <v:shape style="position:absolute;left:6744;top:2850;width:204;height:201" coordorigin="6744,2850" coordsize="204,201" path="m6821,3025l6784,3025,6797,3034,6814,3040,6835,3044,6863,3045,6943,3045,6948,3035,6945,3030,6887,3030,6844,3030,6822,3026,6821,3025xe" filled="t" fillcolor="#202020" stroked="f">
                <v:path arrowok="t"/>
                <v:fill/>
              </v:shape>
              <v:shape style="position:absolute;left:6744;top:2850;width:204;height:201" coordorigin="6744,2850" coordsize="204,201" path="m6944,3028l6925,3029,6906,3030,6887,3030,6945,3030,6944,3028xe" filled="t" fillcolor="#202020" stroked="f">
                <v:path arrowok="t"/>
                <v:fill/>
              </v:shape>
              <v:shape style="position:absolute;left:6744;top:2850;width:204;height:201" coordorigin="6744,2850" coordsize="204,201" path="m6878,3004l6862,3004,6862,3026,6878,3026,6878,3004xe" filled="t" fillcolor="#202020" stroked="f">
                <v:path arrowok="t"/>
                <v:fill/>
              </v:shape>
              <v:shape style="position:absolute;left:6744;top:2850;width:204;height:201" coordorigin="6744,2850" coordsize="204,201" path="m6938,2992l6811,2992,6811,3004,6938,3004,6938,2992xe" filled="t" fillcolor="#202020" stroked="f">
                <v:path arrowok="t"/>
                <v:fill/>
              </v:shape>
              <v:shape style="position:absolute;left:6744;top:2850;width:204;height:201" coordorigin="6744,2850" coordsize="204,201" path="m6809,2870l6746,2870,6746,2884,6790,2884,6751,2932,6751,2946,6791,2957,6787,2977,6777,2993,6797,2993,6800,2986,6805,2966,6809,2944,6809,2932,6770,2932,6809,2884,6809,2870xe" filled="t" fillcolor="#202020" stroked="f">
                <v:path arrowok="t"/>
                <v:fill/>
              </v:shape>
              <v:shape style="position:absolute;left:6744;top:2850;width:204;height:201" coordorigin="6744,2850" coordsize="204,201" path="m6878,2973l6862,2973,6862,2992,6878,2992,6878,2973xe" filled="t" fillcolor="#202020" stroked="f">
                <v:path arrowok="t"/>
                <v:fill/>
              </v:shape>
              <v:shape style="position:absolute;left:6744;top:2850;width:204;height:201" coordorigin="6744,2850" coordsize="204,201" path="m6929,2961l6816,2961,6816,2973,6929,2973,6929,2961xe" filled="t" fillcolor="#202020" stroked="f">
                <v:path arrowok="t"/>
                <v:fill/>
              </v:shape>
              <v:shape style="position:absolute;left:6744;top:2850;width:204;height:201" coordorigin="6744,2850" coordsize="204,201" path="m6878,2944l6862,2944,6862,2961,6878,2961,6878,2944xe" filled="t" fillcolor="#202020" stroked="f">
                <v:path arrowok="t"/>
                <v:fill/>
              </v:shape>
              <v:shape style="position:absolute;left:6744;top:2850;width:204;height:201" coordorigin="6744,2850" coordsize="204,201" path="m6926,2913l6910,2913,6910,2932,6821,2932,6821,2944,6910,2944,6910,2949,6926,2949,6926,2913xe" filled="t" fillcolor="#202020" stroked="f">
                <v:path arrowok="t"/>
                <v:fill/>
              </v:shape>
              <v:shape style="position:absolute;left:6744;top:2850;width:204;height:201" coordorigin="6744,2850" coordsize="204,201" path="m6878,2913l6862,2913,6862,2932,6878,2932,6878,2913xe" filled="t" fillcolor="#202020" stroked="f">
                <v:path arrowok="t"/>
                <v:fill/>
              </v:shape>
              <v:shape style="position:absolute;left:6744;top:2850;width:204;height:201" coordorigin="6744,2850" coordsize="204,201" path="m6948,2901l6809,2901,6809,2913,6948,2913,6948,2901xe" filled="t" fillcolor="#202020" stroked="f">
                <v:path arrowok="t"/>
                <v:fill/>
              </v:shape>
              <v:shape style="position:absolute;left:6744;top:2850;width:204;height:201" coordorigin="6744,2850" coordsize="204,201" path="m6878,2882l6862,2882,6862,2901,6878,2901,6878,2882xe" filled="t" fillcolor="#202020" stroked="f">
                <v:path arrowok="t"/>
                <v:fill/>
              </v:shape>
              <v:shape style="position:absolute;left:6744;top:2850;width:204;height:201" coordorigin="6744,2850" coordsize="204,201" path="m6926,2870l6821,2870,6821,2882,6910,2882,6910,2901,6926,2901,6926,2870xe" filled="t" fillcolor="#202020" stroked="f">
                <v:path arrowok="t"/>
                <v:fill/>
              </v:shape>
              <v:shape style="position:absolute;left:6744;top:2850;width:204;height:201" coordorigin="6744,2850" coordsize="204,201" path="m6878,2850l6862,2850,6862,2870,6878,2870,6878,2850xe" filled="t" fillcolor="#202020" stroked="f">
                <v:path arrowok="t"/>
                <v:fill/>
              </v:shape>
            </v:group>
            <v:group style="position:absolute;left:6958;top:2855;width:202;height:197" coordorigin="6958,2855" coordsize="202,197">
              <v:shape style="position:absolute;left:6958;top:2855;width:202;height:197" coordorigin="6958,2855" coordsize="202,197" path="m7130,3027l7092,3027,7109,3037,7127,3045,7147,3052,7152,3047,7154,3040,7155,3034,7134,3028,7130,3027xe" filled="t" fillcolor="#202020" stroked="f">
                <v:path arrowok="t"/>
                <v:fill/>
              </v:shape>
              <v:shape style="position:absolute;left:6958;top:2855;width:202;height:197" coordorigin="6958,2855" coordsize="202,197" path="m7138,2942l7025,2942,7025,2956,7038,2961,7047,2979,7055,2997,7061,3016,7044,3024,7024,3031,7003,3038,7006,3042,7010,3047,7016,3051,7036,3045,7073,3032,7092,3027,7130,3027,7116,3019,7103,3006,7116,2992,7118,2989,7073,2989,7061,2973,7051,2956,7138,2956,7138,2942xe" filled="t" fillcolor="#202020" stroked="f">
                <v:path arrowok="t"/>
                <v:fill/>
              </v:shape>
              <v:shape style="position:absolute;left:6958;top:2855;width:202;height:197" coordorigin="6958,2855" coordsize="202,197" path="m6998,2918l6958,2918,6958,2934,6982,2934,6982,3014,6979,3021,6977,3026,6992,3033,7007,3022,7027,3009,6998,3009,6998,2918xe" filled="t" fillcolor="#202020" stroked="f">
                <v:path arrowok="t"/>
                <v:fill/>
              </v:shape>
              <v:shape style="position:absolute;left:6958;top:2855;width:202;height:197" coordorigin="6958,2855" coordsize="202,197" path="m7025,2992l7015,2997,7008,3004,6998,3009,7027,3009,7027,2997,7025,2992xe" filled="t" fillcolor="#202020" stroked="f">
                <v:path arrowok="t"/>
                <v:fill/>
              </v:shape>
              <v:shape style="position:absolute;left:6958;top:2855;width:202;height:197" coordorigin="6958,2855" coordsize="202,197" path="m7138,2956l7051,2956,7110,2972,7096,2985,7073,2989,7118,2989,7127,2975,7138,2956xe" filled="t" fillcolor="#202020" stroked="f">
                <v:path arrowok="t"/>
                <v:fill/>
              </v:shape>
              <v:shape style="position:absolute;left:6958;top:2855;width:202;height:197" coordorigin="6958,2855" coordsize="202,197" path="m7128,2860l7044,2860,7042,2895,7032,2912,7013,2925,7018,2930,7022,2932,7031,2933,7048,2919,7057,2902,7061,2882,7061,2874,7128,2874,7128,2860xe" filled="t" fillcolor="#202020" stroked="f">
                <v:path arrowok="t"/>
                <v:fill/>
              </v:shape>
              <v:shape style="position:absolute;left:6958;top:2855;width:202;height:197" coordorigin="6958,2855" coordsize="202,197" path="m7128,2874l7111,2874,7111,2920,7118,2927,7157,2927,7159,2922,7159,2910,7130,2910,7128,2908,7128,2874xe" filled="t" fillcolor="#202020" stroked="f">
                <v:path arrowok="t"/>
                <v:fill/>
              </v:shape>
              <v:shape style="position:absolute;left:6958;top:2855;width:202;height:197" coordorigin="6958,2855" coordsize="202,197" path="m6984,2855l6975,2870,6988,2884,7001,2901,7012,2884,6999,2870,6984,2855xe" filled="t" fillcolor="#202020" stroked="f">
                <v:path arrowok="t"/>
                <v:fill/>
              </v:shape>
            </v:group>
            <v:group style="position:absolute;left:7166;top:2853;width:204;height:194" coordorigin="7166,2853" coordsize="204,194">
              <v:shape style="position:absolute;left:7166;top:2853;width:204;height:194" coordorigin="7166,2853" coordsize="204,194" path="m7248,2942l7166,2942,7166,2954,7197,2963,7194,2983,7187,3002,7178,3020,7166,3038,7169,3042,7174,3047,7184,3041,7194,3024,7204,3006,7214,2990,7234,2990,7212,2968,7212,2954,7248,2954,7248,2942xe" filled="t" fillcolor="#202020" stroked="f">
                <v:path arrowok="t"/>
                <v:fill/>
              </v:shape>
              <v:shape style="position:absolute;left:7166;top:2853;width:204;height:194" coordorigin="7166,2853" coordsize="204,194" path="m7308,2891l7294,2891,7293,2939,7290,2959,7252,3025,7234,3040,7238,3042,7297,2994,7303,2978,7318,2978,7318,2970,7307,2963,7308,2944,7308,2891xe" filled="t" fillcolor="#202020" stroked="f">
                <v:path arrowok="t"/>
                <v:fill/>
              </v:shape>
              <v:shape style="position:absolute;left:7166;top:2853;width:204;height:194" coordorigin="7166,2853" coordsize="204,194" path="m7318,2978l7303,2978,7303,3040,7310,3047,7356,3047,7363,3040,7365,3033,7322,3033,7318,3028,7318,2978xe" filled="t" fillcolor="#202020" stroked="f">
                <v:path arrowok="t"/>
                <v:fill/>
              </v:shape>
              <v:shape style="position:absolute;left:7166;top:2853;width:204;height:194" coordorigin="7166,2853" coordsize="204,194" path="m7354,2994l7354,3006,7351,3014,7351,3030,7346,3033,7365,3033,7366,3028,7368,3021,7368,3011,7370,3002,7366,2999,7358,2997,7354,2994xe" filled="t" fillcolor="#202020" stroked="f">
                <v:path arrowok="t"/>
                <v:fill/>
              </v:shape>
              <v:shape style="position:absolute;left:7166;top:2853;width:204;height:194" coordorigin="7166,2853" coordsize="204,194" path="m7234,2990l7214,2990,7228,3005,7241,3021,7240,2996,7234,2990xe" filled="t" fillcolor="#202020" stroked="f">
                <v:path arrowok="t"/>
                <v:fill/>
              </v:shape>
              <v:shape style="position:absolute;left:7166;top:2853;width:204;height:194" coordorigin="7166,2853" coordsize="204,194" path="m7351,2860l7253,2860,7253,2987,7267,2987,7267,2874,7351,2874,7351,2860xe" filled="t" fillcolor="#202020" stroked="f">
                <v:path arrowok="t"/>
                <v:fill/>
              </v:shape>
              <v:shape style="position:absolute;left:7166;top:2853;width:204;height:194" coordorigin="7166,2853" coordsize="204,194" path="m7351,2874l7337,2874,7337,2982,7351,2982,7351,2874xe" filled="t" fillcolor="#202020" stroked="f">
                <v:path arrowok="t"/>
                <v:fill/>
              </v:shape>
              <v:shape style="position:absolute;left:7166;top:2853;width:204;height:194" coordorigin="7166,2853" coordsize="204,194" path="m7214,2903l7198,2903,7198,2942,7214,2942,7214,2903xe" filled="t" fillcolor="#202020" stroked="f">
                <v:path arrowok="t"/>
                <v:fill/>
              </v:shape>
              <v:shape style="position:absolute;left:7166;top:2853;width:204;height:194" coordorigin="7166,2853" coordsize="204,194" path="m7243,2889l7169,2889,7169,2903,7243,2903,7243,2889xe" filled="t" fillcolor="#202020" stroked="f">
                <v:path arrowok="t"/>
                <v:fill/>
              </v:shape>
              <v:shape style="position:absolute;left:7166;top:2853;width:204;height:194" coordorigin="7166,2853" coordsize="204,194" path="m7214,2853l7198,2853,7198,2889,7214,2889,7214,2853xe" filled="t" fillcolor="#202020" stroked="f">
                <v:path arrowok="t"/>
                <v:fill/>
              </v:shape>
            </v:group>
            <v:group style="position:absolute;left:7375;top:2850;width:204;height:202" coordorigin="7375,2850" coordsize="204,202">
              <v:shape style="position:absolute;left:7375;top:2850;width:204;height:202" coordorigin="7375,2850" coordsize="204,202" path="m7435,2939l7406,2939,7406,3052,7421,3052,7421,2942,7438,2942,7435,2939xe" filled="t" fillcolor="#202020" stroked="f">
                <v:path arrowok="t"/>
                <v:fill/>
              </v:shape>
              <v:shape style="position:absolute;left:7375;top:2850;width:204;height:202" coordorigin="7375,2850" coordsize="204,202" path="m7543,3021l7520,3021,7535,3034,7552,3044,7572,3052,7574,3045,7579,3040,7577,3035,7556,3029,7543,3021xe" filled="t" fillcolor="#202020" stroked="f">
                <v:path arrowok="t"/>
                <v:fill/>
              </v:shape>
              <v:shape style="position:absolute;left:7375;top:2850;width:204;height:202" coordorigin="7375,2850" coordsize="204,202" path="m7579,2992l7440,2992,7440,3006,7492,3013,7477,3023,7457,3031,7433,3038,7438,3047,7447,3050,7470,3043,7489,3034,7505,3027,7520,3021,7543,3021,7539,3019,7524,3006,7579,3006,7579,2992xe" filled="t" fillcolor="#202020" stroked="f">
                <v:path arrowok="t"/>
                <v:fill/>
              </v:shape>
              <v:shape style="position:absolute;left:7375;top:2850;width:204;height:202" coordorigin="7375,2850" coordsize="204,202" path="m7447,2896l7378,2896,7378,2910,7398,2923,7392,2942,7384,2961,7375,2978,7378,2985,7380,2990,7383,2995,7391,2981,7399,2962,7406,2939,7435,2939,7433,2937,7421,2937,7421,2910,7447,2910,7447,2896xe" filled="t" fillcolor="#202020" stroked="f">
                <v:path arrowok="t"/>
                <v:fill/>
              </v:shape>
              <v:shape style="position:absolute;left:7375;top:2850;width:204;height:202" coordorigin="7375,2850" coordsize="204,202" path="m7517,2973l7502,2973,7502,2992,7514,2992,7517,2987,7517,2973xe" filled="t" fillcolor="#202020" stroked="f">
                <v:path arrowok="t"/>
                <v:fill/>
              </v:shape>
              <v:shape style="position:absolute;left:7375;top:2850;width:204;height:202" coordorigin="7375,2850" coordsize="204,202" path="m7567,2906l7454,2906,7454,2980,7469,2980,7469,2973,7567,2973,7567,2961,7469,2961,7469,2946,7567,2946,7567,2934,7469,2934,7469,2918,7567,2918,7567,2906xe" filled="t" fillcolor="#202020" stroked="f">
                <v:path arrowok="t"/>
                <v:fill/>
              </v:shape>
              <v:shape style="position:absolute;left:7375;top:2850;width:204;height:202" coordorigin="7375,2850" coordsize="204,202" path="m7567,2973l7553,2973,7553,2980,7567,2980,7567,2973xe" filled="t" fillcolor="#202020" stroked="f">
                <v:path arrowok="t"/>
                <v:fill/>
              </v:shape>
              <v:shape style="position:absolute;left:7375;top:2850;width:204;height:202" coordorigin="7375,2850" coordsize="204,202" path="m7438,2942l7421,2942,7426,2946,7433,2956,7438,2966,7450,2956,7442,2946,7438,2942xe" filled="t" fillcolor="#202020" stroked="f">
                <v:path arrowok="t"/>
                <v:fill/>
              </v:shape>
              <v:shape style="position:absolute;left:7375;top:2850;width:204;height:202" coordorigin="7375,2850" coordsize="204,202" path="m7567,2946l7553,2946,7553,2961,7567,2961,7567,2946xe" filled="t" fillcolor="#202020" stroked="f">
                <v:path arrowok="t"/>
                <v:fill/>
              </v:shape>
              <v:shape style="position:absolute;left:7375;top:2850;width:204;height:202" coordorigin="7375,2850" coordsize="204,202" path="m7428,2930l7421,2937,7433,2937,7428,2930xe" filled="t" fillcolor="#202020" stroked="f">
                <v:path arrowok="t"/>
                <v:fill/>
              </v:shape>
              <v:shape style="position:absolute;left:7375;top:2850;width:204;height:202" coordorigin="7375,2850" coordsize="204,202" path="m7567,2918l7553,2918,7553,2934,7567,2934,7567,2918xe" filled="t" fillcolor="#202020" stroked="f">
                <v:path arrowok="t"/>
                <v:fill/>
              </v:shape>
              <v:shape style="position:absolute;left:7375;top:2850;width:204;height:202" coordorigin="7375,2850" coordsize="204,202" path="m7493,2884l7478,2884,7478,2901,7493,2901,7493,2884xe" filled="t" fillcolor="#202020" stroked="f">
                <v:path arrowok="t"/>
                <v:fill/>
              </v:shape>
              <v:shape style="position:absolute;left:7375;top:2850;width:204;height:202" coordorigin="7375,2850" coordsize="204,202" path="m7543,2884l7529,2884,7529,2901,7543,2901,7543,2884xe" filled="t" fillcolor="#202020" stroked="f">
                <v:path arrowok="t"/>
                <v:fill/>
              </v:shape>
              <v:shape style="position:absolute;left:7375;top:2850;width:204;height:202" coordorigin="7375,2850" coordsize="204,202" path="m7421,2850l7406,2850,7406,2896,7421,2896,7421,2850xe" filled="t" fillcolor="#202020" stroked="f">
                <v:path arrowok="t"/>
                <v:fill/>
              </v:shape>
              <v:shape style="position:absolute;left:7375;top:2850;width:204;height:202" coordorigin="7375,2850" coordsize="204,202" path="m7579,2870l7445,2870,7445,2884,7579,2884,7579,2870xe" filled="t" fillcolor="#202020" stroked="f">
                <v:path arrowok="t"/>
                <v:fill/>
              </v:shape>
              <v:shape style="position:absolute;left:7375;top:2850;width:204;height:202" coordorigin="7375,2850" coordsize="204,202" path="m7493,2850l7478,2850,7478,2870,7493,2870,7493,2850xe" filled="t" fillcolor="#202020" stroked="f">
                <v:path arrowok="t"/>
                <v:fill/>
              </v:shape>
              <v:shape style="position:absolute;left:7375;top:2850;width:204;height:202" coordorigin="7375,2850" coordsize="204,202" path="m7543,2850l7529,2850,7529,2870,7543,2870,7543,28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459991pt;margin-top:134.580002pt;width:42.64pt;height:11.08pt;mso-position-horizontal-relative:page;mso-position-vertical-relative:page;z-index:-4748" coordorigin="8409,2692" coordsize="853,222">
            <v:group style="position:absolute;left:8419;top:2702;width:202;height:202" coordorigin="8419,2702" coordsize="202,202">
              <v:shape style="position:absolute;left:8419;top:2702;width:202;height:202" coordorigin="8419,2702" coordsize="202,202" path="m8594,2812l8450,2812,8450,2903,8467,2903,8467,2889,8594,2889,8594,2874,8467,2874,8467,2826,8594,2826,8594,2812xe" filled="t" fillcolor="#202020" stroked="f">
                <v:path arrowok="t"/>
                <v:fill/>
              </v:shape>
              <v:shape style="position:absolute;left:8419;top:2702;width:202;height:202" coordorigin="8419,2702" coordsize="202,202" path="m8594,2889l8578,2889,8578,2903,8594,2903,8594,2889xe" filled="t" fillcolor="#202020" stroked="f">
                <v:path arrowok="t"/>
                <v:fill/>
              </v:shape>
              <v:shape style="position:absolute;left:8419;top:2702;width:202;height:202" coordorigin="8419,2702" coordsize="202,202" path="m8594,2826l8578,2826,8578,2874,8594,2874,8594,2826xe" filled="t" fillcolor="#202020" stroked="f">
                <v:path arrowok="t"/>
                <v:fill/>
              </v:shape>
              <v:shape style="position:absolute;left:8419;top:2702;width:202;height:202" coordorigin="8419,2702" coordsize="202,202" path="m8539,2702l8514,2704,8502,2719,8489,2732,8474,2745,8458,2757,8439,2768,8419,2778,8424,2786,8429,2790,8431,2795,8441,2788,8453,2783,8462,2776,8582,2776,8582,2774,8615,2774,8613,2771,8578,2771,8481,2762,8497,2748,8511,2735,8522,2721,8544,2721,8534,2709,8539,2702xe" filled="t" fillcolor="#202020" stroked="f">
                <v:path arrowok="t"/>
                <v:fill/>
              </v:shape>
              <v:shape style="position:absolute;left:8419;top:2702;width:202;height:202" coordorigin="8419,2702" coordsize="202,202" path="m8615,2774l8582,2774,8592,2781,8604,2786,8614,2793,8616,2788,8621,2781,8615,2774xe" filled="t" fillcolor="#202020" stroked="f">
                <v:path arrowok="t"/>
                <v:fill/>
              </v:shape>
              <v:shape style="position:absolute;left:8419;top:2702;width:202;height:202" coordorigin="8419,2702" coordsize="202,202" path="m8582,2776l8462,2776,8462,2786,8582,2786,8582,2776xe" filled="t" fillcolor="#202020" stroked="f">
                <v:path arrowok="t"/>
                <v:fill/>
              </v:shape>
              <v:shape style="position:absolute;left:8419;top:2702;width:202;height:202" coordorigin="8419,2702" coordsize="202,202" path="m8544,2721l8522,2721,8533,2732,8547,2746,8562,2759,8578,2771,8613,2771,8612,2771,8594,2761,8576,2750,8561,2737,8547,2724,8544,2721xe" filled="t" fillcolor="#202020" stroked="f">
                <v:path arrowok="t"/>
                <v:fill/>
              </v:shape>
            </v:group>
            <v:group style="position:absolute;left:8645;top:2711;width:175;height:190" coordorigin="8645,2711" coordsize="175,190">
              <v:shape style="position:absolute;left:8645;top:2711;width:175;height:190" coordorigin="8645,2711" coordsize="175,190" path="m8820,2711l8645,2711,8645,2901,8662,2901,8662,2728,8820,2728,8820,2711xe" filled="t" fillcolor="#202020" stroked="f">
                <v:path arrowok="t"/>
                <v:fill/>
              </v:shape>
              <v:shape style="position:absolute;left:8645;top:2711;width:175;height:190" coordorigin="8645,2711" coordsize="175,190" path="m8772,2882l8760,2882,8760,2894,8762,2898,8813,2898,8820,2891,8820,2884,8784,2884,8772,2882xe" filled="t" fillcolor="#202020" stroked="f">
                <v:path arrowok="t"/>
                <v:fill/>
              </v:shape>
              <v:shape style="position:absolute;left:8645;top:2711;width:175;height:190" coordorigin="8645,2711" coordsize="175,190" path="m8820,2728l8803,2728,8803,2879,8801,2884,8820,2884,8820,2728xe" filled="t" fillcolor="#202020" stroked="f">
                <v:path arrowok="t"/>
                <v:fill/>
              </v:shape>
              <v:shape style="position:absolute;left:8645;top:2711;width:175;height:190" coordorigin="8645,2711" coordsize="175,190" path="m8774,2790l8690,2790,8690,2865,8705,2865,8705,2855,8774,2855,8774,2841,8705,2841,8705,2805,8774,2805,8774,2790xe" filled="t" fillcolor="#202020" stroked="f">
                <v:path arrowok="t"/>
                <v:fill/>
              </v:shape>
              <v:shape style="position:absolute;left:8645;top:2711;width:175;height:190" coordorigin="8645,2711" coordsize="175,190" path="m8774,2805l8760,2805,8760,2841,8774,2841,8774,2805xe" filled="t" fillcolor="#202020" stroked="f">
                <v:path arrowok="t"/>
                <v:fill/>
              </v:shape>
              <v:shape style="position:absolute;left:8645;top:2711;width:175;height:190" coordorigin="8645,2711" coordsize="175,190" path="m8794,2752l8671,2752,8671,2766,8794,2766,8794,2752xe" filled="t" fillcolor="#202020" stroked="f">
                <v:path arrowok="t"/>
                <v:fill/>
              </v:shape>
            </v:group>
            <v:group style="position:absolute;left:8839;top:2702;width:202;height:202" coordorigin="8839,2702" coordsize="202,202">
              <v:shape style="position:absolute;left:8839;top:2702;width:202;height:202" coordorigin="8839,2702" coordsize="202,202" path="m8887,2786l8868,2786,8868,2903,8885,2903,8887,2786xe" filled="t" fillcolor="#202020" stroked="f">
                <v:path arrowok="t"/>
                <v:fill/>
              </v:shape>
              <v:shape style="position:absolute;left:8839;top:2702;width:202;height:202" coordorigin="8839,2702" coordsize="202,202" path="m8947,2781l8930,2781,8930,2818,8928,2840,8922,2859,8912,2876,8899,2891,8909,2901,8946,2833,8947,2810,8947,2781xe" filled="t" fillcolor="#202020" stroked="f">
                <v:path arrowok="t"/>
                <v:fill/>
              </v:shape>
              <v:shape style="position:absolute;left:8839;top:2702;width:202;height:202" coordorigin="8839,2702" coordsize="202,202" path="m9005,2781l8990,2781,8990,2901,9005,2901,9005,2781xe" filled="t" fillcolor="#202020" stroked="f">
                <v:path arrowok="t"/>
                <v:fill/>
              </v:shape>
              <v:shape style="position:absolute;left:8839;top:2702;width:202;height:202" coordorigin="8839,2702" coordsize="202,202" path="m8899,2706l8880,2712,8874,2732,8866,2751,8858,2769,8849,2786,8839,2802,8842,2807,8844,2814,8847,2820,8868,2786,8887,2786,8887,2745,8893,2726,8899,2706xe" filled="t" fillcolor="#202020" stroked="f">
                <v:path arrowok="t"/>
                <v:fill/>
              </v:shape>
              <v:shape style="position:absolute;left:8839;top:2702;width:202;height:202" coordorigin="8839,2702" coordsize="202,202" path="m8992,2731l8975,2731,8987,2746,9001,2761,9017,2774,9034,2786,9038,2781,9041,2776,9032,2765,9016,2754,9001,2741,8992,2731xe" filled="t" fillcolor="#202020" stroked="f">
                <v:path arrowok="t"/>
                <v:fill/>
              </v:shape>
              <v:shape style="position:absolute;left:8839;top:2702;width:202;height:202" coordorigin="8839,2702" coordsize="202,202" path="m8978,2702l8961,2703,8951,2721,8939,2737,8925,2751,8910,2764,8892,2776,8899,2783,8913,2781,8930,2768,8960,2742,8975,2731,8992,2731,8988,2725,8976,2706,8978,2702xe" filled="t" fillcolor="#202020" stroked="f">
                <v:path arrowok="t"/>
                <v:fill/>
              </v:shape>
            </v:group>
            <v:group style="position:absolute;left:9050;top:2702;width:202;height:202" coordorigin="9050,2702" coordsize="202,202">
              <v:shape style="position:absolute;left:9050;top:2702;width:202;height:202" coordorigin="9050,2702" coordsize="202,202" path="m9096,2793l9082,2793,9082,2903,9096,2903,9096,2793xe" filled="t" fillcolor="#202020" stroked="f">
                <v:path arrowok="t"/>
                <v:fill/>
              </v:shape>
              <v:shape style="position:absolute;left:9050;top:2702;width:202;height:202" coordorigin="9050,2702" coordsize="202,202" path="m9238,2824l9137,2824,9137,2903,9154,2903,9154,2894,9238,2894,9238,2879,9154,2879,9154,2838,9238,2838,9238,2824xe" filled="t" fillcolor="#202020" stroked="f">
                <v:path arrowok="t"/>
                <v:fill/>
              </v:shape>
              <v:shape style="position:absolute;left:9050;top:2702;width:202;height:202" coordorigin="9050,2702" coordsize="202,202" path="m9238,2894l9223,2894,9223,2903,9238,2903,9238,2894xe" filled="t" fillcolor="#202020" stroked="f">
                <v:path arrowok="t"/>
                <v:fill/>
              </v:shape>
              <v:shape style="position:absolute;left:9050;top:2702;width:202;height:202" coordorigin="9050,2702" coordsize="202,202" path="m9238,2838l9223,2838,9223,2879,9238,2879,9238,2838xe" filled="t" fillcolor="#202020" stroked="f">
                <v:path arrowok="t"/>
                <v:fill/>
              </v:shape>
              <v:shape style="position:absolute;left:9050;top:2702;width:202;height:202" coordorigin="9050,2702" coordsize="202,202" path="m9122,2740l9053,2740,9053,2754,9081,2755,9076,2775,9069,2794,9060,2812,9050,2829,9053,2836,9055,2841,9058,2848,9067,2833,9074,2814,9082,2793,9096,2793,9096,2783,9114,2783,9110,2778,9096,2778,9096,2754,9122,2754,9122,2740xe" filled="t" fillcolor="#202020" stroked="f">
                <v:path arrowok="t"/>
                <v:fill/>
              </v:shape>
              <v:shape style="position:absolute;left:9050;top:2702;width:202;height:202" coordorigin="9050,2702" coordsize="202,202" path="m9169,2751l9152,2751,9162,2768,9173,2786,9155,2794,9137,2802,9118,2810,9122,2819,9139,2818,9157,2810,9175,2802,9193,2794,9237,2794,9226,2789,9218,2770,9185,2770,9172,2755,9169,2751xe" filled="t" fillcolor="#202020" stroked="f">
                <v:path arrowok="t"/>
                <v:fill/>
              </v:shape>
              <v:shape style="position:absolute;left:9050;top:2702;width:202;height:202" coordorigin="9050,2702" coordsize="202,202" path="m9237,2794l9193,2794,9211,2803,9229,2812,9247,2819,9250,2814,9252,2807,9245,2798,9237,2794xe" filled="t" fillcolor="#202020" stroked="f">
                <v:path arrowok="t"/>
                <v:fill/>
              </v:shape>
              <v:shape style="position:absolute;left:9050;top:2702;width:202;height:202" coordorigin="9050,2702" coordsize="202,202" path="m9114,2783l9096,2783,9110,2798,9118,2807,9127,2795,9118,2788,9114,2783xe" filled="t" fillcolor="#202020" stroked="f">
                <v:path arrowok="t"/>
                <v:fill/>
              </v:shape>
              <v:shape style="position:absolute;left:9050;top:2702;width:202;height:202" coordorigin="9050,2702" coordsize="202,202" path="m9103,2771l9096,2778,9110,2778,9103,2771xe" filled="t" fillcolor="#202020" stroked="f">
                <v:path arrowok="t"/>
                <v:fill/>
              </v:shape>
              <v:shape style="position:absolute;left:9050;top:2702;width:202;height:202" coordorigin="9050,2702" coordsize="202,202" path="m9175,2704l9155,2714,9146,2732,9135,2749,9122,2766,9125,2771,9130,2774,9132,2778,9146,2759,9152,2751,9169,2751,9161,2738,9242,2738,9242,2723,9168,2723,9170,2716,9173,2711,9175,2704xe" filled="t" fillcolor="#202020" stroked="f">
                <v:path arrowok="t"/>
                <v:fill/>
              </v:shape>
              <v:shape style="position:absolute;left:9050;top:2702;width:202;height:202" coordorigin="9050,2702" coordsize="202,202" path="m9242,2738l9223,2738,9217,2745,9204,2758,9185,2770,9218,2770,9218,2769,9231,2754,9242,2738xe" filled="t" fillcolor="#202020" stroked="f">
                <v:path arrowok="t"/>
                <v:fill/>
              </v:shape>
              <v:shape style="position:absolute;left:9050;top:2702;width:202;height:202" coordorigin="9050,2702" coordsize="202,202" path="m9096,2702l9082,2702,9082,2740,9096,2740,9096,27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2.46109pt;margin-top:150.179993pt;width:18.876585pt;height:10.84pt;mso-position-horizontal-relative:page;mso-position-vertical-relative:page;z-index:-4747" coordorigin="8649,3004" coordsize="378,217">
            <v:group style="position:absolute;left:8659;top:3016;width:55;height:194" coordorigin="8659,3016" coordsize="55,194">
              <v:shape style="position:absolute;left:8659;top:3016;width:55;height:194" coordorigin="8659,3016" coordsize="55,194" path="m8714,3016l8664,3074,8659,3117,8661,3139,8665,3159,8673,3177,8683,3194,8695,3210,8710,3205,8698,3189,8690,3171,8683,3152,8680,3131,8678,3109,8680,3088,8685,3068,8692,3049,8702,3032,8714,3016xe" filled="t" fillcolor="#202020" stroked="f">
                <v:path arrowok="t"/>
                <v:fill/>
              </v:shape>
            </v:group>
            <v:group style="position:absolute;left:8736;top:3014;width:204;height:182" coordorigin="8736,3014" coordsize="204,182">
              <v:shape style="position:absolute;left:8736;top:3014;width:204;height:182" coordorigin="8736,3014" coordsize="204,182" path="m8813,3088l8796,3088,8795,3118,8790,3138,8784,3153,8773,3165,8757,3177,8736,3189,8743,3196,8803,3156,8813,3095,8813,3088xe" filled="t" fillcolor="#202020" stroked="f">
                <v:path arrowok="t"/>
                <v:fill/>
              </v:shape>
              <v:shape style="position:absolute;left:8736;top:3014;width:204;height:182" coordorigin="8736,3014" coordsize="204,182" path="m8873,3088l8856,3088,8856,3186,8863,3196,8923,3196,8933,3189,8934,3182,8875,3182,8873,3177,8873,3088xe" filled="t" fillcolor="#202020" stroked="f">
                <v:path arrowok="t"/>
                <v:fill/>
              </v:shape>
              <v:shape style="position:absolute;left:8736;top:3014;width:204;height:182" coordorigin="8736,3014" coordsize="204,182" path="m8923,3138l8921,3150,8921,3160,8918,3167,8918,3177,8911,3182,8934,3182,8935,3172,8938,3165,8938,3155,8940,3143,8933,3141,8928,3141,8923,3138xe" filled="t" fillcolor="#202020" stroked="f">
                <v:path arrowok="t"/>
                <v:fill/>
              </v:shape>
              <v:shape style="position:absolute;left:8736;top:3014;width:204;height:182" coordorigin="8736,3014" coordsize="204,182" path="m8938,3074l8738,3074,8738,3088,8938,3088,8938,3074xe" filled="t" fillcolor="#202020" stroked="f">
                <v:path arrowok="t"/>
                <v:fill/>
              </v:shape>
              <v:shape style="position:absolute;left:8736;top:3014;width:204;height:182" coordorigin="8736,3014" coordsize="204,182" path="m8918,3014l8758,3014,8758,3030,8918,3030,8918,3014xe" filled="t" fillcolor="#202020" stroked="f">
                <v:path arrowok="t"/>
                <v:fill/>
              </v:shape>
            </v:group>
            <v:group style="position:absolute;left:8962;top:3016;width:55;height:194" coordorigin="8962,3016" coordsize="55,194">
              <v:shape style="position:absolute;left:8962;top:3016;width:55;height:194" coordorigin="8962,3016" coordsize="55,194" path="m8978,3016l8966,3022,8978,3038,8986,3055,8993,3074,8996,3095,8998,3117,8996,3138,8991,3158,8984,3177,8974,3195,8962,3210,8978,3210,9012,3151,9017,3108,9015,3087,9010,3067,9002,3049,8991,3032,8978,30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142.020004pt;width:53.08pt;height:11.2pt;mso-position-horizontal-relative:page;mso-position-vertical-relative:page;z-index:-4746" coordorigin="9912,2840" coordsize="1062,224">
            <v:group style="position:absolute;left:9922;top:2862;width:204;height:190" coordorigin="9922,2862" coordsize="204,190">
              <v:shape style="position:absolute;left:9922;top:2862;width:204;height:190" coordorigin="9922,2862" coordsize="204,190" path="m10089,3014l10056,3014,10066,3019,10083,3030,10100,3040,10116,3052,10116,3031,10100,3020,10089,3014xe" filled="t" fillcolor="#202020" stroked="f">
                <v:path arrowok="t"/>
                <v:fill/>
              </v:shape>
              <v:shape style="position:absolute;left:9922;top:2862;width:204;height:190" coordorigin="9922,2862" coordsize="204,190" path="m10068,2930l10051,2930,10051,2974,10047,2993,10037,3009,10024,3022,10006,3032,9984,3040,9989,3045,9991,3050,10007,3050,10026,3040,10042,3029,10054,3016,10056,3014,10089,3014,10082,3009,10063,2999,10068,2975,10068,2930xe" filled="t" fillcolor="#202020" stroked="f">
                <v:path arrowok="t"/>
                <v:fill/>
              </v:shape>
              <v:shape style="position:absolute;left:9922;top:2862;width:204;height:190" coordorigin="9922,2862" coordsize="204,190" path="m9970,2886l9953,2886,9953,2994,9934,2999,9922,3002,9937,3017,9954,3013,9966,3009,9998,3002,9998,2992,9970,2992,9970,2886xe" filled="t" fillcolor="#202020" stroked="f">
                <v:path arrowok="t"/>
                <v:fill/>
              </v:shape>
              <v:shape style="position:absolute;left:9922;top:2862;width:204;height:190" coordorigin="9922,2862" coordsize="204,190" path="m10114,2903l10006,2903,10006,3009,10022,3009,10022,2918,10114,2918,10114,2903xe" filled="t" fillcolor="#202020" stroked="f">
                <v:path arrowok="t"/>
                <v:fill/>
              </v:shape>
              <v:shape style="position:absolute;left:9922;top:2862;width:204;height:190" coordorigin="9922,2862" coordsize="204,190" path="m10114,2918l10099,2918,10099,3009,10114,3009,10114,2918xe" filled="t" fillcolor="#202020" stroked="f">
                <v:path arrowok="t"/>
                <v:fill/>
              </v:shape>
              <v:shape style="position:absolute;left:9922;top:2862;width:204;height:190" coordorigin="9922,2862" coordsize="204,190" path="m9998,2985l9991,2987,9979,2990,9970,2992,9998,2992,9998,2985xe" filled="t" fillcolor="#202020" stroked="f">
                <v:path arrowok="t"/>
                <v:fill/>
              </v:shape>
              <v:shape style="position:absolute;left:9922;top:2862;width:204;height:190" coordorigin="9922,2862" coordsize="204,190" path="m10068,2877l10049,2877,10044,2903,10061,2903,10068,2877xe" filled="t" fillcolor="#202020" stroked="f">
                <v:path arrowok="t"/>
                <v:fill/>
              </v:shape>
              <v:shape style="position:absolute;left:9922;top:2862;width:204;height:190" coordorigin="9922,2862" coordsize="204,190" path="m9996,2872l9924,2872,9924,2886,9996,2886,9996,2872xe" filled="t" fillcolor="#202020" stroked="f">
                <v:path arrowok="t"/>
                <v:fill/>
              </v:shape>
              <v:shape style="position:absolute;left:9922;top:2862;width:204;height:190" coordorigin="9922,2862" coordsize="204,190" path="m10126,2862l10001,2862,10001,2877,10126,2877,10126,2862xe" filled="t" fillcolor="#202020" stroked="f">
                <v:path arrowok="t"/>
                <v:fill/>
              </v:shape>
            </v:group>
            <v:group style="position:absolute;left:10162;top:2860;width:149;height:190" coordorigin="10162,2860" coordsize="149,190">
              <v:shape style="position:absolute;left:10162;top:2860;width:149;height:190" coordorigin="10162,2860" coordsize="149,190" path="m10310,2860l10162,2860,10162,3050,10178,3050,10178,3035,10310,3035,10310,3018,10178,3018,10178,2980,10310,2980,10310,2966,10178,2966,10178,2927,10310,2927,10310,2913,10178,2913,10178,2874,10310,2874,10310,2860xe" filled="t" fillcolor="#202020" stroked="f">
                <v:path arrowok="t"/>
                <v:fill/>
              </v:shape>
              <v:shape style="position:absolute;left:10162;top:2860;width:149;height:190" coordorigin="10162,2860" coordsize="149,190" path="m10310,3035l10294,3035,10294,3050,10310,3050,10310,3035xe" filled="t" fillcolor="#202020" stroked="f">
                <v:path arrowok="t"/>
                <v:fill/>
              </v:shape>
              <v:shape style="position:absolute;left:10162;top:2860;width:149;height:190" coordorigin="10162,2860" coordsize="149,190" path="m10310,2980l10294,2980,10294,3018,10310,3018,10310,2980xe" filled="t" fillcolor="#202020" stroked="f">
                <v:path arrowok="t"/>
                <v:fill/>
              </v:shape>
              <v:shape style="position:absolute;left:10162;top:2860;width:149;height:190" coordorigin="10162,2860" coordsize="149,190" path="m10310,2927l10294,2927,10294,2966,10310,2966,10310,2927xe" filled="t" fillcolor="#202020" stroked="f">
                <v:path arrowok="t"/>
                <v:fill/>
              </v:shape>
              <v:shape style="position:absolute;left:10162;top:2860;width:149;height:190" coordorigin="10162,2860" coordsize="149,190" path="m10310,2874l10294,2874,10294,2913,10310,2913,10310,2874xe" filled="t" fillcolor="#202020" stroked="f">
                <v:path arrowok="t"/>
                <v:fill/>
              </v:shape>
            </v:group>
            <v:group style="position:absolute;left:10344;top:2855;width:187;height:199" coordorigin="10344,2855" coordsize="187,199">
              <v:shape style="position:absolute;left:10344;top:2855;width:187;height:199" coordorigin="10344,2855" coordsize="187,199" path="m10498,3013l10462,3013,10479,3022,10496,3032,10513,3043,10531,3054,10526,3028,10509,3018,10498,3013xe" filled="t" fillcolor="#202020" stroked="f">
                <v:path arrowok="t"/>
                <v:fill/>
              </v:shape>
              <v:shape style="position:absolute;left:10344;top:2855;width:187;height:199" coordorigin="10344,2855" coordsize="187,199" path="m10457,2939l10440,2939,10440,2977,10436,2998,10371,3032,10346,3038,10351,3042,10354,3050,10374,3050,10398,3043,10418,3036,10435,3029,10449,3021,10462,3013,10498,3013,10491,3009,10473,3001,10454,2992,10457,2985,10457,2939xe" filled="t" fillcolor="#202020" stroked="f">
                <v:path arrowok="t"/>
                <v:fill/>
              </v:shape>
              <v:shape style="position:absolute;left:10344;top:2855;width:187;height:199" coordorigin="10344,2855" coordsize="187,199" path="m10524,2915l10373,2915,10373,3004,10390,3004,10390,2930,10524,2930,10524,2915xe" filled="t" fillcolor="#202020" stroked="f">
                <v:path arrowok="t"/>
                <v:fill/>
              </v:shape>
              <v:shape style="position:absolute;left:10344;top:2855;width:187;height:199" coordorigin="10344,2855" coordsize="187,199" path="m10524,2930l10507,2930,10507,3004,10524,3004,10524,2930xe" filled="t" fillcolor="#202020" stroked="f">
                <v:path arrowok="t"/>
                <v:fill/>
              </v:shape>
              <v:shape style="position:absolute;left:10344;top:2855;width:187;height:199" coordorigin="10344,2855" coordsize="187,199" path="m10426,2855l10404,2858,10391,2872,10377,2886,10361,2900,10344,2913,10354,2922,10371,2914,10386,2901,10402,2886,10495,2886,10495,2872,10414,2872,10418,2867,10421,2860,10426,2855xe" filled="t" fillcolor="#202020" stroked="f">
                <v:path arrowok="t"/>
                <v:fill/>
              </v:shape>
              <v:shape style="position:absolute;left:10344;top:2855;width:187;height:199" coordorigin="10344,2855" coordsize="187,199" path="m10495,2886l10474,2886,10462,2898,10454,2908,10447,2915,10469,2915,10476,2906,10495,2886xe" filled="t" fillcolor="#202020" stroked="f">
                <v:path arrowok="t"/>
                <v:fill/>
              </v:shape>
            </v:group>
            <v:group style="position:absolute;left:10555;top:2850;width:199;height:202" coordorigin="10555,2850" coordsize="199,202">
              <v:shape style="position:absolute;left:10555;top:2850;width:199;height:202" coordorigin="10555,2850" coordsize="199,202" path="m10754,2930l10558,2930,10558,2942,10754,2942,10754,2930xe" filled="t" fillcolor="#202020" stroked="f">
                <v:path arrowok="t"/>
                <v:fill/>
              </v:shape>
              <v:shape style="position:absolute;left:10555;top:2850;width:199;height:202" coordorigin="10555,2850" coordsize="199,202" path="m10663,2913l10649,2913,10649,2930,10663,2930,10663,2913xe" filled="t" fillcolor="#202020" stroked="f">
                <v:path arrowok="t"/>
                <v:fill/>
              </v:shape>
              <v:shape style="position:absolute;left:10555;top:2850;width:199;height:202" coordorigin="10555,2850" coordsize="199,202" path="m10735,2898l10577,2898,10577,2913,10735,2913,10735,2898xe" filled="t" fillcolor="#202020" stroked="f">
                <v:path arrowok="t"/>
                <v:fill/>
              </v:shape>
              <v:shape style="position:absolute;left:10555;top:2850;width:199;height:202" coordorigin="10555,2850" coordsize="199,202" path="m10663,2882l10649,2882,10649,2898,10663,2898,10663,2882xe" filled="t" fillcolor="#202020" stroked="f">
                <v:path arrowok="t"/>
                <v:fill/>
              </v:shape>
              <v:shape style="position:absolute;left:10555;top:2850;width:199;height:202" coordorigin="10555,2850" coordsize="199,202" path="m10745,2870l10567,2870,10567,2882,10745,2882,10745,2870xe" filled="t" fillcolor="#202020" stroked="f">
                <v:path arrowok="t"/>
                <v:fill/>
              </v:shape>
              <v:shape style="position:absolute;left:10555;top:2850;width:199;height:202" coordorigin="10555,2850" coordsize="199,202" path="m10663,2850l10649,2850,10649,2870,10663,2870,10663,2850xe" filled="t" fillcolor="#202020" stroked="f">
                <v:path arrowok="t"/>
                <v:fill/>
              </v:shape>
              <v:shape style="position:absolute;left:10555;top:2850;width:199;height:202" coordorigin="10555,2850" coordsize="199,202" path="m10718,3025l10670,3025,10691,3033,10710,3039,10727,3046,10742,3052,10739,3033,10723,3027,10718,3025xe" filled="t" fillcolor="#202020" stroked="f">
                <v:path arrowok="t"/>
                <v:fill/>
              </v:shape>
              <v:shape style="position:absolute;left:10555;top:2850;width:199;height:202" coordorigin="10555,2850" coordsize="199,202" path="m10663,2980l10649,2980,10649,2994,10646,3006,10585,3035,10555,3038,10560,3047,10576,3051,10600,3048,10621,3044,10639,3038,10655,3032,10670,3025,10718,3025,10704,3021,10661,3006,10663,2999,10663,2980xe" filled="t" fillcolor="#202020" stroked="f">
                <v:path arrowok="t"/>
                <v:fill/>
              </v:shape>
              <v:shape style="position:absolute;left:10555;top:2850;width:199;height:202" coordorigin="10555,2850" coordsize="199,202" path="m10730,2958l10582,2958,10582,3016,10598,3016,10598,2970,10730,2970,10730,2958xe" filled="t" fillcolor="#202020" stroked="f">
                <v:path arrowok="t"/>
                <v:fill/>
              </v:shape>
              <v:shape style="position:absolute;left:10555;top:2850;width:199;height:202" coordorigin="10555,2850" coordsize="199,202" path="m10730,2970l10714,2970,10714,3014,10730,3014,10730,2970xe" filled="t" fillcolor="#202020" stroked="f">
                <v:path arrowok="t"/>
                <v:fill/>
              </v:shape>
            </v:group>
            <v:group style="position:absolute;left:10764;top:2853;width:199;height:194" coordorigin="10764,2853" coordsize="199,194">
              <v:shape style="position:absolute;left:10764;top:2853;width:199;height:194" coordorigin="10764,2853" coordsize="199,194" path="m10886,2936l10871,2936,10879,2958,10910,3012,10954,3047,10958,3042,10963,3035,10962,3027,10946,3018,10932,3006,10919,2992,10907,2977,10896,2959,10887,2939,10886,2936xe" filled="t" fillcolor="#202020" stroked="f">
                <v:path arrowok="t"/>
                <v:fill/>
              </v:shape>
              <v:shape style="position:absolute;left:10764;top:2853;width:199;height:194" coordorigin="10764,2853" coordsize="199,194" path="m10877,2853l10857,2859,10855,2883,10852,2906,10831,2965,10781,3024,10764,3035,10774,3045,10829,3005,10862,2955,10871,2936,10886,2936,10879,2917,10873,2893,10876,2873,10877,285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211.740005pt;width:42.88pt;height:11.2pt;mso-position-horizontal-relative:page;mso-position-vertical-relative:page;z-index:-4745" coordorigin="1060,4235" coordsize="858,224">
            <v:group style="position:absolute;left:1070;top:4257;width:204;height:192" coordorigin="1070,4257" coordsize="204,192">
              <v:shape style="position:absolute;left:1070;top:4257;width:204;height:192" coordorigin="1070,4257" coordsize="204,192" path="m1240,4410l1205,4410,1216,4414,1233,4425,1249,4437,1265,4449,1266,4425,1249,4415,1240,4410xe" filled="t" fillcolor="#202020" stroked="f">
                <v:path arrowok="t"/>
                <v:fill/>
              </v:shape>
              <v:shape style="position:absolute;left:1070;top:4257;width:204;height:192" coordorigin="1070,4257" coordsize="204,192" path="m1217,4326l1202,4326,1202,4370,1197,4389,1187,4407,1173,4417,1156,4428,1133,4437,1142,4446,1155,4446,1174,4436,1190,4425,1202,4413,1202,4410,1240,4410,1231,4406,1212,4396,1217,4384,1217,4326xe" filled="t" fillcolor="#202020" stroked="f">
                <v:path arrowok="t"/>
                <v:fill/>
              </v:shape>
              <v:shape style="position:absolute;left:1070;top:4257;width:204;height:192" coordorigin="1070,4257" coordsize="204,192" path="m1118,4283l1102,4283,1102,4391,1082,4396,1070,4398,1087,4412,1105,4407,1125,4402,1150,4396,1147,4391,1147,4386,1118,4386,1118,4283xe" filled="t" fillcolor="#202020" stroked="f">
                <v:path arrowok="t"/>
                <v:fill/>
              </v:shape>
              <v:shape style="position:absolute;left:1070;top:4257;width:204;height:192" coordorigin="1070,4257" coordsize="204,192" path="m1265,4298l1154,4298,1154,4406,1171,4406,1171,4312,1265,4312,1265,4298xe" filled="t" fillcolor="#202020" stroked="f">
                <v:path arrowok="t"/>
                <v:fill/>
              </v:shape>
              <v:shape style="position:absolute;left:1070;top:4257;width:204;height:192" coordorigin="1070,4257" coordsize="204,192" path="m1265,4312l1248,4312,1248,4406,1265,4406,1265,4312xe" filled="t" fillcolor="#202020" stroked="f">
                <v:path arrowok="t"/>
                <v:fill/>
              </v:shape>
              <v:shape style="position:absolute;left:1070;top:4257;width:204;height:192" coordorigin="1070,4257" coordsize="204,192" path="m1147,4379l1140,4382,1130,4384,1118,4386,1147,4386,1147,4379xe" filled="t" fillcolor="#202020" stroked="f">
                <v:path arrowok="t"/>
                <v:fill/>
              </v:shape>
              <v:shape style="position:absolute;left:1070;top:4257;width:204;height:192" coordorigin="1070,4257" coordsize="204,192" path="m1217,4271l1200,4271,1193,4298,1210,4298,1217,4271xe" filled="t" fillcolor="#202020" stroked="f">
                <v:path arrowok="t"/>
                <v:fill/>
              </v:shape>
              <v:shape style="position:absolute;left:1070;top:4257;width:204;height:192" coordorigin="1070,4257" coordsize="204,192" path="m1145,4266l1075,4266,1075,4283,1145,4283,1145,4266xe" filled="t" fillcolor="#202020" stroked="f">
                <v:path arrowok="t"/>
                <v:fill/>
              </v:shape>
              <v:shape style="position:absolute;left:1070;top:4257;width:204;height:192" coordorigin="1070,4257" coordsize="204,192" path="m1274,4257l1150,4257,1150,4271,1274,4271,1274,4257xe" filled="t" fillcolor="#202020" stroked="f">
                <v:path arrowok="t"/>
                <v:fill/>
              </v:shape>
            </v:group>
            <v:group style="position:absolute;left:1310;top:4254;width:149;height:192" coordorigin="1310,4254" coordsize="149,192">
              <v:shape style="position:absolute;left:1310;top:4254;width:149;height:192" coordorigin="1310,4254" coordsize="149,192" path="m1459,4254l1310,4254,1310,4446,1330,4446,1330,4430,1459,4430,1459,4415,1330,4415,1330,4377,1459,4377,1459,4362,1330,4362,1330,4324,1459,4324,1459,4310,1330,4310,1330,4271,1459,4271,1459,4254xe" filled="t" fillcolor="#202020" stroked="f">
                <v:path arrowok="t"/>
                <v:fill/>
              </v:shape>
              <v:shape style="position:absolute;left:1310;top:4254;width:149;height:192" coordorigin="1310,4254" coordsize="149,192" path="m1459,4430l1442,4430,1442,4446,1459,4446,1459,4430xe" filled="t" fillcolor="#202020" stroked="f">
                <v:path arrowok="t"/>
                <v:fill/>
              </v:shape>
              <v:shape style="position:absolute;left:1310;top:4254;width:149;height:192" coordorigin="1310,4254" coordsize="149,192" path="m1459,4377l1442,4377,1442,4415,1459,4415,1459,4377xe" filled="t" fillcolor="#202020" stroked="f">
                <v:path arrowok="t"/>
                <v:fill/>
              </v:shape>
              <v:shape style="position:absolute;left:1310;top:4254;width:149;height:192" coordorigin="1310,4254" coordsize="149,192" path="m1459,4324l1442,4324,1442,4362,1459,4362,1459,4324xe" filled="t" fillcolor="#202020" stroked="f">
                <v:path arrowok="t"/>
                <v:fill/>
              </v:shape>
              <v:shape style="position:absolute;left:1310;top:4254;width:149;height:192" coordorigin="1310,4254" coordsize="149,192" path="m1459,4271l1442,4271,1442,4310,1459,4310,1459,4271xe" filled="t" fillcolor="#202020" stroked="f">
                <v:path arrowok="t"/>
                <v:fill/>
              </v:shape>
            </v:group>
            <v:group style="position:absolute;left:1495;top:4250;width:202;height:185" coordorigin="1495,4250" coordsize="202,185">
              <v:shape style="position:absolute;left:1495;top:4250;width:202;height:185" coordorigin="1495,4250" coordsize="202,185" path="m1697,4418l1495,4418,1495,4434,1697,4434,1697,4418xe" filled="t" fillcolor="#202020" stroked="f">
                <v:path arrowok="t"/>
                <v:fill/>
              </v:shape>
              <v:shape style="position:absolute;left:1495;top:4250;width:202;height:185" coordorigin="1495,4250" coordsize="202,185" path="m1577,4250l1560,4250,1560,4418,1577,4418,1577,4250xe" filled="t" fillcolor="#202020" stroked="f">
                <v:path arrowok="t"/>
                <v:fill/>
              </v:shape>
              <v:shape style="position:absolute;left:1495;top:4250;width:202;height:185" coordorigin="1495,4250" coordsize="202,185" path="m1630,4250l1613,4250,1613,4418,1630,4418,1630,4250xe" filled="t" fillcolor="#202020" stroked="f">
                <v:path arrowok="t"/>
                <v:fill/>
              </v:shape>
              <v:shape style="position:absolute;left:1495;top:4250;width:202;height:185" coordorigin="1495,4250" coordsize="202,185" path="m1517,4290l1507,4306,1514,4325,1521,4344,1527,4363,1534,4382,1547,4364,1540,4344,1533,4326,1525,4308,1517,4290xe" filled="t" fillcolor="#202020" stroked="f">
                <v:path arrowok="t"/>
                <v:fill/>
              </v:shape>
              <v:shape style="position:absolute;left:1495;top:4250;width:202;height:185" coordorigin="1495,4250" coordsize="202,185" path="m1690,4298l1669,4301,1662,4319,1654,4338,1646,4356,1637,4374,1657,4373,1664,4356,1672,4338,1680,4319,1690,4298xe" filled="t" fillcolor="#202020" stroked="f">
                <v:path arrowok="t"/>
                <v:fill/>
              </v:shape>
            </v:group>
            <v:group style="position:absolute;left:1706;top:4245;width:202;height:190" coordorigin="1706,4245" coordsize="202,190">
              <v:shape style="position:absolute;left:1706;top:4245;width:202;height:190" coordorigin="1706,4245" coordsize="202,190" path="m1908,4420l1706,4420,1706,4434,1908,4434,1908,4420xe" filled="t" fillcolor="#202020" stroked="f">
                <v:path arrowok="t"/>
                <v:fill/>
              </v:shape>
              <v:shape style="position:absolute;left:1706;top:4245;width:202;height:190" coordorigin="1706,4245" coordsize="202,190" path="m1814,4360l1798,4360,1798,4420,1814,4420,1814,4360xe" filled="t" fillcolor="#202020" stroked="f">
                <v:path arrowok="t"/>
                <v:fill/>
              </v:shape>
              <v:shape style="position:absolute;left:1706;top:4245;width:202;height:190" coordorigin="1706,4245" coordsize="202,190" path="m1891,4346l1721,4346,1721,4360,1891,4360,1891,4346xe" filled="t" fillcolor="#202020" stroked="f">
                <v:path arrowok="t"/>
                <v:fill/>
              </v:shape>
              <v:shape style="position:absolute;left:1706;top:4245;width:202;height:190" coordorigin="1706,4245" coordsize="202,190" path="m1814,4298l1798,4298,1798,4346,1814,4346,1814,4298xe" filled="t" fillcolor="#202020" stroked="f">
                <v:path arrowok="t"/>
                <v:fill/>
              </v:shape>
              <v:shape style="position:absolute;left:1706;top:4245;width:202;height:190" coordorigin="1706,4245" coordsize="202,190" path="m1898,4283l1714,4283,1714,4298,1898,4298,1898,4283xe" filled="t" fillcolor="#202020" stroked="f">
                <v:path arrowok="t"/>
                <v:fill/>
              </v:shape>
              <v:shape style="position:absolute;left:1706;top:4245;width:202;height:190" coordorigin="1706,4245" coordsize="202,190" path="m1805,4245l1788,4252,1793,4259,1805,4283,1822,4274,1819,4266,1812,4257,1805,42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204.300003pt;width:31.24pt;height:11.08pt;mso-position-horizontal-relative:page;mso-position-vertical-relative:page;z-index:-4744" coordorigin="2467,4086" coordsize="625,222">
            <v:group style="position:absolute;left:2477;top:4108;width:204;height:190" coordorigin="2477,4108" coordsize="204,190">
              <v:shape style="position:absolute;left:2477;top:4108;width:204;height:190" coordorigin="2477,4108" coordsize="204,190" path="m2643,4259l2609,4259,2621,4265,2638,4275,2655,4286,2671,4298,2670,4276,2653,4266,2643,4259xe" filled="t" fillcolor="#202020" stroked="f">
                <v:path arrowok="t"/>
                <v:fill/>
              </v:shape>
              <v:shape style="position:absolute;left:2477;top:4108;width:204;height:190" coordorigin="2477,4108" coordsize="204,190" path="m2623,4175l2606,4175,2606,4219,2602,4239,2592,4255,2579,4267,2562,4278,2539,4286,2544,4290,2546,4295,2562,4295,2581,4286,2597,4275,2609,4262,2609,4259,2643,4259,2636,4255,2618,4245,2623,4221,2623,4175xe" filled="t" fillcolor="#202020" stroked="f">
                <v:path arrowok="t"/>
                <v:fill/>
              </v:shape>
              <v:shape style="position:absolute;left:2477;top:4108;width:204;height:190" coordorigin="2477,4108" coordsize="204,190" path="m2525,4132l2508,4132,2508,4240,2489,4245,2477,4247,2492,4262,2510,4258,2530,4252,2554,4245,2554,4238,2525,4238,2525,4132xe" filled="t" fillcolor="#202020" stroked="f">
                <v:path arrowok="t"/>
                <v:fill/>
              </v:shape>
              <v:shape style="position:absolute;left:2477;top:4108;width:204;height:190" coordorigin="2477,4108" coordsize="204,190" path="m2669,4149l2561,4149,2561,4254,2578,4254,2578,4163,2669,4163,2669,4149xe" filled="t" fillcolor="#202020" stroked="f">
                <v:path arrowok="t"/>
                <v:fill/>
              </v:shape>
              <v:shape style="position:absolute;left:2477;top:4108;width:204;height:190" coordorigin="2477,4108" coordsize="204,190" path="m2669,4163l2654,4163,2654,4254,2669,4254,2669,4163xe" filled="t" fillcolor="#202020" stroked="f">
                <v:path arrowok="t"/>
                <v:fill/>
              </v:shape>
              <v:shape style="position:absolute;left:2477;top:4108;width:204;height:190" coordorigin="2477,4108" coordsize="204,190" path="m2554,4230l2525,4238,2554,4238,2554,4230xe" filled="t" fillcolor="#202020" stroked="f">
                <v:path arrowok="t"/>
                <v:fill/>
              </v:shape>
              <v:shape style="position:absolute;left:2477;top:4108;width:204;height:190" coordorigin="2477,4108" coordsize="204,190" path="m2623,4122l2604,4122,2599,4149,2616,4149,2623,4122xe" filled="t" fillcolor="#202020" stroked="f">
                <v:path arrowok="t"/>
                <v:fill/>
              </v:shape>
              <v:shape style="position:absolute;left:2477;top:4108;width:204;height:190" coordorigin="2477,4108" coordsize="204,190" path="m2551,4118l2479,4118,2479,4132,2551,4132,2551,4118xe" filled="t" fillcolor="#202020" stroked="f">
                <v:path arrowok="t"/>
                <v:fill/>
              </v:shape>
              <v:shape style="position:absolute;left:2477;top:4108;width:204;height:190" coordorigin="2477,4108" coordsize="204,190" path="m2681,4108l2556,4108,2556,4122,2681,4122,2681,4108xe" filled="t" fillcolor="#202020" stroked="f">
                <v:path arrowok="t"/>
                <v:fill/>
              </v:shape>
            </v:group>
            <v:group style="position:absolute;left:2717;top:4106;width:149;height:190" coordorigin="2717,4106" coordsize="149,190">
              <v:shape style="position:absolute;left:2717;top:4106;width:149;height:190" coordorigin="2717,4106" coordsize="149,190" path="m2866,4106l2717,4106,2717,4295,2734,4295,2734,4281,2866,4281,2866,4264,2734,4264,2734,4226,2866,4226,2866,4211,2734,4211,2734,4173,2866,4173,2866,4158,2734,4158,2734,4120,2866,4120,2866,4106xe" filled="t" fillcolor="#202020" stroked="f">
                <v:path arrowok="t"/>
                <v:fill/>
              </v:shape>
              <v:shape style="position:absolute;left:2717;top:4106;width:149;height:190" coordorigin="2717,4106" coordsize="149,190" path="m2866,4281l2849,4281,2849,4295,2866,4295,2866,4281xe" filled="t" fillcolor="#202020" stroked="f">
                <v:path arrowok="t"/>
                <v:fill/>
              </v:shape>
              <v:shape style="position:absolute;left:2717;top:4106;width:149;height:190" coordorigin="2717,4106" coordsize="149,190" path="m2866,4226l2849,4226,2849,4264,2866,4264,2866,4226xe" filled="t" fillcolor="#202020" stroked="f">
                <v:path arrowok="t"/>
                <v:fill/>
              </v:shape>
              <v:shape style="position:absolute;left:2717;top:4106;width:149;height:190" coordorigin="2717,4106" coordsize="149,190" path="m2866,4173l2849,4173,2849,4211,2866,4211,2866,4173xe" filled="t" fillcolor="#202020" stroked="f">
                <v:path arrowok="t"/>
                <v:fill/>
              </v:shape>
              <v:shape style="position:absolute;left:2717;top:4106;width:149;height:190" coordorigin="2717,4106" coordsize="149,190" path="m2866,4120l2849,4120,2849,4158,2866,4158,2866,4120xe" filled="t" fillcolor="#202020" stroked="f">
                <v:path arrowok="t"/>
                <v:fill/>
              </v:shape>
            </v:group>
            <v:group style="position:absolute;left:2897;top:4096;width:185;height:202" coordorigin="2897,4096" coordsize="185,202">
              <v:shape style="position:absolute;left:2897;top:4096;width:185;height:202" coordorigin="2897,4096" coordsize="185,202" path="m2957,4221l2940,4221,2940,4298,2957,4298,2957,4286,3082,4286,3082,4271,2957,4271,2957,4221xe" filled="t" fillcolor="#202020" stroked="f">
                <v:path arrowok="t"/>
                <v:fill/>
              </v:shape>
              <v:shape style="position:absolute;left:2897;top:4096;width:185;height:202" coordorigin="2897,4096" coordsize="185,202" path="m3082,4286l3065,4286,3065,4298,3082,4298,3082,4286xe" filled="t" fillcolor="#202020" stroked="f">
                <v:path arrowok="t"/>
                <v:fill/>
              </v:shape>
              <v:shape style="position:absolute;left:2897;top:4096;width:185;height:202" coordorigin="2897,4096" coordsize="185,202" path="m3082,4221l3065,4221,3065,4271,3082,4271,3082,4221xe" filled="t" fillcolor="#202020" stroked="f">
                <v:path arrowok="t"/>
                <v:fill/>
              </v:shape>
              <v:shape style="position:absolute;left:2897;top:4096;width:185;height:202" coordorigin="2897,4096" coordsize="185,202" path="m2966,4151l2952,4161,2964,4170,2971,4180,2917,4212,2897,4218,2902,4223,2906,4233,2918,4230,2930,4226,2940,4221,3082,4221,3082,4204,2983,4203,3003,4194,3021,4184,3029,4178,2996,4178,2981,4165,2966,4151xe" filled="t" fillcolor="#202020" stroked="f">
                <v:path arrowok="t"/>
                <v:fill/>
              </v:shape>
              <v:shape style="position:absolute;left:2897;top:4096;width:185;height:202" coordorigin="2897,4096" coordsize="185,202" path="m3082,4132l2964,4132,3047,4145,3032,4157,3015,4168,2996,4178,3029,4178,3038,4173,3053,4161,3068,4148,3082,4134,3082,4132xe" filled="t" fillcolor="#202020" stroked="f">
                <v:path arrowok="t"/>
                <v:fill/>
              </v:shape>
              <v:shape style="position:absolute;left:2897;top:4096;width:185;height:202" coordorigin="2897,4096" coordsize="185,202" path="m2974,4096l2932,4142,2902,4166,2904,4170,2909,4175,2920,4173,2936,4160,2951,4146,2964,4132,3082,4132,3082,4120,2976,4120,2981,4113,2986,4108,2990,4101,2974,40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4.399994pt;margin-top:220.039993pt;width:10.306639pt;height:9.84pt;mso-position-horizontal-relative:page;mso-position-vertical-relative:page;z-index:-4743" coordorigin="2688,4401" coordsize="206,197">
            <v:shape style="position:absolute;left:2688;top:4401;width:206;height:197" coordorigin="2688,4401" coordsize="206,197" path="m2738,4509l2724,4509,2724,4598,2738,4598,2738,4509xe" filled="t" fillcolor="#202020" stroked="f">
              <v:path arrowok="t"/>
              <v:fill/>
            </v:shape>
            <v:shape style="position:absolute;left:2688;top:4401;width:206;height:197" coordorigin="2688,4401" coordsize="206,197" path="m2832,4451l2818,4451,2818,4576,2813,4578,2784,4578,2784,4583,2786,4590,2786,4595,2825,4595,2832,4588,2832,4451xe" filled="t" fillcolor="#202020" stroked="f">
              <v:path arrowok="t"/>
              <v:fill/>
            </v:shape>
            <v:shape style="position:absolute;left:2688;top:4401;width:206;height:197" coordorigin="2688,4401" coordsize="206,197" path="m2786,4485l2779,4504,2772,4524,2765,4542,2758,4559,2762,4562,2770,4564,2773,4564,2781,4546,2789,4528,2796,4510,2803,4490,2786,4485xe" filled="t" fillcolor="#202020" stroked="f">
              <v:path arrowok="t"/>
              <v:fill/>
            </v:shape>
            <v:shape style="position:absolute;left:2688;top:4401;width:206;height:197" coordorigin="2688,4401" coordsize="206,197" path="m2858,4485l2844,4490,2845,4491,2852,4509,2860,4527,2869,4545,2878,4564,2894,4556,2858,4485xe" filled="t" fillcolor="#202020" stroked="f">
              <v:path arrowok="t"/>
              <v:fill/>
            </v:shape>
            <v:shape style="position:absolute;left:2688;top:4401;width:206;height:197" coordorigin="2688,4401" coordsize="206,197" path="m2765,4458l2690,4458,2690,4473,2717,4490,2708,4508,2699,4525,2688,4542,2690,4547,2693,4554,2705,4545,2715,4528,2724,4509,2738,4509,2738,4499,2758,4499,2755,4497,2753,4494,2738,4494,2738,4473,2765,4473,2765,4468,2781,4468,2784,4463,2765,4463,2765,4458xe" filled="t" fillcolor="#202020" stroked="f">
              <v:path arrowok="t"/>
              <v:fill/>
            </v:shape>
            <v:shape style="position:absolute;left:2688;top:4401;width:206;height:197" coordorigin="2688,4401" coordsize="206,197" path="m2758,4499l2738,4499,2753,4514,2760,4523,2770,4511,2765,4504,2758,4499xe" filled="t" fillcolor="#202020" stroked="f">
              <v:path arrowok="t"/>
              <v:fill/>
            </v:shape>
            <v:shape style="position:absolute;left:2688;top:4401;width:206;height:197" coordorigin="2688,4401" coordsize="206,197" path="m2746,4487l2738,4494,2753,4494,2746,4487xe" filled="t" fillcolor="#202020" stroked="f">
              <v:path arrowok="t"/>
              <v:fill/>
            </v:shape>
            <v:shape style="position:absolute;left:2688;top:4401;width:206;height:197" coordorigin="2688,4401" coordsize="206,197" path="m2781,4468l2765,4468,2770,4473,2775,4476,2781,4468xe" filled="t" fillcolor="#202020" stroked="f">
              <v:path arrowok="t"/>
              <v:fill/>
            </v:shape>
            <v:shape style="position:absolute;left:2688;top:4401;width:206;height:197" coordorigin="2688,4401" coordsize="206,197" path="m2887,4442l2868,4442,2866,4449,2861,4458,2856,4470,2861,4470,2870,4475,2878,4461,2885,4449,2887,4442xe" filled="t" fillcolor="#202020" stroked="f">
              <v:path arrowok="t"/>
              <v:fill/>
            </v:shape>
            <v:shape style="position:absolute;left:2688;top:4401;width:206;height:197" coordorigin="2688,4401" coordsize="206,197" path="m2815,4401l2792,4411,2784,4430,2774,4447,2765,4463,2784,4463,2786,4461,2796,4442,2887,4442,2887,4427,2803,4427,2806,4418,2810,4410,2815,4401xe" filled="t" fillcolor="#202020" stroked="f">
              <v:path arrowok="t"/>
              <v:fill/>
            </v:shape>
            <v:shape style="position:absolute;left:2688;top:4401;width:206;height:197" coordorigin="2688,4401" coordsize="206,197" path="m2738,4427l2724,4427,2724,4458,2738,4458,2738,4427xe" filled="t" fillcolor="#202020" stroked="f">
              <v:path arrowok="t"/>
              <v:fill/>
            </v:shape>
            <v:shape style="position:absolute;left:2688;top:4401;width:206;height:197" coordorigin="2688,4401" coordsize="206,197" path="m2753,4408l2734,4410,2714,4413,2690,4415,2693,4420,2693,4425,2695,4430,2705,4430,2714,4427,2738,4427,2738,4425,2750,4422,2762,4422,2772,4420,2753,440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5.660004pt;margin-top:211.860001pt;width:42.16pt;height:10.96pt;mso-position-horizontal-relative:page;mso-position-vertical-relative:page;z-index:-4742" coordorigin="3513,4237" coordsize="843,219">
            <v:group style="position:absolute;left:3523;top:4262;width:194;height:185" coordorigin="3523,4262" coordsize="194,185">
              <v:shape style="position:absolute;left:3523;top:4262;width:194;height:185" coordorigin="3523,4262" coordsize="194,185" path="m3674,4353l3658,4353,3658,4446,3674,4446,3674,4353xe" filled="t" fillcolor="#202020" stroked="f">
                <v:path arrowok="t"/>
                <v:fill/>
              </v:shape>
              <v:shape style="position:absolute;left:3523;top:4262;width:194;height:185" coordorigin="3523,4262" coordsize="194,185" path="m3727,4336l3523,4336,3523,4353,3576,4353,3574,4373,3569,4392,3559,4410,3544,4423,3523,4434,3533,4444,3587,4396,3593,4353,3727,4353,3727,4336xe" filled="t" fillcolor="#202020" stroked="f">
                <v:path arrowok="t"/>
                <v:fill/>
              </v:shape>
              <v:shape style="position:absolute;left:3523;top:4262;width:194;height:185" coordorigin="3523,4262" coordsize="194,185" path="m3593,4276l3576,4276,3576,4336,3593,4336,3593,4276xe" filled="t" fillcolor="#202020" stroked="f">
                <v:path arrowok="t"/>
                <v:fill/>
              </v:shape>
              <v:shape style="position:absolute;left:3523;top:4262;width:194;height:185" coordorigin="3523,4262" coordsize="194,185" path="m3674,4276l3658,4276,3658,4336,3674,4336,3674,4276xe" filled="t" fillcolor="#202020" stroked="f">
                <v:path arrowok="t"/>
                <v:fill/>
              </v:shape>
              <v:shape style="position:absolute;left:3523;top:4262;width:194;height:185" coordorigin="3523,4262" coordsize="194,185" path="m3718,4262l3530,4262,3530,4276,3718,4276,3718,4262xe" filled="t" fillcolor="#202020" stroked="f">
                <v:path arrowok="t"/>
                <v:fill/>
              </v:shape>
            </v:group>
            <v:group style="position:absolute;left:3737;top:4425;width:199;height:2" coordorigin="3737,4425" coordsize="199,2">
              <v:shape style="position:absolute;left:3737;top:4425;width:199;height:2" coordorigin="3737,4425" coordsize="199,0" path="m3737,4425l3936,4425e" filled="f" stroked="t" strokeweight=".82pt" strokecolor="#202020">
                <v:path arrowok="t"/>
              </v:shape>
            </v:group>
            <v:group style="position:absolute;left:3835;top:4281;width:2;height:137" coordorigin="3835,4281" coordsize="2,137">
              <v:shape style="position:absolute;left:3835;top:4281;width:2;height:137" coordorigin="3835,4281" coordsize="0,137" path="m3835,4281l3835,4418e" filled="f" stroked="t" strokeweight="1.06pt" strokecolor="#202020">
                <v:path arrowok="t"/>
              </v:shape>
            </v:group>
            <v:group style="position:absolute;left:3749;top:4272;width:175;height:2" coordorigin="3749,4272" coordsize="175,2">
              <v:shape style="position:absolute;left:3749;top:4272;width:175;height:2" coordorigin="3749,4272" coordsize="175,0" path="m3749,4272l3924,4272e" filled="f" stroked="t" strokeweight=".94pt" strokecolor="#202020">
                <v:path arrowok="t"/>
              </v:shape>
            </v:group>
            <v:group style="position:absolute;left:3972;top:4259;width:146;height:187" coordorigin="3972,4259" coordsize="146,187">
              <v:shape style="position:absolute;left:3972;top:4259;width:146;height:187" coordorigin="3972,4259" coordsize="146,187" path="m4118,4259l3972,4259,3972,4446,3991,4446,3991,4430,4118,4430,4118,4415,3991,4415,3991,4350,4118,4350,4118,4336,3991,4336,3991,4274,4118,4274,4118,4259xe" filled="t" fillcolor="#202020" stroked="f">
                <v:path arrowok="t"/>
                <v:fill/>
              </v:shape>
              <v:shape style="position:absolute;left:3972;top:4259;width:146;height:187" coordorigin="3972,4259" coordsize="146,187" path="m4118,4430l4102,4430,4102,4446,4118,4446,4118,4430xe" filled="t" fillcolor="#202020" stroked="f">
                <v:path arrowok="t"/>
                <v:fill/>
              </v:shape>
              <v:shape style="position:absolute;left:3972;top:4259;width:146;height:187" coordorigin="3972,4259" coordsize="146,187" path="m4118,4350l4102,4350,4102,4415,4118,4415,4118,4350xe" filled="t" fillcolor="#202020" stroked="f">
                <v:path arrowok="t"/>
                <v:fill/>
              </v:shape>
              <v:shape style="position:absolute;left:3972;top:4259;width:146;height:187" coordorigin="3972,4259" coordsize="146,187" path="m4118,4274l4102,4274,4102,4336,4118,4336,4118,4274xe" filled="t" fillcolor="#202020" stroked="f">
                <v:path arrowok="t"/>
                <v:fill/>
              </v:shape>
            </v:group>
            <v:group style="position:absolute;left:4154;top:4247;width:192;height:199" coordorigin="4154,4247" coordsize="192,199">
              <v:shape style="position:absolute;left:4154;top:4247;width:192;height:199" coordorigin="4154,4247" coordsize="192,199" path="m4346,4254l4274,4254,4274,4347,4273,4369,4271,4388,4268,4404,4261,4421,4248,4439,4253,4442,4289,4374,4346,4374,4346,4362,4289,4362,4289,4360,4290,4344,4289,4322,4346,4322,4346,4307,4289,4307,4289,4269,4346,4269,4346,4254xe" filled="t" fillcolor="#202020" stroked="f">
                <v:path arrowok="t"/>
                <v:fill/>
              </v:shape>
              <v:shape style="position:absolute;left:4154;top:4247;width:192;height:199" coordorigin="4154,4247" coordsize="192,199" path="m4190,4401l4154,4437,4157,4442,4162,4444,4174,4439,4202,4410,4190,4401xe" filled="t" fillcolor="#202020" stroked="f">
                <v:path arrowok="t"/>
                <v:fill/>
              </v:shape>
              <v:shape style="position:absolute;left:4154;top:4247;width:192;height:199" coordorigin="4154,4247" coordsize="192,199" path="m4298,4427l4301,4434,4301,4444,4339,4444,4346,4437,4346,4430,4310,4430,4298,4427xe" filled="t" fillcolor="#202020" stroked="f">
                <v:path arrowok="t"/>
                <v:fill/>
              </v:shape>
              <v:shape style="position:absolute;left:4154;top:4247;width:192;height:199" coordorigin="4154,4247" coordsize="192,199" path="m4226,4401l4217,4410,4236,4425,4243,4434,4253,4422,4246,4415,4226,4401xe" filled="t" fillcolor="#202020" stroked="f">
                <v:path arrowok="t"/>
                <v:fill/>
              </v:shape>
              <v:shape style="position:absolute;left:4154;top:4247;width:192;height:199" coordorigin="4154,4247" coordsize="192,199" path="m4346,4374l4332,4374,4332,4425,4330,4430,4346,4430,4346,4374xe" filled="t" fillcolor="#202020" stroked="f">
                <v:path arrowok="t"/>
                <v:fill/>
              </v:shape>
              <v:shape style="position:absolute;left:4154;top:4247;width:192;height:199" coordorigin="4154,4247" coordsize="192,199" path="m4265,4382l4154,4382,4154,4396,4265,4396,4265,4382xe" filled="t" fillcolor="#202020" stroked="f">
                <v:path arrowok="t"/>
                <v:fill/>
              </v:shape>
              <v:shape style="position:absolute;left:4154;top:4247;width:192;height:199" coordorigin="4154,4247" coordsize="192,199" path="m4190,4288l4174,4288,4174,4382,4190,4382,4190,4360,4248,4360,4248,4346,4190,4346,4190,4324,4248,4324,4248,4310,4190,4310,4190,4288xe" filled="t" fillcolor="#202020" stroked="f">
                <v:path arrowok="t"/>
                <v:fill/>
              </v:shape>
              <v:shape style="position:absolute;left:4154;top:4247;width:192;height:199" coordorigin="4154,4247" coordsize="192,199" path="m4248,4360l4231,4360,4231,4382,4248,4382,4248,4360xe" filled="t" fillcolor="#202020" stroked="f">
                <v:path arrowok="t"/>
                <v:fill/>
              </v:shape>
              <v:shape style="position:absolute;left:4154;top:4247;width:192;height:199" coordorigin="4154,4247" coordsize="192,199" path="m4346,4322l4332,4322,4332,4362,4346,4362,4346,4322xe" filled="t" fillcolor="#202020" stroked="f">
                <v:path arrowok="t"/>
                <v:fill/>
              </v:shape>
              <v:shape style="position:absolute;left:4154;top:4247;width:192;height:199" coordorigin="4154,4247" coordsize="192,199" path="m4248,4324l4231,4324,4231,4346,4248,4346,4248,4324xe" filled="t" fillcolor="#202020" stroked="f">
                <v:path arrowok="t"/>
                <v:fill/>
              </v:shape>
              <v:shape style="position:absolute;left:4154;top:4247;width:192;height:199" coordorigin="4154,4247" coordsize="192,199" path="m4248,4288l4231,4288,4231,4310,4248,4310,4248,4288xe" filled="t" fillcolor="#202020" stroked="f">
                <v:path arrowok="t"/>
                <v:fill/>
              </v:shape>
              <v:shape style="position:absolute;left:4154;top:4247;width:192;height:199" coordorigin="4154,4247" coordsize="192,199" path="m4346,4269l4332,4269,4332,4307,4346,4307,4346,4269xe" filled="t" fillcolor="#202020" stroked="f">
                <v:path arrowok="t"/>
                <v:fill/>
              </v:shape>
              <v:shape style="position:absolute;left:4154;top:4247;width:192;height:199" coordorigin="4154,4247" coordsize="192,199" path="m4265,4274l4157,4274,4157,4288,4265,4288,4265,4274xe" filled="t" fillcolor="#202020" stroked="f">
                <v:path arrowok="t"/>
                <v:fill/>
              </v:shape>
              <v:shape style="position:absolute;left:4154;top:4247;width:192;height:199" coordorigin="4154,4247" coordsize="192,199" path="m4190,4250l4174,4250,4174,4274,4190,4274,4190,4250xe" filled="t" fillcolor="#202020" stroked="f">
                <v:path arrowok="t"/>
                <v:fill/>
              </v:shape>
              <v:shape style="position:absolute;left:4154;top:4247;width:192;height:199" coordorigin="4154,4247" coordsize="192,199" path="m4248,4247l4231,4247,4231,4274,4248,4274,4248,42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204.300003pt;width:21.49pt;height:11.08pt;mso-position-horizontal-relative:page;mso-position-vertical-relative:page;z-index:-4741" coordorigin="4804,4086" coordsize="430,222">
            <v:group style="position:absolute;left:4814;top:4096;width:202;height:202" coordorigin="4814,4096" coordsize="202,202">
              <v:shape style="position:absolute;left:4814;top:4096;width:202;height:202" coordorigin="4814,4096" coordsize="202,202" path="m4996,4273l4956,4273,4973,4283,4990,4291,5011,4298,5014,4293,5016,4286,5006,4278,4996,4273xe" filled="t" fillcolor="#202020" stroked="f">
                <v:path arrowok="t"/>
                <v:fill/>
              </v:shape>
              <v:shape style="position:absolute;left:4814;top:4096;width:202;height:202" coordorigin="4814,4096" coordsize="202,202" path="m4935,4233l4915,4233,4922,4242,4932,4252,4939,4263,4922,4271,4903,4278,4882,4283,4884,4288,4889,4293,4902,4297,4921,4289,4939,4282,4956,4273,4996,4273,4987,4269,4977,4251,4953,4251,4937,4237,4935,4233xe" filled="t" fillcolor="#202020" stroked="f">
                <v:path arrowok="t"/>
                <v:fill/>
              </v:shape>
              <v:shape style="position:absolute;left:4814;top:4096;width:202;height:202" coordorigin="4814,4096" coordsize="202,202" path="m4879,4166l4864,4171,4859,4207,4856,4229,4853,4254,4838,4257,4814,4262,4825,4274,4884,4262,4884,4250,4872,4250,4867,4242,4871,4218,4874,4199,4877,4181,4879,4166xe" filled="t" fillcolor="#202020" stroked="f">
                <v:path arrowok="t"/>
                <v:fill/>
              </v:shape>
              <v:shape style="position:absolute;left:4814;top:4096;width:202;height:202" coordorigin="4814,4096" coordsize="202,202" path="m4944,4192l4925,4198,4913,4213,4899,4228,4884,4242,4889,4245,4896,4252,4903,4247,4910,4240,4915,4233,4935,4233,4927,4221,4927,4218,4999,4218,4999,4204,4937,4204,4939,4202,4944,4192xe" filled="t" fillcolor="#202020" stroked="f">
                <v:path arrowok="t"/>
                <v:fill/>
              </v:shape>
              <v:shape style="position:absolute;left:4814;top:4096;width:202;height:202" coordorigin="4814,4096" coordsize="202,202" path="m4999,4218l4982,4218,4980,4222,4968,4238,4953,4251,4977,4251,4990,4236,4999,4218xe" filled="t" fillcolor="#202020" stroked="f">
                <v:path arrowok="t"/>
                <v:fill/>
              </v:shape>
              <v:shape style="position:absolute;left:4814;top:4096;width:202;height:202" coordorigin="4814,4096" coordsize="202,202" path="m4884,4247l4879,4250,4884,4250,4884,4247xe" filled="t" fillcolor="#202020" stroked="f">
                <v:path arrowok="t"/>
                <v:fill/>
              </v:shape>
              <v:shape style="position:absolute;left:4814;top:4096;width:202;height:202" coordorigin="4814,4096" coordsize="202,202" path="m4834,4166l4819,4170,4822,4181,4826,4200,4830,4221,4834,4242,4844,4223,4841,4201,4837,4182,4834,4166xe" filled="t" fillcolor="#202020" stroked="f">
                <v:path arrowok="t"/>
                <v:fill/>
              </v:shape>
              <v:shape style="position:absolute;left:4814;top:4096;width:202;height:202" coordorigin="4814,4096" coordsize="202,202" path="m4914,4172l4898,4183,4882,4194,4886,4199,4889,4204,4903,4199,4920,4187,4934,4175,4914,4172xe" filled="t" fillcolor="#202020" stroked="f">
                <v:path arrowok="t"/>
                <v:fill/>
              </v:shape>
              <v:shape style="position:absolute;left:4814;top:4096;width:202;height:202" coordorigin="4814,4096" coordsize="202,202" path="m4975,4166l4966,4178,4976,4182,4993,4193,5009,4204,5011,4185,4994,4175,4975,4166xe" filled="t" fillcolor="#202020" stroked="f">
                <v:path arrowok="t"/>
                <v:fill/>
              </v:shape>
              <v:shape style="position:absolute;left:4814;top:4096;width:202;height:202" coordorigin="4814,4096" coordsize="202,202" path="m5007,4156l4997,4156,4999,4158,5002,4163,5006,4168,5007,4156xe" filled="t" fillcolor="#202020" stroked="f">
                <v:path arrowok="t"/>
                <v:fill/>
              </v:shape>
              <v:shape style="position:absolute;left:4814;top:4096;width:202;height:202" coordorigin="4814,4096" coordsize="202,202" path="m4958,4101l4932,4107,4920,4123,4908,4137,4906,4142,4901,4144,4894,4146,4901,4163,4906,4161,4910,4161,4953,4158,4974,4156,4997,4156,5007,4156,5007,4144,5006,4143,4966,4143,4945,4141,4931,4132,4944,4117,4958,4101xe" filled="t" fillcolor="#202020" stroked="f">
                <v:path arrowok="t"/>
                <v:fill/>
              </v:shape>
              <v:shape style="position:absolute;left:4814;top:4096;width:202;height:202" coordorigin="4814,4096" coordsize="202,202" path="m4886,4137l4817,4137,4817,4151,4886,4151,4886,4137xe" filled="t" fillcolor="#202020" stroked="f">
                <v:path arrowok="t"/>
                <v:fill/>
              </v:shape>
              <v:shape style="position:absolute;left:4814;top:4096;width:202;height:202" coordorigin="4814,4096" coordsize="202,202" path="m4980,4113l4968,4122,4973,4130,4980,4134,4966,4143,5006,4143,4994,4129,4980,4113xe" filled="t" fillcolor="#202020" stroked="f">
                <v:path arrowok="t"/>
                <v:fill/>
              </v:shape>
              <v:shape style="position:absolute;left:4814;top:4096;width:202;height:202" coordorigin="4814,4096" coordsize="202,202" path="m4846,4096l4834,4103,4841,4115,4848,4125,4853,4134,4867,4127,4860,4118,4853,4106,4846,4096xe" filled="t" fillcolor="#202020" stroked="f">
                <v:path arrowok="t"/>
                <v:fill/>
              </v:shape>
            </v:group>
            <v:group style="position:absolute;left:5028;top:4275;width:197;height:2" coordorigin="5028,4275" coordsize="197,2">
              <v:shape style="position:absolute;left:5028;top:4275;width:197;height:2" coordorigin="5028,4275" coordsize="197,0" path="m5028,4275l5225,4275e" filled="f" stroked="t" strokeweight=".94pt" strokecolor="#202020">
                <v:path arrowok="t"/>
              </v:shape>
            </v:group>
            <v:group style="position:absolute;left:5126;top:4130;width:2;height:137" coordorigin="5126,4130" coordsize="2,137">
              <v:shape style="position:absolute;left:5126;top:4130;width:2;height:137" coordorigin="5126,4130" coordsize="0,137" path="m5126,4130l5126,4266e" filled="f" stroked="t" strokeweight="1.06pt" strokecolor="#202020">
                <v:path arrowok="t"/>
              </v:shape>
            </v:group>
            <v:group style="position:absolute;left:5040;top:4121;width:173;height:2" coordorigin="5040,4121" coordsize="173,2">
              <v:shape style="position:absolute;left:5040;top:4121;width:173;height:2" coordorigin="5040,4121" coordsize="173,0" path="m5040,4121l5213,4121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943756pt;margin-top:204.179993pt;width:29.432512pt;height:11.68pt;mso-position-horizontal-relative:page;mso-position-vertical-relative:page;z-index:-4740" coordorigin="5359,4084" coordsize="589,234">
            <v:group style="position:absolute;left:5369;top:4110;width:53;height:197" coordorigin="5369,4110" coordsize="53,197">
              <v:shape style="position:absolute;left:5369;top:4110;width:53;height:197" coordorigin="5369,4110" coordsize="53,197" path="m5422,4110l5374,4171,5369,4214,5371,4235,5375,4254,5383,4273,5392,4290,5405,4307,5416,4299,5405,4283,5396,4266,5390,4247,5387,4226,5386,4204,5388,4183,5392,4163,5399,4145,5409,4127,5422,4110xe" filled="t" fillcolor="#202020" stroked="f">
                <v:path arrowok="t"/>
                <v:fill/>
              </v:shape>
            </v:group>
            <v:group style="position:absolute;left:5446;top:4094;width:202;height:204" coordorigin="5446,4094" coordsize="202,204">
              <v:shape style="position:absolute;left:5446;top:4094;width:202;height:204" coordorigin="5446,4094" coordsize="202,204" path="m5599,4266l5559,4266,5575,4275,5594,4284,5614,4291,5635,4298,5640,4293,5642,4286,5634,4276,5612,4271,5599,4266xe" filled="t" fillcolor="#202020" stroked="f">
                <v:path arrowok="t"/>
                <v:fill/>
              </v:shape>
              <v:shape style="position:absolute;left:5446;top:4094;width:202;height:204" coordorigin="5446,4094" coordsize="202,204" path="m5513,4185l5501,4199,5510,4218,5519,4236,5469,4276,5446,4283,5450,4288,5453,4293,5465,4295,5486,4289,5524,4276,5541,4271,5559,4266,5599,4266,5593,4263,5577,4253,5564,4241,5569,4235,5546,4235,5533,4221,5522,4204,5513,4185xe" filled="t" fillcolor="#202020" stroked="f">
                <v:path arrowok="t"/>
                <v:fill/>
              </v:shape>
              <v:shape style="position:absolute;left:5446;top:4094;width:202;height:204" coordorigin="5446,4094" coordsize="202,204" path="m5580,4182l5579,4185,5569,4206,5558,4222,5546,4235,5569,4235,5576,4226,5586,4209,5597,4190,5580,4182xe" filled="t" fillcolor="#202020" stroked="f">
                <v:path arrowok="t"/>
                <v:fill/>
              </v:shape>
              <v:shape style="position:absolute;left:5446;top:4094;width:202;height:204" coordorigin="5446,4094" coordsize="202,204" path="m5508,4151l5497,4163,5482,4177,5467,4190,5450,4202,5455,4206,5458,4211,5463,4215,5493,4190,5508,4176,5522,4161,5508,4151xe" filled="t" fillcolor="#202020" stroked="f">
                <v:path arrowok="t"/>
                <v:fill/>
              </v:shape>
              <v:shape style="position:absolute;left:5446;top:4094;width:202;height:204" coordorigin="5446,4094" coordsize="202,204" path="m5582,4149l5589,4175,5605,4188,5619,4201,5630,4214,5635,4206,5640,4204,5632,4189,5618,4177,5602,4164,5582,4149xe" filled="t" fillcolor="#202020" stroked="f">
                <v:path arrowok="t"/>
                <v:fill/>
              </v:shape>
              <v:shape style="position:absolute;left:5446;top:4094;width:202;height:204" coordorigin="5446,4094" coordsize="202,204" path="m5647,4127l5448,4127,5448,4142,5647,4142,5647,4127xe" filled="t" fillcolor="#202020" stroked="f">
                <v:path arrowok="t"/>
                <v:fill/>
              </v:shape>
              <v:shape style="position:absolute;left:5446;top:4094;width:202;height:204" coordorigin="5446,4094" coordsize="202,204" path="m5546,4094l5530,4101,5537,4110,5542,4120,5544,4127,5549,4127,5561,4120,5556,4110,5551,4103,5546,4094xe" filled="t" fillcolor="#202020" stroked="f">
                <v:path arrowok="t"/>
                <v:fill/>
              </v:shape>
            </v:group>
            <v:group style="position:absolute;left:5659;top:4275;width:199;height:2" coordorigin="5659,4275" coordsize="199,2">
              <v:shape style="position:absolute;left:5659;top:4275;width:199;height:2" coordorigin="5659,4275" coordsize="199,0" path="m5659,4275l5858,4275e" filled="f" stroked="t" strokeweight=".94pt" strokecolor="#202020">
                <v:path arrowok="t"/>
              </v:shape>
            </v:group>
            <v:group style="position:absolute;left:5759;top:4130;width:2;height:137" coordorigin="5759,4130" coordsize="2,137">
              <v:shape style="position:absolute;left:5759;top:4130;width:2;height:137" coordorigin="5759,4130" coordsize="0,137" path="m5759,4130l5759,4266e" filled="f" stroked="t" strokeweight=".94pt" strokecolor="#202020">
                <v:path arrowok="t"/>
              </v:shape>
            </v:group>
            <v:group style="position:absolute;left:5671;top:4121;width:175;height:2" coordorigin="5671,4121" coordsize="175,2">
              <v:shape style="position:absolute;left:5671;top:4121;width:175;height:2" coordorigin="5671,4121" coordsize="175,0" path="m5671,4121l5846,4121e" filled="f" stroked="t" strokeweight=".94pt" strokecolor="#202020">
                <v:path arrowok="t"/>
              </v:shape>
            </v:group>
            <v:group style="position:absolute;left:5882;top:4110;width:55;height:197" coordorigin="5882,4110" coordsize="55,197">
              <v:shape style="position:absolute;left:5882;top:4110;width:55;height:197" coordorigin="5882,4110" coordsize="55,197" path="m5902,4110l5888,4118,5899,4134,5908,4152,5914,4171,5917,4191,5918,4214,5916,4234,5912,4253,5905,4272,5895,4290,5882,4307,5902,4307,5933,4247,5938,4204,5936,4182,5931,4162,5924,4144,5914,4126,5902,41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2.660004pt;margin-top:219.419998pt;width:19.84pt;height:10.84pt;mso-position-horizontal-relative:page;mso-position-vertical-relative:page;z-index:-4739" coordorigin="5253,4388" coordsize="397,217">
            <v:group style="position:absolute;left:5263;top:4408;width:146;height:187" coordorigin="5263,4408" coordsize="146,187">
              <v:shape style="position:absolute;left:5263;top:4408;width:146;height:187" coordorigin="5263,4408" coordsize="146,187" path="m5410,4408l5263,4408,5263,4595,5280,4595,5280,4581,5410,4581,5410,4566,5280,4566,5280,4502,5410,4502,5410,4485,5280,4485,5280,4425,5410,4425,5410,4408xe" filled="t" fillcolor="#202020" stroked="f">
                <v:path arrowok="t"/>
                <v:fill/>
              </v:shape>
              <v:shape style="position:absolute;left:5263;top:4408;width:146;height:187" coordorigin="5263,4408" coordsize="146,187" path="m5410,4581l5393,4581,5393,4595,5410,4595,5410,4581xe" filled="t" fillcolor="#202020" stroked="f">
                <v:path arrowok="t"/>
                <v:fill/>
              </v:shape>
              <v:shape style="position:absolute;left:5263;top:4408;width:146;height:187" coordorigin="5263,4408" coordsize="146,187" path="m5410,4502l5393,4502,5393,4566,5410,4566,5410,4502xe" filled="t" fillcolor="#202020" stroked="f">
                <v:path arrowok="t"/>
                <v:fill/>
              </v:shape>
              <v:shape style="position:absolute;left:5263;top:4408;width:146;height:187" coordorigin="5263,4408" coordsize="146,187" path="m5410,4425l5393,4425,5393,4485,5410,4485,5410,4425xe" filled="t" fillcolor="#202020" stroked="f">
                <v:path arrowok="t"/>
                <v:fill/>
              </v:shape>
            </v:group>
            <v:group style="position:absolute;left:5443;top:4398;width:197;height:197" coordorigin="5443,4398" coordsize="197,197">
              <v:shape style="position:absolute;left:5443;top:4398;width:197;height:197" coordorigin="5443,4398" coordsize="197,197" path="m5479,4550l5472,4560,5459,4574,5443,4588,5448,4590,5453,4595,5464,4590,5478,4577,5494,4562,5479,4550xe" filled="t" fillcolor="#202020" stroked="f">
                <v:path arrowok="t"/>
                <v:fill/>
              </v:shape>
              <v:shape style="position:absolute;left:5443;top:4398;width:197;height:197" coordorigin="5443,4398" coordsize="197,197" path="m5640,4403l5566,4403,5565,4497,5564,4519,5562,4537,5560,4553,5553,4571,5539,4588,5544,4593,5580,4526,5640,4526,5640,4511,5580,4511,5580,4470,5640,4470,5640,4458,5580,4458,5580,4418,5640,4418,5640,4403xe" filled="t" fillcolor="#202020" stroked="f">
                <v:path arrowok="t"/>
                <v:fill/>
              </v:shape>
              <v:shape style="position:absolute;left:5443;top:4398;width:197;height:197" coordorigin="5443,4398" coordsize="197,197" path="m5640,4526l5626,4526,5626,4576,5621,4578,5590,4578,5594,4583,5594,4593,5602,4595,5633,4595,5640,4586,5640,4526xe" filled="t" fillcolor="#202020" stroked="f">
                <v:path arrowok="t"/>
                <v:fill/>
              </v:shape>
              <v:shape style="position:absolute;left:5443;top:4398;width:197;height:197" coordorigin="5443,4398" coordsize="197,197" path="m5518,4550l5508,4559,5532,4583,5544,4571,5534,4564,5527,4557,5518,4550xe" filled="t" fillcolor="#202020" stroked="f">
                <v:path arrowok="t"/>
                <v:fill/>
              </v:shape>
              <v:shape style="position:absolute;left:5443;top:4398;width:197;height:197" coordorigin="5443,4398" coordsize="197,197" path="m5554,4533l5446,4533,5446,4547,5554,4547,5554,4533xe" filled="t" fillcolor="#202020" stroked="f">
                <v:path arrowok="t"/>
                <v:fill/>
              </v:shape>
              <v:shape style="position:absolute;left:5443;top:4398;width:197;height:197" coordorigin="5443,4398" coordsize="197,197" path="m5479,4437l5465,4437,5465,4533,5479,4533,5479,4509,5539,4509,5539,4497,5479,4497,5479,4473,5539,4473,5539,4461,5479,4461,5479,4437xe" filled="t" fillcolor="#202020" stroked="f">
                <v:path arrowok="t"/>
                <v:fill/>
              </v:shape>
              <v:shape style="position:absolute;left:5443;top:4398;width:197;height:197" coordorigin="5443,4398" coordsize="197,197" path="m5539,4509l5522,4509,5522,4533,5539,4533,5539,4509xe" filled="t" fillcolor="#202020" stroked="f">
                <v:path arrowok="t"/>
                <v:fill/>
              </v:shape>
              <v:shape style="position:absolute;left:5443;top:4398;width:197;height:197" coordorigin="5443,4398" coordsize="197,197" path="m5640,4470l5626,4470,5626,4511,5640,4511,5640,4470xe" filled="t" fillcolor="#202020" stroked="f">
                <v:path arrowok="t"/>
                <v:fill/>
              </v:shape>
              <v:shape style="position:absolute;left:5443;top:4398;width:197;height:197" coordorigin="5443,4398" coordsize="197,197" path="m5539,4473l5522,4473,5522,4497,5539,4497,5539,4473xe" filled="t" fillcolor="#202020" stroked="f">
                <v:path arrowok="t"/>
                <v:fill/>
              </v:shape>
              <v:shape style="position:absolute;left:5443;top:4398;width:197;height:197" coordorigin="5443,4398" coordsize="197,197" path="m5539,4437l5522,4437,5522,4461,5539,4461,5539,4437xe" filled="t" fillcolor="#202020" stroked="f">
                <v:path arrowok="t"/>
                <v:fill/>
              </v:shape>
              <v:shape style="position:absolute;left:5443;top:4398;width:197;height:197" coordorigin="5443,4398" coordsize="197,197" path="m5640,4418l5626,4418,5626,4458,5640,4458,5640,4418xe" filled="t" fillcolor="#202020" stroked="f">
                <v:path arrowok="t"/>
                <v:fill/>
              </v:shape>
              <v:shape style="position:absolute;left:5443;top:4398;width:197;height:197" coordorigin="5443,4398" coordsize="197,197" path="m5554,4425l5448,4425,5448,4437,5554,4437,5554,4425xe" filled="t" fillcolor="#202020" stroked="f">
                <v:path arrowok="t"/>
                <v:fill/>
              </v:shape>
              <v:shape style="position:absolute;left:5443;top:4398;width:197;height:197" coordorigin="5443,4398" coordsize="197,197" path="m5479,4398l5465,4398,5465,4425,5479,4425,5479,4398xe" filled="t" fillcolor="#202020" stroked="f">
                <v:path arrowok="t"/>
                <v:fill/>
              </v:shape>
              <v:shape style="position:absolute;left:5443;top:4398;width:197;height:197" coordorigin="5443,4398" coordsize="197,197" path="m5539,4398l5522,4398,5522,4425,5539,4425,5539,43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700012pt;margin-top:211.740005pt;width:42.76pt;height:11.147113pt;mso-position-horizontal-relative:page;mso-position-vertical-relative:page;z-index:-4738" coordorigin="6734,4235" coordsize="855,223">
            <v:group style="position:absolute;left:6744;top:4245;width:204;height:202" coordorigin="6744,4245" coordsize="204,202">
              <v:shape style="position:absolute;left:6744;top:4245;width:204;height:202" coordorigin="6744,4245" coordsize="204,202" path="m6761,4353l6753,4374,6761,4393,6770,4408,6756,4427,6744,4434,6749,4439,6751,4444,6756,4447,6770,4433,6784,4419,6820,4419,6805,4412,6793,4399,6797,4390,6777,4390,6768,4373,6761,4353xe" filled="t" fillcolor="#202020" stroked="f">
                <v:path arrowok="t"/>
                <v:fill/>
              </v:shape>
              <v:shape style="position:absolute;left:6744;top:4245;width:204;height:202" coordorigin="6744,4245" coordsize="204,202" path="m6820,4419l6784,4419,6797,4428,6814,4434,6835,4438,6863,4439,6943,4439,6948,4430,6945,4425,6845,4424,6823,4420,6820,4419xe" filled="t" fillcolor="#202020" stroked="f">
                <v:path arrowok="t"/>
                <v:fill/>
              </v:shape>
              <v:shape style="position:absolute;left:6744;top:4245;width:204;height:202" coordorigin="6744,4245" coordsize="204,202" path="m6878,4398l6862,4398,6862,4420,6878,4420,6878,4398xe" filled="t" fillcolor="#202020" stroked="f">
                <v:path arrowok="t"/>
                <v:fill/>
              </v:shape>
              <v:shape style="position:absolute;left:6744;top:4245;width:204;height:202" coordorigin="6744,4245" coordsize="204,202" path="m6938,4386l6811,4386,6811,4398,6938,4398,6938,4386xe" filled="t" fillcolor="#202020" stroked="f">
                <v:path arrowok="t"/>
                <v:fill/>
              </v:shape>
              <v:shape style="position:absolute;left:6744;top:4245;width:204;height:202" coordorigin="6744,4245" coordsize="204,202" path="m6809,4266l6746,4266,6746,4281,6790,4281,6751,4326,6751,4341,6791,4353,6787,4374,6777,4390,6797,4390,6800,4381,6805,4361,6809,4341,6809,4326,6770,4326,6809,4281,6809,4266xe" filled="t" fillcolor="#202020" stroked="f">
                <v:path arrowok="t"/>
                <v:fill/>
              </v:shape>
              <v:shape style="position:absolute;left:6744;top:4245;width:204;height:202" coordorigin="6744,4245" coordsize="204,202" path="m6878,4370l6862,4370,6862,4386,6878,4386,6878,4370xe" filled="t" fillcolor="#202020" stroked="f">
                <v:path arrowok="t"/>
                <v:fill/>
              </v:shape>
              <v:shape style="position:absolute;left:6744;top:4245;width:204;height:202" coordorigin="6744,4245" coordsize="204,202" path="m6929,4358l6816,4358,6816,4370,6929,4370,6929,4358xe" filled="t" fillcolor="#202020" stroked="f">
                <v:path arrowok="t"/>
                <v:fill/>
              </v:shape>
              <v:shape style="position:absolute;left:6744;top:4245;width:204;height:202" coordorigin="6744,4245" coordsize="204,202" path="m6878,4338l6862,4338,6862,4358,6878,4358,6878,4338xe" filled="t" fillcolor="#202020" stroked="f">
                <v:path arrowok="t"/>
                <v:fill/>
              </v:shape>
              <v:shape style="position:absolute;left:6744;top:4245;width:204;height:202" coordorigin="6744,4245" coordsize="204,202" path="m6926,4310l6910,4310,6910,4326,6821,4326,6821,4338,6910,4338,6910,4346,6926,4346,6926,4310xe" filled="t" fillcolor="#202020" stroked="f">
                <v:path arrowok="t"/>
                <v:fill/>
              </v:shape>
              <v:shape style="position:absolute;left:6744;top:4245;width:204;height:202" coordorigin="6744,4245" coordsize="204,202" path="m6878,4310l6862,4310,6862,4326,6878,4326,6878,4310xe" filled="t" fillcolor="#202020" stroked="f">
                <v:path arrowok="t"/>
                <v:fill/>
              </v:shape>
              <v:shape style="position:absolute;left:6744;top:4245;width:204;height:202" coordorigin="6744,4245" coordsize="204,202" path="m6948,4295l6809,4295,6809,4310,6948,4310,6948,4295xe" filled="t" fillcolor="#202020" stroked="f">
                <v:path arrowok="t"/>
                <v:fill/>
              </v:shape>
              <v:shape style="position:absolute;left:6744;top:4245;width:204;height:202" coordorigin="6744,4245" coordsize="204,202" path="m6878,4278l6862,4278,6862,4295,6878,4295,6878,4278xe" filled="t" fillcolor="#202020" stroked="f">
                <v:path arrowok="t"/>
                <v:fill/>
              </v:shape>
              <v:shape style="position:absolute;left:6744;top:4245;width:204;height:202" coordorigin="6744,4245" coordsize="204,202" path="m6926,4266l6821,4266,6821,4278,6910,4278,6910,4295,6926,4295,6926,4266xe" filled="t" fillcolor="#202020" stroked="f">
                <v:path arrowok="t"/>
                <v:fill/>
              </v:shape>
              <v:shape style="position:absolute;left:6744;top:4245;width:204;height:202" coordorigin="6744,4245" coordsize="204,202" path="m6878,4245l6862,4245,6862,4266,6878,4266,6878,4245xe" filled="t" fillcolor="#202020" stroked="f">
                <v:path arrowok="t"/>
                <v:fill/>
              </v:shape>
            </v:group>
            <v:group style="position:absolute;left:6958;top:4252;width:202;height:196" coordorigin="6958,4252" coordsize="202,196">
              <v:shape style="position:absolute;left:6958;top:4252;width:202;height:196" coordorigin="6958,4252" coordsize="202,196" path="m7138,4336l7025,4336,7025,4350,7039,4356,7047,4375,7055,4393,7061,4412,7044,4420,7024,4428,7003,4434,7006,4439,7010,4444,7016,4448,7073,4428,7091,4422,7132,4422,7116,4414,7103,4401,7116,4387,7117,4384,7073,4384,7060,4368,7051,4350,7138,4350,7138,4336xe" filled="t" fillcolor="#202020" stroked="f">
                <v:path arrowok="t"/>
                <v:fill/>
              </v:shape>
              <v:shape style="position:absolute;left:6958;top:4252;width:202;height:196" coordorigin="6958,4252" coordsize="202,196" path="m7132,4422l7091,4422,7108,4431,7127,4440,7147,4446,7152,4442,7154,4437,7156,4429,7134,4423,7132,4422xe" filled="t" fillcolor="#202020" stroked="f">
                <v:path arrowok="t"/>
                <v:fill/>
              </v:shape>
              <v:shape style="position:absolute;left:6958;top:4252;width:202;height:196" coordorigin="6958,4252" coordsize="202,196" path="m6998,4314l6958,4314,6958,4329,6982,4329,6982,4410,6977,4420,6992,4430,7007,4419,7027,4406,6998,4406,6998,4314xe" filled="t" fillcolor="#202020" stroked="f">
                <v:path arrowok="t"/>
                <v:fill/>
              </v:shape>
              <v:shape style="position:absolute;left:6958;top:4252;width:202;height:196" coordorigin="6958,4252" coordsize="202,196" path="m7025,4386l7015,4394,7008,4398,6998,4406,7027,4406,7027,4393,7025,4386xe" filled="t" fillcolor="#202020" stroked="f">
                <v:path arrowok="t"/>
                <v:fill/>
              </v:shape>
              <v:shape style="position:absolute;left:6958;top:4252;width:202;height:196" coordorigin="6958,4252" coordsize="202,196" path="m7138,4350l7051,4350,7109,4368,7095,4381,7073,4384,7117,4384,7127,4370,7138,4350xe" filled="t" fillcolor="#202020" stroked="f">
                <v:path arrowok="t"/>
                <v:fill/>
              </v:shape>
              <v:shape style="position:absolute;left:6958;top:4252;width:202;height:196" coordorigin="6958,4252" coordsize="202,196" path="m7128,4254l7044,4254,7042,4289,7032,4306,7013,4319,7022,4329,7033,4329,7048,4315,7058,4297,7061,4276,7061,4271,7128,4271,7128,4254xe" filled="t" fillcolor="#202020" stroked="f">
                <v:path arrowok="t"/>
                <v:fill/>
              </v:shape>
              <v:shape style="position:absolute;left:6958;top:4252;width:202;height:196" coordorigin="6958,4252" coordsize="202,196" path="m7128,4271l7111,4271,7111,4314,7118,4322,7157,4322,7159,4317,7159,4307,7130,4307,7128,4302,7128,4271xe" filled="t" fillcolor="#202020" stroked="f">
                <v:path arrowok="t"/>
                <v:fill/>
              </v:shape>
              <v:shape style="position:absolute;left:6958;top:4252;width:202;height:196" coordorigin="6958,4252" coordsize="202,196" path="m6984,4252l6975,4264,6988,4279,7001,4295,7013,4280,6999,4266,6984,4252xe" filled="t" fillcolor="#202020" stroked="f">
                <v:path arrowok="t"/>
                <v:fill/>
              </v:shape>
            </v:group>
            <v:group style="position:absolute;left:7166;top:4247;width:204;height:197" coordorigin="7166,4247" coordsize="204,197">
              <v:shape style="position:absolute;left:7166;top:4247;width:204;height:197" coordorigin="7166,4247" coordsize="204,197" path="m7248,4336l7166,4336,7166,4350,7197,4358,7194,4377,7188,4396,7178,4415,7166,4432,7169,4439,7214,4385,7235,4385,7212,4362,7212,4350,7248,4350,7248,4336xe" filled="t" fillcolor="#202020" stroked="f">
                <v:path arrowok="t"/>
                <v:fill/>
              </v:shape>
              <v:shape style="position:absolute;left:7166;top:4247;width:204;height:197" coordorigin="7166,4247" coordsize="204,197" path="m7308,4288l7294,4288,7293,4336,7290,4356,7252,4421,7234,4437,7238,4439,7289,4405,7303,4372,7318,4372,7318,4365,7307,4358,7308,4339,7308,4288xe" filled="t" fillcolor="#202020" stroked="f">
                <v:path arrowok="t"/>
                <v:fill/>
              </v:shape>
              <v:shape style="position:absolute;left:7166;top:4247;width:204;height:197" coordorigin="7166,4247" coordsize="204,197" path="m7318,4372l7303,4372,7303,4434,7310,4444,7356,4444,7363,4437,7364,4430,7322,4430,7318,4425,7318,4372xe" filled="t" fillcolor="#202020" stroked="f">
                <v:path arrowok="t"/>
                <v:fill/>
              </v:shape>
              <v:shape style="position:absolute;left:7166;top:4247;width:204;height:197" coordorigin="7166,4247" coordsize="204,197" path="m7354,4391l7354,4401,7351,4410,7351,4425,7346,4430,7364,4430,7366,4422,7368,4415,7368,4405,7370,4396,7366,4396,7358,4394,7354,4391xe" filled="t" fillcolor="#202020" stroked="f">
                <v:path arrowok="t"/>
                <v:fill/>
              </v:shape>
              <v:shape style="position:absolute;left:7166;top:4247;width:204;height:197" coordorigin="7166,4247" coordsize="204,197" path="m7235,4385l7214,4385,7228,4400,7241,4415,7240,4390,7235,4385xe" filled="t" fillcolor="#202020" stroked="f">
                <v:path arrowok="t"/>
                <v:fill/>
              </v:shape>
              <v:shape style="position:absolute;left:7166;top:4247;width:204;height:197" coordorigin="7166,4247" coordsize="204,197" path="m7351,4257l7253,4257,7253,4382,7267,4382,7267,4271,7351,4271,7351,4257xe" filled="t" fillcolor="#202020" stroked="f">
                <v:path arrowok="t"/>
                <v:fill/>
              </v:shape>
              <v:shape style="position:absolute;left:7166;top:4247;width:204;height:197" coordorigin="7166,4247" coordsize="204,197" path="m7351,4271l7337,4271,7337,4379,7351,4379,7351,4271xe" filled="t" fillcolor="#202020" stroked="f">
                <v:path arrowok="t"/>
                <v:fill/>
              </v:shape>
              <v:shape style="position:absolute;left:7166;top:4247;width:204;height:197" coordorigin="7166,4247" coordsize="204,197" path="m7214,4300l7198,4300,7198,4336,7214,4336,7214,4300xe" filled="t" fillcolor="#202020" stroked="f">
                <v:path arrowok="t"/>
                <v:fill/>
              </v:shape>
              <v:shape style="position:absolute;left:7166;top:4247;width:204;height:197" coordorigin="7166,4247" coordsize="204,197" path="m7243,4286l7169,4286,7169,4300,7243,4300,7243,4286xe" filled="t" fillcolor="#202020" stroked="f">
                <v:path arrowok="t"/>
                <v:fill/>
              </v:shape>
              <v:shape style="position:absolute;left:7166;top:4247;width:204;height:197" coordorigin="7166,4247" coordsize="204,197" path="m7214,4247l7198,4247,7198,4286,7214,4286,7214,4247xe" filled="t" fillcolor="#202020" stroked="f">
                <v:path arrowok="t"/>
                <v:fill/>
              </v:shape>
            </v:group>
            <v:group style="position:absolute;left:7375;top:4245;width:204;height:202" coordorigin="7375,4245" coordsize="204,202">
              <v:shape style="position:absolute;left:7375;top:4245;width:204;height:202" coordorigin="7375,4245" coordsize="204,202" path="m7579,4389l7440,4389,7440,4401,7491,4408,7476,4419,7457,4427,7433,4434,7438,4444,7447,4447,7470,4439,7489,4431,7519,4416,7542,4416,7539,4414,7524,4401,7579,4401,7579,4389xe" filled="t" fillcolor="#202020" stroked="f">
                <v:path arrowok="t"/>
                <v:fill/>
              </v:shape>
              <v:shape style="position:absolute;left:7375;top:4245;width:204;height:202" coordorigin="7375,4245" coordsize="204,202" path="m7421,4336l7406,4336,7406,4446,7421,4446,7421,4336xe" filled="t" fillcolor="#202020" stroked="f">
                <v:path arrowok="t"/>
                <v:fill/>
              </v:shape>
              <v:shape style="position:absolute;left:7375;top:4245;width:204;height:202" coordorigin="7375,4245" coordsize="204,202" path="m7542,4416l7519,4416,7534,4429,7552,4439,7572,4446,7574,4442,7579,4437,7576,4431,7556,4424,7542,4416xe" filled="t" fillcolor="#202020" stroked="f">
                <v:path arrowok="t"/>
                <v:fill/>
              </v:shape>
              <v:shape style="position:absolute;left:7375;top:4245;width:204;height:202" coordorigin="7375,4245" coordsize="204,202" path="m7447,4290l7378,4290,7378,4305,7397,4320,7391,4340,7384,4358,7375,4374,7378,4379,7380,4386,7382,4391,7390,4377,7399,4358,7406,4336,7437,4336,7435,4334,7433,4331,7421,4331,7421,4305,7447,4305,7447,4290xe" filled="t" fillcolor="#202020" stroked="f">
                <v:path arrowok="t"/>
                <v:fill/>
              </v:shape>
              <v:shape style="position:absolute;left:7375;top:4245;width:204;height:202" coordorigin="7375,4245" coordsize="204,202" path="m7517,4370l7502,4370,7502,4389,7514,4389,7517,4384,7517,4370xe" filled="t" fillcolor="#202020" stroked="f">
                <v:path arrowok="t"/>
                <v:fill/>
              </v:shape>
              <v:shape style="position:absolute;left:7375;top:4245;width:204;height:202" coordorigin="7375,4245" coordsize="204,202" path="m7567,4300l7454,4300,7454,4374,7469,4374,7469,4370,7567,4370,7567,4358,7469,4358,7469,4341,7567,4341,7567,4329,7469,4329,7469,4314,7567,4314,7567,4300xe" filled="t" fillcolor="#202020" stroked="f">
                <v:path arrowok="t"/>
                <v:fill/>
              </v:shape>
              <v:shape style="position:absolute;left:7375;top:4245;width:204;height:202" coordorigin="7375,4245" coordsize="204,202" path="m7567,4370l7553,4370,7553,4374,7567,4374,7567,4370xe" filled="t" fillcolor="#202020" stroked="f">
                <v:path arrowok="t"/>
                <v:fill/>
              </v:shape>
              <v:shape style="position:absolute;left:7375;top:4245;width:204;height:202" coordorigin="7375,4245" coordsize="204,202" path="m7437,4336l7421,4336,7426,4343,7433,4350,7438,4360,7450,4350,7442,4343,7437,4336xe" filled="t" fillcolor="#202020" stroked="f">
                <v:path arrowok="t"/>
                <v:fill/>
              </v:shape>
              <v:shape style="position:absolute;left:7375;top:4245;width:204;height:202" coordorigin="7375,4245" coordsize="204,202" path="m7567,4341l7553,4341,7553,4358,7567,4358,7567,4341xe" filled="t" fillcolor="#202020" stroked="f">
                <v:path arrowok="t"/>
                <v:fill/>
              </v:shape>
              <v:shape style="position:absolute;left:7375;top:4245;width:204;height:202" coordorigin="7375,4245" coordsize="204,202" path="m7428,4326l7421,4331,7433,4331,7428,4326xe" filled="t" fillcolor="#202020" stroked="f">
                <v:path arrowok="t"/>
                <v:fill/>
              </v:shape>
              <v:shape style="position:absolute;left:7375;top:4245;width:204;height:202" coordorigin="7375,4245" coordsize="204,202" path="m7567,4314l7553,4314,7553,4329,7567,4329,7567,4314xe" filled="t" fillcolor="#202020" stroked="f">
                <v:path arrowok="t"/>
                <v:fill/>
              </v:shape>
              <v:shape style="position:absolute;left:7375;top:4245;width:204;height:202" coordorigin="7375,4245" coordsize="204,202" path="m7493,4278l7478,4278,7478,4295,7493,4295,7493,4278xe" filled="t" fillcolor="#202020" stroked="f">
                <v:path arrowok="t"/>
                <v:fill/>
              </v:shape>
              <v:shape style="position:absolute;left:7375;top:4245;width:204;height:202" coordorigin="7375,4245" coordsize="204,202" path="m7543,4278l7529,4278,7529,4295,7543,4295,7543,4278xe" filled="t" fillcolor="#202020" stroked="f">
                <v:path arrowok="t"/>
                <v:fill/>
              </v:shape>
              <v:shape style="position:absolute;left:7375;top:4245;width:204;height:202" coordorigin="7375,4245" coordsize="204,202" path="m7421,4245l7406,4245,7406,4290,7421,4290,7421,4245xe" filled="t" fillcolor="#202020" stroked="f">
                <v:path arrowok="t"/>
                <v:fill/>
              </v:shape>
              <v:shape style="position:absolute;left:7375;top:4245;width:204;height:202" coordorigin="7375,4245" coordsize="204,202" path="m7579,4266l7445,4266,7445,4278,7579,4278,7579,4266xe" filled="t" fillcolor="#202020" stroked="f">
                <v:path arrowok="t"/>
                <v:fill/>
              </v:shape>
              <v:shape style="position:absolute;left:7375;top:4245;width:204;height:202" coordorigin="7375,4245" coordsize="204,202" path="m7493,4245l7478,4245,7478,4266,7493,4266,7493,4245xe" filled="t" fillcolor="#202020" stroked="f">
                <v:path arrowok="t"/>
                <v:fill/>
              </v:shape>
              <v:shape style="position:absolute;left:7375;top:4245;width:204;height:202" coordorigin="7375,4245" coordsize="204,202" path="m7543,4247l7529,4247,7529,4266,7543,4266,7543,42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459991pt;margin-top:204.300003pt;width:42.64pt;height:11.2pt;mso-position-horizontal-relative:page;mso-position-vertical-relative:page;z-index:-4737" coordorigin="8409,4086" coordsize="853,224">
            <v:group style="position:absolute;left:8419;top:4098;width:202;height:202" coordorigin="8419,4098" coordsize="202,202">
              <v:shape style="position:absolute;left:8419;top:4098;width:202;height:202" coordorigin="8419,4098" coordsize="202,202" path="m8594,4206l8450,4206,8450,4300,8467,4300,8467,4286,8594,4286,8594,4271,8467,4271,8467,4223,8594,4223,8594,4206xe" filled="t" fillcolor="#202020" stroked="f">
                <v:path arrowok="t"/>
                <v:fill/>
              </v:shape>
              <v:shape style="position:absolute;left:8419;top:4098;width:202;height:202" coordorigin="8419,4098" coordsize="202,202" path="m8594,4286l8578,4286,8578,4298,8594,4298,8594,4286xe" filled="t" fillcolor="#202020" stroked="f">
                <v:path arrowok="t"/>
                <v:fill/>
              </v:shape>
              <v:shape style="position:absolute;left:8419;top:4098;width:202;height:202" coordorigin="8419,4098" coordsize="202,202" path="m8594,4223l8578,4223,8578,4271,8594,4271,8594,4223xe" filled="t" fillcolor="#202020" stroked="f">
                <v:path arrowok="t"/>
                <v:fill/>
              </v:shape>
              <v:shape style="position:absolute;left:8419;top:4098;width:202;height:202" coordorigin="8419,4098" coordsize="202,202" path="m8539,4098l8514,4100,8502,4114,8489,4128,8474,4140,8458,4153,8439,4164,8419,4175,8429,4185,8431,4190,8441,4185,8453,4178,8462,4170,8616,4170,8613,4166,8578,4166,8481,4158,8497,4145,8511,4130,8522,4115,8544,4115,8534,4103,8539,4098xe" filled="t" fillcolor="#202020" stroked="f">
                <v:path arrowok="t"/>
                <v:fill/>
              </v:shape>
              <v:shape style="position:absolute;left:8419;top:4098;width:202;height:202" coordorigin="8419,4098" coordsize="202,202" path="m8616,4170l8582,4170,8592,4175,8604,4182,8614,4187,8616,4182,8621,4178,8616,4170xe" filled="t" fillcolor="#202020" stroked="f">
                <v:path arrowok="t"/>
                <v:fill/>
              </v:shape>
              <v:shape style="position:absolute;left:8419;top:4098;width:202;height:202" coordorigin="8419,4098" coordsize="202,202" path="m8582,4170l8462,4170,8462,4182,8582,4182,8582,4170xe" filled="t" fillcolor="#202020" stroked="f">
                <v:path arrowok="t"/>
                <v:fill/>
              </v:shape>
              <v:shape style="position:absolute;left:8419;top:4098;width:202;height:202" coordorigin="8419,4098" coordsize="202,202" path="m8544,4115l8522,4115,8533,4128,8547,4142,8562,4155,8578,4166,8613,4166,8612,4165,8594,4156,8576,4145,8561,4133,8547,4119,8544,4115xe" filled="t" fillcolor="#202020" stroked="f">
                <v:path arrowok="t"/>
                <v:fill/>
              </v:shape>
            </v:group>
            <v:group style="position:absolute;left:8645;top:4108;width:175;height:187" coordorigin="8645,4108" coordsize="175,187">
              <v:shape style="position:absolute;left:8645;top:4108;width:175;height:187" coordorigin="8645,4108" coordsize="175,187" path="m8820,4108l8645,4108,8645,4295,8662,4295,8662,4122,8820,4122,8820,4108xe" filled="t" fillcolor="#202020" stroked="f">
                <v:path arrowok="t"/>
                <v:fill/>
              </v:shape>
              <v:shape style="position:absolute;left:8645;top:4108;width:175;height:187" coordorigin="8645,4108" coordsize="175,187" path="m8760,4276l8760,4288,8762,4293,8774,4295,8813,4295,8820,4286,8820,4278,8772,4278,8760,4276xe" filled="t" fillcolor="#202020" stroked="f">
                <v:path arrowok="t"/>
                <v:fill/>
              </v:shape>
              <v:shape style="position:absolute;left:8645;top:4108;width:175;height:187" coordorigin="8645,4108" coordsize="175,187" path="m8820,4122l8803,4122,8803,4276,8801,4278,8820,4278,8820,4122xe" filled="t" fillcolor="#202020" stroked="f">
                <v:path arrowok="t"/>
                <v:fill/>
              </v:shape>
              <v:shape style="position:absolute;left:8645;top:4108;width:175;height:187" coordorigin="8645,4108" coordsize="175,187" path="m8774,4185l8690,4185,8690,4262,8705,4262,8705,4250,8774,4250,8774,4235,8705,4235,8705,4202,8774,4202,8774,4185xe" filled="t" fillcolor="#202020" stroked="f">
                <v:path arrowok="t"/>
                <v:fill/>
              </v:shape>
              <v:shape style="position:absolute;left:8645;top:4108;width:175;height:187" coordorigin="8645,4108" coordsize="175,187" path="m8774,4202l8760,4202,8760,4235,8774,4235,8774,4202xe" filled="t" fillcolor="#202020" stroked="f">
                <v:path arrowok="t"/>
                <v:fill/>
              </v:shape>
              <v:shape style="position:absolute;left:8645;top:4108;width:175;height:187" coordorigin="8645,4108" coordsize="175,187" path="m8794,4146l8671,4146,8671,4163,8794,4163,8794,4146xe" filled="t" fillcolor="#202020" stroked="f">
                <v:path arrowok="t"/>
                <v:fill/>
              </v:shape>
            </v:group>
            <v:group style="position:absolute;left:8839;top:4096;width:202;height:202" coordorigin="8839,4096" coordsize="202,202">
              <v:shape style="position:absolute;left:8839;top:4096;width:202;height:202" coordorigin="8839,4096" coordsize="202,202" path="m8886,4180l8868,4180,8868,4298,8885,4298,8886,4180xe" filled="t" fillcolor="#202020" stroked="f">
                <v:path arrowok="t"/>
                <v:fill/>
              </v:shape>
              <v:shape style="position:absolute;left:8839;top:4096;width:202;height:202" coordorigin="8839,4096" coordsize="202,202" path="m9005,4178l8990,4178,8990,4298,9005,4298,9005,4178xe" filled="t" fillcolor="#202020" stroked="f">
                <v:path arrowok="t"/>
                <v:fill/>
              </v:shape>
              <v:shape style="position:absolute;left:8839;top:4096;width:202;height:202" coordorigin="8839,4096" coordsize="202,202" path="m8947,4178l8930,4178,8930,4215,8928,4237,8922,4256,8912,4273,8899,4288,8904,4290,8946,4229,8947,4209,8947,4178xe" filled="t" fillcolor="#202020" stroked="f">
                <v:path arrowok="t"/>
                <v:fill/>
              </v:shape>
              <v:shape style="position:absolute;left:8839;top:4096;width:202;height:202" coordorigin="8839,4096" coordsize="202,202" path="m8899,4103l8880,4108,8874,4129,8866,4148,8858,4166,8849,4183,8839,4199,8844,4209,8847,4215,8858,4199,8868,4180,8886,4180,8887,4141,8899,4103xe" filled="t" fillcolor="#202020" stroked="f">
                <v:path arrowok="t"/>
                <v:fill/>
              </v:shape>
              <v:shape style="position:absolute;left:8839;top:4096;width:202;height:202" coordorigin="8839,4096" coordsize="202,202" path="m8993,4127l8976,4127,8988,4143,9002,4158,9017,4171,9034,4182,9038,4175,9041,4170,9032,4161,9016,4149,9001,4136,8993,4127xe" filled="t" fillcolor="#202020" stroked="f">
                <v:path arrowok="t"/>
                <v:fill/>
              </v:shape>
              <v:shape style="position:absolute;left:8839;top:4096;width:202;height:202" coordorigin="8839,4096" coordsize="202,202" path="m8978,4096l8960,4099,8950,4116,8938,4132,8925,4146,8909,4160,8892,4173,8897,4175,8899,4180,8914,4177,8930,4164,8945,4150,8960,4138,8976,4127,8993,4127,8988,4120,8976,4103,8978,4096xe" filled="t" fillcolor="#202020" stroked="f">
                <v:path arrowok="t"/>
                <v:fill/>
              </v:shape>
            </v:group>
            <v:group style="position:absolute;left:9050;top:4096;width:202;height:202" coordorigin="9050,4096" coordsize="202,202">
              <v:shape style="position:absolute;left:9050;top:4096;width:202;height:202" coordorigin="9050,4096" coordsize="202,202" path="m9096,4190l9082,4190,9082,4298,9096,4298,9096,4190xe" filled="t" fillcolor="#202020" stroked="f">
                <v:path arrowok="t"/>
                <v:fill/>
              </v:shape>
              <v:shape style="position:absolute;left:9050;top:4096;width:202;height:202" coordorigin="9050,4096" coordsize="202,202" path="m9238,4218l9137,4218,9137,4298,9154,4298,9154,4288,9238,4288,9238,4274,9154,4274,9154,4233,9238,4233,9238,4218xe" filled="t" fillcolor="#202020" stroked="f">
                <v:path arrowok="t"/>
                <v:fill/>
              </v:shape>
              <v:shape style="position:absolute;left:9050;top:4096;width:202;height:202" coordorigin="9050,4096" coordsize="202,202" path="m9238,4288l9223,4288,9223,4298,9238,4298,9238,4288xe" filled="t" fillcolor="#202020" stroked="f">
                <v:path arrowok="t"/>
                <v:fill/>
              </v:shape>
              <v:shape style="position:absolute;left:9050;top:4096;width:202;height:202" coordorigin="9050,4096" coordsize="202,202" path="m9238,4233l9223,4233,9223,4274,9238,4274,9238,4233xe" filled="t" fillcolor="#202020" stroked="f">
                <v:path arrowok="t"/>
                <v:fill/>
              </v:shape>
              <v:shape style="position:absolute;left:9050;top:4096;width:202;height:202" coordorigin="9050,4096" coordsize="202,202" path="m9122,4137l9053,4137,9053,4151,9081,4152,9076,4171,9069,4190,9060,4208,9050,4226,9053,4230,9055,4238,9066,4229,9074,4211,9082,4190,9096,4190,9096,4180,9115,4180,9108,4173,9096,4173,9096,4151,9122,4151,9122,4137xe" filled="t" fillcolor="#202020" stroked="f">
                <v:path arrowok="t"/>
                <v:fill/>
              </v:shape>
              <v:shape style="position:absolute;left:9050;top:4096;width:202;height:202" coordorigin="9050,4096" coordsize="202,202" path="m9169,4147l9151,4147,9162,4163,9172,4181,9154,4191,9136,4199,9118,4206,9122,4216,9139,4214,9158,4206,9193,4189,9235,4189,9226,4184,9219,4165,9185,4165,9172,4151,9169,4147xe" filled="t" fillcolor="#202020" stroked="f">
                <v:path arrowok="t"/>
                <v:fill/>
              </v:shape>
              <v:shape style="position:absolute;left:9050;top:4096;width:202;height:202" coordorigin="9050,4096" coordsize="202,202" path="m9235,4189l9193,4189,9211,4199,9229,4208,9247,4214,9252,4204,9244,4194,9235,4189xe" filled="t" fillcolor="#202020" stroked="f">
                <v:path arrowok="t"/>
                <v:fill/>
              </v:shape>
              <v:shape style="position:absolute;left:9050;top:4096;width:202;height:202" coordorigin="9050,4096" coordsize="202,202" path="m9115,4180l9096,4180,9118,4202,9127,4192,9115,4180xe" filled="t" fillcolor="#202020" stroked="f">
                <v:path arrowok="t"/>
                <v:fill/>
              </v:shape>
              <v:shape style="position:absolute;left:9050;top:4096;width:202;height:202" coordorigin="9050,4096" coordsize="202,202" path="m9103,4168l9096,4173,9108,4173,9103,4168xe" filled="t" fillcolor="#202020" stroked="f">
                <v:path arrowok="t"/>
                <v:fill/>
              </v:shape>
              <v:shape style="position:absolute;left:9050;top:4096;width:202;height:202" coordorigin="9050,4096" coordsize="202,202" path="m9175,4101l9154,4111,9145,4128,9135,4145,9122,4163,9132,4173,9139,4163,9146,4156,9151,4147,9169,4147,9161,4132,9242,4132,9242,4118,9168,4118,9170,4113,9173,4106,9175,4101xe" filled="t" fillcolor="#202020" stroked="f">
                <v:path arrowok="t"/>
                <v:fill/>
              </v:shape>
              <v:shape style="position:absolute;left:9050;top:4096;width:202;height:202" coordorigin="9050,4096" coordsize="202,202" path="m9242,4132l9223,4132,9217,4141,9204,4155,9185,4165,9219,4165,9218,4163,9218,4163,9231,4148,9242,4132xe" filled="t" fillcolor="#202020" stroked="f">
                <v:path arrowok="t"/>
                <v:fill/>
              </v:shape>
              <v:shape style="position:absolute;left:9050;top:4096;width:202;height:202" coordorigin="9050,4096" coordsize="202,202" path="m9096,4096l9082,4096,9082,4137,9096,4137,9096,40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2.463745pt;margin-top:220.020004pt;width:18.870162pt;height:10.84pt;mso-position-horizontal-relative:page;mso-position-vertical-relative:page;z-index:-4736" coordorigin="8649,4400" coordsize="377,217">
            <v:group style="position:absolute;left:8659;top:4410;width:55;height:197" coordorigin="8659,4410" coordsize="55,197">
              <v:shape style="position:absolute;left:8659;top:4410;width:55;height:197" coordorigin="8659,4410" coordsize="55,197" path="m8714,4410l8670,4452,8659,4514,8661,4535,8666,4555,8673,4574,8683,4591,8695,4607,8708,4600,8698,4583,8689,4566,8683,4547,8680,4526,8678,4504,8680,4484,8685,4464,8692,4445,8702,4427,8714,4410xe" filled="t" fillcolor="#202020" stroked="f">
                <v:path arrowok="t"/>
                <v:fill/>
              </v:shape>
            </v:group>
            <v:group style="position:absolute;left:8736;top:4410;width:204;height:182" coordorigin="8736,4410" coordsize="204,182">
              <v:shape style="position:absolute;left:8736;top:4410;width:204;height:182" coordorigin="8736,4410" coordsize="204,182" path="m8813,4485l8796,4485,8796,4504,8792,4522,8785,4541,8773,4561,8757,4573,8736,4583,8738,4588,8743,4593,8759,4592,8777,4581,8811,4517,8813,4492,8813,4485xe" filled="t" fillcolor="#202020" stroked="f">
                <v:path arrowok="t"/>
                <v:fill/>
              </v:shape>
              <v:shape style="position:absolute;left:8736;top:4410;width:204;height:182" coordorigin="8736,4410" coordsize="204,182" path="m8873,4485l8856,4485,8856,4583,8863,4590,8923,4590,8933,4583,8934,4576,8875,4576,8873,4574,8873,4485xe" filled="t" fillcolor="#202020" stroked="f">
                <v:path arrowok="t"/>
                <v:fill/>
              </v:shape>
              <v:shape style="position:absolute;left:8736;top:4410;width:204;height:182" coordorigin="8736,4410" coordsize="204,182" path="m8923,4533l8921,4545,8921,4554,8918,4564,8918,4571,8911,4576,8934,4576,8935,4569,8938,4562,8938,4552,8940,4540,8933,4538,8923,4533xe" filled="t" fillcolor="#202020" stroked="f">
                <v:path arrowok="t"/>
                <v:fill/>
              </v:shape>
              <v:shape style="position:absolute;left:8736;top:4410;width:204;height:182" coordorigin="8736,4410" coordsize="204,182" path="m8938,4468l8738,4468,8738,4485,8938,4485,8938,4468xe" filled="t" fillcolor="#202020" stroked="f">
                <v:path arrowok="t"/>
                <v:fill/>
              </v:shape>
              <v:shape style="position:absolute;left:8736;top:4410;width:204;height:182" coordorigin="8736,4410" coordsize="204,182" path="m8918,4410l8758,4410,8758,4425,8918,4425,8918,4410xe" filled="t" fillcolor="#202020" stroked="f">
                <v:path arrowok="t"/>
                <v:fill/>
              </v:shape>
            </v:group>
            <v:group style="position:absolute;left:8962;top:4410;width:55;height:197" coordorigin="8962,4410" coordsize="55,197">
              <v:shape style="position:absolute;left:8962;top:4410;width:55;height:197" coordorigin="8962,4410" coordsize="55,197" path="m8978,4410l8968,4418,8978,4434,8987,4452,8993,4471,8996,4491,8998,4514,8996,4534,8991,4553,8984,4572,8974,4590,8962,4607,8978,4607,9012,4546,9017,4503,9014,4482,9009,4462,9001,4443,8991,4426,8978,44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211.860001pt;width:53.08172pt;height:11.08pt;mso-position-horizontal-relative:page;mso-position-vertical-relative:page;z-index:-4735" coordorigin="9912,4237" coordsize="1062,222">
            <v:group style="position:absolute;left:9922;top:4257;width:204;height:192" coordorigin="9922,4257" coordsize="204,192">
              <v:shape style="position:absolute;left:9922;top:4257;width:204;height:192" coordorigin="9922,4257" coordsize="204,192" path="m10091,4410l10056,4410,10067,4414,10084,4425,10100,4437,10116,4449,10117,4426,10101,4416,10091,4410xe" filled="t" fillcolor="#202020" stroked="f">
                <v:path arrowok="t"/>
                <v:fill/>
              </v:shape>
              <v:shape style="position:absolute;left:9922;top:4257;width:204;height:192" coordorigin="9922,4257" coordsize="204,192" path="m10068,4326l10051,4326,10051,4369,10047,4388,10037,4406,10024,4417,10006,4427,9984,4437,9989,4442,9991,4446,10007,4446,10026,4435,10042,4424,10054,4413,10054,4410,10091,4410,10083,4406,10063,4396,10068,4372,10068,4326xe" filled="t" fillcolor="#202020" stroked="f">
                <v:path arrowok="t"/>
                <v:fill/>
              </v:shape>
              <v:shape style="position:absolute;left:9922;top:4257;width:204;height:192" coordorigin="9922,4257" coordsize="204,192" path="m9970,4283l9953,4283,9953,4391,9934,4396,9922,4398,9937,4412,9954,4407,9975,4402,9998,4396,9998,4386,9970,4386,9970,4283xe" filled="t" fillcolor="#202020" stroked="f">
                <v:path arrowok="t"/>
                <v:fill/>
              </v:shape>
              <v:shape style="position:absolute;left:9922;top:4257;width:204;height:192" coordorigin="9922,4257" coordsize="204,192" path="m10114,4298l10006,4298,10006,4406,10022,4406,10022,4312,10114,4312,10114,4298xe" filled="t" fillcolor="#202020" stroked="f">
                <v:path arrowok="t"/>
                <v:fill/>
              </v:shape>
              <v:shape style="position:absolute;left:9922;top:4257;width:204;height:192" coordorigin="9922,4257" coordsize="204,192" path="m10114,4312l10099,4312,10099,4406,10114,4406,10114,4312xe" filled="t" fillcolor="#202020" stroked="f">
                <v:path arrowok="t"/>
                <v:fill/>
              </v:shape>
              <v:shape style="position:absolute;left:9922;top:4257;width:204;height:192" coordorigin="9922,4257" coordsize="204,192" path="m9998,4379l9991,4382,9979,4384,9970,4386,9998,4386,9998,4379xe" filled="t" fillcolor="#202020" stroked="f">
                <v:path arrowok="t"/>
                <v:fill/>
              </v:shape>
              <v:shape style="position:absolute;left:9922;top:4257;width:204;height:192" coordorigin="9922,4257" coordsize="204,192" path="m10068,4271l10049,4271,10044,4298,10061,4298,10068,4271xe" filled="t" fillcolor="#202020" stroked="f">
                <v:path arrowok="t"/>
                <v:fill/>
              </v:shape>
              <v:shape style="position:absolute;left:9922;top:4257;width:204;height:192" coordorigin="9922,4257" coordsize="204,192" path="m9996,4266l9924,4266,9924,4283,9996,4283,9996,4266xe" filled="t" fillcolor="#202020" stroked="f">
                <v:path arrowok="t"/>
                <v:fill/>
              </v:shape>
              <v:shape style="position:absolute;left:9922;top:4257;width:204;height:192" coordorigin="9922,4257" coordsize="204,192" path="m10126,4257l10001,4257,10001,4271,10126,4271,10126,4257xe" filled="t" fillcolor="#202020" stroked="f">
                <v:path arrowok="t"/>
                <v:fill/>
              </v:shape>
            </v:group>
            <v:group style="position:absolute;left:10162;top:4254;width:149;height:192" coordorigin="10162,4254" coordsize="149,192">
              <v:shape style="position:absolute;left:10162;top:4254;width:149;height:192" coordorigin="10162,4254" coordsize="149,192" path="m10310,4254l10162,4254,10162,4446,10178,4446,10178,4430,10310,4430,10310,4415,10178,4415,10178,4377,10310,4377,10310,4362,10178,4362,10178,4324,10310,4324,10310,4310,10178,4310,10178,4271,10310,4271,10310,4254xe" filled="t" fillcolor="#202020" stroked="f">
                <v:path arrowok="t"/>
                <v:fill/>
              </v:shape>
              <v:shape style="position:absolute;left:10162;top:4254;width:149;height:192" coordorigin="10162,4254" coordsize="149,192" path="m10310,4430l10294,4430,10294,4446,10310,4446,10310,4430xe" filled="t" fillcolor="#202020" stroked="f">
                <v:path arrowok="t"/>
                <v:fill/>
              </v:shape>
              <v:shape style="position:absolute;left:10162;top:4254;width:149;height:192" coordorigin="10162,4254" coordsize="149,192" path="m10310,4377l10294,4377,10294,4415,10310,4415,10310,4377xe" filled="t" fillcolor="#202020" stroked="f">
                <v:path arrowok="t"/>
                <v:fill/>
              </v:shape>
              <v:shape style="position:absolute;left:10162;top:4254;width:149;height:192" coordorigin="10162,4254" coordsize="149,192" path="m10310,4324l10294,4324,10294,4362,10310,4362,10310,4324xe" filled="t" fillcolor="#202020" stroked="f">
                <v:path arrowok="t"/>
                <v:fill/>
              </v:shape>
              <v:shape style="position:absolute;left:10162;top:4254;width:149;height:192" coordorigin="10162,4254" coordsize="149,192" path="m10310,4271l10294,4271,10294,4310,10310,4310,10310,4271xe" filled="t" fillcolor="#202020" stroked="f">
                <v:path arrowok="t"/>
                <v:fill/>
              </v:shape>
            </v:group>
            <v:group style="position:absolute;left:10344;top:4252;width:198;height:197" coordorigin="10344,4252" coordsize="198,197">
              <v:shape style="position:absolute;left:10344;top:4252;width:198;height:197" coordorigin="10344,4252" coordsize="198,197" path="m10498,4409l10461,4409,10478,4418,10495,4428,10531,4449,10542,4434,10525,4424,10508,4414,10498,4409xe" filled="t" fillcolor="#202020" stroked="f">
                <v:path arrowok="t"/>
                <v:fill/>
              </v:shape>
              <v:shape style="position:absolute;left:10344;top:4252;width:198;height:197" coordorigin="10344,4252" coordsize="198,197" path="m10457,4334l10440,4334,10440,4372,10435,4394,10370,4429,10346,4434,10351,4439,10354,4444,10373,4445,10397,4439,10417,4432,10434,4424,10449,4416,10461,4409,10498,4409,10491,4404,10473,4395,10454,4386,10457,4382,10457,4334xe" filled="t" fillcolor="#202020" stroked="f">
                <v:path arrowok="t"/>
                <v:fill/>
              </v:shape>
              <v:shape style="position:absolute;left:10344;top:4252;width:198;height:197" coordorigin="10344,4252" coordsize="198,197" path="m10524,4310l10373,4310,10373,4401,10390,4401,10390,4324,10524,4324,10524,4310xe" filled="t" fillcolor="#202020" stroked="f">
                <v:path arrowok="t"/>
                <v:fill/>
              </v:shape>
              <v:shape style="position:absolute;left:10344;top:4252;width:198;height:197" coordorigin="10344,4252" coordsize="198,197" path="m10524,4324l10507,4324,10507,4398,10524,4398,10524,4324xe" filled="t" fillcolor="#202020" stroked="f">
                <v:path arrowok="t"/>
                <v:fill/>
              </v:shape>
              <v:shape style="position:absolute;left:10344;top:4252;width:198;height:197" coordorigin="10344,4252" coordsize="198,197" path="m10426,4252l10403,4253,10391,4267,10377,4281,10361,4295,10344,4310,10349,4314,10354,4317,10357,4321,10372,4309,10387,4296,10402,4281,10495,4281,10495,4266,10414,4266,10418,4262,10421,4257,10426,4252xe" filled="t" fillcolor="#202020" stroked="f">
                <v:path arrowok="t"/>
                <v:fill/>
              </v:shape>
              <v:shape style="position:absolute;left:10344;top:4252;width:198;height:197" coordorigin="10344,4252" coordsize="198,197" path="m10495,4281l10474,4281,10462,4293,10454,4302,10447,4310,10469,4310,10476,4300,10495,4281xe" filled="t" fillcolor="#202020" stroked="f">
                <v:path arrowok="t"/>
                <v:fill/>
              </v:shape>
            </v:group>
            <v:group style="position:absolute;left:10555;top:4247;width:199;height:202" coordorigin="10555,4247" coordsize="199,202">
              <v:shape style="position:absolute;left:10555;top:4247;width:199;height:202" coordorigin="10555,4247" coordsize="199,202" path="m10754,4324l10558,4324,10558,4336,10754,4336,10754,4324xe" filled="t" fillcolor="#202020" stroked="f">
                <v:path arrowok="t"/>
                <v:fill/>
              </v:shape>
              <v:shape style="position:absolute;left:10555;top:4247;width:199;height:202" coordorigin="10555,4247" coordsize="199,202" path="m10663,4307l10649,4307,10649,4324,10663,4324,10663,4307xe" filled="t" fillcolor="#202020" stroked="f">
                <v:path arrowok="t"/>
                <v:fill/>
              </v:shape>
              <v:shape style="position:absolute;left:10555;top:4247;width:199;height:202" coordorigin="10555,4247" coordsize="199,202" path="m10735,4295l10577,4295,10577,4307,10735,4307,10735,4295xe" filled="t" fillcolor="#202020" stroked="f">
                <v:path arrowok="t"/>
                <v:fill/>
              </v:shape>
              <v:shape style="position:absolute;left:10555;top:4247;width:199;height:202" coordorigin="10555,4247" coordsize="199,202" path="m10663,4278l10649,4278,10649,4295,10663,4295,10663,4278xe" filled="t" fillcolor="#202020" stroked="f">
                <v:path arrowok="t"/>
                <v:fill/>
              </v:shape>
              <v:shape style="position:absolute;left:10555;top:4247;width:199;height:202" coordorigin="10555,4247" coordsize="199,202" path="m10745,4264l10567,4264,10567,4278,10745,4278,10745,4264xe" filled="t" fillcolor="#202020" stroked="f">
                <v:path arrowok="t"/>
                <v:fill/>
              </v:shape>
              <v:shape style="position:absolute;left:10555;top:4247;width:199;height:202" coordorigin="10555,4247" coordsize="199,202" path="m10663,4247l10649,4247,10649,4264,10663,4264,10663,4247xe" filled="t" fillcolor="#202020" stroked="f">
                <v:path arrowok="t"/>
                <v:fill/>
              </v:shape>
              <v:shape style="position:absolute;left:10555;top:4247;width:199;height:202" coordorigin="10555,4247" coordsize="199,202" path="m10717,4421l10670,4421,10691,4428,10710,4435,10727,4442,10742,4449,10740,4429,10717,4421xe" filled="t" fillcolor="#202020" stroked="f">
                <v:path arrowok="t"/>
                <v:fill/>
              </v:shape>
              <v:shape style="position:absolute;left:10555;top:4247;width:199;height:202" coordorigin="10555,4247" coordsize="199,202" path="m10663,4374l10649,4374,10647,4395,10639,4413,10627,4421,10609,4426,10585,4430,10555,4432,10558,4437,10560,4444,10576,4447,10600,4444,10621,4439,10639,4434,10655,4428,10670,4421,10717,4421,10661,4403,10663,4396,10663,4374xe" filled="t" fillcolor="#202020" stroked="f">
                <v:path arrowok="t"/>
                <v:fill/>
              </v:shape>
              <v:shape style="position:absolute;left:10555;top:4247;width:199;height:202" coordorigin="10555,4247" coordsize="199,202" path="m10730,4353l10582,4353,10582,4410,10598,4410,10598,4367,10730,4367,10730,4353xe" filled="t" fillcolor="#202020" stroked="f">
                <v:path arrowok="t"/>
                <v:fill/>
              </v:shape>
              <v:shape style="position:absolute;left:10555;top:4247;width:199;height:202" coordorigin="10555,4247" coordsize="199,202" path="m10730,4367l10714,4367,10714,4410,10730,4410,10730,4367xe" filled="t" fillcolor="#202020" stroked="f">
                <v:path arrowok="t"/>
                <v:fill/>
              </v:shape>
            </v:group>
            <v:group style="position:absolute;left:10764;top:4250;width:199;height:194" coordorigin="10764,4250" coordsize="199,194">
              <v:shape style="position:absolute;left:10764;top:4250;width:199;height:194" coordorigin="10764,4250" coordsize="199,194" path="m10886,4333l10871,4333,10879,4354,10910,4407,10954,4444,10958,4437,10963,4432,10963,4422,10948,4413,10933,4402,10920,4389,10908,4373,10897,4356,10887,4336,10886,4333xe" filled="t" fillcolor="#202020" stroked="f">
                <v:path arrowok="t"/>
                <v:fill/>
              </v:shape>
              <v:shape style="position:absolute;left:10764;top:4250;width:199;height:194" coordorigin="10764,4250" coordsize="199,194" path="m10877,4250l10857,4253,10856,4278,10852,4301,10832,4361,10781,4419,10764,4430,10769,4434,10774,4442,10783,4442,10800,4430,10841,4385,10871,4333,10886,4333,10879,4314,10872,4289,10875,4270,10877,42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302.579987pt;width:31.24pt;height:11.2pt;mso-position-horizontal-relative:page;mso-position-vertical-relative:page;z-index:-4734" coordorigin="2469,6052" coordsize="625,224">
            <v:group style="position:absolute;left:2479;top:6064;width:202;height:202" coordorigin="2479,6064" coordsize="202,202">
              <v:shape style="position:absolute;left:2479;top:6064;width:202;height:202" coordorigin="2479,6064" coordsize="202,202" path="m2510,6146l2494,6146,2494,6266,2510,6266,2510,6146xe" filled="t" fillcolor="#202020" stroked="f">
                <v:path arrowok="t"/>
                <v:fill/>
              </v:shape>
              <v:shape style="position:absolute;left:2479;top:6064;width:202;height:202" coordorigin="2479,6064" coordsize="202,202" path="m2623,6249l2614,6249,2616,6256,2616,6261,2618,6266,2659,6266,2669,6256,2669,6251,2633,6251,2623,6249xe" filled="t" fillcolor="#202020" stroked="f">
                <v:path arrowok="t"/>
                <v:fill/>
              </v:shape>
              <v:shape style="position:absolute;left:2479;top:6064;width:202;height:202" coordorigin="2479,6064" coordsize="202,202" path="m2669,6126l2551,6126,2551,6138,2654,6138,2654,6246,2650,6251,2669,6251,2669,6126xe" filled="t" fillcolor="#202020" stroked="f">
                <v:path arrowok="t"/>
                <v:fill/>
              </v:shape>
              <v:shape style="position:absolute;left:2479;top:6064;width:202;height:202" coordorigin="2479,6064" coordsize="202,202" path="m2623,6158l2537,6158,2537,6244,2551,6244,2551,6234,2623,6234,2623,6222,2551,6222,2551,6203,2623,6203,2623,6191,2551,6191,2551,6170,2623,6170,2623,6158xe" filled="t" fillcolor="#202020" stroked="f">
                <v:path arrowok="t"/>
                <v:fill/>
              </v:shape>
              <v:shape style="position:absolute;left:2479;top:6064;width:202;height:202" coordorigin="2479,6064" coordsize="202,202" path="m2623,6203l2609,6203,2609,6222,2623,6222,2623,6203xe" filled="t" fillcolor="#202020" stroked="f">
                <v:path arrowok="t"/>
                <v:fill/>
              </v:shape>
              <v:shape style="position:absolute;left:2479;top:6064;width:202;height:202" coordorigin="2479,6064" coordsize="202,202" path="m2623,6170l2609,6170,2609,6191,2623,6191,2623,6170xe" filled="t" fillcolor="#202020" stroked="f">
                <v:path arrowok="t"/>
                <v:fill/>
              </v:shape>
              <v:shape style="position:absolute;left:2479;top:6064;width:202;height:202" coordorigin="2479,6064" coordsize="202,202" path="m2515,6114l2506,6124,2515,6131,2522,6141,2527,6148,2539,6138,2532,6131,2525,6122,2515,6114xe" filled="t" fillcolor="#202020" stroked="f">
                <v:path arrowok="t"/>
                <v:fill/>
              </v:shape>
              <v:shape style="position:absolute;left:2479;top:6064;width:202;height:202" coordorigin="2479,6064" coordsize="202,202" path="m2542,6098l2530,6105,2537,6112,2546,6126,2558,6117,2554,6110,2542,6098xe" filled="t" fillcolor="#202020" stroked="f">
                <v:path arrowok="t"/>
                <v:fill/>
              </v:shape>
              <v:shape style="position:absolute;left:2479;top:6064;width:202;height:202" coordorigin="2479,6064" coordsize="202,202" path="m2628,6098l2618,6105,2626,6114,2630,6122,2633,6126,2647,6117,2642,6110,2635,6105,2628,6098xe" filled="t" fillcolor="#202020" stroked="f">
                <v:path arrowok="t"/>
                <v:fill/>
              </v:shape>
              <v:shape style="position:absolute;left:2479;top:6064;width:202;height:202" coordorigin="2479,6064" coordsize="202,202" path="m2537,6064l2518,6064,2515,6069,2505,6085,2493,6101,2479,6117,2486,6124,2490,6125,2504,6111,2518,6095,2582,6095,2582,6083,2525,6083,2530,6076,2532,6071,2537,6064xe" filled="t" fillcolor="#202020" stroked="f">
                <v:path arrowok="t"/>
                <v:fill/>
              </v:shape>
              <v:shape style="position:absolute;left:2479;top:6064;width:202;height:202" coordorigin="2479,6064" coordsize="202,202" path="m2626,6064l2606,6064,2596,6083,2586,6099,2573,6114,2580,6117,2582,6122,2587,6124,2602,6105,2606,6095,2681,6095,2681,6083,2614,6083,2618,6076,2621,6071,2626,6064xe" filled="t" fillcolor="#202020" stroked="f">
                <v:path arrowok="t"/>
                <v:fill/>
              </v:shape>
            </v:group>
            <v:group style="position:absolute;left:2698;top:6074;width:185;height:192" coordorigin="2698,6074" coordsize="185,192">
              <v:shape style="position:absolute;left:2698;top:6074;width:185;height:192" coordorigin="2698,6074" coordsize="185,192" path="m2882,6076l2777,6076,2777,6266,2791,6266,2791,6251,2882,6251,2882,6237,2791,6237,2791,6170,2882,6170,2882,6155,2791,6155,2791,6090,2882,6090,2882,6076xe" filled="t" fillcolor="#202020" stroked="f">
                <v:path arrowok="t"/>
                <v:fill/>
              </v:shape>
              <v:shape style="position:absolute;left:2698;top:6074;width:185;height:192" coordorigin="2698,6074" coordsize="185,192" path="m2882,6251l2866,6251,2866,6266,2882,6266,2882,6251xe" filled="t" fillcolor="#202020" stroked="f">
                <v:path arrowok="t"/>
                <v:fill/>
              </v:shape>
              <v:shape style="position:absolute;left:2698;top:6074;width:185;height:192" coordorigin="2698,6074" coordsize="185,192" path="m2882,6170l2866,6170,2866,6237,2882,6237,2882,6170xe" filled="t" fillcolor="#202020" stroked="f">
                <v:path arrowok="t"/>
                <v:fill/>
              </v:shape>
              <v:shape style="position:absolute;left:2698;top:6074;width:185;height:192" coordorigin="2698,6074" coordsize="185,192" path="m2882,6090l2866,6090,2866,6155,2882,6155,2882,6090xe" filled="t" fillcolor="#202020" stroked="f">
                <v:path arrowok="t"/>
                <v:fill/>
              </v:shape>
              <v:shape style="position:absolute;left:2698;top:6074;width:185;height:192" coordorigin="2698,6074" coordsize="185,192" path="m2762,6074l2698,6074,2698,6266,2714,6266,2714,6088,2762,6088,2762,6074xe" filled="t" fillcolor="#202020" stroked="f">
                <v:path arrowok="t"/>
                <v:fill/>
              </v:shape>
              <v:shape style="position:absolute;left:2698;top:6074;width:185;height:192" coordorigin="2698,6074" coordsize="185,192" path="m2717,6213l2719,6218,2719,6225,2722,6230,2736,6230,2753,6225,2759,6215,2724,6215,2717,6213xe" filled="t" fillcolor="#202020" stroked="f">
                <v:path arrowok="t"/>
                <v:fill/>
              </v:shape>
              <v:shape style="position:absolute;left:2698;top:6074;width:185;height:192" coordorigin="2698,6074" coordsize="185,192" path="m2762,6088l2714,6088,2745,6092,2739,6111,2733,6130,2727,6149,2740,6168,2746,6184,2748,6203,2746,6213,2736,6213,2731,6215,2759,6215,2763,6210,2762,6186,2761,6182,2755,6164,2743,6145,2757,6105,2762,6088xe" filled="t" fillcolor="#202020" stroked="f">
                <v:path arrowok="t"/>
                <v:fill/>
              </v:shape>
            </v:group>
            <v:group style="position:absolute;left:2902;top:6062;width:182;height:204" coordorigin="2902,6062" coordsize="182,204">
              <v:shape style="position:absolute;left:2902;top:6062;width:182;height:204" coordorigin="2902,6062" coordsize="182,204" path="m3010,6153l2993,6153,2993,6266,3010,6266,3010,6153xe" filled="t" fillcolor="#202020" stroked="f">
                <v:path arrowok="t"/>
                <v:fill/>
              </v:shape>
              <v:shape style="position:absolute;left:2902;top:6062;width:182;height:204" coordorigin="2902,6062" coordsize="182,204" path="m3084,6138l2918,6138,2918,6244,2935,6244,2935,6153,3084,6153,3084,6138xe" filled="t" fillcolor="#202020" stroked="f">
                <v:path arrowok="t"/>
                <v:fill/>
              </v:shape>
              <v:shape style="position:absolute;left:2902;top:6062;width:182;height:204" coordorigin="2902,6062" coordsize="182,204" path="m3084,6153l3067,6153,3067,6220,3062,6225,3026,6225,3029,6230,3029,6242,3074,6242,3084,6232,3084,6153xe" filled="t" fillcolor="#202020" stroked="f">
                <v:path arrowok="t"/>
                <v:fill/>
              </v:shape>
              <v:shape style="position:absolute;left:2902;top:6062;width:182;height:204" coordorigin="2902,6062" coordsize="182,204" path="m3010,6110l2993,6110,2993,6138,3010,6138,3010,6110xe" filled="t" fillcolor="#202020" stroked="f">
                <v:path arrowok="t"/>
                <v:fill/>
              </v:shape>
              <v:shape style="position:absolute;left:2902;top:6062;width:182;height:204" coordorigin="2902,6062" coordsize="182,204" path="m3101,6095l2902,6095,2902,6110,3101,6110,3101,6095xe" filled="t" fillcolor="#202020" stroked="f">
                <v:path arrowok="t"/>
                <v:fill/>
              </v:shape>
              <v:shape style="position:absolute;left:2902;top:6062;width:182;height:204" coordorigin="2902,6062" coordsize="182,204" path="m2998,6062l2983,6069,2988,6078,2993,6086,2998,6095,3000,6095,3014,6088,3005,6069,2998,60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348.179993pt;width:25.12pt;height:10.6pt;mso-position-horizontal-relative:page;mso-position-vertical-relative:page;z-index:-4733" coordorigin="2467,6964" coordsize="502,212">
            <v:group style="position:absolute;left:2477;top:6976;width:204;height:190" coordorigin="2477,6976" coordsize="204,190">
              <v:shape style="position:absolute;left:2477;top:6976;width:204;height:190" coordorigin="2477,6976" coordsize="204,190" path="m2623,7043l2606,7043,2606,7088,2602,7107,2592,7124,2579,7136,2561,7147,2539,7156,2544,7161,2546,7166,2561,7164,2581,7154,2597,7144,2609,7132,2609,7127,2641,7127,2636,7124,2618,7113,2621,7103,2623,7089,2623,7043xe" filled="t" fillcolor="#202020" stroked="f">
                <v:path arrowok="t"/>
                <v:fill/>
              </v:shape>
              <v:shape style="position:absolute;left:2477;top:6976;width:204;height:190" coordorigin="2477,6976" coordsize="204,190" path="m2641,7127l2609,7127,2621,7133,2638,7143,2655,7154,2671,7166,2670,7145,2641,7127xe" filled="t" fillcolor="#202020" stroked="f">
                <v:path arrowok="t"/>
                <v:fill/>
              </v:shape>
              <v:shape style="position:absolute;left:2477;top:6976;width:204;height:190" coordorigin="2477,6976" coordsize="204,190" path="m2525,7000l2508,7000,2508,7110,2489,7115,2477,7118,2492,7131,2510,7126,2530,7121,2554,7115,2554,7106,2525,7106,2525,7000xe" filled="t" fillcolor="#202020" stroked="f">
                <v:path arrowok="t"/>
                <v:fill/>
              </v:shape>
              <v:shape style="position:absolute;left:2477;top:6976;width:204;height:190" coordorigin="2477,6976" coordsize="204,190" path="m2669,7017l2561,7017,2561,7122,2578,7122,2578,7031,2669,7031,2669,7017xe" filled="t" fillcolor="#202020" stroked="f">
                <v:path arrowok="t"/>
                <v:fill/>
              </v:shape>
              <v:shape style="position:absolute;left:2477;top:6976;width:204;height:190" coordorigin="2477,6976" coordsize="204,190" path="m2669,7031l2654,7031,2654,7122,2669,7122,2669,7031xe" filled="t" fillcolor="#202020" stroked="f">
                <v:path arrowok="t"/>
                <v:fill/>
              </v:shape>
              <v:shape style="position:absolute;left:2477;top:6976;width:204;height:190" coordorigin="2477,6976" coordsize="204,190" path="m2554,7098l2525,7106,2554,7106,2554,7098xe" filled="t" fillcolor="#202020" stroked="f">
                <v:path arrowok="t"/>
                <v:fill/>
              </v:shape>
              <v:shape style="position:absolute;left:2477;top:6976;width:204;height:190" coordorigin="2477,6976" coordsize="204,190" path="m2623,6990l2604,6990,2599,7017,2616,7017,2623,6990xe" filled="t" fillcolor="#202020" stroked="f">
                <v:path arrowok="t"/>
                <v:fill/>
              </v:shape>
              <v:shape style="position:absolute;left:2477;top:6976;width:204;height:190" coordorigin="2477,6976" coordsize="204,190" path="m2551,6986l2479,6986,2479,7000,2551,7000,2551,6986xe" filled="t" fillcolor="#202020" stroked="f">
                <v:path arrowok="t"/>
                <v:fill/>
              </v:shape>
              <v:shape style="position:absolute;left:2477;top:6976;width:204;height:190" coordorigin="2477,6976" coordsize="204,190" path="m2681,6976l2556,6976,2556,6990,2681,6990,2681,6976xe" filled="t" fillcolor="#202020" stroked="f">
                <v:path arrowok="t"/>
                <v:fill/>
              </v:shape>
            </v:group>
            <v:group style="position:absolute;left:2717;top:6974;width:149;height:190" coordorigin="2717,6974" coordsize="149,190">
              <v:shape style="position:absolute;left:2717;top:6974;width:149;height:190" coordorigin="2717,6974" coordsize="149,190" path="m2866,6974l2717,6974,2717,7163,2734,7163,2734,7149,2866,7149,2866,7134,2734,7134,2734,7094,2866,7094,2866,7079,2734,7079,2734,7041,2866,7041,2866,7026,2734,7026,2734,6990,2866,6990,2866,6974xe" filled="t" fillcolor="#202020" stroked="f">
                <v:path arrowok="t"/>
                <v:fill/>
              </v:shape>
              <v:shape style="position:absolute;left:2717;top:6974;width:149;height:190" coordorigin="2717,6974" coordsize="149,190" path="m2866,7149l2849,7149,2849,7163,2866,7163,2866,7149xe" filled="t" fillcolor="#202020" stroked="f">
                <v:path arrowok="t"/>
                <v:fill/>
              </v:shape>
              <v:shape style="position:absolute;left:2717;top:6974;width:149;height:190" coordorigin="2717,6974" coordsize="149,190" path="m2866,7094l2849,7094,2849,7134,2866,7134,2866,7094xe" filled="t" fillcolor="#202020" stroked="f">
                <v:path arrowok="t"/>
                <v:fill/>
              </v:shape>
              <v:shape style="position:absolute;left:2717;top:6974;width:149;height:190" coordorigin="2717,6974" coordsize="149,190" path="m2866,7041l2849,7041,2849,7079,2866,7079,2866,7041xe" filled="t" fillcolor="#202020" stroked="f">
                <v:path arrowok="t"/>
                <v:fill/>
              </v:shape>
              <v:shape style="position:absolute;left:2717;top:6974;width:149;height:190" coordorigin="2717,6974" coordsize="149,190" path="m2866,6990l2849,6990,2849,7026,2866,7026,2866,6990xe" filled="t" fillcolor="#202020" stroked="f">
                <v:path arrowok="t"/>
                <v:fill/>
              </v:shape>
            </v:group>
            <v:group style="position:absolute;left:2918;top:7118;width:41;height:48" coordorigin="2918,7118" coordsize="41,48">
              <v:shape style="position:absolute;left:2918;top:7118;width:41;height:48" coordorigin="2918,7118" coordsize="41,48" path="m2918,7118l2919,7137,2933,7150,2947,7166,2959,7151,2952,7144,2937,7132,2918,71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362.579987pt;width:31.24pt;height:11.2pt;mso-position-horizontal-relative:page;mso-position-vertical-relative:page;z-index:-4732" coordorigin="2469,7252" coordsize="625,224">
            <v:group style="position:absolute;left:2479;top:7264;width:202;height:202" coordorigin="2479,7264" coordsize="202,202">
              <v:shape style="position:absolute;left:2479;top:7264;width:202;height:202" coordorigin="2479,7264" coordsize="202,202" path="m2510,7348l2494,7348,2494,7466,2510,7466,2510,7348xe" filled="t" fillcolor="#202020" stroked="f">
                <v:path arrowok="t"/>
                <v:fill/>
              </v:shape>
              <v:shape style="position:absolute;left:2479;top:7264;width:202;height:202" coordorigin="2479,7264" coordsize="202,202" path="m2614,7449l2616,7456,2616,7461,2618,7466,2659,7466,2669,7456,2669,7451,2623,7451,2614,7449xe" filled="t" fillcolor="#202020" stroked="f">
                <v:path arrowok="t"/>
                <v:fill/>
              </v:shape>
              <v:shape style="position:absolute;left:2479;top:7264;width:202;height:202" coordorigin="2479,7264" coordsize="202,202" path="m2669,7326l2551,7326,2551,7341,2654,7341,2654,7446,2650,7451,2669,7451,2669,7326xe" filled="t" fillcolor="#202020" stroked="f">
                <v:path arrowok="t"/>
                <v:fill/>
              </v:shape>
              <v:shape style="position:absolute;left:2479;top:7264;width:202;height:202" coordorigin="2479,7264" coordsize="202,202" path="m2623,7358l2537,7358,2537,7444,2551,7444,2551,7434,2623,7434,2623,7422,2551,7422,2551,7403,2623,7403,2623,7391,2551,7391,2551,7372,2623,7372,2623,7358xe" filled="t" fillcolor="#202020" stroked="f">
                <v:path arrowok="t"/>
                <v:fill/>
              </v:shape>
              <v:shape style="position:absolute;left:2479;top:7264;width:202;height:202" coordorigin="2479,7264" coordsize="202,202" path="m2623,7403l2609,7403,2609,7422,2623,7422,2623,7403xe" filled="t" fillcolor="#202020" stroked="f">
                <v:path arrowok="t"/>
                <v:fill/>
              </v:shape>
              <v:shape style="position:absolute;left:2479;top:7264;width:202;height:202" coordorigin="2479,7264" coordsize="202,202" path="m2623,7372l2609,7372,2609,7391,2623,7391,2623,7372xe" filled="t" fillcolor="#202020" stroked="f">
                <v:path arrowok="t"/>
                <v:fill/>
              </v:shape>
              <v:shape style="position:absolute;left:2479;top:7264;width:202;height:202" coordorigin="2479,7264" coordsize="202,202" path="m2515,7314l2506,7324,2522,7341,2527,7348,2539,7338,2515,7314xe" filled="t" fillcolor="#202020" stroked="f">
                <v:path arrowok="t"/>
                <v:fill/>
              </v:shape>
              <v:shape style="position:absolute;left:2479;top:7264;width:202;height:202" coordorigin="2479,7264" coordsize="202,202" path="m2542,7298l2530,7305,2537,7312,2546,7326,2558,7317,2554,7310,2542,7298xe" filled="t" fillcolor="#202020" stroked="f">
                <v:path arrowok="t"/>
                <v:fill/>
              </v:shape>
              <v:shape style="position:absolute;left:2479;top:7264;width:202;height:202" coordorigin="2479,7264" coordsize="202,202" path="m2628,7298l2618,7305,2626,7314,2630,7322,2633,7326,2647,7317,2628,7298xe" filled="t" fillcolor="#202020" stroked="f">
                <v:path arrowok="t"/>
                <v:fill/>
              </v:shape>
              <v:shape style="position:absolute;left:2479;top:7264;width:202;height:202" coordorigin="2479,7264" coordsize="202,202" path="m2537,7264l2518,7264,2515,7269,2505,7286,2493,7302,2479,7317,2486,7324,2490,7325,2504,7312,2518,7295,2582,7295,2582,7283,2525,7283,2530,7278,2532,7271,2537,7264xe" filled="t" fillcolor="#202020" stroked="f">
                <v:path arrowok="t"/>
                <v:fill/>
              </v:shape>
              <v:shape style="position:absolute;left:2479;top:7264;width:202;height:202" coordorigin="2479,7264" coordsize="202,202" path="m2626,7264l2606,7264,2596,7283,2586,7299,2573,7314,2580,7319,2582,7322,2587,7324,2602,7305,2606,7295,2681,7295,2681,7283,2614,7283,2618,7278,2621,7271,2626,7264xe" filled="t" fillcolor="#202020" stroked="f">
                <v:path arrowok="t"/>
                <v:fill/>
              </v:shape>
            </v:group>
            <v:group style="position:absolute;left:2698;top:7274;width:185;height:192" coordorigin="2698,7274" coordsize="185,192">
              <v:shape style="position:absolute;left:2698;top:7274;width:185;height:192" coordorigin="2698,7274" coordsize="185,192" path="m2882,7276l2777,7276,2777,7466,2791,7466,2791,7451,2882,7451,2882,7437,2791,7437,2791,7370,2882,7370,2882,7355,2791,7355,2791,7293,2882,7293,2882,7276xe" filled="t" fillcolor="#202020" stroked="f">
                <v:path arrowok="t"/>
                <v:fill/>
              </v:shape>
              <v:shape style="position:absolute;left:2698;top:7274;width:185;height:192" coordorigin="2698,7274" coordsize="185,192" path="m2882,7451l2866,7451,2866,7466,2882,7466,2882,7451xe" filled="t" fillcolor="#202020" stroked="f">
                <v:path arrowok="t"/>
                <v:fill/>
              </v:shape>
              <v:shape style="position:absolute;left:2698;top:7274;width:185;height:192" coordorigin="2698,7274" coordsize="185,192" path="m2882,7370l2866,7370,2866,7437,2882,7437,2882,7370xe" filled="t" fillcolor="#202020" stroked="f">
                <v:path arrowok="t"/>
                <v:fill/>
              </v:shape>
              <v:shape style="position:absolute;left:2698;top:7274;width:185;height:192" coordorigin="2698,7274" coordsize="185,192" path="m2882,7293l2866,7293,2866,7355,2882,7355,2882,7293xe" filled="t" fillcolor="#202020" stroked="f">
                <v:path arrowok="t"/>
                <v:fill/>
              </v:shape>
              <v:shape style="position:absolute;left:2698;top:7274;width:185;height:192" coordorigin="2698,7274" coordsize="185,192" path="m2762,7274l2698,7274,2698,7466,2714,7466,2714,7288,2762,7288,2762,7274xe" filled="t" fillcolor="#202020" stroked="f">
                <v:path arrowok="t"/>
                <v:fill/>
              </v:shape>
              <v:shape style="position:absolute;left:2698;top:7274;width:185;height:192" coordorigin="2698,7274" coordsize="185,192" path="m2717,7413l2719,7418,2719,7425,2722,7430,2729,7432,2736,7430,2753,7426,2760,7415,2724,7415,2717,7413xe" filled="t" fillcolor="#202020" stroked="f">
                <v:path arrowok="t"/>
                <v:fill/>
              </v:shape>
              <v:shape style="position:absolute;left:2698;top:7274;width:185;height:192" coordorigin="2698,7274" coordsize="185,192" path="m2762,7288l2714,7288,2745,7292,2739,7311,2733,7330,2727,7349,2740,7368,2746,7384,2748,7403,2746,7413,2736,7415,2760,7415,2763,7412,2762,7386,2761,7382,2755,7364,2743,7345,2757,7305,2762,7288xe" filled="t" fillcolor="#202020" stroked="f">
                <v:path arrowok="t"/>
                <v:fill/>
              </v:shape>
            </v:group>
            <v:group style="position:absolute;left:2902;top:7262;width:182;height:204" coordorigin="2902,7262" coordsize="182,204">
              <v:shape style="position:absolute;left:2902;top:7262;width:182;height:204" coordorigin="2902,7262" coordsize="182,204" path="m3010,7355l2993,7355,2993,7466,3010,7466,3010,7355xe" filled="t" fillcolor="#202020" stroked="f">
                <v:path arrowok="t"/>
                <v:fill/>
              </v:shape>
              <v:shape style="position:absolute;left:2902;top:7262;width:182;height:204" coordorigin="2902,7262" coordsize="182,204" path="m3084,7338l2918,7338,2918,7444,2935,7444,2935,7355,3084,7355,3084,7338xe" filled="t" fillcolor="#202020" stroked="f">
                <v:path arrowok="t"/>
                <v:fill/>
              </v:shape>
              <v:shape style="position:absolute;left:2902;top:7262;width:182;height:204" coordorigin="2902,7262" coordsize="182,204" path="m3084,7355l3067,7355,3067,7422,3062,7425,3026,7425,3029,7432,3029,7442,3074,7442,3084,7432,3084,7355xe" filled="t" fillcolor="#202020" stroked="f">
                <v:path arrowok="t"/>
                <v:fill/>
              </v:shape>
              <v:shape style="position:absolute;left:2902;top:7262;width:182;height:204" coordorigin="2902,7262" coordsize="182,204" path="m3010,7310l2993,7310,2993,7338,3010,7338,3010,7310xe" filled="t" fillcolor="#202020" stroked="f">
                <v:path arrowok="t"/>
                <v:fill/>
              </v:shape>
              <v:shape style="position:absolute;left:2902;top:7262;width:182;height:204" coordorigin="2902,7262" coordsize="182,204" path="m3101,7295l2902,7295,2902,7310,3101,7310,3101,7295xe" filled="t" fillcolor="#202020" stroked="f">
                <v:path arrowok="t"/>
                <v:fill/>
              </v:shape>
              <v:shape style="position:absolute;left:2902;top:7262;width:182;height:204" coordorigin="2902,7262" coordsize="182,204" path="m2998,7262l2983,7269,2988,7278,2993,7286,2998,7295,3000,7295,3014,7288,3010,7278,3005,7271,2998,72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580002pt;margin-top:377.820007pt;width:32.023355pt;height:11.08pt;mso-position-horizontal-relative:page;mso-position-vertical-relative:page;z-index:-4731" coordorigin="2472,7556" coordsize="640,222">
            <v:group style="position:absolute;left:2482;top:7578;width:192;height:190" coordorigin="2482,7578" coordsize="192,190">
              <v:shape style="position:absolute;left:2482;top:7578;width:192;height:190" coordorigin="2482,7578" coordsize="192,190" path="m2674,7622l2494,7622,2494,7768,2510,7768,2510,7756,2674,7756,2674,7742,2510,7742,2510,7641,2674,7641,2674,7622xe" filled="t" fillcolor="#202020" stroked="f">
                <v:path arrowok="t"/>
                <v:fill/>
              </v:shape>
              <v:shape style="position:absolute;left:2482;top:7578;width:192;height:190" coordorigin="2482,7578" coordsize="192,190" path="m2674,7756l2657,7756,2657,7768,2674,7768,2674,7756xe" filled="t" fillcolor="#202020" stroked="f">
                <v:path arrowok="t"/>
                <v:fill/>
              </v:shape>
              <v:shape style="position:absolute;left:2482;top:7578;width:192;height:190" coordorigin="2482,7578" coordsize="192,190" path="m2614,7641l2599,7641,2599,7698,2604,7706,2657,7706,2657,7742,2674,7742,2674,7691,2618,7691,2614,7689,2614,7641xe" filled="t" fillcolor="#202020" stroked="f">
                <v:path arrowok="t"/>
                <v:fill/>
              </v:shape>
              <v:shape style="position:absolute;left:2482;top:7578;width:192;height:190" coordorigin="2482,7578" coordsize="192,190" path="m2566,7641l2510,7641,2547,7654,2540,7673,2529,7690,2513,7703,2518,7708,2522,7710,2529,7712,2544,7697,2555,7680,2562,7662,2566,7641xe" filled="t" fillcolor="#202020" stroked="f">
                <v:path arrowok="t"/>
                <v:fill/>
              </v:shape>
              <v:shape style="position:absolute;left:2482;top:7578;width:192;height:190" coordorigin="2482,7578" coordsize="192,190" path="m2674,7641l2657,7641,2657,7691,2674,7691,2674,7641xe" filled="t" fillcolor="#202020" stroked="f">
                <v:path arrowok="t"/>
                <v:fill/>
              </v:shape>
              <v:shape style="position:absolute;left:2482;top:7578;width:192;height:190" coordorigin="2482,7578" coordsize="192,190" path="m2566,7593l2551,7593,2551,7602,2549,7612,2549,7622,2566,7622,2566,7593xe" filled="t" fillcolor="#202020" stroked="f">
                <v:path arrowok="t"/>
                <v:fill/>
              </v:shape>
              <v:shape style="position:absolute;left:2482;top:7578;width:192;height:190" coordorigin="2482,7578" coordsize="192,190" path="m2614,7593l2599,7593,2599,7622,2614,7622,2614,7593xe" filled="t" fillcolor="#202020" stroked="f">
                <v:path arrowok="t"/>
                <v:fill/>
              </v:shape>
              <v:shape style="position:absolute;left:2482;top:7578;width:192;height:190" coordorigin="2482,7578" coordsize="192,190" path="m2681,7578l2482,7578,2482,7593,2681,7593,2681,7578xe" filled="t" fillcolor="#202020" stroked="f">
                <v:path arrowok="t"/>
                <v:fill/>
              </v:shape>
            </v:group>
            <v:group style="position:absolute;left:2707;top:7566;width:168;height:202" coordorigin="2707,7566" coordsize="168,202">
              <v:shape style="position:absolute;left:2707;top:7566;width:168;height:202" coordorigin="2707,7566" coordsize="168,202" path="m2875,7602l2707,7602,2707,7768,2724,7768,2724,7617,2875,7617,2875,7602xe" filled="t" fillcolor="#202020" stroked="f">
                <v:path arrowok="t"/>
                <v:fill/>
              </v:shape>
              <v:shape style="position:absolute;left:2707;top:7566;width:168;height:202" coordorigin="2707,7566" coordsize="168,202" path="m2813,7746l2815,7754,2815,7766,2866,7766,2875,7756,2875,7749,2825,7749,2813,7746xe" filled="t" fillcolor="#202020" stroked="f">
                <v:path arrowok="t"/>
                <v:fill/>
              </v:shape>
              <v:shape style="position:absolute;left:2707;top:7566;width:168;height:202" coordorigin="2707,7566" coordsize="168,202" path="m2875,7617l2858,7617,2858,7744,2854,7749,2875,7749,2875,7617xe" filled="t" fillcolor="#202020" stroked="f">
                <v:path arrowok="t"/>
                <v:fill/>
              </v:shape>
              <v:shape style="position:absolute;left:2707;top:7566;width:168;height:202" coordorigin="2707,7566" coordsize="168,202" path="m2821,7675l2798,7675,2813,7689,2827,7703,2839,7718,2841,7693,2827,7680,2821,7675xe" filled="t" fillcolor="#202020" stroked="f">
                <v:path arrowok="t"/>
                <v:fill/>
              </v:shape>
              <v:shape style="position:absolute;left:2707;top:7566;width:168;height:202" coordorigin="2707,7566" coordsize="168,202" path="m2798,7617l2724,7617,2781,7624,2779,7643,2772,7660,2760,7681,2745,7693,2724,7706,2731,7713,2752,7711,2768,7698,2783,7686,2798,7675,2821,7675,2811,7667,2794,7653,2796,7643,2798,7629,2798,7617xe" filled="t" fillcolor="#202020" stroked="f">
                <v:path arrowok="t"/>
                <v:fill/>
              </v:shape>
              <v:shape style="position:absolute;left:2707;top:7566;width:168;height:202" coordorigin="2707,7566" coordsize="168,202" path="m2798,7566l2782,7566,2782,7602,2798,7602,2798,7566xe" filled="t" fillcolor="#202020" stroked="f">
                <v:path arrowok="t"/>
                <v:fill/>
              </v:shape>
            </v:group>
            <v:group style="position:absolute;left:2899;top:7578;width:203;height:190" coordorigin="2899,7578" coordsize="203,190">
              <v:shape style="position:absolute;left:2899;top:7578;width:203;height:190" coordorigin="2899,7578" coordsize="203,190" path="m3038,7648l3024,7648,3024,7768,3038,7768,3038,7648xe" filled="t" fillcolor="#202020" stroked="f">
                <v:path arrowok="t"/>
                <v:fill/>
              </v:shape>
              <v:shape style="position:absolute;left:2899;top:7578;width:203;height:190" coordorigin="2899,7578" coordsize="203,190" path="m3094,7578l2981,7578,2981,7593,3023,7598,3016,7619,2991,7675,2959,7722,2964,7725,3015,7667,3024,7648,3038,7648,3038,7641,3029,7631,3035,7612,3041,7593,3094,7593,3094,7578xe" filled="t" fillcolor="#202020" stroked="f">
                <v:path arrowok="t"/>
                <v:fill/>
              </v:shape>
              <v:shape style="position:absolute;left:2899;top:7578;width:203;height:190" coordorigin="2899,7578" coordsize="203,190" path="m2947,7655l2930,7655,2930,7703,2918,7706,2899,7710,2913,7726,2950,7713,2971,7706,2971,7698,2947,7698,2947,7655xe" filled="t" fillcolor="#202020" stroked="f">
                <v:path arrowok="t"/>
                <v:fill/>
              </v:shape>
              <v:shape style="position:absolute;left:2899;top:7578;width:203;height:190" coordorigin="2899,7578" coordsize="203,190" path="m3055,7646l3045,7658,3057,7674,3068,7690,3078,7708,3089,7725,3102,7711,3082,7683,3070,7665,3055,7646xe" filled="t" fillcolor="#202020" stroked="f">
                <v:path arrowok="t"/>
                <v:fill/>
              </v:shape>
              <v:shape style="position:absolute;left:2899;top:7578;width:203;height:190" coordorigin="2899,7578" coordsize="203,190" path="m2971,7691l2964,7694,2954,7696,2947,7698,2971,7698,2971,7691xe" filled="t" fillcolor="#202020" stroked="f">
                <v:path arrowok="t"/>
                <v:fill/>
              </v:shape>
              <v:shape style="position:absolute;left:2899;top:7578;width:203;height:190" coordorigin="2899,7578" coordsize="203,190" path="m2974,7641l2902,7641,2902,7655,2974,7655,2974,7641xe" filled="t" fillcolor="#202020" stroked="f">
                <v:path arrowok="t"/>
                <v:fill/>
              </v:shape>
              <v:shape style="position:absolute;left:2899;top:7578;width:203;height:190" coordorigin="2899,7578" coordsize="203,190" path="m2947,7600l2930,7600,2930,7641,2947,7641,2947,7600xe" filled="t" fillcolor="#202020" stroked="f">
                <v:path arrowok="t"/>
                <v:fill/>
              </v:shape>
              <v:shape style="position:absolute;left:2899;top:7578;width:203;height:190" coordorigin="2899,7578" coordsize="203,190" path="m2974,7586l2902,7586,2902,7600,2974,7600,2974,758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392.820007pt;width:32.2pt;height:11.08pt;mso-position-horizontal-relative:page;mso-position-vertical-relative:page;z-index:-4730" coordorigin="2469,7856" coordsize="644,222">
            <v:group style="position:absolute;left:2479;top:7866;width:204;height:202" coordorigin="2479,7866" coordsize="204,202">
              <v:shape style="position:absolute;left:2479;top:7866;width:204;height:202" coordorigin="2479,7866" coordsize="204,202" path="m2633,8034l2614,8034,2618,8044,2638,8063,2647,8068,2666,8068,2674,8061,2675,8054,2654,8054,2647,8046,2638,8042,2633,8034xe" filled="t" fillcolor="#202020" stroked="f">
                <v:path arrowok="t"/>
                <v:fill/>
              </v:shape>
              <v:shape style="position:absolute;left:2479;top:7866;width:204;height:202" coordorigin="2479,7866" coordsize="204,202" path="m2606,7931l2592,7931,2592,7953,2594,7962,2549,7967,2551,7984,2597,7988,2599,8007,2594,8027,2578,8037,2559,8045,2539,8054,2549,8063,2560,8062,2579,8054,2597,8045,2614,8034,2633,8034,2641,8014,2645,8010,2621,8010,2616,8001,2614,7989,2611,7974,2681,7965,2681,7960,2609,7960,2609,7950,2606,7941,2606,7931xe" filled="t" fillcolor="#202020" stroked="f">
                <v:path arrowok="t"/>
                <v:fill/>
              </v:shape>
              <v:shape style="position:absolute;left:2479;top:7866;width:204;height:202" coordorigin="2479,7866" coordsize="204,202" path="m2669,8010l2664,8029,2664,8039,2662,8051,2654,8054,2675,8054,2676,8049,2678,8041,2681,8032,2683,8015,2678,8015,2669,8010xe" filled="t" fillcolor="#202020" stroked="f">
                <v:path arrowok="t"/>
                <v:fill/>
              </v:shape>
              <v:shape style="position:absolute;left:2479;top:7866;width:204;height:202" coordorigin="2479,7866" coordsize="204,202" path="m2538,8025l2518,8029,2499,8034,2479,8039,2493,8052,2532,8041,2551,8037,2551,8027,2538,8025xe" filled="t" fillcolor="#202020" stroked="f">
                <v:path arrowok="t"/>
                <v:fill/>
              </v:shape>
              <v:shape style="position:absolute;left:2479;top:7866;width:204;height:202" coordorigin="2479,7866" coordsize="204,202" path="m2650,7983l2637,7998,2621,8010,2645,8010,2656,8001,2671,7986,2650,7983xe" filled="t" fillcolor="#202020" stroked="f">
                <v:path arrowok="t"/>
                <v:fill/>
              </v:shape>
              <v:shape style="position:absolute;left:2479;top:7866;width:204;height:202" coordorigin="2479,7866" coordsize="204,202" path="m2531,7950l2503,7950,2506,7964,2494,7981,2484,7994,2487,8010,2505,8006,2524,8003,2546,8001,2546,7991,2506,7991,2509,7986,2519,7970,2529,7954,2531,7950xe" filled="t" fillcolor="#202020" stroked="f">
                <v:path arrowok="t"/>
                <v:fill/>
              </v:shape>
              <v:shape style="position:absolute;left:2479;top:7866;width:204;height:202" coordorigin="2479,7866" coordsize="204,202" path="m2544,7985l2524,7988,2506,7991,2546,7991,2546,7988,2544,7985xe" filled="t" fillcolor="#202020" stroked="f">
                <v:path arrowok="t"/>
                <v:fill/>
              </v:shape>
              <v:shape style="position:absolute;left:2479;top:7866;width:204;height:202" coordorigin="2479,7866" coordsize="204,202" path="m2681,7950l2609,7960,2681,7960,2681,7950xe" filled="t" fillcolor="#202020" stroked="f">
                <v:path arrowok="t"/>
                <v:fill/>
              </v:shape>
              <v:shape style="position:absolute;left:2479;top:7866;width:204;height:202" coordorigin="2479,7866" coordsize="204,202" path="m2517,7868l2508,7890,2498,7909,2488,7925,2479,7938,2484,7953,2494,7953,2503,7950,2531,7950,2538,7938,2506,7938,2505,7927,2514,7911,2524,7892,2534,7871,2517,7868xe" filled="t" fillcolor="#202020" stroked="f">
                <v:path arrowok="t"/>
                <v:fill/>
              </v:shape>
              <v:shape style="position:absolute;left:2479;top:7866;width:204;height:202" coordorigin="2479,7866" coordsize="204,202" path="m2537,7910l2527,7929,2522,7936,2513,7936,2506,7938,2538,7938,2540,7936,2551,7917,2537,7910xe" filled="t" fillcolor="#202020" stroked="f">
                <v:path arrowok="t"/>
                <v:fill/>
              </v:shape>
              <v:shape style="position:absolute;left:2479;top:7866;width:204;height:202" coordorigin="2479,7866" coordsize="204,202" path="m2604,7866l2588,7878,2589,7899,2590,7917,2551,7922,2554,7936,2592,7931,2606,7931,2606,7929,2676,7922,2674,7907,2606,7907,2605,7888,2604,7866xe" filled="t" fillcolor="#202020" stroked="f">
                <v:path arrowok="t"/>
                <v:fill/>
              </v:shape>
              <v:shape style="position:absolute;left:2479;top:7866;width:204;height:202" coordorigin="2479,7866" coordsize="204,202" path="m2630,7869l2621,7878,2630,7883,2640,7893,2652,7902,2662,7890,2652,7881,2640,7874,2630,7869xe" filled="t" fillcolor="#202020" stroked="f">
                <v:path arrowok="t"/>
                <v:fill/>
              </v:shape>
            </v:group>
            <v:group style="position:absolute;left:2698;top:7874;width:187;height:192" coordorigin="2698,7874" coordsize="187,192">
              <v:shape style="position:absolute;left:2698;top:7874;width:187;height:192" coordorigin="2698,7874" coordsize="187,192" path="m2885,7950l2698,7950,2698,7962,2885,7962,2885,7950xe" filled="t" fillcolor="#202020" stroked="f">
                <v:path arrowok="t"/>
                <v:fill/>
              </v:shape>
              <v:shape style="position:absolute;left:2698;top:7874;width:187;height:192" coordorigin="2698,7874" coordsize="187,192" path="m2791,7936l2777,7943,2782,7948,2782,7950,2798,7950,2791,7936xe" filled="t" fillcolor="#202020" stroked="f">
                <v:path arrowok="t"/>
                <v:fill/>
              </v:shape>
              <v:shape style="position:absolute;left:2698;top:7874;width:187;height:192" coordorigin="2698,7874" coordsize="187,192" path="m2866,7874l2714,7874,2714,7943,2729,7943,2729,7936,2866,7936,2866,7924,2729,7924,2729,7912,2866,7912,2866,7900,2729,7900,2729,7888,2866,7888,2866,7874xe" filled="t" fillcolor="#202020" stroked="f">
                <v:path arrowok="t"/>
                <v:fill/>
              </v:shape>
              <v:shape style="position:absolute;left:2698;top:7874;width:187;height:192" coordorigin="2698,7874" coordsize="187,192" path="m2866,7936l2851,7936,2851,7943,2866,7943,2866,7936xe" filled="t" fillcolor="#202020" stroked="f">
                <v:path arrowok="t"/>
                <v:fill/>
              </v:shape>
              <v:shape style="position:absolute;left:2698;top:7874;width:187;height:192" coordorigin="2698,7874" coordsize="187,192" path="m2866,7912l2851,7912,2851,7924,2866,7924,2866,7912xe" filled="t" fillcolor="#202020" stroked="f">
                <v:path arrowok="t"/>
                <v:fill/>
              </v:shape>
              <v:shape style="position:absolute;left:2698;top:7874;width:187;height:192" coordorigin="2698,7874" coordsize="187,192" path="m2866,7888l2851,7888,2851,7900,2866,7900,2866,7888xe" filled="t" fillcolor="#202020" stroked="f">
                <v:path arrowok="t"/>
                <v:fill/>
              </v:shape>
              <v:shape style="position:absolute;left:2698;top:7874;width:187;height:192" coordorigin="2698,7874" coordsize="187,192" path="m2801,8015l2784,8015,2784,8049,2782,8051,2753,8051,2755,8058,2755,8066,2794,8066,2801,8058,2801,8015xe" filled="t" fillcolor="#202020" stroked="f">
                <v:path arrowok="t"/>
                <v:fill/>
              </v:shape>
              <v:shape style="position:absolute;left:2698;top:7874;width:187;height:192" coordorigin="2698,7874" coordsize="187,192" path="m2825,8025l2818,8039,2822,8041,2842,8048,2861,8056,2878,8063,2881,8047,2861,8039,2825,8025xe" filled="t" fillcolor="#202020" stroked="f">
                <v:path arrowok="t"/>
                <v:fill/>
              </v:shape>
              <v:shape style="position:absolute;left:2698;top:7874;width:187;height:192" coordorigin="2698,7874" coordsize="187,192" path="m2758,8025l2753,8028,2736,8036,2717,8045,2698,8054,2700,8058,2702,8061,2711,8063,2730,8054,2747,8045,2765,8037,2758,8025xe" filled="t" fillcolor="#202020" stroked="f">
                <v:path arrowok="t"/>
                <v:fill/>
              </v:shape>
              <v:shape style="position:absolute;left:2698;top:7874;width:187;height:192" coordorigin="2698,7874" coordsize="187,192" path="m2863,7977l2719,7977,2719,8022,2734,8022,2734,8015,2863,8015,2863,8003,2734,8003,2734,7989,2863,7989,2863,7977xe" filled="t" fillcolor="#202020" stroked="f">
                <v:path arrowok="t"/>
                <v:fill/>
              </v:shape>
              <v:shape style="position:absolute;left:2698;top:7874;width:187;height:192" coordorigin="2698,7874" coordsize="187,192" path="m2863,8015l2849,8015,2849,8022,2863,8022,2863,8015xe" filled="t" fillcolor="#202020" stroked="f">
                <v:path arrowok="t"/>
                <v:fill/>
              </v:shape>
              <v:shape style="position:absolute;left:2698;top:7874;width:187;height:192" coordorigin="2698,7874" coordsize="187,192" path="m2863,7989l2849,7989,2849,8003,2863,8003,2863,7989xe" filled="t" fillcolor="#202020" stroked="f">
                <v:path arrowok="t"/>
                <v:fill/>
              </v:shape>
            </v:group>
            <v:group style="position:absolute;left:2899;top:7876;width:204;height:187" coordorigin="2899,7876" coordsize="204,187">
              <v:shape style="position:absolute;left:2899;top:7876;width:204;height:187" coordorigin="2899,7876" coordsize="204,187" path="m3043,7905l3029,7905,3028,7962,3025,7982,2982,8044,2962,8056,2966,8061,3029,8020,3036,7998,3053,7998,3053,7986,3041,7984,3043,7965,3043,7954,3043,7905xe" filled="t" fillcolor="#202020" stroked="f">
                <v:path arrowok="t"/>
                <v:fill/>
              </v:shape>
              <v:shape style="position:absolute;left:2899;top:7876;width:204;height:187" coordorigin="2899,7876" coordsize="204,187" path="m3053,7998l3036,7998,3036,8056,3046,8063,3089,8063,3098,8056,3100,8049,3055,8049,3053,8044,3053,7998xe" filled="t" fillcolor="#202020" stroked="f">
                <v:path arrowok="t"/>
                <v:fill/>
              </v:shape>
              <v:shape style="position:absolute;left:2899;top:7876;width:204;height:187" coordorigin="2899,7876" coordsize="204,187" path="m2921,7922l2913,7937,2921,7954,2928,7973,2933,7995,2923,8013,2911,8029,2899,8044,2902,8051,2906,8056,2914,8055,2926,8039,2938,8022,2948,8005,2966,8005,2963,8000,2956,7979,2962,7961,2963,7957,2940,7957,2930,7939,2921,7922xe" filled="t" fillcolor="#202020" stroked="f">
                <v:path arrowok="t"/>
                <v:fill/>
              </v:shape>
              <v:shape style="position:absolute;left:2899;top:7876;width:204;height:187" coordorigin="2899,7876" coordsize="204,187" path="m3086,8010l3086,8030,3084,8037,3084,8044,3079,8049,3100,8049,3101,8044,3101,8027,3103,8015,3096,8013,3091,8013,3086,8010xe" filled="t" fillcolor="#202020" stroked="f">
                <v:path arrowok="t"/>
                <v:fill/>
              </v:shape>
              <v:shape style="position:absolute;left:2899;top:7876;width:204;height:187" coordorigin="2899,7876" coordsize="204,187" path="m2966,8005l2948,8005,2956,8024,2964,8042,2971,8017,2966,8005xe" filled="t" fillcolor="#202020" stroked="f">
                <v:path arrowok="t"/>
                <v:fill/>
              </v:shape>
              <v:shape style="position:absolute;left:2899;top:7876;width:204;height:187" coordorigin="2899,7876" coordsize="204,187" path="m3086,7876l2986,7876,2986,8003,3002,8003,3002,7890,3086,7890,3086,7876xe" filled="t" fillcolor="#202020" stroked="f">
                <v:path arrowok="t"/>
                <v:fill/>
              </v:shape>
              <v:shape style="position:absolute;left:2899;top:7876;width:204;height:187" coordorigin="2899,7876" coordsize="204,187" path="m3086,7890l3070,7890,3070,7998,3086,7998,3086,7890xe" filled="t" fillcolor="#202020" stroked="f">
                <v:path arrowok="t"/>
                <v:fill/>
              </v:shape>
              <v:shape style="position:absolute;left:2899;top:7876;width:204;height:187" coordorigin="2899,7876" coordsize="204,187" path="m2971,7886l2904,7886,2904,7902,2952,7921,2948,7941,2940,7957,2963,7957,2966,7942,2969,7922,2971,7900,2971,788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669998pt;margin-top:408.299988pt;width:31.87pt;height:10.6pt;mso-position-horizontal-relative:page;mso-position-vertical-relative:page;z-index:-4729" coordorigin="2473,8166" coordsize="637,212">
            <v:group style="position:absolute;left:2482;top:8346;width:197;height:2" coordorigin="2482,8346" coordsize="197,2">
              <v:shape style="position:absolute;left:2482;top:8346;width:197;height:2" coordorigin="2482,8346" coordsize="197,0" path="m2482,8346l2678,8346e" filled="f" stroked="t" strokeweight=".82pt" strokecolor="#202020">
                <v:path arrowok="t"/>
              </v:shape>
            </v:group>
            <v:group style="position:absolute;left:2580;top:8202;width:2;height:137" coordorigin="2580,8202" coordsize="2,137">
              <v:shape style="position:absolute;left:2580;top:8202;width:2;height:137" coordorigin="2580,8202" coordsize="0,137" path="m2580,8202l2580,8339e" filled="f" stroked="t" strokeweight="1.06pt" strokecolor="#202020">
                <v:path arrowok="t"/>
              </v:shape>
            </v:group>
            <v:group style="position:absolute;left:2494;top:8194;width:175;height:2" coordorigin="2494,8194" coordsize="175,2">
              <v:shape style="position:absolute;left:2494;top:8194;width:175;height:2" coordorigin="2494,8194" coordsize="175,0" path="m2494,8194l2669,8194e" filled="f" stroked="t" strokeweight=".94pt" strokecolor="#202020">
                <v:path arrowok="t"/>
              </v:shape>
            </v:group>
            <v:group style="position:absolute;left:2688;top:8176;width:206;height:192" coordorigin="2688,8176" coordsize="206,192">
              <v:shape style="position:absolute;left:2688;top:8176;width:206;height:192" coordorigin="2688,8176" coordsize="206,192" path="m2878,8176l2777,8176,2777,8248,2791,8248,2791,8238,2878,8238,2878,8224,2791,8224,2791,8190,2878,8190,2878,8176xe" filled="t" fillcolor="#202020" stroked="f">
                <v:path arrowok="t"/>
                <v:fill/>
              </v:shape>
              <v:shape style="position:absolute;left:2688;top:8176;width:206;height:192" coordorigin="2688,8176" coordsize="206,192" path="m2878,8238l2863,8238,2863,8248,2878,8248,2878,8238xe" filled="t" fillcolor="#202020" stroked="f">
                <v:path arrowok="t"/>
                <v:fill/>
              </v:shape>
              <v:shape style="position:absolute;left:2688;top:8176;width:206;height:192" coordorigin="2688,8176" coordsize="206,192" path="m2878,8190l2863,8190,2863,8224,2878,8224,2878,8190xe" filled="t" fillcolor="#202020" stroked="f">
                <v:path arrowok="t"/>
                <v:fill/>
              </v:shape>
              <v:shape style="position:absolute;left:2688;top:8176;width:206;height:192" coordorigin="2688,8176" coordsize="206,192" path="m2754,8272l2722,8272,2722,8368,2736,8368,2736,8274,2756,8274,2754,8272xe" filled="t" fillcolor="#202020" stroked="f">
                <v:path arrowok="t"/>
                <v:fill/>
              </v:shape>
              <v:shape style="position:absolute;left:2688;top:8176;width:206;height:192" coordorigin="2688,8176" coordsize="206,192" path="m2894,8344l2760,8344,2760,8358,2894,8358,2894,8344xe" filled="t" fillcolor="#202020" stroked="f">
                <v:path arrowok="t"/>
                <v:fill/>
              </v:shape>
              <v:shape style="position:absolute;left:2688;top:8176;width:206;height:192" coordorigin="2688,8176" coordsize="206,192" path="m2834,8313l2818,8313,2818,8344,2834,8344,2834,8313xe" filled="t" fillcolor="#202020" stroked="f">
                <v:path arrowok="t"/>
                <v:fill/>
              </v:shape>
              <v:shape style="position:absolute;left:2688;top:8176;width:206;height:192" coordorigin="2688,8176" coordsize="206,192" path="m2765,8229l2690,8229,2690,8241,2713,8260,2706,8279,2697,8296,2688,8313,2690,8318,2693,8325,2697,8327,2706,8311,2714,8292,2722,8272,2754,8272,2752,8270,2736,8270,2736,8241,2765,8241,2765,8229xe" filled="t" fillcolor="#202020" stroked="f">
                <v:path arrowok="t"/>
                <v:fill/>
              </v:shape>
              <v:shape style="position:absolute;left:2688;top:8176;width:206;height:192" coordorigin="2688,8176" coordsize="206,192" path="m2880,8301l2772,8301,2772,8313,2880,8313,2880,8301xe" filled="t" fillcolor="#202020" stroked="f">
                <v:path arrowok="t"/>
                <v:fill/>
              </v:shape>
              <v:shape style="position:absolute;left:2688;top:8176;width:206;height:192" coordorigin="2688,8176" coordsize="206,192" path="m2834,8272l2818,8272,2818,8301,2834,8301,2834,8272xe" filled="t" fillcolor="#202020" stroked="f">
                <v:path arrowok="t"/>
                <v:fill/>
              </v:shape>
              <v:shape style="position:absolute;left:2688;top:8176;width:206;height:192" coordorigin="2688,8176" coordsize="206,192" path="m2756,8274l2736,8274,2741,8282,2748,8289,2755,8298,2767,8289,2758,8277,2756,8274xe" filled="t" fillcolor="#202020" stroked="f">
                <v:path arrowok="t"/>
                <v:fill/>
              </v:shape>
              <v:shape style="position:absolute;left:2688;top:8176;width:206;height:192" coordorigin="2688,8176" coordsize="206,192" path="m2887,8258l2767,8258,2767,8272,2887,8272,2887,8258xe" filled="t" fillcolor="#202020" stroked="f">
                <v:path arrowok="t"/>
                <v:fill/>
              </v:shape>
              <v:shape style="position:absolute;left:2688;top:8176;width:206;height:192" coordorigin="2688,8176" coordsize="206,192" path="m2743,8262l2736,8270,2752,8270,2750,8267,2743,8262xe" filled="t" fillcolor="#202020" stroked="f">
                <v:path arrowok="t"/>
                <v:fill/>
              </v:shape>
              <v:shape style="position:absolute;left:2688;top:8176;width:206;height:192" coordorigin="2688,8176" coordsize="206,192" path="m2736,8195l2722,8195,2722,8229,2736,8229,2736,8195xe" filled="t" fillcolor="#202020" stroked="f">
                <v:path arrowok="t"/>
                <v:fill/>
              </v:shape>
              <v:shape style="position:absolute;left:2688;top:8176;width:206;height:192" coordorigin="2688,8176" coordsize="206,192" path="m2750,8177l2731,8181,2711,8183,2690,8186,2693,8190,2693,8195,2695,8200,2705,8198,2712,8198,2722,8195,2736,8195,2736,8193,2746,8193,2765,8188,2750,8177xe" filled="t" fillcolor="#202020" stroked="f">
                <v:path arrowok="t"/>
                <v:fill/>
              </v:shape>
            </v:group>
            <v:group style="position:absolute;left:2897;top:8178;width:204;height:190" coordorigin="2897,8178" coordsize="204,190">
              <v:shape style="position:absolute;left:2897;top:8178;width:204;height:190" coordorigin="2897,8178" coordsize="204,190" path="m3043,8248l3026,8248,3026,8290,3022,8310,3012,8327,2999,8338,2982,8349,2959,8358,2964,8363,2966,8368,2982,8367,3001,8357,3017,8346,3029,8334,3029,8332,3066,8332,3038,8315,3041,8306,3043,8294,3043,8248xe" filled="t" fillcolor="#202020" stroked="f">
                <v:path arrowok="t"/>
                <v:fill/>
              </v:shape>
              <v:shape style="position:absolute;left:2897;top:8178;width:204;height:190" coordorigin="2897,8178" coordsize="204,190" path="m3066,8332l3031,8332,3041,8335,3058,8346,3075,8357,3091,8368,3090,8347,3066,8332xe" filled="t" fillcolor="#202020" stroked="f">
                <v:path arrowok="t"/>
                <v:fill/>
              </v:shape>
              <v:shape style="position:absolute;left:2897;top:8178;width:204;height:190" coordorigin="2897,8178" coordsize="204,190" path="m2945,8202l2928,8202,2928,8313,2909,8318,2897,8320,2912,8334,2930,8329,2950,8323,2974,8318,2974,8308,2945,8308,2945,8202xe" filled="t" fillcolor="#202020" stroked="f">
                <v:path arrowok="t"/>
                <v:fill/>
              </v:shape>
              <v:shape style="position:absolute;left:2897;top:8178;width:204;height:190" coordorigin="2897,8178" coordsize="204,190" path="m3089,8219l2981,8219,2981,8327,2998,8327,2998,8234,3089,8234,3089,8219xe" filled="t" fillcolor="#202020" stroked="f">
                <v:path arrowok="t"/>
                <v:fill/>
              </v:shape>
              <v:shape style="position:absolute;left:2897;top:8178;width:204;height:190" coordorigin="2897,8178" coordsize="204,190" path="m3089,8234l3074,8234,3074,8327,3089,8327,3089,8234xe" filled="t" fillcolor="#202020" stroked="f">
                <v:path arrowok="t"/>
                <v:fill/>
              </v:shape>
              <v:shape style="position:absolute;left:2897;top:8178;width:204;height:190" coordorigin="2897,8178" coordsize="204,190" path="m2974,8301l2945,8308,2974,8308,2974,8301xe" filled="t" fillcolor="#202020" stroked="f">
                <v:path arrowok="t"/>
                <v:fill/>
              </v:shape>
              <v:shape style="position:absolute;left:2897;top:8178;width:204;height:190" coordorigin="2897,8178" coordsize="204,190" path="m3043,8193l3024,8193,3019,8219,3036,8219,3043,8193xe" filled="t" fillcolor="#202020" stroked="f">
                <v:path arrowok="t"/>
                <v:fill/>
              </v:shape>
              <v:shape style="position:absolute;left:2897;top:8178;width:204;height:190" coordorigin="2897,8178" coordsize="204,190" path="m2971,8188l2899,8188,2899,8202,2971,8202,2971,8188xe" filled="t" fillcolor="#202020" stroked="f">
                <v:path arrowok="t"/>
                <v:fill/>
              </v:shape>
              <v:shape style="position:absolute;left:2897;top:8178;width:204;height:190" coordorigin="2897,8178" coordsize="204,190" path="m3101,8178l2976,8178,2976,8193,3101,8193,3101,81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5.279999pt;margin-top:423.799988pt;width:7.44pt;height:9.6pt;mso-position-horizontal-relative:page;mso-position-vertical-relative:page;z-index:-4728" coordorigin="2506,8476" coordsize="149,192">
            <v:shape style="position:absolute;left:2506;top:8476;width:149;height:192" coordorigin="2506,8476" coordsize="149,192" path="m2654,8476l2506,8476,2506,8668,2525,8668,2525,8651,2654,8651,2654,8637,2525,8637,2525,8598,2654,8598,2654,8584,2525,8584,2525,8546,2654,8546,2654,8531,2525,8531,2525,8493,2654,8493,2654,8476xe" filled="t" fillcolor="#202020" stroked="f">
              <v:path arrowok="t"/>
              <v:fill/>
            </v:shape>
            <v:shape style="position:absolute;left:2506;top:8476;width:149;height:192" coordorigin="2506,8476" coordsize="149,192" path="m2654,8651l2638,8651,2638,8668,2654,8668,2654,8651xe" filled="t" fillcolor="#202020" stroked="f">
              <v:path arrowok="t"/>
              <v:fill/>
            </v:shape>
            <v:shape style="position:absolute;left:2506;top:8476;width:149;height:192" coordorigin="2506,8476" coordsize="149,192" path="m2654,8598l2638,8598,2638,8637,2654,8637,2654,8598xe" filled="t" fillcolor="#202020" stroked="f">
              <v:path arrowok="t"/>
              <v:fill/>
            </v:shape>
            <v:shape style="position:absolute;left:2506;top:8476;width:149;height:192" coordorigin="2506,8476" coordsize="149,192" path="m2654,8546l2638,8546,2638,8584,2654,8584,2654,8546xe" filled="t" fillcolor="#202020" stroked="f">
              <v:path arrowok="t"/>
              <v:fill/>
            </v:shape>
            <v:shape style="position:absolute;left:2506;top:8476;width:149;height:192" coordorigin="2506,8476" coordsize="149,192" path="m2654,8493l2638,8493,2638,8531,2654,8531,2654,849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63.660004pt;margin-top:363.299988pt;width:48.279993pt;height:9.280pt;mso-position-horizontal-relative:page;mso-position-vertical-relative:page;z-index:-4727" coordorigin="3273,7266" coordsize="966,186">
            <v:group style="position:absolute;left:3283;top:7278;width:101;height:161" coordorigin="3283,7278" coordsize="101,161">
              <v:shape style="position:absolute;left:3283;top:7278;width:101;height:161" coordorigin="3283,7278" coordsize="101,161" path="m3372,7295l3338,7295,3346,7298,3355,7307,3358,7312,3358,7329,3355,7338,3350,7343,3348,7350,3338,7358,3314,7377,3305,7384,3293,7396,3290,7401,3286,7408,3283,7413,3283,7439,3384,7439,3384,7420,3305,7420,3305,7410,3307,7408,3310,7403,3322,7391,3343,7377,3355,7367,3365,7360,3379,7331,3379,7307,3374,7298,3372,7295xe" filled="t" fillcolor="#202020" stroked="f">
                <v:path arrowok="t"/>
                <v:fill/>
              </v:shape>
              <v:shape style="position:absolute;left:3283;top:7278;width:101;height:161" coordorigin="3283,7278" coordsize="101,161" path="m3346,7278l3314,7278,3307,7281,3300,7286,3295,7288,3290,7293,3290,7314,3295,7307,3302,7302,3307,7300,3314,7295,3372,7295,3365,7288,3355,7281,3346,7278xe" filled="t" fillcolor="#202020" stroked="f">
                <v:path arrowok="t"/>
                <v:fill/>
              </v:shape>
            </v:group>
            <v:group style="position:absolute;left:3401;top:7279;width:102;height:162" coordorigin="3401,7279" coordsize="102,162">
              <v:shape style="position:absolute;left:3401;top:7279;width:102;height:162" coordorigin="3401,7279" coordsize="102,162" path="m3446,7279l3402,7338,3401,7362,3401,7374,3437,7438,3462,7441,3479,7433,3487,7423,3444,7423,3431,7413,3423,7392,3420,7363,3420,7354,3423,7328,3431,7309,3445,7298,3465,7296,3487,7296,3485,7292,3468,7282,3446,7279xe" filled="t" fillcolor="#202020" stroked="f">
                <v:path arrowok="t"/>
                <v:fill/>
              </v:shape>
              <v:shape style="position:absolute;left:3401;top:7279;width:102;height:162" coordorigin="3401,7279" coordsize="102,162" path="m3487,7296l3465,7296,3474,7305,3480,7323,3483,7349,3483,7386,3476,7407,3463,7420,3444,7423,3487,7423,3494,7415,3498,7403,3501,7386,3502,7363,3502,7331,3496,7308,3487,7296xe" filled="t" fillcolor="#202020" stroked="f">
                <v:path arrowok="t"/>
                <v:fill/>
              </v:shape>
            </v:group>
            <v:group style="position:absolute;left:3533;top:7276;width:58;height:163" coordorigin="3533,7276" coordsize="58,163">
              <v:shape style="position:absolute;left:3533;top:7276;width:58;height:163" coordorigin="3533,7276" coordsize="58,163" path="m3590,7302l3569,7302,3569,7439,3590,7439,3590,7302xe" filled="t" fillcolor="#202020" stroked="f">
                <v:path arrowok="t"/>
                <v:fill/>
              </v:shape>
              <v:shape style="position:absolute;left:3533;top:7276;width:58;height:163" coordorigin="3533,7276" coordsize="58,163" path="m3590,7276l3581,7276,3576,7281,3569,7286,3540,7300,3533,7302,3533,7322,3540,7319,3545,7317,3554,7314,3562,7310,3569,7302,3590,7302,3590,7276xe" filled="t" fillcolor="#202020" stroked="f">
                <v:path arrowok="t"/>
                <v:fill/>
              </v:shape>
            </v:group>
            <v:group style="position:absolute;left:3643;top:7281;width:103;height:158" coordorigin="3643,7281" coordsize="103,158">
              <v:shape style="position:absolute;left:3643;top:7281;width:103;height:158" coordorigin="3643,7281" coordsize="103,158" path="m3746,7281l3643,7281,3643,7298,3715,7311,3706,7328,3674,7403,3665,7439,3689,7425,3692,7408,3698,7388,3725,7330,3746,7293,3746,7281xe" filled="t" fillcolor="#202020" stroked="f">
                <v:path arrowok="t"/>
                <v:fill/>
              </v:shape>
            </v:group>
            <v:group style="position:absolute;left:3763;top:7279;width:102;height:162" coordorigin="3763,7279" coordsize="102,162">
              <v:shape style="position:absolute;left:3763;top:7279;width:102;height:162" coordorigin="3763,7279" coordsize="102,162" path="m3809,7279l3765,7338,3763,7362,3764,7374,3799,7438,3824,7440,3842,7432,3850,7423,3807,7423,3793,7413,3785,7392,3782,7363,3783,7354,3786,7328,3794,7309,3807,7298,3827,7296,3850,7296,3847,7292,3831,7282,3809,7279xe" filled="t" fillcolor="#202020" stroked="f">
                <v:path arrowok="t"/>
                <v:fill/>
              </v:shape>
              <v:shape style="position:absolute;left:3763;top:7279;width:102;height:162" coordorigin="3763,7279" coordsize="102,162" path="m3850,7296l3827,7296,3836,7305,3842,7323,3845,7349,3846,7386,3839,7407,3827,7420,3807,7423,3850,7423,3857,7415,3862,7403,3864,7386,3865,7363,3865,7331,3858,7308,3850,7296xe" filled="t" fillcolor="#202020" stroked="f">
                <v:path arrowok="t"/>
                <v:fill/>
              </v:shape>
            </v:group>
            <v:group style="position:absolute;left:3883;top:7278;width:103;height:163" coordorigin="3883,7278" coordsize="103,163">
              <v:shape style="position:absolute;left:3883;top:7278;width:103;height:163" coordorigin="3883,7278" coordsize="103,163" path="m3950,7278l3919,7278,3912,7283,3905,7286,3900,7290,3895,7298,3893,7302,3890,7310,3890,7324,3893,7331,3898,7338,3900,7343,3905,7348,3912,7353,3905,7355,3898,7362,3893,7370,3886,7377,3883,7386,3883,7403,3886,7410,3900,7432,3910,7434,3917,7439,3924,7442,3946,7442,3953,7439,3962,7434,3970,7432,3977,7425,3926,7425,3917,7422,3912,7415,3907,7410,3902,7403,3902,7384,3907,7377,3919,7365,3926,7362,3972,7362,3967,7355,3958,7353,3965,7348,3967,7346,3929,7346,3922,7343,3912,7334,3910,7326,3910,7312,3912,7305,3922,7295,3929,7293,3971,7293,3970,7290,3965,7286,3958,7283,3950,7278xe" filled="t" fillcolor="#202020" stroked="f">
                <v:path arrowok="t"/>
                <v:fill/>
              </v:shape>
              <v:shape style="position:absolute;left:3883;top:7278;width:103;height:163" coordorigin="3883,7278" coordsize="103,163" path="m3972,7362l3946,7362,3953,7365,3958,7372,3965,7377,3967,7384,3967,7403,3965,7410,3958,7415,3953,7422,3946,7425,3977,7425,3979,7418,3984,7410,3986,7403,3986,7386,3984,7377,3979,7370,3972,7362xe" filled="t" fillcolor="#202020" stroked="f">
                <v:path arrowok="t"/>
                <v:fill/>
              </v:shape>
              <v:shape style="position:absolute;left:3883;top:7278;width:103;height:163" coordorigin="3883,7278" coordsize="103,163" path="m3971,7293l3943,7293,3948,7295,3960,7307,3962,7312,3962,7326,3960,7334,3953,7338,3948,7343,3943,7346,3967,7346,3974,7338,3979,7324,3979,7310,3977,7302,3974,7298,3971,7293xe" filled="t" fillcolor="#202020" stroked="f">
                <v:path arrowok="t"/>
                <v:fill/>
              </v:shape>
            </v:group>
            <v:group style="position:absolute;left:4008;top:7278;width:94;height:163" coordorigin="4008,7278" coordsize="94,163">
              <v:shape style="position:absolute;left:4008;top:7278;width:94;height:163" coordorigin="4008,7278" coordsize="94,163" path="m4008,7413l4009,7432,4025,7440,4048,7442,4069,7437,4085,7427,4089,7425,4032,7425,4020,7420,4008,7413xe" filled="t" fillcolor="#202020" stroked="f">
                <v:path arrowok="t"/>
                <v:fill/>
              </v:shape>
              <v:shape style="position:absolute;left:4008;top:7278;width:94;height:163" coordorigin="4008,7278" coordsize="94,163" path="m4089,7293l4054,7293,4070,7303,4074,7328,4062,7343,4037,7348,4025,7348,4025,7365,4056,7367,4074,7377,4080,7396,4080,7403,4078,7410,4066,7422,4056,7425,4089,7425,4097,7420,4102,7408,4102,7384,4063,7355,4077,7350,4092,7336,4097,7314,4097,7305,4092,7295,4089,7293xe" filled="t" fillcolor="#202020" stroked="f">
                <v:path arrowok="t"/>
                <v:fill/>
              </v:shape>
              <v:shape style="position:absolute;left:4008;top:7278;width:94;height:163" coordorigin="4008,7278" coordsize="94,163" path="m4063,7278l4037,7278,4025,7281,4015,7286,4015,7305,4031,7296,4054,7293,4089,7293,4082,7288,4075,7281,4063,7278xe" filled="t" fillcolor="#202020" stroked="f">
                <v:path arrowok="t"/>
                <v:fill/>
              </v:shape>
            </v:group>
            <v:group style="position:absolute;left:4123;top:7279;width:106;height:162" coordorigin="4123,7279" coordsize="106,162">
              <v:shape style="position:absolute;left:4123;top:7279;width:106;height:162" coordorigin="4123,7279" coordsize="106,162" path="m4168,7279l4125,7338,4123,7362,4124,7373,4158,7438,4183,7441,4201,7433,4210,7423,4167,7423,4153,7413,4145,7392,4142,7362,4143,7354,4146,7328,4154,7309,4167,7298,4187,7296,4212,7296,4208,7291,4191,7282,4168,7279xe" filled="t" fillcolor="#202020" stroked="f">
                <v:path arrowok="t"/>
                <v:fill/>
              </v:shape>
              <v:shape style="position:absolute;left:4123;top:7279;width:106;height:162" coordorigin="4123,7279" coordsize="106,162" path="m4212,7296l4187,7296,4196,7305,4202,7323,4205,7349,4206,7386,4199,7407,4187,7420,4167,7423,4210,7423,4216,7417,4223,7401,4227,7382,4229,7357,4227,7329,4220,7307,4212,72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420013pt;margin-top:272.700012pt;width:85.36pt;height:221.32pt;mso-position-horizontal-relative:page;mso-position-vertical-relative:page;z-index:-4726" coordorigin="6268,5454" coordsize="1707,4426">
            <v:shape style="position:absolute;left:6268;top:5454;width:1707;height:4426" type="#_x0000_t75">
              <v:imagedata r:id="rId107" o:title=""/>
            </v:shape>
            <v:group style="position:absolute;left:7680;top:5469;width:202;height:197" coordorigin="7680,5469" coordsize="202,197">
              <v:shape style="position:absolute;left:7680;top:5469;width:202;height:197" coordorigin="7680,5469" coordsize="202,197" path="m7854,5640l7815,5640,7831,5650,7850,5659,7870,5666,7874,5661,7879,5654,7877,5647,7856,5642,7854,5640xe" filled="t" fillcolor="#202020" stroked="f">
                <v:path arrowok="t"/>
                <v:fill/>
              </v:shape>
              <v:shape style="position:absolute;left:7680;top:5469;width:202;height:197" coordorigin="7680,5469" coordsize="202,197" path="m7860,5555l7747,5555,7747,5570,7761,5574,7769,5593,7777,5611,7784,5630,7766,5637,7747,5645,7726,5651,7728,5656,7733,5661,7739,5665,7758,5659,7796,5646,7815,5640,7854,5640,7839,5633,7825,5619,7838,5604,7839,5602,7795,5602,7783,5587,7774,5570,7860,5570,7860,5555xe" filled="t" fillcolor="#202020" stroked="f">
                <v:path arrowok="t"/>
                <v:fill/>
              </v:shape>
              <v:shape style="position:absolute;left:7680;top:5469;width:202;height:197" coordorigin="7680,5469" coordsize="202,197" path="m7721,5531l7680,5531,7680,5548,7706,5548,7706,5627,7704,5634,7699,5639,7715,5647,7730,5636,7750,5622,7721,5622,7721,5531xe" filled="t" fillcolor="#202020" stroked="f">
                <v:path arrowok="t"/>
                <v:fill/>
              </v:shape>
              <v:shape style="position:absolute;left:7680;top:5469;width:202;height:197" coordorigin="7680,5469" coordsize="202,197" path="m7750,5603l7730,5618,7721,5622,7750,5622,7750,5603xe" filled="t" fillcolor="#202020" stroked="f">
                <v:path arrowok="t"/>
                <v:fill/>
              </v:shape>
              <v:shape style="position:absolute;left:7680;top:5469;width:202;height:197" coordorigin="7680,5469" coordsize="202,197" path="m7860,5570l7774,5570,7833,5585,7818,5598,7795,5602,7839,5602,7849,5588,7860,5570xe" filled="t" fillcolor="#202020" stroked="f">
                <v:path arrowok="t"/>
                <v:fill/>
              </v:shape>
              <v:shape style="position:absolute;left:7680;top:5469;width:202;height:197" coordorigin="7680,5469" coordsize="202,197" path="m7850,5474l7766,5474,7765,5508,7756,5525,7738,5538,7740,5543,7745,5546,7754,5548,7770,5534,7780,5516,7783,5495,7783,5488,7850,5488,7850,5474xe" filled="t" fillcolor="#202020" stroked="f">
                <v:path arrowok="t"/>
                <v:fill/>
              </v:shape>
              <v:shape style="position:absolute;left:7680;top:5469;width:202;height:197" coordorigin="7680,5469" coordsize="202,197" path="m7850,5488l7834,5488,7834,5534,7841,5541,7882,5541,7882,5524,7853,5524,7850,5522,7850,5488xe" filled="t" fillcolor="#202020" stroked="f">
                <v:path arrowok="t"/>
                <v:fill/>
              </v:shape>
              <v:shape style="position:absolute;left:7680;top:5469;width:202;height:197" coordorigin="7680,5469" coordsize="202,197" path="m7706,5469l7697,5484,7710,5497,7723,5514,7734,5498,7721,5484,7706,5469xe" filled="t" fillcolor="#202020" stroked="f">
                <v:path arrowok="t"/>
                <v:fill/>
              </v:shape>
            </v:group>
            <v:group style="position:absolute;left:6278;top:6366;width:206;height:199" coordorigin="6278,6366" coordsize="206,199">
              <v:shape style="position:absolute;left:6278;top:6366;width:206;height:199" coordorigin="6278,6366" coordsize="206,199" path="m6407,6465l6374,6465,6374,6566,6391,6566,6399,6479,6416,6479,6407,6465xe" filled="t" fillcolor="#202020" stroked="f">
                <v:path arrowok="t"/>
                <v:fill/>
              </v:shape>
              <v:shape style="position:absolute;left:6278;top:6366;width:206;height:199" coordorigin="6278,6366" coordsize="206,199" path="m6482,6446l6283,6446,6283,6462,6355,6472,6344,6486,6331,6501,6316,6514,6298,6527,6278,6539,6288,6549,6341,6513,6374,6465,6407,6465,6406,6462,6482,6462,6482,6446xe" filled="t" fillcolor="#202020" stroked="f">
                <v:path arrowok="t"/>
                <v:fill/>
              </v:shape>
              <v:shape style="position:absolute;left:6278;top:6366;width:206;height:199" coordorigin="6278,6366" coordsize="206,199" path="m6416,6479l6399,6479,6411,6495,6424,6510,6439,6524,6455,6536,6473,6546,6480,6539,6485,6532,6479,6529,6460,6519,6444,6507,6429,6494,6416,6479,6416,6479xe" filled="t" fillcolor="#202020" stroked="f">
                <v:path arrowok="t"/>
                <v:fill/>
              </v:shape>
              <v:shape style="position:absolute;left:6278;top:6366;width:206;height:199" coordorigin="6278,6366" coordsize="206,199" path="m6391,6366l6374,6366,6374,6446,6391,6446,6391,6366xe" filled="t" fillcolor="#202020" stroked="f">
                <v:path arrowok="t"/>
                <v:fill/>
              </v:shape>
              <v:shape style="position:absolute;left:6278;top:6366;width:206;height:199" coordorigin="6278,6366" coordsize="206,199" path="m6312,6378l6300,6388,6301,6389,6314,6404,6327,6420,6338,6436,6352,6423,6340,6409,6326,6394,6312,6378xe" filled="t" fillcolor="#202020" stroked="f">
                <v:path arrowok="t"/>
                <v:fill/>
              </v:shape>
              <v:shape style="position:absolute;left:6278;top:6366;width:206;height:199" coordorigin="6278,6366" coordsize="206,199" path="m6450,6380l6439,6395,6426,6411,6413,6426,6426,6435,6437,6423,6450,6407,6466,6388,6450,6380xe" filled="t" fillcolor="#202020" stroked="f">
                <v:path arrowok="t"/>
                <v:fill/>
              </v:shape>
            </v:group>
            <v:group style="position:absolute;left:6518;top:6513;width:31;height:55" coordorigin="6518,6513" coordsize="31,55">
              <v:shape style="position:absolute;left:6518;top:6513;width:31;height:55" coordorigin="6518,6513" coordsize="31,55" path="m6550,6513l6530,6513,6518,6568,6533,6568,6550,6513xe" filled="t" fillcolor="#202020" stroked="f">
                <v:path arrowok="t"/>
                <v:fill/>
              </v:shape>
            </v:group>
            <v:group style="position:absolute;left:6278;top:6674;width:206;height:192" coordorigin="6278,6674" coordsize="206,192">
              <v:shape style="position:absolute;left:6278;top:6674;width:206;height:192" coordorigin="6278,6674" coordsize="206,192" path="m6468,6674l6367,6674,6367,6743,6382,6743,6382,6736,6468,6736,6468,6722,6382,6722,6382,6688,6468,6688,6468,6674xe" filled="t" fillcolor="#202020" stroked="f">
                <v:path arrowok="t"/>
                <v:fill/>
              </v:shape>
              <v:shape style="position:absolute;left:6278;top:6674;width:206;height:192" coordorigin="6278,6674" coordsize="206,192" path="m6468,6736l6454,6736,6454,6743,6468,6743,6468,6736xe" filled="t" fillcolor="#202020" stroked="f">
                <v:path arrowok="t"/>
                <v:fill/>
              </v:shape>
              <v:shape style="position:absolute;left:6278;top:6674;width:206;height:192" coordorigin="6278,6674" coordsize="206,192" path="m6468,6688l6454,6688,6454,6722,6468,6722,6468,6688xe" filled="t" fillcolor="#202020" stroked="f">
                <v:path arrowok="t"/>
                <v:fill/>
              </v:shape>
              <v:shape style="position:absolute;left:6278;top:6674;width:206;height:192" coordorigin="6278,6674" coordsize="206,192" path="m6343,6767l6312,6767,6312,6866,6326,6866,6326,6772,6346,6772,6343,6767xe" filled="t" fillcolor="#202020" stroked="f">
                <v:path arrowok="t"/>
                <v:fill/>
              </v:shape>
              <v:shape style="position:absolute;left:6278;top:6674;width:206;height:192" coordorigin="6278,6674" coordsize="206,192" path="m6485,6842l6350,6842,6350,6856,6485,6856,6485,6842xe" filled="t" fillcolor="#202020" stroked="f">
                <v:path arrowok="t"/>
                <v:fill/>
              </v:shape>
              <v:shape style="position:absolute;left:6278;top:6674;width:206;height:192" coordorigin="6278,6674" coordsize="206,192" path="m6425,6810l6410,6810,6410,6842,6425,6842,6425,6810xe" filled="t" fillcolor="#202020" stroked="f">
                <v:path arrowok="t"/>
                <v:fill/>
              </v:shape>
              <v:shape style="position:absolute;left:6278;top:6674;width:206;height:192" coordorigin="6278,6674" coordsize="206,192" path="m6355,6724l6281,6724,6281,6738,6305,6755,6297,6774,6289,6792,6278,6808,6281,6815,6283,6820,6288,6823,6297,6806,6305,6788,6312,6767,6343,6767,6341,6765,6326,6765,6326,6738,6355,6738,6355,6724xe" filled="t" fillcolor="#202020" stroked="f">
                <v:path arrowok="t"/>
                <v:fill/>
              </v:shape>
              <v:shape style="position:absolute;left:6278;top:6674;width:206;height:192" coordorigin="6278,6674" coordsize="206,192" path="m6473,6798l6362,6798,6362,6810,6473,6810,6473,6798xe" filled="t" fillcolor="#202020" stroked="f">
                <v:path arrowok="t"/>
                <v:fill/>
              </v:shape>
              <v:shape style="position:absolute;left:6278;top:6674;width:206;height:192" coordorigin="6278,6674" coordsize="206,192" path="m6425,6770l6410,6770,6410,6798,6425,6798,6425,6770xe" filled="t" fillcolor="#202020" stroked="f">
                <v:path arrowok="t"/>
                <v:fill/>
              </v:shape>
              <v:shape style="position:absolute;left:6278;top:6674;width:206;height:192" coordorigin="6278,6674" coordsize="206,192" path="m6346,6772l6326,6772,6334,6777,6338,6786,6348,6796,6360,6786,6348,6774,6346,6772xe" filled="t" fillcolor="#202020" stroked="f">
                <v:path arrowok="t"/>
                <v:fill/>
              </v:shape>
              <v:shape style="position:absolute;left:6278;top:6674;width:206;height:192" coordorigin="6278,6674" coordsize="206,192" path="m6478,6755l6358,6755,6358,6770,6478,6770,6478,6755xe" filled="t" fillcolor="#202020" stroked="f">
                <v:path arrowok="t"/>
                <v:fill/>
              </v:shape>
              <v:shape style="position:absolute;left:6278;top:6674;width:206;height:192" coordorigin="6278,6674" coordsize="206,192" path="m6336,6760l6326,6765,6341,6765,6336,6760xe" filled="t" fillcolor="#202020" stroked="f">
                <v:path arrowok="t"/>
                <v:fill/>
              </v:shape>
              <v:shape style="position:absolute;left:6278;top:6674;width:206;height:192" coordorigin="6278,6674" coordsize="206,192" path="m6326,6693l6312,6693,6312,6724,6326,6724,6326,6693xe" filled="t" fillcolor="#202020" stroked="f">
                <v:path arrowok="t"/>
                <v:fill/>
              </v:shape>
              <v:shape style="position:absolute;left:6278;top:6674;width:206;height:192" coordorigin="6278,6674" coordsize="206,192" path="m6340,6674l6320,6677,6301,6681,6281,6683,6286,6693,6286,6698,6295,6695,6305,6695,6312,6693,6326,6693,6326,6690,6338,6690,6358,6686,6340,6674xe" filled="t" fillcolor="#202020" stroked="f">
                <v:path arrowok="t"/>
                <v:fill/>
              </v:shape>
            </v:group>
            <v:group style="position:absolute;left:6509;top:6818;width:40;height:48" coordorigin="6509,6818" coordsize="40,48">
              <v:shape style="position:absolute;left:6509;top:6818;width:40;height:48" coordorigin="6509,6818" coordsize="40,48" path="m6511,6818l6509,6837,6524,6850,6538,6866,6550,6851,6543,6845,6529,6833,6511,6818xe" filled="t" fillcolor="#202020" stroked="f">
                <v:path arrowok="t"/>
                <v:fill/>
              </v:shape>
            </v:group>
            <v:group style="position:absolute;left:6283;top:7444;width:197;height:2" coordorigin="6283,7444" coordsize="197,2">
              <v:shape style="position:absolute;left:6283;top:7444;width:197;height:2" coordorigin="6283,7444" coordsize="197,0" path="m6283,7444l6480,7444e" filled="f" stroked="t" strokeweight=".82pt" strokecolor="#202020">
                <v:path arrowok="t"/>
              </v:shape>
            </v:group>
            <v:group style="position:absolute;left:6382;top:7298;width:2;height:139" coordorigin="6382,7298" coordsize="2,139">
              <v:shape style="position:absolute;left:6382;top:7298;width:2;height:139" coordorigin="6382,7298" coordsize="0,139" path="m6382,7298l6382,7437e" filled="f" stroked="t" strokeweight="1.06pt" strokecolor="#202020">
                <v:path arrowok="t"/>
              </v:shape>
            </v:group>
            <v:group style="position:absolute;left:6295;top:7290;width:175;height:2" coordorigin="6295,7290" coordsize="175,2">
              <v:shape style="position:absolute;left:6295;top:7290;width:175;height:2" coordorigin="6295,7290" coordsize="175,0" path="m6295,7290l6470,7290e" filled="f" stroked="t" strokeweight=".82pt" strokecolor="#202020">
                <v:path arrowok="t"/>
              </v:shape>
            </v:group>
            <v:group style="position:absolute;left:6487;top:7273;width:206;height:192" coordorigin="6487,7273" coordsize="206,192">
              <v:shape style="position:absolute;left:6487;top:7273;width:206;height:192" coordorigin="6487,7273" coordsize="206,192" path="m6679,7274l6576,7274,6576,7343,6593,7343,6593,7336,6679,7336,6679,7322,6593,7322,6593,7288,6679,7288,6679,7274xe" filled="t" fillcolor="#202020" stroked="f">
                <v:path arrowok="t"/>
                <v:fill/>
              </v:shape>
              <v:shape style="position:absolute;left:6487;top:7273;width:206;height:192" coordorigin="6487,7273" coordsize="206,192" path="m6679,7336l6662,7336,6662,7343,6679,7343,6679,7336xe" filled="t" fillcolor="#202020" stroked="f">
                <v:path arrowok="t"/>
                <v:fill/>
              </v:shape>
              <v:shape style="position:absolute;left:6487;top:7273;width:206;height:192" coordorigin="6487,7273" coordsize="206,192" path="m6679,7288l6662,7288,6662,7322,6679,7322,6679,7288xe" filled="t" fillcolor="#202020" stroked="f">
                <v:path arrowok="t"/>
                <v:fill/>
              </v:shape>
              <v:shape style="position:absolute;left:6487;top:7273;width:206;height:192" coordorigin="6487,7273" coordsize="206,192" path="m6545,7360l6538,7367,6523,7367,6523,7466,6538,7466,6538,7372,6557,7372,6552,7365,6545,7360xe" filled="t" fillcolor="#202020" stroked="f">
                <v:path arrowok="t"/>
                <v:fill/>
              </v:shape>
              <v:shape style="position:absolute;left:6487;top:7273;width:206;height:192" coordorigin="6487,7273" coordsize="206,192" path="m6694,7442l6562,7442,6562,7456,6694,7456,6694,7442xe" filled="t" fillcolor="#202020" stroked="f">
                <v:path arrowok="t"/>
                <v:fill/>
              </v:shape>
              <v:shape style="position:absolute;left:6487;top:7273;width:206;height:192" coordorigin="6487,7273" coordsize="206,192" path="m6636,7410l6619,7410,6619,7442,6636,7442,6636,7410xe" filled="t" fillcolor="#202020" stroked="f">
                <v:path arrowok="t"/>
                <v:fill/>
              </v:shape>
              <v:shape style="position:absolute;left:6487;top:7273;width:206;height:192" coordorigin="6487,7273" coordsize="206,192" path="m6566,7326l6492,7326,6492,7338,6513,7356,6506,7375,6498,7392,6487,7408,6492,7415,6492,7420,6498,7422,6508,7406,6516,7388,6523,7367,6538,7367,6538,7338,6566,7338,6566,7326xe" filled="t" fillcolor="#202020" stroked="f">
                <v:path arrowok="t"/>
                <v:fill/>
              </v:shape>
              <v:shape style="position:absolute;left:6487;top:7273;width:206;height:192" coordorigin="6487,7273" coordsize="206,192" path="m6682,7398l6574,7398,6574,7410,6682,7410,6682,7398xe" filled="t" fillcolor="#202020" stroked="f">
                <v:path arrowok="t"/>
                <v:fill/>
              </v:shape>
              <v:shape style="position:absolute;left:6487;top:7273;width:206;height:192" coordorigin="6487,7273" coordsize="206,192" path="m6636,7370l6619,7370,6619,7398,6636,7398,6636,7370xe" filled="t" fillcolor="#202020" stroked="f">
                <v:path arrowok="t"/>
                <v:fill/>
              </v:shape>
              <v:shape style="position:absolute;left:6487;top:7273;width:206;height:192" coordorigin="6487,7273" coordsize="206,192" path="m6557,7372l6538,7372,6542,7377,6557,7396,6569,7386,6559,7374,6557,7372xe" filled="t" fillcolor="#202020" stroked="f">
                <v:path arrowok="t"/>
                <v:fill/>
              </v:shape>
              <v:shape style="position:absolute;left:6487;top:7273;width:206;height:192" coordorigin="6487,7273" coordsize="206,192" path="m6686,7355l6569,7355,6569,7370,6686,7370,6686,7355xe" filled="t" fillcolor="#202020" stroked="f">
                <v:path arrowok="t"/>
                <v:fill/>
              </v:shape>
              <v:shape style="position:absolute;left:6487;top:7273;width:206;height:192" coordorigin="6487,7273" coordsize="206,192" path="m6538,7293l6523,7293,6523,7326,6538,7326,6538,7293xe" filled="t" fillcolor="#202020" stroked="f">
                <v:path arrowok="t"/>
                <v:fill/>
              </v:shape>
              <v:shape style="position:absolute;left:6487;top:7273;width:206;height:192" coordorigin="6487,7273" coordsize="206,192" path="m6551,7273l6531,7277,6512,7281,6492,7283,6494,7288,6494,7293,6497,7298,6506,7295,6514,7295,6523,7293,6538,7293,6538,7290,6547,7290,6566,7286,6551,7273xe" filled="t" fillcolor="#202020" stroked="f">
                <v:path arrowok="t"/>
                <v:fill/>
              </v:shape>
            </v:group>
            <v:group style="position:absolute;left:6720;top:7418;width:41;height:48" coordorigin="6720,7418" coordsize="41,48">
              <v:shape style="position:absolute;left:6720;top:7418;width:41;height:48" coordorigin="6720,7418" coordsize="41,48" path="m6720,7418l6720,7437,6735,7450,6749,7466,6761,7451,6753,7444,6738,7432,6720,7418xe" filled="t" fillcolor="#202020" stroked="f">
                <v:path arrowok="t"/>
                <v:fill/>
              </v:shape>
            </v:group>
            <v:group style="position:absolute;left:6300;top:8781;width:166;height:161" coordorigin="6300,8781" coordsize="166,161">
              <v:shape style="position:absolute;left:6300;top:8781;width:166;height:161" coordorigin="6300,8781" coordsize="166,161" path="m6319,8829l6300,8829,6300,8942,6319,8942,6319,8858,6324,8853,6329,8846,6319,8846,6319,8829xe" filled="t" fillcolor="#202020" stroked="f">
                <v:path arrowok="t"/>
                <v:fill/>
              </v:shape>
              <v:shape style="position:absolute;left:6300;top:8781;width:166;height:161" coordorigin="6300,8781" coordsize="166,161" path="m6370,8843l6350,8843,6358,8853,6358,8942,6374,8942,6374,8867,6379,8853,6382,8848,6370,8848,6370,8843xe" filled="t" fillcolor="#202020" stroked="f">
                <v:path arrowok="t"/>
                <v:fill/>
              </v:shape>
              <v:shape style="position:absolute;left:6300;top:8781;width:166;height:161" coordorigin="6300,8781" coordsize="166,161" path="m6424,8843l6401,8843,6406,8846,6410,8855,6413,8865,6413,8942,6430,8942,6427,8850,6424,8843xe" filled="t" fillcolor="#202020" stroked="f">
                <v:path arrowok="t"/>
                <v:fill/>
              </v:shape>
              <v:shape style="position:absolute;left:6300;top:8781;width:166;height:161" coordorigin="6300,8781" coordsize="166,161" path="m6398,8826l6386,8826,6377,8834,6370,8848,6382,8848,6384,8846,6389,8843,6424,8843,6417,8832,6398,8826xe" filled="t" fillcolor="#202020" stroked="f">
                <v:path arrowok="t"/>
                <v:fill/>
              </v:shape>
              <v:shape style="position:absolute;left:6300;top:8781;width:166;height:161" coordorigin="6300,8781" coordsize="166,161" path="m6353,8826l6334,8826,6324,8834,6319,8846,6329,8846,6334,8843,6370,8843,6370,8841,6365,8836,6362,8831,6353,8826xe" filled="t" fillcolor="#202020" stroked="f">
                <v:path arrowok="t"/>
                <v:fill/>
              </v:shape>
              <v:shape style="position:absolute;left:6300;top:8781;width:166;height:161" coordorigin="6300,8781" coordsize="166,161" path="m6466,8790l6446,8790,6451,8795,6451,8802,6444,8810,6425,8824,6425,8836,6466,8836,6466,8824,6444,8824,6458,8814,6461,8810,6466,8805,6466,8790xe" filled="t" fillcolor="#202020" stroked="f">
                <v:path arrowok="t"/>
                <v:fill/>
              </v:shape>
              <v:shape style="position:absolute;left:6300;top:8781;width:166;height:161" coordorigin="6300,8781" coordsize="166,161" path="m6456,8781l6432,8781,6427,8783,6427,8798,6432,8793,6437,8790,6466,8790,6463,8788,6461,8783,6456,8781xe" filled="t" fillcolor="#202020" stroked="f">
                <v:path arrowok="t"/>
                <v:fill/>
              </v:shape>
            </v:group>
            <v:group style="position:absolute;left:6518;top:8915;width:31;height:55" coordorigin="6518,8915" coordsize="31,55">
              <v:shape style="position:absolute;left:6518;top:8915;width:31;height:55" coordorigin="6518,8915" coordsize="31,55" path="m6550,8915l6530,8915,6518,8970,6533,8970,6550,891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339996pt;margin-top:363.299988pt;width:47.56pt;height:9.280pt;mso-position-horizontal-relative:page;mso-position-vertical-relative:page;z-index:-4725" coordorigin="8227,7266" coordsize="951,186">
            <v:group style="position:absolute;left:8237;top:7276;width:58;height:163" coordorigin="8237,7276" coordsize="58,163">
              <v:shape style="position:absolute;left:8237;top:7276;width:58;height:163" coordorigin="8237,7276" coordsize="58,163" path="m8294,7302l8273,7302,8273,7439,8294,7439,8294,7302xe" filled="t" fillcolor="#202020" stroked="f">
                <v:path arrowok="t"/>
                <v:fill/>
              </v:shape>
              <v:shape style="position:absolute;left:8237;top:7276;width:58;height:163" coordorigin="8237,7276" coordsize="58,163" path="m8294,7276l8285,7276,8280,7281,8273,7286,8244,7300,8237,7302,8237,7322,8258,7314,8266,7310,8273,7302,8294,7302,8294,7276xe" filled="t" fillcolor="#202020" stroked="f">
                <v:path arrowok="t"/>
                <v:fill/>
              </v:shape>
            </v:group>
            <v:group style="position:absolute;left:8352;top:7281;width:91;height:161" coordorigin="8352,7281" coordsize="91,161">
              <v:shape style="position:absolute;left:8352;top:7281;width:91;height:161" coordorigin="8352,7281" coordsize="91,161" path="m8352,7415l8353,7435,8368,7440,8393,7441,8413,7437,8430,7426,8431,7425,8374,7425,8364,7422,8352,7415xe" filled="t" fillcolor="#202020" stroked="f">
                <v:path arrowok="t"/>
                <v:fill/>
              </v:shape>
              <v:shape style="position:absolute;left:8352;top:7281;width:91;height:161" coordorigin="8352,7281" coordsize="91,161" path="m8436,7281l8362,7281,8354,7360,8395,7360,8405,7362,8412,7367,8419,7374,8422,7382,8422,7401,8419,7410,8412,7415,8405,7422,8398,7425,8431,7425,8440,7410,8443,7389,8443,7374,8438,7362,8427,7353,8410,7344,8405,7343,8374,7343,8378,7298,8436,7298,8436,7281xe" filled="t" fillcolor="#202020" stroked="f">
                <v:path arrowok="t"/>
                <v:fill/>
              </v:shape>
              <v:shape style="position:absolute;left:8352;top:7281;width:91;height:161" coordorigin="8352,7281" coordsize="91,161" path="m8388,7341l8374,7343,8405,7343,8388,7341xe" filled="t" fillcolor="#202020" stroked="f">
                <v:path arrowok="t"/>
                <v:fill/>
              </v:shape>
            </v:group>
            <v:group style="position:absolute;left:8470;top:7278;width:94;height:163" coordorigin="8470,7278" coordsize="94,163">
              <v:shape style="position:absolute;left:8470;top:7278;width:94;height:163" coordorigin="8470,7278" coordsize="94,163" path="m8470,7413l8470,7432,8487,7440,8509,7442,8530,7437,8546,7427,8550,7425,8494,7425,8482,7420,8470,7413xe" filled="t" fillcolor="#202020" stroked="f">
                <v:path arrowok="t"/>
                <v:fill/>
              </v:shape>
              <v:shape style="position:absolute;left:8470;top:7278;width:94;height:163" coordorigin="8470,7278" coordsize="94,163" path="m8551,7293l8515,7293,8531,7303,8536,7328,8524,7343,8498,7348,8486,7348,8486,7365,8517,7367,8536,7377,8542,7396,8542,7403,8539,7410,8527,7422,8518,7425,8550,7425,8558,7420,8563,7408,8563,7384,8525,7355,8539,7350,8553,7336,8558,7314,8558,7305,8554,7295,8551,7293xe" filled="t" fillcolor="#202020" stroked="f">
                <v:path arrowok="t"/>
                <v:fill/>
              </v:shape>
              <v:shape style="position:absolute;left:8470;top:7278;width:94;height:163" coordorigin="8470,7278" coordsize="94,163" path="m8525,7278l8498,7278,8486,7281,8477,7286,8477,7305,8493,7296,8515,7293,8551,7293,8544,7288,8537,7281,8525,7278xe" filled="t" fillcolor="#202020" stroked="f">
                <v:path arrowok="t"/>
                <v:fill/>
              </v:shape>
            </v:group>
            <v:group style="position:absolute;left:8589;top:7279;width:102;height:163" coordorigin="8589,7279" coordsize="102,163">
              <v:shape style="position:absolute;left:8589;top:7279;width:102;height:163" coordorigin="8589,7279" coordsize="102,163" path="m8665,7279l8603,7307,8589,7372,8589,7389,8594,7408,8604,7425,8619,7437,8640,7442,8654,7442,8666,7437,8677,7426,8678,7425,8630,7425,8623,7420,8618,7413,8611,7406,8609,7398,8609,7379,8611,7372,8618,7365,8622,7360,8609,7360,8609,7349,8612,7329,8621,7312,8628,7300,8640,7293,8678,7293,8677,7280,8665,7279xe" filled="t" fillcolor="#202020" stroked="f">
                <v:path arrowok="t"/>
                <v:fill/>
              </v:shape>
              <v:shape style="position:absolute;left:8589;top:7279;width:102;height:163" coordorigin="8589,7279" coordsize="102,163" path="m8680,7355l8650,7355,8657,7358,8666,7372,8669,7379,8669,7401,8666,7408,8662,7415,8654,7422,8647,7425,8678,7425,8687,7409,8690,7389,8690,7374,8686,7362,8680,7355xe" filled="t" fillcolor="#202020" stroked="f">
                <v:path arrowok="t"/>
                <v:fill/>
              </v:shape>
              <v:shape style="position:absolute;left:8589;top:7279;width:102;height:163" coordorigin="8589,7279" coordsize="102,163" path="m8659,7338l8642,7338,8622,7344,8609,7360,8622,7360,8623,7358,8630,7355,8680,7355,8678,7353,8669,7343,8659,7338xe" filled="t" fillcolor="#202020" stroked="f">
                <v:path arrowok="t"/>
                <v:fill/>
              </v:shape>
              <v:shape style="position:absolute;left:8589;top:7279;width:102;height:163" coordorigin="8589,7279" coordsize="102,163" path="m8678,7293l8662,7293,8671,7295,8678,7300,8678,7293xe" filled="t" fillcolor="#202020" stroked="f">
                <v:path arrowok="t"/>
                <v:fill/>
              </v:shape>
            </v:group>
            <v:group style="position:absolute;left:8710;top:7278;width:94;height:163" coordorigin="8710,7278" coordsize="94,163">
              <v:shape style="position:absolute;left:8710;top:7278;width:94;height:163" coordorigin="8710,7278" coordsize="94,163" path="m8710,7413l8710,7432,8727,7440,8749,7442,8770,7437,8786,7427,8790,7425,8734,7425,8722,7420,8710,7413xe" filled="t" fillcolor="#202020" stroked="f">
                <v:path arrowok="t"/>
                <v:fill/>
              </v:shape>
              <v:shape style="position:absolute;left:8710;top:7278;width:94;height:163" coordorigin="8710,7278" coordsize="94,163" path="m8791,7293l8755,7293,8771,7303,8776,7328,8764,7343,8738,7348,8726,7348,8726,7365,8757,7367,8776,7377,8782,7396,8782,7403,8779,7410,8767,7422,8758,7425,8790,7425,8798,7420,8803,7408,8803,7384,8765,7355,8779,7350,8793,7336,8798,7314,8798,7305,8794,7295,8791,7293xe" filled="t" fillcolor="#202020" stroked="f">
                <v:path arrowok="t"/>
                <v:fill/>
              </v:shape>
              <v:shape style="position:absolute;left:8710;top:7278;width:94;height:163" coordorigin="8710,7278" coordsize="94,163" path="m8765,7278l8738,7278,8726,7281,8717,7286,8717,7305,8733,7296,8755,7293,8791,7293,8784,7288,8777,7281,8765,7278xe" filled="t" fillcolor="#202020" stroked="f">
                <v:path arrowok="t"/>
                <v:fill/>
              </v:shape>
            </v:group>
            <v:group style="position:absolute;left:8827;top:7281;width:101;height:158" coordorigin="8827,7281" coordsize="101,158">
              <v:shape style="position:absolute;left:8827;top:7281;width:101;height:158" coordorigin="8827,7281" coordsize="101,158" path="m8928,7281l8827,7281,8827,7298,8899,7311,8890,7328,8858,7403,8849,7439,8872,7426,8876,7409,8882,7389,8907,7330,8928,7293,8928,7281xe" filled="t" fillcolor="#202020" stroked="f">
                <v:path arrowok="t"/>
                <v:fill/>
              </v:shape>
            </v:group>
            <v:group style="position:absolute;left:8945;top:7279;width:106;height:162" coordorigin="8945,7279" coordsize="106,162">
              <v:shape style="position:absolute;left:8945;top:7279;width:106;height:162" coordorigin="8945,7279" coordsize="106,162" path="m8990,7279l8946,7338,8945,7362,8945,7373,8980,7438,9004,7441,9022,7433,9032,7423,8988,7423,8975,7413,8967,7392,8964,7362,8964,7354,8967,7328,8975,7309,8989,7298,9009,7296,9033,7296,9030,7291,9013,7282,8990,7279xe" filled="t" fillcolor="#202020" stroked="f">
                <v:path arrowok="t"/>
                <v:fill/>
              </v:shape>
              <v:shape style="position:absolute;left:8945;top:7279;width:106;height:162" coordorigin="8945,7279" coordsize="106,162" path="m9033,7296l9009,7296,9018,7305,9024,7323,9027,7349,9027,7386,9021,7407,9008,7420,8988,7423,9032,7423,9038,7417,9045,7401,9049,7382,9050,7357,9048,7329,9042,7307,9033,7296xe" filled="t" fillcolor="#202020" stroked="f">
                <v:path arrowok="t"/>
                <v:fill/>
              </v:shape>
            </v:group>
            <v:group style="position:absolute;left:9065;top:7278;width:103;height:163" coordorigin="9065,7278" coordsize="103,163">
              <v:shape style="position:absolute;left:9065;top:7278;width:103;height:163" coordorigin="9065,7278" coordsize="103,163" path="m9132,7278l9101,7278,9094,7283,9086,7286,9082,7290,9079,7298,9074,7302,9072,7310,9072,7324,9074,7331,9079,7338,9082,7343,9089,7348,9094,7353,9086,7355,9079,7362,9074,7370,9067,7377,9065,7386,9065,7403,9067,7410,9082,7432,9091,7434,9098,7439,9108,7442,9127,7442,9137,7439,9144,7434,9151,7432,9158,7425,9108,7425,9098,7422,9094,7415,9089,7410,9084,7403,9084,7384,9089,7377,9101,7365,9108,7362,9156,7362,9149,7355,9139,7353,9146,7348,9149,7346,9110,7346,9103,7343,9094,7334,9091,7326,9091,7312,9094,7305,9103,7295,9110,7293,9153,7293,9151,7290,9146,7286,9139,7283,9132,7278xe" filled="t" fillcolor="#202020" stroked="f">
                <v:path arrowok="t"/>
                <v:fill/>
              </v:shape>
              <v:shape style="position:absolute;left:9065;top:7278;width:103;height:163" coordorigin="9065,7278" coordsize="103,163" path="m9156,7362l9127,7362,9134,7365,9139,7372,9146,7377,9149,7384,9149,7403,9146,7410,9139,7415,9134,7422,9127,7425,9158,7425,9163,7418,9168,7403,9168,7386,9166,7377,9156,7362xe" filled="t" fillcolor="#202020" stroked="f">
                <v:path arrowok="t"/>
                <v:fill/>
              </v:shape>
              <v:shape style="position:absolute;left:9065;top:7278;width:103;height:163" coordorigin="9065,7278" coordsize="103,163" path="m9153,7293l9125,7293,9132,7295,9137,7302,9142,7307,9144,7312,9144,7326,9142,7334,9134,7338,9130,7343,9125,7346,9149,7346,9156,7338,9161,7331,9161,7302,9156,7298,9153,72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0.940002pt;margin-top:362.700012pt;width:31.96pt;height:11.08pt;mso-position-horizontal-relative:page;mso-position-vertical-relative:page;z-index:-4724" coordorigin="9619,7254" coordsize="639,222">
            <v:group style="position:absolute;left:9629;top:7274;width:194;height:190" coordorigin="9629,7274" coordsize="194,190">
              <v:shape style="position:absolute;left:9629;top:7274;width:194;height:190" coordorigin="9629,7274" coordsize="194,190" path="m9823,7288l9809,7288,9809,7444,9804,7446,9763,7446,9766,7454,9766,7463,9816,7463,9823,7454,9823,7288xe" filled="t" fillcolor="#202020" stroked="f">
                <v:path arrowok="t"/>
                <v:fill/>
              </v:shape>
              <v:shape style="position:absolute;left:9629;top:7274;width:194;height:190" coordorigin="9629,7274" coordsize="194,190" path="m9823,7274l9650,7274,9650,7360,9650,7380,9648,7400,9647,7415,9640,7433,9629,7451,9638,7461,9665,7397,9667,7288,9823,7288,9823,7274xe" filled="t" fillcolor="#202020" stroked="f">
                <v:path arrowok="t"/>
                <v:fill/>
              </v:shape>
              <v:shape style="position:absolute;left:9629;top:7274;width:194;height:190" coordorigin="9629,7274" coordsize="194,190" path="m9780,7377l9694,7377,9694,7444,9708,7444,9708,7432,9780,7432,9780,7418,9708,7418,9708,7391,9780,7391,9780,7377xe" filled="t" fillcolor="#202020" stroked="f">
                <v:path arrowok="t"/>
                <v:fill/>
              </v:shape>
              <v:shape style="position:absolute;left:9629;top:7274;width:194;height:190" coordorigin="9629,7274" coordsize="194,190" path="m9780,7391l9766,7391,9766,7418,9780,7418,9780,7391xe" filled="t" fillcolor="#202020" stroked="f">
                <v:path arrowok="t"/>
                <v:fill/>
              </v:shape>
              <v:shape style="position:absolute;left:9629;top:7274;width:194;height:190" coordorigin="9629,7274" coordsize="194,190" path="m9799,7346l9677,7346,9677,7360,9799,7360,9799,7346xe" filled="t" fillcolor="#202020" stroked="f">
                <v:path arrowok="t"/>
                <v:fill/>
              </v:shape>
              <v:shape style="position:absolute;left:9629;top:7274;width:194;height:190" coordorigin="9629,7274" coordsize="194,190" path="m9744,7324l9730,7324,9730,7346,9744,7346,9744,7324xe" filled="t" fillcolor="#202020" stroked="f">
                <v:path arrowok="t"/>
                <v:fill/>
              </v:shape>
              <v:shape style="position:absolute;left:9629;top:7274;width:194;height:190" coordorigin="9629,7274" coordsize="194,190" path="m9787,7312l9686,7312,9686,7324,9787,7324,9787,7312xe" filled="t" fillcolor="#202020" stroked="f">
                <v:path arrowok="t"/>
                <v:fill/>
              </v:shape>
              <v:shape style="position:absolute;left:9629;top:7274;width:194;height:190" coordorigin="9629,7274" coordsize="194,190" path="m9744,7293l9730,7293,9730,7312,9744,7312,9744,7293xe" filled="t" fillcolor="#202020" stroked="f">
                <v:path arrowok="t"/>
                <v:fill/>
              </v:shape>
            </v:group>
            <v:group style="position:absolute;left:9842;top:7264;width:187;height:197" coordorigin="9842,7264" coordsize="187,197">
              <v:shape style="position:absolute;left:9842;top:7264;width:187;height:197" coordorigin="9842,7264" coordsize="187,197" path="m9936,7264l9919,7270,9919,7290,9917,7310,9852,7310,9852,7326,9917,7334,9915,7355,9880,7422,9842,7449,9847,7456,9852,7461,9863,7460,9881,7447,9925,7390,9936,7326,10029,7326,10030,7310,9936,7304,9936,7264xe" filled="t" fillcolor="#202020" stroked="f">
                <v:path arrowok="t"/>
                <v:fill/>
              </v:shape>
              <v:shape style="position:absolute;left:9842;top:7264;width:187;height:197" coordorigin="9842,7264" coordsize="187,197" path="m9943,7439l9946,7446,9946,7456,9946,7458,9962,7458,9981,7457,10006,7454,10018,7442,9984,7442,9966,7441,9943,7439xe" filled="t" fillcolor="#202020" stroked="f">
                <v:path arrowok="t"/>
                <v:fill/>
              </v:shape>
              <v:shape style="position:absolute;left:9842;top:7264;width:187;height:197" coordorigin="9842,7264" coordsize="187,197" path="m10029,7326l9936,7326,10010,7343,10010,7365,10008,7404,10008,7420,10006,7434,9998,7442,10018,7442,10019,7440,10026,7415,10026,7399,10027,7381,10029,7337,10029,7326xe" filled="t" fillcolor="#202020" stroked="f">
                <v:path arrowok="t"/>
                <v:fill/>
              </v:shape>
            </v:group>
            <v:group style="position:absolute;left:10054;top:7274;width:194;height:192" coordorigin="10054,7274" coordsize="194,192">
              <v:shape style="position:absolute;left:10054;top:7274;width:194;height:192" coordorigin="10054,7274" coordsize="194,192" path="m10169,7432l10152,7432,10152,7466,10169,7466,10169,7432xe" filled="t" fillcolor="#202020" stroked="f">
                <v:path arrowok="t"/>
                <v:fill/>
              </v:shape>
              <v:shape style="position:absolute;left:10054;top:7274;width:194;height:192" coordorigin="10054,7274" coordsize="194,192" path="m10253,7418l10054,7418,10054,7432,10253,7432,10253,7418xe" filled="t" fillcolor="#202020" stroked="f">
                <v:path arrowok="t"/>
                <v:fill/>
              </v:shape>
              <v:shape style="position:absolute;left:10054;top:7274;width:194;height:192" coordorigin="10054,7274" coordsize="194,192" path="m10169,7389l10152,7389,10152,7418,10169,7418,10169,7389xe" filled="t" fillcolor="#202020" stroked="f">
                <v:path arrowok="t"/>
                <v:fill/>
              </v:shape>
              <v:shape style="position:absolute;left:10054;top:7274;width:194;height:192" coordorigin="10054,7274" coordsize="194,192" path="m10246,7319l10061,7319,10061,7334,10100,7341,10089,7359,10078,7374,10078,7389,10236,7389,10236,7374,10099,7374,10102,7369,10111,7351,10121,7334,10246,7334,10246,7319xe" filled="t" fillcolor="#202020" stroked="f">
                <v:path arrowok="t"/>
                <v:fill/>
              </v:shape>
              <v:shape style="position:absolute;left:10054;top:7274;width:194;height:192" coordorigin="10054,7274" coordsize="194,192" path="m10169,7343l10152,7343,10152,7374,10169,7374,10169,7343xe" filled="t" fillcolor="#202020" stroked="f">
                <v:path arrowok="t"/>
                <v:fill/>
              </v:shape>
              <v:shape style="position:absolute;left:10054;top:7274;width:194;height:192" coordorigin="10054,7274" coordsize="194,192" path="m10123,7293l10121,7302,10116,7312,10111,7319,10130,7319,10133,7312,10138,7305,10140,7298,10123,7293xe" filled="t" fillcolor="#202020" stroked="f">
                <v:path arrowok="t"/>
                <v:fill/>
              </v:shape>
              <v:shape style="position:absolute;left:10054;top:7274;width:194;height:192" coordorigin="10054,7274" coordsize="194,192" path="m10248,7274l10061,7274,10061,7312,10078,7312,10078,7288,10248,7288,10248,7274xe" filled="t" fillcolor="#202020" stroked="f">
                <v:path arrowok="t"/>
                <v:fill/>
              </v:shape>
              <v:shape style="position:absolute;left:10054;top:7274;width:194;height:192" coordorigin="10054,7274" coordsize="194,192" path="m10248,7288l10231,7288,10231,7312,10248,7312,10248,72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506.100006pt;width:30.76pt;height:11.2pt;mso-position-horizontal-relative:page;mso-position-vertical-relative:page;z-index:-4723" coordorigin="2469,10122" coordsize="615,224">
            <v:group style="position:absolute;left:2479;top:10132;width:204;height:204" coordorigin="2479,10132" coordsize="204,204">
              <v:shape style="position:absolute;left:2479;top:10132;width:204;height:204" coordorigin="2479,10132" coordsize="204,204" path="m2532,10252l2515,10252,2515,10336,2532,10336,2532,10252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606,10278l2587,10278,2587,10322,2597,10331,2666,10331,2676,10324,2677,10317,2609,10317,2604,10312,2604,10302,2606,10278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666,10274l2664,10286,2664,10298,2662,10302,2659,10312,2654,10317,2677,10317,2678,10310,2681,10300,2681,10290,2683,10278,2676,10276,2671,10276,2666,10274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604,10197l2587,10197,2576,10265,2558,10274,2539,10283,2544,10288,2546,10293,2552,10296,2570,10287,2587,10278,2606,10278,2608,10266,2626,10254,2632,10250,2604,10250,2604,10197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551,10199l2529,10206,2518,10223,2505,10239,2493,10253,2479,10266,2484,10276,2487,10280,2515,10252,2532,10252,2532,10230,2539,10221,2544,10211,2551,10199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652,10213l2637,10225,2621,10237,2604,10250,2632,10250,2642,10242,2657,10230,2671,10218,2652,10213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626,10173l2609,10173,2609,10192,2626,10192,2626,10173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554,10173l2537,10173,2537,10190,2554,10190,2554,10173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681,10158l2482,10158,2482,10173,2681,10173,2681,10158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554,10132l2537,10132,2537,10158,2554,10158,2554,10132xe" filled="t" fillcolor="#202020" stroked="f">
                <v:path arrowok="t"/>
                <v:fill/>
              </v:shape>
              <v:shape style="position:absolute;left:2479;top:10132;width:204;height:204" coordorigin="2479,10132" coordsize="204,204" path="m2626,10132l2609,10132,2609,10158,2626,10158,2626,10132xe" filled="t" fillcolor="#202020" stroked="f">
                <v:path arrowok="t"/>
                <v:fill/>
              </v:shape>
            </v:group>
            <v:group style="position:absolute;left:2688;top:10132;width:206;height:202" coordorigin="2688,10132" coordsize="206,202">
              <v:shape style="position:absolute;left:2688;top:10132;width:206;height:202" coordorigin="2688,10132" coordsize="206,202" path="m2892,10170l2758,10170,2757,10234,2756,10255,2754,10274,2751,10291,2743,10309,2731,10326,2736,10329,2738,10334,2747,10333,2756,10318,2771,10256,2772,10233,2815,10233,2815,10218,2774,10218,2774,10185,2892,10185,2892,10170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858,10300l2842,10300,2844,10310,2849,10314,2851,10319,2858,10329,2866,10334,2882,10334,2890,10329,2892,10314,2870,10314,2866,10312,2863,10307,2858,10302,2858,10300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842,10185l2774,10185,2827,10198,2828,10220,2829,10238,2829,10264,2828,10277,2826,10295,2811,10310,2796,10322,2798,10326,2803,10331,2813,10329,2828,10316,2842,10300,2858,10300,2856,10295,2856,10295,2861,10273,2871,10256,2875,10249,2847,10249,2845,10230,2843,10209,2842,10185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880,10281l2880,10293,2878,10302,2878,10310,2875,10314,2892,10314,2892,10310,2894,10300,2894,10286,2890,10286,2880,10281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777,10290l2770,10290,2772,10298,2772,10302,2774,10307,2806,10307,2813,10298,2813,10293,2782,10293,2777,10290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729,10199l2712,10199,2712,10271,2702,10274,2688,10278,2692,10295,2730,10284,2750,10278,2750,10269,2729,10269,2729,10199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815,10233l2772,10233,2801,10239,2799,10259,2799,10276,2798,10288,2794,10293,2813,10293,2813,10281,2813,10277,2815,10262,2815,10241,2815,10233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750,10262l2741,10264,2734,10266,2729,10269,2750,10269,2750,10262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890,10218l2870,10220,2860,10240,2847,10249,2875,10249,2880,10238,2890,10218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750,10185l2688,10185,2688,10199,2750,10199,2750,10185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729,10134l2712,10134,2712,10185,2729,10185,2729,10134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842,10132l2825,10132,2825,10170,2842,10170,2842,10132xe" filled="t" fillcolor="#202020" stroked="f">
                <v:path arrowok="t"/>
                <v:fill/>
              </v:shape>
              <v:shape style="position:absolute;left:2688;top:10132;width:206;height:202" coordorigin="2688,10132" coordsize="206,202" path="m2858,10134l2849,10144,2858,10151,2873,10166,2885,10154,2875,10146,2868,10139,2858,10134xe" filled="t" fillcolor="#202020" stroked="f">
                <v:path arrowok="t"/>
                <v:fill/>
              </v:shape>
            </v:group>
            <v:group style="position:absolute;left:2899;top:10132;width:175;height:204" coordorigin="2899,10132" coordsize="175,204">
              <v:shape style="position:absolute;left:2899;top:10132;width:175;height:204" coordorigin="2899,10132" coordsize="175,204" path="m3074,10228l3058,10228,3058,10336,3074,10336,3074,10228xe" filled="t" fillcolor="#202020" stroked="f">
                <v:path arrowok="t"/>
                <v:fill/>
              </v:shape>
              <v:shape style="position:absolute;left:2899;top:10132;width:175;height:204" coordorigin="2899,10132" coordsize="175,204" path="m3075,10144l3055,10147,3035,10148,3014,10149,3014,10250,3011,10273,3006,10293,2998,10310,2988,10324,2990,10329,2995,10331,3000,10334,3010,10319,3019,10302,3024,10283,3028,10261,3029,10238,3029,10228,3103,10228,3103,10214,3029,10214,3037,10163,3055,10162,3098,10158,3075,10144xe" filled="t" fillcolor="#202020" stroked="f">
                <v:path arrowok="t"/>
                <v:fill/>
              </v:shape>
              <v:shape style="position:absolute;left:2899;top:10132;width:175;height:204" coordorigin="2899,10132" coordsize="175,204" path="m2926,10317l2918,10317,2918,10329,2921,10334,2954,10334,2962,10326,2962,10319,2933,10319,2926,10317xe" filled="t" fillcolor="#202020" stroked="f">
                <v:path arrowok="t"/>
                <v:fill/>
              </v:shape>
              <v:shape style="position:absolute;left:2899;top:10132;width:175;height:204" coordorigin="2899,10132" coordsize="175,204" path="m2962,10257l2947,10257,2947,10314,2942,10319,2962,10319,2962,10257xe" filled="t" fillcolor="#202020" stroked="f">
                <v:path arrowok="t"/>
                <v:fill/>
              </v:shape>
              <v:shape style="position:absolute;left:2899;top:10132;width:175;height:204" coordorigin="2899,10132" coordsize="175,204" path="m2921,10266l2918,10273,2909,10292,2899,10307,2909,10312,2915,10309,2924,10292,2935,10274,2921,10266xe" filled="t" fillcolor="#202020" stroked="f">
                <v:path arrowok="t"/>
                <v:fill/>
              </v:shape>
              <v:shape style="position:absolute;left:2899;top:10132;width:175;height:204" coordorigin="2899,10132" coordsize="175,204" path="m2978,10269l2966,10276,2981,10295,2986,10305,3000,10298,2993,10288,2988,10278,2978,10269xe" filled="t" fillcolor="#202020" stroked="f">
                <v:path arrowok="t"/>
                <v:fill/>
              </v:shape>
              <v:shape style="position:absolute;left:2899;top:10132;width:175;height:204" coordorigin="2899,10132" coordsize="175,204" path="m3000,10245l2904,10245,2904,10257,3000,10257,3000,10245xe" filled="t" fillcolor="#202020" stroked="f">
                <v:path arrowok="t"/>
                <v:fill/>
              </v:shape>
              <v:shape style="position:absolute;left:2899;top:10132;width:175;height:204" coordorigin="2899,10132" coordsize="175,204" path="m2962,10226l2947,10226,2947,10245,2962,10245,2962,10226xe" filled="t" fillcolor="#202020" stroked="f">
                <v:path arrowok="t"/>
                <v:fill/>
              </v:shape>
              <v:shape style="position:absolute;left:2899;top:10132;width:175;height:204" coordorigin="2899,10132" coordsize="175,204" path="m3007,10206l2899,10206,2899,10218,3007,10218,3007,10206xe" filled="t" fillcolor="#202020" stroked="f">
                <v:path arrowok="t"/>
                <v:fill/>
              </v:shape>
              <v:shape style="position:absolute;left:2899;top:10132;width:175;height:204" coordorigin="2899,10132" coordsize="175,204" path="m2926,10173l2916,10180,2926,10194,2930,10206,2933,10206,2945,10194,2938,10185,2926,10173xe" filled="t" fillcolor="#202020" stroked="f">
                <v:path arrowok="t"/>
                <v:fill/>
              </v:shape>
              <v:shape style="position:absolute;left:2899;top:10132;width:175;height:204" coordorigin="2899,10132" coordsize="175,204" path="m2981,10173l2966,10192,2959,10206,2976,10206,2981,10197,2988,10190,2995,10180,2981,10173xe" filled="t" fillcolor="#202020" stroked="f">
                <v:path arrowok="t"/>
                <v:fill/>
              </v:shape>
              <v:shape style="position:absolute;left:2899;top:10132;width:175;height:204" coordorigin="2899,10132" coordsize="175,204" path="m3000,10156l2904,10156,2904,10170,3000,10170,3000,10156xe" filled="t" fillcolor="#202020" stroked="f">
                <v:path arrowok="t"/>
                <v:fill/>
              </v:shape>
              <v:shape style="position:absolute;left:2899;top:10132;width:175;height:204" coordorigin="2899,10132" coordsize="175,204" path="m2952,10132l2940,10137,2942,10144,2947,10151,2950,10156,2957,10156,2964,10154,2962,10146,2952,1013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4.300003pt;margin-top:521.340027pt;width:31.36pt;height:11.08pt;mso-position-horizontal-relative:page;mso-position-vertical-relative:page;z-index:-4722" coordorigin="2486,10427" coordsize="627,222">
            <v:group style="position:absolute;left:2496;top:10449;width:180;height:175" coordorigin="2496,10449" coordsize="180,175">
              <v:shape style="position:absolute;left:2496;top:10449;width:180;height:175" coordorigin="2496,10449" coordsize="180,175" path="m2671,10449l2496,10449,2496,10624,2676,10624,2676,10610,2513,10610,2513,10466,2671,10466,2671,10449xe" filled="t" fillcolor="#202020" stroked="f">
                <v:path arrowok="t"/>
                <v:fill/>
              </v:shape>
              <v:shape style="position:absolute;left:2496;top:10449;width:180;height:175" coordorigin="2496,10449" coordsize="180,175" path="m2630,10556l2603,10556,2631,10586,2645,10600,2649,10575,2635,10561,2630,10556xe" filled="t" fillcolor="#202020" stroked="f">
                <v:path arrowok="t"/>
                <v:fill/>
              </v:shape>
              <v:shape style="position:absolute;left:2496;top:10449;width:180;height:175" coordorigin="2496,10449" coordsize="180,175" path="m2539,10478l2530,10490,2538,10497,2552,10510,2567,10524,2582,10538,2567,10552,2552,10565,2536,10577,2520,10588,2530,10598,2536,10599,2550,10588,2565,10577,2583,10566,2603,10556,2630,10556,2622,10547,2611,10530,2624,10515,2585,10515,2569,10502,2554,10490,2539,10478xe" filled="t" fillcolor="#202020" stroked="f">
                <v:path arrowok="t"/>
                <v:fill/>
              </v:shape>
              <v:shape style="position:absolute;left:2496;top:10449;width:180;height:175" coordorigin="2496,10449" coordsize="180,175" path="m2632,10478l2619,10494,2604,10507,2585,10515,2624,10515,2650,10485,2632,10478xe" filled="t" fillcolor="#202020" stroked="f">
                <v:path arrowok="t"/>
                <v:fill/>
              </v:shape>
            </v:group>
            <v:group style="position:absolute;left:2790;top:10457;width:2;height:181" coordorigin="2790,10457" coordsize="2,181">
              <v:shape style="position:absolute;left:2790;top:10457;width:2;height:181" coordorigin="2790,10457" coordsize="0,181" path="m2790,10457l2790,10638e" filled="f" stroked="t" strokeweight=".94pt" strokecolor="#202020">
                <v:path arrowok="t"/>
              </v:shape>
            </v:group>
            <v:group style="position:absolute;left:2688;top:10533;width:204;height:2" coordorigin="2688,10533" coordsize="204,2">
              <v:shape style="position:absolute;left:2688;top:10533;width:204;height:2" coordorigin="2688,10533" coordsize="204,0" path="m2688,10533l2892,10533e" filled="f" stroked="t" strokeweight=".82pt" strokecolor="#202020">
                <v:path arrowok="t"/>
              </v:shape>
            </v:group>
            <v:group style="position:absolute;left:2705;top:10458;width:170;height:2" coordorigin="2705,10458" coordsize="170,2">
              <v:shape style="position:absolute;left:2705;top:10458;width:170;height:2" coordorigin="2705,10458" coordsize="170,0" path="m2705,10458l2875,10458e" filled="f" stroked="t" strokeweight=".82pt" strokecolor="#202020">
                <v:path arrowok="t"/>
              </v:shape>
            </v:group>
            <v:group style="position:absolute;left:2897;top:10437;width:206;height:202" coordorigin="2897,10437" coordsize="206,202">
              <v:shape style="position:absolute;left:2897;top:10437;width:206;height:202" coordorigin="2897,10437" coordsize="206,202" path="m2940,10528l2926,10528,2926,10638,2940,10638,2940,10528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22,10605l3007,10605,3007,10638,3022,10638,3022,10605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92,10606l3070,10606,3082,10622,3096,10636,3101,10626,3095,10612,3092,10606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55,10526l3041,10526,3045,10535,3048,10554,3051,10573,3054,10595,3042,10610,3029,10626,3031,10631,3036,10634,3043,10634,3057,10619,3070,10606,3092,10606,3086,10596,3079,10572,3084,10554,3085,10554,3062,10554,3057,10535,3055,10526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34,10600l2957,10600,2952,10602,2969,10613,2988,10609,3007,10605,3022,10605,3022,10602,3026,10602,3034,10600xe" filled="t" fillcolor="#202020" stroked="f">
                <v:path arrowok="t"/>
                <v:fill/>
              </v:shape>
              <v:shape style="position:absolute;left:2897;top:10437;width:206;height:202" coordorigin="2897,10437" coordsize="206,202" path="m2983,10497l2969,10497,2969,10600,3038,10600,3038,10598,2983,10598,2983,10569,3022,10569,3022,10557,2983,10557,2983,10533,3022,10533,3022,10521,2983,10521,2983,10497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22,10569l3007,10569,3007,10593,3000,10593,2990,10595,2983,10598,3038,10598,3038,10595,3036,10590,3022,10590,3022,10569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38,10586l3031,10588,3026,10588,3022,10590,3036,10590,3038,10586xe" filled="t" fillcolor="#202020" stroked="f">
                <v:path arrowok="t"/>
                <v:fill/>
              </v:shape>
              <v:shape style="position:absolute;left:2897;top:10437;width:206;height:202" coordorigin="2897,10437" coordsize="206,202" path="m2957,10480l2902,10480,2902,10494,2920,10509,2914,10529,2906,10548,2897,10564,2899,10571,2902,10576,2911,10568,2918,10549,2926,10528,2940,10528,2940,10526,2957,10526,2950,10518,2940,10518,2940,10494,2957,10494,2957,10480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22,10533l3007,10533,3007,10557,3022,10557,3022,10533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94,10490l3079,10490,3079,10498,3076,10523,3071,10543,3062,10554,3085,10554,3088,10535,3092,10513,3094,10490xe" filled="t" fillcolor="#202020" stroked="f">
                <v:path arrowok="t"/>
                <v:fill/>
              </v:shape>
              <v:shape style="position:absolute;left:2897;top:10437;width:206;height:202" coordorigin="2897,10437" coordsize="206,202" path="m2957,10526l2940,10526,2945,10533,2952,10540,2954,10545,2966,10535,2957,10526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50,10437l3034,10506,3026,10523,3031,10533,3036,10538,3038,10533,3041,10526,3055,10526,3054,10514,3053,10494,3053,10490,3103,10490,3103,10475,3058,10475,3065,10439,3050,10437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22,10497l3007,10497,3007,10521,3022,10521,3022,10497xe" filled="t" fillcolor="#202020" stroked="f">
                <v:path arrowok="t"/>
                <v:fill/>
              </v:shape>
              <v:shape style="position:absolute;left:2897;top:10437;width:206;height:202" coordorigin="2897,10437" coordsize="206,202" path="m2945,10514l2940,10518,2950,10518,2945,10514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34,10482l2962,10482,2962,10497,3034,10497,3034,10482xe" filled="t" fillcolor="#202020" stroked="f">
                <v:path arrowok="t"/>
                <v:fill/>
              </v:shape>
              <v:shape style="position:absolute;left:2897;top:10437;width:206;height:202" coordorigin="2897,10437" coordsize="206,202" path="m3022,10446l2966,10446,2966,10458,3007,10458,2995,10482,3010,10482,3022,10458,3022,10446xe" filled="t" fillcolor="#202020" stroked="f">
                <v:path arrowok="t"/>
                <v:fill/>
              </v:shape>
              <v:shape style="position:absolute;left:2897;top:10437;width:206;height:202" coordorigin="2897,10437" coordsize="206,202" path="m2940,10437l2926,10437,2926,10480,2940,10480,2940,1043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536.460022pt;width:32.2pt;height:10.96pt;mso-position-horizontal-relative:page;mso-position-vertical-relative:page;z-index:-4721" coordorigin="2469,10729" coordsize="644,219">
            <v:group style="position:absolute;left:2479;top:10739;width:202;height:199" coordorigin="2479,10739" coordsize="202,199">
              <v:shape style="position:absolute;left:2479;top:10739;width:202;height:199" coordorigin="2479,10739" coordsize="202,199" path="m2664,10859l2575,10859,2575,10938,2590,10938,2590,10929,2664,10929,2664,10914,2590,10914,2590,10871,2664,10871,2664,10859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664,10929l2650,10929,2650,10938,2664,10938,2664,10929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506,10830l2491,10830,2491,10907,2486,10910,2479,10910,2484,10926,2522,10919,2563,10912,2563,10907,2506,10907,2506,10830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664,10871l2650,10871,2650,10914,2664,10914,2664,10871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537,10811l2522,10811,2522,10905,2510,10905,2506,10907,2563,10907,2563,10902,2537,10902,2537,10859,2558,10859,2558,10845,2537,10845,2537,10811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563,10898l2554,10900,2544,10900,2537,10902,2563,10902,2563,10898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606,10791l2589,10791,2597,10807,2595,10827,2578,10836,2558,10845,2563,10852,2566,10857,2570,10858,2588,10849,2606,10839,2622,10829,2654,10829,2650,10827,2633,10818,2644,10806,2618,10806,2606,10791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654,10829l2622,10829,2637,10839,2656,10847,2676,10854,2681,10845,2669,10834,2654,10829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558,10746l2491,10746,2491,10816,2506,10816,2506,10811,2558,10811,2558,10797,2506,10797,2506,10761,2558,10761,2558,10746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614,10739l2592,10746,2583,10765,2572,10782,2561,10797,2563,10802,2570,10809,2575,10804,2582,10794,2589,10791,2606,10791,2605,10791,2594,10773,2597,10773,2597,10770,2669,10770,2669,10758,2604,10758,2606,10751,2609,10746,2614,10739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669,10770l2652,10770,2647,10778,2634,10793,2618,10806,2644,10806,2646,10803,2658,10787,2669,10770xe" filled="t" fillcolor="#202020" stroked="f">
                <v:path arrowok="t"/>
                <v:fill/>
              </v:shape>
              <v:shape style="position:absolute;left:2479;top:10739;width:202;height:199" coordorigin="2479,10739" coordsize="202,199" path="m2558,10761l2544,10761,2544,10797,2558,10797,2558,10761xe" filled="t" fillcolor="#202020" stroked="f">
                <v:path arrowok="t"/>
                <v:fill/>
              </v:shape>
            </v:group>
            <v:group style="position:absolute;left:2690;top:10916;width:199;height:2" coordorigin="2690,10916" coordsize="199,2">
              <v:shape style="position:absolute;left:2690;top:10916;width:199;height:2" coordorigin="2690,10916" coordsize="199,0" path="m2690,10916l2890,10916e" filled="f" stroked="t" strokeweight=".94pt" strokecolor="#202020">
                <v:path arrowok="t"/>
              </v:shape>
            </v:group>
            <v:group style="position:absolute;left:2790;top:10770;width:2;height:137" coordorigin="2790,10770" coordsize="2,137">
              <v:shape style="position:absolute;left:2790;top:10770;width:2;height:137" coordorigin="2790,10770" coordsize="0,137" path="m2790,10770l2790,10907e" filled="f" stroked="t" strokeweight=".94pt" strokecolor="#202020">
                <v:path arrowok="t"/>
              </v:shape>
            </v:group>
            <v:group style="position:absolute;left:2702;top:10762;width:175;height:2" coordorigin="2702,10762" coordsize="175,2">
              <v:shape style="position:absolute;left:2702;top:10762;width:175;height:2" coordorigin="2702,10762" coordsize="175,0" path="m2702,10762l2878,10762e" filled="f" stroked="t" strokeweight=".94pt" strokecolor="#202020">
                <v:path arrowok="t"/>
              </v:shape>
            </v:group>
            <v:group style="position:absolute;left:2897;top:10744;width:206;height:194" coordorigin="2897,10744" coordsize="206,194">
              <v:shape style="position:absolute;left:2897;top:10744;width:206;height:194" coordorigin="2897,10744" coordsize="206,194" path="m3089,10744l2986,10744,2986,10816,3002,10816,3002,10806,3089,10806,3089,10792,3002,10792,3002,10758,3089,10758,3089,10744xe" filled="t" fillcolor="#202020" stroked="f">
                <v:path arrowok="t"/>
                <v:fill/>
              </v:shape>
              <v:shape style="position:absolute;left:2897;top:10744;width:206;height:194" coordorigin="2897,10744" coordsize="206,194" path="m3089,10806l3072,10806,3072,10816,3089,10816,3089,10806xe" filled="t" fillcolor="#202020" stroked="f">
                <v:path arrowok="t"/>
                <v:fill/>
              </v:shape>
              <v:shape style="position:absolute;left:2897;top:10744;width:206;height:194" coordorigin="2897,10744" coordsize="206,194" path="m3089,10758l3072,10758,3072,10792,3089,10792,3089,10758xe" filled="t" fillcolor="#202020" stroked="f">
                <v:path arrowok="t"/>
                <v:fill/>
              </v:shape>
              <v:shape style="position:absolute;left:2897;top:10744;width:206;height:194" coordorigin="2897,10744" coordsize="206,194" path="m2964,10840l2930,10840,2930,10938,2947,10938,2947,10842,2966,10842,2964,10840xe" filled="t" fillcolor="#202020" stroked="f">
                <v:path arrowok="t"/>
                <v:fill/>
              </v:shape>
              <v:shape style="position:absolute;left:2897;top:10744;width:206;height:194" coordorigin="2897,10744" coordsize="206,194" path="m3103,10912l2969,10912,2969,10926,3103,10926,3103,10912xe" filled="t" fillcolor="#202020" stroked="f">
                <v:path arrowok="t"/>
                <v:fill/>
              </v:shape>
              <v:shape style="position:absolute;left:2897;top:10744;width:206;height:194" coordorigin="2897,10744" coordsize="206,194" path="m3046,10883l3029,10883,3029,10912,3046,10912,3046,10883xe" filled="t" fillcolor="#202020" stroked="f">
                <v:path arrowok="t"/>
                <v:fill/>
              </v:shape>
              <v:shape style="position:absolute;left:2897;top:10744;width:206;height:194" coordorigin="2897,10744" coordsize="206,194" path="m2976,10797l2899,10797,2899,10811,2923,10828,2916,10847,2907,10865,2897,10881,2899,10886,2902,10893,2906,10895,2916,10880,2923,10861,2930,10840,2964,10840,2962,10838,2947,10838,2947,10811,2976,10811,2976,10797xe" filled="t" fillcolor="#202020" stroked="f">
                <v:path arrowok="t"/>
                <v:fill/>
              </v:shape>
              <v:shape style="position:absolute;left:2897;top:10744;width:206;height:194" coordorigin="2897,10744" coordsize="206,194" path="m3091,10869l2981,10869,2981,10883,3091,10883,3091,10869xe" filled="t" fillcolor="#202020" stroked="f">
                <v:path arrowok="t"/>
                <v:fill/>
              </v:shape>
              <v:shape style="position:absolute;left:2897;top:10744;width:206;height:194" coordorigin="2897,10744" coordsize="206,194" path="m3046,10840l3029,10840,3029,10869,3046,10869,3046,10840xe" filled="t" fillcolor="#202020" stroked="f">
                <v:path arrowok="t"/>
                <v:fill/>
              </v:shape>
              <v:shape style="position:absolute;left:2897;top:10744;width:206;height:194" coordorigin="2897,10744" coordsize="206,194" path="m2966,10842l2947,10842,2952,10850,2959,10857,2966,10866,2978,10857,2969,10845,2966,10842xe" filled="t" fillcolor="#202020" stroked="f">
                <v:path arrowok="t"/>
                <v:fill/>
              </v:shape>
              <v:shape style="position:absolute;left:2897;top:10744;width:206;height:194" coordorigin="2897,10744" coordsize="206,194" path="m3096,10828l2976,10828,2976,10840,3096,10840,3096,10828xe" filled="t" fillcolor="#202020" stroked="f">
                <v:path arrowok="t"/>
                <v:fill/>
              </v:shape>
              <v:shape style="position:absolute;left:2897;top:10744;width:206;height:194" coordorigin="2897,10744" coordsize="206,194" path="m2954,10830l2947,10838,2962,10838,2954,10830xe" filled="t" fillcolor="#202020" stroked="f">
                <v:path arrowok="t"/>
                <v:fill/>
              </v:shape>
              <v:shape style="position:absolute;left:2897;top:10744;width:206;height:194" coordorigin="2897,10744" coordsize="206,194" path="m2947,10766l2930,10766,2930,10797,2947,10797,2947,10766xe" filled="t" fillcolor="#202020" stroked="f">
                <v:path arrowok="t"/>
                <v:fill/>
              </v:shape>
              <v:shape style="position:absolute;left:2897;top:10744;width:206;height:194" coordorigin="2897,10744" coordsize="206,194" path="m2960,10745l2940,10749,2920,10751,2902,10754,2902,10758,2904,10763,2904,10768,2914,10768,2923,10766,2947,10766,2947,10763,2976,10756,2960,107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3.660004pt;margin-top:521.820007pt;width:48.278933pt;height:9.280pt;mso-position-horizontal-relative:page;mso-position-vertical-relative:page;z-index:-4720" coordorigin="3273,10436" coordsize="966,186">
            <v:group style="position:absolute;left:3283;top:10449;width:101;height:161" coordorigin="3283,10449" coordsize="101,161">
              <v:shape style="position:absolute;left:3283;top:10449;width:101;height:161" coordorigin="3283,10449" coordsize="101,161" path="m3371,10466l3338,10466,3346,10468,3355,10478,3358,10485,3358,10502,3355,10509,3350,10516,3348,10521,3338,10530,3326,10538,3314,10547,3305,10554,3293,10566,3290,10571,3286,10578,3283,10586,3283,10610,3384,10610,3384,10593,3305,10593,3305,10583,3307,10578,3310,10576,3312,10571,3317,10566,3322,10564,3329,10557,3343,10547,3355,10538,3365,10530,3370,10521,3374,10514,3379,10504,3379,10478,3374,10468,3371,10466xe" filled="t" fillcolor="#202020" stroked="f">
                <v:path arrowok="t"/>
                <v:fill/>
              </v:shape>
              <v:shape style="position:absolute;left:3283;top:10449;width:101;height:161" coordorigin="3283,10449" coordsize="101,161" path="m3346,10449l3314,10449,3307,10454,3300,10456,3290,10466,3290,10485,3295,10478,3302,10473,3307,10470,3322,10466,3371,10466,3365,10461,3355,10451,3346,10449xe" filled="t" fillcolor="#202020" stroked="f">
                <v:path arrowok="t"/>
                <v:fill/>
              </v:shape>
            </v:group>
            <v:group style="position:absolute;left:3401;top:10449;width:103;height:162" coordorigin="3401,10449" coordsize="103,162">
              <v:shape style="position:absolute;left:3401;top:10449;width:103;height:162" coordorigin="3401,10449" coordsize="103,162" path="m3446,10449l3402,10510,3401,10533,3401,10543,3435,10609,3459,10611,3478,10605,3488,10594,3444,10594,3431,10584,3423,10564,3420,10533,3420,10530,3423,10502,3430,10482,3444,10470,3463,10467,3488,10467,3484,10462,3468,10452,3446,10449xe" filled="t" fillcolor="#202020" stroked="f">
                <v:path arrowok="t"/>
                <v:fill/>
              </v:shape>
              <v:shape style="position:absolute;left:3401;top:10449;width:103;height:162" coordorigin="3401,10449" coordsize="103,162" path="m3488,10467l3463,10467,3473,10476,3479,10492,3483,10519,3483,10555,3476,10577,3464,10590,3444,10594,3488,10594,3493,10589,3499,10573,3503,10554,3504,10530,3502,10500,3495,10478,3488,10467xe" filled="t" fillcolor="#202020" stroked="f">
                <v:path arrowok="t"/>
                <v:fill/>
              </v:shape>
            </v:group>
            <v:group style="position:absolute;left:3533;top:10446;width:58;height:163" coordorigin="3533,10446" coordsize="58,163">
              <v:shape style="position:absolute;left:3533;top:10446;width:58;height:163" coordorigin="3533,10446" coordsize="58,163" path="m3590,10473l3569,10473,3569,10610,3590,10610,3590,10473xe" filled="t" fillcolor="#202020" stroked="f">
                <v:path arrowok="t"/>
                <v:fill/>
              </v:shape>
              <v:shape style="position:absolute;left:3533;top:10446;width:58;height:163" coordorigin="3533,10446" coordsize="58,163" path="m3590,10446l3581,10446,3576,10451,3569,10456,3559,10461,3550,10468,3540,10470,3533,10473,3533,10492,3540,10492,3554,10485,3562,10480,3566,10478,3569,10473,3590,10473,3590,10446xe" filled="t" fillcolor="#202020" stroked="f">
                <v:path arrowok="t"/>
                <v:fill/>
              </v:shape>
            </v:group>
            <v:group style="position:absolute;left:3643;top:10451;width:103;height:158" coordorigin="3643,10451" coordsize="103,158">
              <v:shape style="position:absolute;left:3643;top:10451;width:103;height:158" coordorigin="3643,10451" coordsize="103,158" path="m3746,10451l3643,10451,3643,10468,3715,10481,3706,10498,3674,10572,3665,10610,3689,10596,3693,10578,3699,10558,3726,10499,3746,10463,3746,10451xe" filled="t" fillcolor="#202020" stroked="f">
                <v:path arrowok="t"/>
                <v:fill/>
              </v:shape>
            </v:group>
            <v:group style="position:absolute;left:3763;top:10449;width:103;height:162" coordorigin="3763,10449" coordsize="103,162">
              <v:shape style="position:absolute;left:3763;top:10449;width:103;height:162" coordorigin="3763,10449" coordsize="103,162" path="m3809,10449l3765,10510,3763,10533,3763,10543,3797,10609,3821,10611,3840,10605,3851,10594,3807,10594,3793,10584,3785,10564,3782,10533,3782,10530,3785,10502,3793,10482,3806,10470,3826,10467,3851,10467,3847,10462,3830,10452,3809,10449xe" filled="t" fillcolor="#202020" stroked="f">
                <v:path arrowok="t"/>
                <v:fill/>
              </v:shape>
              <v:shape style="position:absolute;left:3763;top:10449;width:103;height:162" coordorigin="3763,10449" coordsize="103,162" path="m3851,10467l3826,10467,3835,10476,3842,10492,3845,10519,3846,10555,3840,10577,3827,10590,3807,10594,3851,10594,3855,10589,3862,10573,3865,10554,3866,10530,3864,10500,3858,10478,3851,10467xe" filled="t" fillcolor="#202020" stroked="f">
                <v:path arrowok="t"/>
                <v:fill/>
              </v:shape>
            </v:group>
            <v:group style="position:absolute;left:3888;top:10449;width:94;height:163" coordorigin="3888,10449" coordsize="94,163">
              <v:shape style="position:absolute;left:3888;top:10449;width:94;height:163" coordorigin="3888,10449" coordsize="94,163" path="m3888,10583l3888,10605,3898,10610,3910,10612,3927,10612,3948,10608,3965,10600,3971,10595,3912,10595,3900,10593,3888,10583xe" filled="t" fillcolor="#202020" stroked="f">
                <v:path arrowok="t"/>
                <v:fill/>
              </v:shape>
              <v:shape style="position:absolute;left:3888;top:10449;width:94;height:163" coordorigin="3888,10449" coordsize="94,163" path="m3972,10466l3914,10466,3932,10466,3949,10474,3954,10499,3943,10514,3917,10518,3905,10518,3905,10535,3936,10537,3954,10548,3960,10566,3960,10576,3958,10583,3950,10588,3946,10593,3936,10595,3971,10595,3977,10590,3982,10578,3982,10554,3972,10540,3965,10533,3955,10528,3943,10528,3956,10521,3971,10507,3977,10487,3977,10475,3972,10466xe" filled="t" fillcolor="#202020" stroked="f">
                <v:path arrowok="t"/>
                <v:fill/>
              </v:shape>
              <v:shape style="position:absolute;left:3888;top:10449;width:94;height:163" coordorigin="3888,10449" coordsize="94,163" path="m3943,10449l3917,10449,3905,10451,3895,10458,3895,10475,3905,10468,3914,10466,3972,10466,3962,10458,3955,10451,3943,10449xe" filled="t" fillcolor="#202020" stroked="f">
                <v:path arrowok="t"/>
                <v:fill/>
              </v:shape>
            </v:group>
            <v:group style="position:absolute;left:4008;top:10449;width:94;height:163" coordorigin="4008,10449" coordsize="94,163">
              <v:shape style="position:absolute;left:4008;top:10449;width:94;height:163" coordorigin="4008,10449" coordsize="94,163" path="m4008,10583l4008,10605,4018,10610,4030,10612,4047,10612,4068,10608,4085,10600,4091,10595,4032,10595,4020,10593,4008,10583xe" filled="t" fillcolor="#202020" stroked="f">
                <v:path arrowok="t"/>
                <v:fill/>
              </v:shape>
              <v:shape style="position:absolute;left:4008;top:10449;width:94;height:163" coordorigin="4008,10449" coordsize="94,163" path="m4092,10466l4034,10466,4052,10466,4069,10474,4074,10499,4063,10514,4037,10518,4025,10518,4025,10535,4056,10537,4074,10548,4080,10566,4080,10576,4078,10583,4070,10588,4066,10593,4056,10595,4091,10595,4097,10590,4102,10578,4102,10554,4092,10540,4085,10533,4075,10528,4063,10528,4076,10521,4091,10507,4097,10487,4097,10475,4092,10466xe" filled="t" fillcolor="#202020" stroked="f">
                <v:path arrowok="t"/>
                <v:fill/>
              </v:shape>
              <v:shape style="position:absolute;left:4008;top:10449;width:94;height:163" coordorigin="4008,10449" coordsize="94,163" path="m4063,10449l4037,10449,4025,10451,4015,10458,4015,10475,4025,10468,4034,10466,4092,10466,4082,10458,4075,10451,4063,10449xe" filled="t" fillcolor="#202020" stroked="f">
                <v:path arrowok="t"/>
                <v:fill/>
              </v:shape>
            </v:group>
            <v:group style="position:absolute;left:4123;top:10450;width:106;height:162" coordorigin="4123,10450" coordsize="106,162">
              <v:shape style="position:absolute;left:4123;top:10450;width:106;height:162" coordorigin="4123,10450" coordsize="106,162" path="m4168,10450l4125,10510,4123,10533,4124,10544,4158,10609,4183,10611,4201,10604,4210,10594,4167,10594,4153,10584,4145,10564,4142,10533,4142,10530,4145,10502,4153,10482,4166,10470,4186,10467,4213,10467,4208,10461,4191,10452,4168,10450xe" filled="t" fillcolor="#202020" stroked="f">
                <v:path arrowok="t"/>
                <v:fill/>
              </v:shape>
              <v:shape style="position:absolute;left:4123;top:10450;width:106;height:162" coordorigin="4123,10450" coordsize="106,162" path="m4213,10467l4186,10467,4195,10476,4202,10492,4205,10519,4206,10555,4200,10577,4187,10590,4167,10594,4210,10594,4217,10587,4223,10571,4227,10552,4229,10527,4226,10499,4220,10477,4213,1046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8.779999pt;margin-top:521.820007pt;width:46.48pt;height:9.280pt;mso-position-horizontal-relative:page;mso-position-vertical-relative:page;z-index:-4719" coordorigin="4776,10436" coordsize="930,186">
            <v:group style="position:absolute;left:4786;top:10449;width:101;height:161" coordorigin="4786,10449" coordsize="101,161">
              <v:shape style="position:absolute;left:4786;top:10449;width:101;height:161" coordorigin="4786,10449" coordsize="101,161" path="m4874,10466l4841,10466,4848,10468,4858,10478,4862,10485,4862,10502,4860,10509,4855,10516,4841,10530,4829,10538,4817,10547,4807,10554,4795,10566,4793,10571,4786,10593,4786,10610,4886,10610,4886,10593,4807,10593,4807,10583,4810,10578,4812,10576,4814,10571,4819,10566,4824,10564,4831,10557,4846,10547,4858,10538,4867,10530,4872,10521,4879,10514,4882,10504,4882,10478,4877,10468,4874,10466xe" filled="t" fillcolor="#202020" stroked="f">
                <v:path arrowok="t"/>
                <v:fill/>
              </v:shape>
              <v:shape style="position:absolute;left:4786;top:10449;width:101;height:161" coordorigin="4786,10449" coordsize="101,161" path="m4848,10449l4817,10449,4810,10454,4802,10456,4793,10466,4793,10485,4798,10478,4805,10473,4812,10470,4817,10468,4824,10466,4874,10466,4867,10461,4860,10451,4848,10449xe" filled="t" fillcolor="#202020" stroked="f">
                <v:path arrowok="t"/>
                <v:fill/>
              </v:shape>
            </v:group>
            <v:group style="position:absolute;left:4903;top:10450;width:106;height:162" coordorigin="4903,10450" coordsize="106,162">
              <v:shape style="position:absolute;left:4903;top:10450;width:106;height:162" coordorigin="4903,10450" coordsize="106,162" path="m4948,10450l4905,10510,4903,10533,4903,10543,4938,10608,4963,10611,4981,10604,4990,10594,4948,10594,4935,10584,4927,10564,4925,10533,4927,10503,4933,10482,4946,10470,4965,10467,4992,10467,4988,10461,4971,10452,4948,10450xe" filled="t" fillcolor="#202020" stroked="f">
                <v:path arrowok="t"/>
                <v:fill/>
              </v:shape>
              <v:shape style="position:absolute;left:4903;top:10450;width:106;height:162" coordorigin="4903,10450" coordsize="106,162" path="m4992,10467l4965,10467,4975,10476,4982,10492,4985,10518,4986,10555,4980,10577,4967,10590,4948,10594,4990,10594,4997,10587,5003,10571,5007,10552,5009,10527,5006,10499,5000,10477,4992,10467xe" filled="t" fillcolor="#202020" stroked="f">
                <v:path arrowok="t"/>
                <v:fill/>
              </v:shape>
            </v:group>
            <v:group style="position:absolute;left:5035;top:10446;width:58;height:163" coordorigin="5035,10446" coordsize="58,163">
              <v:shape style="position:absolute;left:5035;top:10446;width:58;height:163" coordorigin="5035,10446" coordsize="58,163" path="m5093,10473l5071,10473,5071,10610,5093,10610,5093,10473xe" filled="t" fillcolor="#202020" stroked="f">
                <v:path arrowok="t"/>
                <v:fill/>
              </v:shape>
              <v:shape style="position:absolute;left:5035;top:10446;width:58;height:163" coordorigin="5035,10446" coordsize="58,163" path="m5093,10446l5086,10446,5071,10456,5062,10461,5052,10468,5045,10470,5035,10473,5035,10492,5042,10492,5050,10490,5064,10480,5069,10478,5071,10473,5093,10473,5093,10446xe" filled="t" fillcolor="#202020" stroked="f">
                <v:path arrowok="t"/>
                <v:fill/>
              </v:shape>
            </v:group>
            <v:group style="position:absolute;left:5143;top:10449;width:103;height:163" coordorigin="5143,10449" coordsize="103,163">
              <v:shape style="position:absolute;left:5143;top:10449;width:103;height:163" coordorigin="5143,10449" coordsize="103,163" path="m5203,10449l5186,10449,5172,10454,5165,10458,5160,10463,5158,10468,5153,10475,5150,10482,5150,10497,5153,10502,5158,10509,5160,10516,5167,10521,5174,10523,5165,10528,5158,10533,5153,10540,5146,10547,5143,10557,5143,10574,5186,10612,5206,10612,5215,10610,5222,10607,5237,10598,5238,10595,5186,10595,5179,10593,5172,10588,5167,10581,5165,10574,5165,10557,5167,10547,5172,10542,5186,10533,5234,10533,5227,10528,5218,10523,5225,10521,5228,10516,5189,10516,5182,10514,5172,10504,5170,10497,5170,10482,5172,10478,5182,10468,5189,10466,5233,10466,5230,10461,5225,10456,5203,10449xe" filled="t" fillcolor="#202020" stroked="f">
                <v:path arrowok="t"/>
                <v:fill/>
              </v:shape>
              <v:shape style="position:absolute;left:5143;top:10449;width:103;height:163" coordorigin="5143,10449" coordsize="103,163" path="m5234,10533l5206,10533,5213,10538,5225,10550,5227,10557,5227,10574,5225,10581,5213,10593,5206,10595,5238,10595,5242,10590,5244,10583,5246,10574,5246,10557,5244,10547,5234,10533xe" filled="t" fillcolor="#202020" stroked="f">
                <v:path arrowok="t"/>
                <v:fill/>
              </v:shape>
              <v:shape style="position:absolute;left:5143;top:10449;width:103;height:163" coordorigin="5143,10449" coordsize="103,163" path="m5233,10466l5203,10466,5210,10468,5220,10478,5222,10482,5222,10497,5220,10504,5215,10509,5208,10514,5203,10516,5228,10516,5230,10514,5234,10509,5239,10502,5239,10475,5233,10466xe" filled="t" fillcolor="#202020" stroked="f">
                <v:path arrowok="t"/>
                <v:fill/>
              </v:shape>
            </v:group>
            <v:group style="position:absolute;left:5275;top:10446;width:58;height:163" coordorigin="5275,10446" coordsize="58,163">
              <v:shape style="position:absolute;left:5275;top:10446;width:58;height:163" coordorigin="5275,10446" coordsize="58,163" path="m5333,10473l5314,10473,5314,10610,5333,10610,5333,10473xe" filled="t" fillcolor="#202020" stroked="f">
                <v:path arrowok="t"/>
                <v:fill/>
              </v:shape>
              <v:shape style="position:absolute;left:5275;top:10446;width:58;height:163" coordorigin="5275,10446" coordsize="58,163" path="m5333,10446l5326,10446,5321,10451,5302,10461,5292,10468,5285,10470,5275,10473,5275,10492,5282,10492,5290,10490,5304,10480,5309,10478,5314,10473,5333,10473,5333,10446xe" filled="t" fillcolor="#202020" stroked="f">
                <v:path arrowok="t"/>
                <v:fill/>
              </v:shape>
            </v:group>
            <v:group style="position:absolute;left:5386;top:10449;width:101;height:161" coordorigin="5386,10449" coordsize="101,161">
              <v:shape style="position:absolute;left:5386;top:10449;width:101;height:161" coordorigin="5386,10449" coordsize="101,161" path="m5474,10466l5441,10466,5448,10468,5453,10473,5460,10478,5462,10485,5462,10502,5460,10509,5455,10516,5441,10530,5429,10538,5417,10547,5407,10554,5402,10559,5398,10566,5393,10571,5386,10593,5386,10610,5486,10610,5486,10593,5407,10593,5407,10583,5410,10578,5412,10576,5414,10571,5419,10566,5424,10564,5434,10557,5446,10547,5460,10538,5467,10530,5474,10521,5479,10514,5482,10504,5482,10478,5477,10468,5474,10466xe" filled="t" fillcolor="#202020" stroked="f">
                <v:path arrowok="t"/>
                <v:fill/>
              </v:shape>
              <v:shape style="position:absolute;left:5386;top:10449;width:101;height:161" coordorigin="5386,10449" coordsize="101,161" path="m5448,10449l5417,10449,5410,10454,5405,10456,5398,10461,5393,10466,5393,10485,5398,10478,5405,10473,5419,10468,5424,10466,5474,10466,5467,10461,5460,10451,5448,10449xe" filled="t" fillcolor="#202020" stroked="f">
                <v:path arrowok="t"/>
                <v:fill/>
              </v:shape>
            </v:group>
            <v:group style="position:absolute;left:5506;top:10449;width:103;height:161" coordorigin="5506,10449" coordsize="103,161">
              <v:shape style="position:absolute;left:5506;top:10449;width:103;height:161" coordorigin="5506,10449" coordsize="103,161" path="m5595,10466l5561,10466,5568,10468,5573,10473,5580,10478,5582,10485,5582,10502,5580,10509,5575,10516,5561,10530,5549,10538,5537,10547,5527,10554,5522,10559,5518,10566,5513,10571,5506,10593,5506,10610,5609,10610,5609,10593,5527,10593,5527,10583,5530,10578,5532,10576,5534,10571,5539,10566,5544,10564,5554,10557,5567,10547,5583,10534,5597,10521,5602,10514,5604,10504,5604,10478,5599,10468,5595,10466xe" filled="t" fillcolor="#202020" stroked="f">
                <v:path arrowok="t"/>
                <v:fill/>
              </v:shape>
              <v:shape style="position:absolute;left:5506;top:10449;width:103;height:161" coordorigin="5506,10449" coordsize="103,161" path="m5568,10449l5537,10449,5530,10454,5525,10456,5518,10461,5513,10466,5513,10485,5518,10478,5525,10473,5539,10468,5544,10466,5595,10466,5587,10461,5580,10451,5568,10449xe" filled="t" fillcolor="#202020" stroked="f">
                <v:path arrowok="t"/>
                <v:fill/>
              </v:shape>
            </v:group>
            <v:group style="position:absolute;left:5638;top:10446;width:58;height:163" coordorigin="5638,10446" coordsize="58,163">
              <v:shape style="position:absolute;left:5638;top:10446;width:58;height:163" coordorigin="5638,10446" coordsize="58,163" path="m5695,10473l5676,10473,5676,10610,5695,10610,5695,10473xe" filled="t" fillcolor="#202020" stroked="f">
                <v:path arrowok="t"/>
                <v:fill/>
              </v:shape>
              <v:shape style="position:absolute;left:5638;top:10446;width:58;height:163" coordorigin="5638,10446" coordsize="58,163" path="m5695,10446l5688,10446,5683,10451,5676,10456,5666,10461,5657,10468,5638,10473,5638,10492,5645,10492,5652,10490,5666,10480,5671,10478,5676,10473,5695,10473,5695,104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540009pt;margin-top:505.980011pt;width:84.88pt;height:26.44pt;mso-position-horizontal-relative:page;mso-position-vertical-relative:page;z-index:-4718" coordorigin="6271,10120" coordsize="1698,529">
            <v:shape style="position:absolute;left:6271;top:10120;width:1558;height:529" type="#_x0000_t75">
              <v:imagedata r:id="rId108" o:title=""/>
            </v:shape>
            <v:group style="position:absolute;left:7752;top:10134;width:206;height:202" coordorigin="7752,10134" coordsize="206,202">
              <v:shape style="position:absolute;left:7752;top:10134;width:206;height:202" coordorigin="7752,10134" coordsize="206,202" path="m7934,10315l7891,10315,7908,10324,7927,10331,7949,10336,7951,10331,7954,10324,7955,10319,7934,10315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764,10317l7757,10317,7757,10329,7759,10334,7793,10334,7798,10326,7798,10319,7769,10319,7764,10317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937,10230l7831,10230,7831,10245,7840,10248,7848,10267,7857,10285,7865,10302,7848,10311,7829,10318,7807,10324,7812,10326,7814,10331,7835,10333,7872,10320,7891,10315,7934,10315,7933,10314,7915,10306,7901,10293,7914,10280,7874,10280,7863,10263,7855,10245,7937,10245,7937,10230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798,10252l7783,10252,7783,10315,7781,10319,7798,10319,7798,10252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937,10245l7918,10245,7910,10259,7896,10273,7874,10280,7914,10280,7915,10279,7927,10263,7937,10245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798,10190l7783,10190,7783,10238,7774,10240,7762,10242,7752,10245,7754,10262,7774,10257,7783,10252,7798,10252,7798,10247,7819,10240,7819,10233,7798,10233,7798,10190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819,10226l7798,10233,7819,10233,7819,10226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925,10142l7848,10142,7846,10181,7836,10199,7819,10214,7824,10218,7829,10221,7838,10221,7852,10206,7860,10188,7862,10166,7862,10156,7925,10156,7925,10142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925,10156l7908,10156,7908,10206,7915,10214,7954,10214,7954,10209,7956,10202,7958,10197,7927,10197,7925,10194,7925,10156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824,10175l7754,10175,7754,10190,7824,10190,7824,10175xe" filled="t" fillcolor="#202020" stroked="f">
                <v:path arrowok="t"/>
                <v:fill/>
              </v:shape>
              <v:shape style="position:absolute;left:7752;top:10134;width:206;height:202" coordorigin="7752,10134" coordsize="206,202" path="m7798,10134l7783,10134,7783,10175,7798,10175,7798,101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540009pt;margin-top:536.940002pt;width:14.56pt;height:10.24pt;mso-position-horizontal-relative:page;mso-position-vertical-relative:page;z-index:-4717" coordorigin="6271,10739" coordsize="291,205">
            <v:group style="position:absolute;left:6281;top:10749;width:204;height:183" coordorigin="6281,10749" coordsize="204,183">
              <v:shape style="position:absolute;left:6281;top:10749;width:204;height:183" coordorigin="6281,10749" coordsize="204,183" path="m6358,10823l6341,10823,6340,10844,6337,10862,6330,10881,6317,10900,6302,10912,6281,10924,6288,10931,6346,10891,6358,10830,6358,10823xe" filled="t" fillcolor="#202020" stroked="f">
                <v:path arrowok="t"/>
                <v:fill/>
              </v:shape>
              <v:shape style="position:absolute;left:6281;top:10749;width:204;height:183" coordorigin="6281,10749" coordsize="204,183" path="m6415,10823l6398,10823,6398,10922,6408,10931,6468,10931,6478,10924,6479,10917,6420,10917,6415,10912,6415,10823xe" filled="t" fillcolor="#202020" stroked="f">
                <v:path arrowok="t"/>
                <v:fill/>
              </v:shape>
              <v:shape style="position:absolute;left:6281;top:10749;width:204;height:183" coordorigin="6281,10749" coordsize="204,183" path="m6466,10874l6466,10886,6463,10895,6463,10902,6461,10912,6456,10917,6479,10917,6480,10910,6482,10900,6482,10890,6485,10878,6478,10878,6473,10876,6466,10874xe" filled="t" fillcolor="#202020" stroked="f">
                <v:path arrowok="t"/>
                <v:fill/>
              </v:shape>
              <v:shape style="position:absolute;left:6281;top:10749;width:204;height:183" coordorigin="6281,10749" coordsize="204,183" path="m6480,10809l6283,10809,6283,10823,6480,10823,6480,10809xe" filled="t" fillcolor="#202020" stroked="f">
                <v:path arrowok="t"/>
                <v:fill/>
              </v:shape>
              <v:shape style="position:absolute;left:6281;top:10749;width:204;height:183" coordorigin="6281,10749" coordsize="204,183" path="m6461,10749l6302,10749,6302,10766,6461,10766,6461,10749xe" filled="t" fillcolor="#202020" stroked="f">
                <v:path arrowok="t"/>
                <v:fill/>
              </v:shape>
            </v:group>
            <v:group style="position:absolute;left:6499;top:10881;width:53;height:53" coordorigin="6499,10881" coordsize="53,53">
              <v:shape style="position:absolute;left:6499;top:10881;width:53;height:53" coordorigin="6499,10881" coordsize="53,53" path="m6533,10881l6521,10881,6514,10883,6509,10888,6504,10895,6499,10900,6499,10914,6504,10922,6514,10931,6518,10934,6533,10934,6540,10931,6550,10922,6550,10919,6521,10919,6516,10914,6516,10902,6521,10898,6551,10898,6550,10895,6545,10890,6540,10883,6533,10881xe" filled="t" fillcolor="#202020" stroked="f">
                <v:path arrowok="t"/>
                <v:fill/>
              </v:shape>
              <v:shape style="position:absolute;left:6499;top:10881;width:53;height:53" coordorigin="6499,10881" coordsize="53,53" path="m6551,10898l6533,10898,6533,10900,6538,10905,6538,10912,6533,10917,6533,10919,6550,10919,6552,10914,6552,10900,6551,108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0.380005pt;margin-top:521.820007pt;width:42.28pt;height:9.269356pt;mso-position-horizontal-relative:page;mso-position-vertical-relative:page;z-index:-4716" coordorigin="8208,10436" coordsize="846,185">
            <v:group style="position:absolute;left:8218;top:10451;width:94;height:158" coordorigin="8218,10451" coordsize="94,158">
              <v:shape style="position:absolute;left:8218;top:10451;width:94;height:158" coordorigin="8218,10451" coordsize="94,158" path="m8311,10574l8292,10574,8292,10610,8311,10610,8311,10574xe" filled="t" fillcolor="#202020" stroked="f">
                <v:path arrowok="t"/>
                <v:fill/>
              </v:shape>
              <v:shape style="position:absolute;left:8218;top:10451;width:94;height:158" coordorigin="8218,10451" coordsize="94,158" path="m8311,10451l8286,10457,8277,10473,8267,10491,8254,10509,8242,10527,8230,10542,8218,10557,8218,10574,8335,10574,8335,10557,8239,10557,8248,10547,8259,10531,8271,10514,8281,10497,8292,10480,8311,10480,8311,10451xe" filled="t" fillcolor="#202020" stroked="f">
                <v:path arrowok="t"/>
                <v:fill/>
              </v:shape>
              <v:shape style="position:absolute;left:8218;top:10451;width:94;height:158" coordorigin="8218,10451" coordsize="94,158" path="m8311,10480l8292,10480,8292,10557,8311,10557,8311,10480xe" filled="t" fillcolor="#202020" stroked="f">
                <v:path arrowok="t"/>
                <v:fill/>
              </v:shape>
            </v:group>
            <v:group style="position:absolute;left:8357;top:10446;width:58;height:163" coordorigin="8357,10446" coordsize="58,163">
              <v:shape style="position:absolute;left:8357;top:10446;width:58;height:163" coordorigin="8357,10446" coordsize="58,163" path="m8414,10473l8393,10473,8393,10610,8414,10610,8414,10473xe" filled="t" fillcolor="#202020" stroked="f">
                <v:path arrowok="t"/>
                <v:fill/>
              </v:shape>
              <v:shape style="position:absolute;left:8357;top:10446;width:58;height:163" coordorigin="8357,10446" coordsize="58,163" path="m8414,10446l8405,10446,8400,10451,8393,10456,8383,10461,8374,10468,8364,10470,8357,10473,8357,10492,8364,10492,8371,10490,8386,10480,8390,10478,8393,10473,8414,10473,8414,10446xe" filled="t" fillcolor="#202020" stroked="f">
                <v:path arrowok="t"/>
                <v:fill/>
              </v:shape>
            </v:group>
            <v:group style="position:absolute;left:8465;top:10449;width:102;height:162" coordorigin="8465,10449" coordsize="102,162">
              <v:shape style="position:absolute;left:8465;top:10449;width:102;height:162" coordorigin="8465,10449" coordsize="102,162" path="m8474,10588l8478,10608,8492,10610,8521,10610,8538,10601,8543,10595,8491,10595,8482,10593,8474,10588xe" filled="t" fillcolor="#202020" stroked="f">
                <v:path arrowok="t"/>
                <v:fill/>
              </v:shape>
              <v:shape style="position:absolute;left:8465;top:10449;width:102;height:162" coordorigin="8465,10449" coordsize="102,162" path="m8566,10530l8546,10530,8546,10542,8543,10563,8534,10578,8527,10590,8518,10595,8543,10595,8554,10583,8560,10570,8564,10553,8566,10530xe" filled="t" fillcolor="#202020" stroked="f">
                <v:path arrowok="t"/>
                <v:fill/>
              </v:shape>
              <v:shape style="position:absolute;left:8465;top:10449;width:102;height:162" coordorigin="8465,10449" coordsize="102,162" path="m8515,10449l8465,10500,8465,10516,8470,10528,8479,10538,8486,10547,8498,10552,8527,10552,8539,10545,8544,10535,8508,10535,8498,10530,8494,10526,8489,10518,8486,10509,8486,10490,8489,10482,8494,10475,8501,10468,8506,10466,8552,10466,8552,10465,8536,10452,8515,10449xe" filled="t" fillcolor="#202020" stroked="f">
                <v:path arrowok="t"/>
                <v:fill/>
              </v:shape>
              <v:shape style="position:absolute;left:8465;top:10449;width:102;height:162" coordorigin="8465,10449" coordsize="102,162" path="m8552,10466l8525,10466,8532,10468,8537,10475,8544,10485,8546,10494,8546,10514,8544,10521,8537,10526,8532,10530,8525,10535,8544,10535,8546,10530,8566,10530,8566,10516,8567,10500,8561,10481,8552,10466xe" filled="t" fillcolor="#202020" stroked="f">
                <v:path arrowok="t"/>
                <v:fill/>
              </v:shape>
            </v:group>
            <v:group style="position:absolute;left:8585;top:10449;width:102;height:162" coordorigin="8585,10449" coordsize="102,162">
              <v:shape style="position:absolute;left:8585;top:10449;width:102;height:162" coordorigin="8585,10449" coordsize="102,162" path="m8594,10588l8598,10608,8612,10610,8641,10610,8658,10601,8663,10595,8611,10595,8604,10593,8594,10588xe" filled="t" fillcolor="#202020" stroked="f">
                <v:path arrowok="t"/>
                <v:fill/>
              </v:shape>
              <v:shape style="position:absolute;left:8585;top:10449;width:102;height:162" coordorigin="8585,10449" coordsize="102,162" path="m8686,10530l8666,10530,8666,10542,8663,10563,8654,10578,8647,10590,8638,10595,8663,10595,8674,10583,8680,10570,8684,10553,8686,10530xe" filled="t" fillcolor="#202020" stroked="f">
                <v:path arrowok="t"/>
                <v:fill/>
              </v:shape>
              <v:shape style="position:absolute;left:8585;top:10449;width:102;height:162" coordorigin="8585,10449" coordsize="102,162" path="m8635,10449l8585,10500,8585,10516,8590,10528,8599,10538,8606,10547,8618,10552,8647,10552,8659,10545,8664,10535,8628,10535,8618,10530,8614,10526,8609,10518,8606,10509,8606,10490,8609,10482,8614,10475,8621,10468,8628,10466,8672,10466,8672,10465,8656,10452,8635,10449xe" filled="t" fillcolor="#202020" stroked="f">
                <v:path arrowok="t"/>
                <v:fill/>
              </v:shape>
              <v:shape style="position:absolute;left:8585;top:10449;width:102;height:162" coordorigin="8585,10449" coordsize="102,162" path="m8672,10466l8645,10466,8652,10468,8657,10475,8664,10485,8666,10494,8666,10514,8664,10521,8657,10526,8652,10530,8645,10535,8664,10535,8666,10530,8686,10530,8686,10516,8687,10500,8681,10481,8672,10466xe" filled="t" fillcolor="#202020" stroked="f">
                <v:path arrowok="t"/>
                <v:fill/>
              </v:shape>
            </v:group>
            <v:group style="position:absolute;left:8705;top:10450;width:106;height:162" coordorigin="8705,10450" coordsize="106,162">
              <v:shape style="position:absolute;left:8705;top:10450;width:106;height:162" coordorigin="8705,10450" coordsize="106,162" path="m8750,10450l8706,10510,8705,10533,8705,10544,8740,10609,8765,10611,8783,10604,8792,10594,8748,10594,8735,10584,8727,10564,8724,10533,8724,10530,8727,10502,8734,10482,8748,10470,8767,10467,8794,10467,8790,10461,8773,10452,8750,10450xe" filled="t" fillcolor="#202020" stroked="f">
                <v:path arrowok="t"/>
                <v:fill/>
              </v:shape>
              <v:shape style="position:absolute;left:8705;top:10450;width:106;height:162" coordorigin="8705,10450" coordsize="106,162" path="m8794,10467l8767,10467,8777,10476,8783,10492,8787,10519,8787,10555,8781,10577,8769,10590,8748,10594,8792,10594,8798,10587,8805,10571,8809,10552,8810,10527,8808,10499,8801,10477,8794,10467xe" filled="t" fillcolor="#202020" stroked="f">
                <v:path arrowok="t"/>
                <v:fill/>
              </v:shape>
            </v:group>
            <v:group style="position:absolute;left:8827;top:10449;width:101;height:161" coordorigin="8827,10449" coordsize="101,161">
              <v:shape style="position:absolute;left:8827;top:10449;width:101;height:161" coordorigin="8827,10449" coordsize="101,161" path="m8915,10466l8882,10466,8890,10468,8899,10478,8902,10485,8902,10509,8897,10516,8882,10530,8870,10538,8858,10547,8849,10554,8837,10566,8834,10571,8827,10593,8827,10610,8928,10610,8928,10593,8849,10593,8849,10583,8851,10578,8854,10576,8856,10571,8861,10566,8866,10564,8873,10557,8887,10547,8899,10538,8909,10530,8914,10521,8921,10514,8923,10504,8923,10478,8918,10468,8915,10466xe" filled="t" fillcolor="#202020" stroked="f">
                <v:path arrowok="t"/>
                <v:fill/>
              </v:shape>
              <v:shape style="position:absolute;left:8827;top:10449;width:101;height:161" coordorigin="8827,10449" coordsize="101,161" path="m8890,10449l8858,10449,8851,10454,8844,10456,8834,10466,8834,10485,8839,10478,8846,10473,8854,10470,8858,10468,8866,10466,8915,10466,8909,10461,8902,10451,8890,10449xe" filled="t" fillcolor="#202020" stroked="f">
                <v:path arrowok="t"/>
                <v:fill/>
              </v:shape>
            </v:group>
            <v:group style="position:absolute;left:8952;top:10451;width:91;height:161" coordorigin="8952,10451" coordsize="91,161">
              <v:shape style="position:absolute;left:8952;top:10451;width:91;height:161" coordorigin="8952,10451" coordsize="91,161" path="m8952,10586l8952,10607,8968,10611,8992,10612,9012,10607,9029,10598,9031,10595,8974,10595,8964,10593,8952,10586xe" filled="t" fillcolor="#202020" stroked="f">
                <v:path arrowok="t"/>
                <v:fill/>
              </v:shape>
              <v:shape style="position:absolute;left:8952;top:10451;width:91;height:161" coordorigin="8952,10451" coordsize="91,161" path="m9034,10530l8995,10530,9005,10533,9012,10538,9019,10545,9024,10552,9024,10574,9019,10581,9012,10586,9005,10593,8998,10595,9031,10595,9038,10588,9043,10576,9043,10545,9038,10535,9034,10530xe" filled="t" fillcolor="#202020" stroked="f">
                <v:path arrowok="t"/>
                <v:fill/>
              </v:shape>
              <v:shape style="position:absolute;left:8952;top:10451;width:91;height:161" coordorigin="8952,10451" coordsize="91,161" path="m9036,10451l8962,10451,8954,10533,8964,10530,9034,10530,9029,10525,9012,10517,8990,10514,8976,10514,8978,10468,9036,10468,9036,1045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0.940002pt;margin-top:521.340027pt;width:31.72pt;height:11.08pt;mso-position-horizontal-relative:page;mso-position-vertical-relative:page;z-index:-4715" coordorigin="9619,10427" coordsize="634,222">
            <v:group style="position:absolute;left:9629;top:10444;width:194;height:190" coordorigin="9629,10444" coordsize="194,190">
              <v:shape style="position:absolute;left:9629;top:10444;width:194;height:190" coordorigin="9629,10444" coordsize="194,190" path="m9763,10617l9766,10624,9766,10634,9816,10634,9823,10626,9823,10619,9775,10619,9763,10617xe" filled="t" fillcolor="#202020" stroked="f">
                <v:path arrowok="t"/>
                <v:fill/>
              </v:shape>
              <v:shape style="position:absolute;left:9629;top:10444;width:194;height:190" coordorigin="9629,10444" coordsize="194,190" path="m9823,10444l9650,10444,9650,10530,9650,10553,9648,10572,9646,10588,9639,10606,9629,10624,9634,10626,9665,10567,9667,10518,9667,10458,9823,10458,9823,10444xe" filled="t" fillcolor="#202020" stroked="f">
                <v:path arrowok="t"/>
                <v:fill/>
              </v:shape>
              <v:shape style="position:absolute;left:9629;top:10444;width:194;height:190" coordorigin="9629,10444" coordsize="194,190" path="m9823,10458l9809,10458,9809,10614,9804,10619,9823,10619,9823,10458xe" filled="t" fillcolor="#202020" stroked="f">
                <v:path arrowok="t"/>
                <v:fill/>
              </v:shape>
              <v:shape style="position:absolute;left:9629;top:10444;width:194;height:190" coordorigin="9629,10444" coordsize="194,190" path="m9780,10547l9694,10547,9694,10617,9708,10617,9708,10602,9780,10602,9780,10588,9708,10588,9708,10562,9780,10562,9780,10547xe" filled="t" fillcolor="#202020" stroked="f">
                <v:path arrowok="t"/>
                <v:fill/>
              </v:shape>
              <v:shape style="position:absolute;left:9629;top:10444;width:194;height:190" coordorigin="9629,10444" coordsize="194,190" path="m9780,10562l9766,10562,9766,10588,9780,10588,9780,10562xe" filled="t" fillcolor="#202020" stroked="f">
                <v:path arrowok="t"/>
                <v:fill/>
              </v:shape>
              <v:shape style="position:absolute;left:9629;top:10444;width:194;height:190" coordorigin="9629,10444" coordsize="194,190" path="m9799,10516l9677,10516,9677,10530,9799,10530,9799,10516xe" filled="t" fillcolor="#202020" stroked="f">
                <v:path arrowok="t"/>
                <v:fill/>
              </v:shape>
              <v:shape style="position:absolute;left:9629;top:10444;width:194;height:190" coordorigin="9629,10444" coordsize="194,190" path="m9744,10497l9730,10497,9730,10516,9744,10516,9744,10497xe" filled="t" fillcolor="#202020" stroked="f">
                <v:path arrowok="t"/>
                <v:fill/>
              </v:shape>
              <v:shape style="position:absolute;left:9629;top:10444;width:194;height:190" coordorigin="9629,10444" coordsize="194,190" path="m9787,10482l9686,10482,9686,10497,9787,10497,9787,10482xe" filled="t" fillcolor="#202020" stroked="f">
                <v:path arrowok="t"/>
                <v:fill/>
              </v:shape>
              <v:shape style="position:absolute;left:9629;top:10444;width:194;height:190" coordorigin="9629,10444" coordsize="194,190" path="m9744,10463l9730,10463,9730,10482,9744,10482,9744,10463xe" filled="t" fillcolor="#202020" stroked="f">
                <v:path arrowok="t"/>
                <v:fill/>
              </v:shape>
            </v:group>
            <v:group style="position:absolute;left:9840;top:10437;width:204;height:200" coordorigin="9840,10437" coordsize="204,200">
              <v:shape style="position:absolute;left:9840;top:10437;width:204;height:200" coordorigin="9840,10437" coordsize="204,200" path="m9857,10542l9849,10564,9857,10583,9866,10598,9852,10617,9840,10624,9845,10629,9847,10634,9852,10637,9866,10623,9880,10609,9916,10609,9901,10602,9889,10589,9892,10580,9873,10580,9864,10563,9857,10542xe" filled="t" fillcolor="#202020" stroked="f">
                <v:path arrowok="t"/>
                <v:fill/>
              </v:shape>
              <v:shape style="position:absolute;left:9840;top:10437;width:204;height:200" coordorigin="9840,10437" coordsize="204,200" path="m9916,10609l9880,10609,9893,10618,9959,10629,10039,10631,10042,10624,10044,10619,10041,10614,9941,10614,9919,10610,9916,10609xe" filled="t" fillcolor="#202020" stroked="f">
                <v:path arrowok="t"/>
                <v:fill/>
              </v:shape>
              <v:shape style="position:absolute;left:9840;top:10437;width:204;height:200" coordorigin="9840,10437" coordsize="204,200" path="m9974,10588l9958,10588,9958,10610,9974,10610,9974,10588xe" filled="t" fillcolor="#202020" stroked="f">
                <v:path arrowok="t"/>
                <v:fill/>
              </v:shape>
              <v:shape style="position:absolute;left:9840;top:10437;width:204;height:200" coordorigin="9840,10437" coordsize="204,200" path="m10034,10576l9907,10576,9907,10588,10034,10588,10034,10576xe" filled="t" fillcolor="#202020" stroked="f">
                <v:path arrowok="t"/>
                <v:fill/>
              </v:shape>
              <v:shape style="position:absolute;left:9840;top:10437;width:204;height:200" coordorigin="9840,10437" coordsize="204,200" path="m9905,10456l9842,10456,9842,10470,9886,10470,9847,10516,9847,10530,9887,10544,9882,10564,9873,10580,9892,10580,9896,10570,9901,10551,9905,10530,9905,10518,9866,10518,9905,10470,9905,10456xe" filled="t" fillcolor="#202020" stroked="f">
                <v:path arrowok="t"/>
                <v:fill/>
              </v:shape>
              <v:shape style="position:absolute;left:9840;top:10437;width:204;height:200" coordorigin="9840,10437" coordsize="204,200" path="m9974,10559l9958,10559,9958,10576,9974,10576,9974,10559xe" filled="t" fillcolor="#202020" stroked="f">
                <v:path arrowok="t"/>
                <v:fill/>
              </v:shape>
              <v:shape style="position:absolute;left:9840;top:10437;width:204;height:200" coordorigin="9840,10437" coordsize="204,200" path="m10025,10547l9912,10547,9912,10559,10025,10559,10025,10547xe" filled="t" fillcolor="#202020" stroked="f">
                <v:path arrowok="t"/>
                <v:fill/>
              </v:shape>
              <v:shape style="position:absolute;left:9840;top:10437;width:204;height:200" coordorigin="9840,10437" coordsize="204,200" path="m9974,10528l9958,10528,9958,10547,9974,10547,9974,10528xe" filled="t" fillcolor="#202020" stroked="f">
                <v:path arrowok="t"/>
                <v:fill/>
              </v:shape>
              <v:shape style="position:absolute;left:9840;top:10437;width:204;height:200" coordorigin="9840,10437" coordsize="204,200" path="m10022,10499l10006,10499,10006,10516,9917,10516,9917,10528,10006,10528,10006,10535,10022,10535,10022,10499xe" filled="t" fillcolor="#202020" stroked="f">
                <v:path arrowok="t"/>
                <v:fill/>
              </v:shape>
              <v:shape style="position:absolute;left:9840;top:10437;width:204;height:200" coordorigin="9840,10437" coordsize="204,200" path="m9974,10499l9958,10499,9958,10516,9974,10516,9974,10499xe" filled="t" fillcolor="#202020" stroked="f">
                <v:path arrowok="t"/>
                <v:fill/>
              </v:shape>
              <v:shape style="position:absolute;left:9840;top:10437;width:204;height:200" coordorigin="9840,10437" coordsize="204,200" path="m10044,10485l9905,10485,9905,10499,10044,10499,10044,10485xe" filled="t" fillcolor="#202020" stroked="f">
                <v:path arrowok="t"/>
                <v:fill/>
              </v:shape>
              <v:shape style="position:absolute;left:9840;top:10437;width:204;height:200" coordorigin="9840,10437" coordsize="204,200" path="m9974,10468l9958,10468,9958,10485,9974,10485,9974,10468xe" filled="t" fillcolor="#202020" stroked="f">
                <v:path arrowok="t"/>
                <v:fill/>
              </v:shape>
              <v:shape style="position:absolute;left:9840;top:10437;width:204;height:200" coordorigin="9840,10437" coordsize="204,200" path="m10022,10456l9917,10456,9917,10468,10006,10468,10006,10485,10022,10485,10022,10456xe" filled="t" fillcolor="#202020" stroked="f">
                <v:path arrowok="t"/>
                <v:fill/>
              </v:shape>
              <v:shape style="position:absolute;left:9840;top:10437;width:204;height:200" coordorigin="9840,10437" coordsize="204,200" path="m9974,10437l9958,10437,9958,10456,9974,10456,9974,10437xe" filled="t" fillcolor="#202020" stroked="f">
                <v:path arrowok="t"/>
                <v:fill/>
              </v:shape>
            </v:group>
            <v:group style="position:absolute;left:10054;top:10444;width:190;height:194" coordorigin="10054,10444" coordsize="190,194">
              <v:shape style="position:absolute;left:10054;top:10444;width:190;height:194" coordorigin="10054,10444" coordsize="190,194" path="m10162,10562l10145,10562,10145,10638,10162,10638,10162,10562xe" filled="t" fillcolor="#202020" stroked="f">
                <v:path arrowok="t"/>
                <v:fill/>
              </v:shape>
              <v:shape style="position:absolute;left:10054;top:10444;width:190;height:194" coordorigin="10054,10444" coordsize="190,194" path="m10253,10547l10054,10547,10054,10562,10253,10562,10253,10547xe" filled="t" fillcolor="#202020" stroked="f">
                <v:path arrowok="t"/>
                <v:fill/>
              </v:shape>
              <v:shape style="position:absolute;left:10054;top:10444;width:190;height:194" coordorigin="10054,10444" coordsize="190,194" path="m10162,10461l10145,10461,10145,10547,10162,10547,10162,10461xe" filled="t" fillcolor="#202020" stroked="f">
                <v:path arrowok="t"/>
                <v:fill/>
              </v:shape>
              <v:shape style="position:absolute;left:10054;top:10444;width:190;height:194" coordorigin="10054,10444" coordsize="190,194" path="m10087,10475l10073,10482,10077,10489,10090,10506,10101,10522,10111,10538,10124,10523,10112,10507,10100,10491,10087,10475xe" filled="t" fillcolor="#202020" stroked="f">
                <v:path arrowok="t"/>
                <v:fill/>
              </v:shape>
              <v:shape style="position:absolute;left:10054;top:10444;width:190;height:194" coordorigin="10054,10444" coordsize="190,194" path="m10216,10479l10204,10496,10191,10511,10178,10526,10197,10531,10209,10517,10221,10500,10234,10482,10216,10479xe" filled="t" fillcolor="#202020" stroked="f">
                <v:path arrowok="t"/>
                <v:fill/>
              </v:shape>
              <v:shape style="position:absolute;left:10054;top:10444;width:190;height:194" coordorigin="10054,10444" coordsize="190,194" path="m10243,10444l10063,10444,10063,10461,10243,10461,10243,104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604.859985pt;width:20.947854pt;height:10.84pt;mso-position-horizontal-relative:page;mso-position-vertical-relative:page;z-index:-4714" coordorigin="664,12097" coordsize="419,217">
            <v:group style="position:absolute;left:674;top:12107;width:202;height:197" coordorigin="674,12107" coordsize="202,197">
              <v:shape style="position:absolute;left:674;top:12107;width:202;height:197" coordorigin="674,12107" coordsize="202,197" path="m854,12285l830,12285,835,12290,840,12297,842,12304,856,12288,854,12285xe" filled="t" fillcolor="#202020" stroked="f">
                <v:path arrowok="t"/>
                <v:fill/>
              </v:shape>
              <v:shape style="position:absolute;left:674;top:12107;width:202;height:197" coordorigin="674,12107" coordsize="202,197" path="m780,12191l752,12201,741,12221,730,12238,720,12253,710,12266,703,12270,698,12275,694,12278,701,12294,708,12292,715,12292,785,12286,854,12285,846,12273,843,12271,789,12271,768,12270,750,12266,736,12259,747,12243,759,12226,769,12209,780,12191xe" filled="t" fillcolor="#202020" stroked="f">
                <v:path arrowok="t"/>
                <v:fill/>
              </v:shape>
              <v:shape style="position:absolute;left:674;top:12107;width:202;height:197" coordorigin="674,12107" coordsize="202,197" path="m809,12222l797,12235,808,12253,812,12270,789,12271,843,12271,831,12253,809,12222xe" filled="t" fillcolor="#202020" stroked="f">
                <v:path arrowok="t"/>
                <v:fill/>
              </v:shape>
              <v:shape style="position:absolute;left:674;top:12107;width:202;height:197" coordorigin="674,12107" coordsize="202,197" path="m806,12107l790,12112,791,12115,799,12133,850,12195,866,12208,871,12201,876,12196,869,12185,852,12172,837,12158,825,12143,814,12126,806,12107xe" filled="t" fillcolor="#202020" stroked="f">
                <v:path arrowok="t"/>
                <v:fill/>
              </v:shape>
              <v:shape style="position:absolute;left:674;top:12107;width:202;height:197" coordorigin="674,12107" coordsize="202,197" path="m758,12117l738,12121,728,12138,717,12154,704,12169,690,12184,674,12198,679,12203,739,12154,749,12136,758,12117xe" filled="t" fillcolor="#202020" stroked="f">
                <v:path arrowok="t"/>
                <v:fill/>
              </v:shape>
            </v:group>
            <v:group style="position:absolute;left:888;top:12112;width:185;height:190" coordorigin="888,12112" coordsize="185,190">
              <v:shape style="position:absolute;left:888;top:12112;width:185;height:190" coordorigin="888,12112" coordsize="185,190" path="m1008,12282l1008,12290,1010,12297,1013,12300,1035,12301,1052,12302,1071,12293,1073,12285,1025,12285,1008,12282xe" filled="t" fillcolor="#202020" stroked="f">
                <v:path arrowok="t"/>
                <v:fill/>
              </v:shape>
              <v:shape style="position:absolute;left:888;top:12112;width:185;height:190" coordorigin="888,12112" coordsize="185,190" path="m1078,12112l900,12112,900,12126,1061,12126,1061,12278,1056,12285,1073,12285,1078,12270,1078,12112xe" filled="t" fillcolor="#202020" stroked="f">
                <v:path arrowok="t"/>
                <v:fill/>
              </v:shape>
              <v:shape style="position:absolute;left:888;top:12112;width:185;height:190" coordorigin="888,12112" coordsize="185,190" path="m1018,12191l910,12191,910,12280,924,12280,924,12263,1018,12263,1018,12249,924,12249,924,12206,1018,12206,1018,12191xe" filled="t" fillcolor="#202020" stroked="f">
                <v:path arrowok="t"/>
                <v:fill/>
              </v:shape>
              <v:shape style="position:absolute;left:888;top:12112;width:185;height:190" coordorigin="888,12112" coordsize="185,190" path="m1018,12206l1001,12206,1001,12249,1018,12249,1018,12206xe" filled="t" fillcolor="#202020" stroked="f">
                <v:path arrowok="t"/>
                <v:fill/>
              </v:shape>
              <v:shape style="position:absolute;left:888;top:12112;width:185;height:190" coordorigin="888,12112" coordsize="185,190" path="m1044,12153l888,12153,888,12167,1044,12167,1044,1215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59999pt;margin-top:559.380005pt;width:31.24pt;height:11.37431pt;mso-position-horizontal-relative:page;mso-position-vertical-relative:page;z-index:-4713" coordorigin="2469,11188" coordsize="625,227">
            <v:group style="position:absolute;left:2479;top:11198;width:194;height:204" coordorigin="2479,11198" coordsize="194,204">
              <v:shape style="position:absolute;left:2479;top:11198;width:194;height:204" coordorigin="2479,11198" coordsize="194,204" path="m2647,11376l2605,11376,2623,11385,2657,11402,2659,11383,2647,11376xe" filled="t" fillcolor="#202020" stroked="f">
                <v:path arrowok="t"/>
                <v:fill/>
              </v:shape>
              <v:shape style="position:absolute;left:2479;top:11198;width:194;height:204" coordorigin="2479,11198" coordsize="194,204" path="m2683,11289l2479,11289,2479,11303,2530,11307,2526,11322,2526,11323,2532,11342,2551,11351,2564,11362,2548,11370,2529,11376,2509,11381,2486,11385,2489,11392,2491,11397,2508,11399,2528,11395,2547,11390,2585,11381,2605,11376,2647,11376,2641,11373,2624,11364,2606,11354,2617,11343,2574,11343,2537,11327,2542,11320,2546,11310,2551,11303,2683,11303,2683,11289xe" filled="t" fillcolor="#202020" stroked="f">
                <v:path arrowok="t"/>
                <v:fill/>
              </v:shape>
              <v:shape style="position:absolute;left:2479;top:11198;width:194;height:204" coordorigin="2479,11198" coordsize="194,204" path="m2638,11303l2551,11303,2620,11305,2611,11322,2596,11334,2574,11343,2617,11343,2620,11339,2631,11323,2638,11303xe" filled="t" fillcolor="#202020" stroked="f">
                <v:path arrowok="t"/>
                <v:fill/>
              </v:shape>
              <v:shape style="position:absolute;left:2479;top:11198;width:194;height:204" coordorigin="2479,11198" coordsize="194,204" path="m2561,11254l2551,11271,2542,11289,2561,11289,2566,11279,2573,11267,2578,11258,2561,11254xe" filled="t" fillcolor="#202020" stroked="f">
                <v:path arrowok="t"/>
                <v:fill/>
              </v:shape>
              <v:shape style="position:absolute;left:2479;top:11198;width:194;height:204" coordorigin="2479,11198" coordsize="194,204" path="m2674,11231l2489,11231,2489,11270,2506,11270,2506,11246,2674,11246,2674,11231xe" filled="t" fillcolor="#202020" stroked="f">
                <v:path arrowok="t"/>
                <v:fill/>
              </v:shape>
              <v:shape style="position:absolute;left:2479;top:11198;width:194;height:204" coordorigin="2479,11198" coordsize="194,204" path="m2674,11246l2657,11246,2657,11270,2674,11270,2674,11246xe" filled="t" fillcolor="#202020" stroked="f">
                <v:path arrowok="t"/>
                <v:fill/>
              </v:shape>
              <v:shape style="position:absolute;left:2479;top:11198;width:194;height:204" coordorigin="2479,11198" coordsize="194,204" path="m2578,11198l2563,11207,2570,11217,2575,11224,2582,11231,2590,11231,2599,11224,2592,11217,2578,11198xe" filled="t" fillcolor="#202020" stroked="f">
                <v:path arrowok="t"/>
                <v:fill/>
              </v:shape>
            </v:group>
            <v:group style="position:absolute;left:2688;top:11207;width:204;height:198" coordorigin="2688,11207" coordsize="204,198">
              <v:shape style="position:absolute;left:2688;top:11207;width:204;height:198" coordorigin="2688,11207" coordsize="204,198" path="m2844,11279l2830,11279,2830,11295,2829,11315,2796,11381,2774,11392,2779,11397,2782,11402,2789,11405,2807,11393,2822,11381,2835,11368,2862,11368,2856,11363,2839,11351,2839,11349,2842,11344,2842,11339,2843,11328,2844,11308,2844,11279xe" filled="t" fillcolor="#202020" stroked="f">
                <v:path arrowok="t"/>
                <v:fill/>
              </v:shape>
              <v:shape style="position:absolute;left:2688;top:11207;width:204;height:198" coordorigin="2688,11207" coordsize="204,198" path="m2862,11368l2835,11368,2852,11379,2868,11391,2882,11404,2889,11386,2862,11368xe" filled="t" fillcolor="#202020" stroked="f">
                <v:path arrowok="t"/>
                <v:fill/>
              </v:shape>
              <v:shape style="position:absolute;left:2688;top:11207;width:204;height:198" coordorigin="2688,11207" coordsize="204,198" path="m2882,11253l2789,11253,2789,11356,2806,11356,2806,11267,2882,11267,2882,11253xe" filled="t" fillcolor="#202020" stroked="f">
                <v:path arrowok="t"/>
                <v:fill/>
              </v:shape>
              <v:shape style="position:absolute;left:2688;top:11207;width:204;height:198" coordorigin="2688,11207" coordsize="204,198" path="m2882,11267l2868,11267,2868,11356,2882,11356,2882,11267xe" filled="t" fillcolor="#202020" stroked="f">
                <v:path arrowok="t"/>
                <v:fill/>
              </v:shape>
              <v:shape style="position:absolute;left:2688;top:11207;width:204;height:198" coordorigin="2688,11207" coordsize="204,198" path="m2842,11226l2827,11226,2822,11253,2837,11253,2842,11226xe" filled="t" fillcolor="#202020" stroked="f">
                <v:path arrowok="t"/>
                <v:fill/>
              </v:shape>
              <v:shape style="position:absolute;left:2688;top:11207;width:204;height:198" coordorigin="2688,11207" coordsize="204,198" path="m2892,11212l2784,11212,2784,11226,2892,11226,2892,11212xe" filled="t" fillcolor="#202020" stroked="f">
                <v:path arrowok="t"/>
                <v:fill/>
              </v:shape>
              <v:shape style="position:absolute;left:2688;top:11207;width:204;height:198" coordorigin="2688,11207" coordsize="204,198" path="m2717,11207l2702,11207,2702,11318,2700,11341,2697,11361,2693,11378,2688,11392,2695,11399,2715,11337,2717,11286,2717,11207xe" filled="t" fillcolor="#202020" stroked="f">
                <v:path arrowok="t"/>
                <v:fill/>
              </v:shape>
              <v:shape style="position:absolute;left:2688;top:11207;width:204;height:198" coordorigin="2688,11207" coordsize="204,198" path="m2772,11207l2758,11207,2758,11394,2772,11394,2772,11207xe" filled="t" fillcolor="#202020" stroked="f">
                <v:path arrowok="t"/>
                <v:fill/>
              </v:shape>
              <v:shape style="position:absolute;left:2688;top:11207;width:204;height:198" coordorigin="2688,11207" coordsize="204,198" path="m2746,11214l2731,11214,2731,11385,2746,11385,2746,11214xe" filled="t" fillcolor="#202020" stroked="f">
                <v:path arrowok="t"/>
                <v:fill/>
              </v:shape>
            </v:group>
            <v:group style="position:absolute;left:2902;top:11198;width:182;height:206" coordorigin="2902,11198" coordsize="182,206">
              <v:shape style="position:absolute;left:2902;top:11198;width:182;height:206" coordorigin="2902,11198" coordsize="182,206" path="m3010,11291l2993,11291,2993,11404,3010,11404,3010,11291xe" filled="t" fillcolor="#202020" stroked="f">
                <v:path arrowok="t"/>
                <v:fill/>
              </v:shape>
              <v:shape style="position:absolute;left:2902;top:11198;width:182;height:206" coordorigin="2902,11198" coordsize="182,206" path="m3084,11274l2918,11274,2918,11382,2935,11382,2935,11291,3084,11291,3084,11274xe" filled="t" fillcolor="#202020" stroked="f">
                <v:path arrowok="t"/>
                <v:fill/>
              </v:shape>
              <v:shape style="position:absolute;left:2902;top:11198;width:182;height:206" coordorigin="2902,11198" coordsize="182,206" path="m3038,11361l3026,11361,3029,11368,3029,11378,3074,11378,3084,11370,3084,11363,3048,11363,3038,11361xe" filled="t" fillcolor="#202020" stroked="f">
                <v:path arrowok="t"/>
                <v:fill/>
              </v:shape>
              <v:shape style="position:absolute;left:2902;top:11198;width:182;height:206" coordorigin="2902,11198" coordsize="182,206" path="m3084,11291l3067,11291,3067,11358,3062,11363,3084,11363,3084,11291xe" filled="t" fillcolor="#202020" stroked="f">
                <v:path arrowok="t"/>
                <v:fill/>
              </v:shape>
              <v:shape style="position:absolute;left:2902;top:11198;width:182;height:206" coordorigin="2902,11198" coordsize="182,206" path="m3010,11248l2993,11248,2993,11274,3010,11274,3010,11248xe" filled="t" fillcolor="#202020" stroked="f">
                <v:path arrowok="t"/>
                <v:fill/>
              </v:shape>
              <v:shape style="position:absolute;left:2902;top:11198;width:182;height:206" coordorigin="2902,11198" coordsize="182,206" path="m3101,11231l2902,11231,2902,11248,3101,11248,3101,11231xe" filled="t" fillcolor="#202020" stroked="f">
                <v:path arrowok="t"/>
                <v:fill/>
              </v:shape>
              <v:shape style="position:absolute;left:2902;top:11198;width:182;height:206" coordorigin="2902,11198" coordsize="182,206" path="m2998,11198l2983,11205,2993,11224,2998,11231,3000,11231,3014,11224,3010,11217,3005,11207,2998,111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620.099976pt;width:20.440pt;height:10.6pt;mso-position-horizontal-relative:page;mso-position-vertical-relative:page;z-index:-4712" coordorigin="2467,12402" coordsize="409,212">
            <v:group style="position:absolute;left:2477;top:12414;width:204;height:190" coordorigin="2477,12414" coordsize="204,190">
              <v:shape style="position:absolute;left:2477;top:12414;width:204;height:190" coordorigin="2477,12414" coordsize="204,190" path="m2644,12566l2609,12566,2622,12570,2639,12581,2655,12592,2671,12604,2670,12582,2653,12571,2644,12566xe" filled="t" fillcolor="#202020" stroked="f">
                <v:path arrowok="t"/>
                <v:fill/>
              </v:shape>
              <v:shape style="position:absolute;left:2477;top:12414;width:204;height:190" coordorigin="2477,12414" coordsize="204,190" path="m2623,12482l2606,12482,2606,12525,2602,12545,2592,12561,2579,12573,2562,12583,2539,12592,2544,12597,2546,12602,2562,12602,2581,12591,2597,12580,2609,12568,2609,12566,2644,12566,2636,12561,2618,12551,2623,12527,2623,12482xe" filled="t" fillcolor="#202020" stroked="f">
                <v:path arrowok="t"/>
                <v:fill/>
              </v:shape>
              <v:shape style="position:absolute;left:2477;top:12414;width:204;height:190" coordorigin="2477,12414" coordsize="204,190" path="m2525,12438l2508,12438,2508,12546,2489,12551,2477,12554,2492,12568,2530,12558,2554,12551,2554,12544,2525,12544,2525,12438xe" filled="t" fillcolor="#202020" stroked="f">
                <v:path arrowok="t"/>
                <v:fill/>
              </v:shape>
              <v:shape style="position:absolute;left:2477;top:12414;width:204;height:190" coordorigin="2477,12414" coordsize="204,190" path="m2669,12453l2561,12453,2561,12561,2578,12561,2578,12467,2669,12467,2669,12453xe" filled="t" fillcolor="#202020" stroked="f">
                <v:path arrowok="t"/>
                <v:fill/>
              </v:shape>
              <v:shape style="position:absolute;left:2477;top:12414;width:204;height:190" coordorigin="2477,12414" coordsize="204,190" path="m2669,12467l2654,12467,2654,12561,2669,12561,2669,12467xe" filled="t" fillcolor="#202020" stroked="f">
                <v:path arrowok="t"/>
                <v:fill/>
              </v:shape>
              <v:shape style="position:absolute;left:2477;top:12414;width:204;height:190" coordorigin="2477,12414" coordsize="204,190" path="m2554,12534l2534,12539,2525,12544,2554,12544,2554,12534xe" filled="t" fillcolor="#202020" stroked="f">
                <v:path arrowok="t"/>
                <v:fill/>
              </v:shape>
              <v:shape style="position:absolute;left:2477;top:12414;width:204;height:190" coordorigin="2477,12414" coordsize="204,190" path="m2623,12429l2604,12429,2599,12453,2616,12453,2623,12429xe" filled="t" fillcolor="#202020" stroked="f">
                <v:path arrowok="t"/>
                <v:fill/>
              </v:shape>
              <v:shape style="position:absolute;left:2477;top:12414;width:204;height:190" coordorigin="2477,12414" coordsize="204,190" path="m2551,12424l2479,12424,2479,12438,2551,12438,2551,12424xe" filled="t" fillcolor="#202020" stroked="f">
                <v:path arrowok="t"/>
                <v:fill/>
              </v:shape>
              <v:shape style="position:absolute;left:2477;top:12414;width:204;height:190" coordorigin="2477,12414" coordsize="204,190" path="m2681,12414l2556,12414,2556,12429,2681,12429,2681,12414xe" filled="t" fillcolor="#202020" stroked="f">
                <v:path arrowok="t"/>
                <v:fill/>
              </v:shape>
            </v:group>
            <v:group style="position:absolute;left:2717;top:12412;width:149;height:190" coordorigin="2717,12412" coordsize="149,190">
              <v:shape style="position:absolute;left:2717;top:12412;width:149;height:190" coordorigin="2717,12412" coordsize="149,190" path="m2866,12412l2717,12412,2717,12602,2734,12602,2734,12585,2866,12585,2866,12570,2734,12570,2734,12532,2866,12532,2866,12518,2734,12518,2734,12479,2866,12479,2866,12465,2734,12465,2734,12426,2866,12426,2866,12412xe" filled="t" fillcolor="#202020" stroked="f">
                <v:path arrowok="t"/>
                <v:fill/>
              </v:shape>
              <v:shape style="position:absolute;left:2717;top:12412;width:149;height:190" coordorigin="2717,12412" coordsize="149,190" path="m2866,12585l2849,12585,2849,12602,2866,12602,2866,12585xe" filled="t" fillcolor="#202020" stroked="f">
                <v:path arrowok="t"/>
                <v:fill/>
              </v:shape>
              <v:shape style="position:absolute;left:2717;top:12412;width:149;height:190" coordorigin="2717,12412" coordsize="149,190" path="m2866,12532l2849,12532,2849,12570,2866,12570,2866,12532xe" filled="t" fillcolor="#202020" stroked="f">
                <v:path arrowok="t"/>
                <v:fill/>
              </v:shape>
              <v:shape style="position:absolute;left:2717;top:12412;width:149;height:190" coordorigin="2717,12412" coordsize="149,190" path="m2866,12479l2849,12479,2849,12518,2866,12518,2866,12479xe" filled="t" fillcolor="#202020" stroked="f">
                <v:path arrowok="t"/>
                <v:fill/>
              </v:shape>
              <v:shape style="position:absolute;left:2717;top:12412;width:149;height:190" coordorigin="2717,12412" coordsize="149,190" path="m2866,12426l2849,12426,2849,12465,2866,12465,2866,1242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3.660004pt;margin-top:590.099976pt;width:34.480pt;height:9.254072pt;mso-position-horizontal-relative:page;mso-position-vertical-relative:page;z-index:-4711" coordorigin="3273,11802" coordsize="690,185">
            <v:group style="position:absolute;left:3283;top:11814;width:101;height:161" coordorigin="3283,11814" coordsize="101,161">
              <v:shape style="position:absolute;left:3283;top:11814;width:101;height:161" coordorigin="3283,11814" coordsize="101,161" path="m3371,11831l3338,11831,3346,11834,3355,11843,3358,11850,3358,11867,3355,11874,3350,11882,3348,11886,3338,11896,3326,11903,3314,11913,3305,11920,3293,11932,3290,11937,3286,11944,3283,11951,3283,11975,3384,11975,3384,11958,3305,11958,3305,11949,3307,11944,3310,11942,3312,11937,3317,11932,3322,11930,3329,11922,3343,11913,3355,11903,3365,11896,3370,11886,3374,11879,3379,11867,3379,11843,3374,11834,3371,11831xe" filled="t" fillcolor="#202020" stroked="f">
                <v:path arrowok="t"/>
                <v:fill/>
              </v:shape>
              <v:shape style="position:absolute;left:3283;top:11814;width:101;height:161" coordorigin="3283,11814" coordsize="101,161" path="m3346,11814l3314,11814,3307,11819,3300,11822,3290,11831,3290,11850,3295,11843,3302,11838,3307,11836,3314,11831,3371,11831,3365,11826,3355,11817,3346,11814xe" filled="t" fillcolor="#202020" stroked="f">
                <v:path arrowok="t"/>
                <v:fill/>
              </v:shape>
            </v:group>
            <v:group style="position:absolute;left:3401;top:11815;width:103;height:162" coordorigin="3401,11815" coordsize="103,162">
              <v:shape style="position:absolute;left:3401;top:11815;width:103;height:162" coordorigin="3401,11815" coordsize="103,162" path="m3446,11815l3402,11875,3401,11898,3401,11908,3435,11974,3459,11977,3478,11970,3488,11959,3444,11959,3431,11949,3423,11929,3420,11898,3420,11895,3423,11867,3430,11847,3444,11836,3463,11833,3488,11833,3484,11827,3468,11818,3446,11815xe" filled="t" fillcolor="#202020" stroked="f">
                <v:path arrowok="t"/>
                <v:fill/>
              </v:shape>
              <v:shape style="position:absolute;left:3401;top:11815;width:103;height:162" coordorigin="3401,11815" coordsize="103,162" path="m3488,11833l3463,11833,3473,11842,3479,11858,3483,11884,3483,11921,3476,11943,3464,11956,3444,11959,3488,11959,3493,11955,3499,11939,3503,11919,3504,11895,3502,11866,3495,11843,3488,11833xe" filled="t" fillcolor="#202020" stroked="f">
                <v:path arrowok="t"/>
                <v:fill/>
              </v:shape>
            </v:group>
            <v:group style="position:absolute;left:3533;top:11812;width:58;height:163" coordorigin="3533,11812" coordsize="58,163">
              <v:shape style="position:absolute;left:3533;top:11812;width:58;height:163" coordorigin="3533,11812" coordsize="58,163" path="m3590,11838l3569,11838,3569,11975,3590,11975,3590,11838xe" filled="t" fillcolor="#202020" stroked="f">
                <v:path arrowok="t"/>
                <v:fill/>
              </v:shape>
              <v:shape style="position:absolute;left:3533;top:11812;width:58;height:163" coordorigin="3533,11812" coordsize="58,163" path="m3590,11812l3581,11812,3576,11817,3569,11822,3559,11826,3550,11834,3540,11836,3533,11838,3533,11858,3540,11858,3554,11850,3562,11846,3566,11843,3569,11838,3590,11838,3590,11812xe" filled="t" fillcolor="#202020" stroked="f">
                <v:path arrowok="t"/>
                <v:fill/>
              </v:shape>
            </v:group>
            <v:group style="position:absolute;left:3643;top:11817;width:103;height:158" coordorigin="3643,11817" coordsize="103,158">
              <v:shape style="position:absolute;left:3643;top:11817;width:103;height:158" coordorigin="3643,11817" coordsize="103,158" path="m3746,11817l3643,11817,3643,11834,3715,11847,3706,11864,3674,11939,3665,11975,3689,11961,3693,11944,3699,11924,3726,11865,3746,11829,3746,11817xe" filled="t" fillcolor="#202020" stroked="f">
                <v:path arrowok="t"/>
                <v:fill/>
              </v:shape>
            </v:group>
            <v:group style="position:absolute;left:3763;top:11815;width:103;height:162" coordorigin="3763,11815" coordsize="103,162">
              <v:shape style="position:absolute;left:3763;top:11815;width:103;height:162" coordorigin="3763,11815" coordsize="103,162" path="m3809,11815l3765,11875,3763,11898,3763,11909,3797,11974,3821,11977,3840,11970,3851,11959,3807,11959,3793,11949,3785,11929,3782,11898,3782,11895,3785,11867,3793,11847,3806,11836,3826,11833,3851,11833,3847,11827,3830,11818,3809,11815xe" filled="t" fillcolor="#202020" stroked="f">
                <v:path arrowok="t"/>
                <v:fill/>
              </v:shape>
              <v:shape style="position:absolute;left:3763;top:11815;width:103;height:162" coordorigin="3763,11815" coordsize="103,162" path="m3851,11833l3826,11833,3835,11841,3842,11858,3845,11884,3846,11921,3840,11943,3827,11956,3807,11959,3851,11959,3855,11955,3862,11939,3865,11919,3866,11895,3864,11866,3858,11843,3851,11833xe" filled="t" fillcolor="#202020" stroked="f">
                <v:path arrowok="t"/>
                <v:fill/>
              </v:shape>
            </v:group>
            <v:group style="position:absolute;left:3895;top:11812;width:58;height:163" coordorigin="3895,11812" coordsize="58,163">
              <v:shape style="position:absolute;left:3895;top:11812;width:58;height:163" coordorigin="3895,11812" coordsize="58,163" path="m3953,11838l3931,11838,3931,11975,3953,11975,3953,11838xe" filled="t" fillcolor="#202020" stroked="f">
                <v:path arrowok="t"/>
                <v:fill/>
              </v:shape>
              <v:shape style="position:absolute;left:3895;top:11812;width:58;height:163" coordorigin="3895,11812" coordsize="58,163" path="m3953,11812l3943,11812,3938,11817,3931,11822,3922,11826,3912,11834,3905,11836,3895,11838,3895,11858,3902,11858,3910,11855,3924,11846,3929,11843,3931,11838,3953,11838,3953,118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0.259995pt;margin-top:590.099976pt;width:11.32pt;height:9.280pt;mso-position-horizontal-relative:page;mso-position-vertical-relative:page;z-index:-4710" coordorigin="4005,11802" coordsize="226,186">
            <v:group style="position:absolute;left:4015;top:11812;width:58;height:163" coordorigin="4015,11812" coordsize="58,163">
              <v:shape style="position:absolute;left:4015;top:11812;width:58;height:163" coordorigin="4015,11812" coordsize="58,163" path="m4073,11838l4051,11838,4051,11975,4073,11975,4073,11838xe" filled="t" fillcolor="#202020" stroked="f">
                <v:path arrowok="t"/>
                <v:fill/>
              </v:shape>
              <v:shape style="position:absolute;left:4015;top:11812;width:58;height:163" coordorigin="4015,11812" coordsize="58,163" path="m4073,11812l4063,11812,4058,11817,4051,11822,4042,11826,4032,11834,4025,11836,4015,11838,4015,11858,4022,11858,4030,11855,4044,11846,4049,11843,4051,11838,4073,11838,4073,11812xe" filled="t" fillcolor="#202020" stroked="f">
                <v:path arrowok="t"/>
                <v:fill/>
              </v:shape>
            </v:group>
            <v:group style="position:absolute;left:4128;top:11814;width:94;height:163" coordorigin="4128,11814" coordsize="94,163">
              <v:shape style="position:absolute;left:4128;top:11814;width:94;height:163" coordorigin="4128,11814" coordsize="94,163" path="m4128,11949l4128,11970,4138,11975,4150,11978,4167,11978,4188,11974,4205,11966,4211,11961,4152,11961,4140,11958,4128,11949xe" filled="t" fillcolor="#202020" stroked="f">
                <v:path arrowok="t"/>
                <v:fill/>
              </v:shape>
              <v:shape style="position:absolute;left:4128;top:11814;width:94;height:163" coordorigin="4128,11814" coordsize="94,163" path="m4212,11831l4154,11831,4172,11831,4189,11840,4194,11865,4183,11880,4157,11884,4145,11884,4145,11901,4176,11903,4194,11914,4200,11932,4200,11942,4198,11949,4190,11954,4186,11958,4176,11961,4211,11961,4217,11956,4222,11944,4222,11920,4212,11906,4205,11898,4195,11894,4183,11894,4196,11887,4211,11873,4217,11853,4217,11841,4212,11831xe" filled="t" fillcolor="#202020" stroked="f">
                <v:path arrowok="t"/>
                <v:fill/>
              </v:shape>
              <v:shape style="position:absolute;left:4128;top:11814;width:94;height:163" coordorigin="4128,11814" coordsize="94,163" path="m4183,11814l4157,11814,4145,11817,4135,11824,4135,11841,4145,11834,4154,11831,4212,11831,4202,11824,4195,11817,4183,118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540009pt;margin-top:581.940002pt;width:84.88pt;height:26.26623pt;mso-position-horizontal-relative:page;mso-position-vertical-relative:page;z-index:-4709" coordorigin="6271,11639" coordsize="1698,525">
            <v:shape style="position:absolute;left:6271;top:11639;width:1494;height:525" type="#_x0000_t75">
              <v:imagedata r:id="rId109" o:title=""/>
            </v:shape>
            <v:group style="position:absolute;left:7752;top:11654;width:206;height:197" coordorigin="7752,11654" coordsize="206,197">
              <v:shape style="position:absolute;left:7752;top:11654;width:206;height:197" coordorigin="7752,11654" coordsize="206,197" path="m7798,11769l7783,11769,7783,11831,7781,11834,7757,11834,7757,11846,7759,11850,7793,11850,7798,11843,7798,11769xe" filled="t" fillcolor="#202020" stroked="f">
                <v:path arrowok="t"/>
                <v:fill/>
              </v:shape>
              <v:shape style="position:absolute;left:7752;top:11654;width:206;height:197" coordorigin="7752,11654" coordsize="206,197" path="m7932,11829l7891,11829,7908,11838,7927,11845,7949,11850,7954,11841,7956,11835,7934,11830,7932,11829xe" filled="t" fillcolor="#202020" stroked="f">
                <v:path arrowok="t"/>
                <v:fill/>
              </v:shape>
              <v:shape style="position:absolute;left:7752;top:11654;width:206;height:197" coordorigin="7752,11654" coordsize="206,197" path="m7937,11745l7831,11745,7831,11759,7840,11765,7848,11783,7857,11801,7865,11819,7848,11827,7829,11834,7807,11838,7812,11843,7814,11848,7835,11847,7872,11835,7891,11829,7932,11829,7915,11821,7902,11809,7915,11795,7874,11795,7863,11779,7855,11759,7937,11759,7937,11745xe" filled="t" fillcolor="#202020" stroked="f">
                <v:path arrowok="t"/>
                <v:fill/>
              </v:shape>
              <v:shape style="position:absolute;left:7752;top:11654;width:206;height:197" coordorigin="7752,11654" coordsize="206,197" path="m7937,11759l7918,11759,7910,11775,7896,11788,7874,11795,7915,11795,7916,11794,7927,11777,7937,11759xe" filled="t" fillcolor="#202020" stroked="f">
                <v:path arrowok="t"/>
                <v:fill/>
              </v:shape>
              <v:shape style="position:absolute;left:7752;top:11654;width:206;height:197" coordorigin="7752,11654" coordsize="206,197" path="m7798,11706l7783,11706,7783,11752,7774,11754,7762,11759,7752,11762,7754,11778,7764,11774,7783,11769,7798,11769,7798,11764,7819,11757,7819,11747,7798,11747,7798,11706xe" filled="t" fillcolor="#202020" stroked="f">
                <v:path arrowok="t"/>
                <v:fill/>
              </v:shape>
              <v:shape style="position:absolute;left:7752;top:11654;width:206;height:197" coordorigin="7752,11654" coordsize="206,197" path="m7819,11740l7798,11747,7819,11747,7819,11740xe" filled="t" fillcolor="#202020" stroked="f">
                <v:path arrowok="t"/>
                <v:fill/>
              </v:shape>
              <v:shape style="position:absolute;left:7752;top:11654;width:206;height:197" coordorigin="7752,11654" coordsize="206,197" path="m7925,11661l7848,11661,7846,11699,7836,11716,7819,11730,7824,11733,7829,11738,7838,11737,7852,11722,7860,11704,7862,11682,7862,11675,7925,11675,7925,11661xe" filled="t" fillcolor="#202020" stroked="f">
                <v:path arrowok="t"/>
                <v:fill/>
              </v:shape>
              <v:shape style="position:absolute;left:7752;top:11654;width:206;height:197" coordorigin="7752,11654" coordsize="206,197" path="m7925,11675l7908,11675,7908,11723,7915,11730,7954,11730,7954,11726,7958,11716,7927,11716,7925,11711,7925,11675xe" filled="t" fillcolor="#202020" stroked="f">
                <v:path arrowok="t"/>
                <v:fill/>
              </v:shape>
              <v:shape style="position:absolute;left:7752;top:11654;width:206;height:197" coordorigin="7752,11654" coordsize="206,197" path="m7824,11692l7754,11692,7754,11706,7824,11706,7824,11692xe" filled="t" fillcolor="#202020" stroked="f">
                <v:path arrowok="t"/>
                <v:fill/>
              </v:shape>
              <v:shape style="position:absolute;left:7752;top:11654;width:206;height:197" coordorigin="7752,11654" coordsize="206,197" path="m7798,11654l7783,11654,7783,11692,7798,11692,7798,116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0.73999pt;margin-top:590.219971pt;width:42.278933pt;height:9.120899pt;mso-position-horizontal-relative:page;mso-position-vertical-relative:page;z-index:-4708" coordorigin="8215,11804" coordsize="846,182">
            <v:group style="position:absolute;left:8225;top:11814;width:102;height:162" coordorigin="8225,11814" coordsize="102,162">
              <v:shape style="position:absolute;left:8225;top:11814;width:102;height:162" coordorigin="8225,11814" coordsize="102,162" path="m8234,11954l8237,11974,8252,11976,8280,11975,8297,11966,8302,11961,8251,11961,8242,11958,8234,11954xe" filled="t" fillcolor="#202020" stroked="f">
                <v:path arrowok="t"/>
                <v:fill/>
              </v:shape>
              <v:shape style="position:absolute;left:8225;top:11814;width:102;height:162" coordorigin="8225,11814" coordsize="102,162" path="m8326,11896l8306,11896,8306,11908,8303,11929,8294,11944,8287,11956,8278,11961,8302,11961,8313,11948,8319,11935,8324,11918,8326,11896xe" filled="t" fillcolor="#202020" stroked="f">
                <v:path arrowok="t"/>
                <v:fill/>
              </v:shape>
              <v:shape style="position:absolute;left:8225;top:11814;width:102;height:162" coordorigin="8225,11814" coordsize="102,162" path="m8275,11814l8225,11866,8225,11882,8230,11894,8239,11903,8246,11913,8258,11918,8273,11918,8293,11912,8304,11898,8266,11898,8258,11896,8254,11891,8249,11884,8246,11874,8246,11855,8249,11848,8254,11841,8261,11834,8266,11831,8312,11831,8312,11831,8296,11818,8275,11814xe" filled="t" fillcolor="#202020" stroked="f">
                <v:path arrowok="t"/>
                <v:fill/>
              </v:shape>
              <v:shape style="position:absolute;left:8225;top:11814;width:102;height:162" coordorigin="8225,11814" coordsize="102,162" path="m8312,11831l8285,11831,8292,11834,8297,11841,8304,11850,8306,11860,8306,11879,8304,11886,8297,11891,8292,11896,8285,11898,8304,11898,8306,11896,8326,11896,8326,11884,8327,11866,8321,11847,8312,11831xe" filled="t" fillcolor="#202020" stroked="f">
                <v:path arrowok="t"/>
                <v:fill/>
              </v:shape>
            </v:group>
            <v:group style="position:absolute;left:8345;top:11815;width:106;height:162" coordorigin="8345,11815" coordsize="106,162">
              <v:shape style="position:absolute;left:8345;top:11815;width:106;height:162" coordorigin="8345,11815" coordsize="106,162" path="m8390,11815l8346,11875,8345,11898,8345,11909,8380,11974,8404,11977,8422,11969,8432,11959,8388,11959,8375,11949,8367,11929,8364,11898,8364,11896,8367,11867,8374,11847,8388,11836,8407,11833,8433,11833,8429,11827,8412,11818,8390,11815xe" filled="t" fillcolor="#202020" stroked="f">
                <v:path arrowok="t"/>
                <v:fill/>
              </v:shape>
              <v:shape style="position:absolute;left:8345;top:11815;width:106;height:162" coordorigin="8345,11815" coordsize="106,162" path="m8433,11833l8407,11833,8417,11841,8423,11858,8427,11884,8427,11921,8421,11943,8409,11956,8388,11959,8432,11959,8438,11953,8445,11937,8449,11918,8450,11893,8448,11865,8441,11843,8433,11833xe" filled="t" fillcolor="#202020" stroked="f">
                <v:path arrowok="t"/>
                <v:fill/>
              </v:shape>
            </v:group>
            <v:group style="position:absolute;left:8458;top:11817;width:94;height:158" coordorigin="8458,11817" coordsize="94,158">
              <v:shape style="position:absolute;left:8458;top:11817;width:94;height:158" coordorigin="8458,11817" coordsize="94,158" path="m8551,11939l8532,11939,8532,11975,8551,11975,8551,11939xe" filled="t" fillcolor="#202020" stroked="f">
                <v:path arrowok="t"/>
                <v:fill/>
              </v:shape>
              <v:shape style="position:absolute;left:8458;top:11817;width:94;height:158" coordorigin="8458,11817" coordsize="94,158" path="m8551,11817l8526,11823,8517,11839,8507,11856,8494,11875,8482,11892,8470,11908,8458,11922,8458,11939,8575,11939,8575,11922,8479,11922,8488,11912,8499,11897,8511,11880,8521,11862,8532,11846,8551,11846,8551,11817xe" filled="t" fillcolor="#202020" stroked="f">
                <v:path arrowok="t"/>
                <v:fill/>
              </v:shape>
              <v:shape style="position:absolute;left:8458;top:11817;width:94;height:158" coordorigin="8458,11817" coordsize="94,158" path="m8551,11846l8532,11846,8532,11922,8551,11922,8551,11846xe" filled="t" fillcolor="#202020" stroked="f">
                <v:path arrowok="t"/>
                <v:fill/>
              </v:shape>
            </v:group>
            <v:group style="position:absolute;left:8587;top:11814;width:101;height:161" coordorigin="8587,11814" coordsize="101,161">
              <v:shape style="position:absolute;left:8587;top:11814;width:101;height:161" coordorigin="8587,11814" coordsize="101,161" path="m8675,11831l8642,11831,8650,11834,8659,11843,8662,11850,8662,11867,8657,11882,8642,11896,8630,11903,8618,11913,8609,11920,8597,11932,8594,11937,8587,11958,8587,11975,8688,11975,8688,11958,8609,11958,8609,11949,8611,11944,8614,11942,8616,11937,8621,11932,8626,11930,8633,11922,8647,11913,8659,11903,8669,11896,8674,11886,8681,11879,8683,11867,8683,11843,8678,11834,8675,11831xe" filled="t" fillcolor="#202020" stroked="f">
                <v:path arrowok="t"/>
                <v:fill/>
              </v:shape>
              <v:shape style="position:absolute;left:8587;top:11814;width:101;height:161" coordorigin="8587,11814" coordsize="101,161" path="m8650,11814l8618,11814,8611,11819,8604,11822,8594,11831,8594,11850,8599,11843,8606,11838,8614,11836,8618,11831,8675,11831,8669,11826,8662,11817,8650,11814xe" filled="t" fillcolor="#202020" stroked="f">
                <v:path arrowok="t"/>
                <v:fill/>
              </v:shape>
            </v:group>
            <v:group style="position:absolute;left:8705;top:11815;width:106;height:162" coordorigin="8705,11815" coordsize="106,162">
              <v:shape style="position:absolute;left:8705;top:11815;width:106;height:162" coordorigin="8705,11815" coordsize="106,162" path="m8750,11815l8706,11875,8705,11898,8705,11909,8740,11974,8765,11977,8783,11969,8792,11959,8748,11959,8735,11949,8727,11929,8724,11898,8724,11896,8727,11867,8734,11847,8748,11836,8767,11833,8794,11833,8790,11827,8773,11818,8750,11815xe" filled="t" fillcolor="#202020" stroked="f">
                <v:path arrowok="t"/>
                <v:fill/>
              </v:shape>
              <v:shape style="position:absolute;left:8705;top:11815;width:106;height:162" coordorigin="8705,11815" coordsize="106,162" path="m8794,11833l8767,11833,8777,11841,8783,11858,8787,11884,8787,11921,8781,11943,8769,11956,8748,11959,8792,11959,8798,11953,8805,11937,8809,11917,8810,11893,8808,11864,8801,11842,8794,11833xe" filled="t" fillcolor="#202020" stroked="f">
                <v:path arrowok="t"/>
                <v:fill/>
              </v:shape>
            </v:group>
            <v:group style="position:absolute;left:8825;top:11815;width:106;height:162" coordorigin="8825,11815" coordsize="106,162">
              <v:shape style="position:absolute;left:8825;top:11815;width:106;height:162" coordorigin="8825,11815" coordsize="106,162" path="m8870,11815l8826,11875,8825,11898,8825,11909,8860,11974,8885,11977,8903,11969,8912,11959,8868,11959,8855,11949,8847,11929,8844,11898,8844,11896,8847,11867,8854,11847,8868,11836,8887,11833,8914,11833,8910,11827,8893,11818,8870,11815xe" filled="t" fillcolor="#202020" stroked="f">
                <v:path arrowok="t"/>
                <v:fill/>
              </v:shape>
              <v:shape style="position:absolute;left:8825;top:11815;width:106;height:162" coordorigin="8825,11815" coordsize="106,162" path="m8914,11833l8887,11833,8897,11841,8903,11858,8907,11884,8907,11921,8901,11943,8889,11956,8868,11959,8912,11959,8918,11953,8925,11937,8929,11917,8930,11893,8928,11864,8921,11842,8914,11833xe" filled="t" fillcolor="#202020" stroked="f">
                <v:path arrowok="t"/>
                <v:fill/>
              </v:shape>
            </v:group>
            <v:group style="position:absolute;left:8945;top:11815;width:106;height:162" coordorigin="8945,11815" coordsize="106,162">
              <v:shape style="position:absolute;left:8945;top:11815;width:106;height:162" coordorigin="8945,11815" coordsize="106,162" path="m8990,11815l8946,11875,8945,11898,8945,11909,8980,11974,9005,11977,9023,11969,9032,11959,8988,11959,8975,11949,8967,11929,8964,11898,8964,11896,8967,11867,8974,11847,8988,11836,9007,11833,9034,11833,9030,11827,9013,11818,8990,11815xe" filled="t" fillcolor="#202020" stroked="f">
                <v:path arrowok="t"/>
                <v:fill/>
              </v:shape>
              <v:shape style="position:absolute;left:8945;top:11815;width:106;height:162" coordorigin="8945,11815" coordsize="106,162" path="m9034,11833l9007,11833,9017,11841,9023,11858,9027,11884,9027,11921,9021,11943,9009,11956,8988,11959,9032,11959,9038,11953,9045,11937,9049,11917,9050,11893,9048,11864,9041,11842,9034,118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059998pt;margin-top:589.5pt;width:32.2pt;height:11.23505pt;mso-position-horizontal-relative:page;mso-position-vertical-relative:page;z-index:-4707" coordorigin="9621,11790" coordsize="644,225">
            <v:group style="position:absolute;left:9631;top:11812;width:192;height:193" coordorigin="9631,11812" coordsize="192,193">
              <v:shape style="position:absolute;left:9631;top:11812;width:192;height:193" coordorigin="9631,11812" coordsize="192,193" path="m9691,11927l9687,11945,9703,11959,9714,11973,9697,11979,9678,11984,9657,11987,9634,11990,9636,11997,9641,12002,9656,12005,9680,12000,9742,11979,9781,11952,9724,11952,9708,11941,9691,11927xe" filled="t" fillcolor="#202020" stroked="f">
                <v:path arrowok="t"/>
                <v:fill/>
              </v:shape>
              <v:shape style="position:absolute;left:9631;top:11812;width:192;height:193" coordorigin="9631,11812" coordsize="192,193" path="m9811,11918l9689,11918,9782,11929,9767,11941,9748,11949,9724,11952,9781,11952,9788,11946,9801,11932,9811,11918xe" filled="t" fillcolor="#202020" stroked="f">
                <v:path arrowok="t"/>
                <v:fill/>
              </v:shape>
              <v:shape style="position:absolute;left:9631;top:11812;width:192;height:193" coordorigin="9631,11812" coordsize="192,193" path="m9701,11879l9648,11933,9631,11944,9636,11946,9638,11951,9660,11944,9675,11930,9689,11918,9811,11918,9811,11903,9703,11903,9708,11898,9713,11891,9718,11886,9701,11879xe" filled="t" fillcolor="#202020" stroked="f">
                <v:path arrowok="t"/>
                <v:fill/>
              </v:shape>
              <v:shape style="position:absolute;left:9631;top:11812;width:192;height:193" coordorigin="9631,11812" coordsize="192,193" path="m9823,11812l9643,11812,9643,11886,9660,11886,9660,11879,9823,11879,9823,11865,9660,11865,9660,11824,9823,11824,9823,11812xe" filled="t" fillcolor="#202020" stroked="f">
                <v:path arrowok="t"/>
                <v:fill/>
              </v:shape>
              <v:shape style="position:absolute;left:9631;top:11812;width:192;height:193" coordorigin="9631,11812" coordsize="192,193" path="m9823,11879l9809,11879,9809,11886,9823,11886,9823,11879xe" filled="t" fillcolor="#202020" stroked="f">
                <v:path arrowok="t"/>
                <v:fill/>
              </v:shape>
              <v:shape style="position:absolute;left:9631;top:11812;width:192;height:193" coordorigin="9631,11812" coordsize="192,193" path="m9713,11824l9698,11824,9698,11865,9713,11865,9713,11824xe" filled="t" fillcolor="#202020" stroked="f">
                <v:path arrowok="t"/>
                <v:fill/>
              </v:shape>
              <v:shape style="position:absolute;left:9631;top:11812;width:192;height:193" coordorigin="9631,11812" coordsize="192,193" path="m9768,11824l9754,11824,9754,11865,9768,11865,9768,11824xe" filled="t" fillcolor="#202020" stroked="f">
                <v:path arrowok="t"/>
                <v:fill/>
              </v:shape>
              <v:shape style="position:absolute;left:9631;top:11812;width:192;height:193" coordorigin="9631,11812" coordsize="192,193" path="m9823,11824l9809,11824,9809,11865,9823,11865,9823,11824xe" filled="t" fillcolor="#202020" stroked="f">
                <v:path arrowok="t"/>
                <v:fill/>
              </v:shape>
            </v:group>
            <v:group style="position:absolute;left:9854;top:11812;width:178;height:192" coordorigin="9854,11812" coordsize="178,192">
              <v:shape style="position:absolute;left:9854;top:11812;width:178;height:192" coordorigin="9854,11812" coordsize="178,192" path="m10032,11812l9943,11812,9943,11902,9941,11922,9936,11940,9929,11960,9918,11976,9902,11992,9907,11997,9912,11999,9914,12004,9915,12003,9931,11987,9942,11970,9950,11952,9955,11934,10032,11934,10032,11918,9958,11918,9958,11906,9960,11894,9960,11879,10032,11879,10032,11865,9960,11865,9960,11826,10032,11826,10032,11812xe" filled="t" fillcolor="#202020" stroked="f">
                <v:path arrowok="t"/>
                <v:fill/>
              </v:shape>
              <v:shape style="position:absolute;left:9854;top:11812;width:178;height:192" coordorigin="9854,11812" coordsize="178,192" path="m10032,11934l10018,11934,10018,11982,10013,11985,9972,11985,9972,11990,9974,11994,9974,12002,10025,12002,10032,11994,10032,11934xe" filled="t" fillcolor="#202020" stroked="f">
                <v:path arrowok="t"/>
                <v:fill/>
              </v:shape>
              <v:shape style="position:absolute;left:9854;top:11812;width:178;height:192" coordorigin="9854,11812" coordsize="178,192" path="m9917,11817l9854,11817,9854,11973,9869,11973,9869,11956,9917,11956,9917,11942,9869,11942,9869,11894,9917,11894,9917,11879,9869,11879,9869,11831,9917,11831,9917,11817xe" filled="t" fillcolor="#202020" stroked="f">
                <v:path arrowok="t"/>
                <v:fill/>
              </v:shape>
              <v:shape style="position:absolute;left:9854;top:11812;width:178;height:192" coordorigin="9854,11812" coordsize="178,192" path="m9917,11894l9902,11894,9902,11942,9917,11942,9917,11894xe" filled="t" fillcolor="#202020" stroked="f">
                <v:path arrowok="t"/>
                <v:fill/>
              </v:shape>
              <v:shape style="position:absolute;left:9854;top:11812;width:178;height:192" coordorigin="9854,11812" coordsize="178,192" path="m10032,11879l10018,11879,10018,11918,10032,11918,10032,11879xe" filled="t" fillcolor="#202020" stroked="f">
                <v:path arrowok="t"/>
                <v:fill/>
              </v:shape>
              <v:shape style="position:absolute;left:9854;top:11812;width:178;height:192" coordorigin="9854,11812" coordsize="178,192" path="m9917,11831l9902,11831,9902,11879,9917,11879,9917,11831xe" filled="t" fillcolor="#202020" stroked="f">
                <v:path arrowok="t"/>
                <v:fill/>
              </v:shape>
              <v:shape style="position:absolute;left:9854;top:11812;width:178;height:192" coordorigin="9854,11812" coordsize="178,192" path="m10032,11826l10018,11826,10018,11865,10032,11865,10032,11826xe" filled="t" fillcolor="#202020" stroked="f">
                <v:path arrowok="t"/>
                <v:fill/>
              </v:shape>
            </v:group>
            <v:group style="position:absolute;left:10049;top:11800;width:206;height:202" coordorigin="10049,11800" coordsize="206,202">
              <v:shape style="position:absolute;left:10049;top:11800;width:206;height:202" coordorigin="10049,11800" coordsize="206,202" path="m10135,11800l10116,11801,10116,11841,10054,11841,10054,11858,10112,11871,10110,11892,10080,11962,10049,11990,10056,11994,10058,11999,10066,12002,10080,11990,10123,11919,10133,11858,10253,11858,10253,11841,10133,11840,10134,11821,10135,11800xe" filled="t" fillcolor="#202020" stroked="f">
                <v:path arrowok="t"/>
                <v:fill/>
              </v:shape>
              <v:shape style="position:absolute;left:10049;top:11800;width:206;height:202" coordorigin="10049,11800" coordsize="206,202" path="m10171,11963l10154,11963,10154,11969,10162,11990,10183,11997,10234,11997,10246,11990,10247,11980,10178,11980,10171,11975,10171,11963xe" filled="t" fillcolor="#202020" stroked="f">
                <v:path arrowok="t"/>
                <v:fill/>
              </v:shape>
              <v:shape style="position:absolute;left:10049;top:11800;width:206;height:202" coordorigin="10049,11800" coordsize="206,202" path="m10171,11858l10154,11858,10144,11949,10127,11959,10109,11968,10114,11973,10116,11978,10119,11982,10139,11974,10154,11963,10171,11963,10186,11940,10197,11930,10171,11930,10171,11858xe" filled="t" fillcolor="#202020" stroked="f">
                <v:path arrowok="t"/>
                <v:fill/>
              </v:shape>
              <v:shape style="position:absolute;left:10049;top:11800;width:206;height:202" coordorigin="10049,11800" coordsize="206,202" path="m10236,11934l10236,11949,10234,11958,10234,11966,10231,11975,10224,11980,10247,11980,10248,11973,10250,11968,10253,11956,10255,11942,10248,11939,10243,11937,10236,11934xe" filled="t" fillcolor="#202020" stroked="f">
                <v:path arrowok="t"/>
                <v:fill/>
              </v:shape>
              <v:shape style="position:absolute;left:10049;top:11800;width:206;height:202" coordorigin="10049,11800" coordsize="206,202" path="m10238,11882l10214,11886,10201,11901,10187,11915,10171,11930,10197,11930,10201,11926,10215,11912,10227,11897,10238,11882xe" filled="t" fillcolor="#202020" stroked="f">
                <v:path arrowok="t"/>
                <v:fill/>
              </v:shape>
              <v:shape style="position:absolute;left:10049;top:11800;width:206;height:202" coordorigin="10049,11800" coordsize="206,202" path="m10183,11800l10174,11812,10192,11827,10207,11838,10216,11823,10201,11812,10183,118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673.619995pt;width:42.88pt;height:11.2pt;mso-position-horizontal-relative:page;mso-position-vertical-relative:page;z-index:-4706" coordorigin="1060,13472" coordsize="858,224">
            <v:group style="position:absolute;left:1070;top:13497;width:204;height:190" coordorigin="1070,13497" coordsize="204,190">
              <v:shape style="position:absolute;left:1070;top:13497;width:204;height:190" coordorigin="1070,13497" coordsize="204,190" path="m1238,13648l1205,13648,1216,13653,1233,13664,1249,13675,1265,13686,1265,13664,1248,13654,1238,13648xe" filled="t" fillcolor="#202020" stroked="f">
                <v:path arrowok="t"/>
                <v:fill/>
              </v:shape>
              <v:shape style="position:absolute;left:1070;top:13497;width:204;height:190" coordorigin="1070,13497" coordsize="204,190" path="m1217,13564l1202,13564,1202,13608,1197,13628,1187,13645,1173,13656,1156,13666,1133,13674,1142,13684,1155,13685,1174,13675,1190,13664,1202,13650,1205,13648,1238,13648,1231,13644,1212,13634,1217,13622,1217,13564xe" filled="t" fillcolor="#202020" stroked="f">
                <v:path arrowok="t"/>
                <v:fill/>
              </v:shape>
              <v:shape style="position:absolute;left:1070;top:13497;width:204;height:190" coordorigin="1070,13497" coordsize="204,190" path="m1118,13521l1102,13521,1102,13629,1082,13634,1070,13636,1087,13650,1125,13640,1150,13634,1147,13631,1147,13626,1118,13626,1118,13521xe" filled="t" fillcolor="#202020" stroked="f">
                <v:path arrowok="t"/>
                <v:fill/>
              </v:shape>
              <v:shape style="position:absolute;left:1070;top:13497;width:204;height:190" coordorigin="1070,13497" coordsize="204,190" path="m1265,13535l1154,13535,1154,13643,1171,13643,1171,13550,1265,13550,1265,13535xe" filled="t" fillcolor="#202020" stroked="f">
                <v:path arrowok="t"/>
                <v:fill/>
              </v:shape>
              <v:shape style="position:absolute;left:1070;top:13497;width:204;height:190" coordorigin="1070,13497" coordsize="204,190" path="m1265,13550l1248,13550,1248,13643,1265,13643,1265,13550xe" filled="t" fillcolor="#202020" stroked="f">
                <v:path arrowok="t"/>
                <v:fill/>
              </v:shape>
              <v:shape style="position:absolute;left:1070;top:13497;width:204;height:190" coordorigin="1070,13497" coordsize="204,190" path="m1147,13619l1140,13622,1130,13624,1118,13626,1147,13626,1147,13619xe" filled="t" fillcolor="#202020" stroked="f">
                <v:path arrowok="t"/>
                <v:fill/>
              </v:shape>
              <v:shape style="position:absolute;left:1070;top:13497;width:204;height:190" coordorigin="1070,13497" coordsize="204,190" path="m1217,13511l1200,13511,1193,13535,1210,13535,1217,13511xe" filled="t" fillcolor="#202020" stroked="f">
                <v:path arrowok="t"/>
                <v:fill/>
              </v:shape>
              <v:shape style="position:absolute;left:1070;top:13497;width:204;height:190" coordorigin="1070,13497" coordsize="204,190" path="m1145,13506l1075,13506,1075,13521,1145,13521,1145,13506xe" filled="t" fillcolor="#202020" stroked="f">
                <v:path arrowok="t"/>
                <v:fill/>
              </v:shape>
              <v:shape style="position:absolute;left:1070;top:13497;width:204;height:190" coordorigin="1070,13497" coordsize="204,190" path="m1274,13497l1150,13497,1150,13511,1274,13511,1274,13497xe" filled="t" fillcolor="#202020" stroked="f">
                <v:path arrowok="t"/>
                <v:fill/>
              </v:shape>
            </v:group>
            <v:group style="position:absolute;left:1310;top:13494;width:149;height:190" coordorigin="1310,13494" coordsize="149,190">
              <v:shape style="position:absolute;left:1310;top:13494;width:149;height:190" coordorigin="1310,13494" coordsize="149,190" path="m1459,13494l1310,13494,1310,13684,1330,13684,1330,13670,1459,13670,1459,13653,1330,13653,1330,13614,1459,13614,1459,13600,1330,13600,1330,13562,1459,13562,1459,13547,1330,13547,1330,13509,1459,13509,1459,13494xe" filled="t" fillcolor="#202020" stroked="f">
                <v:path arrowok="t"/>
                <v:fill/>
              </v:shape>
              <v:shape style="position:absolute;left:1310;top:13494;width:149;height:190" coordorigin="1310,13494" coordsize="149,190" path="m1459,13670l1442,13670,1442,13684,1459,13684,1459,13670xe" filled="t" fillcolor="#202020" stroked="f">
                <v:path arrowok="t"/>
                <v:fill/>
              </v:shape>
              <v:shape style="position:absolute;left:1310;top:13494;width:149;height:190" coordorigin="1310,13494" coordsize="149,190" path="m1459,13614l1442,13614,1442,13653,1459,13653,1459,13614xe" filled="t" fillcolor="#202020" stroked="f">
                <v:path arrowok="t"/>
                <v:fill/>
              </v:shape>
              <v:shape style="position:absolute;left:1310;top:13494;width:149;height:190" coordorigin="1310,13494" coordsize="149,190" path="m1459,13562l1442,13562,1442,13600,1459,13600,1459,13562xe" filled="t" fillcolor="#202020" stroked="f">
                <v:path arrowok="t"/>
                <v:fill/>
              </v:shape>
              <v:shape style="position:absolute;left:1310;top:13494;width:149;height:190" coordorigin="1310,13494" coordsize="149,190" path="m1459,13509l1442,13509,1442,13547,1459,13547,1459,13509xe" filled="t" fillcolor="#202020" stroked="f">
                <v:path arrowok="t"/>
                <v:fill/>
              </v:shape>
            </v:group>
            <v:group style="position:absolute;left:1495;top:13487;width:202;height:185" coordorigin="1495,13487" coordsize="202,185">
              <v:shape style="position:absolute;left:1495;top:13487;width:202;height:185" coordorigin="1495,13487" coordsize="202,185" path="m1697,13658l1495,13658,1495,13672,1697,13672,1697,13658xe" filled="t" fillcolor="#202020" stroked="f">
                <v:path arrowok="t"/>
                <v:fill/>
              </v:shape>
              <v:shape style="position:absolute;left:1495;top:13487;width:202;height:185" coordorigin="1495,13487" coordsize="202,185" path="m1577,13487l1560,13487,1560,13658,1577,13658,1577,13487xe" filled="t" fillcolor="#202020" stroked="f">
                <v:path arrowok="t"/>
                <v:fill/>
              </v:shape>
              <v:shape style="position:absolute;left:1495;top:13487;width:202;height:185" coordorigin="1495,13487" coordsize="202,185" path="m1630,13487l1613,13487,1613,13658,1630,13658,1630,13487xe" filled="t" fillcolor="#202020" stroked="f">
                <v:path arrowok="t"/>
                <v:fill/>
              </v:shape>
              <v:shape style="position:absolute;left:1495;top:13487;width:202;height:185" coordorigin="1495,13487" coordsize="202,185" path="m1517,13528l1506,13544,1514,13562,1521,13581,1527,13600,1534,13619,1547,13602,1540,13583,1533,13564,1525,13546,1517,13528xe" filled="t" fillcolor="#202020" stroked="f">
                <v:path arrowok="t"/>
                <v:fill/>
              </v:shape>
              <v:shape style="position:absolute;left:1495;top:13487;width:202;height:185" coordorigin="1495,13487" coordsize="202,185" path="m1690,13535l1669,13540,1662,13558,1654,13577,1646,13596,1637,13614,1658,13611,1665,13594,1672,13576,1681,13556,1690,13535xe" filled="t" fillcolor="#202020" stroked="f">
                <v:path arrowok="t"/>
                <v:fill/>
              </v:shape>
            </v:group>
            <v:group style="position:absolute;left:1706;top:13482;width:202;height:192" coordorigin="1706,13482" coordsize="202,192">
              <v:shape style="position:absolute;left:1706;top:13482;width:202;height:192" coordorigin="1706,13482" coordsize="202,192" path="m1908,13658l1706,13658,1706,13674,1908,13674,1908,13658xe" filled="t" fillcolor="#202020" stroked="f">
                <v:path arrowok="t"/>
                <v:fill/>
              </v:shape>
              <v:shape style="position:absolute;left:1706;top:13482;width:202;height:192" coordorigin="1706,13482" coordsize="202,192" path="m1814,13600l1798,13600,1798,13658,1814,13658,1814,13600xe" filled="t" fillcolor="#202020" stroked="f">
                <v:path arrowok="t"/>
                <v:fill/>
              </v:shape>
              <v:shape style="position:absolute;left:1706;top:13482;width:202;height:192" coordorigin="1706,13482" coordsize="202,192" path="m1891,13583l1721,13583,1721,13600,1891,13600,1891,13583xe" filled="t" fillcolor="#202020" stroked="f">
                <v:path arrowok="t"/>
                <v:fill/>
              </v:shape>
              <v:shape style="position:absolute;left:1706;top:13482;width:202;height:192" coordorigin="1706,13482" coordsize="202,192" path="m1814,13538l1798,13538,1798,13583,1814,13583,1814,13538xe" filled="t" fillcolor="#202020" stroked="f">
                <v:path arrowok="t"/>
                <v:fill/>
              </v:shape>
              <v:shape style="position:absolute;left:1706;top:13482;width:202;height:192" coordorigin="1706,13482" coordsize="202,192" path="m1898,13521l1714,13521,1714,13538,1898,13538,1898,13521xe" filled="t" fillcolor="#202020" stroked="f">
                <v:path arrowok="t"/>
                <v:fill/>
              </v:shape>
              <v:shape style="position:absolute;left:1706;top:13482;width:202;height:192" coordorigin="1706,13482" coordsize="202,192" path="m1805,13482l1788,13492,1793,13497,1805,13521,1822,13511,1819,13504,1812,13494,1805,134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666.179993pt;width:31.24pt;height:11.2pt;mso-position-horizontal-relative:page;mso-position-vertical-relative:page;z-index:-4705" coordorigin="2467,13324" coordsize="625,224">
            <v:group style="position:absolute;left:2477;top:13346;width:204;height:190" coordorigin="2477,13346" coordsize="204,190">
              <v:shape style="position:absolute;left:2477;top:13346;width:204;height:190" coordorigin="2477,13346" coordsize="204,190" path="m2623,13413l2606,13413,2606,13458,2602,13478,2592,13495,2579,13506,2562,13516,2539,13526,2544,13530,2546,13535,2561,13533,2581,13524,2597,13513,2609,13502,2609,13499,2645,13499,2636,13494,2618,13482,2621,13473,2623,13461,2623,13413xe" filled="t" fillcolor="#202020" stroked="f">
                <v:path arrowok="t"/>
                <v:fill/>
              </v:shape>
              <v:shape style="position:absolute;left:2477;top:13346;width:204;height:190" coordorigin="2477,13346" coordsize="204,190" path="m2645,13499l2609,13499,2621,13503,2638,13514,2655,13525,2671,13535,2670,13514,2645,13499xe" filled="t" fillcolor="#202020" stroked="f">
                <v:path arrowok="t"/>
                <v:fill/>
              </v:shape>
              <v:shape style="position:absolute;left:2477;top:13346;width:204;height:190" coordorigin="2477,13346" coordsize="204,190" path="m2525,13370l2508,13370,2508,13480,2489,13485,2477,13487,2492,13501,2510,13496,2530,13491,2554,13485,2554,13475,2525,13475,2525,13370xe" filled="t" fillcolor="#202020" stroked="f">
                <v:path arrowok="t"/>
                <v:fill/>
              </v:shape>
              <v:shape style="position:absolute;left:2477;top:13346;width:204;height:190" coordorigin="2477,13346" coordsize="204,190" path="m2669,13386l2561,13386,2561,13494,2578,13494,2578,13401,2669,13401,2669,13386xe" filled="t" fillcolor="#202020" stroked="f">
                <v:path arrowok="t"/>
                <v:fill/>
              </v:shape>
              <v:shape style="position:absolute;left:2477;top:13346;width:204;height:190" coordorigin="2477,13346" coordsize="204,190" path="m2669,13401l2654,13401,2654,13494,2669,13494,2669,13401xe" filled="t" fillcolor="#202020" stroked="f">
                <v:path arrowok="t"/>
                <v:fill/>
              </v:shape>
              <v:shape style="position:absolute;left:2477;top:13346;width:204;height:190" coordorigin="2477,13346" coordsize="204,190" path="m2554,13468l2525,13475,2554,13475,2554,13468xe" filled="t" fillcolor="#202020" stroked="f">
                <v:path arrowok="t"/>
                <v:fill/>
              </v:shape>
              <v:shape style="position:absolute;left:2477;top:13346;width:204;height:190" coordorigin="2477,13346" coordsize="204,190" path="m2623,13360l2604,13360,2599,13386,2616,13386,2623,13360xe" filled="t" fillcolor="#202020" stroked="f">
                <v:path arrowok="t"/>
                <v:fill/>
              </v:shape>
              <v:shape style="position:absolute;left:2477;top:13346;width:204;height:190" coordorigin="2477,13346" coordsize="204,190" path="m2551,13355l2479,13355,2479,13370,2551,13370,2551,13355xe" filled="t" fillcolor="#202020" stroked="f">
                <v:path arrowok="t"/>
                <v:fill/>
              </v:shape>
              <v:shape style="position:absolute;left:2477;top:13346;width:204;height:190" coordorigin="2477,13346" coordsize="204,190" path="m2681,13346l2556,13346,2556,13360,2681,13360,2681,13346xe" filled="t" fillcolor="#202020" stroked="f">
                <v:path arrowok="t"/>
                <v:fill/>
              </v:shape>
            </v:group>
            <v:group style="position:absolute;left:2717;top:13343;width:149;height:190" coordorigin="2717,13343" coordsize="149,190">
              <v:shape style="position:absolute;left:2717;top:13343;width:149;height:190" coordorigin="2717,13343" coordsize="149,190" path="m2866,13343l2717,13343,2717,13533,2734,13533,2734,13518,2866,13518,2866,13504,2734,13504,2734,13466,2866,13466,2866,13451,2734,13451,2734,13413,2866,13413,2866,13398,2734,13398,2734,13360,2866,13360,2866,13343xe" filled="t" fillcolor="#202020" stroked="f">
                <v:path arrowok="t"/>
                <v:fill/>
              </v:shape>
              <v:shape style="position:absolute;left:2717;top:13343;width:149;height:190" coordorigin="2717,13343" coordsize="149,190" path="m2866,13518l2849,13518,2849,13533,2866,13533,2866,13518xe" filled="t" fillcolor="#202020" stroked="f">
                <v:path arrowok="t"/>
                <v:fill/>
              </v:shape>
              <v:shape style="position:absolute;left:2717;top:13343;width:149;height:190" coordorigin="2717,13343" coordsize="149,190" path="m2866,13466l2849,13466,2849,13504,2866,13504,2866,13466xe" filled="t" fillcolor="#202020" stroked="f">
                <v:path arrowok="t"/>
                <v:fill/>
              </v:shape>
              <v:shape style="position:absolute;left:2717;top:13343;width:149;height:190" coordorigin="2717,13343" coordsize="149,190" path="m2866,13413l2849,13413,2849,13451,2866,13451,2866,13413xe" filled="t" fillcolor="#202020" stroked="f">
                <v:path arrowok="t"/>
                <v:fill/>
              </v:shape>
              <v:shape style="position:absolute;left:2717;top:13343;width:149;height:190" coordorigin="2717,13343" coordsize="149,190" path="m2866,13360l2849,13360,2849,13398,2866,13398,2866,13360xe" filled="t" fillcolor="#202020" stroked="f">
                <v:path arrowok="t"/>
                <v:fill/>
              </v:shape>
            </v:group>
            <v:group style="position:absolute;left:2897;top:13334;width:185;height:204" coordorigin="2897,13334" coordsize="185,204">
              <v:shape style="position:absolute;left:2897;top:13334;width:185;height:204" coordorigin="2897,13334" coordsize="185,204" path="m2957,13461l2940,13461,2940,13538,2957,13538,2957,13523,3082,13523,3082,13509,2957,13509,2957,13461xe" filled="t" fillcolor="#202020" stroked="f">
                <v:path arrowok="t"/>
                <v:fill/>
              </v:shape>
              <v:shape style="position:absolute;left:2897;top:13334;width:185;height:204" coordorigin="2897,13334" coordsize="185,204" path="m3082,13523l3065,13523,3065,13538,3082,13538,3082,13523xe" filled="t" fillcolor="#202020" stroked="f">
                <v:path arrowok="t"/>
                <v:fill/>
              </v:shape>
              <v:shape style="position:absolute;left:2897;top:13334;width:185;height:204" coordorigin="2897,13334" coordsize="185,204" path="m3082,13458l3065,13458,3065,13509,3082,13509,3082,13458xe" filled="t" fillcolor="#202020" stroked="f">
                <v:path arrowok="t"/>
                <v:fill/>
              </v:shape>
              <v:shape style="position:absolute;left:2897;top:13334;width:185;height:204" coordorigin="2897,13334" coordsize="185,204" path="m2966,13389l2952,13398,2964,13408,2971,13418,2917,13451,2897,13456,2902,13461,2904,13466,2906,13473,2930,13463,2940,13461,2957,13461,2957,13458,3082,13458,3082,13444,2985,13442,3004,13432,3021,13422,3030,13416,2996,13416,2981,13402,2966,13389xe" filled="t" fillcolor="#202020" stroked="f">
                <v:path arrowok="t"/>
                <v:fill/>
              </v:shape>
              <v:shape style="position:absolute;left:2897;top:13334;width:185;height:204" coordorigin="2897,13334" coordsize="185,204" path="m3082,13372l2964,13372,3048,13383,3032,13395,3015,13406,2996,13416,3030,13416,3038,13410,3054,13398,3068,13386,3082,13372xe" filled="t" fillcolor="#202020" stroked="f">
                <v:path arrowok="t"/>
                <v:fill/>
              </v:shape>
              <v:shape style="position:absolute;left:2897;top:13334;width:185;height:204" coordorigin="2897,13334" coordsize="185,204" path="m2974,13334l2932,13381,2902,13406,2909,13413,2919,13412,2935,13399,2951,13386,2964,13372,3082,13372,3082,13358,2976,13358,2981,13353,2986,13346,2990,13341,2974,133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4.399994pt;margin-top:681.919983pt;width:10.306639pt;height:9.960pt;mso-position-horizontal-relative:page;mso-position-vertical-relative:page;z-index:-4704" coordorigin="2688,13638" coordsize="206,199">
            <v:shape style="position:absolute;left:2688;top:13638;width:206;height:199" coordorigin="2688,13638" coordsize="206,199" path="m2738,13746l2724,13746,2724,13838,2738,13838,2738,13746xe" filled="t" fillcolor="#202020" stroked="f">
              <v:path arrowok="t"/>
              <v:fill/>
            </v:shape>
            <v:shape style="position:absolute;left:2688;top:13638;width:206;height:199" coordorigin="2688,13638" coordsize="206,199" path="m2784,13816l2784,13823,2786,13828,2786,13833,2825,13833,2832,13826,2832,13818,2791,13818,2784,13816xe" filled="t" fillcolor="#202020" stroked="f">
              <v:path arrowok="t"/>
              <v:fill/>
            </v:shape>
            <v:shape style="position:absolute;left:2688;top:13638;width:206;height:199" coordorigin="2688,13638" coordsize="206,199" path="m2832,13689l2818,13689,2818,13814,2813,13818,2832,13818,2832,13689xe" filled="t" fillcolor="#202020" stroked="f">
              <v:path arrowok="t"/>
              <v:fill/>
            </v:shape>
            <v:shape style="position:absolute;left:2688;top:13638;width:206;height:199" coordorigin="2688,13638" coordsize="206,199" path="m2858,13722l2844,13730,2852,13748,2860,13765,2869,13784,2878,13804,2894,13794,2858,13722xe" filled="t" fillcolor="#202020" stroked="f">
              <v:path arrowok="t"/>
              <v:fill/>
            </v:shape>
            <v:shape style="position:absolute;left:2688;top:13638;width:206;height:199" coordorigin="2688,13638" coordsize="206,199" path="m2786,13722l2779,13743,2772,13762,2765,13780,2758,13797,2762,13799,2770,13802,2773,13802,2781,13785,2789,13767,2796,13747,2803,13727,2786,13722xe" filled="t" fillcolor="#202020" stroked="f">
              <v:path arrowok="t"/>
              <v:fill/>
            </v:shape>
            <v:shape style="position:absolute;left:2688;top:13638;width:206;height:199" coordorigin="2688,13638" coordsize="206,199" path="m2765,13696l2690,13696,2690,13710,2717,13727,2708,13745,2699,13763,2688,13780,2690,13787,2693,13792,2705,13783,2715,13765,2724,13746,2738,13746,2738,13737,2758,13737,2753,13732,2738,13732,2738,13710,2765,13710,2765,13706,2781,13706,2784,13701,2765,13701,2765,13696xe" filled="t" fillcolor="#202020" stroked="f">
              <v:path arrowok="t"/>
              <v:fill/>
            </v:shape>
            <v:shape style="position:absolute;left:2688;top:13638;width:206;height:199" coordorigin="2688,13638" coordsize="206,199" path="m2758,13737l2738,13737,2753,13751,2760,13761,2770,13751,2765,13744,2758,13737xe" filled="t" fillcolor="#202020" stroked="f">
              <v:path arrowok="t"/>
              <v:fill/>
            </v:shape>
            <v:shape style="position:absolute;left:2688;top:13638;width:206;height:199" coordorigin="2688,13638" coordsize="206,199" path="m2746,13725l2738,13732,2753,13732,2746,13725xe" filled="t" fillcolor="#202020" stroked="f">
              <v:path arrowok="t"/>
              <v:fill/>
            </v:shape>
            <v:shape style="position:absolute;left:2688;top:13638;width:206;height:199" coordorigin="2688,13638" coordsize="206,199" path="m2781,13706l2765,13706,2767,13708,2770,13713,2775,13714,2781,13706xe" filled="t" fillcolor="#202020" stroked="f">
              <v:path arrowok="t"/>
              <v:fill/>
            </v:shape>
            <v:shape style="position:absolute;left:2688;top:13638;width:206;height:199" coordorigin="2688,13638" coordsize="206,199" path="m2887,13679l2868,13679,2866,13686,2861,13696,2856,13708,2866,13713,2870,13713,2878,13698,2885,13686,2887,13679xe" filled="t" fillcolor="#202020" stroked="f">
              <v:path arrowok="t"/>
              <v:fill/>
            </v:shape>
            <v:shape style="position:absolute;left:2688;top:13638;width:206;height:199" coordorigin="2688,13638" coordsize="206,199" path="m2815,13638l2792,13649,2784,13668,2774,13685,2765,13701,2784,13701,2786,13698,2796,13679,2887,13679,2887,13665,2803,13665,2806,13658,2815,13638xe" filled="t" fillcolor="#202020" stroked="f">
              <v:path arrowok="t"/>
              <v:fill/>
            </v:shape>
            <v:shape style="position:absolute;left:2688;top:13638;width:206;height:199" coordorigin="2688,13638" coordsize="206,199" path="m2738,13665l2724,13665,2724,13696,2738,13696,2738,13665xe" filled="t" fillcolor="#202020" stroked="f">
              <v:path arrowok="t"/>
              <v:fill/>
            </v:shape>
            <v:shape style="position:absolute;left:2688;top:13638;width:206;height:199" coordorigin="2688,13638" coordsize="206,199" path="m2753,13646l2735,13649,2714,13651,2690,13653,2693,13658,2693,13662,2695,13667,2714,13667,2724,13665,2738,13665,2738,13662,2750,13662,2762,13660,2772,13658,2753,1364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5.660004pt;margin-top:673.859985pt;width:42.16pt;height:10.84pt;mso-position-horizontal-relative:page;mso-position-vertical-relative:page;z-index:-4703" coordorigin="3513,13477" coordsize="843,217">
            <v:group style="position:absolute;left:3523;top:13499;width:194;height:185" coordorigin="3523,13499" coordsize="194,185">
              <v:shape style="position:absolute;left:3523;top:13499;width:194;height:185" coordorigin="3523,13499" coordsize="194,185" path="m3674,13590l3658,13590,3658,13684,3674,13684,3674,13590xe" filled="t" fillcolor="#202020" stroked="f">
                <v:path arrowok="t"/>
                <v:fill/>
              </v:shape>
              <v:shape style="position:absolute;left:3523;top:13499;width:194;height:185" coordorigin="3523,13499" coordsize="194,185" path="m3727,13574l3523,13574,3523,13590,3576,13591,3574,13612,3569,13631,3559,13648,3544,13661,3523,13672,3533,13682,3587,13634,3593,13590,3727,13590,3727,13574xe" filled="t" fillcolor="#202020" stroked="f">
                <v:path arrowok="t"/>
                <v:fill/>
              </v:shape>
              <v:shape style="position:absolute;left:3523;top:13499;width:194;height:185" coordorigin="3523,13499" coordsize="194,185" path="m3593,13516l3576,13516,3576,13574,3593,13574,3593,13516xe" filled="t" fillcolor="#202020" stroked="f">
                <v:path arrowok="t"/>
                <v:fill/>
              </v:shape>
              <v:shape style="position:absolute;left:3523;top:13499;width:194;height:185" coordorigin="3523,13499" coordsize="194,185" path="m3674,13516l3658,13516,3658,13574,3674,13574,3674,13516xe" filled="t" fillcolor="#202020" stroked="f">
                <v:path arrowok="t"/>
                <v:fill/>
              </v:shape>
              <v:shape style="position:absolute;left:3523;top:13499;width:194;height:185" coordorigin="3523,13499" coordsize="194,185" path="m3718,13499l3530,13499,3530,13516,3718,13516,3718,13499xe" filled="t" fillcolor="#202020" stroked="f">
                <v:path arrowok="t"/>
                <v:fill/>
              </v:shape>
            </v:group>
            <v:group style="position:absolute;left:3737;top:13664;width:199;height:2" coordorigin="3737,13664" coordsize="199,2">
              <v:shape style="position:absolute;left:3737;top:13664;width:199;height:2" coordorigin="3737,13664" coordsize="199,0" path="m3737,13664l3936,13664e" filled="f" stroked="t" strokeweight=".94pt" strokecolor="#202020">
                <v:path arrowok="t"/>
              </v:shape>
            </v:group>
            <v:group style="position:absolute;left:3835;top:13518;width:2;height:137" coordorigin="3835,13518" coordsize="2,137">
              <v:shape style="position:absolute;left:3835;top:13518;width:2;height:137" coordorigin="3835,13518" coordsize="0,137" path="m3835,13518l3835,13655e" filled="f" stroked="t" strokeweight="1.06pt" strokecolor="#202020">
                <v:path arrowok="t"/>
              </v:shape>
            </v:group>
            <v:group style="position:absolute;left:3749;top:13510;width:175;height:2" coordorigin="3749,13510" coordsize="175,2">
              <v:shape style="position:absolute;left:3749;top:13510;width:175;height:2" coordorigin="3749,13510" coordsize="175,0" path="m3749,13510l3924,13510e" filled="f" stroked="t" strokeweight=".94pt" strokecolor="#202020">
                <v:path arrowok="t"/>
              </v:shape>
            </v:group>
            <v:group style="position:absolute;left:3972;top:13497;width:146;height:187" coordorigin="3972,13497" coordsize="146,187">
              <v:shape style="position:absolute;left:3972;top:13497;width:146;height:187" coordorigin="3972,13497" coordsize="146,187" path="m4118,13497l3972,13497,3972,13684,3991,13684,3991,13670,4118,13670,4118,13655,3991,13655,3991,13590,4118,13590,4118,13574,3991,13574,3991,13514,4118,13514,4118,13497xe" filled="t" fillcolor="#202020" stroked="f">
                <v:path arrowok="t"/>
                <v:fill/>
              </v:shape>
              <v:shape style="position:absolute;left:3972;top:13497;width:146;height:187" coordorigin="3972,13497" coordsize="146,187" path="m4118,13670l4102,13670,4102,13684,4118,13684,4118,13670xe" filled="t" fillcolor="#202020" stroked="f">
                <v:path arrowok="t"/>
                <v:fill/>
              </v:shape>
              <v:shape style="position:absolute;left:3972;top:13497;width:146;height:187" coordorigin="3972,13497" coordsize="146,187" path="m4118,13590l4102,13590,4102,13655,4118,13655,4118,13590xe" filled="t" fillcolor="#202020" stroked="f">
                <v:path arrowok="t"/>
                <v:fill/>
              </v:shape>
              <v:shape style="position:absolute;left:3972;top:13497;width:146;height:187" coordorigin="3972,13497" coordsize="146,187" path="m4118,13514l4102,13514,4102,13574,4118,13574,4118,13514xe" filled="t" fillcolor="#202020" stroked="f">
                <v:path arrowok="t"/>
                <v:fill/>
              </v:shape>
            </v:group>
            <v:group style="position:absolute;left:4154;top:13487;width:192;height:197" coordorigin="4154,13487" coordsize="192,197">
              <v:shape style="position:absolute;left:4154;top:13487;width:192;height:197" coordorigin="4154,13487" coordsize="192,197" path="m4190,13638l4183,13647,4169,13662,4154,13674,4157,13679,4162,13684,4174,13678,4187,13665,4202,13648,4190,13638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346,13492l4274,13492,4274,13586,4273,13607,4271,13626,4268,13642,4261,13660,4248,13677,4253,13682,4289,13614,4346,13614,4346,13600,4289,13600,4289,13598,4290,13583,4289,13559,4346,13559,4346,13547,4289,13547,4289,13506,4346,13506,4346,13492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346,13614l4332,13614,4332,13665,4330,13667,4298,13667,4301,13672,4301,13682,4310,13682,4318,13684,4339,13684,4346,13674,4346,13614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226,13638l4217,13648,4226,13658,4236,13665,4243,13672,4253,13660,4246,13653,4226,13638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265,13622l4154,13622,4154,13636,4265,13636,4265,13622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190,13526l4174,13526,4174,13622,4190,13622,4190,13598,4248,13598,4248,13586,4190,13586,4190,13562,4248,13562,4248,13550,4190,13550,4190,13526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248,13598l4231,13598,4231,13622,4248,13622,4248,13598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346,13559l4332,13559,4332,13600,4346,13600,4346,13559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248,13562l4231,13562,4231,13586,4248,13586,4248,13562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248,13526l4231,13526,4231,13550,4248,13550,4248,13526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346,13506l4332,13506,4332,13547,4346,13547,4346,13506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265,13514l4157,13514,4157,13526,4265,13526,4265,13514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190,13487l4174,13487,4174,13514,4190,13514,4190,13487xe" filled="t" fillcolor="#202020" stroked="f">
                <v:path arrowok="t"/>
                <v:fill/>
              </v:shape>
              <v:shape style="position:absolute;left:4154;top:13487;width:192;height:197" coordorigin="4154,13487" coordsize="192,197" path="m4248,13487l4231,13487,4231,13514,4248,13514,4248,134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666.179993pt;width:21.43pt;height:11.08pt;mso-position-horizontal-relative:page;mso-position-vertical-relative:page;z-index:-4702" coordorigin="4804,13324" coordsize="429,222">
            <v:group style="position:absolute;left:4814;top:13334;width:202;height:202" coordorigin="4814,13334" coordsize="202,202">
              <v:shape style="position:absolute;left:4814;top:13334;width:202;height:202" coordorigin="4814,13334" coordsize="202,202" path="m4994,13511l4956,13511,4973,13521,4990,13529,5011,13535,5016,13526,5005,13517,4994,13511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934,13470l4915,13470,4922,13480,4932,13492,4939,13501,4922,13509,4903,13516,4882,13521,4884,13526,4889,13530,4902,13534,4921,13527,4939,13519,4956,13511,4994,13511,4987,13507,4977,13490,4951,13490,4937,13475,4934,13470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879,13406l4864,13410,4859,13444,4856,13466,4853,13492,4838,13494,4814,13499,4825,13512,4884,13499,4884,13490,4872,13490,4866,13483,4871,13458,4874,13439,4877,13420,4879,13406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944,13432l4926,13436,4914,13451,4900,13466,4884,13480,4889,13485,4894,13487,4896,13492,4910,13478,4915,13470,4934,13470,4927,13458,4998,13458,4999,13456,4999,13444,4937,13444,4942,13434,4944,13432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998,13458l4982,13458,4980,13462,4968,13477,4951,13490,4977,13490,4977,13489,4990,13473,4998,13458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884,13485l4879,13487,4872,13490,4884,13490,4884,13485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834,13406l4819,13408,4822,13422,4826,13439,4830,13460,4834,13480,4844,13463,4841,13441,4837,13422,4834,13406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915,13410l4898,13422,4882,13432,4886,13437,4889,13442,4904,13437,4920,13425,4934,13413,4915,13410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975,13403l4966,13415,4976,13421,4993,13431,5009,13442,5011,13424,4994,13414,4975,13403xe" filled="t" fillcolor="#202020" stroked="f">
                <v:path arrowok="t"/>
                <v:fill/>
              </v:shape>
              <v:shape style="position:absolute;left:4814;top:13334;width:202;height:202" coordorigin="4814,13334" coordsize="202,202" path="m5007,13394l4997,13394,4999,13398,5006,13406,5007,13394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958,13341l4932,13347,4920,13363,4908,13377,4901,13384,4894,13386,4901,13401,4906,13401,4910,13398,4974,13395,4997,13394,5007,13394,5007,13383,5006,13381,4966,13381,4945,13379,4931,13372,4944,13357,4958,13341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886,13374l4817,13374,4817,13389,4886,13389,4886,13374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980,13353l4968,13360,4973,13367,4980,13374,4966,13381,5006,13381,4994,13368,4980,13353xe" filled="t" fillcolor="#202020" stroked="f">
                <v:path arrowok="t"/>
                <v:fill/>
              </v:shape>
              <v:shape style="position:absolute;left:4814;top:13334;width:202;height:202" coordorigin="4814,13334" coordsize="202,202" path="m4846,13334l4834,13343,4841,13353,4848,13365,4853,13374,4867,13365,4853,13346,4846,13334xe" filled="t" fillcolor="#202020" stroked="f">
                <v:path arrowok="t"/>
                <v:fill/>
              </v:shape>
            </v:group>
            <v:group style="position:absolute;left:5028;top:13514;width:197;height:2" coordorigin="5028,13514" coordsize="197,2">
              <v:shape style="position:absolute;left:5028;top:13514;width:197;height:2" coordorigin="5028,13514" coordsize="197,0" path="m5028,13514l5225,13514e" filled="f" stroked="t" strokeweight=".82pt" strokecolor="#202020">
                <v:path arrowok="t"/>
              </v:shape>
            </v:group>
            <v:group style="position:absolute;left:5126;top:13370;width:2;height:137" coordorigin="5126,13370" coordsize="2,137">
              <v:shape style="position:absolute;left:5126;top:13370;width:2;height:137" coordorigin="5126,13370" coordsize="0,137" path="m5126,13370l5126,13506e" filled="f" stroked="t" strokeweight="1.06pt" strokecolor="#202020">
                <v:path arrowok="t"/>
              </v:shape>
            </v:group>
            <v:group style="position:absolute;left:5040;top:13361;width:173;height:2" coordorigin="5040,13361" coordsize="173,2">
              <v:shape style="position:absolute;left:5040;top:13361;width:173;height:2" coordorigin="5040,13361" coordsize="173,0" path="m5040,13361l5213,13361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941101pt;margin-top:666.179993pt;width:29.437811pt;height:11.56pt;mso-position-horizontal-relative:page;mso-position-vertical-relative:page;z-index:-4701" coordorigin="5359,13324" coordsize="589,231">
            <v:group style="position:absolute;left:5369;top:13350;width:53;height:194" coordorigin="5369,13350" coordsize="53,194">
              <v:shape style="position:absolute;left:5369;top:13350;width:53;height:194" coordorigin="5369,13350" coordsize="53,194" path="m5422,13350l5374,13409,5369,13451,5371,13472,5375,13492,5382,13511,5392,13529,5405,13545,5417,13539,5406,13522,5397,13505,5391,13486,5387,13466,5386,13444,5387,13423,5392,13403,5399,13384,5409,13367,5422,13350xe" filled="t" fillcolor="#202020" stroked="f">
                <v:path arrowok="t"/>
                <v:fill/>
              </v:shape>
            </v:group>
            <v:group style="position:absolute;left:5446;top:13334;width:202;height:202" coordorigin="5446,13334" coordsize="202,202">
              <v:shape style="position:absolute;left:5446;top:13334;width:202;height:202" coordorigin="5446,13334" coordsize="202,202" path="m5602,13505l5558,13505,5575,13514,5593,13522,5614,13529,5635,13535,5640,13530,5642,13526,5633,13515,5611,13509,5602,13505xe" filled="t" fillcolor="#202020" stroked="f">
                <v:path arrowok="t"/>
                <v:fill/>
              </v:shape>
              <v:shape style="position:absolute;left:5446;top:13334;width:202;height:202" coordorigin="5446,13334" coordsize="202,202" path="m5513,13422l5501,13437,5510,13455,5518,13473,5469,13514,5446,13521,5450,13526,5453,13530,5464,13533,5485,13527,5523,13514,5541,13509,5558,13505,5602,13505,5592,13501,5576,13491,5563,13480,5568,13473,5545,13473,5532,13459,5522,13442,5513,13422xe" filled="t" fillcolor="#202020" stroked="f">
                <v:path arrowok="t"/>
                <v:fill/>
              </v:shape>
              <v:shape style="position:absolute;left:5446;top:13334;width:202;height:202" coordorigin="5446,13334" coordsize="202,202" path="m5580,13422l5579,13425,5569,13444,5557,13460,5545,13473,5568,13473,5575,13465,5586,13448,5597,13430,5580,13422xe" filled="t" fillcolor="#202020" stroked="f">
                <v:path arrowok="t"/>
                <v:fill/>
              </v:shape>
              <v:shape style="position:absolute;left:5446;top:13334;width:202;height:202" coordorigin="5446,13334" coordsize="202,202" path="m5582,13389l5589,13412,5605,13426,5619,13439,5630,13451,5640,13442,5633,13428,5619,13416,5602,13403,5582,13389xe" filled="t" fillcolor="#202020" stroked="f">
                <v:path arrowok="t"/>
                <v:fill/>
              </v:shape>
              <v:shape style="position:absolute;left:5446;top:13334;width:202;height:202" coordorigin="5446,13334" coordsize="202,202" path="m5508,13389l5496,13402,5482,13416,5467,13430,5450,13442,5458,13449,5477,13441,5492,13428,5508,13415,5522,13401,5508,13389xe" filled="t" fillcolor="#202020" stroked="f">
                <v:path arrowok="t"/>
                <v:fill/>
              </v:shape>
              <v:shape style="position:absolute;left:5446;top:13334;width:202;height:202" coordorigin="5446,13334" coordsize="202,202" path="m5647,13365l5448,13365,5448,13379,5647,13379,5647,13365xe" filled="t" fillcolor="#202020" stroked="f">
                <v:path arrowok="t"/>
                <v:fill/>
              </v:shape>
              <v:shape style="position:absolute;left:5446;top:13334;width:202;height:202" coordorigin="5446,13334" coordsize="202,202" path="m5546,13334l5530,13341,5537,13350,5542,13358,5544,13365,5549,13365,5561,13358,5556,13350,5551,13341,5546,13334xe" filled="t" fillcolor="#202020" stroked="f">
                <v:path arrowok="t"/>
                <v:fill/>
              </v:shape>
            </v:group>
            <v:group style="position:absolute;left:5659;top:13514;width:199;height:2" coordorigin="5659,13514" coordsize="199,2">
              <v:shape style="position:absolute;left:5659;top:13514;width:199;height:2" coordorigin="5659,13514" coordsize="199,0" path="m5659,13514l5858,13514e" filled="f" stroked="t" strokeweight=".82pt" strokecolor="#202020">
                <v:path arrowok="t"/>
              </v:shape>
            </v:group>
            <v:group style="position:absolute;left:5759;top:13370;width:2;height:137" coordorigin="5759,13370" coordsize="2,137">
              <v:shape style="position:absolute;left:5759;top:13370;width:2;height:137" coordorigin="5759,13370" coordsize="0,137" path="m5759,13370l5759,13506e" filled="f" stroked="t" strokeweight=".94pt" strokecolor="#202020">
                <v:path arrowok="t"/>
              </v:shape>
            </v:group>
            <v:group style="position:absolute;left:5671;top:13361;width:175;height:2" coordorigin="5671,13361" coordsize="175,2">
              <v:shape style="position:absolute;left:5671;top:13361;width:175;height:2" coordorigin="5671,13361" coordsize="175,0" path="m5671,13361l5846,13361e" filled="f" stroked="t" strokeweight=".94pt" strokecolor="#202020">
                <v:path arrowok="t"/>
              </v:shape>
            </v:group>
            <v:group style="position:absolute;left:5882;top:13350;width:55;height:194" coordorigin="5882,13350" coordsize="55,194">
              <v:shape style="position:absolute;left:5882;top:13350;width:55;height:194" coordorigin="5882,13350" coordsize="55,194" path="m5902,13350l5887,13356,5898,13372,5907,13390,5913,13409,5917,13429,5918,13452,5916,13472,5912,13492,5905,13510,5895,13528,5882,13545,5902,13545,5933,13486,5938,13444,5936,13422,5931,13402,5924,13384,5914,13366,5902,133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2.660004pt;margin-top:681.299988pt;width:19.84pt;height:10.96pt;mso-position-horizontal-relative:page;mso-position-vertical-relative:page;z-index:-4700" coordorigin="5253,13626" coordsize="397,219">
            <v:group style="position:absolute;left:5263;top:13648;width:146;height:185" coordorigin="5263,13648" coordsize="146,185">
              <v:shape style="position:absolute;left:5263;top:13648;width:146;height:185" coordorigin="5263,13648" coordsize="146,185" path="m5410,13648l5263,13648,5263,13833,5280,13833,5280,13818,5410,13818,5410,13804,5280,13804,5280,13739,5410,13739,5410,13725,5280,13725,5280,13662,5410,13662,5410,13648xe" filled="t" fillcolor="#202020" stroked="f">
                <v:path arrowok="t"/>
                <v:fill/>
              </v:shape>
              <v:shape style="position:absolute;left:5263;top:13648;width:146;height:185" coordorigin="5263,13648" coordsize="146,185" path="m5410,13818l5393,13818,5393,13833,5410,13833,5410,13818xe" filled="t" fillcolor="#202020" stroked="f">
                <v:path arrowok="t"/>
                <v:fill/>
              </v:shape>
              <v:shape style="position:absolute;left:5263;top:13648;width:146;height:185" coordorigin="5263,13648" coordsize="146,185" path="m5410,13739l5393,13739,5393,13804,5410,13804,5410,13739xe" filled="t" fillcolor="#202020" stroked="f">
                <v:path arrowok="t"/>
                <v:fill/>
              </v:shape>
              <v:shape style="position:absolute;left:5263;top:13648;width:146;height:185" coordorigin="5263,13648" coordsize="146,185" path="m5410,13662l5393,13662,5393,13725,5410,13725,5410,13662xe" filled="t" fillcolor="#202020" stroked="f">
                <v:path arrowok="t"/>
                <v:fill/>
              </v:shape>
            </v:group>
            <v:group style="position:absolute;left:5443;top:13636;width:197;height:199" coordorigin="5443,13636" coordsize="197,199">
              <v:shape style="position:absolute;left:5443;top:13636;width:197;height:199" coordorigin="5443,13636" coordsize="197,199" path="m5640,13643l5566,13643,5565,13737,5564,13759,5562,13777,5560,13793,5552,13810,5539,13828,5544,13830,5580,13763,5640,13763,5640,13751,5580,13751,5580,13710,5640,13710,5640,13696,5580,13696,5580,13655,5640,13655,5640,13643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479,13790l5473,13797,5459,13811,5443,13826,5448,13830,5453,13833,5465,13828,5494,13799,5479,13790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590,13816l5594,13823,5594,13833,5633,13833,5640,13826,5640,13818,5602,13818,5590,13816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518,13790l5508,13799,5518,13806,5532,13821,5544,13811,5534,13804,5527,13797,5518,13790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640,13763l5626,13763,5626,13814,5621,13818,5640,13818,5640,13763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554,13770l5446,13770,5446,13785,5554,13785,5554,13770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479,13677l5465,13677,5465,13770,5479,13770,5479,13749,5539,13749,5539,13734,5479,13734,5479,13713,5539,13713,5539,13698,5479,13698,5479,13677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539,13749l5522,13749,5522,13770,5539,13770,5539,13749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640,13710l5626,13710,5626,13751,5640,13751,5640,13710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539,13713l5522,13713,5522,13734,5539,13734,5539,13713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539,13677l5522,13677,5522,13698,5539,13698,5539,13677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640,13655l5626,13655,5626,13696,5640,13696,5640,13655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554,13662l5448,13662,5448,13677,5554,13677,5554,13662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479,13638l5465,13638,5465,13662,5479,13662,5479,13638xe" filled="t" fillcolor="#202020" stroked="f">
                <v:path arrowok="t"/>
                <v:fill/>
              </v:shape>
              <v:shape style="position:absolute;left:5443;top:13636;width:197;height:199" coordorigin="5443,13636" coordsize="197,199" path="m5539,13636l5522,13636,5522,13662,5539,13662,5539,1363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700012pt;margin-top:673.73999pt;width:42.76pt;height:11.08pt;mso-position-horizontal-relative:page;mso-position-vertical-relative:page;z-index:-4699" coordorigin="6734,13475" coordsize="855,222">
            <v:group style="position:absolute;left:6744;top:13485;width:204;height:201" coordorigin="6744,13485" coordsize="204,201">
              <v:shape style="position:absolute;left:6744;top:13485;width:204;height:201" coordorigin="6744,13485" coordsize="204,201" path="m6761,13590l6753,13611,6753,13612,6761,13631,6770,13646,6756,13665,6744,13672,6749,13677,6751,13682,6754,13686,6769,13673,6784,13659,6823,13659,6822,13659,6805,13651,6793,13637,6797,13628,6777,13628,6768,13611,6761,13590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823,13659l6784,13659,6797,13668,6814,13674,6835,13678,6863,13679,6943,13679,6946,13674,6948,13667,6946,13664,6887,13664,6866,13664,6844,13663,6823,13659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944,13663l6925,13664,6906,13664,6887,13664,6946,13664,6944,13663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878,13638l6862,13638,6862,13660,6878,13660,6878,13638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938,13626l6811,13626,6811,13638,6938,13638,6938,13626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809,13504l6746,13504,6746,13518,6790,13518,6751,13564,6751,13581,6791,13591,6787,13612,6777,13628,6797,13628,6800,13620,6805,13600,6809,13578,6809,13566,6770,13566,6809,13518,6809,13504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878,13607l6862,13607,6862,13626,6878,13626,6878,13607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929,13595l6816,13595,6816,13607,6929,13607,6929,13595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878,13578l6862,13578,6862,13595,6878,13595,6878,13578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926,13547l6910,13547,6910,13564,6821,13564,6821,13578,6910,13578,6910,13583,6926,13583,6926,13547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878,13547l6862,13547,6862,13564,6878,13564,6878,13547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948,13535l6809,13535,6809,13547,6948,13547,6948,13535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878,13516l6862,13516,6862,13535,6878,13535,6878,13516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926,13504l6821,13504,6821,13516,6910,13516,6910,13535,6926,13535,6926,13504xe" filled="t" fillcolor="#202020" stroked="f">
                <v:path arrowok="t"/>
                <v:fill/>
              </v:shape>
              <v:shape style="position:absolute;left:6744;top:13485;width:204;height:201" coordorigin="6744,13485" coordsize="204,201" path="m6878,13485l6862,13485,6862,13504,6878,13504,6878,13485xe" filled="t" fillcolor="#202020" stroked="f">
                <v:path arrowok="t"/>
                <v:fill/>
              </v:shape>
            </v:group>
            <v:group style="position:absolute;left:6958;top:13490;width:202;height:197" coordorigin="6958,13490" coordsize="202,197">
              <v:shape style="position:absolute;left:6958;top:13490;width:202;height:197" coordorigin="6958,13490" coordsize="202,197" path="m7129,13660l7092,13660,7109,13670,7127,13679,7147,13686,7152,13682,7154,13674,7156,13669,7134,13663,7129,13660xe" filled="t" fillcolor="#202020" stroked="f">
                <v:path arrowok="t"/>
                <v:fill/>
              </v:shape>
              <v:shape style="position:absolute;left:6958;top:13490;width:202;height:197" coordorigin="6958,13490" coordsize="202,197" path="m7138,13576l7025,13576,7025,13588,7039,13595,7047,13613,7055,13632,7061,13650,7044,13658,7024,13666,7003,13672,7006,13677,7010,13682,7016,13685,7036,13679,7073,13666,7092,13660,7129,13660,7116,13653,7104,13639,7116,13624,7118,13622,7072,13622,7060,13606,7051,13588,7138,13588,7138,13576xe" filled="t" fillcolor="#202020" stroked="f">
                <v:path arrowok="t"/>
                <v:fill/>
              </v:shape>
              <v:shape style="position:absolute;left:6958;top:13490;width:202;height:197" coordorigin="6958,13490" coordsize="202,197" path="m6998,13552l6958,13552,6958,13566,6982,13566,6982,13648,6979,13655,6977,13660,6992,13667,7007,13656,7027,13643,6998,13643,6998,13552xe" filled="t" fillcolor="#202020" stroked="f">
                <v:path arrowok="t"/>
                <v:fill/>
              </v:shape>
              <v:shape style="position:absolute;left:6958;top:13490;width:202;height:197" coordorigin="6958,13490" coordsize="202,197" path="m7025,13624l7015,13631,7008,13638,6998,13643,7027,13643,7027,13631,7025,13624xe" filled="t" fillcolor="#202020" stroked="f">
                <v:path arrowok="t"/>
                <v:fill/>
              </v:shape>
              <v:shape style="position:absolute;left:6958;top:13490;width:202;height:197" coordorigin="6958,13490" coordsize="202,197" path="m7138,13588l7051,13588,7109,13607,7094,13619,7072,13622,7118,13622,7127,13607,7138,13588xe" filled="t" fillcolor="#202020" stroked="f">
                <v:path arrowok="t"/>
                <v:fill/>
              </v:shape>
              <v:shape style="position:absolute;left:6958;top:13490;width:202;height:197" coordorigin="6958,13490" coordsize="202,197" path="m7128,13494l7044,13494,7042,13528,7032,13545,7013,13559,7018,13562,7022,13566,7061,13516,7061,13509,7128,13509,7128,13494xe" filled="t" fillcolor="#202020" stroked="f">
                <v:path arrowok="t"/>
                <v:fill/>
              </v:shape>
              <v:shape style="position:absolute;left:6958;top:13490;width:202;height:197" coordorigin="6958,13490" coordsize="202,197" path="m7128,13509l7111,13509,7111,13552,7118,13559,7157,13559,7159,13557,7159,13545,7130,13545,7128,13542,7128,13509xe" filled="t" fillcolor="#202020" stroked="f">
                <v:path arrowok="t"/>
                <v:fill/>
              </v:shape>
              <v:shape style="position:absolute;left:6958;top:13490;width:202;height:197" coordorigin="6958,13490" coordsize="202,197" path="m6984,13490l6974,13503,6987,13516,7001,13533,7013,13518,6984,13490xe" filled="t" fillcolor="#202020" stroked="f">
                <v:path arrowok="t"/>
                <v:fill/>
              </v:shape>
            </v:group>
            <v:group style="position:absolute;left:7166;top:13485;width:204;height:197" coordorigin="7166,13485" coordsize="204,197">
              <v:shape style="position:absolute;left:7166;top:13485;width:204;height:197" coordorigin="7166,13485" coordsize="204,197" path="m7248,13574l7166,13574,7166,13588,7197,13597,7194,13616,7187,13635,7178,13654,7166,13672,7169,13677,7174,13682,7184,13675,7195,13658,7205,13640,7215,13624,7234,13624,7212,13602,7212,13588,7248,13588,7248,13574xe" filled="t" fillcolor="#202020" stroked="f">
                <v:path arrowok="t"/>
                <v:fill/>
              </v:shape>
              <v:shape style="position:absolute;left:7166;top:13485;width:204;height:197" coordorigin="7166,13485" coordsize="204,197" path="m7308,13526l7294,13526,7293,13573,7290,13593,7252,13660,7234,13674,7238,13677,7297,13627,7303,13610,7318,13610,7318,13605,7307,13597,7308,13578,7308,13526xe" filled="t" fillcolor="#202020" stroked="f">
                <v:path arrowok="t"/>
                <v:fill/>
              </v:shape>
              <v:shape style="position:absolute;left:7166;top:13485;width:204;height:197" coordorigin="7166,13485" coordsize="204,197" path="m7318,13610l7303,13610,7303,13674,7310,13682,7356,13682,7363,13674,7365,13667,7322,13667,7318,13662,7318,13610xe" filled="t" fillcolor="#202020" stroked="f">
                <v:path arrowok="t"/>
                <v:fill/>
              </v:shape>
              <v:shape style="position:absolute;left:7166;top:13485;width:204;height:197" coordorigin="7166,13485" coordsize="204,197" path="m7354,13629l7354,13639,7351,13648,7351,13662,7346,13667,7365,13667,7366,13662,7368,13653,7368,13646,7370,13636,7366,13634,7358,13631,7354,13629xe" filled="t" fillcolor="#202020" stroked="f">
                <v:path arrowok="t"/>
                <v:fill/>
              </v:shape>
              <v:shape style="position:absolute;left:7166;top:13485;width:204;height:197" coordorigin="7166,13485" coordsize="204,197" path="m7234,13624l7215,13624,7228,13639,7241,13655,7240,13630,7239,13629,7234,13624xe" filled="t" fillcolor="#202020" stroked="f">
                <v:path arrowok="t"/>
                <v:fill/>
              </v:shape>
              <v:shape style="position:absolute;left:7166;top:13485;width:204;height:197" coordorigin="7166,13485" coordsize="204,197" path="m7351,13494l7253,13494,7253,13619,7267,13619,7267,13509,7351,13509,7351,13494xe" filled="t" fillcolor="#202020" stroked="f">
                <v:path arrowok="t"/>
                <v:fill/>
              </v:shape>
              <v:shape style="position:absolute;left:7166;top:13485;width:204;height:197" coordorigin="7166,13485" coordsize="204,197" path="m7351,13509l7337,13509,7337,13617,7351,13617,7351,13509xe" filled="t" fillcolor="#202020" stroked="f">
                <v:path arrowok="t"/>
                <v:fill/>
              </v:shape>
              <v:shape style="position:absolute;left:7166;top:13485;width:204;height:197" coordorigin="7166,13485" coordsize="204,197" path="m7214,13538l7198,13538,7198,13574,7214,13574,7214,13538xe" filled="t" fillcolor="#202020" stroked="f">
                <v:path arrowok="t"/>
                <v:fill/>
              </v:shape>
              <v:shape style="position:absolute;left:7166;top:13485;width:204;height:197" coordorigin="7166,13485" coordsize="204,197" path="m7243,13523l7169,13523,7169,13538,7243,13538,7243,13523xe" filled="t" fillcolor="#202020" stroked="f">
                <v:path arrowok="t"/>
                <v:fill/>
              </v:shape>
              <v:shape style="position:absolute;left:7166;top:13485;width:204;height:197" coordorigin="7166,13485" coordsize="204,197" path="m7214,13485l7198,13485,7198,13523,7214,13523,7214,13485xe" filled="t" fillcolor="#202020" stroked="f">
                <v:path arrowok="t"/>
                <v:fill/>
              </v:shape>
            </v:group>
            <v:group style="position:absolute;left:7375;top:13485;width:204;height:202" coordorigin="7375,13485" coordsize="204,202">
              <v:shape style="position:absolute;left:7375;top:13485;width:204;height:202" coordorigin="7375,13485" coordsize="204,202" path="m7421,13574l7406,13574,7406,13686,7421,13686,7421,13574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79,13626l7440,13626,7440,13638,7491,13647,7476,13657,7457,13665,7433,13672,7438,13682,7447,13685,7470,13677,7489,13669,7519,13654,7541,13654,7539,13652,7524,13638,7579,13638,7579,13626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41,13654l7519,13654,7534,13667,7552,13677,7572,13684,7574,13679,7579,13674,7576,13669,7556,13663,7541,13654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447,13530l7378,13530,7378,13542,7397,13557,7391,13577,7384,13596,7375,13612,7378,13619,7380,13624,7383,13630,7391,13614,7399,13596,7406,13574,7437,13574,7435,13571,7421,13571,7421,13542,7447,13542,7447,13530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17,13607l7502,13607,7502,13626,7514,13626,7517,13622,7517,13607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67,13540l7454,13540,7454,13614,7469,13614,7469,13607,7567,13607,7567,13595,7469,13595,7469,13581,7567,13581,7567,13566,7469,13566,7469,13552,7567,13552,7567,13540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67,13607l7553,13607,7553,13614,7567,13614,7567,13607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437,13574l7421,13574,7426,13581,7433,13590,7438,13598,7450,13588,7442,13581,7437,13574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67,13581l7553,13581,7553,13595,7567,13595,7567,13581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428,13564l7421,13571,7435,13571,7428,13564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67,13552l7553,13552,7553,13566,7567,13566,7567,13552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493,13518l7478,13518,7478,13533,7493,13533,7493,13518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43,13518l7529,13518,7529,13533,7543,13533,7543,13518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421,13485l7406,13485,7406,13530,7421,13530,7421,13485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79,13504l7445,13504,7445,13518,7579,13518,7579,13504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493,13485l7478,13485,7478,13504,7493,13504,7493,13485xe" filled="t" fillcolor="#202020" stroked="f">
                <v:path arrowok="t"/>
                <v:fill/>
              </v:shape>
              <v:shape style="position:absolute;left:7375;top:13485;width:204;height:202" coordorigin="7375,13485" coordsize="204,202" path="m7543,13485l7529,13485,7529,13504,7543,13504,7543,1348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459991pt;margin-top:666.179993pt;width:42.64pt;height:11.2pt;mso-position-horizontal-relative:page;mso-position-vertical-relative:page;z-index:-4698" coordorigin="8409,13324" coordsize="853,224">
            <v:group style="position:absolute;left:8419;top:13336;width:202;height:202" coordorigin="8419,13336" coordsize="202,202">
              <v:shape style="position:absolute;left:8419;top:13336;width:202;height:202" coordorigin="8419,13336" coordsize="202,202" path="m8594,13446l8450,13446,8450,13538,8467,13538,8467,13523,8594,13523,8594,13509,8467,13509,8467,13461,8594,13461,8594,13446xe" filled="t" fillcolor="#202020" stroked="f">
                <v:path arrowok="t"/>
                <v:fill/>
              </v:shape>
              <v:shape style="position:absolute;left:8419;top:13336;width:202;height:202" coordorigin="8419,13336" coordsize="202,202" path="m8594,13523l8578,13523,8578,13538,8594,13538,8594,13523xe" filled="t" fillcolor="#202020" stroked="f">
                <v:path arrowok="t"/>
                <v:fill/>
              </v:shape>
              <v:shape style="position:absolute;left:8419;top:13336;width:202;height:202" coordorigin="8419,13336" coordsize="202,202" path="m8594,13461l8578,13461,8578,13509,8594,13509,8594,13461xe" filled="t" fillcolor="#202020" stroked="f">
                <v:path arrowok="t"/>
                <v:fill/>
              </v:shape>
              <v:shape style="position:absolute;left:8419;top:13336;width:202;height:202" coordorigin="8419,13336" coordsize="202,202" path="m8539,13336l8514,13338,8502,13353,8489,13366,8474,13379,8458,13391,8439,13402,8419,13413,8424,13420,8429,13425,8431,13430,8441,13422,8453,13415,8462,13410,8582,13410,8582,13408,8615,13408,8613,13406,8578,13406,8481,13397,8497,13383,8511,13369,8522,13355,8545,13355,8534,13343,8539,13336xe" filled="t" fillcolor="#202020" stroked="f">
                <v:path arrowok="t"/>
                <v:fill/>
              </v:shape>
              <v:shape style="position:absolute;left:8419;top:13336;width:202;height:202" coordorigin="8419,13336" coordsize="202,202" path="m8615,13408l8582,13408,8592,13415,8604,13420,8614,13427,8616,13422,8621,13415,8615,13408xe" filled="t" fillcolor="#202020" stroked="f">
                <v:path arrowok="t"/>
                <v:fill/>
              </v:shape>
              <v:shape style="position:absolute;left:8419;top:13336;width:202;height:202" coordorigin="8419,13336" coordsize="202,202" path="m8582,13410l8462,13410,8462,13420,8582,13420,8582,13410xe" filled="t" fillcolor="#202020" stroked="f">
                <v:path arrowok="t"/>
                <v:fill/>
              </v:shape>
              <v:shape style="position:absolute;left:8419;top:13336;width:202;height:202" coordorigin="8419,13336" coordsize="202,202" path="m8545,13355l8522,13355,8533,13366,8547,13380,8562,13394,8578,13406,8613,13406,8612,13404,8594,13394,8576,13383,8561,13371,8547,13358,8545,13355xe" filled="t" fillcolor="#202020" stroked="f">
                <v:path arrowok="t"/>
                <v:fill/>
              </v:shape>
            </v:group>
            <v:group style="position:absolute;left:8645;top:13346;width:175;height:187" coordorigin="8645,13346" coordsize="175,187">
              <v:shape style="position:absolute;left:8645;top:13346;width:175;height:187" coordorigin="8645,13346" coordsize="175,187" path="m8820,13346l8645,13346,8645,13533,8662,13533,8662,13360,8820,13360,8820,13346xe" filled="t" fillcolor="#202020" stroked="f">
                <v:path arrowok="t"/>
                <v:fill/>
              </v:shape>
              <v:shape style="position:absolute;left:8645;top:13346;width:175;height:187" coordorigin="8645,13346" coordsize="175,187" path="m8772,13516l8760,13516,8760,13528,8762,13533,8813,13533,8820,13526,8820,13518,8784,13518,8772,13516xe" filled="t" fillcolor="#202020" stroked="f">
                <v:path arrowok="t"/>
                <v:fill/>
              </v:shape>
              <v:shape style="position:absolute;left:8645;top:13346;width:175;height:187" coordorigin="8645,13346" coordsize="175,187" path="m8820,13360l8803,13360,8803,13514,8801,13518,8820,13518,8820,13360xe" filled="t" fillcolor="#202020" stroked="f">
                <v:path arrowok="t"/>
                <v:fill/>
              </v:shape>
              <v:shape style="position:absolute;left:8645;top:13346;width:175;height:187" coordorigin="8645,13346" coordsize="175,187" path="m8774,13425l8690,13425,8690,13499,8705,13499,8705,13490,8774,13490,8774,13475,8705,13475,8705,13439,8774,13439,8774,13425xe" filled="t" fillcolor="#202020" stroked="f">
                <v:path arrowok="t"/>
                <v:fill/>
              </v:shape>
              <v:shape style="position:absolute;left:8645;top:13346;width:175;height:187" coordorigin="8645,13346" coordsize="175,187" path="m8774,13439l8760,13439,8760,13475,8774,13475,8774,13439xe" filled="t" fillcolor="#202020" stroked="f">
                <v:path arrowok="t"/>
                <v:fill/>
              </v:shape>
              <v:shape style="position:absolute;left:8645;top:13346;width:175;height:187" coordorigin="8645,13346" coordsize="175,187" path="m8794,13386l8671,13386,8671,13401,8794,13401,8794,13386xe" filled="t" fillcolor="#202020" stroked="f">
                <v:path arrowok="t"/>
                <v:fill/>
              </v:shape>
            </v:group>
            <v:group style="position:absolute;left:8839;top:13336;width:202;height:202" coordorigin="8839,13336" coordsize="202,202">
              <v:shape style="position:absolute;left:8839;top:13336;width:202;height:202" coordorigin="8839,13336" coordsize="202,202" path="m8886,13420l8868,13420,8868,13538,8885,13538,8886,13420xe" filled="t" fillcolor="#202020" stroked="f">
                <v:path arrowok="t"/>
                <v:fill/>
              </v:shape>
              <v:shape style="position:absolute;left:8839;top:13336;width:202;height:202" coordorigin="8839,13336" coordsize="202,202" path="m9005,13415l8990,13415,8990,13535,9005,13535,9005,13415xe" filled="t" fillcolor="#202020" stroked="f">
                <v:path arrowok="t"/>
                <v:fill/>
              </v:shape>
              <v:shape style="position:absolute;left:8839;top:13336;width:202;height:202" coordorigin="8839,13336" coordsize="202,202" path="m8947,13415l8930,13415,8930,13452,8928,13474,8922,13494,8912,13511,8899,13526,8904,13530,8946,13467,8947,13444,8947,13415xe" filled="t" fillcolor="#202020" stroked="f">
                <v:path arrowok="t"/>
                <v:fill/>
              </v:shape>
              <v:shape style="position:absolute;left:8839;top:13336;width:202;height:202" coordorigin="8839,13336" coordsize="202,202" path="m8899,13341l8880,13346,8874,13366,8866,13385,8858,13403,8849,13421,8839,13437,8842,13442,8844,13449,8847,13454,8868,13420,8886,13420,8887,13380,8893,13362,8899,13341xe" filled="t" fillcolor="#202020" stroked="f">
                <v:path arrowok="t"/>
                <v:fill/>
              </v:shape>
              <v:shape style="position:absolute;left:8839;top:13336;width:202;height:202" coordorigin="8839,13336" coordsize="202,202" path="m8994,13365l8975,13365,8987,13381,9001,13395,9017,13408,9034,13420,9038,13415,9041,13410,9032,13398,9016,13387,9001,13373,8994,13365xe" filled="t" fillcolor="#202020" stroked="f">
                <v:path arrowok="t"/>
                <v:fill/>
              </v:shape>
              <v:shape style="position:absolute;left:8839;top:13336;width:202;height:202" coordorigin="8839,13336" coordsize="202,202" path="m8978,13336l8961,13338,8951,13354,8939,13370,8925,13385,8910,13398,8892,13410,8897,13413,8899,13418,8913,13415,8930,13402,8960,13377,8975,13365,8994,13365,8988,13358,8976,13341,8978,13336xe" filled="t" fillcolor="#202020" stroked="f">
                <v:path arrowok="t"/>
                <v:fill/>
              </v:shape>
            </v:group>
            <v:group style="position:absolute;left:9050;top:13334;width:202;height:204" coordorigin="9050,13334" coordsize="202,204">
              <v:shape style="position:absolute;left:9050;top:13334;width:202;height:204" coordorigin="9050,13334" coordsize="202,204" path="m9096,13427l9082,13427,9082,13538,9096,13538,9096,13427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238,13458l9137,13458,9137,13538,9154,13538,9154,13528,9238,13528,9238,13511,9154,13511,9154,13473,9238,13473,9238,13458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238,13528l9223,13528,9223,13538,9238,13538,9238,13528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238,13473l9223,13473,9223,13511,9238,13511,9238,13473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122,13374l9053,13374,9053,13389,9081,13389,9076,13409,9069,13428,9060,13446,9050,13463,9053,13470,9055,13475,9058,13482,9067,13467,9074,13449,9082,13427,9096,13427,9096,13418,9114,13418,9110,13413,9108,13410,9096,13410,9096,13389,9122,13389,9122,13374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169,13384l9151,13384,9162,13401,9172,13419,9154,13428,9136,13437,9118,13444,9122,13454,9139,13452,9152,13446,9175,13436,9193,13429,9237,13429,9226,13423,9217,13403,9184,13403,9171,13388,9169,13384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237,13429l9193,13429,9211,13438,9229,13446,9247,13454,9250,13446,9252,13442,9244,13433,9237,13429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114,13418l9096,13418,9118,13439,9127,13430,9118,13422,9114,13418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175,13338l9155,13348,9146,13366,9135,13384,9122,13401,9125,13406,9130,13408,9132,13413,9146,13394,9151,13384,9169,13384,9161,13370,9242,13370,9242,13358,9168,13358,9170,13350,9173,13346,9175,13338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103,13406l9096,13410,9108,13410,9103,13406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242,13370l9223,13370,9217,13379,9203,13393,9184,13403,9217,13403,9231,13388,9242,13372,9242,13370xe" filled="t" fillcolor="#202020" stroked="f">
                <v:path arrowok="t"/>
                <v:fill/>
              </v:shape>
              <v:shape style="position:absolute;left:9050;top:13334;width:202;height:204" coordorigin="9050,13334" coordsize="202,204" path="m9096,13334l9082,13334,9082,13374,9096,13374,9096,133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2.46109pt;margin-top:681.900024pt;width:18.876585pt;height:10.84pt;mso-position-horizontal-relative:page;mso-position-vertical-relative:page;z-index:-4697" coordorigin="8649,13638" coordsize="378,217">
            <v:group style="position:absolute;left:8659;top:13650;width:55;height:194" coordorigin="8659,13650" coordsize="55,194">
              <v:shape style="position:absolute;left:8659;top:13650;width:55;height:194" coordorigin="8659,13650" coordsize="55,194" path="m8714,13650l8664,13709,8659,13751,8661,13772,8665,13792,8673,13811,8683,13829,8695,13845,8710,13839,8698,13822,8690,13805,8683,13786,8680,13766,8678,13744,8680,13722,8685,13702,8692,13684,8702,13666,8714,13650xe" filled="t" fillcolor="#202020" stroked="f">
                <v:path arrowok="t"/>
                <v:fill/>
              </v:shape>
            </v:group>
            <v:group style="position:absolute;left:8736;top:13648;width:204;height:182" coordorigin="8736,13648" coordsize="204,182">
              <v:shape style="position:absolute;left:8736;top:13648;width:204;height:182" coordorigin="8736,13648" coordsize="204,182" path="m8813,13722l8796,13722,8795,13751,8790,13771,8783,13786,8772,13799,8757,13811,8736,13823,8743,13830,8803,13790,8813,13730,8813,13722xe" filled="t" fillcolor="#202020" stroked="f">
                <v:path arrowok="t"/>
                <v:fill/>
              </v:shape>
              <v:shape style="position:absolute;left:8736;top:13648;width:204;height:182" coordorigin="8736,13648" coordsize="204,182" path="m8873,13722l8856,13722,8856,13821,8863,13830,8923,13830,8933,13823,8934,13816,8875,13816,8873,13811,8873,13722xe" filled="t" fillcolor="#202020" stroked="f">
                <v:path arrowok="t"/>
                <v:fill/>
              </v:shape>
              <v:shape style="position:absolute;left:8736;top:13648;width:204;height:182" coordorigin="8736,13648" coordsize="204,182" path="m8923,13773l8921,13785,8921,13794,8918,13802,8918,13811,8911,13816,8934,13816,8935,13806,8938,13799,8938,13790,8940,13778,8933,13775,8928,13775,8923,13773xe" filled="t" fillcolor="#202020" stroked="f">
                <v:path arrowok="t"/>
                <v:fill/>
              </v:shape>
              <v:shape style="position:absolute;left:8736;top:13648;width:204;height:182" coordorigin="8736,13648" coordsize="204,182" path="m8938,13708l8738,13708,8738,13722,8938,13722,8938,13708xe" filled="t" fillcolor="#202020" stroked="f">
                <v:path arrowok="t"/>
                <v:fill/>
              </v:shape>
              <v:shape style="position:absolute;left:8736;top:13648;width:204;height:182" coordorigin="8736,13648" coordsize="204,182" path="m8918,13648l8758,13648,8758,13662,8918,13662,8918,13648xe" filled="t" fillcolor="#202020" stroked="f">
                <v:path arrowok="t"/>
                <v:fill/>
              </v:shape>
            </v:group>
            <v:group style="position:absolute;left:8962;top:13650;width:55;height:194" coordorigin="8962,13650" coordsize="55,194">
              <v:shape style="position:absolute;left:8962;top:13650;width:55;height:194" coordorigin="8962,13650" coordsize="55,194" path="m8978,13650l8966,13656,8978,13672,8986,13690,8993,13709,8996,13729,8998,13752,8996,13772,8991,13792,8984,13811,8974,13828,8962,13845,8978,13845,9012,13786,9017,13743,9015,13721,9010,13702,9002,13683,8991,13666,8978,136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700012pt;margin-top:673.73999pt;width:52.96pt;height:11.08pt;mso-position-horizontal-relative:page;mso-position-vertical-relative:page;z-index:-4696" coordorigin="9914,13475" coordsize="1059,222">
            <v:group style="position:absolute;left:9924;top:13485;width:199;height:202" coordorigin="9924,13485" coordsize="199,202">
              <v:shape style="position:absolute;left:9924;top:13485;width:199;height:202" coordorigin="9924,13485" coordsize="199,202" path="m10100,13657l10063,13657,10078,13668,10096,13678,10116,13686,10118,13682,10123,13677,10108,13663,10100,13657xe" filled="t" fillcolor="#202020" stroked="f">
                <v:path arrowok="t"/>
                <v:fill/>
              </v:shape>
              <v:shape style="position:absolute;left:9924;top:13485;width:199;height:202" coordorigin="9924,13485" coordsize="199,202" path="m9926,13665l9926,13672,9929,13677,9929,13684,9962,13684,9970,13677,9970,13667,9934,13667,9926,13665xe" filled="t" fillcolor="#202020" stroked="f">
                <v:path arrowok="t"/>
                <v:fill/>
              </v:shape>
              <v:shape style="position:absolute;left:9924;top:13485;width:199;height:202" coordorigin="9924,13485" coordsize="199,202" path="m10111,13564l9998,13564,9998,13578,10017,13593,10025,13612,10032,13631,10039,13648,10022,13657,10004,13666,9984,13674,9989,13679,9991,13684,10009,13683,10027,13674,10044,13666,10063,13657,10100,13657,10092,13650,10083,13631,10058,13631,10046,13616,10036,13598,10030,13578,10110,13578,10111,13576,10111,13564xe" filled="t" fillcolor="#202020" stroked="f">
                <v:path arrowok="t"/>
                <v:fill/>
              </v:shape>
              <v:shape style="position:absolute;left:9924;top:13485;width:199;height:202" coordorigin="9924,13485" coordsize="199,202" path="m9970,13600l9953,13600,9953,13665,9950,13667,9970,13667,9970,13600xe" filled="t" fillcolor="#202020" stroked="f">
                <v:path arrowok="t"/>
                <v:fill/>
              </v:shape>
              <v:shape style="position:absolute;left:9924;top:13485;width:199;height:202" coordorigin="9924,13485" coordsize="199,202" path="m10110,13578l10094,13578,10093,13582,10084,13600,10073,13616,10058,13631,10083,13631,10083,13630,10094,13614,10103,13596,10110,13578xe" filled="t" fillcolor="#202020" stroked="f">
                <v:path arrowok="t"/>
                <v:fill/>
              </v:shape>
              <v:shape style="position:absolute;left:9924;top:13485;width:199;height:202" coordorigin="9924,13485" coordsize="199,202" path="m9970,13540l9953,13540,9953,13583,9943,13586,9934,13590,9924,13593,9924,13610,9934,13607,9943,13602,9953,13600,9970,13600,9970,13595,9991,13588,9991,13578,9970,13578,9970,13540xe" filled="t" fillcolor="#202020" stroked="f">
                <v:path arrowok="t"/>
                <v:fill/>
              </v:shape>
              <v:shape style="position:absolute;left:9924;top:13485;width:199;height:202" coordorigin="9924,13485" coordsize="199,202" path="m9991,13571l9970,13578,9991,13578,9991,13571xe" filled="t" fillcolor="#202020" stroked="f">
                <v:path arrowok="t"/>
                <v:fill/>
              </v:shape>
              <v:shape style="position:absolute;left:9924;top:13485;width:199;height:202" coordorigin="9924,13485" coordsize="199,202" path="m10068,13533l10051,13533,10051,13564,10068,13564,10068,13533xe" filled="t" fillcolor="#202020" stroked="f">
                <v:path arrowok="t"/>
                <v:fill/>
              </v:shape>
              <v:shape style="position:absolute;left:9924;top:13485;width:199;height:202" coordorigin="9924,13485" coordsize="199,202" path="m9994,13526l9926,13526,9926,13540,9994,13540,9994,13526xe" filled="t" fillcolor="#202020" stroked="f">
                <v:path arrowok="t"/>
                <v:fill/>
              </v:shape>
              <v:shape style="position:absolute;left:9924;top:13485;width:199;height:202" coordorigin="9924,13485" coordsize="199,202" path="m10123,13518l9998,13518,9998,13533,10123,13533,10123,13518xe" filled="t" fillcolor="#202020" stroked="f">
                <v:path arrowok="t"/>
                <v:fill/>
              </v:shape>
              <v:shape style="position:absolute;left:9924;top:13485;width:199;height:202" coordorigin="9924,13485" coordsize="199,202" path="m9970,13485l9953,13485,9953,13526,9970,13526,9970,13485xe" filled="t" fillcolor="#202020" stroked="f">
                <v:path arrowok="t"/>
                <v:fill/>
              </v:shape>
              <v:shape style="position:absolute;left:9924;top:13485;width:199;height:202" coordorigin="9924,13485" coordsize="199,202" path="m10068,13485l10051,13485,10051,13518,10068,13518,10068,13485xe" filled="t" fillcolor="#202020" stroked="f">
                <v:path arrowok="t"/>
                <v:fill/>
              </v:shape>
            </v:group>
            <v:group style="position:absolute;left:10133;top:13485;width:206;height:202" coordorigin="10133,13485" coordsize="206,202">
              <v:shape style="position:absolute;left:10133;top:13485;width:206;height:202" coordorigin="10133,13485" coordsize="206,202" path="m10256,13559l10229,13559,10229,13686,10243,13686,10249,13570,10263,13570,10262,13569,10256,13559xe" filled="t" fillcolor="#202020" stroked="f">
                <v:path arrowok="t"/>
                <v:fill/>
              </v:shape>
              <v:shape style="position:absolute;left:10133;top:13485;width:206;height:202" coordorigin="10133,13485" coordsize="206,202" path="m10263,13570l10249,13570,10260,13589,10296,13637,10325,13662,10330,13655,10339,13646,10287,13603,10274,13586,10263,13570xe" filled="t" fillcolor="#202020" stroked="f">
                <v:path arrowok="t"/>
                <v:fill/>
              </v:shape>
              <v:shape style="position:absolute;left:10133;top:13485;width:206;height:202" coordorigin="10133,13485" coordsize="206,202" path="m10334,13533l10138,13533,10138,13550,10214,13559,10203,13576,10164,13622,10133,13648,10138,13655,10198,13611,10229,13559,10256,13559,10250,13550,10334,13550,10334,13533xe" filled="t" fillcolor="#202020" stroked="f">
                <v:path arrowok="t"/>
                <v:fill/>
              </v:shape>
              <v:shape style="position:absolute;left:10133;top:13485;width:206;height:202" coordorigin="10133,13485" coordsize="206,202" path="m10243,13485l10229,13485,10229,13533,10243,13533,10243,13485xe" filled="t" fillcolor="#202020" stroked="f">
                <v:path arrowok="t"/>
                <v:fill/>
              </v:shape>
              <v:shape style="position:absolute;left:10133;top:13485;width:206;height:202" coordorigin="10133,13485" coordsize="206,202" path="m10274,13487l10265,13499,10267,13501,10283,13512,10298,13526,10307,13511,10291,13498,10274,13487xe" filled="t" fillcolor="#202020" stroked="f">
                <v:path arrowok="t"/>
                <v:fill/>
              </v:shape>
            </v:group>
            <v:group style="position:absolute;left:10344;top:13490;width:187;height:197" coordorigin="10344,13490" coordsize="187,197">
              <v:shape style="position:absolute;left:10344;top:13490;width:187;height:197" coordorigin="10344,13490" coordsize="187,197" path="m10496,13646l10461,13646,10478,13655,10495,13665,10531,13686,10526,13662,10509,13653,10496,13646xe" filled="t" fillcolor="#202020" stroked="f">
                <v:path arrowok="t"/>
                <v:fill/>
              </v:shape>
              <v:shape style="position:absolute;left:10344;top:13490;width:187;height:197" coordorigin="10344,13490" coordsize="187,197" path="m10457,13574l10440,13574,10440,13611,10435,13632,10371,13666,10346,13672,10351,13677,10354,13682,10374,13684,10397,13678,10417,13670,10434,13663,10449,13655,10461,13646,10496,13646,10491,13644,10473,13635,10454,13626,10457,13619,10457,13574xe" filled="t" fillcolor="#202020" stroked="f">
                <v:path arrowok="t"/>
                <v:fill/>
              </v:shape>
              <v:shape style="position:absolute;left:10344;top:13490;width:187;height:197" coordorigin="10344,13490" coordsize="187,197" path="m10493,13521l10474,13521,10462,13533,10454,13542,10447,13550,10373,13550,10373,13638,10390,13638,10390,13564,10524,13564,10524,13550,10469,13549,10481,13535,10493,13521xe" filled="t" fillcolor="#202020" stroked="f">
                <v:path arrowok="t"/>
                <v:fill/>
              </v:shape>
              <v:shape style="position:absolute;left:10344;top:13490;width:187;height:197" coordorigin="10344,13490" coordsize="187,197" path="m10524,13564l10507,13564,10507,13638,10524,13638,10524,13564xe" filled="t" fillcolor="#202020" stroked="f">
                <v:path arrowok="t"/>
                <v:fill/>
              </v:shape>
              <v:shape style="position:absolute;left:10344;top:13490;width:187;height:197" coordorigin="10344,13490" coordsize="187,197" path="m10426,13490l10403,13491,10391,13506,10376,13521,10361,13534,10344,13547,10354,13557,10371,13548,10386,13535,10402,13521,10493,13521,10495,13518,10495,13506,10414,13506,10418,13502,10421,13494,10426,13490xe" filled="t" fillcolor="#202020" stroked="f">
                <v:path arrowok="t"/>
                <v:fill/>
              </v:shape>
            </v:group>
            <v:group style="position:absolute;left:10555;top:13485;width:199;height:202" coordorigin="10555,13485" coordsize="199,202">
              <v:shape style="position:absolute;left:10555;top:13485;width:199;height:202" coordorigin="10555,13485" coordsize="199,202" path="m10754,13562l10558,13562,10558,13576,10754,13576,10754,13562xe" filled="t" fillcolor="#202020" stroked="f">
                <v:path arrowok="t"/>
                <v:fill/>
              </v:shape>
              <v:shape style="position:absolute;left:10555;top:13485;width:199;height:202" coordorigin="10555,13485" coordsize="199,202" path="m10663,13545l10649,13545,10649,13562,10663,13562,10663,13545xe" filled="t" fillcolor="#202020" stroked="f">
                <v:path arrowok="t"/>
                <v:fill/>
              </v:shape>
              <v:shape style="position:absolute;left:10555;top:13485;width:199;height:202" coordorigin="10555,13485" coordsize="199,202" path="m10735,13533l10577,13533,10577,13545,10735,13545,10735,13533xe" filled="t" fillcolor="#202020" stroked="f">
                <v:path arrowok="t"/>
                <v:fill/>
              </v:shape>
              <v:shape style="position:absolute;left:10555;top:13485;width:199;height:202" coordorigin="10555,13485" coordsize="199,202" path="m10663,13516l10649,13516,10649,13533,10663,13533,10663,13516xe" filled="t" fillcolor="#202020" stroked="f">
                <v:path arrowok="t"/>
                <v:fill/>
              </v:shape>
              <v:shape style="position:absolute;left:10555;top:13485;width:199;height:202" coordorigin="10555,13485" coordsize="199,202" path="m10745,13504l10567,13504,10567,13516,10745,13516,10745,13504xe" filled="t" fillcolor="#202020" stroked="f">
                <v:path arrowok="t"/>
                <v:fill/>
              </v:shape>
              <v:shape style="position:absolute;left:10555;top:13485;width:199;height:202" coordorigin="10555,13485" coordsize="199,202" path="m10663,13485l10649,13485,10649,13504,10663,13504,10663,13485xe" filled="t" fillcolor="#202020" stroked="f">
                <v:path arrowok="t"/>
                <v:fill/>
              </v:shape>
              <v:shape style="position:absolute;left:10555;top:13485;width:199;height:202" coordorigin="10555,13485" coordsize="199,202" path="m10719,13660l10670,13660,10691,13667,10710,13674,10727,13680,10742,13686,10740,13666,10719,13660xe" filled="t" fillcolor="#202020" stroked="f">
                <v:path arrowok="t"/>
                <v:fill/>
              </v:shape>
              <v:shape style="position:absolute;left:10555;top:13485;width:199;height:202" coordorigin="10555,13485" coordsize="199,202" path="m10663,13612l10649,13613,10647,13634,10639,13651,10627,13659,10609,13665,10585,13669,10555,13672,10560,13682,10621,13677,10670,13660,10719,13660,10661,13641,10663,13634,10663,13612xe" filled="t" fillcolor="#202020" stroked="f">
                <v:path arrowok="t"/>
                <v:fill/>
              </v:shape>
              <v:shape style="position:absolute;left:10555;top:13485;width:199;height:202" coordorigin="10555,13485" coordsize="199,202" path="m10730,13593l10582,13593,10582,13648,10598,13648,10598,13605,10730,13605,10730,13593xe" filled="t" fillcolor="#202020" stroked="f">
                <v:path arrowok="t"/>
                <v:fill/>
              </v:shape>
              <v:shape style="position:absolute;left:10555;top:13485;width:199;height:202" coordorigin="10555,13485" coordsize="199,202" path="m10730,13605l10714,13605,10714,13648,10730,13648,10730,13605xe" filled="t" fillcolor="#202020" stroked="f">
                <v:path arrowok="t"/>
                <v:fill/>
              </v:shape>
            </v:group>
            <v:group style="position:absolute;left:10764;top:13487;width:199;height:194" coordorigin="10764,13487" coordsize="199,194">
              <v:shape style="position:absolute;left:10764;top:13487;width:199;height:194" coordorigin="10764,13487" coordsize="199,194" path="m10886,13571l10871,13571,10879,13593,10910,13646,10954,13682,10958,13677,10963,13670,10962,13662,10946,13652,10932,13640,10919,13627,10907,13611,10896,13593,10887,13573,10886,13571xe" filled="t" fillcolor="#202020" stroked="f">
                <v:path arrowok="t"/>
                <v:fill/>
              </v:shape>
              <v:shape style="position:absolute;left:10764;top:13487;width:199;height:194" coordorigin="10764,13487" coordsize="199,194" path="m10877,13487l10857,13493,10855,13518,10852,13540,10831,13600,10781,13658,10764,13670,10774,13679,10829,13640,10862,13589,10871,13571,10886,13571,10879,13551,10872,13527,10875,13508,10877,134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743.460022pt;width:42.88pt;height:11.08pt;mso-position-horizontal-relative:page;mso-position-vertical-relative:page;z-index:-4695" coordorigin="1060,14869" coordsize="858,222">
            <v:group style="position:absolute;left:1070;top:14891;width:204;height:190" coordorigin="1070,14891" coordsize="204,190">
              <v:shape style="position:absolute;left:1070;top:14891;width:204;height:190" coordorigin="1070,14891" coordsize="204,190" path="m1217,14958l1202,14958,1201,15005,1196,15024,1187,15041,1173,15052,1156,15062,1133,15071,1142,15081,1155,15081,1174,15070,1190,15059,1202,15047,1202,15045,1241,15045,1234,15041,1212,15028,1217,15018,1217,14958xe" filled="t" fillcolor="#202020" stroked="f">
                <v:path arrowok="t"/>
                <v:fill/>
              </v:shape>
              <v:shape style="position:absolute;left:1070;top:14891;width:204;height:190" coordorigin="1070,14891" coordsize="204,190" path="m1241,15045l1205,15045,1215,15048,1232,15059,1249,15070,1265,15081,1265,15059,1241,15045xe" filled="t" fillcolor="#202020" stroked="f">
                <v:path arrowok="t"/>
                <v:fill/>
              </v:shape>
              <v:shape style="position:absolute;left:1070;top:14891;width:204;height:190" coordorigin="1070,14891" coordsize="204,190" path="m1118,14915l1102,14915,1102,15026,1082,15030,1070,15033,1087,15046,1105,15041,1125,15036,1150,15030,1147,15026,1147,15021,1118,15021,1118,14915xe" filled="t" fillcolor="#202020" stroked="f">
                <v:path arrowok="t"/>
                <v:fill/>
              </v:shape>
              <v:shape style="position:absolute;left:1070;top:14891;width:204;height:190" coordorigin="1070,14891" coordsize="204,190" path="m1265,14932l1154,14932,1154,15040,1171,15040,1171,14946,1265,14946,1265,14932xe" filled="t" fillcolor="#202020" stroked="f">
                <v:path arrowok="t"/>
                <v:fill/>
              </v:shape>
              <v:shape style="position:absolute;left:1070;top:14891;width:204;height:190" coordorigin="1070,14891" coordsize="204,190" path="m1265,14946l1248,14946,1248,15040,1265,15040,1265,14946xe" filled="t" fillcolor="#202020" stroked="f">
                <v:path arrowok="t"/>
                <v:fill/>
              </v:shape>
              <v:shape style="position:absolute;left:1070;top:14891;width:204;height:190" coordorigin="1070,14891" coordsize="204,190" path="m1147,15014l1140,15016,1130,15018,1118,15021,1147,15021,1147,15014xe" filled="t" fillcolor="#202020" stroked="f">
                <v:path arrowok="t"/>
                <v:fill/>
              </v:shape>
              <v:shape style="position:absolute;left:1070;top:14891;width:204;height:190" coordorigin="1070,14891" coordsize="204,190" path="m1217,14906l1200,14906,1193,14932,1210,14932,1217,14906xe" filled="t" fillcolor="#202020" stroked="f">
                <v:path arrowok="t"/>
                <v:fill/>
              </v:shape>
              <v:shape style="position:absolute;left:1070;top:14891;width:204;height:190" coordorigin="1070,14891" coordsize="204,190" path="m1145,14901l1075,14901,1075,14915,1145,14915,1145,14901xe" filled="t" fillcolor="#202020" stroked="f">
                <v:path arrowok="t"/>
                <v:fill/>
              </v:shape>
              <v:shape style="position:absolute;left:1070;top:14891;width:204;height:190" coordorigin="1070,14891" coordsize="204,190" path="m1274,14891l1150,14891,1150,14906,1274,14906,1274,14891xe" filled="t" fillcolor="#202020" stroked="f">
                <v:path arrowok="t"/>
                <v:fill/>
              </v:shape>
            </v:group>
            <v:group style="position:absolute;left:1310;top:14889;width:149;height:190" coordorigin="1310,14889" coordsize="149,190">
              <v:shape style="position:absolute;left:1310;top:14889;width:149;height:190" coordorigin="1310,14889" coordsize="149,190" path="m1459,14889l1310,14889,1310,15078,1330,15078,1330,15064,1459,15064,1459,15050,1330,15050,1330,15011,1459,15011,1459,14997,1330,14997,1330,14958,1459,14958,1459,14944,1330,14944,1330,14906,1459,14906,1459,14889xe" filled="t" fillcolor="#202020" stroked="f">
                <v:path arrowok="t"/>
                <v:fill/>
              </v:shape>
              <v:shape style="position:absolute;left:1310;top:14889;width:149;height:190" coordorigin="1310,14889" coordsize="149,190" path="m1459,15064l1442,15064,1442,15078,1459,15078,1459,15064xe" filled="t" fillcolor="#202020" stroked="f">
                <v:path arrowok="t"/>
                <v:fill/>
              </v:shape>
              <v:shape style="position:absolute;left:1310;top:14889;width:149;height:190" coordorigin="1310,14889" coordsize="149,190" path="m1459,15011l1442,15011,1442,15050,1459,15050,1459,15011xe" filled="t" fillcolor="#202020" stroked="f">
                <v:path arrowok="t"/>
                <v:fill/>
              </v:shape>
              <v:shape style="position:absolute;left:1310;top:14889;width:149;height:190" coordorigin="1310,14889" coordsize="149,190" path="m1459,14958l1442,14958,1442,14997,1459,14997,1459,14958xe" filled="t" fillcolor="#202020" stroked="f">
                <v:path arrowok="t"/>
                <v:fill/>
              </v:shape>
              <v:shape style="position:absolute;left:1310;top:14889;width:149;height:190" coordorigin="1310,14889" coordsize="149,190" path="m1459,14906l1442,14906,1442,14944,1459,14944,1459,14906xe" filled="t" fillcolor="#202020" stroked="f">
                <v:path arrowok="t"/>
                <v:fill/>
              </v:shape>
            </v:group>
            <v:group style="position:absolute;left:1495;top:14884;width:202;height:185" coordorigin="1495,14884" coordsize="202,185">
              <v:shape style="position:absolute;left:1495;top:14884;width:202;height:185" coordorigin="1495,14884" coordsize="202,185" path="m1697,15052l1495,15052,1495,15069,1697,15069,1697,15052xe" filled="t" fillcolor="#202020" stroked="f">
                <v:path arrowok="t"/>
                <v:fill/>
              </v:shape>
              <v:shape style="position:absolute;left:1495;top:14884;width:202;height:185" coordorigin="1495,14884" coordsize="202,185" path="m1577,14884l1560,14884,1560,15052,1577,15052,1577,14884xe" filled="t" fillcolor="#202020" stroked="f">
                <v:path arrowok="t"/>
                <v:fill/>
              </v:shape>
              <v:shape style="position:absolute;left:1495;top:14884;width:202;height:185" coordorigin="1495,14884" coordsize="202,185" path="m1630,14884l1613,14884,1613,15052,1630,15052,1630,14884xe" filled="t" fillcolor="#202020" stroked="f">
                <v:path arrowok="t"/>
                <v:fill/>
              </v:shape>
              <v:shape style="position:absolute;left:1495;top:14884;width:202;height:185" coordorigin="1495,14884" coordsize="202,185" path="m1517,14922l1507,14941,1514,14960,1521,14978,1527,14997,1534,15016,1547,14996,1540,14977,1533,14959,1525,14940,1517,14922xe" filled="t" fillcolor="#202020" stroked="f">
                <v:path arrowok="t"/>
                <v:fill/>
              </v:shape>
              <v:shape style="position:absolute;left:1495;top:14884;width:202;height:185" coordorigin="1495,14884" coordsize="202,185" path="m1690,14932l1669,14935,1662,14953,1654,14971,1646,14990,1637,15009,1657,15007,1664,14990,1672,14972,1681,14953,1690,14932xe" filled="t" fillcolor="#202020" stroked="f">
                <v:path arrowok="t"/>
                <v:fill/>
              </v:shape>
            </v:group>
            <v:group style="position:absolute;left:1706;top:14879;width:202;height:190" coordorigin="1706,14879" coordsize="202,190">
              <v:shape style="position:absolute;left:1706;top:14879;width:202;height:190" coordorigin="1706,14879" coordsize="202,190" path="m1908,15054l1706,15054,1706,15069,1908,15069,1908,15054xe" filled="t" fillcolor="#202020" stroked="f">
                <v:path arrowok="t"/>
                <v:fill/>
              </v:shape>
              <v:shape style="position:absolute;left:1706;top:14879;width:202;height:190" coordorigin="1706,14879" coordsize="202,190" path="m1814,14994l1798,14994,1798,15054,1814,15054,1814,14994xe" filled="t" fillcolor="#202020" stroked="f">
                <v:path arrowok="t"/>
                <v:fill/>
              </v:shape>
              <v:shape style="position:absolute;left:1706;top:14879;width:202;height:190" coordorigin="1706,14879" coordsize="202,190" path="m1891,14980l1721,14980,1721,14994,1891,14994,1891,14980xe" filled="t" fillcolor="#202020" stroked="f">
                <v:path arrowok="t"/>
                <v:fill/>
              </v:shape>
              <v:shape style="position:absolute;left:1706;top:14879;width:202;height:190" coordorigin="1706,14879" coordsize="202,190" path="m1814,14932l1798,14932,1798,14980,1814,14980,1814,14932xe" filled="t" fillcolor="#202020" stroked="f">
                <v:path arrowok="t"/>
                <v:fill/>
              </v:shape>
              <v:shape style="position:absolute;left:1706;top:14879;width:202;height:190" coordorigin="1706,14879" coordsize="202,190" path="m1898,14918l1714,14918,1714,14932,1898,14932,1898,14918xe" filled="t" fillcolor="#202020" stroked="f">
                <v:path arrowok="t"/>
                <v:fill/>
              </v:shape>
              <v:shape style="position:absolute;left:1706;top:14879;width:202;height:190" coordorigin="1706,14879" coordsize="202,190" path="m1805,14879l1788,14886,1793,14894,1798,14903,1805,14915,1822,14908,1819,14901,1812,14891,1805,148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736.02002pt;width:31.24pt;height:11.08pt;mso-position-horizontal-relative:page;mso-position-vertical-relative:page;z-index:-4694" coordorigin="2467,14720" coordsize="625,222">
            <v:group style="position:absolute;left:2477;top:14742;width:204;height:190" coordorigin="2477,14742" coordsize="204,190">
              <v:shape style="position:absolute;left:2477;top:14742;width:204;height:190" coordorigin="2477,14742" coordsize="204,190" path="m2643,14894l2609,14894,2622,14898,2639,14910,2655,14921,2671,14932,2670,14911,2653,14900,2643,14894xe" filled="t" fillcolor="#202020" stroked="f">
                <v:path arrowok="t"/>
                <v:fill/>
              </v:shape>
              <v:shape style="position:absolute;left:2477;top:14742;width:204;height:190" coordorigin="2477,14742" coordsize="204,190" path="m2623,14810l2606,14810,2606,14853,2602,14873,2592,14889,2579,14901,2562,14911,2539,14920,2544,14925,2546,14930,2562,14930,2581,14920,2597,14909,2609,14896,2609,14894,2643,14894,2636,14889,2618,14879,2623,14855,2623,14810xe" filled="t" fillcolor="#202020" stroked="f">
                <v:path arrowok="t"/>
                <v:fill/>
              </v:shape>
              <v:shape style="position:absolute;left:2477;top:14742;width:204;height:190" coordorigin="2477,14742" coordsize="204,190" path="m2525,14766l2508,14766,2508,14874,2489,14879,2477,14882,2492,14896,2517,14889,2530,14886,2554,14879,2554,14872,2525,14872,2525,14766xe" filled="t" fillcolor="#202020" stroked="f">
                <v:path arrowok="t"/>
                <v:fill/>
              </v:shape>
              <v:shape style="position:absolute;left:2477;top:14742;width:204;height:190" coordorigin="2477,14742" coordsize="204,190" path="m2669,14781l2561,14781,2561,14889,2578,14889,2578,14795,2669,14795,2669,14781xe" filled="t" fillcolor="#202020" stroked="f">
                <v:path arrowok="t"/>
                <v:fill/>
              </v:shape>
              <v:shape style="position:absolute;left:2477;top:14742;width:204;height:190" coordorigin="2477,14742" coordsize="204,190" path="m2669,14795l2654,14795,2654,14889,2669,14889,2669,14795xe" filled="t" fillcolor="#202020" stroked="f">
                <v:path arrowok="t"/>
                <v:fill/>
              </v:shape>
              <v:shape style="position:absolute;left:2477;top:14742;width:204;height:190" coordorigin="2477,14742" coordsize="204,190" path="m2554,14865l2544,14865,2534,14870,2525,14872,2554,14872,2554,14865xe" filled="t" fillcolor="#202020" stroked="f">
                <v:path arrowok="t"/>
                <v:fill/>
              </v:shape>
              <v:shape style="position:absolute;left:2477;top:14742;width:204;height:190" coordorigin="2477,14742" coordsize="204,190" path="m2623,14757l2604,14757,2599,14781,2616,14781,2623,14757xe" filled="t" fillcolor="#202020" stroked="f">
                <v:path arrowok="t"/>
                <v:fill/>
              </v:shape>
              <v:shape style="position:absolute;left:2477;top:14742;width:204;height:190" coordorigin="2477,14742" coordsize="204,190" path="m2551,14752l2479,14752,2479,14766,2551,14766,2551,14752xe" filled="t" fillcolor="#202020" stroked="f">
                <v:path arrowok="t"/>
                <v:fill/>
              </v:shape>
              <v:shape style="position:absolute;left:2477;top:14742;width:204;height:190" coordorigin="2477,14742" coordsize="204,190" path="m2681,14742l2556,14742,2556,14757,2681,14757,2681,14742xe" filled="t" fillcolor="#202020" stroked="f">
                <v:path arrowok="t"/>
                <v:fill/>
              </v:shape>
            </v:group>
            <v:group style="position:absolute;left:2717;top:14740;width:149;height:190" coordorigin="2717,14740" coordsize="149,190">
              <v:shape style="position:absolute;left:2717;top:14740;width:149;height:190" coordorigin="2717,14740" coordsize="149,190" path="m2866,14740l2717,14740,2717,14930,2734,14930,2734,14915,2866,14915,2866,14898,2734,14898,2734,14860,2866,14860,2866,14846,2734,14846,2734,14807,2866,14807,2866,14793,2734,14793,2734,14754,2866,14754,2866,14740xe" filled="t" fillcolor="#202020" stroked="f">
                <v:path arrowok="t"/>
                <v:fill/>
              </v:shape>
              <v:shape style="position:absolute;left:2717;top:14740;width:149;height:190" coordorigin="2717,14740" coordsize="149,190" path="m2866,14915l2849,14915,2849,14930,2866,14930,2866,14915xe" filled="t" fillcolor="#202020" stroked="f">
                <v:path arrowok="t"/>
                <v:fill/>
              </v:shape>
              <v:shape style="position:absolute;left:2717;top:14740;width:149;height:190" coordorigin="2717,14740" coordsize="149,190" path="m2866,14860l2849,14860,2849,14898,2866,14898,2866,14860xe" filled="t" fillcolor="#202020" stroked="f">
                <v:path arrowok="t"/>
                <v:fill/>
              </v:shape>
              <v:shape style="position:absolute;left:2717;top:14740;width:149;height:190" coordorigin="2717,14740" coordsize="149,190" path="m2866,14807l2849,14807,2849,14846,2866,14846,2866,14807xe" filled="t" fillcolor="#202020" stroked="f">
                <v:path arrowok="t"/>
                <v:fill/>
              </v:shape>
              <v:shape style="position:absolute;left:2717;top:14740;width:149;height:190" coordorigin="2717,14740" coordsize="149,190" path="m2866,14754l2849,14754,2849,14793,2866,14793,2866,14754xe" filled="t" fillcolor="#202020" stroked="f">
                <v:path arrowok="t"/>
                <v:fill/>
              </v:shape>
            </v:group>
            <v:group style="position:absolute;left:2897;top:14730;width:185;height:202" coordorigin="2897,14730" coordsize="185,202">
              <v:shape style="position:absolute;left:2897;top:14730;width:185;height:202" coordorigin="2897,14730" coordsize="185,202" path="m2957,14855l2940,14855,2940,14932,2957,14932,2957,14920,3082,14920,3082,14906,2957,14906,2957,14855xe" filled="t" fillcolor="#202020" stroked="f">
                <v:path arrowok="t"/>
                <v:fill/>
              </v:shape>
              <v:shape style="position:absolute;left:2897;top:14730;width:185;height:202" coordorigin="2897,14730" coordsize="185,202" path="m3082,14920l3065,14920,3065,14932,3082,14932,3082,14920xe" filled="t" fillcolor="#202020" stroked="f">
                <v:path arrowok="t"/>
                <v:fill/>
              </v:shape>
              <v:shape style="position:absolute;left:2897;top:14730;width:185;height:202" coordorigin="2897,14730" coordsize="185,202" path="m3082,14853l3065,14853,3065,14906,3082,14906,3082,14853xe" filled="t" fillcolor="#202020" stroked="f">
                <v:path arrowok="t"/>
                <v:fill/>
              </v:shape>
              <v:shape style="position:absolute;left:2897;top:14730;width:185;height:202" coordorigin="2897,14730" coordsize="185,202" path="m2966,14783l2952,14795,2964,14805,2971,14812,2917,14846,2897,14853,2902,14858,2906,14867,2918,14862,2930,14860,2940,14855,2957,14855,2957,14853,3082,14853,3082,14838,2985,14837,3004,14828,3021,14818,3032,14811,2996,14811,2981,14799,2966,14783xe" filled="t" fillcolor="#202020" stroked="f">
                <v:path arrowok="t"/>
                <v:fill/>
              </v:shape>
              <v:shape style="position:absolute;left:2897;top:14730;width:185;height:202" coordorigin="2897,14730" coordsize="185,202" path="m3082,14766l2964,14766,3048,14778,3032,14790,3015,14801,2996,14811,3032,14811,3038,14807,3054,14794,3068,14781,3082,14766xe" filled="t" fillcolor="#202020" stroked="f">
                <v:path arrowok="t"/>
                <v:fill/>
              </v:shape>
              <v:shape style="position:absolute;left:2897;top:14730;width:185;height:202" coordorigin="2897,14730" coordsize="185,202" path="m2974,14730l2932,14777,2902,14800,2904,14805,2909,14810,2920,14807,2936,14794,2951,14780,2964,14766,3082,14766,3082,14752,2976,14752,2986,14742,2990,14735,2974,147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4.399994pt;margin-top:751.76001pt;width:10.251063pt;height:9.84pt;mso-position-horizontal-relative:page;mso-position-vertical-relative:page;z-index:-4693" coordorigin="2688,15035" coordsize="205,197">
            <v:shape style="position:absolute;left:2688;top:15035;width:205;height:197" coordorigin="2688,15035" coordsize="205,197" path="m2738,15141l2724,15141,2724,15232,2738,15232,2738,15141xe" filled="t" fillcolor="#202020" stroked="f">
              <v:path arrowok="t"/>
              <v:fill/>
            </v:shape>
            <v:shape style="position:absolute;left:2688;top:15035;width:205;height:197" coordorigin="2688,15035" coordsize="205,197" path="m2832,15086l2818,15086,2818,15210,2813,15213,2784,15213,2784,15218,2786,15222,2786,15227,2796,15230,2825,15230,2832,15220,2832,15086xe" filled="t" fillcolor="#202020" stroked="f">
              <v:path arrowok="t"/>
              <v:fill/>
            </v:shape>
            <v:shape style="position:absolute;left:2688;top:15035;width:205;height:197" coordorigin="2688,15035" coordsize="205,197" path="m2786,15119l2779,15139,2772,15158,2765,15177,2758,15194,2762,15196,2770,15198,2772,15198,2781,15181,2789,15164,2796,15145,2803,15124,2786,15119xe" filled="t" fillcolor="#202020" stroked="f">
              <v:path arrowok="t"/>
              <v:fill/>
            </v:shape>
            <v:shape style="position:absolute;left:2688;top:15035;width:205;height:197" coordorigin="2688,15035" coordsize="205,197" path="m2858,15117l2844,15124,2852,15142,2860,15160,2878,15198,2893,15188,2883,15168,2866,15132,2858,15117xe" filled="t" fillcolor="#202020" stroked="f">
              <v:path arrowok="t"/>
              <v:fill/>
            </v:shape>
            <v:shape style="position:absolute;left:2688;top:15035;width:205;height:197" coordorigin="2688,15035" coordsize="205,197" path="m2765,15093l2690,15093,2690,15105,2724,15105,2716,15125,2708,15143,2698,15160,2688,15177,2693,15186,2695,15193,2706,15178,2715,15161,2724,15141,2738,15141,2738,15134,2758,15134,2755,15131,2750,15126,2738,15126,2738,15105,2765,15105,2765,15102,2780,15102,2783,15098,2765,15098,2765,15093xe" filled="t" fillcolor="#202020" stroked="f">
              <v:path arrowok="t"/>
              <v:fill/>
            </v:shape>
            <v:shape style="position:absolute;left:2688;top:15035;width:205;height:197" coordorigin="2688,15035" coordsize="205,197" path="m2758,15134l2738,15134,2753,15148,2760,15158,2770,15146,2765,15138,2758,15134xe" filled="t" fillcolor="#202020" stroked="f">
              <v:path arrowok="t"/>
              <v:fill/>
            </v:shape>
            <v:shape style="position:absolute;left:2688;top:15035;width:205;height:197" coordorigin="2688,15035" coordsize="205,197" path="m2746,15122l2738,15126,2750,15126,2746,15122xe" filled="t" fillcolor="#202020" stroked="f">
              <v:path arrowok="t"/>
              <v:fill/>
            </v:shape>
            <v:shape style="position:absolute;left:2688;top:15035;width:205;height:197" coordorigin="2688,15035" coordsize="205,197" path="m2780,15102l2765,15102,2770,15107,2775,15110,2780,15102xe" filled="t" fillcolor="#202020" stroked="f">
              <v:path arrowok="t"/>
              <v:fill/>
            </v:shape>
            <v:shape style="position:absolute;left:2688;top:15035;width:205;height:197" coordorigin="2688,15035" coordsize="205,197" path="m2887,15076l2868,15076,2861,15090,2856,15102,2870,15110,2878,15093,2885,15083,2887,15076xe" filled="t" fillcolor="#202020" stroked="f">
              <v:path arrowok="t"/>
              <v:fill/>
            </v:shape>
            <v:shape style="position:absolute;left:2688;top:15035;width:205;height:197" coordorigin="2688,15035" coordsize="205,197" path="m2815,15035l2792,15045,2783,15064,2774,15082,2765,15098,2783,15098,2796,15076,2887,15076,2887,15062,2803,15062,2806,15052,2810,15042,2815,15035xe" filled="t" fillcolor="#202020" stroked="f">
              <v:path arrowok="t"/>
              <v:fill/>
            </v:shape>
            <v:shape style="position:absolute;left:2688;top:15035;width:205;height:197" coordorigin="2688,15035" coordsize="205,197" path="m2738,15062l2724,15062,2724,15093,2738,15093,2738,15062xe" filled="t" fillcolor="#202020" stroked="f">
              <v:path arrowok="t"/>
              <v:fill/>
            </v:shape>
            <v:shape style="position:absolute;left:2688;top:15035;width:205;height:197" coordorigin="2688,15035" coordsize="205,197" path="m2753,15042l2714,15046,2690,15050,2693,15054,2693,15059,2695,15064,2705,15064,2714,15062,2738,15062,2738,15059,2750,15057,2762,15057,2772,15054,2753,1504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5.660004pt;margin-top:743.580017pt;width:42.16pt;height:10.96pt;mso-position-horizontal-relative:page;mso-position-vertical-relative:page;z-index:-4692" coordorigin="3513,14872" coordsize="843,219">
            <v:group style="position:absolute;left:3523;top:14894;width:194;height:187" coordorigin="3523,14894" coordsize="194,187">
              <v:shape style="position:absolute;left:3523;top:14894;width:194;height:187" coordorigin="3523,14894" coordsize="194,187" path="m3674,14987l3658,14987,3658,15081,3674,15081,3674,14987xe" filled="t" fillcolor="#202020" stroked="f">
                <v:path arrowok="t"/>
                <v:fill/>
              </v:shape>
              <v:shape style="position:absolute;left:3523;top:14894;width:194;height:187" coordorigin="3523,14894" coordsize="194,187" path="m3727,14970l3523,14970,3523,14987,3574,15007,3569,15026,3559,15044,3544,15056,3523,15069,3533,15078,3587,15030,3593,14987,3727,14987,3727,14970xe" filled="t" fillcolor="#202020" stroked="f">
                <v:path arrowok="t"/>
                <v:fill/>
              </v:shape>
              <v:shape style="position:absolute;left:3523;top:14894;width:194;height:187" coordorigin="3523,14894" coordsize="194,187" path="m3593,14910l3576,14910,3576,14970,3593,14970,3593,14910xe" filled="t" fillcolor="#202020" stroked="f">
                <v:path arrowok="t"/>
                <v:fill/>
              </v:shape>
              <v:shape style="position:absolute;left:3523;top:14894;width:194;height:187" coordorigin="3523,14894" coordsize="194,187" path="m3674,14910l3658,14910,3658,14970,3674,14970,3674,14910xe" filled="t" fillcolor="#202020" stroked="f">
                <v:path arrowok="t"/>
                <v:fill/>
              </v:shape>
              <v:shape style="position:absolute;left:3523;top:14894;width:194;height:187" coordorigin="3523,14894" coordsize="194,187" path="m3718,14894l3530,14894,3530,14910,3718,14910,3718,14894xe" filled="t" fillcolor="#202020" stroked="f">
                <v:path arrowok="t"/>
                <v:fill/>
              </v:shape>
            </v:group>
            <v:group style="position:absolute;left:3737;top:15059;width:199;height:2" coordorigin="3737,15059" coordsize="199,2">
              <v:shape style="position:absolute;left:3737;top:15059;width:199;height:2" coordorigin="3737,15059" coordsize="199,0" path="m3737,15059l3936,15059e" filled="f" stroked="t" strokeweight=".82pt" strokecolor="#202020">
                <v:path arrowok="t"/>
              </v:shape>
            </v:group>
            <v:group style="position:absolute;left:3835;top:14915;width:2;height:137" coordorigin="3835,14915" coordsize="2,137">
              <v:shape style="position:absolute;left:3835;top:14915;width:2;height:137" coordorigin="3835,14915" coordsize="0,137" path="m3835,14915l3835,15052e" filled="f" stroked="t" strokeweight="1.06pt" strokecolor="#202020">
                <v:path arrowok="t"/>
              </v:shape>
            </v:group>
            <v:group style="position:absolute;left:3749;top:14907;width:175;height:2" coordorigin="3749,14907" coordsize="175,2">
              <v:shape style="position:absolute;left:3749;top:14907;width:175;height:2" coordorigin="3749,14907" coordsize="175,0" path="m3749,14907l3924,14907e" filled="f" stroked="t" strokeweight=".94pt" strokecolor="#202020">
                <v:path arrowok="t"/>
              </v:shape>
            </v:group>
            <v:group style="position:absolute;left:3972;top:14894;width:146;height:185" coordorigin="3972,14894" coordsize="146,185">
              <v:shape style="position:absolute;left:3972;top:14894;width:146;height:185" coordorigin="3972,14894" coordsize="146,185" path="m4118,14894l3972,14894,3972,15078,3991,15078,3991,15064,4118,15064,4118,15050,3991,15050,3991,14985,4118,14985,4118,14970,3991,14970,3991,14908,4118,14908,4118,14894xe" filled="t" fillcolor="#202020" stroked="f">
                <v:path arrowok="t"/>
                <v:fill/>
              </v:shape>
              <v:shape style="position:absolute;left:3972;top:14894;width:146;height:185" coordorigin="3972,14894" coordsize="146,185" path="m4118,15064l4102,15064,4102,15078,4118,15078,4118,15064xe" filled="t" fillcolor="#202020" stroked="f">
                <v:path arrowok="t"/>
                <v:fill/>
              </v:shape>
              <v:shape style="position:absolute;left:3972;top:14894;width:146;height:185" coordorigin="3972,14894" coordsize="146,185" path="m4118,14985l4102,14985,4102,15050,4118,15050,4118,14985xe" filled="t" fillcolor="#202020" stroked="f">
                <v:path arrowok="t"/>
                <v:fill/>
              </v:shape>
              <v:shape style="position:absolute;left:3972;top:14894;width:146;height:185" coordorigin="3972,14894" coordsize="146,185" path="m4118,14908l4102,14908,4102,14970,4118,14970,4118,14908xe" filled="t" fillcolor="#202020" stroked="f">
                <v:path arrowok="t"/>
                <v:fill/>
              </v:shape>
            </v:group>
            <v:group style="position:absolute;left:4154;top:14882;width:192;height:199" coordorigin="4154,14882" coordsize="192,199">
              <v:shape style="position:absolute;left:4154;top:14882;width:192;height:199" coordorigin="4154,14882" coordsize="192,199" path="m4346,14889l4274,14889,4274,14981,4273,15003,4271,15021,4269,15037,4261,15055,4248,15071,4258,15081,4271,15068,4280,15051,4286,15031,4289,15009,4346,15009,4346,14994,4289,14994,4289,14987,4291,14973,4289,14956,4346,14956,4346,14942,4289,14942,4289,14901,4346,14901,4346,14889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190,15035l4154,15071,4157,15076,4162,15078,4173,15073,4187,15060,4202,15045,4190,15035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298,15062l4301,15069,4301,15078,4339,15078,4346,15071,4346,15064,4310,15064,4298,15062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226,15035l4217,15045,4236,15059,4243,15066,4253,15057,4246,15050,4226,15035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346,15009l4332,15009,4332,15059,4330,15064,4346,15064,4346,15009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265,15016l4154,15016,4154,15030,4265,15030,4265,15016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190,14922l4174,14922,4174,15016,4190,15016,4190,14994,4248,14994,4248,14980,4190,14980,4190,14958,4248,14958,4248,14944,4190,14944,4190,14922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248,14994l4231,14994,4231,15016,4248,15016,4248,14994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346,14956l4332,14956,4332,14994,4346,14994,4346,14956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248,14958l4231,14958,4231,14980,4248,14980,4248,14958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248,14922l4231,14922,4231,14944,4248,14944,4248,14922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346,14901l4332,14901,4332,14942,4346,14942,4346,14901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265,14908l4157,14908,4157,14922,4265,14922,4265,14908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190,14884l4174,14884,4174,14908,4190,14908,4190,14884xe" filled="t" fillcolor="#202020" stroked="f">
                <v:path arrowok="t"/>
                <v:fill/>
              </v:shape>
              <v:shape style="position:absolute;left:4154;top:14882;width:192;height:199" coordorigin="4154,14882" coordsize="192,199" path="m4248,14882l4231,14882,4231,14908,4248,14908,4248,148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736.02002pt;width:21.49pt;height:11.08pt;mso-position-horizontal-relative:page;mso-position-vertical-relative:page;z-index:-4691" coordorigin="4804,14720" coordsize="430,222">
            <v:group style="position:absolute;left:4814;top:14730;width:202;height:202" coordorigin="4814,14730" coordsize="202,202">
              <v:shape style="position:absolute;left:4814;top:14730;width:202;height:202" coordorigin="4814,14730" coordsize="202,202" path="m4996,14907l4956,14907,4973,14917,4990,14925,5011,14932,5014,14925,5016,14920,5006,14912,4996,14907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934,14865l4915,14865,4927,14882,4939,14898,4922,14906,4903,14912,4882,14918,4884,14922,4889,14927,4901,14930,4921,14924,4939,14916,4956,14907,4996,14907,4987,14903,4977,14886,4978,14885,4951,14885,4937,14870,4934,14865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879,14800l4864,14806,4859,14841,4856,14865,4853,14889,4838,14891,4814,14896,4825,14909,4884,14896,4884,14884,4872,14884,4867,14877,4871,14853,4874,14833,4877,14816,4879,14800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944,14826l4925,14832,4913,14847,4899,14863,4884,14877,4889,14879,4896,14886,4903,14882,4910,14874,4915,14865,4934,14865,4927,14853,4999,14853,4999,14838,4937,14838,4939,14836,4944,14826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999,14853l4982,14853,4980,14856,4968,14872,4951,14885,4978,14885,4990,14870,4999,14853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884,14882l4879,14882,4872,14884,4884,14884,4884,14882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834,14800l4819,14802,4822,14817,4826,14836,4830,14857,4834,14877,4844,14857,4841,14836,4837,14817,4834,14800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914,14806l4898,14818,4882,14829,4886,14834,4889,14838,4903,14833,4920,14821,4934,14810,4914,14806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975,14800l4966,14812,4976,14817,4993,14827,5009,14838,5011,14820,4994,14810,4975,14800xe" filled="t" fillcolor="#202020" stroked="f">
                <v:path arrowok="t"/>
                <v:fill/>
              </v:shape>
              <v:shape style="position:absolute;left:4814;top:14730;width:202;height:202" coordorigin="4814,14730" coordsize="202,202" path="m5007,14790l4997,14790,4999,14793,5002,14798,5006,14802,5007,14790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958,14735l4932,14741,4920,14757,4908,14771,4906,14776,4901,14778,4894,14781,4901,14798,4906,14795,4910,14795,4934,14792,4974,14791,4997,14790,5007,14790,5007,14779,5006,14777,4966,14777,4945,14775,4931,14767,4944,14752,4958,14735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886,14771l4817,14771,4817,14786,4886,14786,4886,14771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980,14747l4968,14757,4973,14764,4980,14769,4966,14777,5006,14777,4994,14764,4980,14747xe" filled="t" fillcolor="#202020" stroked="f">
                <v:path arrowok="t"/>
                <v:fill/>
              </v:shape>
              <v:shape style="position:absolute;left:4814;top:14730;width:202;height:202" coordorigin="4814,14730" coordsize="202,202" path="m4846,14730l4834,14738,4841,14750,4848,14759,4853,14769,4867,14762,4860,14750,4846,14730xe" filled="t" fillcolor="#202020" stroked="f">
                <v:path arrowok="t"/>
                <v:fill/>
              </v:shape>
            </v:group>
            <v:group style="position:absolute;left:5028;top:14909;width:197;height:2" coordorigin="5028,14909" coordsize="197,2">
              <v:shape style="position:absolute;left:5028;top:14909;width:197;height:2" coordorigin="5028,14909" coordsize="197,0" path="m5028,14909l5225,14909e" filled="f" stroked="t" strokeweight=".94pt" strokecolor="#202020">
                <v:path arrowok="t"/>
              </v:shape>
            </v:group>
            <v:group style="position:absolute;left:5126;top:14764;width:2;height:137" coordorigin="5126,14764" coordsize="2,137">
              <v:shape style="position:absolute;left:5126;top:14764;width:2;height:137" coordorigin="5126,14764" coordsize="0,137" path="m5126,14764l5126,14901e" filled="f" stroked="t" strokeweight="1.06pt" strokecolor="#202020">
                <v:path arrowok="t"/>
              </v:shape>
            </v:group>
            <v:group style="position:absolute;left:5040;top:14756;width:173;height:2" coordorigin="5040,14756" coordsize="173,2">
              <v:shape style="position:absolute;left:5040;top:14756;width:173;height:2" coordorigin="5040,14756" coordsize="173,0" path="m5040,14756l5213,14756e" filled="f" stroked="t" strokeweight=".94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941101pt;margin-top:735.900024pt;width:29.435162pt;height:11.56pt;mso-position-horizontal-relative:page;mso-position-vertical-relative:page;z-index:-4690" coordorigin="5359,14718" coordsize="589,231">
            <v:group style="position:absolute;left:5369;top:14745;width:53;height:194" coordorigin="5369,14745" coordsize="53,194">
              <v:shape style="position:absolute;left:5369;top:14745;width:53;height:194" coordorigin="5369,14745" coordsize="53,194" path="m5422,14745l5374,14803,5369,14846,5371,14867,5375,14887,5382,14906,5392,14923,5405,14939,5417,14934,5406,14918,5397,14900,5391,14881,5387,14860,5386,14838,5388,14817,5392,14798,5399,14779,5409,14762,5422,14745xe" filled="t" fillcolor="#202020" stroked="f">
                <v:path arrowok="t"/>
                <v:fill/>
              </v:shape>
            </v:group>
            <v:group style="position:absolute;left:5446;top:14728;width:202;height:202" coordorigin="5446,14728" coordsize="202,202">
              <v:shape style="position:absolute;left:5446;top:14728;width:202;height:202" coordorigin="5446,14728" coordsize="202,202" path="m5513,14819l5501,14832,5510,14851,5519,14869,5469,14909,5446,14915,5450,14922,5453,14927,5464,14930,5486,14923,5523,14909,5541,14904,5558,14900,5600,14900,5593,14897,5577,14888,5564,14876,5569,14869,5546,14869,5533,14854,5522,14837,5513,14819xe" filled="t" fillcolor="#202020" stroked="f">
                <v:path arrowok="t"/>
                <v:fill/>
              </v:shape>
              <v:shape style="position:absolute;left:5446;top:14728;width:202;height:202" coordorigin="5446,14728" coordsize="202,202" path="m5600,14900l5558,14900,5575,14908,5593,14916,5614,14923,5635,14930,5640,14925,5642,14920,5634,14910,5612,14904,5600,14900xe" filled="t" fillcolor="#202020" stroked="f">
                <v:path arrowok="t"/>
                <v:fill/>
              </v:shape>
              <v:shape style="position:absolute;left:5446;top:14728;width:202;height:202" coordorigin="5446,14728" coordsize="202,202" path="m5580,14817l5579,14820,5569,14840,5558,14856,5546,14869,5569,14869,5576,14861,5586,14844,5597,14824,5580,14817xe" filled="t" fillcolor="#202020" stroked="f">
                <v:path arrowok="t"/>
                <v:fill/>
              </v:shape>
              <v:shape style="position:absolute;left:5446;top:14728;width:202;height:202" coordorigin="5446,14728" coordsize="202,202" path="m5508,14786l5497,14798,5482,14811,5467,14824,5450,14836,5455,14841,5458,14846,5463,14849,5478,14837,5493,14823,5508,14809,5522,14795,5508,14786xe" filled="t" fillcolor="#202020" stroked="f">
                <v:path arrowok="t"/>
                <v:fill/>
              </v:shape>
              <v:shape style="position:absolute;left:5446;top:14728;width:202;height:202" coordorigin="5446,14728" coordsize="202,202" path="m5582,14783l5588,14808,5604,14822,5618,14834,5630,14846,5640,14836,5632,14823,5618,14811,5602,14797,5582,14783xe" filled="t" fillcolor="#202020" stroked="f">
                <v:path arrowok="t"/>
                <v:fill/>
              </v:shape>
              <v:shape style="position:absolute;left:5446;top:14728;width:202;height:202" coordorigin="5446,14728" coordsize="202,202" path="m5647,14759l5448,14759,5448,14776,5647,14776,5647,14759xe" filled="t" fillcolor="#202020" stroked="f">
                <v:path arrowok="t"/>
                <v:fill/>
              </v:shape>
              <v:shape style="position:absolute;left:5446;top:14728;width:202;height:202" coordorigin="5446,14728" coordsize="202,202" path="m5546,14728l5530,14735,5537,14745,5544,14759,5549,14759,5561,14754,5556,14745,5551,14738,5546,14728xe" filled="t" fillcolor="#202020" stroked="f">
                <v:path arrowok="t"/>
                <v:fill/>
              </v:shape>
            </v:group>
            <v:group style="position:absolute;left:5659;top:14909;width:199;height:2" coordorigin="5659,14909" coordsize="199,2">
              <v:shape style="position:absolute;left:5659;top:14909;width:199;height:2" coordorigin="5659,14909" coordsize="199,0" path="m5659,14909l5858,14909e" filled="f" stroked="t" strokeweight=".94pt" strokecolor="#202020">
                <v:path arrowok="t"/>
              </v:shape>
            </v:group>
            <v:group style="position:absolute;left:5759;top:14764;width:2;height:137" coordorigin="5759,14764" coordsize="2,137">
              <v:shape style="position:absolute;left:5759;top:14764;width:2;height:137" coordorigin="5759,14764" coordsize="0,137" path="m5759,14764l5759,14901e" filled="f" stroked="t" strokeweight=".94pt" strokecolor="#202020">
                <v:path arrowok="t"/>
              </v:shape>
            </v:group>
            <v:group style="position:absolute;left:5671;top:14756;width:175;height:2" coordorigin="5671,14756" coordsize="175,2">
              <v:shape style="position:absolute;left:5671;top:14756;width:175;height:2" coordorigin="5671,14756" coordsize="175,0" path="m5671,14756l5846,14756e" filled="f" stroked="t" strokeweight=".94pt" strokecolor="#202020">
                <v:path arrowok="t"/>
              </v:shape>
            </v:group>
            <v:group style="position:absolute;left:5882;top:14745;width:55;height:194" coordorigin="5882,14745" coordsize="55,194">
              <v:shape style="position:absolute;left:5882;top:14745;width:55;height:194" coordorigin="5882,14745" coordsize="55,194" path="m5902,14745l5887,14751,5898,14767,5907,14785,5913,14804,5917,14824,5918,14846,5917,14867,5912,14886,5905,14905,5895,14923,5882,14939,5902,14939,5933,14882,5938,14838,5936,14817,5931,14797,5924,14778,5914,14761,5902,147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2.660004pt;margin-top:751.140015pt;width:19.84pt;height:10.84pt;mso-position-horizontal-relative:page;mso-position-vertical-relative:page;z-index:-4689" coordorigin="5253,15023" coordsize="397,217">
            <v:group style="position:absolute;left:5263;top:15042;width:146;height:187" coordorigin="5263,15042" coordsize="146,187">
              <v:shape style="position:absolute;left:5263;top:15042;width:146;height:187" coordorigin="5263,15042" coordsize="146,187" path="m5410,15042l5263,15042,5263,15230,5280,15230,5280,15215,5410,15215,5410,15201,5280,15201,5280,15136,5410,15136,5410,15119,5280,15119,5280,15059,5410,15059,5410,15042xe" filled="t" fillcolor="#202020" stroked="f">
                <v:path arrowok="t"/>
                <v:fill/>
              </v:shape>
              <v:shape style="position:absolute;left:5263;top:15042;width:146;height:187" coordorigin="5263,15042" coordsize="146,187" path="m5410,15215l5393,15215,5393,15230,5410,15230,5410,15215xe" filled="t" fillcolor="#202020" stroked="f">
                <v:path arrowok="t"/>
                <v:fill/>
              </v:shape>
              <v:shape style="position:absolute;left:5263;top:15042;width:146;height:187" coordorigin="5263,15042" coordsize="146,187" path="m5410,15136l5393,15136,5393,15201,5410,15201,5410,15136xe" filled="t" fillcolor="#202020" stroked="f">
                <v:path arrowok="t"/>
                <v:fill/>
              </v:shape>
              <v:shape style="position:absolute;left:5263;top:15042;width:146;height:187" coordorigin="5263,15042" coordsize="146,187" path="m5410,15059l5393,15059,5393,15119,5410,15119,5410,15059xe" filled="t" fillcolor="#202020" stroked="f">
                <v:path arrowok="t"/>
                <v:fill/>
              </v:shape>
            </v:group>
            <v:group style="position:absolute;left:5443;top:15033;width:197;height:197" coordorigin="5443,15033" coordsize="197,197">
              <v:shape style="position:absolute;left:5443;top:15033;width:197;height:197" coordorigin="5443,15033" coordsize="197,197" path="m5479,15184l5473,15193,5459,15208,5443,15220,5453,15230,5465,15224,5479,15210,5494,15194,5479,15184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640,15038l5566,15038,5565,15131,5564,15153,5562,15172,5560,15187,5552,15206,5539,15222,5544,15227,5580,15160,5640,15160,5640,15146,5580,15146,5580,15105,5640,15105,5640,15093,5580,15093,5580,15052,5640,15052,5640,15038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640,15160l5626,15160,5626,15210,5621,15213,5590,15213,5594,15218,5594,15227,5602,15227,5609,15230,5633,15230,5640,15220,5640,15160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518,15184l5508,15194,5532,15218,5544,15206,5534,15198,5527,15191,5518,15184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554,15167l5446,15167,5446,15182,5554,15182,5554,15167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479,15071l5465,15071,5465,15167,5479,15167,5479,15143,5539,15143,5539,15131,5479,15131,5479,15107,5539,15107,5539,15095,5479,15095,5479,15071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539,15143l5522,15143,5522,15167,5539,15167,5539,15143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640,15105l5626,15105,5626,15146,5640,15146,5640,15105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539,15107l5522,15107,5522,15131,5539,15131,5539,15107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539,15071l5522,15071,5522,15095,5539,15095,5539,15071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640,15052l5626,15052,5626,15093,5640,15093,5640,15052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554,15059l5448,15059,5448,15071,5554,15071,5554,15059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479,15033l5465,15033,5465,15059,5479,15059,5479,15033xe" filled="t" fillcolor="#202020" stroked="f">
                <v:path arrowok="t"/>
                <v:fill/>
              </v:shape>
              <v:shape style="position:absolute;left:5443;top:15033;width:197;height:197" coordorigin="5443,15033" coordsize="197,197" path="m5539,15033l5522,15033,5522,15059,5539,15059,5539,150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700012pt;margin-top:743.460022pt;width:42.76pt;height:11.130296pt;mso-position-horizontal-relative:page;mso-position-vertical-relative:page;z-index:-4688" coordorigin="6734,14869" coordsize="855,223">
            <v:group style="position:absolute;left:6744;top:14879;width:204;height:201" coordorigin="6744,14879" coordsize="204,201">
              <v:shape style="position:absolute;left:6744;top:14879;width:204;height:201" coordorigin="6744,14879" coordsize="204,201" path="m6761,14987l6753,15008,6761,15027,6770,15042,6756,15062,6744,15069,6749,15074,6751,15078,6754,15080,6769,15068,6784,15054,6821,15054,6805,15046,6794,15032,6797,15024,6777,15024,6768,15007,6761,14987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821,15054l6784,15054,6797,15062,6814,15069,6835,15072,6863,15074,6943,15074,6948,15064,6945,15059,6845,15059,6823,15055,6821,15054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878,15033l6862,15033,6862,15054,6878,15054,6878,15033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938,15021l6811,15021,6811,15033,6938,15033,6938,15021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809,14901l6746,14901,6746,14913,6790,14913,6751,14961,6751,14975,6791,14988,6787,15008,6777,15024,6797,15024,6800,15014,6806,14994,6809,14973,6809,14961,6770,14961,6809,14913,6809,14901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878,15004l6862,15004,6862,15021,6878,15021,6878,15004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929,14992l6816,14992,6816,15004,6929,15004,6929,14992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878,14973l6862,14973,6862,14992,6878,14992,6878,14973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926,14944l6910,14944,6910,14961,6821,14961,6821,14973,6910,14973,6910,14978,6926,14978,6926,14944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878,14944l6862,14944,6862,14961,6878,14961,6878,14944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948,14930l6809,14930,6809,14944,6948,14944,6948,14930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878,14913l6862,14913,6862,14930,6878,14930,6878,14913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926,14901l6821,14901,6821,14913,6910,14913,6910,14930,6926,14930,6926,14901xe" filled="t" fillcolor="#202020" stroked="f">
                <v:path arrowok="t"/>
                <v:fill/>
              </v:shape>
              <v:shape style="position:absolute;left:6744;top:14879;width:204;height:201" coordorigin="6744,14879" coordsize="204,201" path="m6878,14879l6862,14879,6862,14901,6878,14901,6878,14879xe" filled="t" fillcolor="#202020" stroked="f">
                <v:path arrowok="t"/>
                <v:fill/>
              </v:shape>
            </v:group>
            <v:group style="position:absolute;left:6958;top:14886;width:202;height:195" coordorigin="6958,14886" coordsize="202,195">
              <v:shape style="position:absolute;left:6958;top:14886;width:202;height:195" coordorigin="6958,14886" coordsize="202,195" path="m7138,14970l7025,14970,7025,14985,7039,14991,7047,15009,7055,15028,7061,15046,7044,15055,7024,15062,7003,15069,7006,15074,7010,15078,7017,15082,7037,15075,7074,15062,7092,15055,7130,15055,7116,15048,7103,15035,7116,15021,7117,15019,7073,15019,7061,15002,7051,14985,7138,14985,7138,14970xe" filled="t" fillcolor="#202020" stroked="f">
                <v:path arrowok="t"/>
                <v:fill/>
              </v:shape>
              <v:shape style="position:absolute;left:6958;top:14886;width:202;height:195" coordorigin="6958,14886" coordsize="202,195" path="m7130,15055l7092,15055,7109,15066,7127,15074,7147,15081,7152,15076,7154,15071,7156,15063,7134,15057,7130,15055xe" filled="t" fillcolor="#202020" stroked="f">
                <v:path arrowok="t"/>
                <v:fill/>
              </v:shape>
              <v:shape style="position:absolute;left:6958;top:14886;width:202;height:195" coordorigin="6958,14886" coordsize="202,195" path="m6998,14949l6958,14949,6958,14963,6982,14963,6982,15045,6977,15054,6992,15064,7007,15052,7024,15040,6998,15040,6998,14949xe" filled="t" fillcolor="#202020" stroked="f">
                <v:path arrowok="t"/>
                <v:fill/>
              </v:shape>
              <v:shape style="position:absolute;left:6958;top:14886;width:202;height:195" coordorigin="6958,14886" coordsize="202,195" path="m7025,15021l7015,15028,7008,15033,6998,15040,7024,15040,7027,15038,7027,15028,7025,15021xe" filled="t" fillcolor="#202020" stroked="f">
                <v:path arrowok="t"/>
                <v:fill/>
              </v:shape>
              <v:shape style="position:absolute;left:6958;top:14886;width:202;height:195" coordorigin="6958,14886" coordsize="202,195" path="m7138,14985l7051,14985,7110,15000,7096,15014,7073,15019,7117,15019,7127,15004,7138,14985xe" filled="t" fillcolor="#202020" stroked="f">
                <v:path arrowok="t"/>
                <v:fill/>
              </v:shape>
              <v:shape style="position:absolute;left:6958;top:14886;width:202;height:195" coordorigin="6958,14886" coordsize="202,195" path="m7128,14889l7044,14889,7042,14924,7032,14941,7013,14954,7022,14963,7033,14963,7048,14949,7058,14931,7061,14910,7061,14906,7128,14906,7128,14889xe" filled="t" fillcolor="#202020" stroked="f">
                <v:path arrowok="t"/>
                <v:fill/>
              </v:shape>
              <v:shape style="position:absolute;left:6958;top:14886;width:202;height:195" coordorigin="6958,14886" coordsize="202,195" path="m7128,14906l7111,14906,7111,14949,7118,14956,7157,14956,7159,14951,7159,14942,7130,14942,7128,14937,7128,14906xe" filled="t" fillcolor="#202020" stroked="f">
                <v:path arrowok="t"/>
                <v:fill/>
              </v:shape>
              <v:shape style="position:absolute;left:6958;top:14886;width:202;height:195" coordorigin="6958,14886" coordsize="202,195" path="m6984,14886l6975,14899,6988,14914,7001,14930,7013,14914,6999,14900,6984,14886xe" filled="t" fillcolor="#202020" stroked="f">
                <v:path arrowok="t"/>
                <v:fill/>
              </v:shape>
            </v:group>
            <v:group style="position:absolute;left:7166;top:14882;width:204;height:197" coordorigin="7166,14882" coordsize="204,197">
              <v:shape style="position:absolute;left:7166;top:14882;width:204;height:197" coordorigin="7166,14882" coordsize="204,197" path="m7248,14970l7166,14970,7166,14985,7197,14992,7194,15011,7188,15030,7178,15048,7166,15066,7169,15074,7214,15019,7235,15019,7212,14997,7212,14985,7248,14985,7248,14970xe" filled="t" fillcolor="#202020" stroked="f">
                <v:path arrowok="t"/>
                <v:fill/>
              </v:shape>
              <v:shape style="position:absolute;left:7166;top:14882;width:204;height:197" coordorigin="7166,14882" coordsize="204,197" path="m7308,14922l7294,14922,7293,14969,7290,14989,7252,15054,7234,15069,7241,15076,7297,15023,7303,15006,7318,15006,7318,14999,7307,14993,7308,14974,7308,14922xe" filled="t" fillcolor="#202020" stroked="f">
                <v:path arrowok="t"/>
                <v:fill/>
              </v:shape>
              <v:shape style="position:absolute;left:7166;top:14882;width:204;height:197" coordorigin="7166,14882" coordsize="204,197" path="m7318,15006l7303,15006,7303,15069,7310,15076,7356,15076,7363,15071,7365,15062,7322,15062,7318,15059,7318,15006xe" filled="t" fillcolor="#202020" stroked="f">
                <v:path arrowok="t"/>
                <v:fill/>
              </v:shape>
              <v:shape style="position:absolute;left:7166;top:14882;width:204;height:197" coordorigin="7166,14882" coordsize="204,197" path="m7354,15026l7354,15035,7351,15045,7351,15059,7346,15062,7365,15062,7366,15057,7368,15050,7368,15040,7370,15030,7366,15030,7358,15028,7354,15026xe" filled="t" fillcolor="#202020" stroked="f">
                <v:path arrowok="t"/>
                <v:fill/>
              </v:shape>
              <v:shape style="position:absolute;left:7166;top:14882;width:204;height:197" coordorigin="7166,14882" coordsize="204,197" path="m7235,15019l7214,15019,7228,15034,7241,15050,7240,15024,7235,15019xe" filled="t" fillcolor="#202020" stroked="f">
                <v:path arrowok="t"/>
                <v:fill/>
              </v:shape>
              <v:shape style="position:absolute;left:7166;top:14882;width:204;height:197" coordorigin="7166,14882" coordsize="204,197" path="m7351,14889l7253,14889,7253,15016,7267,15016,7267,14906,7351,14906,7351,14889xe" filled="t" fillcolor="#202020" stroked="f">
                <v:path arrowok="t"/>
                <v:fill/>
              </v:shape>
              <v:shape style="position:absolute;left:7166;top:14882;width:204;height:197" coordorigin="7166,14882" coordsize="204,197" path="m7351,14906l7337,14906,7337,15014,7351,15014,7351,14906xe" filled="t" fillcolor="#202020" stroked="f">
                <v:path arrowok="t"/>
                <v:fill/>
              </v:shape>
              <v:shape style="position:absolute;left:7166;top:14882;width:204;height:197" coordorigin="7166,14882" coordsize="204,197" path="m7214,14934l7198,14934,7198,14970,7214,14970,7214,14934xe" filled="t" fillcolor="#202020" stroked="f">
                <v:path arrowok="t"/>
                <v:fill/>
              </v:shape>
              <v:shape style="position:absolute;left:7166;top:14882;width:204;height:197" coordorigin="7166,14882" coordsize="204,197" path="m7243,14920l7169,14920,7169,14934,7243,14934,7243,14920xe" filled="t" fillcolor="#202020" stroked="f">
                <v:path arrowok="t"/>
                <v:fill/>
              </v:shape>
              <v:shape style="position:absolute;left:7166;top:14882;width:204;height:197" coordorigin="7166,14882" coordsize="204,197" path="m7214,14882l7198,14882,7198,14920,7214,14920,7214,14882xe" filled="t" fillcolor="#202020" stroked="f">
                <v:path arrowok="t"/>
                <v:fill/>
              </v:shape>
            </v:group>
            <v:group style="position:absolute;left:7375;top:14879;width:204;height:202" coordorigin="7375,14879" coordsize="204,202">
              <v:shape style="position:absolute;left:7375;top:14879;width:204;height:202" coordorigin="7375,14879" coordsize="204,202" path="m7421,14970l7406,14970,7406,15081,7421,15081,7421,14970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42,15051l7519,15051,7534,15063,7552,15073,7572,15081,7574,15076,7579,15071,7576,15065,7556,15058,7542,15051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79,15021l7440,15021,7440,15035,7491,15043,7476,15053,7457,15062,7433,15069,7435,15074,7438,15076,7446,15080,7469,15073,7489,15065,7519,15051,7542,15051,7539,15049,7524,15035,7579,15035,7579,15021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447,14925l7378,14925,7378,14939,7397,14954,7391,14973,7384,14991,7375,15009,7378,15014,7380,15021,7382,15025,7390,15011,7399,14993,7406,14970,7438,14970,7435,14968,7433,14966,7421,14966,7421,14939,7447,14939,7447,14925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17,15004l7502,15004,7502,15021,7514,15021,7517,15016,7517,15004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67,14934l7454,14934,7454,15009,7469,15009,7469,15004,7567,15004,7567,14990,7469,14990,7469,14975,7567,14975,7567,14963,7469,14963,7469,14946,7567,14946,7567,14934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67,15004l7553,15004,7553,15009,7567,15009,7567,15004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438,14970l7421,14970,7426,14978,7433,14985,7438,14994,7450,14985,7442,14975,7438,14970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67,14975l7553,14975,7553,14990,7567,14990,7567,14975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428,14958l7421,14966,7433,14966,7428,14958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67,14946l7553,14946,7553,14963,7567,14963,7567,14946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493,14913l7478,14913,7478,14930,7493,14930,7493,14913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43,14913l7529,14913,7529,14930,7543,14930,7543,14913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421,14879l7406,14879,7406,14925,7421,14925,7421,14879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79,14901l7445,14901,7445,14913,7579,14913,7579,14901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493,14879l7478,14879,7478,14901,7493,14901,7493,14879xe" filled="t" fillcolor="#202020" stroked="f">
                <v:path arrowok="t"/>
                <v:fill/>
              </v:shape>
              <v:shape style="position:absolute;left:7375;top:14879;width:204;height:202" coordorigin="7375,14879" coordsize="204,202" path="m7543,14879l7529,14879,7529,14901,7543,14901,7543,148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459991pt;margin-top:736.02002pt;width:42.64pt;height:11.08pt;mso-position-horizontal-relative:page;mso-position-vertical-relative:page;z-index:-4687" coordorigin="8409,14720" coordsize="853,222">
            <v:group style="position:absolute;left:8419;top:14733;width:202;height:199" coordorigin="8419,14733" coordsize="202,199">
              <v:shape style="position:absolute;left:8419;top:14733;width:202;height:199" coordorigin="8419,14733" coordsize="202,199" path="m8594,14841l8450,14841,8450,14932,8467,14932,8467,14918,8594,14918,8594,14903,8467,14903,8467,14858,8594,14858,8594,14841xe" filled="t" fillcolor="#202020" stroked="f">
                <v:path arrowok="t"/>
                <v:fill/>
              </v:shape>
              <v:shape style="position:absolute;left:8419;top:14733;width:202;height:199" coordorigin="8419,14733" coordsize="202,199" path="m8594,14918l8578,14918,8578,14932,8594,14932,8594,14918xe" filled="t" fillcolor="#202020" stroked="f">
                <v:path arrowok="t"/>
                <v:fill/>
              </v:shape>
              <v:shape style="position:absolute;left:8419;top:14733;width:202;height:199" coordorigin="8419,14733" coordsize="202,199" path="m8594,14858l8578,14858,8578,14903,8594,14903,8594,14858xe" filled="t" fillcolor="#202020" stroked="f">
                <v:path arrowok="t"/>
                <v:fill/>
              </v:shape>
              <v:shape style="position:absolute;left:8419;top:14733;width:202;height:199" coordorigin="8419,14733" coordsize="202,199" path="m8539,14733l8514,14735,8502,14749,8489,14762,8474,14775,8458,14787,8439,14799,8419,14810,8429,14819,8431,14824,8441,14819,8453,14812,8462,14805,8616,14805,8613,14800,8578,14800,8481,14792,8497,14779,8511,14765,8522,14750,8544,14750,8534,14738,8539,14733xe" filled="t" fillcolor="#202020" stroked="f">
                <v:path arrowok="t"/>
                <v:fill/>
              </v:shape>
              <v:shape style="position:absolute;left:8419;top:14733;width:202;height:199" coordorigin="8419,14733" coordsize="202,199" path="m8616,14805l8582,14805,8592,14810,8604,14817,8614,14822,8616,14817,8621,14812,8616,14805xe" filled="t" fillcolor="#202020" stroked="f">
                <v:path arrowok="t"/>
                <v:fill/>
              </v:shape>
              <v:shape style="position:absolute;left:8419;top:14733;width:202;height:199" coordorigin="8419,14733" coordsize="202,199" path="m8582,14805l8462,14805,8462,14814,8582,14814,8582,14805xe" filled="t" fillcolor="#202020" stroked="f">
                <v:path arrowok="t"/>
                <v:fill/>
              </v:shape>
              <v:shape style="position:absolute;left:8419;top:14733;width:202;height:199" coordorigin="8419,14733" coordsize="202,199" path="m8544,14750l8522,14750,8533,14761,8547,14775,8562,14788,8578,14800,8613,14800,8612,14799,8594,14790,8576,14779,8561,14767,8547,14753,8544,14750xe" filled="t" fillcolor="#202020" stroked="f">
                <v:path arrowok="t"/>
                <v:fill/>
              </v:shape>
            </v:group>
            <v:group style="position:absolute;left:8645;top:14742;width:175;height:187" coordorigin="8645,14742" coordsize="175,187">
              <v:shape style="position:absolute;left:8645;top:14742;width:175;height:187" coordorigin="8645,14742" coordsize="175,187" path="m8820,14742l8645,14742,8645,14930,8662,14930,8662,14757,8820,14757,8820,14742xe" filled="t" fillcolor="#202020" stroked="f">
                <v:path arrowok="t"/>
                <v:fill/>
              </v:shape>
              <v:shape style="position:absolute;left:8645;top:14742;width:175;height:187" coordorigin="8645,14742" coordsize="175,187" path="m8760,14910l8760,14922,8762,14927,8774,14927,8786,14930,8813,14930,8820,14920,8820,14913,8772,14913,8760,14910xe" filled="t" fillcolor="#202020" stroked="f">
                <v:path arrowok="t"/>
                <v:fill/>
              </v:shape>
              <v:shape style="position:absolute;left:8645;top:14742;width:175;height:187" coordorigin="8645,14742" coordsize="175,187" path="m8820,14757l8803,14757,8803,14910,8801,14913,8820,14913,8820,14757xe" filled="t" fillcolor="#202020" stroked="f">
                <v:path arrowok="t"/>
                <v:fill/>
              </v:shape>
              <v:shape style="position:absolute;left:8645;top:14742;width:175;height:187" coordorigin="8645,14742" coordsize="175,187" path="m8774,14819l8690,14819,8690,14896,8705,14896,8705,14884,8774,14884,8774,14870,8705,14870,8705,14834,8774,14834,8774,14819xe" filled="t" fillcolor="#202020" stroked="f">
                <v:path arrowok="t"/>
                <v:fill/>
              </v:shape>
              <v:shape style="position:absolute;left:8645;top:14742;width:175;height:187" coordorigin="8645,14742" coordsize="175,187" path="m8774,14834l8760,14834,8760,14870,8774,14870,8774,14834xe" filled="t" fillcolor="#202020" stroked="f">
                <v:path arrowok="t"/>
                <v:fill/>
              </v:shape>
              <v:shape style="position:absolute;left:8645;top:14742;width:175;height:187" coordorigin="8645,14742" coordsize="175,187" path="m8794,14781l8671,14781,8671,14795,8794,14795,8794,14781xe" filled="t" fillcolor="#202020" stroked="f">
                <v:path arrowok="t"/>
                <v:fill/>
              </v:shape>
            </v:group>
            <v:group style="position:absolute;left:8839;top:14730;width:202;height:202" coordorigin="8839,14730" coordsize="202,202">
              <v:shape style="position:absolute;left:8839;top:14730;width:202;height:202" coordorigin="8839,14730" coordsize="202,202" path="m8887,14814l8868,14814,8868,14932,8885,14932,8887,14814xe" filled="t" fillcolor="#202020" stroked="f">
                <v:path arrowok="t"/>
                <v:fill/>
              </v:shape>
              <v:shape style="position:absolute;left:8839;top:14730;width:202;height:202" coordorigin="8839,14730" coordsize="202,202" path="m9005,14812l8990,14812,8990,14932,9005,14932,9005,14812xe" filled="t" fillcolor="#202020" stroked="f">
                <v:path arrowok="t"/>
                <v:fill/>
              </v:shape>
              <v:shape style="position:absolute;left:8839;top:14730;width:202;height:202" coordorigin="8839,14730" coordsize="202,202" path="m8947,14812l8930,14812,8930,14850,8928,14872,8922,14891,8912,14908,8899,14922,8904,14925,8946,14863,8947,14843,8947,14812xe" filled="t" fillcolor="#202020" stroked="f">
                <v:path arrowok="t"/>
                <v:fill/>
              </v:shape>
              <v:shape style="position:absolute;left:8839;top:14730;width:202;height:202" coordorigin="8839,14730" coordsize="202,202" path="m8899,14735l8879,14743,8873,14764,8866,14783,8858,14801,8849,14818,8839,14834,8844,14843,8847,14849,8858,14833,8868,14814,8887,14814,8887,14774,8893,14755,8899,14735xe" filled="t" fillcolor="#202020" stroked="f">
                <v:path arrowok="t"/>
                <v:fill/>
              </v:shape>
              <v:shape style="position:absolute;left:8839;top:14730;width:202;height:202" coordorigin="8839,14730" coordsize="202,202" path="m8978,14730l8961,14732,8951,14750,8939,14765,8925,14780,8910,14793,8892,14805,8897,14810,8899,14814,8914,14811,8930,14798,8945,14784,8960,14772,8975,14760,8993,14760,8988,14754,8976,14735,8978,14730xe" filled="t" fillcolor="#202020" stroked="f">
                <v:path arrowok="t"/>
                <v:fill/>
              </v:shape>
              <v:shape style="position:absolute;left:8839;top:14730;width:202;height:202" coordorigin="8839,14730" coordsize="202,202" path="m8993,14760l8975,14760,8987,14777,9001,14791,9017,14804,9034,14814,9038,14810,9041,14805,9032,14794,9016,14783,9001,14769,8993,14760xe" filled="t" fillcolor="#202020" stroked="f">
                <v:path arrowok="t"/>
                <v:fill/>
              </v:shape>
            </v:group>
            <v:group style="position:absolute;left:9050;top:14730;width:202;height:202" coordorigin="9050,14730" coordsize="202,202">
              <v:shape style="position:absolute;left:9050;top:14730;width:202;height:202" coordorigin="9050,14730" coordsize="202,202" path="m9096,14824l9082,14824,9082,14932,9096,14932,9096,14824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238,14853l9137,14853,9137,14932,9154,14932,9154,14922,9238,14922,9238,14908,9154,14908,9154,14867,9238,14867,9238,14853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238,14922l9223,14922,9223,14932,9238,14932,9238,14922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238,14867l9223,14867,9223,14908,9238,14908,9238,14867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122,14771l9053,14771,9053,14786,9081,14786,9076,14805,9069,14824,9060,14842,9050,14860,9053,14865,9055,14872,9066,14864,9074,14845,9082,14824,9096,14824,9096,14814,9115,14814,9108,14807,9096,14807,9096,14786,9122,14786,9122,14771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169,14781l9151,14781,9162,14797,9173,14815,9155,14825,9137,14833,9118,14838,9122,14848,9139,14847,9157,14839,9175,14831,9193,14823,9235,14823,9226,14819,9219,14799,9185,14799,9172,14785,9169,14781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235,14823l9193,14823,9211,14833,9229,14841,9247,14848,9250,14843,9252,14836,9244,14828,9235,14823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115,14814l9096,14814,9103,14819,9110,14826,9118,14836,9127,14826,9115,14814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103,14802l9096,14807,9108,14807,9103,14802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175,14733l9154,14745,9145,14763,9135,14780,9122,14798,9132,14807,9146,14788,9151,14781,9169,14781,9161,14766,9242,14766,9242,14752,9168,14752,9170,14747,9175,14733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242,14766l9223,14766,9217,14775,9204,14789,9185,14799,9219,14799,9218,14798,9231,14783,9242,14766xe" filled="t" fillcolor="#202020" stroked="f">
                <v:path arrowok="t"/>
                <v:fill/>
              </v:shape>
              <v:shape style="position:absolute;left:9050;top:14730;width:202;height:202" coordorigin="9050,14730" coordsize="202,202" path="m9096,14730l9082,14730,9082,14771,9096,14771,9096,147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2.46109pt;margin-top:751.619995pt;width:18.872811pt;height:10.84pt;mso-position-horizontal-relative:page;mso-position-vertical-relative:page;z-index:-4686" coordorigin="8649,15032" coordsize="377,217">
            <v:group style="position:absolute;left:8659;top:15045;width:55;height:194" coordorigin="8659,15045" coordsize="55,194">
              <v:shape style="position:absolute;left:8659;top:15045;width:55;height:194" coordorigin="8659,15045" coordsize="55,194" path="m8714,15045l8664,15104,8659,15146,8661,15167,8665,15187,8673,15206,8683,15223,8695,15239,8710,15234,8698,15218,8690,15200,8683,15181,8680,15160,8678,15138,8680,15117,8685,15098,8692,15079,8702,15062,8714,15045xe" filled="t" fillcolor="#202020" stroked="f">
                <v:path arrowok="t"/>
                <v:fill/>
              </v:shape>
            </v:group>
            <v:group style="position:absolute;left:8736;top:15042;width:204;height:185" coordorigin="8736,15042" coordsize="204,185">
              <v:shape style="position:absolute;left:8736;top:15042;width:204;height:185" coordorigin="8736,15042" coordsize="204,185" path="m8813,15119l8796,15119,8796,15137,8792,15156,8785,15174,8773,15194,8757,15206,8736,15218,8738,15222,8743,15227,8760,15226,8778,15214,8812,15150,8813,15124,8813,15119xe" filled="t" fillcolor="#202020" stroked="f">
                <v:path arrowok="t"/>
                <v:fill/>
              </v:shape>
              <v:shape style="position:absolute;left:8736;top:15042;width:204;height:185" coordorigin="8736,15042" coordsize="204,185" path="m8873,15119l8856,15119,8856,15218,8863,15225,8923,15225,8933,15218,8934,15210,8875,15210,8873,15206,8873,15119xe" filled="t" fillcolor="#202020" stroked="f">
                <v:path arrowok="t"/>
                <v:fill/>
              </v:shape>
              <v:shape style="position:absolute;left:8736;top:15042;width:204;height:185" coordorigin="8736,15042" coordsize="204,185" path="m8923,15167l8921,15179,8921,15189,8918,15196,8918,15206,8911,15210,8934,15210,8935,15203,8938,15194,8938,15184,8940,15172,8933,15172,8923,15167xe" filled="t" fillcolor="#202020" stroked="f">
                <v:path arrowok="t"/>
                <v:fill/>
              </v:shape>
              <v:shape style="position:absolute;left:8736;top:15042;width:204;height:185" coordorigin="8736,15042" coordsize="204,185" path="m8938,15102l8738,15102,8738,15119,8938,15119,8938,15102xe" filled="t" fillcolor="#202020" stroked="f">
                <v:path arrowok="t"/>
                <v:fill/>
              </v:shape>
              <v:shape style="position:absolute;left:8736;top:15042;width:204;height:185" coordorigin="8736,15042" coordsize="204,185" path="m8918,15042l8758,15042,8758,15059,8918,15059,8918,15042xe" filled="t" fillcolor="#202020" stroked="f">
                <v:path arrowok="t"/>
                <v:fill/>
              </v:shape>
            </v:group>
            <v:group style="position:absolute;left:8962;top:15045;width:55;height:194" coordorigin="8962,15045" coordsize="55,194">
              <v:shape style="position:absolute;left:8962;top:15045;width:55;height:194" coordorigin="8962,15045" coordsize="55,194" path="m8978,15045l8966,15051,8978,15067,8986,15085,8993,15104,8996,15124,8998,15146,8996,15167,8991,15186,8984,15205,8974,15223,8962,15239,8978,15239,9012,15181,9017,15137,9014,15116,9009,15096,9001,15078,8991,15061,8978,150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743.580017pt;width:53.08pt;height:11.08pt;mso-position-horizontal-relative:page;mso-position-vertical-relative:page;z-index:-4685" coordorigin="9912,14872" coordsize="1062,222">
            <v:group style="position:absolute;left:9922;top:14891;width:204;height:190" coordorigin="9922,14891" coordsize="204,190">
              <v:shape style="position:absolute;left:9922;top:14891;width:204;height:190" coordorigin="9922,14891" coordsize="204,190" path="m10068,14958l10051,14958,10051,15004,10047,15023,10037,15040,10024,15051,10006,15062,9984,15071,9989,15076,9991,15081,10007,15080,10026,15070,10042,15059,10054,15047,10054,15045,10091,15045,10063,15028,10066,15018,10068,15006,10068,14958xe" filled="t" fillcolor="#202020" stroked="f">
                <v:path arrowok="t"/>
                <v:fill/>
              </v:shape>
              <v:shape style="position:absolute;left:9922;top:14891;width:204;height:190" coordorigin="9922,14891" coordsize="204,190" path="m10091,15045l10056,15045,10066,15048,10083,15059,10100,15070,10116,15081,10116,15060,10100,15050,10091,15045xe" filled="t" fillcolor="#202020" stroked="f">
                <v:path arrowok="t"/>
                <v:fill/>
              </v:shape>
              <v:shape style="position:absolute;left:9922;top:14891;width:204;height:190" coordorigin="9922,14891" coordsize="204,190" path="m9970,14915l9953,14915,9953,15026,9934,15030,9922,15033,9937,15047,9954,15042,9975,15036,9998,15030,9998,15021,9970,15021,9970,14915xe" filled="t" fillcolor="#202020" stroked="f">
                <v:path arrowok="t"/>
                <v:fill/>
              </v:shape>
              <v:shape style="position:absolute;left:9922;top:14891;width:204;height:190" coordorigin="9922,14891" coordsize="204,190" path="m10114,14932l10006,14932,10006,15040,10022,15040,10022,14946,10114,14946,10114,14932xe" filled="t" fillcolor="#202020" stroked="f">
                <v:path arrowok="t"/>
                <v:fill/>
              </v:shape>
              <v:shape style="position:absolute;left:9922;top:14891;width:204;height:190" coordorigin="9922,14891" coordsize="204,190" path="m10114,14946l10099,14946,10099,15040,10114,15040,10114,14946xe" filled="t" fillcolor="#202020" stroked="f">
                <v:path arrowok="t"/>
                <v:fill/>
              </v:shape>
              <v:shape style="position:absolute;left:9922;top:14891;width:204;height:190" coordorigin="9922,14891" coordsize="204,190" path="m9998,15014l9991,15016,9979,15018,9970,15021,9998,15021,9998,15014xe" filled="t" fillcolor="#202020" stroked="f">
                <v:path arrowok="t"/>
                <v:fill/>
              </v:shape>
              <v:shape style="position:absolute;left:9922;top:14891;width:204;height:190" coordorigin="9922,14891" coordsize="204,190" path="m10068,14906l10049,14906,10044,14932,10061,14932,10068,14906xe" filled="t" fillcolor="#202020" stroked="f">
                <v:path arrowok="t"/>
                <v:fill/>
              </v:shape>
              <v:shape style="position:absolute;left:9922;top:14891;width:204;height:190" coordorigin="9922,14891" coordsize="204,190" path="m9996,14901l9924,14901,9924,14915,9996,14915,9996,14901xe" filled="t" fillcolor="#202020" stroked="f">
                <v:path arrowok="t"/>
                <v:fill/>
              </v:shape>
              <v:shape style="position:absolute;left:9922;top:14891;width:204;height:190" coordorigin="9922,14891" coordsize="204,190" path="m10126,14891l10001,14891,10001,14906,10126,14906,10126,14891xe" filled="t" fillcolor="#202020" stroked="f">
                <v:path arrowok="t"/>
                <v:fill/>
              </v:shape>
            </v:group>
            <v:group style="position:absolute;left:10162;top:14889;width:149;height:190" coordorigin="10162,14889" coordsize="149,190">
              <v:shape style="position:absolute;left:10162;top:14889;width:149;height:190" coordorigin="10162,14889" coordsize="149,190" path="m10310,14889l10162,14889,10162,15078,10178,15078,10178,15064,10310,15064,10310,15050,10178,15050,10178,15011,10310,15011,10310,14997,10178,14997,10178,14958,10310,14958,10310,14944,10178,14944,10178,14906,10310,14906,10310,14889xe" filled="t" fillcolor="#202020" stroked="f">
                <v:path arrowok="t"/>
                <v:fill/>
              </v:shape>
              <v:shape style="position:absolute;left:10162;top:14889;width:149;height:190" coordorigin="10162,14889" coordsize="149,190" path="m10310,15064l10294,15064,10294,15078,10310,15078,10310,15064xe" filled="t" fillcolor="#202020" stroked="f">
                <v:path arrowok="t"/>
                <v:fill/>
              </v:shape>
              <v:shape style="position:absolute;left:10162;top:14889;width:149;height:190" coordorigin="10162,14889" coordsize="149,190" path="m10310,15011l10294,15011,10294,15050,10310,15050,10310,15011xe" filled="t" fillcolor="#202020" stroked="f">
                <v:path arrowok="t"/>
                <v:fill/>
              </v:shape>
              <v:shape style="position:absolute;left:10162;top:14889;width:149;height:190" coordorigin="10162,14889" coordsize="149,190" path="m10310,14958l10294,14958,10294,14997,10310,14997,10310,14958xe" filled="t" fillcolor="#202020" stroked="f">
                <v:path arrowok="t"/>
                <v:fill/>
              </v:shape>
              <v:shape style="position:absolute;left:10162;top:14889;width:149;height:190" coordorigin="10162,14889" coordsize="149,190" path="m10310,14906l10294,14906,10294,14944,10310,14944,10310,14906xe" filled="t" fillcolor="#202020" stroked="f">
                <v:path arrowok="t"/>
                <v:fill/>
              </v:shape>
            </v:group>
            <v:group style="position:absolute;left:10344;top:14886;width:198;height:197" coordorigin="10344,14886" coordsize="198,197">
              <v:shape style="position:absolute;left:10344;top:14886;width:198;height:197" coordorigin="10344,14886" coordsize="198,197" path="m10498,15043l10461,15043,10478,15052,10495,15061,10513,15072,10531,15083,10542,15068,10525,15058,10508,15049,10498,15043xe" filled="t" fillcolor="#202020" stroked="f">
                <v:path arrowok="t"/>
                <v:fill/>
              </v:shape>
              <v:shape style="position:absolute;left:10344;top:14886;width:198;height:197" coordorigin="10344,14886" coordsize="198,197" path="m10457,14968l10440,14968,10440,15006,10436,15027,10371,15062,10346,15066,10351,15074,10354,15078,10373,15080,10397,15073,10417,15066,10434,15058,10449,15051,10461,15043,10498,15043,10491,15039,10473,15030,10454,15021,10457,15016,10457,14968xe" filled="t" fillcolor="#202020" stroked="f">
                <v:path arrowok="t"/>
                <v:fill/>
              </v:shape>
              <v:shape style="position:absolute;left:10344;top:14886;width:198;height:197" coordorigin="10344,14886" coordsize="198,197" path="m10524,14944l10373,14944,10373,15035,10390,15035,10390,14958,10524,14958,10524,14944xe" filled="t" fillcolor="#202020" stroked="f">
                <v:path arrowok="t"/>
                <v:fill/>
              </v:shape>
              <v:shape style="position:absolute;left:10344;top:14886;width:198;height:197" coordorigin="10344,14886" coordsize="198,197" path="m10524,14958l10507,14958,10507,15033,10524,15033,10524,14958xe" filled="t" fillcolor="#202020" stroked="f">
                <v:path arrowok="t"/>
                <v:fill/>
              </v:shape>
              <v:shape style="position:absolute;left:10344;top:14886;width:198;height:197" coordorigin="10344,14886" coordsize="198,197" path="m10426,14886l10403,14887,10391,14902,10377,14916,10361,14930,10344,14944,10349,14949,10354,14951,10357,14955,10372,14943,10387,14930,10402,14915,10495,14915,10495,14901,10414,14901,10418,14896,10421,14891,10426,14886xe" filled="t" fillcolor="#202020" stroked="f">
                <v:path arrowok="t"/>
                <v:fill/>
              </v:shape>
              <v:shape style="position:absolute;left:10344;top:14886;width:198;height:197" coordorigin="10344,14886" coordsize="198,197" path="m10495,14915l10474,14915,10462,14927,10454,14937,10447,14944,10469,14944,10476,14934,10495,14915xe" filled="t" fillcolor="#202020" stroked="f">
                <v:path arrowok="t"/>
                <v:fill/>
              </v:shape>
            </v:group>
            <v:group style="position:absolute;left:10555;top:14882;width:199;height:202" coordorigin="10555,14882" coordsize="199,202">
              <v:shape style="position:absolute;left:10555;top:14882;width:199;height:202" coordorigin="10555,14882" coordsize="199,202" path="m10754,14958l10558,14958,10558,14970,10754,14970,10754,14958xe" filled="t" fillcolor="#202020" stroked="f">
                <v:path arrowok="t"/>
                <v:fill/>
              </v:shape>
              <v:shape style="position:absolute;left:10555;top:14882;width:199;height:202" coordorigin="10555,14882" coordsize="199,202" path="m10663,14942l10649,14942,10649,14958,10663,14958,10663,14942xe" filled="t" fillcolor="#202020" stroked="f">
                <v:path arrowok="t"/>
                <v:fill/>
              </v:shape>
              <v:shape style="position:absolute;left:10555;top:14882;width:199;height:202" coordorigin="10555,14882" coordsize="199,202" path="m10735,14927l10577,14927,10577,14942,10735,14942,10735,14927xe" filled="t" fillcolor="#202020" stroked="f">
                <v:path arrowok="t"/>
                <v:fill/>
              </v:shape>
              <v:shape style="position:absolute;left:10555;top:14882;width:199;height:202" coordorigin="10555,14882" coordsize="199,202" path="m10663,14913l10649,14913,10649,14927,10663,14927,10663,14913xe" filled="t" fillcolor="#202020" stroked="f">
                <v:path arrowok="t"/>
                <v:fill/>
              </v:shape>
              <v:shape style="position:absolute;left:10555;top:14882;width:199;height:202" coordorigin="10555,14882" coordsize="199,202" path="m10745,14898l10567,14898,10567,14913,10745,14913,10745,14898xe" filled="t" fillcolor="#202020" stroked="f">
                <v:path arrowok="t"/>
                <v:fill/>
              </v:shape>
              <v:shape style="position:absolute;left:10555;top:14882;width:199;height:202" coordorigin="10555,14882" coordsize="199,202" path="m10663,14882l10649,14882,10649,14898,10663,14898,10663,14882xe" filled="t" fillcolor="#202020" stroked="f">
                <v:path arrowok="t"/>
                <v:fill/>
              </v:shape>
              <v:shape style="position:absolute;left:10555;top:14882;width:199;height:202" coordorigin="10555,14882" coordsize="199,202" path="m10715,15054l10670,15054,10692,15062,10710,15069,10727,15076,10742,15083,10740,15063,10715,15054xe" filled="t" fillcolor="#202020" stroked="f">
                <v:path arrowok="t"/>
                <v:fill/>
              </v:shape>
              <v:shape style="position:absolute;left:10555;top:14882;width:199;height:202" coordorigin="10555,14882" coordsize="199,202" path="m10663,15009l10649,15009,10647,15030,10639,15048,10627,15055,10609,15060,10585,15064,10555,15066,10560,15076,10578,15082,10601,15078,10622,15073,10640,15068,10656,15062,10670,15054,10715,15054,10704,15051,10683,15044,10661,15038,10663,15030,10663,15009xe" filled="t" fillcolor="#202020" stroked="f">
                <v:path arrowok="t"/>
                <v:fill/>
              </v:shape>
              <v:shape style="position:absolute;left:10555;top:14882;width:199;height:202" coordorigin="10555,14882" coordsize="199,202" path="m10730,14987l10582,14987,10582,15045,10598,15045,10598,15002,10730,15002,10730,14987xe" filled="t" fillcolor="#202020" stroked="f">
                <v:path arrowok="t"/>
                <v:fill/>
              </v:shape>
              <v:shape style="position:absolute;left:10555;top:14882;width:199;height:202" coordorigin="10555,14882" coordsize="199,202" path="m10730,15002l10714,15002,10714,15045,10730,15045,10730,15002xe" filled="t" fillcolor="#202020" stroked="f">
                <v:path arrowok="t"/>
                <v:fill/>
              </v:shape>
            </v:group>
            <v:group style="position:absolute;left:10764;top:14882;width:199;height:197" coordorigin="10764,14882" coordsize="199,197">
              <v:shape style="position:absolute;left:10764;top:14882;width:199;height:197" coordorigin="10764,14882" coordsize="199,197" path="m10887,14967l10871,14967,10879,14988,10910,15041,10954,15078,10958,15071,10963,15066,10962,15056,10946,15047,10932,15035,10919,15021,10907,15006,10896,14988,10887,14968,10887,14967xe" filled="t" fillcolor="#202020" stroked="f">
                <v:path arrowok="t"/>
                <v:fill/>
              </v:shape>
              <v:shape style="position:absolute;left:10764;top:14882;width:199;height:197" coordorigin="10764,14882" coordsize="199,197" path="m10877,14882l10857,14888,10855,14913,10852,14936,10831,14996,10781,15053,10764,15064,10774,15074,10829,15035,10862,14985,10871,14967,10887,14967,10879,14946,10873,14921,10876,14902,10877,148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220001pt;margin-top:782.700012pt;width:53.069821pt;height:11.08pt;mso-position-horizontal-relative:page;mso-position-vertical-relative:page;z-index:-4684" coordorigin="664,15654" coordsize="1061,222">
            <v:group style="position:absolute;left:674;top:15664;width:204;height:202" coordorigin="674,15664" coordsize="204,202">
              <v:shape style="position:absolute;left:674;top:15664;width:204;height:202" coordorigin="674,15664" coordsize="204,202" path="m878,15798l677,15798,677,15813,878,15813,878,15798xe" filled="t" fillcolor="#202020" stroked="f">
                <v:path arrowok="t"/>
                <v:fill/>
              </v:shape>
              <v:shape style="position:absolute;left:674;top:15664;width:204;height:202" coordorigin="674,15664" coordsize="204,202" path="m727,15705l710,15705,710,15798,727,15798,727,15777,842,15777,842,15762,727,15762,727,15741,842,15741,842,15726,727,15726,727,15705xe" filled="t" fillcolor="#202020" stroked="f">
                <v:path arrowok="t"/>
                <v:fill/>
              </v:shape>
              <v:shape style="position:absolute;left:674;top:15664;width:204;height:202" coordorigin="674,15664" coordsize="204,202" path="m842,15777l828,15777,828,15798,842,15798,842,15777xe" filled="t" fillcolor="#202020" stroked="f">
                <v:path arrowok="t"/>
                <v:fill/>
              </v:shape>
              <v:shape style="position:absolute;left:674;top:15664;width:204;height:202" coordorigin="674,15664" coordsize="204,202" path="m842,15741l828,15741,828,15762,842,15762,842,15741xe" filled="t" fillcolor="#202020" stroked="f">
                <v:path arrowok="t"/>
                <v:fill/>
              </v:shape>
              <v:shape style="position:absolute;left:674;top:15664;width:204;height:202" coordorigin="674,15664" coordsize="204,202" path="m842,15705l828,15705,828,15726,842,15726,842,15705xe" filled="t" fillcolor="#202020" stroked="f">
                <v:path arrowok="t"/>
                <v:fill/>
              </v:shape>
              <v:shape style="position:absolute;left:674;top:15664;width:204;height:202" coordorigin="674,15664" coordsize="204,202" path="m874,15688l682,15688,682,15705,874,15705,874,15688xe" filled="t" fillcolor="#202020" stroked="f">
                <v:path arrowok="t"/>
                <v:fill/>
              </v:shape>
              <v:shape style="position:absolute;left:674;top:15664;width:204;height:202" coordorigin="674,15664" coordsize="204,202" path="m727,15664l710,15664,710,15688,727,15688,727,15664xe" filled="t" fillcolor="#202020" stroked="f">
                <v:path arrowok="t"/>
                <v:fill/>
              </v:shape>
              <v:shape style="position:absolute;left:674;top:15664;width:204;height:202" coordorigin="674,15664" coordsize="204,202" path="m842,15664l828,15664,828,15688,842,15688,842,15664xe" filled="t" fillcolor="#202020" stroked="f">
                <v:path arrowok="t"/>
                <v:fill/>
              </v:shape>
              <v:shape style="position:absolute;left:674;top:15664;width:204;height:202" coordorigin="674,15664" coordsize="204,202" path="m806,15818l797,15832,817,15840,836,15847,854,15856,871,15866,867,15843,850,15835,830,15827,806,15818xe" filled="t" fillcolor="#202020" stroked="f">
                <v:path arrowok="t"/>
                <v:fill/>
              </v:shape>
              <v:shape style="position:absolute;left:674;top:15664;width:204;height:202" coordorigin="674,15664" coordsize="204,202" path="m746,15818l731,15826,714,15834,695,15843,674,15851,679,15856,682,15861,700,15858,756,15832,746,15818xe" filled="t" fillcolor="#202020" stroked="f">
                <v:path arrowok="t"/>
                <v:fill/>
              </v:shape>
            </v:group>
            <v:group style="position:absolute;left:883;top:15664;width:209;height:199" coordorigin="883,15664" coordsize="209,199">
              <v:shape style="position:absolute;left:883;top:15664;width:209;height:199" coordorigin="883,15664" coordsize="209,199" path="m932,15748l912,15748,912,15863,926,15863,932,15748xe" filled="t" fillcolor="#202020" stroked="f">
                <v:path arrowok="t"/>
                <v:fill/>
              </v:shape>
              <v:shape style="position:absolute;left:883;top:15664;width:209;height:199" coordorigin="883,15664" coordsize="209,199" path="m974,15746l958,15746,958,15833,966,15852,989,15858,1053,15858,1075,15852,1081,15842,979,15842,974,15837,974,15746xe" filled="t" fillcolor="#202020" stroked="f">
                <v:path arrowok="t"/>
                <v:fill/>
              </v:shape>
              <v:shape style="position:absolute;left:883;top:15664;width:209;height:199" coordorigin="883,15664" coordsize="209,199" path="m1075,15796l1073,15810,1070,15820,1070,15830,1068,15837,1061,15842,1081,15842,1085,15834,1087,15827,1092,15803,1085,15801,1075,15796xe" filled="t" fillcolor="#202020" stroked="f">
                <v:path arrowok="t"/>
                <v:fill/>
              </v:shape>
              <v:shape style="position:absolute;left:883;top:15664;width:209;height:199" coordorigin="883,15664" coordsize="209,199" path="m1025,15734l1008,15734,1008,15822,1025,15822,1025,15734xe" filled="t" fillcolor="#202020" stroked="f">
                <v:path arrowok="t"/>
                <v:fill/>
              </v:shape>
              <v:shape style="position:absolute;left:883;top:15664;width:209;height:199" coordorigin="883,15664" coordsize="209,199" path="m1032,15779l1032,15786,1034,15791,1034,15796,1061,15796,1070,15791,1073,15786,1074,15782,1037,15782,1032,15779xe" filled="t" fillcolor="#202020" stroked="f">
                <v:path arrowok="t"/>
                <v:fill/>
              </v:shape>
              <v:shape style="position:absolute;left:883;top:15664;width:209;height:199" coordorigin="883,15664" coordsize="209,199" path="m1078,15725l1061,15725,1061,15777,1056,15782,1074,15782,1075,15779,1076,15764,1077,15750,1077,15746,1077,15736,1078,15725xe" filled="t" fillcolor="#202020" stroked="f">
                <v:path arrowok="t"/>
                <v:fill/>
              </v:shape>
              <v:shape style="position:absolute;left:883;top:15664;width:209;height:199" coordorigin="883,15664" coordsize="209,199" path="m948,15669l929,15671,922,15690,914,15709,905,15727,895,15744,883,15760,886,15765,888,15772,890,15777,912,15748,932,15748,934,15707,942,15688,948,15669xe" filled="t" fillcolor="#202020" stroked="f">
                <v:path arrowok="t"/>
                <v:fill/>
              </v:shape>
              <v:shape style="position:absolute;left:883;top:15664;width:209;height:199" coordorigin="883,15664" coordsize="209,199" path="m974,15688l958,15688,958,15731,938,15736,941,15750,958,15746,974,15746,974,15743,1008,15734,1025,15734,1025,15731,1054,15726,974,15726,974,15688xe" filled="t" fillcolor="#202020" stroked="f">
                <v:path arrowok="t"/>
                <v:fill/>
              </v:shape>
              <v:shape style="position:absolute;left:883;top:15664;width:209;height:199" coordorigin="883,15664" coordsize="209,199" path="m1025,15664l1008,15664,1008,15719,974,15726,1054,15726,1061,15725,1078,15725,1078,15714,1025,15714,1025,15664xe" filled="t" fillcolor="#202020" stroked="f">
                <v:path arrowok="t"/>
                <v:fill/>
              </v:shape>
              <v:shape style="position:absolute;left:883;top:15664;width:209;height:199" coordorigin="883,15664" coordsize="209,199" path="m1078,15702l1025,15714,1078,15714,1078,15702xe" filled="t" fillcolor="#202020" stroked="f">
                <v:path arrowok="t"/>
                <v:fill/>
              </v:shape>
            </v:group>
            <v:group style="position:absolute;left:1097;top:15664;width:204;height:199" coordorigin="1097,15664" coordsize="204,199">
              <v:shape style="position:absolute;left:1097;top:15664;width:204;height:199" coordorigin="1097,15664" coordsize="204,199" path="m1277,15842l1234,15842,1251,15851,1270,15858,1291,15863,1294,15858,1296,15851,1297,15846,1277,15842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106,15844l1099,15844,1099,15851,1102,15856,1102,15861,1135,15861,1140,15854,1140,15846,1111,15846,1106,15844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279,15758l1174,15758,1174,15772,1184,15774,1191,15794,1200,15811,1208,15829,1192,15837,1173,15845,1152,15851,1154,15854,1157,15858,1177,15860,1214,15848,1234,15842,1277,15842,1276,15842,1257,15833,1243,15820,1256,15807,1216,15807,1205,15790,1198,15772,1279,15772,1279,15758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140,15779l1126,15779,1126,15842,1123,15846,1140,15846,1140,15779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279,15772l1262,15772,1252,15787,1238,15800,1216,15807,1256,15807,1257,15806,1269,15790,1279,15772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140,15719l1126,15719,1126,15765,1116,15767,1104,15770,1097,15772,1097,15789,1116,15784,1126,15779,1140,15779,1140,15774,1147,15772,1157,15770,1164,15767,1162,15762,1162,15760,1140,15760,1140,15719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162,15753l1140,15760,1162,15760,1162,15753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267,15671l1190,15671,1189,15709,1180,15727,1164,15741,1166,15746,1171,15748,1179,15750,1194,15736,1202,15717,1205,15695,1205,15686,1267,15686,1267,15671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267,15686l1250,15686,1250,15734,1260,15741,1296,15741,1298,15736,1298,15731,1301,15726,1270,15726,1267,15724,1267,15686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166,15705l1099,15705,1099,15719,1166,15719,1166,15705xe" filled="t" fillcolor="#202020" stroked="f">
                <v:path arrowok="t"/>
                <v:fill/>
              </v:shape>
              <v:shape style="position:absolute;left:1097;top:15664;width:204;height:199" coordorigin="1097,15664" coordsize="204,199" path="m1140,15664l1126,15664,1126,15705,1140,15705,1140,15664xe" filled="t" fillcolor="#202020" stroked="f">
                <v:path arrowok="t"/>
                <v:fill/>
              </v:shape>
            </v:group>
            <v:group style="position:absolute;left:1306;top:15664;width:202;height:199" coordorigin="1306,15664" coordsize="202,199">
              <v:shape style="position:absolute;left:1306;top:15664;width:202;height:199" coordorigin="1306,15664" coordsize="202,199" path="m1361,15743l1351,15753,1337,15753,1337,15863,1351,15863,1351,15755,1373,15755,1361,15743xe" filled="t" fillcolor="#202020" stroked="f">
                <v:path arrowok="t"/>
                <v:fill/>
              </v:shape>
              <v:shape style="position:absolute;left:1306;top:15664;width:202;height:199" coordorigin="1306,15664" coordsize="202,199" path="m1406,15844l1397,15844,1399,15851,1399,15861,1442,15861,1452,15854,1452,15846,1416,15846,1406,15844xe" filled="t" fillcolor="#202020" stroked="f">
                <v:path arrowok="t"/>
                <v:fill/>
              </v:shape>
              <v:shape style="position:absolute;left:1306;top:15664;width:202;height:199" coordorigin="1306,15664" coordsize="202,199" path="m1452,15750l1435,15750,1435,15839,1430,15846,1452,15846,1452,15750xe" filled="t" fillcolor="#202020" stroked="f">
                <v:path arrowok="t"/>
                <v:fill/>
              </v:shape>
              <v:shape style="position:absolute;left:1306;top:15664;width:202;height:199" coordorigin="1306,15664" coordsize="202,199" path="m1478,15770l1464,15777,1470,15788,1479,15806,1487,15824,1495,15842,1507,15824,1499,15807,1489,15789,1478,15770xe" filled="t" fillcolor="#202020" stroked="f">
                <v:path arrowok="t"/>
                <v:fill/>
              </v:shape>
              <v:shape style="position:absolute;left:1306;top:15664;width:202;height:199" coordorigin="1306,15664" coordsize="202,199" path="m1399,15770l1393,15783,1384,15802,1375,15820,1366,15834,1370,15837,1414,15774,1399,15770xe" filled="t" fillcolor="#202020" stroked="f">
                <v:path arrowok="t"/>
                <v:fill/>
              </v:shape>
              <v:shape style="position:absolute;left:1306;top:15664;width:202;height:199" coordorigin="1306,15664" coordsize="202,199" path="m1380,15702l1306,15702,1306,15717,1337,15717,1331,15737,1324,15755,1315,15773,1306,15791,1308,15796,1310,15803,1313,15808,1322,15792,1330,15773,1337,15753,1351,15753,1351,15717,1380,15717,1380,15702xe" filled="t" fillcolor="#202020" stroked="f">
                <v:path arrowok="t"/>
                <v:fill/>
              </v:shape>
              <v:shape style="position:absolute;left:1306;top:15664;width:202;height:199" coordorigin="1306,15664" coordsize="202,199" path="m1373,15755l1351,15755,1361,15762,1366,15770,1373,15777,1385,15767,1373,15755xe" filled="t" fillcolor="#202020" stroked="f">
                <v:path arrowok="t"/>
                <v:fill/>
              </v:shape>
              <v:shape style="position:absolute;left:1306;top:15664;width:202;height:199" coordorigin="1306,15664" coordsize="202,199" path="m1507,15736l1380,15736,1380,15750,1507,15750,1507,15736xe" filled="t" fillcolor="#202020" stroked="f">
                <v:path arrowok="t"/>
                <v:fill/>
              </v:shape>
              <v:shape style="position:absolute;left:1306;top:15664;width:202;height:199" coordorigin="1306,15664" coordsize="202,199" path="m1351,15664l1337,15664,1337,15702,1351,15702,1351,15664xe" filled="t" fillcolor="#202020" stroked="f">
                <v:path arrowok="t"/>
                <v:fill/>
              </v:shape>
              <v:shape style="position:absolute;left:1306;top:15664;width:202;height:199" coordorigin="1306,15664" coordsize="202,199" path="m1498,15676l1390,15676,1390,15690,1498,15690,1498,15676xe" filled="t" fillcolor="#202020" stroked="f">
                <v:path arrowok="t"/>
                <v:fill/>
              </v:shape>
            </v:group>
            <v:group style="position:absolute;left:1517;top:15666;width:199;height:194" coordorigin="1517,15666" coordsize="199,194">
              <v:shape style="position:absolute;left:1517;top:15666;width:199;height:194" coordorigin="1517,15666" coordsize="199,194" path="m1638,15750l1621,15750,1629,15771,1661,15824,1704,15861,1709,15854,1714,15849,1716,15839,1700,15830,1685,15819,1671,15805,1659,15790,1649,15772,1640,15753,1638,15750xe" filled="t" fillcolor="#202020" stroked="f">
                <v:path arrowok="t"/>
                <v:fill/>
              </v:shape>
              <v:shape style="position:absolute;left:1517;top:15666;width:199;height:194" coordorigin="1517,15666" coordsize="199,194" path="m1630,15666l1610,15670,1608,15695,1605,15718,1585,15777,1534,15836,1517,15846,1522,15851,1526,15858,1535,15860,1552,15847,1593,15802,1621,15750,1638,15750,1632,15731,1625,15706,1627,15687,1630,156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1.580002pt;margin-top:782.460022pt;width:42.64pt;height:11.2pt;mso-position-horizontal-relative:page;mso-position-vertical-relative:page;z-index:-4683" coordorigin="4032,15649" coordsize="853,224">
            <v:group style="position:absolute;left:4042;top:15666;width:204;height:197" coordorigin="4042,15666" coordsize="204,197">
              <v:shape style="position:absolute;left:4042;top:15666;width:204;height:197" coordorigin="4042,15666" coordsize="204,197" path="m4178,15786l4162,15786,4162,15863,4178,15863,4178,15786xe" filled="t" fillcolor="#202020" stroked="f">
                <v:path arrowok="t"/>
                <v:fill/>
              </v:shape>
              <v:shape style="position:absolute;left:4042;top:15666;width:204;height:197" coordorigin="4042,15666" coordsize="204,197" path="m4082,15734l4042,15734,4042,15748,4068,15748,4068,15834,4066,15839,4061,15844,4078,15851,4094,15840,4110,15830,4082,15830,4082,15734xe" filled="t" fillcolor="#202020" stroked="f">
                <v:path arrowok="t"/>
                <v:fill/>
              </v:shape>
              <v:shape style="position:absolute;left:4042;top:15666;width:204;height:197" coordorigin="4042,15666" coordsize="204,197" path="m4111,15808l4082,15830,4110,15830,4114,15827,4111,15820,4111,15808xe" filled="t" fillcolor="#202020" stroked="f">
                <v:path arrowok="t"/>
                <v:fill/>
              </v:shape>
              <v:shape style="position:absolute;left:4042;top:15666;width:204;height:197" coordorigin="4042,15666" coordsize="204,197" path="m4246,15770l4097,15770,4097,15786,4246,15786,4246,15770xe" filled="t" fillcolor="#202020" stroked="f">
                <v:path arrowok="t"/>
                <v:fill/>
              </v:shape>
              <v:shape style="position:absolute;left:4042;top:15666;width:204;height:197" coordorigin="4042,15666" coordsize="204,197" path="m4178,15690l4162,15690,4162,15770,4178,15770,4178,15690xe" filled="t" fillcolor="#202020" stroked="f">
                <v:path arrowok="t"/>
                <v:fill/>
              </v:shape>
              <v:shape style="position:absolute;left:4042;top:15666;width:204;height:197" coordorigin="4042,15666" coordsize="204,197" path="m4118,15705l4106,15712,4112,15721,4122,15739,4133,15758,4141,15738,4131,15721,4118,15705xe" filled="t" fillcolor="#202020" stroked="f">
                <v:path arrowok="t"/>
                <v:fill/>
              </v:shape>
              <v:shape style="position:absolute;left:4042;top:15666;width:204;height:197" coordorigin="4042,15666" coordsize="204,197" path="m4236,15714l4215,15716,4204,15733,4193,15748,4214,15748,4236,15714xe" filled="t" fillcolor="#202020" stroked="f">
                <v:path arrowok="t"/>
                <v:fill/>
              </v:shape>
              <v:shape style="position:absolute;left:4042;top:15666;width:204;height:197" coordorigin="4042,15666" coordsize="204,197" path="m4063,15666l4056,15681,4069,15696,4080,15712,4092,15697,4080,15684,4063,15666xe" filled="t" fillcolor="#202020" stroked="f">
                <v:path arrowok="t"/>
                <v:fill/>
              </v:shape>
              <v:shape style="position:absolute;left:4042;top:15666;width:204;height:197" coordorigin="4042,15666" coordsize="204,197" path="m4234,15676l4106,15676,4106,15690,4234,15690,4234,15676xe" filled="t" fillcolor="#202020" stroked="f">
                <v:path arrowok="t"/>
                <v:fill/>
              </v:shape>
            </v:group>
            <v:group style="position:absolute;left:4260;top:15659;width:187;height:204" coordorigin="4260,15659" coordsize="187,204">
              <v:shape style="position:absolute;left:4260;top:15659;width:187;height:204" coordorigin="4260,15659" coordsize="187,204" path="m4361,15820l4346,15820,4346,15863,4361,15863,4361,15820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430,15729l4279,15729,4279,15830,4294,15830,4294,15820,4430,15820,4430,15806,4294,15806,4294,15782,4430,15782,4430,15767,4294,15767,4294,15743,4430,15743,4430,15729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430,15820l4414,15820,4414,15830,4430,15830,4430,15820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361,15782l4346,15782,4346,15806,4361,15806,4361,15782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430,15782l4414,15782,4414,15806,4430,15806,4430,15782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361,15743l4346,15743,4346,15767,4361,15767,4361,15743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430,15743l4414,15743,4414,15767,4430,15767,4430,15743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361,15707l4346,15707,4346,15729,4361,15729,4361,15707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447,15686l4260,15686,4260,15724,4277,15724,4277,15700,4447,15700,4447,15686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447,15700l4433,15700,4433,15724,4447,15724,4447,15700xe" filled="t" fillcolor="#202020" stroked="f">
                <v:path arrowok="t"/>
                <v:fill/>
              </v:shape>
              <v:shape style="position:absolute;left:4260;top:15659;width:187;height:204" coordorigin="4260,15659" coordsize="187,204" path="m4351,15659l4337,15669,4342,15674,4346,15681,4349,15686,4356,15686,4366,15681,4363,15674,4358,15666,4351,15659xe" filled="t" fillcolor="#202020" stroked="f">
                <v:path arrowok="t"/>
                <v:fill/>
              </v:shape>
            </v:group>
            <v:group style="position:absolute;left:4462;top:15662;width:204;height:202" coordorigin="4462,15662" coordsize="204,202">
              <v:shape style="position:absolute;left:4462;top:15662;width:204;height:202" coordorigin="4462,15662" coordsize="204,202" path="m4651,15760l4536,15760,4536,15863,4550,15863,4550,15825,4651,15825,4651,15813,4550,15813,4550,15798,4651,15798,4651,15786,4550,15786,4550,15772,4651,15772,4651,15760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651,15825l4634,15825,4634,15844,4632,15846,4591,15846,4594,15851,4594,15856,4596,15861,4644,15861,4651,15854,4651,15825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651,15798l4634,15798,4634,15813,4651,15813,4651,15798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651,15772l4634,15772,4634,15786,4651,15786,4651,15772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505,15664l4490,15664,4490,15863,4505,15863,4505,15710,4521,15710,4519,15707,4517,15705,4505,15705,4505,15664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666,15734l4522,15734,4522,15746,4666,15746,4666,15734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601,15719l4584,15719,4584,15734,4601,15734,4601,15719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521,15710l4505,15710,4519,15731,4531,15722,4524,15714,4521,15710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656,15707l4534,15707,4534,15719,4656,15719,4656,15707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601,15693l4584,15693,4584,15707,4601,15707,4601,15693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512,15700l4505,15705,4517,15705,4512,15700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661,15681l4526,15681,4526,15693,4661,15693,4661,15681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601,15662l4584,15662,4584,15681,4601,15681,4601,15662xe" filled="t" fillcolor="#202020" stroked="f">
                <v:path arrowok="t"/>
                <v:fill/>
              </v:shape>
              <v:shape style="position:absolute;left:4462;top:15662;width:204;height:202" coordorigin="4462,15662" coordsize="204,202" path="m4469,15710l4467,15725,4464,15745,4462,15762,4471,15762,4478,15751,4480,15731,4483,15712,4469,15710xe" filled="t" fillcolor="#202020" stroked="f">
                <v:path arrowok="t"/>
                <v:fill/>
              </v:shape>
            </v:group>
            <v:group style="position:absolute;left:4673;top:15674;width:202;height:187" coordorigin="4673,15674" coordsize="202,187">
              <v:shape style="position:absolute;left:4673;top:15674;width:202;height:187" coordorigin="4673,15674" coordsize="202,187" path="m4786,15762l4752,15762,4769,15770,4766,15789,4760,15807,4748,15826,4733,15839,4714,15851,4716,15856,4721,15861,4731,15861,4749,15848,4763,15835,4774,15822,4780,15806,4784,15786,4786,15762xe" filled="t" fillcolor="#202020" stroked="f">
                <v:path arrowok="t"/>
                <v:fill/>
              </v:shape>
              <v:shape style="position:absolute;left:4673;top:15674;width:202;height:187" coordorigin="4673,15674" coordsize="202,187" path="m4822,15762l4807,15762,4807,15851,4814,15858,4862,15858,4870,15854,4872,15844,4826,15844,4822,15842,4822,15762xe" filled="t" fillcolor="#202020" stroked="f">
                <v:path arrowok="t"/>
                <v:fill/>
              </v:shape>
              <v:shape style="position:absolute;left:4673;top:15674;width:202;height:187" coordorigin="4673,15674" coordsize="202,187" path="m4706,15758l4681,15827,4673,15844,4692,15840,4700,15822,4708,15803,4716,15785,4723,15767,4714,15762,4706,15758xe" filled="t" fillcolor="#202020" stroked="f">
                <v:path arrowok="t"/>
                <v:fill/>
              </v:shape>
              <v:shape style="position:absolute;left:4673;top:15674;width:202;height:187" coordorigin="4673,15674" coordsize="202,187" path="m4860,15808l4858,15820,4857,15835,4855,15842,4853,15844,4872,15844,4872,15842,4874,15835,4874,15815,4870,15813,4862,15810,4860,15808xe" filled="t" fillcolor="#202020" stroked="f">
                <v:path arrowok="t"/>
                <v:fill/>
              </v:shape>
              <v:shape style="position:absolute;left:4673;top:15674;width:202;height:187" coordorigin="4673,15674" coordsize="202,187" path="m4858,15674l4738,15674,4738,15772,4752,15772,4752,15762,4858,15762,4858,15748,4752,15748,4752,15688,4858,15688,4858,15674xe" filled="t" fillcolor="#202020" stroked="f">
                <v:path arrowok="t"/>
                <v:fill/>
              </v:shape>
              <v:shape style="position:absolute;left:4673;top:15674;width:202;height:187" coordorigin="4673,15674" coordsize="202,187" path="m4858,15762l4841,15762,4841,15772,4858,15772,4858,15762xe" filled="t" fillcolor="#202020" stroked="f">
                <v:path arrowok="t"/>
                <v:fill/>
              </v:shape>
              <v:shape style="position:absolute;left:4673;top:15674;width:202;height:187" coordorigin="4673,15674" coordsize="202,187" path="m4858,15688l4841,15688,4841,15748,4858,15748,4858,15688xe" filled="t" fillcolor="#202020" stroked="f">
                <v:path arrowok="t"/>
                <v:fill/>
              </v:shape>
              <v:shape style="position:absolute;left:4673;top:15674;width:202;height:187" coordorigin="4673,15674" coordsize="202,187" path="m4687,15676l4684,15697,4697,15713,4709,15729,4714,15705,4700,15690,4687,15676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6" w:hRule="exact"/>
        </w:trPr>
        <w:tc>
          <w:tcPr>
            <w:tcW w:w="10759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9.754464pt;height:11.25pt;mso-position-horizontal-relative:char;mso-position-vertical-relative:line" type="#_x0000_t75">
                  <v:imagedata r:id="rId11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4.653143pt;height:11.625pt;mso-position-horizontal-relative:char;mso-position-vertical-relative:line" type="#_x0000_t75">
                  <v:imagedata r:id="rId11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0759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6.839286pt;height:11.25pt;mso-position-horizontal-relative:char;mso-position-vertical-relative:line" type="#_x0000_t75">
                  <v:imagedata r:id="rId11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3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273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122340pt;height:26.25pt;mso-position-horizontal-relative:char;mso-position-vertical-relative:line" type="#_x0000_t75">
                  <v:imagedata r:id="rId11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038109pt;height:25.875pt;mso-position-horizontal-relative:char;mso-position-vertical-relative:line" type="#_x0000_t75">
                  <v:imagedata r:id="rId11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6.68883pt;height:26.25pt;mso-position-horizontal-relative:char;mso-position-vertical-relative:line" type="#_x0000_t75">
                  <v:imagedata r:id="rId11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3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0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796569pt;height:26.0925pt;mso-position-horizontal-relative:char;mso-position-vertical-relative:line" type="#_x0000_t75">
                  <v:imagedata r:id="rId11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8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915532pt;height:26.0925pt;mso-position-horizontal-relative:char;mso-position-vertical-relative:line" type="#_x0000_t75">
                  <v:imagedata r:id="rId11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245027pt;height:40.875pt;mso-position-horizontal-relative:char;mso-position-vertical-relative:line" type="#_x0000_t75">
                  <v:imagedata r:id="rId11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9.754464pt;height:11.25pt;mso-position-horizontal-relative:char;mso-position-vertical-relative:line" type="#_x0000_t75">
                  <v:imagedata r:id="rId11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10759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1.317666pt;height:11.625pt;mso-position-horizontal-relative:char;mso-position-vertical-relative:line" type="#_x0000_t75">
                  <v:imagedata r:id="rId12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" w:hRule="exact"/>
        </w:trPr>
        <w:tc>
          <w:tcPr>
            <w:tcW w:w="180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9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10759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25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2.23963pt;height:11.475pt;mso-position-horizontal-relative:char;mso-position-vertical-relative:line" type="#_x0000_t75">
                  <v:imagedata r:id="rId12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220" w:hRule="exact"/>
        </w:trPr>
        <w:tc>
          <w:tcPr>
            <w:tcW w:w="2690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2688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82" w:footer="268" w:top="480" w:bottom="460" w:left="400" w:right="400"/>
        </w:sectPr>
      </w:pPr>
    </w:p>
    <w:p>
      <w:pPr>
        <w:spacing w:before="8" w:after="0" w:line="150" w:lineRule="exact"/>
        <w:jc w:val="left"/>
        <w:rPr>
          <w:sz w:val="15"/>
          <w:szCs w:val="15"/>
        </w:rPr>
      </w:pPr>
      <w:r>
        <w:rPr/>
        <w:pict>
          <v:group style="position:absolute;margin-left:199.300003pt;margin-top:323.700012pt;width:21.76pt;height:11.08pt;mso-position-horizontal-relative:page;mso-position-vertical-relative:page;z-index:-4682" coordorigin="3986,6474" coordsize="435,222">
            <v:group style="position:absolute;left:3996;top:6484;width:202;height:202" coordorigin="3996,6484" coordsize="202,202">
              <v:shape style="position:absolute;left:3996;top:6484;width:202;height:202" coordorigin="3996,6484" coordsize="202,202" path="m4061,6594l4046,6594,4044,6609,4042,6618,4036,6629,4027,6645,4013,6659,3996,6674,4006,6683,4051,6637,4058,6621,4077,6621,4073,6616,4058,6616,4058,6609,4061,6602,4061,6594xe" filled="t" fillcolor="#202020" stroked="f">
                <v:path arrowok="t"/>
                <v:fill/>
              </v:shape>
              <v:shape style="position:absolute;left:3996;top:6484;width:202;height:202" coordorigin="3996,6484" coordsize="202,202" path="m4077,6621l4058,6621,4069,6635,4094,6669,4104,6657,4092,6641,4080,6625,4077,6621xe" filled="t" fillcolor="#202020" stroked="f">
                <v:path arrowok="t"/>
                <v:fill/>
              </v:shape>
              <v:shape style="position:absolute;left:3996;top:6484;width:202;height:202" coordorigin="3996,6484" coordsize="202,202" path="m4068,6609l4058,6616,4073,6616,4068,6609xe" filled="t" fillcolor="#202020" stroked="f">
                <v:path arrowok="t"/>
                <v:fill/>
              </v:shape>
              <v:shape style="position:absolute;left:3996;top:6484;width:202;height:202" coordorigin="3996,6484" coordsize="202,202" path="m4111,6578l3998,6578,3998,6594,4111,6594,4111,6578xe" filled="t" fillcolor="#202020" stroked="f">
                <v:path arrowok="t"/>
                <v:fill/>
              </v:shape>
              <v:shape style="position:absolute;left:3996;top:6484;width:202;height:202" coordorigin="3996,6484" coordsize="202,202" path="m4063,6539l4046,6539,4046,6578,4061,6578,4061,6570,4063,6558,4063,6539xe" filled="t" fillcolor="#202020" stroked="f">
                <v:path arrowok="t"/>
                <v:fill/>
              </v:shape>
              <v:shape style="position:absolute;left:3996;top:6484;width:202;height:202" coordorigin="3996,6484" coordsize="202,202" path="m4106,6525l4003,6525,4003,6539,4106,6539,4106,6525xe" filled="t" fillcolor="#202020" stroked="f">
                <v:path arrowok="t"/>
                <v:fill/>
              </v:shape>
              <v:shape style="position:absolute;left:3996;top:6484;width:202;height:202" coordorigin="3996,6484" coordsize="202,202" path="m4022,6484l4010,6491,4025,6515,4032,6525,4044,6518,4039,6506,4032,6496,4022,6484xe" filled="t" fillcolor="#202020" stroked="f">
                <v:path arrowok="t"/>
                <v:fill/>
              </v:shape>
              <v:shape style="position:absolute;left:3996;top:6484;width:202;height:202" coordorigin="3996,6484" coordsize="202,202" path="m4080,6489l4072,6506,4061,6525,4078,6525,4085,6515,4090,6503,4099,6491,4080,6489xe" filled="t" fillcolor="#202020" stroked="f">
                <v:path arrowok="t"/>
                <v:fill/>
              </v:shape>
              <v:shape style="position:absolute;left:3996;top:6484;width:202;height:202" coordorigin="3996,6484" coordsize="202,202" path="m4193,6498l4118,6498,4118,6686,4135,6686,4135,6513,4193,6513,4193,6498xe" filled="t" fillcolor="#202020" stroked="f">
                <v:path arrowok="t"/>
                <v:fill/>
              </v:shape>
              <v:shape style="position:absolute;left:3996;top:6484;width:202;height:202" coordorigin="3996,6484" coordsize="202,202" path="m4140,6633l4142,6642,4142,6647,4145,6652,4154,6654,4162,6654,4178,6651,4193,6638,4193,6638,4150,6638,4140,6633xe" filled="t" fillcolor="#202020" stroked="f">
                <v:path arrowok="t"/>
                <v:fill/>
              </v:shape>
              <v:shape style="position:absolute;left:3996;top:6484;width:202;height:202" coordorigin="3996,6484" coordsize="202,202" path="m4193,6513l4135,6513,4174,6520,4169,6537,4165,6555,4165,6581,4177,6597,4181,6614,4183,6628,4176,6635,4164,6638,4193,6638,4198,6616,4197,6612,4194,6596,4186,6578,4176,6555,4184,6537,4193,6515,4193,6513xe" filled="t" fillcolor="#202020" stroked="f">
                <v:path arrowok="t"/>
                <v:fill/>
              </v:shape>
            </v:group>
            <v:group style="position:absolute;left:4217;top:6486;width:194;height:199" coordorigin="4217,6486" coordsize="194,199">
              <v:shape style="position:absolute;left:4217;top:6486;width:194;height:199" coordorigin="4217,6486" coordsize="194,199" path="m4260,6534l4246,6534,4246,6686,4260,6686,4260,6534xe" filled="t" fillcolor="#202020" stroked="f">
                <v:path arrowok="t"/>
                <v:fill/>
              </v:shape>
              <v:shape style="position:absolute;left:4217;top:6486;width:194;height:199" coordorigin="4217,6486" coordsize="194,199" path="m4378,6496l4306,6496,4305,6585,4304,6607,4302,6626,4300,6641,4292,6659,4282,6676,4286,6678,4318,6617,4320,6570,4320,6513,4378,6513,4378,6496xe" filled="t" fillcolor="#202020" stroked="f">
                <v:path arrowok="t"/>
                <v:fill/>
              </v:shape>
              <v:shape style="position:absolute;left:4217;top:6486;width:194;height:199" coordorigin="4217,6486" coordsize="194,199" path="m4378,6513l4363,6513,4363,6671,4370,6678,4399,6678,4406,6671,4408,6664,4380,6664,4378,6659,4378,6513xe" filled="t" fillcolor="#202020" stroked="f">
                <v:path arrowok="t"/>
                <v:fill/>
              </v:shape>
              <v:shape style="position:absolute;left:4217;top:6486;width:194;height:199" coordorigin="4217,6486" coordsize="194,199" path="m4402,6618l4397,6618,4395,6634,4394,6652,4392,6659,4390,6664,4408,6664,4409,6657,4409,6638,4411,6623,4402,6618xe" filled="t" fillcolor="#202020" stroked="f">
                <v:path arrowok="t"/>
                <v:fill/>
              </v:shape>
              <v:shape style="position:absolute;left:4217;top:6486;width:194;height:199" coordorigin="4217,6486" coordsize="194,199" path="m4289,6520l4217,6520,4217,6640,4231,6640,4231,6534,4289,6534,4289,6520xe" filled="t" fillcolor="#202020" stroked="f">
                <v:path arrowok="t"/>
                <v:fill/>
              </v:shape>
              <v:shape style="position:absolute;left:4217;top:6486;width:194;height:199" coordorigin="4217,6486" coordsize="194,199" path="m4289,6534l4277,6534,4277,6623,4272,6626,4264,6626,4265,6628,4265,6638,4282,6640,4289,6635,4289,6626,4272,6626,4262,6623,4289,6623,4289,6534xe" filled="t" fillcolor="#202020" stroked="f">
                <v:path arrowok="t"/>
                <v:fill/>
              </v:shape>
              <v:shape style="position:absolute;left:4217;top:6486;width:194;height:199" coordorigin="4217,6486" coordsize="194,199" path="m4334,6551l4322,6556,4328,6566,4337,6583,4346,6602,4354,6585,4345,6567,4334,6551xe" filled="t" fillcolor="#202020" stroked="f">
                <v:path arrowok="t"/>
                <v:fill/>
              </v:shape>
              <v:shape style="position:absolute;left:4217;top:6486;width:194;height:199" coordorigin="4217,6486" coordsize="194,199" path="m4260,6486l4246,6486,4246,6520,4260,6520,4260,648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86.420013pt;margin-top:323.579987pt;width:25.07295pt;height:101.25pt;mso-position-horizontal-relative:page;mso-position-vertical-relative:page;z-index:-4681" type="#_x0000_t75">
            <v:imagedata r:id="rId122" o:title=""/>
          </v:shape>
        </w:pict>
      </w:r>
      <w:r>
        <w:rPr/>
        <w:pict>
          <v:shape style="position:absolute;margin-left:318.579987pt;margin-top:323.579987pt;width:188.44549pt;height:56.25pt;mso-position-horizontal-relative:page;mso-position-vertical-relative:page;z-index:-4680" type="#_x0000_t75">
            <v:imagedata r:id="rId123" o:title=""/>
          </v:shape>
        </w:pict>
      </w:r>
      <w:r>
        <w:rPr/>
        <w:pict>
          <v:group style="position:absolute;margin-left:199.539993pt;margin-top:338.940002pt;width:21.28pt;height:10.84pt;mso-position-horizontal-relative:page;mso-position-vertical-relative:page;z-index:-4679" coordorigin="3991,6779" coordsize="426,217">
            <v:group style="position:absolute;left:4001;top:6792;width:202;height:186" coordorigin="4001,6792" coordsize="202,186">
              <v:shape style="position:absolute;left:4001;top:6792;width:202;height:186" coordorigin="4001,6792" coordsize="202,186" path="m4102,6918l4085,6918,4085,6971,4092,6978,4183,6978,4193,6971,4195,6964,4104,6964,4102,6959,4102,6918xe" filled="t" fillcolor="#202020" stroked="f">
                <v:path arrowok="t"/>
                <v:fill/>
              </v:shape>
              <v:shape style="position:absolute;left:4001;top:6792;width:202;height:186" coordorigin="4001,6792" coordsize="202,186" path="m4186,6923l4186,6942,4183,6950,4181,6959,4174,6964,4195,6964,4200,6950,4200,6940,4202,6930,4193,6926,4186,6923xe" filled="t" fillcolor="#202020" stroked="f">
                <v:path arrowok="t"/>
                <v:fill/>
              </v:shape>
              <v:shape style="position:absolute;left:4001;top:6792;width:202;height:186" coordorigin="4001,6792" coordsize="202,186" path="m4102,6866l4085,6866,4085,6904,4001,6911,4003,6926,4085,6918,4102,6918,4102,6916,4195,6909,4195,6902,4102,6902,4102,6866xe" filled="t" fillcolor="#202020" stroked="f">
                <v:path arrowok="t"/>
                <v:fill/>
              </v:shape>
              <v:shape style="position:absolute;left:4001;top:6792;width:202;height:186" coordorigin="4001,6792" coordsize="202,186" path="m4195,6894l4102,6902,4195,6902,4195,6894xe" filled="t" fillcolor="#202020" stroked="f">
                <v:path arrowok="t"/>
                <v:fill/>
              </v:shape>
              <v:shape style="position:absolute;left:4001;top:6792;width:202;height:186" coordorigin="4001,6792" coordsize="202,186" path="m4119,6813l4085,6813,4085,6851,4010,6856,4013,6870,4085,6866,4102,6866,4102,6863,4186,6858,4186,6849,4102,6849,4119,6813xe" filled="t" fillcolor="#202020" stroked="f">
                <v:path arrowok="t"/>
                <v:fill/>
              </v:shape>
              <v:shape style="position:absolute;left:4001;top:6792;width:202;height:186" coordorigin="4001,6792" coordsize="202,186" path="m4186,6844l4102,6849,4186,6849,4186,6844xe" filled="t" fillcolor="#202020" stroked="f">
                <v:path arrowok="t"/>
                <v:fill/>
              </v:shape>
              <v:shape style="position:absolute;left:4001;top:6792;width:202;height:186" coordorigin="4001,6792" coordsize="202,186" path="m4170,6792l4130,6795,4050,6801,4010,6803,4013,6808,4013,6813,4025,6817,4045,6816,4065,6815,4085,6813,4119,6813,4120,6811,4181,6806,4170,6792xe" filled="t" fillcolor="#202020" stroked="f">
                <v:path arrowok="t"/>
                <v:fill/>
              </v:shape>
            </v:group>
            <v:group style="position:absolute;left:4207;top:6789;width:199;height:197" coordorigin="4207,6789" coordsize="199,197">
              <v:shape style="position:absolute;left:4207;top:6789;width:199;height:197" coordorigin="4207,6789" coordsize="199,197" path="m4255,6868l4234,6868,4234,6986,4250,6986,4255,6868xe" filled="t" fillcolor="#202020" stroked="f">
                <v:path arrowok="t"/>
                <v:fill/>
              </v:shape>
              <v:shape style="position:absolute;left:4207;top:6789;width:199;height:197" coordorigin="4207,6789" coordsize="199,197" path="m4388,6962l4346,6962,4363,6971,4382,6979,4402,6986,4406,6976,4390,6963,4388,6962xe" filled="t" fillcolor="#202020" stroked="f">
                <v:path arrowok="t"/>
                <v:fill/>
              </v:shape>
              <v:shape style="position:absolute;left:4207;top:6789;width:199;height:197" coordorigin="4207,6789" coordsize="199,197" path="m4318,6918l4298,6918,4306,6928,4315,6940,4318,6953,4301,6960,4282,6966,4260,6971,4265,6976,4267,6981,4289,6980,4327,6968,4346,6962,4388,6962,4372,6954,4361,6938,4363,6936,4335,6936,4321,6922,4318,6918xe" filled="t" fillcolor="#202020" stroked="f">
                <v:path arrowok="t"/>
                <v:fill/>
              </v:shape>
              <v:shape style="position:absolute;left:4207;top:6789;width:199;height:197" coordorigin="4207,6789" coordsize="199,197" path="m4325,6880l4305,6888,4292,6902,4278,6917,4262,6930,4272,6940,4282,6935,4289,6926,4298,6918,4318,6918,4308,6906,4385,6906,4385,6894,4318,6894,4325,6880xe" filled="t" fillcolor="#202020" stroked="f">
                <v:path arrowok="t"/>
                <v:fill/>
              </v:shape>
              <v:shape style="position:absolute;left:4207;top:6789;width:199;height:197" coordorigin="4207,6789" coordsize="199,197" path="m4385,6906l4368,6906,4366,6911,4353,6926,4335,6936,4363,6936,4375,6924,4385,6906xe" filled="t" fillcolor="#202020" stroked="f">
                <v:path arrowok="t"/>
                <v:fill/>
              </v:shape>
              <v:shape style="position:absolute;left:4207;top:6789;width:199;height:197" coordorigin="4207,6789" coordsize="199,197" path="m4270,6789l4253,6791,4245,6810,4238,6828,4228,6846,4219,6863,4207,6880,4210,6887,4212,6892,4212,6899,4222,6890,4229,6880,4234,6868,4255,6868,4256,6828,4263,6809,4270,6789xe" filled="t" fillcolor="#202020" stroked="f">
                <v:path arrowok="t"/>
                <v:fill/>
              </v:shape>
              <v:shape style="position:absolute;left:4207;top:6789;width:199;height:197" coordorigin="4207,6789" coordsize="199,197" path="m4294,6860l4277,6871,4260,6882,4265,6887,4267,6892,4283,6886,4299,6875,4315,6863,4294,6860xe" filled="t" fillcolor="#202020" stroked="f">
                <v:path arrowok="t"/>
                <v:fill/>
              </v:shape>
              <v:shape style="position:absolute;left:4207;top:6789;width:199;height:197" coordorigin="4207,6789" coordsize="199,197" path="m4361,6854l4354,6866,4366,6872,4384,6882,4399,6892,4397,6871,4379,6862,4361,6854xe" filled="t" fillcolor="#202020" stroked="f">
                <v:path arrowok="t"/>
                <v:fill/>
              </v:shape>
              <v:shape style="position:absolute;left:4207;top:6789;width:199;height:197" coordorigin="4207,6789" coordsize="199,197" path="m4392,6844l4380,6844,4392,6856,4392,6844xe" filled="t" fillcolor="#202020" stroked="f">
                <v:path arrowok="t"/>
                <v:fill/>
              </v:shape>
              <v:shape style="position:absolute;left:4207;top:6789;width:199;height:197" coordorigin="4207,6789" coordsize="199,197" path="m4337,6791l4312,6797,4299,6813,4286,6827,4282,6832,4272,6837,4277,6851,4284,6849,4291,6849,4299,6848,4316,6847,4357,6845,4380,6844,4392,6844,4392,6832,4344,6832,4324,6830,4310,6823,4323,6808,4337,6791xe" filled="t" fillcolor="#202020" stroked="f">
                <v:path arrowok="t"/>
                <v:fill/>
              </v:shape>
              <v:shape style="position:absolute;left:4207;top:6789;width:199;height:197" coordorigin="4207,6789" coordsize="199,197" path="m4363,6801l4351,6810,4358,6818,4363,6825,4368,6832,4344,6832,4392,6832,4392,6831,4379,6817,4363,680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9.300003pt;margin-top:353.700012pt;width:31.72pt;height:11.08pt;mso-position-horizontal-relative:page;mso-position-vertical-relative:page;z-index:-4678" coordorigin="3986,7074" coordsize="634,222">
            <v:group style="position:absolute;left:3996;top:7084;width:202;height:202" coordorigin="3996,7084" coordsize="202,202">
              <v:shape style="position:absolute;left:3996;top:7084;width:202;height:202" coordorigin="3996,7084" coordsize="202,202" path="m4051,7266l4054,7274,4054,7286,4102,7286,4111,7276,4111,7269,4063,7269,4051,7266xe" filled="t" fillcolor="#202020" stroked="f">
                <v:path arrowok="t"/>
                <v:fill/>
              </v:shape>
              <v:shape style="position:absolute;left:3996;top:7084;width:202;height:202" coordorigin="3996,7084" coordsize="202,202" path="m4111,7235l4094,7235,4094,7266,4092,7269,4111,7269,4111,7235xe" filled="t" fillcolor="#202020" stroked="f">
                <v:path arrowok="t"/>
                <v:fill/>
              </v:shape>
              <v:shape style="position:absolute;left:3996;top:7084;width:202;height:202" coordorigin="3996,7084" coordsize="202,202" path="m4198,7221l4001,7221,4001,7235,4198,7235,4198,7221xe" filled="t" fillcolor="#202020" stroked="f">
                <v:path arrowok="t"/>
                <v:fill/>
              </v:shape>
              <v:shape style="position:absolute;left:3996;top:7084;width:202;height:202" coordorigin="3996,7084" coordsize="202,202" path="m4157,7178l4037,7178,4037,7192,4133,7192,4094,7211,4094,7221,4111,7221,4111,7218,4157,7194,4157,7178xe" filled="t" fillcolor="#202020" stroked="f">
                <v:path arrowok="t"/>
                <v:fill/>
              </v:shape>
              <v:shape style="position:absolute;left:3996;top:7084;width:202;height:202" coordorigin="3996,7084" coordsize="202,202" path="m4188,7108l4008,7108,4008,7122,4069,7131,4054,7142,4037,7151,4017,7160,3996,7168,4001,7173,4003,7178,4007,7182,4029,7173,4048,7163,4065,7152,4079,7141,4092,7130,4126,7130,4116,7122,4188,7122,4188,7108xe" filled="t" fillcolor="#202020" stroked="f">
                <v:path arrowok="t"/>
                <v:fill/>
              </v:shape>
              <v:shape style="position:absolute;left:3996;top:7084;width:202;height:202" coordorigin="3996,7084" coordsize="202,202" path="m4144,7141l4119,7141,4135,7153,4152,7163,4170,7172,4190,7180,4195,7175,4198,7170,4188,7162,4170,7155,4152,7146,4144,7141xe" filled="t" fillcolor="#202020" stroked="f">
                <v:path arrowok="t"/>
                <v:fill/>
              </v:shape>
              <v:shape style="position:absolute;left:3996;top:7084;width:202;height:202" coordorigin="3996,7084" coordsize="202,202" path="m4126,7130l4092,7130,4092,7170,4106,7170,4119,7141,4144,7141,4134,7135,4126,7130xe" filled="t" fillcolor="#202020" stroked="f">
                <v:path arrowok="t"/>
                <v:fill/>
              </v:shape>
              <v:shape style="position:absolute;left:3996;top:7084;width:202;height:202" coordorigin="3996,7084" coordsize="202,202" path="m4106,7084l4092,7084,4092,7108,4106,7108,4106,7084xe" filled="t" fillcolor="#202020" stroked="f">
                <v:path arrowok="t"/>
                <v:fill/>
              </v:shape>
            </v:group>
            <v:group style="position:absolute;left:4224;top:7094;width:170;height:192" coordorigin="4224,7094" coordsize="170,192">
              <v:shape style="position:absolute;left:4224;top:7094;width:170;height:192" coordorigin="4224,7094" coordsize="170,192" path="m4394,7192l4224,7192,4224,7286,4241,7286,4241,7276,4394,7276,4394,7264,4241,7264,4241,7240,4394,7240,4394,7228,4241,7228,4241,7206,4394,7206,4394,7192xe" filled="t" fillcolor="#202020" stroked="f">
                <v:path arrowok="t"/>
                <v:fill/>
              </v:shape>
              <v:shape style="position:absolute;left:4224;top:7094;width:170;height:192" coordorigin="4224,7094" coordsize="170,192" path="m4394,7276l4378,7276,4378,7286,4394,7286,4394,7276xe" filled="t" fillcolor="#202020" stroked="f">
                <v:path arrowok="t"/>
                <v:fill/>
              </v:shape>
              <v:shape style="position:absolute;left:4224;top:7094;width:170;height:192" coordorigin="4224,7094" coordsize="170,192" path="m4394,7240l4378,7240,4378,7264,4394,7264,4394,7240xe" filled="t" fillcolor="#202020" stroked="f">
                <v:path arrowok="t"/>
                <v:fill/>
              </v:shape>
              <v:shape style="position:absolute;left:4224;top:7094;width:170;height:192" coordorigin="4224,7094" coordsize="170,192" path="m4394,7206l4378,7206,4378,7228,4394,7228,4394,7206xe" filled="t" fillcolor="#202020" stroked="f">
                <v:path arrowok="t"/>
                <v:fill/>
              </v:shape>
              <v:shape style="position:absolute;left:4224;top:7094;width:170;height:192" coordorigin="4224,7094" coordsize="170,192" path="m4382,7094l4236,7094,4236,7178,4253,7178,4253,7170,4382,7170,4382,7158,4253,7158,4253,7139,4382,7139,4382,7125,4253,7125,4253,7106,4382,7106,4382,7094xe" filled="t" fillcolor="#202020" stroked="f">
                <v:path arrowok="t"/>
                <v:fill/>
              </v:shape>
              <v:shape style="position:absolute;left:4224;top:7094;width:170;height:192" coordorigin="4224,7094" coordsize="170,192" path="m4382,7170l4366,7170,4366,7178,4382,7178,4382,7170xe" filled="t" fillcolor="#202020" stroked="f">
                <v:path arrowok="t"/>
                <v:fill/>
              </v:shape>
              <v:shape style="position:absolute;left:4224;top:7094;width:170;height:192" coordorigin="4224,7094" coordsize="170,192" path="m4382,7139l4366,7139,4366,7158,4382,7158,4382,7139xe" filled="t" fillcolor="#202020" stroked="f">
                <v:path arrowok="t"/>
                <v:fill/>
              </v:shape>
              <v:shape style="position:absolute;left:4224;top:7094;width:170;height:192" coordorigin="4224,7094" coordsize="170,192" path="m4382,7106l4366,7106,4366,7125,4382,7125,4382,7106xe" filled="t" fillcolor="#202020" stroked="f">
                <v:path arrowok="t"/>
                <v:fill/>
              </v:shape>
            </v:group>
            <v:group style="position:absolute;left:4418;top:7094;width:192;height:192" coordorigin="4418,7094" coordsize="192,192">
              <v:shape style="position:absolute;left:4418;top:7094;width:192;height:192" coordorigin="4418,7094" coordsize="192,192" path="m4526,7211l4510,7211,4510,7286,4526,7286,4526,7211xe" filled="t" fillcolor="#202020" stroked="f">
                <v:path arrowok="t"/>
                <v:fill/>
              </v:shape>
              <v:shape style="position:absolute;left:4418;top:7094;width:192;height:192" coordorigin="4418,7094" coordsize="192,192" path="m4620,7194l4418,7194,4418,7211,4620,7211,4620,7194xe" filled="t" fillcolor="#202020" stroked="f">
                <v:path arrowok="t"/>
                <v:fill/>
              </v:shape>
              <v:shape style="position:absolute;left:4418;top:7094;width:192;height:192" coordorigin="4418,7094" coordsize="192,192" path="m4526,7110l4510,7110,4510,7194,4526,7194,4526,7110xe" filled="t" fillcolor="#202020" stroked="f">
                <v:path arrowok="t"/>
                <v:fill/>
              </v:shape>
              <v:shape style="position:absolute;left:4418;top:7094;width:192;height:192" coordorigin="4418,7094" coordsize="192,192" path="m4452,7122l4440,7132,4443,7135,4455,7153,4466,7169,4476,7185,4488,7171,4477,7156,4465,7139,4452,7122xe" filled="t" fillcolor="#202020" stroked="f">
                <v:path arrowok="t"/>
                <v:fill/>
              </v:shape>
              <v:shape style="position:absolute;left:4418;top:7094;width:192;height:192" coordorigin="4418,7094" coordsize="192,192" path="m4580,7128l4569,7144,4556,7160,4543,7175,4560,7179,4573,7166,4586,7150,4598,7132,4580,7128xe" filled="t" fillcolor="#202020" stroked="f">
                <v:path arrowok="t"/>
                <v:fill/>
              </v:shape>
              <v:shape style="position:absolute;left:4418;top:7094;width:192;height:192" coordorigin="4418,7094" coordsize="192,192" path="m4610,7094l4428,7094,4428,7110,4610,7110,4610,70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99.300003pt;margin-top:368.940002pt;width:32.082293pt;height:55.875pt;mso-position-horizontal-relative:page;mso-position-vertical-relative:page;z-index:-4677" type="#_x0000_t75">
            <v:imagedata r:id="rId124" o:title=""/>
          </v:shape>
        </w:pict>
      </w:r>
      <w:r>
        <w:rPr/>
        <w:pict>
          <v:shape style="position:absolute;margin-left:317.739990pt;margin-top:383.820007pt;width:84.502427pt;height:41.25pt;mso-position-horizontal-relative:page;mso-position-vertical-relative:page;z-index:-4676" type="#_x0000_t75">
            <v:imagedata r:id="rId125" o:title=""/>
          </v:shape>
        </w:pict>
      </w:r>
      <w:r>
        <w:rPr/>
        <w:pict>
          <v:group style="position:absolute;margin-left:33.220001pt;margin-top:35.340pt;width:53.308854pt;height:11.2pt;mso-position-horizontal-relative:page;mso-position-vertical-relative:page;z-index:-4675" coordorigin="664,707" coordsize="1066,224">
            <v:group style="position:absolute;left:674;top:719;width:206;height:199" coordorigin="674,719" coordsize="206,199">
              <v:shape style="position:absolute;left:674;top:719;width:206;height:199" coordorigin="674,719" coordsize="206,199" path="m856,895l814,895,831,904,850,912,871,918,874,911,876,906,878,901,856,895,856,895xe" filled="t" fillcolor="#202020" stroked="f">
                <v:path arrowok="t"/>
                <v:fill/>
              </v:shape>
              <v:shape style="position:absolute;left:674;top:719;width:206;height:199" coordorigin="674,719" coordsize="206,199" path="m720,834l706,834,706,897,703,899,679,899,679,906,682,911,682,916,715,916,720,909,720,834xe" filled="t" fillcolor="#202020" stroked="f">
                <v:path arrowok="t"/>
                <v:fill/>
              </v:shape>
              <v:shape style="position:absolute;left:674;top:719;width:206;height:199" coordorigin="674,719" coordsize="206,199" path="m859,810l754,810,754,825,764,829,771,848,780,866,789,884,772,892,753,899,732,904,737,914,757,914,776,908,814,895,856,895,838,887,825,874,837,861,796,861,785,844,778,825,859,825,859,810xe" filled="t" fillcolor="#202020" stroked="f">
                <v:path arrowok="t"/>
                <v:fill/>
              </v:shape>
              <v:shape style="position:absolute;left:674;top:719;width:206;height:199" coordorigin="674,719" coordsize="206,199" path="m859,825l842,825,832,841,817,854,796,861,837,861,838,860,850,843,859,825xe" filled="t" fillcolor="#202020" stroked="f">
                <v:path arrowok="t"/>
                <v:fill/>
              </v:shape>
              <v:shape style="position:absolute;left:674;top:719;width:206;height:199" coordorigin="674,719" coordsize="206,199" path="m720,772l706,772,706,818,696,822,684,825,674,827,677,844,686,842,696,837,706,834,720,834,720,830,734,825,744,822,742,815,742,813,720,813,720,772xe" filled="t" fillcolor="#202020" stroked="f">
                <v:path arrowok="t"/>
                <v:fill/>
              </v:shape>
              <v:shape style="position:absolute;left:674;top:719;width:206;height:199" coordorigin="674,719" coordsize="206,199" path="m742,806l720,813,742,813,742,806xe" filled="t" fillcolor="#202020" stroked="f">
                <v:path arrowok="t"/>
                <v:fill/>
              </v:shape>
              <v:shape style="position:absolute;left:674;top:719;width:206;height:199" coordorigin="674,719" coordsize="206,199" path="m847,726l770,726,768,764,759,783,744,796,751,803,760,803,774,788,782,770,785,748,785,741,847,741,847,726xe" filled="t" fillcolor="#202020" stroked="f">
                <v:path arrowok="t"/>
                <v:fill/>
              </v:shape>
              <v:shape style="position:absolute;left:674;top:719;width:206;height:199" coordorigin="674,719" coordsize="206,199" path="m847,741l830,741,830,789,840,796,876,796,878,791,878,786,881,782,850,782,847,777,847,741xe" filled="t" fillcolor="#202020" stroked="f">
                <v:path arrowok="t"/>
                <v:fill/>
              </v:shape>
              <v:shape style="position:absolute;left:674;top:719;width:206;height:199" coordorigin="674,719" coordsize="206,199" path="m746,758l679,758,679,772,746,772,746,758xe" filled="t" fillcolor="#202020" stroked="f">
                <v:path arrowok="t"/>
                <v:fill/>
              </v:shape>
              <v:shape style="position:absolute;left:674;top:719;width:206;height:199" coordorigin="674,719" coordsize="206,199" path="m720,719l706,719,706,758,720,758,720,719xe" filled="t" fillcolor="#202020" stroked="f">
                <v:path arrowok="t"/>
                <v:fill/>
              </v:shape>
            </v:group>
            <v:group style="position:absolute;left:886;top:717;width:202;height:202" coordorigin="886,717" coordsize="202,202">
              <v:shape style="position:absolute;left:886;top:717;width:202;height:202" coordorigin="886,717" coordsize="202,202" path="m931,806l917,806,917,918,931,918,931,806xe" filled="t" fillcolor="#202020" stroked="f">
                <v:path arrowok="t"/>
                <v:fill/>
              </v:shape>
              <v:shape style="position:absolute;left:886;top:717;width:202;height:202" coordorigin="886,717" coordsize="202,202" path="m1032,803l1015,803,1015,894,1010,899,977,899,979,904,979,916,1022,916,1032,906,1032,803xe" filled="t" fillcolor="#202020" stroked="f">
                <v:path arrowok="t"/>
                <v:fill/>
              </v:shape>
              <v:shape style="position:absolute;left:886;top:717;width:202;height:202" coordorigin="886,717" coordsize="202,202" path="m1058,822l1044,830,1051,843,1059,862,1067,879,1075,897,1086,878,1078,861,1069,843,1058,822xe" filled="t" fillcolor="#202020" stroked="f">
                <v:path arrowok="t"/>
                <v:fill/>
              </v:shape>
              <v:shape style="position:absolute;left:886;top:717;width:202;height:202" coordorigin="886,717" coordsize="202,202" path="m979,822l972,838,963,857,955,874,946,890,950,892,994,830,979,822xe" filled="t" fillcolor="#202020" stroked="f">
                <v:path arrowok="t"/>
                <v:fill/>
              </v:shape>
              <v:shape style="position:absolute;left:886;top:717;width:202;height:202" coordorigin="886,717" coordsize="202,202" path="m960,758l886,758,886,772,911,789,904,808,896,827,886,844,890,858,894,862,902,846,910,827,917,806,931,806,931,772,960,772,960,758xe" filled="t" fillcolor="#202020" stroked="f">
                <v:path arrowok="t"/>
                <v:fill/>
              </v:shape>
              <v:shape style="position:absolute;left:886;top:717;width:202;height:202" coordorigin="886,717" coordsize="202,202" path="m941,798l931,808,938,818,953,832,965,820,950,806,941,798xe" filled="t" fillcolor="#202020" stroked="f">
                <v:path arrowok="t"/>
                <v:fill/>
              </v:shape>
              <v:shape style="position:absolute;left:886;top:717;width:202;height:202" coordorigin="886,717" coordsize="202,202" path="m1087,789l960,789,960,803,1087,803,1087,789xe" filled="t" fillcolor="#202020" stroked="f">
                <v:path arrowok="t"/>
                <v:fill/>
              </v:shape>
              <v:shape style="position:absolute;left:886;top:717;width:202;height:202" coordorigin="886,717" coordsize="202,202" path="m931,717l917,717,917,758,931,758,931,717xe" filled="t" fillcolor="#202020" stroked="f">
                <v:path arrowok="t"/>
                <v:fill/>
              </v:shape>
              <v:shape style="position:absolute;left:886;top:717;width:202;height:202" coordorigin="886,717" coordsize="202,202" path="m1078,729l970,729,970,743,1078,743,1078,729xe" filled="t" fillcolor="#202020" stroked="f">
                <v:path arrowok="t"/>
                <v:fill/>
              </v:shape>
            </v:group>
            <v:group style="position:absolute;left:1097;top:719;width:198;height:194" coordorigin="1097,719" coordsize="198,194">
              <v:shape style="position:absolute;left:1097;top:719;width:198;height:194" coordorigin="1097,719" coordsize="198,194" path="m1219,803l1200,803,1208,824,1240,878,1284,914,1294,904,1294,894,1278,884,1264,873,1251,859,1239,843,1229,825,1220,805,1219,803xe" filled="t" fillcolor="#202020" stroked="f">
                <v:path arrowok="t"/>
                <v:fill/>
              </v:shape>
              <v:shape style="position:absolute;left:1097;top:719;width:198;height:194" coordorigin="1097,719" coordsize="198,194" path="m1210,719l1190,725,1188,750,1184,772,1163,832,1113,890,1097,902,1102,906,1104,911,1114,913,1131,901,1172,856,1200,803,1219,803,1212,783,1205,759,1207,739,1210,719xe" filled="t" fillcolor="#202020" stroked="f">
                <v:path arrowok="t"/>
                <v:fill/>
              </v:shape>
            </v:group>
            <v:group style="position:absolute;left:1306;top:717;width:182;height:204" coordorigin="1306,717" coordsize="182,204">
              <v:shape style="position:absolute;left:1306;top:717;width:182;height:204" coordorigin="1306,717" coordsize="182,204" path="m1363,842l1346,842,1346,921,1363,921,1363,906,1488,906,1488,892,1363,892,1363,842xe" filled="t" fillcolor="#202020" stroked="f">
                <v:path arrowok="t"/>
                <v:fill/>
              </v:shape>
              <v:shape style="position:absolute;left:1306;top:717;width:182;height:204" coordorigin="1306,717" coordsize="182,204" path="m1488,906l1471,906,1471,921,1488,921,1488,906xe" filled="t" fillcolor="#202020" stroked="f">
                <v:path arrowok="t"/>
                <v:fill/>
              </v:shape>
              <v:shape style="position:absolute;left:1306;top:717;width:182;height:204" coordorigin="1306,717" coordsize="182,204" path="m1488,842l1471,842,1471,892,1488,892,1488,842xe" filled="t" fillcolor="#202020" stroked="f">
                <v:path arrowok="t"/>
                <v:fill/>
              </v:shape>
              <v:shape style="position:absolute;left:1306;top:717;width:182;height:204" coordorigin="1306,717" coordsize="182,204" path="m1373,772l1361,782,1380,801,1381,811,1363,819,1345,827,1325,834,1306,839,1310,849,1315,854,1325,851,1337,846,1346,842,1488,842,1488,827,1391,825,1411,816,1429,805,1438,799,1402,799,1388,786,1373,772xe" filled="t" fillcolor="#202020" stroked="f">
                <v:path arrowok="t"/>
                <v:fill/>
              </v:shape>
              <v:shape style="position:absolute;left:1306;top:717;width:182;height:204" coordorigin="1306,717" coordsize="182,204" path="m1488,755l1370,755,1454,766,1439,778,1421,789,1402,799,1438,799,1446,794,1462,782,1476,769,1488,755xe" filled="t" fillcolor="#202020" stroked="f">
                <v:path arrowok="t"/>
                <v:fill/>
              </v:shape>
              <v:shape style="position:absolute;left:1306;top:717;width:182;height:204" coordorigin="1306,717" coordsize="182,204" path="m1382,717l1338,763,1308,786,1310,791,1315,796,1326,795,1343,782,1357,769,1370,755,1488,755,1488,741,1385,741,1390,734,1392,729,1397,724,1382,717xe" filled="t" fillcolor="#202020" stroked="f">
                <v:path arrowok="t"/>
                <v:fill/>
              </v:shape>
            </v:group>
            <v:group style="position:absolute;left:1514;top:722;width:206;height:197" coordorigin="1514,722" coordsize="206,197">
              <v:shape style="position:absolute;left:1514;top:722;width:206;height:197" coordorigin="1514,722" coordsize="206,197" path="m1565,830l1550,830,1550,918,1565,918,1565,830xe" filled="t" fillcolor="#202020" stroked="f">
                <v:path arrowok="t"/>
                <v:fill/>
              </v:shape>
              <v:shape style="position:absolute;left:1514;top:722;width:206;height:197" coordorigin="1514,722" coordsize="206,197" path="m1661,772l1644,772,1644,897,1642,899,1610,899,1613,904,1613,916,1651,916,1661,909,1661,772xe" filled="t" fillcolor="#202020" stroked="f">
                <v:path arrowok="t"/>
                <v:fill/>
              </v:shape>
              <v:shape style="position:absolute;left:1514;top:722;width:206;height:197" coordorigin="1514,722" coordsize="206,197" path="m1615,806l1608,827,1600,846,1593,863,1584,880,1591,882,1596,885,1602,885,1609,868,1616,850,1623,831,1630,810,1615,806xe" filled="t" fillcolor="#202020" stroked="f">
                <v:path arrowok="t"/>
                <v:fill/>
              </v:shape>
              <v:shape style="position:absolute;left:1514;top:722;width:206;height:197" coordorigin="1514,722" coordsize="206,197" path="m1685,806l1670,810,1671,812,1680,830,1688,847,1697,868,1704,885,1721,877,1712,857,1703,838,1694,821,1685,806xe" filled="t" fillcolor="#202020" stroked="f">
                <v:path arrowok="t"/>
                <v:fill/>
              </v:shape>
              <v:shape style="position:absolute;left:1514;top:722;width:206;height:197" coordorigin="1514,722" coordsize="206,197" path="m1591,779l1517,779,1517,794,1544,810,1535,829,1526,846,1514,863,1519,868,1522,875,1532,867,1542,849,1550,830,1565,830,1565,820,1584,820,1579,815,1565,815,1565,794,1591,794,1591,789,1607,789,1610,784,1591,784,1591,779xe" filled="t" fillcolor="#202020" stroked="f">
                <v:path arrowok="t"/>
                <v:fill/>
              </v:shape>
              <v:shape style="position:absolute;left:1514;top:722;width:206;height:197" coordorigin="1514,722" coordsize="206,197" path="m1584,820l1565,820,1579,834,1586,844,1596,834,1591,827,1584,820xe" filled="t" fillcolor="#202020" stroked="f">
                <v:path arrowok="t"/>
                <v:fill/>
              </v:shape>
              <v:shape style="position:absolute;left:1514;top:722;width:206;height:197" coordorigin="1514,722" coordsize="206,197" path="m1572,808l1565,815,1579,815,1572,808xe" filled="t" fillcolor="#202020" stroked="f">
                <v:path arrowok="t"/>
                <v:fill/>
              </v:shape>
              <v:shape style="position:absolute;left:1514;top:722;width:206;height:197" coordorigin="1514,722" coordsize="206,197" path="m1607,789l1591,789,1594,791,1598,794,1602,797,1607,789xe" filled="t" fillcolor="#202020" stroked="f">
                <v:path arrowok="t"/>
                <v:fill/>
              </v:shape>
              <v:shape style="position:absolute;left:1514;top:722;width:206;height:197" coordorigin="1514,722" coordsize="206,197" path="m1714,762l1694,762,1692,770,1690,779,1682,791,1690,791,1694,794,1697,796,1706,782,1711,770,1714,762xe" filled="t" fillcolor="#202020" stroked="f">
                <v:path arrowok="t"/>
                <v:fill/>
              </v:shape>
              <v:shape style="position:absolute;left:1514;top:722;width:206;height:197" coordorigin="1514,722" coordsize="206,197" path="m1642,722l1620,733,1610,751,1601,768,1591,784,1610,784,1612,781,1622,762,1714,762,1714,748,1630,748,1634,738,1637,731,1642,722xe" filled="t" fillcolor="#202020" stroked="f">
                <v:path arrowok="t"/>
                <v:fill/>
              </v:shape>
              <v:shape style="position:absolute;left:1514;top:722;width:206;height:197" coordorigin="1514,722" coordsize="206,197" path="m1565,748l1550,748,1550,779,1565,779,1565,748xe" filled="t" fillcolor="#202020" stroked="f">
                <v:path arrowok="t"/>
                <v:fill/>
              </v:shape>
              <v:shape style="position:absolute;left:1514;top:722;width:206;height:197" coordorigin="1514,722" coordsize="206,197" path="m1580,729l1562,731,1541,734,1517,736,1522,746,1522,750,1531,750,1541,748,1565,748,1565,746,1577,743,1589,743,1598,741,1580,7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7.619995pt;margin-top:133.619995pt;width:127.12pt;height:56.32pt;mso-position-horizontal-relative:page;mso-position-vertical-relative:page;z-index:-4674" coordorigin="3352,2672" coordsize="2542,1126">
            <v:shape style="position:absolute;left:3352;top:2672;width:2542;height:1126" type="#_x0000_t75">
              <v:imagedata r:id="rId126" o:title=""/>
            </v:shape>
            <v:group style="position:absolute;left:3367;top:3765;width:197;height:2" coordorigin="3367,3765" coordsize="197,2">
              <v:shape style="position:absolute;left:3367;top:3765;width:197;height:2" coordorigin="3367,3765" coordsize="197,0" path="m3367,3765l3564,3765e" filled="f" stroked="t" strokeweight=".82pt" strokecolor="#202020">
                <v:path arrowok="t"/>
              </v:shape>
            </v:group>
            <v:group style="position:absolute;left:3466;top:3621;width:2;height:137" coordorigin="3466,3621" coordsize="2,137">
              <v:shape style="position:absolute;left:3466;top:3621;width:2;height:137" coordorigin="3466,3621" coordsize="0,137" path="m3466,3621l3466,3758e" filled="f" stroked="t" strokeweight="1.06pt" strokecolor="#202020">
                <v:path arrowok="t"/>
              </v:shape>
            </v:group>
            <v:group style="position:absolute;left:3379;top:3612;width:175;height:2" coordorigin="3379,3612" coordsize="175,2">
              <v:shape style="position:absolute;left:3379;top:3612;width:175;height:2" coordorigin="3379,3612" coordsize="175,0" path="m3379,3612l3554,3612e" filled="f" stroked="t" strokeweight=".94pt" strokecolor="#202020">
                <v:path arrowok="t"/>
              </v:shape>
            </v:group>
            <v:group style="position:absolute;left:3574;top:3587;width:206;height:199" coordorigin="3574,3587" coordsize="206,199">
              <v:shape style="position:absolute;left:3574;top:3587;width:206;height:199" coordorigin="3574,3587" coordsize="206,199" path="m3621,3669l3602,3669,3602,3786,3619,3786,3621,3669xe" filled="t" fillcolor="#202020" stroked="f">
                <v:path arrowok="t"/>
                <v:fill/>
              </v:shape>
              <v:shape style="position:absolute;left:3574;top:3587;width:206;height:199" coordorigin="3574,3587" coordsize="206,199" path="m3703,3633l3686,3633,3686,3786,3703,3786,3703,3736,3775,3736,3775,3722,3703,3722,3703,3683,3773,3683,3773,3669,3703,3669,3703,3633xe" filled="t" fillcolor="#202020" stroked="f">
                <v:path arrowok="t"/>
                <v:fill/>
              </v:shape>
              <v:shape style="position:absolute;left:3574;top:3587;width:206;height:199" coordorigin="3574,3587" coordsize="206,199" path="m3636,3590l3615,3598,3608,3619,3601,3638,3592,3655,3583,3672,3574,3688,3576,3693,3578,3700,3582,3703,3592,3688,3602,3669,3621,3669,3622,3628,3629,3609,3636,3590xe" filled="t" fillcolor="#202020" stroked="f">
                <v:path arrowok="t"/>
                <v:fill/>
              </v:shape>
              <v:shape style="position:absolute;left:3574;top:3587;width:206;height:199" coordorigin="3574,3587" coordsize="206,199" path="m3686,3587l3666,3597,3660,3616,3651,3634,3642,3652,3631,3669,3638,3676,3651,3669,3661,3651,3670,3633,3780,3633,3780,3618,3677,3618,3682,3609,3684,3599,3686,3587xe" filled="t" fillcolor="#202020" stroked="f">
                <v:path arrowok="t"/>
                <v:fill/>
              </v:shape>
            </v:group>
            <v:group style="position:absolute;left:3816;top:3734;width:31;height:55" coordorigin="3816,3734" coordsize="31,55">
              <v:shape style="position:absolute;left:3816;top:3734;width:31;height:55" coordorigin="3816,3734" coordsize="31,55" path="m3847,3734l3828,3734,3816,3789,3830,3789,3847,37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8.119995pt;margin-top:194.360001pt;width:10.08pt;height:10.08pt;mso-position-horizontal-relative:page;mso-position-vertical-relative:page;z-index:-4673" coordorigin="3362,3887" coordsize="202,202">
            <v:shape style="position:absolute;left:3362;top:3887;width:202;height:202" coordorigin="3362,3887" coordsize="202,202" path="m3409,3971l3391,3971,3391,4089,3408,4089,3409,3971xe" filled="t" fillcolor="#202020" stroked="f">
              <v:path arrowok="t"/>
              <v:fill/>
            </v:shape>
            <v:shape style="position:absolute;left:3362;top:3887;width:202;height:202" coordorigin="3362,3887" coordsize="202,202" path="m3470,3966l3454,3966,3453,4004,3451,4025,3445,4045,3436,4062,3422,4077,3432,4086,3469,4018,3470,3995,3470,3966xe" filled="t" fillcolor="#202020" stroked="f">
              <v:path arrowok="t"/>
              <v:fill/>
            </v:shape>
            <v:shape style="position:absolute;left:3362;top:3887;width:202;height:202" coordorigin="3362,3887" coordsize="202,202" path="m3528,3966l3514,3966,3514,4086,3528,4086,3528,3966xe" filled="t" fillcolor="#202020" stroked="f">
              <v:path arrowok="t"/>
              <v:fill/>
            </v:shape>
            <v:shape style="position:absolute;left:3362;top:3887;width:202;height:202" coordorigin="3362,3887" coordsize="202,202" path="m3422,3892l3403,3897,3397,3917,3390,3937,3381,3955,3372,3972,3362,3988,3365,3993,3367,4000,3371,4005,3391,3971,3409,3971,3410,3931,3416,3913,3422,3892xe" filled="t" fillcolor="#202020" stroked="f">
              <v:path arrowok="t"/>
              <v:fill/>
            </v:shape>
            <v:shape style="position:absolute;left:3362;top:3887;width:202;height:202" coordorigin="3362,3887" coordsize="202,202" path="m3516,3916l3498,3916,3510,3932,3524,3946,3540,3960,3557,3971,3562,3966,3564,3962,3555,3950,3539,3940,3524,3926,3516,3916xe" filled="t" fillcolor="#202020" stroked="f">
              <v:path arrowok="t"/>
              <v:fill/>
            </v:shape>
            <v:shape style="position:absolute;left:3362;top:3887;width:202;height:202" coordorigin="3362,3887" coordsize="202,202" path="m3502,3887l3484,3889,3474,3906,3462,3922,3448,3937,3433,3950,3415,3962,3422,3969,3437,3967,3453,3953,3483,3928,3498,3916,3516,3916,3511,3910,3499,3892,3502,388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02.140015pt;margin-top:133.619995pt;width:127pt;height:56.32pt;mso-position-horizontal-relative:page;mso-position-vertical-relative:page;z-index:-4672" coordorigin="6043,2672" coordsize="2540,1126">
            <v:shape style="position:absolute;left:6043;top:2672;width:2540;height:1126" type="#_x0000_t75">
              <v:imagedata r:id="rId127" o:title=""/>
            </v:shape>
            <v:group style="position:absolute;left:6058;top:3765;width:199;height:2" coordorigin="6058,3765" coordsize="199,2">
              <v:shape style="position:absolute;left:6058;top:3765;width:199;height:2" coordorigin="6058,3765" coordsize="199,0" path="m6058,3765l6257,3765e" filled="f" stroked="t" strokeweight=".82pt" strokecolor="#202020">
                <v:path arrowok="t"/>
              </v:shape>
            </v:group>
            <v:group style="position:absolute;left:6156;top:3621;width:2;height:137" coordorigin="6156,3621" coordsize="2,137">
              <v:shape style="position:absolute;left:6156;top:3621;width:2;height:137" coordorigin="6156,3621" coordsize="0,137" path="m6156,3621l6156,3758e" filled="f" stroked="t" strokeweight="1.06pt" strokecolor="#202020">
                <v:path arrowok="t"/>
              </v:shape>
            </v:group>
            <v:group style="position:absolute;left:6070;top:3612;width:175;height:2" coordorigin="6070,3612" coordsize="175,2">
              <v:shape style="position:absolute;left:6070;top:3612;width:175;height:2" coordorigin="6070,3612" coordsize="175,0" path="m6070,3612l6245,3612e" filled="f" stroked="t" strokeweight=".94pt" strokecolor="#202020">
                <v:path arrowok="t"/>
              </v:shape>
            </v:group>
            <v:group style="position:absolute;left:6264;top:3587;width:204;height:199" coordorigin="6264,3587" coordsize="204,199">
              <v:shape style="position:absolute;left:6264;top:3587;width:204;height:199" coordorigin="6264,3587" coordsize="204,199" path="m6312,3669l6293,3669,6293,3786,6310,3786,6312,3669xe" filled="t" fillcolor="#202020" stroked="f">
                <v:path arrowok="t"/>
                <v:fill/>
              </v:shape>
              <v:shape style="position:absolute;left:6264;top:3587;width:204;height:199" coordorigin="6264,3587" coordsize="204,199" path="m6394,3633l6377,3633,6377,3786,6394,3786,6394,3736,6463,3736,6463,3722,6394,3722,6394,3683,6461,3683,6461,3669,6394,3669,6394,3633xe" filled="t" fillcolor="#202020" stroked="f">
                <v:path arrowok="t"/>
                <v:fill/>
              </v:shape>
              <v:shape style="position:absolute;left:6264;top:3587;width:204;height:199" coordorigin="6264,3587" coordsize="204,199" path="m6326,3590l6305,3598,6298,3619,6291,3638,6283,3655,6274,3672,6264,3688,6266,3693,6269,3700,6273,3703,6284,3688,6293,3669,6312,3669,6313,3628,6320,3609,6326,3590xe" filled="t" fillcolor="#202020" stroked="f">
                <v:path arrowok="t"/>
                <v:fill/>
              </v:shape>
              <v:shape style="position:absolute;left:6264;top:3587;width:204;height:199" coordorigin="6264,3587" coordsize="204,199" path="m6379,3587l6358,3598,6350,3617,6342,3634,6332,3652,6322,3669,6326,3674,6331,3676,6341,3669,6351,3651,6360,3633,6468,3633,6468,3618,6367,3618,6372,3609,6374,3599,6379,3587xe" filled="t" fillcolor="#202020" stroked="f">
                <v:path arrowok="t"/>
                <v:fill/>
              </v:shape>
            </v:group>
            <v:group style="position:absolute;left:6504;top:3734;width:31;height:55" coordorigin="6504,3734" coordsize="31,55">
              <v:shape style="position:absolute;left:6504;top:3734;width:31;height:55" coordorigin="6504,3734" coordsize="31,55" path="m6535,3734l6516,3734,6504,3789,6518,3789,6535,37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640015pt;margin-top:194.360001pt;width:10.2pt;height:10.08pt;mso-position-horizontal-relative:page;mso-position-vertical-relative:page;z-index:-4671" coordorigin="6053,3887" coordsize="204,202">
            <v:shape style="position:absolute;left:6053;top:3887;width:204;height:202" coordorigin="6053,3887" coordsize="204,202" path="m6100,3971l6082,3971,6082,4089,6098,4089,6100,3971xe" filled="t" fillcolor="#202020" stroked="f">
              <v:path arrowok="t"/>
              <v:fill/>
            </v:shape>
            <v:shape style="position:absolute;left:6053;top:3887;width:204;height:202" coordorigin="6053,3887" coordsize="204,202" path="m6161,3966l6144,3966,6144,4004,6141,4025,6136,4045,6126,4062,6113,4077,6122,4086,6159,4019,6161,3995,6161,3966xe" filled="t" fillcolor="#202020" stroked="f">
              <v:path arrowok="t"/>
              <v:fill/>
            </v:shape>
            <v:shape style="position:absolute;left:6053;top:3887;width:204;height:202" coordorigin="6053,3887" coordsize="204,202" path="m6221,3966l6204,3966,6204,4086,6221,4086,6221,3966xe" filled="t" fillcolor="#202020" stroked="f">
              <v:path arrowok="t"/>
              <v:fill/>
            </v:shape>
            <v:shape style="position:absolute;left:6053;top:3887;width:204;height:202" coordorigin="6053,3887" coordsize="204,202" path="m6113,3892l6095,3898,6088,3918,6080,3937,6072,3955,6063,3972,6053,3988,6055,3993,6058,4000,6061,4005,6082,3971,6100,3971,6100,3931,6106,3913,6113,3892xe" filled="t" fillcolor="#202020" stroked="f">
              <v:path arrowok="t"/>
              <v:fill/>
            </v:shape>
            <v:shape style="position:absolute;left:6053;top:3887;width:204;height:202" coordorigin="6053,3887" coordsize="204,202" path="m6206,3916l6189,3916,6202,3932,6215,3946,6231,3960,6247,3971,6257,3962,6246,3950,6229,3940,6214,3926,6206,3916xe" filled="t" fillcolor="#202020" stroked="f">
              <v:path arrowok="t"/>
              <v:fill/>
            </v:shape>
            <v:shape style="position:absolute;left:6053;top:3887;width:204;height:202" coordorigin="6053,3887" coordsize="204,202" path="m6194,3887l6174,3889,6165,3906,6153,3922,6139,3937,6123,3950,6106,3962,6110,3966,6175,3928,6189,3916,6206,3916,6201,3910,6190,3892,6194,388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019989pt;margin-top:164.460007pt;width:26.2pt;height:9.16pt;mso-position-horizontal-relative:page;mso-position-vertical-relative:page;z-index:-4670" coordorigin="8740,3289" coordsize="524,183">
            <v:group style="position:absolute;left:8750;top:3299;width:103;height:163" coordorigin="8750,3299" coordsize="103,163">
              <v:shape style="position:absolute;left:8750;top:3299;width:103;height:163" coordorigin="8750,3299" coordsize="103,163" path="m8818,3299l8786,3299,8779,3304,8772,3306,8767,3311,8762,3318,8760,3326,8758,3330,8758,3345,8762,3359,8772,3369,8779,3374,8772,3376,8758,3390,8753,3398,8750,3407,8750,3424,8753,3434,8762,3448,8767,3453,8774,3455,8784,3460,8791,3462,8813,3462,8820,3460,8830,3455,8837,3453,8842,3448,8843,3446,8791,3446,8784,3443,8779,3436,8772,3431,8770,3424,8770,3405,8772,3398,8779,3393,8784,3386,8794,3383,8839,3383,8832,3376,8825,3374,8832,3369,8834,3366,8794,3366,8789,3364,8779,3354,8777,3347,8777,3333,8779,3328,8784,3323,8789,3316,8794,3314,8838,3314,8837,3311,8832,3306,8825,3304,8818,3299xe" filled="t" fillcolor="#202020" stroked="f">
                <v:path arrowok="t"/>
                <v:fill/>
              </v:shape>
              <v:shape style="position:absolute;left:8750;top:3299;width:103;height:163" coordorigin="8750,3299" coordsize="103,163" path="m8839,3383l8810,3383,8820,3386,8825,3393,8832,3398,8834,3405,8834,3424,8832,3431,8825,3436,8820,3443,8810,3446,8843,3446,8851,3434,8854,3424,8854,3407,8851,3398,8846,3390,8839,3383xe" filled="t" fillcolor="#202020" stroked="f">
                <v:path arrowok="t"/>
                <v:fill/>
              </v:shape>
              <v:shape style="position:absolute;left:8750;top:3299;width:103;height:163" coordorigin="8750,3299" coordsize="103,163" path="m8838,3314l8810,3314,8815,3316,8820,3323,8825,3328,8827,3333,8827,3347,8825,3354,8815,3364,8808,3366,8834,3366,8842,3359,8846,3345,8846,3330,8844,3323,8842,3318,8838,3314xe" filled="t" fillcolor="#202020" stroked="f">
                <v:path arrowok="t"/>
                <v:fill/>
              </v:shape>
            </v:group>
            <v:group style="position:absolute;left:8873;top:3299;width:98;height:161" coordorigin="8873,3299" coordsize="98,161">
              <v:shape style="position:absolute;left:8873;top:3299;width:98;height:161" coordorigin="8873,3299" coordsize="98,161" path="m8962,3316l8928,3316,8935,3318,8945,3328,8947,3333,8947,3352,8945,3359,8940,3364,8935,3371,8928,3378,8904,3398,8894,3405,8878,3422,8873,3436,8873,3460,8971,3460,8971,3441,8894,3441,8894,3431,8897,3429,8897,3424,8902,3422,8909,3414,8918,3407,8933,3398,8945,3388,8954,3381,8969,3352,8969,3328,8964,3318,8962,3316xe" filled="t" fillcolor="#202020" stroked="f">
                <v:path arrowok="t"/>
                <v:fill/>
              </v:shape>
              <v:shape style="position:absolute;left:8873;top:3299;width:98;height:161" coordorigin="8873,3299" coordsize="98,161" path="m8935,3299l8904,3299,8897,3302,8890,3306,8885,3309,8880,3316,8880,3335,8885,3328,8892,3323,8897,3321,8904,3316,8962,3316,8954,3309,8945,3302,8935,3299xe" filled="t" fillcolor="#202020" stroked="f">
                <v:path arrowok="t"/>
                <v:fill/>
              </v:shape>
            </v:group>
            <v:group style="position:absolute;left:8993;top:3436;width:26;height:26" coordorigin="8993,3436" coordsize="26,26">
              <v:shape style="position:absolute;left:8993;top:3436;width:26;height:26" coordorigin="8993,3436" coordsize="26,26" path="m9010,3436l9002,3436,9000,3438,8995,3441,8993,3443,8993,3455,8998,3460,9002,3462,9010,3462,9019,3453,9019,3446,9010,3436xe" filled="t" fillcolor="#202020" stroked="f">
                <v:path arrowok="t"/>
                <v:fill/>
              </v:shape>
            </v:group>
            <v:group style="position:absolute;left:9034;top:3300;width:106;height:162" coordorigin="9034,3300" coordsize="106,162">
              <v:shape style="position:absolute;left:9034;top:3300;width:106;height:162" coordorigin="9034,3300" coordsize="106,162" path="m9080,3300l9035,3359,9034,3383,9034,3394,9070,3459,9094,3462,9111,3455,9121,3444,9078,3444,9065,3434,9058,3413,9055,3383,9055,3380,9058,3352,9066,3332,9079,3321,9098,3318,9123,3318,9119,3312,9102,3303,9080,3300xe" filled="t" fillcolor="#202020" stroked="f">
                <v:path arrowok="t"/>
                <v:fill/>
              </v:shape>
              <v:shape style="position:absolute;left:9034;top:3300;width:106;height:162" coordorigin="9034,3300" coordsize="106,162" path="m9123,3318l9098,3318,9107,3327,9114,3344,9118,3370,9118,3408,9111,3429,9098,3441,9078,3444,9121,3444,9127,3438,9134,3422,9138,3403,9139,3378,9137,3350,9130,3327,9123,3318xe" filled="t" fillcolor="#202020" stroked="f">
                <v:path arrowok="t"/>
                <v:fill/>
              </v:shape>
            </v:group>
            <v:group style="position:absolute;left:9163;top:3302;width:91;height:161" coordorigin="9163,3302" coordsize="91,161">
              <v:shape style="position:absolute;left:9163;top:3302;width:91;height:161" coordorigin="9163,3302" coordsize="91,161" path="m9163,3436l9163,3455,9170,3460,9182,3462,9202,3462,9222,3458,9239,3447,9240,3446,9185,3446,9173,3443,9163,3436xe" filled="t" fillcolor="#202020" stroked="f">
                <v:path arrowok="t"/>
                <v:fill/>
              </v:shape>
              <v:shape style="position:absolute;left:9163;top:3302;width:91;height:161" coordorigin="9163,3302" coordsize="91,161" path="m9245,3302l9170,3302,9166,3381,9206,3381,9216,3383,9223,3388,9230,3395,9233,3402,9233,3422,9230,3431,9223,3436,9216,3443,9206,3446,9240,3446,9250,3431,9254,3410,9254,3395,9250,3383,9238,3374,9221,3366,9199,3364,9185,3364,9187,3318,9245,3318,9245,33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7.619995pt;margin-top:216.899994pt;width:127.12pt;height:56.44pt;mso-position-horizontal-relative:page;mso-position-vertical-relative:page;z-index:-4669" coordorigin="3352,4338" coordsize="2542,1129">
            <v:shape style="position:absolute;left:3352;top:4338;width:2542;height:1129" type="#_x0000_t75">
              <v:imagedata r:id="rId128" o:title=""/>
            </v:shape>
            <v:group style="position:absolute;left:3367;top:5433;width:197;height:2" coordorigin="3367,5433" coordsize="197,2">
              <v:shape style="position:absolute;left:3367;top:5433;width:197;height:2" coordorigin="3367,5433" coordsize="197,0" path="m3367,5433l3564,5433e" filled="f" stroked="t" strokeweight=".82pt" strokecolor="#202020">
                <v:path arrowok="t"/>
              </v:shape>
            </v:group>
            <v:group style="position:absolute;left:3466;top:5289;width:2;height:137" coordorigin="3466,5289" coordsize="2,137">
              <v:shape style="position:absolute;left:3466;top:5289;width:2;height:137" coordorigin="3466,5289" coordsize="0,137" path="m3466,5289l3466,5426e" filled="f" stroked="t" strokeweight="1.06pt" strokecolor="#202020">
                <v:path arrowok="t"/>
              </v:shape>
            </v:group>
            <v:group style="position:absolute;left:3379;top:5280;width:175;height:2" coordorigin="3379,5280" coordsize="175,2">
              <v:shape style="position:absolute;left:3379;top:5280;width:175;height:2" coordorigin="3379,5280" coordsize="175,0" path="m3379,5280l3554,5280e" filled="f" stroked="t" strokeweight=".94pt" strokecolor="#202020">
                <v:path arrowok="t"/>
              </v:shape>
            </v:group>
            <v:group style="position:absolute;left:3574;top:5255;width:206;height:199" coordorigin="3574,5255" coordsize="206,199">
              <v:shape style="position:absolute;left:3574;top:5255;width:206;height:199" coordorigin="3574,5255" coordsize="206,199" path="m3621,5337l3602,5337,3602,5454,3619,5454,3621,5337xe" filled="t" fillcolor="#202020" stroked="f">
                <v:path arrowok="t"/>
                <v:fill/>
              </v:shape>
              <v:shape style="position:absolute;left:3574;top:5255;width:206;height:199" coordorigin="3574,5255" coordsize="206,199" path="m3703,5301l3686,5301,3686,5454,3703,5454,3703,5404,3775,5404,3775,5390,3703,5390,3703,5351,3773,5351,3773,5337,3703,5337,3703,5301xe" filled="t" fillcolor="#202020" stroked="f">
                <v:path arrowok="t"/>
                <v:fill/>
              </v:shape>
              <v:shape style="position:absolute;left:3574;top:5255;width:206;height:199" coordorigin="3574,5255" coordsize="206,199" path="m3636,5260l3615,5266,3608,5287,3601,5306,3592,5323,3583,5340,3574,5356,3576,5361,3578,5368,3582,5371,3592,5356,3602,5337,3621,5337,3621,5298,3629,5279,3636,5260xe" filled="t" fillcolor="#202020" stroked="f">
                <v:path arrowok="t"/>
                <v:fill/>
              </v:shape>
              <v:shape style="position:absolute;left:3574;top:5255;width:206;height:199" coordorigin="3574,5255" coordsize="206,199" path="m3686,5255l3666,5265,3660,5285,3651,5303,3642,5321,3631,5337,3638,5344,3651,5337,3661,5319,3670,5301,3780,5301,3780,5286,3677,5286,3682,5277,3684,5267,3686,5255xe" filled="t" fillcolor="#202020" stroked="f">
                <v:path arrowok="t"/>
                <v:fill/>
              </v:shape>
            </v:group>
            <v:group style="position:absolute;left:3816;top:5402;width:31;height:55" coordorigin="3816,5402" coordsize="31,55">
              <v:shape style="position:absolute;left:3816;top:5402;width:31;height:55" coordorigin="3816,5402" coordsize="31,55" path="m3847,5402l3828,5402,3816,5457,3830,5457,3847,54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8.119995pt;margin-top:277.760010pt;width:10.08pt;height:10.08pt;mso-position-horizontal-relative:page;mso-position-vertical-relative:page;z-index:-4668" coordorigin="3362,5555" coordsize="202,202">
            <v:shape style="position:absolute;left:3362;top:5555;width:202;height:202" coordorigin="3362,5555" coordsize="202,202" path="m3410,5639l3391,5639,3391,5757,3408,5757,3410,5639xe" filled="t" fillcolor="#202020" stroked="f">
              <v:path arrowok="t"/>
              <v:fill/>
            </v:shape>
            <v:shape style="position:absolute;left:3362;top:5555;width:202;height:202" coordorigin="3362,5555" coordsize="202,202" path="m3470,5634l3454,5634,3453,5672,3451,5693,3445,5713,3436,5730,3422,5745,3432,5754,3469,5686,3470,5663,3470,5634xe" filled="t" fillcolor="#202020" stroked="f">
              <v:path arrowok="t"/>
              <v:fill/>
            </v:shape>
            <v:shape style="position:absolute;left:3362;top:5555;width:202;height:202" coordorigin="3362,5555" coordsize="202,202" path="m3528,5634l3514,5634,3514,5754,3528,5754,3528,5634xe" filled="t" fillcolor="#202020" stroked="f">
              <v:path arrowok="t"/>
              <v:fill/>
            </v:shape>
            <v:shape style="position:absolute;left:3362;top:5555;width:202;height:202" coordorigin="3362,5555" coordsize="202,202" path="m3422,5560l3403,5565,3397,5585,3390,5605,3381,5623,3372,5640,3362,5656,3365,5661,3367,5668,3371,5673,3391,5639,3410,5639,3410,5599,3416,5580,3422,5560xe" filled="t" fillcolor="#202020" stroked="f">
              <v:path arrowok="t"/>
              <v:fill/>
            </v:shape>
            <v:shape style="position:absolute;left:3362;top:5555;width:202;height:202" coordorigin="3362,5555" coordsize="202,202" path="m3516,5584l3498,5584,3510,5600,3524,5614,3540,5628,3557,5639,3562,5634,3564,5630,3555,5618,3539,5608,3524,5594,3516,5584xe" filled="t" fillcolor="#202020" stroked="f">
              <v:path arrowok="t"/>
              <v:fill/>
            </v:shape>
            <v:shape style="position:absolute;left:3362;top:5555;width:202;height:202" coordorigin="3362,5555" coordsize="202,202" path="m3502,5555l3484,5557,3474,5574,3462,5590,3448,5605,3433,5618,3415,5630,3422,5637,3437,5635,3453,5621,3483,5596,3498,5584,3516,5584,3511,5578,3499,5560,3502,555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02.140015pt;margin-top:216.899994pt;width:127pt;height:56.44pt;mso-position-horizontal-relative:page;mso-position-vertical-relative:page;z-index:-4667" coordorigin="6043,4338" coordsize="2540,1129">
            <v:shape style="position:absolute;left:6043;top:4338;width:2540;height:1129" type="#_x0000_t75">
              <v:imagedata r:id="rId129" o:title=""/>
            </v:shape>
            <v:group style="position:absolute;left:6058;top:5433;width:199;height:2" coordorigin="6058,5433" coordsize="199,2">
              <v:shape style="position:absolute;left:6058;top:5433;width:199;height:2" coordorigin="6058,5433" coordsize="199,0" path="m6058,5433l6257,5433e" filled="f" stroked="t" strokeweight=".82pt" strokecolor="#202020">
                <v:path arrowok="t"/>
              </v:shape>
            </v:group>
            <v:group style="position:absolute;left:6156;top:5289;width:2;height:137" coordorigin="6156,5289" coordsize="2,137">
              <v:shape style="position:absolute;left:6156;top:5289;width:2;height:137" coordorigin="6156,5289" coordsize="0,137" path="m6156,5289l6156,5426e" filled="f" stroked="t" strokeweight="1.06pt" strokecolor="#202020">
                <v:path arrowok="t"/>
              </v:shape>
            </v:group>
            <v:group style="position:absolute;left:6070;top:5280;width:175;height:2" coordorigin="6070,5280" coordsize="175,2">
              <v:shape style="position:absolute;left:6070;top:5280;width:175;height:2" coordorigin="6070,5280" coordsize="175,0" path="m6070,5280l6245,5280e" filled="f" stroked="t" strokeweight=".94pt" strokecolor="#202020">
                <v:path arrowok="t"/>
              </v:shape>
            </v:group>
            <v:group style="position:absolute;left:6264;top:5255;width:204;height:199" coordorigin="6264,5255" coordsize="204,199">
              <v:shape style="position:absolute;left:6264;top:5255;width:204;height:199" coordorigin="6264,5255" coordsize="204,199" path="m6312,5337l6293,5337,6293,5454,6310,5454,6312,5337xe" filled="t" fillcolor="#202020" stroked="f">
                <v:path arrowok="t"/>
                <v:fill/>
              </v:shape>
              <v:shape style="position:absolute;left:6264;top:5255;width:204;height:199" coordorigin="6264,5255" coordsize="204,199" path="m6394,5301l6377,5301,6377,5454,6394,5454,6394,5404,6463,5404,6463,5390,6394,5390,6394,5351,6461,5351,6461,5337,6394,5337,6394,5301xe" filled="t" fillcolor="#202020" stroked="f">
                <v:path arrowok="t"/>
                <v:fill/>
              </v:shape>
              <v:shape style="position:absolute;left:6264;top:5255;width:204;height:199" coordorigin="6264,5255" coordsize="204,199" path="m6326,5260l6305,5266,6298,5287,6291,5306,6283,5323,6274,5340,6264,5356,6266,5361,6269,5368,6273,5371,6284,5356,6293,5337,6312,5337,6312,5298,6320,5279,6326,5260xe" filled="t" fillcolor="#202020" stroked="f">
                <v:path arrowok="t"/>
                <v:fill/>
              </v:shape>
              <v:shape style="position:absolute;left:6264;top:5255;width:204;height:199" coordorigin="6264,5255" coordsize="204,199" path="m6379,5255l6358,5266,6350,5285,6342,5304,6332,5321,6322,5337,6326,5342,6331,5344,6341,5337,6351,5319,6360,5301,6468,5301,6468,5286,6367,5286,6372,5277,6374,5267,6379,5255xe" filled="t" fillcolor="#202020" stroked="f">
                <v:path arrowok="t"/>
                <v:fill/>
              </v:shape>
            </v:group>
            <v:group style="position:absolute;left:6504;top:5402;width:31;height:55" coordorigin="6504,5402" coordsize="31,55">
              <v:shape style="position:absolute;left:6504;top:5402;width:31;height:55" coordorigin="6504,5402" coordsize="31,55" path="m6535,5402l6516,5402,6504,5457,6518,5457,6535,54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640015pt;margin-top:277.760010pt;width:10.2pt;height:10.08pt;mso-position-horizontal-relative:page;mso-position-vertical-relative:page;z-index:-4666" coordorigin="6053,5555" coordsize="204,202">
            <v:shape style="position:absolute;left:6053;top:5555;width:204;height:202" coordorigin="6053,5555" coordsize="204,202" path="m6100,5639l6082,5639,6082,5757,6098,5757,6100,5639xe" filled="t" fillcolor="#202020" stroked="f">
              <v:path arrowok="t"/>
              <v:fill/>
            </v:shape>
            <v:shape style="position:absolute;left:6053;top:5555;width:204;height:202" coordorigin="6053,5555" coordsize="204,202" path="m6161,5634l6144,5634,6144,5672,6141,5693,6136,5713,6126,5730,6113,5745,6122,5754,6159,5687,6161,5663,6161,5634xe" filled="t" fillcolor="#202020" stroked="f">
              <v:path arrowok="t"/>
              <v:fill/>
            </v:shape>
            <v:shape style="position:absolute;left:6053;top:5555;width:204;height:202" coordorigin="6053,5555" coordsize="204,202" path="m6221,5634l6204,5634,6204,5754,6221,5754,6221,5634xe" filled="t" fillcolor="#202020" stroked="f">
              <v:path arrowok="t"/>
              <v:fill/>
            </v:shape>
            <v:shape style="position:absolute;left:6053;top:5555;width:204;height:202" coordorigin="6053,5555" coordsize="204,202" path="m6113,5560l6095,5566,6088,5586,6080,5605,6072,5623,6063,5640,6053,5656,6055,5661,6058,5668,6061,5673,6082,5639,6100,5639,6101,5599,6107,5580,6113,5560xe" filled="t" fillcolor="#202020" stroked="f">
              <v:path arrowok="t"/>
              <v:fill/>
            </v:shape>
            <v:shape style="position:absolute;left:6053;top:5555;width:204;height:202" coordorigin="6053,5555" coordsize="204,202" path="m6206,5584l6189,5584,6202,5600,6215,5614,6231,5628,6247,5639,6257,5630,6246,5618,6229,5608,6214,5594,6206,5584xe" filled="t" fillcolor="#202020" stroked="f">
              <v:path arrowok="t"/>
              <v:fill/>
            </v:shape>
            <v:shape style="position:absolute;left:6053;top:5555;width:204;height:202" coordorigin="6053,5555" coordsize="204,202" path="m6194,5555l6174,5557,6165,5574,6153,5590,6139,5605,6123,5618,6106,5630,6110,5634,6175,5596,6189,5584,6206,5584,6201,5578,6190,5560,6194,555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019989pt;margin-top:247.740005pt;width:26.44pt;height:9.280pt;mso-position-horizontal-relative:page;mso-position-vertical-relative:page;z-index:-4665" coordorigin="8740,4955" coordsize="529,186">
            <v:group style="position:absolute;left:8750;top:4965;width:103;height:166" coordorigin="8750,4965" coordsize="103,166">
              <v:shape style="position:absolute;left:8750;top:4965;width:103;height:166" coordorigin="8750,4965" coordsize="103,166" path="m8818,4965l8786,4965,8779,4970,8772,4972,8767,4977,8762,4984,8760,4991,8758,4996,8758,5013,8760,5018,8762,5025,8772,5034,8779,5039,8772,5042,8758,5056,8753,5066,8750,5075,8750,5092,8784,5128,8791,5130,8813,5130,8820,5128,8830,5126,8837,5121,8842,5116,8843,5114,8791,5114,8784,5111,8772,5099,8770,5092,8770,5073,8772,5066,8779,5058,8784,5051,8794,5049,8839,5049,8832,5042,8825,5039,8832,5034,8834,5032,8794,5032,8789,5030,8779,5020,8777,5013,8777,4998,8779,4994,8784,4989,8789,4982,8794,4979,8838,4979,8837,4977,8832,4972,8825,4970,8818,4965xe" filled="t" fillcolor="#202020" stroked="f">
                <v:path arrowok="t"/>
                <v:fill/>
              </v:shape>
              <v:shape style="position:absolute;left:8750;top:4965;width:103;height:166" coordorigin="8750,4965" coordsize="103,166" path="m8839,5049l8810,5049,8820,5051,8825,5058,8832,5066,8834,5073,8834,5092,8832,5099,8825,5104,8820,5111,8810,5114,8843,5114,8851,5102,8854,5092,8854,5075,8851,5066,8846,5056,8839,5049xe" filled="t" fillcolor="#202020" stroked="f">
                <v:path arrowok="t"/>
                <v:fill/>
              </v:shape>
              <v:shape style="position:absolute;left:8750;top:4965;width:103;height:166" coordorigin="8750,4965" coordsize="103,166" path="m8838,4979l8810,4979,8825,4994,8827,4998,8827,5013,8825,5020,8815,5030,8808,5032,8834,5032,8842,5025,8846,5010,8846,4996,8844,4989,8842,4984,8838,4979xe" filled="t" fillcolor="#202020" stroked="f">
                <v:path arrowok="t"/>
                <v:fill/>
              </v:shape>
            </v:group>
            <v:group style="position:absolute;left:8873;top:4965;width:98;height:163" coordorigin="8873,4965" coordsize="98,163">
              <v:shape style="position:absolute;left:8873;top:4965;width:98;height:163" coordorigin="8873,4965" coordsize="98,163" path="m8962,4982l8928,4982,8935,4984,8945,4994,8947,5001,8947,5018,8945,5025,8940,5030,8935,5037,8928,5044,8916,5054,8904,5066,8894,5073,8878,5090,8873,5104,8873,5128,8971,5128,8971,5109,8894,5109,8894,5099,8897,5097,8897,5092,8902,5090,8909,5082,8918,5075,8933,5066,8945,5054,8954,5046,8959,5037,8964,5030,8969,5018,8969,4994,8964,4984,8962,4982xe" filled="t" fillcolor="#202020" stroked="f">
                <v:path arrowok="t"/>
                <v:fill/>
              </v:shape>
              <v:shape style="position:absolute;left:8873;top:4965;width:98;height:163" coordorigin="8873,4965" coordsize="98,163" path="m8935,4965l8904,4965,8897,4967,8890,4972,8885,4974,8880,4982,8880,5001,8885,4994,8892,4989,8897,4986,8904,4982,8962,4982,8954,4974,8945,4967,8935,4965xe" filled="t" fillcolor="#202020" stroked="f">
                <v:path arrowok="t"/>
                <v:fill/>
              </v:shape>
            </v:group>
            <v:group style="position:absolute;left:8993;top:5104;width:26;height:26" coordorigin="8993,5104" coordsize="26,26">
              <v:shape style="position:absolute;left:8993;top:5104;width:26;height:26" coordorigin="8993,5104" coordsize="26,26" path="m9010,5104l9002,5104,9000,5106,8995,5109,8993,5111,8993,5123,8998,5128,9002,5130,9010,5130,9019,5121,9019,5114,9010,5104xe" filled="t" fillcolor="#202020" stroked="f">
                <v:path arrowok="t"/>
                <v:fill/>
              </v:shape>
            </v:group>
            <v:group style="position:absolute;left:9034;top:4966;width:106;height:164" coordorigin="9034,4966" coordsize="106,164">
              <v:shape style="position:absolute;left:9034;top:4966;width:106;height:164" coordorigin="9034,4966" coordsize="106,164" path="m9080,4966l9035,5024,9034,5049,9034,5063,9071,5127,9095,5130,9112,5122,9121,5112,9077,5112,9065,5101,9057,5080,9055,5049,9055,5044,9058,5017,9066,4998,9079,4987,9099,4984,9124,4984,9119,4977,9102,4968,9080,4966xe" filled="t" fillcolor="#202020" stroked="f">
                <v:path arrowok="t"/>
                <v:fill/>
              </v:shape>
              <v:shape style="position:absolute;left:9034;top:4966;width:106;height:164" coordorigin="9034,4966" coordsize="106,164" path="m9124,4984l9099,4984,9110,4996,9117,5017,9117,5077,9077,5112,9121,5112,9127,5104,9134,5089,9138,5069,9139,5044,9137,5015,9130,4993,9124,4984xe" filled="t" fillcolor="#202020" stroked="f">
                <v:path arrowok="t"/>
                <v:fill/>
              </v:shape>
            </v:group>
            <v:group style="position:absolute;left:9156;top:4965;width:103;height:166" coordorigin="9156,4965" coordsize="103,166">
              <v:shape style="position:absolute;left:9156;top:4965;width:103;height:166" coordorigin="9156,4965" coordsize="103,166" path="m9223,4965l9192,4965,9185,4970,9178,4972,9173,4977,9163,4991,9163,5018,9168,5025,9178,5034,9185,5039,9175,5042,9168,5049,9163,5056,9158,5066,9156,5075,9156,5092,9197,5130,9216,5130,9249,5114,9197,5114,9190,5111,9178,5099,9175,5092,9175,5073,9178,5066,9185,5058,9190,5051,9197,5049,9245,5049,9238,5042,9230,5039,9235,5034,9239,5032,9199,5032,9194,5030,9190,5025,9182,5020,9180,5013,9180,4998,9182,4994,9194,4982,9199,4979,9243,4979,9242,4977,9238,4972,9230,4970,9223,4965xe" filled="t" fillcolor="#202020" stroked="f">
                <v:path arrowok="t"/>
                <v:fill/>
              </v:shape>
              <v:shape style="position:absolute;left:9156;top:4965;width:103;height:166" coordorigin="9156,4965" coordsize="103,166" path="m9245,5049l9216,5049,9223,5051,9230,5058,9240,5073,9240,5092,9235,5099,9223,5111,9216,5114,9249,5114,9257,5102,9259,5092,9259,5075,9257,5066,9250,5056,9245,5049xe" filled="t" fillcolor="#202020" stroked="f">
                <v:path arrowok="t"/>
                <v:fill/>
              </v:shape>
              <v:shape style="position:absolute;left:9156;top:4965;width:103;height:166" coordorigin="9156,4965" coordsize="103,166" path="m9243,4979l9214,4979,9221,4984,9230,4994,9233,4998,9233,5013,9230,5020,9221,5030,9214,5032,9239,5032,9242,5030,9245,5025,9250,5018,9252,5010,9252,4996,9250,4989,9245,4984,9243,49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8.240005pt;margin-top:301.760010pt;width:10.2pt;height:9.120pt;mso-position-horizontal-relative:page;mso-position-vertical-relative:page;z-index:-4664" coordorigin="3365,6035" coordsize="204,182">
            <v:shape style="position:absolute;left:3365;top:6035;width:204;height:182" coordorigin="3365,6035" coordsize="204,182" path="m3550,6035l3384,6035,3384,6052,3453,6058,3452,6080,3449,6098,3367,6098,3367,6114,3443,6117,3436,6136,3426,6153,3414,6169,3400,6184,3384,6197,3365,6208,3370,6213,3425,6185,3461,6114,3566,6114,3566,6098,3467,6093,3469,6074,3470,6052,3550,6052,3550,6035xe" filled="t" fillcolor="#202020" stroked="f">
              <v:path arrowok="t"/>
              <v:fill/>
            </v:shape>
            <v:shape style="position:absolute;left:3365;top:6035;width:204;height:182" coordorigin="3365,6035" coordsize="204,182" path="m3490,6129l3473,6129,3473,6206,3482,6215,3552,6215,3562,6208,3563,6201,3494,6201,3490,6194,3490,6129xe" filled="t" fillcolor="#202020" stroked="f">
              <v:path arrowok="t"/>
              <v:fill/>
            </v:shape>
            <v:shape style="position:absolute;left:3365;top:6035;width:204;height:182" coordorigin="3365,6035" coordsize="204,182" path="m3550,6158l3550,6179,3547,6189,3547,6196,3542,6201,3563,6201,3564,6194,3564,6186,3566,6177,3569,6162,3562,6160,3557,6160,3550,615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6.660004pt;margin-top:437.100006pt;width:49.84pt;height:11.08pt;mso-position-horizontal-relative:page;mso-position-vertical-relative:page;z-index:-4663" coordorigin="8733,8742" coordsize="997,222">
            <v:group style="position:absolute;left:8743;top:8752;width:202;height:202" coordorigin="8743,8752" coordsize="202,202">
              <v:shape style="position:absolute;left:8743;top:8752;width:202;height:202" coordorigin="8743,8752" coordsize="202,202" path="m8818,8913l8803,8913,8803,8954,8818,8954,8818,8913xe" filled="t" fillcolor="#202020" stroked="f">
                <v:path arrowok="t"/>
                <v:fill/>
              </v:shape>
              <v:shape style="position:absolute;left:8743;top:8752;width:202;height:202" coordorigin="8743,8752" coordsize="202,202" path="m8903,8889l8885,8889,8894,8907,8906,8923,8920,8938,8935,8951,8938,8946,8942,8942,8937,8930,8922,8916,8910,8901,8903,8889xe" filled="t" fillcolor="#202020" stroked="f">
                <v:path arrowok="t"/>
                <v:fill/>
              </v:shape>
              <v:shape style="position:absolute;left:8743;top:8752;width:202;height:202" coordorigin="8743,8752" coordsize="202,202" path="m8945,8848l8825,8848,8825,8862,8870,8875,8863,8895,8853,8912,8840,8927,8822,8939,8825,8944,8830,8949,8836,8951,8852,8937,8866,8922,8877,8906,8885,8889,8903,8889,8900,8883,8892,8862,8945,8862,8945,8848xe" filled="t" fillcolor="#202020" stroked="f">
                <v:path arrowok="t"/>
                <v:fill/>
              </v:shape>
              <v:shape style="position:absolute;left:8743;top:8752;width:202;height:202" coordorigin="8743,8752" coordsize="202,202" path="m8825,8908l8743,8908,8766,8921,8785,8917,8803,8913,8818,8913,8818,8910,8825,8908xe" filled="t" fillcolor="#202020" stroked="f">
                <v:path arrowok="t"/>
                <v:fill/>
              </v:shape>
              <v:shape style="position:absolute;left:8743;top:8752;width:202;height:202" coordorigin="8743,8752" coordsize="202,202" path="m8774,8781l8758,8781,8758,8906,8753,8908,8832,8908,8839,8906,8837,8903,8774,8903,8774,8870,8818,8870,8818,8855,8774,8855,8774,8826,8818,8826,8818,8812,8774,8812,8774,8781xe" filled="t" fillcolor="#202020" stroked="f">
                <v:path arrowok="t"/>
                <v:fill/>
              </v:shape>
              <v:shape style="position:absolute;left:8743;top:8752;width:202;height:202" coordorigin="8743,8752" coordsize="202,202" path="m8818,8870l8803,8870,8803,8898,8794,8901,8784,8901,8774,8903,8837,8903,8837,8896,8818,8896,8818,8870xe" filled="t" fillcolor="#202020" stroked="f">
                <v:path arrowok="t"/>
                <v:fill/>
              </v:shape>
              <v:shape style="position:absolute;left:8743;top:8752;width:202;height:202" coordorigin="8743,8752" coordsize="202,202" path="m8837,8891l8830,8894,8825,8894,8818,8896,8837,8896,8837,8891xe" filled="t" fillcolor="#202020" stroked="f">
                <v:path arrowok="t"/>
                <v:fill/>
              </v:shape>
              <v:shape style="position:absolute;left:8743;top:8752;width:202;height:202" coordorigin="8743,8752" coordsize="202,202" path="m8818,8826l8803,8826,8803,8855,8818,8855,8818,8826xe" filled="t" fillcolor="#202020" stroked="f">
                <v:path arrowok="t"/>
                <v:fill/>
              </v:shape>
              <v:shape style="position:absolute;left:8743;top:8752;width:202;height:202" coordorigin="8743,8752" coordsize="202,202" path="m8890,8812l8873,8812,8873,8848,8890,8848,8890,8812xe" filled="t" fillcolor="#202020" stroked="f">
                <v:path arrowok="t"/>
                <v:fill/>
              </v:shape>
              <v:shape style="position:absolute;left:8743;top:8752;width:202;height:202" coordorigin="8743,8752" coordsize="202,202" path="m8818,8781l8803,8781,8803,8812,8818,8812,8818,8781xe" filled="t" fillcolor="#202020" stroked="f">
                <v:path arrowok="t"/>
                <v:fill/>
              </v:shape>
              <v:shape style="position:absolute;left:8743;top:8752;width:202;height:202" coordorigin="8743,8752" coordsize="202,202" path="m8928,8759l8906,8762,8895,8781,8887,8795,8832,8795,8832,8812,8938,8812,8938,8795,8906,8793,8916,8778,8928,8759xe" filled="t" fillcolor="#202020" stroked="f">
                <v:path arrowok="t"/>
                <v:fill/>
              </v:shape>
              <v:shape style="position:absolute;left:8743;top:8752;width:202;height:202" coordorigin="8743,8752" coordsize="202,202" path="m8851,8752l8839,8762,8849,8774,8856,8783,8861,8793,8875,8783,8868,8771,8858,8762,8851,8752xe" filled="t" fillcolor="#202020" stroked="f">
                <v:path arrowok="t"/>
                <v:fill/>
              </v:shape>
              <v:shape style="position:absolute;left:8743;top:8752;width:202;height:202" coordorigin="8743,8752" coordsize="202,202" path="m8834,8766l8746,8766,8746,8781,8834,8781,8834,8766xe" filled="t" fillcolor="#202020" stroked="f">
                <v:path arrowok="t"/>
                <v:fill/>
              </v:shape>
            </v:group>
            <v:group style="position:absolute;left:8952;top:8760;width:194;height:191" coordorigin="8952,8760" coordsize="194,191">
              <v:shape style="position:absolute;left:8952;top:8760;width:194;height:191" coordorigin="8952,8760" coordsize="194,191" path="m9024,8934l9012,8934,9012,8939,9014,8946,9014,8951,9058,8951,9065,8944,9065,8937,9031,8937,9024,8934xe" filled="t" fillcolor="#202020" stroked="f">
                <v:path arrowok="t"/>
                <v:fill/>
              </v:shape>
              <v:shape style="position:absolute;left:8952;top:8760;width:194;height:191" coordorigin="8952,8760" coordsize="194,191" path="m9096,8894l9086,8903,9094,8909,9109,8922,9125,8934,9142,8946,9144,8927,9127,8914,9111,8903,9096,8894xe" filled="t" fillcolor="#202020" stroked="f">
                <v:path arrowok="t"/>
                <v:fill/>
              </v:shape>
              <v:shape style="position:absolute;left:8952;top:8760;width:194;height:191" coordorigin="8952,8760" coordsize="194,191" path="m9005,8894l8999,8900,8984,8913,8968,8926,8952,8937,8959,8944,8973,8942,8989,8930,9005,8917,9019,8903,9005,8894xe" filled="t" fillcolor="#202020" stroked="f">
                <v:path arrowok="t"/>
                <v:fill/>
              </v:shape>
              <v:shape style="position:absolute;left:8952;top:8760;width:194;height:191" coordorigin="8952,8760" coordsize="194,191" path="m9082,8882l9050,8882,9050,8932,9046,8937,9065,8937,9065,8927,9082,8882xe" filled="t" fillcolor="#202020" stroked="f">
                <v:path arrowok="t"/>
                <v:fill/>
              </v:shape>
              <v:shape style="position:absolute;left:8952;top:8760;width:194;height:191" coordorigin="8952,8760" coordsize="194,191" path="m9143,8879l9122,8879,9127,8884,9134,8889,9139,8896,9144,8891,9146,8886,9143,8879xe" filled="t" fillcolor="#202020" stroked="f">
                <v:path arrowok="t"/>
                <v:fill/>
              </v:shape>
              <v:shape style="position:absolute;left:8952;top:8760;width:194;height:191" coordorigin="8952,8760" coordsize="194,191" path="m9077,8834l9049,8834,9032,8843,9014,8853,8995,8862,8986,8865,8978,8870,8969,8870,8976,8889,8983,8886,8990,8886,9011,8885,9030,8884,9050,8882,9082,8882,9082,8881,9102,8880,9122,8879,9143,8879,9142,8876,9133,8867,9054,8867,9037,8866,9025,8862,9044,8852,9062,8842,9077,8834xe" filled="t" fillcolor="#202020" stroked="f">
                <v:path arrowok="t"/>
                <v:fill/>
              </v:shape>
              <v:shape style="position:absolute;left:8952;top:8760;width:194;height:191" coordorigin="8952,8760" coordsize="194,191" path="m9098,8836l9086,8848,9094,8853,9101,8860,9103,8865,9077,8867,9054,8867,9133,8867,9113,8849,9098,8836xe" filled="t" fillcolor="#202020" stroked="f">
                <v:path arrowok="t"/>
                <v:fill/>
              </v:shape>
              <v:shape style="position:absolute;left:8952;top:8760;width:194;height:191" coordorigin="8952,8760" coordsize="194,191" path="m9061,8782l9019,8782,9039,8782,9022,8794,9005,8805,8988,8814,8983,8817,8976,8819,8971,8822,8976,8838,8981,8838,8986,8836,9008,8834,9028,8834,9077,8834,9079,8832,9096,8822,9101,8819,9050,8819,9029,8818,9008,8817,9025,8808,9042,8797,9060,8786,9061,8782xe" filled="t" fillcolor="#202020" stroked="f">
                <v:path arrowok="t"/>
                <v:fill/>
              </v:shape>
              <v:shape style="position:absolute;left:8952;top:8760;width:194;height:191" coordorigin="8952,8760" coordsize="194,191" path="m9106,8797l9090,8807,9069,8818,9050,8819,9101,8819,9112,8811,9127,8800,9106,8797xe" filled="t" fillcolor="#202020" stroked="f">
                <v:path arrowok="t"/>
                <v:fill/>
              </v:shape>
              <v:shape style="position:absolute;left:8952;top:8760;width:194;height:191" coordorigin="8952,8760" coordsize="194,191" path="m9128,8760l9110,8762,9091,8763,9052,8765,8966,8769,8966,8774,8969,8778,8979,8783,9019,8782,9061,8782,9062,8778,9082,8778,9102,8777,9142,8774,9128,8760xe" filled="t" fillcolor="#202020" stroked="f">
                <v:path arrowok="t"/>
                <v:fill/>
              </v:shape>
            </v:group>
            <v:group style="position:absolute;left:9173;top:8752;width:197;height:194" coordorigin="9173,8752" coordsize="197,194">
              <v:shape style="position:absolute;left:9173;top:8752;width:197;height:194" coordorigin="9173,8752" coordsize="197,194" path="m9266,8894l9250,8894,9250,8919,9257,8939,9278,8946,9348,8946,9360,8939,9361,8932,9271,8932,9266,8927,9266,8894xe" filled="t" fillcolor="#202020" stroked="f">
                <v:path arrowok="t"/>
                <v:fill/>
              </v:shape>
              <v:shape style="position:absolute;left:9173;top:8752;width:197;height:194" coordorigin="9173,8752" coordsize="197,194" path="m9353,8894l9350,8894,9348,8906,9346,8915,9346,8922,9343,8927,9336,8932,9361,8932,9362,8927,9365,8920,9367,8910,9370,8898,9362,8896,9353,8894xe" filled="t" fillcolor="#202020" stroked="f">
                <v:path arrowok="t"/>
                <v:fill/>
              </v:shape>
              <v:shape style="position:absolute;left:9173;top:8752;width:197;height:194" coordorigin="9173,8752" coordsize="197,194" path="m9343,8778l9173,8778,9173,8908,9190,8908,9190,8894,9343,8894,9343,8879,9190,8879,9190,8843,9343,8843,9343,8829,9190,8829,9190,8795,9343,8795,9343,8778xe" filled="t" fillcolor="#202020" stroked="f">
                <v:path arrowok="t"/>
                <v:fill/>
              </v:shape>
              <v:shape style="position:absolute;left:9173;top:8752;width:197;height:194" coordorigin="9173,8752" coordsize="197,194" path="m9266,8843l9250,8843,9250,8879,9266,8879,9266,8843xe" filled="t" fillcolor="#202020" stroked="f">
                <v:path arrowok="t"/>
                <v:fill/>
              </v:shape>
              <v:shape style="position:absolute;left:9173;top:8752;width:197;height:194" coordorigin="9173,8752" coordsize="197,194" path="m9343,8843l9326,8843,9326,8879,9343,8879,9343,8843xe" filled="t" fillcolor="#202020" stroked="f">
                <v:path arrowok="t"/>
                <v:fill/>
              </v:shape>
              <v:shape style="position:absolute;left:9173;top:8752;width:197;height:194" coordorigin="9173,8752" coordsize="197,194" path="m9266,8795l9250,8795,9250,8829,9266,8829,9266,8795xe" filled="t" fillcolor="#202020" stroked="f">
                <v:path arrowok="t"/>
                <v:fill/>
              </v:shape>
              <v:shape style="position:absolute;left:9173;top:8752;width:197;height:194" coordorigin="9173,8752" coordsize="197,194" path="m9343,8795l9326,8795,9326,8829,9343,8829,9343,8795xe" filled="t" fillcolor="#202020" stroked="f">
                <v:path arrowok="t"/>
                <v:fill/>
              </v:shape>
              <v:shape style="position:absolute;left:9173;top:8752;width:197;height:194" coordorigin="9173,8752" coordsize="197,194" path="m9266,8752l9250,8752,9250,8778,9266,8778,9266,8752xe" filled="t" fillcolor="#202020" stroked="f">
                <v:path arrowok="t"/>
                <v:fill/>
              </v:shape>
            </v:group>
            <v:group style="position:absolute;left:9377;top:8754;width:202;height:199" coordorigin="9377,8754" coordsize="202,199">
              <v:shape style="position:absolute;left:9377;top:8754;width:202;height:199" coordorigin="9377,8754" coordsize="202,199" path="m9562,8862l9454,8862,9454,8954,9468,8954,9468,8939,9562,8939,9562,8925,9468,8925,9468,8879,9562,8879,9562,8862xe" filled="t" fillcolor="#202020" stroked="f">
                <v:path arrowok="t"/>
                <v:fill/>
              </v:shape>
              <v:shape style="position:absolute;left:9377;top:8754;width:202;height:199" coordorigin="9377,8754" coordsize="202,199" path="m9562,8939l9545,8939,9545,8954,9562,8954,9562,8939xe" filled="t" fillcolor="#202020" stroked="f">
                <v:path arrowok="t"/>
                <v:fill/>
              </v:shape>
              <v:shape style="position:absolute;left:9377;top:8754;width:202;height:199" coordorigin="9377,8754" coordsize="202,199" path="m9418,8824l9377,8824,9377,8838,9401,8838,9401,8927,9396,8937,9413,8945,9428,8933,9443,8922,9418,8922,9418,8824xe" filled="t" fillcolor="#202020" stroked="f">
                <v:path arrowok="t"/>
                <v:fill/>
              </v:shape>
              <v:shape style="position:absolute;left:9377;top:8754;width:202;height:199" coordorigin="9377,8754" coordsize="202,199" path="m9562,8879l9545,8879,9545,8925,9562,8925,9562,8879xe" filled="t" fillcolor="#202020" stroked="f">
                <v:path arrowok="t"/>
                <v:fill/>
              </v:shape>
              <v:shape style="position:absolute;left:9377;top:8754;width:202;height:199" coordorigin="9377,8754" coordsize="202,199" path="m9444,8903l9425,8918,9418,8922,9443,8922,9446,8920,9444,8915,9444,8903xe" filled="t" fillcolor="#202020" stroked="f">
                <v:path arrowok="t"/>
                <v:fill/>
              </v:shape>
              <v:shape style="position:absolute;left:9377;top:8754;width:202;height:199" coordorigin="9377,8754" coordsize="202,199" path="m9516,8829l9499,8829,9499,8862,9516,8862,9516,8829xe" filled="t" fillcolor="#202020" stroked="f">
                <v:path arrowok="t"/>
                <v:fill/>
              </v:shape>
              <v:shape style="position:absolute;left:9377;top:8754;width:202;height:199" coordorigin="9377,8754" coordsize="202,199" path="m9578,8814l9432,8814,9432,8829,9578,8829,9578,8814xe" filled="t" fillcolor="#202020" stroked="f">
                <v:path arrowok="t"/>
                <v:fill/>
              </v:shape>
              <v:shape style="position:absolute;left:9377;top:8754;width:202;height:199" coordorigin="9377,8754" coordsize="202,199" path="m9529,8781l9499,8781,9499,8814,9516,8814,9529,8781xe" filled="t" fillcolor="#202020" stroked="f">
                <v:path arrowok="t"/>
                <v:fill/>
              </v:shape>
              <v:shape style="position:absolute;left:9377;top:8754;width:202;height:199" coordorigin="9377,8754" coordsize="202,199" path="m9396,8754l9390,8772,9403,8787,9415,8802,9425,8786,9413,8772,9396,8754xe" filled="t" fillcolor="#202020" stroked="f">
                <v:path arrowok="t"/>
                <v:fill/>
              </v:shape>
              <v:shape style="position:absolute;left:9377;top:8754;width:202;height:199" coordorigin="9377,8754" coordsize="202,199" path="m9562,8760l9543,8762,9524,8764,9504,8765,9442,8769,9442,8774,9444,8778,9460,8782,9480,8781,9529,8781,9530,8778,9550,8776,9569,8774,9562,8760xe" filled="t" fillcolor="#202020" stroked="f">
                <v:path arrowok="t"/>
                <v:fill/>
              </v:shape>
            </v:group>
            <v:group style="position:absolute;left:9595;top:8812;width:26;height:118" coordorigin="9595,8812" coordsize="26,118">
              <v:shape style="position:absolute;left:9595;top:8812;width:26;height:118" coordorigin="9595,8812" coordsize="26,118" path="m9614,8812l9602,8812,9595,8819,9595,8826,9598,8831,9602,8836,9614,8836,9617,8834,9622,8831,9622,8819,9614,8812xe" filled="t" fillcolor="#202020" stroked="f">
                <v:path arrowok="t"/>
                <v:fill/>
              </v:shape>
              <v:shape style="position:absolute;left:9595;top:8812;width:26;height:118" coordorigin="9595,8812" coordsize="26,118" path="m9612,8903l9605,8903,9600,8908,9595,8910,9595,8920,9605,8930,9612,8930,9617,8925,9622,8922,9622,8910,9617,8908,9612,8903xe" filled="t" fillcolor="#202020" stroked="f">
                <v:path arrowok="t"/>
                <v:fill/>
              </v:shape>
            </v:group>
            <v:group style="position:absolute;left:9624;top:8769;width:96;height:185" coordorigin="9624,8769" coordsize="96,185">
              <v:shape style="position:absolute;left:9624;top:8769;width:96;height:185" coordorigin="9624,8769" coordsize="96,185" path="m9720,8769l9701,8769,9624,8954,9643,8954,9720,876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7.740005pt;margin-top:460.26001pt;width:62.838095pt;height:11.2pt;mso-position-horizontal-relative:page;mso-position-vertical-relative:page;z-index:-4662" coordorigin="3355,9205" coordsize="1257,224">
            <v:group style="position:absolute;left:3365;top:9225;width:192;height:194" coordorigin="3365,9225" coordsize="192,194">
              <v:shape style="position:absolute;left:3365;top:9225;width:192;height:194" coordorigin="3365,9225" coordsize="192,194" path="m3528,9309l3511,9309,3511,9393,3506,9398,3466,9398,3466,9402,3468,9410,3468,9414,3521,9414,3528,9407,3528,9309xe" filled="t" fillcolor="#202020" stroked="f">
                <v:path arrowok="t"/>
                <v:fill/>
              </v:shape>
              <v:shape style="position:absolute;left:3365;top:9225;width:192;height:194" coordorigin="3365,9225" coordsize="192,194" path="m3569,9294l3439,9294,3439,9309,3569,9309,3569,9294xe" filled="t" fillcolor="#202020" stroked="f">
                <v:path arrowok="t"/>
                <v:fill/>
              </v:shape>
              <v:shape style="position:absolute;left:3365;top:9225;width:192;height:194" coordorigin="3365,9225" coordsize="192,194" path="m3415,9330l3396,9330,3396,9419,3415,9419,3415,9330xe" filled="t" fillcolor="#202020" stroked="f">
                <v:path arrowok="t"/>
                <v:fill/>
              </v:shape>
              <v:shape style="position:absolute;left:3365;top:9225;width:192;height:194" coordorigin="3365,9225" coordsize="192,194" path="m3437,9275l3416,9280,3404,9298,3392,9314,3379,9328,3365,9340,3367,9345,3370,9352,3372,9357,3389,9340,3396,9330,3415,9330,3415,9309,3422,9299,3437,9275xe" filled="t" fillcolor="#202020" stroked="f">
                <v:path arrowok="t"/>
                <v:fill/>
              </v:shape>
              <v:shape style="position:absolute;left:3365;top:9225;width:192;height:194" coordorigin="3365,9225" coordsize="192,194" path="m3432,9225l3408,9232,3395,9248,3381,9262,3365,9275,3367,9280,3372,9285,3381,9286,3395,9272,3409,9257,3421,9241,3432,9225xe" filled="t" fillcolor="#202020" stroked="f">
                <v:path arrowok="t"/>
                <v:fill/>
              </v:shape>
              <v:shape style="position:absolute;left:3365;top:9225;width:192;height:194" coordorigin="3365,9225" coordsize="192,194" path="m3557,9232l3451,9232,3451,9249,3557,9249,3557,9232xe" filled="t" fillcolor="#202020" stroked="f">
                <v:path arrowok="t"/>
                <v:fill/>
              </v:shape>
            </v:group>
            <v:group style="position:absolute;left:3576;top:9220;width:204;height:185" coordorigin="3576,9220" coordsize="204,185">
              <v:shape style="position:absolute;left:3576;top:9220;width:204;height:185" coordorigin="3576,9220" coordsize="204,185" path="m3780,9390l3576,9390,3576,9405,3780,9405,3780,9390xe" filled="t" fillcolor="#202020" stroked="f">
                <v:path arrowok="t"/>
                <v:fill/>
              </v:shape>
              <v:shape style="position:absolute;left:3576;top:9220;width:204;height:185" coordorigin="3576,9220" coordsize="204,185" path="m3658,9220l3641,9220,3641,9390,3658,9390,3658,9220xe" filled="t" fillcolor="#202020" stroked="f">
                <v:path arrowok="t"/>
                <v:fill/>
              </v:shape>
              <v:shape style="position:absolute;left:3576;top:9220;width:204;height:185" coordorigin="3576,9220" coordsize="204,185" path="m3713,9220l3694,9220,3694,9390,3713,9390,3713,9220xe" filled="t" fillcolor="#202020" stroked="f">
                <v:path arrowok="t"/>
                <v:fill/>
              </v:shape>
              <v:shape style="position:absolute;left:3576;top:9220;width:204;height:185" coordorigin="3576,9220" coordsize="204,185" path="m3598,9261l3587,9277,3594,9296,3601,9314,3608,9333,3614,9352,3628,9335,3621,9316,3613,9297,3606,9279,3598,9261xe" filled="t" fillcolor="#202020" stroked="f">
                <v:path arrowok="t"/>
                <v:fill/>
              </v:shape>
              <v:shape style="position:absolute;left:3576;top:9220;width:204;height:185" coordorigin="3576,9220" coordsize="204,185" path="m3773,9270l3752,9273,3745,9291,3737,9310,3729,9328,3720,9347,3741,9345,3748,9328,3755,9310,3764,9291,3773,9270xe" filled="t" fillcolor="#202020" stroked="f">
                <v:path arrowok="t"/>
                <v:fill/>
              </v:shape>
            </v:group>
            <v:group style="position:absolute;left:3787;top:9218;width:202;height:190" coordorigin="3787,9218" coordsize="202,190">
              <v:shape style="position:absolute;left:3787;top:9218;width:202;height:190" coordorigin="3787,9218" coordsize="202,190" path="m3989,9393l3787,9393,3787,9407,3989,9407,3989,9393xe" filled="t" fillcolor="#202020" stroked="f">
                <v:path arrowok="t"/>
                <v:fill/>
              </v:shape>
              <v:shape style="position:absolute;left:3787;top:9218;width:202;height:190" coordorigin="3787,9218" coordsize="202,190" path="m3898,9333l3881,9333,3881,9393,3898,9393,3898,9333xe" filled="t" fillcolor="#202020" stroked="f">
                <v:path arrowok="t"/>
                <v:fill/>
              </v:shape>
              <v:shape style="position:absolute;left:3787;top:9218;width:202;height:190" coordorigin="3787,9218" coordsize="202,190" path="m3972,9316l3804,9316,3804,9333,3972,9333,3972,9316xe" filled="t" fillcolor="#202020" stroked="f">
                <v:path arrowok="t"/>
                <v:fill/>
              </v:shape>
              <v:shape style="position:absolute;left:3787;top:9218;width:202;height:190" coordorigin="3787,9218" coordsize="202,190" path="m3898,9270l3881,9270,3881,9316,3898,9316,3898,9270xe" filled="t" fillcolor="#202020" stroked="f">
                <v:path arrowok="t"/>
                <v:fill/>
              </v:shape>
              <v:shape style="position:absolute;left:3787;top:9218;width:202;height:190" coordorigin="3787,9218" coordsize="202,190" path="m3979,9254l3797,9254,3797,9270,3979,9270,3979,9254xe" filled="t" fillcolor="#202020" stroked="f">
                <v:path arrowok="t"/>
                <v:fill/>
              </v:shape>
              <v:shape style="position:absolute;left:3787;top:9218;width:202;height:190" coordorigin="3787,9218" coordsize="202,190" path="m3888,9218l3871,9225,3876,9230,3888,9254,3905,9246,3902,9239,3895,9230,3888,9218xe" filled="t" fillcolor="#202020" stroked="f">
                <v:path arrowok="t"/>
                <v:fill/>
              </v:shape>
            </v:group>
            <v:group style="position:absolute;left:3996;top:9218;width:204;height:202" coordorigin="3996,9218" coordsize="204,202">
              <v:shape style="position:absolute;left:3996;top:9218;width:204;height:202" coordorigin="3996,9218" coordsize="204,202" path="m4154,9306l4027,9306,4027,9419,4044,9419,4044,9412,4171,9412,4171,9398,4044,9398,4044,9378,4171,9378,4171,9366,4044,9366,4044,9350,4154,9350,4154,9338,4044,9338,4044,9318,4154,9318,4154,9306xe" filled="t" fillcolor="#202020" stroked="f">
                <v:path arrowok="t"/>
                <v:fill/>
              </v:shape>
              <v:shape style="position:absolute;left:3996;top:9218;width:204;height:202" coordorigin="3996,9218" coordsize="204,202" path="m4171,9412l4157,9412,4157,9419,4171,9419,4171,9412xe" filled="t" fillcolor="#202020" stroked="f">
                <v:path arrowok="t"/>
                <v:fill/>
              </v:shape>
              <v:shape style="position:absolute;left:3996;top:9218;width:204;height:202" coordorigin="3996,9218" coordsize="204,202" path="m4171,9378l4157,9378,4157,9398,4171,9398,4171,9378xe" filled="t" fillcolor="#202020" stroked="f">
                <v:path arrowok="t"/>
                <v:fill/>
              </v:shape>
              <v:shape style="position:absolute;left:3996;top:9218;width:204;height:202" coordorigin="3996,9218" coordsize="204,202" path="m4154,9350l4140,9350,4140,9354,4154,9354,4154,9350xe" filled="t" fillcolor="#202020" stroked="f">
                <v:path arrowok="t"/>
                <v:fill/>
              </v:shape>
              <v:shape style="position:absolute;left:3996;top:9218;width:204;height:202" coordorigin="3996,9218" coordsize="204,202" path="m4154,9318l4140,9318,4140,9338,4154,9338,4154,9318xe" filled="t" fillcolor="#202020" stroked="f">
                <v:path arrowok="t"/>
                <v:fill/>
              </v:shape>
              <v:shape style="position:absolute;left:3996;top:9218;width:204;height:202" coordorigin="3996,9218" coordsize="204,202" path="m4193,9278l4006,9278,4006,9309,4020,9309,4020,9290,4193,9290,4193,9278xe" filled="t" fillcolor="#202020" stroked="f">
                <v:path arrowok="t"/>
                <v:fill/>
              </v:shape>
              <v:shape style="position:absolute;left:3996;top:9218;width:204;height:202" coordorigin="3996,9218" coordsize="204,202" path="m4193,9290l4176,9290,4176,9309,4193,9309,4193,9290xe" filled="t" fillcolor="#202020" stroked="f">
                <v:path arrowok="t"/>
                <v:fill/>
              </v:shape>
              <v:shape style="position:absolute;left:3996;top:9218;width:204;height:202" coordorigin="3996,9218" coordsize="204,202" path="m4099,9256l4085,9263,4092,9278,4111,9278,4106,9270,4104,9263,4099,9256xe" filled="t" fillcolor="#202020" stroked="f">
                <v:path arrowok="t"/>
                <v:fill/>
              </v:shape>
              <v:shape style="position:absolute;left:3996;top:9218;width:204;height:202" coordorigin="3996,9218" coordsize="204,202" path="m4054,9218l4036,9219,4024,9235,4011,9250,3996,9263,4001,9268,4003,9273,4008,9275,4018,9268,4025,9258,4034,9249,4102,9249,4102,9237,4042,9237,4051,9222,4054,9218xe" filled="t" fillcolor="#202020" stroked="f">
                <v:path arrowok="t"/>
                <v:fill/>
              </v:shape>
              <v:shape style="position:absolute;left:3996;top:9218;width:204;height:202" coordorigin="3996,9218" coordsize="204,202" path="m4054,9249l4051,9249,4042,9256,4054,9268,4058,9275,4070,9266,4054,9249xe" filled="t" fillcolor="#202020" stroked="f">
                <v:path arrowok="t"/>
                <v:fill/>
              </v:shape>
              <v:shape style="position:absolute;left:3996;top:9218;width:204;height:202" coordorigin="3996,9218" coordsize="204,202" path="m4147,9249l4145,9249,4135,9256,4142,9263,4147,9270,4152,9275,4164,9266,4159,9261,4154,9254,4147,9249xe" filled="t" fillcolor="#202020" stroked="f">
                <v:path arrowok="t"/>
                <v:fill/>
              </v:shape>
              <v:shape style="position:absolute;left:3996;top:9218;width:204;height:202" coordorigin="3996,9218" coordsize="204,202" path="m4145,9218l4124,9223,4114,9241,4102,9256,4109,9261,4111,9263,4116,9266,4118,9261,4123,9256,4128,9249,4200,9249,4200,9237,4135,9237,4140,9222,4145,9218xe" filled="t" fillcolor="#202020" stroked="f">
                <v:path arrowok="t"/>
                <v:fill/>
              </v:shape>
            </v:group>
            <v:group style="position:absolute;left:4207;top:9215;width:202;height:204" coordorigin="4207,9215" coordsize="202,204">
              <v:shape style="position:absolute;left:4207;top:9215;width:202;height:204" coordorigin="4207,9215" coordsize="202,204" path="m4406,9230l4332,9230,4332,9419,4349,9419,4349,9244,4406,9244,4406,9230xe" filled="t" fillcolor="#202020" stroked="f">
                <v:path arrowok="t"/>
                <v:fill/>
              </v:shape>
              <v:shape style="position:absolute;left:4207;top:9215;width:202;height:204" coordorigin="4207,9215" coordsize="202,204" path="m4361,9371l4351,9371,4354,9378,4354,9388,4366,9390,4375,9390,4390,9389,4404,9375,4405,9374,4370,9374,4361,9371xe" filled="t" fillcolor="#202020" stroked="f">
                <v:path arrowok="t"/>
                <v:fill/>
              </v:shape>
              <v:shape style="position:absolute;left:4207;top:9215;width:202;height:204" coordorigin="4207,9215" coordsize="202,204" path="m4406,9244l4349,9244,4384,9257,4378,9274,4375,9293,4376,9315,4390,9331,4394,9347,4394,9364,4390,9374,4405,9374,4409,9352,4408,9341,4404,9324,4398,9304,4391,9280,4400,9262,4406,9246,4406,9244xe" filled="t" fillcolor="#202020" stroked="f">
                <v:path arrowok="t"/>
                <v:fill/>
              </v:shape>
              <v:shape style="position:absolute;left:4207;top:9215;width:202;height:204" coordorigin="4207,9215" coordsize="202,204" path="m4310,9335l4222,9335,4222,9419,4238,9419,4238,9402,4310,9402,4310,9388,4238,9388,4238,9347,4310,9347,4310,9335xe" filled="t" fillcolor="#202020" stroked="f">
                <v:path arrowok="t"/>
                <v:fill/>
              </v:shape>
              <v:shape style="position:absolute;left:4207;top:9215;width:202;height:204" coordorigin="4207,9215" coordsize="202,204" path="m4310,9402l4296,9402,4296,9417,4310,9417,4310,9402xe" filled="t" fillcolor="#202020" stroked="f">
                <v:path arrowok="t"/>
                <v:fill/>
              </v:shape>
              <v:shape style="position:absolute;left:4207;top:9215;width:202;height:204" coordorigin="4207,9215" coordsize="202,204" path="m4310,9347l4296,9347,4296,9388,4310,9388,4310,9347xe" filled="t" fillcolor="#202020" stroked="f">
                <v:path arrowok="t"/>
                <v:fill/>
              </v:shape>
              <v:shape style="position:absolute;left:4207;top:9215;width:202;height:204" coordorigin="4207,9215" coordsize="202,204" path="m4325,9299l4207,9299,4207,9314,4325,9314,4325,9299xe" filled="t" fillcolor="#202020" stroked="f">
                <v:path arrowok="t"/>
                <v:fill/>
              </v:shape>
              <v:shape style="position:absolute;left:4207;top:9215;width:202;height:204" coordorigin="4207,9215" coordsize="202,204" path="m4238,9263l4226,9270,4234,9280,4243,9299,4258,9292,4250,9282,4246,9273,4238,9263xe" filled="t" fillcolor="#202020" stroked="f">
                <v:path arrowok="t"/>
                <v:fill/>
              </v:shape>
              <v:shape style="position:absolute;left:4207;top:9215;width:202;height:204" coordorigin="4207,9215" coordsize="202,204" path="m4293,9263l4284,9280,4274,9299,4289,9299,4303,9280,4308,9268,4293,9263xe" filled="t" fillcolor="#202020" stroked="f">
                <v:path arrowok="t"/>
                <v:fill/>
              </v:shape>
              <v:shape style="position:absolute;left:4207;top:9215;width:202;height:204" coordorigin="4207,9215" coordsize="202,204" path="m4322,9246l4212,9246,4212,9258,4322,9258,4322,9246xe" filled="t" fillcolor="#202020" stroked="f">
                <v:path arrowok="t"/>
                <v:fill/>
              </v:shape>
              <v:shape style="position:absolute;left:4207;top:9215;width:202;height:204" coordorigin="4207,9215" coordsize="202,204" path="m4265,9215l4250,9222,4258,9232,4262,9246,4270,9246,4279,9242,4277,9234,4272,9227,4265,9215xe" filled="t" fillcolor="#202020" stroked="f">
                <v:path arrowok="t"/>
                <v:fill/>
              </v:shape>
            </v:group>
            <v:group style="position:absolute;left:4433;top:9218;width:169;height:202" coordorigin="4433,9218" coordsize="169,202">
              <v:shape style="position:absolute;left:4433;top:9218;width:169;height:202" coordorigin="4433,9218" coordsize="169,202" path="m4541,9398l4543,9405,4543,9412,4546,9414,4558,9417,4580,9417,4599,9408,4602,9400,4555,9400,4541,9398xe" filled="t" fillcolor="#202020" stroked="f">
                <v:path arrowok="t"/>
                <v:fill/>
              </v:shape>
              <v:shape style="position:absolute;left:4433;top:9218;width:169;height:202" coordorigin="4433,9218" coordsize="169,202" path="m4606,9232l4495,9232,4495,9246,4589,9246,4589,9395,4584,9400,4602,9400,4606,9386,4606,9232xe" filled="t" fillcolor="#202020" stroked="f">
                <v:path arrowok="t"/>
                <v:fill/>
              </v:shape>
              <v:shape style="position:absolute;left:4433;top:9218;width:169;height:202" coordorigin="4433,9218" coordsize="169,202" path="m4450,9258l4433,9258,4433,9419,4450,9419,4450,9258xe" filled="t" fillcolor="#202020" stroked="f">
                <v:path arrowok="t"/>
                <v:fill/>
              </v:shape>
              <v:shape style="position:absolute;left:4433;top:9218;width:169;height:202" coordorigin="4433,9218" coordsize="169,202" path="m4454,9218l4442,9227,4450,9237,4469,9256,4483,9246,4454,92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3.160004pt;margin-top:463.76001pt;width:1.32pt;height:6pt;mso-position-horizontal-relative:page;mso-position-vertical-relative:page;z-index:-4661" coordorigin="4663,9275" coordsize="26,120">
            <v:shape style="position:absolute;left:4663;top:9275;width:26;height:120" coordorigin="4663,9275" coordsize="26,120" path="m4680,9275l4673,9275,4663,9285,4663,9292,4666,9297,4670,9302,4682,9302,4685,9299,4690,9297,4690,9285,4680,9275xe" filled="t" fillcolor="#202020" stroked="f">
              <v:path arrowok="t"/>
              <v:fill/>
            </v:shape>
            <v:shape style="position:absolute;left:4663;top:9275;width:26;height:120" coordorigin="4663,9275" coordsize="26,120" path="m4682,9369l4670,9369,4668,9371,4666,9376,4663,9378,4663,9386,4673,9395,4680,9395,4685,9390,4690,9388,4690,9378,4687,9376,4685,9371,4682,936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6.660004pt;margin-top:460.380005pt;width:46.24pt;height:11.08pt;mso-position-horizontal-relative:page;mso-position-vertical-relative:page;z-index:-4660" coordorigin="8733,9208" coordsize="925,222">
            <v:group style="position:absolute;left:8743;top:9218;width:202;height:202" coordorigin="8743,9218" coordsize="202,202">
              <v:shape style="position:absolute;left:8743;top:9218;width:202;height:202" coordorigin="8743,9218" coordsize="202,202" path="m8818,9378l8803,9378,8803,9419,8818,9419,8818,9378xe" filled="t" fillcolor="#202020" stroked="f">
                <v:path arrowok="t"/>
                <v:fill/>
              </v:shape>
              <v:shape style="position:absolute;left:8743;top:9218;width:202;height:202" coordorigin="8743,9218" coordsize="202,202" path="m8903,9354l8885,9354,8894,9372,8906,9388,8920,9403,8935,9417,8938,9412,8942,9407,8937,9395,8922,9382,8910,9366,8903,9354xe" filled="t" fillcolor="#202020" stroked="f">
                <v:path arrowok="t"/>
                <v:fill/>
              </v:shape>
              <v:shape style="position:absolute;left:8743;top:9218;width:202;height:202" coordorigin="8743,9218" coordsize="202,202" path="m8945,9314l8825,9314,8825,9328,8870,9341,8863,9360,8853,9378,8840,9392,8822,9405,8825,9410,8830,9414,8836,9417,8852,9402,8866,9386,8877,9370,8885,9354,8903,9354,8900,9348,8892,9328,8945,9328,8945,9314xe" filled="t" fillcolor="#202020" stroked="f">
                <v:path arrowok="t"/>
                <v:fill/>
              </v:shape>
              <v:shape style="position:absolute;left:8743;top:9218;width:202;height:202" coordorigin="8743,9218" coordsize="202,202" path="m8825,9374l8743,9374,8766,9386,8785,9383,8803,9378,8818,9378,8818,9376,8825,9374xe" filled="t" fillcolor="#202020" stroked="f">
                <v:path arrowok="t"/>
                <v:fill/>
              </v:shape>
              <v:shape style="position:absolute;left:8743;top:9218;width:202;height:202" coordorigin="8743,9218" coordsize="202,202" path="m8774,9246l8758,9246,8758,9371,8753,9371,8748,9374,8832,9374,8839,9371,8838,9369,8774,9369,8774,9335,8818,9335,8818,9321,8774,9321,8774,9290,8818,9290,8818,9278,8774,9278,8774,9246xe" filled="t" fillcolor="#202020" stroked="f">
                <v:path arrowok="t"/>
                <v:fill/>
              </v:shape>
              <v:shape style="position:absolute;left:8743;top:9218;width:202;height:202" coordorigin="8743,9218" coordsize="202,202" path="m8818,9335l8803,9335,8803,9364,8794,9366,8784,9366,8774,9369,8838,9369,8837,9366,8837,9362,8818,9362,8818,9335xe" filled="t" fillcolor="#202020" stroked="f">
                <v:path arrowok="t"/>
                <v:fill/>
              </v:shape>
              <v:shape style="position:absolute;left:8743;top:9218;width:202;height:202" coordorigin="8743,9218" coordsize="202,202" path="m8837,9357l8830,9359,8825,9359,8818,9362,8837,9362,8837,9357xe" filled="t" fillcolor="#202020" stroked="f">
                <v:path arrowok="t"/>
                <v:fill/>
              </v:shape>
              <v:shape style="position:absolute;left:8743;top:9218;width:202;height:202" coordorigin="8743,9218" coordsize="202,202" path="m8818,9290l8803,9290,8803,9321,8818,9321,8818,9290xe" filled="t" fillcolor="#202020" stroked="f">
                <v:path arrowok="t"/>
                <v:fill/>
              </v:shape>
              <v:shape style="position:absolute;left:8743;top:9218;width:202;height:202" coordorigin="8743,9218" coordsize="202,202" path="m8890,9275l8873,9275,8873,9314,8890,9314,8890,9275xe" filled="t" fillcolor="#202020" stroked="f">
                <v:path arrowok="t"/>
                <v:fill/>
              </v:shape>
              <v:shape style="position:absolute;left:8743;top:9218;width:202;height:202" coordorigin="8743,9218" coordsize="202,202" path="m8818,9246l8803,9246,8803,9278,8818,9278,8818,9246xe" filled="t" fillcolor="#202020" stroked="f">
                <v:path arrowok="t"/>
                <v:fill/>
              </v:shape>
              <v:shape style="position:absolute;left:8743;top:9218;width:202;height:202" coordorigin="8743,9218" coordsize="202,202" path="m8928,9225l8906,9228,8895,9247,8887,9261,8832,9261,8832,9275,8938,9275,8938,9261,8906,9259,8916,9243,8928,9225xe" filled="t" fillcolor="#202020" stroked="f">
                <v:path arrowok="t"/>
                <v:fill/>
              </v:shape>
              <v:shape style="position:absolute;left:8743;top:9218;width:202;height:202" coordorigin="8743,9218" coordsize="202,202" path="m8851,9218l8839,9227,8849,9237,8856,9249,8861,9258,8875,9249,8868,9237,8858,9227,8851,9218xe" filled="t" fillcolor="#202020" stroked="f">
                <v:path arrowok="t"/>
                <v:fill/>
              </v:shape>
              <v:shape style="position:absolute;left:8743;top:9218;width:202;height:202" coordorigin="8743,9218" coordsize="202,202" path="m8834,9232l8746,9232,8746,9246,8834,9246,8834,9232xe" filled="t" fillcolor="#202020" stroked="f">
                <v:path arrowok="t"/>
                <v:fill/>
              </v:shape>
            </v:group>
            <v:group style="position:absolute;left:8952;top:9224;width:194;height:193" coordorigin="8952,9224" coordsize="194,193">
              <v:shape style="position:absolute;left:8952;top:9224;width:194;height:193" coordorigin="8952,9224" coordsize="194,193" path="m9082,9347l9050,9347,9050,9398,9046,9400,9012,9400,9012,9405,9014,9412,9014,9417,9058,9417,9065,9410,9065,9393,9082,9347xe" filled="t" fillcolor="#202020" stroked="f">
                <v:path arrowok="t"/>
                <v:fill/>
              </v:shape>
              <v:shape style="position:absolute;left:8952;top:9224;width:194;height:193" coordorigin="8952,9224" coordsize="194,193" path="m9096,9359l9086,9369,9094,9375,9109,9387,9125,9400,9142,9412,9144,9393,9127,9380,9111,9368,9096,9359xe" filled="t" fillcolor="#202020" stroked="f">
                <v:path arrowok="t"/>
                <v:fill/>
              </v:shape>
              <v:shape style="position:absolute;left:8952;top:9224;width:194;height:193" coordorigin="8952,9224" coordsize="194,193" path="m9005,9359l8999,9365,8984,9379,8968,9391,8952,9402,8959,9410,8973,9407,8989,9395,9005,9382,9019,9369,9005,9359xe" filled="t" fillcolor="#202020" stroked="f">
                <v:path arrowok="t"/>
                <v:fill/>
              </v:shape>
              <v:shape style="position:absolute;left:8952;top:9224;width:194;height:193" coordorigin="8952,9224" coordsize="194,193" path="m9144,9345l9122,9345,9127,9350,9134,9354,9139,9362,9144,9357,9146,9352,9144,9345xe" filled="t" fillcolor="#202020" stroked="f">
                <v:path arrowok="t"/>
                <v:fill/>
              </v:shape>
              <v:shape style="position:absolute;left:8952;top:9224;width:194;height:193" coordorigin="8952,9224" coordsize="194,193" path="m9077,9299l9049,9299,9032,9309,9014,9319,8995,9328,8986,9330,8978,9333,8969,9335,8976,9352,8990,9352,9010,9350,9030,9349,9050,9347,9082,9347,9082,9346,9102,9345,9144,9345,9143,9340,9135,9333,9054,9333,9037,9331,9025,9327,9044,9318,9062,9308,9077,9299xe" filled="t" fillcolor="#202020" stroked="f">
                <v:path arrowok="t"/>
                <v:fill/>
              </v:shape>
              <v:shape style="position:absolute;left:8952;top:9224;width:194;height:193" coordorigin="8952,9224" coordsize="194,193" path="m9098,9302l9086,9311,9101,9326,9103,9331,9077,9332,9054,9333,9135,9333,9098,9302xe" filled="t" fillcolor="#202020" stroked="f">
                <v:path arrowok="t"/>
                <v:fill/>
              </v:shape>
              <v:shape style="position:absolute;left:8952;top:9224;width:194;height:193" coordorigin="8952,9224" coordsize="194,193" path="m9061,9247l9019,9247,9039,9248,9022,9259,9005,9270,8988,9280,8983,9282,8976,9285,8971,9287,8976,9304,8981,9304,8986,9302,9008,9300,9028,9299,9077,9299,9079,9298,9096,9288,9102,9284,9029,9284,9008,9283,9025,9274,9042,9263,9060,9251,9061,9247xe" filled="t" fillcolor="#202020" stroked="f">
                <v:path arrowok="t"/>
                <v:fill/>
              </v:shape>
              <v:shape style="position:absolute;left:8952;top:9224;width:194;height:193" coordorigin="8952,9224" coordsize="194,193" path="m9106,9262l9090,9272,9069,9283,9050,9283,9029,9284,9102,9284,9112,9277,9127,9266,9106,9262xe" filled="t" fillcolor="#202020" stroked="f">
                <v:path arrowok="t"/>
                <v:fill/>
              </v:shape>
              <v:shape style="position:absolute;left:8952;top:9224;width:194;height:193" coordorigin="8952,9224" coordsize="194,193" path="m9128,9224l9052,9231,8966,9234,8966,9239,8969,9244,8979,9249,9019,9247,9061,9247,9062,9243,9082,9242,9122,9241,9142,9239,9128,9224xe" filled="t" fillcolor="#202020" stroked="f">
                <v:path arrowok="t"/>
                <v:fill/>
              </v:shape>
            </v:group>
            <v:group style="position:absolute;left:9173;top:9218;width:197;height:194" coordorigin="9173,9218" coordsize="197,194">
              <v:shape style="position:absolute;left:9173;top:9218;width:197;height:194" coordorigin="9173,9218" coordsize="197,194" path="m9266,9359l9250,9359,9250,9384,9257,9405,9278,9412,9348,9412,9360,9405,9362,9395,9271,9395,9266,9393,9266,9359xe" filled="t" fillcolor="#202020" stroked="f">
                <v:path arrowok="t"/>
                <v:fill/>
              </v:shape>
              <v:shape style="position:absolute;left:9173;top:9218;width:197;height:194" coordorigin="9173,9218" coordsize="197,194" path="m9353,9359l9350,9359,9348,9371,9346,9381,9346,9388,9343,9393,9336,9395,9362,9395,9362,9393,9365,9386,9367,9376,9370,9364,9362,9362,9353,9359xe" filled="t" fillcolor="#202020" stroked="f">
                <v:path arrowok="t"/>
                <v:fill/>
              </v:shape>
              <v:shape style="position:absolute;left:9173;top:9218;width:197;height:194" coordorigin="9173,9218" coordsize="197,194" path="m9343,9244l9173,9244,9173,9374,9190,9374,9190,9359,9343,9359,9343,9345,9190,9345,9190,9309,9343,9309,9343,9294,9190,9294,9190,9261,9343,9261,9343,9244xe" filled="t" fillcolor="#202020" stroked="f">
                <v:path arrowok="t"/>
                <v:fill/>
              </v:shape>
              <v:shape style="position:absolute;left:9173;top:9218;width:197;height:194" coordorigin="9173,9218" coordsize="197,194" path="m9266,9309l9250,9309,9250,9345,9266,9345,9266,9309xe" filled="t" fillcolor="#202020" stroked="f">
                <v:path arrowok="t"/>
                <v:fill/>
              </v:shape>
              <v:shape style="position:absolute;left:9173;top:9218;width:197;height:194" coordorigin="9173,9218" coordsize="197,194" path="m9343,9309l9326,9309,9326,9345,9343,9345,9343,9309xe" filled="t" fillcolor="#202020" stroked="f">
                <v:path arrowok="t"/>
                <v:fill/>
              </v:shape>
              <v:shape style="position:absolute;left:9173;top:9218;width:197;height:194" coordorigin="9173,9218" coordsize="197,194" path="m9266,9261l9250,9261,9250,9294,9266,9294,9266,9261xe" filled="t" fillcolor="#202020" stroked="f">
                <v:path arrowok="t"/>
                <v:fill/>
              </v:shape>
              <v:shape style="position:absolute;left:9173;top:9218;width:197;height:194" coordorigin="9173,9218" coordsize="197,194" path="m9343,9261l9326,9261,9326,9294,9343,9294,9343,9261xe" filled="t" fillcolor="#202020" stroked="f">
                <v:path arrowok="t"/>
                <v:fill/>
              </v:shape>
              <v:shape style="position:absolute;left:9173;top:9218;width:197;height:194" coordorigin="9173,9218" coordsize="197,194" path="m9266,9218l9250,9218,9250,9244,9266,9244,9266,9218xe" filled="t" fillcolor="#202020" stroked="f">
                <v:path arrowok="t"/>
                <v:fill/>
              </v:shape>
            </v:group>
            <v:group style="position:absolute;left:9377;top:9220;width:202;height:199" coordorigin="9377,9220" coordsize="202,199">
              <v:shape style="position:absolute;left:9377;top:9220;width:202;height:199" coordorigin="9377,9220" coordsize="202,199" path="m9562,9328l9454,9328,9454,9419,9468,9419,9468,9405,9562,9405,9562,9390,9468,9390,9468,9342,9562,9342,9562,9328xe" filled="t" fillcolor="#202020" stroked="f">
                <v:path arrowok="t"/>
                <v:fill/>
              </v:shape>
              <v:shape style="position:absolute;left:9377;top:9220;width:202;height:199" coordorigin="9377,9220" coordsize="202,199" path="m9562,9405l9545,9405,9545,9419,9562,9419,9562,9405xe" filled="t" fillcolor="#202020" stroked="f">
                <v:path arrowok="t"/>
                <v:fill/>
              </v:shape>
              <v:shape style="position:absolute;left:9377;top:9220;width:202;height:199" coordorigin="9377,9220" coordsize="202,199" path="m9418,9287l9377,9287,9377,9304,9401,9304,9401,9390,9398,9398,9396,9402,9413,9409,9428,9397,9446,9386,9418,9386,9418,9287xe" filled="t" fillcolor="#202020" stroked="f">
                <v:path arrowok="t"/>
                <v:fill/>
              </v:shape>
              <v:shape style="position:absolute;left:9377;top:9220;width:202;height:199" coordorigin="9377,9220" coordsize="202,199" path="m9562,9342l9545,9342,9545,9390,9562,9390,9562,9342xe" filled="t" fillcolor="#202020" stroked="f">
                <v:path arrowok="t"/>
                <v:fill/>
              </v:shape>
              <v:shape style="position:absolute;left:9377;top:9220;width:202;height:199" coordorigin="9377,9220" coordsize="202,199" path="m9444,9366l9434,9376,9425,9383,9418,9386,9446,9386,9444,9381,9444,9366xe" filled="t" fillcolor="#202020" stroked="f">
                <v:path arrowok="t"/>
                <v:fill/>
              </v:shape>
              <v:shape style="position:absolute;left:9377;top:9220;width:202;height:199" coordorigin="9377,9220" coordsize="202,199" path="m9516,9294l9499,9294,9499,9328,9516,9328,9516,9294xe" filled="t" fillcolor="#202020" stroked="f">
                <v:path arrowok="t"/>
                <v:fill/>
              </v:shape>
              <v:shape style="position:absolute;left:9377;top:9220;width:202;height:199" coordorigin="9377,9220" coordsize="202,199" path="m9578,9280l9432,9280,9432,9294,9578,9294,9578,9280xe" filled="t" fillcolor="#202020" stroked="f">
                <v:path arrowok="t"/>
                <v:fill/>
              </v:shape>
              <v:shape style="position:absolute;left:9377;top:9220;width:202;height:199" coordorigin="9377,9220" coordsize="202,199" path="m9529,9244l9499,9244,9499,9280,9516,9280,9529,9244xe" filled="t" fillcolor="#202020" stroked="f">
                <v:path arrowok="t"/>
                <v:fill/>
              </v:shape>
              <v:shape style="position:absolute;left:9377;top:9220;width:202;height:199" coordorigin="9377,9220" coordsize="202,199" path="m9396,9220l9388,9237,9402,9252,9415,9266,9426,9250,9396,9220xe" filled="t" fillcolor="#202020" stroked="f">
                <v:path arrowok="t"/>
                <v:fill/>
              </v:shape>
              <v:shape style="position:absolute;left:9377;top:9220;width:202;height:199" coordorigin="9377,9220" coordsize="202,199" path="m9562,9225l9504,9229,9484,9231,9463,9232,9442,9232,9442,9237,9444,9244,9460,9247,9480,9246,9499,9244,9529,9244,9530,9243,9550,9241,9569,9239,9562,9225xe" filled="t" fillcolor="#202020" stroked="f">
                <v:path arrowok="t"/>
                <v:fill/>
              </v:shape>
            </v:group>
            <v:group style="position:absolute;left:9622;top:9275;width:26;height:120" coordorigin="9622,9275" coordsize="26,120">
              <v:shape style="position:absolute;left:9622;top:9275;width:26;height:120" coordorigin="9622,9275" coordsize="26,120" path="m9638,9275l9631,9275,9622,9285,9622,9292,9624,9297,9629,9302,9643,9302,9648,9297,9648,9282,9643,9278,9638,9275xe" filled="t" fillcolor="#202020" stroked="f">
                <v:path arrowok="t"/>
                <v:fill/>
              </v:shape>
              <v:shape style="position:absolute;left:9622;top:9275;width:26;height:120" coordorigin="9622,9275" coordsize="26,120" path="m9643,9369l9629,9369,9626,9371,9624,9376,9622,9378,9622,9386,9631,9395,9638,9395,9643,9393,9648,9388,9648,9376,9646,9371,9643,936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9.480011pt;margin-top:461.600006pt;width:4.8pt;height:9.36pt;mso-position-horizontal-relative:page;mso-position-vertical-relative:page;z-index:-4659" coordorigin="9790,9232" coordsize="96,187">
            <v:shape style="position:absolute;left:9790;top:9232;width:96;height:187" coordorigin="9790,9232" coordsize="96,187" path="m9886,9232l9866,9232,9790,9419,9809,9419,9886,9232xe" filled="t" fillcolor="#20202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325.540009pt;margin-top:503.100006pt;width:208.621908pt;height:11.25pt;mso-position-horizontal-relative:page;mso-position-vertical-relative:page;z-index:-4658" type="#_x0000_t75">
            <v:imagedata r:id="rId130" o:title=""/>
          </v:shape>
        </w:pict>
      </w:r>
      <w:r>
        <w:rPr/>
        <w:pict>
          <v:group style="position:absolute;margin-left:541.780029pt;margin-top:503.339996pt;width:21.04pt;height:10.96pt;mso-position-horizontal-relative:page;mso-position-vertical-relative:page;z-index:-4657" coordorigin="10836,10067" coordsize="421,219">
            <v:group style="position:absolute;left:10846;top:10077;width:204;height:199" coordorigin="10846,10077" coordsize="204,199">
              <v:shape style="position:absolute;left:10846;top:10077;width:204;height:199" coordorigin="10846,10077" coordsize="204,199" path="m10894,10156l10874,10156,10874,10276,10891,10276,10894,10156xe" filled="t" fillcolor="#202020" stroked="f">
                <v:path arrowok="t"/>
                <v:fill/>
              </v:shape>
              <v:shape style="position:absolute;left:10846;top:10077;width:204;height:199" coordorigin="10846,10077" coordsize="204,199" path="m10975,10120l10958,10120,10958,10276,10975,10276,10975,10226,11045,10226,11045,10211,10975,10211,10975,10170,11042,10170,11042,10156,10975,10156,10975,10120xe" filled="t" fillcolor="#202020" stroked="f">
                <v:path arrowok="t"/>
                <v:fill/>
              </v:shape>
              <v:shape style="position:absolute;left:10846;top:10077;width:204;height:199" coordorigin="10846,10077" coordsize="204,199" path="m10908,10079l10888,10085,10880,10106,10873,10124,10865,10142,10856,10159,10846,10175,10848,10182,10850,10187,10854,10191,10866,10175,10874,10156,10894,10156,10895,10117,10902,10098,10908,10079xe" filled="t" fillcolor="#202020" stroked="f">
                <v:path arrowok="t"/>
                <v:fill/>
              </v:shape>
              <v:shape style="position:absolute;left:10846;top:10077;width:204;height:199" coordorigin="10846,10077" coordsize="204,199" path="m10961,10077l10940,10085,10932,10104,10923,10123,10914,10140,10903,10156,10908,10161,10913,10163,10923,10156,10933,10138,10942,10120,11050,10120,11050,10106,10949,10106,10954,10096,10956,10086,10961,10077xe" filled="t" fillcolor="#202020" stroked="f">
                <v:path arrowok="t"/>
                <v:fill/>
              </v:shape>
            </v:group>
            <v:group style="position:absolute;left:11074;top:10077;width:173;height:197" coordorigin="11074,10077" coordsize="173,197">
              <v:shape style="position:absolute;left:11074;top:10077;width:173;height:197" coordorigin="11074,10077" coordsize="173,197" path="m11090,10190l11074,10190,11074,10266,11227,10266,11227,10274,11246,10274,11246,10252,11090,10252,11090,10190xe" filled="t" fillcolor="#202020" stroked="f">
                <v:path arrowok="t"/>
                <v:fill/>
              </v:shape>
              <v:shape style="position:absolute;left:11074;top:10077;width:173;height:197" coordorigin="11074,10077" coordsize="173,197" path="m11167,10168l11148,10168,11148,10252,11167,10252,11167,10168xe" filled="t" fillcolor="#202020" stroked="f">
                <v:path arrowok="t"/>
                <v:fill/>
              </v:shape>
              <v:shape style="position:absolute;left:11074;top:10077;width:173;height:197" coordorigin="11074,10077" coordsize="173,197" path="m11246,10190l11227,10190,11227,10252,11246,10252,11246,10190xe" filled="t" fillcolor="#202020" stroked="f">
                <v:path arrowok="t"/>
                <v:fill/>
              </v:shape>
              <v:shape style="position:absolute;left:11074;top:10077;width:173;height:197" coordorigin="11074,10077" coordsize="173,197" path="m11095,10096l11078,10096,11078,10168,11220,10168,11220,10175,11239,10175,11239,10154,11095,10154,11095,10096xe" filled="t" fillcolor="#202020" stroked="f">
                <v:path arrowok="t"/>
                <v:fill/>
              </v:shape>
              <v:shape style="position:absolute;left:11074;top:10077;width:173;height:197" coordorigin="11074,10077" coordsize="173,197" path="m11167,10077l11148,10077,11148,10154,11167,10154,11167,10077xe" filled="t" fillcolor="#202020" stroked="f">
                <v:path arrowok="t"/>
                <v:fill/>
              </v:shape>
              <v:shape style="position:absolute;left:11074;top:10077;width:173;height:197" coordorigin="11074,10077" coordsize="173,197" path="m11239,10096l11220,10096,11220,10154,11239,10154,11239,100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7.619995pt;margin-top:521.219971pt;width:35.68pt;height:11.2pt;mso-position-horizontal-relative:page;mso-position-vertical-relative:page;z-index:-4656" coordorigin="3352,10424" coordsize="714,224">
            <v:group style="position:absolute;left:3362;top:10434;width:204;height:204" coordorigin="3362,10434" coordsize="204,204">
              <v:shape style="position:absolute;left:3362;top:10434;width:204;height:204" coordorigin="3362,10434" coordsize="204,204" path="m3533,10569l3401,10569,3401,10638,3418,10638,3418,10624,3533,10624,3533,10610,3418,10610,3418,10583,3533,10583,3533,10569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533,10624l3516,10624,3516,10638,3533,10638,3533,10624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533,10583l3516,10583,3516,10610,3533,10610,3533,10583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561,10543l3522,10543,3539,10552,3559,10559,3562,10554,3566,10550,3561,10543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473,10487l3450,10495,3437,10508,3421,10519,3404,10529,3384,10539,3362,10547,3365,10552,3370,10557,3382,10557,3400,10549,3418,10540,3558,10540,3557,10539,3552,10538,3514,10538,3436,10528,3452,10516,3466,10502,3488,10502,3487,10501,3473,10487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558,10540l3418,10540,3418,10552,3516,10552,3522,10543,3561,10543,3558,10540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488,10502l3466,10502,3480,10515,3496,10527,3514,10538,3552,10538,3537,10532,3519,10523,3502,10513,3488,10502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518,10473l3506,10480,3514,10490,3518,10497,3523,10506,3538,10497,3533,10490,3526,10480,3518,10473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422,10434l3403,10434,3399,10447,3389,10465,3378,10481,3365,10497,3372,10504,3382,10503,3394,10486,3406,10470,3473,10470,3473,10456,3413,10456,3415,10449,3420,10442,3422,10434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422,10473l3410,10480,3418,10487,3422,10497,3427,10504,3439,10494,3430,10480,3422,10473xe" filled="t" fillcolor="#202020" stroked="f">
                <v:path arrowok="t"/>
                <v:fill/>
              </v:shape>
              <v:shape style="position:absolute;left:3362;top:10434;width:204;height:204" coordorigin="3362,10434" coordsize="204,204" path="m3511,10434l3492,10434,3488,10447,3480,10465,3468,10482,3473,10485,3478,10490,3482,10492,3497,10470,3566,10470,3566,10456,3502,10456,3506,10449,3511,10434xe" filled="t" fillcolor="#202020" stroked="f">
                <v:path arrowok="t"/>
                <v:fill/>
              </v:shape>
            </v:group>
            <v:group style="position:absolute;left:3574;top:10434;width:204;height:202" coordorigin="3574,10434" coordsize="204,202">
              <v:shape style="position:absolute;left:3574;top:10434;width:204;height:202" coordorigin="3574,10434" coordsize="204,202" path="m3764,10619l3692,10619,3710,10624,3729,10628,3749,10632,3770,10636,3773,10631,3778,10626,3764,10619xe" filled="t" fillcolor="#202020" stroked="f">
                <v:path arrowok="t"/>
                <v:fill/>
              </v:shape>
              <v:shape style="position:absolute;left:3574;top:10434;width:204;height:202" coordorigin="3574,10434" coordsize="204,202" path="m3652,10586l3630,10586,3646,10597,3664,10607,3648,10612,3630,10617,3609,10620,3586,10624,3588,10629,3593,10634,3614,10634,3652,10626,3671,10622,3692,10619,3764,10619,3762,10618,3742,10615,3723,10612,3705,10607,3726,10597,3726,10597,3671,10597,3653,10587,3652,10586xe" filled="t" fillcolor="#202020" stroked="f">
                <v:path arrowok="t"/>
                <v:fill/>
              </v:shape>
              <v:shape style="position:absolute;left:3574;top:10434;width:204;height:202" coordorigin="3574,10434" coordsize="204,202" path="m3653,10554l3624,10566,3609,10579,3592,10590,3574,10600,3581,10607,3595,10606,3612,10596,3630,10586,3652,10586,3638,10576,3756,10576,3756,10564,3643,10564,3653,10554xe" filled="t" fillcolor="#202020" stroked="f">
                <v:path arrowok="t"/>
                <v:fill/>
              </v:shape>
              <v:shape style="position:absolute;left:3574;top:10434;width:204;height:202" coordorigin="3574,10434" coordsize="204,202" path="m3756,10576l3732,10576,3729,10578,3716,10587,3697,10593,3671,10597,3726,10597,3743,10587,3756,10576xe" filled="t" fillcolor="#202020" stroked="f">
                <v:path arrowok="t"/>
                <v:fill/>
              </v:shape>
              <v:shape style="position:absolute;left:3574;top:10434;width:204;height:202" coordorigin="3574,10434" coordsize="204,202" path="m3756,10485l3605,10485,3605,10557,3619,10557,3619,10550,3756,10550,3756,10535,3619,10535,3619,10521,3756,10521,3756,10509,3619,10509,3619,10492,3756,10492,3756,10485xe" filled="t" fillcolor="#202020" stroked="f">
                <v:path arrowok="t"/>
                <v:fill/>
              </v:shape>
              <v:shape style="position:absolute;left:3574;top:10434;width:204;height:202" coordorigin="3574,10434" coordsize="204,202" path="m3756,10550l3742,10550,3742,10554,3756,10554,3756,10550xe" filled="t" fillcolor="#202020" stroked="f">
                <v:path arrowok="t"/>
                <v:fill/>
              </v:shape>
              <v:shape style="position:absolute;left:3574;top:10434;width:204;height:202" coordorigin="3574,10434" coordsize="204,202" path="m3756,10521l3742,10521,3742,10535,3756,10535,3756,10521xe" filled="t" fillcolor="#202020" stroked="f">
                <v:path arrowok="t"/>
                <v:fill/>
              </v:shape>
              <v:shape style="position:absolute;left:3574;top:10434;width:204;height:202" coordorigin="3574,10434" coordsize="204,202" path="m3756,10492l3742,10492,3742,10509,3756,10509,3756,10492xe" filled="t" fillcolor="#202020" stroked="f">
                <v:path arrowok="t"/>
                <v:fill/>
              </v:shape>
              <v:shape style="position:absolute;left:3574;top:10434;width:204;height:202" coordorigin="3574,10434" coordsize="204,202" path="m3641,10434l3614,10448,3602,10465,3588,10479,3574,10492,3578,10497,3583,10506,3605,10485,3756,10485,3756,10478,3610,10478,3614,10475,3617,10468,3622,10463,3778,10463,3778,10451,3631,10451,3634,10446,3636,10439,3641,10434xe" filled="t" fillcolor="#202020" stroked="f">
                <v:path arrowok="t"/>
                <v:fill/>
              </v:shape>
            </v:group>
            <v:group style="position:absolute;left:3787;top:10434;width:187;height:204" coordorigin="3787,10434" coordsize="187,204">
              <v:shape style="position:absolute;left:3787;top:10434;width:187;height:204" coordorigin="3787,10434" coordsize="187,204" path="m3893,10502l3802,10502,3802,10638,3818,10638,3818,10586,3893,10586,3893,10574,3818,10574,3818,10550,3893,10550,3893,10538,3818,10538,3818,10516,3893,10516,3893,10502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852,10619l3845,10619,3845,10624,3847,10629,3847,10636,3886,10636,3893,10629,3893,10622,3862,10622,3852,10619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893,10586l3876,10586,3876,10619,3874,10622,3893,10622,3893,10586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893,10550l3876,10550,3876,10574,3893,10574,3893,10550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893,10516l3876,10516,3876,10538,3893,10538,3893,10516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989,10466l3787,10466,3787,10480,3989,10480,3989,10466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850,10434l3838,10444,3845,10451,3854,10466,3862,10466,3871,10461,3866,10451,3850,10434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926,10434l3917,10454,3910,10461,3917,10466,3924,10466,3931,10458,3936,10451,3943,10444,3926,10434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922,10617l3922,10624,3924,10629,3924,10634,3967,10634,3974,10626,3974,10619,3931,10619,3922,10617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974,10494l3958,10494,3958,10614,3955,10619,3974,10619,3974,10494xe" filled="t" fillcolor="#202020" stroked="f">
                <v:path arrowok="t"/>
                <v:fill/>
              </v:shape>
              <v:shape style="position:absolute;left:3787;top:10434;width:187;height:204" coordorigin="3787,10434" coordsize="187,204" path="m3931,10504l3917,10504,3917,10598,3931,10598,3931,10504xe" filled="t" fillcolor="#202020" stroked="f">
                <v:path arrowok="t"/>
                <v:fill/>
              </v:shape>
            </v:group>
            <v:group style="position:absolute;left:4025;top:10586;width:31;height:53" coordorigin="4025,10586" coordsize="31,53">
              <v:shape style="position:absolute;left:4025;top:10586;width:31;height:53" coordorigin="4025,10586" coordsize="31,53" path="m4056,10586l4037,10586,4025,10638,4039,10638,4056,1058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2.380005pt;margin-top:539.219971pt;width:76.934411pt;height:11.0925pt;mso-position-horizontal-relative:page;mso-position-vertical-relative:page;z-index:-4655" type="#_x0000_t75">
            <v:imagedata r:id="rId131" o:title=""/>
          </v:shape>
        </w:pict>
      </w:r>
      <w:r>
        <w:rPr/>
        <w:pict>
          <v:group style="position:absolute;margin-left:536.619995pt;margin-top:539.219971pt;width:21.264941pt;height:10.968544pt;mso-position-horizontal-relative:page;mso-position-vertical-relative:page;z-index:-4654" coordorigin="10732,10784" coordsize="425,219">
            <v:group style="position:absolute;left:10742;top:10811;width:168;height:182" coordorigin="10742,10811" coordsize="168,182">
              <v:shape style="position:absolute;left:10742;top:10811;width:168;height:182" coordorigin="10742,10811" coordsize="168,182" path="m10910,10828l10894,10828,10894,10972,10889,10977,10843,10977,10846,10982,10846,10994,10903,10994,10910,10984,10910,10828xe" filled="t" fillcolor="#202020" stroked="f">
                <v:path arrowok="t"/>
                <v:fill/>
              </v:shape>
              <v:shape style="position:absolute;left:10742;top:10811;width:168;height:182" coordorigin="10742,10811" coordsize="168,182" path="m10855,10859l10764,10859,10764,10953,10781,10953,10781,10938,10855,10938,10855,10924,10781,10924,10781,10874,10855,10874,10855,10859xe" filled="t" fillcolor="#202020" stroked="f">
                <v:path arrowok="t"/>
                <v:fill/>
              </v:shape>
              <v:shape style="position:absolute;left:10742;top:10811;width:168;height:182" coordorigin="10742,10811" coordsize="168,182" path="m10855,10874l10838,10874,10838,10924,10855,10924,10855,10874xe" filled="t" fillcolor="#202020" stroked="f">
                <v:path arrowok="t"/>
                <v:fill/>
              </v:shape>
              <v:shape style="position:absolute;left:10742;top:10811;width:168;height:182" coordorigin="10742,10811" coordsize="168,182" path="m10944,10811l10742,10811,10742,10828,10944,10828,10944,10811xe" filled="t" fillcolor="#202020" stroked="f">
                <v:path arrowok="t"/>
                <v:fill/>
              </v:shape>
            </v:group>
            <v:group style="position:absolute;left:10958;top:10794;width:189;height:199" coordorigin="10958,10794" coordsize="189,199">
              <v:shape style="position:absolute;left:10958;top:10794;width:189;height:199" coordorigin="10958,10794" coordsize="189,199" path="m11124,10799l11107,10799,11107,10838,11106,10861,11084,10935,11018,10984,11023,10989,11026,10994,11040,10994,11059,10983,11076,10972,11090,10960,11103,10946,11129,10946,11124,10938,11113,10919,11118,10902,11121,10883,11123,10862,11124,10838,11124,10799xe" filled="t" fillcolor="#202020" stroked="f">
                <v:path arrowok="t"/>
                <v:fill/>
              </v:shape>
              <v:shape style="position:absolute;left:10958;top:10794;width:189;height:199" coordorigin="10958,10794" coordsize="189,199" path="m11129,10946l11103,10946,11116,10961,11130,10976,11143,10991,11148,10969,11135,10955,11129,10946xe" filled="t" fillcolor="#202020" stroked="f">
                <v:path arrowok="t"/>
                <v:fill/>
              </v:shape>
              <v:shape style="position:absolute;left:10958;top:10794;width:189;height:199" coordorigin="10958,10794" coordsize="189,199" path="m10985,10804l10968,10804,10968,10953,10966,10960,10958,10967,10970,10982,10975,10979,10980,10974,10989,10969,11002,10961,11018,10950,10985,10950,10985,10804xe" filled="t" fillcolor="#202020" stroked="f">
                <v:path arrowok="t"/>
                <v:fill/>
              </v:shape>
              <v:shape style="position:absolute;left:10958;top:10794;width:189;height:199" coordorigin="10958,10794" coordsize="189,199" path="m11042,10914l11015,10931,10999,10941,10985,10950,11018,10950,11020,10949,11045,10934,11045,10929,11042,10924,11042,10914xe" filled="t" fillcolor="#202020" stroked="f">
                <v:path arrowok="t"/>
                <v:fill/>
              </v:shape>
              <v:shape style="position:absolute;left:10958;top:10794;width:189;height:199" coordorigin="10958,10794" coordsize="189,199" path="m11035,10794l11021,10804,11029,10819,11039,10838,11050,10857,11066,10846,11055,10828,11045,10811,11035,107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3.220001pt;margin-top:557.219971pt;width:104.507196pt;height:11.0925pt;mso-position-horizontal-relative:page;mso-position-vertical-relative:page;z-index:-4653" type="#_x0000_t75">
            <v:imagedata r:id="rId132" o:title=""/>
          </v:shape>
        </w:pict>
      </w:r>
      <w:r>
        <w:rPr/>
        <w:pict>
          <v:group style="position:absolute;margin-left:167.619995pt;margin-top:575.340027pt;width:46.24pt;height:11.2pt;mso-position-horizontal-relative:page;mso-position-vertical-relative:page;z-index:-4652" coordorigin="3352,11507" coordsize="925,224">
            <v:group style="position:absolute;left:3362;top:11517;width:206;height:200" coordorigin="3362,11517" coordsize="206,200">
              <v:shape style="position:absolute;left:3362;top:11517;width:206;height:200" coordorigin="3362,11517" coordsize="206,200" path="m3547,11524l3444,11524,3444,11606,3461,11606,3461,11601,3547,11601,3547,11586,3461,11586,3461,11570,3547,11570,3547,11555,3461,11555,3461,11538,3547,11538,3547,11524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547,11601l3533,11601,3533,11606,3547,11606,3547,11601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547,11570l3533,11570,3533,11586,3547,11586,3547,11570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547,11538l3533,11538,3533,11555,3547,11555,3547,11538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461,11639l3443,11659,3436,11678,3426,11695,3413,11709,3418,11711,3422,11716,3429,11717,3443,11703,3462,11694,3506,11694,3506,11691,3487,11691,3471,11682,3456,11666,3458,11658,3461,11649,3461,11639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406,11630l3389,11630,3389,11699,3365,11699,3365,11709,3367,11716,3391,11716,3401,11714,3406,11706,3406,11630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506,11694l3462,11694,3478,11704,3498,11709,3524,11711,3564,11711,3566,11702,3569,11697,3506,11697,3506,11694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506,11632l3490,11632,3487,11691,3506,11691,3506,11668,3557,11668,3557,11654,3506,11654,3506,11632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406,11570l3389,11570,3389,11613,3382,11618,3372,11620,3362,11625,3365,11642,3374,11639,3389,11630,3406,11630,3406,11622,3415,11618,3422,11613,3432,11610,3430,11606,3406,11606,3406,11570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566,11618l3427,11618,3427,11632,3566,11632,3566,11618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430,11594l3422,11596,3413,11601,3406,11606,3430,11606,3430,11603,3430,11594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432,11555l3365,11555,3365,11570,3432,11570,3432,11555xe" filled="t" fillcolor="#202020" stroked="f">
                <v:path arrowok="t"/>
                <v:fill/>
              </v:shape>
              <v:shape style="position:absolute;left:3362;top:11517;width:206;height:200" coordorigin="3362,11517" coordsize="206,200" path="m3406,11517l3389,11517,3389,11555,3406,11555,3406,11517xe" filled="t" fillcolor="#202020" stroked="f">
                <v:path arrowok="t"/>
                <v:fill/>
              </v:shape>
            </v:group>
            <v:group style="position:absolute;left:3590;top:11519;width:173;height:197" coordorigin="3590,11519" coordsize="173,197">
              <v:shape style="position:absolute;left:3590;top:11519;width:173;height:197" coordorigin="3590,11519" coordsize="173,197" path="m3607,11634l3590,11634,3590,11706,3746,11706,3746,11716,3763,11716,3763,11692,3607,11692,3607,11634xe" filled="t" fillcolor="#202020" stroked="f">
                <v:path arrowok="t"/>
                <v:fill/>
              </v:shape>
              <v:shape style="position:absolute;left:3590;top:11519;width:173;height:197" coordorigin="3590,11519" coordsize="173,197" path="m3684,11610l3667,11610,3667,11692,3684,11692,3684,11610xe" filled="t" fillcolor="#202020" stroked="f">
                <v:path arrowok="t"/>
                <v:fill/>
              </v:shape>
              <v:shape style="position:absolute;left:3590;top:11519;width:173;height:197" coordorigin="3590,11519" coordsize="173,197" path="m3763,11634l3746,11634,3746,11692,3763,11692,3763,11634xe" filled="t" fillcolor="#202020" stroked="f">
                <v:path arrowok="t"/>
                <v:fill/>
              </v:shape>
              <v:shape style="position:absolute;left:3590;top:11519;width:173;height:197" coordorigin="3590,11519" coordsize="173,197" path="m3614,11538l3595,11538,3595,11610,3742,11610,3742,11620,3758,11620,3758,11596,3614,11596,3614,11538xe" filled="t" fillcolor="#202020" stroked="f">
                <v:path arrowok="t"/>
                <v:fill/>
              </v:shape>
              <v:shape style="position:absolute;left:3590;top:11519;width:173;height:197" coordorigin="3590,11519" coordsize="173,197" path="m3684,11519l3667,11519,3667,11596,3684,11596,3684,11519xe" filled="t" fillcolor="#202020" stroked="f">
                <v:path arrowok="t"/>
                <v:fill/>
              </v:shape>
              <v:shape style="position:absolute;left:3590;top:11519;width:173;height:197" coordorigin="3590,11519" coordsize="173,197" path="m3758,11538l3742,11538,3742,11596,3758,11596,3758,11538xe" filled="t" fillcolor="#202020" stroked="f">
                <v:path arrowok="t"/>
                <v:fill/>
              </v:shape>
            </v:group>
            <v:group style="position:absolute;left:3787;top:11526;width:202;height:192" coordorigin="3787,11526" coordsize="202,192">
              <v:shape style="position:absolute;left:3787;top:11526;width:202;height:192" coordorigin="3787,11526" coordsize="202,192" path="m3958,11526l3811,11526,3811,11613,3818,11620,3970,11620,3979,11615,3983,11606,3830,11606,3826,11603,3826,11582,3958,11582,3958,11567,3826,11567,3826,11541,3958,11541,3958,11526xe" filled="t" fillcolor="#202020" stroked="f">
                <v:path arrowok="t"/>
                <v:fill/>
              </v:shape>
              <v:shape style="position:absolute;left:3787;top:11526;width:202;height:192" coordorigin="3787,11526" coordsize="202,192" path="m3972,11572l3972,11582,3970,11591,3967,11596,3965,11603,3960,11606,3983,11606,3984,11603,3984,11598,3986,11591,3989,11579,3984,11577,3977,11574,3972,11572xe" filled="t" fillcolor="#202020" stroked="f">
                <v:path arrowok="t"/>
                <v:fill/>
              </v:shape>
              <v:shape style="position:absolute;left:3787;top:11526;width:202;height:192" coordorigin="3787,11526" coordsize="202,192" path="m3958,11582l3943,11582,3943,11589,3958,11589,3958,11582xe" filled="t" fillcolor="#202020" stroked="f">
                <v:path arrowok="t"/>
                <v:fill/>
              </v:shape>
              <v:shape style="position:absolute;left:3787;top:11526;width:202;height:192" coordorigin="3787,11526" coordsize="202,192" path="m3958,11541l3943,11541,3943,11567,3958,11567,3958,11541xe" filled="t" fillcolor="#202020" stroked="f">
                <v:path arrowok="t"/>
                <v:fill/>
              </v:shape>
              <v:shape style="position:absolute;left:3787;top:11526;width:202;height:192" coordorigin="3787,11526" coordsize="202,192" path="m3938,11666l3924,11666,3924,11718,3938,11718,3938,11666xe" filled="t" fillcolor="#202020" stroked="f">
                <v:path arrowok="t"/>
                <v:fill/>
              </v:shape>
              <v:shape style="position:absolute;left:3787;top:11526;width:202;height:192" coordorigin="3787,11526" coordsize="202,192" path="m3989,11651l3787,11651,3787,11666,3832,11680,3817,11694,3794,11704,3799,11709,3802,11714,3818,11712,3837,11700,3848,11684,3852,11666,3989,11666,3989,11651xe" filled="t" fillcolor="#202020" stroked="f">
                <v:path arrowok="t"/>
                <v:fill/>
              </v:shape>
              <v:shape style="position:absolute;left:3787;top:11526;width:202;height:192" coordorigin="3787,11526" coordsize="202,192" path="m3854,11627l3840,11627,3840,11644,3838,11651,3854,11651,3854,11627xe" filled="t" fillcolor="#202020" stroked="f">
                <v:path arrowok="t"/>
                <v:fill/>
              </v:shape>
              <v:shape style="position:absolute;left:3787;top:11526;width:202;height:192" coordorigin="3787,11526" coordsize="202,192" path="m3938,11627l3924,11627,3924,11651,3938,11651,3938,11627xe" filled="t" fillcolor="#202020" stroked="f">
                <v:path arrowok="t"/>
                <v:fill/>
              </v:shape>
            </v:group>
            <v:group style="position:absolute;left:3996;top:11517;width:199;height:200" coordorigin="3996,11517" coordsize="199,200">
              <v:shape style="position:absolute;left:3996;top:11517;width:199;height:200" coordorigin="3996,11517" coordsize="199,200" path="m4080,11529l4064,11537,4067,11559,4071,11579,4093,11654,4100,11671,4084,11683,4066,11693,4046,11702,4051,11709,4056,11714,4062,11717,4096,11699,4114,11690,4134,11683,4168,11683,4167,11682,4153,11668,4144,11648,4147,11643,4119,11643,4086,11573,4082,11552,4080,11529xe" filled="t" fillcolor="#202020" stroked="f">
                <v:path arrowok="t"/>
                <v:fill/>
              </v:shape>
              <v:shape style="position:absolute;left:3996;top:11517;width:199;height:200" coordorigin="3996,11517" coordsize="199,200" path="m4168,11683l4134,11683,4150,11695,4167,11706,4186,11716,4195,11706,4184,11693,4168,11683xe" filled="t" fillcolor="#202020" stroked="f">
                <v:path arrowok="t"/>
                <v:fill/>
              </v:shape>
              <v:shape style="position:absolute;left:3996;top:11517;width:199;height:200" coordorigin="3996,11517" coordsize="199,200" path="m4037,11584l3996,11584,3996,11598,4022,11598,4022,11678,4020,11685,4015,11690,4027,11702,4030,11697,4034,11694,4037,11692,4049,11682,4062,11673,4037,11673,4037,11584xe" filled="t" fillcolor="#202020" stroked="f">
                <v:path arrowok="t"/>
                <v:fill/>
              </v:shape>
              <v:shape style="position:absolute;left:3996;top:11517;width:199;height:200" coordorigin="3996,11517" coordsize="199,200" path="m4066,11651l4037,11673,4062,11673,4068,11668,4066,11663,4066,11651xe" filled="t" fillcolor="#202020" stroked="f">
                <v:path arrowok="t"/>
                <v:fill/>
              </v:shape>
              <v:shape style="position:absolute;left:3996;top:11517;width:199;height:200" coordorigin="3996,11517" coordsize="199,200" path="m4183,11531l4168,11535,4164,11557,4158,11578,4151,11597,4142,11615,4132,11630,4119,11643,4147,11643,4175,11576,4179,11554,4183,11531xe" filled="t" fillcolor="#202020" stroked="f">
                <v:path arrowok="t"/>
                <v:fill/>
              </v:shape>
              <v:shape style="position:absolute;left:3996;top:11517;width:199;height:200" coordorigin="3996,11517" coordsize="199,200" path="m4114,11517l4099,11524,4104,11530,4114,11546,4123,11567,4134,11551,4125,11533,4114,11517xe" filled="t" fillcolor="#202020" stroked="f">
                <v:path arrowok="t"/>
                <v:fill/>
              </v:shape>
              <v:shape style="position:absolute;left:3996;top:11517;width:199;height:200" coordorigin="3996,11517" coordsize="199,200" path="m4020,11522l4009,11533,4021,11547,4034,11565,4047,11551,4034,11535,4020,11522xe" filled="t" fillcolor="#202020" stroked="f">
                <v:path arrowok="t"/>
                <v:fill/>
              </v:shape>
            </v:group>
            <v:group style="position:absolute;left:4236;top:11666;width:31;height:55" coordorigin="4236,11666" coordsize="31,55">
              <v:shape style="position:absolute;left:4236;top:11666;width:31;height:55" coordorigin="4236,11666" coordsize="31,55" path="m4267,11666l4248,11666,4236,11721,4250,11721,4267,116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100006pt;margin-top:575.219971pt;width:74.2pt;height:11.2pt;mso-position-horizontal-relative:page;mso-position-vertical-relative:page;z-index:-4651" coordorigin="8402,11504" coordsize="1484,224">
            <v:group style="position:absolute;left:8412;top:11517;width:206;height:199" coordorigin="8412,11517" coordsize="206,199">
              <v:shape style="position:absolute;left:8412;top:11517;width:206;height:199" coordorigin="8412,11517" coordsize="206,199" path="m8417,11697l8417,11704,8419,11711,8419,11716,8453,11716,8458,11709,8458,11699,8424,11699,8417,11697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592,11695l8551,11695,8568,11704,8587,11711,8609,11716,8614,11706,8616,11701,8594,11695,8592,11695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597,11610l8491,11610,8491,11625,8502,11628,8509,11648,8518,11666,8527,11683,8510,11691,8490,11699,8470,11704,8472,11709,8474,11711,8495,11713,8532,11700,8551,11695,8592,11695,8575,11687,8562,11674,8575,11661,8534,11661,8523,11644,8515,11625,8597,11625,8597,11610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458,11634l8443,11634,8443,11697,8441,11699,8458,11699,8458,11634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597,11625l8580,11625,8570,11640,8555,11654,8534,11661,8575,11661,8576,11660,8587,11643,8597,11625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458,11572l8443,11572,8443,11618,8434,11620,8422,11622,8412,11625,8414,11644,8424,11639,8443,11634,8458,11634,8458,11627,8465,11625,8474,11622,8482,11620,8479,11615,8479,11613,8458,11613,8458,11572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479,11606l8458,11613,8479,11613,8479,11606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585,11526l8508,11526,8506,11562,8497,11580,8482,11594,8484,11598,8489,11603,8496,11602,8511,11588,8520,11570,8522,11548,8522,11541,8585,11541,8585,11526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585,11541l8568,11541,8568,11586,8578,11596,8614,11596,8616,11589,8616,11584,8618,11579,8587,11579,8585,11577,8585,11541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484,11558l8417,11558,8417,11572,8484,11572,8484,11558xe" filled="t" fillcolor="#202020" stroked="f">
                <v:path arrowok="t"/>
                <v:fill/>
              </v:shape>
              <v:shape style="position:absolute;left:8412;top:11517;width:206;height:199" coordorigin="8412,11517" coordsize="206,199" path="m8458,11517l8443,11517,8443,11558,8458,11558,8458,11517xe" filled="t" fillcolor="#202020" stroked="f">
                <v:path arrowok="t"/>
                <v:fill/>
              </v:shape>
            </v:group>
            <v:group style="position:absolute;left:8623;top:11519;width:204;height:198" coordorigin="8623,11519" coordsize="204,198">
              <v:shape style="position:absolute;left:8623;top:11519;width:204;height:198" coordorigin="8623,11519" coordsize="204,198" path="m8803,11523l8723,11531,8702,11531,8702,11630,8700,11652,8694,11672,8686,11689,8674,11704,8678,11709,8683,11711,8687,11717,8698,11702,8707,11685,8714,11666,8718,11645,8719,11622,8719,11596,8827,11596,8827,11582,8719,11582,8738,11544,8818,11538,8803,11523xe" filled="t" fillcolor="#202020" stroked="f">
                <v:path arrowok="t"/>
                <v:fill/>
              </v:shape>
              <v:shape style="position:absolute;left:8623;top:11519;width:204;height:198" coordorigin="8623,11519" coordsize="204,198" path="m8731,11627l8726,11642,8765,11656,8765,11716,8782,11716,8782,11663,8818,11663,8818,11659,8798,11651,8782,11644,8782,11639,8765,11639,8753,11634,8743,11630,8731,11627xe" filled="t" fillcolor="#202020" stroked="f">
                <v:path arrowok="t"/>
                <v:fill/>
              </v:shape>
              <v:shape style="position:absolute;left:8623;top:11519;width:204;height:198" coordorigin="8623,11519" coordsize="204,198" path="m8664,11582l8623,11582,8623,11596,8647,11596,8647,11670,8645,11675,8640,11680,8652,11692,8686,11658,8664,11658,8664,11582xe" filled="t" fillcolor="#202020" stroked="f">
                <v:path arrowok="t"/>
                <v:fill/>
              </v:shape>
              <v:shape style="position:absolute;left:8623;top:11519;width:204;height:198" coordorigin="8623,11519" coordsize="204,198" path="m8818,11663l8782,11663,8818,11678,8818,11663xe" filled="t" fillcolor="#202020" stroked="f">
                <v:path arrowok="t"/>
                <v:fill/>
              </v:shape>
              <v:shape style="position:absolute;left:8623;top:11519;width:204;height:198" coordorigin="8623,11519" coordsize="204,198" path="m8688,11634l8678,11644,8671,11654,8664,11658,8686,11658,8690,11654,8690,11642,8688,11634xe" filled="t" fillcolor="#202020" stroked="f">
                <v:path arrowok="t"/>
                <v:fill/>
              </v:shape>
              <v:shape style="position:absolute;left:8623;top:11519;width:204;height:198" coordorigin="8623,11519" coordsize="204,198" path="m8782,11596l8765,11596,8765,11639,8782,11639,8782,11596xe" filled="t" fillcolor="#202020" stroked="f">
                <v:path arrowok="t"/>
                <v:fill/>
              </v:shape>
              <v:shape style="position:absolute;left:8623;top:11519;width:204;height:198" coordorigin="8623,11519" coordsize="204,198" path="m8650,11519l8641,11534,8654,11548,8669,11565,8678,11547,8650,11519xe" filled="t" fillcolor="#202020" stroked="f">
                <v:path arrowok="t"/>
                <v:fill/>
              </v:shape>
            </v:group>
            <v:group style="position:absolute;left:8837;top:11517;width:184;height:199" coordorigin="8837,11517" coordsize="184,199">
              <v:shape style="position:absolute;left:8837;top:11517;width:184;height:199" coordorigin="8837,11517" coordsize="184,199" path="m8930,11627l8914,11627,8914,11716,8930,11716,8930,11627xe" filled="t" fillcolor="#202020" stroked="f">
                <v:path arrowok="t"/>
                <v:fill/>
              </v:shape>
              <v:shape style="position:absolute;left:8837;top:11517;width:184;height:199" coordorigin="8837,11517" coordsize="184,199" path="m8954,11673l8957,11678,8957,11685,8963,11691,8980,11691,9005,11690,9019,11677,9019,11675,8966,11675,8954,11673xe" filled="t" fillcolor="#202020" stroked="f">
                <v:path arrowok="t"/>
                <v:fill/>
              </v:shape>
              <v:shape style="position:absolute;left:8837;top:11517;width:184;height:199" coordorigin="8837,11517" coordsize="184,199" path="m9026,11610l8837,11610,8837,11627,9010,11627,9007,11637,9007,11670,9000,11675,9019,11675,9024,11650,9024,11630,9026,11610xe" filled="t" fillcolor="#202020" stroked="f">
                <v:path arrowok="t"/>
                <v:fill/>
              </v:shape>
              <v:shape style="position:absolute;left:8837;top:11517;width:184;height:199" coordorigin="8837,11517" coordsize="184,199" path="m8930,11567l8914,11567,8914,11610,8930,11610,8930,11567xe" filled="t" fillcolor="#202020" stroked="f">
                <v:path arrowok="t"/>
                <v:fill/>
              </v:shape>
              <v:shape style="position:absolute;left:8837;top:11517;width:184;height:199" coordorigin="8837,11517" coordsize="184,199" path="m9000,11553l8849,11553,8849,11567,8983,11567,8981,11610,8998,11610,9000,11553xe" filled="t" fillcolor="#202020" stroked="f">
                <v:path arrowok="t"/>
                <v:fill/>
              </v:shape>
              <v:shape style="position:absolute;left:8837;top:11517;width:184;height:199" coordorigin="8837,11517" coordsize="184,199" path="m8988,11517l8978,11529,8985,11534,9002,11546,9017,11558,9021,11541,9006,11529,8988,11517xe" filled="t" fillcolor="#202020" stroked="f">
                <v:path arrowok="t"/>
                <v:fill/>
              </v:shape>
              <v:shape style="position:absolute;left:8837;top:11517;width:184;height:199" coordorigin="8837,11517" coordsize="184,199" path="m8930,11517l8914,11517,8914,11553,8930,11553,8930,11517xe" filled="t" fillcolor="#202020" stroked="f">
                <v:path arrowok="t"/>
                <v:fill/>
              </v:shape>
            </v:group>
            <v:group style="position:absolute;left:9041;top:11514;width:204;height:199" coordorigin="9041,11514" coordsize="204,199">
              <v:shape style="position:absolute;left:9041;top:11514;width:204;height:199" coordorigin="9041,11514" coordsize="204,199" path="m9242,11543l9065,11543,9064,11632,9062,11654,9057,11674,9050,11691,9041,11704,9050,11714,9080,11657,9084,11560,9242,11560,9242,11543xe" filled="t" fillcolor="#202020" stroked="f">
                <v:path arrowok="t"/>
                <v:fill/>
              </v:shape>
              <v:shape style="position:absolute;left:9041;top:11514;width:204;height:199" coordorigin="9041,11514" coordsize="204,199" path="m9228,11584l9206,11598,9200,11621,9194,11640,9188,11659,9183,11675,9178,11690,9082,11690,9082,11706,9245,11706,9245,11690,9197,11682,9203,11667,9209,11649,9215,11630,9222,11608,9228,11584xe" filled="t" fillcolor="#202020" stroked="f">
                <v:path arrowok="t"/>
                <v:fill/>
              </v:shape>
              <v:shape style="position:absolute;left:9041;top:11514;width:204;height:199" coordorigin="9041,11514" coordsize="204,199" path="m9108,11584l9094,11589,9095,11596,9101,11615,9106,11635,9111,11654,9115,11673,9130,11660,9125,11640,9120,11621,9114,11602,9108,11584xe" filled="t" fillcolor="#202020" stroked="f">
                <v:path arrowok="t"/>
                <v:fill/>
              </v:shape>
              <v:shape style="position:absolute;left:9041;top:11514;width:204;height:199" coordorigin="9041,11514" coordsize="204,199" path="m9158,11574l9142,11579,9148,11605,9152,11624,9156,11643,9158,11663,9176,11652,9172,11631,9167,11612,9163,11593,9158,11574xe" filled="t" fillcolor="#202020" stroked="f">
                <v:path arrowok="t"/>
                <v:fill/>
              </v:shape>
              <v:shape style="position:absolute;left:9041;top:11514;width:204;height:199" coordorigin="9041,11514" coordsize="204,199" path="m9154,11514l9137,11522,9144,11529,9154,11543,9161,11543,9170,11538,9163,11529,9154,11514xe" filled="t" fillcolor="#202020" stroked="f">
                <v:path arrowok="t"/>
                <v:fill/>
              </v:shape>
            </v:group>
            <v:group style="position:absolute;left:9262;top:11517;width:182;height:202" coordorigin="9262,11517" coordsize="182,202">
              <v:shape style="position:absolute;left:9262;top:11517;width:182;height:202" coordorigin="9262,11517" coordsize="182,202" path="m9444,11594l9269,11594,9269,11608,9427,11608,9427,11642,9274,11642,9274,11656,9427,11656,9427,11692,9262,11692,9262,11706,9427,11706,9427,11718,9444,11718,9444,11594xe" filled="t" fillcolor="#202020" stroked="f">
                <v:path arrowok="t"/>
                <v:fill/>
              </v:shape>
              <v:shape style="position:absolute;left:9262;top:11517;width:182;height:202" coordorigin="9262,11517" coordsize="182,202" path="m9367,11517l9348,11517,9348,11594,9367,11594,9367,11517xe" filled="t" fillcolor="#202020" stroked="f">
                <v:path arrowok="t"/>
                <v:fill/>
              </v:shape>
              <v:shape style="position:absolute;left:9262;top:11517;width:182;height:202" coordorigin="9262,11517" coordsize="182,202" path="m9286,11526l9274,11536,9288,11551,9301,11566,9312,11582,9314,11555,9300,11541,9286,11526xe" filled="t" fillcolor="#202020" stroked="f">
                <v:path arrowok="t"/>
                <v:fill/>
              </v:shape>
              <v:shape style="position:absolute;left:9262;top:11517;width:182;height:202" coordorigin="9262,11517" coordsize="182,202" path="m9425,11529l9412,11544,9398,11558,9384,11572,9398,11580,9412,11568,9427,11554,9442,11538,9425,11529xe" filled="t" fillcolor="#202020" stroked="f">
                <v:path arrowok="t"/>
                <v:fill/>
              </v:shape>
            </v:group>
            <v:group style="position:absolute;left:9466;top:11514;width:204;height:202" coordorigin="9466,11514" coordsize="204,202">
              <v:shape style="position:absolute;left:9466;top:11514;width:204;height:202" coordorigin="9466,11514" coordsize="204,202" path="m9514,11634l9499,11634,9499,11716,9514,11716,9514,11634xe" filled="t" fillcolor="#202020" stroked="f">
                <v:path arrowok="t"/>
                <v:fill/>
              </v:shape>
              <v:shape style="position:absolute;left:9466;top:11514;width:204;height:202" coordorigin="9466,11514" coordsize="204,202" path="m9634,11622l9617,11622,9617,11697,9614,11699,9578,11699,9578,11711,9581,11716,9626,11716,9634,11706,9634,11622xe" filled="t" fillcolor="#202020" stroked="f">
                <v:path arrowok="t"/>
                <v:fill/>
              </v:shape>
              <v:shape style="position:absolute;left:9466;top:11514;width:204;height:202" coordorigin="9466,11514" coordsize="204,202" path="m9557,11630l9542,11639,9546,11644,9558,11661,9569,11678,9581,11662,9569,11646,9557,11630xe" filled="t" fillcolor="#202020" stroked="f">
                <v:path arrowok="t"/>
                <v:fill/>
              </v:shape>
              <v:shape style="position:absolute;left:9466;top:11514;width:204;height:202" coordorigin="9466,11514" coordsize="204,202" path="m9511,11583l9500,11602,9489,11619,9477,11634,9466,11646,9468,11651,9470,11658,9473,11663,9482,11654,9490,11644,9499,11634,9514,11634,9514,11610,9521,11603,9530,11584,9511,11583xe" filled="t" fillcolor="#202020" stroked="f">
                <v:path arrowok="t"/>
                <v:fill/>
              </v:shape>
              <v:shape style="position:absolute;left:9466;top:11514;width:204;height:202" coordorigin="9466,11514" coordsize="204,202" path="m9670,11608l9528,11608,9528,11622,9670,11622,9670,11608xe" filled="t" fillcolor="#202020" stroked="f">
                <v:path arrowok="t"/>
                <v:fill/>
              </v:shape>
              <v:shape style="position:absolute;left:9466;top:11514;width:204;height:202" coordorigin="9466,11514" coordsize="204,202" path="m9634,11584l9617,11584,9617,11608,9634,11608,9634,11584xe" filled="t" fillcolor="#202020" stroked="f">
                <v:path arrowok="t"/>
                <v:fill/>
              </v:shape>
              <v:shape style="position:absolute;left:9466;top:11514;width:204;height:202" coordorigin="9466,11514" coordsize="204,202" path="m9523,11514l9506,11514,9500,11528,9490,11546,9479,11562,9466,11577,9475,11586,9483,11583,9496,11567,9506,11550,9574,11550,9574,11536,9516,11536,9523,11514xe" filled="t" fillcolor="#202020" stroked="f">
                <v:path arrowok="t"/>
                <v:fill/>
              </v:shape>
              <v:shape style="position:absolute;left:9466;top:11514;width:204;height:202" coordorigin="9466,11514" coordsize="204,202" path="m9612,11514l9595,11514,9589,11528,9580,11545,9569,11562,9557,11579,9562,11584,9566,11586,9574,11584,9586,11568,9595,11550,9670,11550,9670,11536,9602,11536,9607,11529,9612,11514xe" filled="t" fillcolor="#202020" stroked="f">
                <v:path arrowok="t"/>
                <v:fill/>
              </v:shape>
              <v:shape style="position:absolute;left:9466;top:11514;width:204;height:202" coordorigin="9466,11514" coordsize="204,202" path="m9530,11550l9518,11558,9528,11570,9533,11579,9535,11582,9550,11572,9542,11565,9538,11558,9530,11550xe" filled="t" fillcolor="#202020" stroked="f">
                <v:path arrowok="t"/>
                <v:fill/>
              </v:shape>
              <v:shape style="position:absolute;left:9466;top:11514;width:204;height:202" coordorigin="9466,11514" coordsize="204,202" path="m9619,11550l9607,11558,9614,11567,9622,11574,9626,11582,9641,11572,9636,11565,9629,11558,9619,11550xe" filled="t" fillcolor="#202020" stroked="f">
                <v:path arrowok="t"/>
                <v:fill/>
              </v:shape>
            </v:group>
            <v:group style="position:absolute;left:9677;top:11519;width:199;height:199" coordorigin="9677,11519" coordsize="199,199">
              <v:shape style="position:absolute;left:9677;top:11519;width:199;height:199" coordorigin="9677,11519" coordsize="199,199" path="m9850,11627l9706,11627,9706,11718,9722,11718,9722,11704,9850,11704,9850,11690,9722,11690,9722,11642,9850,11642,9850,11627xe" filled="t" fillcolor="#202020" stroked="f">
                <v:path arrowok="t"/>
                <v:fill/>
              </v:shape>
              <v:shape style="position:absolute;left:9677;top:11519;width:199;height:199" coordorigin="9677,11519" coordsize="199,199" path="m9850,11704l9833,11704,9833,11718,9850,11718,9850,11704xe" filled="t" fillcolor="#202020" stroked="f">
                <v:path arrowok="t"/>
                <v:fill/>
              </v:shape>
              <v:shape style="position:absolute;left:9677;top:11519;width:199;height:199" coordorigin="9677,11519" coordsize="199,199" path="m9850,11642l9833,11642,9833,11690,9850,11690,9850,11642xe" filled="t" fillcolor="#202020" stroked="f">
                <v:path arrowok="t"/>
                <v:fill/>
              </v:shape>
              <v:shape style="position:absolute;left:9677;top:11519;width:199;height:199" coordorigin="9677,11519" coordsize="199,199" path="m9794,11519l9770,11520,9758,11534,9745,11548,9730,11561,9714,11573,9696,11585,9677,11596,9679,11601,9684,11606,9686,11610,9698,11603,9708,11598,9718,11591,9838,11591,9838,11589,9870,11589,9868,11586,9833,11586,9736,11578,9752,11565,9766,11551,9778,11536,9799,11536,9790,11524,9794,11519xe" filled="t" fillcolor="#202020" stroked="f">
                <v:path arrowok="t"/>
                <v:fill/>
              </v:shape>
              <v:shape style="position:absolute;left:9677;top:11519;width:199;height:199" coordorigin="9677,11519" coordsize="199,199" path="m9870,11589l9838,11589,9847,11596,9859,11603,9869,11608,9874,11603,9876,11598,9870,11589xe" filled="t" fillcolor="#202020" stroked="f">
                <v:path arrowok="t"/>
                <v:fill/>
              </v:shape>
              <v:shape style="position:absolute;left:9677;top:11519;width:199;height:199" coordorigin="9677,11519" coordsize="199,199" path="m9838,11591l9718,11591,9718,11601,9838,11601,9838,11591xe" filled="t" fillcolor="#202020" stroked="f">
                <v:path arrowok="t"/>
                <v:fill/>
              </v:shape>
              <v:shape style="position:absolute;left:9677;top:11519;width:199;height:199" coordorigin="9677,11519" coordsize="199,199" path="m9799,11536l9778,11536,9788,11547,9802,11561,9817,11574,9833,11586,9868,11586,9868,11586,9849,11577,9832,11566,9816,11554,9802,11540,9799,1153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8.820007pt;margin-top:575.340027pt;width:58.6pt;height:11.08pt;mso-position-horizontal-relative:page;mso-position-vertical-relative:page;z-index:-4650" coordorigin="9976,11507" coordsize="1172,222">
            <v:group style="position:absolute;left:9986;top:11517;width:91;height:202" coordorigin="9986,11517" coordsize="91,202">
              <v:shape style="position:absolute;left:9986;top:11517;width:91;height:202" coordorigin="9986,11517" coordsize="91,202" path="m10046,11517l10030,11517,9986,11618,10030,11718,10046,11718,10003,11618,10046,11517xe" filled="t" fillcolor="#202020" stroked="f">
                <v:path arrowok="t"/>
                <v:fill/>
              </v:shape>
              <v:shape style="position:absolute;left:9986;top:11517;width:91;height:202" coordorigin="9986,11517" coordsize="91,202" path="m10078,11517l10061,11517,10018,11618,10061,11718,10078,11718,10034,11618,10078,11517xe" filled="t" fillcolor="#202020" stroked="f">
                <v:path arrowok="t"/>
                <v:fill/>
              </v:shape>
            </v:group>
            <v:group style="position:absolute;left:10099;top:11696;width:197;height:2" coordorigin="10099,11696" coordsize="197,2">
              <v:shape style="position:absolute;left:10099;top:11696;width:197;height:2" coordorigin="10099,11696" coordsize="197,0" path="m10099,11696l10296,11696e" filled="f" stroked="t" strokeweight=".94pt" strokecolor="#202020">
                <v:path arrowok="t"/>
              </v:shape>
            </v:group>
            <v:group style="position:absolute;left:10198;top:11550;width:2;height:137" coordorigin="10198,11550" coordsize="2,137">
              <v:shape style="position:absolute;left:10198;top:11550;width:2;height:137" coordorigin="10198,11550" coordsize="0,137" path="m10198,11550l10198,11687e" filled="f" stroked="t" strokeweight="1.06pt" strokecolor="#202020">
                <v:path arrowok="t"/>
              </v:shape>
            </v:group>
            <v:group style="position:absolute;left:10111;top:11542;width:175;height:2" coordorigin="10111,11542" coordsize="175,2">
              <v:shape style="position:absolute;left:10111;top:11542;width:175;height:2" coordorigin="10111,11542" coordsize="175,0" path="m10111,11542l10286,11542e" filled="f" stroked="t" strokeweight=".94pt" strokecolor="#202020">
                <v:path arrowok="t"/>
              </v:shape>
            </v:group>
            <v:group style="position:absolute;left:10306;top:11526;width:206;height:192" coordorigin="10306,11526" coordsize="206,192">
              <v:shape style="position:absolute;left:10306;top:11526;width:206;height:192" coordorigin="10306,11526" coordsize="206,192" path="m10495,11526l10394,11526,10394,11596,10409,11596,10409,11586,10495,11586,10495,11574,10409,11574,10409,11538,10495,11538,10495,11526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495,11586l10481,11586,10481,11596,10495,11596,10495,11586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495,11538l10481,11538,10481,11574,10495,11574,10495,11538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372,11620l10339,11620,10339,11718,10354,11718,10354,11622,10373,11622,10372,11620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512,11692l10378,11692,10378,11706,10512,11706,10512,11692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452,11663l10435,11663,10435,11692,10452,11692,10452,11663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382,11577l10308,11577,10308,11591,10332,11608,10324,11627,10315,11645,10306,11661,10308,11666,10310,11673,10314,11675,10323,11660,10332,11641,10339,11620,10372,11620,10370,11618,10354,11618,10354,11591,10382,11591,10382,11577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498,11649l10390,11649,10390,11663,10498,11663,10498,11649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452,11620l10435,11620,10435,11649,10452,11649,10452,11620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373,11622l10354,11622,10358,11630,10366,11637,10373,11646,10385,11637,10375,11625,10373,11622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505,11608l10385,11608,10385,11620,10505,11620,10505,11608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361,11610l10354,11618,10370,11618,10368,11615,10361,11610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354,11546l10339,11546,10339,11577,10354,11577,10354,11546xe" filled="t" fillcolor="#202020" stroked="f">
                <v:path arrowok="t"/>
                <v:fill/>
              </v:shape>
              <v:shape style="position:absolute;left:10306;top:11526;width:206;height:192" coordorigin="10306,11526" coordsize="206,192" path="m10368,11526l10349,11529,10328,11531,10308,11534,10310,11538,10310,11543,10313,11548,10322,11548,10330,11546,10354,11546,10354,11543,10373,11538,10382,11538,10368,11526xe" filled="t" fillcolor="#202020" stroked="f">
                <v:path arrowok="t"/>
                <v:fill/>
              </v:shape>
            </v:group>
            <v:group style="position:absolute;left:10517;top:11517;width:202;height:201" coordorigin="10517,11517" coordsize="202,201">
              <v:shape style="position:absolute;left:10517;top:11517;width:202;height:201" coordorigin="10517,11517" coordsize="202,201" path="m10534,11622l10525,11644,10534,11663,10543,11678,10536,11687,10526,11697,10517,11704,10522,11714,10525,11718,10541,11704,10555,11691,10597,11691,10594,11691,10577,11683,10563,11669,10566,11660,10548,11660,10539,11644,10534,11622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597,11691l10555,11691,10569,11700,10586,11706,10607,11710,10633,11711,10714,11711,10716,11706,10718,11699,10716,11696,10678,11696,10658,11696,10638,11695,10616,11694,10597,11691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716,11695l10697,11696,10678,11696,10716,11696,10716,11695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649,11670l10634,11670,10634,11690,10649,11690,10649,11670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711,11658l10582,11658,10582,11670,10711,11670,10711,11658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579,11536l10519,11536,10519,11550,10560,11550,10524,11596,10524,11613,10563,11624,10557,11644,10548,11660,10566,11660,10570,11650,10576,11631,10579,11610,10579,11598,10541,11598,10579,11550,10579,11536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649,11639l10634,11639,10634,11658,10649,11658,10649,11639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702,11627l10589,11627,10589,11639,10702,11639,10702,11627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649,11610l10634,11610,10634,11627,10649,11627,10649,11610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697,11579l10682,11579,10682,11596,10591,11596,10591,11610,10682,11610,10682,11615,10697,11615,10697,11579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649,11579l10634,11579,10634,11596,10649,11596,10649,11579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718,11567l10582,11567,10582,11579,10718,11579,10718,11567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649,11548l10634,11548,10634,11567,10649,11567,10649,11548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697,11536l10591,11536,10591,11548,10682,11548,10682,11567,10697,11567,10697,11536xe" filled="t" fillcolor="#202020" stroked="f">
                <v:path arrowok="t"/>
                <v:fill/>
              </v:shape>
              <v:shape style="position:absolute;left:10517;top:11517;width:202;height:201" coordorigin="10517,11517" coordsize="202,201" path="m10649,11517l10634,11517,10634,11536,10649,11536,10649,11517xe" filled="t" fillcolor="#202020" stroked="f">
                <v:path arrowok="t"/>
                <v:fill/>
              </v:shape>
            </v:group>
            <v:group style="position:absolute;left:10728;top:11522;width:204;height:197" coordorigin="10728,11522" coordsize="204,197">
              <v:shape style="position:absolute;left:10728;top:11522;width:204;height:197" coordorigin="10728,11522" coordsize="204,197" path="m10905,11693l10865,11693,10881,11703,10899,11711,10920,11718,10922,11714,10927,11706,10927,11701,10906,11694,10905,11693xe" filled="t" fillcolor="#202020" stroked="f">
                <v:path arrowok="t"/>
                <v:fill/>
              </v:shape>
              <v:shape style="position:absolute;left:10728;top:11522;width:204;height:197" coordorigin="10728,11522" coordsize="204,197" path="m10908,11606l10798,11606,10798,11620,10809,11626,10817,11645,10825,11663,10831,11681,10814,11690,10795,11698,10774,11704,10778,11709,10781,11714,10789,11718,10807,11712,10826,11705,10845,11698,10865,11693,10905,11693,10889,11684,10875,11672,10887,11657,10889,11655,10843,11655,10831,11639,10824,11620,10908,11620,10908,11606xe" filled="t" fillcolor="#202020" stroked="f">
                <v:path arrowok="t"/>
                <v:fill/>
              </v:shape>
              <v:shape style="position:absolute;left:10728;top:11522;width:204;height:197" coordorigin="10728,11522" coordsize="204,197" path="m10769,11584l10728,11584,10728,11598,10754,11598,10754,11680,10752,11687,10747,11690,10763,11699,10798,11675,10769,11675,10769,11584xe" filled="t" fillcolor="#202020" stroked="f">
                <v:path arrowok="t"/>
                <v:fill/>
              </v:shape>
              <v:shape style="position:absolute;left:10728;top:11522;width:204;height:197" coordorigin="10728,11522" coordsize="204,197" path="m10798,11656l10778,11670,10769,11675,10798,11675,10798,11656xe" filled="t" fillcolor="#202020" stroked="f">
                <v:path arrowok="t"/>
                <v:fill/>
              </v:shape>
              <v:shape style="position:absolute;left:10728;top:11522;width:204;height:197" coordorigin="10728,11522" coordsize="204,197" path="m10908,11620l10824,11620,10891,11621,10880,11639,10865,11651,10843,11655,10889,11655,10899,11640,10908,11620xe" filled="t" fillcolor="#202020" stroked="f">
                <v:path arrowok="t"/>
                <v:fill/>
              </v:shape>
              <v:shape style="position:absolute;left:10728;top:11522;width:204;height:197" coordorigin="10728,11522" coordsize="204,197" path="m10898,11526l10814,11526,10813,11559,10804,11576,10786,11591,10790,11594,10793,11598,10831,11548,10831,11541,10898,11541,10898,11526xe" filled="t" fillcolor="#202020" stroked="f">
                <v:path arrowok="t"/>
                <v:fill/>
              </v:shape>
              <v:shape style="position:absolute;left:10728;top:11522;width:204;height:197" coordorigin="10728,11522" coordsize="204,197" path="m10898,11541l10882,11541,10882,11584,10889,11591,10930,11591,10930,11582,10932,11577,10901,11577,10898,11574,10898,11541xe" filled="t" fillcolor="#202020" stroked="f">
                <v:path arrowok="t"/>
                <v:fill/>
              </v:shape>
              <v:shape style="position:absolute;left:10728;top:11522;width:204;height:197" coordorigin="10728,11522" coordsize="204,197" path="m10757,11522l10744,11535,10758,11548,10771,11565,10784,11551,10770,11536,10757,11522xe" filled="t" fillcolor="#202020" stroked="f">
                <v:path arrowok="t"/>
                <v:fill/>
              </v:shape>
            </v:group>
            <v:group style="position:absolute;left:10934;top:11529;width:204;height:190" coordorigin="10934,11529" coordsize="204,190">
              <v:shape style="position:absolute;left:10934;top:11529;width:204;height:190" coordorigin="10934,11529" coordsize="204,190" path="m11103,11680l11069,11680,11080,11684,11097,11695,11113,11707,11129,11718,11129,11696,11113,11686,11103,11680xe" filled="t" fillcolor="#202020" stroked="f">
                <v:path arrowok="t"/>
                <v:fill/>
              </v:shape>
              <v:shape style="position:absolute;left:10934;top:11529;width:204;height:190" coordorigin="10934,11529" coordsize="204,190" path="m11081,11596l11064,11596,11064,11639,11060,11659,11050,11676,11037,11687,11019,11697,10997,11706,11002,11711,11004,11716,11019,11716,11039,11707,11055,11695,11066,11682,11069,11680,11103,11680,11095,11675,11076,11666,11081,11642,11081,11596xe" filled="t" fillcolor="#202020" stroked="f">
                <v:path arrowok="t"/>
                <v:fill/>
              </v:shape>
              <v:shape style="position:absolute;left:10934;top:11529;width:204;height:190" coordorigin="10934,11529" coordsize="204,190" path="m10982,11553l10966,11553,10966,11661,10946,11666,10934,11668,10951,11682,10989,11672,11014,11666,11011,11663,11011,11658,10982,11658,10982,11553xe" filled="t" fillcolor="#202020" stroked="f">
                <v:path arrowok="t"/>
                <v:fill/>
              </v:shape>
              <v:shape style="position:absolute;left:10934;top:11529;width:204;height:190" coordorigin="10934,11529" coordsize="204,190" path="m11126,11567l11018,11567,11018,11675,11035,11675,11035,11582,11126,11582,11126,11567xe" filled="t" fillcolor="#202020" stroked="f">
                <v:path arrowok="t"/>
                <v:fill/>
              </v:shape>
              <v:shape style="position:absolute;left:10934;top:11529;width:204;height:190" coordorigin="10934,11529" coordsize="204,190" path="m11126,11582l11112,11582,11112,11675,11126,11675,11126,11582xe" filled="t" fillcolor="#202020" stroked="f">
                <v:path arrowok="t"/>
                <v:fill/>
              </v:shape>
              <v:shape style="position:absolute;left:10934;top:11529;width:204;height:190" coordorigin="10934,11529" coordsize="204,190" path="m11011,11651l11004,11651,10994,11654,10982,11658,11011,11658,11011,11651xe" filled="t" fillcolor="#202020" stroked="f">
                <v:path arrowok="t"/>
                <v:fill/>
              </v:shape>
              <v:shape style="position:absolute;left:10934;top:11529;width:204;height:190" coordorigin="10934,11529" coordsize="204,190" path="m11081,11543l11062,11543,11057,11567,11074,11567,11081,11543xe" filled="t" fillcolor="#202020" stroked="f">
                <v:path arrowok="t"/>
                <v:fill/>
              </v:shape>
              <v:shape style="position:absolute;left:10934;top:11529;width:204;height:190" coordorigin="10934,11529" coordsize="204,190" path="m11009,11538l10937,11538,10937,11553,11009,11553,11009,11538xe" filled="t" fillcolor="#202020" stroked="f">
                <v:path arrowok="t"/>
                <v:fill/>
              </v:shape>
              <v:shape style="position:absolute;left:10934;top:11529;width:204;height:190" coordorigin="10934,11529" coordsize="204,190" path="m11138,11529l11014,11529,11014,11543,11138,11543,11138,115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4.980011pt;margin-top:593.219971pt;width:25.12pt;height:10.96pt;mso-position-horizontal-relative:page;mso-position-vertical-relative:page;z-index:-4649" coordorigin="6300,11864" coordsize="502,219">
            <v:group style="position:absolute;left:6310;top:11877;width:204;height:197" coordorigin="6310,11877" coordsize="204,197">
              <v:shape style="position:absolute;left:6310;top:11877;width:204;height:197" coordorigin="6310,11877" coordsize="204,197" path="m6391,11966l6312,11966,6312,11980,6342,11990,6338,12009,6332,12028,6322,12046,6310,12064,6314,12069,6317,12074,6328,12067,6340,12050,6350,12033,6360,12017,6381,12017,6358,11994,6358,11980,6391,11980,6391,11966xe" filled="t" fillcolor="#202020" stroked="f">
                <v:path arrowok="t"/>
                <v:fill/>
              </v:shape>
              <v:shape style="position:absolute;left:6310;top:11877;width:204;height:197" coordorigin="6310,11877" coordsize="204,197" path="m6454,11918l6439,11918,6439,11965,6436,11985,6398,12052,6379,12066,6386,12074,6434,12035,6449,12002,6463,12002,6463,11997,6450,11989,6453,11970,6454,11949,6454,11918xe" filled="t" fillcolor="#202020" stroked="f">
                <v:path arrowok="t"/>
                <v:fill/>
              </v:shape>
              <v:shape style="position:absolute;left:6310;top:11877;width:204;height:197" coordorigin="6310,11877" coordsize="204,197" path="m6463,12002l6449,12002,6449,12066,6456,12074,6502,12074,6509,12066,6510,12059,6466,12059,6463,12054,6463,12002xe" filled="t" fillcolor="#202020" stroked="f">
                <v:path arrowok="t"/>
                <v:fill/>
              </v:shape>
              <v:shape style="position:absolute;left:6310;top:11877;width:204;height:197" coordorigin="6310,11877" coordsize="204,197" path="m6497,12021l6497,12047,6494,12054,6492,12059,6510,12059,6511,12054,6511,12045,6514,12038,6514,12028,6504,12023,6497,12021xe" filled="t" fillcolor="#202020" stroked="f">
                <v:path arrowok="t"/>
                <v:fill/>
              </v:shape>
              <v:shape style="position:absolute;left:6310;top:11877;width:204;height:197" coordorigin="6310,11877" coordsize="204,197" path="m6381,12017l6360,12017,6373,12031,6386,12047,6385,12021,6381,12017xe" filled="t" fillcolor="#202020" stroked="f">
                <v:path arrowok="t"/>
                <v:fill/>
              </v:shape>
              <v:shape style="position:absolute;left:6310;top:11877;width:204;height:197" coordorigin="6310,11877" coordsize="204,197" path="m6497,11886l6398,11886,6398,12011,6413,12011,6413,11901,6497,11901,6497,11886xe" filled="t" fillcolor="#202020" stroked="f">
                <v:path arrowok="t"/>
                <v:fill/>
              </v:shape>
              <v:shape style="position:absolute;left:6310;top:11877;width:204;height:197" coordorigin="6310,11877" coordsize="204,197" path="m6497,11901l6482,11901,6482,12009,6497,12009,6497,11901xe" filled="t" fillcolor="#202020" stroked="f">
                <v:path arrowok="t"/>
                <v:fill/>
              </v:shape>
              <v:shape style="position:absolute;left:6310;top:11877;width:204;height:197" coordorigin="6310,11877" coordsize="204,197" path="m6358,11930l6343,11930,6343,11966,6358,11966,6358,11930xe" filled="t" fillcolor="#202020" stroked="f">
                <v:path arrowok="t"/>
                <v:fill/>
              </v:shape>
              <v:shape style="position:absolute;left:6310;top:11877;width:204;height:197" coordorigin="6310,11877" coordsize="204,197" path="m6389,11915l6314,11915,6314,11930,6389,11930,6389,11915xe" filled="t" fillcolor="#202020" stroked="f">
                <v:path arrowok="t"/>
                <v:fill/>
              </v:shape>
              <v:shape style="position:absolute;left:6310;top:11877;width:204;height:197" coordorigin="6310,11877" coordsize="204,197" path="m6358,11877l6343,11877,6343,11915,6358,11915,6358,11877xe" filled="t" fillcolor="#202020" stroked="f">
                <v:path arrowok="t"/>
                <v:fill/>
              </v:shape>
            </v:group>
            <v:group style="position:absolute;left:6518;top:11874;width:204;height:199" coordorigin="6518,11874" coordsize="204,199">
              <v:shape style="position:absolute;left:6518;top:11874;width:204;height:199" coordorigin="6518,11874" coordsize="204,199" path="m6576,11980l6556,11995,6551,12016,6543,12034,6532,12050,6518,12064,6528,12074,6540,12069,6553,12053,6564,12037,6584,12037,6580,12034,6569,12016,6576,11980xe" filled="t" fillcolor="#202020" stroked="f">
                <v:path arrowok="t"/>
                <v:fill/>
              </v:shape>
              <v:shape style="position:absolute;left:6518;top:11874;width:204;height:199" coordorigin="6518,11874" coordsize="204,199" path="m6584,12037l6564,12037,6577,12052,6593,12063,6613,12069,6637,12071,6718,12071,6720,12066,6722,12059,6716,12055,6654,12055,6636,12054,6636,12054,6615,12054,6596,12046,6584,12037xe" filled="t" fillcolor="#202020" stroked="f">
                <v:path arrowok="t"/>
                <v:fill/>
              </v:shape>
              <v:shape style="position:absolute;left:6518;top:11874;width:204;height:199" coordorigin="6518,11874" coordsize="204,199" path="m6715,12054l6673,12055,6716,12055,6715,12054xe" filled="t" fillcolor="#202020" stroked="f">
                <v:path arrowok="t"/>
                <v:fill/>
              </v:shape>
              <v:shape style="position:absolute;left:6518;top:11874;width:204;height:199" coordorigin="6518,11874" coordsize="204,199" path="m6636,11963l6619,11963,6615,12054,6636,12054,6636,12011,6706,12011,6706,11997,6636,11997,6636,11963xe" filled="t" fillcolor="#202020" stroked="f">
                <v:path arrowok="t"/>
                <v:fill/>
              </v:shape>
              <v:shape style="position:absolute;left:6518;top:11874;width:204;height:199" coordorigin="6518,11874" coordsize="204,199" path="m6720,11949l6523,11949,6523,11963,6720,11963,6720,11949xe" filled="t" fillcolor="#202020" stroked="f">
                <v:path arrowok="t"/>
                <v:fill/>
              </v:shape>
              <v:shape style="position:absolute;left:6518;top:11874;width:204;height:199" coordorigin="6518,11874" coordsize="204,199" path="m6713,11901l6533,11901,6533,11939,6547,11939,6547,11915,6713,11915,6713,11901xe" filled="t" fillcolor="#202020" stroked="f">
                <v:path arrowok="t"/>
                <v:fill/>
              </v:shape>
              <v:shape style="position:absolute;left:6518;top:11874;width:204;height:199" coordorigin="6518,11874" coordsize="204,199" path="m6713,11915l6696,11915,6696,11939,6713,11939,6713,11915xe" filled="t" fillcolor="#202020" stroked="f">
                <v:path arrowok="t"/>
                <v:fill/>
              </v:shape>
              <v:shape style="position:absolute;left:6518;top:11874;width:204;height:199" coordorigin="6518,11874" coordsize="204,199" path="m6622,11874l6607,11884,6612,11889,6614,11896,6619,11901,6631,11901,6638,11896,6634,11889,6626,11882,6622,11874xe" filled="t" fillcolor="#202020" stroked="f">
                <v:path arrowok="t"/>
                <v:fill/>
              </v:shape>
            </v:group>
            <v:group style="position:absolute;left:6742;top:12023;width:50;height:50" coordorigin="6742,12023" coordsize="50,50">
              <v:shape style="position:absolute;left:6742;top:12023;width:50;height:50" coordorigin="6742,12023" coordsize="50,50" path="m6773,12023l6761,12023,6754,12026,6744,12035,6742,12040,6742,12057,6744,12062,6754,12071,6758,12074,6773,12074,6780,12071,6790,12062,6791,12059,6761,12059,6756,12054,6756,12042,6761,12038,6790,12038,6790,12035,6780,12026,6773,12023xe" filled="t" fillcolor="#202020" stroked="f">
                <v:path arrowok="t"/>
                <v:fill/>
              </v:shape>
              <v:shape style="position:absolute;left:6742;top:12023;width:50;height:50" coordorigin="6742,12023" coordsize="50,50" path="m6790,12038l6773,12038,6775,12040,6775,12042,6778,12045,6778,12052,6773,12057,6773,12059,6791,12059,6792,12057,6792,12042,6790,1203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94.979614pt;margin-top:611.219971pt;width:252.184436pt;height:11.25pt;mso-position-horizontal-relative:page;mso-position-vertical-relative:page;z-index:-4648" type="#_x0000_t75">
            <v:imagedata r:id="rId133" o:title=""/>
          </v:shape>
        </w:pict>
      </w:r>
      <w:r>
        <w:rPr/>
        <w:pict>
          <v:group style="position:absolute;margin-left:167.619995pt;margin-top:629.820007pt;width:14.56pt;height:10.84pt;mso-position-horizontal-relative:page;mso-position-vertical-relative:page;z-index:-4647" coordorigin="3352,12596" coordsize="291,217">
            <v:group style="position:absolute;left:3362;top:12606;width:206;height:187" coordorigin="3362,12606" coordsize="206,187">
              <v:shape style="position:absolute;left:3362;top:12606;width:206;height:187" coordorigin="3362,12606" coordsize="206,187" path="m3569,12779l3427,12779,3427,12794,3569,12794,3569,12779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506,12746l3492,12746,3492,12779,3506,12779,3506,12746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408,12695l3394,12695,3394,12758,3384,12760,3372,12762,3362,12765,3380,12779,3399,12772,3418,12766,3437,12760,3437,12755,3436,12753,3408,12753,3408,12695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434,12746l3425,12748,3418,12750,3408,12753,3436,12753,3434,12750,3434,12746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559,12731l3439,12731,3439,12746,3559,12746,3559,12731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506,12705l3492,12705,3492,12731,3506,12731,3506,12705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554,12606l3444,12606,3444,12712,3458,12712,3458,12705,3554,12705,3554,12690,3458,12690,3458,12664,3554,12664,3554,12650,3458,12650,3458,12621,3554,12621,3554,12606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554,12705l3540,12705,3540,12712,3554,12712,3554,12705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434,12681l3367,12681,3367,12695,3434,12695,3434,12681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506,12664l3492,12664,3492,12690,3506,12690,3506,12664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554,12664l3540,12664,3540,12690,3554,12690,3554,12664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408,12628l3394,12628,3394,12681,3408,12681,3408,12628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506,12621l3492,12621,3492,12650,3506,12650,3506,12621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554,12621l3540,12621,3540,12650,3554,12650,3554,12621xe" filled="t" fillcolor="#202020" stroked="f">
                <v:path arrowok="t"/>
                <v:fill/>
              </v:shape>
              <v:shape style="position:absolute;left:3362;top:12606;width:206;height:187" coordorigin="3362,12606" coordsize="206,187" path="m3437,12614l3365,12614,3365,12628,3437,12628,3437,12614xe" filled="t" fillcolor="#202020" stroked="f">
                <v:path arrowok="t"/>
                <v:fill/>
              </v:shape>
            </v:group>
            <v:group style="position:absolute;left:3602;top:12746;width:31;height:58" coordorigin="3602,12746" coordsize="31,58">
              <v:shape style="position:absolute;left:3602;top:12746;width:31;height:58" coordorigin="3602,12746" coordsize="31,58" path="m3634,12746l3614,12746,3602,12803,3617,12803,3634,127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95.459991pt;margin-top:647.460022pt;width:62.488267pt;height:11.025pt;mso-position-horizontal-relative:page;mso-position-vertical-relative:page;z-index:-4646" type="#_x0000_t75">
            <v:imagedata r:id="rId134" o:title=""/>
          </v:shape>
        </w:pict>
      </w:r>
      <w:r>
        <w:rPr/>
        <w:pict>
          <v:shape style="position:absolute;margin-left:336.820007pt;margin-top:683.340027pt;width:181.669611pt;height:11.25pt;mso-position-horizontal-relative:page;mso-position-vertical-relative:page;z-index:-4645" type="#_x0000_t75">
            <v:imagedata r:id="rId135" o:title=""/>
          </v:shape>
        </w:pict>
      </w:r>
      <w:r>
        <w:rPr/>
        <w:pict>
          <v:group style="position:absolute;margin-left:526.059998pt;margin-top:683.340027pt;width:31.72pt;height:11.2pt;mso-position-horizontal-relative:page;mso-position-vertical-relative:page;z-index:-4644" coordorigin="10521,13667" coordsize="634,224">
            <v:group style="position:absolute;left:10531;top:13677;width:178;height:204" coordorigin="10531,13677" coordsize="178,204">
              <v:shape style="position:absolute;left:10531;top:13677;width:178;height:204" coordorigin="10531,13677" coordsize="178,204" path="m10589,13775l10572,13775,10572,13881,10589,13881,10589,13835,10709,13835,10709,13821,10589,13821,10589,13794,10709,13794,10709,13782,10589,13782,10589,13775xe" filled="t" fillcolor="#202020" stroked="f">
                <v:path arrowok="t"/>
                <v:fill/>
              </v:shape>
              <v:shape style="position:absolute;left:10531;top:13677;width:178;height:204" coordorigin="10531,13677" coordsize="178,204" path="m10709,13835l10692,13835,10692,13857,10687,13862,10649,13862,10649,13869,10651,13874,10651,13878,10702,13878,10709,13869,10709,13835xe" filled="t" fillcolor="#202020" stroked="f">
                <v:path arrowok="t"/>
                <v:fill/>
              </v:shape>
              <v:shape style="position:absolute;left:10531;top:13677;width:178;height:204" coordorigin="10531,13677" coordsize="178,204" path="m10709,13794l10692,13794,10692,13821,10709,13821,10709,13794xe" filled="t" fillcolor="#202020" stroked="f">
                <v:path arrowok="t"/>
                <v:fill/>
              </v:shape>
              <v:shape style="position:absolute;left:10531;top:13677;width:178;height:204" coordorigin="10531,13677" coordsize="178,204" path="m10733,13703l10536,13703,10536,13720,10585,13731,10574,13748,10561,13763,10547,13778,10531,13792,10534,13797,10538,13804,10545,13804,10559,13789,10572,13775,10589,13775,10589,13756,10709,13756,10709,13742,10596,13742,10610,13720,10733,13720,10733,13703xe" filled="t" fillcolor="#202020" stroked="f">
                <v:path arrowok="t"/>
                <v:fill/>
              </v:shape>
              <v:shape style="position:absolute;left:10531;top:13677;width:178;height:204" coordorigin="10531,13677" coordsize="178,204" path="m10709,13756l10692,13756,10692,13782,10709,13782,10709,13756xe" filled="t" fillcolor="#202020" stroked="f">
                <v:path arrowok="t"/>
                <v:fill/>
              </v:shape>
              <v:shape style="position:absolute;left:10531;top:13677;width:178;height:204" coordorigin="10531,13677" coordsize="178,204" path="m10610,13677l10608,13686,10603,13696,10601,13703,10618,13703,10622,13696,10627,13682,10610,13677xe" filled="t" fillcolor="#202020" stroked="f">
                <v:path arrowok="t"/>
                <v:fill/>
              </v:shape>
            </v:group>
            <v:group style="position:absolute;left:10742;top:13679;width:197;height:199" coordorigin="10742,13679" coordsize="197,199">
              <v:shape style="position:absolute;left:10742;top:13679;width:197;height:199" coordorigin="10742,13679" coordsize="197,199" path="m10869,13816l10849,13816,10860,13832,10873,13846,10889,13858,10908,13869,10930,13878,10939,13869,10928,13856,10908,13847,10891,13836,10876,13824,10869,13816xe" filled="t" fillcolor="#202020" stroked="f">
                <v:path arrowok="t"/>
                <v:fill/>
              </v:shape>
              <v:shape style="position:absolute;left:10742;top:13679;width:197;height:199" coordorigin="10742,13679" coordsize="197,199" path="m10942,13775l10747,13775,10747,13792,10826,13805,10817,13819,10804,13833,10787,13846,10767,13857,10742,13866,10752,13876,10812,13851,10849,13816,10869,13816,10863,13809,10853,13792,10942,13792,10942,13775xe" filled="t" fillcolor="#202020" stroked="f">
                <v:path arrowok="t"/>
                <v:fill/>
              </v:shape>
              <v:shape style="position:absolute;left:10742;top:13679;width:197;height:199" coordorigin="10742,13679" coordsize="197,199" path="m10850,13737l10834,13737,10834,13775,10850,13775,10850,13737xe" filled="t" fillcolor="#202020" stroked="f">
                <v:path arrowok="t"/>
                <v:fill/>
              </v:shape>
              <v:shape style="position:absolute;left:10742;top:13679;width:197;height:199" coordorigin="10742,13679" coordsize="197,199" path="m10881,13687l10870,13703,10858,13720,10759,13720,10759,13737,10930,13737,10930,13720,10877,13719,10889,13705,10903,13689,10881,13687xe" filled="t" fillcolor="#202020" stroked="f">
                <v:path arrowok="t"/>
                <v:fill/>
              </v:shape>
              <v:shape style="position:absolute;left:10742;top:13679;width:197;height:199" coordorigin="10742,13679" coordsize="197,199" path="m10790,13679l10780,13690,10793,13704,10807,13720,10810,13720,10819,13708,10805,13693,10790,13679xe" filled="t" fillcolor="#202020" stroked="f">
                <v:path arrowok="t"/>
                <v:fill/>
              </v:shape>
            </v:group>
            <v:group style="position:absolute;left:10951;top:13686;width:194;height:194" coordorigin="10951,13686" coordsize="194,194">
              <v:shape style="position:absolute;left:10951;top:13686;width:194;height:194" coordorigin="10951,13686" coordsize="194,194" path="m11117,13770l11098,13770,11098,13854,11093,13859,11052,13859,11054,13864,11054,13876,11107,13876,11117,13869,11117,13770xe" filled="t" fillcolor="#202020" stroked="f">
                <v:path arrowok="t"/>
                <v:fill/>
              </v:shape>
              <v:shape style="position:absolute;left:10951;top:13686;width:194;height:194" coordorigin="10951,13686" coordsize="194,194" path="m11155,13756l11026,13756,11026,13770,11155,13770,11155,13756xe" filled="t" fillcolor="#202020" stroked="f">
                <v:path arrowok="t"/>
                <v:fill/>
              </v:shape>
              <v:shape style="position:absolute;left:10951;top:13686;width:194;height:194" coordorigin="10951,13686" coordsize="194,194" path="m11002,13792l10985,13792,10985,13881,11002,13881,11002,13792xe" filled="t" fillcolor="#202020" stroked="f">
                <v:path arrowok="t"/>
                <v:fill/>
              </v:shape>
              <v:shape style="position:absolute;left:10951;top:13686;width:194;height:194" coordorigin="10951,13686" coordsize="194,194" path="m11023,13737l11002,13742,10990,13760,10978,13776,10965,13790,10951,13802,10954,13806,10956,13814,10958,13818,10968,13811,10975,13802,10985,13792,11002,13792,11003,13771,11023,13737xe" filled="t" fillcolor="#202020" stroked="f">
                <v:path arrowok="t"/>
                <v:fill/>
              </v:shape>
              <v:shape style="position:absolute;left:10951;top:13686;width:194;height:194" coordorigin="10951,13686" coordsize="194,194" path="m11021,13686l10996,13694,10983,13709,10969,13723,10954,13737,10958,13746,10969,13747,10983,13733,10997,13718,11009,13702,11021,13686xe" filled="t" fillcolor="#202020" stroked="f">
                <v:path arrowok="t"/>
                <v:fill/>
              </v:shape>
              <v:shape style="position:absolute;left:10951;top:13686;width:194;height:194" coordorigin="10951,13686" coordsize="194,194" path="m11146,13694l11038,13694,11038,13710,11146,13710,11146,136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96.980011pt;margin-top:719.460022pt;width:247.017857pt;height:11.25pt;mso-position-horizontal-relative:page;mso-position-vertical-relative:page;z-index:-4643" type="#_x0000_t75">
            <v:imagedata r:id="rId136" o:title=""/>
          </v:shape>
        </w:pict>
      </w:r>
      <w:r>
        <w:rPr/>
        <w:pict>
          <v:group style="position:absolute;margin-left:549.840027pt;margin-top:720.080017pt;width:10.08pt;height:10.08pt;mso-position-horizontal-relative:page;mso-position-vertical-relative:page;z-index:-4642" coordorigin="10997,14402" coordsize="202,202">
            <v:shape style="position:absolute;left:10997;top:14402;width:202;height:202" coordorigin="10997,14402" coordsize="202,202" path="m11182,14514l11076,14514,11076,14603,11093,14603,11093,14589,11182,14589,11182,14574,11093,14574,11093,14529,11182,14529,11182,14514xe" filled="t" fillcolor="#202020" stroked="f">
              <v:path arrowok="t"/>
              <v:fill/>
            </v:shape>
            <v:shape style="position:absolute;left:10997;top:14402;width:202;height:202" coordorigin="10997,14402" coordsize="202,202" path="m11182,14589l11165,14589,11165,14601,11182,14601,11182,14589xe" filled="t" fillcolor="#202020" stroked="f">
              <v:path arrowok="t"/>
              <v:fill/>
            </v:shape>
            <v:shape style="position:absolute;left:10997;top:14402;width:202;height:202" coordorigin="10997,14402" coordsize="202,202" path="m11182,14529l11165,14529,11165,14574,11182,14574,11182,14529xe" filled="t" fillcolor="#202020" stroked="f">
              <v:path arrowok="t"/>
              <v:fill/>
            </v:shape>
            <v:shape style="position:absolute;left:10997;top:14402;width:202;height:202" coordorigin="10997,14402" coordsize="202,202" path="m11052,14406l11025,14424,11015,14443,11006,14459,10997,14471,11002,14483,11023,14483,11023,14495,11011,14512,11002,14524,11020,14536,11040,14534,11062,14534,11062,14529,11064,14524,11061,14522,11021,14522,11025,14517,11035,14503,11045,14487,11056,14469,11023,14469,11021,14460,11031,14444,11041,14426,11052,14406xe" filled="t" fillcolor="#202020" stroked="f">
              <v:path arrowok="t"/>
              <v:fill/>
            </v:shape>
            <v:shape style="position:absolute;left:10997;top:14402;width:202;height:202" coordorigin="10997,14402" coordsize="202,202" path="m11058,14520l11031,14521,11021,14522,11061,14522,11058,14520xe" filled="t" fillcolor="#202020" stroked="f">
              <v:path arrowok="t"/>
              <v:fill/>
            </v:shape>
            <v:shape style="position:absolute;left:10997;top:14402;width:202;height:202" coordorigin="10997,14402" coordsize="202,202" path="m11174,14476l11083,14476,11083,14490,11174,14490,11174,14476xe" filled="t" fillcolor="#202020" stroked="f">
              <v:path arrowok="t"/>
              <v:fill/>
            </v:shape>
            <v:shape style="position:absolute;left:10997;top:14402;width:202;height:202" coordorigin="10997,14402" coordsize="202,202" path="m11141,14402l11113,14418,11101,14434,11088,14449,11073,14463,11057,14476,11064,14481,11066,14486,11074,14484,11090,14470,11119,14442,11133,14430,11153,14430,11148,14424,11136,14409,11141,14402xe" filled="t" fillcolor="#202020" stroked="f">
              <v:path arrowok="t"/>
              <v:fill/>
            </v:shape>
            <v:shape style="position:absolute;left:10997;top:14402;width:202;height:202" coordorigin="10997,14402" coordsize="202,202" path="m11153,14430l11133,14430,11145,14445,11158,14459,11174,14473,11191,14486,11194,14481,11198,14476,11191,14466,11175,14453,11161,14439,11153,14430xe" filled="t" fillcolor="#202020" stroked="f">
              <v:path arrowok="t"/>
              <v:fill/>
            </v:shape>
            <v:shape style="position:absolute;left:10997;top:14402;width:202;height:202" coordorigin="10997,14402" coordsize="202,202" path="m11054,14442l11050,14452,11042,14462,11038,14469,11056,14469,11069,14447,11054,14442xe" filled="t" fillcolor="#202020" stroked="f">
              <v:path arrowok="t"/>
              <v:fill/>
            </v:shape>
            <v:shape style="position:absolute;left:10997;top:14402;width:202;height:202" coordorigin="10997,14402" coordsize="202,202" path="m11056,14557l11038,14561,11018,14566,10997,14570,11006,14583,11022,14580,11042,14575,11066,14570,11066,14560,11056,14557xe" filled="t" fillcolor="#20202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51.860001pt;margin-top:737.340027pt;width:87.694346pt;height:11.25pt;mso-position-horizontal-relative:page;mso-position-vertical-relative:page;z-index:-4641" type="#_x0000_t75">
            <v:imagedata r:id="rId137" o:title=""/>
          </v:shape>
        </w:pict>
      </w:r>
      <w:r>
        <w:rPr/>
        <w:pict>
          <v:group style="position:absolute;margin-left:149.020004pt;margin-top:769.02002pt;width:44.8pt;height:11.2pt;mso-position-horizontal-relative:page;mso-position-vertical-relative:page;z-index:-4640" coordorigin="2980,15380" coordsize="896,224">
            <v:group style="position:absolute;left:2990;top:15390;width:202;height:197" coordorigin="2990,15390" coordsize="202,197">
              <v:shape style="position:absolute;left:2990;top:15390;width:202;height:197" coordorigin="2990,15390" coordsize="202,197" path="m3192,15573l2990,15573,2990,15587,3192,15587,3192,15573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168,15515l3012,15515,3012,15573,3026,15573,3026,15527,3168,15527,3168,15515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074,15527l3060,15527,3060,15573,3074,15573,3074,15527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120,15527l3106,15527,3106,15573,3120,15573,3120,15527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168,15527l3154,15527,3154,15573,3168,15573,3168,15527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187,15484l2993,15484,2993,15498,3187,15498,3187,15484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098,15465l3082,15465,3082,15484,3098,15484,3098,15465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175,15450l3005,15450,3005,15465,3175,15465,3175,15450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098,15434l3082,15434,3082,15450,3098,15450,3098,15434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185,15419l2995,15419,2995,15434,3185,15434,3185,15419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053,15390l3038,15400,3043,15407,3050,15412,3055,15419,3060,15419,3070,15412,3065,15405,3058,15398,3053,15390xe" filled="t" fillcolor="#202020" stroked="f">
                <v:path arrowok="t"/>
                <v:fill/>
              </v:shape>
              <v:shape style="position:absolute;left:2990;top:15390;width:202;height:197" coordorigin="2990,15390" coordsize="202,197" path="m3127,15390l3122,15400,3108,15419,3127,15419,3132,15412,3144,15400,3127,15390xe" filled="t" fillcolor="#202020" stroked="f">
                <v:path arrowok="t"/>
                <v:fill/>
              </v:shape>
            </v:group>
            <v:group style="position:absolute;left:3199;top:15390;width:182;height:204" coordorigin="3199,15390" coordsize="182,204">
              <v:shape style="position:absolute;left:3199;top:15390;width:182;height:204" coordorigin="3199,15390" coordsize="182,204" path="m3310,15551l3293,15551,3293,15594,3310,15594,3310,15551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401,15537l3199,15537,3199,15551,3401,15551,3401,15537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310,15513l3293,15513,3293,15537,3310,15537,3310,15513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382,15424l3221,15424,3221,15522,3235,15522,3235,15513,3382,15513,3382,15498,3235,15498,3235,15474,3382,15474,3382,15462,3235,15462,3235,15438,3382,15438,3382,15424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382,15513l3365,15513,3365,15522,3382,15522,3382,15513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310,15474l3293,15474,3293,15498,3310,15498,3310,15474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382,15474l3365,15474,3365,15498,3382,15498,3382,15474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310,15438l3293,15438,3293,15462,3310,15462,3310,15438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382,15438l3365,15438,3365,15462,3382,15462,3382,15438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254,15390l3242,15400,3250,15407,3257,15417,3264,15424,3274,15424,3281,15417,3254,15390xe" filled="t" fillcolor="#202020" stroked="f">
                <v:path arrowok="t"/>
                <v:fill/>
              </v:shape>
              <v:shape style="position:absolute;left:3199;top:15390;width:182;height:204" coordorigin="3199,15390" coordsize="182,204" path="m3343,15390l3329,15414,3322,15424,3338,15424,3353,15410,3360,15400,3343,15390xe" filled="t" fillcolor="#202020" stroked="f">
                <v:path arrowok="t"/>
                <v:fill/>
              </v:shape>
            </v:group>
            <v:group style="position:absolute;left:3408;top:15390;width:206;height:204" coordorigin="3408,15390" coordsize="206,204">
              <v:shape style="position:absolute;left:3408;top:15390;width:206;height:204" coordorigin="3408,15390" coordsize="206,204" path="m3455,15477l3437,15477,3437,15594,3451,15594,3455,15477xe" filled="t" fillcolor="#202020" stroked="f">
                <v:path arrowok="t"/>
                <v:fill/>
              </v:shape>
              <v:shape style="position:absolute;left:3408;top:15390;width:206;height:204" coordorigin="3408,15390" coordsize="206,204" path="m3598,15462l3573,15477,3567,15499,3561,15520,3555,15538,3550,15554,3545,15568,3466,15568,3466,15585,3614,15585,3614,15568,3567,15554,3574,15532,3581,15510,3587,15491,3592,15476,3598,15462xe" filled="t" fillcolor="#202020" stroked="f">
                <v:path arrowok="t"/>
                <v:fill/>
              </v:shape>
              <v:shape style="position:absolute;left:3408;top:15390;width:206;height:204" coordorigin="3408,15390" coordsize="206,204" path="m3497,15458l3485,15476,3491,15494,3497,15513,3503,15533,3509,15554,3521,15532,3515,15510,3509,15491,3503,15474,3497,15458xe" filled="t" fillcolor="#202020" stroked="f">
                <v:path arrowok="t"/>
                <v:fill/>
              </v:shape>
              <v:shape style="position:absolute;left:3408;top:15390;width:206;height:204" coordorigin="3408,15390" coordsize="206,204" path="m3470,15395l3451,15401,3445,15421,3437,15439,3428,15458,3418,15475,3408,15491,3413,15498,3415,15506,3415,15510,3422,15501,3437,15477,3455,15477,3457,15433,3464,15415,3470,15395xe" filled="t" fillcolor="#202020" stroked="f">
                <v:path arrowok="t"/>
                <v:fill/>
              </v:shape>
              <v:shape style="position:absolute;left:3408;top:15390;width:206;height:204" coordorigin="3408,15390" coordsize="206,204" path="m3610,15429l3468,15429,3468,15446,3610,15446,3610,15429xe" filled="t" fillcolor="#202020" stroked="f">
                <v:path arrowok="t"/>
                <v:fill/>
              </v:shape>
              <v:shape style="position:absolute;left:3408;top:15390;width:206;height:204" coordorigin="3408,15390" coordsize="206,204" path="m3535,15390l3521,15400,3535,15419,3540,15429,3542,15429,3557,15419,3547,15407,3540,15398,3535,15390xe" filled="t" fillcolor="#202020" stroked="f">
                <v:path arrowok="t"/>
                <v:fill/>
              </v:shape>
            </v:group>
            <v:group style="position:absolute;left:3622;top:15390;width:202;height:204" coordorigin="3622,15390" coordsize="202,204">
              <v:shape style="position:absolute;left:3622;top:15390;width:202;height:204" coordorigin="3622,15390" coordsize="202,204" path="m3732,15568l3715,15568,3715,15594,3732,15594,3732,15568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823,15554l3622,15554,3622,15568,3823,15568,3823,15554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732,15537l3715,15537,3715,15554,3732,15554,3732,15537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797,15470l3648,15470,3648,15544,3662,15544,3662,15537,3797,15537,3797,15525,3662,15525,3662,15510,3797,15510,3797,15498,3662,15498,3662,15482,3797,15482,3797,15470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797,15537l3782,15537,3782,15544,3797,15544,3797,15537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797,15510l3782,15510,3782,15525,3797,15525,3797,15510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797,15482l3782,15482,3782,15498,3797,15498,3797,15482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823,15443l3622,15443,3622,15455,3823,15455,3823,15443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679,15422l3677,15422,3665,15429,3670,15434,3674,15443,3694,15443,3689,15438,3684,15431,3679,15422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766,15422l3763,15422,3749,15443,3768,15443,3773,15434,3778,15426,3766,15422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816,15410l3629,15410,3629,15422,3816,15422,3816,15410xe" filled="t" fillcolor="#202020" stroked="f">
                <v:path arrowok="t"/>
                <v:fill/>
              </v:shape>
              <v:shape style="position:absolute;left:3622;top:15390;width:202;height:204" coordorigin="3622,15390" coordsize="202,204" path="m3722,15390l3706,15395,3713,15400,3718,15410,3734,15410,3730,15402,3727,15395,3722,15390xe" filled="t" fillcolor="#202020" stroked="f">
                <v:path arrowok="t"/>
                <v:fill/>
              </v:shape>
            </v:group>
            <v:group style="position:absolute;left:3840;top:15450;width:26;height:120" coordorigin="3840,15450" coordsize="26,120">
              <v:shape style="position:absolute;left:3840;top:15450;width:26;height:120" coordorigin="3840,15450" coordsize="26,120" path="m3857,15450l3850,15450,3840,15460,3840,15467,3845,15472,3847,15477,3862,15477,3864,15472,3866,15470,3866,15458,3862,15453,3857,15450xe" filled="t" fillcolor="#202020" stroked="f">
                <v:path arrowok="t"/>
                <v:fill/>
              </v:shape>
              <v:shape style="position:absolute;left:3840;top:15450;width:26;height:120" coordorigin="3840,15450" coordsize="26,120" path="m3862,15544l3847,15544,3842,15549,3840,15554,3840,15561,3850,15570,3857,15570,3862,15568,3866,15563,3866,15549,3862,155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9.5pt;margin-top:769.02002pt;width:46.24pt;height:11.2pt;mso-position-horizontal-relative:page;mso-position-vertical-relative:page;z-index:-4639" coordorigin="8990,15380" coordsize="925,224">
            <v:group style="position:absolute;left:9000;top:15390;width:202;height:197" coordorigin="9000,15390" coordsize="202,197">
              <v:shape style="position:absolute;left:9000;top:15390;width:202;height:197" coordorigin="9000,15390" coordsize="202,197" path="m9202,15573l9000,15573,9000,15587,9202,15587,9202,15573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178,15515l9022,15515,9022,15573,9036,15573,9036,15527,9178,15527,9178,15515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084,15527l9070,15527,9070,15573,9084,15573,9084,15527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130,15527l9115,15527,9115,15573,9130,15573,9130,15527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178,15527l9163,15527,9163,15573,9178,15573,9178,15527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197,15484l9002,15484,9002,15498,9197,15498,9197,15484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108,15465l9091,15465,9091,15484,9108,15484,9108,15465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185,15450l9014,15450,9014,15465,9185,15465,9185,15450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108,15434l9091,15434,9091,15450,9108,15450,9108,15434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194,15419l9005,15419,9005,15434,9194,15434,9194,15419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062,15390l9048,15400,9053,15407,9060,15412,9065,15419,9070,15419,9079,15412,9074,15405,9067,15398,9062,15390xe" filled="t" fillcolor="#202020" stroked="f">
                <v:path arrowok="t"/>
                <v:fill/>
              </v:shape>
              <v:shape style="position:absolute;left:9000;top:15390;width:202;height:197" coordorigin="9000,15390" coordsize="202,197" path="m9137,15390l9132,15400,9118,15419,9137,15419,9142,15412,9154,15400,9137,15390xe" filled="t" fillcolor="#202020" stroked="f">
                <v:path arrowok="t"/>
                <v:fill/>
              </v:shape>
            </v:group>
            <v:group style="position:absolute;left:9209;top:15390;width:185;height:204" coordorigin="9209,15390" coordsize="185,204">
              <v:shape style="position:absolute;left:9209;top:15390;width:185;height:204" coordorigin="9209,15390" coordsize="185,204" path="m9319,15551l9302,15551,9302,15594,9319,15594,9319,15551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413,15537l9209,15537,9209,15551,9413,15551,9413,15537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319,15513l9302,15513,9302,15537,9319,15537,9319,15513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394,15424l9230,15424,9230,15522,9245,15522,9245,15513,9394,15513,9394,15498,9245,15498,9245,15474,9394,15474,9394,15462,9245,15462,9245,15438,9394,15438,9394,15424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394,15513l9377,15513,9377,15522,9394,15522,9394,15513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319,15474l9302,15474,9302,15498,9319,15498,9319,15474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394,15474l9377,15474,9377,15498,9394,15498,9394,15474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319,15438l9302,15438,9302,15462,9319,15462,9319,15438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394,15438l9377,15438,9377,15462,9394,15462,9394,15438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264,15390l9252,15400,9259,15407,9266,15417,9274,15424,9283,15424,9290,15417,9264,15390xe" filled="t" fillcolor="#202020" stroked="f">
                <v:path arrowok="t"/>
                <v:fill/>
              </v:shape>
              <v:shape style="position:absolute;left:9209;top:15390;width:185;height:204" coordorigin="9209,15390" coordsize="185,204" path="m9353,15390l9338,15414,9331,15424,9348,15424,9355,15417,9365,15410,9372,15400,9353,15390xe" filled="t" fillcolor="#202020" stroked="f">
                <v:path arrowok="t"/>
                <v:fill/>
              </v:shape>
            </v:group>
            <v:group style="position:absolute;left:9420;top:15390;width:206;height:204" coordorigin="9420,15390" coordsize="206,204">
              <v:shape style="position:absolute;left:9420;top:15390;width:206;height:204" coordorigin="9420,15390" coordsize="206,204" path="m9467,15477l9449,15477,9449,15594,9463,15594,9467,15477xe" filled="t" fillcolor="#202020" stroked="f">
                <v:path arrowok="t"/>
                <v:fill/>
              </v:shape>
              <v:shape style="position:absolute;left:9420;top:15390;width:206;height:204" coordorigin="9420,15390" coordsize="206,204" path="m9610,15462l9585,15477,9579,15499,9573,15520,9567,15538,9562,15554,9557,15568,9478,15568,9478,15585,9626,15585,9626,15568,9579,15554,9586,15532,9593,15510,9599,15491,9604,15476,9610,15462xe" filled="t" fillcolor="#202020" stroked="f">
                <v:path arrowok="t"/>
                <v:fill/>
              </v:shape>
              <v:shape style="position:absolute;left:9420;top:15390;width:206;height:204" coordorigin="9420,15390" coordsize="206,204" path="m9509,15458l9497,15476,9503,15494,9509,15513,9515,15533,9521,15554,9533,15532,9527,15510,9521,15491,9515,15474,9509,15458xe" filled="t" fillcolor="#202020" stroked="f">
                <v:path arrowok="t"/>
                <v:fill/>
              </v:shape>
              <v:shape style="position:absolute;left:9420;top:15390;width:206;height:204" coordorigin="9420,15390" coordsize="206,204" path="m9482,15395l9463,15401,9457,15421,9449,15439,9440,15458,9430,15475,9420,15491,9425,15498,9427,15506,9427,15510,9434,15501,9449,15477,9467,15477,9469,15433,9476,15415,9482,15395xe" filled="t" fillcolor="#202020" stroked="f">
                <v:path arrowok="t"/>
                <v:fill/>
              </v:shape>
              <v:shape style="position:absolute;left:9420;top:15390;width:206;height:204" coordorigin="9420,15390" coordsize="206,204" path="m9622,15429l9480,15429,9480,15446,9622,15446,9622,15429xe" filled="t" fillcolor="#202020" stroked="f">
                <v:path arrowok="t"/>
                <v:fill/>
              </v:shape>
              <v:shape style="position:absolute;left:9420;top:15390;width:206;height:204" coordorigin="9420,15390" coordsize="206,204" path="m9547,15390l9533,15400,9547,15419,9552,15429,9554,15429,9569,15419,9559,15407,9552,15398,9547,15390xe" filled="t" fillcolor="#202020" stroked="f">
                <v:path arrowok="t"/>
                <v:fill/>
              </v:shape>
            </v:group>
            <v:group style="position:absolute;left:9634;top:15390;width:199;height:204" coordorigin="9634,15390" coordsize="199,204">
              <v:shape style="position:absolute;left:9634;top:15390;width:199;height:204" coordorigin="9634,15390" coordsize="199,204" path="m9742,15568l9725,15568,9725,15594,9742,15594,9742,15568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833,15554l9634,15554,9634,15568,9833,15568,9833,15554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742,15537l9725,15537,9725,15554,9742,15554,9742,15537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806,15470l9660,15470,9660,15544,9674,15544,9674,15537,9806,15537,9806,15525,9674,15525,9674,15510,9806,15510,9806,15498,9674,15498,9674,15482,9806,15482,9806,15470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806,15537l9792,15537,9792,15544,9806,15544,9806,15537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806,15510l9792,15510,9792,15525,9806,15525,9806,15510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806,15482l9792,15482,9792,15498,9806,15498,9806,15482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833,15443l9634,15443,9634,15455,9833,15455,9833,15443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691,15422l9689,15422,9677,15429,9682,15434,9686,15443,9706,15443,9701,15438,9696,15431,9691,15422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775,15422l9773,15422,9758,15443,9778,15443,9782,15434,9787,15426,9775,15422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826,15410l9641,15410,9641,15422,9826,15422,9826,15410xe" filled="t" fillcolor="#202020" stroked="f">
                <v:path arrowok="t"/>
                <v:fill/>
              </v:shape>
              <v:shape style="position:absolute;left:9634;top:15390;width:199;height:204" coordorigin="9634,15390" coordsize="199,204" path="m9732,15390l9718,15395,9722,15400,9727,15410,9744,15410,9739,15402,9737,15395,9732,15390xe" filled="t" fillcolor="#202020" stroked="f">
                <v:path arrowok="t"/>
                <v:fill/>
              </v:shape>
            </v:group>
            <v:group style="position:absolute;left:9878;top:15450;width:26;height:120" coordorigin="9878,15450" coordsize="26,120">
              <v:shape style="position:absolute;left:9878;top:15450;width:26;height:120" coordorigin="9878,15450" coordsize="26,120" path="m9895,15450l9888,15450,9883,15453,9878,15458,9878,15470,9883,15474,9888,15477,9895,15477,9905,15467,9905,15460,9895,15450xe" filled="t" fillcolor="#202020" stroked="f">
                <v:path arrowok="t"/>
                <v:fill/>
              </v:shape>
              <v:shape style="position:absolute;left:9878;top:15450;width:26;height:120" coordorigin="9878,15450" coordsize="26,120" path="m9898,15544l9883,15544,9878,15549,9878,15563,9883,15568,9888,15570,9895,15570,9905,15561,9905,15554,9902,15549,9898,15544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88" w:hRule="exact"/>
        </w:trPr>
        <w:tc>
          <w:tcPr>
            <w:tcW w:w="2690" w:type="dxa"/>
            <w:vMerge w:val="restart"/>
            <w:tcBorders>
              <w:top w:val="nil" w:sz="6" w:space="0" w:color="auto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57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7.235467pt;height:71.625pt;mso-position-horizontal-relative:char;mso-position-vertical-relative:line" type="#_x0000_t75">
                  <v:imagedata r:id="rId13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55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6.679569pt;height:86.625pt;mso-position-horizontal-relative:char;mso-position-vertical-relative:line" type="#_x0000_t75">
                  <v:imagedata r:id="rId13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88" w:type="dxa"/>
            <w:vMerge w:val="restart"/>
            <w:tcBorders>
              <w:top w:val="nil" w:sz="6" w:space="0" w:color="auto"/>
              <w:left w:val="single" w:sz="8" w:space="0" w:color="202020"/>
              <w:right w:val="single" w:sz="8" w:space="0" w:color="202020"/>
            </w:tcBorders>
          </w:tcPr>
          <w:p>
            <w:pPr>
              <w:spacing w:before="55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730565pt;height:11.25pt;mso-position-horizontal-relative:char;mso-position-vertical-relative:line" type="#_x0000_t75">
                  <v:imagedata r:id="rId1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34" w:hRule="exact"/>
        </w:trPr>
        <w:tc>
          <w:tcPr>
            <w:tcW w:w="269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88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534" w:hRule="exact"/>
        </w:trPr>
        <w:tc>
          <w:tcPr>
            <w:tcW w:w="269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5.026786pt;height:11.25pt;mso-position-horizontal-relative:char;mso-position-vertical-relative:line" type="#_x0000_t75">
                  <v:imagedata r:id="rId1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6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69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8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6" w:hRule="exact"/>
        </w:trPr>
        <w:tc>
          <w:tcPr>
            <w:tcW w:w="269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5.954276pt;height:11.3925pt;mso-position-horizontal-relative:char;mso-position-vertical-relative:line" type="#_x0000_t75">
                  <v:imagedata r:id="rId1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3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69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8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269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5.182085pt;height:11.3925pt;mso-position-horizontal-relative:char;mso-position-vertical-relative:line" type="#_x0000_t75">
                  <v:imagedata r:id="rId14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806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2268" w:hRule="exact"/>
        </w:trPr>
        <w:tc>
          <w:tcPr>
            <w:tcW w:w="269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3.657244pt;height:11.25pt;mso-position-horizontal-relative:char;mso-position-vertical-relative:line" type="#_x0000_t75">
                  <v:imagedata r:id="rId14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06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5.222562pt;height:101.25pt;mso-position-horizontal-relative:char;mso-position-vertical-relative:line" type="#_x0000_t75">
                  <v:imagedata r:id="rId14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68" w:hRule="exact"/>
        </w:trPr>
        <w:tc>
          <w:tcPr>
            <w:tcW w:w="2690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6.71875pt;height:11.25pt;mso-position-horizontal-relative:char;mso-position-vertical-relative:line" type="#_x0000_t75">
                  <v:imagedata r:id="rId14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59.238314pt;height:11.25pt;mso-position-horizontal-relative:char;mso-position-vertical-relative:line" type="#_x0000_t75">
                  <v:imagedata r:id="rId14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8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269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53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745536pt;height:11.25pt;mso-position-horizontal-relative:char;mso-position-vertical-relative:line" type="#_x0000_t75">
                  <v:imagedata r:id="rId14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8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570" w:hRule="exact"/>
        </w:trPr>
        <w:tc>
          <w:tcPr>
            <w:tcW w:w="269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3.827607pt;height:11.0925pt;mso-position-horizontal-relative:char;mso-position-vertical-relative:line" type="#_x0000_t75">
                  <v:imagedata r:id="rId14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069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6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59.839286pt;height:11.25pt;mso-position-horizontal-relative:char;mso-position-vertical-relative:line" type="#_x0000_t75">
                  <v:imagedata r:id="rId15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50.543286pt;height:11.25pt;mso-position-horizontal-relative:char;mso-position-vertical-relative:line" type="#_x0000_t75">
                  <v:imagedata r:id="rId15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0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8.683746pt;height:11.25pt;mso-position-horizontal-relative:char;mso-position-vertical-relative:line" type="#_x0000_t75">
                  <v:imagedata r:id="rId15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5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53.201269pt;height:11.25pt;mso-position-horizontal-relative:char;mso-position-vertical-relative:line" type="#_x0000_t75">
                  <v:imagedata r:id="rId15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8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75.29208pt;height:11.0925pt;mso-position-horizontal-relative:char;mso-position-vertical-relative:line" type="#_x0000_t75">
                  <v:imagedata r:id="rId15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11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92.164311pt;height:11.25pt;mso-position-horizontal-relative:char;mso-position-vertical-relative:line" type="#_x0000_t75">
                  <v:imagedata r:id="rId15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2.655400pt;height:11.25pt;mso-position-horizontal-relative:char;mso-position-vertical-relative:line" type="#_x0000_t75">
                  <v:imagedata r:id="rId15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6.227679pt;height:11.25pt;mso-position-horizontal-relative:char;mso-position-vertical-relative:line" type="#_x0000_t75">
                  <v:imagedata r:id="rId15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4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46.46756pt;height:11.475pt;mso-position-horizontal-relative:char;mso-position-vertical-relative:line" type="#_x0000_t75">
                  <v:imagedata r:id="rId15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4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94.487633pt;height:11.25pt;mso-position-horizontal-relative:char;mso-position-vertical-relative:line" type="#_x0000_t75">
                  <v:imagedata r:id="rId15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9.553887pt;height:11.25pt;mso-position-horizontal-relative:char;mso-position-vertical-relative:line" type="#_x0000_t75">
                  <v:imagedata r:id="rId16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36.828622pt;height:11.25pt;mso-position-horizontal-relative:char;mso-position-vertical-relative:line" type="#_x0000_t75">
                  <v:imagedata r:id="rId16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8.189046pt;height:11.25pt;mso-position-horizontal-relative:char;mso-position-vertical-relative:line" type="#_x0000_t75">
                  <v:imagedata r:id="rId16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8.069788pt;height:11.25pt;mso-position-horizontal-relative:char;mso-position-vertical-relative:line" type="#_x0000_t75">
                  <v:imagedata r:id="rId16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8.147321pt;height:11.25pt;mso-position-horizontal-relative:char;mso-position-vertical-relative:line" type="#_x0000_t75">
                  <v:imagedata r:id="rId16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</w:tc>
      </w:tr>
      <w:tr>
        <w:trPr>
          <w:trHeight w:val="1051" w:hRule="exact"/>
        </w:trPr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9.939638pt;height:11.3925pt;mso-position-horizontal-relative:char;mso-position-vertical-relative:line" type="#_x0000_t75">
                  <v:imagedata r:id="rId16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378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1.580998pt;height:11.3925pt;mso-position-horizontal-relative:char;mso-position-vertical-relative:line" type="#_x0000_t75">
                  <v:imagedata r:id="rId16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282" w:footer="268" w:top="480" w:bottom="460" w:left="400" w:right="400"/>
        </w:sectPr>
      </w:pPr>
    </w:p>
    <w:p>
      <w:pPr>
        <w:spacing w:before="14" w:after="0" w:line="240" w:lineRule="exact"/>
        <w:jc w:val="left"/>
        <w:rPr>
          <w:sz w:val="24"/>
          <w:szCs w:val="24"/>
        </w:rPr>
      </w:pPr>
      <w:r>
        <w:rPr/>
        <w:pict>
          <v:group style="position:absolute;margin-left:52.890358pt;margin-top:36.779999pt;width:14.569641pt;height:10.936506pt;mso-position-horizontal-relative:page;mso-position-vertical-relative:page;z-index:-4638" coordorigin="1058,736" coordsize="291,219">
            <v:group style="position:absolute;left:1068;top:746;width:202;height:199" coordorigin="1068,746" coordsize="202,199">
              <v:shape style="position:absolute;left:1068;top:746;width:202;height:199" coordorigin="1068,746" coordsize="202,199" path="m1270,921l1116,921,1116,935,1270,935,1270,921xe" filled="t" fillcolor="#000000" stroked="f">
                <v:path arrowok="t"/>
                <v:fill/>
              </v:shape>
              <v:shape style="position:absolute;left:1068;top:746;width:202;height:199" coordorigin="1068,746" coordsize="202,199" path="m1202,863l1186,863,1186,921,1202,921,1202,863xe" filled="t" fillcolor="#000000" stroked="f">
                <v:path arrowok="t"/>
                <v:fill/>
              </v:shape>
              <v:shape style="position:absolute;left:1068;top:746;width:202;height:199" coordorigin="1068,746" coordsize="202,199" path="m1255,846l1130,846,1130,863,1255,863,1255,846xe" filled="t" fillcolor="#000000" stroked="f">
                <v:path arrowok="t"/>
                <v:fill/>
              </v:shape>
              <v:shape style="position:absolute;left:1068;top:746;width:202;height:199" coordorigin="1068,746" coordsize="202,199" path="m1202,798l1186,798,1186,846,1202,846,1202,798xe" filled="t" fillcolor="#000000" stroked="f">
                <v:path arrowok="t"/>
                <v:fill/>
              </v:shape>
              <v:shape style="position:absolute;left:1068;top:746;width:202;height:199" coordorigin="1068,746" coordsize="202,199" path="m1262,782l1126,782,1126,798,1262,798,1262,782xe" filled="t" fillcolor="#000000" stroked="f">
                <v:path arrowok="t"/>
                <v:fill/>
              </v:shape>
              <v:shape style="position:absolute;left:1068;top:746;width:202;height:199" coordorigin="1068,746" coordsize="202,199" path="m1186,746l1171,753,1186,772,1190,782,1193,782,1207,774,1202,765,1195,755,1186,746xe" filled="t" fillcolor="#000000" stroked="f">
                <v:path arrowok="t"/>
                <v:fill/>
              </v:shape>
              <v:shape style="position:absolute;left:1068;top:746;width:202;height:199" coordorigin="1068,746" coordsize="202,199" path="m1094,861l1087,886,1081,906,1074,924,1068,940,1088,944,1093,924,1099,904,1105,886,1111,868,1104,866,1094,861xe" filled="t" fillcolor="#000000" stroked="f">
                <v:path arrowok="t"/>
                <v:fill/>
              </v:shape>
              <v:shape style="position:absolute;left:1068;top:746;width:202;height:199" coordorigin="1068,746" coordsize="202,199" path="m1082,750l1078,765,1106,791,1111,789,1114,784,1114,775,1100,763,1082,750xe" filled="t" fillcolor="#000000" stroked="f">
                <v:path arrowok="t"/>
                <v:fill/>
              </v:shape>
              <v:shape style="position:absolute;left:1068;top:746;width:202;height:199" coordorigin="1068,746" coordsize="202,199" path="m1075,803l1068,817,1081,827,1099,844,1106,837,1107,826,1090,813,1075,803xe" filled="t" fillcolor="#000000" stroked="f">
                <v:path arrowok="t"/>
                <v:fill/>
              </v:shape>
            </v:group>
            <v:group style="position:absolute;left:1313;top:806;width:26;height:118" coordorigin="1313,806" coordsize="26,118">
              <v:shape style="position:absolute;left:1313;top:806;width:26;height:118" coordorigin="1313,806" coordsize="26,118" path="m1332,806l1318,806,1315,808,1313,813,1313,825,1318,830,1322,832,1330,832,1339,822,1339,815,1337,813,1334,808,1332,806xe" filled="t" fillcolor="#000000" stroked="f">
                <v:path arrowok="t"/>
                <v:fill/>
              </v:shape>
              <v:shape style="position:absolute;left:1313;top:806;width:26;height:118" coordorigin="1313,806" coordsize="26,118" path="m1330,897l1322,897,1318,899,1313,904,1313,918,1318,923,1332,923,1337,918,1339,914,1339,906,1330,89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4.739998pt;margin-top:36.779999pt;width:85.0pt;height:11.2pt;mso-position-horizontal-relative:page;mso-position-vertical-relative:page;z-index:-4637" coordorigin="1495,736" coordsize="1700,224">
            <v:group style="position:absolute;left:1505;top:760;width:55;height:161" coordorigin="1505,760" coordsize="55,161">
              <v:shape style="position:absolute;left:1505;top:760;width:55;height:161" coordorigin="1505,760" coordsize="55,161" path="m1560,786l1541,786,1541,921,1560,921,1560,786xe" filled="t" fillcolor="#000000" stroked="f">
                <v:path arrowok="t"/>
                <v:fill/>
              </v:shape>
              <v:shape style="position:absolute;left:1505;top:760;width:55;height:161" coordorigin="1505,760" coordsize="55,161" path="m1560,760l1553,760,1548,762,1541,767,1531,774,1522,779,1512,782,1505,784,1505,803,1512,803,1526,796,1534,791,1538,789,1541,786,1560,786,1560,760xe" filled="t" fillcolor="#000000" stroked="f">
                <v:path arrowok="t"/>
                <v:fill/>
              </v:shape>
            </v:group>
            <v:group style="position:absolute;left:1615;top:897;width:26;height:26" coordorigin="1615,897" coordsize="26,26">
              <v:shape style="position:absolute;left:1615;top:897;width:26;height:26" coordorigin="1615,897" coordsize="26,26" path="m1632,897l1625,897,1622,899,1618,902,1615,904,1615,918,1618,921,1622,923,1634,923,1639,918,1642,914,1642,906,1632,897xe" filled="t" fillcolor="#000000" stroked="f">
                <v:path arrowok="t"/>
                <v:fill/>
              </v:shape>
            </v:group>
            <v:group style="position:absolute;left:1651;top:746;width:197;height:204" coordorigin="1651,746" coordsize="197,204">
              <v:shape style="position:absolute;left:1651;top:746;width:197;height:204" coordorigin="1651,746" coordsize="197,204" path="m1809,916l1770,916,1788,924,1843,950,1837,928,1818,920,1809,916xe" filled="t" fillcolor="#000000" stroked="f">
                <v:path arrowok="t"/>
                <v:fill/>
              </v:shape>
              <v:shape style="position:absolute;left:1651;top:746;width:197;height:204" coordorigin="1651,746" coordsize="197,204" path="m1781,801l1764,820,1762,843,1760,861,1757,875,1654,875,1654,890,1746,894,1734,904,1719,913,1700,922,1677,929,1651,935,1656,940,1658,945,1677,946,1697,940,1716,934,1752,921,1770,916,1809,916,1764,897,1766,894,1766,892,1769,890,1855,890,1855,875,1776,865,1779,848,1780,826,1781,801xe" filled="t" fillcolor="#000000" stroked="f">
                <v:path arrowok="t"/>
                <v:fill/>
              </v:shape>
              <v:shape style="position:absolute;left:1651;top:746;width:197;height:204" coordorigin="1651,746" coordsize="197,204" path="m1685,832l1685,848,1703,858,1718,868,1721,850,1685,832xe" filled="t" fillcolor="#000000" stroked="f">
                <v:path arrowok="t"/>
                <v:fill/>
              </v:shape>
              <v:shape style="position:absolute;left:1651;top:746;width:197;height:204" coordorigin="1651,746" coordsize="197,204" path="m1702,801l1703,817,1720,827,1738,837,1738,819,1721,810,1702,801xe" filled="t" fillcolor="#000000" stroked="f">
                <v:path arrowok="t"/>
                <v:fill/>
              </v:shape>
              <v:shape style="position:absolute;left:1651;top:746;width:197;height:204" coordorigin="1651,746" coordsize="197,204" path="m1848,777l1658,777,1658,813,1675,813,1675,791,1848,791,1848,777xe" filled="t" fillcolor="#000000" stroked="f">
                <v:path arrowok="t"/>
                <v:fill/>
              </v:shape>
              <v:shape style="position:absolute;left:1651;top:746;width:197;height:204" coordorigin="1651,746" coordsize="197,204" path="m1848,791l1834,791,1834,813,1848,813,1848,791xe" filled="t" fillcolor="#000000" stroked="f">
                <v:path arrowok="t"/>
                <v:fill/>
              </v:shape>
              <v:shape style="position:absolute;left:1651;top:746;width:197;height:204" coordorigin="1651,746" coordsize="197,204" path="m1754,746l1740,755,1750,770,1752,777,1759,777,1771,770,1764,760,1754,746xe" filled="t" fillcolor="#000000" stroked="f">
                <v:path arrowok="t"/>
                <v:fill/>
              </v:shape>
            </v:group>
            <v:group style="position:absolute;left:1862;top:755;width:206;height:192" coordorigin="1862,755" coordsize="206,192">
              <v:shape style="position:absolute;left:1862;top:755;width:206;height:192" coordorigin="1862,755" coordsize="206,192" path="m1914,861l1896,861,1896,947,1913,947,1914,861xe" filled="t" fillcolor="#000000" stroked="f">
                <v:path arrowok="t"/>
                <v:fill/>
              </v:shape>
              <v:shape style="position:absolute;left:1862;top:755;width:206;height:192" coordorigin="1862,755" coordsize="206,192" path="m1963,926l1966,933,1966,940,1968,945,2018,945,2028,935,2028,928,1975,928,1963,926xe" filled="t" fillcolor="#000000" stroked="f">
                <v:path arrowok="t"/>
                <v:fill/>
              </v:shape>
              <v:shape style="position:absolute;left:1862;top:755;width:206;height:192" coordorigin="1862,755" coordsize="206,192" path="m2028,839l2011,839,2011,923,2006,928,2028,928,2028,839xe" filled="t" fillcolor="#000000" stroked="f">
                <v:path arrowok="t"/>
                <v:fill/>
              </v:shape>
              <v:shape style="position:absolute;left:1862;top:755;width:206;height:192" coordorigin="1862,755" coordsize="206,192" path="m1937,806l1913,811,1901,828,1888,844,1876,858,1862,870,1867,875,1870,880,1870,887,1879,878,1889,870,1896,861,1914,861,1914,838,1926,823,1937,806xe" filled="t" fillcolor="#000000" stroked="f">
                <v:path arrowok="t"/>
                <v:fill/>
              </v:shape>
              <v:shape style="position:absolute;left:1862;top:755;width:206;height:192" coordorigin="1862,755" coordsize="206,192" path="m2069,822l1937,822,1937,839,2069,839,2069,822xe" filled="t" fillcolor="#000000" stroked="f">
                <v:path arrowok="t"/>
                <v:fill/>
              </v:shape>
              <v:shape style="position:absolute;left:1862;top:755;width:206;height:192" coordorigin="1862,755" coordsize="206,192" path="m1932,755l1906,762,1894,777,1880,792,1865,806,1870,815,1879,815,1894,801,1907,786,1920,771,1932,755xe" filled="t" fillcolor="#000000" stroked="f">
                <v:path arrowok="t"/>
                <v:fill/>
              </v:shape>
              <v:shape style="position:absolute;left:1862;top:755;width:206;height:192" coordorigin="1862,755" coordsize="206,192" path="m2057,762l1949,762,1949,777,2057,777,2057,762xe" filled="t" fillcolor="#000000" stroked="f">
                <v:path arrowok="t"/>
                <v:fill/>
              </v:shape>
            </v:group>
            <v:group style="position:absolute;left:2083;top:748;width:192;height:192" coordorigin="2083,748" coordsize="192,192">
              <v:shape style="position:absolute;left:2083;top:748;width:192;height:192" coordorigin="2083,748" coordsize="192,192" path="m2177,890l2160,890,2160,933,2170,940,2258,940,2268,935,2270,926,2182,926,2177,921,2177,890xe" filled="t" fillcolor="#000000" stroked="f">
                <v:path arrowok="t"/>
                <v:fill/>
              </v:shape>
              <v:shape style="position:absolute;left:2083;top:748;width:192;height:192" coordorigin="2083,748" coordsize="192,192" path="m2258,887l2258,899,2256,909,2254,916,2254,923,2246,926,2270,926,2270,921,2273,914,2275,904,2275,894,2268,892,2258,887xe" filled="t" fillcolor="#000000" stroked="f">
                <v:path arrowok="t"/>
                <v:fill/>
              </v:shape>
              <v:shape style="position:absolute;left:2083;top:748;width:192;height:192" coordorigin="2083,748" coordsize="192,192" path="m2251,774l2083,774,2083,904,2100,904,2100,890,2251,890,2251,873,2100,873,2100,839,2251,839,2251,825,2100,825,2100,789,2251,789,2251,774xe" filled="t" fillcolor="#000000" stroked="f">
                <v:path arrowok="t"/>
                <v:fill/>
              </v:shape>
              <v:shape style="position:absolute;left:2083;top:748;width:192;height:192" coordorigin="2083,748" coordsize="192,192" path="m2177,839l2160,839,2160,873,2177,873,2177,839xe" filled="t" fillcolor="#000000" stroked="f">
                <v:path arrowok="t"/>
                <v:fill/>
              </v:shape>
              <v:shape style="position:absolute;left:2083;top:748;width:192;height:192" coordorigin="2083,748" coordsize="192,192" path="m2251,839l2234,839,2234,873,2251,873,2251,839xe" filled="t" fillcolor="#000000" stroked="f">
                <v:path arrowok="t"/>
                <v:fill/>
              </v:shape>
              <v:shape style="position:absolute;left:2083;top:748;width:192;height:192" coordorigin="2083,748" coordsize="192,192" path="m2177,789l2160,789,2160,825,2177,825,2177,789xe" filled="t" fillcolor="#000000" stroked="f">
                <v:path arrowok="t"/>
                <v:fill/>
              </v:shape>
              <v:shape style="position:absolute;left:2083;top:748;width:192;height:192" coordorigin="2083,748" coordsize="192,192" path="m2251,789l2234,789,2234,825,2251,825,2251,789xe" filled="t" fillcolor="#000000" stroked="f">
                <v:path arrowok="t"/>
                <v:fill/>
              </v:shape>
              <v:shape style="position:absolute;left:2083;top:748;width:192;height:192" coordorigin="2083,748" coordsize="192,192" path="m2177,748l2160,748,2160,774,2177,774,2177,748xe" filled="t" fillcolor="#000000" stroked="f">
                <v:path arrowok="t"/>
                <v:fill/>
              </v:shape>
            </v:group>
            <v:group style="position:absolute;left:2285;top:758;width:182;height:190" coordorigin="2285,758" coordsize="182,190">
              <v:shape style="position:absolute;left:2285;top:758;width:182;height:190" coordorigin="2285,758" coordsize="182,190" path="m2345,928l2333,928,2335,935,2335,947,2370,947,2391,940,2394,930,2354,930,2345,928xe" filled="t" fillcolor="#000000" stroked="f">
                <v:path arrowok="t"/>
                <v:fill/>
              </v:shape>
              <v:shape style="position:absolute;left:2285;top:758;width:182;height:190" coordorigin="2285,758" coordsize="182,190" path="m2398,854l2381,854,2381,926,2376,930,2394,930,2398,918,2398,854xe" filled="t" fillcolor="#000000" stroked="f">
                <v:path arrowok="t"/>
                <v:fill/>
              </v:shape>
              <v:shape style="position:absolute;left:2285;top:758;width:182;height:190" coordorigin="2285,758" coordsize="182,190" path="m2486,839l2285,839,2285,854,2486,854,2486,839xe" filled="t" fillcolor="#000000" stroked="f">
                <v:path arrowok="t"/>
                <v:fill/>
              </v:shape>
              <v:shape style="position:absolute;left:2285;top:758;width:182;height:190" coordorigin="2285,758" coordsize="182,190" path="m2467,758l2306,758,2306,774,2438,774,2381,818,2381,839,2398,839,2398,825,2467,774,2467,758xe" filled="t" fillcolor="#000000" stroked="f">
                <v:path arrowok="t"/>
                <v:fill/>
              </v:shape>
            </v:group>
            <v:group style="position:absolute;left:2494;top:750;width:204;height:197" coordorigin="2494,750" coordsize="204,197">
              <v:shape style="position:absolute;left:2494;top:750;width:204;height:197" coordorigin="2494,750" coordsize="204,197" path="m2630,870l2614,870,2614,947,2630,947,2630,870xe" filled="t" fillcolor="#000000" stroked="f">
                <v:path arrowok="t"/>
                <v:fill/>
              </v:shape>
              <v:shape style="position:absolute;left:2494;top:750;width:204;height:197" coordorigin="2494,750" coordsize="204,197" path="m2534,818l2494,818,2494,832,2520,832,2520,918,2518,923,2513,928,2530,935,2546,924,2562,914,2534,914,2534,818xe" filled="t" fillcolor="#000000" stroked="f">
                <v:path arrowok="t"/>
                <v:fill/>
              </v:shape>
              <v:shape style="position:absolute;left:2494;top:750;width:204;height:197" coordorigin="2494,750" coordsize="204,197" path="m2563,892l2534,914,2562,914,2566,911,2563,906,2563,892xe" filled="t" fillcolor="#000000" stroked="f">
                <v:path arrowok="t"/>
                <v:fill/>
              </v:shape>
              <v:shape style="position:absolute;left:2494;top:750;width:204;height:197" coordorigin="2494,750" coordsize="204,197" path="m2698,854l2549,854,2549,870,2698,870,2698,854xe" filled="t" fillcolor="#000000" stroked="f">
                <v:path arrowok="t"/>
                <v:fill/>
              </v:shape>
              <v:shape style="position:absolute;left:2494;top:750;width:204;height:197" coordorigin="2494,750" coordsize="204,197" path="m2630,774l2614,774,2614,854,2630,854,2630,774xe" filled="t" fillcolor="#000000" stroked="f">
                <v:path arrowok="t"/>
                <v:fill/>
              </v:shape>
              <v:shape style="position:absolute;left:2494;top:750;width:204;height:197" coordorigin="2494,750" coordsize="204,197" path="m2570,789l2558,796,2564,806,2585,842,2593,822,2570,789xe" filled="t" fillcolor="#000000" stroked="f">
                <v:path arrowok="t"/>
                <v:fill/>
              </v:shape>
              <v:shape style="position:absolute;left:2494;top:750;width:204;height:197" coordorigin="2494,750" coordsize="204,197" path="m2688,798l2667,800,2656,817,2645,832,2666,832,2688,798xe" filled="t" fillcolor="#000000" stroked="f">
                <v:path arrowok="t"/>
                <v:fill/>
              </v:shape>
              <v:shape style="position:absolute;left:2494;top:750;width:204;height:197" coordorigin="2494,750" coordsize="204,197" path="m2515,750l2508,765,2521,780,2532,796,2544,781,2532,768,2515,750xe" filled="t" fillcolor="#000000" stroked="f">
                <v:path arrowok="t"/>
                <v:fill/>
              </v:shape>
              <v:shape style="position:absolute;left:2494;top:750;width:204;height:197" coordorigin="2494,750" coordsize="204,197" path="m2686,760l2558,760,2558,774,2686,774,2686,760xe" filled="t" fillcolor="#000000" stroked="f">
                <v:path arrowok="t"/>
                <v:fill/>
              </v:shape>
            </v:group>
            <v:group style="position:absolute;left:2702;top:748;width:204;height:199" coordorigin="2702,748" coordsize="204,199">
              <v:shape style="position:absolute;left:2702;top:748;width:204;height:199" coordorigin="2702,748" coordsize="204,199" path="m2760,830l2750,837,2736,837,2736,947,2750,947,2750,839,2770,839,2760,830xe" filled="t" fillcolor="#000000" stroked="f">
                <v:path arrowok="t"/>
                <v:fill/>
              </v:shape>
              <v:shape style="position:absolute;left:2702;top:748;width:204;height:199" coordorigin="2702,748" coordsize="204,199" path="m2796,928l2796,935,2798,940,2798,945,2842,945,2849,938,2849,930,2806,930,2796,928xe" filled="t" fillcolor="#000000" stroked="f">
                <v:path arrowok="t"/>
                <v:fill/>
              </v:shape>
              <v:shape style="position:absolute;left:2702;top:748;width:204;height:199" coordorigin="2702,748" coordsize="204,199" path="m2849,834l2834,834,2834,926,2830,930,2849,930,2849,834xe" filled="t" fillcolor="#000000" stroked="f">
                <v:path arrowok="t"/>
                <v:fill/>
              </v:shape>
              <v:shape style="position:absolute;left:2702;top:748;width:204;height:199" coordorigin="2702,748" coordsize="204,199" path="m2878,854l2863,861,2869,872,2878,890,2886,908,2894,926,2905,909,2897,891,2888,873,2878,854xe" filled="t" fillcolor="#000000" stroked="f">
                <v:path arrowok="t"/>
                <v:fill/>
              </v:shape>
              <v:shape style="position:absolute;left:2702;top:748;width:204;height:199" coordorigin="2702,748" coordsize="204,199" path="m2796,854l2791,866,2782,886,2773,903,2765,918,2774,923,2785,915,2803,880,2813,861,2796,854xe" filled="t" fillcolor="#000000" stroked="f">
                <v:path arrowok="t"/>
                <v:fill/>
              </v:shape>
              <v:shape style="position:absolute;left:2702;top:748;width:204;height:199" coordorigin="2702,748" coordsize="204,199" path="m2777,789l2705,789,2705,801,2733,801,2729,821,2722,839,2714,857,2702,875,2705,880,2707,887,2710,891,2719,876,2728,858,2736,837,2750,837,2750,801,2777,801,2777,789xe" filled="t" fillcolor="#000000" stroked="f">
                <v:path arrowok="t"/>
                <v:fill/>
              </v:shape>
              <v:shape style="position:absolute;left:2702;top:748;width:204;height:199" coordorigin="2702,748" coordsize="204,199" path="m2770,839l2750,839,2772,861,2782,851,2770,839xe" filled="t" fillcolor="#000000" stroked="f">
                <v:path arrowok="t"/>
                <v:fill/>
              </v:shape>
              <v:shape style="position:absolute;left:2702;top:748;width:204;height:199" coordorigin="2702,748" coordsize="204,199" path="m2906,820l2777,820,2777,834,2906,834,2906,820xe" filled="t" fillcolor="#000000" stroked="f">
                <v:path arrowok="t"/>
                <v:fill/>
              </v:shape>
              <v:shape style="position:absolute;left:2702;top:748;width:204;height:199" coordorigin="2702,748" coordsize="204,199" path="m2750,748l2736,748,2736,789,2750,789,2750,748xe" filled="t" fillcolor="#000000" stroked="f">
                <v:path arrowok="t"/>
                <v:fill/>
              </v:shape>
              <v:shape style="position:absolute;left:2702;top:748;width:204;height:199" coordorigin="2702,748" coordsize="204,199" path="m2897,760l2786,760,2786,774,2897,774,2897,760xe" filled="t" fillcolor="#000000" stroked="f">
                <v:path arrowok="t"/>
                <v:fill/>
              </v:shape>
            </v:group>
            <v:group style="position:absolute;left:2923;top:746;width:187;height:199" coordorigin="2923,746" coordsize="187,199">
              <v:shape style="position:absolute;left:2923;top:746;width:187;height:199" coordorigin="2923,746" coordsize="187,199" path="m3002,782l2923,782,2923,945,2938,945,2938,928,3002,928,3002,914,2938,914,2938,861,3002,861,3002,846,2938,846,2938,796,3002,796,3002,782xe" filled="t" fillcolor="#000000" stroked="f">
                <v:path arrowok="t"/>
                <v:fill/>
              </v:shape>
              <v:shape style="position:absolute;left:2923;top:746;width:187;height:199" coordorigin="2923,746" coordsize="187,199" path="m3002,928l2986,928,2986,945,3002,945,3002,928xe" filled="t" fillcolor="#000000" stroked="f">
                <v:path arrowok="t"/>
                <v:fill/>
              </v:shape>
              <v:shape style="position:absolute;left:2923;top:746;width:187;height:199" coordorigin="2923,746" coordsize="187,199" path="m3002,861l2986,861,2986,914,3002,914,3002,861xe" filled="t" fillcolor="#000000" stroked="f">
                <v:path arrowok="t"/>
                <v:fill/>
              </v:shape>
              <v:shape style="position:absolute;left:2923;top:746;width:187;height:199" coordorigin="2923,746" coordsize="187,199" path="m3002,796l2986,796,2986,846,3002,846,3002,796xe" filled="t" fillcolor="#000000" stroked="f">
                <v:path arrowok="t"/>
                <v:fill/>
              </v:shape>
              <v:shape style="position:absolute;left:2923;top:746;width:187;height:199" coordorigin="2923,746" coordsize="187,199" path="m2957,746l2952,758,2947,767,2942,782,2959,782,2969,762,2974,750,2957,746xe" filled="t" fillcolor="#000000" stroked="f">
                <v:path arrowok="t"/>
                <v:fill/>
              </v:shape>
              <v:shape style="position:absolute;left:2923;top:746;width:187;height:199" coordorigin="2923,746" coordsize="187,199" path="m3031,926l3031,930,3034,938,3042,945,3060,944,3085,943,3100,932,3101,928,3046,928,3031,926xe" filled="t" fillcolor="#000000" stroked="f">
                <v:path arrowok="t"/>
                <v:fill/>
              </v:shape>
              <v:shape style="position:absolute;left:2923;top:746;width:187;height:199" coordorigin="2923,746" coordsize="187,199" path="m3110,796l3036,796,3091,814,3091,852,3091,868,3091,880,3090,896,3089,907,3089,921,3082,928,3101,928,3106,907,3106,894,3107,878,3109,807,3110,796xe" filled="t" fillcolor="#000000" stroked="f">
                <v:path arrowok="t"/>
                <v:fill/>
              </v:shape>
              <v:shape style="position:absolute;left:2923;top:746;width:187;height:199" coordorigin="2923,746" coordsize="187,199" path="m3036,827l3022,837,3034,852,3045,868,3055,885,3062,861,3050,845,3036,827xe" filled="t" fillcolor="#000000" stroked="f">
                <v:path arrowok="t"/>
                <v:fill/>
              </v:shape>
              <v:shape style="position:absolute;left:2923;top:746;width:187;height:199" coordorigin="2923,746" coordsize="187,199" path="m3035,749l3029,770,3022,790,3013,807,3005,822,3019,830,3024,820,3031,808,3036,796,3110,796,3110,779,3043,779,3048,772,3050,762,3055,750,3035,749xe" filled="t" fillcolor="#000000" stroked="f">
                <v:path arrowok="t"/>
                <v:fill/>
              </v:shape>
            </v:group>
            <v:group style="position:absolute;left:3154;top:897;width:31;height:53" coordorigin="3154,897" coordsize="31,53">
              <v:shape style="position:absolute;left:3154;top:897;width:31;height:53" coordorigin="3154,897" coordsize="31,53" path="m3185,897l3166,897,3154,950,3168,950,3185,89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88.059998pt;margin-top:36.779999pt;width:98.15625pt;height:11.25pt;mso-position-horizontal-relative:page;mso-position-vertical-relative:page;z-index:-4636" type="#_x0000_t75">
            <v:imagedata r:id="rId167" o:title=""/>
          </v:shape>
        </w:pict>
      </w:r>
      <w:r>
        <w:rPr/>
        <w:pict>
          <v:shape style="position:absolute;margin-left:492.339996pt;margin-top:36.779999pt;width:63.127208pt;height:11.25pt;mso-position-horizontal-relative:page;mso-position-vertical-relative:page;z-index:-4635" type="#_x0000_t75">
            <v:imagedata r:id="rId168" o:title=""/>
          </v:shape>
        </w:pict>
      </w:r>
      <w:r>
        <w:rPr/>
        <w:pict>
          <v:group style="position:absolute;margin-left:28.780001pt;margin-top:54.779999pt;width:14.56pt;height:11.2pt;mso-position-horizontal-relative:page;mso-position-vertical-relative:page;z-index:-4634" coordorigin="576,1096" coordsize="291,224">
            <v:group style="position:absolute;left:586;top:1106;width:204;height:204" coordorigin="586,1106" coordsize="204,204">
              <v:shape style="position:absolute;left:586;top:1106;width:204;height:204" coordorigin="586,1106" coordsize="204,204" path="m649,1202l617,1202,617,1310,631,1310,631,1204,652,1204,649,1202xe" filled="t" fillcolor="#000000" stroked="f">
                <v:path arrowok="t"/>
                <v:fill/>
              </v:shape>
              <v:shape style="position:absolute;left:586;top:1106;width:204;height:204" coordorigin="586,1106" coordsize="204,204" path="m785,1209l765,1212,752,1227,738,1242,674,1289,655,1298,665,1307,674,1307,691,1299,709,1291,728,1284,751,1280,777,1280,747,1256,761,1242,773,1226,785,1209xe" filled="t" fillcolor="#000000" stroked="f">
                <v:path arrowok="t"/>
                <v:fill/>
              </v:shape>
              <v:shape style="position:absolute;left:586;top:1106;width:204;height:204" coordorigin="586,1106" coordsize="204,204" path="m777,1280l751,1280,765,1294,780,1307,779,1282,777,1280xe" filled="t" fillcolor="#000000" stroked="f">
                <v:path arrowok="t"/>
                <v:fill/>
              </v:shape>
              <v:shape style="position:absolute;left:586;top:1106;width:204;height:204" coordorigin="586,1106" coordsize="204,204" path="m738,1209l706,1209,715,1209,702,1222,686,1235,669,1246,650,1257,658,1264,718,1229,732,1215,738,1209xe" filled="t" fillcolor="#000000" stroked="f">
                <v:path arrowok="t"/>
                <v:fill/>
              </v:shape>
              <v:shape style="position:absolute;left:586;top:1106;width:204;height:204" coordorigin="586,1106" coordsize="204,204" path="m655,1149l586,1149,586,1163,617,1164,611,1183,604,1202,595,1220,586,1238,588,1242,590,1250,600,1241,609,1223,617,1202,649,1202,646,1199,631,1199,631,1163,655,1163,655,1149xe" filled="t" fillcolor="#000000" stroked="f">
                <v:path arrowok="t"/>
                <v:fill/>
              </v:shape>
              <v:shape style="position:absolute;left:586;top:1106;width:204;height:204" coordorigin="586,1106" coordsize="204,204" path="m652,1204l631,1204,653,1226,662,1214,655,1206,652,1204xe" filled="t" fillcolor="#000000" stroked="f">
                <v:path arrowok="t"/>
                <v:fill/>
              </v:shape>
              <v:shape style="position:absolute;left:586;top:1106;width:204;height:204" coordorigin="586,1106" coordsize="204,204" path="m790,1137l660,1137,660,1151,695,1156,684,1173,672,1187,670,1192,665,1194,660,1199,667,1214,672,1211,682,1211,694,1209,738,1209,746,1200,752,1192,732,1192,709,1192,694,1184,706,1167,718,1151,790,1151,790,1137xe" filled="t" fillcolor="#000000" stroked="f">
                <v:path arrowok="t"/>
                <v:fill/>
              </v:shape>
              <v:shape style="position:absolute;left:586;top:1106;width:204;height:204" coordorigin="586,1106" coordsize="204,204" path="m638,1192l631,1199,646,1199,638,1192xe" filled="t" fillcolor="#000000" stroked="f">
                <v:path arrowok="t"/>
                <v:fill/>
              </v:shape>
              <v:shape style="position:absolute;left:586;top:1106;width:204;height:204" coordorigin="586,1106" coordsize="204,204" path="m751,1161l746,1173,739,1182,732,1192,752,1192,757,1184,768,1168,751,1161xe" filled="t" fillcolor="#000000" stroked="f">
                <v:path arrowok="t"/>
                <v:fill/>
              </v:shape>
              <v:shape style="position:absolute;left:586;top:1106;width:204;height:204" coordorigin="586,1106" coordsize="204,204" path="m631,1108l617,1108,617,1149,631,1149,631,1108xe" filled="t" fillcolor="#000000" stroked="f">
                <v:path arrowok="t"/>
                <v:fill/>
              </v:shape>
              <v:shape style="position:absolute;left:586;top:1106;width:204;height:204" coordorigin="586,1106" coordsize="204,204" path="m720,1106l706,1115,710,1120,715,1127,722,1137,727,1137,737,1130,730,1120,720,1106xe" filled="t" fillcolor="#000000" stroked="f">
                <v:path arrowok="t"/>
                <v:fill/>
              </v:shape>
            </v:group>
            <v:group style="position:absolute;left:823;top:1257;width:34;height:53" coordorigin="823,1257" coordsize="34,53">
              <v:shape style="position:absolute;left:823;top:1257;width:34;height:53" coordorigin="823,1257" coordsize="34,53" path="m857,1257l838,1257,823,1310,838,1310,857,125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02.260010pt;margin-top:54.779999pt;width:109.607143pt;height:11.25pt;mso-position-horizontal-relative:page;mso-position-vertical-relative:page;z-index:-4633" type="#_x0000_t75">
            <v:imagedata r:id="rId169" o:title=""/>
          </v:shape>
        </w:pict>
      </w:r>
      <w:r>
        <w:rPr/>
        <w:pict>
          <v:shape style="position:absolute;margin-left:417.940002pt;margin-top:54.779999pt;width:137.571429pt;height:11.25pt;mso-position-horizontal-relative:page;mso-position-vertical-relative:page;z-index:-4632" type="#_x0000_t75">
            <v:imagedata r:id="rId170" o:title=""/>
          </v:shape>
        </w:pict>
      </w:r>
      <w:r>
        <w:rPr/>
        <w:pict>
          <v:group style="position:absolute;margin-left:28.780001pt;margin-top:72.900002pt;width:14.56pt;height:11.2pt;mso-position-horizontal-relative:page;mso-position-vertical-relative:page;z-index:-4631" coordorigin="576,1458" coordsize="291,224">
            <v:group style="position:absolute;left:586;top:1468;width:202;height:199" coordorigin="586,1468" coordsize="202,199">
              <v:shape style="position:absolute;left:586;top:1468;width:202;height:199" coordorigin="586,1468" coordsize="202,199" path="m638,1648l641,1655,641,1660,643,1667,689,1667,696,1658,696,1650,650,1650,638,1648xe" filled="t" fillcolor="#000000" stroked="f">
                <v:path arrowok="t"/>
                <v:fill/>
              </v:shape>
              <v:shape style="position:absolute;left:586;top:1468;width:202;height:199" coordorigin="586,1468" coordsize="202,199" path="m702,1598l679,1598,679,1646,674,1650,696,1650,696,1641,702,1598xe" filled="t" fillcolor="#000000" stroked="f">
                <v:path arrowok="t"/>
                <v:fill/>
              </v:shape>
              <v:shape style="position:absolute;left:586;top:1468;width:202;height:199" coordorigin="586,1468" coordsize="202,199" path="m746,1580l704,1580,716,1596,729,1611,744,1625,760,1637,778,1648,780,1643,785,1638,779,1626,762,1614,750,1597,746,1580xe" filled="t" fillcolor="#000000" stroked="f">
                <v:path arrowok="t"/>
                <v:fill/>
              </v:shape>
              <v:shape style="position:absolute;left:586;top:1468;width:202;height:199" coordorigin="586,1468" coordsize="202,199" path="m696,1518l679,1518,675,1580,620,1608,602,1617,586,1624,607,1635,641,1617,660,1607,679,1598,702,1598,704,1580,746,1580,745,1575,752,1568,716,1568,706,1551,696,1533,696,1518xe" filled="t" fillcolor="#000000" stroked="f">
                <v:path arrowok="t"/>
                <v:fill/>
              </v:shape>
              <v:shape style="position:absolute;left:586;top:1468;width:202;height:199" coordorigin="586,1468" coordsize="202,199" path="m619,1530l613,1548,626,1563,638,1578,646,1576,648,1571,645,1560,632,1545,619,1530xe" filled="t" fillcolor="#000000" stroked="f">
                <v:path arrowok="t"/>
                <v:fill/>
              </v:shape>
              <v:shape style="position:absolute;left:586;top:1468;width:202;height:199" coordorigin="586,1468" coordsize="202,199" path="m775,1545l750,1545,734,1559,716,1568,752,1568,759,1561,775,1545xe" filled="t" fillcolor="#000000" stroked="f">
                <v:path arrowok="t"/>
                <v:fill/>
              </v:shape>
              <v:shape style="position:absolute;left:586;top:1468;width:202;height:199" coordorigin="586,1468" coordsize="202,199" path="m787,1504l590,1504,590,1518,787,1518,787,1504xe" filled="t" fillcolor="#000000" stroked="f">
                <v:path arrowok="t"/>
                <v:fill/>
              </v:shape>
              <v:shape style="position:absolute;left:586;top:1468;width:202;height:199" coordorigin="586,1468" coordsize="202,199" path="m696,1468l679,1468,679,1504,696,1504,696,1468xe" filled="t" fillcolor="#000000" stroked="f">
                <v:path arrowok="t"/>
                <v:fill/>
              </v:shape>
              <v:shape style="position:absolute;left:586;top:1468;width:202;height:199" coordorigin="586,1468" coordsize="202,199" path="m725,1468l715,1478,727,1487,746,1502,756,1490,749,1482,739,1475,725,1468xe" filled="t" fillcolor="#000000" stroked="f">
                <v:path arrowok="t"/>
                <v:fill/>
              </v:shape>
            </v:group>
            <v:group style="position:absolute;left:823;top:1617;width:34;height:55" coordorigin="823,1617" coordsize="34,55">
              <v:shape style="position:absolute;left:823;top:1617;width:34;height:55" coordorigin="823,1617" coordsize="34,55" path="m857,1617l838,1617,823,1672,838,1672,857,161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140015pt;margin-top:72.900002pt;width:46.12pt;height:11.08pt;mso-position-horizontal-relative:page;mso-position-vertical-relative:page;z-index:-4630" coordorigin="6043,1458" coordsize="922,222">
            <v:group style="position:absolute;left:6053;top:1485;width:199;height:185" coordorigin="6053,1485" coordsize="199,185">
              <v:shape style="position:absolute;left:6053;top:1485;width:199;height:185" coordorigin="6053,1485" coordsize="199,185" path="m6166,1547l6146,1547,6146,1670,6166,1670,6166,1547xe" filled="t" fillcolor="#000000" stroked="f">
                <v:path arrowok="t"/>
                <v:fill/>
              </v:shape>
              <v:shape style="position:absolute;left:6053;top:1485;width:199;height:185" coordorigin="6053,1485" coordsize="199,185" path="m6254,1485l6060,1485,6060,1502,6152,1508,6140,1525,6101,1570,6053,1607,6058,1612,6060,1617,6074,1615,6090,1603,6106,1590,6120,1577,6134,1562,6146,1547,6166,1547,6166,1542,6159,1534,6170,1516,6180,1502,6254,1502,6254,1485xe" filled="t" fillcolor="#000000" stroked="f">
                <v:path arrowok="t"/>
                <v:fill/>
              </v:shape>
              <v:shape style="position:absolute;left:6053;top:1485;width:199;height:185" coordorigin="6053,1485" coordsize="199,185" path="m6185,1547l6180,1565,6195,1574,6211,1585,6228,1598,6247,1612,6252,1590,6236,1580,6185,1547xe" filled="t" fillcolor="#000000" stroked="f">
                <v:path arrowok="t"/>
                <v:fill/>
              </v:shape>
            </v:group>
            <v:group style="position:absolute;left:6264;top:1475;width:204;height:194" coordorigin="6264,1475" coordsize="204,194">
              <v:shape style="position:absolute;left:6264;top:1475;width:204;height:194" coordorigin="6264,1475" coordsize="204,194" path="m6449,1475l6346,1475,6346,1557,6360,1557,6360,1552,6449,1552,6449,1538,6360,1538,6360,1521,6449,1521,6449,1506,6360,1506,6360,1490,6449,1490,6449,1475xe" filled="t" fillcolor="#000000" stroked="f">
                <v:path arrowok="t"/>
                <v:fill/>
              </v:shape>
              <v:shape style="position:absolute;left:6264;top:1475;width:204;height:194" coordorigin="6264,1475" coordsize="204,194" path="m6449,1552l6434,1552,6434,1557,6449,1557,6449,1552xe" filled="t" fillcolor="#000000" stroked="f">
                <v:path arrowok="t"/>
                <v:fill/>
              </v:shape>
              <v:shape style="position:absolute;left:6264;top:1475;width:204;height:194" coordorigin="6264,1475" coordsize="204,194" path="m6449,1521l6434,1521,6434,1538,6449,1538,6449,1521xe" filled="t" fillcolor="#000000" stroked="f">
                <v:path arrowok="t"/>
                <v:fill/>
              </v:shape>
              <v:shape style="position:absolute;left:6264;top:1475;width:204;height:194" coordorigin="6264,1475" coordsize="204,194" path="m6449,1490l6434,1490,6434,1506,6449,1506,6449,1490xe" filled="t" fillcolor="#000000" stroked="f">
                <v:path arrowok="t"/>
                <v:fill/>
              </v:shape>
              <v:shape style="position:absolute;left:6264;top:1475;width:204;height:194" coordorigin="6264,1475" coordsize="204,194" path="m6310,1578l6295,1578,6295,1670,6310,1670,6310,1578xe" filled="t" fillcolor="#000000" stroked="f">
                <v:path arrowok="t"/>
                <v:fill/>
              </v:shape>
              <v:shape style="position:absolute;left:6264;top:1475;width:204;height:194" coordorigin="6264,1475" coordsize="204,194" path="m6382,1648l6382,1655,6384,1660,6384,1665,6432,1665,6439,1658,6439,1650,6389,1650,6382,1648xe" filled="t" fillcolor="#000000" stroked="f">
                <v:path arrowok="t"/>
                <v:fill/>
              </v:shape>
              <v:shape style="position:absolute;left:6264;top:1475;width:204;height:194" coordorigin="6264,1475" coordsize="204,194" path="m6439,1612l6422,1612,6422,1646,6420,1650,6439,1650,6439,1612xe" filled="t" fillcolor="#000000" stroked="f">
                <v:path arrowok="t"/>
                <v:fill/>
              </v:shape>
              <v:shape style="position:absolute;left:6264;top:1475;width:204;height:194" coordorigin="6264,1475" coordsize="204,194" path="m6355,1612l6346,1622,6353,1629,6367,1648,6379,1638,6372,1629,6355,1612xe" filled="t" fillcolor="#000000" stroked="f">
                <v:path arrowok="t"/>
                <v:fill/>
              </v:shape>
              <v:shape style="position:absolute;left:6264;top:1475;width:204;height:194" coordorigin="6264,1475" coordsize="204,194" path="m6468,1598l6324,1598,6324,1612,6468,1612,6468,1598xe" filled="t" fillcolor="#000000" stroked="f">
                <v:path arrowok="t"/>
                <v:fill/>
              </v:shape>
              <v:shape style="position:absolute;left:6264;top:1475;width:204;height:194" coordorigin="6264,1475" coordsize="204,194" path="m6312,1525l6300,1544,6288,1560,6276,1575,6264,1588,6266,1593,6269,1600,6271,1605,6288,1588,6295,1578,6310,1578,6310,1557,6317,1547,6322,1538,6329,1528,6312,1525xe" filled="t" fillcolor="#000000" stroked="f">
                <v:path arrowok="t"/>
                <v:fill/>
              </v:shape>
              <v:shape style="position:absolute;left:6264;top:1475;width:204;height:194" coordorigin="6264,1475" coordsize="204,194" path="m6439,1581l6422,1581,6422,1598,6439,1598,6439,1581xe" filled="t" fillcolor="#000000" stroked="f">
                <v:path arrowok="t"/>
                <v:fill/>
              </v:shape>
              <v:shape style="position:absolute;left:6264;top:1475;width:204;height:194" coordorigin="6264,1475" coordsize="204,194" path="m6463,1569l6334,1569,6334,1581,6463,1581,6463,1569xe" filled="t" fillcolor="#000000" stroked="f">
                <v:path arrowok="t"/>
                <v:fill/>
              </v:shape>
              <v:shape style="position:absolute;left:6264;top:1475;width:204;height:194" coordorigin="6264,1475" coordsize="204,194" path="m6329,1475l6306,1479,6294,1496,6281,1511,6266,1523,6271,1533,6276,1536,6290,1522,6303,1508,6316,1492,6329,1475xe" filled="t" fillcolor="#000000" stroked="f">
                <v:path arrowok="t"/>
                <v:fill/>
              </v:shape>
            </v:group>
            <v:group style="position:absolute;left:6485;top:1470;width:194;height:199" coordorigin="6485,1470" coordsize="194,199">
              <v:shape style="position:absolute;left:6485;top:1470;width:194;height:199" coordorigin="6485,1470" coordsize="194,199" path="m6545,1475l6485,1475,6485,1670,6499,1670,6499,1490,6545,1490,6545,1475xe" filled="t" fillcolor="#000000" stroked="f">
                <v:path arrowok="t"/>
                <v:fill/>
              </v:shape>
              <v:shape style="position:absolute;left:6485;top:1470;width:194;height:199" coordorigin="6485,1470" coordsize="194,199" path="m6581,1605l6566,1605,6566,1655,6574,1662,6634,1662,6641,1658,6642,1650,6583,1650,6581,1646,6581,1605xe" filled="t" fillcolor="#000000" stroked="f">
                <v:path arrowok="t"/>
                <v:fill/>
              </v:shape>
              <v:shape style="position:absolute;left:6485;top:1470;width:194;height:199" coordorigin="6485,1470" coordsize="194,199" path="m6545,1610l6544,1612,6537,1632,6528,1648,6538,1653,6542,1651,6552,1633,6559,1614,6545,1610xe" filled="t" fillcolor="#000000" stroked="f">
                <v:path arrowok="t"/>
                <v:fill/>
              </v:shape>
              <v:shape style="position:absolute;left:6485;top:1470;width:194;height:199" coordorigin="6485,1470" coordsize="194,199" path="m6631,1619l6631,1641,6629,1646,6624,1650,6642,1650,6643,1646,6646,1641,6646,1633,6648,1626,6638,1622,6631,1619xe" filled="t" fillcolor="#000000" stroked="f">
                <v:path arrowok="t"/>
                <v:fill/>
              </v:shape>
              <v:shape style="position:absolute;left:6485;top:1470;width:194;height:199" coordorigin="6485,1470" coordsize="194,199" path="m6655,1605l6646,1614,6660,1634,6667,1646,6679,1637,6668,1620,6655,1605xe" filled="t" fillcolor="#000000" stroked="f">
                <v:path arrowok="t"/>
                <v:fill/>
              </v:shape>
              <v:shape style="position:absolute;left:6485;top:1470;width:194;height:199" coordorigin="6485,1470" coordsize="194,199" path="m6600,1598l6590,1605,6598,1614,6602,1622,6607,1631,6622,1622,6617,1614,6600,1598xe" filled="t" fillcolor="#000000" stroked="f">
                <v:path arrowok="t"/>
                <v:fill/>
              </v:shape>
              <v:shape style="position:absolute;left:6485;top:1470;width:194;height:199" coordorigin="6485,1470" coordsize="194,199" path="m6545,1490l6499,1490,6526,1503,6519,1521,6511,1542,6521,1554,6526,1569,6528,1578,6530,1595,6528,1602,6502,1602,6502,1607,6506,1617,6514,1619,6521,1619,6531,1615,6542,1603,6542,1578,6541,1570,6537,1552,6531,1527,6539,1508,6545,1490xe" filled="t" fillcolor="#000000" stroked="f">
                <v:path arrowok="t"/>
                <v:fill/>
              </v:shape>
              <v:shape style="position:absolute;left:6485;top:1470;width:194;height:199" coordorigin="6485,1470" coordsize="194,199" path="m6665,1523l6557,1523,6557,1533,6650,1533,6650,1552,6559,1552,6559,1564,6650,1564,6650,1583,6554,1583,6554,1595,6650,1595,6650,1602,6665,1602,6665,1523xe" filled="t" fillcolor="#000000" stroked="f">
                <v:path arrowok="t"/>
                <v:fill/>
              </v:shape>
              <v:shape style="position:absolute;left:6485;top:1470;width:194;height:199" coordorigin="6485,1470" coordsize="194,199" path="m6595,1470l6575,1476,6563,1493,6551,1509,6538,1523,6542,1528,6545,1533,6547,1535,6552,1533,6557,1523,6665,1523,6665,1521,6562,1521,6571,1506,6576,1502,6648,1502,6648,1487,6586,1487,6588,1482,6593,1475,6595,1470xe" filled="t" fillcolor="#000000" stroked="f">
                <v:path arrowok="t"/>
                <v:fill/>
              </v:shape>
              <v:shape style="position:absolute;left:6485;top:1470;width:194;height:199" coordorigin="6485,1470" coordsize="194,199" path="m6648,1502l6629,1502,6624,1506,6614,1521,6631,1521,6636,1514,6648,1502xe" filled="t" fillcolor="#000000" stroked="f">
                <v:path arrowok="t"/>
                <v:fill/>
              </v:shape>
            </v:group>
            <v:group style="position:absolute;left:6696;top:1468;width:192;height:202" coordorigin="6696,1468" coordsize="192,202">
              <v:shape style="position:absolute;left:6696;top:1468;width:192;height:202" coordorigin="6696,1468" coordsize="192,202" path="m6881,1562l6761,1562,6761,1670,6773,1670,6773,1636,6784,1636,6792,1624,6773,1624,6773,1576,6881,1576,6881,1562xe" filled="t" fillcolor="#000000" stroked="f">
                <v:path arrowok="t"/>
                <v:fill/>
              </v:shape>
              <v:shape style="position:absolute;left:6696;top:1468;width:192;height:202" coordorigin="6696,1468" coordsize="192,202" path="m6881,1626l6866,1626,6866,1650,6864,1653,6835,1653,6835,1658,6838,1662,6838,1667,6874,1667,6881,1660,6881,1626xe" filled="t" fillcolor="#000000" stroked="f">
                <v:path arrowok="t"/>
                <v:fill/>
              </v:shape>
              <v:shape style="position:absolute;left:6696;top:1468;width:192;height:202" coordorigin="6696,1468" coordsize="192,202" path="m6847,1576l6806,1576,6835,1576,6831,1597,6823,1615,6811,1631,6814,1636,6816,1638,6822,1642,6834,1626,6842,1607,6862,1607,6847,1593,6847,1576xe" filled="t" fillcolor="#000000" stroked="f">
                <v:path arrowok="t"/>
                <v:fill/>
              </v:shape>
              <v:shape style="position:absolute;left:6696;top:1468;width:192;height:202" coordorigin="6696,1468" coordsize="192,202" path="m6784,1636l6775,1636,6778,1638,6781,1639,6784,1636xe" filled="t" fillcolor="#000000" stroked="f">
                <v:path arrowok="t"/>
                <v:fill/>
              </v:shape>
              <v:shape style="position:absolute;left:6696;top:1468;width:192;height:202" coordorigin="6696,1468" coordsize="192,202" path="m6862,1607l6842,1607,6850,1617,6854,1624,6862,1631,6866,1626,6881,1626,6881,1614,6866,1614,6862,1607xe" filled="t" fillcolor="#000000" stroked="f">
                <v:path arrowok="t"/>
                <v:fill/>
              </v:shape>
              <v:shape style="position:absolute;left:6696;top:1468;width:192;height:202" coordorigin="6696,1468" coordsize="192,202" path="m6806,1576l6773,1576,6791,1589,6784,1608,6773,1624,6792,1624,6793,1623,6802,1605,6821,1605,6811,1595,6804,1590,6804,1586,6806,1581,6806,1576xe" filled="t" fillcolor="#000000" stroked="f">
                <v:path arrowok="t"/>
                <v:fill/>
              </v:shape>
              <v:shape style="position:absolute;left:6696;top:1468;width:192;height:202" coordorigin="6696,1468" coordsize="192,202" path="m6821,1605l6802,1605,6811,1614,6814,1619,6826,1610,6821,1605xe" filled="t" fillcolor="#000000" stroked="f">
                <v:path arrowok="t"/>
                <v:fill/>
              </v:shape>
              <v:shape style="position:absolute;left:6696;top:1468;width:192;height:202" coordorigin="6696,1468" coordsize="192,202" path="m6881,1576l6866,1576,6866,1614,6881,1614,6881,1576xe" filled="t" fillcolor="#000000" stroked="f">
                <v:path arrowok="t"/>
                <v:fill/>
              </v:shape>
              <v:shape style="position:absolute;left:6696;top:1468;width:192;height:202" coordorigin="6696,1468" coordsize="192,202" path="m6806,1542l6794,1542,6794,1557,6792,1562,6806,1562,6806,1542xe" filled="t" fillcolor="#000000" stroked="f">
                <v:path arrowok="t"/>
                <v:fill/>
              </v:shape>
              <v:shape style="position:absolute;left:6696;top:1468;width:192;height:202" coordorigin="6696,1468" coordsize="192,202" path="m6850,1542l6835,1542,6835,1562,6850,1562,6850,1542xe" filled="t" fillcolor="#000000" stroked="f">
                <v:path arrowok="t"/>
                <v:fill/>
              </v:shape>
              <v:shape style="position:absolute;left:6696;top:1468;width:192;height:202" coordorigin="6696,1468" coordsize="192,202" path="m6888,1528l6756,1528,6756,1542,6888,1542,6888,1528xe" filled="t" fillcolor="#000000" stroked="f">
                <v:path arrowok="t"/>
                <v:fill/>
              </v:shape>
              <v:shape style="position:absolute;left:6696;top:1468;width:192;height:202" coordorigin="6696,1468" coordsize="192,202" path="m6746,1485l6696,1485,6696,1653,6708,1653,6708,1636,6746,1636,6746,1622,6708,1622,6708,1588,6746,1588,6746,1574,6708,1574,6708,1545,6746,1545,6746,1530,6708,1530,6708,1499,6746,1499,6746,1485xe" filled="t" fillcolor="#000000" stroked="f">
                <v:path arrowok="t"/>
                <v:fill/>
              </v:shape>
              <v:shape style="position:absolute;left:6696;top:1468;width:192;height:202" coordorigin="6696,1468" coordsize="192,202" path="m6746,1636l6734,1636,6734,1650,6746,1650,6746,1636xe" filled="t" fillcolor="#000000" stroked="f">
                <v:path arrowok="t"/>
                <v:fill/>
              </v:shape>
              <v:shape style="position:absolute;left:6696;top:1468;width:192;height:202" coordorigin="6696,1468" coordsize="192,202" path="m6746,1588l6734,1588,6734,1622,6746,1622,6746,1588xe" filled="t" fillcolor="#000000" stroked="f">
                <v:path arrowok="t"/>
                <v:fill/>
              </v:shape>
              <v:shape style="position:absolute;left:6696;top:1468;width:192;height:202" coordorigin="6696,1468" coordsize="192,202" path="m6746,1545l6734,1545,6734,1574,6746,1574,6746,1545xe" filled="t" fillcolor="#000000" stroked="f">
                <v:path arrowok="t"/>
                <v:fill/>
              </v:shape>
              <v:shape style="position:absolute;left:6696;top:1468;width:192;height:202" coordorigin="6696,1468" coordsize="192,202" path="m6746,1499l6734,1499,6734,1530,6746,1530,6746,1499xe" filled="t" fillcolor="#000000" stroked="f">
                <v:path arrowok="t"/>
                <v:fill/>
              </v:shape>
              <v:shape style="position:absolute;left:6696;top:1468;width:192;height:202" coordorigin="6696,1468" coordsize="192,202" path="m6802,1504l6787,1504,6787,1523,6802,1523,6802,1504xe" filled="t" fillcolor="#000000" stroked="f">
                <v:path arrowok="t"/>
                <v:fill/>
              </v:shape>
              <v:shape style="position:absolute;left:6696;top:1468;width:192;height:202" coordorigin="6696,1468" coordsize="192,202" path="m6854,1504l6840,1504,6840,1523,6854,1523,6854,1504xe" filled="t" fillcolor="#000000" stroked="f">
                <v:path arrowok="t"/>
                <v:fill/>
              </v:shape>
              <v:shape style="position:absolute;left:6696;top:1468;width:192;height:202" coordorigin="6696,1468" coordsize="192,202" path="m6888,1492l6754,1492,6754,1504,6888,1504,6888,1492xe" filled="t" fillcolor="#000000" stroked="f">
                <v:path arrowok="t"/>
                <v:fill/>
              </v:shape>
              <v:shape style="position:absolute;left:6696;top:1468;width:192;height:202" coordorigin="6696,1468" coordsize="192,202" path="m6802,1468l6787,1468,6787,1492,6802,1492,6802,1468xe" filled="t" fillcolor="#000000" stroked="f">
                <v:path arrowok="t"/>
                <v:fill/>
              </v:shape>
              <v:shape style="position:absolute;left:6696;top:1468;width:192;height:202" coordorigin="6696,1468" coordsize="192,202" path="m6854,1468l6840,1468,6840,1492,6854,1492,6854,1468xe" filled="t" fillcolor="#000000" stroked="f">
                <v:path arrowok="t"/>
                <v:fill/>
              </v:shape>
            </v:group>
            <v:group style="position:absolute;left:6915;top:1619;width:40;height:48" coordorigin="6915,1619" coordsize="40,48">
              <v:shape style="position:absolute;left:6915;top:1619;width:40;height:48" coordorigin="6915,1619" coordsize="40,48" path="m6917,1619l6915,1640,6929,1654,6943,1667,6955,1655,6948,1648,6934,1635,6917,161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4.700012pt;margin-top:72.779999pt;width:98.069788pt;height:11.25pt;mso-position-horizontal-relative:page;mso-position-vertical-relative:page;z-index:-4629" type="#_x0000_t75">
            <v:imagedata r:id="rId171" o:title=""/>
          </v:shape>
        </w:pict>
      </w:r>
      <w:r>
        <w:rPr/>
        <w:pict>
          <v:shape style="position:absolute;margin-left:459.940002pt;margin-top:72.779999pt;width:105.474073pt;height:11.25pt;mso-position-horizontal-relative:page;mso-position-vertical-relative:page;z-index:-4628" type="#_x0000_t75">
            <v:imagedata r:id="rId172" o:title=""/>
          </v:shape>
        </w:pict>
      </w:r>
      <w:r>
        <w:rPr/>
        <w:pict>
          <v:group style="position:absolute;margin-left:123.580002pt;margin-top:90.779999pt;width:35.32pt;height:11.2pt;mso-position-horizontal-relative:page;mso-position-vertical-relative:page;z-index:-4627" coordorigin="2472,1816" coordsize="706,224">
            <v:group style="position:absolute;left:2482;top:1828;width:199;height:202" coordorigin="2482,1828" coordsize="199,202">
              <v:shape style="position:absolute;left:2482;top:1828;width:199;height:202" coordorigin="2482,1828" coordsize="199,202" path="m2681,1977l2482,1977,2482,1989,2681,1989,2681,1977xe" filled="t" fillcolor="#000000" stroked="f">
                <v:path arrowok="t"/>
                <v:fill/>
              </v:shape>
              <v:shape style="position:absolute;left:2482;top:1828;width:199;height:202" coordorigin="2482,1828" coordsize="199,202" path="m2652,1871l2510,1871,2510,1977,2525,1977,2525,1962,2652,1962,2652,1950,2525,1950,2525,1936,2652,1936,2652,1924,2525,1924,2525,1910,2652,1910,2652,1898,2525,1898,2525,1883,2652,1883,2652,1871xe" filled="t" fillcolor="#000000" stroked="f">
                <v:path arrowok="t"/>
                <v:fill/>
              </v:shape>
              <v:shape style="position:absolute;left:2482;top:1828;width:199;height:202" coordorigin="2482,1828" coordsize="199,202" path="m2652,1962l2635,1962,2635,1977,2652,1977,2652,1962xe" filled="t" fillcolor="#000000" stroked="f">
                <v:path arrowok="t"/>
                <v:fill/>
              </v:shape>
              <v:shape style="position:absolute;left:2482;top:1828;width:199;height:202" coordorigin="2482,1828" coordsize="199,202" path="m2652,1936l2635,1936,2635,1950,2652,1950,2652,1936xe" filled="t" fillcolor="#000000" stroked="f">
                <v:path arrowok="t"/>
                <v:fill/>
              </v:shape>
              <v:shape style="position:absolute;left:2482;top:1828;width:199;height:202" coordorigin="2482,1828" coordsize="199,202" path="m2652,1910l2635,1910,2635,1924,2652,1924,2652,1910xe" filled="t" fillcolor="#000000" stroked="f">
                <v:path arrowok="t"/>
                <v:fill/>
              </v:shape>
              <v:shape style="position:absolute;left:2482;top:1828;width:199;height:202" coordorigin="2482,1828" coordsize="199,202" path="m2652,1883l2635,1883,2635,1898,2652,1898,2652,1883xe" filled="t" fillcolor="#000000" stroked="f">
                <v:path arrowok="t"/>
                <v:fill/>
              </v:shape>
              <v:shape style="position:absolute;left:2482;top:1828;width:199;height:202" coordorigin="2482,1828" coordsize="199,202" path="m2587,1857l2570,1857,2570,1871,2587,1871,2587,1857xe" filled="t" fillcolor="#000000" stroked="f">
                <v:path arrowok="t"/>
                <v:fill/>
              </v:shape>
              <v:shape style="position:absolute;left:2482;top:1828;width:199;height:202" coordorigin="2482,1828" coordsize="199,202" path="m2676,1842l2484,1842,2484,1857,2676,1857,2676,1842xe" filled="t" fillcolor="#000000" stroked="f">
                <v:path arrowok="t"/>
                <v:fill/>
              </v:shape>
              <v:shape style="position:absolute;left:2482;top:1828;width:199;height:202" coordorigin="2482,1828" coordsize="199,202" path="m2587,1828l2570,1828,2570,1842,2587,1842,2587,1828xe" filled="t" fillcolor="#000000" stroked="f">
                <v:path arrowok="t"/>
                <v:fill/>
              </v:shape>
              <v:shape style="position:absolute;left:2482;top:1828;width:199;height:202" coordorigin="2482,1828" coordsize="199,202" path="m2606,1991l2599,2003,2614,2009,2633,2016,2652,2022,2671,2030,2661,2009,2623,1997,2606,1991xe" filled="t" fillcolor="#000000" stroked="f">
                <v:path arrowok="t"/>
                <v:fill/>
              </v:shape>
              <v:shape style="position:absolute;left:2482;top:1828;width:199;height:202" coordorigin="2482,1828" coordsize="199,202" path="m2554,1991l2539,1997,2502,2011,2484,2018,2489,2027,2509,2025,2528,2018,2546,2011,2563,2003,2554,1991xe" filled="t" fillcolor="#000000" stroked="f">
                <v:path arrowok="t"/>
                <v:fill/>
              </v:shape>
            </v:group>
            <v:group style="position:absolute;left:2690;top:1826;width:194;height:204" coordorigin="2690,1826" coordsize="194,204">
              <v:shape style="position:absolute;left:2690;top:1826;width:194;height:204" coordorigin="2690,1826" coordsize="194,204" path="m2846,1995l2808,1995,2826,2003,2844,2012,2880,2030,2876,2009,2858,2000,2846,1995xe" filled="t" fillcolor="#000000" stroked="f">
                <v:path arrowok="t"/>
                <v:fill/>
              </v:shape>
              <v:shape style="position:absolute;left:2690;top:1826;width:194;height:204" coordorigin="2690,1826" coordsize="194,204" path="m2818,1881l2801,1901,2799,1923,2797,1942,2794,1955,2693,1955,2693,1970,2784,1973,2773,1984,2758,1994,2739,2002,2717,2009,2690,2015,2695,2025,2755,2015,2808,1995,2846,1995,2840,1992,2803,1977,2803,1974,2806,1972,2806,1970,2890,1970,2890,1955,2814,1945,2816,1928,2817,1907,2817,1900,2818,1881xe" filled="t" fillcolor="#000000" stroked="f">
                <v:path arrowok="t"/>
                <v:fill/>
              </v:shape>
              <v:shape style="position:absolute;left:2690;top:1826;width:194;height:204" coordorigin="2690,1826" coordsize="194,204" path="m2722,1912l2723,1928,2740,1938,2758,1948,2758,1929,2741,1921,2722,1912xe" filled="t" fillcolor="#000000" stroked="f">
                <v:path arrowok="t"/>
                <v:fill/>
              </v:shape>
              <v:shape style="position:absolute;left:2690;top:1826;width:194;height:204" coordorigin="2690,1826" coordsize="194,204" path="m2741,1881l2741,1897,2759,1907,2774,1917,2776,1900,2758,1890,2741,1881xe" filled="t" fillcolor="#000000" stroked="f">
                <v:path arrowok="t"/>
                <v:fill/>
              </v:shape>
              <v:shape style="position:absolute;left:2690;top:1826;width:194;height:204" coordorigin="2690,1826" coordsize="194,204" path="m2885,1857l2698,1857,2698,1893,2712,1893,2712,1871,2885,1871,2885,1857xe" filled="t" fillcolor="#000000" stroked="f">
                <v:path arrowok="t"/>
                <v:fill/>
              </v:shape>
              <v:shape style="position:absolute;left:2690;top:1826;width:194;height:204" coordorigin="2690,1826" coordsize="194,204" path="m2885,1871l2868,1871,2868,1893,2885,1893,2885,1871xe" filled="t" fillcolor="#000000" stroked="f">
                <v:path arrowok="t"/>
                <v:fill/>
              </v:shape>
              <v:shape style="position:absolute;left:2690;top:1826;width:194;height:204" coordorigin="2690,1826" coordsize="194,204" path="m2791,1826l2777,1835,2791,1857,2796,1857,2808,1850,2801,1840,2791,1826xe" filled="t" fillcolor="#000000" stroked="f">
                <v:path arrowok="t"/>
                <v:fill/>
              </v:shape>
            </v:group>
            <v:group style="position:absolute;left:2899;top:1828;width:204;height:202" coordorigin="2899,1828" coordsize="204,202">
              <v:shape style="position:absolute;left:2899;top:1828;width:204;height:202" coordorigin="2899,1828" coordsize="204,202" path="m2945,1828l2928,1828,2928,2030,2945,2030,2945,1876,2961,1876,2959,1874,2955,1866,2945,1866,2945,1828xe" filled="t" fillcolor="#000000" stroked="f">
                <v:path arrowok="t"/>
                <v:fill/>
              </v:shape>
              <v:shape style="position:absolute;left:2899;top:1828;width:204;height:202" coordorigin="2899,1828" coordsize="204,202" path="m3103,2006l2959,2006,2959,2020,3103,2020,3103,2006xe" filled="t" fillcolor="#000000" stroked="f">
                <v:path arrowok="t"/>
                <v:fill/>
              </v:shape>
              <v:shape style="position:absolute;left:2899;top:1828;width:204;height:202" coordorigin="2899,1828" coordsize="204,202" path="m3043,1953l3026,1953,3026,2006,3043,2006,3043,1953xe" filled="t" fillcolor="#000000" stroked="f">
                <v:path arrowok="t"/>
                <v:fill/>
              </v:shape>
              <v:shape style="position:absolute;left:2899;top:1828;width:204;height:202" coordorigin="2899,1828" coordsize="204,202" path="m3094,1938l2974,1938,2974,1953,3094,1953,3094,1938xe" filled="t" fillcolor="#000000" stroked="f">
                <v:path arrowok="t"/>
                <v:fill/>
              </v:shape>
              <v:shape style="position:absolute;left:2899;top:1828;width:204;height:202" coordorigin="2899,1828" coordsize="204,202" path="m3043,1888l3026,1888,3026,1938,3043,1938,3043,1888xe" filled="t" fillcolor="#000000" stroked="f">
                <v:path arrowok="t"/>
                <v:fill/>
              </v:shape>
              <v:shape style="position:absolute;left:2899;top:1828;width:204;height:202" coordorigin="2899,1828" coordsize="204,202" path="m2990,1842l2985,1861,2979,1880,2971,1899,2962,1917,2966,1919,2969,1922,2977,1925,2986,1906,2993,1888,3096,1888,3096,1874,2998,1874,3002,1864,3007,1845,2990,1842xe" filled="t" fillcolor="#000000" stroked="f">
                <v:path arrowok="t"/>
                <v:fill/>
              </v:shape>
              <v:shape style="position:absolute;left:2899;top:1828;width:204;height:202" coordorigin="2899,1828" coordsize="204,202" path="m2961,1876l2945,1876,2950,1883,2959,1902,2971,1893,2966,1883,2961,1876xe" filled="t" fillcolor="#000000" stroked="f">
                <v:path arrowok="t"/>
                <v:fill/>
              </v:shape>
              <v:shape style="position:absolute;left:2899;top:1828;width:204;height:202" coordorigin="2899,1828" coordsize="204,202" path="m3043,1828l3026,1828,3026,1874,3043,1874,3043,1828xe" filled="t" fillcolor="#000000" stroked="f">
                <v:path arrowok="t"/>
                <v:fill/>
              </v:shape>
              <v:shape style="position:absolute;left:2899;top:1828;width:204;height:202" coordorigin="2899,1828" coordsize="204,202" path="m2952,1862l2945,1866,2955,1866,2952,1862xe" filled="t" fillcolor="#000000" stroked="f">
                <v:path arrowok="t"/>
                <v:fill/>
              </v:shape>
              <v:shape style="position:absolute;left:2899;top:1828;width:204;height:202" coordorigin="2899,1828" coordsize="204,202" path="m2909,1874l2907,1889,2899,1926,2904,1926,2909,1929,2915,1917,2920,1897,2923,1878,2909,1874xe" filled="t" fillcolor="#000000" stroked="f">
                <v:path arrowok="t"/>
                <v:fill/>
              </v:shape>
            </v:group>
            <v:group style="position:absolute;left:3128;top:1979;width:40;height:48" coordorigin="3128,1979" coordsize="40,48">
              <v:shape style="position:absolute;left:3128;top:1979;width:40;height:48" coordorigin="3128,1979" coordsize="40,48" path="m3130,1979l3128,2000,3143,2014,3156,2027,3168,2015,3162,2008,3147,1995,3130,197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65.580002pt;margin-top:90.779999pt;width:99.0pt;height:11.25pt;mso-position-horizontal-relative:page;mso-position-vertical-relative:page;z-index:-4626" type="#_x0000_t75">
            <v:imagedata r:id="rId173" o:title=""/>
          </v:shape>
        </w:pict>
      </w:r>
      <w:r>
        <w:rPr/>
        <w:pict>
          <v:shape style="position:absolute;margin-left:270.579987pt;margin-top:90.779999pt;width:129.553887pt;height:11.25pt;mso-position-horizontal-relative:page;mso-position-vertical-relative:page;z-index:-4625" type="#_x0000_t75">
            <v:imagedata r:id="rId174" o:title=""/>
          </v:shape>
        </w:pict>
      </w:r>
      <w:r>
        <w:rPr/>
        <w:pict>
          <v:group style="position:absolute;margin-left:407.26001pt;margin-top:90.779999pt;width:46.12pt;height:11.32pt;mso-position-horizontal-relative:page;mso-position-vertical-relative:page;z-index:-4624" coordorigin="8145,1816" coordsize="922,226">
            <v:group style="position:absolute;left:8155;top:1845;width:201;height:185" coordorigin="8155,1845" coordsize="201,185">
              <v:shape style="position:absolute;left:8155;top:1845;width:201;height:185" coordorigin="8155,1845" coordsize="201,185" path="m8268,1907l8251,1907,8251,2030,8268,2030,8268,1907xe" filled="t" fillcolor="#000000" stroked="f">
                <v:path arrowok="t"/>
                <v:fill/>
              </v:shape>
              <v:shape style="position:absolute;left:8155;top:1845;width:201;height:185" coordorigin="8155,1845" coordsize="201,185" path="m8357,1845l8162,1845,8162,1862,8256,1870,8244,1886,8204,1931,8155,1967,8165,1977,8224,1937,8251,1907,8268,1907,8268,1902,8262,1894,8273,1877,8282,1862,8357,1862,8357,1845xe" filled="t" fillcolor="#000000" stroked="f">
                <v:path arrowok="t"/>
                <v:fill/>
              </v:shape>
              <v:shape style="position:absolute;left:8155;top:1845;width:201;height:185" coordorigin="8155,1845" coordsize="201,185" path="m8290,1907l8285,1926,8300,1935,8316,1946,8333,1958,8352,1972,8356,1951,8340,1940,8306,1919,8290,1907xe" filled="t" fillcolor="#000000" stroked="f">
                <v:path arrowok="t"/>
                <v:fill/>
              </v:shape>
            </v:group>
            <v:group style="position:absolute;left:8369;top:1835;width:204;height:194" coordorigin="8369,1835" coordsize="204,194">
              <v:shape style="position:absolute;left:8369;top:1835;width:204;height:194" coordorigin="8369,1835" coordsize="204,194" path="m8554,1838l8448,1838,8448,1919,8462,1919,8462,1912,8554,1912,8554,1898,8462,1898,8462,1881,8554,1881,8554,1866,8462,1866,8462,1850,8554,1850,8554,1838xe" filled="t" fillcolor="#000000" stroked="f">
                <v:path arrowok="t"/>
                <v:fill/>
              </v:shape>
              <v:shape style="position:absolute;left:8369;top:1835;width:204;height:194" coordorigin="8369,1835" coordsize="204,194" path="m8554,1912l8539,1912,8539,1919,8554,1919,8554,1912xe" filled="t" fillcolor="#000000" stroked="f">
                <v:path arrowok="t"/>
                <v:fill/>
              </v:shape>
              <v:shape style="position:absolute;left:8369;top:1835;width:204;height:194" coordorigin="8369,1835" coordsize="204,194" path="m8554,1881l8539,1881,8539,1898,8554,1898,8554,1881xe" filled="t" fillcolor="#000000" stroked="f">
                <v:path arrowok="t"/>
                <v:fill/>
              </v:shape>
              <v:shape style="position:absolute;left:8369;top:1835;width:204;height:194" coordorigin="8369,1835" coordsize="204,194" path="m8554,1850l8539,1850,8539,1866,8554,1866,8554,1850xe" filled="t" fillcolor="#000000" stroked="f">
                <v:path arrowok="t"/>
                <v:fill/>
              </v:shape>
              <v:shape style="position:absolute;left:8369;top:1835;width:204;height:194" coordorigin="8369,1835" coordsize="204,194" path="m8414,1938l8398,1938,8398,2030,8414,2030,8414,1938xe" filled="t" fillcolor="#000000" stroked="f">
                <v:path arrowok="t"/>
                <v:fill/>
              </v:shape>
              <v:shape style="position:absolute;left:8369;top:1835;width:204;height:194" coordorigin="8369,1835" coordsize="204,194" path="m8542,1972l8527,1972,8527,2006,8522,2010,8484,2010,8486,2015,8486,2025,8501,2025,8510,2027,8534,2027,8542,2018,8542,1972xe" filled="t" fillcolor="#000000" stroked="f">
                <v:path arrowok="t"/>
                <v:fill/>
              </v:shape>
              <v:shape style="position:absolute;left:8369;top:1835;width:204;height:194" coordorigin="8369,1835" coordsize="204,194" path="m8460,1972l8448,1982,8455,1989,8470,2008,8482,1998,8474,1989,8467,1982,8460,1972xe" filled="t" fillcolor="#000000" stroked="f">
                <v:path arrowok="t"/>
                <v:fill/>
              </v:shape>
              <v:shape style="position:absolute;left:8369;top:1835;width:204;height:194" coordorigin="8369,1835" coordsize="204,194" path="m8573,1958l8429,1958,8429,1972,8573,1972,8573,1958xe" filled="t" fillcolor="#000000" stroked="f">
                <v:path arrowok="t"/>
                <v:fill/>
              </v:shape>
              <v:shape style="position:absolute;left:8369;top:1835;width:204;height:194" coordorigin="8369,1835" coordsize="204,194" path="m8415,1883l8404,1903,8393,1920,8381,1935,8369,1948,8371,1953,8374,1960,8376,1965,8383,1958,8398,1938,8414,1938,8414,1917,8419,1907,8426,1898,8431,1888,8415,1883xe" filled="t" fillcolor="#000000" stroked="f">
                <v:path arrowok="t"/>
                <v:fill/>
              </v:shape>
              <v:shape style="position:absolute;left:8369;top:1835;width:204;height:194" coordorigin="8369,1835" coordsize="204,194" path="m8542,1941l8527,1941,8527,1958,8542,1958,8542,1941xe" filled="t" fillcolor="#000000" stroked="f">
                <v:path arrowok="t"/>
                <v:fill/>
              </v:shape>
              <v:shape style="position:absolute;left:8369;top:1835;width:204;height:194" coordorigin="8369,1835" coordsize="204,194" path="m8568,1929l8436,1929,8436,1941,8568,1941,8568,1929xe" filled="t" fillcolor="#000000" stroked="f">
                <v:path arrowok="t"/>
                <v:fill/>
              </v:shape>
              <v:shape style="position:absolute;left:8369;top:1835;width:204;height:194" coordorigin="8369,1835" coordsize="204,194" path="m8431,1835l8409,1839,8397,1856,8384,1871,8369,1883,8371,1888,8374,1895,8380,1897,8394,1882,8407,1867,8419,1852,8431,1835xe" filled="t" fillcolor="#000000" stroked="f">
                <v:path arrowok="t"/>
                <v:fill/>
              </v:shape>
            </v:group>
            <v:group style="position:absolute;left:8578;top:1826;width:198;height:192" coordorigin="8578,1826" coordsize="198,192">
              <v:shape style="position:absolute;left:8578;top:1826;width:198;height:192" coordorigin="8578,1826" coordsize="198,192" path="m8774,2003l8587,2003,8587,2018,8774,2018,8774,2003xe" filled="t" fillcolor="#000000" stroked="f">
                <v:path arrowok="t"/>
                <v:fill/>
              </v:shape>
              <v:shape style="position:absolute;left:8578;top:1826;width:198;height:192" coordorigin="8578,1826" coordsize="198,192" path="m8688,1948l8671,1948,8671,2003,8688,2003,8688,1948xe" filled="t" fillcolor="#000000" stroked="f">
                <v:path arrowok="t"/>
                <v:fill/>
              </v:shape>
              <v:shape style="position:absolute;left:8578;top:1826;width:198;height:192" coordorigin="8578,1826" coordsize="198,192" path="m8753,1934l8606,1934,8606,1948,8753,1948,8753,1934xe" filled="t" fillcolor="#000000" stroked="f">
                <v:path arrowok="t"/>
                <v:fill/>
              </v:shape>
              <v:shape style="position:absolute;left:8578;top:1826;width:198;height:192" coordorigin="8578,1826" coordsize="198,192" path="m8707,1878l8705,1897,8722,1909,8762,1936,8770,1941,8775,1922,8754,1909,8707,1878xe" filled="t" fillcolor="#000000" stroked="f">
                <v:path arrowok="t"/>
                <v:fill/>
              </v:shape>
              <v:shape style="position:absolute;left:8578;top:1826;width:198;height:192" coordorigin="8578,1826" coordsize="198,192" path="m8654,1878l8595,1919,8578,1929,8582,1931,8587,1936,8599,1936,8615,1927,8632,1916,8649,1904,8666,1890,8654,1878xe" filled="t" fillcolor="#000000" stroked="f">
                <v:path arrowok="t"/>
                <v:fill/>
              </v:shape>
              <v:shape style="position:absolute;left:8578;top:1826;width:198;height:192" coordorigin="8578,1826" coordsize="198,192" path="m8774,1852l8587,1852,8587,1893,8604,1893,8604,1869,8774,1869,8774,1852xe" filled="t" fillcolor="#000000" stroked="f">
                <v:path arrowok="t"/>
                <v:fill/>
              </v:shape>
              <v:shape style="position:absolute;left:8578;top:1826;width:198;height:192" coordorigin="8578,1826" coordsize="198,192" path="m8774,1869l8758,1869,8758,1893,8774,1893,8774,1869xe" filled="t" fillcolor="#000000" stroked="f">
                <v:path arrowok="t"/>
                <v:fill/>
              </v:shape>
              <v:shape style="position:absolute;left:8578;top:1826;width:198;height:192" coordorigin="8578,1826" coordsize="198,192" path="m8681,1826l8664,1833,8674,1847,8676,1852,8688,1852,8695,1850,8690,1842,8686,1833,8681,1826xe" filled="t" fillcolor="#000000" stroked="f">
                <v:path arrowok="t"/>
                <v:fill/>
              </v:shape>
            </v:group>
            <v:group style="position:absolute;left:8806;top:1826;width:168;height:202" coordorigin="8806,1826" coordsize="168,202">
              <v:shape style="position:absolute;left:8806;top:1826;width:168;height:202" coordorigin="8806,1826" coordsize="168,202" path="m8974,1857l8806,1857,8806,2027,8822,2027,8822,2013,8974,2013,8974,1996,8822,1996,8822,1941,8974,1941,8974,1926,8822,1926,8822,1871,8974,1871,8974,1857xe" filled="t" fillcolor="#000000" stroked="f">
                <v:path arrowok="t"/>
                <v:fill/>
              </v:shape>
              <v:shape style="position:absolute;left:8806;top:1826;width:168;height:202" coordorigin="8806,1826" coordsize="168,202" path="m8974,2013l8957,2013,8957,2027,8974,2027,8974,2013xe" filled="t" fillcolor="#000000" stroked="f">
                <v:path arrowok="t"/>
                <v:fill/>
              </v:shape>
              <v:shape style="position:absolute;left:8806;top:1826;width:168;height:202" coordorigin="8806,1826" coordsize="168,202" path="m8974,1941l8957,1941,8957,1996,8974,1996,8974,1941xe" filled="t" fillcolor="#000000" stroked="f">
                <v:path arrowok="t"/>
                <v:fill/>
              </v:shape>
              <v:shape style="position:absolute;left:8806;top:1826;width:168;height:202" coordorigin="8806,1826" coordsize="168,202" path="m8974,1871l8957,1871,8957,1926,8974,1926,8974,1871xe" filled="t" fillcolor="#000000" stroked="f">
                <v:path arrowok="t"/>
                <v:fill/>
              </v:shape>
              <v:shape style="position:absolute;left:8806;top:1826;width:168;height:202" coordorigin="8806,1826" coordsize="168,202" path="m8873,1826l8868,1835,8866,1847,8861,1857,8878,1857,8882,1847,8887,1840,8890,1830,8873,1826xe" filled="t" fillcolor="#000000" stroked="f">
                <v:path arrowok="t"/>
                <v:fill/>
              </v:shape>
            </v:group>
            <v:group style="position:absolute;left:9026;top:1977;width:31;height:55" coordorigin="9026,1977" coordsize="31,55">
              <v:shape style="position:absolute;left:9026;top:1977;width:31;height:55" coordorigin="9026,1977" coordsize="31,55" path="m9058,1977l9041,1977,9026,2032,9041,2032,9058,197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9.940002pt;margin-top:90.779999pt;width:105.354261pt;height:11.25pt;mso-position-horizontal-relative:page;mso-position-vertical-relative:page;z-index:-4623" type="#_x0000_t75">
            <v:imagedata r:id="rId175" o:title=""/>
          </v:shape>
        </w:pict>
      </w:r>
      <w:r>
        <w:rPr/>
        <w:pict>
          <v:group style="position:absolute;margin-left:28.780001pt;margin-top:108.900002pt;width:25pt;height:11.2pt;mso-position-horizontal-relative:page;mso-position-vertical-relative:page;z-index:-4622" coordorigin="576,2178" coordsize="500,224">
            <v:group style="position:absolute;left:586;top:2188;width:205;height:203" coordorigin="586,2188" coordsize="205,203">
              <v:shape style="position:absolute;left:586;top:2188;width:205;height:203" coordorigin="586,2188" coordsize="205,203" path="m629,2255l614,2255,614,2330,595,2334,586,2339,601,2350,620,2343,639,2336,658,2330,658,2327,657,2325,629,2325,629,2255xe" filled="t" fillcolor="#000000" stroked="f">
                <v:path arrowok="t"/>
                <v:fill/>
              </v:shape>
              <v:shape style="position:absolute;left:586;top:2188;width:205;height:203" coordorigin="586,2188" coordsize="205,203" path="m790,2337l646,2337,646,2349,790,2349,790,2337xe" filled="t" fillcolor="#000000" stroked="f">
                <v:path arrowok="t"/>
                <v:fill/>
              </v:shape>
              <v:shape style="position:absolute;left:586;top:2188;width:205;height:203" coordorigin="586,2188" coordsize="205,203" path="m770,2234l667,2234,667,2337,682,2337,682,2322,770,2322,770,2310,682,2310,682,2296,770,2296,770,2286,682,2286,682,2272,770,2272,770,2260,682,2260,682,2246,770,2246,770,2234xe" filled="t" fillcolor="#000000" stroked="f">
                <v:path arrowok="t"/>
                <v:fill/>
              </v:shape>
              <v:shape style="position:absolute;left:586;top:2188;width:205;height:203" coordorigin="586,2188" coordsize="205,203" path="m770,2322l756,2322,756,2337,770,2337,770,2322xe" filled="t" fillcolor="#000000" stroked="f">
                <v:path arrowok="t"/>
                <v:fill/>
              </v:shape>
              <v:shape style="position:absolute;left:586;top:2188;width:205;height:203" coordorigin="586,2188" coordsize="205,203" path="m655,2315l646,2318,638,2322,629,2325,657,2325,655,2320,655,2315xe" filled="t" fillcolor="#000000" stroked="f">
                <v:path arrowok="t"/>
                <v:fill/>
              </v:shape>
              <v:shape style="position:absolute;left:586;top:2188;width:205;height:203" coordorigin="586,2188" coordsize="205,203" path="m770,2296l756,2296,756,2310,770,2310,770,2296xe" filled="t" fillcolor="#000000" stroked="f">
                <v:path arrowok="t"/>
                <v:fill/>
              </v:shape>
              <v:shape style="position:absolute;left:586;top:2188;width:205;height:203" coordorigin="586,2188" coordsize="205,203" path="m770,2272l756,2272,756,2286,770,2286,770,2272xe" filled="t" fillcolor="#000000" stroked="f">
                <v:path arrowok="t"/>
                <v:fill/>
              </v:shape>
              <v:shape style="position:absolute;left:586;top:2188;width:205;height:203" coordorigin="586,2188" coordsize="205,203" path="m770,2246l756,2246,756,2260,770,2260,770,2246xe" filled="t" fillcolor="#000000" stroked="f">
                <v:path arrowok="t"/>
                <v:fill/>
              </v:shape>
              <v:shape style="position:absolute;left:586;top:2188;width:205;height:203" coordorigin="586,2188" coordsize="205,203" path="m655,2241l588,2241,588,2255,655,2255,655,2241xe" filled="t" fillcolor="#000000" stroked="f">
                <v:path arrowok="t"/>
                <v:fill/>
              </v:shape>
              <v:shape style="position:absolute;left:586;top:2188;width:205;height:203" coordorigin="586,2188" coordsize="205,203" path="m629,2190l614,2190,614,2241,629,2241,629,2190xe" filled="t" fillcolor="#000000" stroked="f">
                <v:path arrowok="t"/>
                <v:fill/>
              </v:shape>
              <v:shape style="position:absolute;left:586;top:2188;width:205;height:203" coordorigin="586,2188" coordsize="205,203" path="m725,2219l710,2219,710,2234,725,2234,725,2219xe" filled="t" fillcolor="#000000" stroked="f">
                <v:path arrowok="t"/>
                <v:fill/>
              </v:shape>
              <v:shape style="position:absolute;left:586;top:2188;width:205;height:203" coordorigin="586,2188" coordsize="205,203" path="m785,2205l653,2205,653,2219,785,2219,785,2205xe" filled="t" fillcolor="#000000" stroked="f">
                <v:path arrowok="t"/>
                <v:fill/>
              </v:shape>
              <v:shape style="position:absolute;left:586;top:2188;width:205;height:203" coordorigin="586,2188" coordsize="205,203" path="m725,2188l710,2188,710,2205,725,2205,725,2188xe" filled="t" fillcolor="#000000" stroked="f">
                <v:path arrowok="t"/>
                <v:fill/>
              </v:shape>
              <v:shape style="position:absolute;left:586;top:2188;width:205;height:203" coordorigin="586,2188" coordsize="205,203" path="m696,2351l678,2362,661,2372,643,2380,646,2382,648,2387,652,2391,671,2382,689,2372,706,2363,696,2351xe" filled="t" fillcolor="#000000" stroked="f">
                <v:path arrowok="t"/>
                <v:fill/>
              </v:shape>
              <v:shape style="position:absolute;left:586;top:2188;width:205;height:203" coordorigin="586,2188" coordsize="205,203" path="m737,2351l730,2363,782,2390,791,2377,774,2369,757,2361,737,2351xe" filled="t" fillcolor="#000000" stroked="f">
                <v:path arrowok="t"/>
                <v:fill/>
              </v:shape>
            </v:group>
            <v:group style="position:absolute;left:797;top:2200;width:194;height:185" coordorigin="797,2200" coordsize="194,185">
              <v:shape style="position:absolute;left:797;top:2200;width:194;height:185" coordorigin="797,2200" coordsize="194,185" path="m895,2368l895,2373,898,2380,912,2385,931,2384,954,2383,970,2372,971,2370,950,2370,935,2370,915,2369,895,2368xe" filled="t" fillcolor="#000000" stroked="f">
                <v:path arrowok="t"/>
                <v:fill/>
              </v:shape>
              <v:shape style="position:absolute;left:797;top:2200;width:194;height:185" coordorigin="797,2200" coordsize="194,185" path="m862,2222l842,2222,830,2286,830,2301,962,2316,961,2336,960,2354,958,2363,950,2370,971,2370,978,2348,979,2330,980,2310,982,2286,847,2286,852,2260,977,2260,977,2246,854,2246,862,2222xe" filled="t" fillcolor="#000000" stroked="f">
                <v:path arrowok="t"/>
                <v:fill/>
              </v:shape>
              <v:shape style="position:absolute;left:797;top:2200;width:194;height:185" coordorigin="797,2200" coordsize="194,185" path="m948,2327l797,2327,797,2342,948,2342,948,2327xe" filled="t" fillcolor="#000000" stroked="f">
                <v:path arrowok="t"/>
                <v:fill/>
              </v:shape>
              <v:shape style="position:absolute;left:797;top:2200;width:194;height:185" coordorigin="797,2200" coordsize="194,185" path="m991,2200l804,2200,804,2238,821,2238,821,2214,991,2214,991,2200xe" filled="t" fillcolor="#000000" stroked="f">
                <v:path arrowok="t"/>
                <v:fill/>
              </v:shape>
              <v:shape style="position:absolute;left:797;top:2200;width:194;height:185" coordorigin="797,2200" coordsize="194,185" path="m991,2214l974,2214,974,2238,991,2238,991,2214xe" filled="t" fillcolor="#000000" stroked="f">
                <v:path arrowok="t"/>
                <v:fill/>
              </v:shape>
            </v:group>
            <v:group style="position:absolute;left:1034;top:2337;width:31;height:55" coordorigin="1034,2337" coordsize="31,55">
              <v:shape style="position:absolute;left:1034;top:2337;width:31;height:55" coordorigin="1034,2337" coordsize="31,55" path="m1066,2337l1046,2337,1034,2392,1049,2392,1066,233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0.220001pt;margin-top:108.779999pt;width:73.960pt;height:11.267698pt;mso-position-horizontal-relative:page;mso-position-vertical-relative:page;z-index:-4621" coordorigin="1204,2176" coordsize="1479,225">
            <v:group style="position:absolute;left:1214;top:2186;width:204;height:199" coordorigin="1214,2186" coordsize="204,199">
              <v:shape style="position:absolute;left:1214;top:2186;width:204;height:199" coordorigin="1214,2186" coordsize="204,199" path="m1416,2214l1238,2214,1238,2304,1235,2327,1229,2347,1223,2363,1214,2375,1219,2380,1222,2385,1232,2382,1240,2366,1254,2307,1255,2231,1416,2231,1416,2214xe" filled="t" fillcolor="#000000" stroked="f">
                <v:path arrowok="t"/>
                <v:fill/>
              </v:shape>
              <v:shape style="position:absolute;left:1214;top:2186;width:204;height:199" coordorigin="1214,2186" coordsize="204,199" path="m1402,2255l1377,2271,1371,2293,1366,2313,1360,2331,1355,2348,1349,2363,1255,2363,1255,2378,1418,2378,1418,2363,1370,2353,1376,2337,1382,2319,1388,2300,1394,2278,1402,2255xe" filled="t" fillcolor="#000000" stroked="f">
                <v:path arrowok="t"/>
                <v:fill/>
              </v:shape>
              <v:shape style="position:absolute;left:1214;top:2186;width:204;height:199" coordorigin="1214,2186" coordsize="204,199" path="m1282,2255l1265,2262,1266,2268,1273,2287,1278,2307,1284,2325,1289,2344,1304,2331,1298,2311,1293,2292,1287,2273,1282,2255xe" filled="t" fillcolor="#000000" stroked="f">
                <v:path arrowok="t"/>
                <v:fill/>
              </v:shape>
              <v:shape style="position:absolute;left:1214;top:2186;width:204;height:199" coordorigin="1214,2186" coordsize="204,199" path="m1330,2246l1315,2250,1317,2256,1321,2276,1325,2296,1329,2316,1332,2334,1348,2323,1344,2302,1339,2283,1335,2264,1330,2246xe" filled="t" fillcolor="#000000" stroked="f">
                <v:path arrowok="t"/>
                <v:fill/>
              </v:shape>
              <v:shape style="position:absolute;left:1214;top:2186;width:204;height:199" coordorigin="1214,2186" coordsize="204,199" path="m1325,2186l1310,2193,1325,2214,1332,2214,1342,2210,1337,2200,1332,2193,1325,2186xe" filled="t" fillcolor="#000000" stroked="f">
                <v:path arrowok="t"/>
                <v:fill/>
              </v:shape>
            </v:group>
            <v:group style="position:absolute;left:1426;top:2188;width:204;height:199" coordorigin="1426,2188" coordsize="204,199">
              <v:shape style="position:absolute;left:1426;top:2188;width:204;height:199" coordorigin="1426,2188" coordsize="204,199" path="m1474,2301l1459,2301,1459,2387,1474,2387,1474,2301xe" filled="t" fillcolor="#000000" stroked="f">
                <v:path arrowok="t"/>
                <v:fill/>
              </v:shape>
              <v:shape style="position:absolute;left:1426;top:2188;width:204;height:199" coordorigin="1426,2188" coordsize="204,199" path="m1630,2358l1481,2358,1481,2373,1630,2373,1630,2358xe" filled="t" fillcolor="#000000" stroked="f">
                <v:path arrowok="t"/>
                <v:fill/>
              </v:shape>
              <v:shape style="position:absolute;left:1426;top:2188;width:204;height:199" coordorigin="1426,2188" coordsize="204,199" path="m1562,2296l1546,2296,1546,2358,1562,2358,1562,2296xe" filled="t" fillcolor="#000000" stroked="f">
                <v:path arrowok="t"/>
                <v:fill/>
              </v:shape>
              <v:shape style="position:absolute;left:1426;top:2188;width:204;height:199" coordorigin="1426,2188" coordsize="204,199" path="m1630,2212l1430,2212,1430,2226,1483,2231,1474,2248,1463,2265,1452,2282,1439,2297,1426,2313,1428,2318,1433,2322,1435,2327,1452,2310,1459,2301,1474,2301,1474,2279,1485,2262,1494,2245,1502,2226,1630,2226,1630,2212xe" filled="t" fillcolor="#000000" stroked="f">
                <v:path arrowok="t"/>
                <v:fill/>
              </v:shape>
              <v:shape style="position:absolute;left:1426;top:2188;width:204;height:199" coordorigin="1426,2188" coordsize="204,199" path="m1618,2282l1493,2282,1493,2296,1618,2296,1618,2282xe" filled="t" fillcolor="#000000" stroked="f">
                <v:path arrowok="t"/>
                <v:fill/>
              </v:shape>
              <v:shape style="position:absolute;left:1426;top:2188;width:204;height:199" coordorigin="1426,2188" coordsize="204,199" path="m1562,2241l1546,2241,1546,2282,1562,2282,1562,2241xe" filled="t" fillcolor="#000000" stroked="f">
                <v:path arrowok="t"/>
                <v:fill/>
              </v:shape>
              <v:shape style="position:absolute;left:1426;top:2188;width:204;height:199" coordorigin="1426,2188" coordsize="204,199" path="m1500,2188l1498,2195,1495,2205,1490,2212,1510,2212,1517,2190,1500,2188xe" filled="t" fillcolor="#000000" stroked="f">
                <v:path arrowok="t"/>
                <v:fill/>
              </v:shape>
            </v:group>
            <v:group style="position:absolute;left:1637;top:2186;width:197;height:192" coordorigin="1637,2186" coordsize="197,192">
              <v:shape style="position:absolute;left:1637;top:2186;width:197;height:192" coordorigin="1637,2186" coordsize="197,192" path="m1834,2363l1644,2363,1644,2378,1834,2378,1834,2363xe" filled="t" fillcolor="#000000" stroked="f">
                <v:path arrowok="t"/>
                <v:fill/>
              </v:shape>
              <v:shape style="position:absolute;left:1637;top:2186;width:197;height:192" coordorigin="1637,2186" coordsize="197,192" path="m1747,2310l1728,2310,1728,2363,1747,2363,1747,2310xe" filled="t" fillcolor="#000000" stroked="f">
                <v:path arrowok="t"/>
                <v:fill/>
              </v:shape>
              <v:shape style="position:absolute;left:1637;top:2186;width:197;height:192" coordorigin="1637,2186" coordsize="197,192" path="m1812,2294l1666,2294,1666,2310,1812,2310,1812,2294xe" filled="t" fillcolor="#000000" stroked="f">
                <v:path arrowok="t"/>
                <v:fill/>
              </v:shape>
              <v:shape style="position:absolute;left:1637;top:2186;width:197;height:192" coordorigin="1637,2186" coordsize="197,192" path="m1764,2238l1763,2250,1763,2257,1781,2269,1798,2280,1829,2301,1831,2282,1816,2271,1799,2260,1782,2249,1764,2238xe" filled="t" fillcolor="#000000" stroked="f">
                <v:path arrowok="t"/>
                <v:fill/>
              </v:shape>
              <v:shape style="position:absolute;left:1637;top:2186;width:197;height:192" coordorigin="1637,2186" coordsize="197,192" path="m1711,2238l1654,2279,1637,2289,1644,2296,1706,2264,1723,2250,1711,2238xe" filled="t" fillcolor="#000000" stroked="f">
                <v:path arrowok="t"/>
                <v:fill/>
              </v:shape>
              <v:shape style="position:absolute;left:1637;top:2186;width:197;height:192" coordorigin="1637,2186" coordsize="197,192" path="m1834,2214l1644,2214,1644,2253,1661,2253,1661,2229,1834,2229,1834,2214xe" filled="t" fillcolor="#000000" stroked="f">
                <v:path arrowok="t"/>
                <v:fill/>
              </v:shape>
              <v:shape style="position:absolute;left:1637;top:2186;width:197;height:192" coordorigin="1637,2186" coordsize="197,192" path="m1834,2229l1814,2229,1814,2253,1834,2253,1834,2229xe" filled="t" fillcolor="#000000" stroked="f">
                <v:path arrowok="t"/>
                <v:fill/>
              </v:shape>
              <v:shape style="position:absolute;left:1637;top:2186;width:197;height:192" coordorigin="1637,2186" coordsize="197,192" path="m1738,2186l1723,2193,1728,2200,1730,2207,1735,2214,1745,2214,1752,2210,1747,2202,1742,2193,1738,2186xe" filled="t" fillcolor="#000000" stroked="f">
                <v:path arrowok="t"/>
                <v:fill/>
              </v:shape>
            </v:group>
            <v:group style="position:absolute;left:1848;top:2188;width:202;height:202" coordorigin="1848,2188" coordsize="202,202">
              <v:shape style="position:absolute;left:1848;top:2188;width:202;height:202" coordorigin="1848,2188" coordsize="202,202" path="m1894,2282l1879,2282,1879,2390,1894,2390,1894,2282xe" filled="t" fillcolor="#000000" stroked="f">
                <v:path arrowok="t"/>
                <v:fill/>
              </v:shape>
              <v:shape style="position:absolute;left:1848;top:2188;width:202;height:202" coordorigin="1848,2188" coordsize="202,202" path="m2035,2310l1934,2310,1934,2390,1951,2390,1951,2380,2035,2380,2035,2366,1951,2366,1951,2325,2035,2325,2035,2310xe" filled="t" fillcolor="#000000" stroked="f">
                <v:path arrowok="t"/>
                <v:fill/>
              </v:shape>
              <v:shape style="position:absolute;left:1848;top:2188;width:202;height:202" coordorigin="1848,2188" coordsize="202,202" path="m2035,2380l2021,2380,2021,2390,2035,2390,2035,2380xe" filled="t" fillcolor="#000000" stroked="f">
                <v:path arrowok="t"/>
                <v:fill/>
              </v:shape>
              <v:shape style="position:absolute;left:1848;top:2188;width:202;height:202" coordorigin="1848,2188" coordsize="202,202" path="m2035,2325l2021,2325,2021,2366,2035,2366,2035,2325xe" filled="t" fillcolor="#000000" stroked="f">
                <v:path arrowok="t"/>
                <v:fill/>
              </v:shape>
              <v:shape style="position:absolute;left:1848;top:2188;width:202;height:202" coordorigin="1848,2188" coordsize="202,202" path="m1920,2229l1850,2229,1850,2243,1879,2244,1873,2263,1866,2282,1858,2300,1848,2318,1850,2322,1853,2330,1864,2321,1872,2303,1879,2282,1894,2282,1894,2272,1913,2272,1906,2265,1894,2265,1894,2243,1920,2243,1920,2229xe" filled="t" fillcolor="#000000" stroked="f">
                <v:path arrowok="t"/>
                <v:fill/>
              </v:shape>
              <v:shape style="position:absolute;left:1848;top:2188;width:202;height:202" coordorigin="1848,2188" coordsize="202,202" path="m1967,2238l1949,2238,1956,2250,1963,2260,1968,2273,1951,2283,1933,2291,1913,2298,1918,2301,1920,2306,1937,2305,1990,2281,2032,2281,2023,2276,2016,2257,1983,2257,1969,2242,1967,2238xe" filled="t" fillcolor="#000000" stroked="f">
                <v:path arrowok="t"/>
                <v:fill/>
              </v:shape>
              <v:shape style="position:absolute;left:1848;top:2188;width:202;height:202" coordorigin="1848,2188" coordsize="202,202" path="m2032,2281l1990,2281,2008,2291,2027,2300,2045,2306,2047,2301,2050,2294,2041,2286,2032,2281xe" filled="t" fillcolor="#000000" stroked="f">
                <v:path arrowok="t"/>
                <v:fill/>
              </v:shape>
              <v:shape style="position:absolute;left:1848;top:2188;width:202;height:202" coordorigin="1848,2188" coordsize="202,202" path="m1913,2272l1894,2272,1901,2277,1906,2284,1913,2294,1925,2284,1913,2272xe" filled="t" fillcolor="#000000" stroked="f">
                <v:path arrowok="t"/>
                <v:fill/>
              </v:shape>
              <v:shape style="position:absolute;left:1848;top:2188;width:202;height:202" coordorigin="1848,2188" coordsize="202,202" path="m1901,2260l1894,2265,1906,2265,1901,2260xe" filled="t" fillcolor="#000000" stroked="f">
                <v:path arrowok="t"/>
                <v:fill/>
              </v:shape>
              <v:shape style="position:absolute;left:1848;top:2188;width:202;height:202" coordorigin="1848,2188" coordsize="202,202" path="m1973,2193l1951,2203,1942,2220,1932,2237,1920,2255,1930,2265,1944,2246,1949,2238,1967,2238,1958,2224,2040,2224,2040,2210,1966,2210,1968,2205,1970,2198,1973,2193xe" filled="t" fillcolor="#000000" stroked="f">
                <v:path arrowok="t"/>
                <v:fill/>
              </v:shape>
              <v:shape style="position:absolute;left:1848;top:2188;width:202;height:202" coordorigin="1848,2188" coordsize="202,202" path="m2040,2224l2021,2224,2015,2233,2000,2247,1983,2257,2016,2257,2016,2255,2029,2240,2040,2224xe" filled="t" fillcolor="#000000" stroked="f">
                <v:path arrowok="t"/>
                <v:fill/>
              </v:shape>
              <v:shape style="position:absolute;left:1848;top:2188;width:202;height:202" coordorigin="1848,2188" coordsize="202,202" path="m1894,2188l1879,2188,1879,2229,1894,2229,1894,2188xe" filled="t" fillcolor="#000000" stroked="f">
                <v:path arrowok="t"/>
                <v:fill/>
              </v:shape>
            </v:group>
            <v:group style="position:absolute;left:2074;top:2186;width:175;height:204" coordorigin="2074,2186" coordsize="175,204">
              <v:shape style="position:absolute;left:2074;top:2186;width:175;height:204" coordorigin="2074,2186" coordsize="175,204" path="m2170,2313l2150,2313,2150,2390,2170,2390,2170,2313xe" filled="t" fillcolor="#000000" stroked="f">
                <v:path arrowok="t"/>
                <v:fill/>
              </v:shape>
              <v:shape style="position:absolute;left:2074;top:2186;width:175;height:204" coordorigin="2074,2186" coordsize="175,204" path="m2249,2231l2074,2231,2074,2325,2090,2325,2090,2313,2249,2313,2249,2298,2090,2298,2090,2246,2249,2246,2249,2231xe" filled="t" fillcolor="#000000" stroked="f">
                <v:path arrowok="t"/>
                <v:fill/>
              </v:shape>
              <v:shape style="position:absolute;left:2074;top:2186;width:175;height:204" coordorigin="2074,2186" coordsize="175,204" path="m2249,2313l2232,2313,2232,2325,2249,2325,2249,2313xe" filled="t" fillcolor="#000000" stroked="f">
                <v:path arrowok="t"/>
                <v:fill/>
              </v:shape>
              <v:shape style="position:absolute;left:2074;top:2186;width:175;height:204" coordorigin="2074,2186" coordsize="175,204" path="m2170,2246l2150,2246,2150,2298,2170,2298,2170,2246xe" filled="t" fillcolor="#000000" stroked="f">
                <v:path arrowok="t"/>
                <v:fill/>
              </v:shape>
              <v:shape style="position:absolute;left:2074;top:2186;width:175;height:204" coordorigin="2074,2186" coordsize="175,204" path="m2249,2246l2232,2246,2232,2298,2249,2298,2249,2246xe" filled="t" fillcolor="#000000" stroked="f">
                <v:path arrowok="t"/>
                <v:fill/>
              </v:shape>
              <v:shape style="position:absolute;left:2074;top:2186;width:175;height:204" coordorigin="2074,2186" coordsize="175,204" path="m2170,2186l2150,2186,2150,2231,2170,2231,2170,2186xe" filled="t" fillcolor="#000000" stroked="f">
                <v:path arrowok="t"/>
                <v:fill/>
              </v:shape>
            </v:group>
            <v:group style="position:absolute;left:2268;top:2188;width:206;height:203" coordorigin="2268,2188" coordsize="206,203">
              <v:shape style="position:absolute;left:2268;top:2188;width:206;height:203" coordorigin="2268,2188" coordsize="206,203" path="m2314,2255l2299,2255,2299,2330,2287,2332,2278,2334,2268,2339,2284,2350,2302,2343,2321,2336,2340,2330,2340,2325,2314,2325,2314,2255xe" filled="t" fillcolor="#000000" stroked="f">
                <v:path arrowok="t"/>
                <v:fill/>
              </v:shape>
              <v:shape style="position:absolute;left:2268;top:2188;width:206;height:203" coordorigin="2268,2188" coordsize="206,203" path="m2472,2337l2330,2337,2330,2349,2472,2349,2472,2337xe" filled="t" fillcolor="#000000" stroked="f">
                <v:path arrowok="t"/>
                <v:fill/>
              </v:shape>
              <v:shape style="position:absolute;left:2268;top:2188;width:206;height:203" coordorigin="2268,2188" coordsize="206,203" path="m2453,2234l2350,2234,2350,2337,2364,2337,2364,2322,2453,2322,2453,2310,2364,2310,2364,2296,2453,2296,2453,2286,2364,2286,2364,2272,2453,2272,2453,2260,2364,2260,2364,2246,2453,2246,2453,2234xe" filled="t" fillcolor="#000000" stroked="f">
                <v:path arrowok="t"/>
                <v:fill/>
              </v:shape>
              <v:shape style="position:absolute;left:2268;top:2188;width:206;height:203" coordorigin="2268,2188" coordsize="206,203" path="m2453,2322l2438,2322,2438,2337,2453,2337,2453,2322xe" filled="t" fillcolor="#000000" stroked="f">
                <v:path arrowok="t"/>
                <v:fill/>
              </v:shape>
              <v:shape style="position:absolute;left:2268;top:2188;width:206;height:203" coordorigin="2268,2188" coordsize="206,203" path="m2338,2315l2330,2318,2321,2322,2314,2325,2340,2325,2340,2320,2338,2315xe" filled="t" fillcolor="#000000" stroked="f">
                <v:path arrowok="t"/>
                <v:fill/>
              </v:shape>
              <v:shape style="position:absolute;left:2268;top:2188;width:206;height:203" coordorigin="2268,2188" coordsize="206,203" path="m2453,2296l2438,2296,2438,2310,2453,2310,2453,2296xe" filled="t" fillcolor="#000000" stroked="f">
                <v:path arrowok="t"/>
                <v:fill/>
              </v:shape>
              <v:shape style="position:absolute;left:2268;top:2188;width:206;height:203" coordorigin="2268,2188" coordsize="206,203" path="m2453,2272l2438,2272,2438,2286,2453,2286,2453,2272xe" filled="t" fillcolor="#000000" stroked="f">
                <v:path arrowok="t"/>
                <v:fill/>
              </v:shape>
              <v:shape style="position:absolute;left:2268;top:2188;width:206;height:203" coordorigin="2268,2188" coordsize="206,203" path="m2453,2246l2438,2246,2438,2260,2453,2260,2453,2246xe" filled="t" fillcolor="#000000" stroked="f">
                <v:path arrowok="t"/>
                <v:fill/>
              </v:shape>
              <v:shape style="position:absolute;left:2268;top:2188;width:206;height:203" coordorigin="2268,2188" coordsize="206,203" path="m2338,2241l2270,2241,2270,2255,2338,2255,2338,2241xe" filled="t" fillcolor="#000000" stroked="f">
                <v:path arrowok="t"/>
                <v:fill/>
              </v:shape>
              <v:shape style="position:absolute;left:2268;top:2188;width:206;height:203" coordorigin="2268,2188" coordsize="206,203" path="m2314,2190l2299,2190,2299,2241,2314,2241,2314,2190xe" filled="t" fillcolor="#000000" stroked="f">
                <v:path arrowok="t"/>
                <v:fill/>
              </v:shape>
              <v:shape style="position:absolute;left:2268;top:2188;width:206;height:203" coordorigin="2268,2188" coordsize="206,203" path="m2410,2219l2395,2219,2395,2234,2410,2234,2410,2219xe" filled="t" fillcolor="#000000" stroked="f">
                <v:path arrowok="t"/>
                <v:fill/>
              </v:shape>
              <v:shape style="position:absolute;left:2268;top:2188;width:206;height:203" coordorigin="2268,2188" coordsize="206,203" path="m2467,2205l2338,2205,2338,2219,2467,2219,2467,2205xe" filled="t" fillcolor="#000000" stroked="f">
                <v:path arrowok="t"/>
                <v:fill/>
              </v:shape>
              <v:shape style="position:absolute;left:2268;top:2188;width:206;height:203" coordorigin="2268,2188" coordsize="206,203" path="m2410,2188l2395,2188,2395,2205,2410,2205,2410,2188xe" filled="t" fillcolor="#000000" stroked="f">
                <v:path arrowok="t"/>
                <v:fill/>
              </v:shape>
              <v:shape style="position:absolute;left:2268;top:2188;width:206;height:203" coordorigin="2268,2188" coordsize="206,203" path="m2379,2352l2361,2363,2344,2372,2326,2380,2333,2387,2337,2391,2355,2382,2372,2372,2390,2363,2379,2352xe" filled="t" fillcolor="#000000" stroked="f">
                <v:path arrowok="t"/>
                <v:fill/>
              </v:shape>
              <v:shape style="position:absolute;left:2268;top:2188;width:206;height:203" coordorigin="2268,2188" coordsize="206,203" path="m2419,2351l2412,2363,2431,2372,2465,2390,2474,2377,2458,2369,2440,2361,2419,2351xe" filled="t" fillcolor="#000000" stroked="f">
                <v:path arrowok="t"/>
                <v:fill/>
              </v:shape>
            </v:group>
            <v:group style="position:absolute;left:2479;top:2200;width:194;height:185" coordorigin="2479,2200" coordsize="194,185">
              <v:shape style="position:absolute;left:2479;top:2200;width:194;height:185" coordorigin="2479,2200" coordsize="194,185" path="m2578,2368l2578,2373,2580,2380,2595,2385,2613,2384,2637,2383,2652,2372,2653,2370,2618,2370,2598,2369,2578,2368xe" filled="t" fillcolor="#000000" stroked="f">
                <v:path arrowok="t"/>
                <v:fill/>
              </v:shape>
              <v:shape style="position:absolute;left:2479;top:2200;width:194;height:185" coordorigin="2479,2200" coordsize="194,185" path="m2544,2222l2527,2222,2513,2286,2513,2301,2646,2316,2644,2336,2642,2354,2640,2363,2635,2370,2653,2370,2660,2348,2662,2330,2663,2310,2664,2286,2530,2286,2534,2260,2659,2260,2659,2246,2539,2246,2544,2222xe" filled="t" fillcolor="#000000" stroked="f">
                <v:path arrowok="t"/>
                <v:fill/>
              </v:shape>
              <v:shape style="position:absolute;left:2479;top:2200;width:194;height:185" coordorigin="2479,2200" coordsize="194,185" path="m2630,2327l2479,2327,2479,2342,2630,2342,2630,2327xe" filled="t" fillcolor="#000000" stroked="f">
                <v:path arrowok="t"/>
                <v:fill/>
              </v:shape>
              <v:shape style="position:absolute;left:2479;top:2200;width:194;height:185" coordorigin="2479,2200" coordsize="194,185" path="m2674,2200l2489,2200,2489,2238,2506,2238,2506,2214,2674,2214,2674,2200xe" filled="t" fillcolor="#000000" stroked="f">
                <v:path arrowok="t"/>
                <v:fill/>
              </v:shape>
              <v:shape style="position:absolute;left:2479;top:2200;width:194;height:185" coordorigin="2479,2200" coordsize="194,185" path="m2674,2214l2657,2214,2657,2238,2674,2238,2674,221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0.380005pt;margin-top:109.5pt;width:19.240pt;height:10.36pt;mso-position-horizontal-relative:page;mso-position-vertical-relative:page;z-index:-4620" coordorigin="2808,2190" coordsize="385,207">
            <v:group style="position:absolute;left:2818;top:2200;width:65;height:50" coordorigin="2818,2200" coordsize="65,50">
              <v:shape style="position:absolute;left:2818;top:2200;width:65;height:50" coordorigin="2818,2200" coordsize="65,50" path="m2882,2200l2870,2200,2854,2250,2870,2250,2882,2200xe" filled="t" fillcolor="#000000" stroked="f">
                <v:path arrowok="t"/>
                <v:fill/>
              </v:shape>
              <v:shape style="position:absolute;left:2818;top:2200;width:65;height:50" coordorigin="2818,2200" coordsize="65,50" path="m2849,2200l2834,2200,2818,2250,2837,2250,2849,2200xe" filled="t" fillcolor="#000000" stroked="f">
                <v:path arrowok="t"/>
                <v:fill/>
              </v:shape>
            </v:group>
            <v:group style="position:absolute;left:2899;top:2205;width:204;height:182" coordorigin="2899,2205" coordsize="204,182">
              <v:shape style="position:absolute;left:2899;top:2205;width:204;height:182" coordorigin="2899,2205" coordsize="204,182" path="m3084,2205l2918,2205,2918,2219,2988,2229,2986,2249,2983,2267,2902,2267,2902,2284,2978,2285,2971,2304,2961,2322,2949,2338,2935,2352,2918,2365,2899,2375,2904,2382,2959,2354,2995,2284,3101,2284,3101,2267,3001,2260,3004,2241,3005,2219,3084,2219,3084,2205xe" filled="t" fillcolor="#000000" stroked="f">
                <v:path arrowok="t"/>
                <v:fill/>
              </v:shape>
              <v:shape style="position:absolute;left:2899;top:2205;width:204;height:182" coordorigin="2899,2205" coordsize="204,182" path="m3024,2298l3007,2298,3007,2373,3017,2382,3086,2382,3096,2375,3097,2368,3029,2368,3024,2363,3024,2298xe" filled="t" fillcolor="#000000" stroked="f">
                <v:path arrowok="t"/>
                <v:fill/>
              </v:shape>
              <v:shape style="position:absolute;left:2899;top:2205;width:204;height:182" coordorigin="2899,2205" coordsize="204,182" path="m3086,2325l3084,2338,3084,2349,3082,2356,3082,2363,3077,2368,3097,2368,3098,2363,3101,2356,3101,2346,3103,2332,3096,2330,3086,2325xe" filled="t" fillcolor="#000000" stroked="f">
                <v:path arrowok="t"/>
                <v:fill/>
              </v:shape>
            </v:group>
            <v:group style="position:absolute;left:3118;top:2200;width:65;height:50" coordorigin="3118,2200" coordsize="65,50">
              <v:shape style="position:absolute;left:3118;top:2200;width:65;height:50" coordorigin="3118,2200" coordsize="65,50" path="m3182,2200l3166,2200,3154,2250,3168,2250,3182,2200xe" filled="t" fillcolor="#000000" stroked="f">
                <v:path arrowok="t"/>
                <v:fill/>
              </v:shape>
              <v:shape style="position:absolute;left:3118;top:2200;width:65;height:50" coordorigin="3118,2200" coordsize="65,50" path="m3149,2200l3130,2200,3118,2250,3132,2250,3149,220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6.440002pt;margin-top:116.720001pt;width:2.64pt;height:2.52pt;mso-position-horizontal-relative:page;mso-position-vertical-relative:page;z-index:-4619" coordorigin="3329,2334" coordsize="53,50">
            <v:shape style="position:absolute;left:3329;top:2334;width:53;height:50" coordorigin="3329,2334" coordsize="53,50" path="m3362,2334l3348,2334,3343,2337,3338,2342,3331,2346,3329,2351,3329,2368,3331,2373,3336,2378,3343,2382,3348,2385,3362,2385,3367,2382,3372,2378,3379,2373,3380,2370,3350,2370,3343,2363,3343,2356,3350,2349,3380,2349,3379,2346,3374,2342,3367,2337,3362,2334xe" filled="t" fillcolor="#000000" stroked="f">
              <v:path arrowok="t"/>
              <v:fill/>
            </v:shape>
            <v:shape style="position:absolute;left:3329;top:2334;width:53;height:50" coordorigin="3329,2334" coordsize="53,50" path="m3380,2349l3360,2349,3367,2356,3367,2363,3360,2370,3380,2370,3382,2368,3382,2354,3380,2349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183.220001pt;margin-top:127.019997pt;width:81.72161pt;height:11.025pt;mso-position-horizontal-relative:page;mso-position-vertical-relative:page;z-index:-4618" type="#_x0000_t75">
            <v:imagedata r:id="rId176" o:title=""/>
          </v:shape>
        </w:pict>
      </w:r>
      <w:r>
        <w:rPr/>
        <w:pict>
          <v:shape style="position:absolute;margin-left:272.019989pt;margin-top:126.900002pt;width:139.333039pt;height:11.25pt;mso-position-horizontal-relative:page;mso-position-vertical-relative:page;z-index:-4617" type="#_x0000_t75">
            <v:imagedata r:id="rId177" o:title=""/>
          </v:shape>
        </w:pict>
      </w:r>
      <w:r>
        <w:rPr/>
        <w:pict>
          <v:group style="position:absolute;margin-left:53.380001pt;margin-top:144.899994pt;width:39.520pt;height:11.2pt;mso-position-horizontal-relative:page;mso-position-vertical-relative:page;z-index:-4616" coordorigin="1068,2898" coordsize="790,224">
            <v:group style="position:absolute;left:1078;top:2922;width:94;height:166" coordorigin="1078,2922" coordsize="94,166">
              <v:shape style="position:absolute;left:1078;top:2922;width:94;height:166" coordorigin="1078,2922" coordsize="94,166" path="m1078,3059l1078,3079,1095,3086,1117,3088,1138,3084,1154,3074,1158,3071,1099,3071,1087,3066,1078,3059xe" filled="t" fillcolor="#000000" stroked="f">
                <v:path arrowok="t"/>
                <v:fill/>
              </v:shape>
              <v:shape style="position:absolute;left:1078;top:2922;width:94;height:166" coordorigin="1078,2922" coordsize="94,166" path="m1159,2940l1123,2940,1139,2950,1144,2974,1131,2989,1106,2994,1094,2994,1094,3011,1124,3013,1143,3022,1150,3040,1150,3050,1147,3057,1140,3062,1133,3069,1126,3071,1158,3071,1164,3066,1171,3054,1171,3030,1166,3021,1159,3014,1154,3006,1145,3004,1133,3002,1145,2996,1159,2982,1164,2961,1164,2949,1162,2942,1159,2940xe" filled="t" fillcolor="#000000" stroked="f">
                <v:path arrowok="t"/>
                <v:fill/>
              </v:shape>
              <v:shape style="position:absolute;left:1078;top:2922;width:94;height:166" coordorigin="1078,2922" coordsize="94,166" path="m1133,2922l1106,2922,1082,2932,1085,2950,1101,2942,1123,2940,1159,2940,1152,2934,1145,2927,1133,2922xe" filled="t" fillcolor="#000000" stroked="f">
                <v:path arrowok="t"/>
                <v:fill/>
              </v:shape>
            </v:group>
            <v:group style="position:absolute;left:1195;top:3062;width:26;height:26" coordorigin="1195,3062" coordsize="26,26">
              <v:shape style="position:absolute;left:1195;top:3062;width:26;height:26" coordorigin="1195,3062" coordsize="26,26" path="m1214,3062l1200,3062,1195,3066,1195,3081,1200,3086,1205,3088,1212,3088,1222,3078,1222,3071,1219,3066,1214,3062xe" filled="t" fillcolor="#000000" stroked="f">
                <v:path arrowok="t"/>
                <v:fill/>
              </v:shape>
            </v:group>
            <v:group style="position:absolute;left:1231;top:2908;width:199;height:204" coordorigin="1231,2908" coordsize="199,204">
              <v:shape style="position:absolute;left:1231;top:2908;width:199;height:204" coordorigin="1231,2908" coordsize="199,204" path="m1303,3059l1289,3059,1289,3093,1284,3098,1294,3112,1296,3112,1301,3110,1319,3102,1338,3096,1356,3090,1303,3090,1303,3059xe" filled="t" fillcolor="#000000" stroked="f">
                <v:path arrowok="t"/>
                <v:fill/>
              </v:shape>
              <v:shape style="position:absolute;left:1231;top:2908;width:199;height:204" coordorigin="1231,2908" coordsize="199,204" path="m1346,3027l1330,3027,1341,3046,1385,3088,1423,3102,1426,3098,1430,3093,1429,3084,1409,3079,1390,3071,1375,3059,1395,3050,1363,3050,1354,3040,1346,3028,1346,3027xe" filled="t" fillcolor="#000000" stroked="f">
                <v:path arrowok="t"/>
                <v:fill/>
              </v:shape>
              <v:shape style="position:absolute;left:1231;top:2908;width:199;height:204" coordorigin="1231,2908" coordsize="199,204" path="m1342,3076l1323,3083,1303,3090,1356,3090,1354,3083,1354,3078,1342,3076xe" filled="t" fillcolor="#000000" stroked="f">
                <v:path arrowok="t"/>
                <v:fill/>
              </v:shape>
              <v:shape style="position:absolute;left:1231;top:2908;width:199;height:204" coordorigin="1231,2908" coordsize="199,204" path="m1433,3002l1234,3002,1234,3016,1300,3030,1286,3042,1269,3054,1251,3064,1231,3074,1234,3078,1238,3083,1256,3080,1273,3069,1289,3059,1303,3059,1303,3047,1313,3038,1322,3030,1330,3027,1346,3027,1342,3016,1433,3016,1433,3002xe" filled="t" fillcolor="#000000" stroked="f">
                <v:path arrowok="t"/>
                <v:fill/>
              </v:shape>
              <v:shape style="position:absolute;left:1231;top:2908;width:199;height:204" coordorigin="1231,2908" coordsize="199,204" path="m1409,3023l1397,3030,1380,3040,1363,3050,1395,3050,1421,3038,1409,3023xe" filled="t" fillcolor="#000000" stroked="f">
                <v:path arrowok="t"/>
                <v:fill/>
              </v:shape>
              <v:shape style="position:absolute;left:1231;top:2908;width:199;height:204" coordorigin="1231,2908" coordsize="199,204" path="m1342,2980l1325,2980,1325,3002,1342,3002,1342,2980xe" filled="t" fillcolor="#000000" stroked="f">
                <v:path arrowok="t"/>
                <v:fill/>
              </v:shape>
              <v:shape style="position:absolute;left:1231;top:2908;width:199;height:204" coordorigin="1231,2908" coordsize="199,204" path="m1418,2966l1248,2966,1248,2980,1418,2980,1418,2966xe" filled="t" fillcolor="#000000" stroked="f">
                <v:path arrowok="t"/>
                <v:fill/>
              </v:shape>
              <v:shape style="position:absolute;left:1231;top:2908;width:199;height:204" coordorigin="1231,2908" coordsize="199,204" path="m1342,2946l1325,2946,1325,2966,1342,2966,1342,2946xe" filled="t" fillcolor="#000000" stroked="f">
                <v:path arrowok="t"/>
                <v:fill/>
              </v:shape>
              <v:shape style="position:absolute;left:1231;top:2908;width:199;height:204" coordorigin="1231,2908" coordsize="199,204" path="m1428,2932l1238,2932,1238,2946,1428,2946,1428,2932xe" filled="t" fillcolor="#000000" stroked="f">
                <v:path arrowok="t"/>
                <v:fill/>
              </v:shape>
              <v:shape style="position:absolute;left:1231;top:2908;width:199;height:204" coordorigin="1231,2908" coordsize="199,204" path="m1342,2908l1325,2908,1325,2932,1342,2932,1342,2908xe" filled="t" fillcolor="#000000" stroked="f">
                <v:path arrowok="t"/>
                <v:fill/>
              </v:shape>
            </v:group>
            <v:group style="position:absolute;left:1454;top:2910;width:178;height:202" coordorigin="1454,2910" coordsize="178,202">
              <v:shape style="position:absolute;left:1454;top:2910;width:178;height:202" coordorigin="1454,2910" coordsize="178,202" path="m1550,3038l1534,3038,1534,3112,1550,3112,1550,3038xe" filled="t" fillcolor="#000000" stroked="f">
                <v:path arrowok="t"/>
                <v:fill/>
              </v:shape>
              <v:shape style="position:absolute;left:1454;top:2910;width:178;height:202" coordorigin="1454,2910" coordsize="178,202" path="m1632,2954l1454,2954,1454,3047,1471,3047,1471,3038,1632,3038,1632,3021,1471,3021,1471,2970,1632,2970,1632,2954xe" filled="t" fillcolor="#000000" stroked="f">
                <v:path arrowok="t"/>
                <v:fill/>
              </v:shape>
              <v:shape style="position:absolute;left:1454;top:2910;width:178;height:202" coordorigin="1454,2910" coordsize="178,202" path="m1632,3038l1615,3038,1615,3047,1632,3047,1632,3038xe" filled="t" fillcolor="#000000" stroked="f">
                <v:path arrowok="t"/>
                <v:fill/>
              </v:shape>
              <v:shape style="position:absolute;left:1454;top:2910;width:178;height:202" coordorigin="1454,2910" coordsize="178,202" path="m1550,2970l1534,2970,1534,3021,1550,3021,1550,2970xe" filled="t" fillcolor="#000000" stroked="f">
                <v:path arrowok="t"/>
                <v:fill/>
              </v:shape>
              <v:shape style="position:absolute;left:1454;top:2910;width:178;height:202" coordorigin="1454,2910" coordsize="178,202" path="m1632,2970l1615,2970,1615,3021,1632,3021,1632,2970xe" filled="t" fillcolor="#000000" stroked="f">
                <v:path arrowok="t"/>
                <v:fill/>
              </v:shape>
              <v:shape style="position:absolute;left:1454;top:2910;width:178;height:202" coordorigin="1454,2910" coordsize="178,202" path="m1550,2910l1534,2910,1534,2954,1550,2954,1550,2910xe" filled="t" fillcolor="#000000" stroked="f">
                <v:path arrowok="t"/>
                <v:fill/>
              </v:shape>
            </v:group>
            <v:group style="position:absolute;left:1658;top:2910;width:190;height:199" coordorigin="1658,2910" coordsize="190,199">
              <v:shape style="position:absolute;left:1658;top:2910;width:190;height:199" coordorigin="1658,2910" coordsize="190,199" path="m1738,2944l1658,2944,1658,3110,1675,3110,1675,3090,1738,3090,1738,3076,1675,3076,1675,3023,1738,3023,1738,3009,1675,3009,1675,2958,1738,2958,1738,2944xe" filled="t" fillcolor="#000000" stroked="f">
                <v:path arrowok="t"/>
                <v:fill/>
              </v:shape>
              <v:shape style="position:absolute;left:1658;top:2910;width:190;height:199" coordorigin="1658,2910" coordsize="190,199" path="m1738,3090l1723,3090,1723,3107,1738,3107,1738,3090xe" filled="t" fillcolor="#000000" stroked="f">
                <v:path arrowok="t"/>
                <v:fill/>
              </v:shape>
              <v:shape style="position:absolute;left:1658;top:2910;width:190;height:199" coordorigin="1658,2910" coordsize="190,199" path="m1738,3023l1723,3023,1723,3076,1738,3076,1738,3023xe" filled="t" fillcolor="#000000" stroked="f">
                <v:path arrowok="t"/>
                <v:fill/>
              </v:shape>
              <v:shape style="position:absolute;left:1658;top:2910;width:190;height:199" coordorigin="1658,2910" coordsize="190,199" path="m1738,2958l1723,2958,1723,3009,1738,3009,1738,2958xe" filled="t" fillcolor="#000000" stroked="f">
                <v:path arrowok="t"/>
                <v:fill/>
              </v:shape>
              <v:shape style="position:absolute;left:1658;top:2910;width:190;height:199" coordorigin="1658,2910" coordsize="190,199" path="m1692,2910l1690,2920,1680,2944,1697,2944,1706,2925,1709,2915,1692,2910xe" filled="t" fillcolor="#000000" stroked="f">
                <v:path arrowok="t"/>
                <v:fill/>
              </v:shape>
              <v:shape style="position:absolute;left:1658;top:2910;width:190;height:199" coordorigin="1658,2910" coordsize="190,199" path="m1769,3088l1766,3088,1769,3095,1771,3100,1780,3107,1798,3107,1824,3106,1839,3094,1840,3093,1795,3093,1781,3090,1769,3088xe" filled="t" fillcolor="#000000" stroked="f">
                <v:path arrowok="t"/>
                <v:fill/>
              </v:shape>
              <v:shape style="position:absolute;left:1658;top:2910;width:190;height:199" coordorigin="1658,2910" coordsize="190,199" path="m1848,2958l1774,2958,1831,2977,1831,2999,1830,3025,1829,3059,1829,3071,1826,3086,1819,3093,1840,3093,1846,3070,1846,3058,1847,3022,1847,2999,1848,2977,1848,2958xe" filled="t" fillcolor="#000000" stroked="f">
                <v:path arrowok="t"/>
                <v:fill/>
              </v:shape>
              <v:shape style="position:absolute;left:1658;top:2910;width:190;height:199" coordorigin="1658,2910" coordsize="190,199" path="m1771,2990l1759,2999,1771,3015,1782,3032,1793,3047,1809,3037,1799,3022,1786,3007,1771,2990xe" filled="t" fillcolor="#000000" stroked="f">
                <v:path arrowok="t"/>
                <v:fill/>
              </v:shape>
              <v:shape style="position:absolute;left:1658;top:2910;width:190;height:199" coordorigin="1658,2910" coordsize="190,199" path="m1773,2911l1767,2932,1760,2952,1751,2969,1742,2985,1747,2990,1757,2994,1762,2982,1769,2973,1774,2958,1848,2958,1848,2944,1781,2944,1783,2934,1788,2925,1790,2915,1773,291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8.800003pt;margin-top:145.82486pt;width:9.720pt;height:9.775136pt;mso-position-horizontal-relative:page;mso-position-vertical-relative:page;z-index:-4615" coordorigin="4176,2916" coordsize="194,196">
            <v:shape style="position:absolute;left:4176;top:2916;width:194;height:196" coordorigin="4176,2916" coordsize="194,196" path="m4370,2934l4282,2934,4282,3107,4296,3107,4296,3086,4370,3086,4370,3071,4296,3071,4296,2951,4370,2951,4370,2934xe" filled="t" fillcolor="#000000" stroked="f">
              <v:path arrowok="t"/>
              <v:fill/>
            </v:shape>
            <v:shape style="position:absolute;left:4176;top:2916;width:194;height:196" coordorigin="4176,2916" coordsize="194,196" path="m4370,3086l4356,3086,4356,3107,4370,3107,4370,3086xe" filled="t" fillcolor="#000000" stroked="f">
              <v:path arrowok="t"/>
              <v:fill/>
            </v:shape>
            <v:shape style="position:absolute;left:4176;top:2916;width:194;height:196" coordorigin="4176,2916" coordsize="194,196" path="m4370,2951l4356,2951,4356,3071,4370,3071,4370,2951xe" filled="t" fillcolor="#000000" stroked="f">
              <v:path arrowok="t"/>
              <v:fill/>
            </v:shape>
            <v:shape style="position:absolute;left:4176;top:2916;width:194;height:196" coordorigin="4176,2916" coordsize="194,196" path="m4238,3006l4231,3014,4217,3014,4217,3112,4231,3112,4232,3019,4254,3019,4254,3018,4238,3006xe" filled="t" fillcolor="#000000" stroked="f">
              <v:path arrowok="t"/>
              <v:fill/>
            </v:shape>
            <v:shape style="position:absolute;left:4176;top:2916;width:194;height:196" coordorigin="4176,2916" coordsize="194,196" path="m4270,2973l4178,2973,4178,2987,4207,3002,4198,3021,4188,3038,4176,3054,4178,3062,4181,3066,4189,3066,4200,3049,4209,3032,4217,3014,4231,3014,4231,2987,4270,2987,4270,2973xe" filled="t" fillcolor="#000000" stroked="f">
              <v:path arrowok="t"/>
              <v:fill/>
            </v:shape>
            <v:shape style="position:absolute;left:4176;top:2916;width:194;height:196" coordorigin="4176,2916" coordsize="194,196" path="m4254,3019l4232,3019,4247,3033,4260,3047,4269,3032,4254,3019xe" filled="t" fillcolor="#000000" stroked="f">
              <v:path arrowok="t"/>
              <v:fill/>
            </v:shape>
            <v:shape style="position:absolute;left:4176;top:2916;width:194;height:196" coordorigin="4176,2916" coordsize="194,196" path="m4231,2939l4217,2939,4217,2973,4231,2973,4231,2939xe" filled="t" fillcolor="#000000" stroked="f">
              <v:path arrowok="t"/>
              <v:fill/>
            </v:shape>
            <v:shape style="position:absolute;left:4176;top:2916;width:194;height:196" coordorigin="4176,2916" coordsize="194,196" path="m4258,2916l4238,2921,4219,2925,4199,2928,4178,2930,4183,2939,4183,2944,4195,2944,4205,2942,4217,2939,4231,2939,4231,2937,4267,2930,4258,2916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25.339996pt;margin-top:145.020004pt;width:156.736607pt;height:11.25pt;mso-position-horizontal-relative:page;mso-position-vertical-relative:page;z-index:-4614" type="#_x0000_t75">
            <v:imagedata r:id="rId178" o:title=""/>
          </v:shape>
        </w:pict>
      </w:r>
      <w:r>
        <w:rPr/>
        <w:pict>
          <v:shape style="position:absolute;margin-left:389.980011pt;margin-top:144.899994pt;width:168.074205pt;height:11.25pt;mso-position-horizontal-relative:page;mso-position-vertical-relative:page;z-index:-4613" type="#_x0000_t75">
            <v:imagedata r:id="rId179" o:title=""/>
          </v:shape>
        </w:pict>
      </w:r>
      <w:r>
        <w:rPr/>
        <w:pict>
          <v:group style="position:absolute;margin-left:28.780001pt;margin-top:162.899994pt;width:46.12pt;height:11.32pt;mso-position-horizontal-relative:page;mso-position-vertical-relative:page;z-index:-4612" coordorigin="576,3258" coordsize="922,226">
            <v:group style="position:absolute;left:586;top:3279;width:173;height:193" coordorigin="586,3279" coordsize="173,193">
              <v:shape style="position:absolute;left:586;top:3279;width:173;height:193" coordorigin="586,3279" coordsize="173,193" path="m758,3362l742,3362,742,3472,758,3472,758,3362xe" filled="t" fillcolor="#000000" stroked="f">
                <v:path arrowok="t"/>
                <v:fill/>
              </v:shape>
              <v:shape style="position:absolute;left:586;top:3279;width:173;height:193" coordorigin="586,3279" coordsize="173,193" path="m772,3279l753,3282,734,3284,713,3286,691,3287,691,3388,687,3409,681,3428,672,3445,660,3460,662,3465,667,3470,675,3468,686,3452,695,3434,701,3415,704,3394,706,3371,706,3362,790,3362,790,3347,706,3347,721,3300,740,3298,785,3294,772,3279xe" filled="t" fillcolor="#000000" stroked="f">
                <v:path arrowok="t"/>
                <v:fill/>
              </v:shape>
              <v:shape style="position:absolute;left:586;top:3279;width:173;height:193" coordorigin="586,3279" coordsize="173,193" path="m662,3280l642,3283,622,3284,602,3285,602,3383,593,3447,586,3460,593,3467,603,3458,609,3440,614,3420,617,3398,672,3398,672,3383,617,3383,619,3378,619,3345,672,3345,672,3330,619,3330,620,3299,660,3294,679,3292,662,3280xe" filled="t" fillcolor="#000000" stroked="f">
                <v:path arrowok="t"/>
                <v:fill/>
              </v:shape>
              <v:shape style="position:absolute;left:586;top:3279;width:173;height:193" coordorigin="586,3279" coordsize="173,193" path="m672,3398l658,3398,658,3407,672,3407,672,3398xe" filled="t" fillcolor="#000000" stroked="f">
                <v:path arrowok="t"/>
                <v:fill/>
              </v:shape>
              <v:shape style="position:absolute;left:586;top:3279;width:173;height:193" coordorigin="586,3279" coordsize="173,193" path="m672,3345l658,3345,658,3383,672,3383,672,3345xe" filled="t" fillcolor="#000000" stroked="f">
                <v:path arrowok="t"/>
                <v:fill/>
              </v:shape>
            </v:group>
            <v:group style="position:absolute;left:794;top:3268;width:178;height:204" coordorigin="794,3268" coordsize="178,204">
              <v:shape style="position:absolute;left:794;top:3268;width:178;height:204" coordorigin="794,3268" coordsize="178,204" path="m854,3366l838,3366,838,3472,854,3472,854,3424,972,3424,972,3412,854,3412,854,3386,972,3386,972,3374,854,3374,854,3366xe" filled="t" fillcolor="#000000" stroked="f">
                <v:path arrowok="t"/>
                <v:fill/>
              </v:shape>
              <v:shape style="position:absolute;left:794;top:3268;width:178;height:204" coordorigin="794,3268" coordsize="178,204" path="m972,3424l958,3424,958,3448,953,3453,912,3453,914,3458,914,3470,965,3470,972,3460,972,3424xe" filled="t" fillcolor="#000000" stroked="f">
                <v:path arrowok="t"/>
                <v:fill/>
              </v:shape>
              <v:shape style="position:absolute;left:794;top:3268;width:178;height:204" coordorigin="794,3268" coordsize="178,204" path="m972,3386l958,3386,958,3412,972,3412,972,3386xe" filled="t" fillcolor="#000000" stroked="f">
                <v:path arrowok="t"/>
                <v:fill/>
              </v:shape>
              <v:shape style="position:absolute;left:794;top:3268;width:178;height:204" coordorigin="794,3268" coordsize="178,204" path="m998,3294l799,3294,799,3311,849,3324,838,3340,825,3355,810,3369,794,3383,799,3388,802,3393,809,3394,824,3380,838,3366,854,3366,854,3347,972,3347,972,3333,862,3333,871,3318,874,3311,998,3311,998,3294xe" filled="t" fillcolor="#000000" stroked="f">
                <v:path arrowok="t"/>
                <v:fill/>
              </v:shape>
              <v:shape style="position:absolute;left:794;top:3268;width:178;height:204" coordorigin="794,3268" coordsize="178,204" path="m972,3347l958,3347,958,3374,972,3374,972,3347xe" filled="t" fillcolor="#000000" stroked="f">
                <v:path arrowok="t"/>
                <v:fill/>
              </v:shape>
              <v:shape style="position:absolute;left:794;top:3268;width:178;height:204" coordorigin="794,3268" coordsize="178,204" path="m874,3268l869,3287,864,3294,883,3294,890,3273,874,3268xe" filled="t" fillcolor="#000000" stroked="f">
                <v:path arrowok="t"/>
                <v:fill/>
              </v:shape>
            </v:group>
            <v:group style="position:absolute;left:1006;top:3273;width:204;height:185" coordorigin="1006,3273" coordsize="204,185">
              <v:shape style="position:absolute;left:1006;top:3273;width:204;height:185" coordorigin="1006,3273" coordsize="204,185" path="m1210,3443l1006,3443,1006,3458,1210,3458,1210,3443xe" filled="t" fillcolor="#000000" stroked="f">
                <v:path arrowok="t"/>
                <v:fill/>
              </v:shape>
              <v:shape style="position:absolute;left:1006;top:3273;width:204;height:185" coordorigin="1006,3273" coordsize="204,185" path="m1090,3273l1073,3273,1073,3443,1090,3443,1090,3273xe" filled="t" fillcolor="#000000" stroked="f">
                <v:path arrowok="t"/>
                <v:fill/>
              </v:shape>
              <v:shape style="position:absolute;left:1006;top:3273;width:204;height:185" coordorigin="1006,3273" coordsize="204,185" path="m1142,3273l1126,3273,1126,3443,1142,3443,1142,3273xe" filled="t" fillcolor="#000000" stroked="f">
                <v:path arrowok="t"/>
                <v:fill/>
              </v:shape>
              <v:shape style="position:absolute;left:1006;top:3273;width:204;height:185" coordorigin="1006,3273" coordsize="204,185" path="m1030,3314l1019,3330,1026,3349,1033,3367,1040,3386,1046,3405,1059,3388,1052,3369,1045,3350,1037,3331,1030,3314xe" filled="t" fillcolor="#000000" stroked="f">
                <v:path arrowok="t"/>
                <v:fill/>
              </v:shape>
              <v:shape style="position:absolute;left:1006;top:3273;width:204;height:185" coordorigin="1006,3273" coordsize="204,185" path="m1200,3323l1182,3326,1175,3344,1167,3363,1159,3381,1150,3400,1168,3398,1176,3381,1184,3362,1192,3343,1200,3323xe" filled="t" fillcolor="#000000" stroked="f">
                <v:path arrowok="t"/>
                <v:fill/>
              </v:shape>
            </v:group>
            <v:group style="position:absolute;left:1214;top:3273;width:204;height:202" coordorigin="1214,3273" coordsize="204,202">
              <v:shape style="position:absolute;left:1214;top:3273;width:204;height:202" coordorigin="1214,3273" coordsize="204,202" path="m1387,3441l1360,3441,1377,3452,1393,3463,1409,3474,1405,3452,1387,3441xe" filled="t" fillcolor="#000000" stroked="f">
                <v:path arrowok="t"/>
                <v:fill/>
              </v:shape>
              <v:shape style="position:absolute;left:1214;top:3273;width:204;height:202" coordorigin="1214,3273" coordsize="204,202" path="m1358,3393l1344,3393,1342,3409,1335,3427,1319,3444,1301,3452,1277,3460,1279,3462,1282,3467,1287,3474,1310,3466,1329,3457,1346,3449,1360,3441,1387,3441,1372,3432,1354,3422,1356,3414,1358,3405,1358,3393xe" filled="t" fillcolor="#000000" stroked="f">
                <v:path arrowok="t"/>
                <v:fill/>
              </v:shape>
              <v:shape style="position:absolute;left:1214;top:3273;width:204;height:202" coordorigin="1214,3273" coordsize="204,202" path="m1278,3429l1260,3433,1239,3437,1217,3441,1231,3453,1235,3452,1289,3441,1289,3434,1278,3429xe" filled="t" fillcolor="#000000" stroked="f">
                <v:path arrowok="t"/>
                <v:fill/>
              </v:shape>
              <v:shape style="position:absolute;left:1214;top:3273;width:204;height:202" coordorigin="1214,3273" coordsize="204,202" path="m1402,3371l1301,3371,1301,3436,1315,3436,1315,3386,1402,3386,1402,3371xe" filled="t" fillcolor="#000000" stroked="f">
                <v:path arrowok="t"/>
                <v:fill/>
              </v:shape>
              <v:shape style="position:absolute;left:1214;top:3273;width:204;height:202" coordorigin="1214,3273" coordsize="204,202" path="m1402,3386l1385,3386,1385,3436,1402,3436,1402,3386xe" filled="t" fillcolor="#000000" stroked="f">
                <v:path arrowok="t"/>
                <v:fill/>
              </v:shape>
              <v:shape style="position:absolute;left:1214;top:3273;width:204;height:202" coordorigin="1214,3273" coordsize="204,202" path="m1270,3350l1238,3350,1243,3365,1231,3382,1219,3393,1225,3407,1242,3405,1262,3402,1284,3398,1284,3390,1241,3390,1246,3383,1258,3368,1269,3352,1270,3350xe" filled="t" fillcolor="#000000" stroked="f">
                <v:path arrowok="t"/>
                <v:fill/>
              </v:shape>
              <v:shape style="position:absolute;left:1214;top:3273;width:204;height:202" coordorigin="1214,3273" coordsize="204,202" path="m1282,3384l1265,3387,1241,3390,1284,3390,1282,3384xe" filled="t" fillcolor="#000000" stroked="f">
                <v:path arrowok="t"/>
                <v:fill/>
              </v:shape>
              <v:shape style="position:absolute;left:1214;top:3273;width:204;height:202" coordorigin="1214,3273" coordsize="204,202" path="m1418,3345l1284,3345,1284,3357,1418,3357,1418,3345xe" filled="t" fillcolor="#000000" stroked="f">
                <v:path arrowok="t"/>
                <v:fill/>
              </v:shape>
              <v:shape style="position:absolute;left:1214;top:3273;width:204;height:202" coordorigin="1214,3273" coordsize="204,202" path="m1267,3278l1244,3290,1234,3310,1224,3326,1214,3338,1219,3352,1229,3352,1238,3350,1270,3350,1278,3338,1238,3338,1238,3330,1248,3313,1258,3296,1267,3278xe" filled="t" fillcolor="#000000" stroked="f">
                <v:path arrowok="t"/>
                <v:fill/>
              </v:shape>
              <v:shape style="position:absolute;left:1214;top:3273;width:204;height:202" coordorigin="1214,3273" coordsize="204,202" path="m1358,3330l1344,3330,1344,3345,1358,3345,1358,3330xe" filled="t" fillcolor="#000000" stroked="f">
                <v:path arrowok="t"/>
                <v:fill/>
              </v:shape>
              <v:shape style="position:absolute;left:1214;top:3273;width:204;height:202" coordorigin="1214,3273" coordsize="204,202" path="m1277,3309l1262,3338,1278,3338,1280,3335,1291,3316,1277,3309xe" filled="t" fillcolor="#000000" stroked="f">
                <v:path arrowok="t"/>
                <v:fill/>
              </v:shape>
              <v:shape style="position:absolute;left:1214;top:3273;width:204;height:202" coordorigin="1214,3273" coordsize="204,202" path="m1404,3318l1298,3318,1298,3330,1404,3330,1404,3318xe" filled="t" fillcolor="#000000" stroked="f">
                <v:path arrowok="t"/>
                <v:fill/>
              </v:shape>
              <v:shape style="position:absolute;left:1214;top:3273;width:204;height:202" coordorigin="1214,3273" coordsize="204,202" path="m1358,3304l1344,3304,1344,3318,1358,3318,1358,3304xe" filled="t" fillcolor="#000000" stroked="f">
                <v:path arrowok="t"/>
                <v:fill/>
              </v:shape>
              <v:shape style="position:absolute;left:1214;top:3273;width:204;height:202" coordorigin="1214,3273" coordsize="204,202" path="m1414,3290l1291,3290,1291,3304,1414,3304,1414,3290xe" filled="t" fillcolor="#000000" stroked="f">
                <v:path arrowok="t"/>
                <v:fill/>
              </v:shape>
              <v:shape style="position:absolute;left:1214;top:3273;width:204;height:202" coordorigin="1214,3273" coordsize="204,202" path="m1358,3273l1344,3273,1344,3290,1358,3290,1358,3273xe" filled="t" fillcolor="#000000" stroked="f">
                <v:path arrowok="t"/>
                <v:fill/>
              </v:shape>
            </v:group>
            <v:group style="position:absolute;left:1435;top:3417;width:53;height:53" coordorigin="1435,3417" coordsize="53,53">
              <v:shape style="position:absolute;left:1435;top:3417;width:53;height:53" coordorigin="1435,3417" coordsize="53,53" path="m1469,3417l1457,3417,1450,3419,1440,3429,1435,3436,1435,3450,1438,3455,1450,3467,1454,3470,1469,3470,1476,3467,1486,3458,1487,3453,1457,3453,1452,3448,1452,3436,1454,3434,1457,3434,1459,3431,1486,3431,1486,3429,1476,3419,1469,3417xe" filled="t" fillcolor="#000000" stroked="f">
                <v:path arrowok="t"/>
                <v:fill/>
              </v:shape>
              <v:shape style="position:absolute;left:1435;top:3417;width:53;height:53" coordorigin="1435,3417" coordsize="53,53" path="m1486,3431l1464,3431,1469,3434,1471,3436,1474,3441,1474,3446,1466,3453,1487,3453,1488,3450,1488,3436,1486,343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.66pt;margin-top:180.899994pt;width:40.24pt;height:11.32pt;mso-position-horizontal-relative:page;mso-position-vertical-relative:page;z-index:-4611" coordorigin="1053,3618" coordsize="805,226">
            <v:group style="position:absolute;left:1063;top:3645;width:94;height:161" coordorigin="1063,3645" coordsize="94,161">
              <v:shape style="position:absolute;left:1063;top:3645;width:94;height:161" coordorigin="1063,3645" coordsize="94,161" path="m1157,3767l1138,3767,1138,3806,1157,3806,1157,3767xe" filled="t" fillcolor="#000000" stroked="f">
                <v:path arrowok="t"/>
                <v:fill/>
              </v:shape>
              <v:shape style="position:absolute;left:1063;top:3645;width:94;height:161" coordorigin="1063,3645" coordsize="94,161" path="m1157,3645l1133,3654,1124,3670,1113,3687,1100,3706,1088,3722,1076,3738,1063,3753,1063,3767,1181,3767,1181,3750,1087,3750,1093,3743,1105,3727,1117,3710,1138,3676,1157,3676,1157,3645xe" filled="t" fillcolor="#000000" stroked="f">
                <v:path arrowok="t"/>
                <v:fill/>
              </v:shape>
              <v:shape style="position:absolute;left:1063;top:3645;width:94;height:161" coordorigin="1063,3645" coordsize="94,161" path="m1157,3676l1138,3676,1138,3750,1157,3750,1157,3676xe" filled="t" fillcolor="#000000" stroked="f">
                <v:path arrowok="t"/>
                <v:fill/>
              </v:shape>
            </v:group>
            <v:group style="position:absolute;left:1195;top:3782;width:26;height:26" coordorigin="1195,3782" coordsize="26,26">
              <v:shape style="position:absolute;left:1195;top:3782;width:26;height:26" coordorigin="1195,3782" coordsize="26,26" path="m1214,3782l1200,3782,1195,3786,1195,3801,1200,3806,1205,3808,1212,3808,1222,3798,1222,3791,1219,3786,1214,3782xe" filled="t" fillcolor="#000000" stroked="f">
                <v:path arrowok="t"/>
                <v:fill/>
              </v:shape>
            </v:group>
            <v:group style="position:absolute;left:1231;top:3628;width:199;height:206" coordorigin="1231,3628" coordsize="199,206">
              <v:shape style="position:absolute;left:1231;top:3628;width:199;height:206" coordorigin="1231,3628" coordsize="199,206" path="m1303,3779l1289,3779,1289,3813,1284,3818,1294,3834,1296,3832,1301,3830,1319,3823,1338,3816,1356,3810,1303,3810,1303,3779xe" filled="t" fillcolor="#000000" stroked="f">
                <v:path arrowok="t"/>
                <v:fill/>
              </v:shape>
              <v:shape style="position:absolute;left:1231;top:3628;width:199;height:206" coordorigin="1231,3628" coordsize="199,206" path="m1346,3747l1330,3747,1341,3766,1385,3808,1423,3822,1426,3818,1430,3813,1429,3804,1409,3799,1390,3791,1375,3779,1395,3770,1363,3770,1354,3760,1346,3748,1346,3747xe" filled="t" fillcolor="#000000" stroked="f">
                <v:path arrowok="t"/>
                <v:fill/>
              </v:shape>
              <v:shape style="position:absolute;left:1231;top:3628;width:199;height:206" coordorigin="1231,3628" coordsize="199,206" path="m1342,3797l1324,3804,1303,3810,1356,3810,1354,3803,1354,3798,1342,3797xe" filled="t" fillcolor="#000000" stroked="f">
                <v:path arrowok="t"/>
                <v:fill/>
              </v:shape>
              <v:shape style="position:absolute;left:1231;top:3628;width:199;height:206" coordorigin="1231,3628" coordsize="199,206" path="m1433,3722l1234,3722,1234,3736,1300,3750,1286,3762,1269,3774,1251,3784,1231,3794,1234,3798,1238,3803,1256,3800,1273,3789,1289,3779,1303,3779,1303,3767,1313,3758,1322,3750,1330,3747,1346,3747,1342,3736,1433,3736,1433,3722xe" filled="t" fillcolor="#000000" stroked="f">
                <v:path arrowok="t"/>
                <v:fill/>
              </v:shape>
              <v:shape style="position:absolute;left:1231;top:3628;width:199;height:206" coordorigin="1231,3628" coordsize="199,206" path="m1409,3743l1397,3751,1380,3761,1363,3770,1395,3770,1421,3758,1409,3743xe" filled="t" fillcolor="#000000" stroked="f">
                <v:path arrowok="t"/>
                <v:fill/>
              </v:shape>
              <v:shape style="position:absolute;left:1231;top:3628;width:199;height:206" coordorigin="1231,3628" coordsize="199,206" path="m1342,3700l1325,3700,1325,3722,1342,3722,1342,3700xe" filled="t" fillcolor="#000000" stroked="f">
                <v:path arrowok="t"/>
                <v:fill/>
              </v:shape>
              <v:shape style="position:absolute;left:1231;top:3628;width:199;height:206" coordorigin="1231,3628" coordsize="199,206" path="m1418,3686l1248,3686,1248,3700,1418,3700,1418,3686xe" filled="t" fillcolor="#000000" stroked="f">
                <v:path arrowok="t"/>
                <v:fill/>
              </v:shape>
              <v:shape style="position:absolute;left:1231;top:3628;width:199;height:206" coordorigin="1231,3628" coordsize="199,206" path="m1342,3666l1325,3666,1325,3686,1342,3686,1342,3666xe" filled="t" fillcolor="#000000" stroked="f">
                <v:path arrowok="t"/>
                <v:fill/>
              </v:shape>
              <v:shape style="position:absolute;left:1231;top:3628;width:199;height:206" coordorigin="1231,3628" coordsize="199,206" path="m1428,3652l1238,3652,1238,3666,1428,3666,1428,3652xe" filled="t" fillcolor="#000000" stroked="f">
                <v:path arrowok="t"/>
                <v:fill/>
              </v:shape>
              <v:shape style="position:absolute;left:1231;top:3628;width:199;height:206" coordorigin="1231,3628" coordsize="199,206" path="m1342,3628l1325,3628,1325,3652,1342,3652,1342,3628xe" filled="t" fillcolor="#000000" stroked="f">
                <v:path arrowok="t"/>
                <v:fill/>
              </v:shape>
            </v:group>
            <v:group style="position:absolute;left:1454;top:3630;width:178;height:204" coordorigin="1454,3630" coordsize="178,204">
              <v:shape style="position:absolute;left:1454;top:3630;width:178;height:204" coordorigin="1454,3630" coordsize="178,204" path="m1550,3758l1534,3758,1534,3834,1550,3834,1550,3758xe" filled="t" fillcolor="#000000" stroked="f">
                <v:path arrowok="t"/>
                <v:fill/>
              </v:shape>
              <v:shape style="position:absolute;left:1454;top:3630;width:178;height:204" coordorigin="1454,3630" coordsize="178,204" path="m1632,3674l1454,3674,1454,3767,1471,3767,1471,3758,1632,3758,1632,3741,1471,3741,1471,3690,1632,3690,1632,3674xe" filled="t" fillcolor="#000000" stroked="f">
                <v:path arrowok="t"/>
                <v:fill/>
              </v:shape>
              <v:shape style="position:absolute;left:1454;top:3630;width:178;height:204" coordorigin="1454,3630" coordsize="178,204" path="m1632,3758l1615,3758,1615,3767,1632,3767,1632,3758xe" filled="t" fillcolor="#000000" stroked="f">
                <v:path arrowok="t"/>
                <v:fill/>
              </v:shape>
              <v:shape style="position:absolute;left:1454;top:3630;width:178;height:204" coordorigin="1454,3630" coordsize="178,204" path="m1550,3690l1534,3690,1534,3741,1550,3741,1550,3690xe" filled="t" fillcolor="#000000" stroked="f">
                <v:path arrowok="t"/>
                <v:fill/>
              </v:shape>
              <v:shape style="position:absolute;left:1454;top:3630;width:178;height:204" coordorigin="1454,3630" coordsize="178,204" path="m1632,3690l1615,3690,1615,3741,1632,3741,1632,3690xe" filled="t" fillcolor="#000000" stroked="f">
                <v:path arrowok="t"/>
                <v:fill/>
              </v:shape>
              <v:shape style="position:absolute;left:1454;top:3630;width:178;height:204" coordorigin="1454,3630" coordsize="178,204" path="m1550,3630l1534,3630,1534,3674,1550,3674,1550,3630xe" filled="t" fillcolor="#000000" stroked="f">
                <v:path arrowok="t"/>
                <v:fill/>
              </v:shape>
            </v:group>
            <v:group style="position:absolute;left:1658;top:3630;width:190;height:199" coordorigin="1658,3630" coordsize="190,199">
              <v:shape style="position:absolute;left:1658;top:3630;width:190;height:199" coordorigin="1658,3630" coordsize="190,199" path="m1738,3664l1658,3664,1658,3830,1675,3830,1675,3810,1738,3810,1738,3796,1675,3796,1675,3743,1738,3743,1738,3729,1675,3729,1675,3681,1738,3681,1738,3664xe" filled="t" fillcolor="#000000" stroked="f">
                <v:path arrowok="t"/>
                <v:fill/>
              </v:shape>
              <v:shape style="position:absolute;left:1658;top:3630;width:190;height:199" coordorigin="1658,3630" coordsize="190,199" path="m1738,3810l1723,3810,1723,3827,1738,3827,1738,3810xe" filled="t" fillcolor="#000000" stroked="f">
                <v:path arrowok="t"/>
                <v:fill/>
              </v:shape>
              <v:shape style="position:absolute;left:1658;top:3630;width:190;height:199" coordorigin="1658,3630" coordsize="190,199" path="m1738,3743l1723,3743,1723,3796,1738,3796,1738,3743xe" filled="t" fillcolor="#000000" stroked="f">
                <v:path arrowok="t"/>
                <v:fill/>
              </v:shape>
              <v:shape style="position:absolute;left:1658;top:3630;width:190;height:199" coordorigin="1658,3630" coordsize="190,199" path="m1738,3681l1723,3681,1723,3729,1738,3729,1738,3681xe" filled="t" fillcolor="#000000" stroked="f">
                <v:path arrowok="t"/>
                <v:fill/>
              </v:shape>
              <v:shape style="position:absolute;left:1658;top:3630;width:190;height:199" coordorigin="1658,3630" coordsize="190,199" path="m1692,3630l1690,3640,1680,3664,1697,3664,1706,3645,1709,3635,1692,3630xe" filled="t" fillcolor="#000000" stroked="f">
                <v:path arrowok="t"/>
                <v:fill/>
              </v:shape>
              <v:shape style="position:absolute;left:1658;top:3630;width:190;height:199" coordorigin="1658,3630" coordsize="190,199" path="m1769,3808l1766,3808,1769,3815,1771,3820,1781,3828,1799,3828,1825,3827,1839,3815,1840,3813,1795,3813,1781,3810,1769,3808xe" filled="t" fillcolor="#000000" stroked="f">
                <v:path arrowok="t"/>
                <v:fill/>
              </v:shape>
              <v:shape style="position:absolute;left:1658;top:3630;width:190;height:199" coordorigin="1658,3630" coordsize="190,199" path="m1848,3678l1774,3678,1831,3697,1831,3721,1830,3745,1829,3779,1829,3791,1826,3806,1819,3813,1840,3813,1846,3791,1846,3779,1847,3744,1847,3721,1848,3693,1848,3678xe" filled="t" fillcolor="#000000" stroked="f">
                <v:path arrowok="t"/>
                <v:fill/>
              </v:shape>
              <v:shape style="position:absolute;left:1658;top:3630;width:190;height:199" coordorigin="1658,3630" coordsize="190,199" path="m1771,3712l1759,3719,1771,3735,1782,3752,1793,3767,1799,3744,1787,3729,1771,3712xe" filled="t" fillcolor="#000000" stroked="f">
                <v:path arrowok="t"/>
                <v:fill/>
              </v:shape>
              <v:shape style="position:absolute;left:1658;top:3630;width:190;height:199" coordorigin="1658,3630" coordsize="190,199" path="m1773,3634l1767,3655,1759,3674,1751,3691,1742,3707,1757,3714,1762,3705,1769,3693,1774,3678,1848,3678,1848,3664,1781,3664,1783,3654,1788,3645,1790,3635,1773,363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099998pt;margin-top:181.139999pt;width:61.36pt;height:11.08pt;mso-position-horizontal-relative:page;mso-position-vertical-relative:page;z-index:-4610" coordorigin="1982,3623" coordsize="1227,222">
            <v:group style="position:absolute;left:1992;top:3642;width:67;height:50" coordorigin="1992,3642" coordsize="67,50">
              <v:shape style="position:absolute;left:1992;top:3642;width:67;height:50" coordorigin="1992,3642" coordsize="67,50" path="m2059,3642l2045,3642,2028,3693,2047,3693,2059,3642xe" filled="t" fillcolor="#000000" stroked="f">
                <v:path arrowok="t"/>
                <v:fill/>
              </v:shape>
              <v:shape style="position:absolute;left:1992;top:3642;width:67;height:50" coordorigin="1992,3642" coordsize="67,50" path="m2023,3642l2009,3642,1992,3693,2011,3693,2023,3642xe" filled="t" fillcolor="#000000" stroked="f">
                <v:path arrowok="t"/>
                <v:fill/>
              </v:shape>
            </v:group>
            <v:group style="position:absolute;left:2071;top:3642;width:204;height:190" coordorigin="2071,3642" coordsize="204,190">
              <v:shape style="position:absolute;left:2071;top:3642;width:204;height:190" coordorigin="2071,3642" coordsize="204,190" path="m2218,3710l2201,3710,2200,3754,2197,3773,2187,3789,2174,3802,2156,3812,2134,3820,2138,3827,2141,3832,2155,3831,2175,3821,2191,3810,2203,3798,2203,3796,2206,3794,2239,3794,2232,3789,2213,3779,2215,3770,2218,3755,2218,3710xe" filled="t" fillcolor="#000000" stroked="f">
                <v:path arrowok="t"/>
                <v:fill/>
              </v:shape>
              <v:shape style="position:absolute;left:2071;top:3642;width:204;height:190" coordorigin="2071,3642" coordsize="204,190" path="m2239,3794l2206,3794,2216,3799,2233,3810,2249,3820,2266,3832,2266,3811,2250,3800,2239,3794xe" filled="t" fillcolor="#000000" stroked="f">
                <v:path arrowok="t"/>
                <v:fill/>
              </v:shape>
              <v:shape style="position:absolute;left:2071;top:3642;width:204;height:190" coordorigin="2071,3642" coordsize="204,190" path="m2119,3666l2102,3666,2102,3777,2083,3782,2071,3784,2088,3797,2105,3793,2126,3787,2150,3782,2148,3777,2148,3772,2119,3772,2119,3666xe" filled="t" fillcolor="#000000" stroked="f">
                <v:path arrowok="t"/>
                <v:fill/>
              </v:shape>
              <v:shape style="position:absolute;left:2071;top:3642;width:204;height:190" coordorigin="2071,3642" coordsize="204,190" path="m2263,3683l2155,3683,2155,3789,2172,3789,2172,3698,2263,3698,2263,3683xe" filled="t" fillcolor="#000000" stroked="f">
                <v:path arrowok="t"/>
                <v:fill/>
              </v:shape>
              <v:shape style="position:absolute;left:2071;top:3642;width:204;height:190" coordorigin="2071,3642" coordsize="204,190" path="m2263,3698l2249,3698,2249,3789,2263,3789,2263,3698xe" filled="t" fillcolor="#000000" stroked="f">
                <v:path arrowok="t"/>
                <v:fill/>
              </v:shape>
              <v:shape style="position:absolute;left:2071;top:3642;width:204;height:190" coordorigin="2071,3642" coordsize="204,190" path="m2148,3765l2141,3767,2131,3770,2119,3772,2148,3772,2148,3765xe" filled="t" fillcolor="#000000" stroked="f">
                <v:path arrowok="t"/>
                <v:fill/>
              </v:shape>
              <v:shape style="position:absolute;left:2071;top:3642;width:204;height:190" coordorigin="2071,3642" coordsize="204,190" path="m2218,3657l2198,3657,2194,3683,2210,3683,2218,3657xe" filled="t" fillcolor="#000000" stroked="f">
                <v:path arrowok="t"/>
                <v:fill/>
              </v:shape>
              <v:shape style="position:absolute;left:2071;top:3642;width:204;height:190" coordorigin="2071,3642" coordsize="204,190" path="m2146,3652l2074,3652,2074,3666,2146,3666,2146,3652xe" filled="t" fillcolor="#000000" stroked="f">
                <v:path arrowok="t"/>
                <v:fill/>
              </v:shape>
              <v:shape style="position:absolute;left:2071;top:3642;width:204;height:190" coordorigin="2071,3642" coordsize="204,190" path="m2275,3642l2150,3642,2150,3657,2275,3657,2275,3642xe" filled="t" fillcolor="#000000" stroked="f">
                <v:path arrowok="t"/>
                <v:fill/>
              </v:shape>
            </v:group>
            <v:group style="position:absolute;left:2311;top:3640;width:149;height:190" coordorigin="2311,3640" coordsize="149,190">
              <v:shape style="position:absolute;left:2311;top:3640;width:149;height:190" coordorigin="2311,3640" coordsize="149,190" path="m2460,3640l2311,3640,2311,3830,2328,3830,2328,3815,2460,3815,2460,3801,2328,3801,2328,3760,2460,3760,2460,3746,2328,3746,2328,3707,2460,3707,2460,3693,2328,3693,2328,3654,2460,3654,2460,3640xe" filled="t" fillcolor="#000000" stroked="f">
                <v:path arrowok="t"/>
                <v:fill/>
              </v:shape>
              <v:shape style="position:absolute;left:2311;top:3640;width:149;height:190" coordorigin="2311,3640" coordsize="149,190" path="m2460,3815l2443,3815,2443,3830,2460,3830,2460,3815xe" filled="t" fillcolor="#000000" stroked="f">
                <v:path arrowok="t"/>
                <v:fill/>
              </v:shape>
              <v:shape style="position:absolute;left:2311;top:3640;width:149;height:190" coordorigin="2311,3640" coordsize="149,190" path="m2460,3760l2443,3760,2443,3801,2460,3801,2460,3760xe" filled="t" fillcolor="#000000" stroked="f">
                <v:path arrowok="t"/>
                <v:fill/>
              </v:shape>
              <v:shape style="position:absolute;left:2311;top:3640;width:149;height:190" coordorigin="2311,3640" coordsize="149,190" path="m2460,3707l2443,3707,2443,3746,2460,3746,2460,3707xe" filled="t" fillcolor="#000000" stroked="f">
                <v:path arrowok="t"/>
                <v:fill/>
              </v:shape>
              <v:shape style="position:absolute;left:2311;top:3640;width:149;height:190" coordorigin="2311,3640" coordsize="149,190" path="m2460,3654l2443,3654,2443,3693,2460,3693,2460,3654xe" filled="t" fillcolor="#000000" stroked="f">
                <v:path arrowok="t"/>
                <v:fill/>
              </v:shape>
            </v:group>
            <v:group style="position:absolute;left:2494;top:3635;width:187;height:199" coordorigin="2494,3635" coordsize="187,199">
              <v:shape style="position:absolute;left:2494;top:3635;width:187;height:199" coordorigin="2494,3635" coordsize="187,199" path="m2647,3793l2611,3793,2628,3802,2646,3812,2663,3823,2681,3834,2677,3809,2659,3800,2647,3793xe" filled="t" fillcolor="#000000" stroked="f">
                <v:path arrowok="t"/>
                <v:fill/>
              </v:shape>
              <v:shape style="position:absolute;left:2494;top:3635;width:187;height:199" coordorigin="2494,3635" coordsize="187,199" path="m2606,3719l2590,3719,2590,3757,2585,3778,2520,3812,2496,3818,2501,3825,2503,3830,2524,3830,2547,3823,2567,3816,2584,3809,2599,3801,2611,3793,2647,3793,2641,3790,2623,3781,2604,3772,2606,3765,2606,3719xe" filled="t" fillcolor="#000000" stroked="f">
                <v:path arrowok="t"/>
                <v:fill/>
              </v:shape>
              <v:shape style="position:absolute;left:2494;top:3635;width:187;height:199" coordorigin="2494,3635" coordsize="187,199" path="m2674,3695l2522,3695,2522,3784,2539,3784,2539,3710,2674,3710,2674,3695xe" filled="t" fillcolor="#000000" stroked="f">
                <v:path arrowok="t"/>
                <v:fill/>
              </v:shape>
              <v:shape style="position:absolute;left:2494;top:3635;width:187;height:199" coordorigin="2494,3635" coordsize="187,199" path="m2674,3710l2657,3710,2657,3784,2674,3784,2674,3710xe" filled="t" fillcolor="#000000" stroked="f">
                <v:path arrowok="t"/>
                <v:fill/>
              </v:shape>
              <v:shape style="position:absolute;left:2494;top:3635;width:187;height:199" coordorigin="2494,3635" coordsize="187,199" path="m2575,3635l2553,3638,2541,3652,2527,3666,2511,3680,2494,3693,2503,3702,2506,3707,2521,3695,2536,3682,2551,3666,2645,3666,2645,3652,2563,3652,2573,3642,2575,3635xe" filled="t" fillcolor="#000000" stroked="f">
                <v:path arrowok="t"/>
                <v:fill/>
              </v:shape>
              <v:shape style="position:absolute;left:2494;top:3635;width:187;height:199" coordorigin="2494,3635" coordsize="187,199" path="m2645,3666l2623,3666,2614,3678,2597,3695,2618,3695,2628,3686,2635,3676,2645,3666xe" filled="t" fillcolor="#000000" stroked="f">
                <v:path arrowok="t"/>
                <v:fill/>
              </v:shape>
            </v:group>
            <v:group style="position:absolute;left:2705;top:3633;width:199;height:199" coordorigin="2705,3633" coordsize="199,199">
              <v:shape style="position:absolute;left:2705;top:3633;width:199;height:199" coordorigin="2705,3633" coordsize="199,199" path="m2904,3710l2707,3710,2707,3722,2904,3722,2904,3710xe" filled="t" fillcolor="#000000" stroked="f">
                <v:path arrowok="t"/>
                <v:fill/>
              </v:shape>
              <v:shape style="position:absolute;left:2705;top:3633;width:199;height:199" coordorigin="2705,3633" coordsize="199,199" path="m2813,3693l2798,3693,2798,3710,2813,3710,2813,3693xe" filled="t" fillcolor="#000000" stroked="f">
                <v:path arrowok="t"/>
                <v:fill/>
              </v:shape>
              <v:shape style="position:absolute;left:2705;top:3633;width:199;height:199" coordorigin="2705,3633" coordsize="199,199" path="m2885,3678l2726,3678,2726,3693,2885,3693,2885,3678xe" filled="t" fillcolor="#000000" stroked="f">
                <v:path arrowok="t"/>
                <v:fill/>
              </v:shape>
              <v:shape style="position:absolute;left:2705;top:3633;width:199;height:199" coordorigin="2705,3633" coordsize="199,199" path="m2813,3662l2798,3662,2798,3678,2813,3678,2813,3662xe" filled="t" fillcolor="#000000" stroked="f">
                <v:path arrowok="t"/>
                <v:fill/>
              </v:shape>
              <v:shape style="position:absolute;left:2705;top:3633;width:199;height:199" coordorigin="2705,3633" coordsize="199,199" path="m2894,3650l2717,3650,2717,3662,2894,3662,2894,3650xe" filled="t" fillcolor="#000000" stroked="f">
                <v:path arrowok="t"/>
                <v:fill/>
              </v:shape>
              <v:shape style="position:absolute;left:2705;top:3633;width:199;height:199" coordorigin="2705,3633" coordsize="199,199" path="m2813,3633l2798,3633,2798,3650,2813,3650,2813,3633xe" filled="t" fillcolor="#000000" stroked="f">
                <v:path arrowok="t"/>
                <v:fill/>
              </v:shape>
              <v:shape style="position:absolute;left:2705;top:3633;width:199;height:199" coordorigin="2705,3633" coordsize="199,199" path="m2868,3805l2819,3805,2840,3813,2860,3819,2877,3826,2892,3832,2889,3813,2873,3807,2868,3805xe" filled="t" fillcolor="#000000" stroked="f">
                <v:path arrowok="t"/>
                <v:fill/>
              </v:shape>
              <v:shape style="position:absolute;left:2705;top:3633;width:199;height:199" coordorigin="2705,3633" coordsize="199,199" path="m2813,3760l2798,3760,2798,3774,2796,3786,2735,3815,2705,3818,2710,3827,2726,3831,2750,3828,2770,3824,2789,3818,2805,3812,2819,3805,2868,3805,2854,3801,2834,3794,2810,3786,2813,3782,2813,3760xe" filled="t" fillcolor="#000000" stroked="f">
                <v:path arrowok="t"/>
                <v:fill/>
              </v:shape>
              <v:shape style="position:absolute;left:2705;top:3633;width:199;height:199" coordorigin="2705,3633" coordsize="199,199" path="m2880,3738l2731,3738,2731,3796,2748,3796,2748,3750,2880,3750,2880,3738xe" filled="t" fillcolor="#000000" stroked="f">
                <v:path arrowok="t"/>
                <v:fill/>
              </v:shape>
              <v:shape style="position:absolute;left:2705;top:3633;width:199;height:199" coordorigin="2705,3633" coordsize="199,199" path="m2880,3750l2863,3750,2863,3794,2880,3794,2880,3750xe" filled="t" fillcolor="#000000" stroked="f">
                <v:path arrowok="t"/>
                <v:fill/>
              </v:shape>
            </v:group>
            <v:group style="position:absolute;left:2914;top:3633;width:199;height:194" coordorigin="2914,3633" coordsize="199,194">
              <v:shape style="position:absolute;left:2914;top:3633;width:199;height:194" coordorigin="2914,3633" coordsize="199,194" path="m3036,3716l3020,3716,3028,3738,3059,3792,3103,3827,3113,3818,3111,3807,3096,3798,3082,3786,3069,3772,3057,3757,3046,3739,3037,3719,3036,3716xe" filled="t" fillcolor="#000000" stroked="f">
                <v:path arrowok="t"/>
                <v:fill/>
              </v:shape>
              <v:shape style="position:absolute;left:2914;top:3633;width:199;height:194" coordorigin="2914,3633" coordsize="199,194" path="m3026,3633l3009,3640,3006,3664,3002,3687,2981,3746,2930,3804,2914,3815,2923,3825,2978,3786,3011,3735,3020,3716,3036,3716,3029,3697,3022,3673,3025,3653,3026,3633xe" filled="t" fillcolor="#000000" stroked="f">
                <v:path arrowok="t"/>
                <v:fill/>
              </v:shape>
            </v:group>
            <v:group style="position:absolute;left:3132;top:3642;width:67;height:50" coordorigin="3132,3642" coordsize="67,50">
              <v:shape style="position:absolute;left:3132;top:3642;width:67;height:50" coordorigin="3132,3642" coordsize="67,50" path="m3199,3642l3180,3642,3168,3693,3182,3693,3199,3642xe" filled="t" fillcolor="#000000" stroked="f">
                <v:path arrowok="t"/>
                <v:fill/>
              </v:shape>
              <v:shape style="position:absolute;left:3132;top:3642;width:67;height:50" coordorigin="3132,3642" coordsize="67,50" path="m3163,3642l3144,3642,3132,3693,3146,3693,3163,364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74.420013pt;margin-top:180.899994pt;width:108.683746pt;height:11.25pt;mso-position-horizontal-relative:page;mso-position-vertical-relative:page;z-index:-4609" type="#_x0000_t75">
            <v:imagedata r:id="rId180" o:title=""/>
          </v:shape>
        </w:pict>
      </w:r>
      <w:r>
        <w:rPr/>
        <w:pict>
          <v:group style="position:absolute;margin-left:390.100006pt;margin-top:180.899994pt;width:31.84pt;height:11.32pt;mso-position-horizontal-relative:page;mso-position-vertical-relative:page;z-index:-4608" coordorigin="7802,3618" coordsize="637,226">
            <v:group style="position:absolute;left:7812;top:3628;width:199;height:206" coordorigin="7812,3628" coordsize="199,206">
              <v:shape style="position:absolute;left:7812;top:3628;width:199;height:206" coordorigin="7812,3628" coordsize="199,206" path="m7886,3779l7872,3779,7872,3813,7870,3815,7865,3818,7874,3834,7879,3832,7882,3830,7899,3823,7918,3817,7937,3810,7886,3810,7886,3779xe" filled="t" fillcolor="#000000" stroked="f">
                <v:path arrowok="t"/>
                <v:fill/>
              </v:shape>
              <v:shape style="position:absolute;left:7812;top:3628;width:199;height:206" coordorigin="7812,3628" coordsize="199,206" path="m7929,3747l7913,3747,7924,3766,7967,3808,8006,3822,8011,3813,8010,3804,7990,3799,7972,3791,7956,3779,7978,3769,7946,3769,7933,3753,7929,3747xe" filled="t" fillcolor="#000000" stroked="f">
                <v:path arrowok="t"/>
                <v:fill/>
              </v:shape>
              <v:shape style="position:absolute;left:7812;top:3628;width:199;height:206" coordorigin="7812,3628" coordsize="199,206" path="m7925,3797l7907,3804,7886,3810,7937,3810,7937,3798,7925,3797xe" filled="t" fillcolor="#000000" stroked="f">
                <v:path arrowok="t"/>
                <v:fill/>
              </v:shape>
              <v:shape style="position:absolute;left:7812;top:3628;width:199;height:206" coordorigin="7812,3628" coordsize="199,206" path="m8014,3722l7814,3722,7814,3736,7895,3737,7882,3751,7868,3763,7851,3774,7832,3785,7812,3794,7817,3798,7819,3803,7838,3800,7856,3789,7872,3779,7886,3779,7886,3767,7903,3750,7913,3747,7929,3747,7922,3736,8014,3736,8014,3722xe" filled="t" fillcolor="#000000" stroked="f">
                <v:path arrowok="t"/>
                <v:fill/>
              </v:shape>
              <v:shape style="position:absolute;left:7812;top:3628;width:199;height:206" coordorigin="7812,3628" coordsize="199,206" path="m7992,3743l7980,3751,7962,3761,7946,3769,7978,3769,8002,3758,7992,3743xe" filled="t" fillcolor="#000000" stroked="f">
                <v:path arrowok="t"/>
                <v:fill/>
              </v:shape>
              <v:shape style="position:absolute;left:7812;top:3628;width:199;height:206" coordorigin="7812,3628" coordsize="199,206" path="m7922,3700l7908,3700,7908,3722,7922,3722,7922,3700xe" filled="t" fillcolor="#000000" stroked="f">
                <v:path arrowok="t"/>
                <v:fill/>
              </v:shape>
              <v:shape style="position:absolute;left:7812;top:3628;width:199;height:206" coordorigin="7812,3628" coordsize="199,206" path="m7999,3686l7829,3686,7829,3700,7999,3700,7999,3686xe" filled="t" fillcolor="#000000" stroked="f">
                <v:path arrowok="t"/>
                <v:fill/>
              </v:shape>
              <v:shape style="position:absolute;left:7812;top:3628;width:199;height:206" coordorigin="7812,3628" coordsize="199,206" path="m7922,3666l7908,3666,7908,3686,7922,3686,7922,3666xe" filled="t" fillcolor="#000000" stroked="f">
                <v:path arrowok="t"/>
                <v:fill/>
              </v:shape>
              <v:shape style="position:absolute;left:7812;top:3628;width:199;height:206" coordorigin="7812,3628" coordsize="199,206" path="m8009,3652l7822,3652,7822,3666,8009,3666,8009,3652xe" filled="t" fillcolor="#000000" stroked="f">
                <v:path arrowok="t"/>
                <v:fill/>
              </v:shape>
              <v:shape style="position:absolute;left:7812;top:3628;width:199;height:206" coordorigin="7812,3628" coordsize="199,206" path="m7922,3628l7908,3628,7908,3652,7922,3652,7922,3628xe" filled="t" fillcolor="#000000" stroked="f">
                <v:path arrowok="t"/>
                <v:fill/>
              </v:shape>
            </v:group>
            <v:group style="position:absolute;left:8038;top:3630;width:175;height:204" coordorigin="8038,3630" coordsize="175,204">
              <v:shape style="position:absolute;left:8038;top:3630;width:175;height:204" coordorigin="8038,3630" coordsize="175,204" path="m8134,3758l8117,3758,8117,3834,8134,3834,8134,3758xe" filled="t" fillcolor="#000000" stroked="f">
                <v:path arrowok="t"/>
                <v:fill/>
              </v:shape>
              <v:shape style="position:absolute;left:8038;top:3630;width:175;height:204" coordorigin="8038,3630" coordsize="175,204" path="m8213,3674l8038,3674,8038,3767,8054,3767,8054,3758,8213,3758,8213,3741,8054,3741,8054,3690,8213,3690,8213,3674xe" filled="t" fillcolor="#000000" stroked="f">
                <v:path arrowok="t"/>
                <v:fill/>
              </v:shape>
              <v:shape style="position:absolute;left:8038;top:3630;width:175;height:204" coordorigin="8038,3630" coordsize="175,204" path="m8213,3758l8196,3758,8196,3767,8213,3767,8213,3758xe" filled="t" fillcolor="#000000" stroked="f">
                <v:path arrowok="t"/>
                <v:fill/>
              </v:shape>
              <v:shape style="position:absolute;left:8038;top:3630;width:175;height:204" coordorigin="8038,3630" coordsize="175,204" path="m8134,3690l8117,3690,8117,3741,8134,3741,8134,3690xe" filled="t" fillcolor="#000000" stroked="f">
                <v:path arrowok="t"/>
                <v:fill/>
              </v:shape>
              <v:shape style="position:absolute;left:8038;top:3630;width:175;height:204" coordorigin="8038,3630" coordsize="175,204" path="m8213,3690l8196,3690,8196,3741,8213,3741,8213,3690xe" filled="t" fillcolor="#000000" stroked="f">
                <v:path arrowok="t"/>
                <v:fill/>
              </v:shape>
              <v:shape style="position:absolute;left:8038;top:3630;width:175;height:204" coordorigin="8038,3630" coordsize="175,204" path="m8134,3630l8117,3630,8117,3674,8134,3674,8134,3630xe" filled="t" fillcolor="#000000" stroked="f">
                <v:path arrowok="t"/>
                <v:fill/>
              </v:shape>
            </v:group>
            <v:group style="position:absolute;left:8242;top:3630;width:187;height:199" coordorigin="8242,3630" coordsize="187,199">
              <v:shape style="position:absolute;left:8242;top:3630;width:187;height:199" coordorigin="8242,3630" coordsize="187,199" path="m8321,3664l8242,3664,8242,3830,8258,3830,8258,3810,8321,3810,8321,3796,8258,3796,8258,3743,8321,3743,8321,3729,8258,3729,8258,3681,8321,3681,8321,3664xe" filled="t" fillcolor="#000000" stroked="f">
                <v:path arrowok="t"/>
                <v:fill/>
              </v:shape>
              <v:shape style="position:absolute;left:8242;top:3630;width:187;height:199" coordorigin="8242,3630" coordsize="187,199" path="m8321,3810l8304,3810,8304,3827,8321,3827,8321,3810xe" filled="t" fillcolor="#000000" stroked="f">
                <v:path arrowok="t"/>
                <v:fill/>
              </v:shape>
              <v:shape style="position:absolute;left:8242;top:3630;width:187;height:199" coordorigin="8242,3630" coordsize="187,199" path="m8321,3743l8304,3743,8304,3796,8321,3796,8321,3743xe" filled="t" fillcolor="#000000" stroked="f">
                <v:path arrowok="t"/>
                <v:fill/>
              </v:shape>
              <v:shape style="position:absolute;left:8242;top:3630;width:187;height:199" coordorigin="8242,3630" coordsize="187,199" path="m8321,3681l8304,3681,8304,3729,8321,3729,8321,3681xe" filled="t" fillcolor="#000000" stroked="f">
                <v:path arrowok="t"/>
                <v:fill/>
              </v:shape>
              <v:shape style="position:absolute;left:8242;top:3630;width:187;height:199" coordorigin="8242,3630" coordsize="187,199" path="m8275,3630l8273,3640,8263,3664,8280,3664,8285,3654,8287,3645,8292,3635,8275,3630xe" filled="t" fillcolor="#000000" stroked="f">
                <v:path arrowok="t"/>
                <v:fill/>
              </v:shape>
              <v:shape style="position:absolute;left:8242;top:3630;width:187;height:199" coordorigin="8242,3630" coordsize="187,199" path="m8350,3808l8352,3815,8352,3820,8362,3827,8379,3828,8404,3828,8419,3815,8420,3813,8376,3813,8364,3810,8350,3808xe" filled="t" fillcolor="#000000" stroked="f">
                <v:path arrowok="t"/>
                <v:fill/>
              </v:shape>
              <v:shape style="position:absolute;left:8242;top:3630;width:187;height:199" coordorigin="8242,3630" coordsize="187,199" path="m8428,3678l8357,3678,8411,3697,8410,3745,8409,3764,8408,3779,8407,3791,8407,3806,8400,3813,8420,3813,8425,3791,8425,3779,8426,3763,8428,3691,8428,3678xe" filled="t" fillcolor="#000000" stroked="f">
                <v:path arrowok="t"/>
                <v:fill/>
              </v:shape>
              <v:shape style="position:absolute;left:8242;top:3630;width:187;height:199" coordorigin="8242,3630" coordsize="187,199" path="m8354,3712l8342,3719,8354,3735,8365,3752,8376,3767,8381,3745,8368,3729,8354,3712xe" filled="t" fillcolor="#000000" stroked="f">
                <v:path arrowok="t"/>
                <v:fill/>
              </v:shape>
              <v:shape style="position:absolute;left:8242;top:3630;width:187;height:199" coordorigin="8242,3630" coordsize="187,199" path="m8355,3635l8349,3655,8341,3674,8333,3691,8323,3707,8330,3710,8335,3712,8338,3714,8347,3698,8357,3678,8428,3678,8429,3664,8364,3664,8366,3654,8371,3645,8374,3635,8355,363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8.140015pt;margin-top:181.020004pt;width:82.36pt;height:11.2pt;mso-position-horizontal-relative:page;mso-position-vertical-relative:page;z-index:-4607" coordorigin="8563,3620" coordsize="1647,224">
            <v:group style="position:absolute;left:8573;top:3642;width:65;height:50" coordorigin="8573,3642" coordsize="65,50">
              <v:shape style="position:absolute;left:8573;top:3642;width:65;height:50" coordorigin="8573,3642" coordsize="65,50" path="m8638,3642l8623,3642,8609,3693,8626,3693,8638,3642xe" filled="t" fillcolor="#000000" stroked="f">
                <v:path arrowok="t"/>
                <v:fill/>
              </v:shape>
              <v:shape style="position:absolute;left:8573;top:3642;width:65;height:50" coordorigin="8573,3642" coordsize="65,50" path="m8604,3642l8590,3642,8573,3693,8592,3693,8604,3642xe" filled="t" fillcolor="#000000" stroked="f">
                <v:path arrowok="t"/>
                <v:fill/>
              </v:shape>
            </v:group>
            <v:group style="position:absolute;left:8652;top:3642;width:202;height:190" coordorigin="8652,3642" coordsize="202,190">
              <v:shape style="position:absolute;left:8652;top:3642;width:202;height:190" coordorigin="8652,3642" coordsize="202,190" path="m8798,3710l8782,3710,8781,3754,8776,3773,8767,3789,8755,3802,8737,3812,8714,3820,8719,3827,8722,3832,8734,3831,8755,3821,8771,3810,8782,3798,8784,3796,8784,3794,8817,3794,8810,3789,8791,3779,8796,3770,8798,3755,8798,3710xe" filled="t" fillcolor="#000000" stroked="f">
                <v:path arrowok="t"/>
                <v:fill/>
              </v:shape>
              <v:shape style="position:absolute;left:8652;top:3642;width:202;height:190" coordorigin="8652,3642" coordsize="202,190" path="m8817,3794l8784,3794,8796,3799,8813,3810,8830,3820,8846,3832,8844,3810,8827,3800,8817,3794xe" filled="t" fillcolor="#000000" stroked="f">
                <v:path arrowok="t"/>
                <v:fill/>
              </v:shape>
              <v:shape style="position:absolute;left:8652;top:3642;width:202;height:190" coordorigin="8652,3642" coordsize="202,190" path="m8698,3666l8683,3666,8683,3777,8674,3779,8662,3782,8652,3784,8666,3798,8683,3793,8704,3787,8729,3782,8729,3772,8698,3772,8698,3666xe" filled="t" fillcolor="#000000" stroked="f">
                <v:path arrowok="t"/>
                <v:fill/>
              </v:shape>
              <v:shape style="position:absolute;left:8652;top:3642;width:202;height:190" coordorigin="8652,3642" coordsize="202,190" path="m8844,3683l8736,3683,8736,3789,8750,3789,8750,3698,8844,3698,8844,3683xe" filled="t" fillcolor="#000000" stroked="f">
                <v:path arrowok="t"/>
                <v:fill/>
              </v:shape>
              <v:shape style="position:absolute;left:8652;top:3642;width:202;height:190" coordorigin="8652,3642" coordsize="202,190" path="m8844,3698l8827,3698,8827,3789,8844,3789,8844,3698xe" filled="t" fillcolor="#000000" stroked="f">
                <v:path arrowok="t"/>
                <v:fill/>
              </v:shape>
              <v:shape style="position:absolute;left:8652;top:3642;width:202;height:190" coordorigin="8652,3642" coordsize="202,190" path="m8729,3765l8710,3770,8698,3772,8729,3772,8729,3765xe" filled="t" fillcolor="#000000" stroked="f">
                <v:path arrowok="t"/>
                <v:fill/>
              </v:shape>
              <v:shape style="position:absolute;left:8652;top:3642;width:202;height:190" coordorigin="8652,3642" coordsize="202,190" path="m8796,3657l8779,3657,8774,3683,8791,3683,8796,3657xe" filled="t" fillcolor="#000000" stroked="f">
                <v:path arrowok="t"/>
                <v:fill/>
              </v:shape>
              <v:shape style="position:absolute;left:8652;top:3642;width:202;height:190" coordorigin="8652,3642" coordsize="202,190" path="m8724,3652l8654,3652,8654,3666,8724,3666,8724,3652xe" filled="t" fillcolor="#000000" stroked="f">
                <v:path arrowok="t"/>
                <v:fill/>
              </v:shape>
              <v:shape style="position:absolute;left:8652;top:3642;width:202;height:190" coordorigin="8652,3642" coordsize="202,190" path="m8854,3642l8731,3642,8731,3657,8854,3657,8854,3642xe" filled="t" fillcolor="#000000" stroked="f">
                <v:path arrowok="t"/>
                <v:fill/>
              </v:shape>
            </v:group>
            <v:group style="position:absolute;left:8892;top:3640;width:149;height:190" coordorigin="8892,3640" coordsize="149,190">
              <v:shape style="position:absolute;left:8892;top:3640;width:149;height:190" coordorigin="8892,3640" coordsize="149,190" path="m9041,3640l8892,3640,8892,3830,8909,3830,8909,3815,9041,3815,9041,3801,8909,3801,8909,3760,9041,3760,9041,3746,8909,3746,8909,3707,9041,3707,9041,3693,8909,3693,8909,3654,9041,3654,9041,3640xe" filled="t" fillcolor="#000000" stroked="f">
                <v:path arrowok="t"/>
                <v:fill/>
              </v:shape>
              <v:shape style="position:absolute;left:8892;top:3640;width:149;height:190" coordorigin="8892,3640" coordsize="149,190" path="m9041,3815l9022,3815,9022,3830,9041,3830,9041,3815xe" filled="t" fillcolor="#000000" stroked="f">
                <v:path arrowok="t"/>
                <v:fill/>
              </v:shape>
              <v:shape style="position:absolute;left:8892;top:3640;width:149;height:190" coordorigin="8892,3640" coordsize="149,190" path="m9041,3760l9022,3760,9022,3801,9041,3801,9041,3760xe" filled="t" fillcolor="#000000" stroked="f">
                <v:path arrowok="t"/>
                <v:fill/>
              </v:shape>
              <v:shape style="position:absolute;left:8892;top:3640;width:149;height:190" coordorigin="8892,3640" coordsize="149,190" path="m9041,3707l9022,3707,9022,3746,9041,3746,9041,3707xe" filled="t" fillcolor="#000000" stroked="f">
                <v:path arrowok="t"/>
                <v:fill/>
              </v:shape>
              <v:shape style="position:absolute;left:8892;top:3640;width:149;height:190" coordorigin="8892,3640" coordsize="149,190" path="m9041,3654l9022,3654,9022,3693,9041,3693,9041,3654xe" filled="t" fillcolor="#000000" stroked="f">
                <v:path arrowok="t"/>
                <v:fill/>
              </v:shape>
            </v:group>
            <v:group style="position:absolute;left:9072;top:3630;width:204;height:202" coordorigin="9072,3630" coordsize="204,202">
              <v:shape style="position:absolute;left:9072;top:3630;width:204;height:202" coordorigin="9072,3630" coordsize="204,202" path="m9247,3801l9212,3801,9227,3813,9245,3823,9264,3832,9274,3822,9276,3817,9255,3808,9247,3801xe" filled="t" fillcolor="#000000" stroked="f">
                <v:path arrowok="t"/>
                <v:fill/>
              </v:shape>
              <v:shape style="position:absolute;left:9072;top:3630;width:204;height:202" coordorigin="9072,3630" coordsize="204,202" path="m9118,3746l9103,3746,9103,3811,9101,3813,9077,3813,9077,3825,9079,3830,9113,3830,9118,3822,9118,3746xe" filled="t" fillcolor="#000000" stroked="f">
                <v:path arrowok="t"/>
                <v:fill/>
              </v:shape>
              <v:shape style="position:absolute;left:9072;top:3630;width:204;height:202" coordorigin="9072,3630" coordsize="204,202" path="m9262,3710l9149,3710,9149,3724,9168,3739,9175,3758,9183,3776,9189,3794,9173,3804,9154,3813,9134,3820,9139,3825,9142,3830,9159,3828,9177,3820,9190,3813,9212,3801,9247,3801,9240,3796,9232,3776,9207,3776,9195,3760,9185,3743,9178,3724,9261,3724,9262,3722,9262,3710xe" filled="t" fillcolor="#000000" stroked="f">
                <v:path arrowok="t"/>
                <v:fill/>
              </v:shape>
              <v:shape style="position:absolute;left:9072;top:3630;width:204;height:202" coordorigin="9072,3630" coordsize="204,202" path="m9261,3724l9245,3724,9243,3729,9234,3747,9222,3763,9207,3776,9232,3776,9232,3776,9244,3760,9253,3742,9261,3724xe" filled="t" fillcolor="#000000" stroked="f">
                <v:path arrowok="t"/>
                <v:fill/>
              </v:shape>
              <v:shape style="position:absolute;left:9072;top:3630;width:204;height:202" coordorigin="9072,3630" coordsize="204,202" path="m9118,3686l9103,3686,9103,3731,9084,3736,9072,3738,9074,3755,9094,3750,9103,3746,9118,3746,9118,3741,9127,3738,9142,3734,9142,3726,9118,3726,9118,3686xe" filled="t" fillcolor="#000000" stroked="f">
                <v:path arrowok="t"/>
                <v:fill/>
              </v:shape>
              <v:shape style="position:absolute;left:9072;top:3630;width:204;height:202" coordorigin="9072,3630" coordsize="204,202" path="m9142,3717l9127,3722,9118,3726,9142,3726,9142,3717xe" filled="t" fillcolor="#000000" stroked="f">
                <v:path arrowok="t"/>
                <v:fill/>
              </v:shape>
              <v:shape style="position:absolute;left:9072;top:3630;width:204;height:202" coordorigin="9072,3630" coordsize="204,202" path="m9218,3678l9202,3678,9202,3710,9218,3710,9218,3678xe" filled="t" fillcolor="#000000" stroked="f">
                <v:path arrowok="t"/>
                <v:fill/>
              </v:shape>
              <v:shape style="position:absolute;left:9072;top:3630;width:204;height:202" coordorigin="9072,3630" coordsize="204,202" path="m9142,3671l9074,3671,9074,3686,9142,3686,9142,3671xe" filled="t" fillcolor="#000000" stroked="f">
                <v:path arrowok="t"/>
                <v:fill/>
              </v:shape>
              <v:shape style="position:absolute;left:9072;top:3630;width:204;height:202" coordorigin="9072,3630" coordsize="204,202" path="m9274,3664l9149,3664,9149,3678,9274,3678,9274,3664xe" filled="t" fillcolor="#000000" stroked="f">
                <v:path arrowok="t"/>
                <v:fill/>
              </v:shape>
              <v:shape style="position:absolute;left:9072;top:3630;width:204;height:202" coordorigin="9072,3630" coordsize="204,202" path="m9118,3633l9103,3633,9103,3671,9118,3671,9118,3633xe" filled="t" fillcolor="#000000" stroked="f">
                <v:path arrowok="t"/>
                <v:fill/>
              </v:shape>
              <v:shape style="position:absolute;left:9072;top:3630;width:204;height:202" coordorigin="9072,3630" coordsize="204,202" path="m9218,3630l9202,3630,9202,3664,9218,3664,9218,3630xe" filled="t" fillcolor="#000000" stroked="f">
                <v:path arrowok="t"/>
                <v:fill/>
              </v:shape>
            </v:group>
            <v:group style="position:absolute;left:9281;top:3630;width:211;height:202" coordorigin="9281,3630" coordsize="211,202">
              <v:shape style="position:absolute;left:9281;top:3630;width:211;height:202" coordorigin="9281,3630" coordsize="211,202" path="m9409,3705l9379,3705,9379,3832,9396,3832,9402,3717,9416,3717,9415,3714,9409,3705xe" filled="t" fillcolor="#000000" stroked="f">
                <v:path arrowok="t"/>
                <v:fill/>
              </v:shape>
              <v:shape style="position:absolute;left:9281;top:3630;width:211;height:202" coordorigin="9281,3630" coordsize="211,202" path="m9416,3717l9402,3717,9412,3736,9449,3783,9478,3808,9482,3803,9487,3796,9492,3791,9439,3748,9427,3732,9416,3717xe" filled="t" fillcolor="#000000" stroked="f">
                <v:path arrowok="t"/>
                <v:fill/>
              </v:shape>
              <v:shape style="position:absolute;left:9281;top:3630;width:211;height:202" coordorigin="9281,3630" coordsize="211,202" path="m9485,3681l9288,3681,9288,3695,9363,3709,9352,3726,9297,3783,9281,3796,9290,3806,9348,3756,9379,3705,9409,3705,9403,3695,9485,3695,9485,3681xe" filled="t" fillcolor="#000000" stroked="f">
                <v:path arrowok="t"/>
                <v:fill/>
              </v:shape>
              <v:shape style="position:absolute;left:9281;top:3630;width:211;height:202" coordorigin="9281,3630" coordsize="211,202" path="m9396,3630l9379,3630,9379,3681,9396,3681,9396,3630xe" filled="t" fillcolor="#000000" stroked="f">
                <v:path arrowok="t"/>
                <v:fill/>
              </v:shape>
              <v:shape style="position:absolute;left:9281;top:3630;width:211;height:202" coordorigin="9281,3630" coordsize="211,202" path="m9427,3633l9415,3645,9420,3648,9436,3659,9451,3674,9459,3656,9443,3644,9427,3633xe" filled="t" fillcolor="#000000" stroked="f">
                <v:path arrowok="t"/>
                <v:fill/>
              </v:shape>
            </v:group>
            <v:group style="position:absolute;left:9497;top:3635;width:187;height:199" coordorigin="9497,3635" coordsize="187,199">
              <v:shape style="position:absolute;left:9497;top:3635;width:187;height:199" coordorigin="9497,3635" coordsize="187,199" path="m9649,3793l9615,3793,9632,3802,9649,3812,9666,3823,9684,3834,9679,3809,9649,3793xe" filled="t" fillcolor="#000000" stroked="f">
                <v:path arrowok="t"/>
                <v:fill/>
              </v:shape>
              <v:shape style="position:absolute;left:9497;top:3635;width:187;height:199" coordorigin="9497,3635" coordsize="187,199" path="m9610,3719l9593,3719,9593,3756,9588,3778,9524,3812,9499,3818,9502,3825,9506,3830,9527,3830,9550,3823,9570,3816,9588,3809,9602,3801,9615,3793,9649,3793,9644,3790,9626,3781,9607,3772,9607,3765,9610,3758,9610,3719xe" filled="t" fillcolor="#000000" stroked="f">
                <v:path arrowok="t"/>
                <v:fill/>
              </v:shape>
              <v:shape style="position:absolute;left:9497;top:3635;width:187;height:199" coordorigin="9497,3635" coordsize="187,199" path="m9648,3666l9626,3666,9614,3678,9607,3688,9600,3695,9526,3695,9526,3784,9540,3784,9540,3710,9677,3710,9677,3695,9620,3695,9648,3666xe" filled="t" fillcolor="#000000" stroked="f">
                <v:path arrowok="t"/>
                <v:fill/>
              </v:shape>
              <v:shape style="position:absolute;left:9497;top:3635;width:187;height:199" coordorigin="9497,3635" coordsize="187,199" path="m9677,3710l9660,3710,9660,3784,9677,3784,9677,3710xe" filled="t" fillcolor="#000000" stroked="f">
                <v:path arrowok="t"/>
                <v:fill/>
              </v:shape>
              <v:shape style="position:absolute;left:9497;top:3635;width:187;height:199" coordorigin="9497,3635" coordsize="187,199" path="m9578,3635l9556,3638,9543,3652,9529,3666,9514,3680,9497,3693,9502,3698,9504,3702,9523,3695,9537,3682,9552,3666,9648,3666,9648,3652,9566,3652,9569,3647,9574,3642,9578,3635xe" filled="t" fillcolor="#000000" stroked="f">
                <v:path arrowok="t"/>
                <v:fill/>
              </v:shape>
            </v:group>
            <v:group style="position:absolute;left:9706;top:3633;width:202;height:199" coordorigin="9706,3633" coordsize="202,199">
              <v:shape style="position:absolute;left:9706;top:3633;width:202;height:199" coordorigin="9706,3633" coordsize="202,199" path="m9907,3710l9710,3710,9710,3722,9907,3722,9907,3710xe" filled="t" fillcolor="#000000" stroked="f">
                <v:path arrowok="t"/>
                <v:fill/>
              </v:shape>
              <v:shape style="position:absolute;left:9706;top:3633;width:202;height:199" coordorigin="9706,3633" coordsize="202,199" path="m9816,3693l9799,3693,9799,3710,9816,3710,9816,3693xe" filled="t" fillcolor="#000000" stroked="f">
                <v:path arrowok="t"/>
                <v:fill/>
              </v:shape>
              <v:shape style="position:absolute;left:9706;top:3633;width:202;height:199" coordorigin="9706,3633" coordsize="202,199" path="m9886,3678l9730,3678,9730,3693,9886,3693,9886,3678xe" filled="t" fillcolor="#000000" stroked="f">
                <v:path arrowok="t"/>
                <v:fill/>
              </v:shape>
              <v:shape style="position:absolute;left:9706;top:3633;width:202;height:199" coordorigin="9706,3633" coordsize="202,199" path="m9816,3662l9799,3662,9799,3678,9816,3678,9816,3662xe" filled="t" fillcolor="#000000" stroked="f">
                <v:path arrowok="t"/>
                <v:fill/>
              </v:shape>
              <v:shape style="position:absolute;left:9706;top:3633;width:202;height:199" coordorigin="9706,3633" coordsize="202,199" path="m9898,3650l9720,3650,9720,3662,9898,3662,9898,3650xe" filled="t" fillcolor="#000000" stroked="f">
                <v:path arrowok="t"/>
                <v:fill/>
              </v:shape>
              <v:shape style="position:absolute;left:9706;top:3633;width:202;height:199" coordorigin="9706,3633" coordsize="202,199" path="m9816,3633l9799,3633,9799,3650,9816,3650,9816,3633xe" filled="t" fillcolor="#000000" stroked="f">
                <v:path arrowok="t"/>
                <v:fill/>
              </v:shape>
              <v:shape style="position:absolute;left:9706;top:3633;width:202;height:199" coordorigin="9706,3633" coordsize="202,199" path="m9872,3806l9822,3806,9862,3820,9879,3826,9895,3832,9892,3813,9875,3807,9872,3806xe" filled="t" fillcolor="#000000" stroked="f">
                <v:path arrowok="t"/>
                <v:fill/>
              </v:shape>
              <v:shape style="position:absolute;left:9706;top:3633;width:202;height:199" coordorigin="9706,3633" coordsize="202,199" path="m9816,3760l9799,3761,9799,3780,9790,3798,9778,3805,9760,3811,9736,3815,9706,3818,9710,3822,9713,3827,9729,3831,9752,3828,9773,3824,9792,3818,9808,3812,9822,3806,9872,3806,9857,3801,9814,3786,9816,3782,9816,3760xe" filled="t" fillcolor="#000000" stroked="f">
                <v:path arrowok="t"/>
                <v:fill/>
              </v:shape>
              <v:shape style="position:absolute;left:9706;top:3633;width:202;height:199" coordorigin="9706,3633" coordsize="202,199" path="m9881,3738l9734,3738,9734,3796,9749,3796,9749,3750,9881,3750,9881,3738xe" filled="t" fillcolor="#000000" stroked="f">
                <v:path arrowok="t"/>
                <v:fill/>
              </v:shape>
              <v:shape style="position:absolute;left:9706;top:3633;width:202;height:199" coordorigin="9706,3633" coordsize="202,199" path="m9881,3750l9866,3750,9866,3794,9881,3794,9881,3750xe" filled="t" fillcolor="#000000" stroked="f">
                <v:path arrowok="t"/>
                <v:fill/>
              </v:shape>
            </v:group>
            <v:group style="position:absolute;left:9917;top:3633;width:198;height:194" coordorigin="9917,3633" coordsize="198,194">
              <v:shape style="position:absolute;left:9917;top:3633;width:198;height:194" coordorigin="9917,3633" coordsize="198,194" path="m10039,3716l10020,3716,10029,3738,10061,3792,10104,3827,10114,3818,10114,3807,10098,3798,10084,3786,10071,3772,10059,3757,10049,3739,10040,3719,10039,3716xe" filled="t" fillcolor="#000000" stroked="f">
                <v:path arrowok="t"/>
                <v:fill/>
              </v:shape>
              <v:shape style="position:absolute;left:9917;top:3633;width:198;height:194" coordorigin="9917,3633" coordsize="198,194" path="m10030,3633l10010,3639,10008,3663,10005,3686,9984,3745,9934,3804,9917,3815,9926,3825,9981,3786,10013,3735,10020,3716,10039,3716,10032,3697,10025,3673,10027,3653,10030,3633xe" filled="t" fillcolor="#000000" stroked="f">
                <v:path arrowok="t"/>
                <v:fill/>
              </v:shape>
            </v:group>
            <v:group style="position:absolute;left:10135;top:3642;width:65;height:50" coordorigin="10135,3642" coordsize="65,50">
              <v:shape style="position:absolute;left:10135;top:3642;width:65;height:50" coordorigin="10135,3642" coordsize="65,50" path="m10200,3642l10183,3642,10171,3693,10186,3693,10200,3642xe" filled="t" fillcolor="#000000" stroked="f">
                <v:path arrowok="t"/>
                <v:fill/>
              </v:shape>
              <v:shape style="position:absolute;left:10135;top:3642;width:65;height:50" coordorigin="10135,3642" coordsize="65,50" path="m10166,3642l10147,3642,10135,3693,10150,3693,10166,364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6.219971pt;margin-top:181.020004pt;width:41.44pt;height:11.08pt;mso-position-horizontal-relative:page;mso-position-vertical-relative:page;z-index:-4606" coordorigin="10324,3620" coordsize="829,222">
            <v:group style="position:absolute;left:10334;top:3638;width:204;height:192" coordorigin="10334,3638" coordsize="204,192">
              <v:shape style="position:absolute;left:10334;top:3638;width:204;height:192" coordorigin="10334,3638" coordsize="204,192" path="m10510,3638l10368,3638,10368,3724,10385,3724,10385,3714,10510,3714,10510,3702,10385,3702,10385,3683,10510,3683,10510,3669,10385,3669,10385,3652,10510,3652,10510,3638xe" filled="t" fillcolor="#000000" stroked="f">
                <v:path arrowok="t"/>
                <v:fill/>
              </v:shape>
              <v:shape style="position:absolute;left:10334;top:3638;width:204;height:192" coordorigin="10334,3638" coordsize="204,192" path="m10510,3714l10493,3714,10493,3724,10510,3724,10510,3714xe" filled="t" fillcolor="#000000" stroked="f">
                <v:path arrowok="t"/>
                <v:fill/>
              </v:shape>
              <v:shape style="position:absolute;left:10334;top:3638;width:204;height:192" coordorigin="10334,3638" coordsize="204,192" path="m10510,3683l10493,3683,10493,3702,10510,3702,10510,3683xe" filled="t" fillcolor="#000000" stroked="f">
                <v:path arrowok="t"/>
                <v:fill/>
              </v:shape>
              <v:shape style="position:absolute;left:10334;top:3638;width:204;height:192" coordorigin="10334,3638" coordsize="204,192" path="m10510,3652l10493,3652,10493,3669,10510,3669,10510,3652xe" filled="t" fillcolor="#000000" stroked="f">
                <v:path arrowok="t"/>
                <v:fill/>
              </v:shape>
              <v:shape style="position:absolute;left:10334;top:3638;width:204;height:192" coordorigin="10334,3638" coordsize="204,192" path="m10380,3753l10349,3808,10334,3820,10339,3825,10342,3830,10355,3826,10371,3815,10390,3807,10450,3807,10450,3805,10418,3805,10400,3795,10387,3779,10394,3758,10380,3753xe" filled="t" fillcolor="#000000" stroked="f">
                <v:path arrowok="t"/>
                <v:fill/>
              </v:shape>
              <v:shape style="position:absolute;left:10334;top:3638;width:204;height:192" coordorigin="10334,3638" coordsize="204,192" path="m10450,3807l10390,3807,10406,3817,10426,3823,10453,3825,10489,3826,10511,3826,10536,3825,10538,3820,10538,3815,10529,3810,10450,3810,10450,3807xe" filled="t" fillcolor="#000000" stroked="f">
                <v:path arrowok="t"/>
                <v:fill/>
              </v:shape>
              <v:shape style="position:absolute;left:10334;top:3638;width:204;height:192" coordorigin="10334,3638" coordsize="204,192" path="m10450,3748l10433,3748,10418,3805,10450,3805,10450,3782,10524,3782,10524,3767,10450,3767,10450,3748xe" filled="t" fillcolor="#000000" stroked="f">
                <v:path arrowok="t"/>
                <v:fill/>
              </v:shape>
              <v:shape style="position:absolute;left:10334;top:3638;width:204;height:192" coordorigin="10334,3638" coordsize="204,192" path="m10538,3734l10339,3734,10339,3748,10538,3748,10538,3734xe" filled="t" fillcolor="#000000" stroked="f">
                <v:path arrowok="t"/>
                <v:fill/>
              </v:shape>
            </v:group>
            <v:group style="position:absolute;left:10546;top:3630;width:204;height:202" coordorigin="10546,3630" coordsize="204,202">
              <v:shape style="position:absolute;left:10546;top:3630;width:204;height:202" coordorigin="10546,3630" coordsize="204,202" path="m10735,3729l10627,3729,10627,3832,10644,3832,10644,3820,10735,3820,10735,3806,10644,3806,10644,3782,10735,3782,10735,3767,10644,3767,10644,3743,10735,3743,10735,3729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735,3820l10721,3820,10721,3832,10735,3832,10735,3820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735,3782l10721,3782,10721,3806,10735,3806,10735,3782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735,3743l10721,3743,10721,3767,10735,3767,10735,3743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548,3813l10548,3818,10550,3825,10550,3830,10584,3830,10591,3822,10591,3815,10555,3815,10548,3813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591,3750l10574,3750,10574,3810,10572,3815,10591,3815,10591,3750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591,3686l10574,3686,10574,3734,10546,3741,10548,3758,10558,3755,10565,3753,10574,3750,10591,3750,10591,3746,10613,3738,10613,3729,10591,3729,10591,3686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613,3722l10591,3729,10613,3729,10613,3722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618,3671l10548,3671,10548,3686,10618,3686,10618,3671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591,3630l10574,3630,10574,3671,10591,3671,10591,3630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642,3630l10625,3630,10625,3702,10634,3712,10733,3712,10742,3705,10744,3698,10646,3698,10642,3693,10642,3683,10648,3675,10670,3671,10691,3666,10710,3662,10711,3662,10642,3662,10642,3630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735,3664l10733,3674,10733,3681,10730,3686,10728,3693,10723,3698,10744,3698,10745,3690,10747,3686,10747,3678,10750,3669,10745,3669,10735,3664xe" filled="t" fillcolor="#000000" stroked="f">
                <v:path arrowok="t"/>
                <v:fill/>
              </v:shape>
              <v:shape style="position:absolute;left:10546;top:3630;width:204;height:202" coordorigin="10546,3630" coordsize="204,202" path="m10719,3643l10700,3649,10680,3654,10661,3658,10642,3662,10711,3662,10728,3657,10745,3652,10719,3643xe" filled="t" fillcolor="#000000" stroked="f">
                <v:path arrowok="t"/>
                <v:fill/>
              </v:shape>
            </v:group>
            <v:group style="position:absolute;left:10754;top:3642;width:204;height:190" coordorigin="10754,3642" coordsize="204,190">
              <v:shape style="position:absolute;left:10754;top:3642;width:204;height:190" coordorigin="10754,3642" coordsize="204,190" path="m10901,3710l10884,3710,10884,3754,10880,3773,10870,3789,10857,3802,10839,3812,10817,3820,10822,3827,10824,3832,10838,3830,10858,3821,10874,3810,10886,3798,10886,3796,10889,3794,10922,3794,10915,3789,10896,3779,10898,3770,10901,3755,10901,3710xe" filled="t" fillcolor="#000000" stroked="f">
                <v:path arrowok="t"/>
                <v:fill/>
              </v:shape>
              <v:shape style="position:absolute;left:10754;top:3642;width:204;height:190" coordorigin="10754,3642" coordsize="204,190" path="m10922,3794l10889,3794,10899,3799,10916,3810,10933,3820,10949,3832,10949,3811,10933,3800,10922,3794xe" filled="t" fillcolor="#000000" stroked="f">
                <v:path arrowok="t"/>
                <v:fill/>
              </v:shape>
              <v:shape style="position:absolute;left:10754;top:3642;width:204;height:190" coordorigin="10754,3642" coordsize="204,190" path="m10802,3666l10786,3666,10786,3777,10766,3782,10754,3784,10770,3798,10787,3793,10808,3787,10831,3782,10831,3772,10802,3772,10802,3666xe" filled="t" fillcolor="#000000" stroked="f">
                <v:path arrowok="t"/>
                <v:fill/>
              </v:shape>
              <v:shape style="position:absolute;left:10754;top:3642;width:204;height:190" coordorigin="10754,3642" coordsize="204,190" path="m10946,3683l10838,3683,10838,3789,10855,3789,10855,3698,10946,3698,10946,3683xe" filled="t" fillcolor="#000000" stroked="f">
                <v:path arrowok="t"/>
                <v:fill/>
              </v:shape>
              <v:shape style="position:absolute;left:10754;top:3642;width:204;height:190" coordorigin="10754,3642" coordsize="204,190" path="m10946,3698l10932,3698,10932,3789,10946,3789,10946,3698xe" filled="t" fillcolor="#000000" stroked="f">
                <v:path arrowok="t"/>
                <v:fill/>
              </v:shape>
              <v:shape style="position:absolute;left:10754;top:3642;width:204;height:190" coordorigin="10754,3642" coordsize="204,190" path="m10831,3765l10824,3767,10812,3770,10802,3772,10831,3772,10831,3765xe" filled="t" fillcolor="#000000" stroked="f">
                <v:path arrowok="t"/>
                <v:fill/>
              </v:shape>
              <v:shape style="position:absolute;left:10754;top:3642;width:204;height:190" coordorigin="10754,3642" coordsize="204,190" path="m10901,3657l10882,3657,10877,3683,10894,3683,10901,3657xe" filled="t" fillcolor="#000000" stroked="f">
                <v:path arrowok="t"/>
                <v:fill/>
              </v:shape>
              <v:shape style="position:absolute;left:10754;top:3642;width:204;height:190" coordorigin="10754,3642" coordsize="204,190" path="m10829,3652l10757,3652,10757,3666,10829,3666,10829,3652xe" filled="t" fillcolor="#000000" stroked="f">
                <v:path arrowok="t"/>
                <v:fill/>
              </v:shape>
              <v:shape style="position:absolute;left:10754;top:3642;width:204;height:190" coordorigin="10754,3642" coordsize="204,190" path="m10958,3642l10834,3642,10834,3657,10958,3657,10958,3642xe" filled="t" fillcolor="#000000" stroked="f">
                <v:path arrowok="t"/>
                <v:fill/>
              </v:shape>
            </v:group>
            <v:group style="position:absolute;left:10994;top:3640;width:149;height:190" coordorigin="10994,3640" coordsize="149,190">
              <v:shape style="position:absolute;left:10994;top:3640;width:149;height:190" coordorigin="10994,3640" coordsize="149,190" path="m11143,3640l10994,3640,10994,3830,11011,3830,11011,3815,11143,3815,11143,3801,11011,3801,11011,3760,11143,3760,11143,3746,11011,3746,11011,3707,11143,3707,11143,3693,11011,3693,11011,3654,11143,3654,11143,3640xe" filled="t" fillcolor="#000000" stroked="f">
                <v:path arrowok="t"/>
                <v:fill/>
              </v:shape>
              <v:shape style="position:absolute;left:10994;top:3640;width:149;height:190" coordorigin="10994,3640" coordsize="149,190" path="m11143,3815l11126,3815,11126,3830,11143,3830,11143,3815xe" filled="t" fillcolor="#000000" stroked="f">
                <v:path arrowok="t"/>
                <v:fill/>
              </v:shape>
              <v:shape style="position:absolute;left:10994;top:3640;width:149;height:190" coordorigin="10994,3640" coordsize="149,190" path="m11143,3760l11126,3760,11126,3801,11143,3801,11143,3760xe" filled="t" fillcolor="#000000" stroked="f">
                <v:path arrowok="t"/>
                <v:fill/>
              </v:shape>
              <v:shape style="position:absolute;left:10994;top:3640;width:149;height:190" coordorigin="10994,3640" coordsize="149,190" path="m11143,3707l11126,3707,11126,3746,11143,3746,11143,3707xe" filled="t" fillcolor="#000000" stroked="f">
                <v:path arrowok="t"/>
                <v:fill/>
              </v:shape>
              <v:shape style="position:absolute;left:10994;top:3640;width:149;height:190" coordorigin="10994,3640" coordsize="149,190" path="m11143,3654l11126,3654,11126,3693,11143,3693,11143,36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54.899994pt;margin-top:198.899994pt;width:160.918728pt;height:11.25pt;mso-position-horizontal-relative:page;mso-position-vertical-relative:page;z-index:-4605" type="#_x0000_t75">
            <v:imagedata r:id="rId181" o:title=""/>
          </v:shape>
        </w:pict>
      </w:r>
      <w:r>
        <w:rPr/>
        <w:pict>
          <v:shape style="position:absolute;margin-left:323.140015pt;margin-top:198.899994pt;width:119.059187pt;height:11.25pt;mso-position-horizontal-relative:page;mso-position-vertical-relative:page;z-index:-4604" type="#_x0000_t75">
            <v:imagedata r:id="rId182" o:title=""/>
          </v:shape>
        </w:pict>
      </w:r>
      <w:r>
        <w:rPr/>
        <w:pict>
          <v:group style="position:absolute;margin-left:449.380005pt;margin-top:198.899994pt;width:46.24pt;height:11.32pt;mso-position-horizontal-relative:page;mso-position-vertical-relative:page;z-index:-4603" coordorigin="8988,3978" coordsize="925,226">
            <v:group style="position:absolute;left:8998;top:3990;width:204;height:199" coordorigin="8998,3990" coordsize="204,199">
              <v:shape style="position:absolute;left:8998;top:3990;width:204;height:199" coordorigin="8998,3990" coordsize="204,199" path="m9202,4022l9082,4022,9081,4108,9078,4129,9073,4148,9064,4166,9053,4182,9058,4185,9062,4190,9069,4190,9080,4174,9097,4116,9098,4038,9202,4038,9202,4022xe" filled="t" fillcolor="#000000" stroked="f">
                <v:path arrowok="t"/>
                <v:fill/>
              </v:shape>
              <v:shape style="position:absolute;left:8998;top:3990;width:204;height:199" coordorigin="8998,3990" coordsize="204,199" path="m9043,4108l9029,4108,9029,4170,9026,4173,9000,4173,9002,4178,9002,4182,9005,4190,9036,4190,9043,4180,9043,4108xe" filled="t" fillcolor="#000000" stroked="f">
                <v:path arrowok="t"/>
                <v:fill/>
              </v:shape>
              <v:shape style="position:absolute;left:8998;top:3990;width:204;height:199" coordorigin="8998,3990" coordsize="204,199" path="m9043,4043l9029,4043,9029,4091,9019,4094,9007,4096,8998,4098,9000,4118,9010,4113,9029,4108,9043,4108,9043,4103,9062,4098,9070,4096,9070,4086,9043,4086,9043,4043xe" filled="t" fillcolor="#000000" stroked="f">
                <v:path arrowok="t"/>
                <v:fill/>
              </v:shape>
              <v:shape style="position:absolute;left:8998;top:3990;width:204;height:199" coordorigin="8998,3990" coordsize="204,199" path="m9070,4079l9062,4082,9043,4086,9070,4086,9070,4079xe" filled="t" fillcolor="#000000" stroked="f">
                <v:path arrowok="t"/>
                <v:fill/>
              </v:shape>
              <v:shape style="position:absolute;left:8998;top:3990;width:204;height:199" coordorigin="8998,3990" coordsize="204,199" path="m9072,4029l9000,4029,9000,4043,9072,4043,9072,4029xe" filled="t" fillcolor="#000000" stroked="f">
                <v:path arrowok="t"/>
                <v:fill/>
              </v:shape>
              <v:shape style="position:absolute;left:8998;top:3990;width:204;height:199" coordorigin="8998,3990" coordsize="204,199" path="m9043,3990l9029,3990,9029,4029,9043,4029,9043,3990xe" filled="t" fillcolor="#000000" stroked="f">
                <v:path arrowok="t"/>
                <v:fill/>
              </v:shape>
              <v:shape style="position:absolute;left:8998;top:3990;width:204;height:199" coordorigin="8998,3990" coordsize="204,199" path="m9139,3990l9125,3998,9132,4007,9142,4022,9144,4022,9156,4014,9151,4007,9146,3998,9139,3990xe" filled="t" fillcolor="#000000" stroked="f">
                <v:path arrowok="t"/>
                <v:fill/>
              </v:shape>
            </v:group>
            <v:group style="position:absolute;left:9209;top:4000;width:202;height:194" coordorigin="9209,4000" coordsize="202,194">
              <v:shape style="position:absolute;left:9209;top:4000;width:202;height:194" coordorigin="9209,4000" coordsize="202,194" path="m9283,4120l9269,4120,9269,4173,9266,4178,9264,4180,9274,4194,9278,4190,9283,4187,9288,4187,9312,4178,9324,4175,9324,4170,9283,4170,9283,4120xe" filled="t" fillcolor="#000000" stroked="f">
                <v:path arrowok="t"/>
                <v:fill/>
              </v:shape>
              <v:shape style="position:absolute;left:9209;top:4000;width:202;height:194" coordorigin="9209,4000" coordsize="202,194" path="m9401,4000l9230,4000,9230,4104,9228,4127,9224,4148,9217,4165,9209,4178,9214,4182,9245,4120,9410,4120,9410,4106,9245,4106,9245,4048,9401,4048,9401,4034,9245,4034,9245,4014,9401,4014,9401,4000xe" filled="t" fillcolor="#000000" stroked="f">
                <v:path arrowok="t"/>
                <v:fill/>
              </v:shape>
              <v:shape style="position:absolute;left:9209;top:4000;width:202;height:194" coordorigin="9209,4000" coordsize="202,194" path="m9322,4120l9283,4120,9315,4136,9328,4151,9343,4163,9360,4173,9380,4181,9403,4187,9406,4182,9410,4178,9396,4169,9376,4163,9360,4154,9370,4151,9378,4146,9343,4146,9336,4139,9322,4120xe" filled="t" fillcolor="#000000" stroked="f">
                <v:path arrowok="t"/>
                <v:fill/>
              </v:shape>
              <v:shape style="position:absolute;left:9209;top:4000;width:202;height:194" coordorigin="9209,4000" coordsize="202,194" path="m9320,4160l9294,4167,9283,4170,9324,4170,9324,4163,9320,4160xe" filled="t" fillcolor="#000000" stroked="f">
                <v:path arrowok="t"/>
                <v:fill/>
              </v:shape>
              <v:shape style="position:absolute;left:9209;top:4000;width:202;height:194" coordorigin="9209,4000" coordsize="202,194" path="m9378,4130l9359,4140,9343,4146,9378,4146,9382,4144,9396,4139,9378,4130xe" filled="t" fillcolor="#000000" stroked="f">
                <v:path arrowok="t"/>
                <v:fill/>
              </v:shape>
              <v:shape style="position:absolute;left:9209;top:4000;width:202;height:194" coordorigin="9209,4000" coordsize="202,194" path="m9302,4084l9288,4084,9288,4106,9302,4106,9302,4084xe" filled="t" fillcolor="#000000" stroked="f">
                <v:path arrowok="t"/>
                <v:fill/>
              </v:shape>
              <v:shape style="position:absolute;left:9209;top:4000;width:202;height:194" coordorigin="9209,4000" coordsize="202,194" path="m9362,4084l9346,4084,9346,4106,9362,4106,9362,4084xe" filled="t" fillcolor="#000000" stroked="f">
                <v:path arrowok="t"/>
                <v:fill/>
              </v:shape>
              <v:shape style="position:absolute;left:9209;top:4000;width:202;height:194" coordorigin="9209,4000" coordsize="202,194" path="m9401,4070l9254,4070,9254,4084,9401,4084,9401,4070xe" filled="t" fillcolor="#000000" stroked="f">
                <v:path arrowok="t"/>
                <v:fill/>
              </v:shape>
              <v:shape style="position:absolute;left:9209;top:4000;width:202;height:194" coordorigin="9209,4000" coordsize="202,194" path="m9302,4053l9288,4053,9288,4070,9302,4070,9302,4053xe" filled="t" fillcolor="#000000" stroked="f">
                <v:path arrowok="t"/>
                <v:fill/>
              </v:shape>
              <v:shape style="position:absolute;left:9209;top:4000;width:202;height:194" coordorigin="9209,4000" coordsize="202,194" path="m9362,4053l9346,4053,9346,4070,9362,4070,9362,4053xe" filled="t" fillcolor="#000000" stroked="f">
                <v:path arrowok="t"/>
                <v:fill/>
              </v:shape>
              <v:shape style="position:absolute;left:9209;top:4000;width:202;height:194" coordorigin="9209,4000" coordsize="202,194" path="m9401,4048l9384,4048,9384,4053,9401,4053,9401,4048xe" filled="t" fillcolor="#000000" stroked="f">
                <v:path arrowok="t"/>
                <v:fill/>
              </v:shape>
              <v:shape style="position:absolute;left:9209;top:4000;width:202;height:194" coordorigin="9209,4000" coordsize="202,194" path="m9401,4014l9384,4014,9384,4034,9401,4034,9401,4014xe" filled="t" fillcolor="#000000" stroked="f">
                <v:path arrowok="t"/>
                <v:fill/>
              </v:shape>
            </v:group>
            <v:group style="position:absolute;left:9420;top:3988;width:199;height:206" coordorigin="9420,3988" coordsize="199,206">
              <v:shape style="position:absolute;left:9420;top:3988;width:199;height:206" coordorigin="9420,3988" coordsize="199,206" path="m9494,4139l9480,4139,9480,4173,9478,4175,9473,4178,9482,4194,9487,4192,9490,4190,9507,4183,9526,4177,9545,4170,9494,4170,9494,4139xe" filled="t" fillcolor="#000000" stroked="f">
                <v:path arrowok="t"/>
                <v:fill/>
              </v:shape>
              <v:shape style="position:absolute;left:9420;top:3988;width:199;height:206" coordorigin="9420,3988" coordsize="199,206" path="m9537,4107l9521,4107,9532,4126,9575,4168,9614,4182,9619,4173,9618,4164,9598,4159,9580,4151,9564,4139,9584,4130,9554,4130,9545,4120,9538,4108,9537,4107xe" filled="t" fillcolor="#000000" stroked="f">
                <v:path arrowok="t"/>
                <v:fill/>
              </v:shape>
              <v:shape style="position:absolute;left:9420;top:3988;width:199;height:206" coordorigin="9420,3988" coordsize="199,206" path="m9533,4157l9515,4164,9494,4170,9545,4170,9545,4158,9533,4157xe" filled="t" fillcolor="#000000" stroked="f">
                <v:path arrowok="t"/>
                <v:fill/>
              </v:shape>
              <v:shape style="position:absolute;left:9420;top:3988;width:199;height:206" coordorigin="9420,3988" coordsize="199,206" path="m9624,4082l9422,4082,9422,4096,9503,4097,9490,4111,9476,4123,9459,4134,9440,4145,9420,4154,9425,4158,9427,4163,9446,4160,9464,4149,9480,4139,9494,4139,9494,4127,9511,4110,9521,4107,9537,4107,9533,4096,9624,4096,9624,4082xe" filled="t" fillcolor="#000000" stroked="f">
                <v:path arrowok="t"/>
                <v:fill/>
              </v:shape>
              <v:shape style="position:absolute;left:9420;top:3988;width:199;height:206" coordorigin="9420,3988" coordsize="199,206" path="m9600,4103l9588,4111,9554,4130,9584,4130,9610,4118,9600,4103xe" filled="t" fillcolor="#000000" stroked="f">
                <v:path arrowok="t"/>
                <v:fill/>
              </v:shape>
              <v:shape style="position:absolute;left:9420;top:3988;width:199;height:206" coordorigin="9420,3988" coordsize="199,206" path="m9530,4060l9516,4060,9516,4082,9530,4082,9530,4060xe" filled="t" fillcolor="#000000" stroked="f">
                <v:path arrowok="t"/>
                <v:fill/>
              </v:shape>
              <v:shape style="position:absolute;left:9420;top:3988;width:199;height:206" coordorigin="9420,3988" coordsize="199,206" path="m9607,4046l9437,4046,9437,4060,9607,4060,9607,4046xe" filled="t" fillcolor="#000000" stroked="f">
                <v:path arrowok="t"/>
                <v:fill/>
              </v:shape>
              <v:shape style="position:absolute;left:9420;top:3988;width:199;height:206" coordorigin="9420,3988" coordsize="199,206" path="m9530,4026l9516,4026,9516,4046,9530,4046,9530,4026xe" filled="t" fillcolor="#000000" stroked="f">
                <v:path arrowok="t"/>
                <v:fill/>
              </v:shape>
              <v:shape style="position:absolute;left:9420;top:3988;width:199;height:206" coordorigin="9420,3988" coordsize="199,206" path="m9617,4012l9430,4012,9430,4026,9617,4026,9617,4012xe" filled="t" fillcolor="#000000" stroked="f">
                <v:path arrowok="t"/>
                <v:fill/>
              </v:shape>
              <v:shape style="position:absolute;left:9420;top:3988;width:199;height:206" coordorigin="9420,3988" coordsize="199,206" path="m9530,3988l9516,3988,9516,4012,9530,4012,9530,3988xe" filled="t" fillcolor="#000000" stroked="f">
                <v:path arrowok="t"/>
                <v:fill/>
              </v:shape>
            </v:group>
            <v:group style="position:absolute;left:9631;top:3990;width:202;height:204" coordorigin="9631,3990" coordsize="202,204">
              <v:shape style="position:absolute;left:9631;top:3990;width:202;height:204" coordorigin="9631,3990" coordsize="202,204" path="m9677,4084l9662,4084,9662,4194,9677,4194,9677,4084xe" filled="t" fillcolor="#000000" stroked="f">
                <v:path arrowok="t"/>
                <v:fill/>
              </v:shape>
              <v:shape style="position:absolute;left:9631;top:3990;width:202;height:204" coordorigin="9631,3990" coordsize="202,204" path="m9818,4113l9718,4113,9718,4194,9732,4194,9732,4182,9818,4182,9818,4168,9732,4168,9732,4130,9818,4130,9818,4113xe" filled="t" fillcolor="#000000" stroked="f">
                <v:path arrowok="t"/>
                <v:fill/>
              </v:shape>
              <v:shape style="position:absolute;left:9631;top:3990;width:202;height:204" coordorigin="9631,3990" coordsize="202,204" path="m9818,4182l9802,4182,9802,4194,9818,4194,9818,4182xe" filled="t" fillcolor="#000000" stroked="f">
                <v:path arrowok="t"/>
                <v:fill/>
              </v:shape>
              <v:shape style="position:absolute;left:9631;top:3990;width:202;height:204" coordorigin="9631,3990" coordsize="202,204" path="m9818,4130l9802,4130,9802,4168,9818,4168,9818,4130xe" filled="t" fillcolor="#000000" stroked="f">
                <v:path arrowok="t"/>
                <v:fill/>
              </v:shape>
              <v:shape style="position:absolute;left:9631;top:3990;width:202;height:204" coordorigin="9631,3990" coordsize="202,204" path="m9703,4031l9631,4031,9631,4046,9662,4046,9656,4065,9649,4084,9641,4102,9631,4120,9634,4125,9636,4132,9646,4124,9654,4106,9662,4084,9677,4084,9677,4074,9696,4074,9689,4067,9677,4067,9677,4046,9703,4046,9703,4031xe" filled="t" fillcolor="#000000" stroked="f">
                <v:path arrowok="t"/>
                <v:fill/>
              </v:shape>
              <v:shape style="position:absolute;left:9631;top:3990;width:202;height:204" coordorigin="9631,3990" coordsize="202,204" path="m9748,4041l9732,4041,9739,4053,9746,4062,9751,4075,9734,4085,9715,4094,9696,4101,9701,4110,9719,4109,9738,4101,9755,4092,9772,4085,9817,4085,9806,4080,9797,4060,9763,4060,9751,4045,9748,4041xe" filled="t" fillcolor="#000000" stroked="f">
                <v:path arrowok="t"/>
                <v:fill/>
              </v:shape>
              <v:shape style="position:absolute;left:9631;top:3990;width:202;height:204" coordorigin="9631,3990" coordsize="202,204" path="m9817,4085l9772,4085,9790,4094,9809,4102,9828,4108,9833,4098,9825,4089,9817,4085xe" filled="t" fillcolor="#000000" stroked="f">
                <v:path arrowok="t"/>
                <v:fill/>
              </v:shape>
              <v:shape style="position:absolute;left:9631;top:3990;width:202;height:204" coordorigin="9631,3990" coordsize="202,204" path="m9696,4074l9677,4074,9684,4082,9689,4089,9696,4096,9708,4086,9696,4074xe" filled="t" fillcolor="#000000" stroked="f">
                <v:path arrowok="t"/>
                <v:fill/>
              </v:shape>
              <v:shape style="position:absolute;left:9631;top:3990;width:202;height:204" coordorigin="9631,3990" coordsize="202,204" path="m9684,4062l9677,4067,9689,4067,9684,4062xe" filled="t" fillcolor="#000000" stroked="f">
                <v:path arrowok="t"/>
                <v:fill/>
              </v:shape>
              <v:shape style="position:absolute;left:9631;top:3990;width:202;height:204" coordorigin="9631,3990" coordsize="202,204" path="m9756,3995l9734,4006,9725,4023,9714,4041,9701,4058,9706,4062,9710,4065,9713,4067,9720,4060,9725,4050,9732,4041,9748,4041,9739,4026,9821,4026,9821,4012,9746,4012,9751,4007,9754,4000,9756,3995xe" filled="t" fillcolor="#000000" stroked="f">
                <v:path arrowok="t"/>
                <v:fill/>
              </v:shape>
              <v:shape style="position:absolute;left:9631;top:3990;width:202;height:204" coordorigin="9631,3990" coordsize="202,204" path="m9821,4026l9804,4026,9797,4036,9782,4050,9763,4060,9797,4060,9811,4044,9821,4029,9821,4026xe" filled="t" fillcolor="#000000" stroked="f">
                <v:path arrowok="t"/>
                <v:fill/>
              </v:shape>
              <v:shape style="position:absolute;left:9631;top:3990;width:202;height:204" coordorigin="9631,3990" coordsize="202,204" path="m9677,3990l9662,3990,9662,4031,9677,4031,9677,3990xe" filled="t" fillcolor="#000000" stroked="f">
                <v:path arrowok="t"/>
                <v:fill/>
              </v:shape>
            </v:group>
            <v:group style="position:absolute;left:9869;top:4139;width:34;height:55" coordorigin="9869,4139" coordsize="34,55">
              <v:shape style="position:absolute;left:9869;top:4139;width:34;height:55" coordorigin="9869,4139" coordsize="34,55" path="m9902,4139l9883,4139,9869,4194,9883,4194,9902,413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1.940002pt;margin-top:199.020004pt;width:46.24pt;height:11.2pt;mso-position-horizontal-relative:page;mso-position-vertical-relative:page;z-index:-4602" coordorigin="10039,3980" coordsize="925,224">
            <v:group style="position:absolute;left:10049;top:3990;width:202;height:204" coordorigin="10049,3990" coordsize="202,204">
              <v:shape style="position:absolute;left:10049;top:3990;width:202;height:204" coordorigin="10049,3990" coordsize="202,204" path="m10214,4082l10078,4082,10078,4096,10116,4102,10113,4119,10106,4137,10092,4158,10076,4171,10056,4180,10061,4185,10063,4190,10069,4194,10086,4186,10126,4138,10133,4096,10214,4096,10214,4082xe" filled="t" fillcolor="#000000" stroked="f">
                <v:path arrowok="t"/>
                <v:fill/>
              </v:shape>
              <v:shape style="position:absolute;left:10049;top:3990;width:202;height:204" coordorigin="10049,3990" coordsize="202,204" path="m10138,4168l10138,4175,10140,4180,10149,4187,10167,4186,10193,4183,10205,4170,10147,4170,10138,4168xe" filled="t" fillcolor="#000000" stroked="f">
                <v:path arrowok="t"/>
                <v:fill/>
              </v:shape>
              <v:shape style="position:absolute;left:10049;top:3990;width:202;height:204" coordorigin="10049,3990" coordsize="202,204" path="m10214,4096l10133,4096,10197,4108,10196,4128,10195,4146,10193,4163,10186,4170,10205,4170,10206,4169,10212,4142,10213,4122,10214,4102,10214,4096xe" filled="t" fillcolor="#000000" stroked="f">
                <v:path arrowok="t"/>
                <v:fill/>
              </v:shape>
              <v:shape style="position:absolute;left:10049;top:3990;width:202;height:204" coordorigin="10049,3990" coordsize="202,204" path="m10178,3990l10162,3995,10163,3998,10172,4016,10225,4075,10243,4086,10246,4084,10250,4077,10244,4065,10227,4053,10211,4040,10198,4025,10187,4009,10178,3990xe" filled="t" fillcolor="#000000" stroked="f">
                <v:path arrowok="t"/>
                <v:fill/>
              </v:shape>
              <v:shape style="position:absolute;left:10049;top:3990;width:202;height:204" coordorigin="10049,3990" coordsize="202,204" path="m10138,4000l10116,4001,10105,4018,10092,4035,10079,4050,10064,4063,10049,4074,10056,4079,10114,4035,10126,4018,10138,4000xe" filled="t" fillcolor="#000000" stroked="f">
                <v:path arrowok="t"/>
                <v:fill/>
              </v:shape>
            </v:group>
            <v:group style="position:absolute;left:10260;top:3993;width:194;height:197" coordorigin="10260,3993" coordsize="194,197">
              <v:shape style="position:absolute;left:10260;top:3993;width:194;height:197" coordorigin="10260,3993" coordsize="194,197" path="m10370,4096l10267,4096,10267,4110,10301,4111,10297,4131,10289,4149,10277,4165,10260,4180,10270,4190,10313,4132,10315,4110,10370,4110,10370,4096xe" filled="t" fillcolor="#000000" stroked="f">
                <v:path arrowok="t"/>
                <v:fill/>
              </v:shape>
              <v:shape style="position:absolute;left:10260;top:3993;width:194;height:197" coordorigin="10260,3993" coordsize="194,197" path="m10306,4168l10308,4173,10308,4180,10313,4187,10328,4187,10354,4184,10363,4173,10327,4173,10318,4170,10306,4168xe" filled="t" fillcolor="#000000" stroked="f">
                <v:path arrowok="t"/>
                <v:fill/>
              </v:shape>
              <v:shape style="position:absolute;left:10260;top:3993;width:194;height:197" coordorigin="10260,3993" coordsize="194,197" path="m10370,4110l10315,4110,10354,4114,10354,4154,10351,4166,10346,4173,10363,4173,10365,4170,10370,4139,10370,4119,10370,4110xe" filled="t" fillcolor="#000000" stroked="f">
                <v:path arrowok="t"/>
                <v:fill/>
              </v:shape>
              <v:shape style="position:absolute;left:10260;top:3993;width:194;height:197" coordorigin="10260,3993" coordsize="194,197" path="m10318,4072l10303,4072,10301,4082,10301,4096,10318,4096,10318,4072xe" filled="t" fillcolor="#000000" stroked="f">
                <v:path arrowok="t"/>
                <v:fill/>
              </v:shape>
              <v:shape style="position:absolute;left:10260;top:3993;width:194;height:197" coordorigin="10260,3993" coordsize="194,197" path="m10368,4002l10277,4002,10277,4074,10291,4074,10291,4065,10368,4065,10368,4050,10291,4050,10291,4017,10368,4017,10368,4002xe" filled="t" fillcolor="#000000" stroked="f">
                <v:path arrowok="t"/>
                <v:fill/>
              </v:shape>
              <v:shape style="position:absolute;left:10260;top:3993;width:194;height:197" coordorigin="10260,3993" coordsize="194,197" path="m10368,4065l10354,4065,10354,4074,10368,4074,10368,4065xe" filled="t" fillcolor="#000000" stroked="f">
                <v:path arrowok="t"/>
                <v:fill/>
              </v:shape>
              <v:shape style="position:absolute;left:10260;top:3993;width:194;height:197" coordorigin="10260,3993" coordsize="194,197" path="m10368,4017l10354,4017,10354,4050,10368,4050,10368,4017xe" filled="t" fillcolor="#000000" stroked="f">
                <v:path arrowok="t"/>
                <v:fill/>
              </v:shape>
              <v:shape style="position:absolute;left:10260;top:3993;width:194;height:197" coordorigin="10260,3993" coordsize="194,197" path="m10392,4170l10394,4178,10394,4190,10445,4190,10454,4180,10454,4173,10406,4173,10392,4170xe" filled="t" fillcolor="#000000" stroked="f">
                <v:path arrowok="t"/>
                <v:fill/>
              </v:shape>
              <v:shape style="position:absolute;left:10260;top:3993;width:194;height:197" coordorigin="10260,3993" coordsize="194,197" path="m10454,3993l10435,3993,10435,4168,10430,4173,10454,4173,10454,3993xe" filled="t" fillcolor="#000000" stroked="f">
                <v:path arrowok="t"/>
                <v:fill/>
              </v:shape>
              <v:shape style="position:absolute;left:10260;top:3993;width:194;height:197" coordorigin="10260,3993" coordsize="194,197" path="m10411,4012l10394,4012,10394,4144,10411,4144,10411,4012xe" filled="t" fillcolor="#000000" stroked="f">
                <v:path arrowok="t"/>
                <v:fill/>
              </v:shape>
            </v:group>
            <v:group style="position:absolute;left:10471;top:3990;width:206;height:204" coordorigin="10471,3990" coordsize="206,204">
              <v:shape style="position:absolute;left:10471;top:3990;width:206;height:204" coordorigin="10471,3990" coordsize="206,204" path="m10675,4139l10534,4139,10534,4154,10675,4154,10675,4139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517,4060l10500,4060,10500,4132,10490,4134,10481,4139,10471,4142,10486,4153,10505,4146,10524,4140,10543,4134,10543,4130,10542,4127,10517,4127,10517,4060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656,4036l10553,4036,10553,4139,10567,4139,10567,4125,10656,4125,10656,4115,10567,4115,10567,4101,10656,4101,10656,4089,10567,4089,10567,4074,10656,4074,10656,4062,10567,4062,10567,4048,10656,4048,10656,4036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656,4125l10642,4125,10642,4139,10656,4139,10656,4125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541,4118l10534,4122,10524,4125,10517,4127,10542,4127,10541,4125,10541,4118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656,4101l10642,4101,10642,4115,10656,4115,10656,4101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656,4074l10642,4074,10642,4089,10656,4089,10656,4074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656,4048l10642,4048,10642,4062,10656,4062,10656,4048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541,4046l10474,4046,10474,4060,10541,4060,10541,4046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517,3993l10500,3993,10500,4046,10517,4046,10517,3993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613,4022l10596,4022,10596,4036,10613,4036,10613,4022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670,4010l10538,4010,10538,4022,10670,4022,10670,4010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613,3990l10596,3990,10596,4010,10613,4010,10613,3990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565,4165l10548,4174,10529,4182,10531,4187,10534,4190,10540,4194,10557,4186,10575,4176,10594,4166,10565,4165xe" filled="t" fillcolor="#000000" stroked="f">
                <v:path arrowok="t"/>
                <v:fill/>
              </v:shape>
              <v:shape style="position:absolute;left:10471;top:3990;width:206;height:204" coordorigin="10471,3990" coordsize="206,204" path="m10622,4156l10615,4166,10634,4175,10652,4185,10668,4194,10677,4180,10662,4173,10622,4156xe" filled="t" fillcolor="#000000" stroked="f">
                <v:path arrowok="t"/>
                <v:fill/>
              </v:shape>
            </v:group>
            <v:group style="position:absolute;left:10682;top:4002;width:194;height:187" coordorigin="10682,4002" coordsize="194,187">
              <v:shape style="position:absolute;left:10682;top:4002;width:194;height:187" coordorigin="10682,4002" coordsize="194,187" path="m10781,4170l10781,4178,10783,4182,10798,4189,10817,4189,10841,4188,10856,4176,10857,4173,10821,4173,10801,4172,10781,4170xe" filled="t" fillcolor="#000000" stroked="f">
                <v:path arrowok="t"/>
                <v:fill/>
              </v:shape>
              <v:shape style="position:absolute;left:10682;top:4002;width:194;height:187" coordorigin="10682,4002" coordsize="194,187" path="m10747,4024l10730,4024,10716,4089,10716,4103,10849,4119,10848,4140,10846,4156,10843,4168,10836,4173,10857,4173,10863,4151,10865,4133,10866,4112,10867,4089,10733,4089,10738,4062,10862,4062,10862,4048,10742,4048,10747,4024xe" filled="t" fillcolor="#000000" stroked="f">
                <v:path arrowok="t"/>
                <v:fill/>
              </v:shape>
              <v:shape style="position:absolute;left:10682;top:4002;width:194;height:187" coordorigin="10682,4002" coordsize="194,187" path="m10834,4130l10682,4130,10682,4144,10834,4144,10834,4130xe" filled="t" fillcolor="#000000" stroked="f">
                <v:path arrowok="t"/>
                <v:fill/>
              </v:shape>
              <v:shape style="position:absolute;left:10682;top:4002;width:194;height:187" coordorigin="10682,4002" coordsize="194,187" path="m10877,4002l10690,4002,10690,4041,10706,4041,10706,4017,10877,4017,10877,4002xe" filled="t" fillcolor="#000000" stroked="f">
                <v:path arrowok="t"/>
                <v:fill/>
              </v:shape>
              <v:shape style="position:absolute;left:10682;top:4002;width:194;height:187" coordorigin="10682,4002" coordsize="194,187" path="m10877,4017l10860,4017,10860,4041,10877,4041,10877,4017xe" filled="t" fillcolor="#000000" stroked="f">
                <v:path arrowok="t"/>
                <v:fill/>
              </v:shape>
            </v:group>
            <v:group style="position:absolute;left:10901;top:4137;width:53;height:53" coordorigin="10901,4137" coordsize="53,53">
              <v:shape style="position:absolute;left:10901;top:4137;width:53;height:53" coordorigin="10901,4137" coordsize="53,53" path="m10934,4137l10922,4137,10915,4139,10906,4149,10901,4156,10901,4170,10906,4178,10915,4187,10920,4190,10934,4190,10942,4187,10951,4178,10952,4175,10925,4175,10920,4170,10918,4170,10918,4156,10920,4156,10925,4151,10952,4151,10951,4149,10942,4139,10934,4137xe" filled="t" fillcolor="#000000" stroked="f">
                <v:path arrowok="t"/>
                <v:fill/>
              </v:shape>
              <v:shape style="position:absolute;left:10901;top:4137;width:53;height:53" coordorigin="10901,4137" coordsize="53,53" path="m10952,4151l10930,4151,10934,4154,10934,4156,10937,4156,10939,4161,10939,4166,10930,4175,10952,4175,10954,4170,10954,4156,10952,415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5pt;margin-top:216.899994pt;width:39.4pt;height:11.32pt;mso-position-horizontal-relative:page;mso-position-vertical-relative:page;z-index:-4601" coordorigin="1070,4338" coordsize="788,226">
            <v:group style="position:absolute;left:1080;top:4367;width:91;height:161" coordorigin="1080,4367" coordsize="91,161">
              <v:shape style="position:absolute;left:1080;top:4367;width:91;height:161" coordorigin="1080,4367" coordsize="91,161" path="m1080,4502l1080,4521,1095,4526,1119,4528,1139,4523,1156,4512,1157,4511,1102,4511,1092,4509,1080,4502xe" filled="t" fillcolor="#000000" stroked="f">
                <v:path arrowok="t"/>
                <v:fill/>
              </v:shape>
              <v:shape style="position:absolute;left:1080;top:4367;width:91;height:161" coordorigin="1080,4367" coordsize="91,161" path="m1162,4367l1090,4367,1082,4446,1123,4446,1133,4449,1140,4454,1147,4461,1150,4468,1150,4487,1147,4497,1140,4502,1133,4509,1123,4511,1157,4511,1168,4496,1171,4475,1171,4461,1166,4449,1155,4440,1138,4430,1133,4430,1102,4430,1106,4384,1162,4384,1162,4367xe" filled="t" fillcolor="#000000" stroked="f">
                <v:path arrowok="t"/>
                <v:fill/>
              </v:shape>
              <v:shape style="position:absolute;left:1080;top:4367;width:91;height:161" coordorigin="1080,4367" coordsize="91,161" path="m1116,4427l1102,4430,1133,4430,1116,4427xe" filled="t" fillcolor="#000000" stroked="f">
                <v:path arrowok="t"/>
                <v:fill/>
              </v:shape>
            </v:group>
            <v:group style="position:absolute;left:1195;top:4502;width:26;height:26" coordorigin="1195,4502" coordsize="26,26">
              <v:shape style="position:absolute;left:1195;top:4502;width:26;height:26" coordorigin="1195,4502" coordsize="26,26" path="m1214,4502l1200,4502,1198,4506,1195,4509,1195,4521,1200,4526,1205,4528,1212,4528,1222,4518,1222,4511,1217,4506,1214,4502xe" filled="t" fillcolor="#000000" stroked="f">
                <v:path arrowok="t"/>
                <v:fill/>
              </v:shape>
            </v:group>
            <v:group style="position:absolute;left:1231;top:4348;width:199;height:206" coordorigin="1231,4348" coordsize="199,206">
              <v:shape style="position:absolute;left:1231;top:4348;width:199;height:206" coordorigin="1231,4348" coordsize="199,206" path="m1303,4499l1289,4499,1289,4533,1286,4535,1284,4540,1294,4554,1296,4552,1301,4550,1319,4543,1338,4536,1356,4530,1303,4530,1303,4499xe" filled="t" fillcolor="#000000" stroked="f">
                <v:path arrowok="t"/>
                <v:fill/>
              </v:shape>
              <v:shape style="position:absolute;left:1231;top:4348;width:199;height:206" coordorigin="1231,4348" coordsize="199,206" path="m1346,4467l1330,4467,1341,4486,1385,4528,1423,4542,1426,4538,1430,4533,1429,4525,1409,4520,1390,4511,1375,4499,1395,4490,1363,4490,1354,4480,1346,4468,1346,4467xe" filled="t" fillcolor="#000000" stroked="f">
                <v:path arrowok="t"/>
                <v:fill/>
              </v:shape>
              <v:shape style="position:absolute;left:1231;top:4348;width:199;height:206" coordorigin="1231,4348" coordsize="199,206" path="m1342,4517l1324,4524,1303,4530,1356,4530,1354,4523,1354,4518,1342,4517xe" filled="t" fillcolor="#000000" stroked="f">
                <v:path arrowok="t"/>
                <v:fill/>
              </v:shape>
              <v:shape style="position:absolute;left:1231;top:4348;width:199;height:206" coordorigin="1231,4348" coordsize="199,206" path="m1433,4442l1234,4442,1234,4456,1300,4470,1286,4482,1269,4494,1251,4504,1231,4514,1234,4518,1238,4523,1256,4520,1273,4509,1289,4499,1303,4499,1303,4487,1313,4478,1322,4470,1330,4467,1346,4467,1342,4456,1433,4456,1433,4442xe" filled="t" fillcolor="#000000" stroked="f">
                <v:path arrowok="t"/>
                <v:fill/>
              </v:shape>
              <v:shape style="position:absolute;left:1231;top:4348;width:199;height:206" coordorigin="1231,4348" coordsize="199,206" path="m1409,4463l1397,4471,1380,4481,1363,4490,1395,4490,1421,4478,1409,4463xe" filled="t" fillcolor="#000000" stroked="f">
                <v:path arrowok="t"/>
                <v:fill/>
              </v:shape>
              <v:shape style="position:absolute;left:1231;top:4348;width:199;height:206" coordorigin="1231,4348" coordsize="199,206" path="m1342,4420l1325,4420,1325,4442,1342,4442,1342,4420xe" filled="t" fillcolor="#000000" stroked="f">
                <v:path arrowok="t"/>
                <v:fill/>
              </v:shape>
              <v:shape style="position:absolute;left:1231;top:4348;width:199;height:206" coordorigin="1231,4348" coordsize="199,206" path="m1418,4406l1248,4406,1248,4420,1418,4420,1418,4406xe" filled="t" fillcolor="#000000" stroked="f">
                <v:path arrowok="t"/>
                <v:fill/>
              </v:shape>
              <v:shape style="position:absolute;left:1231;top:4348;width:199;height:206" coordorigin="1231,4348" coordsize="199,206" path="m1342,4386l1325,4386,1325,4406,1342,4406,1342,4386xe" filled="t" fillcolor="#000000" stroked="f">
                <v:path arrowok="t"/>
                <v:fill/>
              </v:shape>
              <v:shape style="position:absolute;left:1231;top:4348;width:199;height:206" coordorigin="1231,4348" coordsize="199,206" path="m1428,4372l1238,4372,1238,4386,1428,4386,1428,4372xe" filled="t" fillcolor="#000000" stroked="f">
                <v:path arrowok="t"/>
                <v:fill/>
              </v:shape>
              <v:shape style="position:absolute;left:1231;top:4348;width:199;height:206" coordorigin="1231,4348" coordsize="199,206" path="m1342,4348l1325,4348,1325,4372,1342,4372,1342,4348xe" filled="t" fillcolor="#000000" stroked="f">
                <v:path arrowok="t"/>
                <v:fill/>
              </v:shape>
            </v:group>
            <v:group style="position:absolute;left:1454;top:4350;width:178;height:204" coordorigin="1454,4350" coordsize="178,204">
              <v:shape style="position:absolute;left:1454;top:4350;width:178;height:204" coordorigin="1454,4350" coordsize="178,204" path="m1550,4478l1534,4478,1534,4554,1550,4554,1550,4478xe" filled="t" fillcolor="#000000" stroked="f">
                <v:path arrowok="t"/>
                <v:fill/>
              </v:shape>
              <v:shape style="position:absolute;left:1454;top:4350;width:178;height:204" coordorigin="1454,4350" coordsize="178,204" path="m1632,4396l1454,4396,1454,4487,1471,4487,1471,4478,1632,4478,1632,4463,1471,4463,1471,4410,1632,4410,1632,4396xe" filled="t" fillcolor="#000000" stroked="f">
                <v:path arrowok="t"/>
                <v:fill/>
              </v:shape>
              <v:shape style="position:absolute;left:1454;top:4350;width:178;height:204" coordorigin="1454,4350" coordsize="178,204" path="m1632,4478l1615,4478,1615,4487,1632,4487,1632,4478xe" filled="t" fillcolor="#000000" stroked="f">
                <v:path arrowok="t"/>
                <v:fill/>
              </v:shape>
              <v:shape style="position:absolute;left:1454;top:4350;width:178;height:204" coordorigin="1454,4350" coordsize="178,204" path="m1550,4410l1534,4410,1534,4463,1550,4463,1550,4410xe" filled="t" fillcolor="#000000" stroked="f">
                <v:path arrowok="t"/>
                <v:fill/>
              </v:shape>
              <v:shape style="position:absolute;left:1454;top:4350;width:178;height:204" coordorigin="1454,4350" coordsize="178,204" path="m1632,4410l1615,4410,1615,4463,1632,4463,1632,4410xe" filled="t" fillcolor="#000000" stroked="f">
                <v:path arrowok="t"/>
                <v:fill/>
              </v:shape>
              <v:shape style="position:absolute;left:1454;top:4350;width:178;height:204" coordorigin="1454,4350" coordsize="178,204" path="m1550,4350l1534,4350,1534,4396,1550,4396,1550,4350xe" filled="t" fillcolor="#000000" stroked="f">
                <v:path arrowok="t"/>
                <v:fill/>
              </v:shape>
            </v:group>
            <v:group style="position:absolute;left:1658;top:4350;width:190;height:199" coordorigin="1658,4350" coordsize="190,199">
              <v:shape style="position:absolute;left:1658;top:4350;width:190;height:199" coordorigin="1658,4350" coordsize="190,199" path="m1738,4384l1658,4384,1658,4550,1675,4550,1675,4533,1738,4533,1738,4516,1675,4516,1675,4466,1738,4466,1738,4449,1675,4449,1675,4401,1738,4401,1738,4384xe" filled="t" fillcolor="#000000" stroked="f">
                <v:path arrowok="t"/>
                <v:fill/>
              </v:shape>
              <v:shape style="position:absolute;left:1658;top:4350;width:190;height:199" coordorigin="1658,4350" coordsize="190,199" path="m1738,4533l1723,4533,1723,4547,1738,4547,1738,4533xe" filled="t" fillcolor="#000000" stroked="f">
                <v:path arrowok="t"/>
                <v:fill/>
              </v:shape>
              <v:shape style="position:absolute;left:1658;top:4350;width:190;height:199" coordorigin="1658,4350" coordsize="190,199" path="m1738,4466l1723,4466,1723,4516,1738,4516,1738,4466xe" filled="t" fillcolor="#000000" stroked="f">
                <v:path arrowok="t"/>
                <v:fill/>
              </v:shape>
              <v:shape style="position:absolute;left:1658;top:4350;width:190;height:199" coordorigin="1658,4350" coordsize="190,199" path="m1738,4401l1723,4401,1723,4449,1738,4449,1738,4401xe" filled="t" fillcolor="#000000" stroked="f">
                <v:path arrowok="t"/>
                <v:fill/>
              </v:shape>
              <v:shape style="position:absolute;left:1658;top:4350;width:190;height:199" coordorigin="1658,4350" coordsize="190,199" path="m1692,4350l1690,4360,1680,4384,1697,4384,1706,4365,1709,4355,1692,4350xe" filled="t" fillcolor="#000000" stroked="f">
                <v:path arrowok="t"/>
                <v:fill/>
              </v:shape>
              <v:shape style="position:absolute;left:1658;top:4350;width:190;height:199" coordorigin="1658,4350" coordsize="190,199" path="m1781,4530l1766,4530,1771,4540,1781,4549,1799,4549,1825,4547,1839,4535,1840,4533,1795,4533,1781,4530xe" filled="t" fillcolor="#000000" stroked="f">
                <v:path arrowok="t"/>
                <v:fill/>
              </v:shape>
              <v:shape style="position:absolute;left:1658;top:4350;width:190;height:199" coordorigin="1658,4350" coordsize="190,199" path="m1848,4398l1774,4398,1831,4419,1831,4441,1830,4466,1829,4501,1829,4514,1826,4526,1819,4533,1840,4533,1846,4511,1846,4499,1847,4464,1847,4441,1848,4413,1848,4398xe" filled="t" fillcolor="#000000" stroked="f">
                <v:path arrowok="t"/>
                <v:fill/>
              </v:shape>
              <v:shape style="position:absolute;left:1658;top:4350;width:190;height:199" coordorigin="1658,4350" coordsize="190,199" path="m1771,4432l1759,4442,1771,4456,1782,4472,1793,4490,1799,4464,1787,4449,1771,4432xe" filled="t" fillcolor="#000000" stroked="f">
                <v:path arrowok="t"/>
                <v:fill/>
              </v:shape>
              <v:shape style="position:absolute;left:1658;top:4350;width:190;height:199" coordorigin="1658,4350" coordsize="190,199" path="m1773,4354l1767,4375,1759,4394,1751,4411,1742,4427,1757,4434,1762,4425,1769,4413,1774,4398,1848,4398,1848,4384,1781,4384,1783,4374,1788,4365,1790,4355,1773,43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099998pt;margin-top:217.139999pt;width:50.8pt;height:10.96pt;mso-position-horizontal-relative:page;mso-position-vertical-relative:page;z-index:-4600" coordorigin="1982,4343" coordsize="1016,219">
            <v:group style="position:absolute;left:1992;top:4362;width:67;height:50" coordorigin="1992,4362" coordsize="67,50">
              <v:shape style="position:absolute;left:1992;top:4362;width:67;height:50" coordorigin="1992,4362" coordsize="67,50" path="m2059,4362l2045,4362,2028,4413,2047,4413,2059,4362xe" filled="t" fillcolor="#000000" stroked="f">
                <v:path arrowok="t"/>
                <v:fill/>
              </v:shape>
              <v:shape style="position:absolute;left:1992;top:4362;width:67;height:50" coordorigin="1992,4362" coordsize="67,50" path="m2023,4362l2009,4362,1992,4413,2011,4413,2023,4362xe" filled="t" fillcolor="#000000" stroked="f">
                <v:path arrowok="t"/>
                <v:fill/>
              </v:shape>
            </v:group>
            <v:group style="position:absolute;left:2074;top:4365;width:194;height:187" coordorigin="2074,4365" coordsize="194,187">
              <v:shape style="position:absolute;left:2074;top:4365;width:194;height:187" coordorigin="2074,4365" coordsize="194,187" path="m2225,4458l2208,4458,2208,4552,2225,4552,2225,4458xe" filled="t" fillcolor="#000000" stroked="f">
                <v:path arrowok="t"/>
                <v:fill/>
              </v:shape>
              <v:shape style="position:absolute;left:2074;top:4365;width:194;height:187" coordorigin="2074,4365" coordsize="194,187" path="m2275,4442l2074,4442,2074,4458,2126,4478,2121,4497,2112,4515,2097,4527,2076,4540,2081,4545,2083,4550,2100,4546,2116,4534,2128,4519,2139,4501,2143,4482,2146,4458,2275,4458,2275,4442xe" filled="t" fillcolor="#000000" stroked="f">
                <v:path arrowok="t"/>
                <v:fill/>
              </v:shape>
              <v:shape style="position:absolute;left:2074;top:4365;width:194;height:187" coordorigin="2074,4365" coordsize="194,187" path="m2146,4382l2129,4382,2129,4442,2146,4442,2146,4382xe" filled="t" fillcolor="#000000" stroked="f">
                <v:path arrowok="t"/>
                <v:fill/>
              </v:shape>
              <v:shape style="position:absolute;left:2074;top:4365;width:194;height:187" coordorigin="2074,4365" coordsize="194,187" path="m2225,4382l2208,4382,2208,4442,2225,4442,2225,4382xe" filled="t" fillcolor="#000000" stroked="f">
                <v:path arrowok="t"/>
                <v:fill/>
              </v:shape>
              <v:shape style="position:absolute;left:2074;top:4365;width:194;height:187" coordorigin="2074,4365" coordsize="194,187" path="m2268,4365l2083,4365,2083,4382,2268,4382,2268,4365xe" filled="t" fillcolor="#000000" stroked="f">
                <v:path arrowok="t"/>
                <v:fill/>
              </v:shape>
            </v:group>
            <v:group style="position:absolute;left:2287;top:4530;width:197;height:2" coordorigin="2287,4530" coordsize="197,2">
              <v:shape style="position:absolute;left:2287;top:4530;width:197;height:2" coordorigin="2287,4530" coordsize="197,0" path="m2287,4530l2484,4530e" filled="f" stroked="t" strokeweight=".82pt" strokecolor="#000000">
                <v:path arrowok="t"/>
              </v:shape>
            </v:group>
            <v:group style="position:absolute;left:2386;top:4384;width:2;height:139" coordorigin="2386,4384" coordsize="2,139">
              <v:shape style="position:absolute;left:2386;top:4384;width:2;height:139" coordorigin="2386,4384" coordsize="0,139" path="m2386,4384l2386,4523e" filled="f" stroked="t" strokeweight="1.06pt" strokecolor="#000000">
                <v:path arrowok="t"/>
              </v:shape>
            </v:group>
            <v:group style="position:absolute;left:2299;top:4377;width:173;height:2" coordorigin="2299,4377" coordsize="173,2">
              <v:shape style="position:absolute;left:2299;top:4377;width:173;height:2" coordorigin="2299,4377" coordsize="173,0" path="m2299,4377l2472,4377e" filled="f" stroked="t" strokeweight=".82pt" strokecolor="#000000">
                <v:path arrowok="t"/>
              </v:shape>
            </v:group>
            <v:group style="position:absolute;left:2522;top:4365;width:146;height:185" coordorigin="2522,4365" coordsize="146,185">
              <v:shape style="position:absolute;left:2522;top:4365;width:146;height:185" coordorigin="2522,4365" coordsize="146,185" path="m2669,4365l2522,4365,2522,4550,2539,4550,2539,4535,2669,4535,2669,4521,2539,4521,2539,4456,2669,4456,2669,4442,2539,4442,2539,4379,2669,4379,2669,4365xe" filled="t" fillcolor="#000000" stroked="f">
                <v:path arrowok="t"/>
                <v:fill/>
              </v:shape>
              <v:shape style="position:absolute;left:2522;top:4365;width:146;height:185" coordorigin="2522,4365" coordsize="146,185" path="m2669,4535l2652,4535,2652,4550,2669,4550,2669,4535xe" filled="t" fillcolor="#000000" stroked="f">
                <v:path arrowok="t"/>
                <v:fill/>
              </v:shape>
              <v:shape style="position:absolute;left:2522;top:4365;width:146;height:185" coordorigin="2522,4365" coordsize="146,185" path="m2669,4456l2652,4456,2652,4521,2669,4521,2669,4456xe" filled="t" fillcolor="#000000" stroked="f">
                <v:path arrowok="t"/>
                <v:fill/>
              </v:shape>
              <v:shape style="position:absolute;left:2522;top:4365;width:146;height:185" coordorigin="2522,4365" coordsize="146,185" path="m2669,4379l2652,4379,2652,4442,2669,4442,2669,4379xe" filled="t" fillcolor="#000000" stroked="f">
                <v:path arrowok="t"/>
                <v:fill/>
              </v:shape>
            </v:group>
            <v:group style="position:absolute;left:2702;top:4353;width:194;height:199" coordorigin="2702,4353" coordsize="194,199">
              <v:shape style="position:absolute;left:2702;top:4353;width:194;height:199" coordorigin="2702,4353" coordsize="194,199" path="m2897,4360l2825,4360,2825,4452,2823,4474,2821,4492,2819,4508,2811,4526,2798,4542,2808,4552,2821,4540,2830,4522,2835,4502,2837,4480,2897,4480,2897,4466,2839,4466,2839,4427,2897,4427,2897,4413,2839,4413,2839,4372,2897,4372,2897,4360xe" filled="t" fillcolor="#000000" stroked="f">
                <v:path arrowok="t"/>
                <v:fill/>
              </v:shape>
              <v:shape style="position:absolute;left:2702;top:4353;width:194;height:199" coordorigin="2702,4353" coordsize="194,199" path="m2738,4506l2732,4514,2718,4528,2702,4542,2707,4547,2712,4550,2723,4545,2737,4531,2753,4516,2738,4506xe" filled="t" fillcolor="#000000" stroked="f">
                <v:path arrowok="t"/>
                <v:fill/>
              </v:shape>
              <v:shape style="position:absolute;left:2702;top:4353;width:194;height:199" coordorigin="2702,4353" coordsize="194,199" path="m2849,4533l2851,4540,2851,4550,2890,4550,2897,4542,2897,4535,2858,4535,2849,4533xe" filled="t" fillcolor="#000000" stroked="f">
                <v:path arrowok="t"/>
                <v:fill/>
              </v:shape>
              <v:shape style="position:absolute;left:2702;top:4353;width:194;height:199" coordorigin="2702,4353" coordsize="194,199" path="m2777,4504l2767,4516,2777,4523,2791,4538,2803,4526,2794,4518,2786,4511,2777,4504xe" filled="t" fillcolor="#000000" stroked="f">
                <v:path arrowok="t"/>
                <v:fill/>
              </v:shape>
              <v:shape style="position:absolute;left:2702;top:4353;width:194;height:199" coordorigin="2702,4353" coordsize="194,199" path="m2897,4480l2882,4480,2882,4530,2878,4535,2897,4535,2897,4480xe" filled="t" fillcolor="#000000" stroked="f">
                <v:path arrowok="t"/>
                <v:fill/>
              </v:shape>
              <v:shape style="position:absolute;left:2702;top:4353;width:194;height:199" coordorigin="2702,4353" coordsize="194,199" path="m2813,4487l2705,4487,2705,4502,2813,4502,2813,4487xe" filled="t" fillcolor="#000000" stroked="f">
                <v:path arrowok="t"/>
                <v:fill/>
              </v:shape>
              <v:shape style="position:absolute;left:2702;top:4353;width:194;height:199" coordorigin="2702,4353" coordsize="194,199" path="m2738,4394l2724,4394,2724,4487,2738,4487,2738,4466,2796,4466,2796,4451,2738,4451,2738,4430,2796,4430,2796,4415,2738,4415,2738,4394xe" filled="t" fillcolor="#000000" stroked="f">
                <v:path arrowok="t"/>
                <v:fill/>
              </v:shape>
              <v:shape style="position:absolute;left:2702;top:4353;width:194;height:199" coordorigin="2702,4353" coordsize="194,199" path="m2796,4466l2782,4466,2782,4487,2796,4487,2796,4466xe" filled="t" fillcolor="#000000" stroked="f">
                <v:path arrowok="t"/>
                <v:fill/>
              </v:shape>
              <v:shape style="position:absolute;left:2702;top:4353;width:194;height:199" coordorigin="2702,4353" coordsize="194,199" path="m2897,4427l2882,4427,2882,4466,2897,4466,2897,4427xe" filled="t" fillcolor="#000000" stroked="f">
                <v:path arrowok="t"/>
                <v:fill/>
              </v:shape>
              <v:shape style="position:absolute;left:2702;top:4353;width:194;height:199" coordorigin="2702,4353" coordsize="194,199" path="m2796,4430l2782,4430,2782,4451,2796,4451,2796,4430xe" filled="t" fillcolor="#000000" stroked="f">
                <v:path arrowok="t"/>
                <v:fill/>
              </v:shape>
              <v:shape style="position:absolute;left:2702;top:4353;width:194;height:199" coordorigin="2702,4353" coordsize="194,199" path="m2796,4394l2782,4394,2782,4415,2796,4415,2796,4394xe" filled="t" fillcolor="#000000" stroked="f">
                <v:path arrowok="t"/>
                <v:fill/>
              </v:shape>
              <v:shape style="position:absolute;left:2702;top:4353;width:194;height:199" coordorigin="2702,4353" coordsize="194,199" path="m2897,4372l2882,4372,2882,4413,2897,4413,2897,4372xe" filled="t" fillcolor="#000000" stroked="f">
                <v:path arrowok="t"/>
                <v:fill/>
              </v:shape>
              <v:shape style="position:absolute;left:2702;top:4353;width:194;height:199" coordorigin="2702,4353" coordsize="194,199" path="m2813,4379l2707,4379,2707,4394,2813,4394,2813,4379xe" filled="t" fillcolor="#000000" stroked="f">
                <v:path arrowok="t"/>
                <v:fill/>
              </v:shape>
              <v:shape style="position:absolute;left:2702;top:4353;width:194;height:199" coordorigin="2702,4353" coordsize="194,199" path="m2738,4353l2724,4353,2724,4379,2738,4379,2738,4353xe" filled="t" fillcolor="#000000" stroked="f">
                <v:path arrowok="t"/>
                <v:fill/>
              </v:shape>
              <v:shape style="position:absolute;left:2702;top:4353;width:194;height:199" coordorigin="2702,4353" coordsize="194,199" path="m2796,4353l2782,4353,2782,4379,2796,4379,2796,4353xe" filled="t" fillcolor="#000000" stroked="f">
                <v:path arrowok="t"/>
                <v:fill/>
              </v:shape>
            </v:group>
            <v:group style="position:absolute;left:2923;top:4362;width:65;height:50" coordorigin="2923,4362" coordsize="65,50">
              <v:shape style="position:absolute;left:2923;top:4362;width:65;height:50" coordorigin="2923,4362" coordsize="65,50" path="m2988,4362l2971,4362,2959,4413,2971,4413,2988,4362xe" filled="t" fillcolor="#000000" stroked="f">
                <v:path arrowok="t"/>
                <v:fill/>
              </v:shape>
              <v:shape style="position:absolute;left:2923;top:4362;width:65;height:50" coordorigin="2923,4362" coordsize="65,50" path="m2952,4362l2935,4362,2923,4413,2938,4413,2952,436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6.119995pt;margin-top:217.901627pt;width:9.84pt;height:9.818374pt;mso-position-horizontal-relative:page;mso-position-vertical-relative:page;z-index:-4599" coordorigin="3122,4358" coordsize="197,196">
            <v:shape style="position:absolute;left:3122;top:4358;width:197;height:196" coordorigin="3122,4358" coordsize="197,196" path="m3319,4377l3228,4377,3228,4547,3245,4547,3245,4528,3319,4528,3319,4511,3245,4511,3245,4391,3319,4391,3319,4377xe" filled="t" fillcolor="#000000" stroked="f">
              <v:path arrowok="t"/>
              <v:fill/>
            </v:shape>
            <v:shape style="position:absolute;left:3122;top:4358;width:197;height:196" coordorigin="3122,4358" coordsize="197,196" path="m3319,4528l3302,4528,3302,4547,3319,4547,3319,4528xe" filled="t" fillcolor="#000000" stroked="f">
              <v:path arrowok="t"/>
              <v:fill/>
            </v:shape>
            <v:shape style="position:absolute;left:3122;top:4358;width:197;height:196" coordorigin="3122,4358" coordsize="197,196" path="m3319,4391l3302,4391,3302,4511,3319,4511,3319,4391xe" filled="t" fillcolor="#000000" stroked="f">
              <v:path arrowok="t"/>
              <v:fill/>
            </v:shape>
            <v:shape style="position:absolute;left:3122;top:4358;width:197;height:196" coordorigin="3122,4358" coordsize="197,196" path="m3198,4456l3163,4456,3163,4554,3180,4554,3180,4458,3200,4458,3198,4456xe" filled="t" fillcolor="#000000" stroked="f">
              <v:path arrowok="t"/>
              <v:fill/>
            </v:shape>
            <v:shape style="position:absolute;left:3122;top:4358;width:197;height:196" coordorigin="3122,4358" coordsize="197,196" path="m3218,4413l3125,4413,3125,4427,3153,4445,3144,4463,3134,4480,3122,4497,3127,4502,3130,4509,3135,4509,3146,4491,3155,4474,3163,4456,3198,4456,3195,4454,3180,4454,3180,4427,3218,4427,3218,4413xe" filled="t" fillcolor="#000000" stroked="f">
              <v:path arrowok="t"/>
              <v:fill/>
            </v:shape>
            <v:shape style="position:absolute;left:3122;top:4358;width:197;height:196" coordorigin="3122,4358" coordsize="197,196" path="m3200,4458l3180,4458,3199,4478,3206,4487,3217,4474,3200,4458xe" filled="t" fillcolor="#000000" stroked="f">
              <v:path arrowok="t"/>
              <v:fill/>
            </v:shape>
            <v:shape style="position:absolute;left:3122;top:4358;width:197;height:196" coordorigin="3122,4358" coordsize="197,196" path="m3187,4446l3180,4454,3195,4454,3187,4446xe" filled="t" fillcolor="#000000" stroked="f">
              <v:path arrowok="t"/>
              <v:fill/>
            </v:shape>
            <v:shape style="position:absolute;left:3122;top:4358;width:197;height:196" coordorigin="3122,4358" coordsize="197,196" path="m3180,4382l3163,4382,3163,4413,3180,4413,3180,4382xe" filled="t" fillcolor="#000000" stroked="f">
              <v:path arrowok="t"/>
              <v:fill/>
            </v:shape>
            <v:shape style="position:absolute;left:3122;top:4358;width:197;height:196" coordorigin="3122,4358" coordsize="197,196" path="m3206,4358l3187,4361,3168,4365,3148,4367,3127,4370,3130,4377,3130,4382,3132,4384,3142,4384,3154,4382,3180,4382,3180,4377,3192,4377,3202,4374,3214,4372,3206,4358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2.660004pt;margin-top:217.020004pt;width:50.92pt;height:11.08pt;mso-position-horizontal-relative:page;mso-position-vertical-relative:page;z-index:-4598" coordorigin="3453,4340" coordsize="1018,222">
            <v:group style="position:absolute;left:3463;top:4362;width:65;height:50" coordorigin="3463,4362" coordsize="65,50">
              <v:shape style="position:absolute;left:3463;top:4362;width:65;height:50" coordorigin="3463,4362" coordsize="65,50" path="m3528,4362l3514,4362,3499,4413,3516,4413,3528,4362xe" filled="t" fillcolor="#000000" stroked="f">
                <v:path arrowok="t"/>
                <v:fill/>
              </v:shape>
              <v:shape style="position:absolute;left:3463;top:4362;width:65;height:50" coordorigin="3463,4362" coordsize="65,50" path="m3494,4362l3480,4362,3463,4413,3482,4413,3494,4362xe" filled="t" fillcolor="#000000" stroked="f">
                <v:path arrowok="t"/>
                <v:fill/>
              </v:shape>
            </v:group>
            <v:group style="position:absolute;left:3545;top:4350;width:204;height:202" coordorigin="3545,4350" coordsize="204,202">
              <v:shape style="position:absolute;left:3545;top:4350;width:204;height:202" coordorigin="3545,4350" coordsize="204,202" path="m3727,4527l3686,4527,3703,4538,3721,4546,3742,4552,3744,4547,3749,4542,3737,4533,3727,4527xe" filled="t" fillcolor="#000000" stroked="f">
                <v:path arrowok="t"/>
                <v:fill/>
              </v:shape>
              <v:shape style="position:absolute;left:3545;top:4350;width:204;height:202" coordorigin="3545,4350" coordsize="204,202" path="m3664,4487l3646,4487,3653,4497,3660,4509,3669,4517,3652,4525,3633,4532,3612,4538,3617,4547,3632,4551,3651,4543,3669,4536,3686,4527,3727,4527,3719,4523,3709,4506,3681,4506,3666,4491,3664,4487xe" filled="t" fillcolor="#000000" stroked="f">
                <v:path arrowok="t"/>
                <v:fill/>
              </v:shape>
              <v:shape style="position:absolute;left:3545;top:4350;width:204;height:202" coordorigin="3545,4350" coordsize="204,202" path="m3610,4422l3594,4427,3592,4442,3589,4461,3585,4483,3581,4509,3545,4516,3555,4529,3594,4520,3614,4516,3614,4504,3602,4504,3596,4500,3601,4475,3605,4454,3608,4437,3610,4422xe" filled="t" fillcolor="#000000" stroked="f">
                <v:path arrowok="t"/>
                <v:fill/>
              </v:shape>
              <v:shape style="position:absolute;left:3545;top:4350;width:204;height:202" coordorigin="3545,4350" coordsize="204,202" path="m3674,4449l3655,4452,3643,4467,3630,4482,3614,4497,3622,4504,3624,4509,3646,4487,3664,4487,3655,4475,3655,4473,3732,4473,3732,4461,3667,4461,3672,4451,3674,4449xe" filled="t" fillcolor="#000000" stroked="f">
                <v:path arrowok="t"/>
                <v:fill/>
              </v:shape>
              <v:shape style="position:absolute;left:3545;top:4350;width:204;height:202" coordorigin="3545,4350" coordsize="204,202" path="m3732,4473l3715,4473,3710,4480,3697,4495,3681,4506,3709,4506,3709,4505,3721,4490,3732,4473xe" filled="t" fillcolor="#000000" stroked="f">
                <v:path arrowok="t"/>
                <v:fill/>
              </v:shape>
              <v:shape style="position:absolute;left:3545;top:4350;width:204;height:202" coordorigin="3545,4350" coordsize="204,202" path="m3614,4502l3607,4504,3614,4504,3614,4502xe" filled="t" fillcolor="#000000" stroked="f">
                <v:path arrowok="t"/>
                <v:fill/>
              </v:shape>
              <v:shape style="position:absolute;left:3545;top:4350;width:204;height:202" coordorigin="3545,4350" coordsize="204,202" path="m3562,4422l3550,4425,3552,4437,3556,4456,3559,4475,3562,4497,3573,4479,3569,4458,3566,4439,3562,4422xe" filled="t" fillcolor="#000000" stroked="f">
                <v:path arrowok="t"/>
                <v:fill/>
              </v:shape>
              <v:shape style="position:absolute;left:3545;top:4350;width:204;height:202" coordorigin="3545,4350" coordsize="204,202" path="m3645,4426l3629,4437,3612,4449,3617,4454,3619,4458,3632,4455,3648,4442,3662,4430,3645,4426xe" filled="t" fillcolor="#000000" stroked="f">
                <v:path arrowok="t"/>
                <v:fill/>
              </v:shape>
              <v:shape style="position:absolute;left:3545;top:4350;width:204;height:202" coordorigin="3545,4350" coordsize="204,202" path="m3706,4420l3696,4432,3725,4448,3742,4458,3742,4439,3724,4430,3706,4420xe" filled="t" fillcolor="#000000" stroked="f">
                <v:path arrowok="t"/>
                <v:fill/>
              </v:shape>
              <v:shape style="position:absolute;left:3545;top:4350;width:204;height:202" coordorigin="3545,4350" coordsize="204,202" path="m3738,4410l3727,4410,3734,4418,3737,4422,3738,4410xe" filled="t" fillcolor="#000000" stroked="f">
                <v:path arrowok="t"/>
                <v:fill/>
              </v:shape>
              <v:shape style="position:absolute;left:3545;top:4350;width:204;height:202" coordorigin="3545,4350" coordsize="204,202" path="m3686,4358l3662,4363,3651,4379,3638,4394,3634,4396,3629,4401,3624,4403,3629,4418,3636,4418,3641,4415,3647,4415,3664,4414,3704,4412,3727,4410,3738,4410,3740,4400,3738,4398,3695,4398,3674,4396,3661,4390,3674,4375,3686,4358xe" filled="t" fillcolor="#000000" stroked="f">
                <v:path arrowok="t"/>
                <v:fill/>
              </v:shape>
              <v:shape style="position:absolute;left:3545;top:4350;width:204;height:202" coordorigin="3545,4350" coordsize="204,202" path="m3617,4391l3547,4391,3547,4406,3617,4406,3617,4391xe" filled="t" fillcolor="#000000" stroked="f">
                <v:path arrowok="t"/>
                <v:fill/>
              </v:shape>
              <v:shape style="position:absolute;left:3545;top:4350;width:204;height:202" coordorigin="3545,4350" coordsize="204,202" path="m3713,4370l3696,4377,3710,4391,3695,4398,3738,4398,3727,4385,3713,4370xe" filled="t" fillcolor="#000000" stroked="f">
                <v:path arrowok="t"/>
                <v:fill/>
              </v:shape>
              <v:shape style="position:absolute;left:3545;top:4350;width:204;height:202" coordorigin="3545,4350" coordsize="204,202" path="m3576,4350l3564,4358,3578,4382,3583,4391,3595,4382,3590,4372,3583,4362,3576,4350xe" filled="t" fillcolor="#000000" stroked="f">
                <v:path arrowok="t"/>
                <v:fill/>
              </v:shape>
            </v:group>
            <v:group style="position:absolute;left:3758;top:4530;width:199;height:2" coordorigin="3758,4530" coordsize="199,2">
              <v:shape style="position:absolute;left:3758;top:4530;width:199;height:2" coordorigin="3758,4530" coordsize="199,0" path="m3758,4530l3958,4530e" filled="f" stroked="t" strokeweight=".82pt" strokecolor="#000000">
                <v:path arrowok="t"/>
              </v:shape>
            </v:group>
            <v:group style="position:absolute;left:3858;top:4384;width:2;height:139" coordorigin="3858,4384" coordsize="2,139">
              <v:shape style="position:absolute;left:3858;top:4384;width:2;height:139" coordorigin="3858,4384" coordsize="0,139" path="m3858,4384l3858,4523e" filled="f" stroked="t" strokeweight=".94pt" strokecolor="#000000">
                <v:path arrowok="t"/>
              </v:shape>
            </v:group>
            <v:group style="position:absolute;left:3770;top:4377;width:175;height:2" coordorigin="3770,4377" coordsize="175,2">
              <v:shape style="position:absolute;left:3770;top:4377;width:175;height:2" coordorigin="3770,4377" coordsize="175,0" path="m3770,4377l3946,4377e" filled="f" stroked="t" strokeweight=".82pt" strokecolor="#000000">
                <v:path arrowok="t"/>
              </v:shape>
            </v:group>
            <v:group style="position:absolute;left:3996;top:4365;width:146;height:185" coordorigin="3996,4365" coordsize="146,185">
              <v:shape style="position:absolute;left:3996;top:4365;width:146;height:185" coordorigin="3996,4365" coordsize="146,185" path="m4142,4365l3996,4365,3996,4550,4013,4550,4013,4535,4142,4535,4142,4521,4013,4521,4013,4456,4142,4456,4142,4442,4013,4442,4013,4379,4142,4379,4142,4365xe" filled="t" fillcolor="#000000" stroked="f">
                <v:path arrowok="t"/>
                <v:fill/>
              </v:shape>
              <v:shape style="position:absolute;left:3996;top:4365;width:146;height:185" coordorigin="3996,4365" coordsize="146,185" path="m4142,4535l4123,4535,4123,4550,4142,4550,4142,4535xe" filled="t" fillcolor="#000000" stroked="f">
                <v:path arrowok="t"/>
                <v:fill/>
              </v:shape>
              <v:shape style="position:absolute;left:3996;top:4365;width:146;height:185" coordorigin="3996,4365" coordsize="146,185" path="m4142,4456l4123,4456,4123,4521,4142,4521,4142,4456xe" filled="t" fillcolor="#000000" stroked="f">
                <v:path arrowok="t"/>
                <v:fill/>
              </v:shape>
              <v:shape style="position:absolute;left:3996;top:4365;width:146;height:185" coordorigin="3996,4365" coordsize="146,185" path="m4142,4379l4123,4379,4123,4442,4142,4442,4142,4379xe" filled="t" fillcolor="#000000" stroked="f">
                <v:path arrowok="t"/>
                <v:fill/>
              </v:shape>
            </v:group>
            <v:group style="position:absolute;left:4176;top:4353;width:194;height:199" coordorigin="4176,4353" coordsize="194,199">
              <v:shape style="position:absolute;left:4176;top:4353;width:194;height:199" coordorigin="4176,4353" coordsize="194,199" path="m4370,4360l4298,4360,4298,4451,4297,4473,4294,4492,4291,4507,4284,4525,4272,4542,4277,4547,4310,4480,4370,4480,4370,4466,4313,4466,4313,4427,4370,4427,4370,4413,4313,4413,4313,4372,4370,4372,4370,4360xe" filled="t" fillcolor="#000000" stroked="f">
                <v:path arrowok="t"/>
                <v:fill/>
              </v:shape>
              <v:shape style="position:absolute;left:4176;top:4353;width:194;height:199" coordorigin="4176,4353" coordsize="194,199" path="m4212,4506l4176,4542,4183,4550,4195,4545,4209,4532,4224,4516,4212,4506xe" filled="t" fillcolor="#000000" stroked="f">
                <v:path arrowok="t"/>
                <v:fill/>
              </v:shape>
              <v:shape style="position:absolute;left:4176;top:4353;width:194;height:199" coordorigin="4176,4353" coordsize="194,199" path="m4322,4533l4322,4540,4325,4545,4325,4550,4363,4550,4370,4542,4370,4535,4332,4535,4322,4533xe" filled="t" fillcolor="#000000" stroked="f">
                <v:path arrowok="t"/>
                <v:fill/>
              </v:shape>
              <v:shape style="position:absolute;left:4176;top:4353;width:194;height:199" coordorigin="4176,4353" coordsize="194,199" path="m4248,4504l4238,4516,4258,4530,4265,4538,4277,4526,4248,4504xe" filled="t" fillcolor="#000000" stroked="f">
                <v:path arrowok="t"/>
                <v:fill/>
              </v:shape>
              <v:shape style="position:absolute;left:4176;top:4353;width:194;height:199" coordorigin="4176,4353" coordsize="194,199" path="m4370,4480l4354,4480,4354,4530,4351,4535,4370,4535,4370,4480xe" filled="t" fillcolor="#000000" stroked="f">
                <v:path arrowok="t"/>
                <v:fill/>
              </v:shape>
              <v:shape style="position:absolute;left:4176;top:4353;width:194;height:199" coordorigin="4176,4353" coordsize="194,199" path="m4286,4487l4178,4487,4178,4502,4286,4502,4286,4487xe" filled="t" fillcolor="#000000" stroked="f">
                <v:path arrowok="t"/>
                <v:fill/>
              </v:shape>
              <v:shape style="position:absolute;left:4176;top:4353;width:194;height:199" coordorigin="4176,4353" coordsize="194,199" path="m4212,4394l4198,4394,4198,4487,4212,4487,4212,4466,4270,4466,4270,4451,4212,4451,4212,4430,4270,4430,4270,4415,4212,4415,4212,4394xe" filled="t" fillcolor="#000000" stroked="f">
                <v:path arrowok="t"/>
                <v:fill/>
              </v:shape>
              <v:shape style="position:absolute;left:4176;top:4353;width:194;height:199" coordorigin="4176,4353" coordsize="194,199" path="m4270,4466l4255,4466,4255,4487,4270,4487,4270,4466xe" filled="t" fillcolor="#000000" stroked="f">
                <v:path arrowok="t"/>
                <v:fill/>
              </v:shape>
              <v:shape style="position:absolute;left:4176;top:4353;width:194;height:199" coordorigin="4176,4353" coordsize="194,199" path="m4370,4427l4354,4427,4354,4466,4370,4466,4370,4427xe" filled="t" fillcolor="#000000" stroked="f">
                <v:path arrowok="t"/>
                <v:fill/>
              </v:shape>
              <v:shape style="position:absolute;left:4176;top:4353;width:194;height:199" coordorigin="4176,4353" coordsize="194,199" path="m4270,4430l4255,4430,4255,4451,4270,4451,4270,4430xe" filled="t" fillcolor="#000000" stroked="f">
                <v:path arrowok="t"/>
                <v:fill/>
              </v:shape>
              <v:shape style="position:absolute;left:4176;top:4353;width:194;height:199" coordorigin="4176,4353" coordsize="194,199" path="m4270,4394l4255,4394,4255,4415,4270,4415,4270,4394xe" filled="t" fillcolor="#000000" stroked="f">
                <v:path arrowok="t"/>
                <v:fill/>
              </v:shape>
              <v:shape style="position:absolute;left:4176;top:4353;width:194;height:199" coordorigin="4176,4353" coordsize="194,199" path="m4370,4372l4354,4372,4354,4413,4370,4413,4370,4372xe" filled="t" fillcolor="#000000" stroked="f">
                <v:path arrowok="t"/>
                <v:fill/>
              </v:shape>
              <v:shape style="position:absolute;left:4176;top:4353;width:194;height:199" coordorigin="4176,4353" coordsize="194,199" path="m4286,4379l4181,4379,4181,4394,4286,4394,4286,4379xe" filled="t" fillcolor="#000000" stroked="f">
                <v:path arrowok="t"/>
                <v:fill/>
              </v:shape>
              <v:shape style="position:absolute;left:4176;top:4353;width:194;height:199" coordorigin="4176,4353" coordsize="194,199" path="m4212,4353l4198,4353,4198,4379,4212,4379,4212,4353xe" filled="t" fillcolor="#000000" stroked="f">
                <v:path arrowok="t"/>
                <v:fill/>
              </v:shape>
              <v:shape style="position:absolute;left:4176;top:4353;width:194;height:199" coordorigin="4176,4353" coordsize="194,199" path="m4270,4353l4255,4353,4255,4379,4270,4379,4270,4353xe" filled="t" fillcolor="#000000" stroked="f">
                <v:path arrowok="t"/>
                <v:fill/>
              </v:shape>
            </v:group>
            <v:group style="position:absolute;left:4397;top:4362;width:65;height:50" coordorigin="4397,4362" coordsize="65,50">
              <v:shape style="position:absolute;left:4397;top:4362;width:65;height:50" coordorigin="4397,4362" coordsize="65,50" path="m4462,4362l4442,4362,4430,4413,4445,4413,4462,4362xe" filled="t" fillcolor="#000000" stroked="f">
                <v:path arrowok="t"/>
                <v:fill/>
              </v:shape>
              <v:shape style="position:absolute;left:4397;top:4362;width:65;height:50" coordorigin="4397,4362" coordsize="65,50" path="m4426,4362l4409,4362,4397,4413,4409,4413,4426,436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0.795227pt;margin-top:225.199997pt;width:2.004779pt;height:2.4pt;mso-position-horizontal-relative:page;mso-position-vertical-relative:page;z-index:-4597" coordorigin="4616,4504" coordsize="40,48">
            <v:shape style="position:absolute;left:4616;top:4504;width:40;height:48" coordorigin="4616,4504" coordsize="40,48" path="m4618,4504l4616,4523,4631,4537,4644,4552,4656,4538,4650,4531,4636,4519,4618,4504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46.339996pt;margin-top:217.020004pt;width:50.92pt;height:11.08pt;mso-position-horizontal-relative:page;mso-position-vertical-relative:page;z-index:-4596" coordorigin="4927,4340" coordsize="1018,222">
            <v:group style="position:absolute;left:4937;top:4362;width:65;height:50" coordorigin="4937,4362" coordsize="65,50">
              <v:shape style="position:absolute;left:4937;top:4362;width:65;height:50" coordorigin="4937,4362" coordsize="65,50" path="m5002,4362l4987,4362,4970,4413,4990,4413,5002,4362xe" filled="t" fillcolor="#000000" stroked="f">
                <v:path arrowok="t"/>
                <v:fill/>
              </v:shape>
              <v:shape style="position:absolute;left:4937;top:4362;width:65;height:50" coordorigin="4937,4362" coordsize="65,50" path="m4966,4362l4954,4362,4937,4413,4954,4413,4966,4362xe" filled="t" fillcolor="#000000" stroked="f">
                <v:path arrowok="t"/>
                <v:fill/>
              </v:shape>
            </v:group>
            <v:group style="position:absolute;left:5018;top:4350;width:199;height:202" coordorigin="5018,4350" coordsize="199,202">
              <v:shape style="position:absolute;left:5018;top:4350;width:199;height:202" coordorigin="5018,4350" coordsize="199,202" path="m5170,4521l5130,4521,5146,4530,5164,4538,5184,4546,5206,4552,5208,4547,5213,4540,5205,4532,5183,4526,5170,4521xe" filled="t" fillcolor="#000000" stroked="f">
                <v:path arrowok="t"/>
                <v:fill/>
              </v:shape>
              <v:shape style="position:absolute;left:5018;top:4350;width:199;height:202" coordorigin="5018,4350" coordsize="199,202" path="m5086,4439l5073,4453,5082,4471,5091,4489,5042,4531,5018,4538,5023,4542,5026,4547,5036,4550,5058,4543,5096,4531,5113,4525,5130,4521,5170,4521,5164,4518,5147,4509,5135,4498,5141,4490,5117,4490,5105,4475,5094,4459,5086,4439xe" filled="t" fillcolor="#000000" stroked="f">
                <v:path arrowok="t"/>
                <v:fill/>
              </v:shape>
              <v:shape style="position:absolute;left:5018;top:4350;width:199;height:202" coordorigin="5018,4350" coordsize="199,202" path="m5150,4439l5150,4440,5141,4460,5130,4476,5117,4490,5141,4490,5147,4483,5158,4465,5167,4446,5150,4439xe" filled="t" fillcolor="#000000" stroked="f">
                <v:path arrowok="t"/>
                <v:fill/>
              </v:shape>
              <v:shape style="position:absolute;left:5018;top:4350;width:199;height:202" coordorigin="5018,4350" coordsize="199,202" path="m5155,4406l5159,4428,5175,4442,5189,4455,5201,4468,5210,4458,5204,4446,5190,4434,5173,4420,5155,4406xe" filled="t" fillcolor="#000000" stroked="f">
                <v:path arrowok="t"/>
                <v:fill/>
              </v:shape>
              <v:shape style="position:absolute;left:5018;top:4350;width:199;height:202" coordorigin="5018,4350" coordsize="199,202" path="m5081,4406l5068,4419,5054,4432,5023,4458,5028,4461,5095,4418,5081,4406xe" filled="t" fillcolor="#000000" stroked="f">
                <v:path arrowok="t"/>
                <v:fill/>
              </v:shape>
              <v:shape style="position:absolute;left:5018;top:4350;width:199;height:202" coordorigin="5018,4350" coordsize="199,202" path="m5218,4382l5021,4382,5021,4396,5218,4396,5218,4382xe" filled="t" fillcolor="#000000" stroked="f">
                <v:path arrowok="t"/>
                <v:fill/>
              </v:shape>
              <v:shape style="position:absolute;left:5018;top:4350;width:199;height:202" coordorigin="5018,4350" coordsize="199,202" path="m5117,4350l5102,4358,5110,4367,5114,4374,5117,4382,5122,4382,5134,4374,5129,4367,5124,4358,5117,4350xe" filled="t" fillcolor="#000000" stroked="f">
                <v:path arrowok="t"/>
                <v:fill/>
              </v:shape>
            </v:group>
            <v:group style="position:absolute;left:5230;top:4530;width:199;height:2" coordorigin="5230,4530" coordsize="199,2">
              <v:shape style="position:absolute;left:5230;top:4530;width:199;height:2" coordorigin="5230,4530" coordsize="199,0" path="m5230,4530l5429,4530e" filled="f" stroked="t" strokeweight=".82pt" strokecolor="#000000">
                <v:path arrowok="t"/>
              </v:shape>
            </v:group>
            <v:group style="position:absolute;left:5329;top:4384;width:2;height:139" coordorigin="5329,4384" coordsize="2,139">
              <v:shape style="position:absolute;left:5329;top:4384;width:2;height:139" coordorigin="5329,4384" coordsize="0,139" path="m5329,4384l5329,4523e" filled="f" stroked="t" strokeweight=".94pt" strokecolor="#000000">
                <v:path arrowok="t"/>
              </v:shape>
            </v:group>
            <v:group style="position:absolute;left:5242;top:4377;width:175;height:2" coordorigin="5242,4377" coordsize="175,2">
              <v:shape style="position:absolute;left:5242;top:4377;width:175;height:2" coordorigin="5242,4377" coordsize="175,0" path="m5242,4377l5417,4377e" filled="f" stroked="t" strokeweight=".82pt" strokecolor="#000000">
                <v:path arrowok="t"/>
              </v:shape>
            </v:group>
            <v:group style="position:absolute;left:5467;top:4365;width:146;height:185" coordorigin="5467,4365" coordsize="146,185">
              <v:shape style="position:absolute;left:5467;top:4365;width:146;height:185" coordorigin="5467,4365" coordsize="146,185" path="m5614,4365l5467,4365,5467,4550,5484,4550,5484,4535,5614,4535,5614,4521,5484,4521,5484,4456,5614,4456,5614,4442,5484,4442,5484,4379,5614,4379,5614,4365xe" filled="t" fillcolor="#000000" stroked="f">
                <v:path arrowok="t"/>
                <v:fill/>
              </v:shape>
              <v:shape style="position:absolute;left:5467;top:4365;width:146;height:185" coordorigin="5467,4365" coordsize="146,185" path="m5614,4535l5597,4535,5597,4550,5614,4550,5614,4535xe" filled="t" fillcolor="#000000" stroked="f">
                <v:path arrowok="t"/>
                <v:fill/>
              </v:shape>
              <v:shape style="position:absolute;left:5467;top:4365;width:146;height:185" coordorigin="5467,4365" coordsize="146,185" path="m5614,4456l5597,4456,5597,4521,5614,4521,5614,4456xe" filled="t" fillcolor="#000000" stroked="f">
                <v:path arrowok="t"/>
                <v:fill/>
              </v:shape>
              <v:shape style="position:absolute;left:5467;top:4365;width:146;height:185" coordorigin="5467,4365" coordsize="146,185" path="m5614,4379l5597,4379,5597,4442,5614,4442,5614,4379xe" filled="t" fillcolor="#000000" stroked="f">
                <v:path arrowok="t"/>
                <v:fill/>
              </v:shape>
            </v:group>
            <v:group style="position:absolute;left:5650;top:4353;width:194;height:199" coordorigin="5650,4353" coordsize="194,199">
              <v:shape style="position:absolute;left:5650;top:4353;width:194;height:199" coordorigin="5650,4353" coordsize="194,199" path="m5844,4360l5770,4360,5769,4458,5769,4474,5767,4492,5764,4508,5757,4526,5743,4542,5753,4552,5768,4540,5776,4522,5781,4502,5784,4480,5844,4480,5844,4466,5784,4466,5786,4458,5786,4427,5844,4427,5844,4413,5786,4413,5786,4372,5844,4372,5844,4360xe" filled="t" fillcolor="#000000" stroked="f">
                <v:path arrowok="t"/>
                <v:fill/>
              </v:shape>
              <v:shape style="position:absolute;left:5650;top:4353;width:194;height:199" coordorigin="5650,4353" coordsize="194,199" path="m5686,4506l5650,4542,5657,4550,5668,4545,5682,4531,5698,4516,5686,4506xe" filled="t" fillcolor="#000000" stroked="f">
                <v:path arrowok="t"/>
                <v:fill/>
              </v:shape>
              <v:shape style="position:absolute;left:5650;top:4353;width:194;height:199" coordorigin="5650,4353" coordsize="194,199" path="m5796,4533l5796,4545,5798,4550,5834,4550,5844,4542,5844,4535,5806,4535,5796,4533xe" filled="t" fillcolor="#000000" stroked="f">
                <v:path arrowok="t"/>
                <v:fill/>
              </v:shape>
              <v:shape style="position:absolute;left:5650;top:4353;width:194;height:199" coordorigin="5650,4353" coordsize="194,199" path="m5722,4504l5712,4516,5731,4530,5738,4538,5748,4526,5741,4518,5722,4504xe" filled="t" fillcolor="#000000" stroked="f">
                <v:path arrowok="t"/>
                <v:fill/>
              </v:shape>
              <v:shape style="position:absolute;left:5650;top:4353;width:194;height:199" coordorigin="5650,4353" coordsize="194,199" path="m5844,4480l5827,4480,5827,4530,5825,4535,5844,4535,5844,4480xe" filled="t" fillcolor="#000000" stroked="f">
                <v:path arrowok="t"/>
                <v:fill/>
              </v:shape>
              <v:shape style="position:absolute;left:5650;top:4353;width:194;height:199" coordorigin="5650,4353" coordsize="194,199" path="m5760,4487l5650,4487,5650,4502,5760,4502,5760,4487xe" filled="t" fillcolor="#000000" stroked="f">
                <v:path arrowok="t"/>
                <v:fill/>
              </v:shape>
              <v:shape style="position:absolute;left:5650;top:4353;width:194;height:199" coordorigin="5650,4353" coordsize="194,199" path="m5686,4394l5669,4394,5669,4487,5686,4487,5686,4466,5743,4466,5743,4451,5686,4451,5686,4430,5743,4430,5743,4415,5686,4415,5686,4394xe" filled="t" fillcolor="#000000" stroked="f">
                <v:path arrowok="t"/>
                <v:fill/>
              </v:shape>
              <v:shape style="position:absolute;left:5650;top:4353;width:194;height:199" coordorigin="5650,4353" coordsize="194,199" path="m5743,4466l5729,4466,5729,4487,5743,4487,5743,4466xe" filled="t" fillcolor="#000000" stroked="f">
                <v:path arrowok="t"/>
                <v:fill/>
              </v:shape>
              <v:shape style="position:absolute;left:5650;top:4353;width:194;height:199" coordorigin="5650,4353" coordsize="194,199" path="m5844,4427l5827,4427,5827,4466,5844,4466,5844,4427xe" filled="t" fillcolor="#000000" stroked="f">
                <v:path arrowok="t"/>
                <v:fill/>
              </v:shape>
              <v:shape style="position:absolute;left:5650;top:4353;width:194;height:199" coordorigin="5650,4353" coordsize="194,199" path="m5743,4430l5729,4430,5729,4451,5743,4451,5743,4430xe" filled="t" fillcolor="#000000" stroked="f">
                <v:path arrowok="t"/>
                <v:fill/>
              </v:shape>
              <v:shape style="position:absolute;left:5650;top:4353;width:194;height:199" coordorigin="5650,4353" coordsize="194,199" path="m5743,4394l5729,4394,5729,4415,5743,4415,5743,4394xe" filled="t" fillcolor="#000000" stroked="f">
                <v:path arrowok="t"/>
                <v:fill/>
              </v:shape>
              <v:shape style="position:absolute;left:5650;top:4353;width:194;height:199" coordorigin="5650,4353" coordsize="194,199" path="m5844,4372l5827,4372,5827,4413,5844,4413,5844,4372xe" filled="t" fillcolor="#000000" stroked="f">
                <v:path arrowok="t"/>
                <v:fill/>
              </v:shape>
              <v:shape style="position:absolute;left:5650;top:4353;width:194;height:199" coordorigin="5650,4353" coordsize="194,199" path="m5760,4379l5652,4379,5652,4394,5760,4394,5760,4379xe" filled="t" fillcolor="#000000" stroked="f">
                <v:path arrowok="t"/>
                <v:fill/>
              </v:shape>
              <v:shape style="position:absolute;left:5650;top:4353;width:194;height:199" coordorigin="5650,4353" coordsize="194,199" path="m5686,4353l5669,4353,5669,4379,5686,4379,5686,4353xe" filled="t" fillcolor="#000000" stroked="f">
                <v:path arrowok="t"/>
                <v:fill/>
              </v:shape>
              <v:shape style="position:absolute;left:5650;top:4353;width:194;height:199" coordorigin="5650,4353" coordsize="194,199" path="m5743,4353l5729,4353,5729,4379,5743,4379,5743,4353xe" filled="t" fillcolor="#000000" stroked="f">
                <v:path arrowok="t"/>
                <v:fill/>
              </v:shape>
            </v:group>
            <v:group style="position:absolute;left:5868;top:4362;width:67;height:50" coordorigin="5868,4362" coordsize="67,50">
              <v:shape style="position:absolute;left:5868;top:4362;width:67;height:50" coordorigin="5868,4362" coordsize="67,50" path="m5935,4362l5916,4362,5904,4413,5918,4413,5935,4362xe" filled="t" fillcolor="#000000" stroked="f">
                <v:path arrowok="t"/>
                <v:fill/>
              </v:shape>
              <v:shape style="position:absolute;left:5868;top:4362;width:67;height:50" coordorigin="5868,4362" coordsize="67,50" path="m5899,4362l5880,4362,5868,4413,5882,4413,5899,436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316723pt;margin-top:235.139999pt;width:28.903276pt;height:10.96pt;mso-position-horizontal-relative:page;mso-position-vertical-relative:page;z-index:-4595" coordorigin="1066,4703" coordsize="578,219">
            <v:group style="position:absolute;left:1076;top:4725;width:100;height:163" coordorigin="1076,4725" coordsize="100,163">
              <v:shape style="position:absolute;left:1076;top:4725;width:100;height:163" coordorigin="1076,4725" coordsize="100,163" path="m1152,4725l1089,4753,1076,4833,1081,4853,1090,4870,1105,4883,1126,4888,1140,4888,1154,4883,1162,4873,1163,4871,1118,4871,1111,4869,1104,4859,1099,4852,1097,4845,1097,4826,1099,4818,1104,4811,1111,4806,1097,4806,1116,4746,1128,4742,1166,4742,1165,4727,1152,4725xe" filled="t" fillcolor="#000000" stroked="f">
                <v:path arrowok="t"/>
                <v:fill/>
              </v:shape>
              <v:shape style="position:absolute;left:1076;top:4725;width:100;height:163" coordorigin="1076,4725" coordsize="100,163" path="m1166,4802l1135,4802,1145,4806,1150,4811,1154,4818,1157,4826,1157,4847,1154,4854,1147,4862,1142,4869,1135,4871,1163,4871,1173,4856,1176,4835,1176,4821,1174,4809,1166,4802xe" filled="t" fillcolor="#000000" stroked="f">
                <v:path arrowok="t"/>
                <v:fill/>
              </v:shape>
              <v:shape style="position:absolute;left:1076;top:4725;width:100;height:163" coordorigin="1076,4725" coordsize="100,163" path="m1145,4785l1130,4785,1110,4791,1097,4806,1111,4806,1118,4802,1166,4802,1164,4799,1157,4790,1145,4785xe" filled="t" fillcolor="#000000" stroked="f">
                <v:path arrowok="t"/>
                <v:fill/>
              </v:shape>
              <v:shape style="position:absolute;left:1076;top:4725;width:100;height:163" coordorigin="1076,4725" coordsize="100,163" path="m1166,4742l1159,4742,1166,4746,1166,4742xe" filled="t" fillcolor="#000000" stroked="f">
                <v:path arrowok="t"/>
                <v:fill/>
              </v:shape>
            </v:group>
            <v:group style="position:absolute;left:1195;top:4862;width:26;height:26" coordorigin="1195,4862" coordsize="26,26">
              <v:shape style="position:absolute;left:1195;top:4862;width:26;height:26" coordorigin="1195,4862" coordsize="26,26" path="m1212,4862l1205,4862,1200,4864,1195,4869,1195,4881,1200,4886,1205,4888,1212,4888,1222,4878,1222,4871,1212,4862xe" filled="t" fillcolor="#000000" stroked="f">
                <v:path arrowok="t"/>
                <v:fill/>
              </v:shape>
            </v:group>
            <v:group style="position:absolute;left:1260;top:4725;width:146;height:185" coordorigin="1260,4725" coordsize="146,185">
              <v:shape style="position:absolute;left:1260;top:4725;width:146;height:185" coordorigin="1260,4725" coordsize="146,185" path="m1406,4725l1260,4725,1260,4910,1277,4910,1277,4895,1406,4895,1406,4881,1277,4881,1277,4816,1406,4816,1406,4802,1277,4802,1277,4739,1406,4739,1406,4725xe" filled="t" fillcolor="#000000" stroked="f">
                <v:path arrowok="t"/>
                <v:fill/>
              </v:shape>
              <v:shape style="position:absolute;left:1260;top:4725;width:146;height:185" coordorigin="1260,4725" coordsize="146,185" path="m1406,4895l1390,4895,1390,4910,1406,4910,1406,4895xe" filled="t" fillcolor="#000000" stroked="f">
                <v:path arrowok="t"/>
                <v:fill/>
              </v:shape>
              <v:shape style="position:absolute;left:1260;top:4725;width:146;height:185" coordorigin="1260,4725" coordsize="146,185" path="m1406,4816l1390,4816,1390,4881,1406,4881,1406,4816xe" filled="t" fillcolor="#000000" stroked="f">
                <v:path arrowok="t"/>
                <v:fill/>
              </v:shape>
              <v:shape style="position:absolute;left:1260;top:4725;width:146;height:185" coordorigin="1260,4725" coordsize="146,185" path="m1406,4739l1390,4739,1390,4802,1406,4802,1406,4739xe" filled="t" fillcolor="#000000" stroked="f">
                <v:path arrowok="t"/>
                <v:fill/>
              </v:shape>
            </v:group>
            <v:group style="position:absolute;left:1440;top:4713;width:194;height:199" coordorigin="1440,4713" coordsize="194,199">
              <v:shape style="position:absolute;left:1440;top:4713;width:194;height:199" coordorigin="1440,4713" coordsize="194,199" path="m1634,4720l1562,4720,1562,4812,1561,4834,1559,4852,1556,4868,1548,4886,1536,4902,1541,4907,1574,4840,1634,4840,1634,4826,1577,4826,1577,4787,1634,4787,1634,4773,1577,4773,1577,4732,1634,4732,1634,4720xe" filled="t" fillcolor="#000000" stroked="f">
                <v:path arrowok="t"/>
                <v:fill/>
              </v:shape>
              <v:shape style="position:absolute;left:1440;top:4713;width:194;height:199" coordorigin="1440,4713" coordsize="194,199" path="m1476,4866l1440,4902,1447,4910,1459,4905,1473,4892,1488,4876,1476,4866xe" filled="t" fillcolor="#000000" stroked="f">
                <v:path arrowok="t"/>
                <v:fill/>
              </v:shape>
              <v:shape style="position:absolute;left:1440;top:4713;width:194;height:199" coordorigin="1440,4713" coordsize="194,199" path="m1586,4893l1586,4900,1589,4905,1589,4910,1627,4910,1634,4902,1634,4895,1596,4895,1586,4893xe" filled="t" fillcolor="#000000" stroked="f">
                <v:path arrowok="t"/>
                <v:fill/>
              </v:shape>
              <v:shape style="position:absolute;left:1440;top:4713;width:194;height:199" coordorigin="1440,4713" coordsize="194,199" path="m1512,4866l1502,4876,1522,4890,1529,4898,1541,4888,1531,4878,1522,4874,1512,4866xe" filled="t" fillcolor="#000000" stroked="f">
                <v:path arrowok="t"/>
                <v:fill/>
              </v:shape>
              <v:shape style="position:absolute;left:1440;top:4713;width:194;height:199" coordorigin="1440,4713" coordsize="194,199" path="m1634,4840l1620,4840,1620,4890,1615,4895,1634,4895,1634,4840xe" filled="t" fillcolor="#000000" stroked="f">
                <v:path arrowok="t"/>
                <v:fill/>
              </v:shape>
              <v:shape style="position:absolute;left:1440;top:4713;width:194;height:199" coordorigin="1440,4713" coordsize="194,199" path="m1550,4847l1442,4847,1442,4862,1550,4862,1550,4847xe" filled="t" fillcolor="#000000" stroked="f">
                <v:path arrowok="t"/>
                <v:fill/>
              </v:shape>
              <v:shape style="position:absolute;left:1440;top:4713;width:194;height:199" coordorigin="1440,4713" coordsize="194,199" path="m1476,4754l1462,4754,1462,4847,1476,4847,1476,4826,1534,4826,1534,4811,1476,4811,1476,4790,1534,4790,1534,4775,1476,4775,1476,4754xe" filled="t" fillcolor="#000000" stroked="f">
                <v:path arrowok="t"/>
                <v:fill/>
              </v:shape>
              <v:shape style="position:absolute;left:1440;top:4713;width:194;height:199" coordorigin="1440,4713" coordsize="194,199" path="m1534,4826l1519,4826,1519,4847,1534,4847,1534,4826xe" filled="t" fillcolor="#000000" stroked="f">
                <v:path arrowok="t"/>
                <v:fill/>
              </v:shape>
              <v:shape style="position:absolute;left:1440;top:4713;width:194;height:199" coordorigin="1440,4713" coordsize="194,199" path="m1634,4787l1620,4787,1620,4826,1634,4826,1634,4787xe" filled="t" fillcolor="#000000" stroked="f">
                <v:path arrowok="t"/>
                <v:fill/>
              </v:shape>
              <v:shape style="position:absolute;left:1440;top:4713;width:194;height:199" coordorigin="1440,4713" coordsize="194,199" path="m1534,4790l1519,4790,1519,4811,1534,4811,1534,4790xe" filled="t" fillcolor="#000000" stroked="f">
                <v:path arrowok="t"/>
                <v:fill/>
              </v:shape>
              <v:shape style="position:absolute;left:1440;top:4713;width:194;height:199" coordorigin="1440,4713" coordsize="194,199" path="m1534,4754l1519,4754,1519,4775,1534,4775,1534,4754xe" filled="t" fillcolor="#000000" stroked="f">
                <v:path arrowok="t"/>
                <v:fill/>
              </v:shape>
              <v:shape style="position:absolute;left:1440;top:4713;width:194;height:199" coordorigin="1440,4713" coordsize="194,199" path="m1634,4732l1620,4732,1620,4773,1634,4773,1634,4732xe" filled="t" fillcolor="#000000" stroked="f">
                <v:path arrowok="t"/>
                <v:fill/>
              </v:shape>
              <v:shape style="position:absolute;left:1440;top:4713;width:194;height:199" coordorigin="1440,4713" coordsize="194,199" path="m1550,4739l1445,4739,1445,4754,1550,4754,1550,4739xe" filled="t" fillcolor="#000000" stroked="f">
                <v:path arrowok="t"/>
                <v:fill/>
              </v:shape>
              <v:shape style="position:absolute;left:1440;top:4713;width:194;height:199" coordorigin="1440,4713" coordsize="194,199" path="m1476,4715l1462,4715,1462,4739,1476,4739,1476,4715xe" filled="t" fillcolor="#000000" stroked="f">
                <v:path arrowok="t"/>
                <v:fill/>
              </v:shape>
              <v:shape style="position:absolute;left:1440;top:4713;width:194;height:199" coordorigin="1440,4713" coordsize="194,199" path="m1534,4713l1519,4713,1519,4739,1534,4739,1534,471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8.781097pt;margin-top:235.139999pt;width:24.038906pt;height:11.44pt;mso-position-horizontal-relative:page;mso-position-vertical-relative:page;z-index:-4594" coordorigin="1776,4703" coordsize="481,229">
            <v:group style="position:absolute;left:1786;top:4727;width:55;height:194" coordorigin="1786,4727" coordsize="55,194">
              <v:shape style="position:absolute;left:1786;top:4727;width:55;height:194" coordorigin="1786,4727" coordsize="55,194" path="m1841,4727l1791,4785,1786,4828,1787,4849,1792,4869,1799,4888,1809,4905,1822,4922,1835,4914,1823,4898,1814,4881,1807,4862,1804,4842,1802,4820,1804,4799,1809,4779,1816,4761,1827,4743,1841,4727xe" filled="t" fillcolor="#000000" stroked="f">
                <v:path arrowok="t"/>
                <v:fill/>
              </v:shape>
            </v:group>
            <v:group style="position:absolute;left:1865;top:4713;width:194;height:202" coordorigin="1865,4713" coordsize="194,202">
              <v:shape style="position:absolute;left:1865;top:4713;width:194;height:202" coordorigin="1865,4713" coordsize="194,202" path="m1987,4859l1970,4859,1970,4914,1987,4914,1987,4859xe" filled="t" fillcolor="#000000" stroked="f">
                <v:path arrowok="t"/>
                <v:fill/>
              </v:shape>
              <v:shape style="position:absolute;left:1865;top:4713;width:194;height:202" coordorigin="1865,4713" coordsize="194,202" path="m2069,4842l1865,4842,1865,4859,2069,4859,2069,4842xe" filled="t" fillcolor="#000000" stroked="f">
                <v:path arrowok="t"/>
                <v:fill/>
              </v:shape>
              <v:shape style="position:absolute;left:1865;top:4713;width:194;height:202" coordorigin="1865,4713" coordsize="194,202" path="m2054,4785l1896,4785,1896,4842,1913,4842,1913,4799,2054,4799,2054,4785xe" filled="t" fillcolor="#000000" stroked="f">
                <v:path arrowok="t"/>
                <v:fill/>
              </v:shape>
              <v:shape style="position:absolute;left:1865;top:4713;width:194;height:202" coordorigin="1865,4713" coordsize="194,202" path="m1987,4799l1970,4799,1970,4842,1987,4842,1987,4799xe" filled="t" fillcolor="#000000" stroked="f">
                <v:path arrowok="t"/>
                <v:fill/>
              </v:shape>
              <v:shape style="position:absolute;left:1865;top:4713;width:194;height:202" coordorigin="1865,4713" coordsize="194,202" path="m1927,4713l1908,4715,1899,4734,1889,4751,1878,4767,1865,4782,1870,4787,1874,4790,1888,4782,1899,4766,1910,4749,2059,4749,2059,4734,1918,4734,1922,4720,1927,4713xe" filled="t" fillcolor="#000000" stroked="f">
                <v:path arrowok="t"/>
                <v:fill/>
              </v:shape>
              <v:shape style="position:absolute;left:1865;top:4713;width:194;height:202" coordorigin="1865,4713" coordsize="194,202" path="m1987,4749l1970,4749,1970,4785,1987,4785,1987,4749xe" filled="t" fillcolor="#000000" stroked="f">
                <v:path arrowok="t"/>
                <v:fill/>
              </v:shape>
            </v:group>
            <v:group style="position:absolute;left:2078;top:4720;width:168;height:190" coordorigin="2078,4720" coordsize="168,190">
              <v:shape style="position:absolute;left:2078;top:4720;width:168;height:190" coordorigin="2078,4720" coordsize="168,190" path="m2246,4720l2110,4720,2109,4808,2107,4827,2104,4847,2099,4868,2090,4886,2078,4902,2083,4907,2124,4842,2246,4842,2246,4828,2124,4828,2126,4816,2126,4790,2246,4790,2246,4773,2126,4773,2126,4734,2246,4734,2246,4720xe" filled="t" fillcolor="#000000" stroked="f">
                <v:path arrowok="t"/>
                <v:fill/>
              </v:shape>
              <v:shape style="position:absolute;left:2078;top:4720;width:168;height:190" coordorigin="2078,4720" coordsize="168,190" path="m2246,4842l2230,4842,2230,4888,2225,4893,2184,4893,2184,4898,2186,4905,2186,4910,2221,4910,2240,4901,2246,4878,2246,4842xe" filled="t" fillcolor="#000000" stroked="f">
                <v:path arrowok="t"/>
                <v:fill/>
              </v:shape>
              <v:shape style="position:absolute;left:2078;top:4720;width:168;height:190" coordorigin="2078,4720" coordsize="168,190" path="m2246,4790l2230,4790,2230,4828,2246,4828,2246,4790xe" filled="t" fillcolor="#000000" stroked="f">
                <v:path arrowok="t"/>
                <v:fill/>
              </v:shape>
              <v:shape style="position:absolute;left:2078;top:4720;width:168;height:190" coordorigin="2078,4720" coordsize="168,190" path="m2246,4734l2230,4734,2230,4773,2246,4773,2246,473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5.18pt;margin-top:235.740005pt;width:13.478906pt;height:10.84pt;mso-position-horizontal-relative:page;mso-position-vertical-relative:page;z-index:-4593" coordorigin="2304,4715" coordsize="270,217">
            <v:group style="position:absolute;left:2314;top:4725;width:144;height:185" coordorigin="2314,4725" coordsize="144,185">
              <v:shape style="position:absolute;left:2314;top:4725;width:144;height:185" coordorigin="2314,4725" coordsize="144,185" path="m2458,4725l2314,4725,2314,4910,2330,4910,2330,4895,2458,4895,2458,4881,2330,4881,2330,4816,2458,4816,2458,4802,2330,4802,2330,4739,2458,4739,2458,4725xe" filled="t" fillcolor="#000000" stroked="f">
                <v:path arrowok="t"/>
                <v:fill/>
              </v:shape>
              <v:shape style="position:absolute;left:2314;top:4725;width:144;height:185" coordorigin="2314,4725" coordsize="144,185" path="m2458,4895l2441,4895,2441,4910,2458,4910,2458,4895xe" filled="t" fillcolor="#000000" stroked="f">
                <v:path arrowok="t"/>
                <v:fill/>
              </v:shape>
              <v:shape style="position:absolute;left:2314;top:4725;width:144;height:185" coordorigin="2314,4725" coordsize="144,185" path="m2458,4816l2441,4816,2441,4881,2458,4881,2458,4816xe" filled="t" fillcolor="#000000" stroked="f">
                <v:path arrowok="t"/>
                <v:fill/>
              </v:shape>
              <v:shape style="position:absolute;left:2314;top:4725;width:144;height:185" coordorigin="2314,4725" coordsize="144,185" path="m2458,4739l2441,4739,2441,4802,2458,4802,2458,4739xe" filled="t" fillcolor="#000000" stroked="f">
                <v:path arrowok="t"/>
                <v:fill/>
              </v:shape>
            </v:group>
            <v:group style="position:absolute;left:2510;top:4727;width:53;height:194" coordorigin="2510,4727" coordsize="53,194">
              <v:shape style="position:absolute;left:2510;top:4727;width:53;height:194" coordorigin="2510,4727" coordsize="53,194" path="m2527,4727l2515,4733,2526,4749,2535,4766,2541,4786,2545,4806,2546,4828,2544,4849,2540,4869,2533,4887,2523,4905,2510,4922,2527,4922,2558,4863,2563,4820,2561,4799,2557,4779,2550,4760,2540,4743,2527,472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1.980011pt;margin-top:236.220001pt;width:14.68pt;height:9.746550pt;mso-position-horizontal-relative:page;mso-position-vertical-relative:page;z-index:-4592" coordorigin="5640,4724" coordsize="294,195">
            <v:group style="position:absolute;left:5650;top:4734;width:192;height:175" coordorigin="5650,4734" coordsize="192,175">
              <v:shape style="position:absolute;left:5650;top:4734;width:192;height:175" coordorigin="5650,4734" coordsize="192,175" path="m5842,4734l5760,4734,5760,4905,5777,4905,5777,4888,5842,4888,5842,4874,5777,4874,5777,4751,5842,4751,5842,4734xe" filled="t" fillcolor="#000000" stroked="f">
                <v:path arrowok="t"/>
                <v:fill/>
              </v:shape>
              <v:shape style="position:absolute;left:5650;top:4734;width:192;height:175" coordorigin="5650,4734" coordsize="192,175" path="m5842,4888l5825,4888,5825,4902,5842,4902,5842,4888xe" filled="t" fillcolor="#000000" stroked="f">
                <v:path arrowok="t"/>
                <v:fill/>
              </v:shape>
              <v:shape style="position:absolute;left:5650;top:4734;width:192;height:175" coordorigin="5650,4734" coordsize="192,175" path="m5842,4751l5825,4751,5825,4874,5842,4874,5842,4751xe" filled="t" fillcolor="#000000" stroked="f">
                <v:path arrowok="t"/>
                <v:fill/>
              </v:shape>
              <v:shape style="position:absolute;left:5650;top:4734;width:192;height:175" coordorigin="5650,4734" coordsize="192,175" path="m5702,4713l5685,4714,5678,4754,5650,4754,5650,4768,5675,4773,5671,4792,5667,4811,5664,4832,5679,4845,5694,4858,5682,4873,5667,4886,5650,4898,5652,4902,5657,4907,5663,4909,5680,4897,5695,4884,5708,4869,5736,4869,5732,4866,5721,4848,5722,4843,5703,4843,5690,4831,5683,4808,5688,4789,5693,4768,5741,4768,5741,4754,5695,4752,5699,4733,5702,4713xe" filled="t" fillcolor="#000000" stroked="f">
                <v:path arrowok="t"/>
                <v:fill/>
              </v:shape>
              <v:shape style="position:absolute;left:5650;top:4734;width:192;height:175" coordorigin="5650,4734" coordsize="192,175" path="m5736,4869l5708,4869,5723,4881,5738,4895,5750,4883,5746,4879,5736,4869xe" filled="t" fillcolor="#000000" stroked="f">
                <v:path arrowok="t"/>
                <v:fill/>
              </v:shape>
              <v:shape style="position:absolute;left:5650;top:4734;width:192;height:175" coordorigin="5650,4734" coordsize="192,175" path="m5741,4768l5724,4768,5722,4790,5717,4811,5711,4828,5703,4843,5722,4843,5727,4832,5733,4814,5737,4792,5741,4768xe" filled="t" fillcolor="#000000" stroked="f">
                <v:path arrowok="t"/>
                <v:fill/>
              </v:shape>
            </v:group>
            <v:group style="position:absolute;left:5897;top:4770;width:26;height:118" coordorigin="5897,4770" coordsize="26,118">
              <v:shape style="position:absolute;left:5897;top:4770;width:26;height:118" coordorigin="5897,4770" coordsize="26,118" path="m5916,4770l5902,4770,5897,4775,5897,4790,5902,4794,5916,4794,5921,4790,5923,4785,5923,4778,5916,4770xe" filled="t" fillcolor="#000000" stroked="f">
                <v:path arrowok="t"/>
                <v:fill/>
              </v:shape>
              <v:shape style="position:absolute;left:5897;top:4770;width:26;height:118" coordorigin="5897,4770" coordsize="26,118" path="m5914,4862l5906,4862,5902,4864,5897,4869,5897,4881,5902,4886,5906,4888,5914,4888,5923,4878,5923,4871,5914,486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3.459991pt;margin-top:235.139999pt;width:55.36pt;height:11.08pt;mso-position-horizontal-relative:page;mso-position-vertical-relative:page;z-index:-4591" coordorigin="6069,4703" coordsize="1107,222">
            <v:group style="position:absolute;left:6079;top:4725;width:101;height:161" coordorigin="6079,4725" coordsize="101,161">
              <v:shape style="position:absolute;left:6079;top:4725;width:101;height:161" coordorigin="6079,4725" coordsize="101,161" path="m6168,4742l6134,4742,6142,4744,6151,4754,6154,4758,6154,4778,6151,4785,6146,4790,6144,4797,6134,4804,6110,4823,6101,4830,6084,4847,6079,4862,6079,4886,6180,4886,6180,4866,6101,4866,6101,4857,6103,4854,6103,4850,6108,4847,6113,4842,6118,4840,6125,4833,6139,4823,6151,4814,6161,4806,6175,4778,6175,4754,6170,4744,6168,4742xe" filled="t" fillcolor="#000000" stroked="f">
                <v:path arrowok="t"/>
                <v:fill/>
              </v:shape>
              <v:shape style="position:absolute;left:6079;top:4725;width:101;height:161" coordorigin="6079,4725" coordsize="101,161" path="m6142,4725l6110,4725,6103,4727,6096,4732,6091,4734,6086,4742,6086,4761,6091,4754,6098,4749,6103,4746,6110,4742,6168,4742,6161,4734,6151,4727,6142,4725xe" filled="t" fillcolor="#000000" stroked="f">
                <v:path arrowok="t"/>
                <v:fill/>
              </v:shape>
            </v:group>
            <v:group style="position:absolute;left:6197;top:4725;width:103;height:162" coordorigin="6197,4725" coordsize="103,162">
              <v:shape style="position:absolute;left:6197;top:4725;width:103;height:162" coordorigin="6197,4725" coordsize="103,162" path="m6242,4725l6198,4784,6197,4809,6197,4818,6230,4884,6253,4888,6273,4881,6282,4870,6240,4870,6227,4859,6219,4839,6216,4809,6216,4806,6219,4777,6226,4758,6240,4746,6260,4744,6284,4744,6280,4738,6264,4728,6242,4725xe" filled="t" fillcolor="#000000" stroked="f">
                <v:path arrowok="t"/>
                <v:fill/>
              </v:shape>
              <v:shape style="position:absolute;left:6197;top:4725;width:103;height:162" coordorigin="6197,4725" coordsize="103,162" path="m6284,4744l6260,4744,6269,4752,6275,4769,6279,4795,6279,4833,6272,4854,6259,4866,6240,4870,6282,4870,6300,4809,6300,4806,6298,4776,6291,4754,6284,4744xe" filled="t" fillcolor="#000000" stroked="f">
                <v:path arrowok="t"/>
                <v:fill/>
              </v:shape>
            </v:group>
            <v:group style="position:absolute;left:6329;top:4722;width:58;height:163" coordorigin="6329,4722" coordsize="58,163">
              <v:shape style="position:absolute;left:6329;top:4722;width:58;height:163" coordorigin="6329,4722" coordsize="58,163" path="m6386,4749l6365,4749,6365,4886,6386,4886,6386,4749xe" filled="t" fillcolor="#000000" stroked="f">
                <v:path arrowok="t"/>
                <v:fill/>
              </v:shape>
              <v:shape style="position:absolute;left:6329;top:4722;width:58;height:163" coordorigin="6329,4722" coordsize="58,163" path="m6386,4722l6377,4722,6372,4727,6365,4732,6336,4746,6329,4749,6329,4768,6336,4766,6341,4763,6350,4761,6358,4756,6362,4754,6365,4749,6386,4749,6386,4722xe" filled="t" fillcolor="#000000" stroked="f">
                <v:path arrowok="t"/>
                <v:fill/>
              </v:shape>
            </v:group>
            <v:group style="position:absolute;left:6444;top:4727;width:91;height:161" coordorigin="6444,4727" coordsize="91,161">
              <v:shape style="position:absolute;left:6444;top:4727;width:91;height:161" coordorigin="6444,4727" coordsize="91,161" path="m6444,4862l6444,4881,6459,4886,6483,4888,6503,4883,6520,4872,6521,4871,6466,4871,6456,4869,6444,4862xe" filled="t" fillcolor="#000000" stroked="f">
                <v:path arrowok="t"/>
                <v:fill/>
              </v:shape>
              <v:shape style="position:absolute;left:6444;top:4727;width:91;height:161" coordorigin="6444,4727" coordsize="91,161" path="m6528,4727l6454,4727,6446,4806,6487,4806,6497,4809,6504,4814,6511,4821,6514,4828,6514,4847,6511,4857,6504,4862,6497,4869,6490,4871,6521,4871,6532,4856,6535,4835,6535,4821,6530,4809,6519,4800,6502,4792,6480,4790,6466,4790,6470,4744,6528,4744,6528,4727xe" filled="t" fillcolor="#000000" stroked="f">
                <v:path arrowok="t"/>
                <v:fill/>
              </v:shape>
            </v:group>
            <v:group style="position:absolute;left:6552;top:4713;width:192;height:202" coordorigin="6552,4713" coordsize="192,202">
              <v:shape style="position:absolute;left:6552;top:4713;width:192;height:202" coordorigin="6552,4713" coordsize="192,202" path="m6672,4859l6658,4859,6658,4914,6672,4914,6672,4859xe" filled="t" fillcolor="#000000" stroked="f">
                <v:path arrowok="t"/>
                <v:fill/>
              </v:shape>
              <v:shape style="position:absolute;left:6552;top:4713;width:192;height:202" coordorigin="6552,4713" coordsize="192,202" path="m6754,4842l6552,4842,6552,4859,6754,4859,6754,4842xe" filled="t" fillcolor="#000000" stroked="f">
                <v:path arrowok="t"/>
                <v:fill/>
              </v:shape>
              <v:shape style="position:absolute;left:6552;top:4713;width:192;height:202" coordorigin="6552,4713" coordsize="192,202" path="m6742,4785l6583,4785,6583,4842,6600,4842,6600,4799,6742,4799,6742,4785xe" filled="t" fillcolor="#000000" stroked="f">
                <v:path arrowok="t"/>
                <v:fill/>
              </v:shape>
              <v:shape style="position:absolute;left:6552;top:4713;width:192;height:202" coordorigin="6552,4713" coordsize="192,202" path="m6672,4799l6658,4799,6658,4842,6672,4842,6672,4799xe" filled="t" fillcolor="#000000" stroked="f">
                <v:path arrowok="t"/>
                <v:fill/>
              </v:shape>
              <v:shape style="position:absolute;left:6552;top:4713;width:192;height:202" coordorigin="6552,4713" coordsize="192,202" path="m6612,4713l6593,4714,6585,4733,6576,4750,6565,4767,6552,4782,6557,4787,6562,4790,6574,4782,6586,4766,6595,4749,6744,4749,6744,4734,6605,4734,6612,4713xe" filled="t" fillcolor="#000000" stroked="f">
                <v:path arrowok="t"/>
                <v:fill/>
              </v:shape>
              <v:shape style="position:absolute;left:6552;top:4713;width:192;height:202" coordorigin="6552,4713" coordsize="192,202" path="m6672,4749l6658,4749,6658,4785,6672,4785,6672,4749xe" filled="t" fillcolor="#000000" stroked="f">
                <v:path arrowok="t"/>
                <v:fill/>
              </v:shape>
            </v:group>
            <v:group style="position:absolute;left:6768;top:4725;width:99;height:162" coordorigin="6768,4725" coordsize="99,162">
              <v:shape style="position:absolute;left:6768;top:4725;width:99;height:162" coordorigin="6768,4725" coordsize="99,162" path="m6775,4864l6780,4884,6795,4886,6823,4885,6840,4876,6845,4871,6794,4871,6785,4869,6775,4864xe" filled="t" fillcolor="#000000" stroked="f">
                <v:path arrowok="t"/>
                <v:fill/>
              </v:shape>
              <v:shape style="position:absolute;left:6768;top:4725;width:99;height:162" coordorigin="6768,4725" coordsize="99,162" path="m6867,4806l6850,4806,6849,4818,6845,4838,6838,4854,6830,4866,6818,4871,6845,4871,6856,4859,6862,4846,6866,4828,6867,4806xe" filled="t" fillcolor="#000000" stroked="f">
                <v:path arrowok="t"/>
                <v:fill/>
              </v:shape>
              <v:shape style="position:absolute;left:6768;top:4725;width:99;height:162" coordorigin="6768,4725" coordsize="99,162" path="m6818,4725l6804,4725,6792,4730,6782,4740,6771,4756,6768,4778,6768,4792,6773,4804,6780,4814,6790,4823,6799,4826,6815,4826,6836,4821,6847,4809,6809,4809,6802,4806,6797,4799,6790,4794,6787,4785,6787,4766,6790,4756,6790,4756,6797,4751,6802,4744,6809,4742,6856,4742,6855,4740,6839,4728,6818,4725xe" filled="t" fillcolor="#000000" stroked="f">
                <v:path arrowok="t"/>
                <v:fill/>
              </v:shape>
              <v:shape style="position:absolute;left:6768;top:4725;width:99;height:162" coordorigin="6768,4725" coordsize="99,162" path="m6856,4742l6826,4742,6833,4744,6840,4751,6845,4758,6847,4768,6847,4787,6845,4794,6840,4802,6833,4806,6826,4809,6847,4809,6850,4806,6867,4806,6867,4775,6863,4756,6856,4742xe" filled="t" fillcolor="#000000" stroked="f">
                <v:path arrowok="t"/>
                <v:fill/>
              </v:shape>
            </v:group>
            <v:group style="position:absolute;left:6886;top:4720;width:168;height:190" coordorigin="6886,4720" coordsize="168,190">
              <v:shape style="position:absolute;left:6886;top:4720;width:168;height:190" coordorigin="6886,4720" coordsize="168,190" path="m7054,4720l6917,4720,6916,4808,6915,4827,6911,4847,6907,4868,6897,4886,6886,4902,6890,4907,6929,4842,7054,4842,7054,4828,6931,4828,6931,4816,6934,4802,6934,4790,7054,4790,7054,4773,6934,4773,6934,4734,7054,4734,7054,4720xe" filled="t" fillcolor="#000000" stroked="f">
                <v:path arrowok="t"/>
                <v:fill/>
              </v:shape>
              <v:shape style="position:absolute;left:6886;top:4720;width:168;height:190" coordorigin="6886,4720" coordsize="168,190" path="m7054,4842l7037,4842,7037,4888,7030,4893,6989,4893,6991,4898,6991,4905,6994,4910,7028,4910,7047,4901,7054,4878,7054,4842xe" filled="t" fillcolor="#000000" stroked="f">
                <v:path arrowok="t"/>
                <v:fill/>
              </v:shape>
              <v:shape style="position:absolute;left:6886;top:4720;width:168;height:190" coordorigin="6886,4720" coordsize="168,190" path="m7054,4790l7037,4790,7037,4828,7054,4828,7054,4790xe" filled="t" fillcolor="#000000" stroked="f">
                <v:path arrowok="t"/>
                <v:fill/>
              </v:shape>
              <v:shape style="position:absolute;left:6886;top:4720;width:168;height:190" coordorigin="6886,4720" coordsize="168,190" path="m7054,4734l7037,4734,7037,4773,7054,4773,7054,4734xe" filled="t" fillcolor="#000000" stroked="f">
                <v:path arrowok="t"/>
                <v:fill/>
              </v:shape>
            </v:group>
            <v:group style="position:absolute;left:7109;top:4722;width:58;height:163" coordorigin="7109,4722" coordsize="58,163">
              <v:shape style="position:absolute;left:7109;top:4722;width:58;height:163" coordorigin="7109,4722" coordsize="58,163" path="m7166,4749l7145,4749,7145,4886,7166,4886,7166,4749xe" filled="t" fillcolor="#000000" stroked="f">
                <v:path arrowok="t"/>
                <v:fill/>
              </v:shape>
              <v:shape style="position:absolute;left:7109;top:4722;width:58;height:163" coordorigin="7109,4722" coordsize="58,163" path="m7166,4722l7157,4722,7152,4727,7145,4732,7126,4742,7118,4746,7109,4749,7109,4768,7130,4761,7138,4756,7142,4754,7145,4749,7166,4749,7166,472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1.420013pt;margin-top:235.740005pt;width:13.24pt;height:10.48pt;mso-position-horizontal-relative:page;mso-position-vertical-relative:page;z-index:-4590" coordorigin="7228,4715" coordsize="265,210">
            <v:group style="position:absolute;left:7238;top:4725;width:146;height:185" coordorigin="7238,4725" coordsize="146,185">
              <v:shape style="position:absolute;left:7238;top:4725;width:146;height:185" coordorigin="7238,4725" coordsize="146,185" path="m7385,4725l7238,4725,7238,4910,7258,4910,7258,4895,7385,4895,7385,4881,7258,4881,7258,4816,7385,4816,7385,4802,7258,4802,7258,4739,7385,4739,7385,4725xe" filled="t" fillcolor="#000000" stroked="f">
                <v:path arrowok="t"/>
                <v:fill/>
              </v:shape>
              <v:shape style="position:absolute;left:7238;top:4725;width:146;height:185" coordorigin="7238,4725" coordsize="146,185" path="m7385,4895l7368,4895,7368,4910,7385,4910,7385,4895xe" filled="t" fillcolor="#000000" stroked="f">
                <v:path arrowok="t"/>
                <v:fill/>
              </v:shape>
              <v:shape style="position:absolute;left:7238;top:4725;width:146;height:185" coordorigin="7238,4725" coordsize="146,185" path="m7385,4816l7368,4816,7368,4881,7385,4881,7385,4816xe" filled="t" fillcolor="#000000" stroked="f">
                <v:path arrowok="t"/>
                <v:fill/>
              </v:shape>
              <v:shape style="position:absolute;left:7238;top:4725;width:146;height:185" coordorigin="7238,4725" coordsize="146,185" path="m7385,4739l7368,4739,7368,4802,7385,4802,7385,4739xe" filled="t" fillcolor="#000000" stroked="f">
                <v:path arrowok="t"/>
                <v:fill/>
              </v:shape>
            </v:group>
            <v:group style="position:absolute;left:7450;top:4859;width:34;height:55" coordorigin="7450,4859" coordsize="34,55">
              <v:shape style="position:absolute;left:7450;top:4859;width:34;height:55" coordorigin="7450,4859" coordsize="34,55" path="m7483,4859l7462,4859,7450,4914,7464,4914,7483,485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81.100006pt;margin-top:235.020004pt;width:84.053571pt;height:11.25pt;mso-position-horizontal-relative:page;mso-position-vertical-relative:page;z-index:-4589" type="#_x0000_t75">
            <v:imagedata r:id="rId183" o:title=""/>
          </v:shape>
        </w:pict>
      </w:r>
      <w:r>
        <w:rPr/>
        <w:pict>
          <v:group style="position:absolute;margin-left:474.700012pt;margin-top:235.619995pt;width:16.36pt;height:9.241703pt;mso-position-horizontal-relative:page;mso-position-vertical-relative:page;z-index:-4588" coordorigin="9494,4712" coordsize="327,185">
            <v:group style="position:absolute;left:9504;top:4725;width:101;height:161" coordorigin="9504,4725" coordsize="101,161">
              <v:shape style="position:absolute;left:9504;top:4725;width:101;height:161" coordorigin="9504,4725" coordsize="101,161" path="m9593,4742l9559,4742,9566,4744,9571,4749,9578,4754,9581,4758,9581,4778,9578,4785,9574,4790,9569,4797,9562,4804,9547,4814,9535,4823,9528,4830,9521,4835,9516,4842,9511,4847,9504,4869,9504,4886,9605,4886,9605,4866,9526,4866,9526,4862,9528,4857,9528,4854,9530,4850,9538,4842,9542,4840,9552,4833,9564,4823,9578,4814,9588,4806,9598,4787,9600,4778,9600,4754,9595,4744,9593,4742xe" filled="t" fillcolor="#000000" stroked="f">
                <v:path arrowok="t"/>
                <v:fill/>
              </v:shape>
              <v:shape style="position:absolute;left:9504;top:4725;width:101;height:161" coordorigin="9504,4725" coordsize="101,161" path="m9566,4725l9535,4725,9530,4727,9523,4732,9516,4734,9511,4742,9511,4761,9523,4749,9530,4746,9538,4742,9593,4742,9588,4734,9578,4727,9566,4725xe" filled="t" fillcolor="#000000" stroked="f">
                <v:path arrowok="t"/>
                <v:fill/>
              </v:shape>
            </v:group>
            <v:group style="position:absolute;left:9622;top:4726;width:106;height:162" coordorigin="9622,4726" coordsize="106,162">
              <v:shape style="position:absolute;left:9622;top:4726;width:106;height:162" coordorigin="9622,4726" coordsize="106,162" path="m9668,4726l9623,4784,9622,4809,9622,4820,9658,4885,9682,4887,9700,4880,9709,4870,9666,4870,9653,4860,9646,4839,9643,4809,9643,4808,9645,4779,9652,4758,9665,4746,9684,4744,9711,4744,9707,4737,9690,4728,9668,4726xe" filled="t" fillcolor="#000000" stroked="f">
                <v:path arrowok="t"/>
                <v:fill/>
              </v:shape>
              <v:shape style="position:absolute;left:9622;top:4726;width:106;height:162" coordorigin="9622,4726" coordsize="106,162" path="m9711,4744l9684,4744,9694,4752,9700,4769,9704,4795,9704,4832,9698,4854,9685,4866,9666,4870,9709,4870,9715,4864,9722,4848,9726,4828,9727,4804,9725,4775,9718,4753,9711,4744xe" filled="t" fillcolor="#000000" stroked="f">
                <v:path arrowok="t"/>
                <v:fill/>
              </v:shape>
            </v:group>
            <v:group style="position:absolute;left:9754;top:4722;width:58;height:163" coordorigin="9754,4722" coordsize="58,163">
              <v:shape style="position:absolute;left:9754;top:4722;width:58;height:163" coordorigin="9754,4722" coordsize="58,163" path="m9811,4749l9792,4749,9792,4886,9811,4886,9811,4749xe" filled="t" fillcolor="#000000" stroked="f">
                <v:path arrowok="t"/>
                <v:fill/>
              </v:shape>
              <v:shape style="position:absolute;left:9754;top:4722;width:58;height:163" coordorigin="9754,4722" coordsize="58,163" path="m9811,4722l9804,4722,9799,4727,9792,4732,9763,4746,9754,4749,9754,4768,9775,4761,9782,4756,9787,4754,9792,4749,9811,4749,9811,472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3.059998pt;margin-top:235.139999pt;width:31.36pt;height:11.08pt;mso-position-horizontal-relative:page;mso-position-vertical-relative:page;z-index:-4587" coordorigin="9861,4703" coordsize="627,222">
            <v:group style="position:absolute;left:9871;top:4727;width:89;height:161" coordorigin="9871,4727" coordsize="89,161">
              <v:shape style="position:absolute;left:9871;top:4727;width:89;height:161" coordorigin="9871,4727" coordsize="89,161" path="m9871,4862l9871,4881,9878,4886,9890,4888,9909,4888,9930,4884,9946,4873,9947,4871,9893,4871,9881,4869,9871,4862xe" filled="t" fillcolor="#000000" stroked="f">
                <v:path arrowok="t"/>
                <v:fill/>
              </v:shape>
              <v:shape style="position:absolute;left:9871;top:4727;width:89;height:161" coordorigin="9871,4727" coordsize="89,161" path="m9953,4727l9878,4727,9874,4806,9912,4806,9924,4809,9931,4814,9938,4821,9941,4828,9941,4847,9938,4857,9931,4862,9924,4869,9914,4871,9947,4871,9957,4857,9960,4835,9960,4821,9955,4809,9945,4801,9929,4792,9907,4790,9893,4790,9895,4744,9953,4744,9953,4727xe" filled="t" fillcolor="#000000" stroked="f">
                <v:path arrowok="t"/>
                <v:fill/>
              </v:shape>
            </v:group>
            <v:group style="position:absolute;left:9977;top:4713;width:194;height:202" coordorigin="9977,4713" coordsize="194,202">
              <v:shape style="position:absolute;left:9977;top:4713;width:194;height:202" coordorigin="9977,4713" coordsize="194,202" path="m10099,4859l10082,4859,10082,4914,10099,4914,10099,4859xe" filled="t" fillcolor="#000000" stroked="f">
                <v:path arrowok="t"/>
                <v:fill/>
              </v:shape>
              <v:shape style="position:absolute;left:9977;top:4713;width:194;height:202" coordorigin="9977,4713" coordsize="194,202" path="m10181,4842l9977,4842,9977,4859,10181,4859,10181,4842xe" filled="t" fillcolor="#000000" stroked="f">
                <v:path arrowok="t"/>
                <v:fill/>
              </v:shape>
              <v:shape style="position:absolute;left:9977;top:4713;width:194;height:202" coordorigin="9977,4713" coordsize="194,202" path="m10169,4785l10010,4785,10010,4842,10027,4842,10027,4799,10169,4799,10169,4785xe" filled="t" fillcolor="#000000" stroked="f">
                <v:path arrowok="t"/>
                <v:fill/>
              </v:shape>
              <v:shape style="position:absolute;left:9977;top:4713;width:194;height:202" coordorigin="9977,4713" coordsize="194,202" path="m10099,4799l10082,4799,10082,4842,10099,4842,10099,4799xe" filled="t" fillcolor="#000000" stroked="f">
                <v:path arrowok="t"/>
                <v:fill/>
              </v:shape>
              <v:shape style="position:absolute;left:9977;top:4713;width:194;height:202" coordorigin="9977,4713" coordsize="194,202" path="m10039,4713l10020,4714,10012,4733,10003,4750,9992,4767,9979,4782,9984,4787,9989,4790,10001,4782,10012,4766,10022,4749,10171,4749,10171,4734,10030,4734,10034,4727,10039,4713xe" filled="t" fillcolor="#000000" stroked="f">
                <v:path arrowok="t"/>
                <v:fill/>
              </v:shape>
              <v:shape style="position:absolute;left:9977;top:4713;width:194;height:202" coordorigin="9977,4713" coordsize="194,202" path="m10099,4749l10082,4749,10082,4785,10099,4785,10099,4749xe" filled="t" fillcolor="#000000" stroked="f">
                <v:path arrowok="t"/>
                <v:fill/>
              </v:shape>
            </v:group>
            <v:group style="position:absolute;left:10193;top:4725;width:102;height:162" coordorigin="10193,4725" coordsize="102,162">
              <v:shape style="position:absolute;left:10193;top:4725;width:102;height:162" coordorigin="10193,4725" coordsize="102,162" path="m10202,4864l10206,4884,10221,4886,10249,4885,10266,4876,10271,4871,10219,4871,10212,4869,10202,4864xe" filled="t" fillcolor="#000000" stroked="f">
                <v:path arrowok="t"/>
                <v:fill/>
              </v:shape>
              <v:shape style="position:absolute;left:10193;top:4725;width:102;height:162" coordorigin="10193,4725" coordsize="102,162" path="m10294,4806l10274,4806,10274,4818,10271,4838,10262,4854,10255,4866,10246,4871,10271,4871,10282,4859,10288,4845,10292,4828,10294,4806xe" filled="t" fillcolor="#000000" stroked="f">
                <v:path arrowok="t"/>
                <v:fill/>
              </v:shape>
              <v:shape style="position:absolute;left:10193;top:4725;width:102;height:162" coordorigin="10193,4725" coordsize="102,162" path="m10243,4725l10223,4729,10206,4740,10196,4756,10193,4778,10193,4792,10198,4804,10207,4814,10214,4823,10226,4826,10255,4826,10267,4821,10273,4809,10236,4809,10226,4806,10222,4799,10217,4794,10214,4785,10214,4766,10217,4756,10229,4744,10236,4742,10281,4742,10280,4740,10264,4728,10243,4725xe" filled="t" fillcolor="#000000" stroked="f">
                <v:path arrowok="t"/>
                <v:fill/>
              </v:shape>
              <v:shape style="position:absolute;left:10193;top:4725;width:102;height:162" coordorigin="10193,4725" coordsize="102,162" path="m10281,4742l10253,4742,10260,4744,10265,4751,10272,4758,10274,4768,10274,4787,10272,4794,10260,4806,10253,4809,10273,4809,10274,4806,10294,4806,10294,4799,10294,4775,10289,4756,10281,4742xe" filled="t" fillcolor="#000000" stroked="f">
                <v:path arrowok="t"/>
                <v:fill/>
              </v:shape>
            </v:group>
            <v:group style="position:absolute;left:10310;top:4720;width:168;height:190" coordorigin="10310,4720" coordsize="168,190">
              <v:shape style="position:absolute;left:10310;top:4720;width:168;height:190" coordorigin="10310,4720" coordsize="168,190" path="m10478,4720l10342,4720,10341,4808,10340,4827,10337,4847,10332,4868,10323,4886,10310,4902,10315,4907,10356,4842,10478,4842,10478,4828,10358,4828,10358,4790,10478,4790,10478,4773,10358,4773,10358,4734,10478,4734,10478,4720xe" filled="t" fillcolor="#000000" stroked="f">
                <v:path arrowok="t"/>
                <v:fill/>
              </v:shape>
              <v:shape style="position:absolute;left:10310;top:4720;width:168;height:190" coordorigin="10310,4720" coordsize="168,190" path="m10478,4842l10462,4842,10462,4888,10457,4893,10416,4893,10418,4898,10418,4910,10453,4910,10472,4901,10478,4878,10478,4842xe" filled="t" fillcolor="#000000" stroked="f">
                <v:path arrowok="t"/>
                <v:fill/>
              </v:shape>
              <v:shape style="position:absolute;left:10310;top:4720;width:168;height:190" coordorigin="10310,4720" coordsize="168,190" path="m10478,4790l10462,4790,10462,4828,10478,4828,10478,4790xe" filled="t" fillcolor="#000000" stroked="f">
                <v:path arrowok="t"/>
                <v:fill/>
              </v:shape>
              <v:shape style="position:absolute;left:10310;top:4720;width:168;height:190" coordorigin="10310,4720" coordsize="168,190" path="m10478,4734l10462,4734,10462,4773,10478,4773,10478,473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7.280029pt;margin-top:242.960007pt;width:1.56pt;height:2.76pt;mso-position-horizontal-relative:page;mso-position-vertical-relative:page;z-index:-4586" coordorigin="10546,4859" coordsize="31,55">
            <v:shape style="position:absolute;left:10546;top:4859;width:31;height:55" coordorigin="10546,4859" coordsize="31,55" path="m10577,4859l10558,4859,10546,4914,10560,4914,10577,4859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35.780029pt;margin-top:235.020004pt;width:31.72pt;height:11.2pt;mso-position-horizontal-relative:page;mso-position-vertical-relative:page;z-index:-4585" coordorigin="10716,4700" coordsize="634,224">
            <v:group style="position:absolute;left:10726;top:4710;width:206;height:204" coordorigin="10726,4710" coordsize="206,204">
              <v:shape style="position:absolute;left:10726;top:4710;width:206;height:204" coordorigin="10726,4710" coordsize="206,204" path="m10771,4780l10757,4780,10757,4852,10745,4857,10726,4862,10741,4875,10760,4867,10779,4861,10798,4854,10798,4847,10771,4847,10771,4780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930,4862l10788,4862,10788,4874,10930,4874,10930,4862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910,4758l10807,4758,10807,4862,10822,4862,10822,4847,10910,4847,10910,4835,10822,4835,10822,4821,10910,4821,10910,4809,10822,4809,10822,4794,10910,4794,10910,4782,10822,4782,10822,4768,10910,4768,10910,4758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910,4847l10896,4847,10896,4862,10910,4862,10910,4847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798,4838l10788,4842,10778,4845,10771,4847,10798,4847,10798,4838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910,4821l10896,4821,10896,4835,10910,4835,10910,4821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910,4794l10896,4794,10896,4809,10910,4809,10910,4794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910,4768l10896,4768,10896,4782,10910,4782,10910,4768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795,4766l10728,4766,10728,4780,10795,4780,10795,4766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771,4713l10757,4713,10757,4766,10771,4766,10771,4713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867,4742l10853,4742,10853,4758,10867,4758,10867,4742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925,4730l10795,4730,10795,4742,10925,4742,10925,4730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867,4710l10853,4710,10853,4730,10867,4730,10867,4710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837,4877l10819,4886,10801,4895,10783,4902,10786,4907,10790,4910,10795,4914,10813,4906,10830,4896,10848,4886,10837,4877xe" filled="t" fillcolor="#000000" stroked="f">
                <v:path arrowok="t"/>
                <v:fill/>
              </v:shape>
              <v:shape style="position:absolute;left:10726;top:4710;width:206;height:204" coordorigin="10726,4710" coordsize="206,204" path="m10877,4876l10870,4886,10872,4887,10891,4896,10908,4905,10925,4914,10931,4902,10915,4893,10897,4885,10877,4876xe" filled="t" fillcolor="#000000" stroked="f">
                <v:path arrowok="t"/>
                <v:fill/>
              </v:shape>
            </v:group>
            <v:group style="position:absolute;left:10937;top:4722;width:194;height:187" coordorigin="10937,4722" coordsize="194,187">
              <v:shape style="position:absolute;left:10937;top:4722;width:194;height:187" coordorigin="10937,4722" coordsize="194,187" path="m11035,4890l11038,4898,11038,4902,11054,4909,11072,4909,11096,4908,11111,4896,11112,4893,11075,4893,11054,4892,11035,4890xe" filled="t" fillcolor="#000000" stroked="f">
                <v:path arrowok="t"/>
                <v:fill/>
              </v:shape>
              <v:shape style="position:absolute;left:10937;top:4722;width:194;height:187" coordorigin="10937,4722" coordsize="194,187" path="m11002,4744l10985,4744,10970,4809,10970,4826,11104,4838,11102,4859,11100,4876,11100,4888,11093,4893,11112,4893,11118,4871,11120,4852,11121,4832,11122,4809,10987,4809,10994,4785,11117,4785,11117,4768,10997,4768,11002,4744xe" filled="t" fillcolor="#000000" stroked="f">
                <v:path arrowok="t"/>
                <v:fill/>
              </v:shape>
              <v:shape style="position:absolute;left:10937;top:4722;width:194;height:187" coordorigin="10937,4722" coordsize="194,187" path="m11088,4850l10937,4850,10937,4866,11088,4866,11088,4850xe" filled="t" fillcolor="#000000" stroked="f">
                <v:path arrowok="t"/>
                <v:fill/>
              </v:shape>
              <v:shape style="position:absolute;left:10937;top:4722;width:194;height:187" coordorigin="10937,4722" coordsize="194,187" path="m11131,4722l10946,4722,10946,4761,10963,4761,10963,4737,11131,4737,11131,4722xe" filled="t" fillcolor="#000000" stroked="f">
                <v:path arrowok="t"/>
                <v:fill/>
              </v:shape>
              <v:shape style="position:absolute;left:10937;top:4722;width:194;height:187" coordorigin="10937,4722" coordsize="194,187" path="m11131,4737l11114,4737,11114,4761,11131,4761,11131,4737xe" filled="t" fillcolor="#000000" stroked="f">
                <v:path arrowok="t"/>
                <v:fill/>
              </v:shape>
            </v:group>
            <v:group style="position:absolute;left:11150;top:4710;width:190;height:203" coordorigin="11150,4710" coordsize="190,203">
              <v:shape style="position:absolute;left:11150;top:4710;width:190;height:203" coordorigin="11150,4710" coordsize="190,203" path="m11256,4710l11234,4724,11234,4745,11232,4763,11155,4763,11155,4780,11229,4784,11223,4806,11196,4860,11150,4900,11160,4910,11220,4858,11245,4802,11251,4780,11340,4780,11340,4763,11254,4752,11255,4732,11256,4710xe" filled="t" fillcolor="#000000" stroked="f">
                <v:path arrowok="t"/>
                <v:fill/>
              </v:shape>
              <v:shape style="position:absolute;left:11150;top:4710;width:190;height:203" coordorigin="11150,4710" coordsize="190,203" path="m11268,4888l11254,4888,11256,4895,11256,4900,11272,4907,11290,4906,11316,4903,11329,4890,11280,4890,11268,4888xe" filled="t" fillcolor="#000000" stroked="f">
                <v:path arrowok="t"/>
                <v:fill/>
              </v:shape>
              <v:shape style="position:absolute;left:11150;top:4710;width:190;height:203" coordorigin="11150,4710" coordsize="190,203" path="m11340,4780l11251,4780,11321,4787,11321,4802,11321,4818,11320,4829,11320,4848,11319,4864,11318,4881,11309,4890,11329,4890,11338,4829,11340,4787,11340,4780xe" filled="t" fillcolor="#000000" stroked="f">
                <v:path arrowok="t"/>
                <v:fill/>
              </v:shape>
              <v:shape style="position:absolute;left:11150;top:4710;width:190;height:203" coordorigin="11150,4710" coordsize="190,203" path="m11266,4806l11256,4818,11263,4825,11277,4840,11290,4854,11295,4835,11281,4821,11266,4806xe" filled="t" fillcolor="#000000" stroked="f">
                <v:path arrowok="t"/>
                <v:fill/>
              </v:shape>
              <v:shape style="position:absolute;left:11150;top:4710;width:190;height:203" coordorigin="11150,4710" coordsize="190,203" path="m11182,4713l11170,4725,11173,4727,11188,4741,11201,4756,11210,4741,11182,471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.26pt;margin-top:253.740005pt;width:16.240000pt;height:9.256450pt;mso-position-horizontal-relative:page;mso-position-vertical-relative:page;z-index:-4584" coordorigin="585,5075" coordsize="325,185">
            <v:group style="position:absolute;left:595;top:5087;width:98;height:161" coordorigin="595,5087" coordsize="98,161">
              <v:shape style="position:absolute;left:595;top:5087;width:98;height:161" coordorigin="595,5087" coordsize="98,161" path="m684,5104l648,5104,655,5106,662,5111,667,5116,670,5123,670,5140,667,5147,662,5152,658,5159,650,5166,626,5186,617,5193,610,5198,605,5205,600,5210,595,5224,595,5248,694,5248,694,5231,614,5231,614,5224,617,5219,619,5217,619,5212,624,5210,626,5205,631,5202,641,5195,655,5186,667,5176,677,5169,682,5159,686,5152,689,5140,689,5116,686,5106,684,5104xe" filled="t" fillcolor="#000000" stroked="f">
                <v:path arrowok="t"/>
                <v:fill/>
              </v:shape>
              <v:shape style="position:absolute;left:595;top:5087;width:98;height:161" coordorigin="595,5087" coordsize="98,161" path="m655,5087l626,5087,619,5090,612,5094,607,5097,600,5104,600,5123,612,5111,619,5109,626,5104,684,5104,677,5097,667,5090,655,5087xe" filled="t" fillcolor="#000000" stroked="f">
                <v:path arrowok="t"/>
                <v:fill/>
              </v:shape>
            </v:group>
            <v:group style="position:absolute;left:713;top:5088;width:103;height:162" coordorigin="713,5088" coordsize="103,162">
              <v:shape style="position:absolute;left:713;top:5088;width:103;height:162" coordorigin="713,5088" coordsize="103,162" path="m757,5088l714,5147,713,5181,715,5201,720,5220,731,5238,747,5247,770,5250,788,5243,798,5232,756,5232,743,5222,735,5201,732,5171,732,5167,735,5140,742,5120,756,5109,775,5106,800,5106,796,5100,779,5091,757,5088xe" filled="t" fillcolor="#000000" stroked="f">
                <v:path arrowok="t"/>
                <v:fill/>
              </v:shape>
              <v:shape style="position:absolute;left:713;top:5088;width:103;height:162" coordorigin="713,5088" coordsize="103,162" path="m800,5106l775,5106,784,5115,791,5132,794,5158,795,5195,788,5216,775,5229,756,5232,798,5232,803,5226,810,5210,815,5191,816,5167,814,5138,807,5115,800,5106xe" filled="t" fillcolor="#000000" stroked="f">
                <v:path arrowok="t"/>
                <v:fill/>
              </v:shape>
            </v:group>
            <v:group style="position:absolute;left:845;top:5085;width:55;height:163" coordorigin="845,5085" coordsize="55,163">
              <v:shape style="position:absolute;left:845;top:5085;width:55;height:163" coordorigin="845,5085" coordsize="55,163" path="m900,5111l881,5111,881,5248,900,5248,900,5111xe" filled="t" fillcolor="#000000" stroked="f">
                <v:path arrowok="t"/>
                <v:fill/>
              </v:shape>
              <v:shape style="position:absolute;left:845;top:5085;width:55;height:163" coordorigin="845,5085" coordsize="55,163" path="m900,5085l893,5085,888,5090,881,5094,852,5109,845,5111,845,5130,850,5128,864,5123,878,5116,881,5111,900,5111,900,508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.5pt;margin-top:253.861511pt;width:21.4pt;height:10.478485pt;mso-position-horizontal-relative:page;mso-position-vertical-relative:page;z-index:-4583" coordorigin="950,5077" coordsize="428,210">
            <v:group style="position:absolute;left:960;top:5090;width:91;height:161" coordorigin="960,5090" coordsize="91,161">
              <v:shape style="position:absolute;left:960;top:5090;width:91;height:161" coordorigin="960,5090" coordsize="91,161" path="m960,5224l960,5243,967,5248,979,5250,997,5250,1018,5246,1034,5236,1037,5234,982,5234,972,5231,960,5224xe" filled="t" fillcolor="#000000" stroked="f">
                <v:path arrowok="t"/>
                <v:fill/>
              </v:shape>
              <v:shape style="position:absolute;left:960;top:5090;width:91;height:161" coordorigin="960,5090" coordsize="91,161" path="m1042,5090l970,5090,962,5169,1003,5169,1013,5171,1020,5176,1027,5183,1030,5190,1030,5210,1027,5219,1020,5224,1013,5231,1003,5234,1037,5234,1046,5226,1051,5214,1051,5199,1047,5178,1035,5162,1018,5154,996,5152,982,5152,986,5106,1042,5106,1042,5090xe" filled="t" fillcolor="#000000" stroked="f">
                <v:path arrowok="t"/>
                <v:fill/>
              </v:shape>
            </v:group>
            <v:group style="position:absolute;left:1073;top:5088;width:103;height:162" coordorigin="1073,5088" coordsize="103,162">
              <v:shape style="position:absolute;left:1073;top:5088;width:103;height:162" coordorigin="1073,5088" coordsize="103,162" path="m1117,5088l1074,5147,1073,5181,1075,5201,1080,5220,1091,5238,1106,5247,1130,5250,1148,5243,1158,5232,1116,5232,1103,5222,1095,5201,1092,5171,1092,5167,1095,5140,1102,5120,1115,5109,1135,5106,1160,5106,1156,5100,1139,5091,1117,5088xe" filled="t" fillcolor="#000000" stroked="f">
                <v:path arrowok="t"/>
                <v:fill/>
              </v:shape>
              <v:shape style="position:absolute;left:1073;top:5088;width:103;height:162" coordorigin="1073,5088" coordsize="103,162" path="m1160,5106l1135,5106,1144,5115,1151,5132,1154,5158,1155,5195,1148,5216,1135,5229,1116,5232,1158,5232,1163,5226,1170,5211,1175,5191,1176,5167,1174,5138,1167,5116,1160,5106xe" filled="t" fillcolor="#000000" stroked="f">
                <v:path arrowok="t"/>
                <v:fill/>
              </v:shape>
            </v:group>
            <v:group style="position:absolute;left:1193;top:5087;width:102;height:162" coordorigin="1193,5087" coordsize="102,162">
              <v:shape style="position:absolute;left:1193;top:5087;width:102;height:162" coordorigin="1193,5087" coordsize="102,162" path="m1202,5226l1206,5247,1220,5249,1249,5248,1266,5239,1270,5234,1219,5234,1210,5231,1202,5226xe" filled="t" fillcolor="#000000" stroked="f">
                <v:path arrowok="t"/>
                <v:fill/>
              </v:shape>
              <v:shape style="position:absolute;left:1193;top:5087;width:102;height:162" coordorigin="1193,5087" coordsize="102,162" path="m1294,5169l1274,5169,1274,5180,1270,5201,1262,5217,1255,5229,1243,5234,1270,5234,1281,5221,1287,5208,1292,5190,1294,5169xe" filled="t" fillcolor="#000000" stroked="f">
                <v:path arrowok="t"/>
                <v:fill/>
              </v:shape>
              <v:shape style="position:absolute;left:1193;top:5087;width:102;height:162" coordorigin="1193,5087" coordsize="102,162" path="m1243,5087l1223,5091,1206,5102,1196,5119,1193,5140,1193,5154,1198,5166,1205,5176,1214,5186,1226,5190,1241,5190,1261,5184,1272,5171,1234,5171,1226,5169,1222,5162,1217,5157,1212,5147,1212,5128,1217,5118,1222,5114,1226,5106,1234,5104,1281,5104,1280,5102,1264,5091,1243,5087xe" filled="t" fillcolor="#000000" stroked="f">
                <v:path arrowok="t"/>
                <v:fill/>
              </v:shape>
              <v:shape style="position:absolute;left:1193;top:5087;width:102;height:162" coordorigin="1193,5087" coordsize="102,162" path="m1281,5104l1253,5104,1260,5106,1270,5121,1274,5130,1274,5150,1265,5164,1260,5169,1253,5171,1272,5171,1274,5169,1294,5169,1294,5162,1294,5138,1289,5119,1281,5104xe" filled="t" fillcolor="#000000" stroked="f">
                <v:path arrowok="t"/>
                <v:fill/>
              </v:shape>
            </v:group>
            <v:group style="position:absolute;left:1334;top:5133;width:34;height:144" coordorigin="1334,5133" coordsize="34,144">
              <v:shape style="position:absolute;left:1334;top:5133;width:34;height:144" coordorigin="1334,5133" coordsize="34,144" path="m1363,5133l1349,5133,1344,5138,1342,5142,1342,5150,1349,5157,1363,5157,1368,5152,1368,5138,1363,5133xe" filled="t" fillcolor="#000000" stroked="f">
                <v:path arrowok="t"/>
                <v:fill/>
              </v:shape>
              <v:shape style="position:absolute;left:1334;top:5133;width:34;height:144" coordorigin="1334,5133" coordsize="34,144" path="m1366,5222l1346,5222,1334,5277,1349,5277,1366,522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8.339996pt;margin-top:253.740005pt;width:37.840pt;height:10.48pt;mso-position-horizontal-relative:page;mso-position-vertical-relative:page;z-index:-4582" coordorigin="1567,5075" coordsize="757,210">
            <v:group style="position:absolute;left:1577;top:5085;width:194;height:190" coordorigin="1577,5085" coordsize="194,190">
              <v:shape style="position:absolute;left:1577;top:5085;width:194;height:190" coordorigin="1577,5085" coordsize="194,190" path="m1620,5217l1603,5217,1603,5274,1620,5274,1620,5217xe" filled="t" fillcolor="#000000" stroked="f">
                <v:path arrowok="t"/>
                <v:fill/>
              </v:shape>
              <v:shape style="position:absolute;left:1577;top:5085;width:194;height:190" coordorigin="1577,5085" coordsize="194,190" path="m1694,5255l1697,5262,1697,5272,1745,5272,1752,5265,1752,5258,1706,5258,1694,5255xe" filled="t" fillcolor="#000000" stroked="f">
                <v:path arrowok="t"/>
                <v:fill/>
              </v:shape>
              <v:shape style="position:absolute;left:1577;top:5085;width:194;height:190" coordorigin="1577,5085" coordsize="194,190" path="m1752,5217l1735,5217,1735,5255,1733,5258,1752,5258,1752,5217xe" filled="t" fillcolor="#000000" stroked="f">
                <v:path arrowok="t"/>
                <v:fill/>
              </v:shape>
              <v:shape style="position:absolute;left:1577;top:5085;width:194;height:190" coordorigin="1577,5085" coordsize="194,190" path="m1778,5202l1577,5202,1577,5217,1778,5217,1778,5202xe" filled="t" fillcolor="#000000" stroked="f">
                <v:path arrowok="t"/>
                <v:fill/>
              </v:shape>
              <v:shape style="position:absolute;left:1577;top:5085;width:194;height:190" coordorigin="1577,5085" coordsize="194,190" path="m1752,5123l1603,5123,1603,5202,1620,5202,1620,5176,1752,5176,1752,5162,1620,5162,1620,5135,1752,5135,1752,5123xe" filled="t" fillcolor="#000000" stroked="f">
                <v:path arrowok="t"/>
                <v:fill/>
              </v:shape>
              <v:shape style="position:absolute;left:1577;top:5085;width:194;height:190" coordorigin="1577,5085" coordsize="194,190" path="m1685,5176l1670,5176,1670,5202,1685,5202,1685,5176xe" filled="t" fillcolor="#000000" stroked="f">
                <v:path arrowok="t"/>
                <v:fill/>
              </v:shape>
              <v:shape style="position:absolute;left:1577;top:5085;width:194;height:190" coordorigin="1577,5085" coordsize="194,190" path="m1752,5176l1735,5176,1735,5202,1752,5202,1752,5176xe" filled="t" fillcolor="#000000" stroked="f">
                <v:path arrowok="t"/>
                <v:fill/>
              </v:shape>
              <v:shape style="position:absolute;left:1577;top:5085;width:194;height:190" coordorigin="1577,5085" coordsize="194,190" path="m1685,5135l1670,5135,1670,5162,1685,5162,1685,5135xe" filled="t" fillcolor="#000000" stroked="f">
                <v:path arrowok="t"/>
                <v:fill/>
              </v:shape>
              <v:shape style="position:absolute;left:1577;top:5085;width:194;height:190" coordorigin="1577,5085" coordsize="194,190" path="m1752,5135l1735,5135,1735,5162,1752,5162,1752,5135xe" filled="t" fillcolor="#000000" stroked="f">
                <v:path arrowok="t"/>
                <v:fill/>
              </v:shape>
              <v:shape style="position:absolute;left:1577;top:5085;width:194;height:190" coordorigin="1577,5085" coordsize="194,190" path="m1685,5099l1670,5099,1670,5123,1685,5123,1685,5099xe" filled="t" fillcolor="#000000" stroked="f">
                <v:path arrowok="t"/>
                <v:fill/>
              </v:shape>
              <v:shape style="position:absolute;left:1577;top:5085;width:194;height:190" coordorigin="1577,5085" coordsize="194,190" path="m1771,5085l1584,5085,1584,5099,1771,5099,1771,5085xe" filled="t" fillcolor="#000000" stroked="f">
                <v:path arrowok="t"/>
                <v:fill/>
              </v:shape>
            </v:group>
            <v:group style="position:absolute;left:1786;top:5097;width:194;height:174" coordorigin="1786,5097" coordsize="194,174">
              <v:shape style="position:absolute;left:1786;top:5097;width:194;height:174" coordorigin="1786,5097" coordsize="194,174" path="m1980,5097l1898,5097,1898,5267,1915,5267,1915,5250,1980,5250,1980,5236,1915,5236,1915,5114,1980,5114,1980,5097xe" filled="t" fillcolor="#000000" stroked="f">
                <v:path arrowok="t"/>
                <v:fill/>
              </v:shape>
              <v:shape style="position:absolute;left:1786;top:5097;width:194;height:174" coordorigin="1786,5097" coordsize="194,174" path="m1980,5250l1963,5250,1963,5267,1980,5267,1980,5250xe" filled="t" fillcolor="#000000" stroked="f">
                <v:path arrowok="t"/>
                <v:fill/>
              </v:shape>
              <v:shape style="position:absolute;left:1786;top:5097;width:194;height:174" coordorigin="1786,5097" coordsize="194,174" path="m1980,5114l1963,5114,1963,5236,1980,5236,1980,5114xe" filled="t" fillcolor="#000000" stroked="f">
                <v:path arrowok="t"/>
                <v:fill/>
              </v:shape>
              <v:shape style="position:absolute;left:1786;top:5097;width:194;height:174" coordorigin="1786,5097" coordsize="194,174" path="m1841,5075l1821,5077,1814,5116,1786,5116,1786,5133,1811,5136,1807,5154,1803,5174,1801,5195,1816,5208,1832,5222,1818,5237,1803,5249,1786,5260,1790,5265,1793,5270,1801,5271,1818,5259,1833,5246,1846,5232,1874,5232,1871,5228,1859,5210,1861,5206,1841,5206,1827,5193,1819,5172,1825,5153,1831,5133,1879,5133,1879,5130,1879,5116,1834,5115,1837,5096,1841,5075xe" filled="t" fillcolor="#000000" stroked="f">
                <v:path arrowok="t"/>
                <v:fill/>
              </v:shape>
              <v:shape style="position:absolute;left:1786;top:5097;width:194;height:174" coordorigin="1786,5097" coordsize="194,174" path="m1874,5232l1846,5232,1877,5258,1889,5246,1884,5242,1874,5232xe" filled="t" fillcolor="#000000" stroked="f">
                <v:path arrowok="t"/>
                <v:fill/>
              </v:shape>
              <v:shape style="position:absolute;left:1786;top:5097;width:194;height:174" coordorigin="1786,5097" coordsize="194,174" path="m1879,5133l1862,5133,1860,5151,1856,5172,1849,5190,1841,5206,1861,5206,1866,5195,1872,5176,1877,5155,1879,5133xe" filled="t" fillcolor="#000000" stroked="f">
                <v:path arrowok="t"/>
                <v:fill/>
              </v:shape>
            </v:group>
            <v:group style="position:absolute;left:2006;top:5087;width:101;height:161" coordorigin="2006,5087" coordsize="101,161">
              <v:shape style="position:absolute;left:2006;top:5087;width:101;height:161" coordorigin="2006,5087" coordsize="101,161" path="m2096,5104l2062,5104,2069,5106,2074,5111,2081,5116,2083,5123,2083,5140,2081,5147,2076,5152,2071,5159,2064,5166,2050,5176,2038,5186,2030,5193,2023,5198,2018,5205,2014,5210,2006,5231,2006,5248,2107,5248,2107,5231,2028,5231,2028,5224,2030,5219,2030,5217,2033,5212,2040,5205,2045,5202,2054,5195,2066,5186,2081,5176,2090,5169,2095,5159,2100,5152,2102,5140,2102,5116,2098,5106,2096,5104xe" filled="t" fillcolor="#000000" stroked="f">
                <v:path arrowok="t"/>
                <v:fill/>
              </v:shape>
              <v:shape style="position:absolute;left:2006;top:5087;width:101;height:161" coordorigin="2006,5087" coordsize="101,161" path="m2069,5087l2038,5087,2033,5090,2026,5094,2018,5097,2014,5104,2014,5123,2026,5111,2033,5109,2040,5104,2096,5104,2090,5097,2081,5090,2069,5087xe" filled="t" fillcolor="#000000" stroked="f">
                <v:path arrowok="t"/>
                <v:fill/>
              </v:shape>
            </v:group>
            <v:group style="position:absolute;left:2124;top:5088;width:106;height:162" coordorigin="2124,5088" coordsize="106,162">
              <v:shape style="position:absolute;left:2124;top:5088;width:106;height:162" coordorigin="2124,5088" coordsize="106,162" path="m2170,5088l2125,5147,2124,5171,2124,5182,2160,5247,2184,5250,2202,5242,2211,5232,2168,5232,2156,5222,2148,5201,2146,5171,2146,5171,2148,5141,2154,5121,2167,5109,2187,5106,2214,5106,2209,5100,2192,5091,2170,5088xe" filled="t" fillcolor="#000000" stroked="f">
                <v:path arrowok="t"/>
                <v:fill/>
              </v:shape>
              <v:shape style="position:absolute;left:2124;top:5088;width:106;height:162" coordorigin="2124,5088" coordsize="106,162" path="m2214,5106l2187,5106,2196,5114,2203,5131,2206,5157,2206,5194,2200,5216,2188,5229,2168,5232,2211,5232,2217,5226,2224,5210,2228,5191,2230,5166,2227,5138,2221,5115,2214,5106xe" filled="t" fillcolor="#000000" stroked="f">
                <v:path arrowok="t"/>
                <v:fill/>
              </v:shape>
            </v:group>
            <v:group style="position:absolute;left:2256;top:5085;width:58;height:163" coordorigin="2256,5085" coordsize="58,163">
              <v:shape style="position:absolute;left:2256;top:5085;width:58;height:163" coordorigin="2256,5085" coordsize="58,163" path="m2314,5111l2294,5111,2294,5248,2314,5248,2314,5111xe" filled="t" fillcolor="#000000" stroked="f">
                <v:path arrowok="t"/>
                <v:fill/>
              </v:shape>
              <v:shape style="position:absolute;left:2256;top:5085;width:58;height:163" coordorigin="2256,5085" coordsize="58,163" path="m2314,5085l2306,5085,2302,5090,2294,5094,2266,5109,2256,5111,2256,5130,2278,5123,2285,5118,2290,5116,2294,5111,2314,5111,2314,508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8.18pt;margin-top:253.259995pt;width:19.72pt;height:11.08pt;mso-position-horizontal-relative:page;mso-position-vertical-relative:page;z-index:-4581" coordorigin="2364,5065" coordsize="394,222">
            <v:group style="position:absolute;left:2374;top:5090;width:89;height:161" coordorigin="2374,5090" coordsize="89,161">
              <v:shape style="position:absolute;left:2374;top:5090;width:89;height:161" coordorigin="2374,5090" coordsize="89,161" path="m2374,5224l2374,5243,2381,5248,2393,5250,2411,5250,2432,5246,2448,5236,2450,5234,2395,5234,2383,5231,2374,5224xe" filled="t" fillcolor="#000000" stroked="f">
                <v:path arrowok="t"/>
                <v:fill/>
              </v:shape>
              <v:shape style="position:absolute;left:2374;top:5090;width:89;height:161" coordorigin="2374,5090" coordsize="89,161" path="m2455,5090l2381,5090,2376,5169,2414,5169,2426,5171,2434,5176,2441,5183,2443,5190,2443,5210,2441,5219,2434,5224,2426,5231,2417,5234,2450,5234,2458,5226,2462,5214,2462,5183,2458,5171,2448,5164,2431,5154,2410,5152,2395,5152,2398,5106,2455,5106,2455,5090xe" filled="t" fillcolor="#000000" stroked="f">
                <v:path arrowok="t"/>
                <v:fill/>
              </v:shape>
            </v:group>
            <v:group style="position:absolute;left:2479;top:5075;width:194;height:202" coordorigin="2479,5075" coordsize="194,202">
              <v:shape style="position:absolute;left:2479;top:5075;width:194;height:202" coordorigin="2479,5075" coordsize="194,202" path="m2602,5222l2585,5222,2585,5277,2602,5277,2602,5222xe" filled="t" fillcolor="#000000" stroked="f">
                <v:path arrowok="t"/>
                <v:fill/>
              </v:shape>
              <v:shape style="position:absolute;left:2479;top:5075;width:194;height:202" coordorigin="2479,5075" coordsize="194,202" path="m2683,5205l2479,5205,2479,5222,2683,5222,2683,5205xe" filled="t" fillcolor="#000000" stroked="f">
                <v:path arrowok="t"/>
                <v:fill/>
              </v:shape>
              <v:shape style="position:absolute;left:2479;top:5075;width:194;height:202" coordorigin="2479,5075" coordsize="194,202" path="m2671,5147l2513,5147,2513,5205,2530,5205,2530,5162,2671,5162,2671,5147xe" filled="t" fillcolor="#000000" stroked="f">
                <v:path arrowok="t"/>
                <v:fill/>
              </v:shape>
              <v:shape style="position:absolute;left:2479;top:5075;width:194;height:202" coordorigin="2479,5075" coordsize="194,202" path="m2602,5162l2585,5162,2585,5205,2602,5205,2602,5162xe" filled="t" fillcolor="#000000" stroked="f">
                <v:path arrowok="t"/>
                <v:fill/>
              </v:shape>
              <v:shape style="position:absolute;left:2479;top:5075;width:194;height:202" coordorigin="2479,5075" coordsize="194,202" path="m2542,5075l2523,5076,2515,5095,2505,5113,2494,5129,2482,5145,2486,5150,2491,5152,2503,5145,2514,5129,2525,5111,2674,5111,2674,5097,2532,5097,2537,5090,2542,5075xe" filled="t" fillcolor="#000000" stroked="f">
                <v:path arrowok="t"/>
                <v:fill/>
              </v:shape>
              <v:shape style="position:absolute;left:2479;top:5075;width:194;height:202" coordorigin="2479,5075" coordsize="194,202" path="m2602,5111l2585,5111,2585,5147,2602,5147,2602,5111xe" filled="t" fillcolor="#000000" stroked="f">
                <v:path arrowok="t"/>
                <v:fill/>
              </v:shape>
            </v:group>
            <v:group style="position:absolute;left:2717;top:5222;width:31;height:55" coordorigin="2717,5222" coordsize="31,55">
              <v:shape style="position:absolute;left:2717;top:5222;width:31;height:55" coordorigin="2717,5222" coordsize="31,55" path="m2748,5222l2729,5222,2717,5277,2731,5277,2748,522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4.460007pt;margin-top:253.139999pt;width:48.4pt;height:11.2pt;mso-position-horizontal-relative:page;mso-position-vertical-relative:page;z-index:-4580" coordorigin="2889,5063" coordsize="968,224">
            <v:group style="position:absolute;left:2899;top:5075;width:204;height:202" coordorigin="2899,5075" coordsize="204,202">
              <v:shape style="position:absolute;left:2899;top:5075;width:204;height:202" coordorigin="2899,5075" coordsize="204,202" path="m2942,5142l2928,5142,2928,5214,2918,5219,2899,5224,2915,5237,2934,5230,2952,5223,2971,5217,2969,5212,2969,5210,2942,5210,2942,5142xe" filled="t" fillcolor="#000000" stroked="f">
                <v:path arrowok="t"/>
                <v:fill/>
              </v:shape>
              <v:shape style="position:absolute;left:2899;top:5075;width:204;height:202" coordorigin="2899,5075" coordsize="204,202" path="m3103,5224l2959,5224,2959,5236,3103,5236,3103,5224xe" filled="t" fillcolor="#000000" stroked="f">
                <v:path arrowok="t"/>
                <v:fill/>
              </v:shape>
              <v:shape style="position:absolute;left:2899;top:5075;width:204;height:202" coordorigin="2899,5075" coordsize="204,202" path="m3084,5121l2981,5121,2981,5224,2995,5224,2995,5210,3084,5210,3084,5198,2995,5198,2995,5183,3084,5183,3084,5171,2995,5171,2995,5157,3084,5157,3084,5145,2995,5145,2995,5133,3084,5133,3084,5121xe" filled="t" fillcolor="#000000" stroked="f">
                <v:path arrowok="t"/>
                <v:fill/>
              </v:shape>
              <v:shape style="position:absolute;left:2899;top:5075;width:204;height:202" coordorigin="2899,5075" coordsize="204,202" path="m3084,5210l3070,5210,3070,5224,3084,5224,3084,5210xe" filled="t" fillcolor="#000000" stroked="f">
                <v:path arrowok="t"/>
                <v:fill/>
              </v:shape>
              <v:shape style="position:absolute;left:2899;top:5075;width:204;height:202" coordorigin="2899,5075" coordsize="204,202" path="m2969,5200l2959,5205,2952,5207,2942,5210,2969,5210,2969,5200xe" filled="t" fillcolor="#000000" stroked="f">
                <v:path arrowok="t"/>
                <v:fill/>
              </v:shape>
              <v:shape style="position:absolute;left:2899;top:5075;width:204;height:202" coordorigin="2899,5075" coordsize="204,202" path="m3084,5183l3070,5183,3070,5198,3084,5198,3084,5183xe" filled="t" fillcolor="#000000" stroked="f">
                <v:path arrowok="t"/>
                <v:fill/>
              </v:shape>
              <v:shape style="position:absolute;left:2899;top:5075;width:204;height:202" coordorigin="2899,5075" coordsize="204,202" path="m3084,5157l3070,5157,3070,5171,3084,5171,3084,5157xe" filled="t" fillcolor="#000000" stroked="f">
                <v:path arrowok="t"/>
                <v:fill/>
              </v:shape>
              <v:shape style="position:absolute;left:2899;top:5075;width:204;height:202" coordorigin="2899,5075" coordsize="204,202" path="m3084,5133l3070,5133,3070,5145,3084,5145,3084,5133xe" filled="t" fillcolor="#000000" stroked="f">
                <v:path arrowok="t"/>
                <v:fill/>
              </v:shape>
              <v:shape style="position:absolute;left:2899;top:5075;width:204;height:202" coordorigin="2899,5075" coordsize="204,202" path="m2966,5128l2902,5128,2902,5142,2966,5142,2966,5128xe" filled="t" fillcolor="#000000" stroked="f">
                <v:path arrowok="t"/>
                <v:fill/>
              </v:shape>
              <v:shape style="position:absolute;left:2899;top:5075;width:204;height:202" coordorigin="2899,5075" coordsize="204,202" path="m2942,5075l2928,5075,2928,5128,2942,5128,2942,5075xe" filled="t" fillcolor="#000000" stroked="f">
                <v:path arrowok="t"/>
                <v:fill/>
              </v:shape>
              <v:shape style="position:absolute;left:2899;top:5075;width:204;height:202" coordorigin="2899,5075" coordsize="204,202" path="m3038,5104l3024,5104,3024,5121,3038,5121,3038,5104xe" filled="t" fillcolor="#000000" stroked="f">
                <v:path arrowok="t"/>
                <v:fill/>
              </v:shape>
              <v:shape style="position:absolute;left:2899;top:5075;width:204;height:202" coordorigin="2899,5075" coordsize="204,202" path="m3098,5092l2966,5092,2966,5104,3098,5104,3098,5092xe" filled="t" fillcolor="#000000" stroked="f">
                <v:path arrowok="t"/>
                <v:fill/>
              </v:shape>
              <v:shape style="position:absolute;left:2899;top:5075;width:204;height:202" coordorigin="2899,5075" coordsize="204,202" path="m3038,5075l3024,5075,3024,5092,3038,5092,3038,5075xe" filled="t" fillcolor="#000000" stroked="f">
                <v:path arrowok="t"/>
                <v:fill/>
              </v:shape>
              <v:shape style="position:absolute;left:2899;top:5075;width:204;height:202" coordorigin="2899,5075" coordsize="204,202" path="m3009,5239l2991,5248,2973,5257,2954,5265,2962,5272,2966,5276,2984,5268,3002,5259,3019,5248,3009,5239xe" filled="t" fillcolor="#000000" stroked="f">
                <v:path arrowok="t"/>
                <v:fill/>
              </v:shape>
              <v:shape style="position:absolute;left:2899;top:5075;width:204;height:202" coordorigin="2899,5075" coordsize="204,202" path="m3050,5238l3043,5250,3080,5268,3096,5277,3088,5256,3071,5248,3050,5238xe" filled="t" fillcolor="#000000" stroked="f">
                <v:path arrowok="t"/>
                <v:fill/>
              </v:shape>
            </v:group>
            <v:group style="position:absolute;left:3110;top:5085;width:194;height:187" coordorigin="3110,5085" coordsize="194,187">
              <v:shape style="position:absolute;left:3110;top:5085;width:194;height:187" coordorigin="3110,5085" coordsize="194,187" path="m3209,5253l3209,5265,3226,5271,3245,5271,3269,5270,3284,5258,3285,5255,3249,5255,3229,5255,3209,5253xe" filled="t" fillcolor="#000000" stroked="f">
                <v:path arrowok="t"/>
                <v:fill/>
              </v:shape>
              <v:shape style="position:absolute;left:3110;top:5085;width:194;height:187" coordorigin="3110,5085" coordsize="194,187" path="m3173,5106l3156,5106,3142,5171,3142,5188,3276,5201,3274,5222,3274,5238,3271,5250,3264,5255,3285,5255,3291,5233,3292,5215,3293,5194,3295,5171,3161,5171,3166,5147,3288,5147,3288,5130,3168,5130,3173,5106xe" filled="t" fillcolor="#000000" stroked="f">
                <v:path arrowok="t"/>
                <v:fill/>
              </v:shape>
              <v:shape style="position:absolute;left:3110;top:5085;width:194;height:187" coordorigin="3110,5085" coordsize="194,187" path="m3262,5212l3110,5212,3110,5229,3262,5229,3262,5212xe" filled="t" fillcolor="#000000" stroked="f">
                <v:path arrowok="t"/>
                <v:fill/>
              </v:shape>
              <v:shape style="position:absolute;left:3110;top:5085;width:194;height:187" coordorigin="3110,5085" coordsize="194,187" path="m3305,5085l3118,5085,3118,5123,3134,5123,3134,5102,3305,5102,3305,5085xe" filled="t" fillcolor="#000000" stroked="f">
                <v:path arrowok="t"/>
                <v:fill/>
              </v:shape>
              <v:shape style="position:absolute;left:3110;top:5085;width:194;height:187" coordorigin="3110,5085" coordsize="194,187" path="m3305,5102l3288,5102,3288,5123,3305,5123,3305,5102xe" filled="t" fillcolor="#000000" stroked="f">
                <v:path arrowok="t"/>
                <v:fill/>
              </v:shape>
            </v:group>
            <v:group style="position:absolute;left:3324;top:5073;width:185;height:199" coordorigin="3324,5073" coordsize="185,199">
              <v:shape style="position:absolute;left:3324;top:5073;width:185;height:199" coordorigin="3324,5073" coordsize="185,199" path="m3425,5073l3408,5089,3406,5109,3406,5128,3326,5128,3326,5142,3402,5147,3396,5169,3368,5224,3324,5262,3329,5267,3391,5222,3415,5164,3420,5142,3509,5142,3509,5128,3424,5114,3425,5094,3425,5073xe" filled="t" fillcolor="#000000" stroked="f">
                <v:path arrowok="t"/>
                <v:fill/>
              </v:shape>
              <v:shape style="position:absolute;left:3324;top:5073;width:185;height:199" coordorigin="3324,5073" coordsize="185,199" path="m3437,5250l3425,5250,3425,5258,3427,5262,3441,5269,3459,5269,3486,5266,3500,5253,3449,5253,3437,5250xe" filled="t" fillcolor="#000000" stroked="f">
                <v:path arrowok="t"/>
                <v:fill/>
              </v:shape>
              <v:shape style="position:absolute;left:3324;top:5073;width:185;height:199" coordorigin="3324,5073" coordsize="185,199" path="m3509,5142l3420,5142,3492,5149,3491,5169,3491,5173,3490,5191,3489,5210,3487,5229,3487,5246,3478,5253,3500,5253,3506,5229,3507,5212,3508,5173,3509,5151,3509,5142xe" filled="t" fillcolor="#000000" stroked="f">
                <v:path arrowok="t"/>
                <v:fill/>
              </v:shape>
              <v:shape style="position:absolute;left:3324;top:5073;width:185;height:199" coordorigin="3324,5073" coordsize="185,199" path="m3437,5169l3425,5181,3432,5188,3446,5202,3458,5217,3465,5197,3437,5169xe" filled="t" fillcolor="#000000" stroked="f">
                <v:path arrowok="t"/>
                <v:fill/>
              </v:shape>
              <v:shape style="position:absolute;left:3324;top:5073;width:185;height:199" coordorigin="3324,5073" coordsize="185,199" path="m3353,5075l3343,5087,3374,5118,3382,5103,3367,5089,3353,5075xe" filled="t" fillcolor="#000000" stroked="f">
                <v:path arrowok="t"/>
                <v:fill/>
              </v:shape>
            </v:group>
            <v:group style="position:absolute;left:3538;top:5087;width:101;height:161" coordorigin="3538,5087" coordsize="101,161">
              <v:shape style="position:absolute;left:3538;top:5087;width:101;height:161" coordorigin="3538,5087" coordsize="101,161" path="m3626,5104l3593,5104,3600,5106,3610,5116,3614,5123,3614,5140,3612,5147,3607,5152,3602,5159,3593,5166,3569,5186,3559,5193,3554,5198,3550,5205,3545,5210,3538,5231,3538,5248,3638,5248,3638,5231,3559,5231,3559,5219,3562,5217,3564,5212,3571,5205,3576,5202,3586,5195,3610,5176,3619,5169,3626,5159,3631,5152,3634,5140,3634,5116,3629,5106,3626,5104xe" filled="t" fillcolor="#000000" stroked="f">
                <v:path arrowok="t"/>
                <v:fill/>
              </v:shape>
              <v:shape style="position:absolute;left:3538;top:5087;width:101;height:161" coordorigin="3538,5087" coordsize="101,161" path="m3600,5087l3569,5087,3562,5090,3557,5094,3550,5097,3545,5104,3545,5123,3550,5116,3557,5111,3564,5109,3571,5104,3626,5104,3612,5090,3600,5087xe" filled="t" fillcolor="#000000" stroked="f">
                <v:path arrowok="t"/>
                <v:fill/>
              </v:shape>
            </v:group>
            <v:group style="position:absolute;left:3655;top:5088;width:108;height:161" coordorigin="3655,5088" coordsize="108,161">
              <v:shape style="position:absolute;left:3655;top:5088;width:108;height:161" coordorigin="3655,5088" coordsize="108,161" path="m3700,5088l3657,5147,3655,5171,3656,5183,3692,5247,3719,5249,3737,5241,3744,5232,3700,5232,3687,5222,3679,5201,3677,5171,3677,5168,3679,5140,3686,5120,3700,5109,3721,5106,3747,5106,3741,5099,3724,5091,3700,5088xe" filled="t" fillcolor="#000000" stroked="f">
                <v:path arrowok="t"/>
                <v:fill/>
              </v:shape>
              <v:shape style="position:absolute;left:3655;top:5088;width:108;height:161" coordorigin="3655,5088" coordsize="108,161" path="m3747,5106l3721,5106,3730,5115,3736,5132,3740,5158,3740,5195,3733,5216,3721,5229,3700,5232,3744,5232,3752,5224,3758,5208,3762,5188,3763,5162,3760,5135,3753,5114,3747,5106xe" filled="t" fillcolor="#000000" stroked="f">
                <v:path arrowok="t"/>
                <v:fill/>
              </v:shape>
            </v:group>
            <v:group style="position:absolute;left:3790;top:5085;width:58;height:163" coordorigin="3790,5085" coordsize="58,163">
              <v:shape style="position:absolute;left:3790;top:5085;width:58;height:163" coordorigin="3790,5085" coordsize="58,163" path="m3847,5111l3828,5111,3828,5248,3847,5248,3847,5111xe" filled="t" fillcolor="#000000" stroked="f">
                <v:path arrowok="t"/>
                <v:fill/>
              </v:shape>
              <v:shape style="position:absolute;left:3790;top:5085;width:58;height:163" coordorigin="3790,5085" coordsize="58,163" path="m3847,5085l3840,5085,3835,5090,3806,5104,3799,5109,3790,5111,3790,5130,3811,5123,3818,5118,3823,5116,3828,5111,3847,5111,3847,508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4.860001pt;margin-top:253.979996pt;width:9.280pt;height:10.36pt;mso-position-horizontal-relative:page;mso-position-vertical-relative:page;z-index:-4579" coordorigin="3897,5080" coordsize="186,207">
            <v:group style="position:absolute;left:3907;top:5090;width:89;height:161" coordorigin="3907,5090" coordsize="89,161">
              <v:shape style="position:absolute;left:3907;top:5090;width:89;height:161" coordorigin="3907,5090" coordsize="89,161" path="m3907,5224l3907,5243,3914,5248,3924,5250,3945,5250,3965,5246,3982,5236,3984,5234,3929,5234,3917,5231,3907,5224xe" filled="t" fillcolor="#000000" stroked="f">
                <v:path arrowok="t"/>
                <v:fill/>
              </v:shape>
              <v:shape style="position:absolute;left:3907;top:5090;width:89;height:161" coordorigin="3907,5090" coordsize="89,161" path="m3989,5090l3914,5090,3910,5169,3948,5169,3958,5171,3965,5176,3972,5183,3977,5190,3977,5210,3972,5219,3965,5224,3960,5231,3950,5234,3984,5234,3991,5226,3996,5214,3996,5183,3991,5171,3981,5164,3965,5154,3943,5152,3929,5152,3931,5106,3989,5106,3989,5090xe" filled="t" fillcolor="#000000" stroked="f">
                <v:path arrowok="t"/>
                <v:fill/>
              </v:shape>
            </v:group>
            <v:group style="position:absolute;left:4039;top:5222;width:34;height:55" coordorigin="4039,5222" coordsize="34,55">
              <v:shape style="position:absolute;left:4039;top:5222;width:34;height:55" coordorigin="4039,5222" coordsize="34,55" path="m4073,5222l4054,5222,4039,5277,4054,5277,4073,522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139999pt;margin-top:271.140015pt;width:39.76pt;height:11.2pt;mso-position-horizontal-relative:page;mso-position-vertical-relative:page;z-index:-4578" coordorigin="1063,5423" coordsize="795,224">
            <v:group style="position:absolute;left:1073;top:5450;width:103;height:158" coordorigin="1073,5450" coordsize="103,158">
              <v:shape style="position:absolute;left:1073;top:5450;width:103;height:158" coordorigin="1073,5450" coordsize="103,158" path="m1176,5450l1073,5450,1073,5466,1146,5479,1137,5496,1113,5551,1097,5608,1120,5595,1124,5577,1130,5557,1155,5498,1176,5462,1176,5450xe" filled="t" fillcolor="#000000" stroked="f">
                <v:path arrowok="t"/>
                <v:fill/>
              </v:shape>
            </v:group>
            <v:group style="position:absolute;left:1195;top:5584;width:26;height:26" coordorigin="1195,5584" coordsize="26,26">
              <v:shape style="position:absolute;left:1195;top:5584;width:26;height:26" coordorigin="1195,5584" coordsize="26,26" path="m1212,5584l1205,5584,1200,5586,1195,5591,1195,5603,1198,5606,1200,5610,1214,5610,1217,5606,1222,5601,1222,5594,1212,5584xe" filled="t" fillcolor="#000000" stroked="f">
                <v:path arrowok="t"/>
                <v:fill/>
              </v:shape>
            </v:group>
            <v:group style="position:absolute;left:1231;top:5433;width:199;height:204" coordorigin="1231,5433" coordsize="199,204">
              <v:shape style="position:absolute;left:1231;top:5433;width:199;height:204" coordorigin="1231,5433" coordsize="199,204" path="m1303,5582l1289,5582,1289,5615,1286,5620,1284,5622,1294,5637,1296,5634,1301,5632,1319,5626,1338,5619,1356,5613,1303,5613,1303,5582xe" filled="t" fillcolor="#000000" stroked="f">
                <v:path arrowok="t"/>
                <v:fill/>
              </v:shape>
              <v:shape style="position:absolute;left:1231;top:5433;width:199;height:204" coordorigin="1231,5433" coordsize="199,204" path="m1345,5550l1330,5550,1341,5569,1385,5611,1423,5625,1426,5620,1430,5615,1430,5607,1409,5602,1390,5594,1375,5584,1398,5572,1363,5572,1354,5562,1346,5553,1345,5550xe" filled="t" fillcolor="#000000" stroked="f">
                <v:path arrowok="t"/>
                <v:fill/>
              </v:shape>
              <v:shape style="position:absolute;left:1231;top:5433;width:199;height:204" coordorigin="1231,5433" coordsize="199,204" path="m1342,5600l1324,5607,1303,5613,1356,5613,1354,5608,1354,5601,1342,5600xe" filled="t" fillcolor="#000000" stroked="f">
                <v:path arrowok="t"/>
                <v:fill/>
              </v:shape>
              <v:shape style="position:absolute;left:1231;top:5433;width:199;height:204" coordorigin="1231,5433" coordsize="199,204" path="m1433,5524l1234,5524,1234,5538,1300,5552,1286,5565,1269,5576,1251,5587,1231,5596,1234,5601,1238,5606,1256,5604,1273,5594,1289,5582,1303,5582,1303,5570,1313,5562,1322,5553,1330,5550,1345,5550,1342,5538,1433,5538,1433,5524xe" filled="t" fillcolor="#000000" stroked="f">
                <v:path arrowok="t"/>
                <v:fill/>
              </v:shape>
              <v:shape style="position:absolute;left:1231;top:5433;width:199;height:204" coordorigin="1231,5433" coordsize="199,204" path="m1409,5546l1397,5554,1380,5565,1363,5572,1398,5572,1421,5560,1409,5546xe" filled="t" fillcolor="#000000" stroked="f">
                <v:path arrowok="t"/>
                <v:fill/>
              </v:shape>
              <v:shape style="position:absolute;left:1231;top:5433;width:199;height:204" coordorigin="1231,5433" coordsize="199,204" path="m1342,5502l1325,5502,1325,5524,1342,5524,1342,5502xe" filled="t" fillcolor="#000000" stroked="f">
                <v:path arrowok="t"/>
                <v:fill/>
              </v:shape>
              <v:shape style="position:absolute;left:1231;top:5433;width:199;height:204" coordorigin="1231,5433" coordsize="199,204" path="m1418,5488l1248,5488,1248,5502,1418,5502,1418,5488xe" filled="t" fillcolor="#000000" stroked="f">
                <v:path arrowok="t"/>
                <v:fill/>
              </v:shape>
              <v:shape style="position:absolute;left:1231;top:5433;width:199;height:204" coordorigin="1231,5433" coordsize="199,204" path="m1342,5469l1325,5469,1325,5488,1342,5488,1342,5469xe" filled="t" fillcolor="#000000" stroked="f">
                <v:path arrowok="t"/>
                <v:fill/>
              </v:shape>
              <v:shape style="position:absolute;left:1231;top:5433;width:199;height:204" coordorigin="1231,5433" coordsize="199,204" path="m1428,5454l1238,5454,1238,5469,1428,5469,1428,5454xe" filled="t" fillcolor="#000000" stroked="f">
                <v:path arrowok="t"/>
                <v:fill/>
              </v:shape>
              <v:shape style="position:absolute;left:1231;top:5433;width:199;height:204" coordorigin="1231,5433" coordsize="199,204" path="m1342,5433l1325,5433,1325,5454,1342,5454,1342,5433xe" filled="t" fillcolor="#000000" stroked="f">
                <v:path arrowok="t"/>
                <v:fill/>
              </v:shape>
            </v:group>
            <v:group style="position:absolute;left:1454;top:5433;width:178;height:204" coordorigin="1454,5433" coordsize="178,204">
              <v:shape style="position:absolute;left:1454;top:5433;width:178;height:204" coordorigin="1454,5433" coordsize="178,204" path="m1550,5560l1534,5560,1534,5637,1550,5637,1550,5560xe" filled="t" fillcolor="#000000" stroked="f">
                <v:path arrowok="t"/>
                <v:fill/>
              </v:shape>
              <v:shape style="position:absolute;left:1454;top:5433;width:178;height:204" coordorigin="1454,5433" coordsize="178,204" path="m1632,5478l1454,5478,1454,5572,1471,5572,1471,5560,1632,5560,1632,5546,1471,5546,1471,5493,1632,5493,1632,5478xe" filled="t" fillcolor="#000000" stroked="f">
                <v:path arrowok="t"/>
                <v:fill/>
              </v:shape>
              <v:shape style="position:absolute;left:1454;top:5433;width:178;height:204" coordorigin="1454,5433" coordsize="178,204" path="m1632,5560l1615,5560,1615,5572,1632,5572,1632,5560xe" filled="t" fillcolor="#000000" stroked="f">
                <v:path arrowok="t"/>
                <v:fill/>
              </v:shape>
              <v:shape style="position:absolute;left:1454;top:5433;width:178;height:204" coordorigin="1454,5433" coordsize="178,204" path="m1550,5493l1534,5493,1534,5546,1550,5546,1550,5493xe" filled="t" fillcolor="#000000" stroked="f">
                <v:path arrowok="t"/>
                <v:fill/>
              </v:shape>
              <v:shape style="position:absolute;left:1454;top:5433;width:178;height:204" coordorigin="1454,5433" coordsize="178,204" path="m1632,5493l1615,5493,1615,5546,1632,5546,1632,5493xe" filled="t" fillcolor="#000000" stroked="f">
                <v:path arrowok="t"/>
                <v:fill/>
              </v:shape>
              <v:shape style="position:absolute;left:1454;top:5433;width:178;height:204" coordorigin="1454,5433" coordsize="178,204" path="m1550,5433l1534,5433,1534,5478,1550,5478,1550,5433xe" filled="t" fillcolor="#000000" stroked="f">
                <v:path arrowok="t"/>
                <v:fill/>
              </v:shape>
            </v:group>
            <v:group style="position:absolute;left:1658;top:5433;width:190;height:199" coordorigin="1658,5433" coordsize="190,199">
              <v:shape style="position:absolute;left:1658;top:5433;width:190;height:199" coordorigin="1658,5433" coordsize="190,199" path="m1738,5466l1658,5466,1658,5632,1675,5632,1675,5615,1738,5615,1738,5598,1675,5598,1675,5548,1738,5548,1738,5534,1675,5534,1675,5483,1738,5483,1738,5466xe" filled="t" fillcolor="#000000" stroked="f">
                <v:path arrowok="t"/>
                <v:fill/>
              </v:shape>
              <v:shape style="position:absolute;left:1658;top:5433;width:190;height:199" coordorigin="1658,5433" coordsize="190,199" path="m1738,5615l1723,5615,1723,5630,1738,5630,1738,5615xe" filled="t" fillcolor="#000000" stroked="f">
                <v:path arrowok="t"/>
                <v:fill/>
              </v:shape>
              <v:shape style="position:absolute;left:1658;top:5433;width:190;height:199" coordorigin="1658,5433" coordsize="190,199" path="m1738,5548l1723,5548,1723,5598,1738,5598,1738,5548xe" filled="t" fillcolor="#000000" stroked="f">
                <v:path arrowok="t"/>
                <v:fill/>
              </v:shape>
              <v:shape style="position:absolute;left:1658;top:5433;width:190;height:199" coordorigin="1658,5433" coordsize="190,199" path="m1738,5483l1723,5483,1723,5534,1738,5534,1738,5483xe" filled="t" fillcolor="#000000" stroked="f">
                <v:path arrowok="t"/>
                <v:fill/>
              </v:shape>
              <v:shape style="position:absolute;left:1658;top:5433;width:190;height:199" coordorigin="1658,5433" coordsize="190,199" path="m1692,5433l1690,5442,1680,5466,1697,5466,1702,5459,1706,5450,1709,5438,1692,5433xe" filled="t" fillcolor="#000000" stroked="f">
                <v:path arrowok="t"/>
                <v:fill/>
              </v:shape>
              <v:shape style="position:absolute;left:1658;top:5433;width:190;height:199" coordorigin="1658,5433" coordsize="190,199" path="m1769,5613l1766,5613,1769,5618,1771,5625,1781,5631,1799,5631,1825,5630,1839,5617,1840,5615,1781,5615,1769,5613xe" filled="t" fillcolor="#000000" stroked="f">
                <v:path arrowok="t"/>
                <v:fill/>
              </v:shape>
              <v:shape style="position:absolute;left:1658;top:5433;width:190;height:199" coordorigin="1658,5433" coordsize="190,199" path="m1848,5483l1774,5483,1831,5501,1831,5523,1830,5549,1829,5583,1829,5596,1826,5608,1819,5615,1840,5615,1846,5593,1846,5581,1847,5546,1847,5523,1848,5495,1848,5483xe" filled="t" fillcolor="#000000" stroked="f">
                <v:path arrowok="t"/>
                <v:fill/>
              </v:shape>
              <v:shape style="position:absolute;left:1658;top:5433;width:190;height:199" coordorigin="1658,5433" coordsize="190,199" path="m1771,5514l1759,5524,1771,5538,1782,5555,1793,5572,1799,5547,1787,5531,1771,5514xe" filled="t" fillcolor="#000000" stroked="f">
                <v:path arrowok="t"/>
                <v:fill/>
              </v:shape>
              <v:shape style="position:absolute;left:1658;top:5433;width:190;height:199" coordorigin="1658,5433" coordsize="190,199" path="m1773,5436l1767,5457,1759,5476,1751,5493,1742,5510,1757,5517,1762,5507,1769,5495,1774,5483,1848,5483,1848,5466,1781,5466,1783,5457,1788,5447,1790,5438,1773,543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099998pt;margin-top:271.260010pt;width:50.8pt;height:11.08pt;mso-position-horizontal-relative:page;mso-position-vertical-relative:page;z-index:-4577" coordorigin="1982,5425" coordsize="1016,222">
            <v:group style="position:absolute;left:1992;top:5447;width:67;height:48" coordorigin="1992,5447" coordsize="67,48">
              <v:shape style="position:absolute;left:1992;top:5447;width:67;height:48" coordorigin="1992,5447" coordsize="67,48" path="m2059,5447l2045,5447,2028,5495,2047,5495,2059,5447xe" filled="t" fillcolor="#000000" stroked="f">
                <v:path arrowok="t"/>
                <v:fill/>
              </v:shape>
              <v:shape style="position:absolute;left:1992;top:5447;width:67;height:48" coordorigin="1992,5447" coordsize="67,48" path="m2023,5447l2009,5447,1992,5495,2011,5495,2023,5447xe" filled="t" fillcolor="#000000" stroked="f">
                <v:path arrowok="t"/>
                <v:fill/>
              </v:shape>
            </v:group>
            <v:group style="position:absolute;left:2074;top:5435;width:199;height:202" coordorigin="2074,5435" coordsize="199,202">
              <v:shape style="position:absolute;left:2074;top:5435;width:199;height:202" coordorigin="2074,5435" coordsize="199,202" path="m2246,5546l2105,5546,2105,5637,2122,5637,2122,5622,2246,5622,2246,5608,2122,5608,2122,5560,2246,5560,2246,5546xe" filled="t" fillcolor="#000000" stroked="f">
                <v:path arrowok="t"/>
                <v:fill/>
              </v:shape>
              <v:shape style="position:absolute;left:2074;top:5435;width:199;height:202" coordorigin="2074,5435" coordsize="199,202" path="m2246,5622l2230,5622,2230,5637,2246,5637,2246,5622xe" filled="t" fillcolor="#000000" stroked="f">
                <v:path arrowok="t"/>
                <v:fill/>
              </v:shape>
              <v:shape style="position:absolute;left:2074;top:5435;width:199;height:202" coordorigin="2074,5435" coordsize="199,202" path="m2246,5560l2230,5560,2230,5608,2246,5608,2246,5560xe" filled="t" fillcolor="#000000" stroked="f">
                <v:path arrowok="t"/>
                <v:fill/>
              </v:shape>
              <v:shape style="position:absolute;left:2074;top:5435;width:199;height:202" coordorigin="2074,5435" coordsize="199,202" path="m2191,5435l2168,5437,2156,5452,2143,5466,2128,5479,2111,5491,2093,5502,2074,5512,2076,5519,2081,5524,2083,5529,2095,5522,2105,5517,2114,5510,2234,5510,2234,5507,2267,5507,2265,5505,2232,5505,2134,5495,2150,5481,2164,5468,2177,5454,2197,5454,2186,5442,2191,5435xe" filled="t" fillcolor="#000000" stroked="f">
                <v:path arrowok="t"/>
                <v:fill/>
              </v:shape>
              <v:shape style="position:absolute;left:2074;top:5435;width:199;height:202" coordorigin="2074,5435" coordsize="199,202" path="m2267,5507l2234,5507,2246,5514,2256,5519,2268,5526,2270,5522,2273,5514,2267,5507xe" filled="t" fillcolor="#000000" stroked="f">
                <v:path arrowok="t"/>
                <v:fill/>
              </v:shape>
              <v:shape style="position:absolute;left:2074;top:5435;width:199;height:202" coordorigin="2074,5435" coordsize="199,202" path="m2234,5510l2114,5510,2114,5519,2234,5519,2234,5510xe" filled="t" fillcolor="#000000" stroked="f">
                <v:path arrowok="t"/>
                <v:fill/>
              </v:shape>
              <v:shape style="position:absolute;left:2074;top:5435;width:199;height:202" coordorigin="2074,5435" coordsize="199,202" path="m2197,5454l2177,5454,2186,5465,2200,5480,2215,5493,2232,5505,2265,5505,2264,5504,2246,5495,2229,5483,2214,5471,2200,5457,2197,5454xe" filled="t" fillcolor="#000000" stroked="f">
                <v:path arrowok="t"/>
                <v:fill/>
              </v:shape>
            </v:group>
            <v:group style="position:absolute;left:2297;top:5445;width:175;height:190" coordorigin="2297,5445" coordsize="175,190">
              <v:shape style="position:absolute;left:2297;top:5445;width:175;height:190" coordorigin="2297,5445" coordsize="175,190" path="m2472,5445l2297,5445,2297,5634,2314,5634,2314,5462,2472,5462,2472,5445xe" filled="t" fillcolor="#000000" stroked="f">
                <v:path arrowok="t"/>
                <v:fill/>
              </v:shape>
              <v:shape style="position:absolute;left:2297;top:5445;width:175;height:190" coordorigin="2297,5445" coordsize="175,190" path="m2426,5615l2412,5615,2412,5622,2414,5627,2414,5632,2465,5632,2472,5625,2472,5618,2436,5618,2426,5615xe" filled="t" fillcolor="#000000" stroked="f">
                <v:path arrowok="t"/>
                <v:fill/>
              </v:shape>
              <v:shape style="position:absolute;left:2297;top:5445;width:175;height:190" coordorigin="2297,5445" coordsize="175,190" path="m2472,5462l2458,5462,2458,5613,2453,5618,2472,5618,2472,5462xe" filled="t" fillcolor="#000000" stroked="f">
                <v:path arrowok="t"/>
                <v:fill/>
              </v:shape>
              <v:shape style="position:absolute;left:2297;top:5445;width:175;height:190" coordorigin="2297,5445" coordsize="175,190" path="m2429,5524l2342,5524,2342,5598,2357,5598,2357,5589,2429,5589,2429,5574,2357,5574,2357,5538,2429,5538,2429,5524xe" filled="t" fillcolor="#000000" stroked="f">
                <v:path arrowok="t"/>
                <v:fill/>
              </v:shape>
              <v:shape style="position:absolute;left:2297;top:5445;width:175;height:190" coordorigin="2297,5445" coordsize="175,190" path="m2429,5538l2412,5538,2412,5574,2429,5574,2429,5538xe" filled="t" fillcolor="#000000" stroked="f">
                <v:path arrowok="t"/>
                <v:fill/>
              </v:shape>
              <v:shape style="position:absolute;left:2297;top:5445;width:175;height:190" coordorigin="2297,5445" coordsize="175,190" path="m2446,5486l2326,5486,2326,5500,2446,5500,2446,5486xe" filled="t" fillcolor="#000000" stroked="f">
                <v:path arrowok="t"/>
                <v:fill/>
              </v:shape>
            </v:group>
            <v:group style="position:absolute;left:2494;top:5435;width:202;height:202" coordorigin="2494,5435" coordsize="202,202">
              <v:shape style="position:absolute;left:2494;top:5435;width:202;height:202" coordorigin="2494,5435" coordsize="202,202" path="m2539,5519l2520,5519,2520,5637,2537,5637,2539,5519xe" filled="t" fillcolor="#000000" stroked="f">
                <v:path arrowok="t"/>
                <v:fill/>
              </v:shape>
              <v:shape style="position:absolute;left:2494;top:5435;width:202;height:202" coordorigin="2494,5435" coordsize="202,202" path="m2599,5514l2582,5514,2582,5552,2580,5573,2574,5593,2564,5610,2551,5625,2561,5634,2598,5567,2599,5543,2599,5514xe" filled="t" fillcolor="#000000" stroked="f">
                <v:path arrowok="t"/>
                <v:fill/>
              </v:shape>
              <v:shape style="position:absolute;left:2494;top:5435;width:202;height:202" coordorigin="2494,5435" coordsize="202,202" path="m2659,5514l2642,5514,2642,5634,2659,5634,2659,5514xe" filled="t" fillcolor="#000000" stroked="f">
                <v:path arrowok="t"/>
                <v:fill/>
              </v:shape>
              <v:shape style="position:absolute;left:2494;top:5435;width:202;height:202" coordorigin="2494,5435" coordsize="202,202" path="m2551,5440l2534,5445,2527,5465,2519,5484,2511,5503,2503,5520,2494,5536,2496,5541,2496,5548,2501,5554,2511,5537,2520,5519,2539,5519,2539,5479,2545,5460,2551,5440xe" filled="t" fillcolor="#000000" stroked="f">
                <v:path arrowok="t"/>
                <v:fill/>
              </v:shape>
              <v:shape style="position:absolute;left:2494;top:5435;width:202;height:202" coordorigin="2494,5435" coordsize="202,202" path="m2646,5464l2627,5464,2640,5480,2654,5494,2669,5508,2686,5519,2695,5510,2686,5499,2669,5488,2655,5475,2646,5464xe" filled="t" fillcolor="#000000" stroked="f">
                <v:path arrowok="t"/>
                <v:fill/>
              </v:shape>
              <v:shape style="position:absolute;left:2494;top:5435;width:202;height:202" coordorigin="2494,5435" coordsize="202,202" path="m2633,5435l2613,5435,2604,5453,2592,5469,2578,5484,2563,5498,2546,5510,2549,5514,2614,5476,2627,5464,2646,5464,2642,5459,2630,5440,2633,5435xe" filled="t" fillcolor="#000000" stroked="f">
                <v:path arrowok="t"/>
                <v:fill/>
              </v:shape>
            </v:group>
            <v:group style="position:absolute;left:2702;top:5435;width:202;height:202" coordorigin="2702,5435" coordsize="202,202">
              <v:shape style="position:absolute;left:2702;top:5435;width:202;height:202" coordorigin="2702,5435" coordsize="202,202" path="m2750,5526l2734,5526,2734,5637,2750,5637,2750,5526xe" filled="t" fillcolor="#000000" stroked="f">
                <v:path arrowok="t"/>
                <v:fill/>
              </v:shape>
              <v:shape style="position:absolute;left:2702;top:5435;width:202;height:202" coordorigin="2702,5435" coordsize="202,202" path="m2892,5558l2789,5558,2789,5637,2806,5637,2806,5627,2892,5627,2892,5613,2806,5613,2806,5572,2892,5572,2892,5558xe" filled="t" fillcolor="#000000" stroked="f">
                <v:path arrowok="t"/>
                <v:fill/>
              </v:shape>
              <v:shape style="position:absolute;left:2702;top:5435;width:202;height:202" coordorigin="2702,5435" coordsize="202,202" path="m2892,5627l2875,5627,2875,5637,2892,5637,2892,5627xe" filled="t" fillcolor="#000000" stroked="f">
                <v:path arrowok="t"/>
                <v:fill/>
              </v:shape>
              <v:shape style="position:absolute;left:2702;top:5435;width:202;height:202" coordorigin="2702,5435" coordsize="202,202" path="m2892,5572l2875,5572,2875,5613,2892,5613,2892,5572xe" filled="t" fillcolor="#000000" stroked="f">
                <v:path arrowok="t"/>
                <v:fill/>
              </v:shape>
              <v:shape style="position:absolute;left:2702;top:5435;width:202;height:202" coordorigin="2702,5435" coordsize="202,202" path="m2777,5474l2705,5474,2705,5488,2733,5489,2729,5508,2722,5527,2714,5546,2702,5562,2707,5570,2707,5574,2710,5581,2719,5566,2726,5548,2734,5526,2750,5526,2750,5517,2767,5517,2762,5512,2750,5512,2750,5488,2777,5488,2777,5474xe" filled="t" fillcolor="#000000" stroked="f">
                <v:path arrowok="t"/>
                <v:fill/>
              </v:shape>
              <v:shape style="position:absolute;left:2702;top:5435;width:202;height:202" coordorigin="2702,5435" coordsize="202,202" path="m2821,5484l2806,5484,2815,5502,2825,5519,2807,5528,2789,5536,2770,5543,2774,5553,2792,5552,2811,5544,2829,5536,2846,5529,2893,5529,2880,5522,2872,5503,2837,5503,2824,5489,2821,5484xe" filled="t" fillcolor="#000000" stroked="f">
                <v:path arrowok="t"/>
                <v:fill/>
              </v:shape>
              <v:shape style="position:absolute;left:2702;top:5435;width:202;height:202" coordorigin="2702,5435" coordsize="202,202" path="m2893,5529l2846,5529,2864,5537,2882,5546,2902,5553,2902,5546,2904,5541,2898,5532,2893,5529xe" filled="t" fillcolor="#000000" stroked="f">
                <v:path arrowok="t"/>
                <v:fill/>
              </v:shape>
              <v:shape style="position:absolute;left:2702;top:5435;width:202;height:202" coordorigin="2702,5435" coordsize="202,202" path="m2767,5517l2750,5517,2755,5524,2762,5531,2770,5541,2779,5529,2767,5517xe" filled="t" fillcolor="#000000" stroked="f">
                <v:path arrowok="t"/>
                <v:fill/>
              </v:shape>
              <v:shape style="position:absolute;left:2702;top:5435;width:202;height:202" coordorigin="2702,5435" coordsize="202,202" path="m2755,5505l2750,5512,2762,5512,2755,5505xe" filled="t" fillcolor="#000000" stroked="f">
                <v:path arrowok="t"/>
                <v:fill/>
              </v:shape>
              <v:shape style="position:absolute;left:2702;top:5435;width:202;height:202" coordorigin="2702,5435" coordsize="202,202" path="m2830,5438l2807,5448,2798,5465,2787,5483,2774,5500,2782,5507,2784,5512,2798,5493,2806,5484,2821,5484,2813,5471,2894,5471,2894,5457,2820,5457,2822,5450,2827,5445,2830,5438xe" filled="t" fillcolor="#000000" stroked="f">
                <v:path arrowok="t"/>
                <v:fill/>
              </v:shape>
              <v:shape style="position:absolute;left:2702;top:5435;width:202;height:202" coordorigin="2702,5435" coordsize="202,202" path="m2894,5471l2875,5471,2870,5478,2857,5492,2837,5503,2872,5503,2871,5502,2884,5486,2894,5471xe" filled="t" fillcolor="#000000" stroked="f">
                <v:path arrowok="t"/>
                <v:fill/>
              </v:shape>
              <v:shape style="position:absolute;left:2702;top:5435;width:202;height:202" coordorigin="2702,5435" coordsize="202,202" path="m2750,5435l2734,5435,2734,5474,2750,5474,2750,5435xe" filled="t" fillcolor="#000000" stroked="f">
                <v:path arrowok="t"/>
                <v:fill/>
              </v:shape>
            </v:group>
            <v:group style="position:absolute;left:2923;top:5447;width:65;height:48" coordorigin="2923,5447" coordsize="65,48">
              <v:shape style="position:absolute;left:2923;top:5447;width:65;height:48" coordorigin="2923,5447" coordsize="65,48" path="m2988,5447l2971,5447,2959,5495,2971,5495,2988,5447xe" filled="t" fillcolor="#000000" stroked="f">
                <v:path arrowok="t"/>
                <v:fill/>
              </v:shape>
              <v:shape style="position:absolute;left:2923;top:5447;width:65;height:48" coordorigin="2923,5447" coordsize="65,48" path="m2952,5447l2935,5447,2923,5495,2938,5495,2952,544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7.679993pt;margin-top:279.079987pt;width:1.56pt;height:2.76pt;mso-position-horizontal-relative:page;mso-position-vertical-relative:page;z-index:-4576" coordorigin="3154,5582" coordsize="31,55">
            <v:shape style="position:absolute;left:3154;top:5582;width:31;height:55" coordorigin="3154,5582" coordsize="31,55" path="m3185,5582l3166,5582,3154,5637,3168,5637,3185,5582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481.779999pt;margin-top:271.019989pt;width:85.423622pt;height:11.3925pt;mso-position-horizontal-relative:page;mso-position-vertical-relative:page;z-index:-4575" type="#_x0000_t75">
            <v:imagedata r:id="rId184" o:title=""/>
          </v:shape>
        </w:pict>
      </w:r>
      <w:r>
        <w:rPr/>
        <w:pict>
          <v:group style="position:absolute;margin-left:28.780001pt;margin-top:289.140015pt;width:46pt;height:11.274797pt;mso-position-horizontal-relative:page;mso-position-vertical-relative:page;z-index:-4574" coordorigin="576,5783" coordsize="920,225">
            <v:group style="position:absolute;left:586;top:5798;width:199;height:194" coordorigin="586,5798" coordsize="199,194">
              <v:shape style="position:absolute;left:586;top:5798;width:199;height:194" coordorigin="586,5798" coordsize="199,194" path="m708,5882l691,5882,700,5903,732,5955,775,5992,780,5985,785,5980,785,5970,768,5961,754,5950,740,5937,728,5921,718,5904,708,5884,708,5882xe" filled="t" fillcolor="#000000" stroked="f">
                <v:path arrowok="t"/>
                <v:fill/>
              </v:shape>
              <v:shape style="position:absolute;left:586;top:5798;width:199;height:194" coordorigin="586,5798" coordsize="199,194" path="m698,5798l679,5801,677,5826,674,5849,653,5909,603,5967,586,5978,590,5982,595,5990,603,5991,620,5979,662,5934,691,5882,708,5882,700,5862,694,5837,697,5818,698,5798xe" filled="t" fillcolor="#000000" stroked="f">
                <v:path arrowok="t"/>
                <v:fill/>
              </v:shape>
            </v:group>
            <v:group style="position:absolute;left:804;top:5793;width:187;height:199" coordorigin="804,5793" coordsize="187,199">
              <v:shape style="position:absolute;left:804;top:5793;width:187;height:199" coordorigin="804,5793" coordsize="187,199" path="m883,5826l804,5826,804,5992,821,5992,821,5975,883,5975,883,5958,821,5958,821,5908,883,5908,883,5894,821,5894,821,5843,883,5843,883,5826xe" filled="t" fillcolor="#000000" stroked="f">
                <v:path arrowok="t"/>
                <v:fill/>
              </v:shape>
              <v:shape style="position:absolute;left:804;top:5793;width:187;height:199" coordorigin="804,5793" coordsize="187,199" path="m883,5975l866,5975,866,5992,883,5992,883,5975xe" filled="t" fillcolor="#000000" stroked="f">
                <v:path arrowok="t"/>
                <v:fill/>
              </v:shape>
              <v:shape style="position:absolute;left:804;top:5793;width:187;height:199" coordorigin="804,5793" coordsize="187,199" path="m883,5908l866,5908,866,5958,883,5958,883,5908xe" filled="t" fillcolor="#000000" stroked="f">
                <v:path arrowok="t"/>
                <v:fill/>
              </v:shape>
              <v:shape style="position:absolute;left:804;top:5793;width:187;height:199" coordorigin="804,5793" coordsize="187,199" path="m883,5843l866,5843,866,5894,883,5894,883,5843xe" filled="t" fillcolor="#000000" stroked="f">
                <v:path arrowok="t"/>
                <v:fill/>
              </v:shape>
              <v:shape style="position:absolute;left:804;top:5793;width:187;height:199" coordorigin="804,5793" coordsize="187,199" path="m838,5793l835,5805,830,5814,826,5826,842,5826,847,5819,850,5810,854,5798,838,5793xe" filled="t" fillcolor="#000000" stroked="f">
                <v:path arrowok="t"/>
                <v:fill/>
              </v:shape>
              <v:shape style="position:absolute;left:804;top:5793;width:187;height:199" coordorigin="804,5793" coordsize="187,199" path="m912,5973l914,5978,914,5985,924,5991,942,5991,966,5990,981,5978,982,5975,926,5975,912,5973xe" filled="t" fillcolor="#000000" stroked="f">
                <v:path arrowok="t"/>
                <v:fill/>
              </v:shape>
              <v:shape style="position:absolute;left:804;top:5793;width:187;height:199" coordorigin="804,5793" coordsize="187,199" path="m991,5843l919,5843,974,5861,973,5892,972,5909,971,5927,971,5943,970,5954,970,5968,962,5975,982,5975,987,5954,988,5941,988,5925,990,5855,991,5843xe" filled="t" fillcolor="#000000" stroked="f">
                <v:path arrowok="t"/>
                <v:fill/>
              </v:shape>
              <v:shape style="position:absolute;left:804;top:5793;width:187;height:199" coordorigin="804,5793" coordsize="187,199" path="m917,5874l905,5884,916,5899,928,5915,938,5932,943,5908,931,5892,917,5874xe" filled="t" fillcolor="#000000" stroked="f">
                <v:path arrowok="t"/>
                <v:fill/>
              </v:shape>
              <v:shape style="position:absolute;left:804;top:5793;width:187;height:199" coordorigin="804,5793" coordsize="187,199" path="m918,5797l911,5818,903,5837,895,5855,886,5870,893,5872,898,5874,900,5877,907,5867,912,5855,919,5843,991,5843,991,5826,926,5826,929,5817,934,5807,936,5798,918,5797xe" filled="t" fillcolor="#000000" stroked="f">
                <v:path arrowok="t"/>
                <v:fill/>
              </v:shape>
            </v:group>
            <v:group style="position:absolute;left:1003;top:5795;width:204;height:192" coordorigin="1003,5795" coordsize="204,192">
              <v:shape style="position:absolute;left:1003;top:5795;width:204;height:192" coordorigin="1003,5795" coordsize="204,192" path="m1202,5973l1013,5973,1013,5987,1202,5987,1202,5973xe" filled="t" fillcolor="#000000" stroked="f">
                <v:path arrowok="t"/>
                <v:fill/>
              </v:shape>
              <v:shape style="position:absolute;left:1003;top:5795;width:204;height:192" coordorigin="1003,5795" coordsize="204,192" path="m1116,5922l1099,5922,1099,5973,1116,5973,1116,5922xe" filled="t" fillcolor="#000000" stroked="f">
                <v:path arrowok="t"/>
                <v:fill/>
              </v:shape>
              <v:shape style="position:absolute;left:1003;top:5795;width:204;height:192" coordorigin="1003,5795" coordsize="204,192" path="m1046,5925l1034,5934,1038,5938,1051,5954,1063,5968,1074,5954,1061,5940,1046,5925xe" filled="t" fillcolor="#000000" stroked="f">
                <v:path arrowok="t"/>
                <v:fill/>
              </v:shape>
              <v:shape style="position:absolute;left:1003;top:5795;width:204;height:192" coordorigin="1003,5795" coordsize="204,192" path="m1163,5927l1151,5943,1138,5958,1152,5965,1165,5950,1178,5934,1163,5927xe" filled="t" fillcolor="#000000" stroked="f">
                <v:path arrowok="t"/>
                <v:fill/>
              </v:shape>
              <v:shape style="position:absolute;left:1003;top:5795;width:204;height:192" coordorigin="1003,5795" coordsize="204,192" path="m1188,5908l1025,5908,1025,5922,1188,5922,1188,5908xe" filled="t" fillcolor="#000000" stroked="f">
                <v:path arrowok="t"/>
                <v:fill/>
              </v:shape>
              <v:shape style="position:absolute;left:1003;top:5795;width:204;height:192" coordorigin="1003,5795" coordsize="204,192" path="m1116,5879l1099,5879,1099,5908,1116,5908,1116,5879xe" filled="t" fillcolor="#000000" stroked="f">
                <v:path arrowok="t"/>
                <v:fill/>
              </v:shape>
              <v:shape style="position:absolute;left:1003;top:5795;width:204;height:192" coordorigin="1003,5795" coordsize="204,192" path="m1123,5795l1101,5796,1090,5809,1077,5822,1062,5834,1044,5845,1025,5856,1003,5867,1008,5872,1010,5877,1015,5884,1025,5877,1037,5872,1046,5865,1166,5865,1048,5864,1066,5851,1083,5838,1097,5825,1109,5812,1129,5812,1118,5800,1123,5795xe" filled="t" fillcolor="#000000" stroked="f">
                <v:path arrowok="t"/>
                <v:fill/>
              </v:shape>
              <v:shape style="position:absolute;left:1003;top:5795;width:204;height:192" coordorigin="1003,5795" coordsize="204,192" path="m1129,5812l1109,5812,1121,5826,1135,5840,1150,5853,1166,5865,1169,5865,1178,5872,1190,5877,1200,5882,1202,5874,1207,5870,1198,5860,1179,5851,1161,5840,1145,5828,1131,5815,1129,5812xe" filled="t" fillcolor="#000000" stroked="f">
                <v:path arrowok="t"/>
                <v:fill/>
              </v:shape>
              <v:shape style="position:absolute;left:1003;top:5795;width:204;height:192" coordorigin="1003,5795" coordsize="204,192" path="m1169,5865l1046,5865,1046,5879,1169,5879,1169,5865xe" filled="t" fillcolor="#000000" stroked="f">
                <v:path arrowok="t"/>
                <v:fill/>
              </v:shape>
            </v:group>
            <v:group style="position:absolute;left:1214;top:5793;width:202;height:205" coordorigin="1214,5793" coordsize="202,205">
              <v:shape style="position:absolute;left:1214;top:5793;width:202;height:205" coordorigin="1214,5793" coordsize="202,205" path="m1375,5872l1361,5872,1360,5894,1359,5916,1327,5973,1306,5985,1310,5990,1313,5994,1319,5998,1338,5986,1354,5974,1365,5959,1394,5959,1387,5954,1372,5937,1373,5921,1375,5902,1375,5898,1375,5872xe" filled="t" fillcolor="#000000" stroked="f">
                <v:path arrowok="t"/>
                <v:fill/>
              </v:shape>
              <v:shape style="position:absolute;left:1214;top:5793;width:202;height:205" coordorigin="1214,5793" coordsize="202,205" path="m1394,5959l1365,5959,1382,5973,1397,5985,1411,5997,1416,5979,1402,5967,1394,5959xe" filled="t" fillcolor="#000000" stroked="f">
                <v:path arrowok="t"/>
                <v:fill/>
              </v:shape>
              <v:shape style="position:absolute;left:1214;top:5793;width:202;height:205" coordorigin="1214,5793" coordsize="202,205" path="m1303,5927l1234,5927,1234,5992,1248,5992,1248,5982,1303,5982,1303,5968,1248,5968,1248,5937,1303,5937,1303,5927xe" filled="t" fillcolor="#000000" stroked="f">
                <v:path arrowok="t"/>
                <v:fill/>
              </v:shape>
              <v:shape style="position:absolute;left:1214;top:5793;width:202;height:205" coordorigin="1214,5793" coordsize="202,205" path="m1303,5982l1289,5982,1289,5990,1303,5990,1303,5982xe" filled="t" fillcolor="#000000" stroked="f">
                <v:path arrowok="t"/>
                <v:fill/>
              </v:shape>
              <v:shape style="position:absolute;left:1214;top:5793;width:202;height:205" coordorigin="1214,5793" coordsize="202,205" path="m1303,5937l1289,5937,1289,5968,1303,5968,1303,5937xe" filled="t" fillcolor="#000000" stroked="f">
                <v:path arrowok="t"/>
                <v:fill/>
              </v:shape>
              <v:shape style="position:absolute;left:1214;top:5793;width:202;height:205" coordorigin="1214,5793" coordsize="202,205" path="m1411,5846l1322,5846,1322,5949,1337,5949,1337,5860,1411,5860,1411,5846xe" filled="t" fillcolor="#000000" stroked="f">
                <v:path arrowok="t"/>
                <v:fill/>
              </v:shape>
              <v:shape style="position:absolute;left:1214;top:5793;width:202;height:205" coordorigin="1214,5793" coordsize="202,205" path="m1411,5860l1397,5860,1397,5949,1411,5949,1411,5860xe" filled="t" fillcolor="#000000" stroked="f">
                <v:path arrowok="t"/>
                <v:fill/>
              </v:shape>
              <v:shape style="position:absolute;left:1214;top:5793;width:202;height:205" coordorigin="1214,5793" coordsize="202,205" path="m1248,5874l1241,5886,1248,5889,1253,5894,1252,5902,1234,5911,1214,5918,1222,5932,1226,5930,1229,5927,1303,5927,1303,5925,1240,5924,1274,5903,1304,5903,1296,5898,1284,5894,1291,5886,1272,5886,1265,5884,1258,5879,1248,5874xe" filled="t" fillcolor="#000000" stroked="f">
                <v:path arrowok="t"/>
                <v:fill/>
              </v:shape>
              <v:shape style="position:absolute;left:1214;top:5793;width:202;height:205" coordorigin="1214,5793" coordsize="202,205" path="m1304,5903l1274,5903,1298,5918,1308,5922,1318,5910,1308,5906,1304,5903xe" filled="t" fillcolor="#000000" stroked="f">
                <v:path arrowok="t"/>
                <v:fill/>
              </v:shape>
              <v:shape style="position:absolute;left:1214;top:5793;width:202;height:205" coordorigin="1214,5793" coordsize="202,205" path="m1262,5838l1240,5853,1229,5870,1217,5884,1219,5889,1224,5891,1226,5894,1234,5886,1243,5874,1250,5862,1306,5862,1306,5850,1255,5850,1258,5848,1262,5838xe" filled="t" fillcolor="#000000" stroked="f">
                <v:path arrowok="t"/>
                <v:fill/>
              </v:shape>
              <v:shape style="position:absolute;left:1214;top:5793;width:202;height:205" coordorigin="1214,5793" coordsize="202,205" path="m1306,5862l1289,5862,1284,5872,1279,5879,1272,5886,1291,5886,1294,5884,1301,5874,1306,5862xe" filled="t" fillcolor="#000000" stroked="f">
                <v:path arrowok="t"/>
                <v:fill/>
              </v:shape>
              <v:shape style="position:absolute;left:1214;top:5793;width:202;height:205" coordorigin="1214,5793" coordsize="202,205" path="m1315,5817l1222,5817,1222,5846,1234,5846,1234,5829,1315,5829,1315,5817xe" filled="t" fillcolor="#000000" stroked="f">
                <v:path arrowok="t"/>
                <v:fill/>
              </v:shape>
              <v:shape style="position:absolute;left:1214;top:5793;width:202;height:205" coordorigin="1214,5793" coordsize="202,205" path="m1315,5829l1301,5829,1301,5846,1315,5846,1315,5829xe" filled="t" fillcolor="#000000" stroked="f">
                <v:path arrowok="t"/>
                <v:fill/>
              </v:shape>
              <v:shape style="position:absolute;left:1214;top:5793;width:202;height:205" coordorigin="1214,5793" coordsize="202,205" path="m1373,5819l1358,5819,1354,5846,1368,5846,1373,5819xe" filled="t" fillcolor="#000000" stroked="f">
                <v:path arrowok="t"/>
                <v:fill/>
              </v:shape>
              <v:shape style="position:absolute;left:1214;top:5793;width:202;height:205" coordorigin="1214,5793" coordsize="202,205" path="m1416,5807l1320,5807,1320,5819,1416,5819,1416,5807xe" filled="t" fillcolor="#000000" stroked="f">
                <v:path arrowok="t"/>
                <v:fill/>
              </v:shape>
              <v:shape style="position:absolute;left:1214;top:5793;width:202;height:205" coordorigin="1214,5793" coordsize="202,205" path="m1267,5793l1253,5798,1258,5805,1260,5812,1262,5817,1279,5817,1277,5810,1272,5802,1267,5793xe" filled="t" fillcolor="#000000" stroked="f">
                <v:path arrowok="t"/>
                <v:fill/>
              </v:shape>
            </v:group>
            <v:group style="position:absolute;left:1454;top:5942;width:31;height:55" coordorigin="1454,5942" coordsize="31,55">
              <v:shape style="position:absolute;left:1454;top:5942;width:31;height:55" coordorigin="1454,5942" coordsize="31,55" path="m1486,5942l1466,5942,1454,5997,1469,5997,1486,594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3.820007pt;margin-top:289.140015pt;width:67.12pt;height:11.2pt;mso-position-horizontal-relative:page;mso-position-vertical-relative:page;z-index:-4573" coordorigin="6676,5783" coordsize="1342,224">
            <v:group style="position:absolute;left:6686;top:5807;width:202;height:183" coordorigin="6686,5807" coordsize="202,183">
              <v:shape style="position:absolute;left:6686;top:5807;width:202;height:183" coordorigin="6686,5807" coordsize="202,183" path="m6763,5882l6744,5882,6744,5902,6741,5921,6735,5939,6723,5958,6707,5970,6686,5982,6694,5990,6751,5949,6763,5889,6763,5882xe" filled="t" fillcolor="#000000" stroked="f">
                <v:path arrowok="t"/>
                <v:fill/>
              </v:shape>
              <v:shape style="position:absolute;left:6686;top:5807;width:202;height:183" coordorigin="6686,5807" coordsize="202,183" path="m6821,5882l6804,5882,6804,5980,6814,5990,6871,5990,6883,5982,6884,5975,6826,5975,6821,5970,6821,5882xe" filled="t" fillcolor="#000000" stroked="f">
                <v:path arrowok="t"/>
                <v:fill/>
              </v:shape>
              <v:shape style="position:absolute;left:6686;top:5807;width:202;height:183" coordorigin="6686,5807" coordsize="202,183" path="m6871,5932l6871,5944,6869,5954,6869,5961,6866,5970,6862,5975,6884,5975,6886,5966,6886,5958,6888,5949,6888,5937,6883,5934,6876,5934,6871,5932xe" filled="t" fillcolor="#000000" stroked="f">
                <v:path arrowok="t"/>
                <v:fill/>
              </v:shape>
              <v:shape style="position:absolute;left:6686;top:5807;width:202;height:183" coordorigin="6686,5807" coordsize="202,183" path="m6886,5867l6689,5867,6689,5882,6886,5882,6886,5867xe" filled="t" fillcolor="#000000" stroked="f">
                <v:path arrowok="t"/>
                <v:fill/>
              </v:shape>
              <v:shape style="position:absolute;left:6686;top:5807;width:202;height:183" coordorigin="6686,5807" coordsize="202,183" path="m6866,5807l6708,5807,6708,5824,6866,5824,6866,5807xe" filled="t" fillcolor="#000000" stroked="f">
                <v:path arrowok="t"/>
                <v:fill/>
              </v:shape>
            </v:group>
            <v:group style="position:absolute;left:6895;top:5793;width:204;height:202" coordorigin="6895,5793" coordsize="204,202">
              <v:shape style="position:absolute;left:6895;top:5793;width:204;height:202" coordorigin="6895,5793" coordsize="204,202" path="m7085,5891l6977,5891,6977,5994,6991,5994,6991,5982,7085,5982,7085,5968,6991,5968,6991,5944,7085,5944,7085,5932,6991,5932,6991,5906,7085,5906,7085,5891xe" filled="t" fillcolor="#000000" stroked="f">
                <v:path arrowok="t"/>
                <v:fill/>
              </v:shape>
              <v:shape style="position:absolute;left:6895;top:5793;width:204;height:202" coordorigin="6895,5793" coordsize="204,202" path="m7085,5982l7068,5982,7068,5994,7085,5994,7085,5982xe" filled="t" fillcolor="#000000" stroked="f">
                <v:path arrowok="t"/>
                <v:fill/>
              </v:shape>
              <v:shape style="position:absolute;left:6895;top:5793;width:204;height:202" coordorigin="6895,5793" coordsize="204,202" path="m7085,5944l7068,5944,7068,5968,7085,5968,7085,5944xe" filled="t" fillcolor="#000000" stroked="f">
                <v:path arrowok="t"/>
                <v:fill/>
              </v:shape>
              <v:shape style="position:absolute;left:6895;top:5793;width:204;height:202" coordorigin="6895,5793" coordsize="204,202" path="m7085,5906l7068,5906,7068,5932,7085,5932,7085,5906xe" filled="t" fillcolor="#000000" stroked="f">
                <v:path arrowok="t"/>
                <v:fill/>
              </v:shape>
              <v:shape style="position:absolute;left:6895;top:5793;width:204;height:202" coordorigin="6895,5793" coordsize="204,202" path="m6919,5992l6907,5992,6914,5994,6919,5992xe" filled="t" fillcolor="#000000" stroked="f">
                <v:path arrowok="t"/>
                <v:fill/>
              </v:shape>
              <v:shape style="position:absolute;left:6895;top:5793;width:204;height:202" coordorigin="6895,5793" coordsize="204,202" path="m6938,5913l6924,5913,6924,5975,6922,5978,6898,5978,6898,5987,6900,5992,6934,5992,6938,5985,6938,5913xe" filled="t" fillcolor="#000000" stroked="f">
                <v:path arrowok="t"/>
                <v:fill/>
              </v:shape>
              <v:shape style="position:absolute;left:6895;top:5793;width:204;height:202" coordorigin="6895,5793" coordsize="204,202" path="m6938,5848l6924,5848,6924,5896,6895,5903,6898,5920,6905,5918,6924,5913,6938,5913,6938,5908,6946,5906,6955,5903,6962,5903,6962,5898,6960,5891,6938,5891,6938,5848xe" filled="t" fillcolor="#000000" stroked="f">
                <v:path arrowok="t"/>
                <v:fill/>
              </v:shape>
              <v:shape style="position:absolute;left:6895;top:5793;width:204;height:202" coordorigin="6895,5793" coordsize="204,202" path="m6960,5886l6946,5891,6960,5891,6960,5886xe" filled="t" fillcolor="#000000" stroked="f">
                <v:path arrowok="t"/>
                <v:fill/>
              </v:shape>
              <v:shape style="position:absolute;left:6895;top:5793;width:204;height:202" coordorigin="6895,5793" coordsize="204,202" path="m6965,5834l6898,5834,6898,5848,6965,5848,6965,5834xe" filled="t" fillcolor="#000000" stroked="f">
                <v:path arrowok="t"/>
                <v:fill/>
              </v:shape>
              <v:shape style="position:absolute;left:6895;top:5793;width:204;height:202" coordorigin="6895,5793" coordsize="204,202" path="m6938,5793l6924,5793,6924,5834,6938,5834,6938,5793xe" filled="t" fillcolor="#000000" stroked="f">
                <v:path arrowok="t"/>
                <v:fill/>
              </v:shape>
              <v:shape style="position:absolute;left:6895;top:5793;width:204;height:202" coordorigin="6895,5793" coordsize="204,202" path="m6989,5793l6974,5793,6974,5865,6982,5874,7080,5874,7090,5867,7092,5860,6994,5860,6989,5855,6989,5846,6996,5839,7059,5825,7063,5824,6989,5824,6989,5793xe" filled="t" fillcolor="#000000" stroked="f">
                <v:path arrowok="t"/>
                <v:fill/>
              </v:shape>
              <v:shape style="position:absolute;left:6895;top:5793;width:204;height:202" coordorigin="6895,5793" coordsize="204,202" path="m7082,5826l7082,5836,7080,5843,7080,5848,7078,5858,7070,5860,7092,5860,7094,5855,7094,5848,7099,5834,7092,5831,7082,5826xe" filled="t" fillcolor="#000000" stroked="f">
                <v:path arrowok="t"/>
                <v:fill/>
              </v:shape>
              <v:shape style="position:absolute;left:6895;top:5793;width:204;height:202" coordorigin="6895,5793" coordsize="204,202" path="m7086,5803l7028,5817,6989,5824,7063,5824,7076,5821,7092,5817,7086,5803xe" filled="t" fillcolor="#000000" stroked="f">
                <v:path arrowok="t"/>
                <v:fill/>
              </v:shape>
            </v:group>
            <v:group style="position:absolute;left:7106;top:5798;width:199;height:194" coordorigin="7106,5798" coordsize="199,194">
              <v:shape style="position:absolute;left:7106;top:5798;width:199;height:194" coordorigin="7106,5798" coordsize="199,194" path="m7228,5881l7211,5881,7219,5902,7250,5955,7294,5992,7298,5985,7303,5980,7305,5970,7289,5961,7274,5950,7261,5937,7249,5921,7238,5904,7229,5884,7228,5881xe" filled="t" fillcolor="#000000" stroked="f">
                <v:path arrowok="t"/>
                <v:fill/>
              </v:shape>
              <v:shape style="position:absolute;left:7106;top:5798;width:199;height:194" coordorigin="7106,5798" coordsize="199,194" path="m7219,5798l7200,5801,7198,5826,7194,5849,7173,5909,7123,5967,7106,5978,7111,5982,7114,5990,7124,5991,7141,5979,7182,5933,7211,5881,7228,5881,7221,5862,7215,5837,7217,5818,7219,5798xe" filled="t" fillcolor="#000000" stroked="f">
                <v:path arrowok="t"/>
                <v:fill/>
              </v:shape>
            </v:group>
            <v:group style="position:absolute;left:7330;top:5802;width:190;height:194" coordorigin="7330,5802" coordsize="190,194">
              <v:shape style="position:absolute;left:7330;top:5802;width:190;height:194" coordorigin="7330,5802" coordsize="190,194" path="m7502,5802l7337,5802,7337,5975,7330,5982,7339,5997,7342,5994,7346,5994,7361,5987,7380,5980,7402,5973,7351,5973,7351,5920,7519,5920,7519,5906,7351,5906,7351,5867,7502,5867,7502,5853,7351,5853,7351,5817,7502,5817,7502,5802xe" filled="t" fillcolor="#000000" stroked="f">
                <v:path arrowok="t"/>
                <v:fill/>
              </v:shape>
              <v:shape style="position:absolute;left:7330;top:5802;width:190;height:194" coordorigin="7330,5802" coordsize="190,194" path="m7447,5920l7351,5920,7434,5933,7442,5953,7452,5970,7464,5982,7474,5990,7483,5994,7500,5994,7507,5987,7512,5978,7488,5978,7479,5971,7465,5958,7455,5941,7447,5920xe" filled="t" fillcolor="#000000" stroked="f">
                <v:path arrowok="t"/>
                <v:fill/>
              </v:shape>
              <v:shape style="position:absolute;left:7330;top:5802;width:190;height:194" coordorigin="7330,5802" coordsize="190,194" path="m7505,5934l7502,5951,7500,5963,7493,5978,7512,5978,7514,5968,7517,5956,7519,5939,7514,5939,7505,5934xe" filled="t" fillcolor="#000000" stroked="f">
                <v:path arrowok="t"/>
                <v:fill/>
              </v:shape>
              <v:shape style="position:absolute;left:7330;top:5802;width:190;height:194" coordorigin="7330,5802" coordsize="190,194" path="m7389,5960l7370,5967,7351,5973,7402,5973,7402,5961,7389,5960xe" filled="t" fillcolor="#000000" stroked="f">
                <v:path arrowok="t"/>
                <v:fill/>
              </v:shape>
              <v:shape style="position:absolute;left:7330;top:5802;width:190;height:194" coordorigin="7330,5802" coordsize="190,194" path="m7438,5867l7421,5867,7423,5882,7428,5906,7442,5906,7440,5894,7440,5882,7438,5867xe" filled="t" fillcolor="#000000" stroked="f">
                <v:path arrowok="t"/>
                <v:fill/>
              </v:shape>
              <v:shape style="position:absolute;left:7330;top:5802;width:190;height:194" coordorigin="7330,5802" coordsize="190,194" path="m7502,5867l7486,5867,7486,5877,7502,5877,7502,5867xe" filled="t" fillcolor="#000000" stroked="f">
                <v:path arrowok="t"/>
                <v:fill/>
              </v:shape>
              <v:shape style="position:absolute;left:7330;top:5802;width:190;height:194" coordorigin="7330,5802" coordsize="190,194" path="m7502,5817l7486,5817,7486,5853,7502,5853,7502,5817xe" filled="t" fillcolor="#000000" stroked="f">
                <v:path arrowok="t"/>
                <v:fill/>
              </v:shape>
            </v:group>
            <v:group style="position:absolute;left:7536;top:5803;width:175;height:192" coordorigin="7536,5803" coordsize="175,192">
              <v:shape style="position:absolute;left:7536;top:5803;width:175;height:192" coordorigin="7536,5803" coordsize="175,192" path="m7637,5874l7620,5874,7620,5994,7637,5994,7637,5874xe" filled="t" fillcolor="#000000" stroked="f">
                <v:path arrowok="t"/>
                <v:fill/>
              </v:shape>
              <v:shape style="position:absolute;left:7536;top:5803;width:175;height:192" coordorigin="7536,5803" coordsize="175,192" path="m7711,5860l7548,5860,7548,5973,7565,5973,7565,5874,7711,5874,7711,5860xe" filled="t" fillcolor="#000000" stroked="f">
                <v:path arrowok="t"/>
                <v:fill/>
              </v:shape>
              <v:shape style="position:absolute;left:7536;top:5803;width:175;height:192" coordorigin="7536,5803" coordsize="175,192" path="m7654,5954l7656,5961,7656,5966,7658,5970,7702,5970,7711,5963,7711,5956,7666,5956,7654,5954xe" filled="t" fillcolor="#000000" stroked="f">
                <v:path arrowok="t"/>
                <v:fill/>
              </v:shape>
              <v:shape style="position:absolute;left:7536;top:5803;width:175;height:192" coordorigin="7536,5803" coordsize="175,192" path="m7711,5874l7694,5874,7694,5951,7690,5956,7711,5956,7711,5874xe" filled="t" fillcolor="#000000" stroked="f">
                <v:path arrowok="t"/>
                <v:fill/>
              </v:shape>
              <v:shape style="position:absolute;left:7536;top:5803;width:175;height:192" coordorigin="7536,5803" coordsize="175,192" path="m7641,5824l7620,5824,7620,5860,7637,5860,7641,5824xe" filled="t" fillcolor="#000000" stroked="f">
                <v:path arrowok="t"/>
                <v:fill/>
              </v:shape>
              <v:shape style="position:absolute;left:7536;top:5803;width:175;height:192" coordorigin="7536,5803" coordsize="175,192" path="m7716,5803l7644,5807,7582,5809,7536,5810,7538,5814,7538,5822,7560,5825,7581,5824,7601,5824,7641,5824,7641,5822,7663,5821,7703,5820,7721,5819,7716,5803xe" filled="t" fillcolor="#000000" stroked="f">
                <v:path arrowok="t"/>
                <v:fill/>
              </v:shape>
            </v:group>
            <v:group style="position:absolute;left:7738;top:5807;width:204;height:182" coordorigin="7738,5807" coordsize="204,182">
              <v:shape style="position:absolute;left:7738;top:5807;width:204;height:182" coordorigin="7738,5807" coordsize="204,182" path="m7814,5882l7798,5882,7797,5902,7794,5921,7787,5940,7775,5958,7759,5970,7738,5982,7742,5985,7745,5990,7763,5989,7780,5977,7814,5913,7814,5889,7814,5882xe" filled="t" fillcolor="#000000" stroked="f">
                <v:path arrowok="t"/>
                <v:fill/>
              </v:shape>
              <v:shape style="position:absolute;left:7738;top:5807;width:204;height:182" coordorigin="7738,5807" coordsize="204,182" path="m7874,5882l7858,5882,7858,5980,7865,5990,7925,5990,7934,5982,7935,5975,7879,5975,7874,5970,7874,5882xe" filled="t" fillcolor="#000000" stroked="f">
                <v:path arrowok="t"/>
                <v:fill/>
              </v:shape>
              <v:shape style="position:absolute;left:7738;top:5807;width:204;height:182" coordorigin="7738,5807" coordsize="204,182" path="m7925,5932l7922,5944,7922,5954,7920,5961,7920,5970,7915,5975,7935,5975,7937,5966,7939,5958,7941,5950,7942,5937,7934,5934,7930,5934,7925,5932xe" filled="t" fillcolor="#000000" stroked="f">
                <v:path arrowok="t"/>
                <v:fill/>
              </v:shape>
              <v:shape style="position:absolute;left:7738;top:5807;width:204;height:182" coordorigin="7738,5807" coordsize="204,182" path="m7939,5867l7740,5867,7740,5882,7939,5882,7939,5867xe" filled="t" fillcolor="#000000" stroked="f">
                <v:path arrowok="t"/>
                <v:fill/>
              </v:shape>
              <v:shape style="position:absolute;left:7738;top:5807;width:204;height:182" coordorigin="7738,5807" coordsize="204,182" path="m7920,5807l7762,5807,7762,5824,7920,5824,7920,5807xe" filled="t" fillcolor="#000000" stroked="f">
                <v:path arrowok="t"/>
                <v:fill/>
              </v:shape>
            </v:group>
            <v:group style="position:absolute;left:7958;top:5939;width:50;height:53" coordorigin="7958,5939" coordsize="50,53">
              <v:shape style="position:absolute;left:7958;top:5939;width:50;height:53" coordorigin="7958,5939" coordsize="50,53" path="m7992,5939l7978,5939,7973,5942,7966,5946,7961,5951,7958,5958,7958,5973,7961,5980,7970,5990,7978,5992,7992,5992,7997,5990,8006,5980,8007,5978,7982,5978,7980,5975,7978,5975,7973,5970,7973,5963,7975,5961,7975,5958,7978,5956,8008,5956,8006,5954,8002,5949,7997,5942,7992,5939xe" filled="t" fillcolor="#000000" stroked="f">
                <v:path arrowok="t"/>
                <v:fill/>
              </v:shape>
              <v:shape style="position:absolute;left:7958;top:5939;width:50;height:53" coordorigin="7958,5939" coordsize="50,53" path="m8008,5956l7990,5956,7994,5961,7994,5973,7992,5975,7990,5975,7987,5978,8007,5978,8009,5973,8009,5958,8008,595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139999pt;margin-top:307.140015pt;width:39.76pt;height:11.2pt;mso-position-horizontal-relative:page;mso-position-vertical-relative:page;z-index:-4572" coordorigin="1063,6143" coordsize="795,224">
            <v:group style="position:absolute;left:1073;top:6167;width:103;height:163" coordorigin="1073,6167" coordsize="103,163">
              <v:shape style="position:absolute;left:1073;top:6167;width:103;height:163" coordorigin="1073,6167" coordsize="103,163" path="m1133,6167l1116,6167,1102,6172,1094,6177,1085,6186,1080,6201,1080,6215,1082,6220,1085,6227,1090,6234,1094,6239,1102,6242,1087,6251,1080,6258,1075,6266,1073,6275,1073,6292,1075,6302,1080,6309,1082,6316,1097,6326,1106,6328,1114,6330,1135,6330,1142,6328,1152,6326,1159,6321,1164,6316,1166,6314,1114,6314,1106,6311,1094,6299,1092,6292,1092,6275,1094,6266,1102,6261,1106,6256,1116,6251,1162,6251,1147,6242,1154,6239,1158,6234,1116,6234,1111,6232,1102,6222,1099,6215,1099,6201,1102,6196,1111,6186,1116,6184,1162,6184,1159,6182,1154,6174,1133,6167xe" filled="t" fillcolor="#000000" stroked="f">
                <v:path arrowok="t"/>
                <v:fill/>
              </v:shape>
              <v:shape style="position:absolute;left:1073;top:6167;width:103;height:163" coordorigin="1073,6167" coordsize="103,163" path="m1162,6251l1133,6251,1147,6261,1154,6268,1157,6275,1157,6292,1154,6299,1142,6311,1133,6314,1166,6314,1174,6302,1176,6292,1176,6275,1174,6266,1166,6258,1162,6251xe" filled="t" fillcolor="#000000" stroked="f">
                <v:path arrowok="t"/>
                <v:fill/>
              </v:shape>
              <v:shape style="position:absolute;left:1073;top:6167;width:103;height:163" coordorigin="1073,6167" coordsize="103,163" path="m1162,6184l1133,6184,1138,6186,1147,6196,1150,6201,1150,6215,1147,6222,1138,6232,1130,6234,1158,6234,1159,6232,1164,6227,1166,6220,1169,6215,1169,6201,1164,6186,1162,6184xe" filled="t" fillcolor="#000000" stroked="f">
                <v:path arrowok="t"/>
                <v:fill/>
              </v:shape>
            </v:group>
            <v:group style="position:absolute;left:1195;top:6304;width:26;height:26" coordorigin="1195,6304" coordsize="26,26">
              <v:shape style="position:absolute;left:1195;top:6304;width:26;height:26" coordorigin="1195,6304" coordsize="26,26" path="m1212,6304l1205,6304,1200,6306,1195,6311,1195,6323,1198,6328,1200,6330,1214,6330,1217,6328,1219,6323,1222,6321,1222,6314,1212,6304xe" filled="t" fillcolor="#000000" stroked="f">
                <v:path arrowok="t"/>
                <v:fill/>
              </v:shape>
            </v:group>
            <v:group style="position:absolute;left:1231;top:6153;width:199;height:204" coordorigin="1231,6153" coordsize="199,204">
              <v:shape style="position:absolute;left:1231;top:6153;width:199;height:204" coordorigin="1231,6153" coordsize="199,204" path="m1303,6302l1289,6302,1289,6335,1286,6340,1284,6342,1294,6357,1296,6354,1301,6352,1319,6346,1338,6339,1356,6333,1303,6333,1303,6302xe" filled="t" fillcolor="#000000" stroked="f">
                <v:path arrowok="t"/>
                <v:fill/>
              </v:shape>
              <v:shape style="position:absolute;left:1231;top:6153;width:199;height:204" coordorigin="1231,6153" coordsize="199,204" path="m1347,6270l1329,6270,1340,6289,1385,6330,1423,6345,1426,6340,1430,6335,1429,6329,1409,6323,1390,6314,1375,6304,1397,6293,1362,6293,1350,6276,1347,6270xe" filled="t" fillcolor="#000000" stroked="f">
                <v:path arrowok="t"/>
                <v:fill/>
              </v:shape>
              <v:shape style="position:absolute;left:1231;top:6153;width:199;height:204" coordorigin="1231,6153" coordsize="199,204" path="m1342,6320l1324,6327,1303,6333,1356,6333,1354,6328,1354,6321,1342,6320xe" filled="t" fillcolor="#000000" stroked="f">
                <v:path arrowok="t"/>
                <v:fill/>
              </v:shape>
              <v:shape style="position:absolute;left:1231;top:6153;width:199;height:204" coordorigin="1231,6153" coordsize="199,204" path="m1433,6244l1234,6244,1234,6258,1300,6272,1286,6285,1269,6296,1251,6307,1231,6316,1234,6321,1238,6326,1256,6324,1273,6314,1289,6302,1303,6302,1303,6290,1313,6282,1322,6273,1329,6270,1347,6270,1342,6258,1433,6258,1433,6244xe" filled="t" fillcolor="#000000" stroked="f">
                <v:path arrowok="t"/>
                <v:fill/>
              </v:shape>
              <v:shape style="position:absolute;left:1231;top:6153;width:199;height:204" coordorigin="1231,6153" coordsize="199,204" path="m1409,6266l1396,6275,1379,6285,1362,6293,1397,6293,1421,6280,1409,6266xe" filled="t" fillcolor="#000000" stroked="f">
                <v:path arrowok="t"/>
                <v:fill/>
              </v:shape>
              <v:shape style="position:absolute;left:1231;top:6153;width:199;height:204" coordorigin="1231,6153" coordsize="199,204" path="m1342,6225l1325,6225,1325,6244,1342,6244,1342,6225xe" filled="t" fillcolor="#000000" stroked="f">
                <v:path arrowok="t"/>
                <v:fill/>
              </v:shape>
              <v:shape style="position:absolute;left:1231;top:6153;width:199;height:204" coordorigin="1231,6153" coordsize="199,204" path="m1418,6210l1248,6210,1248,6225,1418,6225,1418,6210xe" filled="t" fillcolor="#000000" stroked="f">
                <v:path arrowok="t"/>
                <v:fill/>
              </v:shape>
              <v:shape style="position:absolute;left:1231;top:6153;width:199;height:204" coordorigin="1231,6153" coordsize="199,204" path="m1342,6189l1325,6189,1325,6210,1342,6210,1342,6189xe" filled="t" fillcolor="#000000" stroked="f">
                <v:path arrowok="t"/>
                <v:fill/>
              </v:shape>
              <v:shape style="position:absolute;left:1231;top:6153;width:199;height:204" coordorigin="1231,6153" coordsize="199,204" path="m1428,6174l1238,6174,1238,6189,1428,6189,1428,6174xe" filled="t" fillcolor="#000000" stroked="f">
                <v:path arrowok="t"/>
                <v:fill/>
              </v:shape>
              <v:shape style="position:absolute;left:1231;top:6153;width:199;height:204" coordorigin="1231,6153" coordsize="199,204" path="m1342,6153l1325,6153,1325,6174,1342,6174,1342,6153xe" filled="t" fillcolor="#000000" stroked="f">
                <v:path arrowok="t"/>
                <v:fill/>
              </v:shape>
            </v:group>
            <v:group style="position:absolute;left:1454;top:6153;width:178;height:204" coordorigin="1454,6153" coordsize="178,204">
              <v:shape style="position:absolute;left:1454;top:6153;width:178;height:204" coordorigin="1454,6153" coordsize="178,204" path="m1550,6280l1534,6280,1534,6357,1550,6357,1550,6280xe" filled="t" fillcolor="#000000" stroked="f">
                <v:path arrowok="t"/>
                <v:fill/>
              </v:shape>
              <v:shape style="position:absolute;left:1454;top:6153;width:178;height:204" coordorigin="1454,6153" coordsize="178,204" path="m1632,6198l1454,6198,1454,6292,1471,6292,1471,6280,1632,6280,1632,6266,1471,6266,1471,6213,1632,6213,1632,6198xe" filled="t" fillcolor="#000000" stroked="f">
                <v:path arrowok="t"/>
                <v:fill/>
              </v:shape>
              <v:shape style="position:absolute;left:1454;top:6153;width:178;height:204" coordorigin="1454,6153" coordsize="178,204" path="m1632,6280l1615,6280,1615,6292,1632,6292,1632,6280xe" filled="t" fillcolor="#000000" stroked="f">
                <v:path arrowok="t"/>
                <v:fill/>
              </v:shape>
              <v:shape style="position:absolute;left:1454;top:6153;width:178;height:204" coordorigin="1454,6153" coordsize="178,204" path="m1550,6213l1534,6213,1534,6266,1550,6266,1550,6213xe" filled="t" fillcolor="#000000" stroked="f">
                <v:path arrowok="t"/>
                <v:fill/>
              </v:shape>
              <v:shape style="position:absolute;left:1454;top:6153;width:178;height:204" coordorigin="1454,6153" coordsize="178,204" path="m1632,6213l1615,6213,1615,6266,1632,6266,1632,6213xe" filled="t" fillcolor="#000000" stroked="f">
                <v:path arrowok="t"/>
                <v:fill/>
              </v:shape>
              <v:shape style="position:absolute;left:1454;top:6153;width:178;height:204" coordorigin="1454,6153" coordsize="178,204" path="m1550,6153l1534,6153,1534,6198,1550,6198,1550,6153xe" filled="t" fillcolor="#000000" stroked="f">
                <v:path arrowok="t"/>
                <v:fill/>
              </v:shape>
            </v:group>
            <v:group style="position:absolute;left:1658;top:6153;width:190;height:199" coordorigin="1658,6153" coordsize="190,199">
              <v:shape style="position:absolute;left:1658;top:6153;width:190;height:199" coordorigin="1658,6153" coordsize="190,199" path="m1738,6189l1658,6189,1658,6352,1675,6352,1675,6335,1738,6335,1738,6321,1675,6321,1675,6268,1738,6268,1738,6254,1675,6254,1675,6203,1738,6203,1738,6189xe" filled="t" fillcolor="#000000" stroked="f">
                <v:path arrowok="t"/>
                <v:fill/>
              </v:shape>
              <v:shape style="position:absolute;left:1658;top:6153;width:190;height:199" coordorigin="1658,6153" coordsize="190,199" path="m1738,6335l1723,6335,1723,6352,1738,6352,1738,6335xe" filled="t" fillcolor="#000000" stroked="f">
                <v:path arrowok="t"/>
                <v:fill/>
              </v:shape>
              <v:shape style="position:absolute;left:1658;top:6153;width:190;height:199" coordorigin="1658,6153" coordsize="190,199" path="m1738,6268l1723,6268,1723,6321,1738,6321,1738,6268xe" filled="t" fillcolor="#000000" stroked="f">
                <v:path arrowok="t"/>
                <v:fill/>
              </v:shape>
              <v:shape style="position:absolute;left:1658;top:6153;width:190;height:199" coordorigin="1658,6153" coordsize="190,199" path="m1738,6203l1723,6203,1723,6254,1738,6254,1738,6203xe" filled="t" fillcolor="#000000" stroked="f">
                <v:path arrowok="t"/>
                <v:fill/>
              </v:shape>
              <v:shape style="position:absolute;left:1658;top:6153;width:190;height:199" coordorigin="1658,6153" coordsize="190,199" path="m1692,6153l1690,6165,1685,6174,1680,6189,1697,6189,1706,6170,1709,6158,1692,6153xe" filled="t" fillcolor="#000000" stroked="f">
                <v:path arrowok="t"/>
                <v:fill/>
              </v:shape>
              <v:shape style="position:absolute;left:1658;top:6153;width:190;height:199" coordorigin="1658,6153" coordsize="190,199" path="m1769,6333l1766,6333,1769,6338,1771,6345,1781,6352,1799,6352,1824,6350,1839,6339,1840,6335,1781,6335,1769,6333xe" filled="t" fillcolor="#000000" stroked="f">
                <v:path arrowok="t"/>
                <v:fill/>
              </v:shape>
              <v:shape style="position:absolute;left:1658;top:6153;width:190;height:199" coordorigin="1658,6153" coordsize="190,199" path="m1848,6203l1774,6203,1831,6221,1831,6243,1830,6269,1829,6303,1829,6316,1826,6328,1819,6335,1840,6335,1846,6314,1846,6301,1847,6266,1847,6243,1848,6214,1848,6203xe" filled="t" fillcolor="#000000" stroked="f">
                <v:path arrowok="t"/>
                <v:fill/>
              </v:shape>
              <v:shape style="position:absolute;left:1658;top:6153;width:190;height:199" coordorigin="1658,6153" coordsize="190,199" path="m1771,6234l1759,6244,1771,6259,1782,6275,1793,6292,1799,6267,1787,6251,1771,6234xe" filled="t" fillcolor="#000000" stroked="f">
                <v:path arrowok="t"/>
                <v:fill/>
              </v:shape>
              <v:shape style="position:absolute;left:1658;top:6153;width:190;height:199" coordorigin="1658,6153" coordsize="190,199" path="m1773,6156l1767,6178,1759,6197,1751,6214,1742,6230,1757,6237,1762,6227,1769,6215,1774,6203,1848,6203,1848,6186,1781,6186,1783,6177,1788,6167,1790,6158,1773,615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099998pt;margin-top:307.260010pt;width:50.8pt;height:11.038802pt;mso-position-horizontal-relative:page;mso-position-vertical-relative:page;z-index:-4571" coordorigin="1982,6145" coordsize="1016,221">
            <v:group style="position:absolute;left:1992;top:6167;width:67;height:48" coordorigin="1992,6167" coordsize="67,48">
              <v:shape style="position:absolute;left:1992;top:6167;width:67;height:48" coordorigin="1992,6167" coordsize="67,48" path="m2059,6167l2045,6167,2028,6215,2047,6215,2059,6167xe" filled="t" fillcolor="#000000" stroked="f">
                <v:path arrowok="t"/>
                <v:fill/>
              </v:shape>
              <v:shape style="position:absolute;left:1992;top:6167;width:67;height:48" coordorigin="1992,6167" coordsize="67,48" path="m2023,6167l2009,6167,1992,6215,2011,6215,2023,6167xe" filled="t" fillcolor="#000000" stroked="f">
                <v:path arrowok="t"/>
                <v:fill/>
              </v:shape>
            </v:group>
            <v:group style="position:absolute;left:2074;top:6155;width:202;height:200" coordorigin="2074,6155" coordsize="202,200">
              <v:shape style="position:absolute;left:2074;top:6155;width:202;height:200" coordorigin="2074,6155" coordsize="202,200" path="m2090,6261l2082,6283,2090,6301,2100,6316,2093,6326,2083,6335,2074,6342,2076,6347,2081,6352,2083,6355,2098,6341,2112,6328,2149,6328,2134,6320,2121,6307,2124,6299,2105,6299,2097,6282,2090,6261xe" filled="t" fillcolor="#000000" stroked="f">
                <v:path arrowok="t"/>
                <v:fill/>
              </v:shape>
              <v:shape style="position:absolute;left:2074;top:6155;width:202;height:200" coordorigin="2074,6155" coordsize="202,200" path="m2149,6328l2112,6328,2126,6336,2191,6347,2270,6350,2273,6342,2275,6338,2273,6333,2173,6332,2151,6328,2149,6328xe" filled="t" fillcolor="#000000" stroked="f">
                <v:path arrowok="t"/>
                <v:fill/>
              </v:shape>
              <v:shape style="position:absolute;left:2074;top:6155;width:202;height:200" coordorigin="2074,6155" coordsize="202,200" path="m2206,6306l2191,6306,2191,6328,2206,6328,2206,6306xe" filled="t" fillcolor="#000000" stroked="f">
                <v:path arrowok="t"/>
                <v:fill/>
              </v:shape>
              <v:shape style="position:absolute;left:2074;top:6155;width:202;height:200" coordorigin="2074,6155" coordsize="202,200" path="m2268,6294l2138,6294,2138,6306,2268,6306,2268,6294xe" filled="t" fillcolor="#000000" stroked="f">
                <v:path arrowok="t"/>
                <v:fill/>
              </v:shape>
              <v:shape style="position:absolute;left:2074;top:6155;width:202;height:200" coordorigin="2074,6155" coordsize="202,200" path="m2136,6174l2076,6174,2076,6189,2117,6189,2081,6234,2081,6249,2119,6263,2114,6283,2105,6299,2124,6299,2128,6289,2133,6269,2136,6249,2136,6237,2098,6237,2136,6189,2136,6174xe" filled="t" fillcolor="#000000" stroked="f">
                <v:path arrowok="t"/>
                <v:fill/>
              </v:shape>
              <v:shape style="position:absolute;left:2074;top:6155;width:202;height:200" coordorigin="2074,6155" coordsize="202,200" path="m2206,6278l2191,6278,2191,6294,2206,6294,2206,6278xe" filled="t" fillcolor="#000000" stroked="f">
                <v:path arrowok="t"/>
                <v:fill/>
              </v:shape>
              <v:shape style="position:absolute;left:2074;top:6155;width:202;height:200" coordorigin="2074,6155" coordsize="202,200" path="m2258,6266l2146,6266,2146,6278,2258,6278,2258,6266xe" filled="t" fillcolor="#000000" stroked="f">
                <v:path arrowok="t"/>
                <v:fill/>
              </v:shape>
              <v:shape style="position:absolute;left:2074;top:6155;width:202;height:200" coordorigin="2074,6155" coordsize="202,200" path="m2206,6246l2191,6246,2191,6266,2206,6266,2206,6246xe" filled="t" fillcolor="#000000" stroked="f">
                <v:path arrowok="t"/>
                <v:fill/>
              </v:shape>
              <v:shape style="position:absolute;left:2074;top:6155;width:202;height:200" coordorigin="2074,6155" coordsize="202,200" path="m2254,6218l2239,6218,2239,6234,2148,6234,2148,6246,2239,6246,2239,6254,2254,6254,2254,6218xe" filled="t" fillcolor="#000000" stroked="f">
                <v:path arrowok="t"/>
                <v:fill/>
              </v:shape>
              <v:shape style="position:absolute;left:2074;top:6155;width:202;height:200" coordorigin="2074,6155" coordsize="202,200" path="m2206,6218l2191,6218,2191,6234,2206,6234,2206,6218xe" filled="t" fillcolor="#000000" stroked="f">
                <v:path arrowok="t"/>
                <v:fill/>
              </v:shape>
              <v:shape style="position:absolute;left:2074;top:6155;width:202;height:200" coordorigin="2074,6155" coordsize="202,200" path="m2275,6203l2138,6203,2138,6218,2275,6218,2275,6203xe" filled="t" fillcolor="#000000" stroked="f">
                <v:path arrowok="t"/>
                <v:fill/>
              </v:shape>
              <v:shape style="position:absolute;left:2074;top:6155;width:202;height:200" coordorigin="2074,6155" coordsize="202,200" path="m2206,6186l2191,6186,2191,6203,2206,6203,2206,6186xe" filled="t" fillcolor="#000000" stroked="f">
                <v:path arrowok="t"/>
                <v:fill/>
              </v:shape>
              <v:shape style="position:absolute;left:2074;top:6155;width:202;height:200" coordorigin="2074,6155" coordsize="202,200" path="m2254,6174l2148,6174,2148,6186,2239,6186,2239,6203,2254,6203,2254,6174xe" filled="t" fillcolor="#000000" stroked="f">
                <v:path arrowok="t"/>
                <v:fill/>
              </v:shape>
              <v:shape style="position:absolute;left:2074;top:6155;width:202;height:200" coordorigin="2074,6155" coordsize="202,200" path="m2206,6155l2191,6155,2191,6174,2206,6174,2206,6155xe" filled="t" fillcolor="#000000" stroked="f">
                <v:path arrowok="t"/>
                <v:fill/>
              </v:shape>
            </v:group>
            <v:group style="position:absolute;left:2285;top:6160;width:204;height:196" coordorigin="2285,6160" coordsize="204,196">
              <v:shape style="position:absolute;left:2285;top:6160;width:204;height:196" coordorigin="2285,6160" coordsize="204,196" path="m2465,6244l2354,6244,2354,6258,2366,6265,2374,6283,2382,6302,2388,6321,2371,6329,2352,6336,2330,6342,2335,6347,2338,6352,2345,6356,2383,6342,2401,6336,2421,6331,2461,6331,2445,6323,2431,6309,2444,6296,2445,6293,2401,6293,2390,6276,2381,6258,2465,6258,2465,6244xe" filled="t" fillcolor="#000000" stroked="f">
                <v:path arrowok="t"/>
                <v:fill/>
              </v:shape>
              <v:shape style="position:absolute;left:2285;top:6160;width:204;height:196" coordorigin="2285,6160" coordsize="204,196" path="m2461,6331l2421,6331,2438,6340,2456,6348,2477,6354,2479,6350,2484,6345,2484,6337,2463,6332,2461,6331xe" filled="t" fillcolor="#000000" stroked="f">
                <v:path arrowok="t"/>
                <v:fill/>
              </v:shape>
              <v:shape style="position:absolute;left:2285;top:6160;width:204;height:196" coordorigin="2285,6160" coordsize="204,196" path="m2326,6222l2285,6222,2285,6237,2311,6237,2311,6318,2309,6323,2304,6328,2321,6337,2337,6326,2357,6314,2326,6314,2326,6222xe" filled="t" fillcolor="#000000" stroked="f">
                <v:path arrowok="t"/>
                <v:fill/>
              </v:shape>
              <v:shape style="position:absolute;left:2285;top:6160;width:204;height:196" coordorigin="2285,6160" coordsize="204,196" path="m2354,6294l2335,6309,2326,6314,2357,6314,2354,6306,2354,6294xe" filled="t" fillcolor="#000000" stroked="f">
                <v:path arrowok="t"/>
                <v:fill/>
              </v:shape>
              <v:shape style="position:absolute;left:2285;top:6160;width:204;height:196" coordorigin="2285,6160" coordsize="204,196" path="m2465,6258l2381,6258,2437,6276,2422,6289,2401,6293,2445,6293,2455,6278,2465,6258xe" filled="t" fillcolor="#000000" stroked="f">
                <v:path arrowok="t"/>
                <v:fill/>
              </v:shape>
              <v:shape style="position:absolute;left:2285;top:6160;width:204;height:196" coordorigin="2285,6160" coordsize="204,196" path="m2455,6165l2374,6165,2372,6197,2361,6214,2342,6227,2347,6232,2350,6237,2361,6238,2376,6224,2385,6206,2388,6184,2388,6179,2455,6179,2455,6165xe" filled="t" fillcolor="#000000" stroked="f">
                <v:path arrowok="t"/>
                <v:fill/>
              </v:shape>
              <v:shape style="position:absolute;left:2285;top:6160;width:204;height:196" coordorigin="2285,6160" coordsize="204,196" path="m2455,6179l2441,6179,2441,6222,2446,6230,2486,6230,2486,6220,2489,6215,2460,6215,2455,6213,2455,6179xe" filled="t" fillcolor="#000000" stroked="f">
                <v:path arrowok="t"/>
                <v:fill/>
              </v:shape>
              <v:shape style="position:absolute;left:2285;top:6160;width:204;height:196" coordorigin="2285,6160" coordsize="204,196" path="m2314,6160l2303,6171,2315,6187,2328,6203,2341,6190,2327,6175,2314,6160xe" filled="t" fillcolor="#000000" stroked="f">
                <v:path arrowok="t"/>
                <v:fill/>
              </v:shape>
            </v:group>
            <v:group style="position:absolute;left:2494;top:6155;width:204;height:197" coordorigin="2494,6155" coordsize="204,197">
              <v:shape style="position:absolute;left:2494;top:6155;width:204;height:197" coordorigin="2494,6155" coordsize="204,197" path="m2575,6244l2496,6244,2496,6258,2525,6266,2522,6285,2516,6304,2507,6323,2494,6340,2498,6347,2543,6294,2564,6294,2554,6285,2539,6273,2542,6268,2542,6258,2575,6258,2575,6244xe" filled="t" fillcolor="#000000" stroked="f">
                <v:path arrowok="t"/>
                <v:fill/>
              </v:shape>
              <v:shape style="position:absolute;left:2494;top:6155;width:204;height:197" coordorigin="2494,6155" coordsize="204,197" path="m2638,6196l2623,6196,2622,6244,2620,6264,2582,6329,2563,6345,2570,6352,2618,6313,2633,6280,2647,6280,2647,6275,2634,6268,2637,6248,2638,6227,2638,6196xe" filled="t" fillcolor="#000000" stroked="f">
                <v:path arrowok="t"/>
                <v:fill/>
              </v:shape>
              <v:shape style="position:absolute;left:2494;top:6155;width:204;height:197" coordorigin="2494,6155" coordsize="204,197" path="m2647,6280l2633,6280,2633,6342,2640,6352,2686,6352,2693,6345,2694,6338,2650,6338,2647,6333,2647,6280xe" filled="t" fillcolor="#000000" stroked="f">
                <v:path arrowok="t"/>
                <v:fill/>
              </v:shape>
              <v:shape style="position:absolute;left:2494;top:6155;width:204;height:197" coordorigin="2494,6155" coordsize="204,197" path="m2681,6299l2681,6318,2678,6326,2678,6333,2676,6338,2694,6338,2695,6330,2695,6323,2697,6314,2698,6304,2693,6304,2688,6302,2681,6299xe" filled="t" fillcolor="#000000" stroked="f">
                <v:path arrowok="t"/>
                <v:fill/>
              </v:shape>
              <v:shape style="position:absolute;left:2494;top:6155;width:204;height:197" coordorigin="2494,6155" coordsize="204,197" path="m2564,6294l2543,6294,2557,6309,2570,6323,2569,6299,2564,6294xe" filled="t" fillcolor="#000000" stroked="f">
                <v:path arrowok="t"/>
                <v:fill/>
              </v:shape>
              <v:shape style="position:absolute;left:2494;top:6155;width:204;height:197" coordorigin="2494,6155" coordsize="204,197" path="m2681,6165l2580,6165,2580,6290,2597,6290,2597,6179,2681,6179,2681,6165xe" filled="t" fillcolor="#000000" stroked="f">
                <v:path arrowok="t"/>
                <v:fill/>
              </v:shape>
              <v:shape style="position:absolute;left:2494;top:6155;width:204;height:197" coordorigin="2494,6155" coordsize="204,197" path="m2681,6179l2666,6179,2666,6287,2681,6287,2681,6179xe" filled="t" fillcolor="#000000" stroked="f">
                <v:path arrowok="t"/>
                <v:fill/>
              </v:shape>
              <v:shape style="position:absolute;left:2494;top:6155;width:204;height:197" coordorigin="2494,6155" coordsize="204,197" path="m2542,6208l2527,6208,2527,6244,2542,6244,2542,6208xe" filled="t" fillcolor="#000000" stroked="f">
                <v:path arrowok="t"/>
                <v:fill/>
              </v:shape>
              <v:shape style="position:absolute;left:2494;top:6155;width:204;height:197" coordorigin="2494,6155" coordsize="204,197" path="m2573,6194l2498,6194,2498,6208,2573,6208,2573,6194xe" filled="t" fillcolor="#000000" stroked="f">
                <v:path arrowok="t"/>
                <v:fill/>
              </v:shape>
              <v:shape style="position:absolute;left:2494;top:6155;width:204;height:197" coordorigin="2494,6155" coordsize="204,197" path="m2542,6155l2527,6155,2527,6194,2542,6194,2542,6155xe" filled="t" fillcolor="#000000" stroked="f">
                <v:path arrowok="t"/>
                <v:fill/>
              </v:shape>
            </v:group>
            <v:group style="position:absolute;left:2702;top:6155;width:204;height:201" coordorigin="2702,6155" coordsize="204,201">
              <v:shape style="position:absolute;left:2702;top:6155;width:204;height:201" coordorigin="2702,6155" coordsize="204,201" path="m2906,6297l2767,6297,2767,6309,2817,6315,2804,6326,2785,6335,2760,6342,2765,6347,2767,6352,2772,6356,2795,6348,2814,6339,2831,6331,2845,6323,2866,6323,2863,6322,2849,6309,2906,6309,2906,6297xe" filled="t" fillcolor="#000000" stroked="f">
                <v:path arrowok="t"/>
                <v:fill/>
              </v:shape>
              <v:shape style="position:absolute;left:2702;top:6155;width:204;height:201" coordorigin="2702,6155" coordsize="204,201" path="m2748,6244l2734,6244,2734,6354,2748,6354,2748,6244xe" filled="t" fillcolor="#000000" stroked="f">
                <v:path arrowok="t"/>
                <v:fill/>
              </v:shape>
              <v:shape style="position:absolute;left:2702;top:6155;width:204;height:201" coordorigin="2702,6155" coordsize="204,201" path="m2866,6323l2845,6323,2859,6336,2877,6347,2897,6354,2902,6350,2904,6345,2901,6338,2881,6332,2866,6323xe" filled="t" fillcolor="#000000" stroked="f">
                <v:path arrowok="t"/>
                <v:fill/>
              </v:shape>
              <v:shape style="position:absolute;left:2702;top:6155;width:204;height:201" coordorigin="2702,6155" coordsize="204,201" path="m2774,6198l2705,6198,2705,6213,2727,6229,2719,6248,2711,6266,2702,6282,2705,6287,2707,6294,2710,6299,2719,6285,2726,6266,2734,6244,2767,6244,2765,6242,2762,6239,2748,6239,2748,6213,2774,6213,2774,6198xe" filled="t" fillcolor="#000000" stroked="f">
                <v:path arrowok="t"/>
                <v:fill/>
              </v:shape>
              <v:shape style="position:absolute;left:2702;top:6155;width:204;height:201" coordorigin="2702,6155" coordsize="204,201" path="m2844,6278l2830,6278,2830,6285,2827,6292,2827,6297,2842,6297,2842,6285,2844,6278xe" filled="t" fillcolor="#000000" stroked="f">
                <v:path arrowok="t"/>
                <v:fill/>
              </v:shape>
              <v:shape style="position:absolute;left:2702;top:6155;width:204;height:201" coordorigin="2702,6155" coordsize="204,201" path="m2892,6208l2782,6208,2782,6282,2798,6282,2798,6278,2892,6278,2892,6266,2798,6266,2798,6249,2892,6249,2892,6237,2798,6237,2798,6222,2892,6222,2892,6208xe" filled="t" fillcolor="#000000" stroked="f">
                <v:path arrowok="t"/>
                <v:fill/>
              </v:shape>
              <v:shape style="position:absolute;left:2702;top:6155;width:204;height:201" coordorigin="2702,6155" coordsize="204,201" path="m2892,6278l2878,6278,2878,6282,2892,6282,2892,6278xe" filled="t" fillcolor="#000000" stroked="f">
                <v:path arrowok="t"/>
                <v:fill/>
              </v:shape>
              <v:shape style="position:absolute;left:2702;top:6155;width:204;height:201" coordorigin="2702,6155" coordsize="204,201" path="m2767,6244l2748,6244,2755,6251,2760,6258,2767,6268,2777,6258,2772,6251,2767,6244xe" filled="t" fillcolor="#000000" stroked="f">
                <v:path arrowok="t"/>
                <v:fill/>
              </v:shape>
              <v:shape style="position:absolute;left:2702;top:6155;width:204;height:201" coordorigin="2702,6155" coordsize="204,201" path="m2892,6249l2878,6249,2878,6266,2892,6266,2892,6249xe" filled="t" fillcolor="#000000" stroked="f">
                <v:path arrowok="t"/>
                <v:fill/>
              </v:shape>
              <v:shape style="position:absolute;left:2702;top:6155;width:204;height:201" coordorigin="2702,6155" coordsize="204,201" path="m2755,6234l2748,6239,2762,6239,2755,6234xe" filled="t" fillcolor="#000000" stroked="f">
                <v:path arrowok="t"/>
                <v:fill/>
              </v:shape>
              <v:shape style="position:absolute;left:2702;top:6155;width:204;height:201" coordorigin="2702,6155" coordsize="204,201" path="m2892,6222l2878,6222,2878,6237,2892,6237,2892,6222xe" filled="t" fillcolor="#000000" stroked="f">
                <v:path arrowok="t"/>
                <v:fill/>
              </v:shape>
              <v:shape style="position:absolute;left:2702;top:6155;width:204;height:201" coordorigin="2702,6155" coordsize="204,201" path="m2818,6186l2806,6186,2806,6203,2818,6203,2818,6186xe" filled="t" fillcolor="#000000" stroked="f">
                <v:path arrowok="t"/>
                <v:fill/>
              </v:shape>
              <v:shape style="position:absolute;left:2702;top:6155;width:204;height:201" coordorigin="2702,6155" coordsize="204,201" path="m2870,6186l2856,6186,2856,6203,2870,6203,2870,6186xe" filled="t" fillcolor="#000000" stroked="f">
                <v:path arrowok="t"/>
                <v:fill/>
              </v:shape>
              <v:shape style="position:absolute;left:2702;top:6155;width:204;height:201" coordorigin="2702,6155" coordsize="204,201" path="m2748,6155l2734,6155,2734,6198,2748,6198,2748,6155xe" filled="t" fillcolor="#000000" stroked="f">
                <v:path arrowok="t"/>
                <v:fill/>
              </v:shape>
              <v:shape style="position:absolute;left:2702;top:6155;width:204;height:201" coordorigin="2702,6155" coordsize="204,201" path="m2904,6174l2772,6174,2772,6186,2904,6186,2904,6174xe" filled="t" fillcolor="#000000" stroked="f">
                <v:path arrowok="t"/>
                <v:fill/>
              </v:shape>
              <v:shape style="position:absolute;left:2702;top:6155;width:204;height:201" coordorigin="2702,6155" coordsize="204,201" path="m2818,6155l2806,6155,2806,6174,2818,6174,2818,6155xe" filled="t" fillcolor="#000000" stroked="f">
                <v:path arrowok="t"/>
                <v:fill/>
              </v:shape>
              <v:shape style="position:absolute;left:2702;top:6155;width:204;height:201" coordorigin="2702,6155" coordsize="204,201" path="m2870,6155l2856,6155,2856,6174,2870,6174,2870,6155xe" filled="t" fillcolor="#000000" stroked="f">
                <v:path arrowok="t"/>
                <v:fill/>
              </v:shape>
            </v:group>
            <v:group style="position:absolute;left:2923;top:6167;width:65;height:48" coordorigin="2923,6167" coordsize="65,48">
              <v:shape style="position:absolute;left:2923;top:6167;width:65;height:48" coordorigin="2923,6167" coordsize="65,48" path="m2988,6167l2971,6167,2959,6215,2971,6215,2988,6167xe" filled="t" fillcolor="#000000" stroked="f">
                <v:path arrowok="t"/>
                <v:fill/>
              </v:shape>
              <v:shape style="position:absolute;left:2923;top:6167;width:65;height:48" coordorigin="2923,6167" coordsize="65,48" path="m2952,6167l2935,6167,2923,6215,2938,6215,2952,616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540009pt;margin-top:307.260010pt;width:25pt;height:11.08pt;mso-position-horizontal-relative:page;mso-position-vertical-relative:page;z-index:-4570" coordorigin="6271,6145" coordsize="500,222">
            <v:group style="position:absolute;left:6281;top:6155;width:204;height:202" coordorigin="6281,6155" coordsize="204,202">
              <v:shape style="position:absolute;left:6281;top:6155;width:204;height:202" coordorigin="6281,6155" coordsize="204,202" path="m6405,6305l6386,6305,6397,6320,6412,6332,6430,6342,6450,6350,6473,6357,6482,6342,6485,6340,6462,6336,6441,6330,6423,6321,6408,6309,6405,6305xe" filled="t" fillcolor="#000000" stroked="f">
                <v:path arrowok="t"/>
                <v:fill/>
              </v:shape>
              <v:shape style="position:absolute;left:6281;top:6155;width:204;height:202" coordorigin="6281,6155" coordsize="204,202" path="m6478,6280l6286,6280,6286,6294,6359,6308,6345,6320,6328,6330,6306,6337,6281,6342,6286,6347,6288,6352,6301,6355,6324,6349,6345,6341,6361,6330,6375,6319,6386,6305,6405,6305,6396,6294,6478,6294,6478,6280xe" filled="t" fillcolor="#000000" stroked="f">
                <v:path arrowok="t"/>
                <v:fill/>
              </v:shape>
              <v:shape style="position:absolute;left:6281;top:6155;width:204;height:202" coordorigin="6281,6155" coordsize="204,202" path="m6391,6263l6374,6263,6372,6270,6372,6280,6386,6280,6389,6275,6389,6270,6391,6263xe" filled="t" fillcolor="#000000" stroked="f">
                <v:path arrowok="t"/>
                <v:fill/>
              </v:shape>
              <v:shape style="position:absolute;left:6281;top:6155;width:204;height:202" coordorigin="6281,6155" coordsize="204,202" path="m6436,6240l6404,6240,6459,6265,6475,6273,6473,6254,6457,6248,6436,6240xe" filled="t" fillcolor="#000000" stroked="f">
                <v:path arrowok="t"/>
                <v:fill/>
              </v:shape>
              <v:shape style="position:absolute;left:6281;top:6155;width:204;height:202" coordorigin="6281,6155" coordsize="204,202" path="m6475,6206l6288,6206,6288,6220,6354,6224,6338,6235,6320,6244,6301,6251,6281,6258,6286,6263,6288,6268,6306,6265,6325,6256,6342,6247,6359,6235,6374,6222,6391,6222,6391,6220,6475,6220,6475,6206xe" filled="t" fillcolor="#000000" stroked="f">
                <v:path arrowok="t"/>
                <v:fill/>
              </v:shape>
              <v:shape style="position:absolute;left:6281;top:6155;width:204;height:202" coordorigin="6281,6155" coordsize="204,202" path="m6391,6222l6374,6222,6374,6256,6391,6256,6404,6240,6436,6240,6418,6233,6414,6232,6391,6232,6391,6222xe" filled="t" fillcolor="#000000" stroked="f">
                <v:path arrowok="t"/>
                <v:fill/>
              </v:shape>
              <v:shape style="position:absolute;left:6281;top:6155;width:204;height:202" coordorigin="6281,6155" coordsize="204,202" path="m6396,6225l6391,6232,6414,6232,6396,6225xe" filled="t" fillcolor="#000000" stroked="f">
                <v:path arrowok="t"/>
                <v:fill/>
              </v:shape>
              <v:shape style="position:absolute;left:6281;top:6155;width:204;height:202" coordorigin="6281,6155" coordsize="204,202" path="m6391,6155l6374,6155,6374,6206,6391,6206,6391,6155xe" filled="t" fillcolor="#000000" stroked="f">
                <v:path arrowok="t"/>
                <v:fill/>
              </v:shape>
              <v:shape style="position:absolute;left:6281;top:6155;width:204;height:202" coordorigin="6281,6155" coordsize="204,202" path="m6317,6160l6307,6172,6311,6175,6328,6188,6341,6201,6349,6185,6334,6172,6317,6160xe" filled="t" fillcolor="#000000" stroked="f">
                <v:path arrowok="t"/>
                <v:fill/>
              </v:shape>
              <v:shape style="position:absolute;left:6281;top:6155;width:204;height:202" coordorigin="6281,6155" coordsize="204,202" path="m6442,6165l6426,6178,6410,6189,6428,6195,6446,6182,6458,6172,6442,6165xe" filled="t" fillcolor="#000000" stroked="f">
                <v:path arrowok="t"/>
                <v:fill/>
              </v:shape>
            </v:group>
            <v:group style="position:absolute;left:6492;top:6158;width:199;height:187" coordorigin="6492,6158" coordsize="199,187">
              <v:shape style="position:absolute;left:6492;top:6158;width:199;height:187" coordorigin="6492,6158" coordsize="199,187" path="m6691,6333l6492,6333,6492,6345,6691,6345,6691,6333xe" filled="t" fillcolor="#000000" stroked="f">
                <v:path arrowok="t"/>
                <v:fill/>
              </v:shape>
              <v:shape style="position:absolute;left:6492;top:6158;width:199;height:187" coordorigin="6492,6158" coordsize="199,187" path="m6600,6304l6583,6304,6583,6333,6600,6333,6600,6304xe" filled="t" fillcolor="#000000" stroked="f">
                <v:path arrowok="t"/>
                <v:fill/>
              </v:shape>
              <v:shape style="position:absolute;left:6492;top:6158;width:199;height:187" coordorigin="6492,6158" coordsize="199,187" path="m6674,6290l6511,6290,6511,6304,6674,6304,6674,6290xe" filled="t" fillcolor="#000000" stroked="f">
                <v:path arrowok="t"/>
                <v:fill/>
              </v:shape>
              <v:shape style="position:absolute;left:6492;top:6158;width:199;height:187" coordorigin="6492,6158" coordsize="199,187" path="m6600,6273l6583,6273,6583,6290,6600,6290,6600,6273xe" filled="t" fillcolor="#000000" stroked="f">
                <v:path arrowok="t"/>
                <v:fill/>
              </v:shape>
              <v:shape style="position:absolute;left:6492;top:6158;width:199;height:187" coordorigin="6492,6158" coordsize="199,187" path="m6614,6213l6492,6213,6492,6227,6520,6232,6513,6249,6497,6266,6502,6270,6504,6275,6522,6263,6533,6246,6538,6227,6614,6227,6614,6213xe" filled="t" fillcolor="#000000" stroked="f">
                <v:path arrowok="t"/>
                <v:fill/>
              </v:shape>
              <v:shape style="position:absolute;left:6492;top:6158;width:199;height:187" coordorigin="6492,6158" coordsize="199,187" path="m6679,6158l6665,6158,6665,6254,6660,6258,6626,6258,6629,6263,6629,6273,6641,6275,6650,6275,6658,6273,6672,6273,6679,6266,6679,6158xe" filled="t" fillcolor="#000000" stroked="f">
                <v:path arrowok="t"/>
                <v:fill/>
              </v:shape>
              <v:shape style="position:absolute;left:6492;top:6158;width:199;height:187" coordorigin="6492,6158" coordsize="199,187" path="m6586,6227l6571,6227,6571,6270,6586,6270,6586,6227xe" filled="t" fillcolor="#000000" stroked="f">
                <v:path arrowok="t"/>
                <v:fill/>
              </v:shape>
              <v:shape style="position:absolute;left:6492;top:6158;width:199;height:187" coordorigin="6492,6158" coordsize="199,187" path="m6638,6170l6622,6170,6622,6239,6638,6239,6638,6170xe" filled="t" fillcolor="#000000" stroked="f">
                <v:path arrowok="t"/>
                <v:fill/>
              </v:shape>
              <v:shape style="position:absolute;left:6492;top:6158;width:199;height:187" coordorigin="6492,6158" coordsize="199,187" path="m6538,6179l6523,6179,6523,6213,6538,6213,6538,6179xe" filled="t" fillcolor="#000000" stroked="f">
                <v:path arrowok="t"/>
                <v:fill/>
              </v:shape>
              <v:shape style="position:absolute;left:6492;top:6158;width:199;height:187" coordorigin="6492,6158" coordsize="199,187" path="m6586,6179l6571,6179,6571,6213,6586,6213,6586,6179xe" filled="t" fillcolor="#000000" stroked="f">
                <v:path arrowok="t"/>
                <v:fill/>
              </v:shape>
              <v:shape style="position:absolute;left:6492;top:6158;width:199;height:187" coordorigin="6492,6158" coordsize="199,187" path="m6607,6165l6502,6165,6502,6179,6607,6179,6607,6165xe" filled="t" fillcolor="#000000" stroked="f">
                <v:path arrowok="t"/>
                <v:fill/>
              </v:shape>
            </v:group>
            <v:group style="position:absolute;left:6720;top:6306;width:41;height:48" coordorigin="6720,6306" coordsize="41,48">
              <v:shape style="position:absolute;left:6720;top:6306;width:41;height:48" coordorigin="6720,6306" coordsize="41,48" path="m6720,6306l6720,6327,6735,6341,6749,6354,6761,6342,6752,6334,6737,6321,6720,630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44.980011pt;margin-top:307.140015pt;width:77.668658pt;height:11.25pt;mso-position-horizontal-relative:page;mso-position-vertical-relative:page;z-index:-4569" type="#_x0000_t75">
            <v:imagedata r:id="rId185" o:title=""/>
          </v:shape>
        </w:pict>
      </w:r>
      <w:r>
        <w:rPr/>
        <w:pict>
          <v:shape style="position:absolute;margin-left:229.899994pt;margin-top:325.140015pt;width:88.03125pt;height:11.25pt;mso-position-horizontal-relative:page;mso-position-vertical-relative:page;z-index:-4568" type="#_x0000_t75">
            <v:imagedata r:id="rId186" o:title=""/>
          </v:shape>
        </w:pict>
      </w:r>
      <w:r>
        <w:rPr/>
        <w:pict>
          <v:group style="position:absolute;margin-left:323.980011pt;margin-top:325.140015pt;width:63.76pt;height:11.2pt;mso-position-horizontal-relative:page;mso-position-vertical-relative:page;z-index:-4567" coordorigin="6480,6503" coordsize="1275,224">
            <v:group style="position:absolute;left:6490;top:6515;width:204;height:202" coordorigin="6490,6515" coordsize="204,202">
              <v:shape style="position:absolute;left:6490;top:6515;width:204;height:202" coordorigin="6490,6515" coordsize="204,202" path="m6694,6650l6492,6650,6492,6666,6694,6666,6694,6650xe" filled="t" fillcolor="#000000" stroked="f">
                <v:path arrowok="t"/>
                <v:fill/>
              </v:shape>
              <v:shape style="position:absolute;left:6490;top:6515;width:204;height:202" coordorigin="6490,6515" coordsize="204,202" path="m6542,6556l6526,6556,6526,6650,6542,6650,6542,6628,6658,6628,6658,6614,6542,6614,6542,6592,6658,6592,6658,6578,6542,6578,6542,6556xe" filled="t" fillcolor="#000000" stroked="f">
                <v:path arrowok="t"/>
                <v:fill/>
              </v:shape>
              <v:shape style="position:absolute;left:6490;top:6515;width:204;height:202" coordorigin="6490,6515" coordsize="204,202" path="m6658,6628l6643,6628,6643,6650,6658,6650,6658,6628xe" filled="t" fillcolor="#000000" stroked="f">
                <v:path arrowok="t"/>
                <v:fill/>
              </v:shape>
              <v:shape style="position:absolute;left:6490;top:6515;width:204;height:202" coordorigin="6490,6515" coordsize="204,202" path="m6658,6592l6643,6592,6643,6614,6658,6614,6658,6592xe" filled="t" fillcolor="#000000" stroked="f">
                <v:path arrowok="t"/>
                <v:fill/>
              </v:shape>
              <v:shape style="position:absolute;left:6490;top:6515;width:204;height:202" coordorigin="6490,6515" coordsize="204,202" path="m6658,6556l6643,6556,6643,6578,6658,6578,6658,6556xe" filled="t" fillcolor="#000000" stroked="f">
                <v:path arrowok="t"/>
                <v:fill/>
              </v:shape>
              <v:shape style="position:absolute;left:6490;top:6515;width:204;height:202" coordorigin="6490,6515" coordsize="204,202" path="m6689,6542l6494,6542,6494,6556,6689,6556,6689,6542xe" filled="t" fillcolor="#000000" stroked="f">
                <v:path arrowok="t"/>
                <v:fill/>
              </v:shape>
              <v:shape style="position:absolute;left:6490;top:6515;width:204;height:202" coordorigin="6490,6515" coordsize="204,202" path="m6542,6515l6526,6515,6526,6542,6542,6542,6542,6515xe" filled="t" fillcolor="#000000" stroked="f">
                <v:path arrowok="t"/>
                <v:fill/>
              </v:shape>
              <v:shape style="position:absolute;left:6490;top:6515;width:204;height:202" coordorigin="6490,6515" coordsize="204,202" path="m6658,6515l6643,6515,6643,6542,6658,6542,6658,6515xe" filled="t" fillcolor="#000000" stroked="f">
                <v:path arrowok="t"/>
                <v:fill/>
              </v:shape>
              <v:shape style="position:absolute;left:6490;top:6515;width:204;height:202" coordorigin="6490,6515" coordsize="204,202" path="m6622,6669l6612,6683,6614,6684,6633,6691,6651,6699,6669,6708,6686,6717,6682,6694,6665,6687,6644,6678,6622,6669xe" filled="t" fillcolor="#000000" stroked="f">
                <v:path arrowok="t"/>
                <v:fill/>
              </v:shape>
              <v:shape style="position:absolute;left:6490;top:6515;width:204;height:202" coordorigin="6490,6515" coordsize="204,202" path="m6562,6669l6547,6677,6529,6685,6510,6694,6490,6702,6494,6707,6497,6712,6515,6710,6533,6702,6552,6693,6571,6683,6562,6669xe" filled="t" fillcolor="#000000" stroked="f">
                <v:path arrowok="t"/>
                <v:fill/>
              </v:shape>
            </v:group>
            <v:group style="position:absolute;left:6698;top:6515;width:206;height:199" coordorigin="6698,6515" coordsize="206,199">
              <v:shape style="position:absolute;left:6698;top:6515;width:206;height:199" coordorigin="6698,6515" coordsize="206,199" path="m6746,6599l6727,6599,6727,6714,6742,6714,6746,6599xe" filled="t" fillcolor="#000000" stroked="f">
                <v:path arrowok="t"/>
                <v:fill/>
              </v:shape>
              <v:shape style="position:absolute;left:6698;top:6515;width:206;height:199" coordorigin="6698,6515" coordsize="206,199" path="m6790,6597l6773,6597,6773,6682,6780,6703,6802,6710,6886,6710,6898,6702,6899,6695,6794,6695,6790,6688,6790,6597xe" filled="t" fillcolor="#000000" stroked="f">
                <v:path arrowok="t"/>
                <v:fill/>
              </v:shape>
              <v:shape style="position:absolute;left:6698;top:6515;width:206;height:199" coordorigin="6698,6515" coordsize="206,199" path="m6895,6650l6888,6650,6888,6662,6883,6681,6883,6690,6876,6695,6899,6695,6900,6688,6902,6678,6905,6666,6905,6654,6895,6650xe" filled="t" fillcolor="#000000" stroked="f">
                <v:path arrowok="t"/>
                <v:fill/>
              </v:shape>
              <v:shape style="position:absolute;left:6698;top:6515;width:206;height:199" coordorigin="6698,6515" coordsize="206,199" path="m6840,6587l6823,6587,6823,6674,6840,6674,6840,6587xe" filled="t" fillcolor="#000000" stroked="f">
                <v:path arrowok="t"/>
                <v:fill/>
              </v:shape>
              <v:shape style="position:absolute;left:6698;top:6515;width:206;height:199" coordorigin="6698,6515" coordsize="206,199" path="m6845,6630l6847,6638,6847,6642,6850,6647,6854,6650,6874,6650,6881,6647,6886,6642,6888,6638,6890,6633,6852,6633,6845,6630xe" filled="t" fillcolor="#000000" stroked="f">
                <v:path arrowok="t"/>
                <v:fill/>
              </v:shape>
              <v:shape style="position:absolute;left:6698;top:6515;width:206;height:199" coordorigin="6698,6515" coordsize="206,199" path="m6892,6577l6876,6577,6876,6594,6876,6600,6874,6616,6874,6628,6871,6633,6890,6633,6890,6630,6890,6616,6892,6582,6892,6577xe" filled="t" fillcolor="#000000" stroked="f">
                <v:path arrowok="t"/>
                <v:fill/>
              </v:shape>
              <v:shape style="position:absolute;left:6698;top:6515;width:206;height:199" coordorigin="6698,6515" coordsize="206,199" path="m6763,6520l6744,6522,6737,6541,6729,6560,6720,6578,6710,6595,6698,6611,6701,6616,6703,6623,6706,6628,6713,6621,6720,6611,6727,6599,6746,6599,6747,6558,6755,6539,6763,6520xe" filled="t" fillcolor="#000000" stroked="f">
                <v:path arrowok="t"/>
                <v:fill/>
              </v:shape>
              <v:shape style="position:absolute;left:6698;top:6515;width:206;height:199" coordorigin="6698,6515" coordsize="206,199" path="m6790,6539l6773,6539,6773,6582,6751,6587,6754,6602,6773,6597,6790,6597,6790,6594,6823,6587,6840,6587,6840,6582,6872,6578,6790,6578,6790,6539xe" filled="t" fillcolor="#000000" stroked="f">
                <v:path arrowok="t"/>
                <v:fill/>
              </v:shape>
              <v:shape style="position:absolute;left:6698;top:6515;width:206;height:199" coordorigin="6698,6515" coordsize="206,199" path="m6840,6515l6823,6515,6823,6570,6790,6578,6872,6578,6876,6577,6892,6577,6893,6568,6840,6568,6840,6515xe" filled="t" fillcolor="#000000" stroked="f">
                <v:path arrowok="t"/>
                <v:fill/>
              </v:shape>
              <v:shape style="position:absolute;left:6698;top:6515;width:206;height:199" coordorigin="6698,6515" coordsize="206,199" path="m6893,6554l6840,6568,6893,6568,6893,6554xe" filled="t" fillcolor="#000000" stroked="f">
                <v:path arrowok="t"/>
                <v:fill/>
              </v:shape>
            </v:group>
            <v:group style="position:absolute;left:6910;top:6515;width:204;height:199" coordorigin="6910,6515" coordsize="204,199">
              <v:shape style="position:absolute;left:6910;top:6515;width:204;height:199" coordorigin="6910,6515" coordsize="204,199" path="m6912,6695l6914,6702,6914,6710,6917,6714,6948,6714,6955,6705,6955,6698,6922,6698,6912,6695xe" filled="t" fillcolor="#000000" stroked="f">
                <v:path arrowok="t"/>
                <v:fill/>
              </v:shape>
              <v:shape style="position:absolute;left:6910;top:6515;width:204;height:199" coordorigin="6910,6515" coordsize="204,199" path="m7087,6692l7048,6692,7064,6701,7083,6709,7104,6714,7109,6710,7111,6705,7112,6699,7090,6693,7087,6692xe" filled="t" fillcolor="#000000" stroked="f">
                <v:path arrowok="t"/>
                <v:fill/>
              </v:shape>
              <v:shape style="position:absolute;left:6910;top:6515;width:204;height:199" coordorigin="6910,6515" coordsize="204,199" path="m7092,6609l6986,6609,6986,6623,6997,6626,7005,6645,7021,6681,7004,6690,6986,6697,6965,6702,6970,6705,6972,6710,6991,6712,7010,6705,7029,6698,7048,6692,7087,6692,7072,6685,7059,6673,7072,6659,7031,6659,7020,6642,7013,6623,7092,6623,7092,6609xe" filled="t" fillcolor="#000000" stroked="f">
                <v:path arrowok="t"/>
                <v:fill/>
              </v:shape>
              <v:shape style="position:absolute;left:6910;top:6515;width:204;height:199" coordorigin="6910,6515" coordsize="204,199" path="m6955,6630l6941,6630,6941,6693,6938,6698,6955,6698,6955,6630xe" filled="t" fillcolor="#000000" stroked="f">
                <v:path arrowok="t"/>
                <v:fill/>
              </v:shape>
              <v:shape style="position:absolute;left:6910;top:6515;width:204;height:199" coordorigin="6910,6515" coordsize="204,199" path="m7092,6623l7075,6623,7068,6637,7053,6652,7031,6659,7072,6659,7073,6658,7084,6641,7092,6623xe" filled="t" fillcolor="#000000" stroked="f">
                <v:path arrowok="t"/>
                <v:fill/>
              </v:shape>
              <v:shape style="position:absolute;left:6910;top:6515;width:204;height:199" coordorigin="6910,6515" coordsize="204,199" path="m6955,6570l6941,6570,6941,6616,6929,6618,6910,6623,6912,6640,6931,6635,6941,6630,6955,6630,6955,6626,6977,6618,6977,6611,6955,6611,6955,6570xe" filled="t" fillcolor="#000000" stroked="f">
                <v:path arrowok="t"/>
                <v:fill/>
              </v:shape>
              <v:shape style="position:absolute;left:6910;top:6515;width:204;height:199" coordorigin="6910,6515" coordsize="204,199" path="m6977,6604l6955,6611,6977,6611,6977,6604xe" filled="t" fillcolor="#000000" stroked="f">
                <v:path arrowok="t"/>
                <v:fill/>
              </v:shape>
              <v:shape style="position:absolute;left:6910;top:6515;width:204;height:199" coordorigin="6910,6515" coordsize="204,199" path="m7080,6525l7006,6525,7004,6562,6994,6579,6977,6592,6982,6597,6986,6599,6994,6601,7009,6587,7017,6569,7020,6546,7020,6539,7080,6539,7080,6525xe" filled="t" fillcolor="#000000" stroked="f">
                <v:path arrowok="t"/>
                <v:fill/>
              </v:shape>
              <v:shape style="position:absolute;left:6910;top:6515;width:204;height:199" coordorigin="6910,6515" coordsize="204,199" path="m7080,6539l7066,6539,7066,6585,7073,6592,7111,6592,7111,6587,7114,6582,7114,6578,7085,6578,7080,6575,7080,6539xe" filled="t" fillcolor="#000000" stroked="f">
                <v:path arrowok="t"/>
                <v:fill/>
              </v:shape>
              <v:shape style="position:absolute;left:6910;top:6515;width:204;height:199" coordorigin="6910,6515" coordsize="204,199" path="m6979,6556l6912,6556,6912,6570,6979,6570,6979,6556xe" filled="t" fillcolor="#000000" stroked="f">
                <v:path arrowok="t"/>
                <v:fill/>
              </v:shape>
              <v:shape style="position:absolute;left:6910;top:6515;width:204;height:199" coordorigin="6910,6515" coordsize="204,199" path="m6955,6515l6941,6515,6941,6556,6955,6556,6955,6515xe" filled="t" fillcolor="#000000" stroked="f">
                <v:path arrowok="t"/>
                <v:fill/>
              </v:shape>
            </v:group>
            <v:group style="position:absolute;left:7121;top:6515;width:202;height:199" coordorigin="7121,6515" coordsize="202,199">
              <v:shape style="position:absolute;left:7121;top:6515;width:202;height:199" coordorigin="7121,6515" coordsize="202,199" path="m7176,6597l7166,6604,7152,6604,7152,6714,7166,6714,7166,6606,7186,6606,7183,6604,7176,6597xe" filled="t" fillcolor="#000000" stroked="f">
                <v:path arrowok="t"/>
                <v:fill/>
              </v:shape>
              <v:shape style="position:absolute;left:7121;top:6515;width:202;height:199" coordorigin="7121,6515" coordsize="202,199" path="m7212,6695l7212,6702,7214,6707,7214,6712,7258,6712,7265,6705,7265,6698,7222,6698,7212,6695xe" filled="t" fillcolor="#000000" stroked="f">
                <v:path arrowok="t"/>
                <v:fill/>
              </v:shape>
              <v:shape style="position:absolute;left:7121;top:6515;width:202;height:199" coordorigin="7121,6515" coordsize="202,199" path="m7265,6602l7250,6602,7250,6693,7246,6698,7265,6698,7265,6602xe" filled="t" fillcolor="#000000" stroked="f">
                <v:path arrowok="t"/>
                <v:fill/>
              </v:shape>
              <v:shape style="position:absolute;left:7121;top:6515;width:202;height:199" coordorigin="7121,6515" coordsize="202,199" path="m7294,6621l7279,6628,7285,6639,7294,6657,7302,6675,7310,6693,7322,6675,7303,6640,7294,6621xe" filled="t" fillcolor="#000000" stroked="f">
                <v:path arrowok="t"/>
                <v:fill/>
              </v:shape>
              <v:shape style="position:absolute;left:7121;top:6515;width:202;height:199" coordorigin="7121,6515" coordsize="202,199" path="m7214,6621l7208,6634,7198,6654,7189,6671,7181,6686,7190,6690,7201,6682,7210,6665,7229,6628,7214,6621xe" filled="t" fillcolor="#000000" stroked="f">
                <v:path arrowok="t"/>
                <v:fill/>
              </v:shape>
              <v:shape style="position:absolute;left:7121;top:6515;width:202;height:199" coordorigin="7121,6515" coordsize="202,199" path="m7195,6556l7121,6556,7121,6568,7152,6569,7146,6588,7139,6606,7131,6625,7121,6642,7123,6647,7126,6654,7126,6658,7135,6643,7144,6625,7152,6604,7166,6604,7166,6568,7195,6568,7195,6556xe" filled="t" fillcolor="#000000" stroked="f">
                <v:path arrowok="t"/>
                <v:fill/>
              </v:shape>
              <v:shape style="position:absolute;left:7121;top:6515;width:202;height:199" coordorigin="7121,6515" coordsize="202,199" path="m7186,6606l7166,6606,7188,6628,7198,6618,7193,6611,7186,6606xe" filled="t" fillcolor="#000000" stroked="f">
                <v:path arrowok="t"/>
                <v:fill/>
              </v:shape>
              <v:shape style="position:absolute;left:7121;top:6515;width:202;height:199" coordorigin="7121,6515" coordsize="202,199" path="m7322,6587l7195,6587,7195,6602,7322,6602,7322,6587xe" filled="t" fillcolor="#000000" stroked="f">
                <v:path arrowok="t"/>
                <v:fill/>
              </v:shape>
              <v:shape style="position:absolute;left:7121;top:6515;width:202;height:199" coordorigin="7121,6515" coordsize="202,199" path="m7166,6515l7152,6515,7152,6556,7166,6556,7166,6515xe" filled="t" fillcolor="#000000" stroked="f">
                <v:path arrowok="t"/>
                <v:fill/>
              </v:shape>
              <v:shape style="position:absolute;left:7121;top:6515;width:202;height:199" coordorigin="7121,6515" coordsize="202,199" path="m7313,6527l7205,6527,7205,6542,7313,6542,7313,6527xe" filled="t" fillcolor="#000000" stroked="f">
                <v:path arrowok="t"/>
                <v:fill/>
              </v:shape>
            </v:group>
            <v:group style="position:absolute;left:7330;top:6518;width:202;height:194" coordorigin="7330,6518" coordsize="202,194">
              <v:shape style="position:absolute;left:7330;top:6518;width:202;height:194" coordorigin="7330,6518" coordsize="202,194" path="m7454,6602l7437,6602,7445,6623,7478,6675,7522,6712,7526,6707,7531,6700,7531,6690,7516,6681,7501,6670,7488,6657,7476,6641,7465,6624,7455,6604,7454,6602xe" filled="t" fillcolor="#000000" stroked="f">
                <v:path arrowok="t"/>
                <v:fill/>
              </v:shape>
              <v:shape style="position:absolute;left:7330;top:6518;width:202;height:194" coordorigin="7330,6518" coordsize="202,194" path="m7442,6518l7425,6523,7423,6547,7419,6570,7397,6629,7346,6687,7330,6698,7334,6705,7339,6710,7349,6711,7366,6699,7408,6655,7437,6602,7454,6602,7447,6582,7440,6558,7441,6538,7442,6518xe" filled="t" fillcolor="#000000" stroked="f">
                <v:path arrowok="t"/>
                <v:fill/>
              </v:shape>
            </v:group>
            <v:group style="position:absolute;left:7543;top:6513;width:202;height:202" coordorigin="7543,6513" coordsize="202,202">
              <v:shape style="position:absolute;left:7543;top:6513;width:202;height:202" coordorigin="7543,6513" coordsize="202,202" path="m7591,6628l7577,6628,7577,6714,7591,6714,7591,6628xe" filled="t" fillcolor="#000000" stroked="f">
                <v:path arrowok="t"/>
                <v:fill/>
              </v:shape>
              <v:shape style="position:absolute;left:7543;top:6513;width:202;height:202" coordorigin="7543,6513" coordsize="202,202" path="m7745,6686l7598,6686,7598,6700,7745,6700,7745,6686xe" filled="t" fillcolor="#000000" stroked="f">
                <v:path arrowok="t"/>
                <v:fill/>
              </v:shape>
              <v:shape style="position:absolute;left:7543;top:6513;width:202;height:202" coordorigin="7543,6513" coordsize="202,202" path="m7680,6623l7663,6623,7663,6686,7680,6686,7680,6623xe" filled="t" fillcolor="#000000" stroked="f">
                <v:path arrowok="t"/>
                <v:fill/>
              </v:shape>
              <v:shape style="position:absolute;left:7543;top:6513;width:202;height:202" coordorigin="7543,6513" coordsize="202,202" path="m7745,6539l7548,6539,7548,6554,7599,6557,7590,6575,7580,6592,7569,6608,7557,6624,7543,6640,7548,6650,7553,6654,7560,6645,7577,6628,7591,6628,7591,6606,7602,6589,7612,6572,7620,6554,7745,6554,7745,6539xe" filled="t" fillcolor="#000000" stroked="f">
                <v:path arrowok="t"/>
                <v:fill/>
              </v:shape>
              <v:shape style="position:absolute;left:7543;top:6513;width:202;height:202" coordorigin="7543,6513" coordsize="202,202" path="m7735,6609l7610,6609,7610,6623,7735,6623,7735,6609xe" filled="t" fillcolor="#000000" stroked="f">
                <v:path arrowok="t"/>
                <v:fill/>
              </v:shape>
              <v:shape style="position:absolute;left:7543;top:6513;width:202;height:202" coordorigin="7543,6513" coordsize="202,202" path="m7680,6568l7663,6568,7663,6609,7680,6609,7680,6568xe" filled="t" fillcolor="#000000" stroked="f">
                <v:path arrowok="t"/>
                <v:fill/>
              </v:shape>
              <v:shape style="position:absolute;left:7543;top:6513;width:202;height:202" coordorigin="7543,6513" coordsize="202,202" path="m7618,6513l7615,6522,7610,6530,7608,6539,7627,6539,7634,6518,7618,651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3.579987pt;margin-top:325.260010pt;width:57.04172pt;height:11.08pt;mso-position-horizontal-relative:page;mso-position-vertical-relative:page;z-index:-4566" coordorigin="7872,6505" coordsize="1141,222">
            <v:group style="position:absolute;left:7882;top:6527;width:67;height:48" coordorigin="7882,6527" coordsize="67,48">
              <v:shape style="position:absolute;left:7882;top:6527;width:67;height:48" coordorigin="7882,6527" coordsize="67,48" path="m7949,6527l7934,6527,7918,6575,7937,6575,7949,6527xe" filled="t" fillcolor="#000000" stroked="f">
                <v:path arrowok="t"/>
                <v:fill/>
              </v:shape>
              <v:shape style="position:absolute;left:7882;top:6527;width:67;height:48" coordorigin="7882,6527" coordsize="67,48" path="m7913,6527l7898,6527,7882,6575,7901,6575,7913,6527xe" filled="t" fillcolor="#000000" stroked="f">
                <v:path arrowok="t"/>
                <v:fill/>
              </v:shape>
            </v:group>
            <v:group style="position:absolute;left:7963;top:6515;width:204;height:202" coordorigin="7963,6515" coordsize="204,202">
              <v:shape style="position:absolute;left:7963;top:6515;width:204;height:202" coordorigin="7963,6515" coordsize="204,202" path="m8167,6650l7963,6650,7963,6666,8167,6666,8167,6650xe" filled="t" fillcolor="#000000" stroked="f">
                <v:path arrowok="t"/>
                <v:fill/>
              </v:shape>
              <v:shape style="position:absolute;left:7963;top:6515;width:204;height:202" coordorigin="7963,6515" coordsize="204,202" path="m8016,6556l7999,6556,7999,6650,8016,6650,8016,6628,8131,6628,8131,6614,8016,6614,8016,6592,8131,6592,8131,6578,8016,6578,8016,6556xe" filled="t" fillcolor="#000000" stroked="f">
                <v:path arrowok="t"/>
                <v:fill/>
              </v:shape>
              <v:shape style="position:absolute;left:7963;top:6515;width:204;height:202" coordorigin="7963,6515" coordsize="204,202" path="m8131,6628l8114,6628,8114,6650,8131,6650,8131,6628xe" filled="t" fillcolor="#000000" stroked="f">
                <v:path arrowok="t"/>
                <v:fill/>
              </v:shape>
              <v:shape style="position:absolute;left:7963;top:6515;width:204;height:202" coordorigin="7963,6515" coordsize="204,202" path="m8131,6592l8114,6592,8114,6614,8131,6614,8131,6592xe" filled="t" fillcolor="#000000" stroked="f">
                <v:path arrowok="t"/>
                <v:fill/>
              </v:shape>
              <v:shape style="position:absolute;left:7963;top:6515;width:204;height:202" coordorigin="7963,6515" coordsize="204,202" path="m8131,6556l8114,6556,8114,6578,8131,6578,8131,6556xe" filled="t" fillcolor="#000000" stroked="f">
                <v:path arrowok="t"/>
                <v:fill/>
              </v:shape>
              <v:shape style="position:absolute;left:7963;top:6515;width:204;height:202" coordorigin="7963,6515" coordsize="204,202" path="m8162,6542l7968,6542,7968,6556,8162,6556,8162,6542xe" filled="t" fillcolor="#000000" stroked="f">
                <v:path arrowok="t"/>
                <v:fill/>
              </v:shape>
              <v:shape style="position:absolute;left:7963;top:6515;width:204;height:202" coordorigin="7963,6515" coordsize="204,202" path="m8016,6515l7999,6515,7999,6542,8016,6542,8016,6515xe" filled="t" fillcolor="#000000" stroked="f">
                <v:path arrowok="t"/>
                <v:fill/>
              </v:shape>
              <v:shape style="position:absolute;left:7963;top:6515;width:204;height:202" coordorigin="7963,6515" coordsize="204,202" path="m8131,6515l8114,6515,8114,6542,8131,6542,8131,6515xe" filled="t" fillcolor="#000000" stroked="f">
                <v:path arrowok="t"/>
                <v:fill/>
              </v:shape>
              <v:shape style="position:absolute;left:7963;top:6515;width:204;height:202" coordorigin="7963,6515" coordsize="204,202" path="m8093,6669l8086,6683,8104,6691,8122,6699,8140,6708,8158,6717,8167,6700,8136,6686,8116,6678,8093,6669xe" filled="t" fillcolor="#000000" stroked="f">
                <v:path arrowok="t"/>
                <v:fill/>
              </v:shape>
              <v:shape style="position:absolute;left:7963;top:6515;width:204;height:202" coordorigin="7963,6515" coordsize="204,202" path="m8035,6669l8020,6677,8003,6685,7984,6694,7963,6702,7968,6707,7970,6712,7972,6716,7990,6709,8007,6701,8026,6693,8045,6683,8035,6669xe" filled="t" fillcolor="#000000" stroked="f">
                <v:path arrowok="t"/>
                <v:fill/>
              </v:shape>
            </v:group>
            <v:group style="position:absolute;left:8172;top:6515;width:206;height:199" coordorigin="8172,6515" coordsize="206,199">
              <v:shape style="position:absolute;left:8172;top:6515;width:206;height:199" coordorigin="8172,6515" coordsize="206,199" path="m8219,6599l8198,6599,8198,6714,8215,6714,8219,6599xe" filled="t" fillcolor="#000000" stroked="f">
                <v:path arrowok="t"/>
                <v:fill/>
              </v:shape>
              <v:shape style="position:absolute;left:8172;top:6515;width:206;height:199" coordorigin="8172,6515" coordsize="206,199" path="m8261,6597l8246,6597,8246,6682,8254,6703,8275,6710,8341,6710,8363,6704,8369,6695,8268,6695,8261,6688,8261,6597xe" filled="t" fillcolor="#000000" stroked="f">
                <v:path arrowok="t"/>
                <v:fill/>
              </v:shape>
              <v:shape style="position:absolute;left:8172;top:6515;width:206;height:199" coordorigin="8172,6515" coordsize="206,199" path="m8366,6650l8362,6650,8362,6662,8354,6690,8347,6695,8369,6695,8374,6688,8376,6678,8376,6666,8378,6654,8374,6652,8366,6650xe" filled="t" fillcolor="#000000" stroked="f">
                <v:path arrowok="t"/>
                <v:fill/>
              </v:shape>
              <v:shape style="position:absolute;left:8172;top:6515;width:206;height:199" coordorigin="8172,6515" coordsize="206,199" path="m8311,6587l8297,6587,8297,6674,8311,6674,8311,6587xe" filled="t" fillcolor="#000000" stroked="f">
                <v:path arrowok="t"/>
                <v:fill/>
              </v:shape>
              <v:shape style="position:absolute;left:8172;top:6515;width:206;height:199" coordorigin="8172,6515" coordsize="206,199" path="m8318,6630l8321,6638,8321,6647,8328,6650,8347,6650,8354,6647,8357,6642,8362,6638,8362,6633,8323,6633,8318,6630xe" filled="t" fillcolor="#000000" stroked="f">
                <v:path arrowok="t"/>
                <v:fill/>
              </v:shape>
              <v:shape style="position:absolute;left:8172;top:6515;width:206;height:199" coordorigin="8172,6515" coordsize="206,199" path="m8365,6577l8350,6577,8348,6602,8347,6616,8347,6628,8342,6633,8362,6633,8362,6630,8364,6616,8364,6602,8365,6580,8365,6577xe" filled="t" fillcolor="#000000" stroked="f">
                <v:path arrowok="t"/>
                <v:fill/>
              </v:shape>
              <v:shape style="position:absolute;left:8172;top:6515;width:206;height:199" coordorigin="8172,6515" coordsize="206,199" path="m8237,6520l8217,6522,8210,6541,8202,6560,8193,6578,8183,6595,8172,6611,8174,6616,8177,6623,8179,6628,8186,6621,8194,6611,8198,6599,8219,6599,8221,6558,8229,6539,8237,6520xe" filled="t" fillcolor="#000000" stroked="f">
                <v:path arrowok="t"/>
                <v:fill/>
              </v:shape>
              <v:shape style="position:absolute;left:8172;top:6515;width:206;height:199" coordorigin="8172,6515" coordsize="206,199" path="m8261,6539l8246,6539,8246,6582,8225,6587,8227,6602,8246,6597,8261,6597,8261,6594,8297,6587,8311,6587,8311,6582,8346,6578,8261,6578,8261,6539xe" filled="t" fillcolor="#000000" stroked="f">
                <v:path arrowok="t"/>
                <v:fill/>
              </v:shape>
              <v:shape style="position:absolute;left:8172;top:6515;width:206;height:199" coordorigin="8172,6515" coordsize="206,199" path="m8311,6515l8297,6515,8297,6570,8261,6578,8346,6578,8350,6577,8365,6577,8366,6568,8311,6568,8311,6515xe" filled="t" fillcolor="#000000" stroked="f">
                <v:path arrowok="t"/>
                <v:fill/>
              </v:shape>
              <v:shape style="position:absolute;left:8172;top:6515;width:206;height:199" coordorigin="8172,6515" coordsize="206,199" path="m8366,6554l8311,6568,8366,6568,8366,6554xe" filled="t" fillcolor="#000000" stroked="f">
                <v:path arrowok="t"/>
                <v:fill/>
              </v:shape>
            </v:group>
            <v:group style="position:absolute;left:8383;top:6515;width:204;height:199" coordorigin="8383,6515" coordsize="204,199">
              <v:shape style="position:absolute;left:8383;top:6515;width:204;height:199" coordorigin="8383,6515" coordsize="204,199" path="m8386,6695l8388,6702,8388,6714,8422,6714,8429,6705,8429,6698,8393,6698,8386,6695xe" filled="t" fillcolor="#000000" stroked="f">
                <v:path arrowok="t"/>
                <v:fill/>
              </v:shape>
              <v:shape style="position:absolute;left:8383;top:6515;width:204;height:199" coordorigin="8383,6515" coordsize="204,199" path="m8560,6692l8521,6692,8538,6701,8557,6709,8578,6714,8580,6710,8585,6705,8586,6700,8564,6694,8560,6692xe" filled="t" fillcolor="#000000" stroked="f">
                <v:path arrowok="t"/>
                <v:fill/>
              </v:shape>
              <v:shape style="position:absolute;left:8383;top:6515;width:204;height:199" coordorigin="8383,6515" coordsize="204,199" path="m8566,6609l8460,6609,8460,6623,8470,6625,8478,6645,8486,6663,8495,6680,8478,6689,8459,6697,8438,6702,8446,6710,8465,6712,8484,6705,8502,6698,8521,6692,8560,6692,8546,6685,8532,6673,8545,6658,8504,6658,8493,6641,8484,6623,8566,6623,8566,6609xe" filled="t" fillcolor="#000000" stroked="f">
                <v:path arrowok="t"/>
                <v:fill/>
              </v:shape>
              <v:shape style="position:absolute;left:8383;top:6515;width:204;height:199" coordorigin="8383,6515" coordsize="204,199" path="m8429,6630l8412,6630,8412,6693,8410,6698,8429,6698,8429,6630xe" filled="t" fillcolor="#000000" stroked="f">
                <v:path arrowok="t"/>
                <v:fill/>
              </v:shape>
              <v:shape style="position:absolute;left:8383;top:6515;width:204;height:199" coordorigin="8383,6515" coordsize="204,199" path="m8566,6623l8549,6623,8541,6637,8527,6651,8504,6658,8545,6658,8545,6658,8556,6641,8566,6623xe" filled="t" fillcolor="#000000" stroked="f">
                <v:path arrowok="t"/>
                <v:fill/>
              </v:shape>
              <v:shape style="position:absolute;left:8383;top:6515;width:204;height:199" coordorigin="8383,6515" coordsize="204,199" path="m8429,6570l8412,6570,8412,6616,8383,6623,8386,6640,8405,6635,8412,6630,8429,6630,8429,6626,8450,6618,8450,6611,8429,6611,8429,6570xe" filled="t" fillcolor="#000000" stroked="f">
                <v:path arrowok="t"/>
                <v:fill/>
              </v:shape>
              <v:shape style="position:absolute;left:8383;top:6515;width:204;height:199" coordorigin="8383,6515" coordsize="204,199" path="m8450,6604l8429,6611,8450,6611,8450,6604xe" filled="t" fillcolor="#000000" stroked="f">
                <v:path arrowok="t"/>
                <v:fill/>
              </v:shape>
              <v:shape style="position:absolute;left:8383;top:6515;width:204;height:199" coordorigin="8383,6515" coordsize="204,199" path="m8554,6525l8477,6525,8475,6561,8467,6579,8450,6592,8458,6599,8467,6601,8481,6587,8490,6569,8494,6546,8494,6539,8554,6539,8554,6525xe" filled="t" fillcolor="#000000" stroked="f">
                <v:path arrowok="t"/>
                <v:fill/>
              </v:shape>
              <v:shape style="position:absolute;left:8383;top:6515;width:204;height:199" coordorigin="8383,6515" coordsize="204,199" path="m8554,6539l8539,6539,8539,6585,8546,6592,8585,6592,8585,6587,8587,6582,8587,6578,8558,6578,8554,6575,8554,6539xe" filled="t" fillcolor="#000000" stroked="f">
                <v:path arrowok="t"/>
                <v:fill/>
              </v:shape>
              <v:shape style="position:absolute;left:8383;top:6515;width:204;height:199" coordorigin="8383,6515" coordsize="204,199" path="m8453,6556l8386,6556,8386,6570,8453,6570,8453,6556xe" filled="t" fillcolor="#000000" stroked="f">
                <v:path arrowok="t"/>
                <v:fill/>
              </v:shape>
              <v:shape style="position:absolute;left:8383;top:6515;width:204;height:199" coordorigin="8383,6515" coordsize="204,199" path="m8429,6515l8412,6515,8412,6556,8429,6556,8429,6515xe" filled="t" fillcolor="#000000" stroked="f">
                <v:path arrowok="t"/>
                <v:fill/>
              </v:shape>
            </v:group>
            <v:group style="position:absolute;left:8592;top:6515;width:204;height:199" coordorigin="8592,6515" coordsize="204,199">
              <v:shape style="position:absolute;left:8592;top:6515;width:204;height:199" coordorigin="8592,6515" coordsize="204,199" path="m8650,6597l8640,6604,8626,6604,8626,6714,8640,6714,8640,6606,8659,6606,8650,6597xe" filled="t" fillcolor="#000000" stroked="f">
                <v:path arrowok="t"/>
                <v:fill/>
              </v:shape>
              <v:shape style="position:absolute;left:8592;top:6515;width:204;height:199" coordorigin="8592,6515" coordsize="204,199" path="m8686,6695l8686,6702,8688,6707,8688,6712,8731,6712,8738,6705,8738,6698,8695,6698,8686,6695xe" filled="t" fillcolor="#000000" stroked="f">
                <v:path arrowok="t"/>
                <v:fill/>
              </v:shape>
              <v:shape style="position:absolute;left:8592;top:6515;width:204;height:199" coordorigin="8592,6515" coordsize="204,199" path="m8738,6602l8724,6602,8724,6693,8719,6698,8738,6698,8738,6602xe" filled="t" fillcolor="#000000" stroked="f">
                <v:path arrowok="t"/>
                <v:fill/>
              </v:shape>
              <v:shape style="position:absolute;left:8592;top:6515;width:204;height:199" coordorigin="8592,6515" coordsize="204,199" path="m8767,6621l8753,6628,8758,6638,8767,6656,8775,6675,8782,6693,8794,6676,8786,6658,8777,6640,8767,6621xe" filled="t" fillcolor="#000000" stroked="f">
                <v:path arrowok="t"/>
                <v:fill/>
              </v:shape>
              <v:shape style="position:absolute;left:8592;top:6515;width:204;height:199" coordorigin="8592,6515" coordsize="204,199" path="m8686,6621l8681,6634,8672,6653,8663,6670,8654,6686,8664,6690,8674,6682,8693,6647,8702,6628,8686,6621xe" filled="t" fillcolor="#000000" stroked="f">
                <v:path arrowok="t"/>
                <v:fill/>
              </v:shape>
              <v:shape style="position:absolute;left:8592;top:6515;width:204;height:199" coordorigin="8592,6515" coordsize="204,199" path="m8666,6556l8594,6556,8594,6568,8623,6569,8619,6588,8612,6606,8603,6625,8592,6642,8594,6647,8597,6654,8600,6658,8609,6643,8618,6625,8626,6604,8640,6604,8640,6568,8666,6568,8666,6556xe" filled="t" fillcolor="#000000" stroked="f">
                <v:path arrowok="t"/>
                <v:fill/>
              </v:shape>
              <v:shape style="position:absolute;left:8592;top:6515;width:204;height:199" coordorigin="8592,6515" coordsize="204,199" path="m8659,6606l8640,6606,8662,6628,8671,6618,8659,6606xe" filled="t" fillcolor="#000000" stroked="f">
                <v:path arrowok="t"/>
                <v:fill/>
              </v:shape>
              <v:shape style="position:absolute;left:8592;top:6515;width:204;height:199" coordorigin="8592,6515" coordsize="204,199" path="m8796,6587l8666,6587,8666,6602,8796,6602,8796,6587xe" filled="t" fillcolor="#000000" stroked="f">
                <v:path arrowok="t"/>
                <v:fill/>
              </v:shape>
              <v:shape style="position:absolute;left:8592;top:6515;width:204;height:199" coordorigin="8592,6515" coordsize="204,199" path="m8640,6515l8626,6515,8626,6556,8640,6556,8640,6515xe" filled="t" fillcolor="#000000" stroked="f">
                <v:path arrowok="t"/>
                <v:fill/>
              </v:shape>
              <v:shape style="position:absolute;left:8592;top:6515;width:204;height:199" coordorigin="8592,6515" coordsize="204,199" path="m8786,6527l8676,6527,8676,6542,8786,6542,8786,6527xe" filled="t" fillcolor="#000000" stroked="f">
                <v:path arrowok="t"/>
                <v:fill/>
              </v:shape>
            </v:group>
            <v:group style="position:absolute;left:8803;top:6518;width:199;height:194" coordorigin="8803,6518" coordsize="199,194">
              <v:shape style="position:absolute;left:8803;top:6518;width:199;height:194" coordorigin="8803,6518" coordsize="199,194" path="m8925,6601l8910,6601,8918,6622,8950,6675,8993,6712,8998,6707,9002,6700,9002,6690,8987,6681,8972,6670,8959,6657,8947,6641,8936,6624,8926,6604,8925,6601xe" filled="t" fillcolor="#000000" stroked="f">
                <v:path arrowok="t"/>
                <v:fill/>
              </v:shape>
              <v:shape style="position:absolute;left:8803;top:6518;width:199;height:194" coordorigin="8803,6518" coordsize="199,194" path="m8916,6518l8899,6523,8896,6547,8892,6570,8871,6629,8820,6687,8803,6698,8808,6705,8813,6710,8823,6711,8840,6699,8880,6654,8910,6601,8925,6601,8918,6582,8911,6557,8915,6538,8916,651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6.82193pt;margin-top:325.140015pt;width:103.576096pt;height:11.625pt;mso-position-horizontal-relative:page;mso-position-vertical-relative:page;z-index:-4565" type="#_x0000_t75">
            <v:imagedata r:id="rId187" o:title=""/>
          </v:shape>
        </w:pict>
      </w:r>
      <w:r>
        <w:rPr/>
        <w:pict>
          <v:group style="position:absolute;margin-left:28.780001pt;margin-top:343.019989pt;width:46.72pt;height:11.32pt;mso-position-horizontal-relative:page;mso-position-vertical-relative:page;z-index:-4564" coordorigin="576,6860" coordsize="934,226">
            <v:group style="position:absolute;left:586;top:6878;width:204;height:197" coordorigin="586,6878" coordsize="204,197">
              <v:shape style="position:absolute;left:586;top:6878;width:204;height:197" coordorigin="586,6878" coordsize="204,197" path="m722,6998l706,6998,706,7074,722,7074,722,6998xe" filled="t" fillcolor="#000000" stroked="f">
                <v:path arrowok="t"/>
                <v:fill/>
              </v:shape>
              <v:shape style="position:absolute;left:586;top:6878;width:204;height:197" coordorigin="586,6878" coordsize="204,197" path="m626,6945l586,6945,586,6959,612,6959,612,7046,610,7050,605,7055,622,7062,638,7051,654,7041,626,7041,626,6945xe" filled="t" fillcolor="#000000" stroked="f">
                <v:path arrowok="t"/>
                <v:fill/>
              </v:shape>
              <v:shape style="position:absolute;left:586;top:6878;width:204;height:197" coordorigin="586,6878" coordsize="204,197" path="m655,7019l626,7041,654,7041,658,7038,655,7034,655,7019xe" filled="t" fillcolor="#000000" stroked="f">
                <v:path arrowok="t"/>
                <v:fill/>
              </v:shape>
              <v:shape style="position:absolute;left:586;top:6878;width:204;height:197" coordorigin="586,6878" coordsize="204,197" path="m790,6983l641,6983,641,6998,790,6998,790,6983xe" filled="t" fillcolor="#000000" stroked="f">
                <v:path arrowok="t"/>
                <v:fill/>
              </v:shape>
              <v:shape style="position:absolute;left:586;top:6878;width:204;height:197" coordorigin="586,6878" coordsize="204,197" path="m722,6902l706,6902,706,6983,722,6983,722,6902xe" filled="t" fillcolor="#000000" stroked="f">
                <v:path arrowok="t"/>
                <v:fill/>
              </v:shape>
              <v:shape style="position:absolute;left:586;top:6878;width:204;height:197" coordorigin="586,6878" coordsize="204,197" path="m662,6916l650,6923,656,6934,677,6969,685,6949,662,6916xe" filled="t" fillcolor="#000000" stroked="f">
                <v:path arrowok="t"/>
                <v:fill/>
              </v:shape>
              <v:shape style="position:absolute;left:586;top:6878;width:204;height:197" coordorigin="586,6878" coordsize="204,197" path="m780,6926l759,6927,748,6944,737,6959,758,6959,780,6926xe" filled="t" fillcolor="#000000" stroked="f">
                <v:path arrowok="t"/>
                <v:fill/>
              </v:shape>
              <v:shape style="position:absolute;left:586;top:6878;width:204;height:197" coordorigin="586,6878" coordsize="204,197" path="m607,6878l599,6892,613,6908,624,6923,636,6908,624,6895,607,6878xe" filled="t" fillcolor="#000000" stroked="f">
                <v:path arrowok="t"/>
                <v:fill/>
              </v:shape>
              <v:shape style="position:absolute;left:586;top:6878;width:204;height:197" coordorigin="586,6878" coordsize="204,197" path="m778,6887l650,6887,650,6902,778,6902,778,6887xe" filled="t" fillcolor="#000000" stroked="f">
                <v:path arrowok="t"/>
                <v:fill/>
              </v:shape>
            </v:group>
            <v:group style="position:absolute;left:804;top:6870;width:187;height:206" coordorigin="804,6870" coordsize="187,206">
              <v:shape style="position:absolute;left:804;top:6870;width:187;height:206" coordorigin="804,6870" coordsize="187,206" path="m905,7031l890,7031,890,7077,905,7077,905,7031xe" filled="t" fillcolor="#000000" stroked="f">
                <v:path arrowok="t"/>
                <v:fill/>
              </v:shape>
              <v:shape style="position:absolute;left:804;top:6870;width:187;height:206" coordorigin="804,6870" coordsize="187,206" path="m972,6940l821,6940,821,7041,838,7041,838,7031,972,7031,972,7017,838,7017,838,6993,972,6993,972,6978,838,6978,838,6954,972,6954,972,6940xe" filled="t" fillcolor="#000000" stroked="f">
                <v:path arrowok="t"/>
                <v:fill/>
              </v:shape>
              <v:shape style="position:absolute;left:804;top:6870;width:187;height:206" coordorigin="804,6870" coordsize="187,206" path="m972,7031l958,7031,958,7041,972,7041,972,7031xe" filled="t" fillcolor="#000000" stroked="f">
                <v:path arrowok="t"/>
                <v:fill/>
              </v:shape>
              <v:shape style="position:absolute;left:804;top:6870;width:187;height:206" coordorigin="804,6870" coordsize="187,206" path="m905,6993l890,6993,890,7017,905,7017,905,6993xe" filled="t" fillcolor="#000000" stroked="f">
                <v:path arrowok="t"/>
                <v:fill/>
              </v:shape>
              <v:shape style="position:absolute;left:804;top:6870;width:187;height:206" coordorigin="804,6870" coordsize="187,206" path="m972,6993l958,6993,958,7017,972,7017,972,6993xe" filled="t" fillcolor="#000000" stroked="f">
                <v:path arrowok="t"/>
                <v:fill/>
              </v:shape>
              <v:shape style="position:absolute;left:804;top:6870;width:187;height:206" coordorigin="804,6870" coordsize="187,206" path="m905,6954l890,6954,890,6978,905,6978,905,6954xe" filled="t" fillcolor="#000000" stroked="f">
                <v:path arrowok="t"/>
                <v:fill/>
              </v:shape>
              <v:shape style="position:absolute;left:804;top:6870;width:187;height:206" coordorigin="804,6870" coordsize="187,206" path="m972,6954l958,6954,958,6978,972,6978,972,6954xe" filled="t" fillcolor="#000000" stroked="f">
                <v:path arrowok="t"/>
                <v:fill/>
              </v:shape>
              <v:shape style="position:absolute;left:804;top:6870;width:187;height:206" coordorigin="804,6870" coordsize="187,206" path="m905,6918l890,6918,890,6940,905,6940,905,6918xe" filled="t" fillcolor="#000000" stroked="f">
                <v:path arrowok="t"/>
                <v:fill/>
              </v:shape>
              <v:shape style="position:absolute;left:804;top:6870;width:187;height:206" coordorigin="804,6870" coordsize="187,206" path="m991,6897l804,6897,804,6935,821,6935,821,6911,991,6911,991,6897xe" filled="t" fillcolor="#000000" stroked="f">
                <v:path arrowok="t"/>
                <v:fill/>
              </v:shape>
              <v:shape style="position:absolute;left:804;top:6870;width:187;height:206" coordorigin="804,6870" coordsize="187,206" path="m991,6911l974,6911,974,6935,991,6935,991,6911xe" filled="t" fillcolor="#000000" stroked="f">
                <v:path arrowok="t"/>
                <v:fill/>
              </v:shape>
              <v:shape style="position:absolute;left:804;top:6870;width:187;height:206" coordorigin="804,6870" coordsize="187,206" path="m895,6870l881,6880,886,6885,890,6892,893,6897,900,6897,910,6892,907,6885,902,6878,895,6870xe" filled="t" fillcolor="#000000" stroked="f">
                <v:path arrowok="t"/>
                <v:fill/>
              </v:shape>
            </v:group>
            <v:group style="position:absolute;left:1006;top:6873;width:204;height:202" coordorigin="1006,6873" coordsize="204,202">
              <v:shape style="position:absolute;left:1006;top:6873;width:204;height:202" coordorigin="1006,6873" coordsize="204,202" path="m1195,6971l1080,6971,1080,7074,1094,7074,1094,7038,1195,7038,1195,7024,1094,7024,1094,7010,1195,7010,1195,6998,1094,6998,1094,6983,1195,6983,1195,6971xe" filled="t" fillcolor="#000000" stroked="f">
                <v:path arrowok="t"/>
                <v:fill/>
              </v:shape>
              <v:shape style="position:absolute;left:1006;top:6873;width:204;height:202" coordorigin="1006,6873" coordsize="204,202" path="m1195,7038l1178,7038,1178,7055,1176,7058,1135,7058,1138,7062,1138,7072,1152,7074,1164,7074,1174,7072,1188,7072,1195,7065,1195,7038xe" filled="t" fillcolor="#000000" stroked="f">
                <v:path arrowok="t"/>
                <v:fill/>
              </v:shape>
              <v:shape style="position:absolute;left:1006;top:6873;width:204;height:202" coordorigin="1006,6873" coordsize="204,202" path="m1195,7010l1178,7010,1178,7024,1195,7024,1195,7010xe" filled="t" fillcolor="#000000" stroked="f">
                <v:path arrowok="t"/>
                <v:fill/>
              </v:shape>
              <v:shape style="position:absolute;left:1006;top:6873;width:204;height:202" coordorigin="1006,6873" coordsize="204,202" path="m1195,6983l1178,6983,1178,6998,1195,6998,1195,6983xe" filled="t" fillcolor="#000000" stroked="f">
                <v:path arrowok="t"/>
                <v:fill/>
              </v:shape>
              <v:shape style="position:absolute;left:1006;top:6873;width:204;height:202" coordorigin="1006,6873" coordsize="204,202" path="m1049,6875l1032,6875,1032,7074,1049,7074,1049,6921,1064,6921,1063,6918,1061,6916,1049,6916,1049,6875xe" filled="t" fillcolor="#000000" stroked="f">
                <v:path arrowok="t"/>
                <v:fill/>
              </v:shape>
              <v:shape style="position:absolute;left:1006;top:6873;width:204;height:202" coordorigin="1006,6873" coordsize="204,202" path="m1210,6945l1066,6945,1066,6959,1210,6959,1210,6945xe" filled="t" fillcolor="#000000" stroked="f">
                <v:path arrowok="t"/>
                <v:fill/>
              </v:shape>
              <v:shape style="position:absolute;left:1006;top:6873;width:204;height:202" coordorigin="1006,6873" coordsize="204,202" path="m1145,6930l1128,6930,1128,6945,1145,6945,1145,6930xe" filled="t" fillcolor="#000000" stroked="f">
                <v:path arrowok="t"/>
                <v:fill/>
              </v:shape>
              <v:shape style="position:absolute;left:1006;top:6873;width:204;height:202" coordorigin="1006,6873" coordsize="204,202" path="m1064,6921l1049,6921,1063,6942,1075,6933,1068,6928,1064,6921xe" filled="t" fillcolor="#000000" stroked="f">
                <v:path arrowok="t"/>
                <v:fill/>
              </v:shape>
              <v:shape style="position:absolute;left:1006;top:6873;width:204;height:202" coordorigin="1006,6873" coordsize="204,202" path="m1200,6918l1078,6918,1078,6930,1200,6930,1200,6918xe" filled="t" fillcolor="#000000" stroked="f">
                <v:path arrowok="t"/>
                <v:fill/>
              </v:shape>
              <v:shape style="position:absolute;left:1006;top:6873;width:204;height:202" coordorigin="1006,6873" coordsize="204,202" path="m1145,6904l1128,6904,1128,6918,1145,6918,1145,6904xe" filled="t" fillcolor="#000000" stroked="f">
                <v:path arrowok="t"/>
                <v:fill/>
              </v:shape>
              <v:shape style="position:absolute;left:1006;top:6873;width:204;height:202" coordorigin="1006,6873" coordsize="204,202" path="m1056,6911l1049,6916,1061,6916,1056,6911xe" filled="t" fillcolor="#000000" stroked="f">
                <v:path arrowok="t"/>
                <v:fill/>
              </v:shape>
              <v:shape style="position:absolute;left:1006;top:6873;width:204;height:202" coordorigin="1006,6873" coordsize="204,202" path="m1205,6892l1070,6892,1070,6904,1205,6904,1205,6892xe" filled="t" fillcolor="#000000" stroked="f">
                <v:path arrowok="t"/>
                <v:fill/>
              </v:shape>
              <v:shape style="position:absolute;left:1006;top:6873;width:204;height:202" coordorigin="1006,6873" coordsize="204,202" path="m1145,6873l1128,6873,1128,6892,1145,6892,1145,6873xe" filled="t" fillcolor="#000000" stroked="f">
                <v:path arrowok="t"/>
                <v:fill/>
              </v:shape>
              <v:shape style="position:absolute;left:1006;top:6873;width:204;height:202" coordorigin="1006,6873" coordsize="204,202" path="m1013,6921l1011,6936,1008,6956,1006,6974,1010,6974,1015,6976,1021,6962,1024,6942,1027,6923,1013,6921xe" filled="t" fillcolor="#000000" stroked="f">
                <v:path arrowok="t"/>
                <v:fill/>
              </v:shape>
            </v:group>
            <v:group style="position:absolute;left:1214;top:6885;width:204;height:188" coordorigin="1214,6885" coordsize="204,188">
              <v:shape style="position:absolute;left:1214;top:6885;width:204;height:188" coordorigin="1214,6885" coordsize="204,188" path="m1330,6974l1296,6974,1313,6981,1310,7000,1304,7018,1292,7038,1277,7050,1258,7062,1260,7067,1265,7072,1275,7073,1293,7060,1307,7047,1318,7033,1324,7017,1327,6997,1330,6974xe" filled="t" fillcolor="#000000" stroked="f">
                <v:path arrowok="t"/>
                <v:fill/>
              </v:shape>
              <v:shape style="position:absolute;left:1214;top:6885;width:204;height:188" coordorigin="1214,6885" coordsize="204,188" path="m1366,6974l1351,6974,1351,7065,1358,7072,1406,7072,1414,7065,1415,7058,1370,7058,1366,7053,1366,6974xe" filled="t" fillcolor="#000000" stroked="f">
                <v:path arrowok="t"/>
                <v:fill/>
              </v:shape>
              <v:shape style="position:absolute;left:1214;top:6885;width:204;height:188" coordorigin="1214,6885" coordsize="204,188" path="m1402,7019l1402,7046,1399,7053,1397,7058,1415,7058,1416,7053,1418,7046,1418,7026,1414,7024,1406,7022,1402,7019xe" filled="t" fillcolor="#000000" stroked="f">
                <v:path arrowok="t"/>
                <v:fill/>
              </v:shape>
              <v:shape style="position:absolute;left:1214;top:6885;width:204;height:188" coordorigin="1214,6885" coordsize="204,188" path="m1250,6969l1223,7038,1214,7055,1236,7052,1267,6978,1258,6974,1250,6969xe" filled="t" fillcolor="#000000" stroked="f">
                <v:path arrowok="t"/>
                <v:fill/>
              </v:shape>
              <v:shape style="position:absolute;left:1214;top:6885;width:204;height:188" coordorigin="1214,6885" coordsize="204,188" path="m1402,6885l1279,6885,1279,6983,1296,6983,1296,6974,1402,6974,1402,6959,1296,6959,1296,6899,1402,6899,1402,6885xe" filled="t" fillcolor="#000000" stroked="f">
                <v:path arrowok="t"/>
                <v:fill/>
              </v:shape>
              <v:shape style="position:absolute;left:1214;top:6885;width:204;height:188" coordorigin="1214,6885" coordsize="204,188" path="m1402,6974l1385,6974,1385,6983,1402,6983,1402,6974xe" filled="t" fillcolor="#000000" stroked="f">
                <v:path arrowok="t"/>
                <v:fill/>
              </v:shape>
              <v:shape style="position:absolute;left:1214;top:6885;width:204;height:188" coordorigin="1214,6885" coordsize="204,188" path="m1402,6899l1385,6899,1385,6959,1402,6959,1402,6899xe" filled="t" fillcolor="#000000" stroked="f">
                <v:path arrowok="t"/>
                <v:fill/>
              </v:shape>
              <v:shape style="position:absolute;left:1214;top:6885;width:204;height:188" coordorigin="1214,6885" coordsize="204,188" path="m1231,6887l1228,6909,1241,6924,1253,6940,1258,6917,1244,6902,1231,6887xe" filled="t" fillcolor="#000000" stroked="f">
                <v:path arrowok="t"/>
                <v:fill/>
              </v:shape>
            </v:group>
            <v:group style="position:absolute;left:1435;top:6887;width:65;height:50" coordorigin="1435,6887" coordsize="65,50">
              <v:shape style="position:absolute;left:1435;top:6887;width:65;height:50" coordorigin="1435,6887" coordsize="65,50" path="m1500,6887l1483,6887,1471,6938,1483,6938,1500,6887xe" filled="t" fillcolor="#000000" stroked="f">
                <v:path arrowok="t"/>
                <v:fill/>
              </v:shape>
              <v:shape style="position:absolute;left:1435;top:6887;width:65;height:50" coordorigin="1435,6887" coordsize="65,50" path="m1464,6887l1447,6887,1435,6938,1450,6938,1464,688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2.059998pt;margin-top:343.140015pt;width:34.96pt;height:11.267698pt;mso-position-horizontal-relative:page;mso-position-vertical-relative:page;z-index:-4563" coordorigin="1641,6863" coordsize="699,225">
            <v:group style="position:absolute;left:1651;top:6873;width:178;height:204" coordorigin="1651,6873" coordsize="178,204">
              <v:shape style="position:absolute;left:1651;top:6873;width:178;height:204" coordorigin="1651,6873" coordsize="178,204" path="m1747,7000l1728,7000,1728,7077,1747,7077,1747,7000xe" filled="t" fillcolor="#000000" stroked="f">
                <v:path arrowok="t"/>
                <v:fill/>
              </v:shape>
              <v:shape style="position:absolute;left:1651;top:6873;width:178;height:204" coordorigin="1651,6873" coordsize="178,204" path="m1829,6918l1651,6918,1651,7012,1668,7012,1668,7000,1829,7000,1829,6986,1668,6986,1668,6933,1829,6933,1829,6918xe" filled="t" fillcolor="#000000" stroked="f">
                <v:path arrowok="t"/>
                <v:fill/>
              </v:shape>
              <v:shape style="position:absolute;left:1651;top:6873;width:178;height:204" coordorigin="1651,6873" coordsize="178,204" path="m1829,7000l1810,7000,1810,7012,1829,7012,1829,7000xe" filled="t" fillcolor="#000000" stroked="f">
                <v:path arrowok="t"/>
                <v:fill/>
              </v:shape>
              <v:shape style="position:absolute;left:1651;top:6873;width:178;height:204" coordorigin="1651,6873" coordsize="178,204" path="m1747,6933l1728,6933,1728,6986,1747,6986,1747,6933xe" filled="t" fillcolor="#000000" stroked="f">
                <v:path arrowok="t"/>
                <v:fill/>
              </v:shape>
              <v:shape style="position:absolute;left:1651;top:6873;width:178;height:204" coordorigin="1651,6873" coordsize="178,204" path="m1829,6933l1810,6933,1810,6986,1829,6986,1829,6933xe" filled="t" fillcolor="#000000" stroked="f">
                <v:path arrowok="t"/>
                <v:fill/>
              </v:shape>
              <v:shape style="position:absolute;left:1651;top:6873;width:178;height:204" coordorigin="1651,6873" coordsize="178,204" path="m1747,6873l1728,6873,1728,6918,1747,6918,1747,6873xe" filled="t" fillcolor="#000000" stroked="f">
                <v:path arrowok="t"/>
                <v:fill/>
              </v:shape>
            </v:group>
            <v:group style="position:absolute;left:1848;top:6875;width:206;height:203" coordorigin="1848,6875" coordsize="206,203">
              <v:shape style="position:absolute;left:1848;top:6875;width:206;height:203" coordorigin="1848,6875" coordsize="206,203" path="m1894,6942l1877,6942,1877,7017,1848,7024,1864,7037,1882,7030,1901,7023,1920,7017,1920,7012,1894,7012,1894,6942xe" filled="t" fillcolor="#000000" stroked="f">
                <v:path arrowok="t"/>
                <v:fill/>
              </v:shape>
              <v:shape style="position:absolute;left:1848;top:6875;width:206;height:203" coordorigin="1848,6875" coordsize="206,203" path="m2052,7024l1910,7024,1910,7036,2052,7036,2052,7024xe" filled="t" fillcolor="#000000" stroked="f">
                <v:path arrowok="t"/>
                <v:fill/>
              </v:shape>
              <v:shape style="position:absolute;left:1848;top:6875;width:206;height:203" coordorigin="1848,6875" coordsize="206,203" path="m2033,6921l1930,6921,1930,7024,1944,7024,1944,7010,2033,7010,2033,6998,1944,6998,1944,6983,2033,6983,2033,6971,1944,6971,1944,6959,2033,6959,2033,6947,1944,6947,1944,6933,2033,6933,2033,6921xe" filled="t" fillcolor="#000000" stroked="f">
                <v:path arrowok="t"/>
                <v:fill/>
              </v:shape>
              <v:shape style="position:absolute;left:1848;top:6875;width:206;height:203" coordorigin="1848,6875" coordsize="206,203" path="m2033,7010l2018,7010,2018,7024,2033,7024,2033,7010xe" filled="t" fillcolor="#000000" stroked="f">
                <v:path arrowok="t"/>
                <v:fill/>
              </v:shape>
              <v:shape style="position:absolute;left:1848;top:6875;width:206;height:203" coordorigin="1848,6875" coordsize="206,203" path="m1918,7002l1910,7005,1901,7007,1894,7012,1920,7012,1920,7007,1918,7002xe" filled="t" fillcolor="#000000" stroked="f">
                <v:path arrowok="t"/>
                <v:fill/>
              </v:shape>
              <v:shape style="position:absolute;left:1848;top:6875;width:206;height:203" coordorigin="1848,6875" coordsize="206,203" path="m2033,6983l2018,6983,2018,6998,2033,6998,2033,6983xe" filled="t" fillcolor="#000000" stroked="f">
                <v:path arrowok="t"/>
                <v:fill/>
              </v:shape>
              <v:shape style="position:absolute;left:1848;top:6875;width:206;height:203" coordorigin="1848,6875" coordsize="206,203" path="m2033,6959l2018,6959,2018,6971,2033,6971,2033,6959xe" filled="t" fillcolor="#000000" stroked="f">
                <v:path arrowok="t"/>
                <v:fill/>
              </v:shape>
              <v:shape style="position:absolute;left:1848;top:6875;width:206;height:203" coordorigin="1848,6875" coordsize="206,203" path="m2033,6933l2018,6933,2018,6947,2033,6947,2033,6933xe" filled="t" fillcolor="#000000" stroked="f">
                <v:path arrowok="t"/>
                <v:fill/>
              </v:shape>
              <v:shape style="position:absolute;left:1848;top:6875;width:206;height:203" coordorigin="1848,6875" coordsize="206,203" path="m1918,6928l1850,6928,1850,6942,1918,6942,1918,6928xe" filled="t" fillcolor="#000000" stroked="f">
                <v:path arrowok="t"/>
                <v:fill/>
              </v:shape>
              <v:shape style="position:absolute;left:1848;top:6875;width:206;height:203" coordorigin="1848,6875" coordsize="206,203" path="m1894,6878l1877,6878,1877,6928,1894,6928,1894,6878xe" filled="t" fillcolor="#000000" stroked="f">
                <v:path arrowok="t"/>
                <v:fill/>
              </v:shape>
              <v:shape style="position:absolute;left:1848;top:6875;width:206;height:203" coordorigin="1848,6875" coordsize="206,203" path="m1990,6904l1973,6904,1973,6921,1990,6921,1990,6904xe" filled="t" fillcolor="#000000" stroked="f">
                <v:path arrowok="t"/>
                <v:fill/>
              </v:shape>
              <v:shape style="position:absolute;left:1848;top:6875;width:206;height:203" coordorigin="1848,6875" coordsize="206,203" path="m2047,6892l1918,6892,1918,6904,2047,6904,2047,6892xe" filled="t" fillcolor="#000000" stroked="f">
                <v:path arrowok="t"/>
                <v:fill/>
              </v:shape>
              <v:shape style="position:absolute;left:1848;top:6875;width:206;height:203" coordorigin="1848,6875" coordsize="206,203" path="m1990,6875l1973,6875,1973,6892,1990,6892,1990,6875xe" filled="t" fillcolor="#000000" stroked="f">
                <v:path arrowok="t"/>
                <v:fill/>
              </v:shape>
              <v:shape style="position:absolute;left:1848;top:6875;width:206;height:203" coordorigin="1848,6875" coordsize="206,203" path="m1942,7049l1924,7057,1906,7065,1908,7070,1913,7074,1917,7078,1935,7069,1952,7060,1970,7050,1942,7049xe" filled="t" fillcolor="#000000" stroked="f">
                <v:path arrowok="t"/>
                <v:fill/>
              </v:shape>
              <v:shape style="position:absolute;left:1848;top:6875;width:206;height:203" coordorigin="1848,6875" coordsize="206,203" path="m1999,7038l1992,7050,2045,7077,2054,7064,2038,7057,2020,7048,1999,7038xe" filled="t" fillcolor="#000000" stroked="f">
                <v:path arrowok="t"/>
                <v:fill/>
              </v:shape>
            </v:group>
            <v:group style="position:absolute;left:2059;top:6885;width:194;height:187" coordorigin="2059,6885" coordsize="194,187">
              <v:shape style="position:absolute;left:2059;top:6885;width:194;height:187" coordorigin="2059,6885" coordsize="194,187" path="m2158,7053l2158,7060,2160,7067,2175,7072,2193,7072,2217,7071,2232,7060,2234,7055,2198,7055,2178,7055,2158,7053xe" filled="t" fillcolor="#000000" stroked="f">
                <v:path arrowok="t"/>
                <v:fill/>
              </v:shape>
              <v:shape style="position:absolute;left:2059;top:6885;width:194;height:187" coordorigin="2059,6885" coordsize="194,187" path="m2124,6906l2107,6906,2093,6974,2093,6988,2226,7003,2224,7023,2222,7041,2220,7050,2213,7055,2234,7055,2240,7035,2241,7016,2242,6996,2244,6974,2110,6974,2114,6947,2239,6947,2239,6933,2119,6933,2124,6906xe" filled="t" fillcolor="#000000" stroked="f">
                <v:path arrowok="t"/>
                <v:fill/>
              </v:shape>
              <v:shape style="position:absolute;left:2059;top:6885;width:194;height:187" coordorigin="2059,6885" coordsize="194,187" path="m2210,7014l2059,7014,2059,7029,2210,7029,2210,7014xe" filled="t" fillcolor="#000000" stroked="f">
                <v:path arrowok="t"/>
                <v:fill/>
              </v:shape>
              <v:shape style="position:absolute;left:2059;top:6885;width:194;height:187" coordorigin="2059,6885" coordsize="194,187" path="m2254,6885l2066,6885,2066,6926,2083,6926,2083,6902,2254,6902,2254,6885xe" filled="t" fillcolor="#000000" stroked="f">
                <v:path arrowok="t"/>
                <v:fill/>
              </v:shape>
              <v:shape style="position:absolute;left:2059;top:6885;width:194;height:187" coordorigin="2059,6885" coordsize="194,187" path="m2254,6902l2237,6902,2237,6926,2254,6926,2254,6902xe" filled="t" fillcolor="#000000" stroked="f">
                <v:path arrowok="t"/>
                <v:fill/>
              </v:shape>
            </v:group>
            <v:group style="position:absolute;left:2280;top:7019;width:50;height:53" coordorigin="2280,7019" coordsize="50,53">
              <v:shape style="position:absolute;left:2280;top:7019;width:50;height:53" coordorigin="2280,7019" coordsize="50,53" path="m2311,7019l2299,7019,2292,7022,2287,7029,2282,7034,2280,7038,2280,7053,2282,7060,2292,7070,2297,7072,2311,7072,2318,7070,2328,7060,2329,7058,2299,7058,2294,7053,2294,7041,2299,7036,2329,7036,2328,7034,2318,7024,2311,7019xe" filled="t" fillcolor="#000000" stroked="f">
                <v:path arrowok="t"/>
                <v:fill/>
              </v:shape>
              <v:shape style="position:absolute;left:2280;top:7019;width:50;height:53" coordorigin="2280,7019" coordsize="50,53" path="m2329,7036l2311,7036,2314,7038,2314,7041,2316,7043,2316,7050,2314,7053,2314,7055,2311,7058,2329,7058,2330,7055,2330,7038,2329,703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18.020004pt;margin-top:343.140015pt;width:77.557989pt;height:11.25pt;mso-position-horizontal-relative:page;mso-position-vertical-relative:page;z-index:-4562" type="#_x0000_t75">
            <v:imagedata r:id="rId188" o:title=""/>
          </v:shape>
        </w:pict>
      </w:r>
      <w:r>
        <w:rPr/>
        <w:pict>
          <v:group style="position:absolute;margin-left:302.260010pt;margin-top:343.26001pt;width:42.52pt;height:11.08pt;mso-position-horizontal-relative:page;mso-position-vertical-relative:page;z-index:-4561" coordorigin="6045,6865" coordsize="850,222">
            <v:group style="position:absolute;left:6055;top:6875;width:204;height:199" coordorigin="6055,6875" coordsize="204,199">
              <v:shape style="position:absolute;left:6055;top:6875;width:204;height:199" coordorigin="6055,6875" coordsize="204,199" path="m6058,7055l6060,7062,6060,7074,6094,7074,6101,7065,6101,7058,6065,7058,6058,7055xe" filled="t" fillcolor="#000000" stroked="f">
                <v:path arrowok="t"/>
                <v:fill/>
              </v:shape>
              <v:shape style="position:absolute;left:6055;top:6875;width:204;height:199" coordorigin="6055,6875" coordsize="204,199" path="m6234,7053l6193,7053,6210,7062,6229,7069,6250,7074,6252,7070,6257,7065,6258,7060,6236,7054,6234,7053xe" filled="t" fillcolor="#000000" stroked="f">
                <v:path arrowok="t"/>
                <v:fill/>
              </v:shape>
              <v:shape style="position:absolute;left:6055;top:6875;width:204;height:199" coordorigin="6055,6875" coordsize="204,199" path="m6238,6969l6132,6969,6132,6983,6142,6985,6150,7005,6158,7023,6167,7040,6150,7049,6131,7057,6110,7062,6113,7065,6115,7070,6136,7072,6174,7059,6193,7053,6234,7053,6217,7045,6204,7033,6216,7019,6176,7019,6165,7003,6156,6983,6238,6983,6238,6969xe" filled="t" fillcolor="#000000" stroked="f">
                <v:path arrowok="t"/>
                <v:fill/>
              </v:shape>
              <v:shape style="position:absolute;left:6055;top:6875;width:204;height:199" coordorigin="6055,6875" coordsize="204,199" path="m6101,6990l6084,6990,6084,7053,6082,7058,6101,7058,6101,6990xe" filled="t" fillcolor="#000000" stroked="f">
                <v:path arrowok="t"/>
                <v:fill/>
              </v:shape>
              <v:shape style="position:absolute;left:6055;top:6875;width:204;height:199" coordorigin="6055,6875" coordsize="204,199" path="m6238,6983l6221,6983,6212,6998,6198,7012,6176,7019,6216,7019,6217,7018,6228,7001,6238,6983xe" filled="t" fillcolor="#000000" stroked="f">
                <v:path arrowok="t"/>
                <v:fill/>
              </v:shape>
              <v:shape style="position:absolute;left:6055;top:6875;width:204;height:199" coordorigin="6055,6875" coordsize="204,199" path="m6101,6930l6084,6930,6084,6976,6055,6983,6058,7000,6067,6998,6074,6995,6084,6990,6101,6990,6101,6986,6122,6978,6122,6971,6101,6971,6101,6930xe" filled="t" fillcolor="#000000" stroked="f">
                <v:path arrowok="t"/>
                <v:fill/>
              </v:shape>
              <v:shape style="position:absolute;left:6055;top:6875;width:204;height:199" coordorigin="6055,6875" coordsize="204,199" path="m6122,6964l6101,6971,6122,6971,6122,6964xe" filled="t" fillcolor="#000000" stroked="f">
                <v:path arrowok="t"/>
                <v:fill/>
              </v:shape>
              <v:shape style="position:absolute;left:6055;top:6875;width:204;height:199" coordorigin="6055,6875" coordsize="204,199" path="m6226,6885l6149,6885,6147,6921,6138,6939,6122,6952,6127,6957,6130,6962,6139,6961,6153,6947,6162,6929,6166,6906,6166,6899,6226,6899,6226,6885xe" filled="t" fillcolor="#000000" stroked="f">
                <v:path arrowok="t"/>
                <v:fill/>
              </v:shape>
              <v:shape style="position:absolute;left:6055;top:6875;width:204;height:199" coordorigin="6055,6875" coordsize="204,199" path="m6226,6899l6211,6899,6211,6945,6218,6952,6257,6952,6257,6942,6259,6938,6228,6938,6226,6935,6226,6899xe" filled="t" fillcolor="#000000" stroked="f">
                <v:path arrowok="t"/>
                <v:fill/>
              </v:shape>
              <v:shape style="position:absolute;left:6055;top:6875;width:204;height:199" coordorigin="6055,6875" coordsize="204,199" path="m6125,6916l6058,6916,6058,6930,6125,6930,6125,6916xe" filled="t" fillcolor="#000000" stroked="f">
                <v:path arrowok="t"/>
                <v:fill/>
              </v:shape>
              <v:shape style="position:absolute;left:6055;top:6875;width:204;height:199" coordorigin="6055,6875" coordsize="204,199" path="m6101,6875l6084,6875,6084,6916,6101,6916,6101,6875xe" filled="t" fillcolor="#000000" stroked="f">
                <v:path arrowok="t"/>
                <v:fill/>
              </v:shape>
            </v:group>
            <v:group style="position:absolute;left:6264;top:6875;width:204;height:199" coordorigin="6264,6875" coordsize="204,199">
              <v:shape style="position:absolute;left:6264;top:6875;width:204;height:199" coordorigin="6264,6875" coordsize="204,199" path="m6312,6964l6298,6964,6298,7074,6312,7074,6312,6964xe" filled="t" fillcolor="#000000" stroked="f">
                <v:path arrowok="t"/>
                <v:fill/>
              </v:shape>
              <v:shape style="position:absolute;left:6264;top:6875;width:204;height:199" coordorigin="6264,6875" coordsize="204,199" path="m6358,7055l6358,7062,6360,7067,6360,7072,6403,7072,6410,7065,6410,7058,6367,7058,6358,7055xe" filled="t" fillcolor="#000000" stroked="f">
                <v:path arrowok="t"/>
                <v:fill/>
              </v:shape>
              <v:shape style="position:absolute;left:6264;top:6875;width:204;height:199" coordorigin="6264,6875" coordsize="204,199" path="m6410,6962l6394,6962,6394,7053,6391,7058,6410,7058,6410,6962xe" filled="t" fillcolor="#000000" stroked="f">
                <v:path arrowok="t"/>
                <v:fill/>
              </v:shape>
              <v:shape style="position:absolute;left:6264;top:6875;width:204;height:199" coordorigin="6264,6875" coordsize="204,199" path="m6439,6981l6425,6988,6429,6998,6438,7016,6447,7035,6454,7053,6466,7036,6458,7019,6449,7000,6439,6981xe" filled="t" fillcolor="#000000" stroked="f">
                <v:path arrowok="t"/>
                <v:fill/>
              </v:shape>
              <v:shape style="position:absolute;left:6264;top:6875;width:204;height:199" coordorigin="6264,6875" coordsize="204,199" path="m6358,6981l6352,6994,6343,7014,6334,7031,6324,7046,6331,7048,6336,7050,6346,7042,6365,7007,6374,6988,6358,6981xe" filled="t" fillcolor="#000000" stroked="f">
                <v:path arrowok="t"/>
                <v:fill/>
              </v:shape>
              <v:shape style="position:absolute;left:6264;top:6875;width:204;height:199" coordorigin="6264,6875" coordsize="204,199" path="m6338,6916l6266,6916,6266,6928,6295,6929,6290,6948,6283,6966,6274,6985,6264,7002,6266,7010,6269,7014,6273,7019,6282,7004,6290,6985,6298,6964,6312,6964,6312,6928,6338,6928,6338,6916xe" filled="t" fillcolor="#000000" stroked="f">
                <v:path arrowok="t"/>
                <v:fill/>
              </v:shape>
              <v:shape style="position:absolute;left:6264;top:6875;width:204;height:199" coordorigin="6264,6875" coordsize="204,199" path="m6319,6957l6312,6966,6326,6981,6331,6988,6343,6978,6329,6964,6319,6957xe" filled="t" fillcolor="#000000" stroked="f">
                <v:path arrowok="t"/>
                <v:fill/>
              </v:shape>
              <v:shape style="position:absolute;left:6264;top:6875;width:204;height:199" coordorigin="6264,6875" coordsize="204,199" path="m6468,6947l6338,6947,6338,6962,6468,6962,6468,6947xe" filled="t" fillcolor="#000000" stroked="f">
                <v:path arrowok="t"/>
                <v:fill/>
              </v:shape>
              <v:shape style="position:absolute;left:6264;top:6875;width:204;height:199" coordorigin="6264,6875" coordsize="204,199" path="m6312,6875l6298,6875,6298,6916,6312,6916,6312,6875xe" filled="t" fillcolor="#000000" stroked="f">
                <v:path arrowok="t"/>
                <v:fill/>
              </v:shape>
              <v:shape style="position:absolute;left:6264;top:6875;width:204;height:199" coordorigin="6264,6875" coordsize="204,199" path="m6458,6887l6348,6887,6348,6902,6458,6902,6458,6887xe" filled="t" fillcolor="#000000" stroked="f">
                <v:path arrowok="t"/>
                <v:fill/>
              </v:shape>
            </v:group>
            <v:group style="position:absolute;left:6475;top:6875;width:199;height:202" coordorigin="6475,6875" coordsize="199,202">
              <v:shape style="position:absolute;left:6475;top:6875;width:199;height:202" coordorigin="6475,6875" coordsize="199,202" path="m6667,6885l6552,6885,6552,7077,6569,7077,6569,6974,6666,6974,6667,6971,6667,6959,6569,6959,6569,6899,6665,6899,6667,6885xe" filled="t" fillcolor="#000000" stroked="f">
                <v:path arrowok="t"/>
                <v:fill/>
              </v:shape>
              <v:shape style="position:absolute;left:6475;top:6875;width:199;height:202" coordorigin="6475,6875" coordsize="199,202" path="m6668,7053l6633,7053,6649,7064,6667,7074,6672,7070,6674,7065,6669,7054,6668,7053xe" filled="t" fillcolor="#000000" stroked="f">
                <v:path arrowok="t"/>
                <v:fill/>
              </v:shape>
              <v:shape style="position:absolute;left:6475;top:6875;width:199;height:202" coordorigin="6475,6875" coordsize="199,202" path="m6595,6974l6569,6974,6584,6984,6591,7004,6598,7022,6603,7040,6587,7051,6569,7062,6574,7067,6576,7072,6594,7066,6612,7058,6633,7053,6668,7053,6652,7043,6641,7026,6651,7011,6612,7011,6602,6993,6595,6974xe" filled="t" fillcolor="#000000" stroked="f">
                <v:path arrowok="t"/>
                <v:fill/>
              </v:shape>
              <v:shape style="position:absolute;left:6475;top:6875;width:199;height:202" coordorigin="6475,6875" coordsize="199,202" path="m6666,6974l6650,6974,6646,6988,6633,7004,6612,7011,6651,7011,6652,7010,6660,6992,6666,6974xe" filled="t" fillcolor="#000000" stroked="f">
                <v:path arrowok="t"/>
                <v:fill/>
              </v:shape>
              <v:shape style="position:absolute;left:6475;top:6875;width:199;height:202" coordorigin="6475,6875" coordsize="199,202" path="m6612,6926l6598,6926,6598,6930,6600,6938,6600,6942,6635,6942,6657,6935,6660,6928,6624,6928,6612,6926xe" filled="t" fillcolor="#000000" stroked="f">
                <v:path arrowok="t"/>
                <v:fill/>
              </v:shape>
              <v:shape style="position:absolute;left:6475;top:6875;width:199;height:202" coordorigin="6475,6875" coordsize="199,202" path="m6665,6899l6650,6899,6650,6911,6648,6914,6648,6923,6643,6928,6660,6928,6665,6916,6665,6899xe" filled="t" fillcolor="#000000" stroked="f">
                <v:path arrowok="t"/>
                <v:fill/>
              </v:shape>
              <v:shape style="position:absolute;left:6475;top:6875;width:199;height:202" coordorigin="6475,6875" coordsize="199,202" path="m6478,7055l6480,7062,6480,7074,6502,7074,6514,7072,6521,7065,6521,7058,6485,7058,6478,7055xe" filled="t" fillcolor="#000000" stroked="f">
                <v:path arrowok="t"/>
                <v:fill/>
              </v:shape>
              <v:shape style="position:absolute;left:6475;top:6875;width:199;height:202" coordorigin="6475,6875" coordsize="199,202" path="m6521,6990l6504,6990,6504,7053,6502,7058,6521,7058,6521,6990xe" filled="t" fillcolor="#000000" stroked="f">
                <v:path arrowok="t"/>
                <v:fill/>
              </v:shape>
              <v:shape style="position:absolute;left:6475;top:6875;width:199;height:202" coordorigin="6475,6875" coordsize="199,202" path="m6521,6930l6504,6930,6504,6974,6494,6978,6475,6983,6478,7000,6487,6998,6497,6993,6504,6990,6521,6990,6521,6986,6528,6983,6538,6981,6545,6978,6545,6969,6521,6969,6521,6930xe" filled="t" fillcolor="#000000" stroked="f">
                <v:path arrowok="t"/>
                <v:fill/>
              </v:shape>
              <v:shape style="position:absolute;left:6475;top:6875;width:199;height:202" coordorigin="6475,6875" coordsize="199,202" path="m6545,6962l6538,6964,6528,6966,6521,6969,6545,6969,6545,6962xe" filled="t" fillcolor="#000000" stroked="f">
                <v:path arrowok="t"/>
                <v:fill/>
              </v:shape>
              <v:shape style="position:absolute;left:6475;top:6875;width:199;height:202" coordorigin="6475,6875" coordsize="199,202" path="m6545,6916l6478,6916,6478,6930,6545,6930,6545,6916xe" filled="t" fillcolor="#000000" stroked="f">
                <v:path arrowok="t"/>
                <v:fill/>
              </v:shape>
              <v:shape style="position:absolute;left:6475;top:6875;width:199;height:202" coordorigin="6475,6875" coordsize="199,202" path="m6521,6875l6504,6875,6504,6916,6521,6916,6521,6875xe" filled="t" fillcolor="#000000" stroked="f">
                <v:path arrowok="t"/>
                <v:fill/>
              </v:shape>
            </v:group>
            <v:group style="position:absolute;left:6684;top:6875;width:202;height:202" coordorigin="6684,6875" coordsize="202,202">
              <v:shape style="position:absolute;left:6684;top:6875;width:202;height:202" coordorigin="6684,6875" coordsize="202,202" path="m6730,6959l6713,6959,6713,7077,6727,7077,6730,6959xe" filled="t" fillcolor="#000000" stroked="f">
                <v:path arrowok="t"/>
                <v:fill/>
              </v:shape>
              <v:shape style="position:absolute;left:6684;top:6875;width:202;height:202" coordorigin="6684,6875" coordsize="202,202" path="m6850,6957l6835,6957,6835,7077,6850,7077,6850,6957xe" filled="t" fillcolor="#000000" stroked="f">
                <v:path arrowok="t"/>
                <v:fill/>
              </v:shape>
              <v:shape style="position:absolute;left:6684;top:6875;width:202;height:202" coordorigin="6684,6875" coordsize="202,202" path="m6790,6957l6775,6957,6775,6994,6772,7016,6765,7035,6756,7053,6744,7067,6749,7070,6788,7008,6789,6988,6790,6957xe" filled="t" fillcolor="#000000" stroked="f">
                <v:path arrowok="t"/>
                <v:fill/>
              </v:shape>
              <v:shape style="position:absolute;left:6684;top:6875;width:202;height:202" coordorigin="6684,6875" coordsize="202,202" path="m6744,6880l6724,6888,6718,6908,6711,6928,6703,6946,6694,6962,6684,6978,6689,6988,6692,6994,6703,6978,6713,6959,6730,6959,6731,6918,6738,6900,6744,6880xe" filled="t" fillcolor="#000000" stroked="f">
                <v:path arrowok="t"/>
                <v:fill/>
              </v:shape>
              <v:shape style="position:absolute;left:6684;top:6875;width:202;height:202" coordorigin="6684,6875" coordsize="202,202" path="m6823,6875l6805,6877,6795,6894,6783,6910,6769,6925,6754,6938,6737,6950,6742,6954,6744,6959,6759,6956,6790,6928,6805,6916,6819,6905,6838,6905,6832,6898,6821,6880,6823,6875xe" filled="t" fillcolor="#000000" stroked="f">
                <v:path arrowok="t"/>
                <v:fill/>
              </v:shape>
              <v:shape style="position:absolute;left:6684;top:6875;width:202;height:202" coordorigin="6684,6875" coordsize="202,202" path="m6838,6905l6819,6905,6831,6922,6845,6936,6861,6949,6878,6959,6883,6954,6886,6950,6877,6938,6861,6928,6846,6914,6838,690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0.981079pt;margin-top:343.859985pt;width:18.757811pt;height:10.84pt;mso-position-horizontal-relative:page;mso-position-vertical-relative:page;z-index:-4560" coordorigin="7020,6877" coordsize="375,217">
            <v:group style="position:absolute;left:7030;top:6890;width:53;height:194" coordorigin="7030,6890" coordsize="53,194">
              <v:shape style="position:absolute;left:7030;top:6890;width:53;height:194" coordorigin="7030,6890" coordsize="53,194" path="m7082,6890l7035,6948,7030,6991,7031,7012,7036,7032,7043,7051,7053,7068,7066,7084,7078,7078,7066,7062,7058,7045,7051,7026,7048,7005,7046,6983,7048,6962,7053,6942,7060,6924,7070,6906,7082,6890xe" filled="t" fillcolor="#000000" stroked="f">
                <v:path arrowok="t"/>
                <v:fill/>
              </v:shape>
            </v:group>
            <v:group style="position:absolute;left:7106;top:6887;width:204;height:183" coordorigin="7106,6887" coordsize="204,183">
              <v:shape style="position:absolute;left:7106;top:6887;width:204;height:183" coordorigin="7106,6887" coordsize="204,183" path="m7183,6964l7166,6964,7165,6991,7161,7011,7154,7026,7142,7038,7126,7050,7106,7062,7114,7070,7171,7029,7183,6969,7183,6964xe" filled="t" fillcolor="#000000" stroked="f">
                <v:path arrowok="t"/>
                <v:fill/>
              </v:shape>
              <v:shape style="position:absolute;left:7106;top:6887;width:204;height:183" coordorigin="7106,6887" coordsize="204,183" path="m7241,6964l7224,6964,7224,7062,7234,7070,7294,7070,7303,7062,7304,7055,7246,7055,7241,7050,7241,6964xe" filled="t" fillcolor="#000000" stroked="f">
                <v:path arrowok="t"/>
                <v:fill/>
              </v:shape>
              <v:shape style="position:absolute;left:7106;top:6887;width:204;height:183" coordorigin="7106,6887" coordsize="204,183" path="m7291,7012l7291,7024,7289,7034,7289,7041,7286,7050,7282,7055,7304,7055,7306,7048,7306,7038,7308,7029,7310,7017,7303,7017,7296,7014,7291,7012xe" filled="t" fillcolor="#000000" stroked="f">
                <v:path arrowok="t"/>
                <v:fill/>
              </v:shape>
              <v:shape style="position:absolute;left:7106;top:6887;width:204;height:183" coordorigin="7106,6887" coordsize="204,183" path="m7306,6947l7109,6947,7109,6964,7306,6964,7306,6947xe" filled="t" fillcolor="#000000" stroked="f">
                <v:path arrowok="t"/>
                <v:fill/>
              </v:shape>
              <v:shape style="position:absolute;left:7106;top:6887;width:204;height:183" coordorigin="7106,6887" coordsize="204,183" path="m7286,6887l7128,6887,7128,6904,7286,6904,7286,6887xe" filled="t" fillcolor="#000000" stroked="f">
                <v:path arrowok="t"/>
                <v:fill/>
              </v:shape>
            </v:group>
            <v:group style="position:absolute;left:7332;top:6890;width:53;height:194" coordorigin="7332,6890" coordsize="53,194">
              <v:shape style="position:absolute;left:7332;top:6890;width:53;height:194" coordorigin="7332,6890" coordsize="53,194" path="m7349,6890l7337,6896,7348,6912,7357,6930,7363,6949,7367,6969,7368,6991,7366,7012,7361,7032,7354,7051,7344,7068,7332,7084,7349,7084,7380,7026,7385,6983,7383,6962,7379,6942,7371,6924,7361,6906,7349,689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7.369537pt;margin-top:351.320007pt;width:2.070455pt;height:2.4pt;mso-position-horizontal-relative:page;mso-position-vertical-relative:page;z-index:-4559" coordorigin="7547,7026" coordsize="41,48">
            <v:shape style="position:absolute;left:7547;top:7026;width:41;height:48" coordorigin="7547,7026" coordsize="41,48" path="m7548,7026l7547,7047,7562,7061,7577,7074,7589,7062,7580,7054,7565,7041,7548,7026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386.5pt;margin-top:343.019989pt;width:74.433684pt;height:11.3925pt;mso-position-horizontal-relative:page;mso-position-vertical-relative:page;z-index:-4558" type="#_x0000_t75">
            <v:imagedata r:id="rId189" o:title=""/>
          </v:shape>
        </w:pict>
      </w:r>
      <w:r>
        <w:rPr/>
        <w:pict>
          <v:group style="position:absolute;margin-left:466.661957pt;margin-top:343.859985pt;width:18.876961pt;height:10.84pt;mso-position-horizontal-relative:page;mso-position-vertical-relative:page;z-index:-4557" coordorigin="9333,6877" coordsize="378,217">
            <v:group style="position:absolute;left:9343;top:6890;width:55;height:194" coordorigin="9343,6890" coordsize="55,194">
              <v:shape style="position:absolute;left:9343;top:6890;width:55;height:194" coordorigin="9343,6890" coordsize="55,194" path="m9398,6890l9348,6949,9343,6992,9345,7013,9350,7033,9357,7051,9368,7068,9382,7084,9394,7078,9382,7062,9374,7045,9367,7026,9364,7005,9362,6983,9364,6962,9369,6942,9376,6924,9386,6906,9398,6890xe" filled="t" fillcolor="#000000" stroked="f">
                <v:path arrowok="t"/>
                <v:fill/>
              </v:shape>
            </v:group>
            <v:group style="position:absolute;left:9420;top:6887;width:204;height:183" coordorigin="9420,6887" coordsize="204,183">
              <v:shape style="position:absolute;left:9420;top:6887;width:204;height:183" coordorigin="9420,6887" coordsize="204,183" path="m9499,6964l9480,6964,9480,6982,9477,7001,9471,7019,9458,7038,9442,7050,9420,7062,9425,7065,9427,7070,9445,7070,9463,7057,9498,6993,9499,6969,9499,6964xe" filled="t" fillcolor="#000000" stroked="f">
                <v:path arrowok="t"/>
                <v:fill/>
              </v:shape>
              <v:shape style="position:absolute;left:9420;top:6887;width:204;height:183" coordorigin="9420,6887" coordsize="204,183" path="m9557,6964l9540,6964,9540,7062,9550,7070,9607,7070,9619,7062,9620,7055,9562,7055,9557,7050,9557,6964xe" filled="t" fillcolor="#000000" stroked="f">
                <v:path arrowok="t"/>
                <v:fill/>
              </v:shape>
              <v:shape style="position:absolute;left:9420;top:6887;width:204;height:183" coordorigin="9420,6887" coordsize="204,183" path="m9607,7012l9607,7024,9605,7034,9605,7041,9602,7050,9598,7055,9620,7055,9622,7048,9622,7038,9624,7029,9624,7017,9619,7017,9612,7014,9607,7012xe" filled="t" fillcolor="#000000" stroked="f">
                <v:path arrowok="t"/>
                <v:fill/>
              </v:shape>
              <v:shape style="position:absolute;left:9420;top:6887;width:204;height:183" coordorigin="9420,6887" coordsize="204,183" path="m9622,6947l9425,6947,9425,6964,9622,6964,9622,6947xe" filled="t" fillcolor="#000000" stroked="f">
                <v:path arrowok="t"/>
                <v:fill/>
              </v:shape>
              <v:shape style="position:absolute;left:9420;top:6887;width:204;height:183" coordorigin="9420,6887" coordsize="204,183" path="m9602,6887l9444,6887,9444,6904,9602,6904,9602,6887xe" filled="t" fillcolor="#000000" stroked="f">
                <v:path arrowok="t"/>
                <v:fill/>
              </v:shape>
            </v:group>
            <v:group style="position:absolute;left:9648;top:6890;width:53;height:194" coordorigin="9648,6890" coordsize="53,194">
              <v:shape style="position:absolute;left:9648;top:6890;width:53;height:194" coordorigin="9648,6890" coordsize="53,194" path="m9665,6890l9653,6896,9664,6912,9673,6930,9679,6949,9683,6969,9684,6991,9682,7012,9677,7032,9670,7051,9660,7068,9648,7084,9665,7084,9696,7026,9701,6983,9699,6962,9695,6942,9687,6924,9677,6906,9665,689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2.998779pt;margin-top:351.320007pt;width:2.121221pt;height:2.4pt;mso-position-horizontal-relative:page;mso-position-vertical-relative:page;z-index:-4556" coordorigin="9860,7026" coordsize="42,48">
            <v:shape style="position:absolute;left:9860;top:7026;width:42;height:48" coordorigin="9860,7026" coordsize="42,48" path="m9862,7026l9860,7046,9875,7060,9888,7074,9902,7062,9894,7054,9879,7041,9862,7026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02.059998pt;margin-top:343.019989pt;width:53.2pt;height:11.32pt;mso-position-horizontal-relative:page;mso-position-vertical-relative:page;z-index:-4555" coordorigin="10041,6860" coordsize="1064,226">
            <v:group style="position:absolute;left:10051;top:6870;width:204;height:202" coordorigin="10051,6870" coordsize="204,202">
              <v:shape style="position:absolute;left:10051;top:6870;width:204;height:202" coordorigin="10051,6870" coordsize="204,202" path="m10200,6995l10186,6995,10186,7053,10181,7058,10150,7058,10152,7065,10152,7070,10154,7072,10193,7072,10200,7065,10200,6995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229,7007l10214,7014,10222,7025,10231,7042,10241,7062,10250,7041,10240,7024,10229,7007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109,7036l10088,7040,10069,7043,10051,7046,10060,7061,10083,7056,10102,7053,10118,7050,10118,7041,10109,7036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147,7007l10141,7021,10131,7039,10121,7055,10130,7060,10144,7048,10154,7031,10164,7012,10147,7007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092,6878l10082,6897,10073,6915,10063,6931,10054,6947,10056,6959,10073,6959,10079,6971,10066,6986,10054,7000,10073,7012,10093,7009,10116,7005,10116,6998,10078,6998,10082,6992,10092,6976,10103,6960,10114,6945,10080,6945,10079,6933,10089,6916,10099,6899,10109,6880,10092,6878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116,6990l10092,6995,10078,6998,10116,6998,10116,6990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255,6983l10128,6983,10128,6995,10255,6995,10255,6983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243,6942l10140,6942,10140,6957,10243,6957,10243,6942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111,6916l10097,6945,10114,6945,10128,6926,10111,6916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250,6899l10130,6899,10130,6933,10145,6933,10145,6914,10250,6914,10250,6899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250,6914l10236,6914,10236,6933,10250,6933,10250,6914xe" filled="t" fillcolor="#000000" stroked="f">
                <v:path arrowok="t"/>
                <v:fill/>
              </v:shape>
              <v:shape style="position:absolute;left:10051;top:6870;width:204;height:202" coordorigin="10051,6870" coordsize="204,202" path="m10183,6870l10169,6880,10176,6885,10186,6899,10190,6899,10200,6894,10190,6880,10183,6870xe" filled="t" fillcolor="#000000" stroked="f">
                <v:path arrowok="t"/>
                <v:fill/>
              </v:shape>
            </v:group>
            <v:group style="position:absolute;left:10260;top:6878;width:202;height:199" coordorigin="10260,6878" coordsize="202,199">
              <v:shape style="position:absolute;left:10260;top:6878;width:202;height:199" coordorigin="10260,6878" coordsize="202,199" path="m10435,6986l10291,6986,10291,7077,10308,7077,10308,7062,10435,7062,10435,7048,10308,7048,10308,7000,10435,7000,10435,6986xe" filled="t" fillcolor="#000000" stroked="f">
                <v:path arrowok="t"/>
                <v:fill/>
              </v:shape>
              <v:shape style="position:absolute;left:10260;top:6878;width:202;height:199" coordorigin="10260,6878" coordsize="202,199" path="m10435,7062l10418,7062,10418,7077,10435,7077,10435,7062xe" filled="t" fillcolor="#000000" stroked="f">
                <v:path arrowok="t"/>
                <v:fill/>
              </v:shape>
              <v:shape style="position:absolute;left:10260;top:6878;width:202;height:199" coordorigin="10260,6878" coordsize="202,199" path="m10435,7000l10418,7000,10418,7048,10435,7048,10435,7000xe" filled="t" fillcolor="#000000" stroked="f">
                <v:path arrowok="t"/>
                <v:fill/>
              </v:shape>
              <v:shape style="position:absolute;left:10260;top:6878;width:202;height:199" coordorigin="10260,6878" coordsize="202,199" path="m10380,6878l10354,6880,10343,6893,10330,6907,10315,6920,10298,6932,10280,6943,10260,6954,10270,6964,10272,6969,10282,6962,10294,6957,10303,6950,10423,6950,10423,6947,10455,6947,10454,6945,10418,6945,10321,6936,10337,6923,10351,6909,10363,6894,10385,6894,10375,6882,10380,6878xe" filled="t" fillcolor="#000000" stroked="f">
                <v:path arrowok="t"/>
                <v:fill/>
              </v:shape>
              <v:shape style="position:absolute;left:10260;top:6878;width:202;height:199" coordorigin="10260,6878" coordsize="202,199" path="m10455,6947l10423,6947,10433,6954,10445,6962,10454,6966,10457,6962,10462,6957,10455,6947xe" filled="t" fillcolor="#000000" stroked="f">
                <v:path arrowok="t"/>
                <v:fill/>
              </v:shape>
              <v:shape style="position:absolute;left:10260;top:6878;width:202;height:199" coordorigin="10260,6878" coordsize="202,199" path="m10423,6950l10303,6950,10303,6959,10423,6959,10423,6950xe" filled="t" fillcolor="#000000" stroked="f">
                <v:path arrowok="t"/>
                <v:fill/>
              </v:shape>
              <v:shape style="position:absolute;left:10260;top:6878;width:202;height:199" coordorigin="10260,6878" coordsize="202,199" path="m10385,6894l10363,6894,10373,6905,10388,6920,10403,6933,10418,6945,10454,6945,10453,6944,10434,6935,10417,6924,10402,6912,10388,6898,10385,6894xe" filled="t" fillcolor="#000000" stroked="f">
                <v:path arrowok="t"/>
                <v:fill/>
              </v:shape>
            </v:group>
            <v:group style="position:absolute;left:10471;top:6878;width:204;height:197" coordorigin="10471,6878" coordsize="204,197">
              <v:shape style="position:absolute;left:10471;top:6878;width:204;height:197" coordorigin="10471,6878" coordsize="204,197" path="m10608,6998l10591,6998,10591,7074,10608,7074,10608,6998xe" filled="t" fillcolor="#000000" stroked="f">
                <v:path arrowok="t"/>
                <v:fill/>
              </v:shape>
              <v:shape style="position:absolute;left:10471;top:6878;width:204;height:197" coordorigin="10471,6878" coordsize="204,197" path="m10512,6945l10471,6945,10471,6959,10498,6959,10498,7046,10495,7050,10490,7055,10508,7062,10524,7051,10539,7041,10512,7041,10512,6945xe" filled="t" fillcolor="#000000" stroked="f">
                <v:path arrowok="t"/>
                <v:fill/>
              </v:shape>
              <v:shape style="position:absolute;left:10471;top:6878;width:204;height:197" coordorigin="10471,6878" coordsize="204,197" path="m10541,7019l10512,7041,10539,7041,10543,7038,10541,7034,10541,7019xe" filled="t" fillcolor="#000000" stroked="f">
                <v:path arrowok="t"/>
                <v:fill/>
              </v:shape>
              <v:shape style="position:absolute;left:10471;top:6878;width:204;height:197" coordorigin="10471,6878" coordsize="204,197" path="m10675,6983l10526,6983,10526,6998,10675,6998,10675,6983xe" filled="t" fillcolor="#000000" stroked="f">
                <v:path arrowok="t"/>
                <v:fill/>
              </v:shape>
              <v:shape style="position:absolute;left:10471;top:6878;width:204;height:197" coordorigin="10471,6878" coordsize="204,197" path="m10608,6902l10591,6902,10591,6983,10608,6983,10608,6902xe" filled="t" fillcolor="#000000" stroked="f">
                <v:path arrowok="t"/>
                <v:fill/>
              </v:shape>
              <v:shape style="position:absolute;left:10471;top:6878;width:204;height:197" coordorigin="10471,6878" coordsize="204,197" path="m10548,6916l10536,6923,10542,6934,10562,6969,10570,6949,10560,6933,10548,6916xe" filled="t" fillcolor="#000000" stroked="f">
                <v:path arrowok="t"/>
                <v:fill/>
              </v:shape>
              <v:shape style="position:absolute;left:10471;top:6878;width:204;height:197" coordorigin="10471,6878" coordsize="204,197" path="m10666,6926l10645,6927,10635,6944,10622,6959,10643,6959,10666,6926xe" filled="t" fillcolor="#000000" stroked="f">
                <v:path arrowok="t"/>
                <v:fill/>
              </v:shape>
              <v:shape style="position:absolute;left:10471;top:6878;width:204;height:197" coordorigin="10471,6878" coordsize="204,197" path="m10493,6878l10485,6892,10499,6908,10510,6923,10522,6908,10510,6895,10493,6878xe" filled="t" fillcolor="#000000" stroked="f">
                <v:path arrowok="t"/>
                <v:fill/>
              </v:shape>
              <v:shape style="position:absolute;left:10471;top:6878;width:204;height:197" coordorigin="10471,6878" coordsize="204,197" path="m10666,6887l10536,6887,10536,6902,10666,6902,10666,6887xe" filled="t" fillcolor="#000000" stroked="f">
                <v:path arrowok="t"/>
                <v:fill/>
              </v:shape>
            </v:group>
            <v:group style="position:absolute;left:10680;top:6875;width:204;height:199" coordorigin="10680,6875" coordsize="204,199">
              <v:shape style="position:absolute;left:10680;top:6875;width:204;height:199" coordorigin="10680,6875" coordsize="204,199" path="m10728,6964l10714,6964,10714,7074,10728,7074,10728,6964xe" filled="t" fillcolor="#000000" stroked="f">
                <v:path arrowok="t"/>
                <v:fill/>
              </v:shape>
              <v:shape style="position:absolute;left:10680;top:6875;width:204;height:199" coordorigin="10680,6875" coordsize="204,199" path="m10774,7055l10774,7062,10776,7067,10776,7072,10819,7072,10826,7065,10826,7058,10783,7058,10774,7055xe" filled="t" fillcolor="#000000" stroked="f">
                <v:path arrowok="t"/>
                <v:fill/>
              </v:shape>
              <v:shape style="position:absolute;left:10680;top:6875;width:204;height:199" coordorigin="10680,6875" coordsize="204,199" path="m10826,6962l10812,6962,10812,7053,10807,7058,10826,7058,10826,6962xe" filled="t" fillcolor="#000000" stroked="f">
                <v:path arrowok="t"/>
                <v:fill/>
              </v:shape>
              <v:shape style="position:absolute;left:10680;top:6875;width:204;height:199" coordorigin="10680,6875" coordsize="204,199" path="m10855,6981l10841,6988,10847,6999,10856,7017,10864,7035,10872,7053,10882,7036,10874,7019,10865,7000,10855,6981xe" filled="t" fillcolor="#000000" stroked="f">
                <v:path arrowok="t"/>
                <v:fill/>
              </v:shape>
              <v:shape style="position:absolute;left:10680;top:6875;width:204;height:199" coordorigin="10680,6875" coordsize="204,199" path="m10774,6981l10769,6994,10760,7013,10751,7030,10742,7046,10752,7050,10763,7042,10772,7025,10790,6988,10774,6981xe" filled="t" fillcolor="#000000" stroked="f">
                <v:path arrowok="t"/>
                <v:fill/>
              </v:shape>
              <v:shape style="position:absolute;left:10680;top:6875;width:204;height:199" coordorigin="10680,6875" coordsize="204,199" path="m10757,6916l10682,6916,10682,6928,10711,6929,10707,6948,10700,6966,10691,6985,10680,7002,10682,7010,10685,7014,10689,7019,10698,7004,10706,6985,10714,6964,10728,6964,10728,6928,10757,6928,10757,6916xe" filled="t" fillcolor="#000000" stroked="f">
                <v:path arrowok="t"/>
                <v:fill/>
              </v:shape>
              <v:shape style="position:absolute;left:10680;top:6875;width:204;height:199" coordorigin="10680,6875" coordsize="204,199" path="m10738,6957l10728,6966,10750,6988,10759,6978,10738,6957xe" filled="t" fillcolor="#000000" stroked="f">
                <v:path arrowok="t"/>
                <v:fill/>
              </v:shape>
              <v:shape style="position:absolute;left:10680;top:6875;width:204;height:199" coordorigin="10680,6875" coordsize="204,199" path="m10884,6947l10754,6947,10754,6962,10884,6962,10884,6947xe" filled="t" fillcolor="#000000" stroked="f">
                <v:path arrowok="t"/>
                <v:fill/>
              </v:shape>
              <v:shape style="position:absolute;left:10680;top:6875;width:204;height:199" coordorigin="10680,6875" coordsize="204,199" path="m10728,6875l10714,6875,10714,6916,10728,6916,10728,6875xe" filled="t" fillcolor="#000000" stroked="f">
                <v:path arrowok="t"/>
                <v:fill/>
              </v:shape>
              <v:shape style="position:absolute;left:10680;top:6875;width:204;height:199" coordorigin="10680,6875" coordsize="204,199" path="m10874,6887l10764,6887,10764,6902,10874,6902,10874,6887xe" filled="t" fillcolor="#000000" stroked="f">
                <v:path arrowok="t"/>
                <v:fill/>
              </v:shape>
            </v:group>
            <v:group style="position:absolute;left:10891;top:6882;width:204;height:194" coordorigin="10891,6882" coordsize="204,194">
              <v:shape style="position:absolute;left:10891;top:6882;width:204;height:194" coordorigin="10891,6882" coordsize="204,194" path="m11076,6882l10970,6882,10970,6964,10987,6964,10987,6959,11076,6959,11076,6945,10987,6945,10987,6928,11076,6928,11076,6914,10987,6914,10987,6897,11076,6897,11076,6882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1076,6959l11062,6959,11062,6964,11076,6964,11076,6959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1076,6928l11062,6928,11062,6945,11076,6945,11076,6928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1076,6897l11062,6897,11062,6914,11076,6914,11076,6897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0937,6986l10922,6986,10922,7077,10937,7077,10937,6986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1006,7055l11009,7062,11009,7067,11011,7072,11057,7072,11066,7065,11066,7058,11016,7058,11006,7055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1066,7019l11050,7019,11050,7053,11045,7058,11066,7058,11066,7019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0982,7019l10970,7029,10980,7036,10987,7046,10992,7053,11006,7046,10999,7036,10982,7019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1095,7005l10951,7005,10951,7019,11095,7019,11095,7005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0939,6932l10927,6951,10915,6968,10903,6982,10891,6995,10894,7000,10896,7007,10898,7012,10906,7005,10913,6995,10922,6986,10937,6986,10937,6964,10944,6954,10949,6945,10956,6935,10939,6932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1066,6988l11050,6988,11050,7005,11066,7005,11066,6988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1090,6976l10961,6976,10961,6988,11090,6988,11090,6976xe" filled="t" fillcolor="#000000" stroked="f">
                <v:path arrowok="t"/>
                <v:fill/>
              </v:shape>
              <v:shape style="position:absolute;left:10891;top:6882;width:204;height:194" coordorigin="10891,6882" coordsize="204,194" path="m10956,6882l10932,6888,10919,6904,10906,6918,10891,6930,10896,6935,10898,6940,10903,6943,10917,6930,10930,6915,10944,6899,10956,688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.66pt;margin-top:361.140015pt;width:14.8pt;height:11.32pt;mso-position-horizontal-relative:page;mso-position-vertical-relative:page;z-index:-4554" coordorigin="573,7223" coordsize="296,226">
            <v:group style="position:absolute;left:583;top:7233;width:202;height:199" coordorigin="583,7233" coordsize="202,199">
              <v:shape style="position:absolute;left:583;top:7233;width:202;height:199" coordorigin="583,7233" coordsize="202,199" path="m749,7324l612,7324,612,7341,650,7350,646,7370,638,7388,626,7402,610,7415,590,7425,595,7427,598,7432,619,7429,634,7417,647,7402,660,7382,665,7363,667,7341,748,7341,749,7324xe" filled="t" fillcolor="#000000" stroked="f">
                <v:path arrowok="t"/>
                <v:fill/>
              </v:shape>
              <v:shape style="position:absolute;left:583;top:7233;width:202;height:199" coordorigin="583,7233" coordsize="202,199" path="m672,7413l672,7425,674,7430,686,7432,710,7432,729,7426,738,7415,682,7415,672,7413xe" filled="t" fillcolor="#000000" stroked="f">
                <v:path arrowok="t"/>
                <v:fill/>
              </v:shape>
              <v:shape style="position:absolute;left:583;top:7233;width:202;height:199" coordorigin="583,7233" coordsize="202,199" path="m748,7341l667,7341,731,7352,730,7373,730,7391,727,7408,720,7415,738,7415,741,7411,747,7384,747,7363,748,7344,748,7341xe" filled="t" fillcolor="#000000" stroked="f">
                <v:path arrowok="t"/>
                <v:fill/>
              </v:shape>
              <v:shape style="position:absolute;left:583;top:7233;width:202;height:199" coordorigin="583,7233" coordsize="202,199" path="m713,7233l696,7240,697,7242,706,7260,760,7320,778,7331,780,7326,785,7322,779,7308,761,7296,746,7283,732,7268,722,7251,713,7233xe" filled="t" fillcolor="#000000" stroked="f">
                <v:path arrowok="t"/>
                <v:fill/>
              </v:shape>
              <v:shape style="position:absolute;left:583;top:7233;width:202;height:199" coordorigin="583,7233" coordsize="202,199" path="m650,7244l613,7293,583,7317,588,7324,647,7280,670,7245,650,7244xe" filled="t" fillcolor="#000000" stroked="f">
                <v:path arrowok="t"/>
                <v:fill/>
              </v:shape>
            </v:group>
            <v:group style="position:absolute;left:823;top:7293;width:36;height:146" coordorigin="823,7293" coordsize="36,146">
              <v:shape style="position:absolute;left:823;top:7293;width:36;height:146" coordorigin="823,7293" coordsize="36,146" path="m850,7293l842,7293,838,7295,833,7300,833,7312,838,7317,842,7319,850,7319,859,7310,859,7302,850,7293xe" filled="t" fillcolor="#000000" stroked="f">
                <v:path arrowok="t"/>
                <v:fill/>
              </v:shape>
              <v:shape style="position:absolute;left:823;top:7293;width:36;height:146" coordorigin="823,7293" coordsize="36,146" path="m857,7384l838,7384,823,7439,838,7439,857,738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23.459999pt;margin-top:361.140015pt;width:77.557989pt;height:11.25pt;mso-position-horizontal-relative:page;mso-position-vertical-relative:page;z-index:-4553" type="#_x0000_t75">
            <v:imagedata r:id="rId190" o:title=""/>
          </v:shape>
        </w:pict>
      </w:r>
      <w:r>
        <w:rPr/>
        <w:pict>
          <v:shape style="position:absolute;margin-left:207.580002pt;margin-top:361.140015pt;width:88.513393pt;height:11.25pt;mso-position-horizontal-relative:page;mso-position-vertical-relative:page;z-index:-4552" type="#_x0000_t75">
            <v:imagedata r:id="rId191" o:title=""/>
          </v:shape>
        </w:pict>
      </w:r>
      <w:r>
        <w:rPr/>
        <w:pict>
          <v:group style="position:absolute;margin-left:302.260010pt;margin-top:361.140015pt;width:67pt;height:11.2pt;mso-position-horizontal-relative:page;mso-position-vertical-relative:page;z-index:-4551" coordorigin="6045,7223" coordsize="1340,224">
            <v:group style="position:absolute;left:6055;top:7245;width:195;height:192" coordorigin="6055,7245" coordsize="195,192">
              <v:shape style="position:absolute;left:6055;top:7245;width:195;height:192" coordorigin="6055,7245" coordsize="195,192" path="m6230,7346l6082,7346,6082,7437,6098,7437,6098,7422,6230,7422,6230,7408,6098,7408,6098,7360,6230,7360,6230,7346xe" filled="t" fillcolor="#000000" stroked="f">
                <v:path arrowok="t"/>
                <v:fill/>
              </v:shape>
              <v:shape style="position:absolute;left:6055;top:7245;width:195;height:192" coordorigin="6055,7245" coordsize="195,192" path="m6230,7422l6214,7422,6214,7434,6230,7434,6230,7422xe" filled="t" fillcolor="#000000" stroked="f">
                <v:path arrowok="t"/>
                <v:fill/>
              </v:shape>
              <v:shape style="position:absolute;left:6055;top:7245;width:195;height:192" coordorigin="6055,7245" coordsize="195,192" path="m6230,7360l6214,7360,6214,7408,6230,7408,6230,7360xe" filled="t" fillcolor="#000000" stroked="f">
                <v:path arrowok="t"/>
                <v:fill/>
              </v:shape>
              <v:shape style="position:absolute;left:6055;top:7245;width:195;height:192" coordorigin="6055,7245" coordsize="195,192" path="m6166,7286l6149,7286,6149,7338,6166,7338,6166,7286xe" filled="t" fillcolor="#000000" stroked="f">
                <v:path arrowok="t"/>
                <v:fill/>
              </v:shape>
              <v:shape style="position:absolute;left:6055;top:7245;width:195;height:192" coordorigin="6055,7245" coordsize="195,192" path="m6180,7278l6170,7290,6180,7296,6199,7306,6216,7316,6232,7327,6247,7338,6250,7318,6234,7307,6216,7298,6199,7288,6180,7278xe" filled="t" fillcolor="#000000" stroked="f">
                <v:path arrowok="t"/>
                <v:fill/>
              </v:shape>
              <v:shape style="position:absolute;left:6055;top:7245;width:195;height:192" coordorigin="6055,7245" coordsize="195,192" path="m6250,7245l6062,7245,6062,7262,6142,7272,6127,7283,6110,7295,6093,7305,6075,7315,6055,7324,6060,7329,6062,7334,6083,7330,6101,7320,6118,7310,6134,7298,6149,7286,6166,7286,6166,7278,6158,7278,6163,7271,6173,7262,6250,7262,6250,7245xe" filled="t" fillcolor="#000000" stroked="f">
                <v:path arrowok="t"/>
                <v:fill/>
              </v:shape>
            </v:group>
            <v:group style="position:absolute;left:6266;top:7235;width:202;height:197" coordorigin="6266,7235" coordsize="202,197">
              <v:shape style="position:absolute;left:6266;top:7235;width:202;height:197" coordorigin="6266,7235" coordsize="202,197" path="m6468,7336l6317,7336,6317,7350,6367,7365,6357,7381,6344,7396,6326,7409,6305,7420,6310,7427,6314,7432,6333,7428,6351,7414,6367,7401,6380,7389,6391,7378,6410,7378,6402,7368,6394,7350,6468,7350,6468,7336xe" filled="t" fillcolor="#000000" stroked="f">
                <v:path arrowok="t"/>
                <v:fill/>
              </v:shape>
              <v:shape style="position:absolute;left:6266;top:7235;width:202;height:197" coordorigin="6266,7235" coordsize="202,197" path="m6410,7378l6391,7378,6402,7395,6416,7409,6432,7422,6451,7432,6461,7422,6447,7409,6429,7397,6414,7384,6410,7378xe" filled="t" fillcolor="#000000" stroked="f">
                <v:path arrowok="t"/>
                <v:fill/>
              </v:shape>
              <v:shape style="position:absolute;left:6266;top:7235;width:202;height:197" coordorigin="6266,7235" coordsize="202,197" path="m6295,7324l6273,7394,6266,7410,6285,7410,6297,7373,6304,7354,6312,7334,6305,7331,6300,7329,6295,7324xe" filled="t" fillcolor="#000000" stroked="f">
                <v:path arrowok="t"/>
                <v:fill/>
              </v:shape>
              <v:shape style="position:absolute;left:6266;top:7235;width:202;height:197" coordorigin="6266,7235" coordsize="202,197" path="m6444,7271l6329,7271,6329,7288,6374,7297,6374,7336,6430,7336,6390,7329,6391,7309,6391,7288,6444,7288,6444,7271xe" filled="t" fillcolor="#000000" stroked="f">
                <v:path arrowok="t"/>
                <v:fill/>
              </v:shape>
              <v:shape style="position:absolute;left:6266;top:7235;width:202;height:197" coordorigin="6266,7235" coordsize="202,197" path="m6444,7288l6430,7288,6430,7336,6444,7336,6444,7288xe" filled="t" fillcolor="#000000" stroked="f">
                <v:path arrowok="t"/>
                <v:fill/>
              </v:shape>
              <v:shape style="position:absolute;left:6266;top:7235;width:202;height:197" coordorigin="6266,7235" coordsize="202,197" path="m6281,7247l6278,7266,6291,7281,6302,7298,6309,7277,6296,7262,6281,7247xe" filled="t" fillcolor="#000000" stroked="f">
                <v:path arrowok="t"/>
                <v:fill/>
              </v:shape>
              <v:shape style="position:absolute;left:6266;top:7235;width:202;height:197" coordorigin="6266,7235" coordsize="202,197" path="m6391,7235l6377,7235,6377,7247,6374,7259,6374,7271,6391,7271,6391,7235xe" filled="t" fillcolor="#000000" stroked="f">
                <v:path arrowok="t"/>
                <v:fill/>
              </v:shape>
            </v:group>
            <v:group style="position:absolute;left:6475;top:7235;width:204;height:199" coordorigin="6475,7235" coordsize="204,199">
              <v:shape style="position:absolute;left:6475;top:7235;width:204;height:199" coordorigin="6475,7235" coordsize="204,199" path="m6478,7415l6480,7422,6480,7434,6514,7434,6521,7427,6521,7418,6485,7418,6478,7415xe" filled="t" fillcolor="#000000" stroked="f">
                <v:path arrowok="t"/>
                <v:fill/>
              </v:shape>
              <v:shape style="position:absolute;left:6475;top:7235;width:204;height:199" coordorigin="6475,7235" coordsize="204,199" path="m6653,7413l6613,7413,6630,7422,6649,7429,6670,7434,6672,7430,6677,7425,6678,7420,6656,7414,6653,7413xe" filled="t" fillcolor="#000000" stroked="f">
                <v:path arrowok="t"/>
                <v:fill/>
              </v:shape>
              <v:shape style="position:absolute;left:6475;top:7235;width:204;height:199" coordorigin="6475,7235" coordsize="204,199" path="m6658,7329l6552,7329,6552,7343,6563,7347,6570,7366,6579,7384,6587,7401,6570,7410,6551,7417,6530,7422,6533,7427,6538,7430,6557,7432,6594,7419,6613,7413,6653,7413,6637,7406,6624,7394,6637,7379,6596,7379,6585,7363,6576,7343,6658,7343,6658,7329xe" filled="t" fillcolor="#000000" stroked="f">
                <v:path arrowok="t"/>
                <v:fill/>
              </v:shape>
              <v:shape style="position:absolute;left:6475;top:7235;width:204;height:199" coordorigin="6475,7235" coordsize="204,199" path="m6521,7353l6504,7353,6504,7415,6502,7418,6521,7418,6521,7353xe" filled="t" fillcolor="#000000" stroked="f">
                <v:path arrowok="t"/>
                <v:fill/>
              </v:shape>
              <v:shape style="position:absolute;left:6475;top:7235;width:204;height:199" coordorigin="6475,7235" coordsize="204,199" path="m6658,7343l6641,7343,6633,7358,6618,7372,6596,7379,6637,7379,6637,7379,6648,7362,6658,7343xe" filled="t" fillcolor="#000000" stroked="f">
                <v:path arrowok="t"/>
                <v:fill/>
              </v:shape>
              <v:shape style="position:absolute;left:6475;top:7235;width:204;height:199" coordorigin="6475,7235" coordsize="204,199" path="m6521,7290l6504,7290,6504,7336,6475,7343,6478,7362,6487,7358,6494,7355,6504,7353,6521,7353,6521,7346,6542,7338,6542,7331,6521,7331,6521,7290xe" filled="t" fillcolor="#000000" stroked="f">
                <v:path arrowok="t"/>
                <v:fill/>
              </v:shape>
              <v:shape style="position:absolute;left:6475;top:7235;width:204;height:199" coordorigin="6475,7235" coordsize="204,199" path="m6542,7324l6521,7331,6542,7331,6542,7324xe" filled="t" fillcolor="#000000" stroked="f">
                <v:path arrowok="t"/>
                <v:fill/>
              </v:shape>
              <v:shape style="position:absolute;left:6475;top:7235;width:204;height:199" coordorigin="6475,7235" coordsize="204,199" path="m6646,7245l6569,7245,6567,7281,6559,7299,6542,7312,6547,7317,6550,7322,6559,7321,6573,7307,6582,7289,6586,7266,6586,7259,6646,7259,6646,7245xe" filled="t" fillcolor="#000000" stroked="f">
                <v:path arrowok="t"/>
                <v:fill/>
              </v:shape>
              <v:shape style="position:absolute;left:6475;top:7235;width:204;height:199" coordorigin="6475,7235" coordsize="204,199" path="m6646,7259l6631,7259,6631,7305,6638,7314,6677,7314,6677,7302,6679,7298,6650,7298,6646,7295,6646,7259xe" filled="t" fillcolor="#000000" stroked="f">
                <v:path arrowok="t"/>
                <v:fill/>
              </v:shape>
              <v:shape style="position:absolute;left:6475;top:7235;width:204;height:199" coordorigin="6475,7235" coordsize="204,199" path="m6545,7276l6478,7276,6478,7290,6545,7290,6545,7276xe" filled="t" fillcolor="#000000" stroked="f">
                <v:path arrowok="t"/>
                <v:fill/>
              </v:shape>
              <v:shape style="position:absolute;left:6475;top:7235;width:204;height:199" coordorigin="6475,7235" coordsize="204,199" path="m6521,7235l6504,7235,6504,7276,6521,7276,6521,7235xe" filled="t" fillcolor="#000000" stroked="f">
                <v:path arrowok="t"/>
                <v:fill/>
              </v:shape>
            </v:group>
            <v:group style="position:absolute;left:6684;top:7235;width:204;height:199" coordorigin="6684,7235" coordsize="204,199">
              <v:shape style="position:absolute;left:6684;top:7235;width:204;height:199" coordorigin="6684,7235" coordsize="204,199" path="m6732,7324l6718,7324,6718,7434,6732,7434,6732,7324xe" filled="t" fillcolor="#000000" stroked="f">
                <v:path arrowok="t"/>
                <v:fill/>
              </v:shape>
              <v:shape style="position:absolute;left:6684;top:7235;width:204;height:199" coordorigin="6684,7235" coordsize="204,199" path="m6778,7415l6778,7422,6780,7427,6780,7432,6823,7432,6830,7425,6830,7418,6787,7418,6778,7415xe" filled="t" fillcolor="#000000" stroked="f">
                <v:path arrowok="t"/>
                <v:fill/>
              </v:shape>
              <v:shape style="position:absolute;left:6684;top:7235;width:204;height:199" coordorigin="6684,7235" coordsize="204,199" path="m6830,7322l6816,7322,6816,7413,6811,7418,6830,7418,6830,7322xe" filled="t" fillcolor="#000000" stroked="f">
                <v:path arrowok="t"/>
                <v:fill/>
              </v:shape>
              <v:shape style="position:absolute;left:6684;top:7235;width:204;height:199" coordorigin="6684,7235" coordsize="204,199" path="m6859,7341l6845,7348,6849,7358,6859,7380,6867,7396,6874,7413,6886,7397,6878,7379,6869,7361,6859,7341xe" filled="t" fillcolor="#000000" stroked="f">
                <v:path arrowok="t"/>
                <v:fill/>
              </v:shape>
              <v:shape style="position:absolute;left:6684;top:7235;width:204;height:199" coordorigin="6684,7235" coordsize="204,199" path="m6778,7341l6772,7354,6763,7374,6754,7391,6744,7406,6751,7408,6756,7410,6766,7402,6785,7367,6794,7348,6778,7341xe" filled="t" fillcolor="#000000" stroked="f">
                <v:path arrowok="t"/>
                <v:fill/>
              </v:shape>
              <v:shape style="position:absolute;left:6684;top:7235;width:204;height:199" coordorigin="6684,7235" coordsize="204,199" path="m6758,7276l6686,7276,6686,7288,6715,7289,6711,7308,6704,7326,6695,7345,6684,7362,6686,7370,6689,7374,6693,7379,6702,7364,6710,7345,6718,7324,6732,7324,6732,7288,6758,7288,6758,7276xe" filled="t" fillcolor="#000000" stroked="f">
                <v:path arrowok="t"/>
                <v:fill/>
              </v:shape>
              <v:shape style="position:absolute;left:6684;top:7235;width:204;height:199" coordorigin="6684,7235" coordsize="204,199" path="m6739,7317l6732,7326,6754,7348,6763,7338,6749,7324,6739,7317xe" filled="t" fillcolor="#000000" stroked="f">
                <v:path arrowok="t"/>
                <v:fill/>
              </v:shape>
              <v:shape style="position:absolute;left:6684;top:7235;width:204;height:199" coordorigin="6684,7235" coordsize="204,199" path="m6888,7307l6758,7307,6758,7322,6888,7322,6888,7307xe" filled="t" fillcolor="#000000" stroked="f">
                <v:path arrowok="t"/>
                <v:fill/>
              </v:shape>
              <v:shape style="position:absolute;left:6684;top:7235;width:204;height:199" coordorigin="6684,7235" coordsize="204,199" path="m6732,7235l6718,7235,6718,7276,6732,7276,6732,7235xe" filled="t" fillcolor="#000000" stroked="f">
                <v:path arrowok="t"/>
                <v:fill/>
              </v:shape>
              <v:shape style="position:absolute;left:6684;top:7235;width:204;height:199" coordorigin="6684,7235" coordsize="204,199" path="m6878,7247l6768,7247,6768,7262,6878,7262,6878,7247xe" filled="t" fillcolor="#000000" stroked="f">
                <v:path arrowok="t"/>
                <v:fill/>
              </v:shape>
            </v:group>
            <v:group style="position:absolute;left:6893;top:7245;width:206;height:185" coordorigin="6893,7245" coordsize="206,185">
              <v:shape style="position:absolute;left:6893;top:7245;width:206;height:185" coordorigin="6893,7245" coordsize="206,185" path="m7099,7415l6958,7415,6958,7430,7099,7430,7099,7415xe" filled="t" fillcolor="#000000" stroked="f">
                <v:path arrowok="t"/>
                <v:fill/>
              </v:shape>
              <v:shape style="position:absolute;left:6893;top:7245;width:206;height:185" coordorigin="6893,7245" coordsize="206,185" path="m6938,7331l6924,7331,6924,7394,6914,7396,6905,7401,6893,7403,6909,7415,6928,7410,6967,7398,6967,7391,6938,7391,6938,7331xe" filled="t" fillcolor="#000000" stroked="f">
                <v:path arrowok="t"/>
                <v:fill/>
              </v:shape>
              <v:shape style="position:absolute;left:6893;top:7245;width:206;height:185" coordorigin="6893,7245" coordsize="206,185" path="m7039,7384l7022,7384,7022,7415,7039,7415,7039,7384xe" filled="t" fillcolor="#000000" stroked="f">
                <v:path arrowok="t"/>
                <v:fill/>
              </v:shape>
              <v:shape style="position:absolute;left:6893;top:7245;width:206;height:185" coordorigin="6893,7245" coordsize="206,185" path="m6965,7384l6958,7386,6938,7391,6967,7391,6967,7389,6965,7384xe" filled="t" fillcolor="#000000" stroked="f">
                <v:path arrowok="t"/>
                <v:fill/>
              </v:shape>
              <v:shape style="position:absolute;left:6893;top:7245;width:206;height:185" coordorigin="6893,7245" coordsize="206,185" path="m7090,7370l6970,7370,6970,7384,7090,7384,7090,7370xe" filled="t" fillcolor="#000000" stroked="f">
                <v:path arrowok="t"/>
                <v:fill/>
              </v:shape>
              <v:shape style="position:absolute;left:6893;top:7245;width:206;height:185" coordorigin="6893,7245" coordsize="206,185" path="m7039,7343l7022,7343,7022,7370,7039,7370,7039,7343xe" filled="t" fillcolor="#000000" stroked="f">
                <v:path arrowok="t"/>
                <v:fill/>
              </v:shape>
              <v:shape style="position:absolute;left:6893;top:7245;width:206;height:185" coordorigin="6893,7245" coordsize="206,185" path="m7087,7245l6974,7245,6974,7350,6991,7350,6991,7343,7087,7343,7087,7329,6991,7329,6991,7300,7087,7300,7087,7288,6991,7288,6991,7259,7087,7259,7087,7245xe" filled="t" fillcolor="#000000" stroked="f">
                <v:path arrowok="t"/>
                <v:fill/>
              </v:shape>
              <v:shape style="position:absolute;left:6893;top:7245;width:206;height:185" coordorigin="6893,7245" coordsize="206,185" path="m7087,7343l7070,7343,7070,7350,7087,7350,7087,7343xe" filled="t" fillcolor="#000000" stroked="f">
                <v:path arrowok="t"/>
                <v:fill/>
              </v:shape>
              <v:shape style="position:absolute;left:6893;top:7245;width:206;height:185" coordorigin="6893,7245" coordsize="206,185" path="m6965,7317l6898,7317,6898,7331,6965,7331,6965,7317xe" filled="t" fillcolor="#000000" stroked="f">
                <v:path arrowok="t"/>
                <v:fill/>
              </v:shape>
              <v:shape style="position:absolute;left:6893;top:7245;width:206;height:185" coordorigin="6893,7245" coordsize="206,185" path="m7039,7300l7022,7300,7022,7329,7039,7329,7039,7300xe" filled="t" fillcolor="#000000" stroked="f">
                <v:path arrowok="t"/>
                <v:fill/>
              </v:shape>
              <v:shape style="position:absolute;left:6893;top:7245;width:206;height:185" coordorigin="6893,7245" coordsize="206,185" path="m7087,7300l7070,7300,7070,7329,7087,7329,7087,7300xe" filled="t" fillcolor="#000000" stroked="f">
                <v:path arrowok="t"/>
                <v:fill/>
              </v:shape>
              <v:shape style="position:absolute;left:6893;top:7245;width:206;height:185" coordorigin="6893,7245" coordsize="206,185" path="m6938,7266l6924,7266,6924,7317,6938,7317,6938,7266xe" filled="t" fillcolor="#000000" stroked="f">
                <v:path arrowok="t"/>
                <v:fill/>
              </v:shape>
              <v:shape style="position:absolute;left:6893;top:7245;width:206;height:185" coordorigin="6893,7245" coordsize="206,185" path="m7039,7259l7022,7259,7022,7288,7039,7288,7039,7259xe" filled="t" fillcolor="#000000" stroked="f">
                <v:path arrowok="t"/>
                <v:fill/>
              </v:shape>
              <v:shape style="position:absolute;left:6893;top:7245;width:206;height:185" coordorigin="6893,7245" coordsize="206,185" path="m7087,7259l7070,7259,7070,7288,7087,7288,7087,7259xe" filled="t" fillcolor="#000000" stroked="f">
                <v:path arrowok="t"/>
                <v:fill/>
              </v:shape>
              <v:shape style="position:absolute;left:6893;top:7245;width:206;height:185" coordorigin="6893,7245" coordsize="206,185" path="m6967,7252l6895,7252,6895,7266,6967,7266,6967,7252xe" filled="t" fillcolor="#000000" stroked="f">
                <v:path arrowok="t"/>
                <v:fill/>
              </v:shape>
            </v:group>
            <v:group style="position:absolute;left:7123;top:7233;width:168;height:199" coordorigin="7123,7233" coordsize="168,199">
              <v:shape style="position:absolute;left:7123;top:7233;width:168;height:199" coordorigin="7123,7233" coordsize="168,199" path="m7291,7274l7123,7274,7123,7432,7140,7432,7140,7420,7291,7420,7291,7406,7140,7406,7140,7353,7291,7353,7291,7338,7140,7338,7140,7288,7291,7288,7291,7274xe" filled="t" fillcolor="#000000" stroked="f">
                <v:path arrowok="t"/>
                <v:fill/>
              </v:shape>
              <v:shape style="position:absolute;left:7123;top:7233;width:168;height:199" coordorigin="7123,7233" coordsize="168,199" path="m7291,7420l7274,7420,7274,7432,7291,7432,7291,7420xe" filled="t" fillcolor="#000000" stroked="f">
                <v:path arrowok="t"/>
                <v:fill/>
              </v:shape>
              <v:shape style="position:absolute;left:7123;top:7233;width:168;height:199" coordorigin="7123,7233" coordsize="168,199" path="m7217,7353l7200,7353,7200,7406,7217,7406,7217,7353xe" filled="t" fillcolor="#000000" stroked="f">
                <v:path arrowok="t"/>
                <v:fill/>
              </v:shape>
              <v:shape style="position:absolute;left:7123;top:7233;width:168;height:199" coordorigin="7123,7233" coordsize="168,199" path="m7291,7353l7274,7353,7274,7406,7291,7406,7291,7353xe" filled="t" fillcolor="#000000" stroked="f">
                <v:path arrowok="t"/>
                <v:fill/>
              </v:shape>
              <v:shape style="position:absolute;left:7123;top:7233;width:168;height:199" coordorigin="7123,7233" coordsize="168,199" path="m7217,7288l7200,7288,7200,7338,7217,7338,7217,7288xe" filled="t" fillcolor="#000000" stroked="f">
                <v:path arrowok="t"/>
                <v:fill/>
              </v:shape>
              <v:shape style="position:absolute;left:7123;top:7233;width:168;height:199" coordorigin="7123,7233" coordsize="168,199" path="m7291,7288l7274,7288,7274,7338,7291,7338,7291,7288xe" filled="t" fillcolor="#000000" stroked="f">
                <v:path arrowok="t"/>
                <v:fill/>
              </v:shape>
              <v:shape style="position:absolute;left:7123;top:7233;width:168;height:199" coordorigin="7123,7233" coordsize="168,199" path="m7217,7233l7200,7233,7200,7274,7217,7274,7217,7233xe" filled="t" fillcolor="#000000" stroked="f">
                <v:path arrowok="t"/>
                <v:fill/>
              </v:shape>
            </v:group>
            <v:group style="position:absolute;left:7335;top:7386;width:40;height:48" coordorigin="7335,7386" coordsize="40,48">
              <v:shape style="position:absolute;left:7335;top:7386;width:40;height:48" coordorigin="7335,7386" coordsize="40,48" path="m7337,7386l7335,7407,7349,7421,7363,7434,7375,7422,7368,7415,7354,7402,7337,738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5.820007pt;margin-top:361.019989pt;width:25.12pt;height:11.2pt;mso-position-horizontal-relative:page;mso-position-vertical-relative:page;z-index:-4550" coordorigin="7516,7220" coordsize="502,224">
            <v:group style="position:absolute;left:7526;top:7230;width:202;height:204" coordorigin="7526,7230" coordsize="202,204">
              <v:shape style="position:absolute;left:7526;top:7230;width:202;height:204" coordorigin="7526,7230" coordsize="202,204" path="m7702,7341l7558,7341,7558,7434,7572,7434,7572,7427,7702,7427,7702,7415,7572,7415,7572,7389,7702,7389,7702,7377,7572,7377,7572,7353,7702,7353,7702,7341xe" filled="t" fillcolor="#000000" stroked="f">
                <v:path arrowok="t"/>
                <v:fill/>
              </v:shape>
              <v:shape style="position:absolute;left:7526;top:7230;width:202;height:204" coordorigin="7526,7230" coordsize="202,204" path="m7702,7427l7687,7427,7687,7434,7702,7434,7702,7427xe" filled="t" fillcolor="#000000" stroked="f">
                <v:path arrowok="t"/>
                <v:fill/>
              </v:shape>
              <v:shape style="position:absolute;left:7526;top:7230;width:202;height:204" coordorigin="7526,7230" coordsize="202,204" path="m7637,7389l7622,7389,7622,7415,7637,7415,7637,7389xe" filled="t" fillcolor="#000000" stroked="f">
                <v:path arrowok="t"/>
                <v:fill/>
              </v:shape>
              <v:shape style="position:absolute;left:7526;top:7230;width:202;height:204" coordorigin="7526,7230" coordsize="202,204" path="m7702,7389l7687,7389,7687,7415,7702,7415,7702,7389xe" filled="t" fillcolor="#000000" stroked="f">
                <v:path arrowok="t"/>
                <v:fill/>
              </v:shape>
              <v:shape style="position:absolute;left:7526;top:7230;width:202;height:204" coordorigin="7526,7230" coordsize="202,204" path="m7637,7353l7622,7353,7622,7377,7637,7377,7637,7353xe" filled="t" fillcolor="#000000" stroked="f">
                <v:path arrowok="t"/>
                <v:fill/>
              </v:shape>
              <v:shape style="position:absolute;left:7526;top:7230;width:202;height:204" coordorigin="7526,7230" coordsize="202,204" path="m7702,7353l7687,7353,7687,7377,7702,7377,7702,7353xe" filled="t" fillcolor="#000000" stroked="f">
                <v:path arrowok="t"/>
                <v:fill/>
              </v:shape>
              <v:shape style="position:absolute;left:7526;top:7230;width:202;height:204" coordorigin="7526,7230" coordsize="202,204" path="m7602,7278l7580,7278,7593,7294,7605,7310,7588,7316,7569,7321,7548,7325,7526,7329,7531,7338,7544,7341,7564,7337,7603,7328,7622,7324,7641,7320,7716,7320,7712,7318,7691,7316,7672,7311,7656,7304,7674,7292,7675,7291,7620,7291,7603,7280,7602,7278xe" filled="t" fillcolor="#000000" stroked="f">
                <v:path arrowok="t"/>
                <v:fill/>
              </v:shape>
              <v:shape style="position:absolute;left:7526;top:7230;width:202;height:204" coordorigin="7526,7230" coordsize="202,204" path="m7716,7320l7641,7320,7659,7326,7677,7331,7698,7335,7721,7338,7726,7334,7728,7326,7716,7320xe" filled="t" fillcolor="#000000" stroked="f">
                <v:path arrowok="t"/>
                <v:fill/>
              </v:shape>
              <v:shape style="position:absolute;left:7526;top:7230;width:202;height:204" coordorigin="7526,7230" coordsize="202,204" path="m7586,7230l7547,7281,7531,7295,7534,7300,7538,7302,7548,7301,7563,7289,7580,7278,7602,7278,7589,7266,7702,7266,7702,7252,7591,7252,7596,7247,7601,7238,7586,7230xe" filled="t" fillcolor="#000000" stroked="f">
                <v:path arrowok="t"/>
                <v:fill/>
              </v:shape>
              <v:shape style="position:absolute;left:7526;top:7230;width:202;height:204" coordorigin="7526,7230" coordsize="202,204" path="m7702,7266l7680,7266,7677,7269,7663,7280,7645,7288,7620,7291,7675,7291,7689,7280,7702,7266xe" filled="t" fillcolor="#000000" stroked="f">
                <v:path arrowok="t"/>
                <v:fill/>
              </v:shape>
            </v:group>
            <v:group style="position:absolute;left:7740;top:7233;width:202;height:199" coordorigin="7740,7233" coordsize="202,199">
              <v:shape style="position:absolute;left:7740;top:7233;width:202;height:199" coordorigin="7740,7233" coordsize="202,199" path="m7942,7408l7788,7408,7788,7425,7942,7425,7942,7408xe" filled="t" fillcolor="#000000" stroked="f">
                <v:path arrowok="t"/>
                <v:fill/>
              </v:shape>
              <v:shape style="position:absolute;left:7740;top:7233;width:202;height:199" coordorigin="7740,7233" coordsize="202,199" path="m7874,7350l7858,7350,7858,7408,7874,7408,7874,7350xe" filled="t" fillcolor="#000000" stroked="f">
                <v:path arrowok="t"/>
                <v:fill/>
              </v:shape>
              <v:shape style="position:absolute;left:7740;top:7233;width:202;height:199" coordorigin="7740,7233" coordsize="202,199" path="m7927,7334l7805,7334,7805,7350,7927,7350,7927,7334xe" filled="t" fillcolor="#000000" stroked="f">
                <v:path arrowok="t"/>
                <v:fill/>
              </v:shape>
              <v:shape style="position:absolute;left:7740;top:7233;width:202;height:199" coordorigin="7740,7233" coordsize="202,199" path="m7874,7286l7858,7286,7858,7334,7874,7334,7874,7286xe" filled="t" fillcolor="#000000" stroked="f">
                <v:path arrowok="t"/>
                <v:fill/>
              </v:shape>
              <v:shape style="position:absolute;left:7740;top:7233;width:202;height:199" coordorigin="7740,7233" coordsize="202,199" path="m7934,7269l7798,7269,7798,7286,7934,7286,7934,7269xe" filled="t" fillcolor="#000000" stroked="f">
                <v:path arrowok="t"/>
                <v:fill/>
              </v:shape>
              <v:shape style="position:absolute;left:7740;top:7233;width:202;height:199" coordorigin="7740,7233" coordsize="202,199" path="m7858,7233l7843,7242,7850,7250,7858,7259,7862,7269,7867,7269,7879,7262,7874,7252,7867,7242,7858,7233xe" filled="t" fillcolor="#000000" stroked="f">
                <v:path arrowok="t"/>
                <v:fill/>
              </v:shape>
              <v:shape style="position:absolute;left:7740;top:7233;width:202;height:199" coordorigin="7740,7233" coordsize="202,199" path="m7766,7348l7747,7412,7740,7430,7760,7432,7766,7411,7772,7392,7778,7373,7783,7355,7776,7353,7771,7353,7766,7348xe" filled="t" fillcolor="#000000" stroked="f">
                <v:path arrowok="t"/>
                <v:fill/>
              </v:shape>
              <v:shape style="position:absolute;left:7740;top:7233;width:202;height:199" coordorigin="7740,7233" coordsize="202,199" path="m7754,7238l7750,7252,7778,7278,7783,7276,7786,7271,7786,7263,7772,7250,7754,7238xe" filled="t" fillcolor="#000000" stroked="f">
                <v:path arrowok="t"/>
                <v:fill/>
              </v:shape>
              <v:shape style="position:absolute;left:7740;top:7233;width:202;height:199" coordorigin="7740,7233" coordsize="202,199" path="m7747,7290l7740,7304,7754,7316,7771,7331,7776,7329,7778,7324,7779,7314,7762,7301,7747,7290xe" filled="t" fillcolor="#000000" stroked="f">
                <v:path arrowok="t"/>
                <v:fill/>
              </v:shape>
            </v:group>
            <v:group style="position:absolute;left:7958;top:7382;width:50;height:50" coordorigin="7958,7382" coordsize="50,50">
              <v:shape style="position:absolute;left:7958;top:7382;width:50;height:50" coordorigin="7958,7382" coordsize="50,50" path="m7992,7382l7978,7382,7973,7384,7966,7389,7961,7394,7958,7398,7958,7415,7961,7420,7970,7430,7978,7432,7992,7432,7997,7430,8006,7420,8008,7418,7980,7418,7973,7410,7973,7403,7975,7401,7975,7398,7978,7396,8008,7396,8006,7394,7997,7384,7992,7382xe" filled="t" fillcolor="#000000" stroked="f">
                <v:path arrowok="t"/>
                <v:fill/>
              </v:shape>
              <v:shape style="position:absolute;left:7958;top:7382;width:50;height:50" coordorigin="7958,7382" coordsize="50,50" path="m8008,7396l7990,7396,7994,7401,7994,7413,7990,7418,8008,7418,8009,7415,8009,7398,8008,739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8.901093pt;margin-top:379.140015pt;width:81.987511pt;height:11.68pt;mso-position-horizontal-relative:page;mso-position-vertical-relative:page;z-index:-4549" coordorigin="3578,7583" coordsize="1640,234">
            <v:group style="position:absolute;left:3588;top:7610;width:55;height:197" coordorigin="3588,7610" coordsize="55,197">
              <v:shape style="position:absolute;left:3588;top:7610;width:55;height:197" coordorigin="3588,7610" coordsize="55,197" path="m3643,7610l3599,7652,3588,7713,3590,7735,3594,7755,3601,7773,3611,7790,3624,7806,3634,7799,3624,7783,3615,7765,3610,7746,3606,7725,3605,7702,3607,7682,3612,7663,3620,7645,3630,7627,3643,7610xe" filled="t" fillcolor="#000000" stroked="f">
                <v:path arrowok="t"/>
                <v:fill/>
              </v:shape>
            </v:group>
            <v:group style="position:absolute;left:3665;top:7595;width:202;height:204" coordorigin="3665,7595" coordsize="202,204">
              <v:shape style="position:absolute;left:3665;top:7595;width:202;height:204" coordorigin="3665,7595" coordsize="202,204" path="m3842,7720l3694,7720,3694,7799,3710,7799,3710,7787,3842,7787,3842,7773,3710,7773,3710,7734,3842,7734,3842,7720xe" filled="t" fillcolor="#000000" stroked="f">
                <v:path arrowok="t"/>
                <v:fill/>
              </v:shape>
              <v:shape style="position:absolute;left:3665;top:7595;width:202;height:204" coordorigin="3665,7595" coordsize="202,204" path="m3842,7787l3826,7787,3826,7799,3842,7799,3842,7787xe" filled="t" fillcolor="#000000" stroked="f">
                <v:path arrowok="t"/>
                <v:fill/>
              </v:shape>
              <v:shape style="position:absolute;left:3665;top:7595;width:202;height:204" coordorigin="3665,7595" coordsize="202,204" path="m3842,7734l3826,7734,3826,7773,3842,7773,3842,7734xe" filled="t" fillcolor="#000000" stroked="f">
                <v:path arrowok="t"/>
                <v:fill/>
              </v:shape>
              <v:shape style="position:absolute;left:3665;top:7595;width:202;height:204" coordorigin="3665,7595" coordsize="202,204" path="m3826,7672l3701,7672,3701,7686,3806,7686,3799,7694,3790,7701,3782,7708,3790,7715,3798,7714,3826,7686,3826,7672xe" filled="t" fillcolor="#000000" stroked="f">
                <v:path arrowok="t"/>
                <v:fill/>
              </v:shape>
              <v:shape style="position:absolute;left:3665;top:7595;width:202;height:204" coordorigin="3665,7595" coordsize="202,204" path="m3785,7595l3760,7596,3747,7610,3733,7624,3718,7636,3701,7648,3683,7660,3665,7670,3670,7679,3728,7652,3760,7631,3776,7620,3799,7620,3792,7614,3780,7600,3785,7595xe" filled="t" fillcolor="#000000" stroked="f">
                <v:path arrowok="t"/>
                <v:fill/>
              </v:shape>
              <v:shape style="position:absolute;left:3665;top:7595;width:202;height:204" coordorigin="3665,7595" coordsize="202,204" path="m3799,7620l3776,7620,3789,7634,3803,7647,3820,7659,3839,7670,3859,7679,3862,7674,3866,7670,3859,7660,3839,7650,3822,7639,3806,7627,3799,7620xe" filled="t" fillcolor="#000000" stroked="f">
                <v:path arrowok="t"/>
                <v:fill/>
              </v:shape>
              <v:shape style="position:absolute;left:3665;top:7595;width:202;height:204" coordorigin="3665,7595" coordsize="202,204" path="m3761,7636l3749,7643,3758,7653,3763,7660,3770,7670,3782,7660,3775,7650,3761,7636xe" filled="t" fillcolor="#000000" stroked="f">
                <v:path arrowok="t"/>
                <v:fill/>
              </v:shape>
            </v:group>
            <v:group style="position:absolute;left:3878;top:7598;width:202;height:187" coordorigin="3878,7598" coordsize="202,187">
              <v:shape style="position:absolute;left:3878;top:7598;width:202;height:187" coordorigin="3878,7598" coordsize="202,187" path="m4080,7770l3878,7770,3878,7785,4080,7785,4080,7770xe" filled="t" fillcolor="#000000" stroked="f">
                <v:path arrowok="t"/>
                <v:fill/>
              </v:shape>
              <v:shape style="position:absolute;left:3878;top:7598;width:202;height:187" coordorigin="3878,7598" coordsize="202,187" path="m3960,7598l3943,7598,3943,7770,3960,7770,3960,7598xe" filled="t" fillcolor="#000000" stroked="f">
                <v:path arrowok="t"/>
                <v:fill/>
              </v:shape>
              <v:shape style="position:absolute;left:3878;top:7598;width:202;height:187" coordorigin="3878,7598" coordsize="202,187" path="m4013,7598l3996,7598,3996,7770,4013,7770,4013,7598xe" filled="t" fillcolor="#000000" stroked="f">
                <v:path arrowok="t"/>
                <v:fill/>
              </v:shape>
              <v:shape style="position:absolute;left:3878;top:7598;width:202;height:187" coordorigin="3878,7598" coordsize="202,187" path="m3900,7641l3889,7657,3897,7675,3904,7694,3910,7713,3917,7732,3930,7715,3923,7696,3916,7677,3908,7659,3900,7641xe" filled="t" fillcolor="#000000" stroked="f">
                <v:path arrowok="t"/>
                <v:fill/>
              </v:shape>
              <v:shape style="position:absolute;left:3878;top:7598;width:202;height:187" coordorigin="3878,7598" coordsize="202,187" path="m4073,7648l4052,7653,4045,7671,4038,7690,4029,7708,4020,7727,4041,7724,4048,7707,4056,7688,4064,7669,4073,7648xe" filled="t" fillcolor="#000000" stroked="f">
                <v:path arrowok="t"/>
                <v:fill/>
              </v:shape>
            </v:group>
            <v:group style="position:absolute;left:4090;top:7593;width:199;height:194" coordorigin="4090,7593" coordsize="199,194">
              <v:shape style="position:absolute;left:4090;top:7593;width:199;height:194" coordorigin="4090,7593" coordsize="199,194" path="m4289,7770l4090,7770,4090,7787,4289,7787,4289,7770xe" filled="t" fillcolor="#000000" stroked="f">
                <v:path arrowok="t"/>
                <v:fill/>
              </v:shape>
              <v:shape style="position:absolute;left:4090;top:7593;width:199;height:194" coordorigin="4090,7593" coordsize="199,194" path="m4198,7713l4181,7713,4181,7770,4198,7770,4198,7713xe" filled="t" fillcolor="#000000" stroked="f">
                <v:path arrowok="t"/>
                <v:fill/>
              </v:shape>
              <v:shape style="position:absolute;left:4090;top:7593;width:199;height:194" coordorigin="4090,7593" coordsize="199,194" path="m4272,7696l4104,7696,4104,7713,4272,7713,4272,7696xe" filled="t" fillcolor="#000000" stroked="f">
                <v:path arrowok="t"/>
                <v:fill/>
              </v:shape>
              <v:shape style="position:absolute;left:4090;top:7593;width:199;height:194" coordorigin="4090,7593" coordsize="199,194" path="m4198,7650l4181,7650,4181,7696,4198,7696,4198,7650xe" filled="t" fillcolor="#000000" stroked="f">
                <v:path arrowok="t"/>
                <v:fill/>
              </v:shape>
              <v:shape style="position:absolute;left:4090;top:7593;width:199;height:194" coordorigin="4090,7593" coordsize="199,194" path="m4279,7631l4097,7631,4097,7650,4279,7650,4279,7631xe" filled="t" fillcolor="#000000" stroked="f">
                <v:path arrowok="t"/>
                <v:fill/>
              </v:shape>
              <v:shape style="position:absolute;left:4090;top:7593;width:199;height:194" coordorigin="4090,7593" coordsize="199,194" path="m4188,7593l4171,7602,4176,7607,4188,7631,4205,7622,4202,7614,4195,7605,4188,7593xe" filled="t" fillcolor="#000000" stroked="f">
                <v:path arrowok="t"/>
                <v:fill/>
              </v:shape>
            </v:group>
            <v:group style="position:absolute;left:4296;top:7598;width:204;height:199" coordorigin="4296,7598" coordsize="204,199">
              <v:shape style="position:absolute;left:4296;top:7598;width:204;height:199" coordorigin="4296,7598" coordsize="204,199" path="m4435,7720l4418,7720,4418,7797,4435,7797,4435,7720xe" filled="t" fillcolor="#000000" stroked="f">
                <v:path arrowok="t"/>
                <v:fill/>
              </v:shape>
              <v:shape style="position:absolute;left:4296;top:7598;width:204;height:199" coordorigin="4296,7598" coordsize="204,199" path="m4339,7667l4296,7667,4296,7682,4322,7682,4322,7768,4320,7775,4315,7778,4334,7785,4350,7773,4365,7763,4339,7763,4339,7667xe" filled="t" fillcolor="#000000" stroked="f">
                <v:path arrowok="t"/>
                <v:fill/>
              </v:shape>
              <v:shape style="position:absolute;left:4296;top:7598;width:204;height:199" coordorigin="4296,7598" coordsize="204,199" path="m4366,7744l4356,7751,4346,7756,4339,7763,4365,7763,4368,7761,4368,7749,4366,7744xe" filled="t" fillcolor="#000000" stroked="f">
                <v:path arrowok="t"/>
                <v:fill/>
              </v:shape>
              <v:shape style="position:absolute;left:4296;top:7598;width:204;height:199" coordorigin="4296,7598" coordsize="204,199" path="m4500,7706l4351,7706,4351,7720,4500,7720,4500,7706xe" filled="t" fillcolor="#000000" stroked="f">
                <v:path arrowok="t"/>
                <v:fill/>
              </v:shape>
              <v:shape style="position:absolute;left:4296;top:7598;width:204;height:199" coordorigin="4296,7598" coordsize="204,199" path="m4435,7624l4418,7624,4418,7706,4435,7706,4435,7624xe" filled="t" fillcolor="#000000" stroked="f">
                <v:path arrowok="t"/>
                <v:fill/>
              </v:shape>
              <v:shape style="position:absolute;left:4296;top:7598;width:204;height:199" coordorigin="4296,7598" coordsize="204,199" path="m4375,7638l4361,7648,4367,7656,4377,7673,4387,7691,4397,7673,4386,7655,4375,7638xe" filled="t" fillcolor="#000000" stroked="f">
                <v:path arrowok="t"/>
                <v:fill/>
              </v:shape>
              <v:shape style="position:absolute;left:4296;top:7598;width:204;height:199" coordorigin="4296,7598" coordsize="204,199" path="m4490,7648l4470,7650,4460,7667,4450,7684,4470,7681,4481,7664,4490,7648xe" filled="t" fillcolor="#000000" stroked="f">
                <v:path arrowok="t"/>
                <v:fill/>
              </v:shape>
              <v:shape style="position:absolute;left:4296;top:7598;width:204;height:199" coordorigin="4296,7598" coordsize="204,199" path="m4318,7598l4312,7615,4325,7630,4337,7646,4347,7627,4318,7598xe" filled="t" fillcolor="#000000" stroked="f">
                <v:path arrowok="t"/>
                <v:fill/>
              </v:shape>
              <v:shape style="position:absolute;left:4296;top:7598;width:204;height:199" coordorigin="4296,7598" coordsize="204,199" path="m4490,7607l4363,7607,4363,7624,4490,7624,4490,7607xe" filled="t" fillcolor="#000000" stroked="f">
                <v:path arrowok="t"/>
                <v:fill/>
              </v:shape>
            </v:group>
            <v:group style="position:absolute;left:4507;top:7595;width:202;height:202" coordorigin="4507,7595" coordsize="202,202">
              <v:shape style="position:absolute;left:4507;top:7595;width:202;height:202" coordorigin="4507,7595" coordsize="202,202" path="m4553,7686l4538,7686,4538,7797,4553,7797,4553,7686xe" filled="t" fillcolor="#000000" stroked="f">
                <v:path arrowok="t"/>
                <v:fill/>
              </v:shape>
              <v:shape style="position:absolute;left:4507;top:7595;width:202;height:202" coordorigin="4507,7595" coordsize="202,202" path="m4598,7778l4601,7785,4601,7794,4644,7794,4651,7787,4651,7780,4608,7780,4598,7778xe" filled="t" fillcolor="#000000" stroked="f">
                <v:path arrowok="t"/>
                <v:fill/>
              </v:shape>
              <v:shape style="position:absolute;left:4507;top:7595;width:202;height:202" coordorigin="4507,7595" coordsize="202,202" path="m4651,7684l4637,7684,4637,7775,4632,7780,4651,7780,4651,7684xe" filled="t" fillcolor="#000000" stroked="f">
                <v:path arrowok="t"/>
                <v:fill/>
              </v:shape>
              <v:shape style="position:absolute;left:4507;top:7595;width:202;height:202" coordorigin="4507,7595" coordsize="202,202" path="m4680,7703l4666,7710,4671,7721,4680,7740,4689,7759,4697,7775,4708,7759,4700,7742,4691,7724,4680,7703xe" filled="t" fillcolor="#000000" stroked="f">
                <v:path arrowok="t"/>
                <v:fill/>
              </v:shape>
              <v:shape style="position:absolute;left:4507;top:7595;width:202;height:202" coordorigin="4507,7595" coordsize="202,202" path="m4601,7703l4594,7717,4585,7736,4576,7753,4567,7768,4577,7773,4588,7765,4597,7748,4615,7710,4601,7703xe" filled="t" fillcolor="#000000" stroked="f">
                <v:path arrowok="t"/>
                <v:fill/>
              </v:shape>
              <v:shape style="position:absolute;left:4507;top:7595;width:202;height:202" coordorigin="4507,7595" coordsize="202,202" path="m4582,7638l4507,7638,4507,7653,4533,7670,4526,7688,4517,7706,4507,7725,4510,7732,4512,7737,4514,7742,4524,7726,4531,7708,4538,7686,4553,7686,4553,7653,4582,7653,4582,7638xe" filled="t" fillcolor="#000000" stroked="f">
                <v:path arrowok="t"/>
                <v:fill/>
              </v:shape>
              <v:shape style="position:absolute;left:4507;top:7595;width:202;height:202" coordorigin="4507,7595" coordsize="202,202" path="m4562,7679l4553,7689,4567,7703,4574,7713,4584,7701,4579,7694,4570,7686,4562,7679xe" filled="t" fillcolor="#000000" stroked="f">
                <v:path arrowok="t"/>
                <v:fill/>
              </v:shape>
              <v:shape style="position:absolute;left:4507;top:7595;width:202;height:202" coordorigin="4507,7595" coordsize="202,202" path="m4709,7670l4582,7670,4582,7684,4709,7684,4709,7670xe" filled="t" fillcolor="#000000" stroked="f">
                <v:path arrowok="t"/>
                <v:fill/>
              </v:shape>
              <v:shape style="position:absolute;left:4507;top:7595;width:202;height:202" coordorigin="4507,7595" coordsize="202,202" path="m4553,7595l4538,7595,4538,7638,4553,7638,4553,7595xe" filled="t" fillcolor="#000000" stroked="f">
                <v:path arrowok="t"/>
                <v:fill/>
              </v:shape>
              <v:shape style="position:absolute;left:4507;top:7595;width:202;height:202" coordorigin="4507,7595" coordsize="202,202" path="m4699,7607l4591,7607,4591,7622,4699,7622,4699,7607xe" filled="t" fillcolor="#000000" stroked="f">
                <v:path arrowok="t"/>
                <v:fill/>
              </v:shape>
            </v:group>
            <v:group style="position:absolute;left:4716;top:7595;width:204;height:204" coordorigin="4716,7595" coordsize="204,204">
              <v:shape style="position:absolute;left:4716;top:7595;width:204;height:204" coordorigin="4716,7595" coordsize="204,204" path="m4766,7679l4747,7679,4747,7799,4764,7799,4766,7679xe" filled="t" fillcolor="#000000" stroked="f">
                <v:path arrowok="t"/>
                <v:fill/>
              </v:shape>
              <v:shape style="position:absolute;left:4716;top:7595;width:204;height:204" coordorigin="4716,7595" coordsize="204,204" path="m4838,7595l4819,7604,4820,7626,4822,7646,4824,7662,4774,7667,4776,7684,4825,7684,4830,7709,4858,7778,4879,7797,4891,7797,4903,7799,4910,7792,4913,7780,4891,7780,4880,7774,4846,7705,4841,7677,4918,7667,4916,7655,4840,7655,4839,7635,4839,7619,4838,7595xe" filled="t" fillcolor="#000000" stroked="f">
                <v:path arrowok="t"/>
                <v:fill/>
              </v:shape>
              <v:shape style="position:absolute;left:4716;top:7595;width:204;height:204" coordorigin="4716,7595" coordsize="204,204" path="m4906,7739l4901,7763,4898,7773,4896,7778,4891,7780,4913,7780,4918,7770,4920,7758,4920,7744,4915,7744,4906,7739xe" filled="t" fillcolor="#000000" stroked="f">
                <v:path arrowok="t"/>
                <v:fill/>
              </v:shape>
              <v:shape style="position:absolute;left:4716;top:7595;width:204;height:204" coordorigin="4716,7595" coordsize="204,204" path="m4783,7600l4762,7607,4754,7626,4746,7645,4736,7663,4726,7680,4716,7696,4718,7701,4721,7708,4724,7712,4735,7696,4747,7679,4766,7679,4767,7637,4775,7619,4783,7600xe" filled="t" fillcolor="#000000" stroked="f">
                <v:path arrowok="t"/>
                <v:fill/>
              </v:shape>
              <v:shape style="position:absolute;left:4716;top:7595;width:204;height:204" coordorigin="4716,7595" coordsize="204,204" path="m4915,7653l4840,7655,4916,7655,4915,7653xe" filled="t" fillcolor="#000000" stroked="f">
                <v:path arrowok="t"/>
                <v:fill/>
              </v:shape>
              <v:shape style="position:absolute;left:4716;top:7595;width:204;height:204" coordorigin="4716,7595" coordsize="204,204" path="m4867,7600l4855,7612,4862,7617,4877,7630,4891,7646,4897,7626,4882,7612,4867,7600xe" filled="t" fillcolor="#000000" stroked="f">
                <v:path arrowok="t"/>
                <v:fill/>
              </v:shape>
            </v:group>
            <v:group style="position:absolute;left:4927;top:7593;width:199;height:206" coordorigin="4927,7593" coordsize="199,206">
              <v:shape style="position:absolute;left:4927;top:7593;width:199;height:206" coordorigin="4927,7593" coordsize="199,206" path="m5002,7746l4985,7746,4985,7778,4982,7782,4980,7785,4990,7799,4992,7797,4997,7797,5015,7789,5034,7782,5046,7778,5002,7778,5002,7746xe" filled="t" fillcolor="#000000" stroked="f">
                <v:path arrowok="t"/>
                <v:fill/>
              </v:shape>
              <v:shape style="position:absolute;left:4927;top:7593;width:199;height:206" coordorigin="4927,7593" coordsize="199,206" path="m5043,7712l5028,7712,5038,7731,5081,7773,5119,7790,5122,7785,5126,7778,5125,7771,5105,7765,5086,7757,5071,7746,5092,7735,5058,7735,5046,7720,5043,7712xe" filled="t" fillcolor="#000000" stroked="f">
                <v:path arrowok="t"/>
                <v:fill/>
              </v:shape>
              <v:shape style="position:absolute;left:4927;top:7593;width:199;height:206" coordorigin="4927,7593" coordsize="199,206" path="m5050,7763l5039,7764,5020,7770,5002,7778,5046,7778,5052,7775,5050,7770,5050,7763xe" filled="t" fillcolor="#000000" stroked="f">
                <v:path arrowok="t"/>
                <v:fill/>
              </v:shape>
              <v:shape style="position:absolute;left:4927;top:7593;width:199;height:206" coordorigin="4927,7593" coordsize="199,206" path="m5129,7686l4930,7686,4930,7701,5009,7703,4996,7718,4981,7730,4965,7742,4947,7752,4927,7761,4930,7766,4934,7770,4952,7767,4969,7757,4985,7746,5002,7746,5002,7732,5018,7715,5028,7712,5043,7712,5038,7701,5129,7701,5129,7686xe" filled="t" fillcolor="#000000" stroked="f">
                <v:path arrowok="t"/>
                <v:fill/>
              </v:shape>
              <v:shape style="position:absolute;left:4927;top:7593;width:199;height:206" coordorigin="4927,7593" coordsize="199,206" path="m5105,7710l5093,7718,5075,7727,5058,7735,5092,7735,5117,7722,5105,7710xe" filled="t" fillcolor="#000000" stroked="f">
                <v:path arrowok="t"/>
                <v:fill/>
              </v:shape>
              <v:shape style="position:absolute;left:4927;top:7593;width:199;height:206" coordorigin="4927,7593" coordsize="199,206" path="m5038,7667l5021,7667,5021,7686,5038,7686,5038,7667xe" filled="t" fillcolor="#000000" stroked="f">
                <v:path arrowok="t"/>
                <v:fill/>
              </v:shape>
              <v:shape style="position:absolute;left:4927;top:7593;width:199;height:206" coordorigin="4927,7593" coordsize="199,206" path="m5114,7653l4944,7653,4944,7667,5114,7667,5114,7653xe" filled="t" fillcolor="#000000" stroked="f">
                <v:path arrowok="t"/>
                <v:fill/>
              </v:shape>
              <v:shape style="position:absolute;left:4927;top:7593;width:199;height:206" coordorigin="4927,7593" coordsize="199,206" path="m5038,7629l5021,7629,5021,7653,5038,7653,5038,7629xe" filled="t" fillcolor="#000000" stroked="f">
                <v:path arrowok="t"/>
                <v:fill/>
              </v:shape>
              <v:shape style="position:absolute;left:4927;top:7593;width:199;height:206" coordorigin="4927,7593" coordsize="199,206" path="m5124,7617l4934,7617,4934,7629,5124,7629,5124,7617xe" filled="t" fillcolor="#000000" stroked="f">
                <v:path arrowok="t"/>
                <v:fill/>
              </v:shape>
              <v:shape style="position:absolute;left:4927;top:7593;width:199;height:206" coordorigin="4927,7593" coordsize="199,206" path="m5038,7593l5021,7593,5021,7617,5038,7617,5038,7593xe" filled="t" fillcolor="#000000" stroked="f">
                <v:path arrowok="t"/>
                <v:fill/>
              </v:shape>
            </v:group>
            <v:group style="position:absolute;left:5153;top:7610;width:55;height:197" coordorigin="5153,7610" coordsize="55,197">
              <v:shape style="position:absolute;left:5153;top:7610;width:55;height:197" coordorigin="5153,7610" coordsize="55,197" path="m5170,7610l5159,7618,5170,7635,5178,7653,5184,7672,5188,7691,5189,7713,5187,7734,5183,7754,5175,7772,5165,7790,5153,7806,5170,7806,5203,7747,5208,7702,5205,7682,5200,7662,5192,7644,5182,7626,5170,761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6.859985pt;margin-top:379.26001pt;width:56.8pt;height:11.32pt;mso-position-horizontal-relative:page;mso-position-vertical-relative:page;z-index:-4548" coordorigin="5337,7585" coordsize="1136,226">
            <v:group style="position:absolute;left:5347;top:7595;width:199;height:204" coordorigin="5347,7595" coordsize="199,204">
              <v:shape style="position:absolute;left:5347;top:7595;width:199;height:204" coordorigin="5347,7595" coordsize="199,204" path="m5386,7725l5371,7725,5371,7797,5386,7797,5386,7785,5453,7785,5453,7773,5386,7773,5386,7749,5453,7749,5453,7737,5386,7737,5386,7725xe" filled="t" fillcolor="#000000" stroked="f">
                <v:path arrowok="t"/>
                <v:fill/>
              </v:shape>
              <v:shape style="position:absolute;left:5347;top:7595;width:199;height:204" coordorigin="5347,7595" coordsize="199,204" path="m5453,7785l5438,7785,5438,7797,5453,7797,5453,7785xe" filled="t" fillcolor="#000000" stroked="f">
                <v:path arrowok="t"/>
                <v:fill/>
              </v:shape>
              <v:shape style="position:absolute;left:5347;top:7595;width:199;height:204" coordorigin="5347,7595" coordsize="199,204" path="m5453,7749l5438,7749,5438,7773,5453,7773,5453,7749xe" filled="t" fillcolor="#000000" stroked="f">
                <v:path arrowok="t"/>
                <v:fill/>
              </v:shape>
              <v:shape style="position:absolute;left:5347;top:7595;width:199;height:204" coordorigin="5347,7595" coordsize="199,204" path="m5453,7715l5438,7715,5438,7737,5453,7737,5453,7715xe" filled="t" fillcolor="#000000" stroked="f">
                <v:path arrowok="t"/>
                <v:fill/>
              </v:shape>
              <v:shape style="position:absolute;left:5347;top:7595;width:199;height:204" coordorigin="5347,7595" coordsize="199,204" path="m5452,7616l5442,7635,5430,7651,5417,7665,5347,7665,5347,7679,5397,7685,5382,7697,5365,7709,5347,7720,5350,7725,5357,7732,5371,7725,5386,7725,5386,7715,5453,7715,5453,7701,5400,7701,5410,7694,5424,7679,5467,7679,5467,7665,5444,7657,5456,7641,5467,7624,5452,7616xe" filled="t" fillcolor="#000000" stroked="f">
                <v:path arrowok="t"/>
                <v:fill/>
              </v:shape>
              <v:shape style="position:absolute;left:5347;top:7595;width:199;height:204" coordorigin="5347,7595" coordsize="199,204" path="m5407,7638l5393,7638,5393,7665,5407,7665,5407,7638xe" filled="t" fillcolor="#000000" stroked="f">
                <v:path arrowok="t"/>
                <v:fill/>
              </v:shape>
              <v:shape style="position:absolute;left:5347;top:7595;width:199;height:204" coordorigin="5347,7595" coordsize="199,204" path="m5436,7622l5354,7622,5354,7638,5436,7638,5436,7622xe" filled="t" fillcolor="#000000" stroked="f">
                <v:path arrowok="t"/>
                <v:fill/>
              </v:shape>
              <v:shape style="position:absolute;left:5347;top:7595;width:199;height:204" coordorigin="5347,7595" coordsize="199,204" path="m5407,7595l5393,7595,5393,7622,5407,7622,5407,7595xe" filled="t" fillcolor="#000000" stroked="f">
                <v:path arrowok="t"/>
                <v:fill/>
              </v:shape>
              <v:shape style="position:absolute;left:5347;top:7595;width:199;height:204" coordorigin="5347,7595" coordsize="199,204" path="m5546,7607l5474,7607,5474,7799,5489,7799,5489,7622,5546,7622,5546,7607xe" filled="t" fillcolor="#000000" stroked="f">
                <v:path arrowok="t"/>
                <v:fill/>
              </v:shape>
              <v:shape style="position:absolute;left:5347;top:7595;width:199;height:204" coordorigin="5347,7595" coordsize="199,204" path="m5494,7749l5494,7763,5496,7768,5506,7768,5515,7770,5524,7768,5538,7761,5541,7754,5510,7754,5503,7751,5494,7749xe" filled="t" fillcolor="#000000" stroked="f">
                <v:path arrowok="t"/>
                <v:fill/>
              </v:shape>
              <v:shape style="position:absolute;left:5347;top:7595;width:199;height:204" coordorigin="5347,7595" coordsize="199,204" path="m5546,7622l5489,7622,5523,7639,5517,7657,5515,7675,5517,7695,5529,7711,5534,7727,5534,7744,5530,7754,5541,7754,5545,7744,5546,7714,5537,7695,5522,7679,5523,7677,5531,7660,5539,7642,5546,7622xe" filled="t" fillcolor="#000000" stroked="f">
                <v:path arrowok="t"/>
                <v:fill/>
              </v:shape>
            </v:group>
            <v:group style="position:absolute;left:5558;top:7605;width:197;height:194" coordorigin="5558,7605" coordsize="197,194">
              <v:shape style="position:absolute;left:5558;top:7605;width:197;height:194" coordorigin="5558,7605" coordsize="197,194" path="m5743,7732l5578,7732,5578,7799,5594,7799,5594,7744,5743,7744,5743,7732xe" filled="t" fillcolor="#000000" stroked="f">
                <v:path arrowok="t"/>
                <v:fill/>
              </v:shape>
              <v:shape style="position:absolute;left:5558;top:7605;width:197;height:194" coordorigin="5558,7605" coordsize="197,194" path="m5700,7780l5700,7787,5702,7792,5702,7797,5738,7797,5743,7790,5743,7782,5707,7782,5700,7780xe" filled="t" fillcolor="#000000" stroked="f">
                <v:path arrowok="t"/>
                <v:fill/>
              </v:shape>
              <v:shape style="position:absolute;left:5558;top:7605;width:197;height:194" coordorigin="5558,7605" coordsize="197,194" path="m5645,7744l5630,7744,5630,7792,5645,7792,5645,7744xe" filled="t" fillcolor="#000000" stroked="f">
                <v:path arrowok="t"/>
                <v:fill/>
              </v:shape>
              <v:shape style="position:absolute;left:5558;top:7605;width:197;height:194" coordorigin="5558,7605" coordsize="197,194" path="m5693,7744l5678,7744,5678,7792,5693,7792,5693,7744xe" filled="t" fillcolor="#000000" stroked="f">
                <v:path arrowok="t"/>
                <v:fill/>
              </v:shape>
              <v:shape style="position:absolute;left:5558;top:7605;width:197;height:194" coordorigin="5558,7605" coordsize="197,194" path="m5743,7744l5729,7744,5729,7780,5726,7782,5743,7782,5743,7744xe" filled="t" fillcolor="#000000" stroked="f">
                <v:path arrowok="t"/>
                <v:fill/>
              </v:shape>
              <v:shape style="position:absolute;left:5558;top:7605;width:197;height:194" coordorigin="5558,7605" coordsize="197,194" path="m5666,7715l5650,7715,5647,7732,5662,7732,5666,7715xe" filled="t" fillcolor="#000000" stroked="f">
                <v:path arrowok="t"/>
                <v:fill/>
              </v:shape>
              <v:shape style="position:absolute;left:5558;top:7605;width:197;height:194" coordorigin="5558,7605" coordsize="197,194" path="m5762,7703l5558,7703,5558,7715,5762,7715,5762,7703xe" filled="t" fillcolor="#000000" stroked="f">
                <v:path arrowok="t"/>
                <v:fill/>
              </v:shape>
              <v:shape style="position:absolute;left:5558;top:7605;width:197;height:194" coordorigin="5558,7605" coordsize="197,194" path="m5669,7643l5654,7643,5654,7694,5669,7694,5669,7643xe" filled="t" fillcolor="#000000" stroked="f">
                <v:path arrowok="t"/>
                <v:fill/>
              </v:shape>
              <v:shape style="position:absolute;left:5558;top:7605;width:197;height:194" coordorigin="5558,7605" coordsize="197,194" path="m5642,7679l5594,7679,5594,7689,5642,7689,5642,7679xe" filled="t" fillcolor="#000000" stroked="f">
                <v:path arrowok="t"/>
                <v:fill/>
              </v:shape>
              <v:shape style="position:absolute;left:5558;top:7605;width:197;height:194" coordorigin="5558,7605" coordsize="197,194" path="m5729,7679l5681,7679,5681,7689,5729,7689,5729,7679xe" filled="t" fillcolor="#000000" stroked="f">
                <v:path arrowok="t"/>
                <v:fill/>
              </v:shape>
              <v:shape style="position:absolute;left:5558;top:7605;width:197;height:194" coordorigin="5558,7605" coordsize="197,194" path="m5755,7629l5566,7629,5566,7670,5580,7670,5580,7643,5755,7643,5755,7629xe" filled="t" fillcolor="#000000" stroked="f">
                <v:path arrowok="t"/>
                <v:fill/>
              </v:shape>
              <v:shape style="position:absolute;left:5558;top:7605;width:197;height:194" coordorigin="5558,7605" coordsize="197,194" path="m5755,7643l5741,7643,5741,7670,5755,7670,5755,7643xe" filled="t" fillcolor="#000000" stroked="f">
                <v:path arrowok="t"/>
                <v:fill/>
              </v:shape>
              <v:shape style="position:absolute;left:5558;top:7605;width:197;height:194" coordorigin="5558,7605" coordsize="197,194" path="m5642,7655l5594,7655,5594,7667,5642,7667,5642,7655xe" filled="t" fillcolor="#000000" stroked="f">
                <v:path arrowok="t"/>
                <v:fill/>
              </v:shape>
              <v:shape style="position:absolute;left:5558;top:7605;width:197;height:194" coordorigin="5558,7605" coordsize="197,194" path="m5729,7655l5681,7655,5681,7667,5729,7667,5729,7655xe" filled="t" fillcolor="#000000" stroked="f">
                <v:path arrowok="t"/>
                <v:fill/>
              </v:shape>
              <v:shape style="position:absolute;left:5558;top:7605;width:197;height:194" coordorigin="5558,7605" coordsize="197,194" path="m5669,7617l5654,7617,5654,7629,5669,7629,5669,7617xe" filled="t" fillcolor="#000000" stroked="f">
                <v:path arrowok="t"/>
                <v:fill/>
              </v:shape>
              <v:shape style="position:absolute;left:5558;top:7605;width:197;height:194" coordorigin="5558,7605" coordsize="197,194" path="m5743,7605l5575,7605,5575,7617,5743,7617,5743,7605xe" filled="t" fillcolor="#000000" stroked="f">
                <v:path arrowok="t"/>
                <v:fill/>
              </v:shape>
            </v:group>
            <v:group style="position:absolute;left:5770;top:7602;width:197;height:197" coordorigin="5770,7602" coordsize="197,197">
              <v:shape style="position:absolute;left:5770;top:7602;width:197;height:197" coordorigin="5770,7602" coordsize="197,197" path="m5948,7779l5894,7779,5914,7785,5932,7792,5950,7799,5956,7781,5948,7779xe" filled="t" fillcolor="#000000" stroked="f">
                <v:path arrowok="t"/>
                <v:fill/>
              </v:shape>
              <v:shape style="position:absolute;left:5770;top:7602;width:197;height:197" coordorigin="5770,7602" coordsize="197,197" path="m5839,7727l5822,7727,5818,7734,5810,7742,5818,7754,5837,7761,5855,7768,5840,7773,5821,7777,5800,7781,5777,7785,5782,7794,5796,7798,5816,7794,5835,7791,5894,7779,5948,7779,5936,7775,5917,7768,5901,7758,5903,7756,5867,7756,5848,7750,5830,7744,5832,7739,5837,7734,5839,7727xe" filled="t" fillcolor="#000000" stroked="f">
                <v:path arrowok="t"/>
                <v:fill/>
              </v:shape>
              <v:shape style="position:absolute;left:5770;top:7602;width:197;height:197" coordorigin="5770,7602" coordsize="197,197" path="m5926,7727l5839,7727,5902,7733,5889,7746,5867,7756,5903,7756,5915,7744,5926,7727xe" filled="t" fillcolor="#000000" stroked="f">
                <v:path arrowok="t"/>
                <v:fill/>
              </v:shape>
              <v:shape style="position:absolute;left:5770;top:7602;width:197;height:197" coordorigin="5770,7602" coordsize="197,197" path="m5974,7715l5770,7715,5770,7727,5974,7727,5974,7715xe" filled="t" fillcolor="#000000" stroked="f">
                <v:path arrowok="t"/>
                <v:fill/>
              </v:shape>
              <v:shape style="position:absolute;left:5770;top:7602;width:197;height:197" coordorigin="5770,7602" coordsize="197,197" path="m5842,7694l5839,7701,5834,7708,5832,7715,5849,7715,5854,7710,5858,7701,5842,7694xe" filled="t" fillcolor="#000000" stroked="f">
                <v:path arrowok="t"/>
                <v:fill/>
              </v:shape>
              <v:shape style="position:absolute;left:5770;top:7602;width:197;height:197" coordorigin="5770,7602" coordsize="197,197" path="m5957,7641l5786,7641,5786,7701,5801,7701,5801,7694,5957,7694,5957,7682,5801,7682,5801,7653,5957,7653,5957,7641xe" filled="t" fillcolor="#000000" stroked="f">
                <v:path arrowok="t"/>
                <v:fill/>
              </v:shape>
              <v:shape style="position:absolute;left:5770;top:7602;width:197;height:197" coordorigin="5770,7602" coordsize="197,197" path="m5957,7694l5942,7694,5942,7701,5957,7701,5957,7694xe" filled="t" fillcolor="#000000" stroked="f">
                <v:path arrowok="t"/>
                <v:fill/>
              </v:shape>
              <v:shape style="position:absolute;left:5770;top:7602;width:197;height:197" coordorigin="5770,7602" coordsize="197,197" path="m5854,7653l5839,7653,5839,7682,5854,7682,5854,7653xe" filled="t" fillcolor="#000000" stroked="f">
                <v:path arrowok="t"/>
                <v:fill/>
              </v:shape>
              <v:shape style="position:absolute;left:5770;top:7602;width:197;height:197" coordorigin="5770,7602" coordsize="197,197" path="m5904,7653l5890,7653,5890,7682,5904,7682,5904,7653xe" filled="t" fillcolor="#000000" stroked="f">
                <v:path arrowok="t"/>
                <v:fill/>
              </v:shape>
              <v:shape style="position:absolute;left:5770;top:7602;width:197;height:197" coordorigin="5770,7602" coordsize="197,197" path="m5957,7653l5942,7653,5942,7682,5957,7682,5957,7653xe" filled="t" fillcolor="#000000" stroked="f">
                <v:path arrowok="t"/>
                <v:fill/>
              </v:shape>
              <v:shape style="position:absolute;left:5770;top:7602;width:197;height:197" coordorigin="5770,7602" coordsize="197,197" path="m5854,7617l5839,7617,5839,7641,5854,7641,5854,7617xe" filled="t" fillcolor="#000000" stroked="f">
                <v:path arrowok="t"/>
                <v:fill/>
              </v:shape>
              <v:shape style="position:absolute;left:5770;top:7602;width:197;height:197" coordorigin="5770,7602" coordsize="197,197" path="m5904,7617l5890,7617,5890,7641,5904,7641,5904,7617xe" filled="t" fillcolor="#000000" stroked="f">
                <v:path arrowok="t"/>
                <v:fill/>
              </v:shape>
              <v:shape style="position:absolute;left:5770;top:7602;width:197;height:197" coordorigin="5770,7602" coordsize="197,197" path="m5966,7602l5777,7602,5777,7617,5966,7617,5966,7602xe" filled="t" fillcolor="#000000" stroked="f">
                <v:path arrowok="t"/>
                <v:fill/>
              </v:shape>
            </v:group>
            <v:group style="position:absolute;left:5978;top:7595;width:204;height:205" coordorigin="5978,7595" coordsize="204,205">
              <v:shape style="position:absolute;left:5978;top:7595;width:204;height:205" coordorigin="5978,7595" coordsize="204,205" path="m6024,7665l6010,7665,6010,7739,6000,7742,5988,7744,5978,7749,5995,7760,6015,7752,6050,7739,6050,7734,6024,7734,6024,7665xe" filled="t" fillcolor="#000000" stroked="f">
                <v:path arrowok="t"/>
                <v:fill/>
              </v:shape>
              <v:shape style="position:absolute;left:5978;top:7595;width:204;height:205" coordorigin="5978,7595" coordsize="204,205" path="m6182,7746l6041,7746,6041,7758,6182,7758,6182,7746xe" filled="t" fillcolor="#000000" stroked="f">
                <v:path arrowok="t"/>
                <v:fill/>
              </v:shape>
              <v:shape style="position:absolute;left:5978;top:7595;width:204;height:205" coordorigin="5978,7595" coordsize="204,205" path="m6163,7643l6060,7643,6060,7746,6074,7746,6074,7732,6163,7732,6163,7720,6074,7720,6074,7706,6163,7706,6163,7696,6074,7696,6074,7682,6163,7682,6163,7670,6074,7670,6074,7655,6163,7655,6163,7643xe" filled="t" fillcolor="#000000" stroked="f">
                <v:path arrowok="t"/>
                <v:fill/>
              </v:shape>
              <v:shape style="position:absolute;left:5978;top:7595;width:204;height:205" coordorigin="5978,7595" coordsize="204,205" path="m6163,7732l6149,7732,6149,7746,6163,7746,6163,7732xe" filled="t" fillcolor="#000000" stroked="f">
                <v:path arrowok="t"/>
                <v:fill/>
              </v:shape>
              <v:shape style="position:absolute;left:5978;top:7595;width:204;height:205" coordorigin="5978,7595" coordsize="204,205" path="m6050,7725l6041,7727,6034,7732,6024,7734,6050,7734,6050,7725xe" filled="t" fillcolor="#000000" stroked="f">
                <v:path arrowok="t"/>
                <v:fill/>
              </v:shape>
              <v:shape style="position:absolute;left:5978;top:7595;width:204;height:205" coordorigin="5978,7595" coordsize="204,205" path="m6163,7706l6149,7706,6149,7720,6163,7720,6163,7706xe" filled="t" fillcolor="#000000" stroked="f">
                <v:path arrowok="t"/>
                <v:fill/>
              </v:shape>
              <v:shape style="position:absolute;left:5978;top:7595;width:204;height:205" coordorigin="5978,7595" coordsize="204,205" path="m6163,7682l6149,7682,6149,7696,6163,7696,6163,7682xe" filled="t" fillcolor="#000000" stroked="f">
                <v:path arrowok="t"/>
                <v:fill/>
              </v:shape>
              <v:shape style="position:absolute;left:5978;top:7595;width:204;height:205" coordorigin="5978,7595" coordsize="204,205" path="m6163,7655l6149,7655,6149,7670,6163,7670,6163,7655xe" filled="t" fillcolor="#000000" stroked="f">
                <v:path arrowok="t"/>
                <v:fill/>
              </v:shape>
              <v:shape style="position:absolute;left:5978;top:7595;width:204;height:205" coordorigin="5978,7595" coordsize="204,205" path="m6048,7650l5983,7650,5983,7665,6048,7665,6048,7650xe" filled="t" fillcolor="#000000" stroked="f">
                <v:path arrowok="t"/>
                <v:fill/>
              </v:shape>
              <v:shape style="position:absolute;left:5978;top:7595;width:204;height:205" coordorigin="5978,7595" coordsize="204,205" path="m6024,7598l6010,7598,6010,7650,6024,7650,6024,7598xe" filled="t" fillcolor="#000000" stroked="f">
                <v:path arrowok="t"/>
                <v:fill/>
              </v:shape>
              <v:shape style="position:absolute;left:5978;top:7595;width:204;height:205" coordorigin="5978,7595" coordsize="204,205" path="m6120,7626l6106,7626,6106,7643,6120,7643,6120,7626xe" filled="t" fillcolor="#000000" stroked="f">
                <v:path arrowok="t"/>
                <v:fill/>
              </v:shape>
              <v:shape style="position:absolute;left:5978;top:7595;width:204;height:205" coordorigin="5978,7595" coordsize="204,205" path="m6180,7612l6048,7612,6048,7626,6180,7626,6180,7612xe" filled="t" fillcolor="#000000" stroked="f">
                <v:path arrowok="t"/>
                <v:fill/>
              </v:shape>
              <v:shape style="position:absolute;left:5978;top:7595;width:204;height:205" coordorigin="5978,7595" coordsize="204,205" path="m6120,7595l6106,7595,6106,7612,6120,7612,6120,7595xe" filled="t" fillcolor="#000000" stroked="f">
                <v:path arrowok="t"/>
                <v:fill/>
              </v:shape>
              <v:shape style="position:absolute;left:5978;top:7595;width:204;height:205" coordorigin="5978,7595" coordsize="204,205" path="m6090,7761l6073,7772,6055,7781,6036,7787,6041,7792,6043,7797,6048,7801,6066,7791,6084,7782,6101,7773,6090,7761xe" filled="t" fillcolor="#000000" stroked="f">
                <v:path arrowok="t"/>
                <v:fill/>
              </v:shape>
              <v:shape style="position:absolute;left:5978;top:7595;width:204;height:205" coordorigin="5978,7595" coordsize="204,205" path="m6132,7761l6122,7773,6124,7773,6143,7783,6161,7791,6178,7799,6170,7780,6132,7761xe" filled="t" fillcolor="#000000" stroked="f">
                <v:path arrowok="t"/>
                <v:fill/>
              </v:shape>
            </v:group>
            <v:group style="position:absolute;left:6190;top:7607;width:194;height:187" coordorigin="6190,7607" coordsize="194,187">
              <v:shape style="position:absolute;left:6190;top:7607;width:194;height:187" coordorigin="6190,7607" coordsize="194,187" path="m6288,7775l6290,7782,6290,7790,6306,7794,6325,7794,6349,7793,6365,7782,6365,7780,6346,7780,6328,7780,6308,7778,6288,7775xe" filled="t" fillcolor="#000000" stroked="f">
                <v:path arrowok="t"/>
                <v:fill/>
              </v:shape>
              <v:shape style="position:absolute;left:6190;top:7607;width:194;height:187" coordorigin="6190,7607" coordsize="194,187" path="m6254,7629l6238,7629,6223,7696,6223,7710,6357,7725,6356,7746,6355,7763,6353,7773,6346,7780,6365,7780,6372,7757,6373,7737,6374,7719,6374,7696,6242,7696,6247,7670,6370,7670,6370,7655,6250,7655,6254,7629xe" filled="t" fillcolor="#000000" stroked="f">
                <v:path arrowok="t"/>
                <v:fill/>
              </v:shape>
              <v:shape style="position:absolute;left:6190;top:7607;width:194;height:187" coordorigin="6190,7607" coordsize="194,187" path="m6341,7737l6190,7737,6190,7751,6341,7751,6341,7737xe" filled="t" fillcolor="#000000" stroked="f">
                <v:path arrowok="t"/>
                <v:fill/>
              </v:shape>
              <v:shape style="position:absolute;left:6190;top:7607;width:194;height:187" coordorigin="6190,7607" coordsize="194,187" path="m6384,7607l6199,7607,6199,7648,6216,7648,6216,7622,6384,7622,6384,7607xe" filled="t" fillcolor="#000000" stroked="f">
                <v:path arrowok="t"/>
                <v:fill/>
              </v:shape>
              <v:shape style="position:absolute;left:6190;top:7607;width:194;height:187" coordorigin="6190,7607" coordsize="194,187" path="m6384,7622l6367,7622,6367,7648,6384,7648,6384,7622xe" filled="t" fillcolor="#000000" stroked="f">
                <v:path arrowok="t"/>
                <v:fill/>
              </v:shape>
            </v:group>
            <v:group style="position:absolute;left:6430;top:7655;width:34;height:146" coordorigin="6430,7655" coordsize="34,146">
              <v:shape style="position:absolute;left:6430;top:7655;width:34;height:146" coordorigin="6430,7655" coordsize="34,146" path="m6454,7655l6446,7655,6444,7658,6439,7660,6437,7662,6437,7674,6442,7679,6446,7682,6454,7682,6463,7672,6463,7665,6454,7655xe" filled="t" fillcolor="#000000" stroked="f">
                <v:path arrowok="t"/>
                <v:fill/>
              </v:shape>
              <v:shape style="position:absolute;left:6430;top:7655;width:34;height:146" coordorigin="6430,7655" coordsize="34,146" path="m6461,7746l6442,7746,6430,7802,6444,7802,6461,774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29.980011pt;margin-top:379.140015pt;width:141.230769pt;height:11.475pt;mso-position-horizontal-relative:page;mso-position-vertical-relative:page;z-index:-4547" type="#_x0000_t75">
            <v:imagedata r:id="rId192" o:title=""/>
          </v:shape>
        </w:pict>
      </w:r>
      <w:r>
        <w:rPr/>
        <w:pict>
          <v:group style="position:absolute;margin-left:477.220001pt;margin-top:379.26001pt;width:56.68pt;height:11.267698pt;mso-position-horizontal-relative:page;mso-position-vertical-relative:page;z-index:-4546" coordorigin="9544,7585" coordsize="1134,225">
            <v:group style="position:absolute;left:9554;top:7595;width:204;height:204" coordorigin="9554,7595" coordsize="204,204">
              <v:shape style="position:absolute;left:9554;top:7595;width:204;height:204" coordorigin="9554,7595" coordsize="204,204" path="m9595,7725l9578,7725,9578,7797,9595,7797,9595,7785,9662,7785,9662,7773,9595,7773,9595,7749,9662,7749,9662,7737,9595,7737,9595,7725xe" filled="t" fillcolor="#000000" stroked="f">
                <v:path arrowok="t"/>
                <v:fill/>
              </v:shape>
              <v:shape style="position:absolute;left:9554;top:7595;width:204;height:204" coordorigin="9554,7595" coordsize="204,204" path="m9662,7785l9646,7785,9646,7797,9662,7797,9662,7785xe" filled="t" fillcolor="#000000" stroked="f">
                <v:path arrowok="t"/>
                <v:fill/>
              </v:shape>
              <v:shape style="position:absolute;left:9554;top:7595;width:204;height:204" coordorigin="9554,7595" coordsize="204,204" path="m9662,7749l9646,7749,9646,7773,9662,7773,9662,7749xe" filled="t" fillcolor="#000000" stroked="f">
                <v:path arrowok="t"/>
                <v:fill/>
              </v:shape>
              <v:shape style="position:absolute;left:9554;top:7595;width:204;height:204" coordorigin="9554,7595" coordsize="204,204" path="m9662,7715l9646,7715,9646,7737,9662,7737,9662,7715xe" filled="t" fillcolor="#000000" stroked="f">
                <v:path arrowok="t"/>
                <v:fill/>
              </v:shape>
              <v:shape style="position:absolute;left:9554;top:7595;width:204;height:204" coordorigin="9554,7595" coordsize="204,204" path="m9661,7616l9651,7635,9640,7651,9626,7665,9557,7665,9557,7679,9604,7686,9589,7698,9572,7709,9554,7720,9559,7725,9562,7730,9566,7732,9571,7730,9574,7727,9578,7725,9595,7725,9595,7715,9662,7715,9662,7701,9610,7701,9617,7694,9626,7686,9634,7679,9677,7679,9677,7665,9652,7657,9665,7641,9674,7624,9661,7616xe" filled="t" fillcolor="#000000" stroked="f">
                <v:path arrowok="t"/>
                <v:fill/>
              </v:shape>
              <v:shape style="position:absolute;left:9554;top:7595;width:204;height:204" coordorigin="9554,7595" coordsize="204,204" path="m9617,7638l9600,7638,9600,7665,9617,7665,9617,7638xe" filled="t" fillcolor="#000000" stroked="f">
                <v:path arrowok="t"/>
                <v:fill/>
              </v:shape>
              <v:shape style="position:absolute;left:9554;top:7595;width:204;height:204" coordorigin="9554,7595" coordsize="204,204" path="m9646,7622l9564,7622,9564,7638,9646,7638,9646,7622xe" filled="t" fillcolor="#000000" stroked="f">
                <v:path arrowok="t"/>
                <v:fill/>
              </v:shape>
              <v:shape style="position:absolute;left:9554;top:7595;width:204;height:204" coordorigin="9554,7595" coordsize="204,204" path="m9617,7595l9600,7595,9600,7622,9617,7622,9617,7595xe" filled="t" fillcolor="#000000" stroked="f">
                <v:path arrowok="t"/>
                <v:fill/>
              </v:shape>
              <v:shape style="position:absolute;left:9554;top:7595;width:204;height:204" coordorigin="9554,7595" coordsize="204,204" path="m9754,7607l9684,7607,9684,7799,9698,7799,9698,7622,9754,7622,9754,7607xe" filled="t" fillcolor="#000000" stroked="f">
                <v:path arrowok="t"/>
                <v:fill/>
              </v:shape>
              <v:shape style="position:absolute;left:9554;top:7595;width:204;height:204" coordorigin="9554,7595" coordsize="204,204" path="m9701,7749l9703,7756,9703,7768,9715,7768,9725,7770,9737,7767,9753,7755,9753,7754,9718,7754,9710,7751,9701,7749xe" filled="t" fillcolor="#000000" stroked="f">
                <v:path arrowok="t"/>
                <v:fill/>
              </v:shape>
              <v:shape style="position:absolute;left:9554;top:7595;width:204;height:204" coordorigin="9554,7595" coordsize="204,204" path="m9754,7622l9698,7622,9733,7638,9727,7656,9724,7674,9726,7694,9738,7711,9742,7727,9744,7744,9737,7754,9753,7754,9758,7732,9755,7713,9746,7695,9730,7679,9731,7677,9739,7660,9747,7642,9754,7622xe" filled="t" fillcolor="#000000" stroked="f">
                <v:path arrowok="t"/>
                <v:fill/>
              </v:shape>
            </v:group>
            <v:group style="position:absolute;left:9768;top:7605;width:194;height:194" coordorigin="9768,7605" coordsize="194,194">
              <v:shape style="position:absolute;left:9768;top:7605;width:194;height:194" coordorigin="9768,7605" coordsize="194,194" path="m9950,7732l9787,7732,9787,7799,9802,7799,9802,7744,9950,7744,9950,7732xe" filled="t" fillcolor="#000000" stroked="f">
                <v:path arrowok="t"/>
                <v:fill/>
              </v:shape>
              <v:shape style="position:absolute;left:9768;top:7605;width:194;height:194" coordorigin="9768,7605" coordsize="194,194" path="m9907,7780l9907,7787,9910,7792,9910,7797,9943,7797,9950,7790,9950,7782,9914,7782,9907,7780xe" filled="t" fillcolor="#000000" stroked="f">
                <v:path arrowok="t"/>
                <v:fill/>
              </v:shape>
              <v:shape style="position:absolute;left:9768;top:7605;width:194;height:194" coordorigin="9768,7605" coordsize="194,194" path="m9852,7744l9838,7744,9838,7792,9852,7792,9852,7744xe" filled="t" fillcolor="#000000" stroked="f">
                <v:path arrowok="t"/>
                <v:fill/>
              </v:shape>
              <v:shape style="position:absolute;left:9768;top:7605;width:194;height:194" coordorigin="9768,7605" coordsize="194,194" path="m9900,7744l9886,7744,9886,7792,9900,7792,9900,7744xe" filled="t" fillcolor="#000000" stroked="f">
                <v:path arrowok="t"/>
                <v:fill/>
              </v:shape>
              <v:shape style="position:absolute;left:9768;top:7605;width:194;height:194" coordorigin="9768,7605" coordsize="194,194" path="m9950,7744l9936,7744,9936,7780,9931,7782,9950,7782,9950,7744xe" filled="t" fillcolor="#000000" stroked="f">
                <v:path arrowok="t"/>
                <v:fill/>
              </v:shape>
              <v:shape style="position:absolute;left:9768;top:7605;width:194;height:194" coordorigin="9768,7605" coordsize="194,194" path="m9874,7715l9857,7715,9854,7732,9869,7732,9874,7715xe" filled="t" fillcolor="#000000" stroked="f">
                <v:path arrowok="t"/>
                <v:fill/>
              </v:shape>
              <v:shape style="position:absolute;left:9768;top:7605;width:194;height:194" coordorigin="9768,7605" coordsize="194,194" path="m9970,7703l9768,7703,9768,7715,9970,7715,9970,7703xe" filled="t" fillcolor="#000000" stroked="f">
                <v:path arrowok="t"/>
                <v:fill/>
              </v:shape>
              <v:shape style="position:absolute;left:9768;top:7605;width:194;height:194" coordorigin="9768,7605" coordsize="194,194" path="m9876,7643l9862,7643,9862,7694,9876,7694,9876,7643xe" filled="t" fillcolor="#000000" stroked="f">
                <v:path arrowok="t"/>
                <v:fill/>
              </v:shape>
              <v:shape style="position:absolute;left:9768;top:7605;width:194;height:194" coordorigin="9768,7605" coordsize="194,194" path="m9850,7679l9802,7679,9802,7689,9850,7689,9850,7679xe" filled="t" fillcolor="#000000" stroked="f">
                <v:path arrowok="t"/>
                <v:fill/>
              </v:shape>
              <v:shape style="position:absolute;left:9768;top:7605;width:194;height:194" coordorigin="9768,7605" coordsize="194,194" path="m9934,7679l9886,7679,9886,7689,9934,7689,9934,7679xe" filled="t" fillcolor="#000000" stroked="f">
                <v:path arrowok="t"/>
                <v:fill/>
              </v:shape>
              <v:shape style="position:absolute;left:9768;top:7605;width:194;height:194" coordorigin="9768,7605" coordsize="194,194" path="m9962,7629l9775,7629,9775,7670,9790,7670,9790,7643,9962,7643,9962,7629xe" filled="t" fillcolor="#000000" stroked="f">
                <v:path arrowok="t"/>
                <v:fill/>
              </v:shape>
              <v:shape style="position:absolute;left:9768;top:7605;width:194;height:194" coordorigin="9768,7605" coordsize="194,194" path="m9962,7643l9946,7643,9946,7670,9962,7670,9962,7643xe" filled="t" fillcolor="#000000" stroked="f">
                <v:path arrowok="t"/>
                <v:fill/>
              </v:shape>
              <v:shape style="position:absolute;left:9768;top:7605;width:194;height:194" coordorigin="9768,7605" coordsize="194,194" path="m9850,7655l9802,7655,9802,7667,9850,7667,9850,7655xe" filled="t" fillcolor="#000000" stroked="f">
                <v:path arrowok="t"/>
                <v:fill/>
              </v:shape>
              <v:shape style="position:absolute;left:9768;top:7605;width:194;height:194" coordorigin="9768,7605" coordsize="194,194" path="m9934,7655l9886,7655,9886,7667,9934,7667,9934,7655xe" filled="t" fillcolor="#000000" stroked="f">
                <v:path arrowok="t"/>
                <v:fill/>
              </v:shape>
              <v:shape style="position:absolute;left:9768;top:7605;width:194;height:194" coordorigin="9768,7605" coordsize="194,194" path="m9876,7617l9862,7617,9862,7629,9876,7629,9876,7617xe" filled="t" fillcolor="#000000" stroked="f">
                <v:path arrowok="t"/>
                <v:fill/>
              </v:shape>
              <v:shape style="position:absolute;left:9768;top:7605;width:194;height:194" coordorigin="9768,7605" coordsize="194,194" path="m9950,7605l9785,7605,9785,7617,9950,7617,9950,7605xe" filled="t" fillcolor="#000000" stroked="f">
                <v:path arrowok="t"/>
                <v:fill/>
              </v:shape>
            </v:group>
            <v:group style="position:absolute;left:9977;top:7602;width:197;height:197" coordorigin="9977,7602" coordsize="197,197">
              <v:shape style="position:absolute;left:9977;top:7602;width:197;height:197" coordorigin="9977,7602" coordsize="197,197" path="m10154,7779l10100,7779,10138,7792,10157,7799,10162,7781,10154,7779xe" filled="t" fillcolor="#000000" stroked="f">
                <v:path arrowok="t"/>
                <v:fill/>
              </v:shape>
              <v:shape style="position:absolute;left:9977;top:7602;width:197;height:197" coordorigin="9977,7602" coordsize="197,197" path="m10046,7727l10027,7727,10018,7742,10024,7753,10043,7761,10061,7769,10044,7774,10025,7778,10005,7781,9982,7785,9986,7790,9989,7794,10003,7798,10022,7795,10041,7791,10060,7787,10100,7779,10154,7779,10142,7775,10123,7768,10107,7758,10110,7755,10072,7755,10034,7744,10039,7739,10042,7734,10046,7727xe" filled="t" fillcolor="#000000" stroked="f">
                <v:path arrowok="t"/>
                <v:fill/>
              </v:shape>
              <v:shape style="position:absolute;left:9977;top:7602;width:197;height:197" coordorigin="9977,7602" coordsize="197,197" path="m10133,7727l10046,7727,10109,7734,10095,7746,10072,7755,10110,7755,10122,7744,10133,7727xe" filled="t" fillcolor="#000000" stroked="f">
                <v:path arrowok="t"/>
                <v:fill/>
              </v:shape>
              <v:shape style="position:absolute;left:9977;top:7602;width:197;height:197" coordorigin="9977,7602" coordsize="197,197" path="m10181,7715l9977,7715,9977,7727,10181,7727,10181,7715xe" filled="t" fillcolor="#000000" stroked="f">
                <v:path arrowok="t"/>
                <v:fill/>
              </v:shape>
              <v:shape style="position:absolute;left:9977;top:7602;width:197;height:197" coordorigin="9977,7602" coordsize="197,197" path="m10049,7694l10046,7701,10037,7715,10056,7715,10058,7710,10063,7706,10066,7701,10049,7694xe" filled="t" fillcolor="#000000" stroked="f">
                <v:path arrowok="t"/>
                <v:fill/>
              </v:shape>
              <v:shape style="position:absolute;left:9977;top:7602;width:197;height:197" coordorigin="9977,7602" coordsize="197,197" path="m10164,7641l9994,7641,9994,7701,10008,7701,10008,7694,10164,7694,10164,7682,10008,7682,10008,7653,10164,7653,10164,7641xe" filled="t" fillcolor="#000000" stroked="f">
                <v:path arrowok="t"/>
                <v:fill/>
              </v:shape>
              <v:shape style="position:absolute;left:9977;top:7602;width:197;height:197" coordorigin="9977,7602" coordsize="197,197" path="m10164,7694l10147,7694,10147,7701,10164,7701,10164,7694xe" filled="t" fillcolor="#000000" stroked="f">
                <v:path arrowok="t"/>
                <v:fill/>
              </v:shape>
              <v:shape style="position:absolute;left:9977;top:7602;width:197;height:197" coordorigin="9977,7602" coordsize="197,197" path="m10061,7653l10044,7653,10044,7682,10061,7682,10061,7653xe" filled="t" fillcolor="#000000" stroked="f">
                <v:path arrowok="t"/>
                <v:fill/>
              </v:shape>
              <v:shape style="position:absolute;left:9977;top:7602;width:197;height:197" coordorigin="9977,7602" coordsize="197,197" path="m10111,7653l10097,7653,10097,7682,10111,7682,10111,7653xe" filled="t" fillcolor="#000000" stroked="f">
                <v:path arrowok="t"/>
                <v:fill/>
              </v:shape>
              <v:shape style="position:absolute;left:9977;top:7602;width:197;height:197" coordorigin="9977,7602" coordsize="197,197" path="m10164,7653l10147,7653,10147,7682,10164,7682,10164,7653xe" filled="t" fillcolor="#000000" stroked="f">
                <v:path arrowok="t"/>
                <v:fill/>
              </v:shape>
              <v:shape style="position:absolute;left:9977;top:7602;width:197;height:197" coordorigin="9977,7602" coordsize="197,197" path="m10061,7617l10044,7617,10044,7641,10061,7641,10061,7617xe" filled="t" fillcolor="#000000" stroked="f">
                <v:path arrowok="t"/>
                <v:fill/>
              </v:shape>
              <v:shape style="position:absolute;left:9977;top:7602;width:197;height:197" coordorigin="9977,7602" coordsize="197,197" path="m10111,7617l10097,7617,10097,7641,10111,7641,10111,7617xe" filled="t" fillcolor="#000000" stroked="f">
                <v:path arrowok="t"/>
                <v:fill/>
              </v:shape>
              <v:shape style="position:absolute;left:9977;top:7602;width:197;height:197" coordorigin="9977,7602" coordsize="197,197" path="m10174,7602l9984,7602,9984,7617,10174,7617,10174,7602xe" filled="t" fillcolor="#000000" stroked="f">
                <v:path arrowok="t"/>
                <v:fill/>
              </v:shape>
            </v:group>
            <v:group style="position:absolute;left:10186;top:7595;width:206;height:205" coordorigin="10186,7595" coordsize="206,205">
              <v:shape style="position:absolute;left:10186;top:7595;width:206;height:205" coordorigin="10186,7595" coordsize="206,205" path="m10231,7665l10217,7665,10217,7739,10205,7742,10195,7744,10186,7749,10201,7760,10220,7752,10239,7746,10258,7739,10258,7734,10231,7734,10231,7665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90,7746l10248,7746,10248,7758,10390,7758,10390,7746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70,7643l10267,7643,10267,7746,10282,7746,10282,7732,10370,7732,10370,7720,10282,7720,10282,7706,10370,7706,10370,7696,10282,7696,10282,7682,10370,7682,10370,7670,10282,7670,10282,7655,10370,7655,10370,7643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70,7732l10356,7732,10356,7746,10370,7746,10370,7732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258,7725l10248,7727,10238,7732,10231,7734,10258,7734,10258,7725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70,7706l10356,7706,10356,7720,10370,7720,10370,7706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70,7682l10356,7682,10356,7696,10370,7696,10370,7682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70,7655l10356,7655,10356,7670,10370,7670,10370,7655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255,7650l10188,7650,10188,7665,10255,7665,10255,7650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231,7598l10217,7598,10217,7650,10231,7650,10231,7598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27,7626l10313,7626,10313,7643,10327,7643,10327,7626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85,7612l10255,7612,10255,7626,10385,7626,10385,7612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27,7595l10313,7595,10313,7612,10327,7612,10327,7595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297,7761l10279,7772,10261,7781,10243,7787,10246,7792,10250,7797,10255,7801,10273,7791,10290,7782,10308,7773,10297,7761xe" filled="t" fillcolor="#000000" stroked="f">
                <v:path arrowok="t"/>
                <v:fill/>
              </v:shape>
              <v:shape style="position:absolute;left:10186;top:7595;width:206;height:205" coordorigin="10186,7595" coordsize="206,205" path="m10337,7761l10330,7773,10331,7773,10351,7783,10368,7791,10385,7799,10391,7787,10375,7779,10357,7770,10337,7761xe" filled="t" fillcolor="#000000" stroked="f">
                <v:path arrowok="t"/>
                <v:fill/>
              </v:shape>
            </v:group>
            <v:group style="position:absolute;left:10397;top:7607;width:194;height:187" coordorigin="10397,7607" coordsize="194,187">
              <v:shape style="position:absolute;left:10397;top:7607;width:194;height:187" coordorigin="10397,7607" coordsize="194,187" path="m10495,7775l10497,7782,10498,7790,10512,7794,10531,7794,10554,7793,10570,7782,10570,7780,10553,7780,10535,7780,10515,7778,10495,7775xe" filled="t" fillcolor="#000000" stroked="f">
                <v:path arrowok="t"/>
                <v:fill/>
              </v:shape>
              <v:shape style="position:absolute;left:10397;top:7607;width:194;height:187" coordorigin="10397,7607" coordsize="194,187" path="m10462,7629l10445,7629,10430,7696,10430,7710,10563,7725,10562,7746,10560,7763,10560,7773,10553,7780,10570,7780,10578,7757,10580,7739,10581,7719,10582,7696,10447,7696,10454,7670,10577,7670,10577,7655,10457,7655,10462,7629xe" filled="t" fillcolor="#000000" stroked="f">
                <v:path arrowok="t"/>
                <v:fill/>
              </v:shape>
              <v:shape style="position:absolute;left:10397;top:7607;width:194;height:187" coordorigin="10397,7607" coordsize="194,187" path="m10548,7737l10397,7737,10397,7751,10548,7751,10548,7737xe" filled="t" fillcolor="#000000" stroked="f">
                <v:path arrowok="t"/>
                <v:fill/>
              </v:shape>
              <v:shape style="position:absolute;left:10397;top:7607;width:194;height:187" coordorigin="10397,7607" coordsize="194,187" path="m10591,7607l10406,7607,10406,7648,10423,7648,10423,7622,10591,7622,10591,7607xe" filled="t" fillcolor="#000000" stroked="f">
                <v:path arrowok="t"/>
                <v:fill/>
              </v:shape>
              <v:shape style="position:absolute;left:10397;top:7607;width:194;height:187" coordorigin="10397,7607" coordsize="194,187" path="m10591,7622l10574,7622,10574,7648,10591,7648,10591,7622xe" filled="t" fillcolor="#000000" stroked="f">
                <v:path arrowok="t"/>
                <v:fill/>
              </v:shape>
            </v:group>
            <v:group style="position:absolute;left:10618;top:7744;width:50;height:50" coordorigin="10618,7744" coordsize="50,50">
              <v:shape style="position:absolute;left:10618;top:7744;width:50;height:50" coordorigin="10618,7744" coordsize="50,50" path="m10651,7744l10637,7744,10630,7746,10620,7756,10618,7761,10618,7778,10620,7782,10630,7792,10637,7794,10649,7794,10656,7792,10666,7782,10667,7780,10637,7780,10632,7775,10632,7763,10637,7758,10666,7758,10666,7756,10656,7746,10651,7744xe" filled="t" fillcolor="#000000" stroked="f">
                <v:path arrowok="t"/>
                <v:fill/>
              </v:shape>
              <v:shape style="position:absolute;left:10618;top:7744;width:50;height:50" coordorigin="10618,7744" coordsize="50,50" path="m10666,7758l10649,7758,10654,7763,10654,7775,10649,7780,10667,7780,10668,7778,10668,7763,10666,775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30.100006pt;margin-top:397.26001pt;width:232.915179pt;height:11.25pt;mso-position-horizontal-relative:page;mso-position-vertical-relative:page;z-index:-4545" type="#_x0000_t75">
            <v:imagedata r:id="rId193" o:title=""/>
          </v:shape>
        </w:pict>
      </w:r>
      <w:r>
        <w:rPr/>
        <w:pict>
          <v:group style="position:absolute;margin-left:28.780001pt;margin-top:415.26001pt;width:77.680pt;height:11.32pt;mso-position-horizontal-relative:page;mso-position-vertical-relative:page;z-index:-4544" coordorigin="576,8305" coordsize="1554,226">
            <v:group style="position:absolute;left:586;top:8315;width:182;height:204" coordorigin="586,8315" coordsize="182,204">
              <v:shape style="position:absolute;left:586;top:8315;width:182;height:204" coordorigin="586,8315" coordsize="182,204" path="m696,8476l679,8476,679,8519,696,8519,696,8476xe" filled="t" fillcolor="#000000" stroked="f">
                <v:path arrowok="t"/>
                <v:fill/>
              </v:shape>
              <v:shape style="position:absolute;left:586;top:8315;width:182;height:204" coordorigin="586,8315" coordsize="182,204" path="m787,8462l586,8462,586,8476,787,8476,787,8462xe" filled="t" fillcolor="#000000" stroked="f">
                <v:path arrowok="t"/>
                <v:fill/>
              </v:shape>
              <v:shape style="position:absolute;left:586;top:8315;width:182;height:204" coordorigin="586,8315" coordsize="182,204" path="m696,8438l679,8438,679,8462,696,8462,696,8438xe" filled="t" fillcolor="#000000" stroked="f">
                <v:path arrowok="t"/>
                <v:fill/>
              </v:shape>
              <v:shape style="position:absolute;left:586;top:8315;width:182;height:204" coordorigin="586,8315" coordsize="182,204" path="m768,8349l607,8349,607,8447,622,8447,622,8438,768,8438,768,8423,622,8423,622,8402,768,8402,768,8387,622,8387,622,8363,768,8363,768,8349xe" filled="t" fillcolor="#000000" stroked="f">
                <v:path arrowok="t"/>
                <v:fill/>
              </v:shape>
              <v:shape style="position:absolute;left:586;top:8315;width:182;height:204" coordorigin="586,8315" coordsize="182,204" path="m768,8438l754,8438,754,8447,768,8447,768,8438xe" filled="t" fillcolor="#000000" stroked="f">
                <v:path arrowok="t"/>
                <v:fill/>
              </v:shape>
              <v:shape style="position:absolute;left:586;top:8315;width:182;height:204" coordorigin="586,8315" coordsize="182,204" path="m696,8402l679,8402,679,8423,696,8423,696,8402xe" filled="t" fillcolor="#000000" stroked="f">
                <v:path arrowok="t"/>
                <v:fill/>
              </v:shape>
              <v:shape style="position:absolute;left:586;top:8315;width:182;height:204" coordorigin="586,8315" coordsize="182,204" path="m768,8402l754,8402,754,8423,768,8423,768,8402xe" filled="t" fillcolor="#000000" stroked="f">
                <v:path arrowok="t"/>
                <v:fill/>
              </v:shape>
              <v:shape style="position:absolute;left:586;top:8315;width:182;height:204" coordorigin="586,8315" coordsize="182,204" path="m696,8363l679,8363,679,8387,696,8387,696,8363xe" filled="t" fillcolor="#000000" stroked="f">
                <v:path arrowok="t"/>
                <v:fill/>
              </v:shape>
              <v:shape style="position:absolute;left:586;top:8315;width:182;height:204" coordorigin="586,8315" coordsize="182,204" path="m768,8363l754,8363,754,8387,768,8387,768,8363xe" filled="t" fillcolor="#000000" stroked="f">
                <v:path arrowok="t"/>
                <v:fill/>
              </v:shape>
              <v:shape style="position:absolute;left:586;top:8315;width:182;height:204" coordorigin="586,8315" coordsize="182,204" path="m641,8315l629,8325,636,8334,650,8349,660,8349,667,8342,641,8315xe" filled="t" fillcolor="#000000" stroked="f">
                <v:path arrowok="t"/>
                <v:fill/>
              </v:shape>
              <v:shape style="position:absolute;left:586;top:8315;width:182;height:204" coordorigin="586,8315" coordsize="182,204" path="m730,8315l715,8339,708,8349,727,8349,732,8342,739,8334,746,8325,730,8315xe" filled="t" fillcolor="#000000" stroked="f">
                <v:path arrowok="t"/>
                <v:fill/>
              </v:shape>
            </v:group>
            <v:group style="position:absolute;left:794;top:8315;width:206;height:204" coordorigin="794,8315" coordsize="206,204">
              <v:shape style="position:absolute;left:794;top:8315;width:206;height:204" coordorigin="794,8315" coordsize="206,204" path="m841,8402l823,8402,823,8519,838,8519,841,8402xe" filled="t" fillcolor="#000000" stroked="f">
                <v:path arrowok="t"/>
                <v:fill/>
              </v:shape>
              <v:shape style="position:absolute;left:794;top:8315;width:206;height:204" coordorigin="794,8315" coordsize="206,204" path="m984,8387l959,8402,953,8424,947,8444,942,8462,936,8479,931,8493,852,8493,852,8510,1001,8510,1001,8493,953,8479,961,8456,968,8436,975,8417,980,8399,984,8387xe" filled="t" fillcolor="#000000" stroked="f">
                <v:path arrowok="t"/>
                <v:fill/>
              </v:shape>
              <v:shape style="position:absolute;left:794;top:8315;width:206;height:204" coordorigin="794,8315" coordsize="206,204" path="m883,8382l872,8400,878,8418,889,8458,895,8478,907,8456,901,8436,895,8417,889,8399,883,8382xe" filled="t" fillcolor="#000000" stroked="f">
                <v:path arrowok="t"/>
                <v:fill/>
              </v:shape>
              <v:shape style="position:absolute;left:794;top:8315;width:206;height:204" coordorigin="794,8315" coordsize="206,204" path="m857,8322l838,8326,831,8345,823,8364,814,8382,805,8400,794,8416,799,8423,802,8430,804,8435,811,8426,816,8414,823,8402,841,8402,842,8359,850,8341,857,8322xe" filled="t" fillcolor="#000000" stroked="f">
                <v:path arrowok="t"/>
                <v:fill/>
              </v:shape>
              <v:shape style="position:absolute;left:794;top:8315;width:206;height:204" coordorigin="794,8315" coordsize="206,204" path="m996,8354l854,8354,854,8370,996,8370,996,8354xe" filled="t" fillcolor="#000000" stroked="f">
                <v:path arrowok="t"/>
                <v:fill/>
              </v:shape>
              <v:shape style="position:absolute;left:794;top:8315;width:206;height:204" coordorigin="794,8315" coordsize="206,204" path="m922,8315l907,8325,929,8354,943,8344,936,8332,926,8322,922,8315xe" filled="t" fillcolor="#000000" stroked="f">
                <v:path arrowok="t"/>
                <v:fill/>
              </v:shape>
            </v:group>
            <v:group style="position:absolute;left:1015;top:8318;width:187;height:199" coordorigin="1015,8318" coordsize="187,199">
              <v:shape style="position:absolute;left:1015;top:8318;width:187;height:199" coordorigin="1015,8318" coordsize="187,199" path="m1094,8351l1015,8351,1015,8517,1030,8517,1030,8498,1094,8498,1094,8483,1030,8483,1030,8430,1094,8430,1094,8416,1030,8416,1030,8366,1094,8366,1094,8351xe" filled="t" fillcolor="#000000" stroked="f">
                <v:path arrowok="t"/>
                <v:fill/>
              </v:shape>
              <v:shape style="position:absolute;left:1015;top:8318;width:187;height:199" coordorigin="1015,8318" coordsize="187,199" path="m1094,8498l1078,8498,1078,8514,1094,8514,1094,8498xe" filled="t" fillcolor="#000000" stroked="f">
                <v:path arrowok="t"/>
                <v:fill/>
              </v:shape>
              <v:shape style="position:absolute;left:1015;top:8318;width:187;height:199" coordorigin="1015,8318" coordsize="187,199" path="m1094,8430l1078,8430,1078,8483,1094,8483,1094,8430xe" filled="t" fillcolor="#000000" stroked="f">
                <v:path arrowok="t"/>
                <v:fill/>
              </v:shape>
              <v:shape style="position:absolute;left:1015;top:8318;width:187;height:199" coordorigin="1015,8318" coordsize="187,199" path="m1094,8366l1078,8366,1078,8416,1094,8416,1094,8366xe" filled="t" fillcolor="#000000" stroked="f">
                <v:path arrowok="t"/>
                <v:fill/>
              </v:shape>
              <v:shape style="position:absolute;left:1015;top:8318;width:187;height:199" coordorigin="1015,8318" coordsize="187,199" path="m1046,8318l1044,8327,1034,8351,1051,8351,1066,8322,1046,8318xe" filled="t" fillcolor="#000000" stroked="f">
                <v:path arrowok="t"/>
                <v:fill/>
              </v:shape>
              <v:shape style="position:absolute;left:1015;top:8318;width:187;height:199" coordorigin="1015,8318" coordsize="187,199" path="m1123,8495l1123,8500,1126,8507,1133,8514,1151,8514,1176,8513,1192,8502,1193,8498,1138,8498,1123,8495xe" filled="t" fillcolor="#000000" stroked="f">
                <v:path arrowok="t"/>
                <v:fill/>
              </v:shape>
              <v:shape style="position:absolute;left:1015;top:8318;width:187;height:199" coordorigin="1015,8318" coordsize="187,199" path="m1202,8366l1128,8366,1183,8384,1183,8422,1181,8477,1181,8493,1174,8498,1193,8498,1198,8477,1198,8465,1199,8445,1201,8376,1202,8366xe" filled="t" fillcolor="#000000" stroked="f">
                <v:path arrowok="t"/>
                <v:fill/>
              </v:shape>
              <v:shape style="position:absolute;left:1015;top:8318;width:187;height:199" coordorigin="1015,8318" coordsize="187,199" path="m1128,8397l1114,8406,1126,8422,1137,8439,1147,8454,1164,8445,1154,8430,1128,8397xe" filled="t" fillcolor="#000000" stroked="f">
                <v:path arrowok="t"/>
                <v:fill/>
              </v:shape>
              <v:shape style="position:absolute;left:1015;top:8318;width:187;height:199" coordorigin="1015,8318" coordsize="187,199" path="m1128,8318l1122,8339,1114,8359,1106,8376,1097,8392,1102,8394,1106,8399,1111,8402,1116,8390,1123,8380,1128,8366,1202,8366,1202,8351,1135,8351,1140,8342,1142,8332,1147,8322,1128,8318xe" filled="t" fillcolor="#000000" stroked="f">
                <v:path arrowok="t"/>
                <v:fill/>
              </v:shape>
            </v:group>
            <v:group style="position:absolute;left:1217;top:8320;width:204;height:197" coordorigin="1217,8320" coordsize="204,197">
              <v:shape style="position:absolute;left:1217;top:8320;width:204;height:197" coordorigin="1217,8320" coordsize="204,197" path="m1354,8440l1337,8440,1337,8517,1354,8517,1354,8440xe" filled="t" fillcolor="#000000" stroked="f">
                <v:path arrowok="t"/>
                <v:fill/>
              </v:shape>
              <v:shape style="position:absolute;left:1217;top:8320;width:204;height:197" coordorigin="1217,8320" coordsize="204,197" path="m1258,8387l1217,8387,1217,8402,1241,8402,1241,8488,1238,8495,1234,8498,1253,8505,1268,8493,1283,8483,1258,8483,1258,8387xe" filled="t" fillcolor="#000000" stroked="f">
                <v:path arrowok="t"/>
                <v:fill/>
              </v:shape>
              <v:shape style="position:absolute;left:1217;top:8320;width:204;height:197" coordorigin="1217,8320" coordsize="204,197" path="m1286,8464l1267,8478,1258,8483,1283,8483,1286,8481,1286,8464xe" filled="t" fillcolor="#000000" stroked="f">
                <v:path arrowok="t"/>
                <v:fill/>
              </v:shape>
              <v:shape style="position:absolute;left:1217;top:8320;width:204;height:197" coordorigin="1217,8320" coordsize="204,197" path="m1421,8426l1270,8426,1270,8440,1421,8440,1421,8426xe" filled="t" fillcolor="#000000" stroked="f">
                <v:path arrowok="t"/>
                <v:fill/>
              </v:shape>
              <v:shape style="position:absolute;left:1217;top:8320;width:204;height:197" coordorigin="1217,8320" coordsize="204,197" path="m1354,8346l1337,8346,1337,8426,1354,8426,1354,8346xe" filled="t" fillcolor="#000000" stroked="f">
                <v:path arrowok="t"/>
                <v:fill/>
              </v:shape>
              <v:shape style="position:absolute;left:1217;top:8320;width:204;height:197" coordorigin="1217,8320" coordsize="204,197" path="m1294,8358l1279,8368,1285,8376,1295,8392,1306,8411,1315,8394,1305,8377,1294,8358xe" filled="t" fillcolor="#000000" stroked="f">
                <v:path arrowok="t"/>
                <v:fill/>
              </v:shape>
              <v:shape style="position:absolute;left:1217;top:8320;width:204;height:197" coordorigin="1217,8320" coordsize="204,197" path="m1411,8368l1389,8370,1379,8387,1368,8404,1389,8400,1401,8384,1411,8368xe" filled="t" fillcolor="#000000" stroked="f">
                <v:path arrowok="t"/>
                <v:fill/>
              </v:shape>
              <v:shape style="position:absolute;left:1217;top:8320;width:204;height:197" coordorigin="1217,8320" coordsize="204,197" path="m1236,8320l1228,8337,1242,8352,1255,8366,1266,8350,1254,8337,1236,8320xe" filled="t" fillcolor="#000000" stroked="f">
                <v:path arrowok="t"/>
                <v:fill/>
              </v:shape>
              <v:shape style="position:absolute;left:1217;top:8320;width:204;height:197" coordorigin="1217,8320" coordsize="204,197" path="m1409,8330l1282,8330,1282,8346,1409,8346,1409,8330xe" filled="t" fillcolor="#000000" stroked="f">
                <v:path arrowok="t"/>
                <v:fill/>
              </v:shape>
            </v:group>
            <v:group style="position:absolute;left:1433;top:8315;width:190;height:204" coordorigin="1433,8315" coordsize="190,204">
              <v:shape style="position:absolute;left:1433;top:8315;width:190;height:204" coordorigin="1433,8315" coordsize="190,204" path="m1536,8474l1519,8474,1519,8519,1536,8519,1536,8474xe" filled="t" fillcolor="#000000" stroked="f">
                <v:path arrowok="t"/>
                <v:fill/>
              </v:shape>
              <v:shape style="position:absolute;left:1433;top:8315;width:190;height:204" coordorigin="1433,8315" coordsize="190,204" path="m1603,8382l1452,8382,1452,8483,1466,8483,1466,8474,1603,8474,1603,8459,1466,8459,1466,8435,1603,8435,1603,8421,1466,8421,1466,8397,1603,8397,1603,8382xe" filled="t" fillcolor="#000000" stroked="f">
                <v:path arrowok="t"/>
                <v:fill/>
              </v:shape>
              <v:shape style="position:absolute;left:1433;top:8315;width:190;height:204" coordorigin="1433,8315" coordsize="190,204" path="m1603,8474l1589,8474,1589,8483,1603,8483,1603,8474xe" filled="t" fillcolor="#000000" stroked="f">
                <v:path arrowok="t"/>
                <v:fill/>
              </v:shape>
              <v:shape style="position:absolute;left:1433;top:8315;width:190;height:204" coordorigin="1433,8315" coordsize="190,204" path="m1536,8435l1519,8435,1519,8459,1536,8459,1536,8435xe" filled="t" fillcolor="#000000" stroked="f">
                <v:path arrowok="t"/>
                <v:fill/>
              </v:shape>
              <v:shape style="position:absolute;left:1433;top:8315;width:190;height:204" coordorigin="1433,8315" coordsize="190,204" path="m1603,8435l1589,8435,1589,8459,1603,8459,1603,8435xe" filled="t" fillcolor="#000000" stroked="f">
                <v:path arrowok="t"/>
                <v:fill/>
              </v:shape>
              <v:shape style="position:absolute;left:1433;top:8315;width:190;height:204" coordorigin="1433,8315" coordsize="190,204" path="m1536,8397l1519,8397,1519,8421,1536,8421,1536,8397xe" filled="t" fillcolor="#000000" stroked="f">
                <v:path arrowok="t"/>
                <v:fill/>
              </v:shape>
              <v:shape style="position:absolute;left:1433;top:8315;width:190;height:204" coordorigin="1433,8315" coordsize="190,204" path="m1603,8397l1589,8397,1589,8421,1603,8421,1603,8397xe" filled="t" fillcolor="#000000" stroked="f">
                <v:path arrowok="t"/>
                <v:fill/>
              </v:shape>
              <v:shape style="position:absolute;left:1433;top:8315;width:190;height:204" coordorigin="1433,8315" coordsize="190,204" path="m1536,8361l1519,8361,1519,8382,1536,8382,1536,8361xe" filled="t" fillcolor="#000000" stroked="f">
                <v:path arrowok="t"/>
                <v:fill/>
              </v:shape>
              <v:shape style="position:absolute;left:1433;top:8315;width:190;height:204" coordorigin="1433,8315" coordsize="190,204" path="m1622,8342l1433,8342,1433,8380,1450,8380,1450,8356,1622,8356,1622,8342xe" filled="t" fillcolor="#000000" stroked="f">
                <v:path arrowok="t"/>
                <v:fill/>
              </v:shape>
              <v:shape style="position:absolute;left:1433;top:8315;width:190;height:204" coordorigin="1433,8315" coordsize="190,204" path="m1622,8356l1606,8356,1606,8380,1622,8380,1622,8356xe" filled="t" fillcolor="#000000" stroked="f">
                <v:path arrowok="t"/>
                <v:fill/>
              </v:shape>
              <v:shape style="position:absolute;left:1433;top:8315;width:190;height:204" coordorigin="1433,8315" coordsize="190,204" path="m1526,8315l1512,8322,1517,8330,1519,8334,1524,8342,1531,8342,1541,8334,1536,8327,1531,8322,1526,8315xe" filled="t" fillcolor="#000000" stroked="f">
                <v:path arrowok="t"/>
                <v:fill/>
              </v:shape>
            </v:group>
            <v:group style="position:absolute;left:1654;top:8320;width:168;height:197" coordorigin="1654,8320" coordsize="168,197">
              <v:shape style="position:absolute;left:1654;top:8320;width:168;height:197" coordorigin="1654,8320" coordsize="168,197" path="m1822,8354l1654,8354,1654,8517,1670,8517,1670,8370,1822,8370,1822,8354xe" filled="t" fillcolor="#000000" stroked="f">
                <v:path arrowok="t"/>
                <v:fill/>
              </v:shape>
              <v:shape style="position:absolute;left:1654;top:8320;width:168;height:197" coordorigin="1654,8320" coordsize="168,197" path="m1774,8498l1759,8498,1762,8505,1762,8514,1795,8514,1812,8517,1822,8507,1822,8500,1783,8500,1774,8498xe" filled="t" fillcolor="#000000" stroked="f">
                <v:path arrowok="t"/>
                <v:fill/>
              </v:shape>
              <v:shape style="position:absolute;left:1654;top:8320;width:168;height:197" coordorigin="1654,8320" coordsize="168,197" path="m1822,8370l1805,8370,1805,8495,1800,8500,1822,8500,1822,8370xe" filled="t" fillcolor="#000000" stroked="f">
                <v:path arrowok="t"/>
                <v:fill/>
              </v:shape>
              <v:shape style="position:absolute;left:1654;top:8320;width:168;height:197" coordorigin="1654,8320" coordsize="168,197" path="m1771,8427l1746,8427,1762,8441,1776,8455,1788,8469,1790,8445,1776,8432,1771,8427xe" filled="t" fillcolor="#000000" stroked="f">
                <v:path arrowok="t"/>
                <v:fill/>
              </v:shape>
              <v:shape style="position:absolute;left:1654;top:8320;width:168;height:197" coordorigin="1654,8320" coordsize="168,197" path="m1745,8370l1670,8370,1728,8379,1724,8401,1718,8417,1707,8431,1692,8444,1673,8457,1678,8462,1699,8460,1732,8436,1746,8427,1771,8427,1760,8419,1742,8404,1745,8394,1745,8370xe" filled="t" fillcolor="#000000" stroked="f">
                <v:path arrowok="t"/>
                <v:fill/>
              </v:shape>
              <v:shape style="position:absolute;left:1654;top:8320;width:168;height:197" coordorigin="1654,8320" coordsize="168,197" path="m1747,8320l1730,8320,1730,8354,1747,8354,1747,8320xe" filled="t" fillcolor="#000000" stroked="f">
                <v:path arrowok="t"/>
                <v:fill/>
              </v:shape>
            </v:group>
            <v:group style="position:absolute;left:1848;top:8318;width:199;height:202" coordorigin="1848,8318" coordsize="199,202">
              <v:shape style="position:absolute;left:1848;top:8318;width:199;height:202" coordorigin="1848,8318" coordsize="199,202" path="m2016,8452l1884,8452,1884,8519,1901,8519,1901,8510,2016,8510,2016,8495,1901,8495,1901,8462,2016,8462,2016,8452xe" filled="t" fillcolor="#000000" stroked="f">
                <v:path arrowok="t"/>
                <v:fill/>
              </v:shape>
              <v:shape style="position:absolute;left:1848;top:8318;width:199;height:202" coordorigin="1848,8318" coordsize="199,202" path="m2016,8510l1999,8510,1999,8519,2016,8519,2016,8510xe" filled="t" fillcolor="#000000" stroked="f">
                <v:path arrowok="t"/>
                <v:fill/>
              </v:shape>
              <v:shape style="position:absolute;left:1848;top:8318;width:199;height:202" coordorigin="1848,8318" coordsize="199,202" path="m2016,8462l1999,8462,1999,8495,2016,8495,2016,8462xe" filled="t" fillcolor="#000000" stroked="f">
                <v:path arrowok="t"/>
                <v:fill/>
              </v:shape>
              <v:shape style="position:absolute;left:1848;top:8318;width:199;height:202" coordorigin="1848,8318" coordsize="199,202" path="m1961,8387l1934,8396,1920,8409,1904,8420,1887,8431,1868,8442,1848,8452,1850,8454,1853,8462,1855,8466,1884,8452,2016,8452,2016,8450,2047,8450,2046,8447,2009,8447,1902,8442,1918,8430,1934,8418,1949,8404,1972,8404,1958,8392,1961,8390,1961,8387xe" filled="t" fillcolor="#000000" stroked="f">
                <v:path arrowok="t"/>
                <v:fill/>
              </v:shape>
              <v:shape style="position:absolute;left:1848;top:8318;width:199;height:202" coordorigin="1848,8318" coordsize="199,202" path="m2047,8450l2016,8450,2026,8454,2033,8459,2042,8462,2047,8452,2047,8450xe" filled="t" fillcolor="#000000" stroked="f">
                <v:path arrowok="t"/>
                <v:fill/>
              </v:shape>
              <v:shape style="position:absolute;left:1848;top:8318;width:199;height:202" coordorigin="1848,8318" coordsize="199,202" path="m1972,8404l1949,8404,1959,8412,1974,8424,1990,8436,2009,8447,2046,8447,2045,8443,2025,8436,2007,8428,1990,8418,1974,8406,1972,8404xe" filled="t" fillcolor="#000000" stroked="f">
                <v:path arrowok="t"/>
                <v:fill/>
              </v:shape>
              <v:shape style="position:absolute;left:1848;top:8318;width:199;height:202" coordorigin="1848,8318" coordsize="199,202" path="m1978,8366l1979,8383,1998,8393,2015,8403,2030,8411,2031,8392,2013,8383,1978,8366xe" filled="t" fillcolor="#000000" stroked="f">
                <v:path arrowok="t"/>
                <v:fill/>
              </v:shape>
              <v:shape style="position:absolute;left:1848;top:8318;width:199;height:202" coordorigin="1848,8318" coordsize="199,202" path="m1922,8366l1913,8371,1896,8381,1878,8391,1860,8399,1865,8409,1878,8410,1894,8401,1912,8390,1932,8378,1922,8366xe" filled="t" fillcolor="#000000" stroked="f">
                <v:path arrowok="t"/>
                <v:fill/>
              </v:shape>
              <v:shape style="position:absolute;left:1848;top:8318;width:199;height:202" coordorigin="1848,8318" coordsize="199,202" path="m2042,8342l1858,8342,1858,8378,1874,8378,1874,8356,2042,8356,2042,8342xe" filled="t" fillcolor="#000000" stroked="f">
                <v:path arrowok="t"/>
                <v:fill/>
              </v:shape>
              <v:shape style="position:absolute;left:1848;top:8318;width:199;height:202" coordorigin="1848,8318" coordsize="199,202" path="m2042,8356l2026,8356,2026,8375,2042,8375,2042,8356xe" filled="t" fillcolor="#000000" stroked="f">
                <v:path arrowok="t"/>
                <v:fill/>
              </v:shape>
              <v:shape style="position:absolute;left:1848;top:8318;width:199;height:202" coordorigin="1848,8318" coordsize="199,202" path="m1951,8318l1934,8325,1939,8330,1942,8337,1944,8342,1966,8342,1961,8332,1951,8318xe" filled="t" fillcolor="#000000" stroked="f">
                <v:path arrowok="t"/>
                <v:fill/>
              </v:shape>
            </v:group>
            <v:group style="position:absolute;left:2088;top:8466;width:31;height:55" coordorigin="2088,8466" coordsize="31,55">
              <v:shape style="position:absolute;left:2088;top:8466;width:31;height:55" coordorigin="2088,8466" coordsize="31,55" path="m2119,8466l2100,8466,2088,8522,2102,8522,2119,846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1.179993pt;margin-top:415.26001pt;width:72.64pt;height:11.2pt;mso-position-horizontal-relative:page;mso-position-vertical-relative:page;z-index:-4543" coordorigin="5424,8305" coordsize="1453,224">
            <v:group style="position:absolute;left:5434;top:8330;width:94;height:166" coordorigin="5434,8330" coordsize="94,166">
              <v:shape style="position:absolute;left:5434;top:8330;width:94;height:166" coordorigin="5434,8330" coordsize="94,166" path="m5434,8464l5434,8486,5451,8492,5473,8495,5494,8491,5510,8481,5514,8478,5458,8478,5446,8474,5434,8464xe" filled="t" fillcolor="#000000" stroked="f">
                <v:path arrowok="t"/>
                <v:fill/>
              </v:shape>
              <v:shape style="position:absolute;left:5434;top:8330;width:94;height:166" coordorigin="5434,8330" coordsize="94,166" path="m5515,8347l5479,8347,5495,8357,5500,8382,5488,8397,5462,8402,5450,8402,5450,8418,5480,8420,5499,8429,5506,8447,5506,8457,5503,8464,5496,8469,5491,8476,5482,8478,5514,8478,5522,8474,5527,8462,5527,8435,5518,8421,5510,8414,5501,8409,5489,8409,5503,8403,5517,8389,5522,8368,5522,8356,5518,8349,5515,8347xe" filled="t" fillcolor="#000000" stroked="f">
                <v:path arrowok="t"/>
                <v:fill/>
              </v:shape>
              <v:shape style="position:absolute;left:5434;top:8330;width:94;height:166" coordorigin="5434,8330" coordsize="94,166" path="m5489,8330l5462,8330,5450,8332,5441,8339,5441,8358,5457,8350,5479,8347,5515,8347,5508,8342,5501,8334,5489,8330xe" filled="t" fillcolor="#000000" stroked="f">
                <v:path arrowok="t"/>
                <v:fill/>
              </v:shape>
            </v:group>
            <v:group style="position:absolute;left:5570;top:8330;width:149;height:187" coordorigin="5570,8330" coordsize="149,187">
              <v:shape style="position:absolute;left:5570;top:8330;width:149;height:187" coordorigin="5570,8330" coordsize="149,187" path="m5719,8330l5570,8330,5570,8517,5590,8517,5590,8502,5719,8502,5719,8488,5590,8488,5590,8423,5719,8423,5719,8406,5590,8406,5590,8346,5719,8346,5719,8330xe" filled="t" fillcolor="#000000" stroked="f">
                <v:path arrowok="t"/>
                <v:fill/>
              </v:shape>
              <v:shape style="position:absolute;left:5570;top:8330;width:149;height:187" coordorigin="5570,8330" coordsize="149,187" path="m5719,8502l5702,8502,5702,8517,5719,8517,5719,8502xe" filled="t" fillcolor="#000000" stroked="f">
                <v:path arrowok="t"/>
                <v:fill/>
              </v:shape>
              <v:shape style="position:absolute;left:5570;top:8330;width:149;height:187" coordorigin="5570,8330" coordsize="149,187" path="m5719,8423l5702,8423,5702,8488,5719,8488,5719,8423xe" filled="t" fillcolor="#000000" stroked="f">
                <v:path arrowok="t"/>
                <v:fill/>
              </v:shape>
              <v:shape style="position:absolute;left:5570;top:8330;width:149;height:187" coordorigin="5570,8330" coordsize="149,187" path="m5719,8346l5702,8346,5702,8406,5719,8406,5719,8346xe" filled="t" fillcolor="#000000" stroked="f">
                <v:path arrowok="t"/>
                <v:fill/>
              </v:shape>
            </v:group>
            <v:group style="position:absolute;left:5772;top:8320;width:168;height:197" coordorigin="5772,8320" coordsize="168,197">
              <v:shape style="position:absolute;left:5772;top:8320;width:168;height:197" coordorigin="5772,8320" coordsize="168,197" path="m5940,8354l5772,8354,5772,8517,5789,8517,5789,8370,5940,8370,5940,8354xe" filled="t" fillcolor="#000000" stroked="f">
                <v:path arrowok="t"/>
                <v:fill/>
              </v:shape>
              <v:shape style="position:absolute;left:5772;top:8320;width:168;height:197" coordorigin="5772,8320" coordsize="168,197" path="m5892,8498l5878,8498,5880,8505,5880,8510,5882,8514,5914,8514,5933,8517,5940,8507,5940,8500,5902,8500,5892,8498xe" filled="t" fillcolor="#000000" stroked="f">
                <v:path arrowok="t"/>
                <v:fill/>
              </v:shape>
              <v:shape style="position:absolute;left:5772;top:8320;width:168;height:197" coordorigin="5772,8320" coordsize="168,197" path="m5940,8370l5923,8370,5923,8495,5918,8500,5940,8500,5940,8370xe" filled="t" fillcolor="#000000" stroked="f">
                <v:path arrowok="t"/>
                <v:fill/>
              </v:shape>
              <v:shape style="position:absolute;left:5772;top:8320;width:168;height:197" coordorigin="5772,8320" coordsize="168,197" path="m5888,8426l5865,8426,5880,8441,5894,8455,5906,8469,5908,8445,5894,8432,5888,8426xe" filled="t" fillcolor="#000000" stroked="f">
                <v:path arrowok="t"/>
                <v:fill/>
              </v:shape>
              <v:shape style="position:absolute;left:5772;top:8320;width:168;height:197" coordorigin="5772,8320" coordsize="168,197" path="m5866,8370l5789,8370,5848,8380,5844,8401,5836,8417,5825,8431,5810,8444,5791,8457,5794,8457,5796,8462,5818,8460,5835,8448,5850,8436,5865,8426,5888,8426,5879,8419,5861,8404,5863,8394,5863,8382,5866,8370xe" filled="t" fillcolor="#000000" stroked="f">
                <v:path arrowok="t"/>
                <v:fill/>
              </v:shape>
              <v:shape style="position:absolute;left:5772;top:8320;width:168;height:197" coordorigin="5772,8320" coordsize="168,197" path="m5866,8320l5849,8320,5849,8354,5866,8354,5866,8320xe" filled="t" fillcolor="#000000" stroked="f">
                <v:path arrowok="t"/>
                <v:fill/>
              </v:shape>
            </v:group>
            <v:group style="position:absolute;left:5969;top:8330;width:173;height:187" coordorigin="5969,8330" coordsize="173,187">
              <v:shape style="position:absolute;left:5969;top:8330;width:173;height:187" coordorigin="5969,8330" coordsize="173,187" path="m6019,8498l6007,8498,6007,8505,6010,8510,6014,8517,6033,8517,6053,8516,6071,8506,6073,8500,6031,8500,6019,8498xe" filled="t" fillcolor="#000000" stroked="f">
                <v:path arrowok="t"/>
                <v:fill/>
              </v:shape>
              <v:shape style="position:absolute;left:5969;top:8330;width:173;height:187" coordorigin="5969,8330" coordsize="173,187" path="m6077,8416l6060,8416,6060,8493,6053,8500,6073,8500,6077,8483,6077,8416xe" filled="t" fillcolor="#000000" stroked="f">
                <v:path arrowok="t"/>
                <v:fill/>
              </v:shape>
              <v:shape style="position:absolute;left:5969;top:8330;width:173;height:187" coordorigin="5969,8330" coordsize="173,187" path="m6156,8402l5969,8402,5969,8416,6137,8416,6125,8452,6130,8454,6137,8454,6142,8457,6156,8416,6156,8402xe" filled="t" fillcolor="#000000" stroked="f">
                <v:path arrowok="t"/>
                <v:fill/>
              </v:shape>
              <v:shape style="position:absolute;left:5969;top:8330;width:173;height:187" coordorigin="5969,8330" coordsize="173,187" path="m6024,8351l6018,8366,6050,8389,6067,8402,6079,8402,6086,8394,6079,8387,6102,8373,6056,8373,6024,8351xe" filled="t" fillcolor="#000000" stroked="f">
                <v:path arrowok="t"/>
                <v:fill/>
              </v:shape>
              <v:shape style="position:absolute;left:5969;top:8330;width:173;height:187" coordorigin="5969,8330" coordsize="173,187" path="m6142,8330l5988,8330,5988,8346,6113,8346,6056,8373,6102,8373,6142,8346,6142,8330xe" filled="t" fillcolor="#000000" stroked="f">
                <v:path arrowok="t"/>
                <v:fill/>
              </v:shape>
            </v:group>
            <v:group style="position:absolute;left:6182;top:8318;width:188;height:199" coordorigin="6182,8318" coordsize="188,199">
              <v:shape style="position:absolute;left:6182;top:8318;width:188;height:199" coordorigin="6182,8318" coordsize="188,199" path="m6346,8322l6329,8322,6329,8384,6327,8405,6297,8471,6242,8507,6245,8512,6250,8517,6264,8514,6283,8505,6299,8493,6314,8481,6328,8469,6353,8469,6346,8459,6335,8440,6340,8422,6343,8403,6345,8382,6346,8359,6346,8322xe" filled="t" fillcolor="#000000" stroked="f">
                <v:path arrowok="t"/>
                <v:fill/>
              </v:shape>
              <v:shape style="position:absolute;left:6182;top:8318;width:188;height:199" coordorigin="6182,8318" coordsize="188,199" path="m6353,8469l6328,8469,6341,8483,6354,8498,6367,8514,6370,8490,6358,8476,6353,8469xe" filled="t" fillcolor="#000000" stroked="f">
                <v:path arrowok="t"/>
                <v:fill/>
              </v:shape>
              <v:shape style="position:absolute;left:6182;top:8318;width:188;height:199" coordorigin="6182,8318" coordsize="188,199" path="m6209,8325l6192,8325,6192,8476,6190,8483,6182,8488,6194,8505,6197,8500,6202,8498,6212,8489,6222,8483,6242,8471,6209,8471,6209,8325xe" filled="t" fillcolor="#000000" stroked="f">
                <v:path arrowok="t"/>
                <v:fill/>
              </v:shape>
              <v:shape style="position:absolute;left:6182;top:8318;width:188;height:199" coordorigin="6182,8318" coordsize="188,199" path="m6266,8435l6239,8452,6223,8462,6209,8471,6242,8471,6244,8470,6269,8454,6266,8452,6266,8435xe" filled="t" fillcolor="#000000" stroked="f">
                <v:path arrowok="t"/>
                <v:fill/>
              </v:shape>
              <v:shape style="position:absolute;left:6182;top:8318;width:188;height:199" coordorigin="6182,8318" coordsize="188,199" path="m6257,8318l6243,8326,6253,8341,6263,8359,6274,8378,6287,8369,6277,8350,6267,8333,6257,8318xe" filled="t" fillcolor="#000000" stroked="f">
                <v:path arrowok="t"/>
                <v:fill/>
              </v:shape>
            </v:group>
            <v:group style="position:absolute;left:6384;top:8315;width:204;height:204" coordorigin="6384,8315" coordsize="204,204">
              <v:shape style="position:absolute;left:6384;top:8315;width:204;height:204" coordorigin="6384,8315" coordsize="204,204" path="m6552,8450l6422,8450,6422,8519,6437,8519,6437,8507,6552,8507,6552,8493,6437,8493,6437,8464,6552,8464,6552,8450xe" filled="t" fillcolor="#000000" stroked="f">
                <v:path arrowok="t"/>
                <v:fill/>
              </v:shape>
              <v:shape style="position:absolute;left:6384;top:8315;width:204;height:204" coordorigin="6384,8315" coordsize="204,204" path="m6552,8507l6538,8507,6538,8519,6552,8519,6552,8507xe" filled="t" fillcolor="#000000" stroked="f">
                <v:path arrowok="t"/>
                <v:fill/>
              </v:shape>
              <v:shape style="position:absolute;left:6384;top:8315;width:204;height:204" coordorigin="6384,8315" coordsize="204,204" path="m6552,8464l6538,8464,6538,8493,6552,8493,6552,8464xe" filled="t" fillcolor="#000000" stroked="f">
                <v:path arrowok="t"/>
                <v:fill/>
              </v:shape>
              <v:shape style="position:absolute;left:6384;top:8315;width:204;height:204" coordorigin="6384,8315" coordsize="204,204" path="m6494,8370l6472,8379,6458,8390,6443,8401,6425,8412,6406,8421,6384,8430,6389,8440,6404,8439,6422,8431,6439,8421,6533,8421,6457,8410,6472,8397,6487,8385,6510,8385,6507,8383,6494,8370xe" filled="t" fillcolor="#000000" stroked="f">
                <v:path arrowok="t"/>
                <v:fill/>
              </v:shape>
              <v:shape style="position:absolute;left:6384;top:8315;width:204;height:204" coordorigin="6384,8315" coordsize="204,204" path="m6581,8425l6543,8425,6561,8433,6581,8440,6586,8430,6581,8425xe" filled="t" fillcolor="#000000" stroked="f">
                <v:path arrowok="t"/>
                <v:fill/>
              </v:shape>
              <v:shape style="position:absolute;left:6384;top:8315;width:204;height:204" coordorigin="6384,8315" coordsize="204,204" path="m6510,8385l6487,8385,6500,8396,6516,8408,6533,8421,6439,8421,6439,8433,6535,8433,6543,8425,6581,8425,6579,8422,6558,8414,6539,8405,6522,8394,6510,8385xe" filled="t" fillcolor="#000000" stroked="f">
                <v:path arrowok="t"/>
                <v:fill/>
              </v:shape>
              <v:shape style="position:absolute;left:6384;top:8315;width:204;height:204" coordorigin="6384,8315" coordsize="204,204" path="m6540,8354l6526,8361,6540,8380,6545,8387,6559,8380,6552,8370,6547,8363,6540,8354xe" filled="t" fillcolor="#000000" stroked="f">
                <v:path arrowok="t"/>
                <v:fill/>
              </v:shape>
              <v:shape style="position:absolute;left:6384;top:8315;width:204;height:204" coordorigin="6384,8315" coordsize="204,204" path="m6444,8315l6425,8315,6419,8329,6409,8347,6398,8363,6384,8378,6389,8382,6394,8385,6403,8383,6415,8368,6427,8351,6494,8351,6494,8337,6434,8337,6439,8322,6444,8315xe" filled="t" fillcolor="#000000" stroked="f">
                <v:path arrowok="t"/>
                <v:fill/>
              </v:shape>
              <v:shape style="position:absolute;left:6384;top:8315;width:204;height:204" coordorigin="6384,8315" coordsize="204,204" path="m6444,8354l6432,8361,6437,8370,6444,8378,6449,8385,6461,8378,6456,8368,6449,8361,6444,8354xe" filled="t" fillcolor="#000000" stroked="f">
                <v:path arrowok="t"/>
                <v:fill/>
              </v:shape>
              <v:shape style="position:absolute;left:6384;top:8315;width:204;height:204" coordorigin="6384,8315" coordsize="204,204" path="m6530,8315l6514,8315,6509,8328,6501,8346,6490,8363,6494,8366,6502,8373,6509,8366,6514,8358,6516,8351,6588,8351,6588,8337,6523,8337,6530,8315xe" filled="t" fillcolor="#000000" stroked="f">
                <v:path arrowok="t"/>
                <v:fill/>
              </v:shape>
            </v:group>
            <v:group style="position:absolute;left:6595;top:8315;width:202;height:202" coordorigin="6595,8315" coordsize="202,202">
              <v:shape style="position:absolute;left:6595;top:8315;width:202;height:202" coordorigin="6595,8315" coordsize="202,202" path="m6671,8468l6652,8468,6667,8480,6686,8491,6670,8494,6607,8507,6612,8517,6633,8517,6653,8512,6672,8508,6691,8504,6710,8500,6784,8500,6783,8499,6762,8497,6743,8494,6725,8490,6744,8480,6747,8478,6691,8478,6673,8469,6671,8468xe" filled="t" fillcolor="#000000" stroked="f">
                <v:path arrowok="t"/>
                <v:fill/>
              </v:shape>
              <v:shape style="position:absolute;left:6595;top:8315;width:202;height:202" coordorigin="6595,8315" coordsize="202,202" path="m6784,8500l6710,8500,6728,8506,6747,8510,6768,8513,6790,8517,6792,8512,6797,8507,6784,8500xe" filled="t" fillcolor="#000000" stroked="f">
                <v:path arrowok="t"/>
                <v:fill/>
              </v:shape>
              <v:shape style="position:absolute;left:6595;top:8315;width:202;height:202" coordorigin="6595,8315" coordsize="202,202" path="m6674,8435l6645,8447,6630,8460,6613,8472,6595,8483,6602,8490,6616,8487,6633,8477,6652,8468,6671,8468,6658,8459,6772,8459,6775,8457,6775,8447,6665,8447,6667,8442,6674,8435xe" filled="t" fillcolor="#000000" stroked="f">
                <v:path arrowok="t"/>
                <v:fill/>
              </v:shape>
              <v:shape style="position:absolute;left:6595;top:8315;width:202;height:202" coordorigin="6595,8315" coordsize="202,202" path="m6772,8459l6751,8459,6750,8460,6736,8468,6717,8474,6691,8478,6747,8478,6761,8468,6772,8459xe" filled="t" fillcolor="#000000" stroked="f">
                <v:path arrowok="t"/>
                <v:fill/>
              </v:shape>
              <v:shape style="position:absolute;left:6595;top:8315;width:202;height:202" coordorigin="6595,8315" coordsize="202,202" path="m6775,8366l6626,8366,6626,8438,6641,8438,6641,8430,6775,8430,6775,8418,6641,8418,6641,8402,6775,8402,6775,8390,6641,8390,6641,8373,6775,8373,6775,8366xe" filled="t" fillcolor="#000000" stroked="f">
                <v:path arrowok="t"/>
                <v:fill/>
              </v:shape>
              <v:shape style="position:absolute;left:6595;top:8315;width:202;height:202" coordorigin="6595,8315" coordsize="202,202" path="m6775,8430l6761,8430,6761,8435,6775,8435,6775,8430xe" filled="t" fillcolor="#000000" stroked="f">
                <v:path arrowok="t"/>
                <v:fill/>
              </v:shape>
              <v:shape style="position:absolute;left:6595;top:8315;width:202;height:202" coordorigin="6595,8315" coordsize="202,202" path="m6775,8402l6761,8402,6761,8418,6775,8418,6775,8402xe" filled="t" fillcolor="#000000" stroked="f">
                <v:path arrowok="t"/>
                <v:fill/>
              </v:shape>
              <v:shape style="position:absolute;left:6595;top:8315;width:202;height:202" coordorigin="6595,8315" coordsize="202,202" path="m6775,8373l6761,8373,6761,8390,6775,8390,6775,8373xe" filled="t" fillcolor="#000000" stroked="f">
                <v:path arrowok="t"/>
                <v:fill/>
              </v:shape>
              <v:shape style="position:absolute;left:6595;top:8315;width:202;height:202" coordorigin="6595,8315" coordsize="202,202" path="m6662,8315l6635,8330,6623,8347,6610,8362,6595,8375,6598,8380,6605,8387,6626,8366,6775,8366,6775,8361,6631,8361,6634,8356,6643,8346,6794,8346,6794,8332,6650,8332,6655,8327,6658,8322,6662,8315xe" filled="t" fillcolor="#000000" stroked="f">
                <v:path arrowok="t"/>
                <v:fill/>
              </v:shape>
            </v:group>
            <v:group style="position:absolute;left:6816;top:8464;width:50;height:53" coordorigin="6816,8464" coordsize="50,53">
              <v:shape style="position:absolute;left:6816;top:8464;width:50;height:53" coordorigin="6816,8464" coordsize="50,53" path="m6850,8464l6835,8464,6828,8466,6818,8476,6816,8481,6816,8498,6818,8502,6828,8512,6835,8517,6847,8517,6854,8512,6864,8502,6865,8500,6838,8500,6835,8498,6830,8495,6830,8483,6835,8478,6865,8478,6864,8476,6854,8466,6850,8464xe" filled="t" fillcolor="#000000" stroked="f">
                <v:path arrowok="t"/>
                <v:fill/>
              </v:shape>
              <v:shape style="position:absolute;left:6816;top:8464;width:50;height:53" coordorigin="6816,8464" coordsize="50,53" path="m6865,8478l6847,8478,6852,8483,6852,8495,6847,8500,6865,8500,6866,8498,6866,8483,6865,847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0.26001pt;margin-top:415.380005pt;width:202.907762pt;height:11.025pt;mso-position-horizontal-relative:page;mso-position-vertical-relative:page;z-index:-4542" type="#_x0000_t75">
            <v:imagedata r:id="rId194" o:title=""/>
          </v:shape>
        </w:pict>
      </w:r>
      <w:r>
        <w:rPr/>
        <w:pict>
          <v:shape style="position:absolute;margin-left:298.660004pt;margin-top:433.26001pt;width:99.0pt;height:11.25pt;mso-position-horizontal-relative:page;mso-position-vertical-relative:page;z-index:-4541" type="#_x0000_t75">
            <v:imagedata r:id="rId195" o:title=""/>
          </v:shape>
        </w:pict>
      </w:r>
      <w:r>
        <w:rPr>
          <w:sz w:val="24"/>
          <w:szCs w:val="24"/>
        </w:rPr>
      </w:r>
    </w:p>
    <w:p>
      <w:pPr>
        <w:spacing w:before="0" w:after="0" w:line="240" w:lineRule="auto"/>
        <w:ind w:left="29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2.729511pt;height:11.25pt;mso-position-horizontal-relative:char;mso-position-vertical-relative:line" type="#_x0000_t75">
            <v:imagedata r:id="rId19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7.736555pt;height:11.3925pt;mso-position-horizontal-relative:char;mso-position-vertical-relative:line" type="#_x0000_t75">
            <v:imagedata r:id="rId1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4.399293pt;height:11.25pt;mso-position-horizontal-relative:char;mso-position-vertical-relative:line" type="#_x0000_t75">
            <v:imagedata r:id="rId1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8.513393pt;height:11.25pt;mso-position-horizontal-relative:char;mso-position-vertical-relative:line" type="#_x0000_t75">
            <v:imagedata r:id="rId1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6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7.441964pt;height:11.25pt;mso-position-horizontal-relative:char;mso-position-vertical-relative:line" type="#_x0000_t75">
            <v:imagedata r:id="rId20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5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3.941964pt;height:11.25pt;mso-position-horizontal-relative:char;mso-position-vertical-relative:line" type="#_x0000_t75">
            <v:imagedata r:id="rId20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29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8.190162pt;height:11.025pt;mso-position-horizontal-relative:char;mso-position-vertical-relative:line" type="#_x0000_t75">
            <v:imagedata r:id="rId20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0.09375pt;height:11.25pt;mso-position-horizontal-relative:char;mso-position-vertical-relative:line" type="#_x0000_t75">
            <v:imagedata r:id="rId20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6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0.936396pt;height:11.25pt;mso-position-horizontal-relative:char;mso-position-vertical-relative:line" type="#_x0000_t75">
            <v:imagedata r:id="rId20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3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379274pt;height:11.475pt;mso-position-horizontal-relative:char;mso-position-vertical-relative:line" type="#_x0000_t75">
            <v:imagedata r:id="rId20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38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7.848214pt;height:11.25pt;mso-position-horizontal-relative:char;mso-position-vertical-relative:line" type="#_x0000_t75">
            <v:imagedata r:id="rId20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9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10.660714pt;height:11.25pt;mso-position-horizontal-relative:char;mso-position-vertical-relative:line" type="#_x0000_t75">
            <v:imagedata r:id="rId20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2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7.258929pt;height:11.25pt;mso-position-horizontal-relative:char;mso-position-vertical-relative:line" type="#_x0000_t75">
            <v:imagedata r:id="rId2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7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1.604699pt;height:11.25pt;mso-position-horizontal-relative:char;mso-position-vertical-relative:line" type="#_x0000_t75">
            <v:imagedata r:id="rId20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0.477679pt;height:11.25pt;mso-position-horizontal-relative:char;mso-position-vertical-relative:line" type="#_x0000_t75">
            <v:imagedata r:id="rId2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0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8.402541pt;height:11.25pt;mso-position-horizontal-relative:char;mso-position-vertical-relative:line" type="#_x0000_t75">
            <v:imagedata r:id="rId2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6.704947pt;height:11.25pt;mso-position-horizontal-relative:char;mso-position-vertical-relative:line" type="#_x0000_t75">
            <v:imagedata r:id="rId2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9.235435pt;height:11.475pt;mso-position-horizontal-relative:char;mso-position-vertical-relative:line" type="#_x0000_t75">
            <v:imagedata r:id="rId2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8.131625pt;height:11.25pt;mso-position-horizontal-relative:char;mso-position-vertical-relative:line" type="#_x0000_t75">
            <v:imagedata r:id="rId2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8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0.304770pt;height:11.25pt;mso-position-horizontal-relative:char;mso-position-vertical-relative:line" type="#_x0000_t75">
            <v:imagedata r:id="rId2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6.766784pt;height:11.25pt;mso-position-horizontal-relative:char;mso-position-vertical-relative:line" type="#_x0000_t75">
            <v:imagedata r:id="rId2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00" w:h="16840"/>
      <w:pgMar w:header="282" w:footer="268" w:top="480" w:bottom="46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5.780001pt;margin-top:818.580017pt;width:226.96pt;height:5.92pt;mso-position-horizontal-relative:page;mso-position-vertical-relative:page;z-index:-5006" type="#_x0000_t75">
          <v:imagedata r:id="rId1" o:title=""/>
        </v:shape>
      </w:pict>
    </w:r>
    <w:r>
      <w:rPr/>
      <w:pict>
        <v:shape style="position:absolute;margin-left:258.220001pt;margin-top:819.059998pt;width:168.52pt;height:5.44pt;mso-position-horizontal-relative:page;mso-position-vertical-relative:page;z-index:-5005" type="#_x0000_t75">
          <v:imagedata r:id="rId2" o:title=""/>
        </v:shape>
      </w:pict>
    </w:r>
    <w:r>
      <w:rPr/>
      <w:pict>
        <v:group style="position:absolute;margin-left:558.099976pt;margin-top:818.580017pt;width:11.68pt;height:5.92pt;mso-position-horizontal-relative:page;mso-position-vertical-relative:page;z-index:-5004" coordorigin="11162,16372" coordsize="234,118">
          <v:group style="position:absolute;left:11172;top:16394;width:26;height:86" coordorigin="11172,16394" coordsize="26,86">
            <v:shape style="position:absolute;left:11172;top:16394;width:26;height:86" coordorigin="11172,16394" coordsize="26,86" path="m11198,16394l11196,16394,11196,16396,11194,16398,11189,16401,11186,16403,11172,16403,11172,16408,11189,16408,11189,16480,11198,16480,11198,16394xe" filled="t" fillcolor="#000000" stroked="f">
              <v:path arrowok="t"/>
              <v:fill/>
            </v:shape>
          </v:group>
          <v:group style="position:absolute;left:11256;top:16382;width:52;height:98" coordorigin="11256,16382" coordsize="52,98">
            <v:shape style="position:absolute;left:11256;top:16382;width:52;height:98" coordorigin="11256,16382" coordsize="52,98" path="m11306,16382l11256,16480,11263,16480,11309,16384,11306,16382xe" filled="t" fillcolor="#000000" stroked="f">
              <v:path arrowok="t"/>
              <v:fill/>
            </v:shape>
          </v:group>
          <v:group style="position:absolute;left:11323;top:16394;width:62;height:86" coordorigin="11323,16394" coordsize="62,86">
            <v:shape style="position:absolute;left:11323;top:16394;width:62;height:86" coordorigin="11323,16394" coordsize="62,86" path="m11364,16394l11347,16394,11340,16396,11333,16401,11328,16406,11326,16413,11326,16425,11333,16439,11338,16442,11342,16446,11338,16449,11328,16458,11326,16463,11323,16470,11323,16480,11333,16480,11333,16466,11338,16456,11342,16451,11347,16449,11374,16449,11366,16446,11370,16444,11362,16444,11347,16437,11338,16427,11335,16422,11335,16408,11340,16406,11342,16401,11347,16398,11375,16398,11371,16396,11364,16394xe" filled="t" fillcolor="#000000" stroked="f">
              <v:path arrowok="t"/>
              <v:fill/>
            </v:shape>
            <v:shape style="position:absolute;left:11323;top:16394;width:62;height:86" coordorigin="11323,16394" coordsize="62,86" path="m11374,16449l11347,16449,11357,16451,11364,16456,11374,16466,11378,16473,11378,16480,11386,16480,11386,16463,11381,16458,11378,16454,11374,16449xe" filled="t" fillcolor="#000000" stroked="f">
              <v:path arrowok="t"/>
              <v:fill/>
            </v:shape>
            <v:shape style="position:absolute;left:11323;top:16394;width:62;height:86" coordorigin="11323,16394" coordsize="62,86" path="m11375,16398l11364,16398,11369,16401,11371,16406,11376,16410,11376,16430,11374,16434,11366,16442,11362,16444,11370,16444,11374,16442,11378,16439,11386,16425,11386,16413,11383,16406,11378,16401,11375,16398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5.780001pt;margin-top:818.580017pt;width:226.96pt;height:5.92pt;mso-position-horizontal-relative:page;mso-position-vertical-relative:page;z-index:-5001" type="#_x0000_t75">
          <v:imagedata r:id="rId1" o:title=""/>
        </v:shape>
      </w:pict>
    </w:r>
    <w:r>
      <w:rPr/>
      <w:pict>
        <v:shape style="position:absolute;margin-left:258.220001pt;margin-top:819.059998pt;width:168.52pt;height:5.44pt;mso-position-horizontal-relative:page;mso-position-vertical-relative:page;z-index:-5000" type="#_x0000_t75">
          <v:imagedata r:id="rId2" o:title=""/>
        </v:shape>
      </w:pict>
    </w:r>
    <w:r>
      <w:rPr/>
      <w:pict>
        <v:group style="position:absolute;margin-left:557.73999pt;margin-top:818.580017pt;width:12.04pt;height:5.92pt;mso-position-horizontal-relative:page;mso-position-vertical-relative:page;z-index:-4999" coordorigin="11155,16372" coordsize="241,118">
          <v:group style="position:absolute;left:11165;top:16394;width:60;height:86" coordorigin="11165,16394" coordsize="60,86">
            <v:shape style="position:absolute;left:11165;top:16394;width:60;height:86" coordorigin="11165,16394" coordsize="60,86" path="m11213,16398l11198,16398,11203,16401,11206,16406,11210,16408,11213,16415,11213,16427,11210,16432,11206,16439,11203,16446,11191,16458,11184,16468,11177,16473,11172,16480,11178,16480,11180,16477,11208,16449,11213,16446,11218,16442,11220,16434,11222,16430,11222,16413,11220,16406,11213,16398xe" filled="t" fillcolor="#000000" stroked="f">
              <v:path arrowok="t"/>
              <v:fill/>
            </v:shape>
            <v:shape style="position:absolute;left:11165;top:16394;width:60;height:86" coordorigin="11165,16394" coordsize="60,86" path="m11225,16475l11220,16475,11220,16480,11224,16480,11225,16475xe" filled="t" fillcolor="#000000" stroked="f">
              <v:path arrowok="t"/>
              <v:fill/>
            </v:shape>
            <v:shape style="position:absolute;left:11165;top:16394;width:60;height:86" coordorigin="11165,16394" coordsize="60,86" path="m11203,16394l11186,16394,11179,16396,11172,16401,11167,16406,11165,16413,11165,16427,11167,16430,11177,16430,11177,16427,11179,16427,11179,16422,11174,16418,11174,16406,11179,16403,11182,16401,11186,16398,11213,16398,11210,16396,11203,16394xe" filled="t" fillcolor="#000000" stroked="f">
              <v:path arrowok="t"/>
              <v:fill/>
            </v:shape>
          </v:group>
          <v:group style="position:absolute;left:11256;top:16382;width:52;height:98" coordorigin="11256,16382" coordsize="52,98">
            <v:shape style="position:absolute;left:11256;top:16382;width:52;height:98" coordorigin="11256,16382" coordsize="52,98" path="m11306,16382l11256,16480,11263,16480,11309,16384,11306,16382xe" filled="t" fillcolor="#000000" stroked="f">
              <v:path arrowok="t"/>
              <v:fill/>
            </v:shape>
          </v:group>
          <v:group style="position:absolute;left:11323;top:16394;width:62;height:86" coordorigin="11323,16394" coordsize="62,86">
            <v:shape style="position:absolute;left:11323;top:16394;width:62;height:86" coordorigin="11323,16394" coordsize="62,86" path="m11364,16394l11347,16394,11340,16396,11333,16401,11328,16406,11326,16413,11326,16425,11333,16439,11338,16442,11342,16446,11338,16449,11328,16458,11326,16463,11323,16470,11323,16480,11333,16480,11333,16466,11338,16456,11342,16451,11347,16449,11374,16449,11366,16446,11370,16444,11362,16444,11347,16437,11338,16427,11335,16422,11335,16408,11340,16406,11342,16401,11347,16398,11375,16398,11371,16396,11364,16394xe" filled="t" fillcolor="#000000" stroked="f">
              <v:path arrowok="t"/>
              <v:fill/>
            </v:shape>
            <v:shape style="position:absolute;left:11323;top:16394;width:62;height:86" coordorigin="11323,16394" coordsize="62,86" path="m11374,16449l11347,16449,11357,16451,11364,16456,11374,16466,11378,16473,11378,16480,11386,16480,11386,16463,11381,16458,11378,16454,11374,16449xe" filled="t" fillcolor="#000000" stroked="f">
              <v:path arrowok="t"/>
              <v:fill/>
            </v:shape>
            <v:shape style="position:absolute;left:11323;top:16394;width:62;height:86" coordorigin="11323,16394" coordsize="62,86" path="m11375,16398l11364,16398,11369,16401,11371,16406,11376,16410,11376,16430,11374,16434,11366,16442,11362,16444,11370,16444,11374,16442,11378,16439,11386,16425,11386,16413,11383,16406,11378,16401,11375,16398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5.780001pt;margin-top:818.580017pt;width:226.96pt;height:5.92pt;mso-position-horizontal-relative:page;mso-position-vertical-relative:page;z-index:-4996" type="#_x0000_t75">
          <v:imagedata r:id="rId1" o:title=""/>
        </v:shape>
      </w:pict>
    </w:r>
    <w:r>
      <w:rPr/>
      <w:pict>
        <v:shape style="position:absolute;margin-left:258.220001pt;margin-top:819.059998pt;width:168.52pt;height:5.44pt;mso-position-horizontal-relative:page;mso-position-vertical-relative:page;z-index:-4995" type="#_x0000_t75">
          <v:imagedata r:id="rId2" o:title=""/>
        </v:shape>
      </w:pict>
    </w:r>
    <w:r>
      <w:rPr/>
      <w:pict>
        <v:group style="position:absolute;margin-left:557.619995pt;margin-top:818.580017pt;width:12.16pt;height:5.92pt;mso-position-horizontal-relative:page;mso-position-vertical-relative:page;z-index:-4994" coordorigin="11152,16372" coordsize="243,118">
          <v:group style="position:absolute;left:11162;top:16394;width:62;height:86" coordorigin="11162,16394" coordsize="62,86">
            <v:shape style="position:absolute;left:11162;top:16394;width:62;height:86" coordorigin="11162,16394" coordsize="62,86" path="m11177,16475l11165,16475,11165,16478,11162,16480,11177,16480,11177,16475xe" filled="t" fillcolor="#000000" stroked="f">
              <v:path arrowok="t"/>
              <v:fill/>
            </v:shape>
            <v:shape style="position:absolute;left:11162;top:16394;width:62;height:86" coordorigin="11162,16394" coordsize="62,86" path="m11208,16398l11196,16398,11201,16401,11203,16406,11208,16410,11208,16427,11203,16437,11198,16442,11194,16444,11184,16444,11184,16446,11196,16446,11203,16449,11206,16454,11210,16458,11213,16466,11213,16480,11225,16480,11225,16468,11222,16463,11218,16458,11215,16451,11208,16446,11201,16444,11210,16439,11215,16434,11220,16425,11220,16413,11218,16408,11208,16398xe" filled="t" fillcolor="#000000" stroked="f">
              <v:path arrowok="t"/>
              <v:fill/>
            </v:shape>
            <v:shape style="position:absolute;left:11162;top:16394;width:62;height:86" coordorigin="11162,16394" coordsize="62,86" path="m11172,16473l11170,16473,11167,16475,11174,16475,11172,16473xe" filled="t" fillcolor="#000000" stroked="f">
              <v:path arrowok="t"/>
              <v:fill/>
            </v:shape>
            <v:shape style="position:absolute;left:11162;top:16394;width:62;height:86" coordorigin="11162,16394" coordsize="62,86" path="m11174,16422l11170,16422,11170,16425,11174,16425,11174,16422xe" filled="t" fillcolor="#000000" stroked="f">
              <v:path arrowok="t"/>
              <v:fill/>
            </v:shape>
            <v:shape style="position:absolute;left:11162;top:16394;width:62;height:86" coordorigin="11162,16394" coordsize="62,86" path="m11201,16394l11184,16394,11179,16396,11172,16401,11167,16403,11165,16408,11165,16420,11167,16422,11177,16422,11177,16415,11174,16413,11174,16406,11179,16401,11184,16398,11208,16398,11206,16396,11201,16394xe" filled="t" fillcolor="#000000" stroked="f">
              <v:path arrowok="t"/>
              <v:fill/>
            </v:shape>
          </v:group>
          <v:group style="position:absolute;left:11256;top:16382;width:52;height:98" coordorigin="11256,16382" coordsize="52,98">
            <v:shape style="position:absolute;left:11256;top:16382;width:52;height:98" coordorigin="11256,16382" coordsize="52,98" path="m11306,16382l11256,16480,11263,16480,11309,16384,11306,16382xe" filled="t" fillcolor="#000000" stroked="f">
              <v:path arrowok="t"/>
              <v:fill/>
            </v:shape>
          </v:group>
          <v:group style="position:absolute;left:11323;top:16394;width:62;height:86" coordorigin="11323,16394" coordsize="62,86">
            <v:shape style="position:absolute;left:11323;top:16394;width:62;height:86" coordorigin="11323,16394" coordsize="62,86" path="m11364,16394l11347,16394,11340,16396,11333,16401,11328,16406,11326,16413,11326,16425,11333,16439,11338,16442,11342,16446,11338,16449,11328,16458,11326,16463,11323,16470,11323,16480,11333,16480,11333,16466,11338,16456,11342,16451,11347,16449,11374,16449,11366,16446,11370,16444,11362,16444,11347,16437,11338,16427,11335,16422,11335,16408,11340,16406,11342,16401,11347,16398,11375,16398,11371,16396,11364,16394xe" filled="t" fillcolor="#000000" stroked="f">
              <v:path arrowok="t"/>
              <v:fill/>
            </v:shape>
            <v:shape style="position:absolute;left:11323;top:16394;width:62;height:86" coordorigin="11323,16394" coordsize="62,86" path="m11374,16449l11347,16449,11357,16451,11364,16456,11374,16466,11378,16473,11378,16480,11386,16480,11386,16463,11381,16458,11378,16454,11374,16449xe" filled="t" fillcolor="#000000" stroked="f">
              <v:path arrowok="t"/>
              <v:fill/>
            </v:shape>
            <v:shape style="position:absolute;left:11323;top:16394;width:62;height:86" coordorigin="11323,16394" coordsize="62,86" path="m11375,16398l11364,16398,11369,16401,11371,16406,11376,16410,11376,16430,11374,16434,11366,16442,11362,16444,11370,16444,11374,16442,11378,16439,11386,16425,11386,16413,11383,16406,11378,16401,11375,16398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120.940002pt;margin-top:16.379999pt;width:400.96pt;height:7.72pt;mso-position-horizontal-relative:page;mso-position-vertical-relative:page;z-index:-5008" type="#_x0000_t75">
          <v:imagedata r:id="rId1" o:title=""/>
        </v:shape>
      </w:pict>
    </w:r>
    <w:r>
      <w:rPr/>
      <w:pict>
        <v:group style="position:absolute;margin-left:26.02pt;margin-top:17.580pt;width:39.76pt;height:6.04pt;mso-position-horizontal-relative:page;mso-position-vertical-relative:page;z-index:-5007" coordorigin="520,352" coordsize="795,121">
          <v:group style="position:absolute;left:530;top:362;width:62;height:86" coordorigin="530,362" coordsize="62,86">
            <v:shape style="position:absolute;left:530;top:362;width:62;height:86" coordorigin="530,362" coordsize="62,86" path="m590,362l581,362,581,374,578,378,576,386,571,393,559,405,552,414,545,419,540,426,535,431,530,441,530,448,588,448,590,438,538,438,538,436,550,424,554,417,581,390,586,388,588,381,590,376,590,362xe" filled="t" fillcolor="#000000" stroked="f">
              <v:path arrowok="t"/>
              <v:fill/>
            </v:shape>
            <v:shape style="position:absolute;left:530;top:362;width:62;height:86" coordorigin="530,362" coordsize="62,86" path="m593,422l588,422,588,429,586,431,583,436,581,438,590,438,593,422xe" filled="t" fillcolor="#000000" stroked="f">
              <v:path arrowok="t"/>
              <v:fill/>
            </v:shape>
            <v:shape style="position:absolute;left:530;top:362;width:62;height:86" coordorigin="530,362" coordsize="62,86" path="m542,362l533,362,533,374,535,374,535,376,545,376,547,374,547,366,545,366,542,364,542,362xe" filled="t" fillcolor="#000000" stroked="f">
              <v:path arrowok="t"/>
              <v:fill/>
            </v:shape>
          </v:group>
          <v:group style="position:absolute;left:610;top:362;width:65;height:89" coordorigin="610,362" coordsize="65,89">
            <v:shape style="position:absolute;left:610;top:362;width:65;height:89" coordorigin="610,362" coordsize="65,89" path="m628,362l616,362,611,375,610,397,612,419,619,436,626,446,634,450,650,450,660,446,636,446,631,441,629,431,624,424,622,410,622,381,624,369,628,362xe" filled="t" fillcolor="#000000" stroked="f">
              <v:path arrowok="t"/>
              <v:fill/>
            </v:shape>
            <v:shape style="position:absolute;left:610;top:362;width:65;height:89" coordorigin="610,362" coordsize="65,89" path="m668,362l658,362,660,369,662,381,662,410,660,424,658,431,653,441,648,446,660,446,667,433,673,416,674,393,672,371,668,362xe" filled="t" fillcolor="#000000" stroked="f">
              <v:path arrowok="t"/>
              <v:fill/>
            </v:shape>
          </v:group>
          <v:group style="position:absolute;left:701;top:362;width:46;height:86" coordorigin="701,362" coordsize="46,86">
            <v:shape style="position:absolute;left:701;top:362;width:46;height:86" coordorigin="701,362" coordsize="46,86" path="m746,446l701,446,701,448,746,448,746,446xe" filled="t" fillcolor="#000000" stroked="f">
              <v:path arrowok="t"/>
              <v:fill/>
            </v:shape>
            <v:shape style="position:absolute;left:701;top:362;width:46;height:86" coordorigin="701,362" coordsize="46,86" path="m727,362l718,362,718,441,715,443,713,443,710,446,737,446,732,443,727,438,727,362xe" filled="t" fillcolor="#000000" stroked="f">
              <v:path arrowok="t"/>
              <v:fill/>
            </v:shape>
          </v:group>
          <v:group style="position:absolute;left:770;top:362;width:62;height:89" coordorigin="770,362" coordsize="62,89">
            <v:shape style="position:absolute;left:770;top:362;width:62;height:89" coordorigin="770,362" coordsize="62,89" path="m785,429l778,429,778,431,775,434,775,441,780,446,790,450,806,450,813,446,790,446,790,443,787,441,787,431,785,429xe" filled="t" fillcolor="#000000" stroked="f">
              <v:path arrowok="t"/>
              <v:fill/>
            </v:shape>
            <v:shape style="position:absolute;left:770;top:362;width:62;height:89" coordorigin="770,362" coordsize="62,89" path="m832,395l821,395,819,417,814,434,809,441,804,446,813,446,816,443,825,430,831,412,832,395xe" filled="t" fillcolor="#000000" stroked="f">
              <v:path arrowok="t"/>
              <v:fill/>
            </v:shape>
            <v:shape style="position:absolute;left:770;top:362;width:62;height:89" coordorigin="770,362" coordsize="62,89" path="m782,362l772,362,770,366,770,388,773,395,778,400,782,407,790,410,804,410,809,407,814,402,792,402,785,395,782,390,780,383,780,366,782,362xe" filled="t" fillcolor="#000000" stroked="f">
              <v:path arrowok="t"/>
              <v:fill/>
            </v:shape>
            <v:shape style="position:absolute;left:770;top:362;width:62;height:89" coordorigin="770,362" coordsize="62,89" path="m830,362l821,362,821,383,818,388,816,395,811,400,804,402,814,402,821,395,832,395,833,390,833,374,830,362xe" filled="t" fillcolor="#000000" stroked="f">
              <v:path arrowok="t"/>
              <v:fill/>
            </v:shape>
          </v:group>
          <v:group style="position:absolute;left:847;top:362;width:54;height:101" coordorigin="847,362" coordsize="54,101">
            <v:shape style="position:absolute;left:847;top:362;width:54;height:101" coordorigin="847,362" coordsize="54,101" path="m901,362l896,362,847,460,852,462,901,362xe" filled="t" fillcolor="#000000" stroked="f">
              <v:path arrowok="t"/>
              <v:fill/>
            </v:shape>
          </v:group>
          <v:group style="position:absolute;left:941;top:362;width:46;height:86" coordorigin="941,362" coordsize="46,86">
            <v:shape style="position:absolute;left:941;top:362;width:46;height:86" coordorigin="941,362" coordsize="46,86" path="m986,446l941,446,941,448,986,448,986,446xe" filled="t" fillcolor="#000000" stroked="f">
              <v:path arrowok="t"/>
              <v:fill/>
            </v:shape>
            <v:shape style="position:absolute;left:941;top:362;width:46;height:86" coordorigin="941,362" coordsize="46,86" path="m967,362l958,362,958,441,955,443,953,443,950,446,977,446,972,443,967,438,967,362xe" filled="t" fillcolor="#000000" stroked="f">
              <v:path arrowok="t"/>
              <v:fill/>
            </v:shape>
          </v:group>
          <v:group style="position:absolute;left:1010;top:362;width:62;height:86" coordorigin="1010,362" coordsize="62,86">
            <v:shape style="position:absolute;left:1010;top:362;width:62;height:86" coordorigin="1010,362" coordsize="62,86" path="m1070,362l1061,362,1061,374,1058,378,1056,386,1051,393,1039,405,1032,414,1025,419,1020,426,1015,431,1010,441,1010,448,1068,448,1070,438,1018,438,1018,436,1030,424,1034,417,1061,390,1066,388,1068,381,1070,376,1070,362xe" filled="t" fillcolor="#000000" stroked="f">
              <v:path arrowok="t"/>
              <v:fill/>
            </v:shape>
            <v:shape style="position:absolute;left:1010;top:362;width:62;height:86" coordorigin="1010,362" coordsize="62,86" path="m1073,422l1068,422,1068,429,1066,431,1063,436,1061,438,1070,438,1073,422xe" filled="t" fillcolor="#000000" stroked="f">
              <v:path arrowok="t"/>
              <v:fill/>
            </v:shape>
            <v:shape style="position:absolute;left:1010;top:362;width:62;height:86" coordorigin="1010,362" coordsize="62,86" path="m1022,362l1013,362,1013,374,1015,374,1015,376,1025,376,1027,374,1027,366,1025,366,1022,364,1022,362xe" filled="t" fillcolor="#000000" stroked="f">
              <v:path arrowok="t"/>
              <v:fill/>
            </v:shape>
          </v:group>
          <v:group style="position:absolute;left:1087;top:362;width:54;height:101" coordorigin="1087,362" coordsize="54,101">
            <v:shape style="position:absolute;left:1087;top:362;width:54;height:101" coordorigin="1087,362" coordsize="54,101" path="m1141,362l1136,362,1087,460,1092,462,1141,362xe" filled="t" fillcolor="#000000" stroked="f">
              <v:path arrowok="t"/>
              <v:fill/>
            </v:shape>
          </v:group>
          <v:group style="position:absolute;left:1171;top:362;width:60;height:86" coordorigin="1171,362" coordsize="60,86">
            <v:shape style="position:absolute;left:1171;top:362;width:60;height:86" coordorigin="1171,362" coordsize="60,86" path="m1231,362l1222,362,1222,374,1219,378,1214,386,1212,393,1200,405,1193,414,1186,419,1181,426,1176,431,1171,441,1171,448,1229,448,1230,438,1178,438,1178,436,1183,431,1188,424,1222,390,1226,388,1229,381,1229,376,1231,371,1231,362xe" filled="t" fillcolor="#000000" stroked="f">
              <v:path arrowok="t"/>
              <v:fill/>
            </v:shape>
            <v:shape style="position:absolute;left:1171;top:362;width:60;height:86" coordorigin="1171,362" coordsize="60,86" path="m1231,422l1229,422,1229,429,1226,431,1224,436,1222,438,1230,438,1231,422xe" filled="t" fillcolor="#000000" stroked="f">
              <v:path arrowok="t"/>
              <v:fill/>
            </v:shape>
            <v:shape style="position:absolute;left:1171;top:362;width:60;height:86" coordorigin="1171,362" coordsize="60,86" path="m1183,362l1171,362,1171,371,1176,376,1186,376,1186,366,1183,364,1183,362xe" filled="t" fillcolor="#000000" stroked="f">
              <v:path arrowok="t"/>
              <v:fill/>
            </v:shape>
          </v:group>
          <v:group style="position:absolute;left:1260;top:362;width:46;height:86" coordorigin="1260,362" coordsize="46,86">
            <v:shape style="position:absolute;left:1260;top:362;width:46;height:86" coordorigin="1260,362" coordsize="46,86" path="m1306,446l1260,446,1260,448,1306,448,1306,446xe" filled="t" fillcolor="#000000" stroked="f">
              <v:path arrowok="t"/>
              <v:fill/>
            </v:shape>
            <v:shape style="position:absolute;left:1260;top:362;width:46;height:86" coordorigin="1260,362" coordsize="46,86" path="m1289,362l1277,362,1277,441,1274,443,1270,446,1296,446,1294,443,1291,443,1289,441,1289,362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120.940002pt;margin-top:16.379999pt;width:400.96pt;height:7.72pt;mso-position-horizontal-relative:page;mso-position-vertical-relative:page;z-index:-5003" type="#_x0000_t75">
          <v:imagedata r:id="rId1" o:title=""/>
        </v:shape>
      </w:pict>
    </w:r>
    <w:r>
      <w:rPr/>
      <w:pict>
        <v:group style="position:absolute;margin-left:26.02pt;margin-top:17.580pt;width:39.76pt;height:6.04pt;mso-position-horizontal-relative:page;mso-position-vertical-relative:page;z-index:-5002" coordorigin="520,352" coordsize="795,121">
          <v:group style="position:absolute;left:530;top:362;width:62;height:86" coordorigin="530,362" coordsize="62,86">
            <v:shape style="position:absolute;left:530;top:362;width:62;height:86" coordorigin="530,362" coordsize="62,86" path="m590,362l581,362,581,374,578,378,576,386,571,393,559,405,552,414,545,419,540,426,535,431,530,441,530,448,588,448,590,438,538,438,538,436,550,424,554,417,581,390,586,388,588,381,590,376,590,362xe" filled="t" fillcolor="#000000" stroked="f">
              <v:path arrowok="t"/>
              <v:fill/>
            </v:shape>
            <v:shape style="position:absolute;left:530;top:362;width:62;height:86" coordorigin="530,362" coordsize="62,86" path="m593,422l588,422,588,429,586,431,583,436,581,438,590,438,593,422xe" filled="t" fillcolor="#000000" stroked="f">
              <v:path arrowok="t"/>
              <v:fill/>
            </v:shape>
            <v:shape style="position:absolute;left:530;top:362;width:62;height:86" coordorigin="530,362" coordsize="62,86" path="m542,362l533,362,533,374,535,374,535,376,545,376,547,374,547,366,545,366,542,364,542,362xe" filled="t" fillcolor="#000000" stroked="f">
              <v:path arrowok="t"/>
              <v:fill/>
            </v:shape>
          </v:group>
          <v:group style="position:absolute;left:610;top:362;width:65;height:89" coordorigin="610,362" coordsize="65,89">
            <v:shape style="position:absolute;left:610;top:362;width:65;height:89" coordorigin="610,362" coordsize="65,89" path="m628,362l616,362,611,375,610,397,612,419,619,436,626,446,634,450,650,450,660,446,636,446,631,441,629,431,624,424,622,410,622,381,624,369,628,362xe" filled="t" fillcolor="#000000" stroked="f">
              <v:path arrowok="t"/>
              <v:fill/>
            </v:shape>
            <v:shape style="position:absolute;left:610;top:362;width:65;height:89" coordorigin="610,362" coordsize="65,89" path="m668,362l658,362,660,369,662,381,662,410,660,424,658,431,653,441,648,446,660,446,667,433,673,416,674,393,672,371,668,362xe" filled="t" fillcolor="#000000" stroked="f">
              <v:path arrowok="t"/>
              <v:fill/>
            </v:shape>
          </v:group>
          <v:group style="position:absolute;left:701;top:362;width:46;height:86" coordorigin="701,362" coordsize="46,86">
            <v:shape style="position:absolute;left:701;top:362;width:46;height:86" coordorigin="701,362" coordsize="46,86" path="m746,446l701,446,701,448,746,448,746,446xe" filled="t" fillcolor="#000000" stroked="f">
              <v:path arrowok="t"/>
              <v:fill/>
            </v:shape>
            <v:shape style="position:absolute;left:701;top:362;width:46;height:86" coordorigin="701,362" coordsize="46,86" path="m727,362l718,362,718,441,715,443,713,443,710,446,737,446,732,443,727,438,727,362xe" filled="t" fillcolor="#000000" stroked="f">
              <v:path arrowok="t"/>
              <v:fill/>
            </v:shape>
          </v:group>
          <v:group style="position:absolute;left:770;top:362;width:62;height:89" coordorigin="770,362" coordsize="62,89">
            <v:shape style="position:absolute;left:770;top:362;width:62;height:89" coordorigin="770,362" coordsize="62,89" path="m785,429l778,429,778,431,775,434,775,441,780,446,790,450,806,450,813,446,790,446,790,443,787,441,787,431,785,429xe" filled="t" fillcolor="#000000" stroked="f">
              <v:path arrowok="t"/>
              <v:fill/>
            </v:shape>
            <v:shape style="position:absolute;left:770;top:362;width:62;height:89" coordorigin="770,362" coordsize="62,89" path="m832,395l821,395,819,417,814,434,809,441,804,446,813,446,816,443,825,430,831,412,832,395xe" filled="t" fillcolor="#000000" stroked="f">
              <v:path arrowok="t"/>
              <v:fill/>
            </v:shape>
            <v:shape style="position:absolute;left:770;top:362;width:62;height:89" coordorigin="770,362" coordsize="62,89" path="m782,362l772,362,770,366,770,388,773,395,778,400,782,407,790,410,804,410,809,407,814,402,792,402,785,395,782,390,780,383,780,366,782,362xe" filled="t" fillcolor="#000000" stroked="f">
              <v:path arrowok="t"/>
              <v:fill/>
            </v:shape>
            <v:shape style="position:absolute;left:770;top:362;width:62;height:89" coordorigin="770,362" coordsize="62,89" path="m830,362l821,362,821,383,818,388,816,395,811,400,804,402,814,402,821,395,832,395,833,390,833,374,830,362xe" filled="t" fillcolor="#000000" stroked="f">
              <v:path arrowok="t"/>
              <v:fill/>
            </v:shape>
          </v:group>
          <v:group style="position:absolute;left:847;top:362;width:54;height:101" coordorigin="847,362" coordsize="54,101">
            <v:shape style="position:absolute;left:847;top:362;width:54;height:101" coordorigin="847,362" coordsize="54,101" path="m901,362l896,362,847,460,852,462,901,362xe" filled="t" fillcolor="#000000" stroked="f">
              <v:path arrowok="t"/>
              <v:fill/>
            </v:shape>
          </v:group>
          <v:group style="position:absolute;left:941;top:362;width:46;height:86" coordorigin="941,362" coordsize="46,86">
            <v:shape style="position:absolute;left:941;top:362;width:46;height:86" coordorigin="941,362" coordsize="46,86" path="m986,446l941,446,941,448,986,448,986,446xe" filled="t" fillcolor="#000000" stroked="f">
              <v:path arrowok="t"/>
              <v:fill/>
            </v:shape>
            <v:shape style="position:absolute;left:941;top:362;width:46;height:86" coordorigin="941,362" coordsize="46,86" path="m967,362l958,362,958,441,955,443,953,443,950,446,977,446,972,443,967,438,967,362xe" filled="t" fillcolor="#000000" stroked="f">
              <v:path arrowok="t"/>
              <v:fill/>
            </v:shape>
          </v:group>
          <v:group style="position:absolute;left:1010;top:362;width:62;height:86" coordorigin="1010,362" coordsize="62,86">
            <v:shape style="position:absolute;left:1010;top:362;width:62;height:86" coordorigin="1010,362" coordsize="62,86" path="m1070,362l1061,362,1061,374,1058,378,1056,386,1051,393,1039,405,1032,414,1025,419,1020,426,1015,431,1010,441,1010,448,1068,448,1070,438,1018,438,1018,436,1030,424,1034,417,1061,390,1066,388,1068,381,1070,376,1070,362xe" filled="t" fillcolor="#000000" stroked="f">
              <v:path arrowok="t"/>
              <v:fill/>
            </v:shape>
            <v:shape style="position:absolute;left:1010;top:362;width:62;height:86" coordorigin="1010,362" coordsize="62,86" path="m1073,422l1068,422,1068,429,1066,431,1063,436,1061,438,1070,438,1073,422xe" filled="t" fillcolor="#000000" stroked="f">
              <v:path arrowok="t"/>
              <v:fill/>
            </v:shape>
            <v:shape style="position:absolute;left:1010;top:362;width:62;height:86" coordorigin="1010,362" coordsize="62,86" path="m1022,362l1013,362,1013,374,1015,374,1015,376,1025,376,1027,374,1027,366,1025,366,1022,364,1022,362xe" filled="t" fillcolor="#000000" stroked="f">
              <v:path arrowok="t"/>
              <v:fill/>
            </v:shape>
          </v:group>
          <v:group style="position:absolute;left:1087;top:362;width:54;height:101" coordorigin="1087,362" coordsize="54,101">
            <v:shape style="position:absolute;left:1087;top:362;width:54;height:101" coordorigin="1087,362" coordsize="54,101" path="m1141,362l1136,362,1087,460,1092,462,1141,362xe" filled="t" fillcolor="#000000" stroked="f">
              <v:path arrowok="t"/>
              <v:fill/>
            </v:shape>
          </v:group>
          <v:group style="position:absolute;left:1171;top:362;width:60;height:86" coordorigin="1171,362" coordsize="60,86">
            <v:shape style="position:absolute;left:1171;top:362;width:60;height:86" coordorigin="1171,362" coordsize="60,86" path="m1231,362l1222,362,1222,374,1219,378,1214,386,1212,393,1200,405,1193,414,1186,419,1181,426,1176,431,1171,441,1171,448,1229,448,1230,438,1178,438,1178,436,1183,431,1188,424,1222,390,1226,388,1229,381,1229,376,1231,371,1231,362xe" filled="t" fillcolor="#000000" stroked="f">
              <v:path arrowok="t"/>
              <v:fill/>
            </v:shape>
            <v:shape style="position:absolute;left:1171;top:362;width:60;height:86" coordorigin="1171,362" coordsize="60,86" path="m1231,422l1229,422,1229,429,1226,431,1224,436,1222,438,1230,438,1231,422xe" filled="t" fillcolor="#000000" stroked="f">
              <v:path arrowok="t"/>
              <v:fill/>
            </v:shape>
            <v:shape style="position:absolute;left:1171;top:362;width:60;height:86" coordorigin="1171,362" coordsize="60,86" path="m1183,362l1171,362,1171,371,1176,376,1186,376,1186,366,1183,364,1183,362xe" filled="t" fillcolor="#000000" stroked="f">
              <v:path arrowok="t"/>
              <v:fill/>
            </v:shape>
          </v:group>
          <v:group style="position:absolute;left:1260;top:362;width:46;height:86" coordorigin="1260,362" coordsize="46,86">
            <v:shape style="position:absolute;left:1260;top:362;width:46;height:86" coordorigin="1260,362" coordsize="46,86" path="m1306,446l1260,446,1260,448,1306,448,1306,446xe" filled="t" fillcolor="#000000" stroked="f">
              <v:path arrowok="t"/>
              <v:fill/>
            </v:shape>
            <v:shape style="position:absolute;left:1260;top:362;width:46;height:86" coordorigin="1260,362" coordsize="46,86" path="m1289,362l1277,362,1277,441,1274,443,1270,446,1296,446,1294,443,1291,443,1289,441,1289,362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120.940002pt;margin-top:16.379999pt;width:400.96pt;height:7.72pt;mso-position-horizontal-relative:page;mso-position-vertical-relative:page;z-index:-4998" type="#_x0000_t75">
          <v:imagedata r:id="rId1" o:title=""/>
        </v:shape>
      </w:pict>
    </w:r>
    <w:r>
      <w:rPr/>
      <w:pict>
        <v:group style="position:absolute;margin-left:26.02pt;margin-top:17.580pt;width:39.76pt;height:6.04pt;mso-position-horizontal-relative:page;mso-position-vertical-relative:page;z-index:-4997" coordorigin="520,352" coordsize="795,121">
          <v:group style="position:absolute;left:530;top:362;width:62;height:86" coordorigin="530,362" coordsize="62,86">
            <v:shape style="position:absolute;left:530;top:362;width:62;height:86" coordorigin="530,362" coordsize="62,86" path="m590,362l581,362,581,374,578,378,576,386,571,393,559,405,552,414,545,419,540,426,535,431,530,441,530,448,588,448,590,438,538,438,538,436,550,424,554,417,581,390,586,388,588,381,590,376,590,362xe" filled="t" fillcolor="#000000" stroked="f">
              <v:path arrowok="t"/>
              <v:fill/>
            </v:shape>
            <v:shape style="position:absolute;left:530;top:362;width:62;height:86" coordorigin="530,362" coordsize="62,86" path="m593,422l588,422,588,429,586,431,583,436,581,438,590,438,593,422xe" filled="t" fillcolor="#000000" stroked="f">
              <v:path arrowok="t"/>
              <v:fill/>
            </v:shape>
            <v:shape style="position:absolute;left:530;top:362;width:62;height:86" coordorigin="530,362" coordsize="62,86" path="m542,362l533,362,533,374,535,374,535,376,545,376,547,374,547,366,545,366,542,364,542,362xe" filled="t" fillcolor="#000000" stroked="f">
              <v:path arrowok="t"/>
              <v:fill/>
            </v:shape>
          </v:group>
          <v:group style="position:absolute;left:610;top:362;width:65;height:89" coordorigin="610,362" coordsize="65,89">
            <v:shape style="position:absolute;left:610;top:362;width:65;height:89" coordorigin="610,362" coordsize="65,89" path="m628,362l616,362,611,375,610,397,612,419,619,436,626,446,634,450,650,450,660,446,636,446,631,441,629,431,624,424,622,410,622,381,624,369,628,362xe" filled="t" fillcolor="#000000" stroked="f">
              <v:path arrowok="t"/>
              <v:fill/>
            </v:shape>
            <v:shape style="position:absolute;left:610;top:362;width:65;height:89" coordorigin="610,362" coordsize="65,89" path="m668,362l658,362,660,369,662,381,662,410,660,424,658,431,653,441,648,446,660,446,667,433,673,416,674,393,672,371,668,362xe" filled="t" fillcolor="#000000" stroked="f">
              <v:path arrowok="t"/>
              <v:fill/>
            </v:shape>
          </v:group>
          <v:group style="position:absolute;left:701;top:362;width:46;height:86" coordorigin="701,362" coordsize="46,86">
            <v:shape style="position:absolute;left:701;top:362;width:46;height:86" coordorigin="701,362" coordsize="46,86" path="m746,446l701,446,701,448,746,448,746,446xe" filled="t" fillcolor="#000000" stroked="f">
              <v:path arrowok="t"/>
              <v:fill/>
            </v:shape>
            <v:shape style="position:absolute;left:701;top:362;width:46;height:86" coordorigin="701,362" coordsize="46,86" path="m727,362l718,362,718,441,715,443,713,443,710,446,737,446,732,443,727,438,727,362xe" filled="t" fillcolor="#000000" stroked="f">
              <v:path arrowok="t"/>
              <v:fill/>
            </v:shape>
          </v:group>
          <v:group style="position:absolute;left:770;top:362;width:62;height:89" coordorigin="770,362" coordsize="62,89">
            <v:shape style="position:absolute;left:770;top:362;width:62;height:89" coordorigin="770,362" coordsize="62,89" path="m785,429l778,429,778,431,775,434,775,441,780,446,790,450,806,450,813,446,790,446,790,443,787,441,787,431,785,429xe" filled="t" fillcolor="#000000" stroked="f">
              <v:path arrowok="t"/>
              <v:fill/>
            </v:shape>
            <v:shape style="position:absolute;left:770;top:362;width:62;height:89" coordorigin="770,362" coordsize="62,89" path="m832,395l821,395,819,417,814,434,809,441,804,446,813,446,816,443,825,430,831,412,832,395xe" filled="t" fillcolor="#000000" stroked="f">
              <v:path arrowok="t"/>
              <v:fill/>
            </v:shape>
            <v:shape style="position:absolute;left:770;top:362;width:62;height:89" coordorigin="770,362" coordsize="62,89" path="m782,362l772,362,770,366,770,388,773,395,778,400,782,407,790,410,804,410,809,407,814,402,792,402,785,395,782,390,780,383,780,366,782,362xe" filled="t" fillcolor="#000000" stroked="f">
              <v:path arrowok="t"/>
              <v:fill/>
            </v:shape>
            <v:shape style="position:absolute;left:770;top:362;width:62;height:89" coordorigin="770,362" coordsize="62,89" path="m830,362l821,362,821,383,818,388,816,395,811,400,804,402,814,402,821,395,832,395,833,390,833,374,830,362xe" filled="t" fillcolor="#000000" stroked="f">
              <v:path arrowok="t"/>
              <v:fill/>
            </v:shape>
          </v:group>
          <v:group style="position:absolute;left:847;top:362;width:54;height:101" coordorigin="847,362" coordsize="54,101">
            <v:shape style="position:absolute;left:847;top:362;width:54;height:101" coordorigin="847,362" coordsize="54,101" path="m901,362l896,362,847,460,852,462,901,362xe" filled="t" fillcolor="#000000" stroked="f">
              <v:path arrowok="t"/>
              <v:fill/>
            </v:shape>
          </v:group>
          <v:group style="position:absolute;left:941;top:362;width:46;height:86" coordorigin="941,362" coordsize="46,86">
            <v:shape style="position:absolute;left:941;top:362;width:46;height:86" coordorigin="941,362" coordsize="46,86" path="m986,446l941,446,941,448,986,448,986,446xe" filled="t" fillcolor="#000000" stroked="f">
              <v:path arrowok="t"/>
              <v:fill/>
            </v:shape>
            <v:shape style="position:absolute;left:941;top:362;width:46;height:86" coordorigin="941,362" coordsize="46,86" path="m967,362l958,362,958,441,955,443,953,443,950,446,977,446,972,443,967,438,967,362xe" filled="t" fillcolor="#000000" stroked="f">
              <v:path arrowok="t"/>
              <v:fill/>
            </v:shape>
          </v:group>
          <v:group style="position:absolute;left:1010;top:362;width:62;height:86" coordorigin="1010,362" coordsize="62,86">
            <v:shape style="position:absolute;left:1010;top:362;width:62;height:86" coordorigin="1010,362" coordsize="62,86" path="m1070,362l1061,362,1061,374,1058,378,1056,386,1051,393,1039,405,1032,414,1025,419,1020,426,1015,431,1010,441,1010,448,1068,448,1070,438,1018,438,1018,436,1030,424,1034,417,1061,390,1066,388,1068,381,1070,376,1070,362xe" filled="t" fillcolor="#000000" stroked="f">
              <v:path arrowok="t"/>
              <v:fill/>
            </v:shape>
            <v:shape style="position:absolute;left:1010;top:362;width:62;height:86" coordorigin="1010,362" coordsize="62,86" path="m1073,422l1068,422,1068,429,1066,431,1063,436,1061,438,1070,438,1073,422xe" filled="t" fillcolor="#000000" stroked="f">
              <v:path arrowok="t"/>
              <v:fill/>
            </v:shape>
            <v:shape style="position:absolute;left:1010;top:362;width:62;height:86" coordorigin="1010,362" coordsize="62,86" path="m1022,362l1013,362,1013,374,1015,374,1015,376,1025,376,1027,374,1027,366,1025,366,1022,364,1022,362xe" filled="t" fillcolor="#000000" stroked="f">
              <v:path arrowok="t"/>
              <v:fill/>
            </v:shape>
          </v:group>
          <v:group style="position:absolute;left:1087;top:362;width:54;height:101" coordorigin="1087,362" coordsize="54,101">
            <v:shape style="position:absolute;left:1087;top:362;width:54;height:101" coordorigin="1087,362" coordsize="54,101" path="m1141,362l1136,362,1087,460,1092,462,1141,362xe" filled="t" fillcolor="#000000" stroked="f">
              <v:path arrowok="t"/>
              <v:fill/>
            </v:shape>
          </v:group>
          <v:group style="position:absolute;left:1171;top:362;width:60;height:86" coordorigin="1171,362" coordsize="60,86">
            <v:shape style="position:absolute;left:1171;top:362;width:60;height:86" coordorigin="1171,362" coordsize="60,86" path="m1231,362l1222,362,1222,374,1219,378,1214,386,1212,393,1200,405,1193,414,1186,419,1181,426,1176,431,1171,441,1171,448,1229,448,1230,438,1178,438,1178,436,1183,431,1188,424,1222,390,1226,388,1229,381,1229,376,1231,371,1231,362xe" filled="t" fillcolor="#000000" stroked="f">
              <v:path arrowok="t"/>
              <v:fill/>
            </v:shape>
            <v:shape style="position:absolute;left:1171;top:362;width:60;height:86" coordorigin="1171,362" coordsize="60,86" path="m1231,422l1229,422,1229,429,1226,431,1224,436,1222,438,1230,438,1231,422xe" filled="t" fillcolor="#000000" stroked="f">
              <v:path arrowok="t"/>
              <v:fill/>
            </v:shape>
            <v:shape style="position:absolute;left:1171;top:362;width:60;height:86" coordorigin="1171,362" coordsize="60,86" path="m1183,362l1171,362,1171,371,1176,376,1186,376,1186,366,1183,364,1183,362xe" filled="t" fillcolor="#000000" stroked="f">
              <v:path arrowok="t"/>
              <v:fill/>
            </v:shape>
          </v:group>
          <v:group style="position:absolute;left:1260;top:362;width:46;height:86" coordorigin="1260,362" coordsize="46,86">
            <v:shape style="position:absolute;left:1260;top:362;width:46;height:86" coordorigin="1260,362" coordsize="46,86" path="m1306,446l1260,446,1260,448,1306,448,1306,446xe" filled="t" fillcolor="#000000" stroked="f">
              <v:path arrowok="t"/>
              <v:fill/>
            </v:shape>
            <v:shape style="position:absolute;left:1260;top:362;width:46;height:86" coordorigin="1260,362" coordsize="46,86" path="m1289,362l1277,362,1277,441,1274,443,1270,446,1296,446,1294,443,1291,443,1289,441,1289,362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header" Target="header2.xml"/><Relationship Id="rId46" Type="http://schemas.openxmlformats.org/officeDocument/2006/relationships/footer" Target="footer2.xml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header" Target="header3.xml"/><Relationship Id="rId60" Type="http://schemas.openxmlformats.org/officeDocument/2006/relationships/footer" Target="footer3.xml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image" Target="media/image114.png"/><Relationship Id="rId116" Type="http://schemas.openxmlformats.org/officeDocument/2006/relationships/image" Target="media/image115.png"/><Relationship Id="rId117" Type="http://schemas.openxmlformats.org/officeDocument/2006/relationships/image" Target="media/image116.png"/><Relationship Id="rId118" Type="http://schemas.openxmlformats.org/officeDocument/2006/relationships/image" Target="media/image117.png"/><Relationship Id="rId119" Type="http://schemas.openxmlformats.org/officeDocument/2006/relationships/image" Target="media/image118.png"/><Relationship Id="rId120" Type="http://schemas.openxmlformats.org/officeDocument/2006/relationships/image" Target="media/image119.png"/><Relationship Id="rId121" Type="http://schemas.openxmlformats.org/officeDocument/2006/relationships/image" Target="media/image120.png"/><Relationship Id="rId122" Type="http://schemas.openxmlformats.org/officeDocument/2006/relationships/image" Target="media/image121.png"/><Relationship Id="rId123" Type="http://schemas.openxmlformats.org/officeDocument/2006/relationships/image" Target="media/image122.png"/><Relationship Id="rId124" Type="http://schemas.openxmlformats.org/officeDocument/2006/relationships/image" Target="media/image123.png"/><Relationship Id="rId125" Type="http://schemas.openxmlformats.org/officeDocument/2006/relationships/image" Target="media/image124.png"/><Relationship Id="rId126" Type="http://schemas.openxmlformats.org/officeDocument/2006/relationships/image" Target="media/image125.png"/><Relationship Id="rId127" Type="http://schemas.openxmlformats.org/officeDocument/2006/relationships/image" Target="media/image126.png"/><Relationship Id="rId128" Type="http://schemas.openxmlformats.org/officeDocument/2006/relationships/image" Target="media/image127.png"/><Relationship Id="rId129" Type="http://schemas.openxmlformats.org/officeDocument/2006/relationships/image" Target="media/image128.png"/><Relationship Id="rId130" Type="http://schemas.openxmlformats.org/officeDocument/2006/relationships/image" Target="media/image129.png"/><Relationship Id="rId131" Type="http://schemas.openxmlformats.org/officeDocument/2006/relationships/image" Target="media/image130.png"/><Relationship Id="rId132" Type="http://schemas.openxmlformats.org/officeDocument/2006/relationships/image" Target="media/image131.png"/><Relationship Id="rId133" Type="http://schemas.openxmlformats.org/officeDocument/2006/relationships/image" Target="media/image132.png"/><Relationship Id="rId134" Type="http://schemas.openxmlformats.org/officeDocument/2006/relationships/image" Target="media/image133.png"/><Relationship Id="rId135" Type="http://schemas.openxmlformats.org/officeDocument/2006/relationships/image" Target="media/image134.png"/><Relationship Id="rId136" Type="http://schemas.openxmlformats.org/officeDocument/2006/relationships/image" Target="media/image135.png"/><Relationship Id="rId137" Type="http://schemas.openxmlformats.org/officeDocument/2006/relationships/image" Target="media/image136.png"/><Relationship Id="rId138" Type="http://schemas.openxmlformats.org/officeDocument/2006/relationships/image" Target="media/image137.png"/><Relationship Id="rId139" Type="http://schemas.openxmlformats.org/officeDocument/2006/relationships/image" Target="media/image138.png"/><Relationship Id="rId140" Type="http://schemas.openxmlformats.org/officeDocument/2006/relationships/image" Target="media/image139.png"/><Relationship Id="rId141" Type="http://schemas.openxmlformats.org/officeDocument/2006/relationships/image" Target="media/image140.png"/><Relationship Id="rId142" Type="http://schemas.openxmlformats.org/officeDocument/2006/relationships/image" Target="media/image141.png"/><Relationship Id="rId143" Type="http://schemas.openxmlformats.org/officeDocument/2006/relationships/image" Target="media/image142.png"/><Relationship Id="rId144" Type="http://schemas.openxmlformats.org/officeDocument/2006/relationships/image" Target="media/image143.png"/><Relationship Id="rId145" Type="http://schemas.openxmlformats.org/officeDocument/2006/relationships/image" Target="media/image144.png"/><Relationship Id="rId146" Type="http://schemas.openxmlformats.org/officeDocument/2006/relationships/image" Target="media/image145.png"/><Relationship Id="rId147" Type="http://schemas.openxmlformats.org/officeDocument/2006/relationships/image" Target="media/image146.png"/><Relationship Id="rId148" Type="http://schemas.openxmlformats.org/officeDocument/2006/relationships/image" Target="media/image147.png"/><Relationship Id="rId149" Type="http://schemas.openxmlformats.org/officeDocument/2006/relationships/image" Target="media/image148.png"/><Relationship Id="rId150" Type="http://schemas.openxmlformats.org/officeDocument/2006/relationships/image" Target="media/image149.png"/><Relationship Id="rId151" Type="http://schemas.openxmlformats.org/officeDocument/2006/relationships/image" Target="media/image150.png"/><Relationship Id="rId152" Type="http://schemas.openxmlformats.org/officeDocument/2006/relationships/image" Target="media/image151.png"/><Relationship Id="rId153" Type="http://schemas.openxmlformats.org/officeDocument/2006/relationships/image" Target="media/image152.png"/><Relationship Id="rId154" Type="http://schemas.openxmlformats.org/officeDocument/2006/relationships/image" Target="media/image153.png"/><Relationship Id="rId155" Type="http://schemas.openxmlformats.org/officeDocument/2006/relationships/image" Target="media/image154.png"/><Relationship Id="rId156" Type="http://schemas.openxmlformats.org/officeDocument/2006/relationships/image" Target="media/image155.png"/><Relationship Id="rId157" Type="http://schemas.openxmlformats.org/officeDocument/2006/relationships/image" Target="media/image156.png"/><Relationship Id="rId158" Type="http://schemas.openxmlformats.org/officeDocument/2006/relationships/image" Target="media/image157.png"/><Relationship Id="rId159" Type="http://schemas.openxmlformats.org/officeDocument/2006/relationships/image" Target="media/image158.png"/><Relationship Id="rId160" Type="http://schemas.openxmlformats.org/officeDocument/2006/relationships/image" Target="media/image159.png"/><Relationship Id="rId161" Type="http://schemas.openxmlformats.org/officeDocument/2006/relationships/image" Target="media/image160.png"/><Relationship Id="rId162" Type="http://schemas.openxmlformats.org/officeDocument/2006/relationships/image" Target="media/image161.png"/><Relationship Id="rId163" Type="http://schemas.openxmlformats.org/officeDocument/2006/relationships/image" Target="media/image162.png"/><Relationship Id="rId164" Type="http://schemas.openxmlformats.org/officeDocument/2006/relationships/image" Target="media/image163.png"/><Relationship Id="rId165" Type="http://schemas.openxmlformats.org/officeDocument/2006/relationships/image" Target="media/image164.png"/><Relationship Id="rId166" Type="http://schemas.openxmlformats.org/officeDocument/2006/relationships/image" Target="media/image165.png"/><Relationship Id="rId167" Type="http://schemas.openxmlformats.org/officeDocument/2006/relationships/image" Target="media/image166.png"/><Relationship Id="rId168" Type="http://schemas.openxmlformats.org/officeDocument/2006/relationships/image" Target="media/image167.png"/><Relationship Id="rId169" Type="http://schemas.openxmlformats.org/officeDocument/2006/relationships/image" Target="media/image168.png"/><Relationship Id="rId170" Type="http://schemas.openxmlformats.org/officeDocument/2006/relationships/image" Target="media/image169.png"/><Relationship Id="rId171" Type="http://schemas.openxmlformats.org/officeDocument/2006/relationships/image" Target="media/image170.png"/><Relationship Id="rId172" Type="http://schemas.openxmlformats.org/officeDocument/2006/relationships/image" Target="media/image171.png"/><Relationship Id="rId173" Type="http://schemas.openxmlformats.org/officeDocument/2006/relationships/image" Target="media/image172.png"/><Relationship Id="rId174" Type="http://schemas.openxmlformats.org/officeDocument/2006/relationships/image" Target="media/image173.png"/><Relationship Id="rId175" Type="http://schemas.openxmlformats.org/officeDocument/2006/relationships/image" Target="media/image174.png"/><Relationship Id="rId176" Type="http://schemas.openxmlformats.org/officeDocument/2006/relationships/image" Target="media/image175.png"/><Relationship Id="rId177" Type="http://schemas.openxmlformats.org/officeDocument/2006/relationships/image" Target="media/image176.png"/><Relationship Id="rId178" Type="http://schemas.openxmlformats.org/officeDocument/2006/relationships/image" Target="media/image177.png"/><Relationship Id="rId179" Type="http://schemas.openxmlformats.org/officeDocument/2006/relationships/image" Target="media/image178.png"/><Relationship Id="rId180" Type="http://schemas.openxmlformats.org/officeDocument/2006/relationships/image" Target="media/image179.png"/><Relationship Id="rId181" Type="http://schemas.openxmlformats.org/officeDocument/2006/relationships/image" Target="media/image180.png"/><Relationship Id="rId182" Type="http://schemas.openxmlformats.org/officeDocument/2006/relationships/image" Target="media/image181.png"/><Relationship Id="rId183" Type="http://schemas.openxmlformats.org/officeDocument/2006/relationships/image" Target="media/image182.png"/><Relationship Id="rId184" Type="http://schemas.openxmlformats.org/officeDocument/2006/relationships/image" Target="media/image183.png"/><Relationship Id="rId185" Type="http://schemas.openxmlformats.org/officeDocument/2006/relationships/image" Target="media/image184.png"/><Relationship Id="rId186" Type="http://schemas.openxmlformats.org/officeDocument/2006/relationships/image" Target="media/image185.png"/><Relationship Id="rId187" Type="http://schemas.openxmlformats.org/officeDocument/2006/relationships/image" Target="media/image186.png"/><Relationship Id="rId188" Type="http://schemas.openxmlformats.org/officeDocument/2006/relationships/image" Target="media/image187.png"/><Relationship Id="rId189" Type="http://schemas.openxmlformats.org/officeDocument/2006/relationships/image" Target="media/image188.png"/><Relationship Id="rId190" Type="http://schemas.openxmlformats.org/officeDocument/2006/relationships/image" Target="media/image189.png"/><Relationship Id="rId191" Type="http://schemas.openxmlformats.org/officeDocument/2006/relationships/image" Target="media/image190.png"/><Relationship Id="rId192" Type="http://schemas.openxmlformats.org/officeDocument/2006/relationships/image" Target="media/image191.png"/><Relationship Id="rId193" Type="http://schemas.openxmlformats.org/officeDocument/2006/relationships/image" Target="media/image192.png"/><Relationship Id="rId194" Type="http://schemas.openxmlformats.org/officeDocument/2006/relationships/image" Target="media/image193.png"/><Relationship Id="rId195" Type="http://schemas.openxmlformats.org/officeDocument/2006/relationships/image" Target="media/image194.png"/><Relationship Id="rId196" Type="http://schemas.openxmlformats.org/officeDocument/2006/relationships/image" Target="media/image195.png"/><Relationship Id="rId197" Type="http://schemas.openxmlformats.org/officeDocument/2006/relationships/image" Target="media/image196.png"/><Relationship Id="rId198" Type="http://schemas.openxmlformats.org/officeDocument/2006/relationships/image" Target="media/image197.png"/><Relationship Id="rId199" Type="http://schemas.openxmlformats.org/officeDocument/2006/relationships/image" Target="media/image198.png"/><Relationship Id="rId200" Type="http://schemas.openxmlformats.org/officeDocument/2006/relationships/image" Target="media/image199.png"/><Relationship Id="rId201" Type="http://schemas.openxmlformats.org/officeDocument/2006/relationships/image" Target="media/image200.png"/><Relationship Id="rId202" Type="http://schemas.openxmlformats.org/officeDocument/2006/relationships/image" Target="media/image201.png"/><Relationship Id="rId203" Type="http://schemas.openxmlformats.org/officeDocument/2006/relationships/image" Target="media/image202.png"/><Relationship Id="rId204" Type="http://schemas.openxmlformats.org/officeDocument/2006/relationships/image" Target="media/image203.png"/><Relationship Id="rId205" Type="http://schemas.openxmlformats.org/officeDocument/2006/relationships/image" Target="media/image204.png"/><Relationship Id="rId206" Type="http://schemas.openxmlformats.org/officeDocument/2006/relationships/image" Target="media/image205.png"/><Relationship Id="rId207" Type="http://schemas.openxmlformats.org/officeDocument/2006/relationships/image" Target="media/image206.png"/><Relationship Id="rId208" Type="http://schemas.openxmlformats.org/officeDocument/2006/relationships/image" Target="media/image207.png"/><Relationship Id="rId209" Type="http://schemas.openxmlformats.org/officeDocument/2006/relationships/image" Target="media/image208.png"/><Relationship Id="rId210" Type="http://schemas.openxmlformats.org/officeDocument/2006/relationships/image" Target="media/image209.png"/><Relationship Id="rId211" Type="http://schemas.openxmlformats.org/officeDocument/2006/relationships/image" Target="media/image210.png"/><Relationship Id="rId212" Type="http://schemas.openxmlformats.org/officeDocument/2006/relationships/image" Target="media/image211.png"/><Relationship Id="rId213" Type="http://schemas.openxmlformats.org/officeDocument/2006/relationships/image" Target="media/image212.png"/><Relationship Id="rId214" Type="http://schemas.openxmlformats.org/officeDocument/2006/relationships/image" Target="media/image213.png"/><Relationship Id="rId215" Type="http://schemas.openxmlformats.org/officeDocument/2006/relationships/image" Target="media/image214.png"/><Relationship Id="rId216" Type="http://schemas.openxmlformats.org/officeDocument/2006/relationships/image" Target="media/image215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44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Relationship Id="rId2" Type="http://schemas.openxmlformats.org/officeDocument/2006/relationships/image" Target="media/image59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GLZU</dc:creator>
  <dc:title>https://www.cdggzy.com/center/JSGC/Wine...?pkid=96D8A0D8561E41D2A7D0709A8C90B40B</dc:title>
  <dcterms:created xsi:type="dcterms:W3CDTF">2019-12-23T11:35:28Z</dcterms:created>
  <dcterms:modified xsi:type="dcterms:W3CDTF">2019-12-23T11:35:28Z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2019-12-21T00:00:00Z</vt:filetime>
  </property>
  <property fmtid="{D5CDD505-2E9C-101B-9397-08002B2CF9AE}" pid="3" name="LastSaved">
    <vt:filetime>2019-12-23T00:00:00Z</vt:filetime>
  </property>
</Properties>
</file>