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18" w:after="0" w:line="260" w:lineRule="exact"/>
        <w:jc w:val="left"/>
        <w:rPr>
          <w:sz w:val="26"/>
          <w:szCs w:val="26"/>
        </w:rPr>
      </w:pPr>
      <w:r>
        <w:rPr/>
        <w:pict>
          <v:group style="position:absolute;margin-left:33.099998pt;margin-top:122.220001pt;width:42.76pt;height:11.32pt;mso-position-horizontal-relative:page;mso-position-vertical-relative:page;z-index:-4814" coordorigin="662,2444" coordsize="855,226">
            <v:group style="position:absolute;left:672;top:2469;width:202;height:192" coordorigin="672,2469" coordsize="202,192">
              <v:shape style="position:absolute;left:672;top:2469;width:202;height:192" coordorigin="672,2469" coordsize="202,192" path="m840,2622l806,2622,814,2626,831,2637,847,2648,864,2661,865,2639,849,2627,840,2622xe" filled="t" fillcolor="#202020" stroked="f">
                <v:path arrowok="t"/>
                <v:fill/>
              </v:shape>
              <v:shape style="position:absolute;left:672;top:2469;width:202;height:192" coordorigin="672,2469" coordsize="202,192" path="m816,2536l802,2536,801,2578,797,2599,786,2615,773,2628,756,2639,734,2646,739,2651,739,2656,755,2657,775,2648,791,2637,802,2622,840,2622,831,2617,811,2608,816,2594,816,2536xe" filled="t" fillcolor="#202020" stroked="f">
                <v:path arrowok="t"/>
                <v:fill/>
              </v:shape>
              <v:shape style="position:absolute;left:672;top:2469;width:202;height:192" coordorigin="672,2469" coordsize="202,192" path="m720,2493l701,2493,701,2603,691,2603,682,2608,672,2608,686,2624,724,2615,749,2608,749,2598,720,2598,720,2493xe" filled="t" fillcolor="#202020" stroked="f">
                <v:path arrowok="t"/>
                <v:fill/>
              </v:shape>
              <v:shape style="position:absolute;left:672;top:2469;width:202;height:192" coordorigin="672,2469" coordsize="202,192" path="m864,2512l754,2512,754,2618,773,2618,773,2522,864,2522,864,2512xe" filled="t" fillcolor="#202020" stroked="f">
                <v:path arrowok="t"/>
                <v:fill/>
              </v:shape>
              <v:shape style="position:absolute;left:672;top:2469;width:202;height:192" coordorigin="672,2469" coordsize="202,192" path="m864,2522l850,2522,850,2618,864,2618,864,2522xe" filled="t" fillcolor="#202020" stroked="f">
                <v:path arrowok="t"/>
                <v:fill/>
              </v:shape>
              <v:shape style="position:absolute;left:672;top:2469;width:202;height:192" coordorigin="672,2469" coordsize="202,192" path="m749,2594l739,2594,730,2598,749,2598,749,2594xe" filled="t" fillcolor="#202020" stroked="f">
                <v:path arrowok="t"/>
                <v:fill/>
              </v:shape>
              <v:shape style="position:absolute;left:672;top:2469;width:202;height:192" coordorigin="672,2469" coordsize="202,192" path="m816,2483l797,2483,792,2512,811,2512,816,2483xe" filled="t" fillcolor="#202020" stroked="f">
                <v:path arrowok="t"/>
                <v:fill/>
              </v:shape>
              <v:shape style="position:absolute;left:672;top:2469;width:202;height:192" coordorigin="672,2469" coordsize="202,192" path="m744,2478l672,2478,672,2493,744,2493,744,2478xe" filled="t" fillcolor="#202020" stroked="f">
                <v:path arrowok="t"/>
                <v:fill/>
              </v:shape>
              <v:shape style="position:absolute;left:672;top:2469;width:202;height:192" coordorigin="672,2469" coordsize="202,192" path="m874,2469l749,2469,749,2483,874,2483,874,2469xe" filled="t" fillcolor="#202020" stroked="f">
                <v:path arrowok="t"/>
                <v:fill/>
              </v:shape>
            </v:group>
            <v:group style="position:absolute;left:912;top:2469;width:149;height:187" coordorigin="912,2469" coordsize="149,187">
              <v:shape style="position:absolute;left:912;top:2469;width:149;height:187" coordorigin="912,2469" coordsize="149,187" path="m1061,2469l912,2469,912,2656,926,2656,926,2642,1061,2642,1061,2627,926,2627,926,2589,1061,2589,1061,2574,926,2574,926,2536,1061,2536,1061,2522,926,2522,926,2483,1061,2483,1061,2469xe" filled="t" fillcolor="#202020" stroked="f">
                <v:path arrowok="t"/>
                <v:fill/>
              </v:shape>
              <v:shape style="position:absolute;left:912;top:2469;width:149;height:187" coordorigin="912,2469" coordsize="149,187" path="m1061,2642l1042,2642,1042,2656,1061,2656,1061,2642xe" filled="t" fillcolor="#202020" stroked="f">
                <v:path arrowok="t"/>
                <v:fill/>
              </v:shape>
              <v:shape style="position:absolute;left:912;top:2469;width:149;height:187" coordorigin="912,2469" coordsize="149,187" path="m1061,2589l1042,2589,1042,2627,1061,2627,1061,2589xe" filled="t" fillcolor="#202020" stroked="f">
                <v:path arrowok="t"/>
                <v:fill/>
              </v:shape>
              <v:shape style="position:absolute;left:912;top:2469;width:149;height:187" coordorigin="912,2469" coordsize="149,187" path="m1061,2536l1042,2536,1042,2574,1061,2574,1061,2536xe" filled="t" fillcolor="#202020" stroked="f">
                <v:path arrowok="t"/>
                <v:fill/>
              </v:shape>
              <v:shape style="position:absolute;left:912;top:2469;width:149;height:187" coordorigin="912,2469" coordsize="149,187" path="m1061,2483l1042,2483,1042,2522,1061,2522,1061,2483xe" filled="t" fillcolor="#202020" stroked="f">
                <v:path arrowok="t"/>
                <v:fill/>
              </v:shape>
            </v:group>
            <v:group style="position:absolute;left:1094;top:2459;width:202;height:187" coordorigin="1094,2459" coordsize="202,187">
              <v:shape style="position:absolute;left:1094;top:2459;width:202;height:187" coordorigin="1094,2459" coordsize="202,187" path="m1296,2632l1094,2632,1094,2646,1296,2646,1296,2632xe" filled="t" fillcolor="#202020" stroked="f">
                <v:path arrowok="t"/>
                <v:fill/>
              </v:shape>
              <v:shape style="position:absolute;left:1094;top:2459;width:202;height:187" coordorigin="1094,2459" coordsize="202,187" path="m1176,2459l1162,2459,1162,2632,1176,2632,1176,2459xe" filled="t" fillcolor="#202020" stroked="f">
                <v:path arrowok="t"/>
                <v:fill/>
              </v:shape>
              <v:shape style="position:absolute;left:1094;top:2459;width:202;height:187" coordorigin="1094,2459" coordsize="202,187" path="m1229,2459l1214,2459,1214,2632,1229,2632,1229,2459xe" filled="t" fillcolor="#202020" stroked="f">
                <v:path arrowok="t"/>
                <v:fill/>
              </v:shape>
              <v:shape style="position:absolute;left:1094;top:2459;width:202;height:187" coordorigin="1094,2459" coordsize="202,187" path="m1118,2502l1108,2518,1133,2594,1148,2576,1139,2557,1132,2538,1125,2519,1118,2502xe" filled="t" fillcolor="#202020" stroked="f">
                <v:path arrowok="t"/>
                <v:fill/>
              </v:shape>
              <v:shape style="position:absolute;left:1094;top:2459;width:202;height:187" coordorigin="1094,2459" coordsize="202,187" path="m1286,2512l1268,2514,1262,2533,1255,2552,1247,2570,1238,2589,1256,2587,1263,2569,1271,2551,1279,2532,1286,2512xe" filled="t" fillcolor="#202020" stroked="f">
                <v:path arrowok="t"/>
                <v:fill/>
              </v:shape>
            </v:group>
            <v:group style="position:absolute;left:1306;top:2454;width:202;height:192" coordorigin="1306,2454" coordsize="202,192">
              <v:shape style="position:absolute;left:1306;top:2454;width:202;height:192" coordorigin="1306,2454" coordsize="202,192" path="m1507,2632l1306,2632,1306,2646,1507,2646,1507,2632xe" filled="t" fillcolor="#202020" stroked="f">
                <v:path arrowok="t"/>
                <v:fill/>
              </v:shape>
              <v:shape style="position:absolute;left:1306;top:2454;width:202;height:192" coordorigin="1306,2454" coordsize="202,192" path="m1416,2574l1397,2574,1397,2632,1416,2632,1416,2574xe" filled="t" fillcolor="#202020" stroked="f">
                <v:path arrowok="t"/>
                <v:fill/>
              </v:shape>
              <v:shape style="position:absolute;left:1306;top:2454;width:202;height:192" coordorigin="1306,2454" coordsize="202,192" path="m1488,2555l1320,2555,1320,2574,1488,2574,1488,2555xe" filled="t" fillcolor="#202020" stroked="f">
                <v:path arrowok="t"/>
                <v:fill/>
              </v:shape>
              <v:shape style="position:absolute;left:1306;top:2454;width:202;height:192" coordorigin="1306,2454" coordsize="202,192" path="m1416,2512l1397,2512,1397,2555,1416,2555,1416,2512xe" filled="t" fillcolor="#202020" stroked="f">
                <v:path arrowok="t"/>
                <v:fill/>
              </v:shape>
              <v:shape style="position:absolute;left:1306;top:2454;width:202;height:192" coordorigin="1306,2454" coordsize="202,192" path="m1498,2493l1315,2493,1315,2512,1498,2512,1498,2493xe" filled="t" fillcolor="#202020" stroked="f">
                <v:path arrowok="t"/>
                <v:fill/>
              </v:shape>
              <v:shape style="position:absolute;left:1306;top:2454;width:202;height:192" coordorigin="1306,2454" coordsize="202,192" path="m1402,2454l1387,2464,1392,2469,1397,2478,1406,2493,1421,2483,1416,2478,1411,2469,1402,245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15.339996pt;margin-top:122.940002pt;width:72.28pt;height:9.4pt;mso-position-horizontal-relative:page;mso-position-vertical-relative:page;z-index:-4813" coordorigin="6307,2459" coordsize="1446,188">
            <v:group style="position:absolute;left:6317;top:2470;width:106;height:165" coordorigin="6317,2470" coordsize="106,165">
              <v:shape style="position:absolute;left:6317;top:2470;width:106;height:165" coordorigin="6317,2470" coordsize="106,165" path="m6362,2470l6318,2531,6317,2555,6317,2566,6337,2623,6379,2635,6396,2625,6404,2616,6360,2616,6346,2606,6338,2586,6336,2555,6336,2554,6338,2526,6345,2505,6358,2493,6378,2490,6406,2490,6401,2482,6384,2473,6362,2470xe" filled="t" fillcolor="#202020" stroked="f">
                <v:path arrowok="t"/>
                <v:fill/>
              </v:shape>
              <v:shape style="position:absolute;left:6317;top:2470;width:106;height:165" coordorigin="6317,2470" coordsize="106,165" path="m6406,2490l6378,2490,6387,2497,6393,2513,6397,2540,6397,2578,6391,2600,6379,2613,6360,2616,6404,2616,6411,2608,6417,2592,6421,2573,6422,2547,6420,2520,6412,2498,6406,2490xe" filled="t" fillcolor="#202020" stroked="f">
                <v:path arrowok="t"/>
                <v:fill/>
              </v:shape>
            </v:group>
            <v:group style="position:absolute;left:6442;top:2469;width:96;height:163" coordorigin="6442,2469" coordsize="96,163">
              <v:shape style="position:absolute;left:6442;top:2469;width:96;height:163" coordorigin="6442,2469" coordsize="96,163" path="m6533,2488l6504,2488,6514,2493,6518,2498,6518,2531,6512,2539,6501,2553,6485,2570,6442,2613,6442,2632,6538,2632,6538,2613,6466,2613,6508,2570,6523,2554,6533,2541,6538,2531,6538,2502,6533,2488xe" filled="t" fillcolor="#202020" stroked="f">
                <v:path arrowok="t"/>
                <v:fill/>
              </v:shape>
              <v:shape style="position:absolute;left:6442;top:2469;width:96;height:163" coordorigin="6442,2469" coordsize="96,163" path="m6488,2469l6467,2473,6451,2483,6453,2504,6470,2492,6490,2488,6533,2488,6526,2481,6511,2472,6488,2469xe" filled="t" fillcolor="#202020" stroked="f">
                <v:path arrowok="t"/>
                <v:fill/>
              </v:shape>
            </v:group>
            <v:group style="position:absolute;left:6562;top:2469;width:103;height:167" coordorigin="6562,2469" coordsize="103,167">
              <v:shape style="position:absolute;left:6562;top:2469;width:103;height:167" coordorigin="6562,2469" coordsize="103,167" path="m6629,2469l6571,2498,6572,2519,6581,2536,6600,2550,6581,2561,6567,2575,6562,2594,6562,2603,6566,2618,6582,2627,6597,2634,6623,2636,6641,2630,6656,2618,6600,2618,6590,2613,6586,2608,6586,2594,6586,2589,6594,2572,6614,2560,6651,2560,6650,2559,6629,2550,6645,2542,6646,2541,6614,2541,6600,2531,6590,2522,6590,2498,6600,2488,6658,2488,6648,2478,6629,2469xe" filled="t" fillcolor="#202020" stroked="f">
                <v:path arrowok="t"/>
                <v:fill/>
              </v:shape>
              <v:shape style="position:absolute;left:6562;top:2469;width:103;height:167" coordorigin="6562,2469" coordsize="103,167" path="m6651,2560l6614,2560,6620,2562,6637,2575,6643,2594,6643,2608,6634,2618,6656,2618,6659,2616,6664,2600,6663,2574,6651,2560xe" filled="t" fillcolor="#202020" stroked="f">
                <v:path arrowok="t"/>
                <v:fill/>
              </v:shape>
              <v:shape style="position:absolute;left:6562;top:2469;width:103;height:167" coordorigin="6562,2469" coordsize="103,167" path="m6658,2488l6629,2488,6638,2498,6638,2522,6634,2531,6614,2541,6646,2541,6658,2526,6662,2507,6662,2498,6658,2488xe" filled="t" fillcolor="#202020" stroked="f">
                <v:path arrowok="t"/>
                <v:fill/>
              </v:shape>
            </v:group>
            <v:group style="position:absolute;left:6696;top:2565;width:62;height:19" coordorigin="6696,2565" coordsize="62,19">
              <v:shape style="position:absolute;left:6696;top:2565;width:62;height:19" coordorigin="6696,2565" coordsize="62,19" path="m6696,2574l6758,2574e" filled="f" stroked="t" strokeweight="1.06pt" strokecolor="#202020">
                <v:path arrowok="t"/>
              </v:shape>
            </v:group>
            <v:group style="position:absolute;left:6778;top:2469;width:106;height:168" coordorigin="6778,2469" coordsize="106,168">
              <v:shape style="position:absolute;left:6778;top:2469;width:106;height:168" coordorigin="6778,2469" coordsize="106,168" path="m6854,2469l6793,2504,6778,2565,6780,2585,6786,2604,6796,2622,6813,2632,6834,2637,6853,2632,6869,2618,6821,2618,6802,2598,6802,2565,6811,2560,6814,2555,6802,2555,6802,2543,6804,2522,6811,2507,6821,2493,6830,2488,6874,2488,6874,2474,6864,2474,6854,2469xe" filled="t" fillcolor="#202020" stroked="f">
                <v:path arrowok="t"/>
                <v:fill/>
              </v:shape>
              <v:shape style="position:absolute;left:6778;top:2469;width:106;height:168" coordorigin="6778,2469" coordsize="106,168" path="m6874,2550l6850,2550,6854,2560,6859,2565,6859,2603,6854,2608,6845,2613,6840,2618,6869,2618,6870,2617,6880,2602,6883,2579,6883,2565,6878,2555,6874,2550xe" filled="t" fillcolor="#202020" stroked="f">
                <v:path arrowok="t"/>
                <v:fill/>
              </v:shape>
              <v:shape style="position:absolute;left:6778;top:2469;width:106;height:168" coordorigin="6778,2469" coordsize="106,168" path="m6850,2531l6834,2531,6814,2538,6802,2555,6814,2555,6816,2550,6874,2550,6859,2536,6850,2531xe" filled="t" fillcolor="#202020" stroked="f">
                <v:path arrowok="t"/>
                <v:fill/>
              </v:shape>
              <v:shape style="position:absolute;left:6778;top:2469;width:106;height:168" coordorigin="6778,2469" coordsize="106,168" path="m6874,2488l6864,2488,6874,2493,6874,2488xe" filled="t" fillcolor="#202020" stroked="f">
                <v:path arrowok="t"/>
                <v:fill/>
              </v:shape>
            </v:group>
            <v:group style="position:absolute;left:6898;top:2474;width:106;height:158" coordorigin="6898,2474" coordsize="106,158">
              <v:shape style="position:absolute;left:6898;top:2474;width:106;height:158" coordorigin="6898,2474" coordsize="106,158" path="m7003,2474l6898,2474,6898,2493,6979,2493,6922,2632,6941,2632,7003,2478,7003,2474xe" filled="t" fillcolor="#202020" stroked="f">
                <v:path arrowok="t"/>
                <v:fill/>
              </v:shape>
            </v:group>
            <v:group style="position:absolute;left:7032;top:2474;width:91;height:163" coordorigin="7032,2474" coordsize="91,163">
              <v:shape style="position:absolute;left:7032;top:2474;width:91;height:163" coordorigin="7032,2474" coordsize="91,163" path="m7032,2608l7033,2628,7048,2634,7074,2636,7092,2632,7110,2621,7112,2618,7051,2618,7032,2608xe" filled="t" fillcolor="#202020" stroked="f">
                <v:path arrowok="t"/>
                <v:fill/>
              </v:shape>
              <v:shape style="position:absolute;left:7032;top:2474;width:91;height:163" coordorigin="7032,2474" coordsize="91,163" path="m7112,2550l7075,2550,7085,2555,7090,2560,7099,2565,7099,2603,7090,2608,7085,2613,7075,2618,7112,2618,7120,2604,7123,2583,7119,2563,7112,2550xe" filled="t" fillcolor="#202020" stroked="f">
                <v:path arrowok="t"/>
                <v:fill/>
              </v:shape>
              <v:shape style="position:absolute;left:7032;top:2474;width:91;height:163" coordorigin="7032,2474" coordsize="91,163" path="m7114,2474l7037,2474,7037,2555,7046,2555,7056,2550,7112,2550,7109,2546,7099,2541,7085,2536,7056,2536,7056,2493,7114,2493,7114,2474xe" filled="t" fillcolor="#202020" stroked="f">
                <v:path arrowok="t"/>
                <v:fill/>
              </v:shape>
            </v:group>
            <v:group style="position:absolute;left:7147;top:2469;width:106;height:168" coordorigin="7147,2469" coordsize="106,168">
              <v:shape style="position:absolute;left:7147;top:2469;width:106;height:168" coordorigin="7147,2469" coordsize="106,168" path="m7224,2469l7161,2504,7147,2565,7149,2585,7155,2604,7166,2622,7182,2632,7204,2637,7223,2632,7238,2618,7190,2618,7171,2598,7171,2565,7181,2560,7183,2555,7171,2555,7171,2543,7173,2522,7181,2507,7190,2493,7200,2488,7238,2488,7238,2474,7234,2474,7224,2469xe" filled="t" fillcolor="#202020" stroked="f">
                <v:path arrowok="t"/>
                <v:fill/>
              </v:shape>
              <v:shape style="position:absolute;left:7147;top:2469;width:106;height:168" coordorigin="7147,2469" coordsize="106,168" path="m7243,2550l7219,2550,7224,2560,7229,2565,7229,2603,7224,2608,7214,2613,7210,2618,7238,2618,7239,2617,7249,2602,7253,2579,7253,2565,7248,2555,7243,2550xe" filled="t" fillcolor="#202020" stroked="f">
                <v:path arrowok="t"/>
                <v:fill/>
              </v:shape>
              <v:shape style="position:absolute;left:7147;top:2469;width:106;height:168" coordorigin="7147,2469" coordsize="106,168" path="m7219,2531l7203,2531,7184,2538,7171,2555,7183,2555,7186,2550,7243,2550,7229,2536,7219,2531xe" filled="t" fillcolor="#202020" stroked="f">
                <v:path arrowok="t"/>
                <v:fill/>
              </v:shape>
              <v:shape style="position:absolute;left:7147;top:2469;width:106;height:168" coordorigin="7147,2469" coordsize="106,168" path="m7238,2488l7234,2488,7238,2493,7238,2488xe" filled="t" fillcolor="#202020" stroked="f">
                <v:path arrowok="t"/>
                <v:fill/>
              </v:shape>
            </v:group>
            <v:group style="position:absolute;left:7277;top:2474;width:91;height:163" coordorigin="7277,2474" coordsize="91,163">
              <v:shape style="position:absolute;left:7277;top:2474;width:91;height:163" coordorigin="7277,2474" coordsize="91,163" path="m7277,2608l7279,2628,7294,2634,7319,2636,7339,2632,7355,2621,7357,2618,7301,2618,7286,2613,7277,2608xe" filled="t" fillcolor="#202020" stroked="f">
                <v:path arrowok="t"/>
                <v:fill/>
              </v:shape>
              <v:shape style="position:absolute;left:7277;top:2474;width:91;height:163" coordorigin="7277,2474" coordsize="91,163" path="m7357,2550l7320,2550,7339,2560,7344,2565,7349,2574,7349,2594,7344,2603,7339,2608,7320,2618,7357,2618,7365,2604,7368,2583,7364,2563,7357,2550xe" filled="t" fillcolor="#202020" stroked="f">
                <v:path arrowok="t"/>
                <v:fill/>
              </v:shape>
              <v:shape style="position:absolute;left:7277;top:2474;width:91;height:163" coordorigin="7277,2474" coordsize="91,163" path="m7358,2474l7282,2474,7282,2555,7291,2555,7301,2550,7357,2550,7354,2546,7344,2541,7330,2536,7301,2536,7301,2493,7358,2493,7358,2474xe" filled="t" fillcolor="#202020" stroked="f">
                <v:path arrowok="t"/>
                <v:fill/>
              </v:shape>
            </v:group>
            <v:group style="position:absolute;left:7392;top:2470;width:106;height:166" coordorigin="7392,2470" coordsize="106,166">
              <v:shape style="position:absolute;left:7392;top:2470;width:106;height:166" coordorigin="7392,2470" coordsize="106,166" path="m7437,2470l7393,2531,7392,2555,7392,2566,7414,2623,7454,2636,7470,2626,7479,2616,7435,2616,7421,2606,7414,2586,7411,2555,7411,2551,7414,2524,7423,2505,7436,2493,7455,2490,7482,2490,7476,2482,7459,2473,7437,2470xe" filled="t" fillcolor="#202020" stroked="f">
                <v:path arrowok="t"/>
                <v:fill/>
              </v:shape>
              <v:shape style="position:absolute;left:7392;top:2470;width:106;height:166" coordorigin="7392,2470" coordsize="106,166" path="m7482,2490l7455,2490,7465,2499,7472,2516,7476,2543,7476,2581,7468,2601,7454,2613,7435,2616,7479,2616,7486,2608,7492,2592,7496,2573,7498,2547,7495,2520,7488,2498,7482,2490xe" filled="t" fillcolor="#202020" stroked="f">
                <v:path arrowok="t"/>
                <v:fill/>
              </v:shape>
            </v:group>
            <v:group style="position:absolute;left:7526;top:2469;width:91;height:163" coordorigin="7526,2469" coordsize="91,163">
              <v:shape style="position:absolute;left:7526;top:2469;width:91;height:163" coordorigin="7526,2469" coordsize="91,163" path="m7618,2613l7526,2613,7526,2632,7618,2632,7618,2613xe" filled="t" fillcolor="#202020" stroked="f">
                <v:path arrowok="t"/>
                <v:fill/>
              </v:shape>
              <v:shape style="position:absolute;left:7526;top:2469;width:91;height:163" coordorigin="7526,2469" coordsize="91,163" path="m7579,2493l7560,2493,7560,2613,7579,2613,7579,2493xe" filled="t" fillcolor="#202020" stroked="f">
                <v:path arrowok="t"/>
                <v:fill/>
              </v:shape>
              <v:shape style="position:absolute;left:7526;top:2469;width:91;height:163" coordorigin="7526,2469" coordsize="91,163" path="m7579,2469l7526,2488,7526,2502,7560,2493,7579,2493,7579,2469xe" filled="t" fillcolor="#202020" stroked="f">
                <v:path arrowok="t"/>
                <v:fill/>
              </v:shape>
            </v:group>
            <v:group style="position:absolute;left:7642;top:2469;width:101;height:168" coordorigin="7642,2469" coordsize="101,168">
              <v:shape style="position:absolute;left:7642;top:2469;width:101;height:168" coordorigin="7642,2469" coordsize="101,168" path="m7718,2469l7656,2503,7642,2562,7643,2584,7649,2603,7658,2620,7673,2632,7694,2637,7709,2637,7718,2632,7728,2618,7685,2618,7675,2613,7670,2608,7661,2589,7661,2570,7670,2560,7673,2555,7661,2555,7661,2542,7666,2521,7675,2507,7680,2493,7694,2488,7733,2488,7733,2474,7728,2474,7718,2469xe" filled="t" fillcolor="#202020" stroked="f">
                <v:path arrowok="t"/>
                <v:fill/>
              </v:shape>
              <v:shape style="position:absolute;left:7642;top:2469;width:101;height:168" coordorigin="7642,2469" coordsize="101,168" path="m7735,2550l7709,2550,7714,2560,7718,2565,7723,2574,7723,2594,7718,2603,7704,2618,7728,2618,7739,2602,7742,2579,7742,2565,7738,2555,7735,2550xe" filled="t" fillcolor="#202020" stroked="f">
                <v:path arrowok="t"/>
                <v:fill/>
              </v:shape>
              <v:shape style="position:absolute;left:7642;top:2469;width:101;height:168" coordorigin="7642,2469" coordsize="101,168" path="m7693,2532l7674,2539,7661,2555,7673,2555,7675,2550,7735,2550,7731,2544,7716,2534,7693,2532xe" filled="t" fillcolor="#202020" stroked="f">
                <v:path arrowok="t"/>
                <v:fill/>
              </v:shape>
              <v:shape style="position:absolute;left:7642;top:2469;width:101;height:168" coordorigin="7642,2469" coordsize="101,168" path="m7733,2488l7723,2488,7733,2493,7733,248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.099998pt;margin-top:216.539993pt;width:31.96pt;height:10.84pt;mso-position-horizontal-relative:page;mso-position-vertical-relative:page;z-index:-4812" coordorigin="662,4331" coordsize="639,217">
            <v:group style="position:absolute;left:672;top:4341;width:197;height:197" coordorigin="672,4341" coordsize="197,197">
              <v:shape style="position:absolute;left:672;top:4341;width:197;height:197" coordorigin="672,4341" coordsize="197,197" path="m864,4446l754,4446,754,4538,768,4538,768,4528,864,4528,864,4514,768,4514,768,4461,864,4461,864,4446xe" filled="t" fillcolor="#202020" stroked="f">
                <v:path arrowok="t"/>
                <v:fill/>
              </v:shape>
              <v:shape style="position:absolute;left:672;top:4341;width:197;height:197" coordorigin="672,4341" coordsize="197,197" path="m864,4528l845,4528,845,4538,864,4538,864,4528xe" filled="t" fillcolor="#202020" stroked="f">
                <v:path arrowok="t"/>
                <v:fill/>
              </v:shape>
              <v:shape style="position:absolute;left:672;top:4341;width:197;height:197" coordorigin="672,4341" coordsize="197,197" path="m864,4461l845,4461,845,4514,864,4514,864,4461xe" filled="t" fillcolor="#202020" stroked="f">
                <v:path arrowok="t"/>
                <v:fill/>
              </v:shape>
              <v:shape style="position:absolute;left:672;top:4341;width:197;height:197" coordorigin="672,4341" coordsize="197,197" path="m715,4456l701,4456,701,4523,677,4523,677,4538,710,4538,715,4528,715,4456xe" filled="t" fillcolor="#202020" stroked="f">
                <v:path arrowok="t"/>
                <v:fill/>
              </v:shape>
              <v:shape style="position:absolute;left:672;top:4341;width:197;height:197" coordorigin="672,4341" coordsize="197,197" path="m715,4394l701,4394,701,4442,691,4442,682,4446,672,4446,677,4466,682,4461,691,4461,701,4456,715,4456,715,4451,730,4451,739,4446,739,4437,715,4437,715,4394xe" filled="t" fillcolor="#202020" stroked="f">
                <v:path arrowok="t"/>
                <v:fill/>
              </v:shape>
              <v:shape style="position:absolute;left:672;top:4341;width:197;height:197" coordorigin="672,4341" coordsize="197,197" path="m739,4432l730,4432,725,4437,739,4437,739,4432xe" filled="t" fillcolor="#202020" stroked="f">
                <v:path arrowok="t"/>
                <v:fill/>
              </v:shape>
              <v:shape style="position:absolute;left:672;top:4341;width:197;height:197" coordorigin="672,4341" coordsize="197,197" path="m797,4365l782,4365,778,4379,778,4389,771,4401,758,4414,739,4427,744,4432,792,4394,797,4379,797,4365xe" filled="t" fillcolor="#202020" stroked="f">
                <v:path arrowok="t"/>
                <v:fill/>
              </v:shape>
              <v:shape style="position:absolute;left:672;top:4341;width:197;height:197" coordorigin="672,4341" coordsize="197,197" path="m806,4413l797,4413,797,4422,805,4432,824,4432,846,4431,860,4419,860,4418,821,4418,806,4413xe" filled="t" fillcolor="#202020" stroked="f">
                <v:path arrowok="t"/>
                <v:fill/>
              </v:shape>
              <v:shape style="position:absolute;left:672;top:4341;width:197;height:197" coordorigin="672,4341" coordsize="197,197" path="m869,4350l744,4350,744,4365,850,4365,850,4408,840,4418,860,4418,864,4391,867,4370,869,4350xe" filled="t" fillcolor="#202020" stroked="f">
                <v:path arrowok="t"/>
                <v:fill/>
              </v:shape>
              <v:shape style="position:absolute;left:672;top:4341;width:197;height:197" coordorigin="672,4341" coordsize="197,197" path="m744,4379l677,4379,677,4394,744,4394,744,4379xe" filled="t" fillcolor="#202020" stroked="f">
                <v:path arrowok="t"/>
                <v:fill/>
              </v:shape>
              <v:shape style="position:absolute;left:672;top:4341;width:197;height:197" coordorigin="672,4341" coordsize="197,197" path="m715,4341l701,4341,701,4379,715,4379,715,4341xe" filled="t" fillcolor="#202020" stroked="f">
                <v:path arrowok="t"/>
                <v:fill/>
              </v:shape>
            </v:group>
            <v:group style="position:absolute;left:883;top:4341;width:202;height:197" coordorigin="883,4341" coordsize="202,197">
              <v:shape style="position:absolute;left:883;top:4341;width:202;height:197" coordorigin="883,4341" coordsize="202,197" path="m936,4418l931,4427,917,4427,917,4538,931,4538,931,4432,950,4432,936,4418xe" filled="t" fillcolor="#202020" stroked="f">
                <v:path arrowok="t"/>
                <v:fill/>
              </v:shape>
              <v:shape style="position:absolute;left:883;top:4341;width:202;height:197" coordorigin="883,4341" coordsize="202,197" path="m984,4518l974,4518,974,4528,979,4533,979,4538,1022,4538,1027,4528,1027,4523,994,4523,984,4518xe" filled="t" fillcolor="#202020" stroked="f">
                <v:path arrowok="t"/>
                <v:fill/>
              </v:shape>
              <v:shape style="position:absolute;left:883;top:4341;width:202;height:197" coordorigin="883,4341" coordsize="202,197" path="m1027,4427l1013,4427,1013,4518,1008,4523,1027,4523,1027,4427xe" filled="t" fillcolor="#202020" stroked="f">
                <v:path arrowok="t"/>
                <v:fill/>
              </v:shape>
              <v:shape style="position:absolute;left:883;top:4341;width:202;height:197" coordorigin="883,4341" coordsize="202,197" path="m1056,4446l1042,4451,1049,4464,1058,4482,1065,4500,1070,4518,1085,4500,1077,4483,1067,4466,1056,4446xe" filled="t" fillcolor="#202020" stroked="f">
                <v:path arrowok="t"/>
                <v:fill/>
              </v:shape>
              <v:shape style="position:absolute;left:883;top:4341;width:202;height:197" coordorigin="883,4341" coordsize="202,197" path="m974,4446l971,4456,962,4476,954,4494,946,4509,950,4514,955,4514,966,4506,974,4489,983,4470,994,4451,974,4446xe" filled="t" fillcolor="#202020" stroked="f">
                <v:path arrowok="t"/>
                <v:fill/>
              </v:shape>
              <v:shape style="position:absolute;left:883;top:4341;width:202;height:197" coordorigin="883,4341" coordsize="202,197" path="m955,4379l883,4379,883,4394,908,4410,902,4428,893,4447,883,4466,883,4470,888,4480,890,4482,899,4466,908,4448,917,4427,931,4427,931,4394,955,4394,955,4379xe" filled="t" fillcolor="#202020" stroked="f">
                <v:path arrowok="t"/>
                <v:fill/>
              </v:shape>
              <v:shape style="position:absolute;left:883;top:4341;width:202;height:197" coordorigin="883,4341" coordsize="202,197" path="m950,4432l931,4432,950,4451,960,4442,950,4432xe" filled="t" fillcolor="#202020" stroked="f">
                <v:path arrowok="t"/>
                <v:fill/>
              </v:shape>
              <v:shape style="position:absolute;left:883;top:4341;width:202;height:197" coordorigin="883,4341" coordsize="202,197" path="m1085,4413l955,4413,955,4427,1085,4427,1085,4413xe" filled="t" fillcolor="#202020" stroked="f">
                <v:path arrowok="t"/>
                <v:fill/>
              </v:shape>
              <v:shape style="position:absolute;left:883;top:4341;width:202;height:197" coordorigin="883,4341" coordsize="202,197" path="m931,4341l917,4341,917,4379,931,4379,931,4341xe" filled="t" fillcolor="#202020" stroked="f">
                <v:path arrowok="t"/>
                <v:fill/>
              </v:shape>
              <v:shape style="position:absolute;left:883;top:4341;width:202;height:197" coordorigin="883,4341" coordsize="202,197" path="m1075,4350l965,4350,965,4365,1075,4365,1075,4350xe" filled="t" fillcolor="#202020" stroked="f">
                <v:path arrowok="t"/>
                <v:fill/>
              </v:shape>
            </v:group>
            <v:group style="position:absolute;left:1094;top:4341;width:197;height:197" coordorigin="1094,4341" coordsize="197,197">
              <v:shape style="position:absolute;left:1094;top:4341;width:197;height:197" coordorigin="1094,4341" coordsize="197,197" path="m1216,4426l1200,4426,1209,4447,1241,4500,1282,4538,1286,4528,1291,4523,1290,4515,1276,4505,1262,4493,1249,4480,1237,4464,1226,4446,1217,4427,1216,4426xe" filled="t" fillcolor="#202020" stroked="f">
                <v:path arrowok="t"/>
                <v:fill/>
              </v:shape>
              <v:shape style="position:absolute;left:1094;top:4341;width:197;height:197" coordorigin="1094,4341" coordsize="197,197" path="m1205,4341l1190,4348,1187,4372,1183,4395,1161,4455,1110,4513,1094,4523,1104,4533,1159,4494,1192,4444,1200,4426,1216,4426,1208,4405,1201,4381,1204,4361,1205,434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15.339996pt;margin-top:217.020004pt;width:72.28pt;height:9.16pt;mso-position-horizontal-relative:page;mso-position-vertical-relative:page;z-index:-4811" coordorigin="6307,4340" coordsize="1446,183">
            <v:group style="position:absolute;left:6317;top:4351;width:106;height:161" coordorigin="6317,4351" coordsize="106,161">
              <v:shape style="position:absolute;left:6317;top:4351;width:106;height:161" coordorigin="6317,4351" coordsize="106,161" path="m6362,4351l6318,4412,6317,4437,6317,4445,6351,4511,6377,4513,6395,4506,6403,4498,6360,4498,6346,4486,6338,4466,6336,4437,6336,4436,6338,4405,6345,4385,6358,4374,6378,4371,6406,4371,6401,4364,6384,4354,6362,4351xe" filled="t" fillcolor="#202020" stroked="f">
                <v:path arrowok="t"/>
                <v:fill/>
              </v:shape>
              <v:shape style="position:absolute;left:6317;top:4351;width:106;height:161" coordorigin="6317,4351" coordsize="106,161" path="m6406,4371l6378,4371,6387,4379,6393,4395,6396,4422,6397,4460,6390,4481,6378,4494,6360,4498,6403,4498,6411,4490,6417,4474,6421,4454,6422,4429,6420,4401,6412,4379,6406,4371xe" filled="t" fillcolor="#202020" stroked="f">
                <v:path arrowok="t"/>
                <v:fill/>
              </v:shape>
            </v:group>
            <v:group style="position:absolute;left:6442;top:4351;width:96;height:163" coordorigin="6442,4351" coordsize="96,163">
              <v:shape style="position:absolute;left:6442;top:4351;width:96;height:163" coordorigin="6442,4351" coordsize="96,163" path="m6533,4370l6504,4370,6514,4374,6518,4379,6518,4413,6512,4420,6501,4434,6485,4451,6442,4494,6442,4514,6538,4514,6538,4494,6466,4494,6508,4452,6523,4436,6533,4422,6538,4413,6538,4379,6533,4370xe" filled="t" fillcolor="#202020" stroked="f">
                <v:path arrowok="t"/>
                <v:fill/>
              </v:shape>
              <v:shape style="position:absolute;left:6442;top:4351;width:96;height:163" coordorigin="6442,4351" coordsize="96,163" path="m6488,4351l6467,4355,6451,4365,6452,4383,6469,4373,6490,4370,6533,4370,6526,4363,6511,4354,6488,4351xe" filled="t" fillcolor="#202020" stroked="f">
                <v:path arrowok="t"/>
                <v:fill/>
              </v:shape>
            </v:group>
            <v:group style="position:absolute;left:6562;top:4350;width:103;height:163" coordorigin="6562,4350" coordsize="103,163">
              <v:shape style="position:absolute;left:6562;top:4350;width:103;height:163" coordorigin="6562,4350" coordsize="103,163" path="m6629,4350l6605,4350,6590,4355,6581,4360,6571,4379,6572,4398,6581,4417,6600,4427,6598,4428,6579,4439,6566,4455,6562,4475,6562,4485,6566,4494,6581,4508,6596,4513,6622,4513,6641,4510,6655,4499,6605,4499,6600,4494,6590,4490,6586,4485,6586,4475,6586,4466,6594,4450,6614,4437,6646,4437,6629,4427,6641,4421,6613,4421,6597,4407,6590,4389,6590,4379,6600,4370,6658,4370,6648,4360,6629,4350xe" filled="t" fillcolor="#202020" stroked="f">
                <v:path arrowok="t"/>
                <v:fill/>
              </v:shape>
              <v:shape style="position:absolute;left:6562;top:4350;width:103;height:163" coordorigin="6562,4350" coordsize="103,163" path="m6646,4437l6614,4437,6623,4442,6638,4456,6643,4475,6643,4485,6634,4494,6624,4499,6655,4499,6659,4497,6664,4481,6663,4454,6650,4439,6646,4437xe" filled="t" fillcolor="#202020" stroked="f">
                <v:path arrowok="t"/>
                <v:fill/>
              </v:shape>
              <v:shape style="position:absolute;left:6562;top:4350;width:103;height:163" coordorigin="6562,4350" coordsize="103,163" path="m6658,4370l6629,4370,6638,4379,6638,4390,6633,4408,6613,4421,6641,4421,6642,4421,6658,4408,6662,4389,6662,4379,6658,4370xe" filled="t" fillcolor="#202020" stroked="f">
                <v:path arrowok="t"/>
                <v:fill/>
              </v:shape>
            </v:group>
            <v:group style="position:absolute;left:6696;top:4442;width:62;height:19" coordorigin="6696,4442" coordsize="62,19">
              <v:shape style="position:absolute;left:6696;top:4442;width:62;height:19" coordorigin="6696,4442" coordsize="62,19" path="m6696,4451l6758,4451e" filled="f" stroked="t" strokeweight="1.06pt" strokecolor="#202020">
                <v:path arrowok="t"/>
              </v:shape>
            </v:group>
            <v:group style="position:absolute;left:6779;top:4350;width:104;height:163" coordorigin="6779,4350" coordsize="104,163">
              <v:shape style="position:absolute;left:6779;top:4350;width:104;height:163" coordorigin="6779,4350" coordsize="104,163" path="m6864,4350l6793,4382,6779,4464,6785,4483,6795,4499,6812,4510,6832,4514,6852,4510,6868,4499,6821,4499,6802,4480,6802,4446,6811,4437,6802,4437,6821,4374,6830,4370,6874,4370,6874,4355,6864,4350xe" filled="t" fillcolor="#202020" stroked="f">
                <v:path arrowok="t"/>
                <v:fill/>
              </v:shape>
              <v:shape style="position:absolute;left:6779;top:4350;width:104;height:163" coordorigin="6779,4350" coordsize="104,163" path="m6869,4427l6840,4427,6850,4432,6854,4437,6859,4446,6859,4485,6854,4490,6845,4494,6840,4499,6868,4499,6870,4498,6880,4481,6883,4461,6883,4446,6878,4437,6869,4427xe" filled="t" fillcolor="#202020" stroked="f">
                <v:path arrowok="t"/>
                <v:fill/>
              </v:shape>
              <v:shape style="position:absolute;left:6779;top:4350;width:104;height:163" coordorigin="6779,4350" coordsize="104,163" path="m6850,4413l6834,4413,6814,4420,6802,4437,6811,4437,6821,4427,6869,4427,6859,4418,6850,4413xe" filled="t" fillcolor="#202020" stroked="f">
                <v:path arrowok="t"/>
                <v:fill/>
              </v:shape>
              <v:shape style="position:absolute;left:6779;top:4350;width:104;height:163" coordorigin="6779,4350" coordsize="104,163" path="m6874,4370l6864,4370,6874,4374,6874,4370xe" filled="t" fillcolor="#202020" stroked="f">
                <v:path arrowok="t"/>
                <v:fill/>
              </v:shape>
            </v:group>
            <v:group style="position:absolute;left:6898;top:4355;width:106;height:158" coordorigin="6898,4355" coordsize="106,158">
              <v:shape style="position:absolute;left:6898;top:4355;width:106;height:158" coordorigin="6898,4355" coordsize="106,158" path="m7003,4355l6898,4355,6898,4370,6979,4370,6922,4514,6941,4514,7003,4360,7003,4355xe" filled="t" fillcolor="#202020" stroked="f">
                <v:path arrowok="t"/>
                <v:fill/>
              </v:shape>
            </v:group>
            <v:group style="position:absolute;left:7032;top:4355;width:91;height:158" coordorigin="7032,4355" coordsize="91,158">
              <v:shape style="position:absolute;left:7032;top:4355;width:91;height:158" coordorigin="7032,4355" coordsize="91,158" path="m7032,4490l7032,4509,7046,4513,7072,4513,7091,4509,7109,4499,7051,4499,7032,4490xe" filled="t" fillcolor="#202020" stroked="f">
                <v:path arrowok="t"/>
                <v:fill/>
              </v:shape>
              <v:shape style="position:absolute;left:7032;top:4355;width:91;height:158" coordorigin="7032,4355" coordsize="91,158" path="m7112,4432l7075,4432,7085,4437,7090,4442,7099,4446,7099,4485,7090,4490,7085,4494,7075,4499,7109,4499,7118,4490,7123,4480,7123,4464,7119,4442,7112,4432xe" filled="t" fillcolor="#202020" stroked="f">
                <v:path arrowok="t"/>
                <v:fill/>
              </v:shape>
              <v:shape style="position:absolute;left:7032;top:4355;width:91;height:158" coordorigin="7032,4355" coordsize="91,158" path="m7114,4355l7037,4355,7037,4437,7046,4432,7112,4432,7109,4427,7099,4422,7085,4418,7056,4418,7056,4370,7114,4370,7114,4355xe" filled="t" fillcolor="#202020" stroked="f">
                <v:path arrowok="t"/>
                <v:fill/>
              </v:shape>
            </v:group>
            <v:group style="position:absolute;left:7149;top:4350;width:104;height:163" coordorigin="7149,4350" coordsize="104,163">
              <v:shape style="position:absolute;left:7149;top:4350;width:104;height:163" coordorigin="7149,4350" coordsize="104,163" path="m7234,4350l7161,4382,7149,4464,7155,4483,7165,4499,7181,4510,7202,4514,7222,4510,7238,4499,7190,4499,7171,4480,7171,4446,7181,4437,7171,4437,7190,4374,7200,4370,7238,4370,7238,4355,7234,4350xe" filled="t" fillcolor="#202020" stroked="f">
                <v:path arrowok="t"/>
                <v:fill/>
              </v:shape>
              <v:shape style="position:absolute;left:7149;top:4350;width:104;height:163" coordorigin="7149,4350" coordsize="104,163" path="m7238,4427l7210,4427,7219,4432,7224,4437,7229,4446,7229,4485,7224,4490,7214,4494,7210,4499,7238,4499,7239,4498,7249,4481,7253,4461,7253,4446,7248,4437,7238,4427xe" filled="t" fillcolor="#202020" stroked="f">
                <v:path arrowok="t"/>
                <v:fill/>
              </v:shape>
              <v:shape style="position:absolute;left:7149;top:4350;width:104;height:163" coordorigin="7149,4350" coordsize="104,163" path="m7219,4413l7203,4413,7184,4420,7171,4437,7181,4437,7190,4427,7238,4427,7229,4418,7219,4413xe" filled="t" fillcolor="#202020" stroked="f">
                <v:path arrowok="t"/>
                <v:fill/>
              </v:shape>
              <v:shape style="position:absolute;left:7149;top:4350;width:104;height:163" coordorigin="7149,4350" coordsize="104,163" path="m7238,4370l7234,4370,7238,4374,7238,4370xe" filled="t" fillcolor="#202020" stroked="f">
                <v:path arrowok="t"/>
                <v:fill/>
              </v:shape>
            </v:group>
            <v:group style="position:absolute;left:7277;top:4355;width:91;height:158" coordorigin="7277,4355" coordsize="91,158">
              <v:shape style="position:absolute;left:7277;top:4355;width:91;height:158" coordorigin="7277,4355" coordsize="91,158" path="m7277,4490l7277,4509,7293,4513,7317,4513,7338,4509,7354,4499,7301,4499,7286,4494,7277,4490xe" filled="t" fillcolor="#202020" stroked="f">
                <v:path arrowok="t"/>
                <v:fill/>
              </v:shape>
              <v:shape style="position:absolute;left:7277;top:4355;width:91;height:158" coordorigin="7277,4355" coordsize="91,158" path="m7357,4432l7320,4432,7339,4442,7344,4446,7349,4456,7349,4475,7344,4485,7339,4490,7320,4499,7354,4499,7363,4490,7368,4480,7368,4464,7364,4442,7357,4432xe" filled="t" fillcolor="#202020" stroked="f">
                <v:path arrowok="t"/>
                <v:fill/>
              </v:shape>
              <v:shape style="position:absolute;left:7277;top:4355;width:91;height:158" coordorigin="7277,4355" coordsize="91,158" path="m7358,4355l7282,4355,7282,4437,7291,4432,7357,4432,7354,4427,7344,4422,7330,4418,7301,4418,7301,4370,7358,4370,7358,4355xe" filled="t" fillcolor="#202020" stroked="f">
                <v:path arrowok="t"/>
                <v:fill/>
              </v:shape>
            </v:group>
            <v:group style="position:absolute;left:7392;top:4351;width:106;height:162" coordorigin="7392,4351" coordsize="106,162">
              <v:shape style="position:absolute;left:7392;top:4351;width:106;height:162" coordorigin="7392,4351" coordsize="106,162" path="m7437,4351l7393,4412,7392,4437,7392,4445,7412,4502,7452,4513,7470,4507,7478,4498,7435,4498,7421,4486,7414,4466,7411,4437,7411,4434,7414,4405,7422,4385,7436,4374,7455,4371,7482,4371,7476,4364,7459,4354,7437,4351xe" filled="t" fillcolor="#202020" stroked="f">
                <v:path arrowok="t"/>
                <v:fill/>
              </v:shape>
              <v:shape style="position:absolute;left:7392;top:4351;width:106;height:162" coordorigin="7392,4351" coordsize="106,162" path="m7482,4371l7455,4371,7467,4382,7475,4403,7478,4434,7475,4462,7467,4482,7454,4494,7435,4498,7478,4498,7486,4490,7492,4474,7496,4454,7498,4429,7495,4401,7488,4379,7482,4371xe" filled="t" fillcolor="#202020" stroked="f">
                <v:path arrowok="t"/>
                <v:fill/>
              </v:shape>
            </v:group>
            <v:group style="position:absolute;left:7526;top:4350;width:91;height:163" coordorigin="7526,4350" coordsize="91,163">
              <v:shape style="position:absolute;left:7526;top:4350;width:91;height:163" coordorigin="7526,4350" coordsize="91,163" path="m7618,4494l7526,4494,7526,4514,7618,4514,7618,4494xe" filled="t" fillcolor="#202020" stroked="f">
                <v:path arrowok="t"/>
                <v:fill/>
              </v:shape>
              <v:shape style="position:absolute;left:7526;top:4350;width:91;height:163" coordorigin="7526,4350" coordsize="91,163" path="m7579,4374l7560,4374,7560,4494,7579,4494,7579,4374xe" filled="t" fillcolor="#202020" stroked="f">
                <v:path arrowok="t"/>
                <v:fill/>
              </v:shape>
              <v:shape style="position:absolute;left:7526;top:4350;width:91;height:163" coordorigin="7526,4350" coordsize="91,163" path="m7579,4350l7526,4365,7526,4384,7560,4374,7579,4374,7579,4350xe" filled="t" fillcolor="#202020" stroked="f">
                <v:path arrowok="t"/>
                <v:fill/>
              </v:shape>
            </v:group>
            <v:group style="position:absolute;left:7643;top:4350;width:99;height:163" coordorigin="7643,4350" coordsize="99,163">
              <v:shape style="position:absolute;left:7643;top:4350;width:99;height:163" coordorigin="7643,4350" coordsize="99,163" path="m7728,4350l7656,4381,7643,4462,7648,4482,7658,4497,7673,4510,7694,4514,7709,4514,7718,4509,7728,4499,7685,4499,7675,4494,7670,4490,7661,4470,7661,4451,7666,4446,7670,4437,7661,4437,7662,4419,7667,4400,7675,4384,7680,4374,7694,4370,7733,4370,7733,4355,7728,4350xe" filled="t" fillcolor="#202020" stroked="f">
                <v:path arrowok="t"/>
                <v:fill/>
              </v:shape>
              <v:shape style="position:absolute;left:7643;top:4350;width:99;height:163" coordorigin="7643,4350" coordsize="99,163" path="m7732,4427l7704,4427,7714,4437,7718,4446,7723,4451,7723,4475,7718,4485,7704,4499,7728,4499,7729,4498,7739,4481,7742,4461,7742,4446,7738,4437,7732,4427xe" filled="t" fillcolor="#202020" stroked="f">
                <v:path arrowok="t"/>
                <v:fill/>
              </v:shape>
              <v:shape style="position:absolute;left:7643;top:4350;width:99;height:163" coordorigin="7643,4350" coordsize="99,163" path="m7693,4413l7674,4421,7661,4437,7670,4437,7675,4432,7685,4427,7732,4427,7731,4426,7716,4416,7693,4413xe" filled="t" fillcolor="#202020" stroked="f">
                <v:path arrowok="t"/>
                <v:fill/>
              </v:shape>
              <v:shape style="position:absolute;left:7643;top:4350;width:99;height:163" coordorigin="7643,4350" coordsize="99,163" path="m7733,4370l7723,4370,7733,4374,7733,437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.099998pt;margin-top:346.859985pt;width:42.52pt;height:11.08pt;mso-position-horizontal-relative:page;mso-position-vertical-relative:page;z-index:-4810" coordorigin="662,6937" coordsize="850,222">
            <v:group style="position:absolute;left:672;top:6962;width:202;height:187" coordorigin="672,6962" coordsize="202,187">
              <v:shape style="position:absolute;left:672;top:6962;width:202;height:187" coordorigin="672,6962" coordsize="202,187" path="m874,7038l672,7038,672,7058,726,7075,721,7095,711,7112,697,7126,677,7139,682,7144,682,7149,699,7146,742,7082,744,7058,874,7058,874,7038xe" filled="t" fillcolor="#202020" stroked="f">
                <v:path arrowok="t"/>
                <v:fill/>
              </v:shape>
              <v:shape style="position:absolute;left:672;top:6962;width:202;height:187" coordorigin="672,6962" coordsize="202,187" path="m826,7058l806,7058,806,7149,826,7149,826,7058xe" filled="t" fillcolor="#202020" stroked="f">
                <v:path arrowok="t"/>
                <v:fill/>
              </v:shape>
              <v:shape style="position:absolute;left:672;top:6962;width:202;height:187" coordorigin="672,6962" coordsize="202,187" path="m744,6981l730,6981,730,7038,744,7038,744,6981xe" filled="t" fillcolor="#202020" stroked="f">
                <v:path arrowok="t"/>
                <v:fill/>
              </v:shape>
              <v:shape style="position:absolute;left:672;top:6962;width:202;height:187" coordorigin="672,6962" coordsize="202,187" path="m826,6981l806,6981,806,7038,826,7038,826,6981xe" filled="t" fillcolor="#202020" stroked="f">
                <v:path arrowok="t"/>
                <v:fill/>
              </v:shape>
              <v:shape style="position:absolute;left:672;top:6962;width:202;height:187" coordorigin="672,6962" coordsize="202,187" path="m869,6962l682,6962,682,6981,869,6981,869,6962xe" filled="t" fillcolor="#202020" stroked="f">
                <v:path arrowok="t"/>
                <v:fill/>
              </v:shape>
            </v:group>
            <v:group style="position:absolute;left:883;top:6952;width:202;height:197" coordorigin="883,6952" coordsize="202,197">
              <v:shape style="position:absolute;left:883;top:6952;width:202;height:197" coordorigin="883,6952" coordsize="202,197" path="m936,7029l931,7038,917,7038,917,7149,931,7149,931,7043,950,7043,936,7029xe" filled="t" fillcolor="#202020" stroked="f">
                <v:path arrowok="t"/>
                <v:fill/>
              </v:shape>
              <v:shape style="position:absolute;left:883;top:6952;width:202;height:197" coordorigin="883,6952" coordsize="202,197" path="m984,7130l974,7130,974,7139,979,7144,979,7149,1022,7149,1027,7139,1027,7134,994,7134,984,7130xe" filled="t" fillcolor="#202020" stroked="f">
                <v:path arrowok="t"/>
                <v:fill/>
              </v:shape>
              <v:shape style="position:absolute;left:883;top:6952;width:202;height:197" coordorigin="883,6952" coordsize="202,197" path="m1027,7038l1013,7038,1013,7125,1008,7134,1027,7134,1027,7038xe" filled="t" fillcolor="#202020" stroked="f">
                <v:path arrowok="t"/>
                <v:fill/>
              </v:shape>
              <v:shape style="position:absolute;left:883;top:6952;width:202;height:197" coordorigin="883,6952" coordsize="202,197" path="m1056,7058l1042,7062,1049,7075,1058,7093,1065,7111,1070,7130,1085,7111,1077,7095,1067,7077,1056,7058xe" filled="t" fillcolor="#202020" stroked="f">
                <v:path arrowok="t"/>
                <v:fill/>
              </v:shape>
              <v:shape style="position:absolute;left:883;top:6952;width:202;height:197" coordorigin="883,6952" coordsize="202,197" path="m974,7058l971,7067,962,7087,954,7105,946,7120,950,7125,955,7125,966,7117,974,7100,983,7081,994,7062,974,7058xe" filled="t" fillcolor="#202020" stroked="f">
                <v:path arrowok="t"/>
                <v:fill/>
              </v:shape>
              <v:shape style="position:absolute;left:883;top:6952;width:202;height:197" coordorigin="883,6952" coordsize="202,197" path="m955,6990l883,6990,883,7005,908,7021,902,7040,893,7058,883,7077,883,7082,888,7091,890,7093,899,7078,908,7059,917,7038,931,7038,931,7005,955,7005,955,6990xe" filled="t" fillcolor="#202020" stroked="f">
                <v:path arrowok="t"/>
                <v:fill/>
              </v:shape>
              <v:shape style="position:absolute;left:883;top:6952;width:202;height:197" coordorigin="883,6952" coordsize="202,197" path="m950,7043l931,7043,950,7062,960,7053,950,7043xe" filled="t" fillcolor="#202020" stroked="f">
                <v:path arrowok="t"/>
                <v:fill/>
              </v:shape>
              <v:shape style="position:absolute;left:883;top:6952;width:202;height:197" coordorigin="883,6952" coordsize="202,197" path="m1085,7024l955,7024,955,7038,1085,7038,1085,7024xe" filled="t" fillcolor="#202020" stroked="f">
                <v:path arrowok="t"/>
                <v:fill/>
              </v:shape>
              <v:shape style="position:absolute;left:883;top:6952;width:202;height:197" coordorigin="883,6952" coordsize="202,197" path="m931,6952l917,6952,917,6990,931,6990,931,6952xe" filled="t" fillcolor="#202020" stroked="f">
                <v:path arrowok="t"/>
                <v:fill/>
              </v:shape>
              <v:shape style="position:absolute;left:883;top:6952;width:202;height:197" coordorigin="883,6952" coordsize="202,197" path="m1075,6962l965,6962,965,6976,1075,6976,1075,6962xe" filled="t" fillcolor="#202020" stroked="f">
                <v:path arrowok="t"/>
                <v:fill/>
              </v:shape>
            </v:group>
            <v:group style="position:absolute;left:1090;top:6947;width:211;height:197" coordorigin="1090,6947" coordsize="211,197">
              <v:shape style="position:absolute;left:1090;top:6947;width:211;height:197" coordorigin="1090,6947" coordsize="211,197" path="m1190,7038l1176,7038,1176,7116,1183,7137,1205,7144,1264,7144,1285,7137,1290,7130,1195,7130,1190,7125,1190,7038xe" filled="t" fillcolor="#202020" stroked="f">
                <v:path arrowok="t"/>
                <v:fill/>
              </v:shape>
              <v:shape style="position:absolute;left:1090;top:6947;width:211;height:197" coordorigin="1090,6947" coordsize="211,197" path="m1282,7082l1282,7106,1277,7115,1277,7125,1272,7130,1290,7130,1296,7120,1296,7101,1301,7086,1286,7086,1282,7082xe" filled="t" fillcolor="#202020" stroked="f">
                <v:path arrowok="t"/>
                <v:fill/>
              </v:shape>
              <v:shape style="position:absolute;left:1090;top:6947;width:211;height:197" coordorigin="1090,6947" coordsize="211,197" path="m1138,7024l1123,7024,1123,7106,1109,7106,1090,7115,1109,7125,1127,7119,1146,7113,1166,7106,1162,7101,1138,7101,1138,7024xe" filled="t" fillcolor="#202020" stroked="f">
                <v:path arrowok="t"/>
                <v:fill/>
              </v:shape>
              <v:shape style="position:absolute;left:1090;top:6947;width:211;height:197" coordorigin="1090,6947" coordsize="211,197" path="m1238,7024l1219,7024,1219,7106,1238,7106,1238,7024xe" filled="t" fillcolor="#202020" stroked="f">
                <v:path arrowok="t"/>
                <v:fill/>
              </v:shape>
              <v:shape style="position:absolute;left:1090;top:6947;width:211;height:197" coordorigin="1090,6947" coordsize="211,197" path="m1162,7091l1152,7091,1147,7096,1138,7101,1162,7101,1162,7091xe" filled="t" fillcolor="#202020" stroked="f">
                <v:path arrowok="t"/>
                <v:fill/>
              </v:shape>
              <v:shape style="position:absolute;left:1090;top:6947;width:211;height:197" coordorigin="1090,6947" coordsize="211,197" path="m1238,7062l1243,7072,1243,7082,1264,7082,1278,7073,1280,7067,1248,7067,1238,7062xe" filled="t" fillcolor="#202020" stroked="f">
                <v:path arrowok="t"/>
                <v:fill/>
              </v:shape>
              <v:shape style="position:absolute;left:1090;top:6947;width:211;height:197" coordorigin="1090,6947" coordsize="211,197" path="m1286,7010l1272,7010,1272,7024,1267,7038,1267,7062,1262,7067,1280,7067,1286,7048,1286,7010xe" filled="t" fillcolor="#202020" stroked="f">
                <v:path arrowok="t"/>
                <v:fill/>
              </v:shape>
              <v:shape style="position:absolute;left:1090;top:6947;width:211;height:197" coordorigin="1090,6947" coordsize="211,197" path="m1190,6976l1176,6976,1176,7024,1157,7029,1157,7043,1176,7038,1190,7038,1190,7034,1219,7024,1238,7024,1238,7019,1190,7019,1190,6976xe" filled="t" fillcolor="#202020" stroked="f">
                <v:path arrowok="t"/>
                <v:fill/>
              </v:shape>
              <v:shape style="position:absolute;left:1090;top:6947;width:211;height:197" coordorigin="1090,6947" coordsize="211,197" path="m1162,7010l1094,7010,1094,7024,1162,7024,1162,7010xe" filled="t" fillcolor="#202020" stroked="f">
                <v:path arrowok="t"/>
                <v:fill/>
              </v:shape>
              <v:shape style="position:absolute;left:1090;top:6947;width:211;height:197" coordorigin="1090,6947" coordsize="211,197" path="m1238,6947l1219,6947,1219,7010,1190,7019,1238,7019,1272,7010,1286,7010,1286,7005,1238,7005,1238,6947xe" filled="t" fillcolor="#202020" stroked="f">
                <v:path arrowok="t"/>
                <v:fill/>
              </v:shape>
              <v:shape style="position:absolute;left:1090;top:6947;width:211;height:197" coordorigin="1090,6947" coordsize="211,197" path="m1138,6952l1123,6952,1123,7010,1138,7010,1138,6952xe" filled="t" fillcolor="#202020" stroked="f">
                <v:path arrowok="t"/>
                <v:fill/>
              </v:shape>
              <v:shape style="position:absolute;left:1090;top:6947;width:211;height:197" coordorigin="1090,6947" coordsize="211,197" path="m1286,6986l1238,7005,1286,7005,1286,6986xe" filled="t" fillcolor="#202020" stroked="f">
                <v:path arrowok="t"/>
                <v:fill/>
              </v:shape>
            </v:group>
            <v:group style="position:absolute;left:1306;top:6947;width:197;height:202" coordorigin="1306,6947" coordsize="197,202">
              <v:shape style="position:absolute;left:1306;top:6947;width:197;height:202" coordorigin="1306,6947" coordsize="197,202" path="m1483,7014l1330,7014,1330,7091,1349,7091,1349,7082,1483,7082,1483,7067,1349,7067,1349,7029,1483,7029,1483,7014xe" filled="t" fillcolor="#202020" stroked="f">
                <v:path arrowok="t"/>
                <v:fill/>
              </v:shape>
              <v:shape style="position:absolute;left:1306;top:6947;width:197;height:202" coordorigin="1306,6947" coordsize="197,202" path="m1483,7082l1469,7082,1469,7091,1483,7091,1483,7082xe" filled="t" fillcolor="#202020" stroked="f">
                <v:path arrowok="t"/>
                <v:fill/>
              </v:shape>
              <v:shape style="position:absolute;left:1306;top:6947;width:197;height:202" coordorigin="1306,6947" coordsize="197,202" path="m1483,7029l1469,7029,1469,7067,1483,7067,1483,7029xe" filled="t" fillcolor="#202020" stroked="f">
                <v:path arrowok="t"/>
                <v:fill/>
              </v:shape>
              <v:shape style="position:absolute;left:1306;top:6947;width:197;height:202" coordorigin="1306,6947" coordsize="197,202" path="m1411,6947l1392,6947,1392,7014,1411,7014,1411,6986,1502,6986,1502,6971,1411,6971,1411,6947xe" filled="t" fillcolor="#202020" stroked="f">
                <v:path arrowok="t"/>
                <v:fill/>
              </v:shape>
              <v:shape style="position:absolute;left:1306;top:6947;width:197;height:202" coordorigin="1306,6947" coordsize="197,202" path="m1478,7096l1469,7114,1480,7131,1488,7149,1499,7133,1490,7115,1478,7096xe" filled="t" fillcolor="#202020" stroked="f">
                <v:path arrowok="t"/>
                <v:fill/>
              </v:shape>
              <v:shape style="position:absolute;left:1306;top:6947;width:197;height:202" coordorigin="1306,6947" coordsize="197,202" path="m1344,7106l1324,7106,1313,7125,1306,7139,1323,7143,1333,7127,1344,7106xe" filled="t" fillcolor="#202020" stroked="f">
                <v:path arrowok="t"/>
                <v:fill/>
              </v:shape>
              <v:shape style="position:absolute;left:1306;top:6947;width:197;height:202" coordorigin="1306,6947" coordsize="197,202" path="m1378,7096l1365,7106,1378,7144,1395,7133,1388,7114,1378,7096xe" filled="t" fillcolor="#202020" stroked="f">
                <v:path arrowok="t"/>
                <v:fill/>
              </v:shape>
              <v:shape style="position:absolute;left:1306;top:6947;width:197;height:202" coordorigin="1306,6947" coordsize="197,202" path="m1430,7096l1415,7107,1424,7126,1430,7144,1443,7134,1430,709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53.339996pt;margin-top:340.140015pt;width:31.24pt;height:11.08pt;mso-position-horizontal-relative:page;mso-position-vertical-relative:page;z-index:-4809" coordorigin="3067,6803" coordsize="625,222">
            <v:group style="position:absolute;left:3077;top:6813;width:202;height:202" coordorigin="3077,6813" coordsize="202,202">
              <v:shape style="position:absolute;left:3077;top:6813;width:202;height:202" coordorigin="3077,6813" coordsize="202,202" path="m3110,6899l3096,6899,3096,7014,3110,7014,3110,6899xe" filled="t" fillcolor="#202020" stroked="f">
                <v:path arrowok="t"/>
                <v:fill/>
              </v:shape>
              <v:shape style="position:absolute;left:3077;top:6813;width:202;height:202" coordorigin="3077,6813" coordsize="202,202" path="m3269,6875l3154,6875,3154,6890,3254,6890,3254,6995,3250,7000,3216,7000,3216,7014,3259,7014,3269,7005,3269,6875xe" filled="t" fillcolor="#202020" stroked="f">
                <v:path arrowok="t"/>
                <v:fill/>
              </v:shape>
              <v:shape style="position:absolute;left:3077;top:6813;width:202;height:202" coordorigin="3077,6813" coordsize="202,202" path="m3226,6909l3139,6909,3139,6995,3154,6995,3154,6986,3226,6986,3226,6971,3154,6971,3154,6952,3226,6952,3226,6942,3154,6942,3154,6923,3226,6923,3226,6909xe" filled="t" fillcolor="#202020" stroked="f">
                <v:path arrowok="t"/>
                <v:fill/>
              </v:shape>
              <v:shape style="position:absolute;left:3077;top:6813;width:202;height:202" coordorigin="3077,6813" coordsize="202,202" path="m3226,6952l3211,6952,3211,6971,3226,6971,3226,6952xe" filled="t" fillcolor="#202020" stroked="f">
                <v:path arrowok="t"/>
                <v:fill/>
              </v:shape>
              <v:shape style="position:absolute;left:3077;top:6813;width:202;height:202" coordorigin="3077,6813" coordsize="202,202" path="m3226,6923l3211,6923,3211,6942,3226,6942,3226,6923xe" filled="t" fillcolor="#202020" stroked="f">
                <v:path arrowok="t"/>
                <v:fill/>
              </v:shape>
              <v:shape style="position:absolute;left:3077;top:6813;width:202;height:202" coordorigin="3077,6813" coordsize="202,202" path="m3115,6866l3106,6875,3130,6899,3139,6890,3134,6880,3125,6870,3115,6866xe" filled="t" fillcolor="#202020" stroked="f">
                <v:path arrowok="t"/>
                <v:fill/>
              </v:shape>
              <v:shape style="position:absolute;left:3077;top:6813;width:202;height:202" coordorigin="3077,6813" coordsize="202,202" path="m3134,6813l3120,6813,3116,6820,3106,6836,3092,6852,3077,6866,3086,6875,3091,6875,3110,6856,3115,6846,3182,6846,3182,6832,3125,6832,3134,6822,3134,6813xe" filled="t" fillcolor="#202020" stroked="f">
                <v:path arrowok="t"/>
                <v:fill/>
              </v:shape>
              <v:shape style="position:absolute;left:3077;top:6813;width:202;height:202" coordorigin="3077,6813" coordsize="202,202" path="m3139,6846l3130,6856,3149,6875,3158,6866,3154,6861,3149,6851,3139,6846xe" filled="t" fillcolor="#202020" stroked="f">
                <v:path arrowok="t"/>
                <v:fill/>
              </v:shape>
              <v:shape style="position:absolute;left:3077;top:6813;width:202;height:202" coordorigin="3077,6813" coordsize="202,202" path="m3226,6813l3206,6813,3205,6815,3196,6833,3185,6850,3173,6866,3178,6866,3187,6875,3192,6866,3202,6856,3206,6846,3278,6846,3278,6832,3216,6832,3216,6827,3221,6822,3226,6813xe" filled="t" fillcolor="#202020" stroked="f">
                <v:path arrowok="t"/>
                <v:fill/>
              </v:shape>
              <v:shape style="position:absolute;left:3077;top:6813;width:202;height:202" coordorigin="3077,6813" coordsize="202,202" path="m3230,6846l3216,6856,3235,6875,3245,6866,3235,6856,3230,6846xe" filled="t" fillcolor="#202020" stroked="f">
                <v:path arrowok="t"/>
                <v:fill/>
              </v:shape>
            </v:group>
            <v:group style="position:absolute;left:3298;top:6822;width:187;height:192" coordorigin="3298,6822" coordsize="187,192">
              <v:shape style="position:absolute;left:3298;top:6822;width:187;height:192" coordorigin="3298,6822" coordsize="187,192" path="m3485,6827l3374,6827,3374,7014,3394,7014,3394,7000,3485,7000,3485,6986,3394,6986,3394,6918,3485,6918,3485,6904,3394,6904,3394,6842,3485,6842,3485,6827xe" filled="t" fillcolor="#202020" stroked="f">
                <v:path arrowok="t"/>
                <v:fill/>
              </v:shape>
              <v:shape style="position:absolute;left:3298;top:6822;width:187;height:192" coordorigin="3298,6822" coordsize="187,192" path="m3485,7000l3466,7000,3466,7014,3485,7014,3485,7000xe" filled="t" fillcolor="#202020" stroked="f">
                <v:path arrowok="t"/>
                <v:fill/>
              </v:shape>
              <v:shape style="position:absolute;left:3298;top:6822;width:187;height:192" coordorigin="3298,6822" coordsize="187,192" path="m3485,6918l3466,6918,3466,6986,3485,6986,3485,6918xe" filled="t" fillcolor="#202020" stroked="f">
                <v:path arrowok="t"/>
                <v:fill/>
              </v:shape>
              <v:shape style="position:absolute;left:3298;top:6822;width:187;height:192" coordorigin="3298,6822" coordsize="187,192" path="m3485,6842l3466,6842,3466,6904,3485,6904,3485,6842xe" filled="t" fillcolor="#202020" stroked="f">
                <v:path arrowok="t"/>
                <v:fill/>
              </v:shape>
              <v:shape style="position:absolute;left:3298;top:6822;width:187;height:192" coordorigin="3298,6822" coordsize="187,192" path="m3365,6822l3298,6822,3298,7014,3317,7014,3317,6837,3365,6837,3365,6822xe" filled="t" fillcolor="#202020" stroked="f">
                <v:path arrowok="t"/>
                <v:fill/>
              </v:shape>
              <v:shape style="position:absolute;left:3298;top:6822;width:187;height:192" coordorigin="3298,6822" coordsize="187,192" path="m3317,6962l3317,6966,3322,6976,3322,6981,3336,6981,3350,6977,3358,6966,3326,6966,3317,6962xe" filled="t" fillcolor="#202020" stroked="f">
                <v:path arrowok="t"/>
                <v:fill/>
              </v:shape>
              <v:shape style="position:absolute;left:3298;top:6822;width:187;height:192" coordorigin="3298,6822" coordsize="187,192" path="m3365,6837l3317,6837,3344,6843,3340,6863,3334,6881,3326,6899,3336,6914,3346,6923,3346,6933,3350,6952,3346,6962,3336,6966,3358,6966,3362,6962,3365,6938,3362,6931,3356,6912,3346,6894,3351,6875,3357,6856,3365,6837xe" filled="t" fillcolor="#202020" stroked="f">
                <v:path arrowok="t"/>
                <v:fill/>
              </v:shape>
            </v:group>
            <v:group style="position:absolute;left:3504;top:6813;width:178;height:202" coordorigin="3504,6813" coordsize="178,202">
              <v:shape style="position:absolute;left:3504;top:6813;width:178;height:202" coordorigin="3504,6813" coordsize="178,202" path="m3610,6904l3590,6904,3590,7014,3610,7014,3610,6904xe" filled="t" fillcolor="#202020" stroked="f">
                <v:path arrowok="t"/>
                <v:fill/>
              </v:shape>
              <v:shape style="position:absolute;left:3504;top:6813;width:178;height:202" coordorigin="3504,6813" coordsize="178,202" path="m3682,6890l3518,6890,3518,6995,3538,6995,3538,6904,3682,6904,3682,6890xe" filled="t" fillcolor="#202020" stroked="f">
                <v:path arrowok="t"/>
                <v:fill/>
              </v:shape>
              <v:shape style="position:absolute;left:3504;top:6813;width:178;height:202" coordorigin="3504,6813" coordsize="178,202" path="m3682,6904l3667,6904,3667,6971,3662,6976,3629,6976,3629,6990,3677,6990,3682,6981,3682,6904xe" filled="t" fillcolor="#202020" stroked="f">
                <v:path arrowok="t"/>
                <v:fill/>
              </v:shape>
              <v:shape style="position:absolute;left:3504;top:6813;width:178;height:202" coordorigin="3504,6813" coordsize="178,202" path="m3610,6861l3590,6861,3590,6890,3610,6890,3610,6861xe" filled="t" fillcolor="#202020" stroked="f">
                <v:path arrowok="t"/>
                <v:fill/>
              </v:shape>
              <v:shape style="position:absolute;left:3504;top:6813;width:178;height:202" coordorigin="3504,6813" coordsize="178,202" path="m3701,6846l3504,6846,3504,6861,3701,6861,3701,6846xe" filled="t" fillcolor="#202020" stroked="f">
                <v:path arrowok="t"/>
                <v:fill/>
              </v:shape>
              <v:shape style="position:absolute;left:3504;top:6813;width:178;height:202" coordorigin="3504,6813" coordsize="178,202" path="m3600,6813l3581,6818,3590,6827,3600,6846,3614,6837,3610,6827,3605,6822,3600,681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53.339996pt;margin-top:354.299988pt;width:32.295667pt;height:11.32pt;mso-position-horizontal-relative:page;mso-position-vertical-relative:page;z-index:-4808" coordorigin="3067,7086" coordsize="646,226">
            <v:group style="position:absolute;left:3077;top:7096;width:202;height:202" coordorigin="3077,7096" coordsize="202,202">
              <v:shape style="position:absolute;left:3077;top:7096;width:202;height:202" coordorigin="3077,7096" coordsize="202,202" path="m3240,7192l3106,7192,3106,7206,3143,7217,3139,7237,3131,7254,3117,7268,3101,7279,3082,7288,3091,7298,3153,7247,3163,7206,3240,7206,3240,7192xe" filled="t" fillcolor="#202020" stroked="f">
                <v:path arrowok="t"/>
                <v:fill/>
              </v:shape>
              <v:shape style="position:absolute;left:3077;top:7096;width:202;height:202" coordorigin="3077,7096" coordsize="202,202" path="m3240,7206l3163,7206,3226,7216,3225,7236,3221,7254,3221,7274,3211,7278,3163,7278,3163,7283,3168,7288,3168,7293,3178,7298,3202,7298,3221,7293,3233,7278,3240,7251,3240,7206xe" filled="t" fillcolor="#202020" stroked="f">
                <v:path arrowok="t"/>
                <v:fill/>
              </v:shape>
              <v:shape style="position:absolute;left:3077;top:7096;width:202;height:202" coordorigin="3077,7096" coordsize="202,202" path="m3206,7096l3192,7106,3200,7123,3211,7141,3223,7156,3237,7171,3252,7184,3269,7197,3278,7187,3268,7174,3252,7162,3237,7148,3225,7132,3215,7115,3206,7096xe" filled="t" fillcolor="#202020" stroked="f">
                <v:path arrowok="t"/>
                <v:fill/>
              </v:shape>
              <v:shape style="position:absolute;left:3077;top:7096;width:202;height:202" coordorigin="3077,7096" coordsize="202,202" path="m3144,7109l3107,7158,3077,7182,3086,7192,3141,7144,3163,7110,3144,7109xe" filled="t" fillcolor="#202020" stroked="f">
                <v:path arrowok="t"/>
                <v:fill/>
              </v:shape>
            </v:group>
            <v:group style="position:absolute;left:3302;top:7101;width:178;height:202" coordorigin="3302,7101" coordsize="178,202">
              <v:shape style="position:absolute;left:3302;top:7101;width:178;height:202" coordorigin="3302,7101" coordsize="178,202" path="m3398,7226l3384,7226,3384,7302,3398,7302,3398,7226xe" filled="t" fillcolor="#202020" stroked="f">
                <v:path arrowok="t"/>
                <v:fill/>
              </v:shape>
              <v:shape style="position:absolute;left:3302;top:7101;width:178;height:202" coordorigin="3302,7101" coordsize="178,202" path="m3480,7144l3302,7144,3302,7235,3322,7235,3322,7226,3480,7226,3480,7211,3322,7211,3322,7158,3480,7158,3480,7144xe" filled="t" fillcolor="#202020" stroked="f">
                <v:path arrowok="t"/>
                <v:fill/>
              </v:shape>
              <v:shape style="position:absolute;left:3302;top:7101;width:178;height:202" coordorigin="3302,7101" coordsize="178,202" path="m3480,7226l3461,7226,3461,7235,3480,7235,3480,7226xe" filled="t" fillcolor="#202020" stroked="f">
                <v:path arrowok="t"/>
                <v:fill/>
              </v:shape>
              <v:shape style="position:absolute;left:3302;top:7101;width:178;height:202" coordorigin="3302,7101" coordsize="178,202" path="m3398,7158l3384,7158,3384,7211,3398,7211,3398,7158xe" filled="t" fillcolor="#202020" stroked="f">
                <v:path arrowok="t"/>
                <v:fill/>
              </v:shape>
              <v:shape style="position:absolute;left:3302;top:7101;width:178;height:202" coordorigin="3302,7101" coordsize="178,202" path="m3480,7158l3461,7158,3461,7211,3480,7211,3480,7158xe" filled="t" fillcolor="#202020" stroked="f">
                <v:path arrowok="t"/>
                <v:fill/>
              </v:shape>
              <v:shape style="position:absolute;left:3302;top:7101;width:178;height:202" coordorigin="3302,7101" coordsize="178,202" path="m3398,7101l3384,7101,3384,7144,3398,7144,3398,7101xe" filled="t" fillcolor="#202020" stroked="f">
                <v:path arrowok="t"/>
                <v:fill/>
              </v:shape>
            </v:group>
            <v:group style="position:absolute;left:3499;top:7096;width:204;height:197" coordorigin="3499,7096" coordsize="204,197">
              <v:shape style="position:absolute;left:3499;top:7096;width:204;height:197" coordorigin="3499,7096" coordsize="204,197" path="m3571,7139l3552,7139,3552,7265,3559,7286,3581,7293,3635,7293,3656,7288,3662,7278,3576,7278,3571,7274,3571,7139xe" filled="t" fillcolor="#202020" stroked="f">
                <v:path arrowok="t"/>
                <v:fill/>
              </v:shape>
              <v:shape style="position:absolute;left:3499;top:7096;width:204;height:197" coordorigin="3499,7096" coordsize="204,197" path="m3653,7230l3653,7254,3648,7264,3648,7274,3643,7278,3662,7278,3667,7269,3667,7254,3672,7240,3667,7235,3658,7235,3653,7230xe" filled="t" fillcolor="#202020" stroked="f">
                <v:path arrowok="t"/>
                <v:fill/>
              </v:shape>
              <v:shape style="position:absolute;left:3499;top:7096;width:204;height:197" coordorigin="3499,7096" coordsize="204,197" path="m3667,7154l3655,7166,3664,7184,3672,7202,3679,7220,3686,7240,3703,7225,3694,7206,3685,7188,3677,7170,3667,7154xe" filled="t" fillcolor="#202020" stroked="f">
                <v:path arrowok="t"/>
                <v:fill/>
              </v:shape>
              <v:shape style="position:absolute;left:3499;top:7096;width:204;height:197" coordorigin="3499,7096" coordsize="204,197" path="m3595,7096l3585,7111,3596,7129,3606,7146,3614,7163,3619,7163,3624,7158,3626,7149,3617,7134,3607,7116,3595,7096xe" filled="t" fillcolor="#202020" stroked="f">
                <v:path arrowok="t"/>
                <v:fill/>
              </v:shape>
              <v:shape style="position:absolute;left:3499;top:7096;width:204;height:197" coordorigin="3499,7096" coordsize="204,197" path="m3523,7158l3520,7169,3515,7189,3510,7208,3505,7226,3499,7245,3517,7240,3523,7221,3529,7202,3534,7182,3538,7163,3523,715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94.860001pt;margin-top:346.859985pt;width:42.04pt;height:11.08pt;mso-position-horizontal-relative:page;mso-position-vertical-relative:page;z-index:-4807" coordorigin="3897,6937" coordsize="841,222">
            <v:group style="position:absolute;left:3907;top:6962;width:202;height:187" coordorigin="3907,6962" coordsize="202,187">
              <v:shape style="position:absolute;left:3907;top:6962;width:202;height:187" coordorigin="3907,6962" coordsize="202,187" path="m4109,7038l3907,7038,3907,7058,3958,7076,3952,7096,3942,7114,3926,7127,3907,7139,3917,7149,3968,7101,3974,7058,4109,7058,4109,7038xe" filled="t" fillcolor="#202020" stroked="f">
                <v:path arrowok="t"/>
                <v:fill/>
              </v:shape>
              <v:shape style="position:absolute;left:3907;top:6962;width:202;height:187" coordorigin="3907,6962" coordsize="202,187" path="m4056,7058l4042,7058,4042,7149,4056,7149,4056,7058xe" filled="t" fillcolor="#202020" stroked="f">
                <v:path arrowok="t"/>
                <v:fill/>
              </v:shape>
              <v:shape style="position:absolute;left:3907;top:6962;width:202;height:187" coordorigin="3907,6962" coordsize="202,187" path="m3974,6981l3960,6981,3960,7038,3974,7038,3974,6981xe" filled="t" fillcolor="#202020" stroked="f">
                <v:path arrowok="t"/>
                <v:fill/>
              </v:shape>
              <v:shape style="position:absolute;left:3907;top:6962;width:202;height:187" coordorigin="3907,6962" coordsize="202,187" path="m4056,6981l4042,6981,4042,7038,4056,7038,4056,6981xe" filled="t" fillcolor="#202020" stroked="f">
                <v:path arrowok="t"/>
                <v:fill/>
              </v:shape>
              <v:shape style="position:absolute;left:3907;top:6962;width:202;height:187" coordorigin="3907,6962" coordsize="202,187" path="m4099,6962l3912,6962,3912,6981,4099,6981,4099,6962xe" filled="t" fillcolor="#202020" stroked="f">
                <v:path arrowok="t"/>
                <v:fill/>
              </v:shape>
            </v:group>
            <v:group style="position:absolute;left:4114;top:6952;width:202;height:197" coordorigin="4114,6952" coordsize="202,197">
              <v:shape style="position:absolute;left:4114;top:6952;width:202;height:197" coordorigin="4114,6952" coordsize="202,197" path="m4171,7029l4162,7038,4147,7038,4147,7149,4162,7149,4162,7043,4181,7043,4176,7038,4171,7029xe" filled="t" fillcolor="#202020" stroked="f">
                <v:path arrowok="t"/>
                <v:fill/>
              </v:shape>
              <v:shape style="position:absolute;left:4114;top:6952;width:202;height:197" coordorigin="4114,6952" coordsize="202,197" path="m4214,7130l4205,7130,4205,7139,4210,7144,4210,7149,4253,7149,4258,7139,4258,7134,4224,7134,4214,7130xe" filled="t" fillcolor="#202020" stroked="f">
                <v:path arrowok="t"/>
                <v:fill/>
              </v:shape>
              <v:shape style="position:absolute;left:4114;top:6952;width:202;height:197" coordorigin="4114,6952" coordsize="202,197" path="m4258,7038l4243,7038,4243,7125,4238,7134,4258,7134,4258,7038xe" filled="t" fillcolor="#202020" stroked="f">
                <v:path arrowok="t"/>
                <v:fill/>
              </v:shape>
              <v:shape style="position:absolute;left:4114;top:6952;width:202;height:197" coordorigin="4114,6952" coordsize="202,197" path="m4286,7058l4272,7062,4280,7077,4290,7094,4298,7111,4306,7130,4316,7111,4307,7095,4298,7077,4286,7058xe" filled="t" fillcolor="#202020" stroked="f">
                <v:path arrowok="t"/>
                <v:fill/>
              </v:shape>
              <v:shape style="position:absolute;left:4114;top:6952;width:202;height:197" coordorigin="4114,6952" coordsize="202,197" path="m4210,7058l4203,7069,4193,7088,4184,7106,4176,7120,4181,7125,4186,7125,4196,7117,4204,7100,4213,7081,4224,7062,4210,7058xe" filled="t" fillcolor="#202020" stroked="f">
                <v:path arrowok="t"/>
                <v:fill/>
              </v:shape>
              <v:shape style="position:absolute;left:4114;top:6952;width:202;height:197" coordorigin="4114,6952" coordsize="202,197" path="m4190,6990l4114,6990,4114,7005,4140,7022,4132,7041,4124,7059,4114,7076,4114,7077,4118,7081,4118,7091,4120,7093,4129,7078,4138,7059,4147,7038,4162,7038,4162,7005,4190,7005,4190,6990xe" filled="t" fillcolor="#202020" stroked="f">
                <v:path arrowok="t"/>
                <v:fill/>
              </v:shape>
              <v:shape style="position:absolute;left:4114;top:6952;width:202;height:197" coordorigin="4114,6952" coordsize="202,197" path="m4181,7043l4162,7043,4181,7062,4190,7053,4181,7043xe" filled="t" fillcolor="#202020" stroked="f">
                <v:path arrowok="t"/>
                <v:fill/>
              </v:shape>
              <v:shape style="position:absolute;left:4114;top:6952;width:202;height:197" coordorigin="4114,6952" coordsize="202,197" path="m4315,7024l4190,7024,4190,7038,4315,7038,4315,7024xe" filled="t" fillcolor="#202020" stroked="f">
                <v:path arrowok="t"/>
                <v:fill/>
              </v:shape>
              <v:shape style="position:absolute;left:4114;top:6952;width:202;height:197" coordorigin="4114,6952" coordsize="202,197" path="m4162,6952l4147,6952,4147,6990,4162,6990,4162,6952xe" filled="t" fillcolor="#202020" stroked="f">
                <v:path arrowok="t"/>
                <v:fill/>
              </v:shape>
              <v:shape style="position:absolute;left:4114;top:6952;width:202;height:197" coordorigin="4114,6952" coordsize="202,197" path="m4306,6962l4200,6962,4200,6976,4306,6976,4306,6962xe" filled="t" fillcolor="#202020" stroked="f">
                <v:path arrowok="t"/>
                <v:fill/>
              </v:shape>
            </v:group>
            <v:group style="position:absolute;left:4334;top:6947;width:192;height:202" coordorigin="4334,6947" coordsize="192,202">
              <v:shape style="position:absolute;left:4334;top:6947;width:192;height:202" coordorigin="4334,6947" coordsize="192,202" path="m4402,6966l4334,6966,4334,7139,4349,7139,4349,7120,4402,7120,4402,7106,4349,7106,4349,7048,4402,7048,4402,7034,4349,7034,4349,6986,4402,6986,4402,6966xe" filled="t" fillcolor="#202020" stroked="f">
                <v:path arrowok="t"/>
                <v:fill/>
              </v:shape>
              <v:shape style="position:absolute;left:4334;top:6947;width:192;height:202" coordorigin="4334,6947" coordsize="192,202" path="m4402,7120l4387,7120,4387,7134,4402,7134,4402,7120xe" filled="t" fillcolor="#202020" stroked="f">
                <v:path arrowok="t"/>
                <v:fill/>
              </v:shape>
              <v:shape style="position:absolute;left:4334;top:6947;width:192;height:202" coordorigin="4334,6947" coordsize="192,202" path="m4402,7048l4387,7048,4387,7106,4402,7106,4402,7048xe" filled="t" fillcolor="#202020" stroked="f">
                <v:path arrowok="t"/>
                <v:fill/>
              </v:shape>
              <v:shape style="position:absolute;left:4334;top:6947;width:192;height:202" coordorigin="4334,6947" coordsize="192,202" path="m4402,6986l4387,6986,4387,7034,4402,7034,4402,6986xe" filled="t" fillcolor="#202020" stroked="f">
                <v:path arrowok="t"/>
                <v:fill/>
              </v:shape>
              <v:shape style="position:absolute;left:4334;top:6947;width:192;height:202" coordorigin="4334,6947" coordsize="192,202" path="m4498,7010l4483,7010,4483,7125,4478,7130,4435,7130,4435,7144,4440,7149,4493,7149,4498,7139,4498,7010xe" filled="t" fillcolor="#202020" stroked="f">
                <v:path arrowok="t"/>
                <v:fill/>
              </v:shape>
              <v:shape style="position:absolute;left:4334;top:6947;width:192;height:202" coordorigin="4334,6947" coordsize="192,202" path="m4435,7029l4427,7051,4434,7069,4440,7086,4450,7082,4454,7077,4455,7068,4435,7029xe" filled="t" fillcolor="#202020" stroked="f">
                <v:path arrowok="t"/>
                <v:fill/>
              </v:shape>
              <v:shape style="position:absolute;left:4334;top:6947;width:192;height:202" coordorigin="4334,6947" coordsize="192,202" path="m4526,6995l4411,6995,4411,7010,4526,7010,4526,6995xe" filled="t" fillcolor="#202020" stroked="f">
                <v:path arrowok="t"/>
                <v:fill/>
              </v:shape>
              <v:shape style="position:absolute;left:4334;top:6947;width:192;height:202" coordorigin="4334,6947" coordsize="192,202" path="m4498,6947l4483,6947,4483,6995,4498,6995,4498,6947xe" filled="t" fillcolor="#202020" stroked="f">
                <v:path arrowok="t"/>
                <v:fill/>
              </v:shape>
            </v:group>
            <v:group style="position:absolute;left:4546;top:6947;width:182;height:202" coordorigin="4546,6947" coordsize="182,202">
              <v:shape style="position:absolute;left:4546;top:6947;width:182;height:202" coordorigin="4546,6947" coordsize="182,202" path="m4560,6990l4546,6990,4546,7149,4560,7149,4560,6990xe" filled="t" fillcolor="#202020" stroked="f">
                <v:path arrowok="t"/>
                <v:fill/>
              </v:shape>
              <v:shape style="position:absolute;left:4546;top:6947;width:182;height:202" coordorigin="4546,6947" coordsize="182,202" path="m4728,6962l4608,6962,4608,6976,4714,6976,4714,7130,4709,7134,4666,7134,4666,7144,4670,7149,4718,7149,4728,7144,4728,6962xe" filled="t" fillcolor="#202020" stroked="f">
                <v:path arrowok="t"/>
                <v:fill/>
              </v:shape>
              <v:shape style="position:absolute;left:4546;top:6947;width:182;height:202" coordorigin="4546,6947" coordsize="182,202" path="m4680,7005l4594,7005,4594,7120,4608,7120,4608,7106,4680,7106,4680,7091,4608,7091,4608,7062,4680,7062,4680,7048,4608,7048,4608,7019,4680,7019,4680,7005xe" filled="t" fillcolor="#202020" stroked="f">
                <v:path arrowok="t"/>
                <v:fill/>
              </v:shape>
              <v:shape style="position:absolute;left:4546;top:6947;width:182;height:202" coordorigin="4546,6947" coordsize="182,202" path="m4680,7062l4666,7062,4666,7091,4680,7091,4680,7062xe" filled="t" fillcolor="#202020" stroked="f">
                <v:path arrowok="t"/>
                <v:fill/>
              </v:shape>
              <v:shape style="position:absolute;left:4546;top:6947;width:182;height:202" coordorigin="4546,6947" coordsize="182,202" path="m4680,7019l4666,7019,4666,7048,4680,7048,4680,7019xe" filled="t" fillcolor="#202020" stroked="f">
                <v:path arrowok="t"/>
                <v:fill/>
              </v:shape>
              <v:shape style="position:absolute;left:4546;top:6947;width:182;height:202" coordorigin="4546,6947" coordsize="182,202" path="m4570,6947l4555,6962,4584,6990,4598,6975,4570,694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.099998pt;margin-top:555.419983pt;width:31.72pt;height:11.08pt;mso-position-horizontal-relative:page;mso-position-vertical-relative:page;z-index:-4806" coordorigin="662,11108" coordsize="634,222">
            <v:group style="position:absolute;left:672;top:11123;width:202;height:197" coordorigin="672,11123" coordsize="202,197">
              <v:shape style="position:absolute;left:672;top:11123;width:202;height:197" coordorigin="672,11123" coordsize="202,197" path="m848,11296l830,11296,830,11306,835,11310,840,11320,853,11304,848,11296xe" filled="t" fillcolor="#202020" stroked="f">
                <v:path arrowok="t"/>
                <v:fill/>
              </v:shape>
              <v:shape style="position:absolute;left:672;top:11123;width:202;height:197" coordorigin="672,11123" coordsize="202,197" path="m778,11205l749,11217,738,11236,728,11253,717,11269,706,11282,701,11286,696,11286,691,11291,701,11310,706,11306,715,11306,727,11304,743,11303,762,11301,805,11298,830,11296,848,11296,842,11289,839,11284,786,11284,765,11284,747,11280,735,11273,745,11257,756,11240,766,11223,778,11205xe" filled="t" fillcolor="#202020" stroked="f">
                <v:path arrowok="t"/>
                <v:fill/>
              </v:shape>
              <v:shape style="position:absolute;left:672;top:11123;width:202;height:197" coordorigin="672,11123" coordsize="202,197" path="m806,11238l792,11248,805,11265,810,11283,786,11284,839,11284,831,11273,820,11256,806,11238xe" filled="t" fillcolor="#202020" stroked="f">
                <v:path arrowok="t"/>
                <v:fill/>
              </v:shape>
              <v:shape style="position:absolute;left:672;top:11123;width:202;height:197" coordorigin="672,11123" coordsize="202,197" path="m802,11123l787,11128,788,11131,796,11149,846,11210,864,11224,869,11214,874,11210,866,11198,849,11186,834,11172,821,11157,810,11141,802,11123xe" filled="t" fillcolor="#202020" stroked="f">
                <v:path arrowok="t"/>
                <v:fill/>
              </v:shape>
              <v:shape style="position:absolute;left:672;top:11123;width:202;height:197" coordorigin="672,11123" coordsize="202,197" path="m758,11133l734,11135,724,11152,713,11168,701,11184,687,11199,672,11214,677,11214,737,11169,748,11152,758,11133xe" filled="t" fillcolor="#202020" stroked="f">
                <v:path arrowok="t"/>
                <v:fill/>
              </v:shape>
            </v:group>
            <v:group style="position:absolute;left:883;top:11128;width:203;height:187" coordorigin="883,11128" coordsize="203,187">
              <v:shape style="position:absolute;left:883;top:11128;width:203;height:187" coordorigin="883,11128" coordsize="203,187" path="m998,11205l979,11205,979,11291,974,11296,936,11296,936,11301,941,11306,941,11315,971,11315,991,11308,998,11286,998,11205xe" filled="t" fillcolor="#202020" stroked="f">
                <v:path arrowok="t"/>
                <v:fill/>
              </v:shape>
              <v:shape style="position:absolute;left:883;top:11128;width:203;height:187" coordorigin="883,11128" coordsize="203,187" path="m926,11219l893,11277,883,11291,888,11291,893,11296,901,11295,912,11279,925,11260,935,11245,946,11229,926,11219xe" filled="t" fillcolor="#202020" stroked="f">
                <v:path arrowok="t"/>
                <v:fill/>
              </v:shape>
              <v:shape style="position:absolute;left:883;top:11128;width:203;height:187" coordorigin="883,11128" coordsize="203,187" path="m1037,11219l1027,11229,1038,11244,1049,11261,1060,11278,1070,11296,1086,11282,1073,11265,1062,11249,1050,11233,1037,11219xe" filled="t" fillcolor="#202020" stroked="f">
                <v:path arrowok="t"/>
                <v:fill/>
              </v:shape>
              <v:shape style="position:absolute;left:883;top:11128;width:203;height:187" coordorigin="883,11128" coordsize="203,187" path="m1085,11190l883,11190,883,11205,1085,11205,1085,11190xe" filled="t" fillcolor="#202020" stroked="f">
                <v:path arrowok="t"/>
                <v:fill/>
              </v:shape>
              <v:shape style="position:absolute;left:883;top:11128;width:203;height:187" coordorigin="883,11128" coordsize="203,187" path="m1070,11128l902,11128,902,11142,1070,11142,1070,11128xe" filled="t" fillcolor="#202020" stroked="f">
                <v:path arrowok="t"/>
                <v:fill/>
              </v:shape>
            </v:group>
            <v:group style="position:absolute;left:1094;top:11118;width:192;height:200" coordorigin="1094,11118" coordsize="192,200">
              <v:shape style="position:absolute;left:1094;top:11118;width:192;height:200" coordorigin="1094,11118" coordsize="192,200" path="m1286,11123l1214,11123,1214,11220,1214,11242,1211,11260,1207,11275,1199,11293,1186,11310,1190,11310,1195,11315,1201,11319,1213,11303,1220,11286,1225,11266,1229,11243,1286,11243,1286,11234,1229,11234,1229,11190,1286,11190,1286,11176,1229,11176,1229,11138,1286,11138,1286,11123xe" filled="t" fillcolor="#202020" stroked="f">
                <v:path arrowok="t"/>
                <v:fill/>
              </v:shape>
              <v:shape style="position:absolute;left:1094;top:11118;width:192;height:200" coordorigin="1094,11118" coordsize="192,200" path="m1128,11272l1094,11306,1099,11310,1099,11315,1112,11309,1127,11296,1142,11282,1128,11272xe" filled="t" fillcolor="#202020" stroked="f">
                <v:path arrowok="t"/>
                <v:fill/>
              </v:shape>
              <v:shape style="position:absolute;left:1094;top:11118;width:192;height:200" coordorigin="1094,11118" coordsize="192,200" path="m1238,11296l1238,11310,1243,11315,1277,11315,1286,11306,1286,11301,1248,11301,1238,11296xe" filled="t" fillcolor="#202020" stroked="f">
                <v:path arrowok="t"/>
                <v:fill/>
              </v:shape>
              <v:shape style="position:absolute;left:1094;top:11118;width:192;height:200" coordorigin="1094,11118" coordsize="192,200" path="m1166,11272l1157,11282,1166,11286,1176,11296,1181,11306,1190,11291,1176,11277,1166,11272xe" filled="t" fillcolor="#202020" stroked="f">
                <v:path arrowok="t"/>
                <v:fill/>
              </v:shape>
              <v:shape style="position:absolute;left:1094;top:11118;width:192;height:200" coordorigin="1094,11118" coordsize="192,200" path="m1286,11243l1272,11243,1272,11296,1267,11301,1286,11301,1286,11243xe" filled="t" fillcolor="#202020" stroked="f">
                <v:path arrowok="t"/>
                <v:fill/>
              </v:shape>
              <v:shape style="position:absolute;left:1094;top:11118;width:192;height:200" coordorigin="1094,11118" coordsize="192,200" path="m1205,11253l1094,11253,1094,11267,1205,11267,1205,11253xe" filled="t" fillcolor="#202020" stroked="f">
                <v:path arrowok="t"/>
                <v:fill/>
              </v:shape>
              <v:shape style="position:absolute;left:1094;top:11118;width:192;height:200" coordorigin="1094,11118" coordsize="192,200" path="m1128,11157l1114,11157,1114,11253,1128,11253,1128,11229,1186,11229,1186,11214,1128,11214,1128,11195,1186,11195,1186,11181,1128,11181,1128,11157xe" filled="t" fillcolor="#202020" stroked="f">
                <v:path arrowok="t"/>
                <v:fill/>
              </v:shape>
              <v:shape style="position:absolute;left:1094;top:11118;width:192;height:200" coordorigin="1094,11118" coordsize="192,200" path="m1186,11229l1171,11229,1171,11253,1186,11253,1186,11229xe" filled="t" fillcolor="#202020" stroked="f">
                <v:path arrowok="t"/>
                <v:fill/>
              </v:shape>
              <v:shape style="position:absolute;left:1094;top:11118;width:192;height:200" coordorigin="1094,11118" coordsize="192,200" path="m1286,11190l1272,11190,1272,11234,1286,11234,1286,11190xe" filled="t" fillcolor="#202020" stroked="f">
                <v:path arrowok="t"/>
                <v:fill/>
              </v:shape>
              <v:shape style="position:absolute;left:1094;top:11118;width:192;height:200" coordorigin="1094,11118" coordsize="192,200" path="m1186,11195l1171,11195,1171,11214,1186,11214,1186,11195xe" filled="t" fillcolor="#202020" stroked="f">
                <v:path arrowok="t"/>
                <v:fill/>
              </v:shape>
              <v:shape style="position:absolute;left:1094;top:11118;width:192;height:200" coordorigin="1094,11118" coordsize="192,200" path="m1186,11157l1171,11157,1171,11181,1186,11181,1186,11157xe" filled="t" fillcolor="#202020" stroked="f">
                <v:path arrowok="t"/>
                <v:fill/>
              </v:shape>
              <v:shape style="position:absolute;left:1094;top:11118;width:192;height:200" coordorigin="1094,11118" coordsize="192,200" path="m1286,11138l1272,11138,1272,11176,1286,11176,1286,11138xe" filled="t" fillcolor="#202020" stroked="f">
                <v:path arrowok="t"/>
                <v:fill/>
              </v:shape>
              <v:shape style="position:absolute;left:1094;top:11118;width:192;height:200" coordorigin="1094,11118" coordsize="192,200" path="m1205,11142l1094,11142,1094,11157,1205,11157,1205,11142xe" filled="t" fillcolor="#202020" stroked="f">
                <v:path arrowok="t"/>
                <v:fill/>
              </v:shape>
              <v:shape style="position:absolute;left:1094;top:11118;width:192;height:200" coordorigin="1094,11118" coordsize="192,200" path="m1128,11118l1114,11118,1114,11142,1128,11142,1128,11118xe" filled="t" fillcolor="#202020" stroked="f">
                <v:path arrowok="t"/>
                <v:fill/>
              </v:shape>
              <v:shape style="position:absolute;left:1094;top:11118;width:192;height:200" coordorigin="1094,11118" coordsize="192,200" path="m1186,11118l1171,11118,1171,11142,1186,11142,1186,1111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53.820007pt;margin-top:506.230652pt;width:24.757387pt;height:9.103856pt;mso-position-horizontal-relative:page;mso-position-vertical-relative:page;z-index:-4805" coordorigin="3076,10125" coordsize="495,182">
            <v:group style="position:absolute;left:3086;top:10135;width:96;height:158" coordorigin="3086,10135" coordsize="96,158">
              <v:shape style="position:absolute;left:3086;top:10135;width:96;height:158" coordorigin="3086,10135" coordsize="96,158" path="m3177,10149l3144,10149,3154,10154,3163,10163,3163,10192,3158,10202,3154,10206,3144,10221,3086,10278,3086,10293,3182,10293,3182,10278,3110,10278,3153,10236,3168,10220,3178,10206,3182,10197,3182,10154,3177,10149xe" filled="t" fillcolor="#202020" stroked="f">
                <v:path arrowok="t"/>
                <v:fill/>
              </v:shape>
              <v:shape style="position:absolute;left:3086;top:10135;width:96;height:158" coordorigin="3086,10135" coordsize="96,158" path="m3132,10135l3111,10139,3096,10149,3098,10166,3115,10154,3134,10149,3177,10149,3172,10143,3156,10137,3132,10135xe" filled="t" fillcolor="#202020" stroked="f">
                <v:path arrowok="t"/>
                <v:fill/>
              </v:shape>
            </v:group>
            <v:group style="position:absolute;left:3206;top:10135;width:106;height:161" coordorigin="3206,10135" coordsize="106,161">
              <v:shape style="position:absolute;left:3206;top:10135;width:106;height:161" coordorigin="3206,10135" coordsize="106,161" path="m3251,10135l3208,10197,3206,10221,3207,10230,3228,10287,3269,10297,3286,10288,3293,10281,3250,10281,3239,10269,3233,10247,3231,10219,3230,10211,3233,10185,3240,10166,3253,10155,3273,10152,3297,10152,3292,10146,3275,10138,3251,10135xe" filled="t" fillcolor="#202020" stroked="f">
                <v:path arrowok="t"/>
                <v:fill/>
              </v:shape>
              <v:shape style="position:absolute;left:3206;top:10135;width:106;height:161" coordorigin="3206,10135" coordsize="106,161" path="m3297,10152l3273,10152,3284,10165,3291,10188,3293,10216,3293,10221,3290,10246,3283,10266,3270,10278,3250,10281,3293,10281,3301,10272,3307,10256,3311,10235,3312,10211,3310,10182,3303,10161,3297,10152xe" filled="t" fillcolor="#202020" stroked="f">
                <v:path arrowok="t"/>
                <v:fill/>
              </v:shape>
            </v:group>
            <v:group style="position:absolute;left:3331;top:10135;width:101;height:158" coordorigin="3331,10135" coordsize="101,158">
              <v:shape style="position:absolute;left:3331;top:10135;width:101;height:158" coordorigin="3331,10135" coordsize="101,158" path="m3422,10149l3389,10149,3398,10154,3413,10168,3413,10187,3408,10192,3403,10202,3398,10206,3394,10221,3379,10230,3331,10278,3331,10293,3427,10293,3427,10278,3355,10278,3398,10236,3413,10220,3422,10206,3432,10187,3432,10163,3427,10154,3422,10149xe" filled="t" fillcolor="#202020" stroked="f">
                <v:path arrowok="t"/>
                <v:fill/>
              </v:shape>
              <v:shape style="position:absolute;left:3331;top:10135;width:101;height:158" coordorigin="3331,10135" coordsize="101,158" path="m3379,10135l3360,10139,3341,10149,3344,10166,3363,10154,3379,10149,3422,10149,3418,10144,3402,10137,3379,10135xe" filled="t" fillcolor="#202020" stroked="f">
                <v:path arrowok="t"/>
                <v:fill/>
              </v:shape>
            </v:group>
            <v:group style="position:absolute;left:3456;top:10135;width:106;height:161" coordorigin="3456,10135" coordsize="106,161">
              <v:shape style="position:absolute;left:3456;top:10135;width:106;height:161" coordorigin="3456,10135" coordsize="106,161" path="m3499,10135l3457,10197,3456,10221,3456,10231,3475,10288,3517,10296,3535,10287,3542,10280,3496,10280,3484,10268,3477,10246,3475,10218,3475,10211,3478,10185,3485,10165,3498,10154,3519,10152,3544,10152,3539,10146,3522,10137,3499,10135xe" filled="t" fillcolor="#202020" stroked="f">
                <v:path arrowok="t"/>
                <v:fill/>
              </v:shape>
              <v:shape style="position:absolute;left:3456;top:10135;width:106;height:161" coordorigin="3456,10135" coordsize="106,161" path="m3544,10152l3519,10152,3529,10164,3536,10187,3537,10216,3537,10221,3535,10246,3528,10266,3516,10278,3496,10280,3542,10280,3551,10272,3557,10255,3560,10235,3562,10211,3559,10182,3551,10161,3544,1015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53.580002pt;margin-top:519.862427pt;width:22.84pt;height:11.117572pt;mso-position-horizontal-relative:page;mso-position-vertical-relative:page;z-index:-4804" coordorigin="3072,10397" coordsize="457,222">
            <v:group style="position:absolute;left:3082;top:10407;width:192;height:202" coordorigin="3082,10407" coordsize="192,202">
              <v:shape style="position:absolute;left:3082;top:10407;width:192;height:202" coordorigin="3082,10407" coordsize="192,202" path="m3202,10552l3187,10552,3187,10610,3202,10610,3202,10552xe" filled="t" fillcolor="#202020" stroked="f">
                <v:path arrowok="t"/>
                <v:fill/>
              </v:shape>
              <v:shape style="position:absolute;left:3082;top:10407;width:192;height:202" coordorigin="3082,10407" coordsize="192,202" path="m3283,10538l3082,10538,3082,10552,3283,10552,3283,10538xe" filled="t" fillcolor="#202020" stroked="f">
                <v:path arrowok="t"/>
                <v:fill/>
              </v:shape>
              <v:shape style="position:absolute;left:3082;top:10407;width:192;height:202" coordorigin="3082,10407" coordsize="192,202" path="m3269,10480l3110,10480,3110,10538,3130,10538,3130,10494,3269,10494,3269,10480xe" filled="t" fillcolor="#202020" stroked="f">
                <v:path arrowok="t"/>
                <v:fill/>
              </v:shape>
              <v:shape style="position:absolute;left:3082;top:10407;width:192;height:202" coordorigin="3082,10407" coordsize="192,202" path="m3202,10494l3187,10494,3187,10538,3202,10538,3202,10494xe" filled="t" fillcolor="#202020" stroked="f">
                <v:path arrowok="t"/>
                <v:fill/>
              </v:shape>
              <v:shape style="position:absolute;left:3082;top:10407;width:192;height:202" coordorigin="3082,10407" coordsize="192,202" path="m3123,10407l3115,10427,3106,10444,3095,10461,3082,10475,3091,10485,3104,10477,3115,10461,3125,10442,3274,10442,3274,10427,3134,10427,3134,10422,3139,10413,3144,10408,3123,10407xe" filled="t" fillcolor="#202020" stroked="f">
                <v:path arrowok="t"/>
                <v:fill/>
              </v:shape>
              <v:shape style="position:absolute;left:3082;top:10407;width:192;height:202" coordorigin="3082,10407" coordsize="192,202" path="m3202,10442l3187,10442,3187,10480,3202,10480,3202,10442xe" filled="t" fillcolor="#202020" stroked="f">
                <v:path arrowok="t"/>
                <v:fill/>
              </v:shape>
            </v:group>
            <v:group style="position:absolute;left:3293;top:10419;width:106;height:161" coordorigin="3293,10419" coordsize="106,161">
              <v:shape style="position:absolute;left:3293;top:10419;width:106;height:161" coordorigin="3293,10419" coordsize="106,161" path="m3338,10419l3294,10480,3293,10504,3293,10514,3314,10570,3355,10580,3372,10574,3379,10565,3339,10565,3327,10556,3319,10536,3317,10504,3319,10473,3326,10453,3338,10441,3358,10438,3384,10438,3378,10431,3361,10422,3338,10419xe" filled="t" fillcolor="#202020" stroked="f">
                <v:path arrowok="t"/>
                <v:fill/>
              </v:shape>
              <v:shape style="position:absolute;left:3293;top:10419;width:106;height:161" coordorigin="3293,10419" coordsize="106,161" path="m3384,10438l3358,10438,3367,10446,3374,10461,3377,10487,3378,10525,3372,10547,3359,10561,3339,10565,3379,10565,3387,10556,3393,10540,3397,10520,3398,10495,3396,10467,3390,10446,3384,10438xe" filled="t" fillcolor="#202020" stroked="f">
                <v:path arrowok="t"/>
                <v:fill/>
              </v:shape>
            </v:group>
            <v:group style="position:absolute;left:3422;top:10418;width:96;height:163" coordorigin="3422,10418" coordsize="96,163">
              <v:shape style="position:absolute;left:3422;top:10418;width:96;height:163" coordorigin="3422,10418" coordsize="96,163" path="m3422,10552l3423,10577,3441,10580,3464,10581,3484,10577,3502,10569,3504,10566,3460,10566,3441,10563,3422,10552xe" filled="t" fillcolor="#202020" stroked="f">
                <v:path arrowok="t"/>
                <v:fill/>
              </v:shape>
              <v:shape style="position:absolute;left:3422;top:10418;width:96;height:163" coordorigin="3422,10418" coordsize="96,163" path="m3509,10437l3442,10437,3466,10437,3484,10444,3489,10470,3478,10485,3451,10490,3442,10490,3442,10504,3471,10507,3489,10519,3494,10538,3494,10552,3485,10557,3480,10562,3470,10566,3504,10566,3515,10552,3518,10533,3518,10523,3514,10518,3509,10509,3490,10499,3480,10499,3489,10491,3504,10477,3509,10456,3509,10437xe" filled="t" fillcolor="#202020" stroked="f">
                <v:path arrowok="t"/>
                <v:fill/>
              </v:shape>
              <v:shape style="position:absolute;left:3422;top:10418;width:96;height:163" coordorigin="3422,10418" coordsize="96,163" path="m3480,10418l3451,10418,3432,10427,3432,10446,3442,10437,3509,10437,3499,10427,3480,1041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53.580002pt;margin-top:534.539978pt;width:22.84pt;height:10.36pt;mso-position-horizontal-relative:page;mso-position-vertical-relative:page;z-index:-4803" coordorigin="3072,10691" coordsize="457,207">
            <v:group style="position:absolute;left:3082;top:10701;width:168;height:187" coordorigin="3082,10701" coordsize="168,187">
              <v:shape style="position:absolute;left:3082;top:10701;width:168;height:187" coordorigin="3082,10701" coordsize="168,187" path="m3250,10701l3115,10701,3115,10772,3115,10796,3094,10867,3082,10883,3086,10888,3125,10842,3130,10821,3250,10821,3250,10806,3130,10806,3130,10768,3250,10768,3250,10754,3130,10754,3130,10715,3250,10715,3250,10701xe" filled="t" fillcolor="#202020" stroked="f">
                <v:path arrowok="t"/>
                <v:fill/>
              </v:shape>
              <v:shape style="position:absolute;left:3082;top:10701;width:168;height:187" coordorigin="3082,10701" coordsize="168,187" path="m3250,10821l3235,10821,3235,10869,3230,10874,3187,10874,3192,10878,3192,10888,3222,10888,3243,10881,3250,10859,3250,10821xe" filled="t" fillcolor="#202020" stroked="f">
                <v:path arrowok="t"/>
                <v:fill/>
              </v:shape>
              <v:shape style="position:absolute;left:3082;top:10701;width:168;height:187" coordorigin="3082,10701" coordsize="168,187" path="m3250,10768l3235,10768,3235,10806,3250,10806,3250,10768xe" filled="t" fillcolor="#202020" stroked="f">
                <v:path arrowok="t"/>
                <v:fill/>
              </v:shape>
              <v:shape style="position:absolute;left:3082;top:10701;width:168;height:187" coordorigin="3082,10701" coordsize="168,187" path="m3250,10715l3235,10715,3235,10754,3250,10754,3250,10715xe" filled="t" fillcolor="#202020" stroked="f">
                <v:path arrowok="t"/>
                <v:fill/>
              </v:shape>
            </v:group>
            <v:group style="position:absolute;left:3302;top:10701;width:96;height:163" coordorigin="3302,10701" coordsize="96,163">
              <v:shape style="position:absolute;left:3302;top:10701;width:96;height:163" coordorigin="3302,10701" coordsize="96,163" path="m3398,10850l3307,10850,3307,10864,3398,10864,3398,10850xe" filled="t" fillcolor="#202020" stroked="f">
                <v:path arrowok="t"/>
                <v:fill/>
              </v:shape>
              <v:shape style="position:absolute;left:3302;top:10701;width:96;height:163" coordorigin="3302,10701" coordsize="96,163" path="m3360,10725l3341,10725,3341,10850,3360,10850,3360,10725xe" filled="t" fillcolor="#202020" stroked="f">
                <v:path arrowok="t"/>
                <v:fill/>
              </v:shape>
              <v:shape style="position:absolute;left:3302;top:10701;width:96;height:163" coordorigin="3302,10701" coordsize="96,163" path="m3360,10701l3302,10720,3302,10739,3341,10725,3360,10725,3360,10701xe" filled="t" fillcolor="#202020" stroked="f">
                <v:path arrowok="t"/>
                <v:fill/>
              </v:shape>
            </v:group>
            <v:group style="position:absolute;left:3427;top:10701;width:91;height:163" coordorigin="3427,10701" coordsize="91,163">
              <v:shape style="position:absolute;left:3427;top:10701;width:91;height:163" coordorigin="3427,10701" coordsize="91,163" path="m3518,10850l3427,10850,3427,10864,3518,10864,3518,10850xe" filled="t" fillcolor="#202020" stroked="f">
                <v:path arrowok="t"/>
                <v:fill/>
              </v:shape>
              <v:shape style="position:absolute;left:3427;top:10701;width:91;height:163" coordorigin="3427,10701" coordsize="91,163" path="m3485,10725l3466,10725,3466,10850,3485,10850,3485,10725xe" filled="t" fillcolor="#202020" stroked="f">
                <v:path arrowok="t"/>
                <v:fill/>
              </v:shape>
              <v:shape style="position:absolute;left:3427;top:10701;width:91;height:163" coordorigin="3427,10701" coordsize="91,163" path="m3485,10701l3427,10720,3427,10739,3466,10725,3485,10725,3485,1070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55.279999pt;margin-top:549.440002pt;width:7.44pt;height:9.6pt;mso-position-horizontal-relative:page;mso-position-vertical-relative:page;z-index:-4802" coordorigin="3106,10989" coordsize="149,192">
            <v:shape style="position:absolute;left:3106;top:10989;width:149;height:192" coordorigin="3106,10989" coordsize="149,192" path="m3254,10989l3106,10989,3106,11181,3125,11181,3125,11166,3254,11166,3254,11152,3125,11152,3125,11085,3254,11085,3254,11070,3125,11070,3125,11003,3254,11003,3254,10989xe" filled="t" fillcolor="#202020" stroked="f">
              <v:path arrowok="t"/>
              <v:fill/>
            </v:shape>
            <v:shape style="position:absolute;left:3106;top:10989;width:149;height:192" coordorigin="3106,10989" coordsize="149,192" path="m3254,11166l3235,11166,3235,11181,3254,11181,3254,11166xe" filled="t" fillcolor="#202020" stroked="f">
              <v:path arrowok="t"/>
              <v:fill/>
            </v:shape>
            <v:shape style="position:absolute;left:3106;top:10989;width:149;height:192" coordorigin="3106,10989" coordsize="149,192" path="m3254,11085l3235,11085,3235,11152,3254,11152,3254,11085xe" filled="t" fillcolor="#202020" stroked="f">
              <v:path arrowok="t"/>
              <v:fill/>
            </v:shape>
            <v:shape style="position:absolute;left:3106;top:10989;width:149;height:192" coordorigin="3106,10989" coordsize="149,192" path="m3254,11003l3235,11003,3235,11070,3254,11070,3254,11003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154.539993pt;margin-top:563.350647pt;width:31.718815pt;height:9.328645pt;mso-position-horizontal-relative:page;mso-position-vertical-relative:page;z-index:-4801" coordorigin="3091,11267" coordsize="634,187">
            <v:group style="position:absolute;left:3101;top:11358;width:106;height:34" coordorigin="3101,11358" coordsize="106,34">
              <v:shape style="position:absolute;left:3101;top:11358;width:106;height:34" coordorigin="3101,11358" coordsize="106,34" path="m3149,11358l3115,11358,3101,11373,3101,11392,3115,11392,3115,11378,3120,11373,3168,11373,3158,11368,3149,11358xe" filled="t" fillcolor="#202020" stroked="f">
                <v:path arrowok="t"/>
                <v:fill/>
              </v:shape>
              <v:shape style="position:absolute;left:3101;top:11358;width:106;height:34" coordorigin="3101,11358" coordsize="106,34" path="m3168,11373l3139,11373,3149,11378,3158,11387,3168,11392,3187,11392,3192,11387,3202,11382,3206,11378,3173,11378,3168,11373xe" filled="t" fillcolor="#202020" stroked="f">
                <v:path arrowok="t"/>
                <v:fill/>
              </v:shape>
              <v:shape style="position:absolute;left:3101;top:11358;width:106;height:34" coordorigin="3101,11358" coordsize="106,34" path="m3206,11358l3192,11358,3192,11368,3182,11378,3206,11378,3206,11358xe" filled="t" fillcolor="#202020" stroked="f">
                <v:path arrowok="t"/>
                <v:fill/>
              </v:shape>
            </v:group>
            <v:group style="position:absolute;left:3240;top:11277;width:101;height:163" coordorigin="3240,11277" coordsize="101,163">
              <v:shape style="position:absolute;left:3240;top:11277;width:101;height:163" coordorigin="3240,11277" coordsize="101,163" path="m3336,11296l3307,11296,3317,11306,3322,11315,3322,11330,3317,11339,3312,11345,3305,11360,3288,11378,3240,11421,3240,11440,3341,11440,3341,11421,3264,11421,3309,11380,3323,11363,3331,11349,3341,11330,3341,11310,3336,11296xe" filled="t" fillcolor="#202020" stroked="f">
                <v:path arrowok="t"/>
                <v:fill/>
              </v:shape>
              <v:shape style="position:absolute;left:3240;top:11277;width:101;height:163" coordorigin="3240,11277" coordsize="101,163" path="m3288,11277l3269,11281,3250,11291,3256,11309,3275,11299,3293,11296,3336,11296,3326,11290,3312,11280,3288,11277xe" filled="t" fillcolor="#202020" stroked="f">
                <v:path arrowok="t"/>
                <v:fill/>
              </v:shape>
            </v:group>
            <v:group style="position:absolute;left:3365;top:11278;width:106;height:165" coordorigin="3365,11278" coordsize="106,165">
              <v:shape style="position:absolute;left:3365;top:11278;width:106;height:165" coordorigin="3365,11278" coordsize="106,165" path="m3409,11278l3366,11339,3365,11363,3365,11375,3385,11431,3428,11443,3445,11433,3452,11424,3408,11424,3394,11414,3386,11394,3384,11363,3384,11362,3386,11334,3393,11313,3406,11301,3426,11298,3454,11298,3448,11290,3431,11280,3409,11278xe" filled="t" fillcolor="#202020" stroked="f">
                <v:path arrowok="t"/>
                <v:fill/>
              </v:shape>
              <v:shape style="position:absolute;left:3365;top:11278;width:106;height:165" coordorigin="3365,11278" coordsize="106,165" path="m3454,11298l3426,11298,3435,11305,3441,11321,3445,11348,3445,11386,3439,11408,3427,11421,3408,11424,3452,11424,3459,11415,3466,11400,3469,11380,3470,11354,3467,11327,3460,11305,3454,11298xe" filled="t" fillcolor="#202020" stroked="f">
                <v:path arrowok="t"/>
                <v:fill/>
              </v:shape>
            </v:group>
            <v:group style="position:absolute;left:3490;top:11277;width:96;height:163" coordorigin="3490,11277" coordsize="96,163">
              <v:shape style="position:absolute;left:3490;top:11277;width:96;height:163" coordorigin="3490,11277" coordsize="96,163" path="m3581,11296l3552,11296,3557,11301,3566,11306,3566,11339,3560,11347,3549,11361,3533,11378,3490,11421,3490,11440,3586,11440,3586,11421,3514,11421,3556,11378,3569,11362,3581,11349,3586,11339,3586,11310,3581,11296xe" filled="t" fillcolor="#202020" stroked="f">
                <v:path arrowok="t"/>
                <v:fill/>
              </v:shape>
              <v:shape style="position:absolute;left:3490;top:11277;width:96;height:163" coordorigin="3490,11277" coordsize="96,163" path="m3531,11277l3512,11282,3494,11291,3501,11309,3519,11299,3538,11296,3581,11296,3572,11287,3556,11280,3531,11277xe" filled="t" fillcolor="#202020" stroked="f">
                <v:path arrowok="t"/>
                <v:fill/>
              </v:shape>
            </v:group>
            <v:group style="position:absolute;left:3610;top:11278;width:106;height:166" coordorigin="3610,11278" coordsize="106,166">
              <v:shape style="position:absolute;left:3610;top:11278;width:106;height:166" coordorigin="3610,11278" coordsize="106,166" path="m3655,11278l3611,11339,3610,11363,3610,11374,3632,11431,3671,11444,3688,11434,3697,11424,3654,11424,3641,11414,3632,11394,3629,11363,3629,11360,3632,11333,3640,11313,3654,11301,3673,11298,3700,11298,3693,11290,3677,11281,3655,11278xe" filled="t" fillcolor="#202020" stroked="f">
                <v:path arrowok="t"/>
                <v:fill/>
              </v:shape>
              <v:shape style="position:absolute;left:3610;top:11278;width:106;height:166" coordorigin="3610,11278" coordsize="106,166" path="m3700,11298l3673,11298,3682,11307,3689,11323,3693,11350,3694,11388,3686,11409,3673,11421,3654,11424,3697,11424,3704,11416,3710,11400,3714,11381,3715,11355,3712,11328,3705,11306,3700,1129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53.580002pt;margin-top:577.190002pt;width:22.84pt;height:10.909972pt;mso-position-horizontal-relative:page;mso-position-vertical-relative:page;z-index:-4800" coordorigin="3072,11544" coordsize="457,218">
            <v:group style="position:absolute;left:3082;top:11554;width:192;height:198" coordorigin="3082,11554" coordsize="192,198">
              <v:shape style="position:absolute;left:3082;top:11554;width:192;height:198" coordorigin="3082,11554" coordsize="192,198" path="m3202,11699l3187,11699,3187,11752,3202,11752,3202,11699xe" filled="t" fillcolor="#202020" stroked="f">
                <v:path arrowok="t"/>
                <v:fill/>
              </v:shape>
              <v:shape style="position:absolute;left:3082;top:11554;width:192;height:198" coordorigin="3082,11554" coordsize="192,198" path="m3283,11685l3082,11685,3082,11699,3283,11699,3283,11685xe" filled="t" fillcolor="#202020" stroked="f">
                <v:path arrowok="t"/>
                <v:fill/>
              </v:shape>
              <v:shape style="position:absolute;left:3082;top:11554;width:192;height:198" coordorigin="3082,11554" coordsize="192,198" path="m3269,11622l3110,11622,3110,11685,3130,11685,3130,11637,3269,11637,3269,11622xe" filled="t" fillcolor="#202020" stroked="f">
                <v:path arrowok="t"/>
                <v:fill/>
              </v:shape>
              <v:shape style="position:absolute;left:3082;top:11554;width:192;height:198" coordorigin="3082,11554" coordsize="192,198" path="m3202,11637l3187,11637,3187,11685,3202,11685,3202,11637xe" filled="t" fillcolor="#202020" stroked="f">
                <v:path arrowok="t"/>
                <v:fill/>
              </v:shape>
              <v:shape style="position:absolute;left:3082;top:11554;width:192;height:198" coordorigin="3082,11554" coordsize="192,198" path="m3123,11554l3115,11571,3106,11588,3095,11605,3082,11622,3091,11632,3103,11622,3125,11589,3274,11589,3274,11574,3134,11574,3134,11565,3144,11555,3123,11554xe" filled="t" fillcolor="#202020" stroked="f">
                <v:path arrowok="t"/>
                <v:fill/>
              </v:shape>
              <v:shape style="position:absolute;left:3082;top:11554;width:192;height:198" coordorigin="3082,11554" coordsize="192,198" path="m3202,11589l3187,11589,3187,11622,3202,11622,3202,11589xe" filled="t" fillcolor="#202020" stroked="f">
                <v:path arrowok="t"/>
                <v:fill/>
              </v:shape>
            </v:group>
            <v:group style="position:absolute;left:3293;top:11566;width:106;height:161" coordorigin="3293,11566" coordsize="106,161">
              <v:shape style="position:absolute;left:3293;top:11566;width:106;height:161" coordorigin="3293,11566" coordsize="106,161" path="m3337,11566l3294,11627,3293,11651,3293,11661,3315,11717,3355,11727,3372,11719,3379,11711,3336,11711,3325,11699,3319,11677,3317,11649,3317,11642,3319,11615,3327,11596,3340,11585,3361,11582,3383,11582,3378,11576,3361,11568,3337,11566xe" filled="t" fillcolor="#202020" stroked="f">
                <v:path arrowok="t"/>
                <v:fill/>
              </v:shape>
              <v:shape style="position:absolute;left:3293;top:11566;width:106;height:161" coordorigin="3293,11566" coordsize="106,161" path="m3383,11582l3361,11582,3371,11595,3377,11617,3379,11646,3379,11651,3377,11677,3370,11697,3357,11708,3336,11711,3379,11711,3387,11703,3394,11686,3397,11665,3398,11642,3396,11613,3390,11591,3383,11582xe" filled="t" fillcolor="#202020" stroked="f">
                <v:path arrowok="t"/>
                <v:fill/>
              </v:shape>
            </v:group>
            <v:group style="position:absolute;left:3422;top:11565;width:96;height:163" coordorigin="3422,11565" coordsize="96,163">
              <v:shape style="position:absolute;left:3422;top:11565;width:96;height:163" coordorigin="3422,11565" coordsize="96,163" path="m3422,11699l3423,11719,3440,11725,3462,11728,3482,11724,3499,11714,3460,11714,3441,11710,3422,11699xe" filled="t" fillcolor="#202020" stroked="f">
                <v:path arrowok="t"/>
                <v:fill/>
              </v:shape>
              <v:shape style="position:absolute;left:3422;top:11565;width:96;height:163" coordorigin="3422,11565" coordsize="96,163" path="m3509,11580l3469,11580,3484,11591,3489,11617,3478,11632,3451,11637,3442,11637,3442,11651,3469,11653,3488,11662,3494,11680,3494,11699,3485,11704,3480,11709,3470,11714,3499,11714,3514,11704,3518,11694,3518,11670,3514,11661,3499,11646,3490,11642,3480,11642,3489,11638,3504,11624,3509,11603,3509,11580xe" filled="t" fillcolor="#202020" stroked="f">
                <v:path arrowok="t"/>
                <v:fill/>
              </v:shape>
              <v:shape style="position:absolute;left:3422;top:11565;width:96;height:163" coordorigin="3422,11565" coordsize="96,163" path="m3490,11565l3442,11565,3432,11574,3432,11593,3448,11583,3469,11580,3509,11580,3509,11579,3499,11574,3490,1156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53.580002pt;margin-top:591.659973pt;width:22.84pt;height:10.6pt;mso-position-horizontal-relative:page;mso-position-vertical-relative:page;z-index:-4799" coordorigin="3072,11833" coordsize="457,212">
            <v:group style="position:absolute;left:3082;top:11843;width:168;height:192" coordorigin="3082,11843" coordsize="168,192">
              <v:shape style="position:absolute;left:3082;top:11843;width:168;height:192" coordorigin="3082,11843" coordsize="168,192" path="m3250,11843l3115,11843,3115,11932,3114,11951,3111,11971,3105,11993,3095,12010,3082,12026,3091,12035,3108,12025,3118,12008,3125,11989,3130,11968,3250,11968,3250,11954,3130,11954,3130,11915,3250,11915,3250,11901,3130,11901,3130,11858,3250,11858,3250,11843xe" filled="t" fillcolor="#202020" stroked="f">
                <v:path arrowok="t"/>
                <v:fill/>
              </v:shape>
              <v:shape style="position:absolute;left:3082;top:11843;width:168;height:192" coordorigin="3082,11843" coordsize="168,192" path="m3202,12016l3187,12016,3192,12026,3192,12035,3222,12035,3243,12028,3245,12021,3211,12021,3202,12016xe" filled="t" fillcolor="#202020" stroked="f">
                <v:path arrowok="t"/>
                <v:fill/>
              </v:shape>
              <v:shape style="position:absolute;left:3082;top:11843;width:168;height:192" coordorigin="3082,11843" coordsize="168,192" path="m3250,11968l3235,11968,3235,12011,3230,12021,3245,12021,3250,12006,3250,11968xe" filled="t" fillcolor="#202020" stroked="f">
                <v:path arrowok="t"/>
                <v:fill/>
              </v:shape>
              <v:shape style="position:absolute;left:3082;top:11843;width:168;height:192" coordorigin="3082,11843" coordsize="168,192" path="m3250,11915l3235,11915,3235,11954,3250,11954,3250,11915xe" filled="t" fillcolor="#202020" stroked="f">
                <v:path arrowok="t"/>
                <v:fill/>
              </v:shape>
              <v:shape style="position:absolute;left:3082;top:11843;width:168;height:192" coordorigin="3082,11843" coordsize="168,192" path="m3250,11858l3235,11858,3235,11901,3250,11901,3250,11858xe" filled="t" fillcolor="#202020" stroked="f">
                <v:path arrowok="t"/>
                <v:fill/>
              </v:shape>
            </v:group>
            <v:group style="position:absolute;left:3302;top:11848;width:96;height:163" coordorigin="3302,11848" coordsize="96,163">
              <v:shape style="position:absolute;left:3302;top:11848;width:96;height:163" coordorigin="3302,11848" coordsize="96,163" path="m3398,11992l3307,11992,3307,12011,3398,12011,3398,11992xe" filled="t" fillcolor="#202020" stroked="f">
                <v:path arrowok="t"/>
                <v:fill/>
              </v:shape>
              <v:shape style="position:absolute;left:3302;top:11848;width:96;height:163" coordorigin="3302,11848" coordsize="96,163" path="m3360,11872l3341,11872,3341,11992,3360,11992,3360,11872xe" filled="t" fillcolor="#202020" stroked="f">
                <v:path arrowok="t"/>
                <v:fill/>
              </v:shape>
              <v:shape style="position:absolute;left:3302;top:11848;width:96;height:163" coordorigin="3302,11848" coordsize="96,163" path="m3360,11848l3302,11862,3302,11882,3341,11872,3360,11872,3360,11848xe" filled="t" fillcolor="#202020" stroked="f">
                <v:path arrowok="t"/>
                <v:fill/>
              </v:shape>
            </v:group>
            <v:group style="position:absolute;left:3422;top:11848;width:96;height:163" coordorigin="3422,11848" coordsize="96,163">
              <v:shape style="position:absolute;left:3422;top:11848;width:96;height:163" coordorigin="3422,11848" coordsize="96,163" path="m3422,11982l3423,12007,3441,12011,3464,12011,3484,12008,3502,12000,3504,11997,3460,11997,3441,11993,3422,11982xe" filled="t" fillcolor="#202020" stroked="f">
                <v:path arrowok="t"/>
                <v:fill/>
              </v:shape>
              <v:shape style="position:absolute;left:3422;top:11848;width:96;height:163" coordorigin="3422,11848" coordsize="96,163" path="m3509,11867l3442,11867,3466,11867,3484,11875,3489,11900,3478,11915,3451,11920,3442,11920,3442,11934,3471,11937,3489,11949,3494,11968,3494,11982,3485,11987,3480,11992,3470,11997,3504,11997,3515,11983,3518,11963,3518,11954,3514,11949,3509,11939,3490,11930,3480,11930,3489,11922,3504,11908,3509,11886,3509,11867xe" filled="t" fillcolor="#202020" stroked="f">
                <v:path arrowok="t"/>
                <v:fill/>
              </v:shape>
              <v:shape style="position:absolute;left:3422;top:11848;width:96;height:163" coordorigin="3422,11848" coordsize="96,163" path="m3480,11848l3451,11848,3432,11858,3432,11877,3442,11867,3509,11867,3499,11858,3480,1184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55.279999pt;margin-top:606.799988pt;width:7.44pt;height:9.120pt;mso-position-horizontal-relative:page;mso-position-vertical-relative:page;z-index:-4798" coordorigin="3106,12136" coordsize="149,182">
            <v:shape style="position:absolute;left:3106;top:12136;width:149;height:182" coordorigin="3106,12136" coordsize="149,182" path="m3254,12136l3106,12136,3106,12318,3125,12318,3125,12304,3254,12304,3254,12290,3125,12290,3125,12227,3254,12227,3254,12213,3125,12213,3125,12150,3254,12150,3254,12136xe" filled="t" fillcolor="#202020" stroked="f">
              <v:path arrowok="t"/>
              <v:fill/>
            </v:shape>
            <v:shape style="position:absolute;left:3106;top:12136;width:149;height:182" coordorigin="3106,12136" coordsize="149,182" path="m3254,12304l3235,12304,3235,12318,3254,12318,3254,12304xe" filled="t" fillcolor="#202020" stroked="f">
              <v:path arrowok="t"/>
              <v:fill/>
            </v:shape>
            <v:shape style="position:absolute;left:3106;top:12136;width:149;height:182" coordorigin="3106,12136" coordsize="149,182" path="m3254,12227l3235,12227,3235,12290,3254,12290,3254,12227xe" filled="t" fillcolor="#202020" stroked="f">
              <v:path arrowok="t"/>
              <v:fill/>
            </v:shape>
            <v:shape style="position:absolute;left:3106;top:12136;width:149;height:182" coordorigin="3106,12136" coordsize="149,182" path="m3254,12150l3235,12150,3235,12213,3254,12213,3254,12150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35.740002pt;margin-top:756.539978pt;width:62.68pt;height:11.32pt;mso-position-horizontal-relative:page;mso-position-vertical-relative:page;z-index:-4797" coordorigin="715,15131" coordsize="1254,226">
            <v:group style="position:absolute;left:725;top:15141;width:178;height:206" coordorigin="725,15141" coordsize="178,206">
              <v:shape style="position:absolute;left:725;top:15141;width:178;height:206" coordorigin="725,15141" coordsize="178,206" path="m821,15270l802,15270,802,15347,821,15347,821,15270xe" filled="t" fillcolor="#202020" stroked="f">
                <v:path arrowok="t"/>
                <v:fill/>
              </v:shape>
              <v:shape style="position:absolute;left:725;top:15141;width:178;height:206" coordorigin="725,15141" coordsize="178,206" path="m902,15184l725,15184,725,15280,739,15280,739,15270,902,15270,902,15251,739,15251,739,15203,902,15203,902,15184xe" filled="t" fillcolor="#202020" stroked="f">
                <v:path arrowok="t"/>
                <v:fill/>
              </v:shape>
              <v:shape style="position:absolute;left:725;top:15141;width:178;height:206" coordorigin="725,15141" coordsize="178,206" path="m902,15270l883,15270,883,15280,902,15280,902,15270xe" filled="t" fillcolor="#202020" stroked="f">
                <v:path arrowok="t"/>
                <v:fill/>
              </v:shape>
              <v:shape style="position:absolute;left:725;top:15141;width:178;height:206" coordorigin="725,15141" coordsize="178,206" path="m821,15203l802,15203,802,15251,821,15251,821,15203xe" filled="t" fillcolor="#202020" stroked="f">
                <v:path arrowok="t"/>
                <v:fill/>
              </v:shape>
              <v:shape style="position:absolute;left:725;top:15141;width:178;height:206" coordorigin="725,15141" coordsize="178,206" path="m902,15203l883,15203,883,15251,902,15251,902,15203xe" filled="t" fillcolor="#202020" stroked="f">
                <v:path arrowok="t"/>
                <v:fill/>
              </v:shape>
              <v:shape style="position:absolute;left:725;top:15141;width:178;height:206" coordorigin="725,15141" coordsize="178,206" path="m821,15141l802,15141,802,15184,821,15184,821,15141xe" filled="t" fillcolor="#202020" stroked="f">
                <v:path arrowok="t"/>
                <v:fill/>
              </v:shape>
            </v:group>
            <v:group style="position:absolute;left:922;top:15141;width:202;height:202" coordorigin="922,15141" coordsize="202,202">
              <v:shape style="position:absolute;left:922;top:15141;width:202;height:202" coordorigin="922,15141" coordsize="202,202" path="m965,15232l950,15232,950,15342,965,15342,965,15232xe" filled="t" fillcolor="#202020" stroked="f">
                <v:path arrowok="t"/>
                <v:fill/>
              </v:shape>
              <v:shape style="position:absolute;left:922;top:15141;width:202;height:202" coordorigin="922,15141" coordsize="202,202" path="m1066,15227l1051,15227,1051,15318,1046,15323,1013,15323,1013,15338,1018,15342,1056,15342,1066,15333,1066,15227xe" filled="t" fillcolor="#202020" stroked="f">
                <v:path arrowok="t"/>
                <v:fill/>
              </v:shape>
              <v:shape style="position:absolute;left:922;top:15141;width:202;height:202" coordorigin="922,15141" coordsize="202,202" path="m1094,15246l1080,15256,1085,15269,1093,15287,1101,15304,1109,15323,1122,15302,1094,15246xe" filled="t" fillcolor="#202020" stroked="f">
                <v:path arrowok="t"/>
                <v:fill/>
              </v:shape>
              <v:shape style="position:absolute;left:922;top:15141;width:202;height:202" coordorigin="922,15141" coordsize="202,202" path="m1013,15246l1007,15263,999,15281,990,15298,979,15314,989,15318,994,15318,1002,15311,1011,15294,1019,15275,1027,15256,1013,15246xe" filled="t" fillcolor="#202020" stroked="f">
                <v:path arrowok="t"/>
                <v:fill/>
              </v:shape>
              <v:shape style="position:absolute;left:922;top:15141;width:202;height:202" coordorigin="922,15141" coordsize="202,202" path="m994,15184l922,15184,922,15198,946,15215,940,15233,932,15252,922,15270,922,15275,926,15285,928,15288,937,15272,944,15254,950,15232,965,15232,965,15198,994,15198,994,15184xe" filled="t" fillcolor="#202020" stroked="f">
                <v:path arrowok="t"/>
                <v:fill/>
              </v:shape>
              <v:shape style="position:absolute;left:922;top:15141;width:202;height:202" coordorigin="922,15141" coordsize="202,202" path="m974,15222l965,15232,989,15256,998,15246,994,15237,984,15232,974,15222xe" filled="t" fillcolor="#202020" stroked="f">
                <v:path arrowok="t"/>
                <v:fill/>
              </v:shape>
              <v:shape style="position:absolute;left:922;top:15141;width:202;height:202" coordorigin="922,15141" coordsize="202,202" path="m1123,15213l994,15213,994,15227,1123,15227,1123,15213xe" filled="t" fillcolor="#202020" stroked="f">
                <v:path arrowok="t"/>
                <v:fill/>
              </v:shape>
              <v:shape style="position:absolute;left:922;top:15141;width:202;height:202" coordorigin="922,15141" coordsize="202,202" path="m965,15141l950,15141,950,15184,965,15184,965,15141xe" filled="t" fillcolor="#202020" stroked="f">
                <v:path arrowok="t"/>
                <v:fill/>
              </v:shape>
              <v:shape style="position:absolute;left:922;top:15141;width:202;height:202" coordorigin="922,15141" coordsize="202,202" path="m1114,15155l1003,15155,1003,15170,1114,15170,1114,15155xe" filled="t" fillcolor="#202020" stroked="f">
                <v:path arrowok="t"/>
                <v:fill/>
              </v:shape>
            </v:group>
            <v:group style="position:absolute;left:1128;top:15146;width:206;height:200" coordorigin="1128,15146" coordsize="206,200">
              <v:shape style="position:absolute;left:1128;top:15146;width:206;height:200" coordorigin="1128,15146" coordsize="206,200" path="m1334,15270l1210,15270,1210,15285,1252,15296,1239,15309,1220,15319,1195,15328,1200,15338,1200,15342,1209,15345,1231,15335,1250,15325,1265,15315,1277,15305,1295,15305,1292,15303,1282,15285,1334,15285,1334,15270xe" filled="t" fillcolor="#202020" stroked="f">
                <v:path arrowok="t"/>
                <v:fill/>
              </v:shape>
              <v:shape style="position:absolute;left:1128;top:15146;width:206;height:200" coordorigin="1128,15146" coordsize="206,200" path="m1295,15305l1277,15305,1290,15322,1306,15335,1325,15342,1334,15333,1326,15325,1306,15316,1295,15305xe" filled="t" fillcolor="#202020" stroked="f">
                <v:path arrowok="t"/>
                <v:fill/>
              </v:shape>
              <v:shape style="position:absolute;left:1128;top:15146;width:206;height:200" coordorigin="1128,15146" coordsize="206,200" path="m1200,15170l1186,15170,1186,15299,1200,15299,1200,15170xe" filled="t" fillcolor="#202020" stroked="f">
                <v:path arrowok="t"/>
                <v:fill/>
              </v:shape>
              <v:shape style="position:absolute;left:1128;top:15146;width:206;height:200" coordorigin="1128,15146" coordsize="206,200" path="m1277,15242l1262,15242,1262,15270,1277,15270,1277,15242xe" filled="t" fillcolor="#202020" stroked="f">
                <v:path arrowok="t"/>
                <v:fill/>
              </v:shape>
              <v:shape style="position:absolute;left:1128;top:15146;width:206;height:200" coordorigin="1128,15146" coordsize="206,200" path="m1248,15213l1229,15222,1220,15240,1210,15256,1214,15261,1219,15261,1224,15266,1229,15256,1234,15251,1238,15242,1325,15242,1325,15227,1243,15227,1243,15222,1248,15218,1248,15213xe" filled="t" fillcolor="#202020" stroked="f">
                <v:path arrowok="t"/>
                <v:fill/>
              </v:shape>
              <v:shape style="position:absolute;left:1128;top:15146;width:206;height:200" coordorigin="1128,15146" coordsize="206,200" path="m1334,15194l1210,15194,1210,15208,1334,15208,1334,15194xe" filled="t" fillcolor="#202020" stroked="f">
                <v:path arrowok="t"/>
                <v:fill/>
              </v:shape>
              <v:shape style="position:absolute;left:1128;top:15146;width:206;height:200" coordorigin="1128,15146" coordsize="206,200" path="m1310,15150l1219,15150,1219,15165,1296,15165,1291,15194,1306,15194,1310,15150xe" filled="t" fillcolor="#202020" stroked="f">
                <v:path arrowok="t"/>
                <v:fill/>
              </v:shape>
              <v:shape style="position:absolute;left:1128;top:15146;width:206;height:200" coordorigin="1128,15146" coordsize="206,200" path="m1172,15222l1152,15222,1152,15342,1171,15342,1172,15222xe" filled="t" fillcolor="#202020" stroked="f">
                <v:path arrowok="t"/>
                <v:fill/>
              </v:shape>
              <v:shape style="position:absolute;left:1128;top:15146;width:206;height:200" coordorigin="1128,15146" coordsize="206,200" path="m1181,15146l1165,15148,1161,15167,1155,15186,1147,15204,1138,15223,1128,15242,1133,15246,1133,15251,1138,15256,1147,15237,1152,15222,1172,15222,1172,15185,1176,15165,1181,15146xe" filled="t" fillcolor="#202020" stroked="f">
                <v:path arrowok="t"/>
                <v:fill/>
              </v:shape>
            </v:group>
            <v:group style="position:absolute;left:1339;top:15141;width:205;height:197" coordorigin="1339,15141" coordsize="205,197">
              <v:shape style="position:absolute;left:1339;top:15141;width:205;height:197" coordorigin="1339,15141" coordsize="205,197" path="m1544,15325l1367,15325,1384,15325,1403,15334,1426,15338,1541,15338,1541,15328,1544,15325xe" filled="t" fillcolor="#202020" stroked="f">
                <v:path arrowok="t"/>
                <v:fill/>
              </v:shape>
              <v:shape style="position:absolute;left:1339;top:15141;width:205;height:197" coordorigin="1339,15141" coordsize="205,197" path="m1382,15213l1344,15213,1344,15232,1368,15232,1368,15299,1354,15314,1339,15323,1353,15336,1367,15325,1544,15325,1546,15323,1426,15323,1417,15323,1397,15315,1382,15304,1382,15213xe" filled="t" fillcolor="#202020" stroked="f">
                <v:path arrowok="t"/>
                <v:fill/>
              </v:shape>
              <v:shape style="position:absolute;left:1339;top:15141;width:205;height:197" coordorigin="1339,15141" coordsize="205,197" path="m1450,15242l1435,15242,1435,15251,1431,15272,1418,15288,1397,15299,1406,15309,1420,15306,1436,15293,1446,15277,1450,15256,1450,15242xe" filled="t" fillcolor="#202020" stroked="f">
                <v:path arrowok="t"/>
                <v:fill/>
              </v:shape>
              <v:shape style="position:absolute;left:1339;top:15141;width:205;height:197" coordorigin="1339,15141" coordsize="205,197" path="m1493,15242l1478,15242,1478,15299,1488,15309,1526,15309,1536,15304,1539,15294,1498,15294,1493,15290,1493,15242xe" filled="t" fillcolor="#202020" stroked="f">
                <v:path arrowok="t"/>
                <v:fill/>
              </v:shape>
              <v:shape style="position:absolute;left:1339;top:15141;width:205;height:197" coordorigin="1339,15141" coordsize="205,197" path="m1531,15261l1526,15261,1526,15285,1522,15290,1522,15294,1539,15294,1541,15290,1541,15266,1536,15266,1531,15261xe" filled="t" fillcolor="#202020" stroked="f">
                <v:path arrowok="t"/>
                <v:fill/>
              </v:shape>
              <v:shape style="position:absolute;left:1339;top:15141;width:205;height:197" coordorigin="1339,15141" coordsize="205,197" path="m1541,15227l1397,15227,1397,15242,1541,15242,1541,15227xe" filled="t" fillcolor="#202020" stroked="f">
                <v:path arrowok="t"/>
                <v:fill/>
              </v:shape>
              <v:shape style="position:absolute;left:1339;top:15141;width:205;height:197" coordorigin="1339,15141" coordsize="205,197" path="m1478,15194l1464,15194,1464,15227,1478,15227,1478,15194xe" filled="t" fillcolor="#202020" stroked="f">
                <v:path arrowok="t"/>
                <v:fill/>
              </v:shape>
              <v:shape style="position:absolute;left:1339;top:15141;width:205;height:197" coordorigin="1339,15141" coordsize="205,197" path="m1440,15155l1424,15158,1418,15177,1410,15195,1402,15213,1406,15213,1411,15218,1416,15218,1421,15213,1430,15194,1531,15194,1531,15179,1435,15179,1435,15170,1440,15160,1440,15155xe" filled="t" fillcolor="#202020" stroked="f">
                <v:path arrowok="t"/>
                <v:fill/>
              </v:shape>
              <v:shape style="position:absolute;left:1339;top:15141;width:205;height:197" coordorigin="1339,15141" coordsize="205,197" path="m1368,15146l1356,15160,1367,15176,1382,15194,1390,15175,1377,15158,1368,15146xe" filled="t" fillcolor="#202020" stroked="f">
                <v:path arrowok="t"/>
                <v:fill/>
              </v:shape>
              <v:shape style="position:absolute;left:1339;top:15141;width:205;height:197" coordorigin="1339,15141" coordsize="205,197" path="m1478,15141l1464,15141,1464,15179,1478,15179,1478,15141xe" filled="t" fillcolor="#202020" stroked="f">
                <v:path arrowok="t"/>
                <v:fill/>
              </v:shape>
            </v:group>
            <v:group style="position:absolute;left:1550;top:15146;width:200;height:193" coordorigin="1550,15146" coordsize="200,193">
              <v:shape style="position:absolute;left:1550;top:15146;width:200;height:193" coordorigin="1550,15146" coordsize="200,193" path="m1666,15146l1646,15153,1643,15177,1639,15199,1619,15257,1568,15316,1550,15328,1560,15338,1615,15297,1647,15246,1654,15227,1673,15227,1667,15209,1661,15185,1662,15165,1666,15146xe" filled="t" fillcolor="#202020" stroked="f">
                <v:path arrowok="t"/>
                <v:fill/>
              </v:shape>
              <v:shape style="position:absolute;left:1550;top:15146;width:200;height:193" coordorigin="1550,15146" coordsize="200,193" path="m1673,15227l1654,15227,1663,15249,1696,15303,1738,15338,1747,15328,1750,15320,1734,15310,1719,15298,1706,15284,1694,15269,1683,15251,1674,15231,1673,15227xe" filled="t" fillcolor="#202020" stroked="f">
                <v:path arrowok="t"/>
                <v:fill/>
              </v:shape>
            </v:group>
            <v:group style="position:absolute;left:1762;top:15155;width:197;height:188" coordorigin="1762,15155" coordsize="197,188">
              <v:shape style="position:absolute;left:1762;top:15155;width:197;height:188" coordorigin="1762,15155" coordsize="197,188" path="m1846,15231l1826,15231,1836,15248,1846,15265,1854,15284,1860,15303,1842,15314,1824,15322,1805,15328,1810,15338,1814,15342,1822,15344,1840,15335,1857,15328,1875,15322,1897,15317,1942,15317,1934,15313,1919,15300,1910,15281,1879,15281,1868,15267,1857,15251,1847,15233,1846,15231xe" filled="t" fillcolor="#202020" stroked="f">
                <v:path arrowok="t"/>
                <v:fill/>
              </v:shape>
              <v:shape style="position:absolute;left:1762;top:15155;width:197;height:188" coordorigin="1762,15155" coordsize="197,188" path="m1942,15317l1897,15317,1914,15325,1933,15334,1954,15342,1958,15338,1958,15333,1953,15321,1942,15317xe" filled="t" fillcolor="#202020" stroked="f">
                <v:path arrowok="t"/>
                <v:fill/>
              </v:shape>
              <v:shape style="position:absolute;left:1762;top:15155;width:197;height:188" coordorigin="1762,15155" coordsize="197,188" path="m1920,15155l1771,15155,1771,15170,1813,15179,1811,15202,1796,15276,1762,15328,1771,15338,1812,15287,1819,15270,1822,15251,1826,15231,1846,15231,1837,15214,1829,15194,1829,15170,1920,15170,1920,15155xe" filled="t" fillcolor="#202020" stroked="f">
                <v:path arrowok="t"/>
                <v:fill/>
              </v:shape>
              <v:shape style="position:absolute;left:1762;top:15155;width:197;height:188" coordorigin="1762,15155" coordsize="197,188" path="m1920,15170l1901,15170,1882,15213,1882,15227,1917,15234,1907,15251,1895,15267,1879,15281,1910,15281,1909,15279,1921,15263,1931,15245,1939,15227,1939,15213,1901,15213,1920,1517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5.900002pt;margin-top:770.700012pt;width:21.64pt;height:11.32pt;mso-position-horizontal-relative:page;mso-position-vertical-relative:page;z-index:-4796" coordorigin="1118,15414" coordsize="433,226">
            <v:group style="position:absolute;left:1128;top:15429;width:206;height:202" coordorigin="1128,15429" coordsize="206,202">
              <v:shape style="position:absolute;left:1128;top:15429;width:206;height:202" coordorigin="1128,15429" coordsize="206,202" path="m1286,15429l1272,15429,1272,15630,1286,15630,1286,15582,1334,15582,1334,15568,1286,15568,1286,15530,1325,15530,1325,15515,1286,15515,1286,15482,1330,15482,1330,15467,1286,15467,1286,15429xe" filled="t" fillcolor="#202020" stroked="f">
                <v:path arrowok="t"/>
                <v:fill/>
              </v:shape>
              <v:shape style="position:absolute;left:1128;top:15429;width:206;height:202" coordorigin="1128,15429" coordsize="206,202" path="m1248,15429l1229,15429,1229,15467,1200,15467,1200,15482,1229,15482,1229,15515,1200,15515,1200,15530,1229,15530,1229,15568,1190,15568,1190,15582,1229,15582,1229,15630,1248,15630,1248,15429xe" filled="t" fillcolor="#202020" stroked="f">
                <v:path arrowok="t"/>
                <v:fill/>
              </v:shape>
              <v:shape style="position:absolute;left:1128;top:15429;width:206;height:202" coordorigin="1128,15429" coordsize="206,202" path="m1171,15544l1157,15544,1157,15606,1152,15611,1128,15611,1133,15616,1133,15626,1166,15626,1171,15621,1171,15544xe" filled="t" fillcolor="#202020" stroked="f">
                <v:path arrowok="t"/>
                <v:fill/>
              </v:shape>
              <v:shape style="position:absolute;left:1128;top:15429;width:206;height:202" coordorigin="1128,15429" coordsize="206,202" path="m1171,15482l1157,15482,1157,15525,1138,15534,1133,15539,1133,15554,1142,15549,1147,15549,1157,15544,1171,15544,1171,15534,1181,15530,1186,15525,1195,15525,1190,15520,1190,15515,1171,15515,1171,15482xe" filled="t" fillcolor="#202020" stroked="f">
                <v:path arrowok="t"/>
                <v:fill/>
              </v:shape>
              <v:shape style="position:absolute;left:1128;top:15429;width:206;height:202" coordorigin="1128,15429" coordsize="206,202" path="m1190,15506l1181,15515,1190,15515,1190,15506xe" filled="t" fillcolor="#202020" stroked="f">
                <v:path arrowok="t"/>
                <v:fill/>
              </v:shape>
              <v:shape style="position:absolute;left:1128;top:15429;width:206;height:202" coordorigin="1128,15429" coordsize="206,202" path="m1190,15467l1133,15467,1133,15482,1190,15482,1190,15467xe" filled="t" fillcolor="#202020" stroked="f">
                <v:path arrowok="t"/>
                <v:fill/>
              </v:shape>
              <v:shape style="position:absolute;left:1128;top:15429;width:206;height:202" coordorigin="1128,15429" coordsize="206,202" path="m1171,15429l1157,15429,1157,15467,1171,15467,1171,15429xe" filled="t" fillcolor="#202020" stroked="f">
                <v:path arrowok="t"/>
                <v:fill/>
              </v:shape>
            </v:group>
            <v:group style="position:absolute;left:1339;top:15424;width:202;height:202" coordorigin="1339,15424" coordsize="202,202">
              <v:shape style="position:absolute;left:1339;top:15424;width:202;height:202" coordorigin="1339,15424" coordsize="202,202" path="m1541,15453l1363,15453,1363,15543,1360,15566,1355,15586,1348,15602,1339,15616,1349,15626,1374,15569,1378,15520,1378,15467,1541,15467,1541,15453xe" filled="t" fillcolor="#202020" stroked="f">
                <v:path arrowok="t"/>
                <v:fill/>
              </v:shape>
              <v:shape style="position:absolute;left:1339;top:15424;width:202;height:202" coordorigin="1339,15424" coordsize="202,202" path="m1416,15606l1416,15621,1421,15626,1464,15626,1474,15616,1474,15611,1426,15611,1416,15606xe" filled="t" fillcolor="#202020" stroked="f">
                <v:path arrowok="t"/>
                <v:fill/>
              </v:shape>
              <v:shape style="position:absolute;left:1339;top:15424;width:202;height:202" coordorigin="1339,15424" coordsize="202,202" path="m1474,15554l1454,15554,1454,15611,1474,15611,1474,15554xe" filled="t" fillcolor="#202020" stroked="f">
                <v:path arrowok="t"/>
                <v:fill/>
              </v:shape>
              <v:shape style="position:absolute;left:1339;top:15424;width:202;height:202" coordorigin="1339,15424" coordsize="202,202" path="m1541,15539l1387,15539,1387,15554,1522,15554,1507,15582,1512,15582,1517,15587,1522,15587,1541,15554,1541,15539xe" filled="t" fillcolor="#202020" stroked="f">
                <v:path arrowok="t"/>
                <v:fill/>
              </v:shape>
              <v:shape style="position:absolute;left:1339;top:15424;width:202;height:202" coordorigin="1339,15424" coordsize="202,202" path="m1430,15501l1426,15515,1442,15527,1459,15539,1474,15539,1478,15534,1478,15530,1474,15530,1491,15520,1459,15520,1450,15515,1440,15506,1430,15501xe" filled="t" fillcolor="#202020" stroked="f">
                <v:path arrowok="t"/>
                <v:fill/>
              </v:shape>
              <v:shape style="position:absolute;left:1339;top:15424;width:202;height:202" coordorigin="1339,15424" coordsize="202,202" path="m1526,15482l1397,15482,1397,15496,1498,15496,1459,15520,1491,15520,1526,15501,1526,15482xe" filled="t" fillcolor="#202020" stroked="f">
                <v:path arrowok="t"/>
                <v:fill/>
              </v:shape>
              <v:shape style="position:absolute;left:1339;top:15424;width:202;height:202" coordorigin="1339,15424" coordsize="202,202" path="m1450,15424l1435,15434,1445,15443,1450,15453,1454,15453,1464,15448,1459,15438,1454,15434,1450,1542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97.339996pt;margin-top:763.5pt;width:42.52pt;height:11.08pt;mso-position-horizontal-relative:page;mso-position-vertical-relative:page;z-index:-4795" coordorigin="5947,15270" coordsize="850,222">
            <v:group style="position:absolute;left:5957;top:15280;width:206;height:197" coordorigin="5957,15280" coordsize="206,197">
              <v:shape style="position:absolute;left:5957;top:15280;width:206;height:197" coordorigin="5957,15280" coordsize="206,197" path="m5966,15458l5962,15458,5962,15477,5995,15477,6005,15467,6005,15462,5976,15462,5966,15458xe" filled="t" fillcolor="#202020" stroked="f">
                <v:path arrowok="t"/>
                <v:fill/>
              </v:shape>
              <v:shape style="position:absolute;left:5957;top:15280;width:206;height:197" coordorigin="5957,15280" coordsize="206,197" path="m6135,15455l6097,15455,6113,15465,6132,15472,6154,15477,6154,15472,6158,15467,6159,15461,6137,15456,6135,15455xe" filled="t" fillcolor="#202020" stroked="f">
                <v:path arrowok="t"/>
                <v:fill/>
              </v:shape>
              <v:shape style="position:absolute;left:5957;top:15280;width:206;height:197" coordorigin="5957,15280" coordsize="206,197" path="m6139,15371l6034,15371,6034,15386,6044,15389,6052,15409,6062,15426,6071,15443,6053,15452,6035,15458,6014,15462,6014,15467,6019,15472,6039,15473,6058,15468,6077,15461,6097,15455,6135,15455,6118,15448,6105,15435,6119,15421,6075,15421,6065,15405,6058,15386,6139,15386,6139,15371xe" filled="t" fillcolor="#202020" stroked="f">
                <v:path arrowok="t"/>
                <v:fill/>
              </v:shape>
              <v:shape style="position:absolute;left:5957;top:15280;width:206;height:197" coordorigin="5957,15280" coordsize="206,197" path="m6005,15395l5986,15395,5986,15462,6005,15462,6005,15395xe" filled="t" fillcolor="#202020" stroked="f">
                <v:path arrowok="t"/>
                <v:fill/>
              </v:shape>
              <v:shape style="position:absolute;left:5957;top:15280;width:206;height:197" coordorigin="5957,15280" coordsize="206,197" path="m6139,15386l6125,15386,6124,15387,6114,15403,6099,15415,6075,15421,6119,15421,6130,15405,6139,15386xe" filled="t" fillcolor="#202020" stroked="f">
                <v:path arrowok="t"/>
                <v:fill/>
              </v:shape>
              <v:shape style="position:absolute;left:5957;top:15280;width:206;height:197" coordorigin="5957,15280" coordsize="206,197" path="m6010,15386l5957,15386,5962,15405,5966,15400,5976,15395,6005,15395,6005,15390,6010,15386xe" filled="t" fillcolor="#202020" stroked="f">
                <v:path arrowok="t"/>
                <v:fill/>
              </v:shape>
              <v:shape style="position:absolute;left:5957;top:15280;width:206;height:197" coordorigin="5957,15280" coordsize="206,197" path="m6005,15333l5986,15333,5986,15376,5966,15386,6019,15386,6024,15381,6024,15371,6005,15371,6005,15333xe" filled="t" fillcolor="#202020" stroked="f">
                <v:path arrowok="t"/>
                <v:fill/>
              </v:shape>
              <v:shape style="position:absolute;left:5957;top:15280;width:206;height:197" coordorigin="5957,15280" coordsize="206,197" path="m6024,15366l6019,15371,6024,15371,6024,15366xe" filled="t" fillcolor="#202020" stroked="f">
                <v:path arrowok="t"/>
                <v:fill/>
              </v:shape>
              <v:shape style="position:absolute;left:5957;top:15280;width:206;height:197" coordorigin="5957,15280" coordsize="206,197" path="m6130,15285l6053,15285,6050,15325,6041,15343,6024,15357,6029,15362,6034,15362,6040,15363,6056,15350,6064,15332,6067,15309,6067,15299,6130,15299,6130,15285xe" filled="t" fillcolor="#202020" stroked="f">
                <v:path arrowok="t"/>
                <v:fill/>
              </v:shape>
              <v:shape style="position:absolute;left:5957;top:15280;width:206;height:197" coordorigin="5957,15280" coordsize="206,197" path="m6130,15299l6110,15299,6110,15347,6120,15357,6158,15357,6158,15347,6163,15342,6130,15342,6130,15299xe" filled="t" fillcolor="#202020" stroked="f">
                <v:path arrowok="t"/>
                <v:fill/>
              </v:shape>
              <v:shape style="position:absolute;left:5957;top:15280;width:206;height:197" coordorigin="5957,15280" coordsize="206,197" path="m6029,15318l5962,15318,5962,15333,6029,15333,6029,15318xe" filled="t" fillcolor="#202020" stroked="f">
                <v:path arrowok="t"/>
                <v:fill/>
              </v:shape>
              <v:shape style="position:absolute;left:5957;top:15280;width:206;height:197" coordorigin="5957,15280" coordsize="206,197" path="m6005,15280l5986,15280,5986,15318,6005,15318,6005,15280xe" filled="t" fillcolor="#202020" stroked="f">
                <v:path arrowok="t"/>
                <v:fill/>
              </v:shape>
            </v:group>
            <v:group style="position:absolute;left:6168;top:15280;width:202;height:197" coordorigin="6168,15280" coordsize="202,197">
              <v:shape style="position:absolute;left:6168;top:15280;width:202;height:197" coordorigin="6168,15280" coordsize="202,197" path="m6221,15357l6216,15366,6202,15366,6202,15477,6216,15477,6216,15371,6235,15371,6221,15357xe" filled="t" fillcolor="#202020" stroked="f">
                <v:path arrowok="t"/>
                <v:fill/>
              </v:shape>
              <v:shape style="position:absolute;left:6168;top:15280;width:202;height:197" coordorigin="6168,15280" coordsize="202,197" path="m6269,15458l6259,15458,6259,15472,6264,15477,6307,15477,6312,15467,6312,15462,6278,15462,6269,15458xe" filled="t" fillcolor="#202020" stroked="f">
                <v:path arrowok="t"/>
                <v:fill/>
              </v:shape>
              <v:shape style="position:absolute;left:6168;top:15280;width:202;height:197" coordorigin="6168,15280" coordsize="202,197" path="m6312,15366l6298,15366,6298,15453,6293,15462,6312,15462,6312,15366xe" filled="t" fillcolor="#202020" stroked="f">
                <v:path arrowok="t"/>
                <v:fill/>
              </v:shape>
              <v:shape style="position:absolute;left:6168;top:15280;width:202;height:197" coordorigin="6168,15280" coordsize="202,197" path="m6341,15386l6326,15390,6332,15403,6341,15421,6349,15439,6355,15458,6370,15439,6361,15423,6352,15405,6341,15386xe" filled="t" fillcolor="#202020" stroked="f">
                <v:path arrowok="t"/>
                <v:fill/>
              </v:shape>
              <v:shape style="position:absolute;left:6168;top:15280;width:202;height:197" coordorigin="6168,15280" coordsize="202,197" path="m6259,15386l6255,15397,6246,15416,6237,15434,6226,15448,6235,15453,6240,15453,6250,15447,6258,15429,6266,15410,6274,15390,6259,15386xe" filled="t" fillcolor="#202020" stroked="f">
                <v:path arrowok="t"/>
                <v:fill/>
              </v:shape>
              <v:shape style="position:absolute;left:6168;top:15280;width:202;height:197" coordorigin="6168,15280" coordsize="202,197" path="m6240,15318l6168,15318,6168,15333,6193,15349,6186,15368,6178,15386,6168,15405,6168,15410,6173,15419,6175,15421,6184,15406,6193,15387,6202,15366,6216,15366,6216,15333,6240,15333,6240,15318xe" filled="t" fillcolor="#202020" stroked="f">
                <v:path arrowok="t"/>
                <v:fill/>
              </v:shape>
              <v:shape style="position:absolute;left:6168;top:15280;width:202;height:197" coordorigin="6168,15280" coordsize="202,197" path="m6235,15371l6216,15371,6235,15390,6245,15381,6235,15371xe" filled="t" fillcolor="#202020" stroked="f">
                <v:path arrowok="t"/>
                <v:fill/>
              </v:shape>
              <v:shape style="position:absolute;left:6168;top:15280;width:202;height:197" coordorigin="6168,15280" coordsize="202,197" path="m6370,15352l6240,15352,6240,15366,6370,15366,6370,15352xe" filled="t" fillcolor="#202020" stroked="f">
                <v:path arrowok="t"/>
                <v:fill/>
              </v:shape>
              <v:shape style="position:absolute;left:6168;top:15280;width:202;height:197" coordorigin="6168,15280" coordsize="202,197" path="m6216,15280l6202,15280,6202,15318,6216,15318,6216,15280xe" filled="t" fillcolor="#202020" stroked="f">
                <v:path arrowok="t"/>
                <v:fill/>
              </v:shape>
              <v:shape style="position:absolute;left:6168;top:15280;width:202;height:197" coordorigin="6168,15280" coordsize="202,197" path="m6360,15290l6250,15290,6250,15304,6360,15304,6360,15290xe" filled="t" fillcolor="#202020" stroked="f">
                <v:path arrowok="t"/>
                <v:fill/>
              </v:shape>
            </v:group>
            <v:group style="position:absolute;left:6379;top:15280;width:197;height:202" coordorigin="6379,15280" coordsize="197,202">
              <v:shape style="position:absolute;left:6379;top:15280;width:197;height:202" coordorigin="6379,15280" coordsize="197,202" path="m6571,15290l6456,15290,6456,15482,6470,15482,6470,15376,6571,15376,6571,15362,6470,15362,6470,15304,6566,15304,6571,15290xe" filled="t" fillcolor="#202020" stroked="f">
                <v:path arrowok="t"/>
                <v:fill/>
              </v:shape>
              <v:shape style="position:absolute;left:6379;top:15280;width:197;height:202" coordorigin="6379,15280" coordsize="197,202" path="m6568,15456l6536,15456,6552,15467,6571,15477,6571,15472,6576,15467,6572,15459,6568,15456xe" filled="t" fillcolor="#202020" stroked="f">
                <v:path arrowok="t"/>
                <v:fill/>
              </v:shape>
              <v:shape style="position:absolute;left:6379;top:15280;width:197;height:202" coordorigin="6379,15280" coordsize="197,202" path="m6499,15376l6470,15376,6487,15387,6493,15406,6500,15424,6508,15444,6491,15455,6470,15462,6480,15472,6498,15468,6515,15460,6536,15456,6568,15456,6554,15448,6544,15430,6553,15414,6514,15414,6506,15396,6499,15376xe" filled="t" fillcolor="#202020" stroked="f">
                <v:path arrowok="t"/>
                <v:fill/>
              </v:shape>
              <v:shape style="position:absolute;left:6379;top:15280;width:197;height:202" coordorigin="6379,15280" coordsize="197,202" path="m6571,15376l6552,15376,6547,15391,6535,15407,6514,15414,6553,15414,6554,15413,6563,15395,6571,15376xe" filled="t" fillcolor="#202020" stroked="f">
                <v:path arrowok="t"/>
                <v:fill/>
              </v:shape>
              <v:shape style="position:absolute;left:6379;top:15280;width:197;height:202" coordorigin="6379,15280" coordsize="197,202" path="m6566,15304l6552,15304,6552,15328,6499,15328,6499,15338,6504,15342,6518,15347,6539,15347,6559,15340,6566,15318,6566,15304xe" filled="t" fillcolor="#202020" stroked="f">
                <v:path arrowok="t"/>
                <v:fill/>
              </v:shape>
              <v:shape style="position:absolute;left:6379;top:15280;width:197;height:202" coordorigin="6379,15280" coordsize="197,202" path="m6389,15458l6379,15458,6379,15462,6384,15472,6384,15477,6418,15477,6422,15467,6422,15462,6394,15462,6389,15458xe" filled="t" fillcolor="#202020" stroked="f">
                <v:path arrowok="t"/>
                <v:fill/>
              </v:shape>
              <v:shape style="position:absolute;left:6379;top:15280;width:197;height:202" coordorigin="6379,15280" coordsize="197,202" path="m6422,15395l6408,15395,6408,15458,6403,15462,6422,15462,6422,15395xe" filled="t" fillcolor="#202020" stroked="f">
                <v:path arrowok="t"/>
                <v:fill/>
              </v:shape>
              <v:shape style="position:absolute;left:6379;top:15280;width:197;height:202" coordorigin="6379,15280" coordsize="197,202" path="m6422,15333l6408,15333,6408,15376,6398,15381,6389,15381,6379,15386,6379,15405,6398,15395,6422,15395,6422,15390,6432,15386,6442,15386,6446,15381,6446,15371,6422,15371,6422,15333xe" filled="t" fillcolor="#202020" stroked="f">
                <v:path arrowok="t"/>
                <v:fill/>
              </v:shape>
              <v:shape style="position:absolute;left:6379;top:15280;width:197;height:202" coordorigin="6379,15280" coordsize="197,202" path="m6446,15366l6442,15366,6432,15371,6446,15371,6446,15366xe" filled="t" fillcolor="#202020" stroked="f">
                <v:path arrowok="t"/>
                <v:fill/>
              </v:shape>
              <v:shape style="position:absolute;left:6379;top:15280;width:197;height:202" coordorigin="6379,15280" coordsize="197,202" path="m6446,15318l6379,15318,6379,15333,6446,15333,6446,15318xe" filled="t" fillcolor="#202020" stroked="f">
                <v:path arrowok="t"/>
                <v:fill/>
              </v:shape>
              <v:shape style="position:absolute;left:6379;top:15280;width:197;height:202" coordorigin="6379,15280" coordsize="197,202" path="m6422,15280l6408,15280,6408,15318,6422,15318,6422,15280xe" filled="t" fillcolor="#202020" stroked="f">
                <v:path arrowok="t"/>
                <v:fill/>
              </v:shape>
            </v:group>
            <v:group style="position:absolute;left:6586;top:15280;width:202;height:202" coordorigin="6586,15280" coordsize="202,202">
              <v:shape style="position:absolute;left:6586;top:15280;width:202;height:202" coordorigin="6586,15280" coordsize="202,202" path="m6631,15362l6614,15362,6614,15482,6629,15482,6631,15362xe" filled="t" fillcolor="#202020" stroked="f">
                <v:path arrowok="t"/>
                <v:fill/>
              </v:shape>
              <v:shape style="position:absolute;left:6586;top:15280;width:202;height:202" coordorigin="6586,15280" coordsize="202,202" path="m6691,15357l6677,15357,6677,15395,6674,15417,6668,15436,6658,15453,6643,15467,6653,15472,6653,15477,6659,15480,6690,15409,6691,15386,6691,15357xe" filled="t" fillcolor="#202020" stroked="f">
                <v:path arrowok="t"/>
                <v:fill/>
              </v:shape>
              <v:shape style="position:absolute;left:6586;top:15280;width:202;height:202" coordorigin="6586,15280" coordsize="202,202" path="m6754,15357l6734,15357,6734,15477,6754,15477,6754,15357xe" filled="t" fillcolor="#202020" stroked="f">
                <v:path arrowok="t"/>
                <v:fill/>
              </v:shape>
              <v:shape style="position:absolute;left:6586;top:15280;width:202;height:202" coordorigin="6586,15280" coordsize="202,202" path="m6648,15285l6626,15290,6620,15310,6613,15329,6605,15347,6596,15365,6586,15381,6590,15386,6590,15390,6596,15397,6606,15380,6614,15362,6631,15362,6631,15321,6640,15303,6648,15285xe" filled="t" fillcolor="#202020" stroked="f">
                <v:path arrowok="t"/>
                <v:fill/>
              </v:shape>
              <v:shape style="position:absolute;left:6586;top:15280;width:202;height:202" coordorigin="6586,15280" coordsize="202,202" path="m6725,15280l6697,15296,6686,15312,6673,15326,6657,15340,6638,15352,6648,15362,6660,15358,6677,15345,6708,15319,6721,15308,6741,15308,6736,15302,6725,15285,6725,15280xe" filled="t" fillcolor="#202020" stroked="f">
                <v:path arrowok="t"/>
                <v:fill/>
              </v:shape>
              <v:shape style="position:absolute;left:6586;top:15280;width:202;height:202" coordorigin="6586,15280" coordsize="202,202" path="m6741,15308l6721,15308,6733,15324,6748,15338,6764,15351,6782,15362,6782,15357,6787,15352,6781,15341,6764,15330,6749,15317,6741,1530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43.922333pt;margin-top:764.719971pt;width:2.637679pt;height:9.6pt;mso-position-horizontal-relative:page;mso-position-vertical-relative:page;z-index:-4794" coordorigin="6878,15294" coordsize="53,192">
            <v:shape style="position:absolute;left:6878;top:15294;width:53;height:192" coordorigin="6878,15294" coordsize="53,192" path="m6931,15294l6884,15350,6878,15394,6881,15416,6886,15436,6894,15455,6904,15471,6917,15486,6929,15483,6917,15467,6908,15449,6902,15431,6899,15411,6898,15388,6899,15367,6903,15346,6909,15327,6919,15310,6931,15294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350.399994pt;margin-top:764.47998pt;width:10.08pt;height:9.173348pt;mso-position-horizontal-relative:page;mso-position-vertical-relative:page;z-index:-4793" coordorigin="7008,15290" coordsize="202,183">
            <v:shape style="position:absolute;left:7008;top:15290;width:202;height:183" coordorigin="7008,15290" coordsize="202,183" path="m7085,15366l7066,15366,7065,15395,7063,15414,7055,15430,7044,15443,7029,15454,7008,15467,7013,15467,7013,15472,7033,15473,7080,15416,7085,15371,7085,15366xe" filled="t" fillcolor="#202020" stroked="f">
              <v:path arrowok="t"/>
              <v:fill/>
            </v:shape>
            <v:shape style="position:absolute;left:7008;top:15290;width:202;height:183" coordorigin="7008,15290" coordsize="202,183" path="m7142,15366l7128,15366,7128,15462,7138,15472,7178,15472,7199,15467,7204,15458,7147,15458,7142,15453,7142,15366xe" filled="t" fillcolor="#202020" stroked="f">
              <v:path arrowok="t"/>
              <v:fill/>
            </v:shape>
            <v:shape style="position:absolute;left:7008;top:15290;width:202;height:183" coordorigin="7008,15290" coordsize="202,183" path="m7195,15414l7195,15429,7190,15438,7190,15453,7186,15458,7204,15458,7210,15448,7210,15419,7200,15419,7195,15414xe" filled="t" fillcolor="#202020" stroked="f">
              <v:path arrowok="t"/>
              <v:fill/>
            </v:shape>
            <v:shape style="position:absolute;left:7008;top:15290;width:202;height:183" coordorigin="7008,15290" coordsize="202,183" path="m7210,15352l7013,15352,7013,15366,7210,15366,7210,15352xe" filled="t" fillcolor="#202020" stroked="f">
              <v:path arrowok="t"/>
              <v:fill/>
            </v:shape>
            <v:shape style="position:absolute;left:7008;top:15290;width:202;height:183" coordorigin="7008,15290" coordsize="202,183" path="m7190,15290l7032,15290,7032,15304,7190,15304,7190,15290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364.320007pt;margin-top:764.719971pt;width:2.639592pt;height:9.6pt;mso-position-horizontal-relative:page;mso-position-vertical-relative:page;z-index:-4792" coordorigin="7286,15294" coordsize="53,192">
            <v:shape style="position:absolute;left:7286;top:15294;width:53;height:192" coordorigin="7286,15294" coordsize="53,192" path="m7306,15294l7291,15299,7303,15314,7312,15331,7319,15350,7323,15371,7325,15394,7323,15416,7318,15436,7310,15455,7299,15471,7286,15486,7306,15486,7335,15432,7339,15388,7338,15367,7334,15346,7328,15327,7318,15310,7306,15294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97.980011pt;margin-top:763.26001pt;width:63.64pt;height:11.32pt;mso-position-horizontal-relative:page;mso-position-vertical-relative:page;z-index:-4791" coordorigin="9960,15265" coordsize="1273,226">
            <v:group style="position:absolute;left:9970;top:15275;width:202;height:202" coordorigin="9970,15275" coordsize="202,202">
              <v:shape style="position:absolute;left:9970;top:15275;width:202;height:202" coordorigin="9970,15275" coordsize="202,202" path="m10118,15400l10104,15400,10104,15458,10099,15462,10066,15462,10070,15467,10070,15477,10109,15477,10118,15467,10118,15400xe" filled="t" fillcolor="#202020" stroked="f">
                <v:path arrowok="t"/>
                <v:fill/>
              </v:shape>
              <v:shape style="position:absolute;left:9970;top:15275;width:202;height:202" coordorigin="9970,15275" coordsize="202,202" path="m10066,15410l10057,15425,10047,15442,10037,15458,10046,15462,10051,15462,10062,15453,10070,15434,10080,15414,10066,15410xe" filled="t" fillcolor="#202020" stroked="f">
                <v:path arrowok="t"/>
                <v:fill/>
              </v:shape>
              <v:shape style="position:absolute;left:9970;top:15275;width:202;height:202" coordorigin="9970,15275" coordsize="202,202" path="m10147,15410l10133,15414,10140,15426,10150,15445,10157,15462,10168,15442,10157,15425,10147,15410xe" filled="t" fillcolor="#202020" stroked="f">
                <v:path arrowok="t"/>
                <v:fill/>
              </v:shape>
              <v:shape style="position:absolute;left:9970;top:15275;width:202;height:202" coordorigin="9970,15275" coordsize="202,202" path="m10027,15440l10006,15444,9987,15447,9970,15448,9978,15462,10000,15457,10021,15454,10037,15453,10037,15443,10027,15440xe" filled="t" fillcolor="#202020" stroked="f">
                <v:path arrowok="t"/>
                <v:fill/>
              </v:shape>
              <v:shape style="position:absolute;left:9970;top:15275;width:202;height:202" coordorigin="9970,15275" coordsize="202,202" path="m10011,15279l10000,15299,9990,15316,9980,15333,9970,15347,9974,15362,9994,15362,9995,15373,9984,15389,9970,15405,9989,15415,10009,15411,10032,15410,10032,15400,9994,15400,9998,15394,10009,15380,10021,15364,10033,15347,9998,15347,9998,15334,10007,15318,10017,15301,10027,15280,10011,15279xe" filled="t" fillcolor="#202020" stroked="f">
                <v:path arrowok="t"/>
                <v:fill/>
              </v:shape>
              <v:shape style="position:absolute;left:9970;top:15275;width:202;height:202" coordorigin="9970,15275" coordsize="202,202" path="m10033,15395l10013,15396,9994,15400,10032,15400,10033,15395xe" filled="t" fillcolor="#202020" stroked="f">
                <v:path arrowok="t"/>
                <v:fill/>
              </v:shape>
              <v:shape style="position:absolute;left:9970;top:15275;width:202;height:202" coordorigin="9970,15275" coordsize="202,202" path="m10171,15386l10046,15386,10046,15400,10171,15400,10171,15386xe" filled="t" fillcolor="#202020" stroked="f">
                <v:path arrowok="t"/>
                <v:fill/>
              </v:shape>
              <v:shape style="position:absolute;left:9970;top:15275;width:202;height:202" coordorigin="9970,15275" coordsize="202,202" path="m10162,15347l10056,15347,10056,15357,10162,15357,10162,15347xe" filled="t" fillcolor="#202020" stroked="f">
                <v:path arrowok="t"/>
                <v:fill/>
              </v:shape>
              <v:shape style="position:absolute;left:9970;top:15275;width:202;height:202" coordorigin="9970,15275" coordsize="202,202" path="m10027,15318l10013,15347,10033,15347,10046,15328,10027,15318xe" filled="t" fillcolor="#202020" stroked="f">
                <v:path arrowok="t"/>
                <v:fill/>
              </v:shape>
              <v:shape style="position:absolute;left:9970;top:15275;width:202;height:202" coordorigin="9970,15275" coordsize="202,202" path="m10171,15304l10046,15304,10046,15338,10066,15338,10066,15318,10171,15318,10171,15304xe" filled="t" fillcolor="#202020" stroked="f">
                <v:path arrowok="t"/>
                <v:fill/>
              </v:shape>
              <v:shape style="position:absolute;left:9970;top:15275;width:202;height:202" coordorigin="9970,15275" coordsize="202,202" path="m10171,15318l10152,15318,10152,15338,10171,15338,10171,15318xe" filled="t" fillcolor="#202020" stroked="f">
                <v:path arrowok="t"/>
                <v:fill/>
              </v:shape>
              <v:shape style="position:absolute;left:9970;top:15275;width:202;height:202" coordorigin="9970,15275" coordsize="202,202" path="m10099,15275l10090,15285,10099,15294,10104,15304,10109,15304,10118,15294,10114,15290,10109,15280,10099,15275xe" filled="t" fillcolor="#202020" stroked="f">
                <v:path arrowok="t"/>
                <v:fill/>
              </v:shape>
            </v:group>
            <v:group style="position:absolute;left:10176;top:15280;width:202;height:202" coordorigin="10176,15280" coordsize="202,202">
              <v:shape style="position:absolute;left:10176;top:15280;width:202;height:202" coordorigin="10176,15280" coordsize="202,202" path="m10354,15390l10210,15390,10210,15482,10224,15482,10224,15467,10354,15467,10354,15453,10224,15453,10224,15405,10354,15405,10354,15390xe" filled="t" fillcolor="#202020" stroked="f">
                <v:path arrowok="t"/>
                <v:fill/>
              </v:shape>
              <v:shape style="position:absolute;left:10176;top:15280;width:202;height:202" coordorigin="10176,15280" coordsize="202,202" path="m10354,15467l10334,15467,10334,15482,10354,15482,10354,15467xe" filled="t" fillcolor="#202020" stroked="f">
                <v:path arrowok="t"/>
                <v:fill/>
              </v:shape>
              <v:shape style="position:absolute;left:10176;top:15280;width:202;height:202" coordorigin="10176,15280" coordsize="202,202" path="m10354,15405l10334,15405,10334,15453,10354,15453,10354,15405xe" filled="t" fillcolor="#202020" stroked="f">
                <v:path arrowok="t"/>
                <v:fill/>
              </v:shape>
              <v:shape style="position:absolute;left:10176;top:15280;width:202;height:202" coordorigin="10176,15280" coordsize="202,202" path="m10296,15280l10271,15282,10260,15296,10247,15310,10232,15323,10215,15335,10196,15347,10176,15357,10190,15371,10200,15366,10210,15357,10219,15352,10374,15352,10370,15347,10334,15347,10238,15340,10254,15326,10268,15312,10282,15299,10304,15299,10291,15285,10296,15280xe" filled="t" fillcolor="#202020" stroked="f">
                <v:path arrowok="t"/>
                <v:fill/>
              </v:shape>
              <v:shape style="position:absolute;left:10176;top:15280;width:202;height:202" coordorigin="10176,15280" coordsize="202,202" path="m10374,15352l10339,15352,10349,15357,10363,15362,10373,15371,10378,15366,10378,15357,10374,15352xe" filled="t" fillcolor="#202020" stroked="f">
                <v:path arrowok="t"/>
                <v:fill/>
              </v:shape>
              <v:shape style="position:absolute;left:10176;top:15280;width:202;height:202" coordorigin="10176,15280" coordsize="202,202" path="m10339,15352l10219,15352,10219,15362,10339,15362,10339,15352xe" filled="t" fillcolor="#202020" stroked="f">
                <v:path arrowok="t"/>
                <v:fill/>
              </v:shape>
              <v:shape style="position:absolute;left:10176;top:15280;width:202;height:202" coordorigin="10176,15280" coordsize="202,202" path="m10304,15299l10282,15299,10289,15308,10303,15322,10318,15335,10334,15347,10370,15347,10369,15347,10351,15337,10334,15326,10319,15313,10304,15300,10304,15299xe" filled="t" fillcolor="#202020" stroked="f">
                <v:path arrowok="t"/>
                <v:fill/>
              </v:shape>
            </v:group>
            <v:group style="position:absolute;left:10387;top:15280;width:211;height:197" coordorigin="10387,15280" coordsize="211,197">
              <v:shape style="position:absolute;left:10387;top:15280;width:211;height:197" coordorigin="10387,15280" coordsize="211,197" path="m10531,15400l10517,15400,10517,15477,10531,15477,10531,15400xe" filled="t" fillcolor="#202020" stroked="f">
                <v:path arrowok="t"/>
                <v:fill/>
              </v:shape>
              <v:shape style="position:absolute;left:10387;top:15280;width:211;height:197" coordorigin="10387,15280" coordsize="211,197" path="m10435,15347l10387,15347,10387,15362,10421,15362,10421,15448,10411,15453,10406,15458,10432,15464,10446,15452,10458,15443,10435,15443,10435,15347xe" filled="t" fillcolor="#202020" stroked="f">
                <v:path arrowok="t"/>
                <v:fill/>
              </v:shape>
              <v:shape style="position:absolute;left:10387;top:15280;width:211;height:197" coordorigin="10387,15280" coordsize="211,197" path="m10464,15424l10454,15429,10445,15438,10435,15443,10458,15443,10464,15438,10464,15424xe" filled="t" fillcolor="#202020" stroked="f">
                <v:path arrowok="t"/>
                <v:fill/>
              </v:shape>
              <v:shape style="position:absolute;left:10387;top:15280;width:211;height:197" coordorigin="10387,15280" coordsize="211,197" path="m10598,15386l10450,15386,10450,15400,10598,15400,10598,15386xe" filled="t" fillcolor="#202020" stroked="f">
                <v:path arrowok="t"/>
                <v:fill/>
              </v:shape>
              <v:shape style="position:absolute;left:10387;top:15280;width:211;height:197" coordorigin="10387,15280" coordsize="211,197" path="m10531,15304l10517,15304,10517,15386,10531,15386,10531,15304xe" filled="t" fillcolor="#202020" stroked="f">
                <v:path arrowok="t"/>
                <v:fill/>
              </v:shape>
              <v:shape style="position:absolute;left:10387;top:15280;width:211;height:197" coordorigin="10387,15280" coordsize="211,197" path="m10469,15318l10459,15328,10462,15334,10472,15352,10483,15371,10492,15352,10482,15335,10469,15318xe" filled="t" fillcolor="#202020" stroked="f">
                <v:path arrowok="t"/>
                <v:fill/>
              </v:shape>
              <v:shape style="position:absolute;left:10387;top:15280;width:211;height:197" coordorigin="10387,15280" coordsize="211,197" path="m10589,15328l10568,15329,10557,15347,10546,15362,10567,15361,10589,15328xe" filled="t" fillcolor="#202020" stroked="f">
                <v:path arrowok="t"/>
                <v:fill/>
              </v:shape>
              <v:shape style="position:absolute;left:10387;top:15280;width:211;height:197" coordorigin="10387,15280" coordsize="211,197" path="m10411,15280l10408,15300,10423,15314,10435,15328,10442,15311,10431,15297,10411,15280xe" filled="t" fillcolor="#202020" stroked="f">
                <v:path arrowok="t"/>
                <v:fill/>
              </v:shape>
              <v:shape style="position:absolute;left:10387;top:15280;width:211;height:197" coordorigin="10387,15280" coordsize="211,197" path="m10589,15290l10459,15290,10459,15304,10589,15304,10589,15290xe" filled="t" fillcolor="#202020" stroked="f">
                <v:path arrowok="t"/>
                <v:fill/>
              </v:shape>
            </v:group>
            <v:group style="position:absolute;left:10603;top:15280;width:202;height:197" coordorigin="10603,15280" coordsize="202,197">
              <v:shape style="position:absolute;left:10603;top:15280;width:202;height:197" coordorigin="10603,15280" coordsize="202,197" path="m10661,15357l10651,15366,10637,15366,10637,15477,10651,15477,10651,15371,10670,15371,10666,15366,10661,15357xe" filled="t" fillcolor="#202020" stroked="f">
                <v:path arrowok="t"/>
                <v:fill/>
              </v:shape>
              <v:shape style="position:absolute;left:10603;top:15280;width:202;height:197" coordorigin="10603,15280" coordsize="202,197" path="m10704,15458l10694,15458,10694,15467,10699,15472,10699,15477,10742,15477,10747,15467,10747,15462,10714,15462,10704,15458xe" filled="t" fillcolor="#202020" stroked="f">
                <v:path arrowok="t"/>
                <v:fill/>
              </v:shape>
              <v:shape style="position:absolute;left:10603;top:15280;width:202;height:197" coordorigin="10603,15280" coordsize="202,197" path="m10747,15366l10733,15366,10733,15453,10728,15462,10747,15462,10747,15366xe" filled="t" fillcolor="#202020" stroked="f">
                <v:path arrowok="t"/>
                <v:fill/>
              </v:shape>
              <v:shape style="position:absolute;left:10603;top:15280;width:202;height:197" coordorigin="10603,15280" coordsize="202,197" path="m10776,15386l10762,15390,10770,15405,10779,15422,10787,15439,10795,15458,10805,15439,10797,15423,10787,15405,10776,15386xe" filled="t" fillcolor="#202020" stroked="f">
                <v:path arrowok="t"/>
                <v:fill/>
              </v:shape>
              <v:shape style="position:absolute;left:10603;top:15280;width:202;height:197" coordorigin="10603,15280" coordsize="202,197" path="m10699,15386l10693,15397,10683,15416,10674,15434,10666,15448,10670,15453,10675,15453,10686,15445,10694,15428,10703,15409,10714,15390,10699,15386xe" filled="t" fillcolor="#202020" stroked="f">
                <v:path arrowok="t"/>
                <v:fill/>
              </v:shape>
              <v:shape style="position:absolute;left:10603;top:15280;width:202;height:197" coordorigin="10603,15280" coordsize="202,197" path="m10680,15318l10603,15318,10603,15333,10628,15349,10622,15368,10613,15386,10603,15404,10603,15405,10608,15409,10608,15419,10610,15421,10619,15406,10628,15387,10637,15366,10651,15366,10651,15333,10680,15333,10680,15318xe" filled="t" fillcolor="#202020" stroked="f">
                <v:path arrowok="t"/>
                <v:fill/>
              </v:shape>
              <v:shape style="position:absolute;left:10603;top:15280;width:202;height:197" coordorigin="10603,15280" coordsize="202,197" path="m10670,15371l10651,15371,10670,15390,10680,15381,10670,15371xe" filled="t" fillcolor="#202020" stroked="f">
                <v:path arrowok="t"/>
                <v:fill/>
              </v:shape>
              <v:shape style="position:absolute;left:10603;top:15280;width:202;height:197" coordorigin="10603,15280" coordsize="202,197" path="m10805,15352l10680,15352,10680,15366,10805,15366,10805,15352xe" filled="t" fillcolor="#202020" stroked="f">
                <v:path arrowok="t"/>
                <v:fill/>
              </v:shape>
              <v:shape style="position:absolute;left:10603;top:15280;width:202;height:197" coordorigin="10603,15280" coordsize="202,197" path="m10651,15280l10637,15280,10637,15318,10651,15318,10651,15280xe" filled="t" fillcolor="#202020" stroked="f">
                <v:path arrowok="t"/>
                <v:fill/>
              </v:shape>
              <v:shape style="position:absolute;left:10603;top:15280;width:202;height:197" coordorigin="10603,15280" coordsize="202,197" path="m10795,15290l10690,15290,10690,15304,10795,15304,10795,15290xe" filled="t" fillcolor="#202020" stroked="f">
                <v:path arrowok="t"/>
                <v:fill/>
              </v:shape>
            </v:group>
            <v:group style="position:absolute;left:10814;top:15285;width:202;height:192" coordorigin="10814,15285" coordsize="202,192">
              <v:shape style="position:absolute;left:10814;top:15285;width:202;height:192" coordorigin="10814,15285" coordsize="202,192" path="m10997,15285l10896,15285,10896,15366,10910,15366,10910,15362,10997,15362,10997,15347,10910,15347,10910,15328,10997,15328,10997,15318,10910,15318,10910,15299,10997,15299,10997,15285xe" filled="t" fillcolor="#202020" stroked="f">
                <v:path arrowok="t"/>
                <v:fill/>
              </v:shape>
              <v:shape style="position:absolute;left:10814;top:15285;width:202;height:192" coordorigin="10814,15285" coordsize="202,192" path="m10997,15362l10982,15362,10982,15366,10997,15366,10997,15362xe" filled="t" fillcolor="#202020" stroked="f">
                <v:path arrowok="t"/>
                <v:fill/>
              </v:shape>
              <v:shape style="position:absolute;left:10814;top:15285;width:202;height:192" coordorigin="10814,15285" coordsize="202,192" path="m10997,15328l10982,15328,10982,15347,10997,15347,10997,15328xe" filled="t" fillcolor="#202020" stroked="f">
                <v:path arrowok="t"/>
                <v:fill/>
              </v:shape>
              <v:shape style="position:absolute;left:10814;top:15285;width:202;height:192" coordorigin="10814,15285" coordsize="202,192" path="m10997,15299l10982,15299,10982,15318,10997,15318,10997,15299xe" filled="t" fillcolor="#202020" stroked="f">
                <v:path arrowok="t"/>
                <v:fill/>
              </v:shape>
              <v:shape style="position:absolute;left:10814;top:15285;width:202;height:192" coordorigin="10814,15285" coordsize="202,192" path="m10858,15390l10843,15390,10843,15477,10858,15477,10858,15390xe" filled="t" fillcolor="#202020" stroked="f">
                <v:path arrowok="t"/>
                <v:fill/>
              </v:shape>
              <v:shape style="position:absolute;left:10814;top:15285;width:202;height:192" coordorigin="10814,15285" coordsize="202,192" path="m10939,15458l10930,15458,10930,15467,10934,15472,10934,15477,10978,15477,10987,15467,10987,15462,10949,15462,10939,15458xe" filled="t" fillcolor="#202020" stroked="f">
                <v:path arrowok="t"/>
                <v:fill/>
              </v:shape>
              <v:shape style="position:absolute;left:10814;top:15285;width:202;height:192" coordorigin="10814,15285" coordsize="202,192" path="m10987,15424l10973,15424,10973,15458,10968,15462,10987,15462,10987,15424xe" filled="t" fillcolor="#202020" stroked="f">
                <v:path arrowok="t"/>
                <v:fill/>
              </v:shape>
              <v:shape style="position:absolute;left:10814;top:15285;width:202;height:192" coordorigin="10814,15285" coordsize="202,192" path="m10906,15424l10896,15429,10901,15438,10910,15448,10915,15458,10930,15448,10920,15438,10915,15429,10906,15424xe" filled="t" fillcolor="#202020" stroked="f">
                <v:path arrowok="t"/>
                <v:fill/>
              </v:shape>
              <v:shape style="position:absolute;left:10814;top:15285;width:202;height:192" coordorigin="10814,15285" coordsize="202,192" path="m11016,15410l10872,15410,10872,15424,11016,15424,11016,15410xe" filled="t" fillcolor="#202020" stroked="f">
                <v:path arrowok="t"/>
                <v:fill/>
              </v:shape>
              <v:shape style="position:absolute;left:10814;top:15285;width:202;height:192" coordorigin="10814,15285" coordsize="202,192" path="m10861,15335l10850,15354,10838,15371,10826,15386,10814,15400,10814,15405,10819,15410,10819,15414,10843,15390,10858,15390,10858,15366,10867,15357,10877,15338,10861,15335xe" filled="t" fillcolor="#202020" stroked="f">
                <v:path arrowok="t"/>
                <v:fill/>
              </v:shape>
              <v:shape style="position:absolute;left:10814;top:15285;width:202;height:192" coordorigin="10814,15285" coordsize="202,192" path="m10987,15390l10973,15390,10973,15410,10987,15410,10987,15390xe" filled="t" fillcolor="#202020" stroked="f">
                <v:path arrowok="t"/>
                <v:fill/>
              </v:shape>
              <v:shape style="position:absolute;left:10814;top:15285;width:202;height:192" coordorigin="10814,15285" coordsize="202,192" path="m11011,15376l10882,15376,10882,15390,11011,15390,11011,15376xe" filled="t" fillcolor="#202020" stroked="f">
                <v:path arrowok="t"/>
                <v:fill/>
              </v:shape>
              <v:shape style="position:absolute;left:10814;top:15285;width:202;height:192" coordorigin="10814,15285" coordsize="202,192" path="m10877,15285l10854,15289,10842,15306,10829,15320,10814,15333,10819,15338,10819,15342,10825,15346,10839,15334,10853,15319,10865,15302,10877,15285xe" filled="t" fillcolor="#202020" stroked="f">
                <v:path arrowok="t"/>
                <v:fill/>
              </v:shape>
            </v:group>
            <v:group style="position:absolute;left:11021;top:15275;width:202;height:205" coordorigin="11021,15275" coordsize="202,205">
              <v:shape style="position:absolute;left:11021;top:15275;width:202;height:205" coordorigin="11021,15275" coordsize="202,205" path="m11189,15366l11050,15366,11050,15381,11087,15393,11084,15414,11078,15430,11065,15446,11049,15457,11030,15467,11030,15472,11035,15477,11044,15480,11060,15472,11101,15423,11107,15381,11187,15381,11189,15366xe" filled="t" fillcolor="#202020" stroked="f">
                <v:path arrowok="t"/>
                <v:fill/>
              </v:shape>
              <v:shape style="position:absolute;left:11021;top:15275;width:202;height:205" coordorigin="11021,15275" coordsize="202,205" path="m11187,15381l11107,15381,11170,15395,11170,15434,11165,15448,11160,15458,11107,15458,11112,15462,11112,15467,11123,15472,11184,15427,11184,15408,11186,15388,11187,15381xe" filled="t" fillcolor="#202020" stroked="f">
                <v:path arrowok="t"/>
                <v:fill/>
              </v:shape>
              <v:shape style="position:absolute;left:11021;top:15275;width:202;height:205" coordorigin="11021,15275" coordsize="202,205" path="m11150,15275l11136,15280,11138,15286,11147,15305,11200,15364,11218,15376,11218,15371,11222,15366,11217,15350,11200,15339,11184,15326,11171,15311,11159,15294,11150,15275xe" filled="t" fillcolor="#202020" stroked="f">
                <v:path arrowok="t"/>
                <v:fill/>
              </v:shape>
              <v:shape style="position:absolute;left:11021;top:15275;width:202;height:205" coordorigin="11021,15275" coordsize="202,205" path="m11107,15285l11088,15288,11077,15306,11064,15322,11051,15337,11036,15350,11021,15362,11030,15371,11086,15321,11097,15304,11107,1528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0.619999pt;margin-top:793.26001pt;width:31.24pt;height:11.32pt;mso-position-horizontal-relative:page;mso-position-vertical-relative:page;z-index:-4790" coordorigin="1012,15865" coordsize="625,226">
            <v:group style="position:absolute;left:1022;top:15875;width:206;height:206" coordorigin="1022,15875" coordsize="206,206">
              <v:shape style="position:absolute;left:1022;top:15875;width:206;height:206" coordorigin="1022,15875" coordsize="206,206" path="m1138,16024l1118,16024,1118,16082,1138,16082,1138,16024xe" filled="t" fillcolor="#202020" stroked="f">
                <v:path arrowok="t"/>
                <v:fill/>
              </v:shape>
              <v:shape style="position:absolute;left:1022;top:15875;width:206;height:206" coordorigin="1022,15875" coordsize="206,206" path="m1205,15933l1046,15933,1046,15947,1190,15947,1190,15966,1051,15966,1042,16005,1042,16019,1096,16027,1081,16038,1063,16047,1044,16055,1022,16062,1032,16072,1091,16046,1118,16024,1138,16024,1138,16019,1218,16019,1219,16014,1219,16005,1056,16005,1066,15981,1205,15981,1205,15933xe" filled="t" fillcolor="#202020" stroked="f">
                <v:path arrowok="t"/>
                <v:fill/>
              </v:shape>
              <v:shape style="position:absolute;left:1022;top:15875;width:206;height:206" coordorigin="1022,15875" coordsize="206,206" path="m1218,16019l1200,16019,1200,16043,1195,16048,1157,16048,1157,16062,1205,16062,1214,16058,1214,16029,1218,16019xe" filled="t" fillcolor="#202020" stroked="f">
                <v:path arrowok="t"/>
                <v:fill/>
              </v:shape>
              <v:shape style="position:absolute;left:1022;top:15875;width:206;height:206" coordorigin="1022,15875" coordsize="206,206" path="m1138,15981l1118,15981,1118,16005,1138,16005,1138,15981xe" filled="t" fillcolor="#202020" stroked="f">
                <v:path arrowok="t"/>
                <v:fill/>
              </v:shape>
              <v:shape style="position:absolute;left:1022;top:15875;width:206;height:206" coordorigin="1022,15875" coordsize="206,206" path="m1205,15981l1190,15981,1190,15990,1205,15990,1205,15981xe" filled="t" fillcolor="#202020" stroked="f">
                <v:path arrowok="t"/>
                <v:fill/>
              </v:shape>
              <v:shape style="position:absolute;left:1022;top:15875;width:206;height:206" coordorigin="1022,15875" coordsize="206,206" path="m1138,15947l1118,15947,1118,15966,1138,15966,1138,15947xe" filled="t" fillcolor="#202020" stroked="f">
                <v:path arrowok="t"/>
                <v:fill/>
              </v:shape>
              <v:shape style="position:absolute;left:1022;top:15875;width:206;height:206" coordorigin="1022,15875" coordsize="206,206" path="m1085,15875l1063,15880,1053,15897,1040,15914,1027,15928,1027,15933,1032,15933,1037,15937,1066,15909,1133,15909,1133,15894,1070,15894,1080,15885,1085,15875xe" filled="t" fillcolor="#202020" stroked="f">
                <v:path arrowok="t"/>
                <v:fill/>
              </v:shape>
              <v:shape style="position:absolute;left:1022;top:15875;width:206;height:206" coordorigin="1022,15875" coordsize="206,206" path="m1085,15909l1080,15909,1070,15914,1075,15923,1080,15928,1090,15933,1099,15928,1094,15918,1085,15909xe" filled="t" fillcolor="#202020" stroked="f">
                <v:path arrowok="t"/>
                <v:fill/>
              </v:shape>
              <v:shape style="position:absolute;left:1022;top:15875;width:206;height:206" coordorigin="1022,15875" coordsize="206,206" path="m1171,15875l1152,15875,1147,15891,1137,15908,1123,15923,1133,15923,1133,15928,1138,15933,1142,15923,1157,15909,1229,15909,1229,15894,1162,15894,1171,15885,1171,15875xe" filled="t" fillcolor="#202020" stroked="f">
                <v:path arrowok="t"/>
                <v:fill/>
              </v:shape>
              <v:shape style="position:absolute;left:1022;top:15875;width:206;height:206" coordorigin="1022,15875" coordsize="206,206" path="m1176,15909l1171,15909,1162,15914,1181,15933,1190,15928,1186,15918,1176,15909xe" filled="t" fillcolor="#202020" stroked="f">
                <v:path arrowok="t"/>
                <v:fill/>
              </v:shape>
            </v:group>
            <v:group style="position:absolute;left:1234;top:15971;width:211;height:2" coordorigin="1234,15971" coordsize="211,2">
              <v:shape style="position:absolute;left:1234;top:15971;width:211;height:2" coordorigin="1234,15971" coordsize="211,0" path="m1234,15971l1445,15971e" filled="f" stroked="t" strokeweight="1.06pt" strokecolor="#202020">
                <v:path arrowok="t"/>
              </v:shape>
            </v:group>
            <v:group style="position:absolute;left:1445;top:15875;width:182;height:206" coordorigin="1445,15875" coordsize="182,206">
              <v:shape style="position:absolute;left:1445;top:15875;width:182;height:206" coordorigin="1445,15875" coordsize="182,206" path="m1502,16005l1488,16005,1488,16082,1502,16082,1502,16067,1627,16067,1627,16053,1502,16053,1502,16005xe" filled="t" fillcolor="#202020" stroked="f">
                <v:path arrowok="t"/>
                <v:fill/>
              </v:shape>
              <v:shape style="position:absolute;left:1445;top:15875;width:182;height:206" coordorigin="1445,15875" coordsize="182,206" path="m1627,16067l1613,16067,1613,16082,1627,16082,1627,16067xe" filled="t" fillcolor="#202020" stroked="f">
                <v:path arrowok="t"/>
                <v:fill/>
              </v:shape>
              <v:shape style="position:absolute;left:1445;top:15875;width:182;height:206" coordorigin="1445,15875" coordsize="182,206" path="m1627,16000l1613,16000,1613,16053,1627,16053,1627,16000xe" filled="t" fillcolor="#202020" stroked="f">
                <v:path arrowok="t"/>
                <v:fill/>
              </v:shape>
              <v:shape style="position:absolute;left:1445;top:15875;width:182;height:206" coordorigin="1445,15875" coordsize="182,206" path="m1512,15933l1502,15942,1522,15962,1521,15973,1503,15980,1484,15987,1445,16000,1450,16005,1450,16010,1454,16014,1464,16010,1478,16010,1488,16005,1502,16005,1502,16000,1627,16000,1627,15986,1530,15984,1550,15974,1569,15963,1575,15959,1543,15959,1529,15946,1512,15933xe" filled="t" fillcolor="#202020" stroked="f">
                <v:path arrowok="t"/>
                <v:fill/>
              </v:shape>
              <v:shape style="position:absolute;left:1445;top:15875;width:182;height:206" coordorigin="1445,15875" coordsize="182,206" path="m1627,15914l1512,15914,1594,15927,1579,15939,1562,15949,1543,15959,1575,15959,1586,15952,1601,15940,1615,15927,1627,15914xe" filled="t" fillcolor="#202020" stroked="f">
                <v:path arrowok="t"/>
                <v:fill/>
              </v:shape>
              <v:shape style="position:absolute;left:1445;top:15875;width:182;height:206" coordorigin="1445,15875" coordsize="182,206" path="m1522,15875l1478,15926,1450,15947,1450,15952,1454,15957,1468,15955,1484,15942,1499,15929,1512,15914,1627,15914,1627,15899,1526,15899,1526,15894,1536,15885,1522,1587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96.300446pt;margin-top:793.97998pt;width:27.639562pt;height:9.16pt;mso-position-horizontal-relative:page;mso-position-vertical-relative:page;z-index:-4789" coordorigin="9926,15880" coordsize="553,183">
            <v:group style="position:absolute;left:9936;top:15890;width:106;height:163" coordorigin="9936,15890" coordsize="106,163">
              <v:shape style="position:absolute;left:9936;top:15890;width:106;height:163" coordorigin="9936,15890" coordsize="106,163" path="m9946,16029l9946,16048,9955,16053,9976,16053,9995,16050,10012,16041,10014,16038,9965,16038,9946,16029xe" filled="t" fillcolor="#202020" stroked="f">
                <v:path arrowok="t"/>
                <v:fill/>
              </v:shape>
              <v:shape style="position:absolute;left:9936;top:15890;width:106;height:163" coordorigin="9936,15890" coordsize="106,163" path="m10041,15971l10022,15971,10022,15985,10017,16005,10008,16019,9998,16034,9989,16038,10014,16038,10028,16022,10036,16005,10040,15985,10041,15971xe" filled="t" fillcolor="#202020" stroked="f">
                <v:path arrowok="t"/>
                <v:fill/>
              </v:shape>
              <v:shape style="position:absolute;left:9936;top:15890;width:106;height:163" coordorigin="9936,15890" coordsize="106,163" path="m9986,15890l9966,15894,9949,15905,9939,15923,9936,15943,9940,15964,9950,15981,9960,15990,9970,15995,9986,15995,10007,15988,10015,15976,9979,15976,9974,15971,9965,15966,9960,15962,9960,15923,9974,15909,10026,15909,10024,15904,10009,15893,9986,15890xe" filled="t" fillcolor="#202020" stroked="f">
                <v:path arrowok="t"/>
                <v:fill/>
              </v:shape>
              <v:shape style="position:absolute;left:9936;top:15890;width:106;height:163" coordorigin="9936,15890" coordsize="106,163" path="m10026,15909l10003,15909,10013,15918,10018,15928,10018,15962,10013,15966,10003,15971,9998,15976,10015,15976,10018,15971,10041,15971,10042,15961,10040,15940,10034,15922,10026,15909xe" filled="t" fillcolor="#202020" stroked="f">
                <v:path arrowok="t"/>
                <v:fill/>
              </v:shape>
            </v:group>
            <v:group style="position:absolute;left:10061;top:15894;width:106;height:158" coordorigin="10061,15894" coordsize="106,158">
              <v:shape style="position:absolute;left:10061;top:15894;width:106;height:158" coordorigin="10061,15894" coordsize="106,158" path="m10166,15894l10061,15894,10061,15909,10142,15909,10080,16053,10104,16053,10166,15899,10166,15894xe" filled="t" fillcolor="#202020" stroked="f">
                <v:path arrowok="t"/>
                <v:fill/>
              </v:shape>
            </v:group>
            <v:group style="position:absolute;left:10186;top:16029;width:29;height:24" coordorigin="10186,16029" coordsize="29,24">
              <v:shape style="position:absolute;left:10186;top:16029;width:29;height:24" coordorigin="10186,16029" coordsize="29,24" path="m10205,16029l10195,16029,10190,16034,10186,16034,10186,16048,10190,16053,10210,16053,10210,16048,10214,16043,10214,16038,10205,16029xe" filled="t" fillcolor="#202020" stroked="f">
                <v:path arrowok="t"/>
                <v:fill/>
              </v:shape>
            </v:group>
            <v:group style="position:absolute;left:10234;top:15890;width:103;height:163" coordorigin="10234,15890" coordsize="103,163">
              <v:shape style="position:absolute;left:10234;top:15890;width:103;height:163" coordorigin="10234,15890" coordsize="103,163" path="m10301,15890l10277,15890,10262,15894,10253,15899,10243,15918,10244,15937,10253,15956,10272,15966,10270,15967,10251,15978,10238,15994,10234,16014,10234,16024,10238,16034,10253,16047,10268,16052,10294,16053,10313,16049,10327,16038,10277,16038,10272,16034,10262,16029,10258,16024,10258,16014,10258,16006,10266,15989,10286,15976,10318,15976,10301,15966,10311,15961,10285,15961,10269,15946,10262,15928,10262,15918,10272,15909,10330,15909,10320,15899,10301,15890xe" filled="t" fillcolor="#202020" stroked="f">
                <v:path arrowok="t"/>
                <v:fill/>
              </v:shape>
              <v:shape style="position:absolute;left:10234;top:15890;width:103;height:163" coordorigin="10234,15890" coordsize="103,163" path="m10318,15976l10286,15976,10295,15981,10310,15995,10315,16014,10315,16024,10310,16029,10301,16034,10296,16038,10327,16038,10331,16036,10336,16020,10335,15993,10322,15978,10318,15976xe" filled="t" fillcolor="#202020" stroked="f">
                <v:path arrowok="t"/>
                <v:fill/>
              </v:shape>
              <v:shape style="position:absolute;left:10234;top:15890;width:103;height:163" coordorigin="10234,15890" coordsize="103,163" path="m10330,15909l10301,15909,10310,15918,10310,15929,10305,15947,10285,15961,10311,15961,10312,15960,10328,15947,10334,15928,10334,15918,10330,15909xe" filled="t" fillcolor="#202020" stroked="f">
                <v:path arrowok="t"/>
                <v:fill/>
              </v:shape>
            </v:group>
            <v:group style="position:absolute;left:10358;top:15890;width:110;height:163" coordorigin="10358,15890" coordsize="110,163">
              <v:shape style="position:absolute;left:10358;top:15890;width:110;height:163" coordorigin="10358,15890" coordsize="110,163" path="m10450,15890l10440,15890,10422,15890,10372,15925,10358,15985,10361,16006,10367,16024,10379,16041,10396,16050,10419,16053,10439,16048,10454,16038,10402,16038,10382,16019,10382,15986,10392,15976,10382,15976,10408,15912,10430,15909,10459,15909,10459,15894,10450,15890xe" filled="t" fillcolor="#202020" stroked="f">
                <v:path arrowok="t"/>
                <v:fill/>
              </v:shape>
              <v:shape style="position:absolute;left:10358;top:15890;width:110;height:163" coordorigin="10358,15890" coordsize="110,163" path="m10454,15966l10426,15966,10435,15971,10440,15976,10445,15986,10445,16024,10435,16034,10426,16038,10454,16038,10455,16038,10465,16021,10469,16000,10469,15986,10464,15976,10454,15966xe" filled="t" fillcolor="#202020" stroked="f">
                <v:path arrowok="t"/>
                <v:fill/>
              </v:shape>
              <v:shape style="position:absolute;left:10358;top:15890;width:110;height:163" coordorigin="10358,15890" coordsize="110,163" path="m10414,15952l10394,15960,10382,15976,10392,15976,10402,15966,10454,15966,10453,15965,10437,15955,10414,15952xe" filled="t" fillcolor="#202020" stroked="f">
                <v:path arrowok="t"/>
                <v:fill/>
              </v:shape>
              <v:shape style="position:absolute;left:10358;top:15890;width:110;height:163" coordorigin="10358,15890" coordsize="110,163" path="m10459,15909l10450,15909,10459,15914,10459,15909xe" filled="t" fillcolor="#202020" stroked="f">
                <v:path arrowok="t"/>
                <v:fill/>
              </v:shape>
            </v:group>
            <w10:wrap type="none"/>
          </v:group>
        </w:pict>
      </w:r>
      <w:r>
        <w:rPr>
          <w:sz w:val="26"/>
          <w:szCs w:val="26"/>
        </w:rPr>
      </w:r>
    </w:p>
    <w:p>
      <w:pPr>
        <w:spacing w:before="0" w:after="0" w:line="240" w:lineRule="auto"/>
        <w:ind w:left="146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11.808554pt;height:14.25pt;mso-position-horizontal-relative:char;mso-position-vertical-relative:line" type="#_x0000_t75">
            <v:imagedata r:id="rId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90" w:lineRule="exact"/>
        <w:jc w:val="left"/>
        <w:rPr>
          <w:sz w:val="9"/>
          <w:szCs w:val="9"/>
        </w:rPr>
      </w:pPr>
      <w:r>
        <w:rPr>
          <w:sz w:val="9"/>
          <w:szCs w:val="9"/>
        </w:rPr>
      </w:r>
    </w:p>
    <w:tbl>
      <w:tblPr>
        <w:tblW w:w="0" w:type="auto"/>
        <w:jc w:val="left"/>
        <w:tblInd w:w="16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51" w:hRule="exact"/>
        </w:trPr>
        <w:tc>
          <w:tcPr>
            <w:tcW w:w="2410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4" w:after="0" w:line="110" w:lineRule="exact"/>
              <w:jc w:val="lef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3.592870pt;height:11.025pt;mso-position-horizontal-relative:char;mso-position-vertical-relative:line" type="#_x0000_t75">
                  <v:imagedata r:id="rId8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8357" w:type="dxa"/>
            <w:gridSpan w:val="6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258.001882pt;height:11.3925pt;mso-position-horizontal-relative:char;mso-position-vertical-relative:line" type="#_x0000_t75">
                  <v:imagedata r:id="rId9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1882" w:hRule="exact"/>
        </w:trPr>
        <w:tc>
          <w:tcPr>
            <w:tcW w:w="2410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82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4" w:after="0" w:line="110" w:lineRule="exact"/>
              <w:jc w:val="lef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32.441975pt;height:82.125pt;mso-position-horizontal-relative:char;mso-position-vertical-relative:line" type="#_x0000_t75">
                  <v:imagedata r:id="rId10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4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</w:tc>
        <w:tc>
          <w:tcPr>
            <w:tcW w:w="2405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5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84.474382pt;height:11.25pt;mso-position-horizontal-relative:char;mso-position-vertical-relative:line" type="#_x0000_t75">
                  <v:imagedata r:id="rId1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" w:after="0" w:line="220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5126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1877" w:hRule="exact"/>
        </w:trPr>
        <w:tc>
          <w:tcPr>
            <w:tcW w:w="2410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82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32.495143pt;height:82.5pt;mso-position-horizontal-relative:char;mso-position-vertical-relative:line" type="#_x0000_t75">
                  <v:imagedata r:id="rId1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405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5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4.916758pt;height:11.3925pt;mso-position-horizontal-relative:char;mso-position-vertical-relative:line" type="#_x0000_t75">
                  <v:imagedata r:id="rId1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3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126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1310" w:hRule="exact"/>
        </w:trPr>
        <w:tc>
          <w:tcPr>
            <w:tcW w:w="2410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1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63.471525pt;height:11.0925pt;mso-position-horizontal-relative:char;mso-position-vertical-relative:line" type="#_x0000_t75">
                  <v:imagedata r:id="rId1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6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82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32.415988pt;height:54pt;mso-position-horizontal-relative:char;mso-position-vertical-relative:line" type="#_x0000_t75">
                  <v:imagedata r:id="rId1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</w:tc>
        <w:tc>
          <w:tcPr>
            <w:tcW w:w="2405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1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05.999449pt;height:11.0925pt;mso-position-horizontal-relative:char;mso-position-vertical-relative:line" type="#_x0000_t75">
                  <v:imagedata r:id="rId1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6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126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7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47.670841pt;height:10.5pt;mso-position-horizontal-relative:char;mso-position-vertical-relative:line" type="#_x0000_t75">
                  <v:imagedata r:id="rId1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8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734" w:hRule="exact"/>
        </w:trPr>
        <w:tc>
          <w:tcPr>
            <w:tcW w:w="2410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82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2405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5126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13" w:after="0" w:line="24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71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/>
              <w:pict>
                <v:shape style="width:102.502131pt;height:9.18pt;mso-position-horizontal-relative:char;mso-position-vertical-relative:line" type="#_x0000_t75">
                  <v:imagedata r:id="rId18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  <w:p>
            <w:pPr>
              <w:spacing w:before="17" w:after="0" w:line="260" w:lineRule="exac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</w:tc>
      </w:tr>
      <w:tr>
        <w:trPr>
          <w:trHeight w:val="7589" w:hRule="exact"/>
        </w:trPr>
        <w:tc>
          <w:tcPr>
            <w:tcW w:w="2410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82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2405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1" w:after="0" w:line="260" w:lineRule="exac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91.992044pt;height:11.625pt;mso-position-horizontal-relative:char;mso-position-vertical-relative:line" type="#_x0000_t75">
                  <v:imagedata r:id="rId19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4" w:after="0" w:line="260" w:lineRule="exac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</w:tc>
        <w:tc>
          <w:tcPr>
            <w:tcW w:w="5126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248.353794pt;height:368.25pt;mso-position-horizontal-relative:char;mso-position-vertical-relative:line" type="#_x0000_t75">
                  <v:imagedata r:id="rId20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734" w:hRule="exact"/>
        </w:trPr>
        <w:tc>
          <w:tcPr>
            <w:tcW w:w="150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3547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3" w:after="0" w:line="24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03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3.222045pt;height:11.25pt;mso-position-horizontal-relative:char;mso-position-vertical-relative:line" type="#_x0000_t75">
                  <v:imagedata r:id="rId2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5" w:after="0" w:line="24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102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210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30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3.717835pt;height:25.875pt;mso-position-horizontal-relative:char;mso-position-vertical-relative:line" type="#_x0000_t75">
                  <v:imagedata r:id="rId2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5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61" w:hRule="exact"/>
        </w:trPr>
        <w:tc>
          <w:tcPr>
            <w:tcW w:w="1507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3547" w:type="dxa"/>
            <w:gridSpan w:val="3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7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55.466957pt;height:11.625pt;mso-position-horizontal-relative:char;mso-position-vertical-relative:line" type="#_x0000_t75">
                  <v:imagedata r:id="rId2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</w:tc>
        <w:tc>
          <w:tcPr>
            <w:tcW w:w="2102" w:type="dxa"/>
            <w:gridSpan w:val="2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94.492049pt;height:11.25pt;mso-position-horizontal-relative:char;mso-position-vertical-relative:line" type="#_x0000_t75">
                  <v:imagedata r:id="rId2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</w:tc>
        <w:tc>
          <w:tcPr>
            <w:tcW w:w="2107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94.492049pt;height:11.25pt;mso-position-horizontal-relative:char;mso-position-vertical-relative:line" type="#_x0000_t75">
                  <v:imagedata r:id="rId2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</w:tc>
        <w:tc>
          <w:tcPr>
            <w:tcW w:w="1502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</w:tr>
    </w:tbl>
    <w:p>
      <w:pPr>
        <w:spacing w:after="0"/>
        <w:sectPr>
          <w:headerReference w:type="default" r:id="rId5"/>
          <w:footerReference w:type="default" r:id="rId6"/>
          <w:type w:val="continuous"/>
          <w:pgSz w:w="11900" w:h="16840"/>
          <w:pgMar w:header="296" w:footer="256" w:top="480" w:bottom="440" w:left="400" w:right="380"/>
        </w:sectPr>
      </w:pPr>
    </w:p>
    <w:p>
      <w:pPr>
        <w:spacing w:before="3" w:after="0" w:line="140" w:lineRule="exact"/>
        <w:jc w:val="left"/>
        <w:rPr>
          <w:sz w:val="14"/>
          <w:szCs w:val="14"/>
        </w:rPr>
      </w:pPr>
      <w:r>
        <w:rPr/>
        <w:pict>
          <v:group style="position:absolute;margin-left:285.579987pt;margin-top:34.619999pt;width:95.8pt;height:153.88pt;mso-position-horizontal-relative:page;mso-position-vertical-relative:page;z-index:-4788" coordorigin="5712,692" coordsize="1916,3078">
            <v:shape style="position:absolute;left:5712;top:692;width:1916;height:3078" type="#_x0000_t75">
              <v:imagedata r:id="rId28" o:title=""/>
            </v:shape>
            <v:group style="position:absolute;left:7205;top:1840;width:187;height:202" coordorigin="7205,1840" coordsize="187,202">
              <v:shape style="position:absolute;left:7205;top:1840;width:187;height:202" coordorigin="7205,1840" coordsize="187,202" path="m7368,1845l7349,1845,7349,1890,7348,1908,7326,1981,7262,2032,7272,2042,7335,2005,7347,1992,7373,1992,7367,1985,7357,1965,7362,1947,7365,1928,7367,1907,7368,1883,7368,1845xe" filled="t" fillcolor="#202020" stroked="f">
                <v:path arrowok="t"/>
                <v:fill/>
              </v:shape>
              <v:shape style="position:absolute;left:7205;top:1840;width:187;height:202" coordorigin="7205,1840" coordsize="187,202" path="m7373,1992l7347,1992,7360,2007,7374,2022,7387,2037,7392,2015,7379,2001,7373,1992xe" filled="t" fillcolor="#202020" stroked="f">
                <v:path arrowok="t"/>
                <v:fill/>
              </v:shape>
              <v:shape style="position:absolute;left:7205;top:1840;width:187;height:202" coordorigin="7205,1840" coordsize="187,202" path="m7229,1850l7210,1850,7210,1994,7214,1998,7210,2008,7205,2013,7214,2027,7219,2027,7224,2022,7232,2015,7244,2007,7257,1998,7229,1998,7229,1850xe" filled="t" fillcolor="#202020" stroked="f">
                <v:path arrowok="t"/>
                <v:fill/>
              </v:shape>
              <v:shape style="position:absolute;left:7205;top:1840;width:187;height:202" coordorigin="7205,1840" coordsize="187,202" path="m7286,1960l7277,1966,7259,1978,7229,1998,7257,1998,7286,1979,7286,1960xe" filled="t" fillcolor="#202020" stroked="f">
                <v:path arrowok="t"/>
                <v:fill/>
              </v:shape>
              <v:shape style="position:absolute;left:7205;top:1840;width:187;height:202" coordorigin="7205,1840" coordsize="187,202" path="m7277,1840l7262,1850,7272,1866,7282,1883,7291,1902,7309,1890,7296,1872,7286,1855,7277,1840xe" filled="t" fillcolor="#202020" stroked="f">
                <v:path arrowok="t"/>
                <v:fill/>
              </v:shape>
            </v:group>
            <v:group style="position:absolute;left:7426;top:1878;width:163;height:2" coordorigin="7426,1878" coordsize="163,2">
              <v:shape style="position:absolute;left:7426;top:1878;width:163;height:2" coordorigin="7426,1878" coordsize="163,0" path="m7426,1878l7589,1878e" filled="f" stroked="t" strokeweight="1.06pt" strokecolor="#202020">
                <v:path arrowok="t"/>
              </v:shape>
            </v:group>
            <v:group style="position:absolute;left:7406;top:2013;width:197;height:2" coordorigin="7406,2013" coordsize="197,2">
              <v:shape style="position:absolute;left:7406;top:2013;width:197;height:2" coordorigin="7406,2013" coordsize="197,0" path="m7406,2013l7603,2013e" filled="f" stroked="t" strokeweight="1.06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90.940002pt;margin-top:34.619999pt;width:95.8pt;height:153.88pt;mso-position-horizontal-relative:page;mso-position-vertical-relative:page;z-index:-4787" coordorigin="7819,692" coordsize="1916,3078">
            <v:shape style="position:absolute;left:7819;top:692;width:1916;height:3078" type="#_x0000_t75">
              <v:imagedata r:id="rId29" o:title=""/>
            </v:shape>
            <v:group style="position:absolute;left:9307;top:1840;width:188;height:202" coordorigin="9307,1840" coordsize="188,202">
              <v:shape style="position:absolute;left:9307;top:1840;width:188;height:202" coordorigin="9307,1840" coordsize="188,202" path="m9475,1845l9456,1845,9456,1884,9455,1908,9434,1981,9370,2032,9374,2037,9374,2042,9392,2040,9410,2029,9426,2018,9440,2005,9454,1992,9477,1992,9472,1984,9462,1964,9468,1947,9472,1928,9474,1907,9475,1884,9475,1845xe" filled="t" fillcolor="#202020" stroked="f">
                <v:path arrowok="t"/>
                <v:fill/>
              </v:shape>
              <v:shape style="position:absolute;left:9307;top:1840;width:188;height:202" coordorigin="9307,1840" coordsize="188,202" path="m9477,1992l9454,1992,9468,2007,9481,2022,9494,2037,9495,2015,9484,2001,9477,1992xe" filled="t" fillcolor="#202020" stroked="f">
                <v:path arrowok="t"/>
                <v:fill/>
              </v:shape>
              <v:shape style="position:absolute;left:9307;top:1840;width:188;height:202" coordorigin="9307,1840" coordsize="188,202" path="m9336,1850l9317,1850,9317,2008,9307,2013,9322,2027,9326,2022,9337,2014,9362,1998,9336,1998,9336,1850xe" filled="t" fillcolor="#202020" stroked="f">
                <v:path arrowok="t"/>
                <v:fill/>
              </v:shape>
              <v:shape style="position:absolute;left:9307;top:1840;width:188;height:202" coordorigin="9307,1840" coordsize="188,202" path="m9394,1960l9384,1966,9366,1978,9336,1998,9362,1998,9369,1994,9394,1979,9394,1960xe" filled="t" fillcolor="#202020" stroked="f">
                <v:path arrowok="t"/>
                <v:fill/>
              </v:shape>
              <v:shape style="position:absolute;left:9307;top:1840;width:188;height:202" coordorigin="9307,1840" coordsize="188,202" path="m9384,1840l9370,1850,9379,1866,9389,1883,9398,1902,9413,1893,9403,1874,9394,1856,9384,1840xe" filled="t" fillcolor="#202020" stroked="f">
                <v:path arrowok="t"/>
                <v:fill/>
              </v:shape>
            </v:group>
            <v:group style="position:absolute;left:9528;top:1878;width:168;height:2" coordorigin="9528,1878" coordsize="168,2">
              <v:shape style="position:absolute;left:9528;top:1878;width:168;height:2" coordorigin="9528,1878" coordsize="168,0" path="m9528,1878l9696,1878e" filled="f" stroked="t" strokeweight="1.06pt" strokecolor="#202020">
                <v:path arrowok="t"/>
              </v:shape>
            </v:group>
            <v:group style="position:absolute;left:9514;top:2013;width:197;height:2" coordorigin="9514,2013" coordsize="197,2">
              <v:shape style="position:absolute;left:9514;top:2013;width:197;height:2" coordorigin="9514,2013" coordsize="197,0" path="m9514,2013l9710,2013e" filled="f" stroked="t" strokeweight="1.06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0.619999pt;margin-top:277.980011pt;width:31.24pt;height:11.08pt;mso-position-horizontal-relative:page;mso-position-vertical-relative:page;z-index:-4786" coordorigin="1012,5560" coordsize="625,222">
            <v:group style="position:absolute;left:1022;top:5570;width:206;height:202" coordorigin="1022,5570" coordsize="206,202">
              <v:shape style="position:absolute;left:1022;top:5570;width:206;height:202" coordorigin="1022,5570" coordsize="206,202" path="m1138,5714l1118,5714,1118,5771,1138,5771,1138,5714xe" filled="t" fillcolor="#202020" stroked="f">
                <v:path arrowok="t"/>
                <v:fill/>
              </v:shape>
              <v:shape style="position:absolute;left:1022;top:5570;width:206;height:202" coordorigin="1022,5570" coordsize="206,202" path="m1205,5627l1046,5627,1046,5642,1190,5642,1190,5661,1051,5661,1042,5694,1042,5709,1096,5716,1081,5727,1063,5737,1044,5745,1022,5752,1032,5762,1091,5738,1118,5714,1138,5714,1138,5709,1219,5709,1219,5694,1056,5694,1066,5675,1205,5675,1205,5627xe" filled="t" fillcolor="#202020" stroked="f">
                <v:path arrowok="t"/>
                <v:fill/>
              </v:shape>
              <v:shape style="position:absolute;left:1022;top:5570;width:206;height:202" coordorigin="1022,5570" coordsize="206,202" path="m1219,5709l1200,5709,1200,5738,1157,5738,1157,5757,1205,5757,1214,5747,1214,5718,1219,5709xe" filled="t" fillcolor="#202020" stroked="f">
                <v:path arrowok="t"/>
                <v:fill/>
              </v:shape>
              <v:shape style="position:absolute;left:1022;top:5570;width:206;height:202" coordorigin="1022,5570" coordsize="206,202" path="m1138,5675l1118,5675,1118,5694,1138,5694,1138,5675xe" filled="t" fillcolor="#202020" stroked="f">
                <v:path arrowok="t"/>
                <v:fill/>
              </v:shape>
              <v:shape style="position:absolute;left:1022;top:5570;width:206;height:202" coordorigin="1022,5570" coordsize="206,202" path="m1205,5675l1190,5675,1190,5680,1205,5680,1205,5675xe" filled="t" fillcolor="#202020" stroked="f">
                <v:path arrowok="t"/>
                <v:fill/>
              </v:shape>
              <v:shape style="position:absolute;left:1022;top:5570;width:206;height:202" coordorigin="1022,5570" coordsize="206,202" path="m1138,5642l1118,5642,1118,5661,1138,5661,1138,5642xe" filled="t" fillcolor="#202020" stroked="f">
                <v:path arrowok="t"/>
                <v:fill/>
              </v:shape>
              <v:shape style="position:absolute;left:1022;top:5570;width:206;height:202" coordorigin="1022,5570" coordsize="206,202" path="m1085,5570l1065,5571,1054,5588,1041,5603,1027,5618,1027,5622,1032,5627,1037,5627,1051,5616,1066,5598,1133,5598,1133,5589,1070,5589,1075,5579,1085,5570xe" filled="t" fillcolor="#202020" stroked="f">
                <v:path arrowok="t"/>
                <v:fill/>
              </v:shape>
              <v:shape style="position:absolute;left:1022;top:5570;width:206;height:202" coordorigin="1022,5570" coordsize="206,202" path="m1085,5598l1080,5598,1070,5608,1090,5627,1099,5618,1094,5613,1090,5603,1085,5598xe" filled="t" fillcolor="#202020" stroked="f">
                <v:path arrowok="t"/>
                <v:fill/>
              </v:shape>
              <v:shape style="position:absolute;left:1022;top:5570;width:206;height:202" coordorigin="1022,5570" coordsize="206,202" path="m1176,5598l1171,5598,1162,5608,1171,5613,1176,5618,1181,5627,1190,5618,1186,5613,1181,5603,1176,5598xe" filled="t" fillcolor="#202020" stroked="f">
                <v:path arrowok="t"/>
                <v:fill/>
              </v:shape>
              <v:shape style="position:absolute;left:1022;top:5570;width:206;height:202" coordorigin="1022,5570" coordsize="206,202" path="m1171,5570l1152,5570,1148,5580,1138,5596,1123,5613,1133,5618,1138,5622,1142,5618,1147,5608,1157,5598,1229,5598,1229,5589,1162,5589,1166,5579,1171,5574,1171,5570xe" filled="t" fillcolor="#202020" stroked="f">
                <v:path arrowok="t"/>
                <v:fill/>
              </v:shape>
            </v:group>
            <v:group style="position:absolute;left:1253;top:5603;width:168;height:2" coordorigin="1253,5603" coordsize="168,2">
              <v:shape style="position:absolute;left:1253;top:5603;width:168;height:2" coordorigin="1253,5603" coordsize="168,0" path="m1253,5603l1421,5603e" filled="f" stroked="t" strokeweight="1.06pt" strokecolor="#202020">
                <v:path arrowok="t"/>
              </v:shape>
            </v:group>
            <v:group style="position:absolute;left:1238;top:5738;width:197;height:2" coordorigin="1238,5738" coordsize="197,2">
              <v:shape style="position:absolute;left:1238;top:5738;width:197;height:2" coordorigin="1238,5738" coordsize="197,0" path="m1238,5738l1435,5738e" filled="f" stroked="t" strokeweight="1.06pt" strokecolor="#202020">
                <v:path arrowok="t"/>
              </v:shape>
            </v:group>
            <v:group style="position:absolute;left:1445;top:5570;width:182;height:202" coordorigin="1445,5570" coordsize="182,202">
              <v:shape style="position:absolute;left:1445;top:5570;width:182;height:202" coordorigin="1445,5570" coordsize="182,202" path="m1502,5694l1488,5694,1488,5771,1502,5771,1502,5757,1627,5757,1627,5742,1502,5742,1502,5694xe" filled="t" fillcolor="#202020" stroked="f">
                <v:path arrowok="t"/>
                <v:fill/>
              </v:shape>
              <v:shape style="position:absolute;left:1445;top:5570;width:182;height:202" coordorigin="1445,5570" coordsize="182,202" path="m1627,5757l1613,5757,1613,5771,1627,5771,1627,5757xe" filled="t" fillcolor="#202020" stroked="f">
                <v:path arrowok="t"/>
                <v:fill/>
              </v:shape>
              <v:shape style="position:absolute;left:1445;top:5570;width:182;height:202" coordorigin="1445,5570" coordsize="182,202" path="m1627,5694l1613,5694,1613,5742,1627,5742,1627,5694xe" filled="t" fillcolor="#202020" stroked="f">
                <v:path arrowok="t"/>
                <v:fill/>
              </v:shape>
              <v:shape style="position:absolute;left:1445;top:5570;width:182;height:202" coordorigin="1445,5570" coordsize="182,202" path="m1512,5622l1502,5632,1522,5651,1521,5663,1503,5671,1484,5678,1465,5685,1445,5690,1450,5694,1450,5699,1454,5704,1464,5704,1478,5699,1488,5694,1627,5694,1627,5680,1530,5678,1550,5668,1569,5658,1583,5648,1543,5648,1529,5635,1512,5622xe" filled="t" fillcolor="#202020" stroked="f">
                <v:path arrowok="t"/>
                <v:fill/>
              </v:shape>
              <v:shape style="position:absolute;left:1445;top:5570;width:182;height:202" coordorigin="1445,5570" coordsize="182,202" path="m1627,5608l1512,5608,1595,5617,1580,5628,1562,5639,1543,5648,1583,5648,1586,5646,1601,5634,1615,5622,1627,5608xe" filled="t" fillcolor="#202020" stroked="f">
                <v:path arrowok="t"/>
                <v:fill/>
              </v:shape>
              <v:shape style="position:absolute;left:1445;top:5570;width:182;height:202" coordorigin="1445,5570" coordsize="182,202" path="m1522,5570l1478,5617,1450,5642,1454,5646,1466,5646,1483,5633,1498,5621,1512,5608,1627,5608,1627,5594,1526,5594,1526,5589,1531,5579,1536,5574,1522,557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85.579987pt;margin-top:199.740005pt;width:95.8pt;height:168.28pt;mso-position-horizontal-relative:page;mso-position-vertical-relative:page;z-index:-4785" coordorigin="5712,3995" coordsize="1916,3366">
            <v:shape style="position:absolute;left:5712;top:3995;width:1916;height:3366" type="#_x0000_t75">
              <v:imagedata r:id="rId30" o:title=""/>
            </v:shape>
            <v:group style="position:absolute;left:7205;top:5435;width:187;height:197" coordorigin="7205,5435" coordsize="187,197">
              <v:shape style="position:absolute;left:7205;top:5435;width:187;height:197" coordorigin="7205,5435" coordsize="187,197" path="m7368,5440l7349,5440,7349,5476,7348,5500,7328,5573,7262,5622,7272,5632,7336,5597,7349,5586,7375,5586,7367,5575,7357,5555,7362,5538,7365,5518,7367,5497,7368,5476,7368,5440xe" filled="t" fillcolor="#202020" stroked="f">
                <v:path arrowok="t"/>
                <v:fill/>
              </v:shape>
              <v:shape style="position:absolute;left:7205;top:5435;width:187;height:197" coordorigin="7205,5435" coordsize="187,197" path="m7375,5586l7349,5586,7362,5601,7375,5616,7387,5632,7392,5605,7379,5591,7375,5586xe" filled="t" fillcolor="#202020" stroked="f">
                <v:path arrowok="t"/>
                <v:fill/>
              </v:shape>
              <v:shape style="position:absolute;left:7205;top:5435;width:187;height:197" coordorigin="7205,5435" coordsize="187,197" path="m7229,5440l7210,5440,7210,5584,7214,5594,7205,5603,7214,5622,7224,5613,7232,5606,7244,5599,7260,5589,7229,5589,7229,5440xe" filled="t" fillcolor="#202020" stroked="f">
                <v:path arrowok="t"/>
                <v:fill/>
              </v:shape>
              <v:shape style="position:absolute;left:7205;top:5435;width:187;height:197" coordorigin="7205,5435" coordsize="187,197" path="m7286,5550l7277,5556,7259,5568,7229,5589,7260,5589,7263,5587,7286,5570,7286,5550xe" filled="t" fillcolor="#202020" stroked="f">
                <v:path arrowok="t"/>
                <v:fill/>
              </v:shape>
              <v:shape style="position:absolute;left:7205;top:5435;width:187;height:197" coordorigin="7205,5435" coordsize="187,197" path="m7277,5435l7262,5440,7272,5456,7282,5474,7291,5493,7309,5485,7296,5465,7286,5449,7277,5435xe" filled="t" fillcolor="#202020" stroked="f">
                <v:path arrowok="t"/>
                <v:fill/>
              </v:shape>
            </v:group>
            <v:group style="position:absolute;left:7426;top:5469;width:163;height:2" coordorigin="7426,5469" coordsize="163,2">
              <v:shape style="position:absolute;left:7426;top:5469;width:163;height:2" coordorigin="7426,5469" coordsize="163,0" path="m7426,5469l7589,5469e" filled="f" stroked="t" strokeweight="1.06pt" strokecolor="#202020">
                <v:path arrowok="t"/>
              </v:shape>
            </v:group>
            <v:group style="position:absolute;left:7406;top:5603;width:197;height:2" coordorigin="7406,5603" coordsize="197,2">
              <v:shape style="position:absolute;left:7406;top:5603;width:197;height:2" coordorigin="7406,5603" coordsize="197,0" path="m7406,5603l7603,5603e" filled="f" stroked="t" strokeweight="1.06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90.940002pt;margin-top:199.740005pt;width:95.8pt;height:168.28pt;mso-position-horizontal-relative:page;mso-position-vertical-relative:page;z-index:-4784" coordorigin="7819,3995" coordsize="1916,3366">
            <v:shape style="position:absolute;left:7819;top:3995;width:1916;height:3366" type="#_x0000_t75">
              <v:imagedata r:id="rId31" o:title=""/>
            </v:shape>
            <v:group style="position:absolute;left:9307;top:5435;width:188;height:197" coordorigin="9307,5435" coordsize="188,197">
              <v:shape style="position:absolute;left:9307;top:5435;width:188;height:197" coordorigin="9307,5435" coordsize="188,197" path="m9475,5440l9456,5440,9456,5476,9455,5500,9435,5573,9370,5622,9374,5627,9374,5632,9392,5631,9410,5620,9426,5609,9441,5597,9456,5586,9480,5586,9472,5575,9462,5554,9468,5537,9472,5518,9474,5497,9475,5476,9475,5440xe" filled="t" fillcolor="#202020" stroked="f">
                <v:path arrowok="t"/>
                <v:fill/>
              </v:shape>
              <v:shape style="position:absolute;left:9307;top:5435;width:188;height:197" coordorigin="9307,5435" coordsize="188,197" path="m9480,5586l9456,5586,9469,5601,9482,5616,9494,5632,9495,5606,9484,5591,9480,5586xe" filled="t" fillcolor="#202020" stroked="f">
                <v:path arrowok="t"/>
                <v:fill/>
              </v:shape>
              <v:shape style="position:absolute;left:9307;top:5435;width:188;height:197" coordorigin="9307,5435" coordsize="188,197" path="m9336,5440l9317,5440,9317,5598,9307,5603,9322,5622,9322,5618,9326,5613,9337,5605,9351,5598,9365,5589,9336,5589,9336,5440xe" filled="t" fillcolor="#202020" stroked="f">
                <v:path arrowok="t"/>
                <v:fill/>
              </v:shape>
              <v:shape style="position:absolute;left:9307;top:5435;width:188;height:197" coordorigin="9307,5435" coordsize="188,197" path="m9394,5550l9384,5556,9366,5568,9336,5589,9365,5589,9369,5586,9394,5570,9394,5550xe" filled="t" fillcolor="#202020" stroked="f">
                <v:path arrowok="t"/>
                <v:fill/>
              </v:shape>
              <v:shape style="position:absolute;left:9307;top:5435;width:188;height:197" coordorigin="9307,5435" coordsize="188,197" path="m9384,5435l9370,5440,9379,5456,9389,5474,9398,5493,9413,5488,9403,5467,9394,5450,9384,5435xe" filled="t" fillcolor="#202020" stroked="f">
                <v:path arrowok="t"/>
                <v:fill/>
              </v:shape>
            </v:group>
            <v:group style="position:absolute;left:9528;top:5469;width:168;height:2" coordorigin="9528,5469" coordsize="168,2">
              <v:shape style="position:absolute;left:9528;top:5469;width:168;height:2" coordorigin="9528,5469" coordsize="168,0" path="m9528,5469l9696,5469e" filled="f" stroked="t" strokeweight="1.06pt" strokecolor="#202020">
                <v:path arrowok="t"/>
              </v:shape>
            </v:group>
            <v:group style="position:absolute;left:9514;top:5603;width:197;height:2" coordorigin="9514,5603" coordsize="197,2">
              <v:shape style="position:absolute;left:9514;top:5603;width:197;height:2" coordorigin="9514,5603" coordsize="197,0" path="m9514,5603l9710,5603e" filled="f" stroked="t" strokeweight="1.06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96.540009pt;margin-top:278.459991pt;width:26.44pt;height:9.4pt;mso-position-horizontal-relative:page;mso-position-vertical-relative:page;z-index:-4783" coordorigin="9931,5569" coordsize="529,188">
            <v:group style="position:absolute;left:9941;top:5579;width:98;height:168" coordorigin="9941,5579" coordsize="98,168">
              <v:shape style="position:absolute;left:9941;top:5579;width:98;height:168" coordorigin="9941,5579" coordsize="98,168" path="m10003,5579l9979,5579,9965,5584,9960,5594,9950,5598,9946,5608,9946,5630,9955,5647,9974,5661,9958,5670,9945,5685,9941,5704,9941,5718,9946,5728,9955,5737,9972,5745,9995,5747,10013,5742,10032,5729,10032,5728,9974,5728,9970,5723,9960,5718,9960,5704,9960,5700,9969,5682,9989,5670,10024,5670,10008,5661,10020,5653,10022,5651,9989,5651,9974,5646,9965,5632,9965,5613,9979,5598,10032,5598,10022,5594,10013,5584,10003,5579xe" filled="t" fillcolor="#202020" stroked="f">
                <v:path arrowok="t"/>
                <v:fill/>
              </v:shape>
              <v:shape style="position:absolute;left:9941;top:5579;width:98;height:168" coordorigin="9941,5579" coordsize="98,168" path="m10024,5670l9989,5670,9998,5673,10015,5687,10022,5704,10022,5709,10018,5718,10008,5728,10032,5728,10039,5714,10039,5687,10027,5672,10024,5670xe" filled="t" fillcolor="#202020" stroked="f">
                <v:path arrowok="t"/>
                <v:fill/>
              </v:shape>
              <v:shape style="position:absolute;left:9941;top:5579;width:98;height:168" coordorigin="9941,5579" coordsize="98,168" path="m10032,5598l10003,5598,10018,5613,10018,5623,10010,5639,9989,5651,10022,5651,10033,5638,10037,5618,10037,5608,10032,5598xe" filled="t" fillcolor="#202020" stroked="f">
                <v:path arrowok="t"/>
                <v:fill/>
              </v:shape>
            </v:group>
            <v:group style="position:absolute;left:10061;top:5584;width:106;height:158" coordorigin="10061,5584" coordsize="106,158">
              <v:shape style="position:absolute;left:10061;top:5584;width:106;height:158" coordorigin="10061,5584" coordsize="106,158" path="m10166,5584l10061,5584,10061,5603,10142,5603,10080,5742,10104,5742,10166,5589,10166,5584xe" filled="t" fillcolor="#202020" stroked="f">
                <v:path arrowok="t"/>
                <v:fill/>
              </v:shape>
            </v:group>
            <v:group style="position:absolute;left:10186;top:5718;width:29;height:29" coordorigin="10186,5718" coordsize="29,29">
              <v:shape style="position:absolute;left:10186;top:5718;width:29;height:29" coordorigin="10186,5718" coordsize="29,29" path="m10205,5718l10195,5718,10186,5728,10186,5738,10195,5747,10205,5747,10205,5742,10210,5742,10210,5738,10214,5738,10214,5728,10210,5728,10210,5723,10205,5718xe" filled="t" fillcolor="#202020" stroked="f">
                <v:path arrowok="t"/>
                <v:fill/>
              </v:shape>
            </v:group>
            <v:group style="position:absolute;left:10229;top:5584;width:91;height:158" coordorigin="10229,5584" coordsize="91,158">
              <v:shape style="position:absolute;left:10229;top:5584;width:91;height:158" coordorigin="10229,5584" coordsize="91,158" path="m10320,5704l10301,5704,10301,5742,10320,5742,10320,5704xe" filled="t" fillcolor="#202020" stroked="f">
                <v:path arrowok="t"/>
                <v:fill/>
              </v:shape>
              <v:shape style="position:absolute;left:10229;top:5584;width:91;height:158" coordorigin="10229,5584" coordsize="91,158" path="m10320,5584l10296,5584,10229,5690,10229,5704,10339,5704,10339,5685,10248,5685,10296,5618,10296,5608,10301,5608,10301,5603,10320,5603,10320,5584xe" filled="t" fillcolor="#202020" stroked="f">
                <v:path arrowok="t"/>
                <v:fill/>
              </v:shape>
              <v:shape style="position:absolute;left:10229;top:5584;width:91;height:158" coordorigin="10229,5584" coordsize="91,158" path="m10320,5603l10301,5603,10301,5685,10320,5685,10320,5603xe" filled="t" fillcolor="#202020" stroked="f">
                <v:path arrowok="t"/>
                <v:fill/>
              </v:shape>
            </v:group>
            <v:group style="position:absolute;left:10349;top:5584;width:101;height:158" coordorigin="10349,5584" coordsize="101,158">
              <v:shape style="position:absolute;left:10349;top:5584;width:101;height:158" coordorigin="10349,5584" coordsize="101,158" path="m10450,5704l10430,5704,10430,5742,10450,5742,10450,5704xe" filled="t" fillcolor="#202020" stroked="f">
                <v:path arrowok="t"/>
                <v:fill/>
              </v:shape>
              <v:shape style="position:absolute;left:10349;top:5584;width:101;height:158" coordorigin="10349,5584" coordsize="101,158" path="m10450,5584l10426,5584,10349,5690,10349,5704,10469,5704,10469,5685,10368,5685,10421,5618,10426,5608,10430,5603,10450,5603,10450,5584xe" filled="t" fillcolor="#202020" stroked="f">
                <v:path arrowok="t"/>
                <v:fill/>
              </v:shape>
              <v:shape style="position:absolute;left:10349;top:5584;width:101;height:158" coordorigin="10349,5584" coordsize="101,158" path="m10450,5603l10430,5603,10430,5685,10450,5685,10450,560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0.619999pt;margin-top:457.5pt;width:31.24pt;height:11.08pt;mso-position-horizontal-relative:page;mso-position-vertical-relative:page;z-index:-4782" coordorigin="1012,9150" coordsize="625,222">
            <v:group style="position:absolute;left:1022;top:9160;width:206;height:202" coordorigin="1022,9160" coordsize="206,202">
              <v:shape style="position:absolute;left:1022;top:9160;width:206;height:202" coordorigin="1022,9160" coordsize="206,202" path="m1138,9304l1118,9304,1118,9362,1138,9362,1138,9304xe" filled="t" fillcolor="#202020" stroked="f">
                <v:path arrowok="t"/>
                <v:fill/>
              </v:shape>
              <v:shape style="position:absolute;left:1022;top:9160;width:206;height:202" coordorigin="1022,9160" coordsize="206,202" path="m1205,9218l1046,9218,1046,9232,1190,9232,1190,9251,1051,9251,1042,9285,1042,9299,1096,9307,1080,9318,1063,9327,1044,9335,1022,9342,1032,9352,1091,9330,1118,9304,1138,9304,1138,9299,1219,9299,1219,9285,1056,9285,1066,9266,1205,9266,1205,9218xe" filled="t" fillcolor="#202020" stroked="f">
                <v:path arrowok="t"/>
                <v:fill/>
              </v:shape>
              <v:shape style="position:absolute;left:1022;top:9160;width:206;height:202" coordorigin="1022,9160" coordsize="206,202" path="m1157,9328l1157,9347,1205,9347,1214,9338,1214,9333,1166,9333,1157,9328xe" filled="t" fillcolor="#202020" stroked="f">
                <v:path arrowok="t"/>
                <v:fill/>
              </v:shape>
              <v:shape style="position:absolute;left:1022;top:9160;width:206;height:202" coordorigin="1022,9160" coordsize="206,202" path="m1219,9299l1200,9299,1200,9328,1195,9333,1214,9333,1214,9309,1219,9299xe" filled="t" fillcolor="#202020" stroked="f">
                <v:path arrowok="t"/>
                <v:fill/>
              </v:shape>
              <v:shape style="position:absolute;left:1022;top:9160;width:206;height:202" coordorigin="1022,9160" coordsize="206,202" path="m1138,9266l1118,9266,1118,9285,1138,9285,1138,9266xe" filled="t" fillcolor="#202020" stroked="f">
                <v:path arrowok="t"/>
                <v:fill/>
              </v:shape>
              <v:shape style="position:absolute;left:1022;top:9160;width:206;height:202" coordorigin="1022,9160" coordsize="206,202" path="m1205,9266l1190,9266,1190,9270,1205,9270,1205,9266xe" filled="t" fillcolor="#202020" stroked="f">
                <v:path arrowok="t"/>
                <v:fill/>
              </v:shape>
              <v:shape style="position:absolute;left:1022;top:9160;width:206;height:202" coordorigin="1022,9160" coordsize="206,202" path="m1138,9232l1118,9232,1118,9251,1138,9251,1138,9232xe" filled="t" fillcolor="#202020" stroked="f">
                <v:path arrowok="t"/>
                <v:fill/>
              </v:shape>
              <v:shape style="position:absolute;left:1022;top:9160;width:206;height:202" coordorigin="1022,9160" coordsize="206,202" path="m1085,9160l1065,9161,1054,9179,1041,9194,1027,9208,1027,9213,1032,9218,1040,9220,1053,9206,1066,9189,1133,9189,1133,9179,1070,9179,1075,9174,1080,9165,1085,9160xe" filled="t" fillcolor="#202020" stroked="f">
                <v:path arrowok="t"/>
                <v:fill/>
              </v:shape>
              <v:shape style="position:absolute;left:1022;top:9160;width:206;height:202" coordorigin="1022,9160" coordsize="206,202" path="m1085,9189l1080,9189,1070,9198,1090,9218,1099,9208,1090,9198,1085,9189xe" filled="t" fillcolor="#202020" stroked="f">
                <v:path arrowok="t"/>
                <v:fill/>
              </v:shape>
              <v:shape style="position:absolute;left:1022;top:9160;width:206;height:202" coordorigin="1022,9160" coordsize="206,202" path="m1176,9189l1171,9189,1162,9198,1171,9203,1176,9208,1181,9218,1190,9208,1181,9198,1176,9189xe" filled="t" fillcolor="#202020" stroked="f">
                <v:path arrowok="t"/>
                <v:fill/>
              </v:shape>
              <v:shape style="position:absolute;left:1022;top:9160;width:206;height:202" coordorigin="1022,9160" coordsize="206,202" path="m1171,9160l1152,9160,1148,9172,1138,9190,1123,9203,1133,9208,1133,9213,1138,9213,1142,9208,1147,9198,1157,9189,1229,9189,1229,9179,1162,9179,1166,9174,1171,9165,1171,9160xe" filled="t" fillcolor="#202020" stroked="f">
                <v:path arrowok="t"/>
                <v:fill/>
              </v:shape>
            </v:group>
            <v:group style="position:absolute;left:1253;top:9189;width:173;height:2" coordorigin="1253,9189" coordsize="173,2">
              <v:shape style="position:absolute;left:1253;top:9189;width:173;height:2" coordorigin="1253,9189" coordsize="173,0" path="m1253,9189l1426,9189e" filled="f" stroked="t" strokeweight="1.06pt" strokecolor="#202020">
                <v:path arrowok="t"/>
              </v:shape>
            </v:group>
            <v:group style="position:absolute;left:1238;top:9338;width:197;height:2" coordorigin="1238,9338" coordsize="197,2">
              <v:shape style="position:absolute;left:1238;top:9338;width:197;height:2" coordorigin="1238,9338" coordsize="197,0" path="m1238,9338l1435,9338e" filled="f" stroked="t" strokeweight="1.06pt" strokecolor="#202020">
                <v:path arrowok="t"/>
              </v:shape>
            </v:group>
            <v:group style="position:absolute;left:1262;top:9261;width:154;height:2" coordorigin="1262,9261" coordsize="154,2">
              <v:shape style="position:absolute;left:1262;top:9261;width:154;height:2" coordorigin="1262,9261" coordsize="154,0" path="m1262,9261l1416,9261e" filled="f" stroked="t" strokeweight="1.06pt" strokecolor="#202020">
                <v:path arrowok="t"/>
              </v:shape>
            </v:group>
            <v:group style="position:absolute;left:1445;top:9160;width:182;height:202" coordorigin="1445,9160" coordsize="182,202">
              <v:shape style="position:absolute;left:1445;top:9160;width:182;height:202" coordorigin="1445,9160" coordsize="182,202" path="m1502,9285l1488,9285,1488,9362,1502,9362,1502,9347,1627,9347,1627,9333,1502,9333,1502,9285xe" filled="t" fillcolor="#202020" stroked="f">
                <v:path arrowok="t"/>
                <v:fill/>
              </v:shape>
              <v:shape style="position:absolute;left:1445;top:9160;width:182;height:202" coordorigin="1445,9160" coordsize="182,202" path="m1627,9347l1613,9347,1613,9362,1627,9362,1627,9347xe" filled="t" fillcolor="#202020" stroked="f">
                <v:path arrowok="t"/>
                <v:fill/>
              </v:shape>
              <v:shape style="position:absolute;left:1445;top:9160;width:182;height:202" coordorigin="1445,9160" coordsize="182,202" path="m1627,9285l1613,9285,1613,9333,1627,9333,1627,9285xe" filled="t" fillcolor="#202020" stroked="f">
                <v:path arrowok="t"/>
                <v:fill/>
              </v:shape>
              <v:shape style="position:absolute;left:1445;top:9160;width:182;height:202" coordorigin="1445,9160" coordsize="182,202" path="m1512,9213l1502,9227,1512,9232,1522,9242,1465,9276,1445,9280,1450,9290,1450,9294,1454,9299,1464,9294,1478,9290,1488,9285,1627,9285,1627,9270,1530,9269,1550,9259,1569,9248,1581,9240,1543,9240,1529,9229,1512,9213xe" filled="t" fillcolor="#202020" stroked="f">
                <v:path arrowok="t"/>
                <v:fill/>
              </v:shape>
              <v:shape style="position:absolute;left:1445;top:9160;width:182;height:202" coordorigin="1445,9160" coordsize="182,202" path="m1627,9198l1512,9198,1595,9209,1579,9221,1562,9232,1543,9240,1581,9240,1586,9237,1601,9225,1615,9212,1627,9198xe" filled="t" fillcolor="#202020" stroked="f">
                <v:path arrowok="t"/>
                <v:fill/>
              </v:shape>
              <v:shape style="position:absolute;left:1445;top:9160;width:182;height:202" coordorigin="1445,9160" coordsize="182,202" path="m1522,9160l1478,9207,1450,9232,1450,9237,1454,9237,1468,9239,1484,9225,1499,9211,1512,9198,1627,9198,1627,9184,1526,9184,1526,9179,1531,9174,1536,9165,1522,916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85.579987pt;margin-top:379.26001pt;width:95.8pt;height:168.219263pt;mso-position-horizontal-relative:page;mso-position-vertical-relative:page;z-index:-4781" coordorigin="5712,7585" coordsize="1916,3364">
            <v:shape style="position:absolute;left:5712;top:7585;width:1916;height:3364" type="#_x0000_t75">
              <v:imagedata r:id="rId32" o:title=""/>
            </v:shape>
            <v:group style="position:absolute;left:7205;top:9026;width:188;height:197" coordorigin="7205,9026" coordsize="188,197">
              <v:shape style="position:absolute;left:7205;top:9026;width:188;height:197" coordorigin="7205,9026" coordsize="188,197" path="m7368,9030l7349,9030,7349,9069,7348,9090,7328,9164,7262,9213,7272,9222,7336,9188,7349,9176,7373,9176,7367,9169,7356,9150,7361,9133,7365,9113,7367,9092,7368,9069,7368,9030xe" filled="t" fillcolor="#202020" stroked="f">
                <v:path arrowok="t"/>
                <v:fill/>
              </v:shape>
              <v:shape style="position:absolute;left:7205;top:9026;width:188;height:197" coordorigin="7205,9026" coordsize="188,197" path="m7373,9176l7349,9176,7362,9192,7375,9207,7387,9222,7393,9199,7380,9185,7373,9176xe" filled="t" fillcolor="#202020" stroked="f">
                <v:path arrowok="t"/>
                <v:fill/>
              </v:shape>
              <v:shape style="position:absolute;left:7205;top:9026;width:188;height:197" coordorigin="7205,9026" coordsize="188,197" path="m7229,9030l7210,9030,7210,9174,7214,9184,7205,9194,7214,9213,7224,9203,7232,9201,7244,9192,7264,9179,7229,9179,7229,9030xe" filled="t" fillcolor="#202020" stroked="f">
                <v:path arrowok="t"/>
                <v:fill/>
              </v:shape>
              <v:shape style="position:absolute;left:7205;top:9026;width:188;height:197" coordorigin="7205,9026" coordsize="188,197" path="m7286,9146l7279,9150,7243,9170,7229,9179,7264,9179,7286,9165,7286,9146xe" filled="t" fillcolor="#202020" stroked="f">
                <v:path arrowok="t"/>
                <v:fill/>
              </v:shape>
              <v:shape style="position:absolute;left:7205;top:9026;width:188;height:197" coordorigin="7205,9026" coordsize="188,197" path="m7277,9026l7264,9033,7273,9049,7282,9067,7291,9088,7309,9075,7296,9056,7286,9040,7277,9026xe" filled="t" fillcolor="#202020" stroked="f">
                <v:path arrowok="t"/>
                <v:fill/>
              </v:shape>
            </v:group>
            <v:group style="position:absolute;left:7426;top:9059;width:163;height:2" coordorigin="7426,9059" coordsize="163,2">
              <v:shape style="position:absolute;left:7426;top:9059;width:163;height:2" coordorigin="7426,9059" coordsize="163,0" path="m7426,9059l7589,9059e" filled="f" stroked="t" strokeweight="1.06pt" strokecolor="#202020">
                <v:path arrowok="t"/>
              </v:shape>
            </v:group>
            <v:group style="position:absolute;left:7406;top:9194;width:197;height:2" coordorigin="7406,9194" coordsize="197,2">
              <v:shape style="position:absolute;left:7406;top:9194;width:197;height:2" coordorigin="7406,9194" coordsize="197,0" path="m7406,9194l7603,9194e" filled="f" stroked="t" strokeweight="1.06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90.940002pt;margin-top:379.26001pt;width:95.8pt;height:168.219263pt;mso-position-horizontal-relative:page;mso-position-vertical-relative:page;z-index:-4780" coordorigin="7819,7585" coordsize="1916,3364">
            <v:shape style="position:absolute;left:7819;top:7585;width:1916;height:3364" type="#_x0000_t75">
              <v:imagedata r:id="rId33" o:title=""/>
            </v:shape>
            <v:group style="position:absolute;left:9307;top:9026;width:189;height:197" coordorigin="9307,9026" coordsize="189,197">
              <v:shape style="position:absolute;left:9307;top:9026;width:189;height:197" coordorigin="9307,9026" coordsize="189,197" path="m9475,9030l9456,9030,9456,9069,9455,9090,9435,9164,9370,9213,9374,9218,9374,9222,9392,9221,9410,9211,9426,9199,9441,9188,9456,9176,9478,9176,9472,9169,9460,9149,9467,9133,9472,9113,9474,9091,9475,9069,9475,9030xe" filled="t" fillcolor="#202020" stroked="f">
                <v:path arrowok="t"/>
                <v:fill/>
              </v:shape>
              <v:shape style="position:absolute;left:9307;top:9026;width:189;height:197" coordorigin="9307,9026" coordsize="189,197" path="m9478,9176l9456,9176,9469,9192,9482,9207,9494,9222,9496,9200,9484,9185,9478,9176xe" filled="t" fillcolor="#202020" stroked="f">
                <v:path arrowok="t"/>
                <v:fill/>
              </v:shape>
              <v:shape style="position:absolute;left:9307;top:9026;width:189;height:197" coordorigin="9307,9026" coordsize="189,197" path="m9336,9030l9317,9030,9317,9189,9307,9194,9322,9213,9322,9208,9326,9203,9337,9200,9369,9179,9336,9179,9336,9030xe" filled="t" fillcolor="#202020" stroked="f">
                <v:path arrowok="t"/>
                <v:fill/>
              </v:shape>
              <v:shape style="position:absolute;left:9307;top:9026;width:189;height:197" coordorigin="9307,9026" coordsize="189,197" path="m9394,9146l9387,9150,9350,9170,9336,9179,9369,9179,9394,9165,9394,9146xe" filled="t" fillcolor="#202020" stroked="f">
                <v:path arrowok="t"/>
                <v:fill/>
              </v:shape>
              <v:shape style="position:absolute;left:9307;top:9026;width:189;height:197" coordorigin="9307,9026" coordsize="189,197" path="m9384,9026l9372,9033,9381,9049,9389,9067,9398,9088,9413,9078,9403,9057,9394,9040,9384,9026xe" filled="t" fillcolor="#202020" stroked="f">
                <v:path arrowok="t"/>
                <v:fill/>
              </v:shape>
            </v:group>
            <v:group style="position:absolute;left:9528;top:9059;width:168;height:2" coordorigin="9528,9059" coordsize="168,2">
              <v:shape style="position:absolute;left:9528;top:9059;width:168;height:2" coordorigin="9528,9059" coordsize="168,0" path="m9528,9059l9696,9059e" filled="f" stroked="t" strokeweight="1.06pt" strokecolor="#202020">
                <v:path arrowok="t"/>
              </v:shape>
            </v:group>
            <v:group style="position:absolute;left:9514;top:9194;width:197;height:2" coordorigin="9514,9194" coordsize="197,2">
              <v:shape style="position:absolute;left:9514;top:9194;width:197;height:2" coordorigin="9514,9194" coordsize="197,0" path="m9514,9194l9710,9194e" filled="f" stroked="t" strokeweight="1.06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96.540009pt;margin-top:458.220001pt;width:26.919914pt;height:9.16pt;mso-position-horizontal-relative:page;mso-position-vertical-relative:page;z-index:-4779" coordorigin="9931,9164" coordsize="538,183">
            <v:group style="position:absolute;left:9941;top:9174;width:98;height:163" coordorigin="9941,9174" coordsize="98,163">
              <v:shape style="position:absolute;left:9941;top:9174;width:98;height:163" coordorigin="9941,9174" coordsize="98,163" path="m10013,9174l9965,9174,9960,9184,9946,9198,9946,9220,9955,9237,9974,9251,9958,9260,9945,9275,9941,9294,9941,9309,9946,9318,9954,9327,9971,9335,9994,9337,10013,9333,10031,9321,10032,9318,9974,9318,9970,9314,9960,9309,9960,9294,9960,9290,9969,9274,9989,9261,10022,9261,10008,9251,10020,9244,10022,9242,9989,9242,9974,9237,9965,9227,9965,9203,9974,9194,9979,9194,9984,9189,10032,9189,10022,9184,10013,9174xe" filled="t" fillcolor="#202020" stroked="f">
                <v:path arrowok="t"/>
                <v:fill/>
              </v:shape>
              <v:shape style="position:absolute;left:9941;top:9174;width:98;height:163" coordorigin="9941,9174" coordsize="98,163" path="m10022,9261l9989,9261,9998,9265,10015,9278,10022,9294,10022,9304,10008,9318,10032,9318,10038,9308,10039,9280,10027,9264,10022,9261xe" filled="t" fillcolor="#202020" stroked="f">
                <v:path arrowok="t"/>
                <v:fill/>
              </v:shape>
              <v:shape style="position:absolute;left:9941;top:9174;width:98;height:163" coordorigin="9941,9174" coordsize="98,163" path="m10032,9189l9998,9189,10003,9194,10008,9194,10018,9203,10018,9214,10010,9231,9989,9242,10022,9242,10033,9228,10037,9208,10037,9198,10032,9189xe" filled="t" fillcolor="#202020" stroked="f">
                <v:path arrowok="t"/>
                <v:fill/>
              </v:shape>
            </v:group>
            <v:group style="position:absolute;left:10070;top:9174;width:91;height:158" coordorigin="10070,9174" coordsize="91,158">
              <v:shape style="position:absolute;left:10070;top:9174;width:91;height:158" coordorigin="10070,9174" coordsize="91,158" path="m10162,9318l10070,9318,10070,9333,10162,9333,10162,9318xe" filled="t" fillcolor="#202020" stroked="f">
                <v:path arrowok="t"/>
                <v:fill/>
              </v:shape>
              <v:shape style="position:absolute;left:10070;top:9174;width:91;height:158" coordorigin="10070,9174" coordsize="91,158" path="m10128,9198l10104,9198,10104,9318,10128,9318,10128,9198xe" filled="t" fillcolor="#202020" stroked="f">
                <v:path arrowok="t"/>
                <v:fill/>
              </v:shape>
              <v:shape style="position:absolute;left:10070;top:9174;width:91;height:158" coordorigin="10070,9174" coordsize="91,158" path="m10128,9174l10070,9189,10070,9208,10104,9198,10128,9198,10128,9174xe" filled="t" fillcolor="#202020" stroked="f">
                <v:path arrowok="t"/>
                <v:fill/>
              </v:shape>
            </v:group>
            <v:group style="position:absolute;left:10186;top:9309;width:29;height:29" coordorigin="10186,9309" coordsize="29,29">
              <v:shape style="position:absolute;left:10186;top:9309;width:29;height:29" coordorigin="10186,9309" coordsize="29,29" path="m10210,9314l10190,9314,10186,9318,10186,9333,10190,9333,10190,9338,10205,9338,10214,9328,10214,9318,10210,9318,10210,9314xe" filled="t" fillcolor="#202020" stroked="f">
                <v:path arrowok="t"/>
                <v:fill/>
              </v:shape>
              <v:shape style="position:absolute;left:10186;top:9309;width:29;height:29" coordorigin="10186,9309" coordsize="29,29" path="m10205,9309l10195,9309,10195,9314,10205,9314,10205,9309xe" filled="t" fillcolor="#202020" stroked="f">
                <v:path arrowok="t"/>
                <v:fill/>
              </v:shape>
            </v:group>
            <v:group style="position:absolute;left:10238;top:9174;width:96;height:163" coordorigin="10238,9174" coordsize="96,163">
              <v:shape style="position:absolute;left:10238;top:9174;width:96;height:163" coordorigin="10238,9174" coordsize="96,163" path="m10238,9309l10239,9328,10256,9335,10278,9338,10298,9334,10315,9323,10320,9318,10248,9318,10238,9309xe" filled="t" fillcolor="#202020" stroked="f">
                <v:path arrowok="t"/>
                <v:fill/>
              </v:shape>
              <v:shape style="position:absolute;left:10238;top:9174;width:96;height:163" coordorigin="10238,9174" coordsize="96,163" path="m10325,9190l10286,9190,10300,9200,10304,9226,10292,9241,10267,9246,10258,9246,10258,9261,10285,9262,10304,9272,10310,9290,10310,9309,10301,9314,10296,9318,10320,9318,10334,9304,10334,9280,10330,9270,10320,9266,10315,9256,10306,9251,10296,9251,10305,9248,10320,9234,10325,9213,10325,9190xe" filled="t" fillcolor="#202020" stroked="f">
                <v:path arrowok="t"/>
                <v:fill/>
              </v:shape>
              <v:shape style="position:absolute;left:10238;top:9174;width:96;height:163" coordorigin="10238,9174" coordsize="96,163" path="m10306,9174l10258,9174,10243,9184,10248,9200,10265,9192,10286,9190,10325,9190,10325,9189,10315,9184,10306,9174xe" filled="t" fillcolor="#202020" stroked="f">
                <v:path arrowok="t"/>
                <v:fill/>
              </v:shape>
            </v:group>
            <v:group style="position:absolute;left:10368;top:9174;width:91;height:163" coordorigin="10368,9174" coordsize="91,163">
              <v:shape style="position:absolute;left:10368;top:9174;width:91;height:163" coordorigin="10368,9174" coordsize="91,163" path="m10368,9309l10369,9333,10381,9335,10410,9337,10430,9333,10446,9322,10448,9318,10378,9318,10368,9309xe" filled="t" fillcolor="#202020" stroked="f">
                <v:path arrowok="t"/>
                <v:fill/>
              </v:shape>
              <v:shape style="position:absolute;left:10368;top:9174;width:91;height:163" coordorigin="10368,9174" coordsize="91,163" path="m10454,9174l10373,9174,10373,9256,10426,9256,10430,9261,10435,9270,10440,9275,10440,9299,10435,9304,10430,9314,10426,9318,10448,9318,10456,9305,10459,9284,10455,9266,10443,9248,10428,9240,10402,9237,10387,9237,10387,9194,10454,9194,10454,917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63.580002pt;margin-top:592.619995pt;width:21.733699pt;height:11.32pt;mso-position-horizontal-relative:page;mso-position-vertical-relative:page;z-index:-4778" coordorigin="1272,11852" coordsize="435,226">
            <v:group style="position:absolute;left:1282;top:11882;width:197;height:187" coordorigin="1282,11882" coordsize="197,187">
              <v:shape style="position:absolute;left:1282;top:11882;width:197;height:187" coordorigin="1282,11882" coordsize="197,187" path="m1450,11997l1440,12015,1450,12032,1460,12050,1469,12069,1478,12048,1469,12030,1459,12013,1450,11997xe" filled="t" fillcolor="#202020" stroked="f">
                <v:path arrowok="t"/>
                <v:fill/>
              </v:shape>
              <v:shape style="position:absolute;left:1282;top:11882;width:197;height:187" coordorigin="1282,11882" coordsize="197,187" path="m1358,12026l1344,12026,1344,12064,1358,12064,1358,12026xe" filled="t" fillcolor="#202020" stroked="f">
                <v:path arrowok="t"/>
                <v:fill/>
              </v:shape>
              <v:shape style="position:absolute;left:1282;top:11882;width:197;height:187" coordorigin="1282,11882" coordsize="197,187" path="m1402,11997l1397,12008,1387,12026,1377,12043,1368,12059,1373,12059,1373,12064,1383,12058,1394,12043,1405,12026,1416,12006,1402,11997xe" filled="t" fillcolor="#202020" stroked="f">
                <v:path arrowok="t"/>
                <v:fill/>
              </v:shape>
              <v:shape style="position:absolute;left:1282;top:11882;width:197;height:187" coordorigin="1282,11882" coordsize="197,187" path="m1358,12021l1282,12021,1305,12035,1344,12026,1358,12026,1358,12021xe" filled="t" fillcolor="#202020" stroked="f">
                <v:path arrowok="t"/>
                <v:fill/>
              </v:shape>
              <v:shape style="position:absolute;left:1282;top:11882;width:197;height:187" coordorigin="1282,11882" coordsize="197,187" path="m1310,11896l1296,11896,1296,12021,1368,12021,1373,12016,1310,12016,1310,11982,1358,11982,1358,11968,1310,11968,1310,11939,1358,11939,1358,11925,1310,11925,1310,11896xe" filled="t" fillcolor="#202020" stroked="f">
                <v:path arrowok="t"/>
                <v:fill/>
              </v:shape>
              <v:shape style="position:absolute;left:1282;top:11882;width:197;height:187" coordorigin="1282,11882" coordsize="197,187" path="m1358,11982l1344,11982,1344,12011,1334,12011,1320,12016,1373,12016,1373,12006,1358,12006,1358,11982xe" filled="t" fillcolor="#202020" stroked="f">
                <v:path arrowok="t"/>
                <v:fill/>
              </v:shape>
              <v:shape style="position:absolute;left:1282;top:11882;width:197;height:187" coordorigin="1282,11882" coordsize="197,187" path="m1373,12002l1368,12002,1363,12006,1373,12006,1373,12002xe" filled="t" fillcolor="#202020" stroked="f">
                <v:path arrowok="t"/>
                <v:fill/>
              </v:shape>
              <v:shape style="position:absolute;left:1282;top:11882;width:197;height:187" coordorigin="1282,11882" coordsize="197,187" path="m1469,11882l1382,11882,1382,11992,1397,11992,1397,11978,1469,11978,1469,11963,1397,11963,1397,11896,1469,11896,1469,11882xe" filled="t" fillcolor="#202020" stroked="f">
                <v:path arrowok="t"/>
                <v:fill/>
              </v:shape>
              <v:shape style="position:absolute;left:1282;top:11882;width:197;height:187" coordorigin="1282,11882" coordsize="197,187" path="m1469,11978l1454,11978,1454,11992,1469,11992,1469,11978xe" filled="t" fillcolor="#202020" stroked="f">
                <v:path arrowok="t"/>
                <v:fill/>
              </v:shape>
              <v:shape style="position:absolute;left:1282;top:11882;width:197;height:187" coordorigin="1282,11882" coordsize="197,187" path="m1358,11939l1344,11939,1344,11968,1358,11968,1358,11939xe" filled="t" fillcolor="#202020" stroked="f">
                <v:path arrowok="t"/>
                <v:fill/>
              </v:shape>
              <v:shape style="position:absolute;left:1282;top:11882;width:197;height:187" coordorigin="1282,11882" coordsize="197,187" path="m1469,11896l1454,11896,1454,11963,1469,11963,1469,11896xe" filled="t" fillcolor="#202020" stroked="f">
                <v:path arrowok="t"/>
                <v:fill/>
              </v:shape>
              <v:shape style="position:absolute;left:1282;top:11882;width:197;height:187" coordorigin="1282,11882" coordsize="197,187" path="m1358,11896l1344,11896,1344,11925,1358,11925,1358,11896xe" filled="t" fillcolor="#202020" stroked="f">
                <v:path arrowok="t"/>
                <v:fill/>
              </v:shape>
              <v:shape style="position:absolute;left:1282;top:11882;width:197;height:187" coordorigin="1282,11882" coordsize="197,187" path="m1373,11882l1286,11882,1286,11896,1373,11896,1373,11882xe" filled="t" fillcolor="#202020" stroked="f">
                <v:path arrowok="t"/>
                <v:fill/>
              </v:shape>
            </v:group>
            <v:group style="position:absolute;left:1488;top:11862;width:208;height:204" coordorigin="1488,11862" coordsize="208,204">
              <v:shape style="position:absolute;left:1488;top:11862;width:208;height:204" coordorigin="1488,11862" coordsize="208,204" path="m1666,11982l1507,11982,1507,11997,1560,12008,1549,12023,1535,12036,1516,12047,1493,12054,1502,12064,1564,12031,1579,11997,1665,11997,1666,11982xe" filled="t" fillcolor="#202020" stroked="f">
                <v:path arrowok="t"/>
                <v:fill/>
              </v:shape>
              <v:shape style="position:absolute;left:1488;top:11862;width:208;height:204" coordorigin="1488,11862" coordsize="208,204" path="m1589,12045l1589,12059,1599,12064,1617,12064,1640,12062,1656,12051,1656,12050,1603,12050,1589,12045xe" filled="t" fillcolor="#202020" stroked="f">
                <v:path arrowok="t"/>
                <v:fill/>
              </v:shape>
              <v:shape style="position:absolute;left:1488;top:11862;width:208;height:204" coordorigin="1488,11862" coordsize="208,204" path="m1665,11997l1651,11997,1646,12011,1646,12045,1637,12050,1656,12050,1664,12026,1665,12008,1665,11997xe" filled="t" fillcolor="#202020" stroked="f">
                <v:path arrowok="t"/>
                <v:fill/>
              </v:shape>
              <v:shape style="position:absolute;left:1488;top:11862;width:208;height:204" coordorigin="1488,11862" coordsize="208,204" path="m1584,11963l1570,11963,1570,11978,1565,11982,1584,11982,1584,11963xe" filled="t" fillcolor="#202020" stroked="f">
                <v:path arrowok="t"/>
                <v:fill/>
              </v:shape>
              <v:shape style="position:absolute;left:1488;top:11862;width:208;height:204" coordorigin="1488,11862" coordsize="208,204" path="m1569,11911l1545,11911,1559,11927,1568,11943,1550,11948,1509,11958,1488,11963,1493,11968,1493,11973,1507,11971,1528,11968,1547,11964,1586,11956,1605,11953,1687,11953,1673,11952,1652,11949,1634,11944,1619,11937,1638,11926,1642,11923,1584,11923,1569,11911xe" filled="t" fillcolor="#202020" stroked="f">
                <v:path arrowok="t"/>
                <v:fill/>
              </v:shape>
              <v:shape style="position:absolute;left:1488;top:11862;width:208;height:204" coordorigin="1488,11862" coordsize="208,204" path="m1687,11953l1605,11953,1623,11959,1643,11964,1664,11969,1685,11973,1690,11968,1694,11958,1696,11954,1687,11953xe" filled="t" fillcolor="#202020" stroked="f">
                <v:path arrowok="t"/>
                <v:fill/>
              </v:shape>
              <v:shape style="position:absolute;left:1488;top:11862;width:208;height:204" coordorigin="1488,11862" coordsize="208,204" path="m1550,11862l1510,11916,1493,11930,1498,11930,1502,11934,1512,11935,1527,11921,1545,11911,1569,11911,1568,11911,1555,11896,1666,11896,1666,11886,1555,11886,1565,11877,1565,11872,1550,11862xe" filled="t" fillcolor="#202020" stroked="f">
                <v:path arrowok="t"/>
                <v:fill/>
              </v:shape>
              <v:shape style="position:absolute;left:1488;top:11862;width:208;height:204" coordorigin="1488,11862" coordsize="208,204" path="m1666,11896l1646,11896,1641,11901,1627,11911,1609,11919,1584,11923,1642,11923,1654,11914,1666,11901,1666,1189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32.699997pt;margin-top:592.859985pt;width:20.68pt;height:11.08pt;mso-position-horizontal-relative:page;mso-position-vertical-relative:page;z-index:-4777" coordorigin="2654,11857" coordsize="414,222">
            <v:group style="position:absolute;left:2664;top:11867;width:206;height:196" coordorigin="2664,11867" coordsize="206,196">
              <v:shape style="position:absolute;left:2664;top:11867;width:206;height:196" coordorigin="2664,11867" coordsize="206,196" path="m2712,11867l2696,11871,2692,11891,2688,11910,2669,11910,2669,11925,2687,11930,2683,11950,2678,11969,2674,11988,2687,11999,2695,12022,2682,12037,2664,12050,2674,12059,2675,12063,2692,12049,2706,12035,2717,12021,2741,12021,2731,12016,2723,12004,2726,11997,2712,11997,2702,11992,2698,11987,2693,11967,2698,11947,2702,11925,2741,11925,2741,11910,2707,11907,2710,11887,2712,11867xe" filled="t" fillcolor="#202020" stroked="f">
                <v:path arrowok="t"/>
                <v:fill/>
              </v:shape>
              <v:shape style="position:absolute;left:2664;top:11867;width:206;height:196" coordorigin="2664,11867" coordsize="206,196" path="m2870,12045l2746,12045,2746,12059,2870,12059,2870,12045xe" filled="t" fillcolor="#202020" stroked="f">
                <v:path arrowok="t"/>
                <v:fill/>
              </v:shape>
              <v:shape style="position:absolute;left:2664;top:11867;width:206;height:196" coordorigin="2664,11867" coordsize="206,196" path="m2741,12021l2717,12021,2722,12030,2731,12035,2736,12045,2750,12030,2741,12021xe" filled="t" fillcolor="#202020" stroked="f">
                <v:path arrowok="t"/>
                <v:fill/>
              </v:shape>
              <v:shape style="position:absolute;left:2664;top:11867;width:206;height:196" coordorigin="2664,11867" coordsize="206,196" path="m2818,11992l2803,11992,2803,12045,2818,12045,2818,11992xe" filled="t" fillcolor="#202020" stroked="f">
                <v:path arrowok="t"/>
                <v:fill/>
              </v:shape>
              <v:shape style="position:absolute;left:2664;top:11867;width:206;height:196" coordorigin="2664,11867" coordsize="206,196" path="m2741,11925l2726,11925,2726,11940,2723,11961,2719,11980,2712,11997,2726,11997,2730,11988,2735,11969,2739,11948,2741,11925xe" filled="t" fillcolor="#202020" stroked="f">
                <v:path arrowok="t"/>
                <v:fill/>
              </v:shape>
              <v:shape style="position:absolute;left:2664;top:11867;width:206;height:196" coordorigin="2664,11867" coordsize="206,196" path="m2866,11978l2750,11978,2750,11992,2866,11992,2866,11978xe" filled="t" fillcolor="#202020" stroked="f">
                <v:path arrowok="t"/>
                <v:fill/>
              </v:shape>
              <v:shape style="position:absolute;left:2664;top:11867;width:206;height:196" coordorigin="2664,11867" coordsize="206,196" path="m2818,11925l2803,11925,2803,11978,2818,11978,2818,11925xe" filled="t" fillcolor="#202020" stroked="f">
                <v:path arrowok="t"/>
                <v:fill/>
              </v:shape>
              <v:shape style="position:absolute;left:2664;top:11867;width:206;height:196" coordorigin="2664,11867" coordsize="206,196" path="m2784,11882l2769,11883,2765,11901,2758,11919,2750,11938,2741,11958,2750,11958,2760,11962,2767,11944,2774,11925,2866,11925,2866,11910,2779,11910,2779,11901,2784,11891,2784,11882xe" filled="t" fillcolor="#202020" stroked="f">
                <v:path arrowok="t"/>
                <v:fill/>
              </v:shape>
              <v:shape style="position:absolute;left:2664;top:11867;width:206;height:196" coordorigin="2664,11867" coordsize="206,196" path="m2818,11867l2803,11867,2803,11910,2818,11910,2818,11867xe" filled="t" fillcolor="#202020" stroked="f">
                <v:path arrowok="t"/>
                <v:fill/>
              </v:shape>
            </v:group>
            <v:group style="position:absolute;left:2875;top:11867;width:182;height:202" coordorigin="2875,11867" coordsize="182,202">
              <v:shape style="position:absolute;left:2875;top:11867;width:182;height:202" coordorigin="2875,11867" coordsize="182,202" path="m2933,11992l2918,11992,2918,12069,2933,12069,2933,12054,3058,12054,3058,12040,2933,12040,2933,11992xe" filled="t" fillcolor="#202020" stroked="f">
                <v:path arrowok="t"/>
                <v:fill/>
              </v:shape>
              <v:shape style="position:absolute;left:2875;top:11867;width:182;height:202" coordorigin="2875,11867" coordsize="182,202" path="m3058,12054l3043,12054,3043,12069,3058,12069,3058,12054xe" filled="t" fillcolor="#202020" stroked="f">
                <v:path arrowok="t"/>
                <v:fill/>
              </v:shape>
              <v:shape style="position:absolute;left:2875;top:11867;width:182;height:202" coordorigin="2875,11867" coordsize="182,202" path="m3058,11992l3043,11992,3043,12040,3058,12040,3058,11992xe" filled="t" fillcolor="#202020" stroked="f">
                <v:path arrowok="t"/>
                <v:fill/>
              </v:shape>
              <v:shape style="position:absolute;left:2875;top:11867;width:182;height:202" coordorigin="2875,11867" coordsize="182,202" path="m2942,11920l2933,11930,2952,11949,2951,11961,2934,11967,2915,11974,2875,11987,2880,11992,2880,11997,2885,12002,2894,12002,2909,11997,2918,11992,3058,11992,3058,11978,2961,11976,2981,11966,2999,11955,3013,11946,2973,11946,2959,11933,2942,11920xe" filled="t" fillcolor="#202020" stroked="f">
                <v:path arrowok="t"/>
                <v:fill/>
              </v:shape>
              <v:shape style="position:absolute;left:2875;top:11867;width:182;height:202" coordorigin="2875,11867" coordsize="182,202" path="m3058,11906l2942,11906,3026,11915,3010,11926,2993,11936,2973,11946,3013,11946,3016,11944,3031,11932,3045,11919,3058,11906xe" filled="t" fillcolor="#202020" stroked="f">
                <v:path arrowok="t"/>
                <v:fill/>
              </v:shape>
              <v:shape style="position:absolute;left:2875;top:11867;width:182;height:202" coordorigin="2875,11867" coordsize="182,202" path="m2952,11867l2909,11912,2880,11934,2880,11939,2885,11944,2897,11944,2913,11931,2929,11918,2942,11906,3058,11906,3058,11891,2957,11891,2957,11882,2966,11872,2952,1186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07.820007pt;margin-top:581.820007pt;width:21.83792pt;height:10.84pt;mso-position-horizontal-relative:page;mso-position-vertical-relative:page;z-index:-4776" coordorigin="10156,11636" coordsize="437,217">
            <v:group style="position:absolute;left:10166;top:11656;width:194;height:187" coordorigin="10166,11656" coordsize="194,187">
              <v:shape style="position:absolute;left:10166;top:11656;width:194;height:187" coordorigin="10166,11656" coordsize="194,187" path="m10243,11800l10224,11800,10224,11843,10243,11843,10243,11800xe" filled="t" fillcolor="#202020" stroked="f">
                <v:path arrowok="t"/>
                <v:fill/>
              </v:shape>
              <v:shape style="position:absolute;left:10166;top:11656;width:194;height:187" coordorigin="10166,11656" coordsize="194,187" path="m10330,11771l10323,11791,10334,11807,10345,11825,10354,11843,10361,11821,10350,11803,10341,11787,10330,11771xe" filled="t" fillcolor="#202020" stroked="f">
                <v:path arrowok="t"/>
                <v:fill/>
              </v:shape>
              <v:shape style="position:absolute;left:10166;top:11656;width:194;height:187" coordorigin="10166,11656" coordsize="194,187" path="m10282,11776l10279,11782,10270,11799,10260,11816,10248,11834,10253,11834,10258,11838,10270,11833,10280,11816,10290,11799,10301,11781,10282,11776xe" filled="t" fillcolor="#202020" stroked="f">
                <v:path arrowok="t"/>
                <v:fill/>
              </v:shape>
              <v:shape style="position:absolute;left:10166;top:11656;width:194;height:187" coordorigin="10166,11656" coordsize="194,187" path="m10195,11670l10176,11670,10176,11795,10166,11800,10185,11810,10224,11800,10243,11800,10243,11795,10258,11795,10258,11790,10195,11790,10195,11757,10243,11757,10243,11742,10195,11742,10195,11714,10243,11714,10243,11699,10195,11699,10195,11670xe" filled="t" fillcolor="#202020" stroked="f">
                <v:path arrowok="t"/>
                <v:fill/>
              </v:shape>
              <v:shape style="position:absolute;left:10166;top:11656;width:194;height:187" coordorigin="10166,11656" coordsize="194,187" path="m10243,11757l10224,11757,10224,11786,10214,11786,10205,11790,10258,11790,10258,11781,10243,11781,10243,11757xe" filled="t" fillcolor="#202020" stroked="f">
                <v:path arrowok="t"/>
                <v:fill/>
              </v:shape>
              <v:shape style="position:absolute;left:10166;top:11656;width:194;height:187" coordorigin="10166,11656" coordsize="194,187" path="m10258,11776l10253,11776,10248,11781,10258,11781,10258,11776xe" filled="t" fillcolor="#202020" stroked="f">
                <v:path arrowok="t"/>
                <v:fill/>
              </v:shape>
              <v:shape style="position:absolute;left:10166;top:11656;width:194;height:187" coordorigin="10166,11656" coordsize="194,187" path="m10354,11656l10262,11656,10262,11766,10277,11766,10277,11752,10354,11752,10354,11738,10277,11738,10277,11670,10354,11670,10354,11656xe" filled="t" fillcolor="#202020" stroked="f">
                <v:path arrowok="t"/>
                <v:fill/>
              </v:shape>
              <v:shape style="position:absolute;left:10166;top:11656;width:194;height:187" coordorigin="10166,11656" coordsize="194,187" path="m10354,11752l10334,11752,10334,11766,10354,11766,10354,11752xe" filled="t" fillcolor="#202020" stroked="f">
                <v:path arrowok="t"/>
                <v:fill/>
              </v:shape>
              <v:shape style="position:absolute;left:10166;top:11656;width:194;height:187" coordorigin="10166,11656" coordsize="194,187" path="m10243,11714l10224,11714,10224,11742,10243,11742,10243,11714xe" filled="t" fillcolor="#202020" stroked="f">
                <v:path arrowok="t"/>
                <v:fill/>
              </v:shape>
              <v:shape style="position:absolute;left:10166;top:11656;width:194;height:187" coordorigin="10166,11656" coordsize="194,187" path="m10354,11670l10334,11670,10334,11738,10354,11738,10354,11670xe" filled="t" fillcolor="#202020" stroked="f">
                <v:path arrowok="t"/>
                <v:fill/>
              </v:shape>
              <v:shape style="position:absolute;left:10166;top:11656;width:194;height:187" coordorigin="10166,11656" coordsize="194,187" path="m10243,11670l10224,11670,10224,11699,10243,11699,10243,11670xe" filled="t" fillcolor="#202020" stroked="f">
                <v:path arrowok="t"/>
                <v:fill/>
              </v:shape>
              <v:shape style="position:absolute;left:10166;top:11656;width:194;height:187" coordorigin="10166,11656" coordsize="194,187" path="m10253,11656l10166,11656,10166,11670,10253,11670,10253,11656xe" filled="t" fillcolor="#202020" stroked="f">
                <v:path arrowok="t"/>
                <v:fill/>
              </v:shape>
            </v:group>
            <v:group style="position:absolute;left:10373;top:11646;width:210;height:197" coordorigin="10373,11646" coordsize="210,197">
              <v:shape style="position:absolute;left:10373;top:11646;width:210;height:197" coordorigin="10373,11646" coordsize="210,197" path="m10426,11752l10406,11752,10406,11843,10426,11843,10426,11752xe" filled="t" fillcolor="#202020" stroked="f">
                <v:path arrowok="t"/>
                <v:fill/>
              </v:shape>
              <v:shape style="position:absolute;left:10373;top:11646;width:210;height:197" coordorigin="10373,11646" coordsize="210,197" path="m10522,11694l10507,11694,10507,11819,10502,11824,10474,11824,10474,11834,10478,11838,10517,11838,10522,11834,10522,11694xe" filled="t" fillcolor="#202020" stroked="f">
                <v:path arrowok="t"/>
                <v:fill/>
              </v:shape>
              <v:shape style="position:absolute;left:10373;top:11646;width:210;height:197" coordorigin="10373,11646" coordsize="210,197" path="m10478,11728l10457,11787,10450,11805,10454,11805,10459,11810,10465,11808,10472,11790,10479,11772,10486,11752,10493,11733,10478,11728xe" filled="t" fillcolor="#202020" stroked="f">
                <v:path arrowok="t"/>
                <v:fill/>
              </v:shape>
              <v:shape style="position:absolute;left:10373;top:11646;width:210;height:197" coordorigin="10373,11646" coordsize="210,197" path="m10546,11728l10531,11738,10541,11753,10550,11770,10557,11789,10565,11810,10583,11798,10564,11760,10555,11743,10546,11728xe" filled="t" fillcolor="#202020" stroked="f">
                <v:path arrowok="t"/>
                <v:fill/>
              </v:shape>
              <v:shape style="position:absolute;left:10373;top:11646;width:210;height:197" coordorigin="10373,11646" coordsize="210,197" path="m10454,11704l10373,11704,10373,11718,10402,11733,10394,11752,10384,11769,10373,11786,10378,11790,10378,11800,10391,11790,10400,11772,10406,11752,10426,11752,10426,11742,10445,11742,10440,11738,10426,11738,10426,11718,10454,11718,10454,11714,10469,11714,10472,11709,10454,11709,10454,11704xe" filled="t" fillcolor="#202020" stroked="f">
                <v:path arrowok="t"/>
                <v:fill/>
              </v:shape>
              <v:shape style="position:absolute;left:10373;top:11646;width:210;height:197" coordorigin="10373,11646" coordsize="210,197" path="m10445,11742l10426,11742,10450,11766,10459,11757,10445,11742xe" filled="t" fillcolor="#202020" stroked="f">
                <v:path arrowok="t"/>
                <v:fill/>
              </v:shape>
              <v:shape style="position:absolute;left:10373;top:11646;width:210;height:197" coordorigin="10373,11646" coordsize="210,197" path="m10435,11733l10426,11738,10440,11738,10435,11733xe" filled="t" fillcolor="#202020" stroked="f">
                <v:path arrowok="t"/>
                <v:fill/>
              </v:shape>
              <v:shape style="position:absolute;left:10373;top:11646;width:210;height:197" coordorigin="10373,11646" coordsize="210,197" path="m10469,11714l10459,11714,10459,11718,10465,11721,10469,11714xe" filled="t" fillcolor="#202020" stroked="f">
                <v:path arrowok="t"/>
                <v:fill/>
              </v:shape>
              <v:shape style="position:absolute;left:10373;top:11646;width:210;height:197" coordorigin="10373,11646" coordsize="210,197" path="m10579,11685l10560,11685,10546,11714,10550,11718,10560,11718,10570,11704,10579,11685xe" filled="t" fillcolor="#202020" stroked="f">
                <v:path arrowok="t"/>
                <v:fill/>
              </v:shape>
              <v:shape style="position:absolute;left:10373;top:11646;width:210;height:197" coordorigin="10373,11646" coordsize="210,197" path="m10502,11646l10482,11656,10474,11675,10465,11693,10454,11709,10472,11709,10474,11704,10483,11685,10579,11685,10579,11670,10493,11670,10498,11666,10502,11656,10502,11646xe" filled="t" fillcolor="#202020" stroked="f">
                <v:path arrowok="t"/>
                <v:fill/>
              </v:shape>
              <v:shape style="position:absolute;left:10373;top:11646;width:210;height:197" coordorigin="10373,11646" coordsize="210,197" path="m10426,11670l10406,11670,10406,11704,10426,11704,10426,11670xe" filled="t" fillcolor="#202020" stroked="f">
                <v:path arrowok="t"/>
                <v:fill/>
              </v:shape>
              <v:shape style="position:absolute;left:10373;top:11646;width:210;height:197" coordorigin="10373,11646" coordsize="210,197" path="m10458,11652l10441,11654,10399,11658,10378,11661,10378,11675,10387,11675,10402,11670,10440,11670,10450,11666,10464,11666,10458,1165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40.940002pt;margin-top:604.140015pt;width:42.957649pt;height:11.08pt;mso-position-horizontal-relative:page;mso-position-vertical-relative:page;z-index:-4775" coordorigin="4819,12083" coordsize="859,222">
            <v:group style="position:absolute;left:4829;top:12093;width:202;height:187" coordorigin="4829,12093" coordsize="202,187">
              <v:shape style="position:absolute;left:4829;top:12093;width:202;height:187" coordorigin="4829,12093" coordsize="202,187" path="m5030,12266l4877,12266,4877,12280,5030,12280,5030,12266xe" filled="t" fillcolor="#202020" stroked="f">
                <v:path arrowok="t"/>
                <v:fill/>
              </v:shape>
              <v:shape style="position:absolute;left:4829;top:12093;width:202;height:187" coordorigin="4829,12093" coordsize="202,187" path="m4925,12155l4906,12155,4906,12266,4925,12266,4925,12155xe" filled="t" fillcolor="#202020" stroked="f">
                <v:path arrowok="t"/>
                <v:fill/>
              </v:shape>
              <v:shape style="position:absolute;left:4829;top:12093;width:202;height:187" coordorigin="4829,12093" coordsize="202,187" path="m4973,12117l4958,12117,4958,12266,4973,12266,4973,12194,5021,12194,5021,12179,4973,12179,4973,12117xe" filled="t" fillcolor="#202020" stroked="f">
                <v:path arrowok="t"/>
                <v:fill/>
              </v:shape>
              <v:shape style="position:absolute;left:4829;top:12093;width:202;height:187" coordorigin="4829,12093" coordsize="202,187" path="m4867,12160l4829,12160,4829,12174,4853,12174,4853,12246,4848,12251,4848,12261,4865,12263,4886,12242,4867,12242,4867,12160xe" filled="t" fillcolor="#202020" stroked="f">
                <v:path arrowok="t"/>
                <v:fill/>
              </v:shape>
              <v:shape style="position:absolute;left:4829;top:12093;width:202;height:187" coordorigin="4829,12093" coordsize="202,187" path="m4891,12213l4882,12227,4872,12232,4867,12242,4886,12242,4896,12232,4891,12227,4891,12213xe" filled="t" fillcolor="#202020" stroked="f">
                <v:path arrowok="t"/>
                <v:fill/>
              </v:shape>
              <v:shape style="position:absolute;left:4829;top:12093;width:202;height:187" coordorigin="4829,12093" coordsize="202,187" path="m4848,12093l4840,12112,4855,12127,4867,12141,4875,12125,4863,12112,4848,12093xe" filled="t" fillcolor="#202020" stroked="f">
                <v:path arrowok="t"/>
                <v:fill/>
              </v:shape>
              <v:shape style="position:absolute;left:4829;top:12093;width:202;height:187" coordorigin="4829,12093" coordsize="202,187" path="m5026,12102l4891,12102,4891,12117,5026,12117,5026,12102xe" filled="t" fillcolor="#202020" stroked="f">
                <v:path arrowok="t"/>
                <v:fill/>
              </v:shape>
            </v:group>
            <v:group style="position:absolute;left:5040;top:12093;width:190;height:197" coordorigin="5040,12093" coordsize="190,197">
              <v:shape style="position:absolute;left:5040;top:12093;width:190;height:197" coordorigin="5040,12093" coordsize="190,197" path="m5136,12203l5117,12203,5117,12290,5136,12290,5136,12203xe" filled="t" fillcolor="#202020" stroked="f">
                <v:path arrowok="t"/>
                <v:fill/>
              </v:shape>
              <v:shape style="position:absolute;left:5040;top:12093;width:190;height:197" coordorigin="5040,12093" coordsize="190,197" path="m5160,12246l5160,12261,5173,12266,5191,12265,5213,12264,5228,12252,5228,12251,5174,12251,5160,12246xe" filled="t" fillcolor="#202020" stroked="f">
                <v:path arrowok="t"/>
                <v:fill/>
              </v:shape>
              <v:shape style="position:absolute;left:5040;top:12093;width:190;height:197" coordorigin="5040,12093" coordsize="190,197" path="m5232,12184l5040,12184,5040,12203,5218,12203,5218,12246,5208,12251,5228,12251,5232,12225,5232,12184xe" filled="t" fillcolor="#202020" stroked="f">
                <v:path arrowok="t"/>
                <v:fill/>
              </v:shape>
              <v:shape style="position:absolute;left:5040;top:12093;width:190;height:197" coordorigin="5040,12093" coordsize="190,197" path="m5136,12141l5117,12141,5117,12184,5136,12184,5136,12141xe" filled="t" fillcolor="#202020" stroked="f">
                <v:path arrowok="t"/>
                <v:fill/>
              </v:shape>
              <v:shape style="position:absolute;left:5040;top:12093;width:190;height:197" coordorigin="5040,12093" coordsize="190,197" path="m5208,12126l5054,12126,5054,12141,5194,12141,5189,12184,5208,12184,5208,12126xe" filled="t" fillcolor="#202020" stroked="f">
                <v:path arrowok="t"/>
                <v:fill/>
              </v:shape>
              <v:shape style="position:absolute;left:5040;top:12093;width:190;height:197" coordorigin="5040,12093" coordsize="190,197" path="m5198,12093l5189,12102,5196,12107,5211,12119,5227,12131,5230,12117,5215,12105,5198,12093xe" filled="t" fillcolor="#202020" stroked="f">
                <v:path arrowok="t"/>
                <v:fill/>
              </v:shape>
              <v:shape style="position:absolute;left:5040;top:12093;width:190;height:197" coordorigin="5040,12093" coordsize="190,197" path="m5136,12093l5117,12093,5117,12126,5136,12126,5136,12093xe" filled="t" fillcolor="#202020" stroked="f">
                <v:path arrowok="t"/>
                <v:fill/>
              </v:shape>
            </v:group>
            <v:group style="position:absolute;left:5251;top:12093;width:182;height:202" coordorigin="5251,12093" coordsize="182,202">
              <v:shape style="position:absolute;left:5251;top:12093;width:182;height:202" coordorigin="5251,12093" coordsize="182,202" path="m5309,12218l5294,12218,5294,12294,5309,12294,5309,12280,5434,12280,5434,12266,5309,12266,5309,12218xe" filled="t" fillcolor="#202020" stroked="f">
                <v:path arrowok="t"/>
                <v:fill/>
              </v:shape>
              <v:shape style="position:absolute;left:5251;top:12093;width:182;height:202" coordorigin="5251,12093" coordsize="182,202" path="m5434,12280l5419,12280,5419,12294,5434,12294,5434,12280xe" filled="t" fillcolor="#202020" stroked="f">
                <v:path arrowok="t"/>
                <v:fill/>
              </v:shape>
              <v:shape style="position:absolute;left:5251;top:12093;width:182;height:202" coordorigin="5251,12093" coordsize="182,202" path="m5434,12218l5419,12218,5419,12266,5434,12266,5434,12218xe" filled="t" fillcolor="#202020" stroked="f">
                <v:path arrowok="t"/>
                <v:fill/>
              </v:shape>
              <v:shape style="position:absolute;left:5251;top:12093;width:182;height:202" coordorigin="5251,12093" coordsize="182,202" path="m5318,12146l5304,12155,5318,12165,5323,12174,5327,12186,5310,12193,5291,12199,5251,12213,5256,12218,5256,12222,5261,12227,5270,12222,5285,12222,5294,12218,5434,12218,5434,12198,5334,12198,5355,12190,5373,12181,5388,12172,5349,12172,5333,12159,5318,12146xe" filled="t" fillcolor="#202020" stroked="f">
                <v:path arrowok="t"/>
                <v:fill/>
              </v:shape>
              <v:shape style="position:absolute;left:5251;top:12093;width:182;height:202" coordorigin="5251,12093" coordsize="182,202" path="m5434,12126l5318,12126,5400,12140,5385,12152,5368,12162,5349,12172,5388,12172,5391,12170,5407,12158,5421,12145,5434,12131,5434,12126xe" filled="t" fillcolor="#202020" stroked="f">
                <v:path arrowok="t"/>
                <v:fill/>
              </v:shape>
              <v:shape style="position:absolute;left:5251;top:12093;width:182;height:202" coordorigin="5251,12093" coordsize="182,202" path="m5328,12093l5285,12138,5256,12160,5256,12165,5261,12170,5275,12168,5291,12155,5305,12142,5318,12126,5434,12126,5434,12112,5328,12112,5342,12098,5328,12093xe" filled="t" fillcolor="#202020" stroked="f">
                <v:path arrowok="t"/>
                <v:fill/>
              </v:shape>
            </v:group>
            <v:group style="position:absolute;left:5462;top:12098;width:206;height:197" coordorigin="5462,12098" coordsize="206,197">
              <v:shape style="position:absolute;left:5462;top:12098;width:206;height:197" coordorigin="5462,12098" coordsize="206,197" path="m5510,12203l5496,12203,5496,12294,5510,12294,5510,12203xe" filled="t" fillcolor="#202020" stroked="f">
                <v:path arrowok="t"/>
                <v:fill/>
              </v:shape>
              <v:shape style="position:absolute;left:5462;top:12098;width:206;height:197" coordorigin="5462,12098" coordsize="206,197" path="m5606,12146l5592,12146,5592,12270,5587,12275,5558,12275,5558,12290,5597,12290,5606,12280,5606,12146xe" filled="t" fillcolor="#202020" stroked="f">
                <v:path arrowok="t"/>
                <v:fill/>
              </v:shape>
              <v:shape style="position:absolute;left:5462;top:12098;width:206;height:197" coordorigin="5462,12098" coordsize="206,197" path="m5558,12179l5558,12181,5553,12201,5545,12220,5537,12238,5530,12256,5534,12256,5544,12261,5546,12258,5555,12240,5563,12222,5571,12204,5578,12184,5558,12179xe" filled="t" fillcolor="#202020" stroked="f">
                <v:path arrowok="t"/>
                <v:fill/>
              </v:shape>
              <v:shape style="position:absolute;left:5462;top:12098;width:206;height:197" coordorigin="5462,12098" coordsize="206,197" path="m5630,12179l5616,12184,5618,12187,5627,12205,5635,12222,5643,12242,5650,12261,5668,12250,5657,12229,5638,12194,5630,12179xe" filled="t" fillcolor="#202020" stroked="f">
                <v:path arrowok="t"/>
                <v:fill/>
              </v:shape>
              <v:shape style="position:absolute;left:5462;top:12098;width:206;height:197" coordorigin="5462,12098" coordsize="206,197" path="m5539,12155l5462,12155,5462,12165,5489,12185,5481,12204,5472,12221,5462,12237,5462,12242,5467,12246,5481,12241,5490,12223,5496,12203,5510,12203,5510,12194,5530,12194,5525,12189,5510,12189,5510,12165,5553,12165,5556,12160,5539,12160,5539,12155xe" filled="t" fillcolor="#202020" stroked="f">
                <v:path arrowok="t"/>
                <v:fill/>
              </v:shape>
              <v:shape style="position:absolute;left:5462;top:12098;width:206;height:197" coordorigin="5462,12098" coordsize="206,197" path="m5530,12194l5510,12194,5534,12218,5544,12208,5539,12198,5530,12194xe" filled="t" fillcolor="#202020" stroked="f">
                <v:path arrowok="t"/>
                <v:fill/>
              </v:shape>
              <v:shape style="position:absolute;left:5462;top:12098;width:206;height:197" coordorigin="5462,12098" coordsize="206,197" path="m5520,12184l5510,12189,5525,12189,5520,12184xe" filled="t" fillcolor="#202020" stroked="f">
                <v:path arrowok="t"/>
                <v:fill/>
              </v:shape>
              <v:shape style="position:absolute;left:5462;top:12098;width:206;height:197" coordorigin="5462,12098" coordsize="206,197" path="m5553,12165l5539,12165,5544,12170,5550,12172,5553,12165xe" filled="t" fillcolor="#202020" stroked="f">
                <v:path arrowok="t"/>
                <v:fill/>
              </v:shape>
              <v:shape style="position:absolute;left:5462;top:12098;width:206;height:197" coordorigin="5462,12098" coordsize="206,197" path="m5659,12136l5640,12136,5640,12141,5635,12150,5630,12165,5635,12165,5640,12170,5645,12170,5654,12155,5659,12146,5659,12136xe" filled="t" fillcolor="#202020" stroked="f">
                <v:path arrowok="t"/>
                <v:fill/>
              </v:shape>
              <v:shape style="position:absolute;left:5462;top:12098;width:206;height:197" coordorigin="5462,12098" coordsize="206,197" path="m5587,12098l5565,12108,5556,12127,5539,12160,5556,12160,5559,12154,5568,12136,5659,12136,5659,12122,5578,12122,5578,12112,5582,12102,5587,12098xe" filled="t" fillcolor="#202020" stroked="f">
                <v:path arrowok="t"/>
                <v:fill/>
              </v:shape>
              <v:shape style="position:absolute;left:5462;top:12098;width:206;height:197" coordorigin="5462,12098" coordsize="206,197" path="m5510,12122l5496,12122,5496,12155,5510,12155,5510,12122xe" filled="t" fillcolor="#202020" stroked="f">
                <v:path arrowok="t"/>
                <v:fill/>
              </v:shape>
              <v:shape style="position:absolute;left:5462;top:12098;width:206;height:197" coordorigin="5462,12098" coordsize="206,197" path="m5542,12102l5526,12103,5508,12106,5462,12112,5467,12117,5467,12126,5477,12122,5510,12122,5525,12117,5544,12117,5542,1210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92.140015pt;margin-top:603.900024pt;width:41.32pt;height:11.08pt;mso-position-horizontal-relative:page;mso-position-vertical-relative:page;z-index:-4774" coordorigin="7843,12078" coordsize="826,222">
            <v:group style="position:absolute;left:7853;top:12093;width:202;height:187" coordorigin="7853,12093" coordsize="202,187">
              <v:shape style="position:absolute;left:7853;top:12093;width:202;height:187" coordorigin="7853,12093" coordsize="202,187" path="m8054,12266l7906,12266,7906,12280,8054,12280,8054,12266xe" filled="t" fillcolor="#202020" stroked="f">
                <v:path arrowok="t"/>
                <v:fill/>
              </v:shape>
              <v:shape style="position:absolute;left:7853;top:12093;width:202;height:187" coordorigin="7853,12093" coordsize="202,187" path="m7949,12155l7934,12155,7934,12266,7949,12266,7949,12155xe" filled="t" fillcolor="#202020" stroked="f">
                <v:path arrowok="t"/>
                <v:fill/>
              </v:shape>
              <v:shape style="position:absolute;left:7853;top:12093;width:202;height:187" coordorigin="7853,12093" coordsize="202,187" path="m7997,12117l7982,12117,7982,12266,7997,12266,7997,12194,8045,12194,8045,12179,7997,12179,7997,12117xe" filled="t" fillcolor="#202020" stroked="f">
                <v:path arrowok="t"/>
                <v:fill/>
              </v:shape>
              <v:shape style="position:absolute;left:7853;top:12093;width:202;height:187" coordorigin="7853,12093" coordsize="202,187" path="m7896,12160l7853,12160,7853,12174,7877,12174,7877,12251,7872,12261,7890,12263,7904,12250,7912,12242,7896,12242,7896,12160xe" filled="t" fillcolor="#202020" stroked="f">
                <v:path arrowok="t"/>
                <v:fill/>
              </v:shape>
              <v:shape style="position:absolute;left:7853;top:12093;width:202;height:187" coordorigin="7853,12093" coordsize="202,187" path="m7915,12213l7906,12227,7901,12232,7896,12242,7912,12242,7920,12232,7920,12227,7915,12218,7915,12213xe" filled="t" fillcolor="#202020" stroked="f">
                <v:path arrowok="t"/>
                <v:fill/>
              </v:shape>
              <v:shape style="position:absolute;left:7853;top:12093;width:202;height:187" coordorigin="7853,12093" coordsize="202,187" path="m7872,12093l7865,12110,7878,12126,7891,12141,7902,12125,7890,12112,7872,12093xe" filled="t" fillcolor="#202020" stroked="f">
                <v:path arrowok="t"/>
                <v:fill/>
              </v:shape>
              <v:shape style="position:absolute;left:7853;top:12093;width:202;height:187" coordorigin="7853,12093" coordsize="202,187" path="m8054,12102l7915,12102,7915,12117,8054,12117,8054,12102xe" filled="t" fillcolor="#202020" stroked="f">
                <v:path arrowok="t"/>
                <v:fill/>
              </v:shape>
            </v:group>
            <v:group style="position:absolute;left:8064;top:12093;width:187;height:197" coordorigin="8064,12093" coordsize="187,197">
              <v:shape style="position:absolute;left:8064;top:12093;width:187;height:197" coordorigin="8064,12093" coordsize="187,197" path="m8160,12203l8141,12203,8141,12290,8160,12290,8160,12203xe" filled="t" fillcolor="#202020" stroked="f">
                <v:path arrowok="t"/>
                <v:fill/>
              </v:shape>
              <v:shape style="position:absolute;left:8064;top:12093;width:187;height:197" coordorigin="8064,12093" coordsize="187,197" path="m8184,12246l8184,12261,8192,12266,8210,12265,8234,12264,8247,12252,8247,12251,8198,12251,8184,12246xe" filled="t" fillcolor="#202020" stroked="f">
                <v:path arrowok="t"/>
                <v:fill/>
              </v:shape>
              <v:shape style="position:absolute;left:8064;top:12093;width:187;height:197" coordorigin="8064,12093" coordsize="187,197" path="m8256,12184l8064,12184,8064,12203,8237,12203,8237,12246,8232,12251,8247,12251,8253,12225,8256,12206,8256,12184xe" filled="t" fillcolor="#202020" stroked="f">
                <v:path arrowok="t"/>
                <v:fill/>
              </v:shape>
              <v:shape style="position:absolute;left:8064;top:12093;width:187;height:197" coordorigin="8064,12093" coordsize="187,197" path="m8160,12141l8141,12141,8141,12184,8160,12184,8160,12141xe" filled="t" fillcolor="#202020" stroked="f">
                <v:path arrowok="t"/>
                <v:fill/>
              </v:shape>
              <v:shape style="position:absolute;left:8064;top:12093;width:187;height:197" coordorigin="8064,12093" coordsize="187,197" path="m8232,12126l8078,12126,8078,12141,8213,12141,8208,12184,8227,12184,8232,12126xe" filled="t" fillcolor="#202020" stroked="f">
                <v:path arrowok="t"/>
                <v:fill/>
              </v:shape>
              <v:shape style="position:absolute;left:8064;top:12093;width:187;height:197" coordorigin="8064,12093" coordsize="187,197" path="m8218,12093l8208,12102,8215,12107,8232,12119,8246,12131,8251,12117,8235,12105,8218,12093xe" filled="t" fillcolor="#202020" stroked="f">
                <v:path arrowok="t"/>
                <v:fill/>
              </v:shape>
              <v:shape style="position:absolute;left:8064;top:12093;width:187;height:197" coordorigin="8064,12093" coordsize="187,197" path="m8160,12093l8141,12093,8141,12126,8160,12126,8160,12093xe" filled="t" fillcolor="#202020" stroked="f">
                <v:path arrowok="t"/>
                <v:fill/>
              </v:shape>
            </v:group>
            <v:group style="position:absolute;left:8270;top:12088;width:197;height:202" coordorigin="8270,12088" coordsize="197,202">
              <v:shape style="position:absolute;left:8270;top:12088;width:197;height:202" coordorigin="8270,12088" coordsize="197,202" path="m8341,12261l8328,12261,8323,12266,8318,12275,8314,12280,8318,12285,8318,12290,8332,12282,8339,12266,8341,12261xe" filled="t" fillcolor="#202020" stroked="f">
                <v:path arrowok="t"/>
                <v:fill/>
              </v:shape>
              <v:shape style="position:absolute;left:8270;top:12088;width:197;height:202" coordorigin="8270,12088" coordsize="197,202" path="m8467,12184l8362,12184,8362,12290,8371,12290,8371,12237,8467,12237,8467,12227,8371,12227,8371,12194,8467,12194,8467,12184xe" filled="t" fillcolor="#202020" stroked="f">
                <v:path arrowok="t"/>
                <v:fill/>
              </v:shape>
              <v:shape style="position:absolute;left:8270;top:12088;width:197;height:202" coordorigin="8270,12088" coordsize="197,202" path="m8467,12237l8453,12237,8453,12280,8434,12280,8434,12290,8462,12290,8467,12285,8467,12237xe" filled="t" fillcolor="#202020" stroked="f">
                <v:path arrowok="t"/>
                <v:fill/>
              </v:shape>
              <v:shape style="position:absolute;left:8270;top:12088;width:197;height:202" coordorigin="8270,12088" coordsize="197,202" path="m8405,12237l8390,12237,8390,12280,8405,12280,8405,12237xe" filled="t" fillcolor="#202020" stroked="f">
                <v:path arrowok="t"/>
                <v:fill/>
              </v:shape>
              <v:shape style="position:absolute;left:8270;top:12088;width:197;height:202" coordorigin="8270,12088" coordsize="197,202" path="m8434,12237l8424,12237,8424,12280,8438,12280,8434,12275,8434,12237xe" filled="t" fillcolor="#202020" stroked="f">
                <v:path arrowok="t"/>
                <v:fill/>
              </v:shape>
              <v:shape style="position:absolute;left:8270;top:12088;width:197;height:202" coordorigin="8270,12088" coordsize="197,202" path="m8467,12112l8338,12112,8337,12194,8337,12208,8335,12228,8329,12246,8308,12248,8289,12252,8270,12256,8286,12267,8305,12263,8328,12261,8341,12261,8345,12248,8352,12184,8352,12160,8467,12160,8467,12150,8352,12150,8352,12126,8467,12126,8467,12112xe" filled="t" fillcolor="#202020" stroked="f">
                <v:path arrowok="t"/>
                <v:fill/>
              </v:shape>
              <v:shape style="position:absolute;left:8270;top:12088;width:197;height:202" coordorigin="8270,12088" coordsize="197,202" path="m8405,12194l8390,12194,8390,12227,8405,12227,8405,12194xe" filled="t" fillcolor="#202020" stroked="f">
                <v:path arrowok="t"/>
                <v:fill/>
              </v:shape>
              <v:shape style="position:absolute;left:8270;top:12088;width:197;height:202" coordorigin="8270,12088" coordsize="197,202" path="m8434,12194l8424,12194,8424,12227,8434,12227,8434,12194xe" filled="t" fillcolor="#202020" stroked="f">
                <v:path arrowok="t"/>
                <v:fill/>
              </v:shape>
              <v:shape style="position:absolute;left:8270;top:12088;width:197;height:202" coordorigin="8270,12088" coordsize="197,202" path="m8467,12194l8453,12194,8453,12227,8467,12227,8467,12194xe" filled="t" fillcolor="#202020" stroked="f">
                <v:path arrowok="t"/>
                <v:fill/>
              </v:shape>
              <v:shape style="position:absolute;left:8270;top:12088;width:197;height:202" coordorigin="8270,12088" coordsize="197,202" path="m8323,12098l8302,12109,8292,12127,8281,12144,8270,12160,8275,12174,8294,12174,8299,12184,8287,12202,8275,12213,8286,12226,8305,12224,8333,12222,8333,12213,8294,12213,8302,12200,8312,12185,8324,12166,8328,12160,8294,12160,8294,12151,8304,12135,8314,12117,8323,12098xe" filled="t" fillcolor="#202020" stroked="f">
                <v:path arrowok="t"/>
                <v:fill/>
              </v:shape>
              <v:shape style="position:absolute;left:8270;top:12088;width:197;height:202" coordorigin="8270,12088" coordsize="197,202" path="m8333,12208l8314,12213,8333,12213,8333,12208xe" filled="t" fillcolor="#202020" stroked="f">
                <v:path arrowok="t"/>
                <v:fill/>
              </v:shape>
              <v:shape style="position:absolute;left:8270;top:12088;width:197;height:202" coordorigin="8270,12088" coordsize="197,202" path="m8467,12160l8453,12160,8453,12170,8467,12170,8467,12160xe" filled="t" fillcolor="#202020" stroked="f">
                <v:path arrowok="t"/>
                <v:fill/>
              </v:shape>
              <v:shape style="position:absolute;left:8270;top:12088;width:197;height:202" coordorigin="8270,12088" coordsize="197,202" path="m8323,12136l8314,12155,8309,12160,8328,12160,8338,12146,8323,12136xe" filled="t" fillcolor="#202020" stroked="f">
                <v:path arrowok="t"/>
                <v:fill/>
              </v:shape>
              <v:shape style="position:absolute;left:8270;top:12088;width:197;height:202" coordorigin="8270,12088" coordsize="197,202" path="m8467,12126l8453,12126,8453,12150,8467,12150,8467,12126xe" filled="t" fillcolor="#202020" stroked="f">
                <v:path arrowok="t"/>
                <v:fill/>
              </v:shape>
              <v:shape style="position:absolute;left:8270;top:12088;width:197;height:202" coordorigin="8270,12088" coordsize="197,202" path="m8405,12088l8390,12098,8390,12102,8395,12107,8395,12112,8419,12112,8414,12102,8410,12098,8405,12088xe" filled="t" fillcolor="#202020" stroked="f">
                <v:path arrowok="t"/>
                <v:fill/>
              </v:shape>
            </v:group>
            <v:group style="position:absolute;left:8482;top:12102;width:178;height:187" coordorigin="8482,12102" coordsize="178,187">
              <v:shape style="position:absolute;left:8482;top:12102;width:178;height:187" coordorigin="8482,12102" coordsize="178,187" path="m8654,12102l8515,12102,8515,12170,8530,12170,8530,12160,8654,12160,8654,12146,8530,12146,8530,12117,8654,12117,8654,12102xe" filled="t" fillcolor="#202020" stroked="f">
                <v:path arrowok="t"/>
                <v:fill/>
              </v:shape>
              <v:shape style="position:absolute;left:8482;top:12102;width:178;height:187" coordorigin="8482,12102" coordsize="178,187" path="m8654,12160l8640,12160,8640,12170,8654,12170,8654,12160xe" filled="t" fillcolor="#202020" stroked="f">
                <v:path arrowok="t"/>
                <v:fill/>
              </v:shape>
              <v:shape style="position:absolute;left:8482;top:12102;width:178;height:187" coordorigin="8482,12102" coordsize="178,187" path="m8654,12117l8640,12117,8640,12146,8654,12146,8654,12117xe" filled="t" fillcolor="#202020" stroked="f">
                <v:path arrowok="t"/>
                <v:fill/>
              </v:shape>
              <v:shape style="position:absolute;left:8482;top:12102;width:178;height:187" coordorigin="8482,12102" coordsize="178,187" path="m8544,12194l8530,12194,8520,12218,8520,12232,8640,12232,8640,12246,8635,12251,8635,12266,8626,12270,8563,12270,8563,12285,8569,12290,8587,12289,8606,12289,8630,12288,8646,12276,8654,12256,8654,12246,8659,12232,8659,12218,8534,12218,8544,12194xe" filled="t" fillcolor="#202020" stroked="f">
                <v:path arrowok="t"/>
                <v:fill/>
              </v:shape>
              <v:shape style="position:absolute;left:8482;top:12102;width:178;height:187" coordorigin="8482,12102" coordsize="178,187" path="m8688,12179l8482,12179,8482,12194,8688,12194,8688,1217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79.26001pt;margin-top:604.140015pt;width:42.76pt;height:11.08pt;mso-position-horizontal-relative:page;mso-position-vertical-relative:page;z-index:-4773" coordorigin="9585,12083" coordsize="855,222">
            <v:group style="position:absolute;left:9595;top:12102;width:195;height:187" coordorigin="9595,12102" coordsize="195,187">
              <v:shape style="position:absolute;left:9595;top:12102;width:195;height:187" coordorigin="9595,12102" coordsize="195,187" path="m9672,12251l9658,12251,9658,12290,9672,12290,9672,12251xe" filled="t" fillcolor="#202020" stroked="f">
                <v:path arrowok="t"/>
                <v:fill/>
              </v:shape>
              <v:shape style="position:absolute;left:9595;top:12102;width:195;height:187" coordorigin="9595,12102" coordsize="195,187" path="m9715,12222l9710,12235,9700,12253,9688,12269,9677,12285,9682,12285,9730,12232,9715,12222xe" filled="t" fillcolor="#202020" stroked="f">
                <v:path arrowok="t"/>
                <v:fill/>
              </v:shape>
              <v:shape style="position:absolute;left:9595;top:12102;width:195;height:187" coordorigin="9595,12102" coordsize="195,187" path="m9763,12222l9752,12238,9762,12255,9773,12272,9782,12290,9790,12274,9780,12256,9771,12239,9763,12222xe" filled="t" fillcolor="#202020" stroked="f">
                <v:path arrowok="t"/>
                <v:fill/>
              </v:shape>
              <v:shape style="position:absolute;left:9595;top:12102;width:195;height:187" coordorigin="9595,12102" coordsize="195,187" path="m9672,12246l9595,12246,9619,12261,9658,12251,9672,12251,9672,12246xe" filled="t" fillcolor="#202020" stroked="f">
                <v:path arrowok="t"/>
                <v:fill/>
              </v:shape>
              <v:shape style="position:absolute;left:9595;top:12102;width:195;height:187" coordorigin="9595,12102" coordsize="195,187" path="m9624,12117l9610,12117,9610,12246,9682,12246,9686,12242,9624,12242,9624,12208,9672,12208,9672,12194,9624,12194,9624,12165,9672,12165,9672,12150,9624,12150,9624,12117xe" filled="t" fillcolor="#202020" stroked="f">
                <v:path arrowok="t"/>
                <v:fill/>
              </v:shape>
              <v:shape style="position:absolute;left:9595;top:12102;width:195;height:187" coordorigin="9595,12102" coordsize="195,187" path="m9672,12208l9658,12208,9658,12237,9643,12237,9634,12242,9686,12242,9686,12232,9672,12232,9672,12208xe" filled="t" fillcolor="#202020" stroked="f">
                <v:path arrowok="t"/>
                <v:fill/>
              </v:shape>
              <v:shape style="position:absolute;left:9595;top:12102;width:195;height:187" coordorigin="9595,12102" coordsize="195,187" path="m9686,12227l9682,12227,9677,12232,9686,12232,9686,12227xe" filled="t" fillcolor="#202020" stroked="f">
                <v:path arrowok="t"/>
                <v:fill/>
              </v:shape>
              <v:shape style="position:absolute;left:9595;top:12102;width:195;height:187" coordorigin="9595,12102" coordsize="195,187" path="m9782,12107l9696,12107,9696,12218,9710,12218,9710,12203,9782,12203,9782,12189,9710,12189,9710,12122,9782,12122,9782,12107xe" filled="t" fillcolor="#202020" stroked="f">
                <v:path arrowok="t"/>
                <v:fill/>
              </v:shape>
              <v:shape style="position:absolute;left:9595;top:12102;width:195;height:187" coordorigin="9595,12102" coordsize="195,187" path="m9782,12203l9768,12203,9768,12218,9782,12218,9782,12203xe" filled="t" fillcolor="#202020" stroked="f">
                <v:path arrowok="t"/>
                <v:fill/>
              </v:shape>
              <v:shape style="position:absolute;left:9595;top:12102;width:195;height:187" coordorigin="9595,12102" coordsize="195,187" path="m9672,12165l9658,12165,9658,12194,9672,12194,9672,12165xe" filled="t" fillcolor="#202020" stroked="f">
                <v:path arrowok="t"/>
                <v:fill/>
              </v:shape>
              <v:shape style="position:absolute;left:9595;top:12102;width:195;height:187" coordorigin="9595,12102" coordsize="195,187" path="m9782,12122l9768,12122,9768,12189,9782,12189,9782,12122xe" filled="t" fillcolor="#202020" stroked="f">
                <v:path arrowok="t"/>
                <v:fill/>
              </v:shape>
              <v:shape style="position:absolute;left:9595;top:12102;width:195;height:187" coordorigin="9595,12102" coordsize="195,187" path="m9672,12117l9658,12117,9658,12150,9672,12150,9672,12117xe" filled="t" fillcolor="#202020" stroked="f">
                <v:path arrowok="t"/>
                <v:fill/>
              </v:shape>
              <v:shape style="position:absolute;left:9595;top:12102;width:195;height:187" coordorigin="9595,12102" coordsize="195,187" path="m9686,12102l9595,12102,9595,12117,9686,12117,9686,12102xe" filled="t" fillcolor="#202020" stroked="f">
                <v:path arrowok="t"/>
                <v:fill/>
              </v:shape>
            </v:group>
            <v:group style="position:absolute;left:9802;top:12098;width:202;height:197" coordorigin="9802,12098" coordsize="202,197">
              <v:shape style="position:absolute;left:9802;top:12098;width:202;height:197" coordorigin="9802,12098" coordsize="202,197" path="m9854,12203l9840,12203,9840,12294,9854,12294,9854,12203xe" filled="t" fillcolor="#202020" stroked="f">
                <v:path arrowok="t"/>
                <v:fill/>
              </v:shape>
              <v:shape style="position:absolute;left:9802;top:12098;width:202;height:197" coordorigin="9802,12098" coordsize="202,197" path="m9946,12146l9931,12146,9931,12275,9898,12275,9898,12280,9902,12285,9902,12290,9941,12290,9946,12280,9946,12146xe" filled="t" fillcolor="#202020" stroked="f">
                <v:path arrowok="t"/>
                <v:fill/>
              </v:shape>
              <v:shape style="position:absolute;left:9802;top:12098;width:202;height:197" coordorigin="9802,12098" coordsize="202,197" path="m9902,12179l9879,12241,9874,12256,9878,12256,9883,12261,9889,12259,9896,12241,9903,12222,9910,12204,9917,12184,9902,12179xe" filled="t" fillcolor="#202020" stroked="f">
                <v:path arrowok="t"/>
                <v:fill/>
              </v:shape>
              <v:shape style="position:absolute;left:9802;top:12098;width:202;height:197" coordorigin="9802,12098" coordsize="202,197" path="m9974,12179l9960,12184,9968,12205,9976,12222,9984,12241,9994,12261,9998,12231,9990,12212,9982,12195,9974,12179xe" filled="t" fillcolor="#202020" stroked="f">
                <v:path arrowok="t"/>
                <v:fill/>
              </v:shape>
              <v:shape style="position:absolute;left:9802;top:12098;width:202;height:197" coordorigin="9802,12098" coordsize="202,197" path="m9878,12155l9806,12155,9806,12165,9839,12166,9831,12187,9822,12205,9812,12222,9802,12237,9811,12246,9811,12256,9821,12240,9831,12222,9840,12203,9854,12203,9854,12194,9869,12194,9864,12189,9854,12189,9854,12165,9894,12165,9897,12160,9878,12160,9878,12155xe" filled="t" fillcolor="#202020" stroked="f">
                <v:path arrowok="t"/>
                <v:fill/>
              </v:shape>
              <v:shape style="position:absolute;left:9802;top:12098;width:202;height:197" coordorigin="9802,12098" coordsize="202,197" path="m9869,12194l9854,12194,9859,12203,9869,12208,9874,12218,9883,12208,9878,12198,9869,12194xe" filled="t" fillcolor="#202020" stroked="f">
                <v:path arrowok="t"/>
                <v:fill/>
              </v:shape>
              <v:shape style="position:absolute;left:9802;top:12098;width:202;height:197" coordorigin="9802,12098" coordsize="202,197" path="m9859,12184l9854,12189,9864,12189,9859,12184xe" filled="t" fillcolor="#202020" stroked="f">
                <v:path arrowok="t"/>
                <v:fill/>
              </v:shape>
              <v:shape style="position:absolute;left:9802;top:12098;width:202;height:197" coordorigin="9802,12098" coordsize="202,197" path="m9894,12165l9883,12165,9883,12170,9891,12170,9894,12165xe" filled="t" fillcolor="#202020" stroked="f">
                <v:path arrowok="t"/>
                <v:fill/>
              </v:shape>
              <v:shape style="position:absolute;left:9802;top:12098;width:202;height:197" coordorigin="9802,12098" coordsize="202,197" path="m10003,12136l9984,12136,9979,12141,9974,12150,9970,12165,9974,12165,9984,12170,9994,12155,10003,12136xe" filled="t" fillcolor="#202020" stroked="f">
                <v:path arrowok="t"/>
                <v:fill/>
              </v:shape>
              <v:shape style="position:absolute;left:9802;top:12098;width:202;height:197" coordorigin="9802,12098" coordsize="202,197" path="m9931,12098l9905,12108,9897,12127,9888,12145,9878,12160,9897,12160,9901,12153,9912,12136,10003,12136,10003,12122,9917,12122,9926,12102,9931,12098xe" filled="t" fillcolor="#202020" stroked="f">
                <v:path arrowok="t"/>
                <v:fill/>
              </v:shape>
              <v:shape style="position:absolute;left:9802;top:12098;width:202;height:197" coordorigin="9802,12098" coordsize="202,197" path="m9854,12122l9840,12122,9840,12155,9854,12155,9854,12122xe" filled="t" fillcolor="#202020" stroked="f">
                <v:path arrowok="t"/>
                <v:fill/>
              </v:shape>
              <v:shape style="position:absolute;left:9802;top:12098;width:202;height:197" coordorigin="9802,12098" coordsize="202,197" path="m9869,12103l9851,12105,9806,12112,9806,12122,9811,12126,9821,12122,9854,12122,9864,12117,9888,12117,9869,12103xe" filled="t" fillcolor="#202020" stroked="f">
                <v:path arrowok="t"/>
                <v:fill/>
              </v:shape>
            </v:group>
            <v:group style="position:absolute;left:10018;top:12093;width:187;height:202" coordorigin="10018,12093" coordsize="187,202">
              <v:shape style="position:absolute;left:10018;top:12093;width:187;height:202" coordorigin="10018,12093" coordsize="187,202" path="m10066,12232l10067,12251,10085,12259,10103,12267,10121,12275,10139,12285,10157,12294,10166,12280,10138,12266,10150,12255,10121,12255,10103,12247,10084,12240,10066,12232xe" filled="t" fillcolor="#202020" stroked="f">
                <v:path arrowok="t"/>
                <v:fill/>
              </v:shape>
              <v:shape style="position:absolute;left:10018;top:12093;width:187;height:202" coordorigin="10018,12093" coordsize="187,202" path="m10085,12179l10066,12179,10056,12203,10056,12218,10171,12218,10121,12255,10150,12255,10195,12218,10195,12203,10075,12203,10085,12179xe" filled="t" fillcolor="#202020" stroked="f">
                <v:path arrowok="t"/>
                <v:fill/>
              </v:shape>
              <v:shape style="position:absolute;left:10018;top:12093;width:187;height:202" coordorigin="10018,12093" coordsize="187,202" path="m10219,12160l10018,12160,10018,12179,10219,12179,10219,12160xe" filled="t" fillcolor="#202020" stroked="f">
                <v:path arrowok="t"/>
                <v:fill/>
              </v:shape>
              <v:shape style="position:absolute;left:10018;top:12093;width:187;height:202" coordorigin="10018,12093" coordsize="187,202" path="m10099,12136l10080,12136,10070,12160,10090,12160,10099,12136xe" filled="t" fillcolor="#202020" stroked="f">
                <v:path arrowok="t"/>
                <v:fill/>
              </v:shape>
              <v:shape style="position:absolute;left:10018;top:12093;width:187;height:202" coordorigin="10018,12093" coordsize="187,202" path="m10205,12117l10027,12117,10027,12136,10205,12136,10205,12117xe" filled="t" fillcolor="#202020" stroked="f">
                <v:path arrowok="t"/>
                <v:fill/>
              </v:shape>
              <v:shape style="position:absolute;left:10018;top:12093;width:187;height:202" coordorigin="10018,12093" coordsize="187,202" path="m10118,12093l10099,12093,10090,12117,10109,12117,10118,12093xe" filled="t" fillcolor="#202020" stroked="f">
                <v:path arrowok="t"/>
                <v:fill/>
              </v:shape>
            </v:group>
            <v:group style="position:absolute;left:10224;top:12093;width:206;height:187" coordorigin="10224,12093" coordsize="206,187">
              <v:shape style="position:absolute;left:10224;top:12093;width:206;height:187" coordorigin="10224,12093" coordsize="206,187" path="m10430,12266l10224,12266,10224,12280,10430,12280,10430,12266xe" filled="t" fillcolor="#202020" stroked="f">
                <v:path arrowok="t"/>
                <v:fill/>
              </v:shape>
              <v:shape style="position:absolute;left:10224;top:12093;width:206;height:187" coordorigin="10224,12093" coordsize="206,187" path="m10306,12093l10291,12093,10291,12266,10306,12266,10306,12093xe" filled="t" fillcolor="#202020" stroked="f">
                <v:path arrowok="t"/>
                <v:fill/>
              </v:shape>
              <v:shape style="position:absolute;left:10224;top:12093;width:206;height:187" coordorigin="10224,12093" coordsize="206,187" path="m10363,12093l10344,12093,10344,12266,10363,12266,10363,12093xe" filled="t" fillcolor="#202020" stroked="f">
                <v:path arrowok="t"/>
                <v:fill/>
              </v:shape>
              <v:shape style="position:absolute;left:10224;top:12093;width:206;height:187" coordorigin="10224,12093" coordsize="206,187" path="m10248,12136l10237,12151,10262,12227,10279,12210,10271,12190,10263,12171,10255,12153,10248,12136xe" filled="t" fillcolor="#202020" stroked="f">
                <v:path arrowok="t"/>
                <v:fill/>
              </v:shape>
              <v:shape style="position:absolute;left:10224;top:12093;width:206;height:187" coordorigin="10224,12093" coordsize="206,187" path="m10426,12141l10398,12148,10391,12166,10384,12185,10377,12204,10368,12222,10389,12214,10397,12198,10406,12180,10415,12161,10426,1214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8.780029pt;margin-top:604.140015pt;width:20.92pt;height:10.969438pt;mso-position-horizontal-relative:page;mso-position-vertical-relative:page;z-index:-4772" coordorigin="10776,12083" coordsize="418,219">
            <v:group style="position:absolute;left:10786;top:12098;width:201;height:195" coordorigin="10786,12098" coordsize="201,195">
              <v:shape style="position:absolute;left:10786;top:12098;width:201;height:195" coordorigin="10786,12098" coordsize="201,195" path="m10905,12184l10886,12184,10898,12208,10907,12226,10916,12245,10901,12258,10885,12270,10867,12280,10877,12290,10886,12292,10902,12282,10919,12272,10939,12265,10971,12265,10969,12264,10956,12249,10947,12229,10952,12220,10925,12220,10915,12205,10906,12187,10905,12184xe" filled="t" fillcolor="#202020" stroked="f">
                <v:path arrowok="t"/>
                <v:fill/>
              </v:shape>
              <v:shape style="position:absolute;left:10786;top:12098;width:201;height:195" coordorigin="10786,12098" coordsize="201,195" path="m10971,12265l10939,12265,10956,12278,10973,12290,10982,12280,10987,12275,10971,12265xe" filled="t" fillcolor="#202020" stroked="f">
                <v:path arrowok="t"/>
                <v:fill/>
              </v:shape>
              <v:shape style="position:absolute;left:10786;top:12098;width:201;height:195" coordorigin="10786,12098" coordsize="201,195" path="m10958,12102l10858,12102,10858,12117,10873,12133,10874,12145,10868,12212,10834,12280,10838,12285,10843,12285,10856,12281,10885,12207,10886,12184,10905,12184,10898,12167,10891,12146,10891,12117,10958,12117,10958,12102xe" filled="t" fillcolor="#202020" stroked="f">
                <v:path arrowok="t"/>
                <v:fill/>
              </v:shape>
              <v:shape style="position:absolute;left:10786;top:12098;width:201;height:195" coordorigin="10786,12098" coordsize="201,195" path="m10843,12236l10822,12242,10803,12247,10786,12251,10795,12264,10813,12260,10832,12254,10853,12246,10853,12237,10843,12236xe" filled="t" fillcolor="#202020" stroked="f">
                <v:path arrowok="t"/>
                <v:fill/>
              </v:shape>
              <v:shape style="position:absolute;left:10786;top:12098;width:201;height:195" coordorigin="10786,12098" coordsize="201,195" path="m10958,12117l10939,12117,10920,12160,10920,12174,10949,12189,10939,12208,10925,12220,10952,12220,10957,12212,10965,12193,10973,12174,10973,12160,10939,12160,10958,12117xe" filled="t" fillcolor="#202020" stroked="f">
                <v:path arrowok="t"/>
                <v:fill/>
              </v:shape>
              <v:shape style="position:absolute;left:10786;top:12098;width:201;height:195" coordorigin="10786,12098" coordsize="201,195" path="m10839,12165l10810,12165,10814,12174,10802,12193,10790,12203,10810,12217,10830,12214,10853,12213,10853,12203,10810,12203,10811,12202,10822,12189,10833,12174,10839,12165xe" filled="t" fillcolor="#202020" stroked="f">
                <v:path arrowok="t"/>
                <v:fill/>
              </v:shape>
              <v:shape style="position:absolute;left:10786;top:12098;width:201;height:195" coordorigin="10786,12098" coordsize="201,195" path="m10849,12198l10829,12201,10810,12203,10853,12203,10849,12198xe" filled="t" fillcolor="#202020" stroked="f">
                <v:path arrowok="t"/>
                <v:fill/>
              </v:shape>
              <v:shape style="position:absolute;left:10786;top:12098;width:201;height:195" coordorigin="10786,12098" coordsize="201,195" path="m10838,12098l10814,12109,10804,12129,10794,12145,10786,12155,10790,12170,10800,12170,10810,12165,10839,12165,10845,12155,10810,12155,10808,12151,10817,12136,10827,12118,10838,12098xe" filled="t" fillcolor="#202020" stroked="f">
                <v:path arrowok="t"/>
                <v:fill/>
              </v:shape>
              <v:shape style="position:absolute;left:10786;top:12098;width:201;height:195" coordorigin="10786,12098" coordsize="201,195" path="m10843,12126l10829,12155,10845,12155,10858,12136,10843,12126xe" filled="t" fillcolor="#202020" stroked="f">
                <v:path arrowok="t"/>
                <v:fill/>
              </v:shape>
            </v:group>
            <v:group style="position:absolute;left:10992;top:12093;width:192;height:197" coordorigin="10992,12093" coordsize="192,197">
              <v:shape style="position:absolute;left:10992;top:12093;width:192;height:197" coordorigin="10992,12093" coordsize="192,197" path="m11102,12194l11002,12194,11002,12213,11031,12231,11023,12248,11010,12265,10992,12280,11002,12290,11045,12234,11050,12213,11102,12213,11102,12194xe" filled="t" fillcolor="#202020" stroked="f">
                <v:path arrowok="t"/>
                <v:fill/>
              </v:shape>
              <v:shape style="position:absolute;left:10992;top:12093;width:192;height:197" coordorigin="10992,12093" coordsize="192,197" path="m11102,12213l11088,12213,11088,12242,11083,12251,11083,12266,11078,12270,11040,12270,11040,12285,11050,12290,11059,12290,11079,12288,11096,12276,11102,12254,11102,12213xe" filled="t" fillcolor="#202020" stroked="f">
                <v:path arrowok="t"/>
                <v:fill/>
              </v:shape>
              <v:shape style="position:absolute;left:10992;top:12093;width:192;height:197" coordorigin="10992,12093" coordsize="192,197" path="m11050,12174l11035,12174,11035,12194,11050,12194,11050,12174xe" filled="t" fillcolor="#202020" stroked="f">
                <v:path arrowok="t"/>
                <v:fill/>
              </v:shape>
              <v:shape style="position:absolute;left:10992;top:12093;width:192;height:197" coordorigin="10992,12093" coordsize="192,197" path="m11102,12102l11006,12102,11006,12174,11026,12174,11026,12165,11102,12165,11102,12150,11026,12150,11026,12117,11102,12117,11102,12102xe" filled="t" fillcolor="#202020" stroked="f">
                <v:path arrowok="t"/>
                <v:fill/>
              </v:shape>
              <v:shape style="position:absolute;left:10992;top:12093;width:192;height:197" coordorigin="10992,12093" coordsize="192,197" path="m11102,12165l11083,12165,11083,12174,11102,12174,11102,12165xe" filled="t" fillcolor="#202020" stroked="f">
                <v:path arrowok="t"/>
                <v:fill/>
              </v:shape>
              <v:shape style="position:absolute;left:10992;top:12093;width:192;height:197" coordorigin="10992,12093" coordsize="192,197" path="m11102,12117l11083,12117,11083,12150,11102,12150,11102,12117xe" filled="t" fillcolor="#202020" stroked="f">
                <v:path arrowok="t"/>
                <v:fill/>
              </v:shape>
              <v:shape style="position:absolute;left:10992;top:12093;width:192;height:197" coordorigin="10992,12093" coordsize="192,197" path="m11141,12270l11126,12270,11126,12290,11179,12290,11184,12280,11184,12275,11150,12275,11141,12270xe" filled="t" fillcolor="#202020" stroked="f">
                <v:path arrowok="t"/>
                <v:fill/>
              </v:shape>
              <v:shape style="position:absolute;left:10992;top:12093;width:192;height:197" coordorigin="10992,12093" coordsize="192,197" path="m11184,12093l11170,12093,11170,12270,11165,12275,11184,12275,11184,12093xe" filled="t" fillcolor="#202020" stroked="f">
                <v:path arrowok="t"/>
                <v:fill/>
              </v:shape>
              <v:shape style="position:absolute;left:10992;top:12093;width:192;height:197" coordorigin="10992,12093" coordsize="192,197" path="m11146,12112l11126,12112,11126,12242,11146,12242,11146,1211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.099998pt;margin-top:626.700012pt;width:53.08pt;height:11.08pt;mso-position-horizontal-relative:page;mso-position-vertical-relative:page;z-index:-4771" coordorigin="662,12534" coordsize="1062,222">
            <v:group style="position:absolute;left:672;top:12554;width:202;height:188" coordorigin="672,12554" coordsize="202,188">
              <v:shape style="position:absolute;left:672;top:12554;width:202;height:188" coordorigin="672,12554" coordsize="202,188" path="m816,12621l802,12621,801,12663,797,12683,786,12699,773,12712,756,12722,734,12731,739,12736,739,12741,755,12742,775,12731,791,12720,802,12707,843,12707,811,12688,816,12678,816,12621xe" filled="t" fillcolor="#202020" stroked="f">
                <v:path arrowok="t"/>
                <v:fill/>
              </v:shape>
              <v:shape style="position:absolute;left:672;top:12554;width:202;height:188" coordorigin="672,12554" coordsize="202,188" path="m843,12707l806,12707,814,12708,831,12720,847,12731,864,12741,865,12721,849,12711,843,12707xe" filled="t" fillcolor="#202020" stroked="f">
                <v:path arrowok="t"/>
                <v:fill/>
              </v:shape>
              <v:shape style="position:absolute;left:672;top:12554;width:202;height:188" coordorigin="672,12554" coordsize="202,188" path="m720,12578l701,12578,701,12688,691,12688,682,12693,672,12693,686,12709,703,12703,724,12698,749,12693,749,12683,720,12683,720,12578xe" filled="t" fillcolor="#202020" stroked="f">
                <v:path arrowok="t"/>
                <v:fill/>
              </v:shape>
              <v:shape style="position:absolute;left:672;top:12554;width:202;height:188" coordorigin="672,12554" coordsize="202,188" path="m864,12592l754,12592,754,12702,773,12702,773,12606,864,12606,864,12592xe" filled="t" fillcolor="#202020" stroked="f">
                <v:path arrowok="t"/>
                <v:fill/>
              </v:shape>
              <v:shape style="position:absolute;left:672;top:12554;width:202;height:188" coordorigin="672,12554" coordsize="202,188" path="m864,12606l850,12606,850,12702,864,12702,864,12606xe" filled="t" fillcolor="#202020" stroked="f">
                <v:path arrowok="t"/>
                <v:fill/>
              </v:shape>
              <v:shape style="position:absolute;left:672;top:12554;width:202;height:188" coordorigin="672,12554" coordsize="202,188" path="m749,12674l739,12678,730,12678,720,12683,749,12683,749,12674xe" filled="t" fillcolor="#202020" stroked="f">
                <v:path arrowok="t"/>
                <v:fill/>
              </v:shape>
              <v:shape style="position:absolute;left:672;top:12554;width:202;height:188" coordorigin="672,12554" coordsize="202,188" path="m816,12568l797,12568,792,12592,811,12592,816,12568xe" filled="t" fillcolor="#202020" stroked="f">
                <v:path arrowok="t"/>
                <v:fill/>
              </v:shape>
              <v:shape style="position:absolute;left:672;top:12554;width:202;height:188" coordorigin="672,12554" coordsize="202,188" path="m744,12563l672,12563,672,12578,744,12578,744,12563xe" filled="t" fillcolor="#202020" stroked="f">
                <v:path arrowok="t"/>
                <v:fill/>
              </v:shape>
              <v:shape style="position:absolute;left:672;top:12554;width:202;height:188" coordorigin="672,12554" coordsize="202,188" path="m874,12554l749,12554,749,12568,874,12568,874,12554xe" filled="t" fillcolor="#202020" stroked="f">
                <v:path arrowok="t"/>
                <v:fill/>
              </v:shape>
            </v:group>
            <v:group style="position:absolute;left:912;top:12549;width:149;height:192" coordorigin="912,12549" coordsize="149,192">
              <v:shape style="position:absolute;left:912;top:12549;width:149;height:192" coordorigin="912,12549" coordsize="149,192" path="m1061,12549l912,12549,912,12741,926,12741,926,12726,1061,12726,1061,12712,926,12712,926,12674,1061,12674,1061,12659,926,12659,926,12621,1061,12621,1061,12606,926,12606,926,12568,1061,12568,1061,12549xe" filled="t" fillcolor="#202020" stroked="f">
                <v:path arrowok="t"/>
                <v:fill/>
              </v:shape>
              <v:shape style="position:absolute;left:912;top:12549;width:149;height:192" coordorigin="912,12549" coordsize="149,192" path="m1061,12726l1042,12726,1042,12741,1061,12741,1061,12726xe" filled="t" fillcolor="#202020" stroked="f">
                <v:path arrowok="t"/>
                <v:fill/>
              </v:shape>
              <v:shape style="position:absolute;left:912;top:12549;width:149;height:192" coordorigin="912,12549" coordsize="149,192" path="m1061,12674l1042,12674,1042,12712,1061,12712,1061,12674xe" filled="t" fillcolor="#202020" stroked="f">
                <v:path arrowok="t"/>
                <v:fill/>
              </v:shape>
              <v:shape style="position:absolute;left:912;top:12549;width:149;height:192" coordorigin="912,12549" coordsize="149,192" path="m1061,12621l1042,12621,1042,12659,1061,12659,1061,12621xe" filled="t" fillcolor="#202020" stroked="f">
                <v:path arrowok="t"/>
                <v:fill/>
              </v:shape>
              <v:shape style="position:absolute;left:912;top:12549;width:149;height:192" coordorigin="912,12549" coordsize="149,192" path="m1061,12568l1042,12568,1042,12606,1061,12606,1061,12568xe" filled="t" fillcolor="#202020" stroked="f">
                <v:path arrowok="t"/>
                <v:fill/>
              </v:shape>
            </v:group>
            <v:group style="position:absolute;left:1094;top:12548;width:187;height:197" coordorigin="1094,12548" coordsize="187,197">
              <v:shape style="position:absolute;left:1094;top:12548;width:187;height:197" coordorigin="1094,12548" coordsize="187,197" path="m1248,12704l1211,12704,1245,12723,1263,12734,1282,12746,1277,12721,1259,12710,1248,12704xe" filled="t" fillcolor="#202020" stroked="f">
                <v:path arrowok="t"/>
                <v:fill/>
              </v:shape>
              <v:shape style="position:absolute;left:1094;top:12548;width:187;height:197" coordorigin="1094,12548" coordsize="187,197" path="m1205,12630l1190,12630,1190,12670,1185,12689,1119,12725,1094,12731,1104,12741,1167,12727,1211,12704,1248,12704,1241,12701,1205,12683,1205,12630xe" filled="t" fillcolor="#202020" stroked="f">
                <v:path arrowok="t"/>
                <v:fill/>
              </v:shape>
              <v:shape style="position:absolute;left:1094;top:12548;width:187;height:197" coordorigin="1094,12548" coordsize="187,197" path="m1272,12606l1123,12606,1123,12698,1138,12698,1138,12621,1272,12621,1272,12606xe" filled="t" fillcolor="#202020" stroked="f">
                <v:path arrowok="t"/>
                <v:fill/>
              </v:shape>
              <v:shape style="position:absolute;left:1094;top:12548;width:187;height:197" coordorigin="1094,12548" coordsize="187,197" path="m1272,12621l1258,12621,1258,12693,1272,12693,1272,12621xe" filled="t" fillcolor="#202020" stroked="f">
                <v:path arrowok="t"/>
                <v:fill/>
              </v:shape>
              <v:shape style="position:absolute;left:1094;top:12548;width:187;height:197" coordorigin="1094,12548" coordsize="187,197" path="m1151,12548l1140,12563,1127,12577,1112,12591,1094,12606,1099,12611,1104,12611,1105,12615,1120,12604,1137,12591,1152,12578,1243,12578,1243,12563,1162,12563,1176,12549,1151,12548xe" filled="t" fillcolor="#202020" stroked="f">
                <v:path arrowok="t"/>
                <v:fill/>
              </v:shape>
              <v:shape style="position:absolute;left:1094;top:12548;width:187;height:197" coordorigin="1094,12548" coordsize="187,197" path="m1243,12578l1152,12578,1223,12578,1195,12606,1219,12606,1229,12597,1234,12587,1243,12578xe" filled="t" fillcolor="#202020" stroked="f">
                <v:path arrowok="t"/>
                <v:fill/>
              </v:shape>
            </v:group>
            <v:group style="position:absolute;left:1306;top:12544;width:197;height:202" coordorigin="1306,12544" coordsize="197,202">
              <v:shape style="position:absolute;left:1306;top:12544;width:197;height:202" coordorigin="1306,12544" coordsize="197,202" path="m1502,12621l1306,12621,1306,12630,1502,12630,1502,12621xe" filled="t" fillcolor="#202020" stroked="f">
                <v:path arrowok="t"/>
                <v:fill/>
              </v:shape>
              <v:shape style="position:absolute;left:1306;top:12544;width:197;height:202" coordorigin="1306,12544" coordsize="197,202" path="m1411,12602l1397,12602,1397,12621,1411,12621,1411,12602xe" filled="t" fillcolor="#202020" stroked="f">
                <v:path arrowok="t"/>
                <v:fill/>
              </v:shape>
              <v:shape style="position:absolute;left:1306;top:12544;width:197;height:202" coordorigin="1306,12544" coordsize="197,202" path="m1483,12592l1325,12592,1325,12602,1483,12602,1483,12592xe" filled="t" fillcolor="#202020" stroked="f">
                <v:path arrowok="t"/>
                <v:fill/>
              </v:shape>
              <v:shape style="position:absolute;left:1306;top:12544;width:197;height:202" coordorigin="1306,12544" coordsize="197,202" path="m1411,12573l1397,12573,1397,12592,1411,12592,1411,12573xe" filled="t" fillcolor="#202020" stroked="f">
                <v:path arrowok="t"/>
                <v:fill/>
              </v:shape>
              <v:shape style="position:absolute;left:1306;top:12544;width:197;height:202" coordorigin="1306,12544" coordsize="197,202" path="m1493,12558l1315,12558,1315,12573,1493,12573,1493,12558xe" filled="t" fillcolor="#202020" stroked="f">
                <v:path arrowok="t"/>
                <v:fill/>
              </v:shape>
              <v:shape style="position:absolute;left:1306;top:12544;width:197;height:202" coordorigin="1306,12544" coordsize="197,202" path="m1411,12544l1397,12544,1397,12558,1411,12558,1411,12544xe" filled="t" fillcolor="#202020" stroked="f">
                <v:path arrowok="t"/>
                <v:fill/>
              </v:shape>
              <v:shape style="position:absolute;left:1306;top:12544;width:197;height:202" coordorigin="1306,12544" coordsize="197,202" path="m1464,12716l1420,12716,1440,12724,1459,12731,1477,12739,1493,12746,1490,12724,1475,12720,1464,12716xe" filled="t" fillcolor="#202020" stroked="f">
                <v:path arrowok="t"/>
                <v:fill/>
              </v:shape>
              <v:shape style="position:absolute;left:1306;top:12544;width:197;height:202" coordorigin="1306,12544" coordsize="197,202" path="m1411,12669l1397,12669,1397,12698,1388,12707,1376,12715,1358,12721,1335,12725,1306,12726,1306,12731,1310,12741,1328,12744,1351,12740,1371,12736,1389,12730,1405,12724,1420,12716,1464,12716,1456,12714,1435,12706,1411,12698,1411,12669xe" filled="t" fillcolor="#202020" stroked="f">
                <v:path arrowok="t"/>
                <v:fill/>
              </v:shape>
              <v:shape style="position:absolute;left:1306;top:12544;width:197;height:202" coordorigin="1306,12544" coordsize="197,202" path="m1478,12650l1330,12650,1330,12707,1349,12707,1349,12664,1478,12664,1478,12650xe" filled="t" fillcolor="#202020" stroked="f">
                <v:path arrowok="t"/>
                <v:fill/>
              </v:shape>
              <v:shape style="position:absolute;left:1306;top:12544;width:197;height:202" coordorigin="1306,12544" coordsize="197,202" path="m1478,12664l1464,12664,1464,12707,1478,12707,1478,12664xe" filled="t" fillcolor="#202020" stroked="f">
                <v:path arrowok="t"/>
                <v:fill/>
              </v:shape>
            </v:group>
            <v:group style="position:absolute;left:1512;top:12544;width:202;height:197" coordorigin="1512,12544" coordsize="202,197">
              <v:shape style="position:absolute;left:1512;top:12544;width:202;height:197" coordorigin="1512,12544" coordsize="202,197" path="m1636,12629l1621,12629,1629,12650,1660,12704,1704,12741,1709,12731,1714,12726,1712,12718,1696,12708,1681,12696,1668,12683,1656,12667,1645,12649,1636,12630,1636,12629xe" filled="t" fillcolor="#202020" stroked="f">
                <v:path arrowok="t"/>
                <v:fill/>
              </v:shape>
              <v:shape style="position:absolute;left:1512;top:12544;width:202;height:197" coordorigin="1512,12544" coordsize="202,197" path="m1627,12544l1608,12552,1605,12576,1601,12598,1580,12658,1529,12716,1512,12726,1522,12736,1577,12698,1612,12647,1621,12629,1636,12629,1628,12608,1622,12584,1625,12564,1627,1254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099998pt;margin-top:626.460022pt;width:22.12pt;height:11.08pt;mso-position-horizontal-relative:page;mso-position-vertical-relative:page;z-index:-4770" coordorigin="2462,12529" coordsize="442,222">
            <v:group style="position:absolute;left:2472;top:12539;width:211;height:202" coordorigin="2472,12539" coordsize="211,202">
              <v:shape style="position:absolute;left:2472;top:12539;width:211;height:202" coordorigin="2472,12539" coordsize="211,202" path="m2558,12722l2558,12726,2563,12736,2563,12741,2597,12741,2602,12731,2602,12726,2563,12726,2558,12722xe" filled="t" fillcolor="#202020" stroked="f">
                <v:path arrowok="t"/>
                <v:fill/>
              </v:shape>
              <v:shape style="position:absolute;left:2472;top:12539;width:211;height:202" coordorigin="2472,12539" coordsize="211,202" path="m2602,12640l2587,12640,2587,12659,2520,12659,2520,12674,2575,12677,2563,12691,2549,12704,2532,12716,2510,12726,2515,12726,2520,12731,2530,12733,2548,12722,2563,12709,2576,12695,2587,12678,2602,12678,2602,12640xe" filled="t" fillcolor="#202020" stroked="f">
                <v:path arrowok="t"/>
                <v:fill/>
              </v:shape>
              <v:shape style="position:absolute;left:2472;top:12539;width:211;height:202" coordorigin="2472,12539" coordsize="211,202" path="m2602,12678l2587,12678,2587,12722,2582,12726,2602,12726,2602,12678xe" filled="t" fillcolor="#202020" stroked="f">
                <v:path arrowok="t"/>
                <v:fill/>
              </v:shape>
              <v:shape style="position:absolute;left:2472;top:12539;width:211;height:202" coordorigin="2472,12539" coordsize="211,202" path="m2506,12611l2472,12611,2472,12626,2491,12626,2491,12707,2486,12712,2499,12724,2513,12711,2530,12698,2506,12698,2506,12611xe" filled="t" fillcolor="#202020" stroked="f">
                <v:path arrowok="t"/>
                <v:fill/>
              </v:shape>
              <v:shape style="position:absolute;left:2472;top:12539;width:211;height:202" coordorigin="2472,12539" coordsize="211,202" path="m2530,12683l2520,12688,2515,12693,2506,12698,2530,12698,2530,12683xe" filled="t" fillcolor="#202020" stroked="f">
                <v:path arrowok="t"/>
                <v:fill/>
              </v:shape>
              <v:shape style="position:absolute;left:2472;top:12539;width:211;height:202" coordorigin="2472,12539" coordsize="211,202" path="m2602,12563l2530,12563,2530,12659,2549,12659,2549,12640,2602,12640,2602,12630,2549,12630,2549,12606,2602,12606,2602,12597,2549,12597,2549,12573,2602,12573,2602,12563xe" filled="t" fillcolor="#202020" stroked="f">
                <v:path arrowok="t"/>
                <v:fill/>
              </v:shape>
              <v:shape style="position:absolute;left:2472;top:12539;width:211;height:202" coordorigin="2472,12539" coordsize="211,202" path="m2602,12606l2587,12606,2587,12630,2602,12630,2602,12606xe" filled="t" fillcolor="#202020" stroked="f">
                <v:path arrowok="t"/>
                <v:fill/>
              </v:shape>
              <v:shape style="position:absolute;left:2472;top:12539;width:211;height:202" coordorigin="2472,12539" coordsize="211,202" path="m2602,12573l2587,12573,2587,12597,2602,12597,2602,12573xe" filled="t" fillcolor="#202020" stroked="f">
                <v:path arrowok="t"/>
                <v:fill/>
              </v:shape>
              <v:shape style="position:absolute;left:2472;top:12539;width:211;height:202" coordorigin="2472,12539" coordsize="211,202" path="m2496,12544l2486,12554,2496,12568,2506,12587,2520,12577,2511,12564,2496,12544xe" filled="t" fillcolor="#202020" stroked="f">
                <v:path arrowok="t"/>
                <v:fill/>
              </v:shape>
              <v:shape style="position:absolute;left:2472;top:12539;width:211;height:202" coordorigin="2472,12539" coordsize="211,202" path="m2563,12539l2563,12549,2558,12554,2558,12563,2573,12563,2573,12558,2578,12549,2578,12544,2563,12539xe" filled="t" fillcolor="#202020" stroked="f">
                <v:path arrowok="t"/>
                <v:fill/>
              </v:shape>
              <v:shape style="position:absolute;left:2472;top:12539;width:211;height:202" coordorigin="2472,12539" coordsize="211,202" path="m2664,12606l2650,12606,2650,12722,2645,12726,2621,12726,2621,12741,2654,12741,2664,12731,2664,12726,2626,12726,2616,12722,2664,12722,2664,12606xe" filled="t" fillcolor="#202020" stroked="f">
                <v:path arrowok="t"/>
                <v:fill/>
              </v:shape>
              <v:shape style="position:absolute;left:2472;top:12539;width:211;height:202" coordorigin="2472,12539" coordsize="211,202" path="m2621,12621l2614,12634,2620,12653,2626,12674,2638,12657,2631,12639,2621,12621xe" filled="t" fillcolor="#202020" stroked="f">
                <v:path arrowok="t"/>
                <v:fill/>
              </v:shape>
              <v:shape style="position:absolute;left:2472;top:12539;width:211;height:202" coordorigin="2472,12539" coordsize="211,202" path="m2683,12592l2611,12592,2611,12606,2683,12606,2683,12592xe" filled="t" fillcolor="#202020" stroked="f">
                <v:path arrowok="t"/>
                <v:fill/>
              </v:shape>
              <v:shape style="position:absolute;left:2472;top:12539;width:211;height:202" coordorigin="2472,12539" coordsize="211,202" path="m2664,12544l2650,12544,2650,12592,2664,12592,2664,12544xe" filled="t" fillcolor="#202020" stroked="f">
                <v:path arrowok="t"/>
                <v:fill/>
              </v:shape>
            </v:group>
            <v:group style="position:absolute;left:2688;top:12549;width:206;height:192" coordorigin="2688,12549" coordsize="206,192">
              <v:shape style="position:absolute;left:2688;top:12549;width:206;height:192" coordorigin="2688,12549" coordsize="206,192" path="m2894,12640l2688,12640,2688,12654,2722,12657,2720,12682,2714,12703,2705,12719,2693,12731,2702,12736,2737,12677,2741,12654,2894,12654,2894,12640xe" filled="t" fillcolor="#202020" stroked="f">
                <v:path arrowok="t"/>
                <v:fill/>
              </v:shape>
              <v:shape style="position:absolute;left:2688;top:12549;width:206;height:192" coordorigin="2688,12549" coordsize="206,192" path="m2798,12722l2803,12731,2803,12741,2851,12741,2861,12731,2861,12726,2813,12726,2798,12722xe" filled="t" fillcolor="#202020" stroked="f">
                <v:path arrowok="t"/>
                <v:fill/>
              </v:shape>
              <v:shape style="position:absolute;left:2688;top:12549;width:206;height:192" coordorigin="2688,12549" coordsize="206,192" path="m2861,12654l2842,12654,2842,12722,2837,12726,2861,12726,2861,12654xe" filled="t" fillcolor="#202020" stroked="f">
                <v:path arrowok="t"/>
                <v:fill/>
              </v:shape>
              <v:shape style="position:absolute;left:2688;top:12549;width:206;height:192" coordorigin="2688,12549" coordsize="206,192" path="m2861,12549l2726,12549,2726,12640,2741,12640,2741,12563,2861,12563,2861,12549xe" filled="t" fillcolor="#202020" stroked="f">
                <v:path arrowok="t"/>
                <v:fill/>
              </v:shape>
              <v:shape style="position:absolute;left:2688;top:12549;width:206;height:192" coordorigin="2688,12549" coordsize="206,192" path="m2861,12563l2842,12563,2842,12640,2861,12640,2861,12563xe" filled="t" fillcolor="#202020" stroked="f">
                <v:path arrowok="t"/>
                <v:fill/>
              </v:shape>
              <v:shape style="position:absolute;left:2688;top:12549;width:206;height:192" coordorigin="2688,12549" coordsize="206,192" path="m2779,12578l2770,12587,2774,12594,2786,12609,2798,12626,2808,12605,2793,12590,2779,1257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60.700012pt;margin-top:626.700012pt;width:85pt;height:10.84pt;mso-position-horizontal-relative:page;mso-position-vertical-relative:page;z-index:-4769" coordorigin="7214,12534" coordsize="1700,217">
            <v:group style="position:absolute;left:7224;top:12544;width:187;height:197" coordorigin="7224,12544" coordsize="187,197">
              <v:shape style="position:absolute;left:7224;top:12544;width:187;height:197" coordorigin="7224,12544" coordsize="187,197" path="m7411,12544l7392,12544,7392,12741,7411,12741,7411,12544xe" filled="t" fillcolor="#202020" stroked="f">
                <v:path arrowok="t"/>
                <v:fill/>
              </v:shape>
              <v:shape style="position:absolute;left:7224;top:12544;width:187;height:197" coordorigin="7224,12544" coordsize="187,197" path="m7277,12544l7262,12544,7262,12618,7261,12639,7238,12712,7224,12731,7234,12741,7268,12691,7277,12611,7277,12544xe" filled="t" fillcolor="#202020" stroked="f">
                <v:path arrowok="t"/>
                <v:fill/>
              </v:shape>
              <v:shape style="position:absolute;left:7224;top:12544;width:187;height:197" coordorigin="7224,12544" coordsize="187,197" path="m7344,12554l7325,12554,7325,12726,7344,12726,7344,12554xe" filled="t" fillcolor="#202020" stroked="f">
                <v:path arrowok="t"/>
                <v:fill/>
              </v:shape>
            </v:group>
            <v:group style="position:absolute;left:7450;top:12554;width:91;height:163" coordorigin="7450,12554" coordsize="91,163">
              <v:shape style="position:absolute;left:7450;top:12554;width:91;height:163" coordorigin="7450,12554" coordsize="91,163" path="m7541,12698l7450,12698,7450,12717,7541,12717,7541,12698xe" filled="t" fillcolor="#202020" stroked="f">
                <v:path arrowok="t"/>
                <v:fill/>
              </v:shape>
              <v:shape style="position:absolute;left:7450;top:12554;width:91;height:163" coordorigin="7450,12554" coordsize="91,163" path="m7507,12578l7488,12578,7488,12698,7507,12698,7507,12578xe" filled="t" fillcolor="#202020" stroked="f">
                <v:path arrowok="t"/>
                <v:fill/>
              </v:shape>
              <v:shape style="position:absolute;left:7450;top:12554;width:91;height:163" coordorigin="7450,12554" coordsize="91,163" path="m7507,12554l7450,12568,7450,12587,7488,12578,7507,12578,7507,12554xe" filled="t" fillcolor="#202020" stroked="f">
                <v:path arrowok="t"/>
                <v:fill/>
              </v:shape>
            </v:group>
            <v:group style="position:absolute;left:7574;top:12558;width:91;height:158" coordorigin="7574,12558" coordsize="91,158">
              <v:shape style="position:absolute;left:7574;top:12558;width:91;height:158" coordorigin="7574,12558" coordsize="91,158" path="m7574,12693l7574,12712,7579,12717,7609,12717,7631,12713,7646,12702,7594,12702,7574,12693xe" filled="t" fillcolor="#202020" stroked="f">
                <v:path arrowok="t"/>
                <v:fill/>
              </v:shape>
              <v:shape style="position:absolute;left:7574;top:12558;width:91;height:158" coordorigin="7574,12558" coordsize="91,158" path="m7656,12558l7579,12558,7579,12635,7618,12635,7627,12640,7632,12645,7642,12650,7642,12688,7632,12693,7627,12698,7618,12702,7646,12702,7661,12693,7666,12683,7666,12667,7662,12646,7651,12630,7642,12621,7598,12621,7598,12573,7656,12573,7656,12558xe" filled="t" fillcolor="#202020" stroked="f">
                <v:path arrowok="t"/>
                <v:fill/>
              </v:shape>
            </v:group>
            <v:group style="position:absolute;left:7699;top:12554;width:96;height:163" coordorigin="7699,12554" coordsize="96,163">
              <v:shape style="position:absolute;left:7699;top:12554;width:96;height:163" coordorigin="7699,12554" coordsize="96,163" path="m7795,12698l7699,12698,7699,12717,7795,12717,7795,12698xe" filled="t" fillcolor="#202020" stroked="f">
                <v:path arrowok="t"/>
                <v:fill/>
              </v:shape>
              <v:shape style="position:absolute;left:7699;top:12554;width:96;height:163" coordorigin="7699,12554" coordsize="96,163" path="m7752,12578l7733,12578,7733,12698,7752,12698,7752,12578xe" filled="t" fillcolor="#202020" stroked="f">
                <v:path arrowok="t"/>
                <v:fill/>
              </v:shape>
              <v:shape style="position:absolute;left:7699;top:12554;width:96;height:163" coordorigin="7699,12554" coordsize="96,163" path="m7752,12554l7699,12568,7699,12587,7733,12578,7752,12578,7752,12554xe" filled="t" fillcolor="#202020" stroked="f">
                <v:path arrowok="t"/>
                <v:fill/>
              </v:shape>
            </v:group>
            <v:group style="position:absolute;left:7824;top:12554;width:91;height:163" coordorigin="7824,12554" coordsize="91,163">
              <v:shape style="position:absolute;left:7824;top:12554;width:91;height:163" coordorigin="7824,12554" coordsize="91,163" path="m7915,12698l7824,12698,7824,12717,7915,12717,7915,12698xe" filled="t" fillcolor="#202020" stroked="f">
                <v:path arrowok="t"/>
                <v:fill/>
              </v:shape>
              <v:shape style="position:absolute;left:7824;top:12554;width:91;height:163" coordorigin="7824,12554" coordsize="91,163" path="m7882,12578l7862,12578,7862,12698,7882,12698,7882,12578xe" filled="t" fillcolor="#202020" stroked="f">
                <v:path arrowok="t"/>
                <v:fill/>
              </v:shape>
              <v:shape style="position:absolute;left:7824;top:12554;width:91;height:163" coordorigin="7824,12554" coordsize="91,163" path="m7882,12554l7824,12568,7824,12587,7862,12578,7882,12578,7882,12554xe" filled="t" fillcolor="#202020" stroked="f">
                <v:path arrowok="t"/>
                <v:fill/>
              </v:shape>
            </v:group>
            <v:group style="position:absolute;left:7949;top:12558;width:91;height:158" coordorigin="7949,12558" coordsize="91,158">
              <v:shape style="position:absolute;left:7949;top:12558;width:91;height:158" coordorigin="7949,12558" coordsize="91,158" path="m7949,12693l7949,12712,7954,12717,7987,12717,8006,12712,8021,12702,7968,12702,7949,12693xe" filled="t" fillcolor="#202020" stroked="f">
                <v:path arrowok="t"/>
                <v:fill/>
              </v:shape>
              <v:shape style="position:absolute;left:7949;top:12558;width:91;height:158" coordorigin="7949,12558" coordsize="91,158" path="m8030,12558l7954,12558,7954,12635,7992,12635,8002,12640,8006,12645,8016,12650,8016,12688,8006,12693,8002,12698,7992,12702,8021,12702,8024,12700,8036,12685,8040,12663,8035,12644,8023,12628,8005,12622,7982,12621,7973,12621,7973,12573,8030,12573,8030,12558xe" filled="t" fillcolor="#202020" stroked="f">
                <v:path arrowok="t"/>
                <v:fill/>
              </v:shape>
            </v:group>
            <v:group style="position:absolute;left:8069;top:12554;width:96;height:163" coordorigin="8069,12554" coordsize="96,163">
              <v:shape style="position:absolute;left:8069;top:12554;width:96;height:163" coordorigin="8069,12554" coordsize="96,163" path="m8165,12698l8074,12698,8074,12717,8165,12717,8165,12698xe" filled="t" fillcolor="#202020" stroked="f">
                <v:path arrowok="t"/>
                <v:fill/>
              </v:shape>
              <v:shape style="position:absolute;left:8069;top:12554;width:96;height:163" coordorigin="8069,12554" coordsize="96,163" path="m8126,12578l8107,12578,8107,12698,8126,12698,8126,12578xe" filled="t" fillcolor="#202020" stroked="f">
                <v:path arrowok="t"/>
                <v:fill/>
              </v:shape>
              <v:shape style="position:absolute;left:8069;top:12554;width:96;height:163" coordorigin="8069,12554" coordsize="96,163" path="m8126,12554l8069,12568,8069,12587,8107,12578,8126,12578,8126,12554xe" filled="t" fillcolor="#202020" stroked="f">
                <v:path arrowok="t"/>
                <v:fill/>
              </v:shape>
            </v:group>
            <v:group style="position:absolute;left:8194;top:12558;width:91;height:158" coordorigin="8194,12558" coordsize="91,158">
              <v:shape style="position:absolute;left:8194;top:12558;width:91;height:158" coordorigin="8194,12558" coordsize="91,158" path="m8194,12693l8194,12712,8210,12716,8234,12717,8255,12712,8270,12702,8218,12702,8203,12698,8194,12693xe" filled="t" fillcolor="#202020" stroked="f">
                <v:path arrowok="t"/>
                <v:fill/>
              </v:shape>
              <v:shape style="position:absolute;left:8194;top:12558;width:91;height:158" coordorigin="8194,12558" coordsize="91,158" path="m8275,12558l8198,12558,8198,12635,8237,12635,8246,12640,8251,12645,8261,12650,8266,12659,8266,12678,8261,12688,8256,12693,8237,12702,8270,12702,8280,12693,8285,12683,8285,12667,8281,12646,8270,12630,8261,12621,8218,12621,8218,12573,8275,12573,8275,12558xe" filled="t" fillcolor="#202020" stroked="f">
                <v:path arrowok="t"/>
                <v:fill/>
              </v:shape>
            </v:group>
            <v:group style="position:absolute;left:8318;top:12554;width:91;height:163" coordorigin="8318,12554" coordsize="91,163">
              <v:shape style="position:absolute;left:8318;top:12554;width:91;height:163" coordorigin="8318,12554" coordsize="91,163" path="m8410,12698l8318,12698,8318,12717,8410,12717,8410,12698xe" filled="t" fillcolor="#202020" stroked="f">
                <v:path arrowok="t"/>
                <v:fill/>
              </v:shape>
              <v:shape style="position:absolute;left:8318;top:12554;width:91;height:163" coordorigin="8318,12554" coordsize="91,163" path="m8376,12578l8352,12578,8352,12698,8376,12698,8376,12578xe" filled="t" fillcolor="#202020" stroked="f">
                <v:path arrowok="t"/>
                <v:fill/>
              </v:shape>
              <v:shape style="position:absolute;left:8318;top:12554;width:91;height:163" coordorigin="8318,12554" coordsize="91,163" path="m8376,12554l8318,12568,8318,12587,8352,12578,8376,12578,8376,12554xe" filled="t" fillcolor="#202020" stroked="f">
                <v:path arrowok="t"/>
                <v:fill/>
              </v:shape>
            </v:group>
            <v:group style="position:absolute;left:8434;top:12554;width:99;height:163" coordorigin="8434,12554" coordsize="99,163">
              <v:shape style="position:absolute;left:8434;top:12554;width:99;height:163" coordorigin="8434,12554" coordsize="99,163" path="m8501,12554l8472,12554,8462,12558,8452,12564,8442,12579,8439,12601,8448,12618,8467,12630,8449,12641,8437,12657,8434,12678,8434,12688,8438,12698,8448,12708,8462,12716,8488,12717,8506,12712,8523,12702,8477,12702,8467,12698,8453,12683,8453,12670,8461,12653,8482,12640,8517,12640,8501,12630,8510,12626,8511,12625,8480,12625,8464,12610,8458,12592,8458,12587,8472,12573,8525,12573,8510,12558,8501,12554xe" filled="t" fillcolor="#202020" stroked="f">
                <v:path arrowok="t"/>
                <v:fill/>
              </v:shape>
              <v:shape style="position:absolute;left:8434;top:12554;width:99;height:163" coordorigin="8434,12554" coordsize="99,163" path="m8517,12640l8482,12640,8495,12646,8510,12660,8515,12678,8515,12683,8501,12698,8491,12702,8523,12702,8525,12701,8532,12685,8532,12659,8522,12643,8517,12640xe" filled="t" fillcolor="#202020" stroked="f">
                <v:path arrowok="t"/>
                <v:fill/>
              </v:shape>
              <v:shape style="position:absolute;left:8434;top:12554;width:99;height:163" coordorigin="8434,12554" coordsize="99,163" path="m8525,12573l8496,12573,8510,12587,8510,12592,8510,12596,8501,12612,8480,12625,8511,12625,8525,12612,8530,12592,8530,12582,8525,12573xe" filled="t" fillcolor="#202020" stroked="f">
                <v:path arrowok="t"/>
                <v:fill/>
              </v:shape>
            </v:group>
            <v:group style="position:absolute;left:8554;top:12554;width:106;height:163" coordorigin="8554,12554" coordsize="106,163">
              <v:shape style="position:absolute;left:8554;top:12554;width:106;height:163" coordorigin="8554,12554" coordsize="106,163" path="m8563,12693l8563,12712,8573,12717,8593,12717,8611,12714,8629,12705,8631,12702,8582,12702,8563,12693xe" filled="t" fillcolor="#202020" stroked="f">
                <v:path arrowok="t"/>
                <v:fill/>
              </v:shape>
              <v:shape style="position:absolute;left:8554;top:12554;width:106;height:163" coordorigin="8554,12554" coordsize="106,163" path="m8658,12635l8635,12635,8635,12649,8633,12669,8626,12683,8616,12698,8606,12702,8631,12702,8644,12686,8652,12669,8657,12649,8658,12635xe" filled="t" fillcolor="#202020" stroked="f">
                <v:path arrowok="t"/>
                <v:fill/>
              </v:shape>
              <v:shape style="position:absolute;left:8554;top:12554;width:106;height:163" coordorigin="8554,12554" coordsize="106,163" path="m8604,12554l8584,12558,8567,12569,8557,12587,8554,12607,8557,12628,8568,12645,8578,12654,8587,12659,8603,12659,8623,12652,8632,12640,8597,12640,8587,12635,8578,12626,8578,12587,8592,12573,8644,12573,8641,12568,8624,12557,8604,12554xe" filled="t" fillcolor="#202020" stroked="f">
                <v:path arrowok="t"/>
                <v:fill/>
              </v:shape>
              <v:shape style="position:absolute;left:8554;top:12554;width:106;height:163" coordorigin="8554,12554" coordsize="106,163" path="m8644,12573l8621,12573,8626,12582,8635,12587,8635,12626,8626,12630,8616,12640,8632,12640,8635,12635,8658,12635,8659,12625,8657,12604,8652,12586,8644,12573xe" filled="t" fillcolor="#202020" stroked="f">
                <v:path arrowok="t"/>
                <v:fill/>
              </v:shape>
            </v:group>
            <v:group style="position:absolute;left:8669;top:12558;width:96;height:158" coordorigin="8669,12558" coordsize="96,158">
              <v:shape style="position:absolute;left:8669;top:12558;width:96;height:158" coordorigin="8669,12558" coordsize="96,158" path="m8765,12674l8746,12674,8746,12717,8765,12717,8765,12674xe" filled="t" fillcolor="#202020" stroked="f">
                <v:path arrowok="t"/>
                <v:fill/>
              </v:shape>
              <v:shape style="position:absolute;left:8669;top:12558;width:96;height:158" coordorigin="8669,12558" coordsize="96,158" path="m8765,12558l8741,12558,8669,12659,8669,12674,8784,12674,8784,12659,8693,12659,8736,12587,8741,12582,8741,12578,8765,12578,8765,12558xe" filled="t" fillcolor="#202020" stroked="f">
                <v:path arrowok="t"/>
                <v:fill/>
              </v:shape>
              <v:shape style="position:absolute;left:8669;top:12558;width:96;height:158" coordorigin="8669,12558" coordsize="96,158" path="m8765,12578l8746,12578,8746,12659,8765,12659,8765,12578xe" filled="t" fillcolor="#202020" stroked="f">
                <v:path arrowok="t"/>
                <v:fill/>
              </v:shape>
            </v:group>
            <v:group style="position:absolute;left:8805;top:12554;width:99;height:163" coordorigin="8805,12554" coordsize="99,163">
              <v:shape style="position:absolute;left:8805;top:12554;width:99;height:163" coordorigin="8805,12554" coordsize="99,163" path="m8890,12554l8818,12584,8805,12666,8810,12685,8820,12700,8834,12713,8856,12717,8870,12717,8880,12712,8890,12702,8846,12702,8837,12698,8832,12693,8827,12683,8827,12650,8832,12640,8822,12640,8846,12578,8856,12573,8894,12573,8894,12558,8890,12554xe" filled="t" fillcolor="#202020" stroked="f">
                <v:path arrowok="t"/>
                <v:fill/>
              </v:shape>
              <v:shape style="position:absolute;left:8805;top:12554;width:99;height:163" coordorigin="8805,12554" coordsize="99,163" path="m8894,12630l8866,12630,8885,12650,8885,12683,8866,12702,8890,12702,8890,12702,8901,12685,8904,12664,8904,12650,8899,12640,8894,12630xe" filled="t" fillcolor="#202020" stroked="f">
                <v:path arrowok="t"/>
                <v:fill/>
              </v:shape>
              <v:shape style="position:absolute;left:8805;top:12554;width:99;height:163" coordorigin="8805,12554" coordsize="99,163" path="m8854,12616l8836,12622,8822,12640,8832,12640,8837,12635,8846,12630,8894,12630,8893,12629,8877,12619,8854,12616xe" filled="t" fillcolor="#202020" stroked="f">
                <v:path arrowok="t"/>
                <v:fill/>
              </v:shape>
              <v:shape style="position:absolute;left:8805;top:12554;width:99;height:163" coordorigin="8805,12554" coordsize="99,163" path="m8894,12573l8890,12573,8894,12578,8894,1257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73.829987pt;margin-top:626.460022pt;width:42.43pt;height:11.08pt;mso-position-horizontal-relative:page;mso-position-vertical-relative:page;z-index:-4768" coordorigin="9477,12529" coordsize="849,222">
            <v:group style="position:absolute;left:9485;top:12719;width:197;height:2" coordorigin="9485,12719" coordsize="197,2">
              <v:shape style="position:absolute;left:9485;top:12719;width:197;height:2" coordorigin="9485,12719" coordsize="197,0" path="m9485,12719l9682,12719e" filled="f" stroked="t" strokeweight=".82pt" strokecolor="#202020">
                <v:path arrowok="t"/>
              </v:shape>
            </v:group>
            <v:group style="position:absolute;left:9583;top:12578;width:2;height:134" coordorigin="9583,12578" coordsize="2,134">
              <v:shape style="position:absolute;left:9583;top:12578;width:2;height:134" coordorigin="9583,12578" coordsize="0,134" path="m9583,12578l9583,12712e" filled="f" stroked="t" strokeweight=".82pt" strokecolor="#202020">
                <v:path arrowok="t"/>
              </v:shape>
            </v:group>
            <v:group style="position:absolute;left:9494;top:12568;width:178;height:2" coordorigin="9494,12568" coordsize="178,2">
              <v:shape style="position:absolute;left:9494;top:12568;width:178;height:2" coordorigin="9494,12568" coordsize="178,0" path="m9494,12568l9672,12568e" filled="f" stroked="t" strokeweight="1.06pt" strokecolor="#202020">
                <v:path arrowok="t"/>
              </v:shape>
            </v:group>
            <v:group style="position:absolute;left:9691;top:12549;width:206;height:192" coordorigin="9691,12549" coordsize="206,192">
              <v:shape style="position:absolute;left:9691;top:12549;width:206;height:192" coordorigin="9691,12549" coordsize="206,192" path="m9878,12549l9778,12549,9778,12621,9792,12621,9792,12611,9878,12611,9878,12597,9792,12597,9792,12563,9878,12563,9878,12549xe" filled="t" fillcolor="#202020" stroked="f">
                <v:path arrowok="t"/>
                <v:fill/>
              </v:shape>
              <v:shape style="position:absolute;left:9691;top:12549;width:206;height:192" coordorigin="9691,12549" coordsize="206,192" path="m9878,12611l9864,12611,9864,12621,9878,12621,9878,12611xe" filled="t" fillcolor="#202020" stroked="f">
                <v:path arrowok="t"/>
                <v:fill/>
              </v:shape>
              <v:shape style="position:absolute;left:9691;top:12549;width:206;height:192" coordorigin="9691,12549" coordsize="206,192" path="m9878,12563l9864,12563,9864,12597,9878,12597,9878,12563xe" filled="t" fillcolor="#202020" stroked="f">
                <v:path arrowok="t"/>
                <v:fill/>
              </v:shape>
              <v:shape style="position:absolute;left:9691;top:12549;width:206;height:192" coordorigin="9691,12549" coordsize="206,192" path="m9749,12635l9739,12645,9725,12645,9725,12741,9739,12741,9739,12650,9758,12650,9754,12640,9749,12635xe" filled="t" fillcolor="#202020" stroked="f">
                <v:path arrowok="t"/>
                <v:fill/>
              </v:shape>
              <v:shape style="position:absolute;left:9691;top:12549;width:206;height:192" coordorigin="9691,12549" coordsize="206,192" path="m9898,12717l9763,12717,9763,12731,9898,12731,9898,12717xe" filled="t" fillcolor="#202020" stroked="f">
                <v:path arrowok="t"/>
                <v:fill/>
              </v:shape>
              <v:shape style="position:absolute;left:9691;top:12549;width:206;height:192" coordorigin="9691,12549" coordsize="206,192" path="m9835,12688l9821,12688,9821,12717,9835,12717,9835,12688xe" filled="t" fillcolor="#202020" stroked="f">
                <v:path arrowok="t"/>
                <v:fill/>
              </v:shape>
              <v:shape style="position:absolute;left:9691;top:12549;width:206;height:192" coordorigin="9691,12549" coordsize="206,192" path="m9768,12602l9691,12602,9691,12616,9715,12634,9708,12653,9699,12670,9691,12688,9691,12693,9696,12698,9698,12699,9707,12684,9716,12666,9725,12645,9739,12645,9739,12616,9768,12616,9768,12602xe" filled="t" fillcolor="#202020" stroked="f">
                <v:path arrowok="t"/>
                <v:fill/>
              </v:shape>
              <v:shape style="position:absolute;left:9691;top:12549;width:206;height:192" coordorigin="9691,12549" coordsize="206,192" path="m9883,12674l9773,12674,9773,12688,9883,12688,9883,12674xe" filled="t" fillcolor="#202020" stroked="f">
                <v:path arrowok="t"/>
                <v:fill/>
              </v:shape>
              <v:shape style="position:absolute;left:9691;top:12549;width:206;height:192" coordorigin="9691,12549" coordsize="206,192" path="m9758,12650l9739,12650,9744,12654,9749,12664,9758,12674,9773,12664,9758,12650xe" filled="t" fillcolor="#202020" stroked="f">
                <v:path arrowok="t"/>
                <v:fill/>
              </v:shape>
              <v:shape style="position:absolute;left:9691;top:12549;width:206;height:192" coordorigin="9691,12549" coordsize="206,192" path="m9835,12645l9821,12645,9821,12674,9835,12674,9835,12645xe" filled="t" fillcolor="#202020" stroked="f">
                <v:path arrowok="t"/>
                <v:fill/>
              </v:shape>
              <v:shape style="position:absolute;left:9691;top:12549;width:206;height:192" coordorigin="9691,12549" coordsize="206,192" path="m9888,12630l9768,12630,9768,12645,9888,12645,9888,12630xe" filled="t" fillcolor="#202020" stroked="f">
                <v:path arrowok="t"/>
                <v:fill/>
              </v:shape>
              <v:shape style="position:absolute;left:9691;top:12549;width:206;height:192" coordorigin="9691,12549" coordsize="206,192" path="m9739,12568l9725,12568,9725,12602,9739,12602,9739,12568xe" filled="t" fillcolor="#202020" stroked="f">
                <v:path arrowok="t"/>
                <v:fill/>
              </v:shape>
              <v:shape style="position:absolute;left:9691;top:12549;width:206;height:192" coordorigin="9691,12549" coordsize="206,192" path="m9751,12551l9731,12555,9711,12557,9691,12558,9696,12563,9696,12573,9715,12573,9725,12568,9749,12568,9758,12563,9768,12563,9751,12551xe" filled="t" fillcolor="#202020" stroked="f">
                <v:path arrowok="t"/>
                <v:fill/>
              </v:shape>
            </v:group>
            <v:group style="position:absolute;left:9902;top:12539;width:202;height:202" coordorigin="9902,12539" coordsize="202,202">
              <v:shape style="position:absolute;left:9902;top:12539;width:202;height:202" coordorigin="9902,12539" coordsize="202,202" path="m10061,12630l9931,12630,9931,12741,9950,12741,9950,12736,10075,12736,10075,12722,9950,12722,9950,12702,10075,12702,10075,12688,9950,12688,9950,12674,10061,12674,10061,12659,9950,12659,9950,12640,10061,12640,10061,12630xe" filled="t" fillcolor="#202020" stroked="f">
                <v:path arrowok="t"/>
                <v:fill/>
              </v:shape>
              <v:shape style="position:absolute;left:9902;top:12539;width:202;height:202" coordorigin="9902,12539" coordsize="202,202" path="m10075,12736l10061,12736,10061,12741,10075,12741,10075,12736xe" filled="t" fillcolor="#202020" stroked="f">
                <v:path arrowok="t"/>
                <v:fill/>
              </v:shape>
              <v:shape style="position:absolute;left:9902;top:12539;width:202;height:202" coordorigin="9902,12539" coordsize="202,202" path="m10075,12702l10061,12702,10061,12722,10075,12722,10075,12702xe" filled="t" fillcolor="#202020" stroked="f">
                <v:path arrowok="t"/>
                <v:fill/>
              </v:shape>
              <v:shape style="position:absolute;left:9902;top:12539;width:202;height:202" coordorigin="9902,12539" coordsize="202,202" path="m10061,12674l10042,12674,10042,12678,10061,12678,10061,12674xe" filled="t" fillcolor="#202020" stroked="f">
                <v:path arrowok="t"/>
                <v:fill/>
              </v:shape>
              <v:shape style="position:absolute;left:9902;top:12539;width:202;height:202" coordorigin="9902,12539" coordsize="202,202" path="m10061,12640l10042,12640,10042,12659,10061,12659,10061,12640xe" filled="t" fillcolor="#202020" stroked="f">
                <v:path arrowok="t"/>
                <v:fill/>
              </v:shape>
              <v:shape style="position:absolute;left:9902;top:12539;width:202;height:202" coordorigin="9902,12539" coordsize="202,202" path="m10094,12602l9912,12602,9912,12630,9926,12630,9926,12616,10094,12616,10094,12602xe" filled="t" fillcolor="#202020" stroked="f">
                <v:path arrowok="t"/>
                <v:fill/>
              </v:shape>
              <v:shape style="position:absolute;left:9902;top:12539;width:202;height:202" coordorigin="9902,12539" coordsize="202,202" path="m10094,12616l10080,12616,10080,12630,10094,12630,10094,12616xe" filled="t" fillcolor="#202020" stroked="f">
                <v:path arrowok="t"/>
                <v:fill/>
              </v:shape>
              <v:shape style="position:absolute;left:9902;top:12539;width:202;height:202" coordorigin="9902,12539" coordsize="202,202" path="m9960,12573l9955,12573,9946,12578,9950,12587,9960,12592,9965,12602,9974,12592,9970,12582,9960,12573xe" filled="t" fillcolor="#202020" stroked="f">
                <v:path arrowok="t"/>
                <v:fill/>
              </v:shape>
              <v:shape style="position:absolute;left:9902;top:12539;width:202;height:202" coordorigin="9902,12539" coordsize="202,202" path="m10003,12582l9989,12587,9994,12592,9994,12597,9998,12602,10018,12602,10013,12592,10003,12582xe" filled="t" fillcolor="#202020" stroked="f">
                <v:path arrowok="t"/>
                <v:fill/>
              </v:shape>
              <v:shape style="position:absolute;left:9902;top:12539;width:202;height:202" coordorigin="9902,12539" coordsize="202,202" path="m10051,12573l10042,12578,10046,12587,10051,12592,10056,12602,10070,12592,10066,12582,10061,12578,10051,12573xe" filled="t" fillcolor="#202020" stroked="f">
                <v:path arrowok="t"/>
                <v:fill/>
              </v:shape>
              <v:shape style="position:absolute;left:9902;top:12539;width:202;height:202" coordorigin="9902,12539" coordsize="202,202" path="m9960,12539l9940,12541,9929,12558,9916,12573,9902,12587,9907,12592,9907,12597,9912,12597,9922,12592,9931,12582,9936,12573,10008,12573,10008,12558,9946,12558,9955,12549,9960,12539xe" filled="t" fillcolor="#202020" stroked="f">
                <v:path arrowok="t"/>
                <v:fill/>
              </v:shape>
              <v:shape style="position:absolute;left:9902;top:12539;width:202;height:202" coordorigin="9902,12539" coordsize="202,202" path="m10046,12539l10029,12544,10019,12562,10008,12578,10018,12587,10018,12592,10022,12582,10032,12573,10104,12573,10104,12558,10042,12558,10042,12554,10046,12549,10046,12539xe" filled="t" fillcolor="#202020" stroked="f">
                <v:path arrowok="t"/>
                <v:fill/>
              </v:shape>
            </v:group>
            <v:group style="position:absolute;left:10109;top:12554;width:206;height:182" coordorigin="10109,12554" coordsize="206,182">
              <v:shape style="position:absolute;left:10109;top:12554;width:206;height:182" coordorigin="10109,12554" coordsize="206,182" path="m10315,12722l10176,12722,10176,12736,10315,12736,10315,12722xe" filled="t" fillcolor="#202020" stroked="f">
                <v:path arrowok="t"/>
                <v:fill/>
              </v:shape>
              <v:shape style="position:absolute;left:10109;top:12554;width:206;height:182" coordorigin="10109,12554" coordsize="206,182" path="m10253,12693l10238,12693,10238,12722,10253,12722,10253,12693xe" filled="t" fillcolor="#202020" stroked="f">
                <v:path arrowok="t"/>
                <v:fill/>
              </v:shape>
              <v:shape style="position:absolute;left:10109;top:12554;width:206;height:182" coordorigin="10109,12554" coordsize="206,182" path="m10157,12640l10142,12640,10142,12702,10128,12702,10118,12707,10109,12707,10128,12721,10147,12716,10166,12711,10186,12707,10181,12702,10181,12698,10157,12698,10157,12640xe" filled="t" fillcolor="#202020" stroked="f">
                <v:path arrowok="t"/>
                <v:fill/>
              </v:shape>
              <v:shape style="position:absolute;left:10109;top:12554;width:206;height:182" coordorigin="10109,12554" coordsize="206,182" path="m10181,12688l10171,12693,10166,12693,10157,12698,10181,12698,10181,12688xe" filled="t" fillcolor="#202020" stroked="f">
                <v:path arrowok="t"/>
                <v:fill/>
              </v:shape>
              <v:shape style="position:absolute;left:10109;top:12554;width:206;height:182" coordorigin="10109,12554" coordsize="206,182" path="m10306,12678l10186,12678,10186,12693,10306,12693,10306,12678xe" filled="t" fillcolor="#202020" stroked="f">
                <v:path arrowok="t"/>
                <v:fill/>
              </v:shape>
              <v:shape style="position:absolute;left:10109;top:12554;width:206;height:182" coordorigin="10109,12554" coordsize="206,182" path="m10253,12650l10238,12650,10238,12678,10253,12678,10253,12650xe" filled="t" fillcolor="#202020" stroked="f">
                <v:path arrowok="t"/>
                <v:fill/>
              </v:shape>
              <v:shape style="position:absolute;left:10109;top:12554;width:206;height:182" coordorigin="10109,12554" coordsize="206,182" path="m10301,12554l10190,12554,10190,12659,10205,12659,10205,12650,10301,12650,10301,12635,10205,12635,10205,12606,10301,12606,10301,12592,10205,12592,10205,12568,10301,12568,10301,12554xe" filled="t" fillcolor="#202020" stroked="f">
                <v:path arrowok="t"/>
                <v:fill/>
              </v:shape>
              <v:shape style="position:absolute;left:10109;top:12554;width:206;height:182" coordorigin="10109,12554" coordsize="206,182" path="m10301,12650l10286,12650,10286,12659,10301,12659,10301,12650xe" filled="t" fillcolor="#202020" stroked="f">
                <v:path arrowok="t"/>
                <v:fill/>
              </v:shape>
              <v:shape style="position:absolute;left:10109;top:12554;width:206;height:182" coordorigin="10109,12554" coordsize="206,182" path="m10181,12626l10114,12626,10114,12640,10181,12640,10181,12626xe" filled="t" fillcolor="#202020" stroked="f">
                <v:path arrowok="t"/>
                <v:fill/>
              </v:shape>
              <v:shape style="position:absolute;left:10109;top:12554;width:206;height:182" coordorigin="10109,12554" coordsize="206,182" path="m10253,12606l10238,12606,10238,12635,10253,12635,10253,12606xe" filled="t" fillcolor="#202020" stroked="f">
                <v:path arrowok="t"/>
                <v:fill/>
              </v:shape>
              <v:shape style="position:absolute;left:10109;top:12554;width:206;height:182" coordorigin="10109,12554" coordsize="206,182" path="m10301,12606l10286,12606,10286,12635,10301,12635,10301,12606xe" filled="t" fillcolor="#202020" stroked="f">
                <v:path arrowok="t"/>
                <v:fill/>
              </v:shape>
              <v:shape style="position:absolute;left:10109;top:12554;width:206;height:182" coordorigin="10109,12554" coordsize="206,182" path="m10157,12573l10142,12573,10142,12626,10157,12626,10157,12573xe" filled="t" fillcolor="#202020" stroked="f">
                <v:path arrowok="t"/>
                <v:fill/>
              </v:shape>
              <v:shape style="position:absolute;left:10109;top:12554;width:206;height:182" coordorigin="10109,12554" coordsize="206,182" path="m10253,12568l10238,12568,10238,12592,10253,12592,10253,12568xe" filled="t" fillcolor="#202020" stroked="f">
                <v:path arrowok="t"/>
                <v:fill/>
              </v:shape>
              <v:shape style="position:absolute;left:10109;top:12554;width:206;height:182" coordorigin="10109,12554" coordsize="206,182" path="m10301,12568l10286,12568,10286,12592,10301,12592,10301,12568xe" filled="t" fillcolor="#202020" stroked="f">
                <v:path arrowok="t"/>
                <v:fill/>
              </v:shape>
              <v:shape style="position:absolute;left:10109;top:12554;width:206;height:182" coordorigin="10109,12554" coordsize="206,182" path="m10181,12558l10114,12558,10114,12573,10181,12573,10181,1255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6.140015pt;margin-top:626.460022pt;width:20.83495pt;height:11.32pt;mso-position-horizontal-relative:page;mso-position-vertical-relative:page;z-index:-4767" coordorigin="10723,12529" coordsize="417,226">
            <v:group style="position:absolute;left:10733;top:12539;width:173;height:206" coordorigin="10733,12539" coordsize="173,206">
              <v:shape style="position:absolute;left:10733;top:12539;width:173;height:206" coordorigin="10733,12539" coordsize="173,206" path="m10829,12669l10810,12669,10810,12746,10829,12746,10829,12669xe" filled="t" fillcolor="#202020" stroked="f">
                <v:path arrowok="t"/>
                <v:fill/>
              </v:shape>
              <v:shape style="position:absolute;left:10733;top:12539;width:173;height:206" coordorigin="10733,12539" coordsize="173,206" path="m10906,12587l10733,12587,10733,12678,10747,12678,10747,12669,10906,12669,10906,12654,10747,12654,10747,12602,10906,12602,10906,12587xe" filled="t" fillcolor="#202020" stroked="f">
                <v:path arrowok="t"/>
                <v:fill/>
              </v:shape>
              <v:shape style="position:absolute;left:10733;top:12539;width:173;height:206" coordorigin="10733,12539" coordsize="173,206" path="m10906,12669l10891,12669,10891,12678,10906,12678,10906,12669xe" filled="t" fillcolor="#202020" stroked="f">
                <v:path arrowok="t"/>
                <v:fill/>
              </v:shape>
              <v:shape style="position:absolute;left:10733;top:12539;width:173;height:206" coordorigin="10733,12539" coordsize="173,206" path="m10829,12602l10810,12602,10810,12654,10829,12654,10829,12602xe" filled="t" fillcolor="#202020" stroked="f">
                <v:path arrowok="t"/>
                <v:fill/>
              </v:shape>
              <v:shape style="position:absolute;left:10733;top:12539;width:173;height:206" coordorigin="10733,12539" coordsize="173,206" path="m10906,12602l10891,12602,10891,12654,10906,12654,10906,12602xe" filled="t" fillcolor="#202020" stroked="f">
                <v:path arrowok="t"/>
                <v:fill/>
              </v:shape>
              <v:shape style="position:absolute;left:10733;top:12539;width:173;height:206" coordorigin="10733,12539" coordsize="173,206" path="m10829,12539l10810,12539,10810,12587,10829,12587,10829,12539xe" filled="t" fillcolor="#202020" stroked="f">
                <v:path arrowok="t"/>
                <v:fill/>
              </v:shape>
            </v:group>
            <v:group style="position:absolute;left:10925;top:12549;width:205;height:192" coordorigin="10925,12549" coordsize="205,192">
              <v:shape style="position:absolute;left:10925;top:12549;width:205;height:192" coordorigin="10925,12549" coordsize="205,192" path="m11115,12716l11084,12716,11099,12729,11117,12741,11126,12731,11129,12726,11115,12716xe" filled="t" fillcolor="#202020" stroked="f">
                <v:path arrowok="t"/>
                <v:fill/>
              </v:shape>
              <v:shape style="position:absolute;left:10925;top:12549;width:205;height:192" coordorigin="10925,12549" coordsize="205,192" path="m11047,12635l11030,12635,11041,12657,11050,12675,11058,12694,11044,12707,11029,12718,11011,12731,11016,12736,11029,12740,11046,12730,11064,12722,11084,12716,11115,12716,11113,12714,11099,12700,11090,12681,11096,12670,11066,12670,11056,12655,11048,12637,11047,12635xe" filled="t" fillcolor="#202020" stroked="f">
                <v:path arrowok="t"/>
                <v:fill/>
              </v:shape>
              <v:shape style="position:absolute;left:10925;top:12549;width:205;height:192" coordorigin="10925,12549" coordsize="205,192" path="m11102,12554l10997,12554,10997,12568,11016,12583,11016,12600,11012,12663,10978,12731,10982,12736,11025,12677,11030,12635,11047,12635,11039,12618,11030,12597,11030,12568,11102,12568,11102,12554xe" filled="t" fillcolor="#202020" stroked="f">
                <v:path arrowok="t"/>
                <v:fill/>
              </v:shape>
              <v:shape style="position:absolute;left:10925;top:12549;width:205;height:192" coordorigin="10925,12549" coordsize="205,192" path="m10984,12685l10945,12697,10925,12702,10935,12717,10972,12704,10992,12698,10992,12688,10984,12685xe" filled="t" fillcolor="#202020" stroked="f">
                <v:path arrowok="t"/>
                <v:fill/>
              </v:shape>
              <v:shape style="position:absolute;left:10925;top:12549;width:205;height:192" coordorigin="10925,12549" coordsize="205,192" path="m11102,12568l11083,12568,11064,12611,11064,12626,11093,12641,11082,12659,11066,12670,11096,12670,11100,12665,11109,12645,11117,12626,11117,12611,11083,12611,11102,12568xe" filled="t" fillcolor="#202020" stroked="f">
                <v:path arrowok="t"/>
                <v:fill/>
              </v:shape>
              <v:shape style="position:absolute;left:10925;top:12549;width:205;height:192" coordorigin="10925,12549" coordsize="205,192" path="m10980,12616l10954,12616,10958,12625,10944,12644,10934,12654,10954,12668,10974,12664,10997,12659,10997,12654,10954,12654,10956,12651,10976,12623,10980,12616xe" filled="t" fillcolor="#202020" stroked="f">
                <v:path arrowok="t"/>
                <v:fill/>
              </v:shape>
              <v:shape style="position:absolute;left:10925;top:12549;width:205;height:192" coordorigin="10925,12549" coordsize="205,192" path="m10993,12650l10973,12650,10954,12654,10997,12654,10993,12650xe" filled="t" fillcolor="#202020" stroked="f">
                <v:path arrowok="t"/>
                <v:fill/>
              </v:shape>
              <v:shape style="position:absolute;left:10925;top:12549;width:205;height:192" coordorigin="10925,12549" coordsize="205,192" path="m10982,12549l10958,12560,10948,12579,10938,12594,10930,12606,10930,12621,10944,12616,10980,12616,10987,12606,10954,12606,10950,12600,10960,12586,10971,12568,10982,12549xe" filled="t" fillcolor="#202020" stroked="f">
                <v:path arrowok="t"/>
                <v:fill/>
              </v:shape>
              <v:shape style="position:absolute;left:10925;top:12549;width:205;height:192" coordorigin="10925,12549" coordsize="205,192" path="m10987,12578l10973,12606,10987,12606,10988,12604,11002,12582,10987,1257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.099998pt;margin-top:649.020020pt;width:73.960pt;height:11.32pt;mso-position-horizontal-relative:page;mso-position-vertical-relative:page;z-index:-4766" coordorigin="662,12980" coordsize="1479,226">
            <v:group style="position:absolute;left:672;top:13005;width:202;height:188" coordorigin="672,13005" coordsize="202,188">
              <v:shape style="position:absolute;left:672;top:13005;width:202;height:188" coordorigin="672,13005" coordsize="202,188" path="m816,13072l802,13072,801,13116,796,13136,786,13151,773,13163,756,13173,734,13182,739,13187,739,13192,755,13193,775,13182,791,13171,802,13158,806,13154,835,13154,811,13139,816,13130,816,13072xe" filled="t" fillcolor="#202020" stroked="f">
                <v:path arrowok="t"/>
                <v:fill/>
              </v:shape>
              <v:shape style="position:absolute;left:672;top:13005;width:202;height:188" coordorigin="672,13005" coordsize="202,188" path="m835,13154l806,13154,814,13159,831,13170,847,13180,864,13192,865,13172,849,13162,835,13154xe" filled="t" fillcolor="#202020" stroked="f">
                <v:path arrowok="t"/>
                <v:fill/>
              </v:shape>
              <v:shape style="position:absolute;left:672;top:13005;width:202;height:188" coordorigin="672,13005" coordsize="202,188" path="m720,13029l701,13029,701,13134,691,13139,682,13139,672,13144,686,13158,702,13154,723,13149,749,13144,749,13134,720,13134,720,13029xe" filled="t" fillcolor="#202020" stroked="f">
                <v:path arrowok="t"/>
                <v:fill/>
              </v:shape>
              <v:shape style="position:absolute;left:672;top:13005;width:202;height:188" coordorigin="672,13005" coordsize="202,188" path="m864,13043l754,13043,754,13149,773,13149,773,13058,864,13058,864,13043xe" filled="t" fillcolor="#202020" stroked="f">
                <v:path arrowok="t"/>
                <v:fill/>
              </v:shape>
              <v:shape style="position:absolute;left:672;top:13005;width:202;height:188" coordorigin="672,13005" coordsize="202,188" path="m864,13058l850,13058,850,13149,864,13149,864,13058xe" filled="t" fillcolor="#202020" stroked="f">
                <v:path arrowok="t"/>
                <v:fill/>
              </v:shape>
              <v:shape style="position:absolute;left:672;top:13005;width:202;height:188" coordorigin="672,13005" coordsize="202,188" path="m749,13125l739,13130,730,13130,720,13134,749,13134,749,13125xe" filled="t" fillcolor="#202020" stroked="f">
                <v:path arrowok="t"/>
                <v:fill/>
              </v:shape>
              <v:shape style="position:absolute;left:672;top:13005;width:202;height:188" coordorigin="672,13005" coordsize="202,188" path="m816,13019l797,13019,792,13043,811,13043,816,13019xe" filled="t" fillcolor="#202020" stroked="f">
                <v:path arrowok="t"/>
                <v:fill/>
              </v:shape>
              <v:shape style="position:absolute;left:672;top:13005;width:202;height:188" coordorigin="672,13005" coordsize="202,188" path="m744,13014l672,13014,672,13029,744,13029,744,13014xe" filled="t" fillcolor="#202020" stroked="f">
                <v:path arrowok="t"/>
                <v:fill/>
              </v:shape>
              <v:shape style="position:absolute;left:672;top:13005;width:202;height:188" coordorigin="672,13005" coordsize="202,188" path="m874,13005l749,13005,749,13019,874,13019,874,13005xe" filled="t" fillcolor="#202020" stroked="f">
                <v:path arrowok="t"/>
                <v:fill/>
              </v:shape>
            </v:group>
            <v:group style="position:absolute;left:912;top:13000;width:149;height:192" coordorigin="912,13000" coordsize="149,192">
              <v:shape style="position:absolute;left:912;top:13000;width:149;height:192" coordorigin="912,13000" coordsize="149,192" path="m1061,13000l912,13000,912,13192,926,13192,926,13178,1061,13178,1061,13158,926,13158,926,13120,1061,13120,1061,13106,926,13106,926,13067,1061,13067,1061,13053,926,13053,926,13014,1061,13014,1061,13000xe" filled="t" fillcolor="#202020" stroked="f">
                <v:path arrowok="t"/>
                <v:fill/>
              </v:shape>
              <v:shape style="position:absolute;left:912;top:13000;width:149;height:192" coordorigin="912,13000" coordsize="149,192" path="m1061,13178l1042,13178,1042,13192,1061,13192,1061,13178xe" filled="t" fillcolor="#202020" stroked="f">
                <v:path arrowok="t"/>
                <v:fill/>
              </v:shape>
              <v:shape style="position:absolute;left:912;top:13000;width:149;height:192" coordorigin="912,13000" coordsize="149,192" path="m1061,13120l1042,13120,1042,13158,1061,13158,1061,13120xe" filled="t" fillcolor="#202020" stroked="f">
                <v:path arrowok="t"/>
                <v:fill/>
              </v:shape>
              <v:shape style="position:absolute;left:912;top:13000;width:149;height:192" coordorigin="912,13000" coordsize="149,192" path="m1061,13067l1042,13067,1042,13106,1061,13106,1061,13067xe" filled="t" fillcolor="#202020" stroked="f">
                <v:path arrowok="t"/>
                <v:fill/>
              </v:shape>
              <v:shape style="position:absolute;left:912;top:13000;width:149;height:192" coordorigin="912,13000" coordsize="149,192" path="m1061,13014l1042,13014,1042,13053,1061,13053,1061,13014xe" filled="t" fillcolor="#202020" stroked="f">
                <v:path arrowok="t"/>
                <v:fill/>
              </v:shape>
            </v:group>
            <v:group style="position:absolute;left:1094;top:12990;width:202;height:202" coordorigin="1094,12990" coordsize="202,202">
              <v:shape style="position:absolute;left:1094;top:12990;width:202;height:202" coordorigin="1094,12990" coordsize="202,202" path="m1138,13106l1123,13106,1123,13173,1094,13173,1094,13178,1099,13182,1099,13192,1133,13192,1138,13182,1138,13106xe" filled="t" fillcolor="#202020" stroked="f">
                <v:path arrowok="t"/>
                <v:fill/>
              </v:shape>
              <v:shape style="position:absolute;left:1094;top:12990;width:202;height:202" coordorigin="1094,12990" coordsize="202,202" path="m1282,13072l1166,13072,1166,13086,1186,13100,1194,13119,1201,13138,1207,13155,1191,13165,1172,13174,1152,13182,1162,13192,1180,13190,1198,13181,1215,13171,1233,13163,1267,13163,1261,13158,1253,13139,1229,13139,1216,13123,1206,13105,1200,13086,1280,13086,1282,13082,1282,13072xe" filled="t" fillcolor="#202020" stroked="f">
                <v:path arrowok="t"/>
                <v:fill/>
              </v:shape>
              <v:shape style="position:absolute;left:1094;top:12990;width:202;height:202" coordorigin="1094,12990" coordsize="202,202" path="m1267,13163l1233,13163,1248,13174,1266,13183,1286,13192,1286,13187,1291,13182,1296,13177,1277,13171,1267,13163xe" filled="t" fillcolor="#202020" stroked="f">
                <v:path arrowok="t"/>
                <v:fill/>
              </v:shape>
              <v:shape style="position:absolute;left:1094;top:12990;width:202;height:202" coordorigin="1094,12990" coordsize="202,202" path="m1280,13086l1262,13086,1262,13089,1254,13107,1242,13124,1229,13139,1253,13139,1252,13136,1264,13121,1273,13102,1280,13086xe" filled="t" fillcolor="#202020" stroked="f">
                <v:path arrowok="t"/>
                <v:fill/>
              </v:shape>
              <v:shape style="position:absolute;left:1094;top:12990;width:202;height:202" coordorigin="1094,12990" coordsize="202,202" path="m1152,13096l1104,13096,1094,13101,1094,13115,1104,13115,1123,13106,1138,13106,1138,13101,1147,13101,1152,13096xe" filled="t" fillcolor="#202020" stroked="f">
                <v:path arrowok="t"/>
                <v:fill/>
              </v:shape>
              <v:shape style="position:absolute;left:1094;top:12990;width:202;height:202" coordorigin="1094,12990" coordsize="202,202" path="m1138,13048l1123,13048,1123,13091,1114,13096,1162,13096,1162,13086,1138,13086,1138,13048xe" filled="t" fillcolor="#202020" stroked="f">
                <v:path arrowok="t"/>
                <v:fill/>
              </v:shape>
              <v:shape style="position:absolute;left:1094;top:12990;width:202;height:202" coordorigin="1094,12990" coordsize="202,202" path="m1162,13077l1152,13082,1147,13082,1138,13086,1162,13086,1162,13077xe" filled="t" fillcolor="#202020" stroked="f">
                <v:path arrowok="t"/>
                <v:fill/>
              </v:shape>
              <v:shape style="position:absolute;left:1094;top:12990;width:202;height:202" coordorigin="1094,12990" coordsize="202,202" path="m1238,13038l1219,13038,1219,13072,1238,13072,1238,13038xe" filled="t" fillcolor="#202020" stroked="f">
                <v:path arrowok="t"/>
                <v:fill/>
              </v:shape>
              <v:shape style="position:absolute;left:1094;top:12990;width:202;height:202" coordorigin="1094,12990" coordsize="202,202" path="m1162,13034l1094,13034,1094,13048,1162,13048,1162,13034xe" filled="t" fillcolor="#202020" stroked="f">
                <v:path arrowok="t"/>
                <v:fill/>
              </v:shape>
              <v:shape style="position:absolute;left:1094;top:12990;width:202;height:202" coordorigin="1094,12990" coordsize="202,202" path="m1296,13024l1166,13024,1166,13038,1296,13038,1296,13024xe" filled="t" fillcolor="#202020" stroked="f">
                <v:path arrowok="t"/>
                <v:fill/>
              </v:shape>
              <v:shape style="position:absolute;left:1094;top:12990;width:202;height:202" coordorigin="1094,12990" coordsize="202,202" path="m1138,12995l1123,12995,1123,13034,1138,13034,1138,12995xe" filled="t" fillcolor="#202020" stroked="f">
                <v:path arrowok="t"/>
                <v:fill/>
              </v:shape>
              <v:shape style="position:absolute;left:1094;top:12990;width:202;height:202" coordorigin="1094,12990" coordsize="202,202" path="m1238,12990l1219,12990,1219,13024,1238,13024,1238,12990xe" filled="t" fillcolor="#202020" stroked="f">
                <v:path arrowok="t"/>
                <v:fill/>
              </v:shape>
            </v:group>
            <v:group style="position:absolute;left:1301;top:12990;width:206;height:202" coordorigin="1301,12990" coordsize="206,202">
              <v:shape style="position:absolute;left:1301;top:12990;width:206;height:202" coordorigin="1301,12990" coordsize="206,202" path="m1426,13067l1397,13067,1397,13192,1416,13192,1420,13077,1432,13077,1426,13067xe" filled="t" fillcolor="#202020" stroked="f">
                <v:path arrowok="t"/>
                <v:fill/>
              </v:shape>
              <v:shape style="position:absolute;left:1301;top:12990;width:206;height:202" coordorigin="1301,12990" coordsize="206,202" path="m1502,13038l1310,13038,1310,13058,1383,13066,1373,13083,1334,13129,1301,13154,1306,13163,1310,13168,1325,13164,1340,13149,1377,13101,1397,13067,1426,13067,1421,13058,1502,13058,1502,13038xe" filled="t" fillcolor="#202020" stroked="f">
                <v:path arrowok="t"/>
                <v:fill/>
              </v:shape>
              <v:shape style="position:absolute;left:1301;top:12990;width:206;height:202" coordorigin="1301,12990" coordsize="206,202" path="m1432,13077l1420,13077,1430,13095,1481,13156,1498,13168,1498,13163,1507,13154,1457,13111,1444,13095,1432,13077xe" filled="t" fillcolor="#202020" stroked="f">
                <v:path arrowok="t"/>
                <v:fill/>
              </v:shape>
              <v:shape style="position:absolute;left:1301;top:12990;width:206;height:202" coordorigin="1301,12990" coordsize="206,202" path="m1416,12990l1397,12990,1397,13038,1416,13038,1416,12990xe" filled="t" fillcolor="#202020" stroked="f">
                <v:path arrowok="t"/>
                <v:fill/>
              </v:shape>
              <v:shape style="position:absolute;left:1301;top:12990;width:206;height:202" coordorigin="1301,12990" coordsize="206,202" path="m1445,12995l1435,13005,1438,13008,1452,13021,1469,13034,1477,13018,1461,13005,1445,12995xe" filled="t" fillcolor="#202020" stroked="f">
                <v:path arrowok="t"/>
                <v:fill/>
              </v:shape>
            </v:group>
            <v:group style="position:absolute;left:1512;top:12995;width:201;height:202" coordorigin="1512,12995" coordsize="201,202">
              <v:shape style="position:absolute;left:1512;top:12995;width:201;height:202" coordorigin="1512,12995" coordsize="201,202" path="m1672,13157l1634,13157,1652,13166,1669,13176,1687,13186,1704,13197,1713,13177,1678,13160,1672,13157xe" filled="t" fillcolor="#202020" stroked="f">
                <v:path arrowok="t"/>
                <v:fill/>
              </v:shape>
              <v:shape style="position:absolute;left:1512;top:12995;width:201;height:202" coordorigin="1512,12995" coordsize="201,202" path="m1627,13082l1608,13082,1608,13117,1604,13139,1541,13173,1517,13178,1522,13182,1522,13192,1546,13191,1568,13184,1588,13177,1605,13170,1634,13157,1672,13157,1660,13152,1642,13143,1622,13134,1627,13125,1627,13082xe" filled="t" fillcolor="#202020" stroked="f">
                <v:path arrowok="t"/>
                <v:fill/>
              </v:shape>
              <v:shape style="position:absolute;left:1512;top:12995;width:201;height:202" coordorigin="1512,12995" coordsize="201,202" path="m1666,13029l1642,13029,1622,13048,1618,13058,1541,13058,1541,13144,1560,13144,1560,13072,1694,13072,1694,13058,1637,13057,1666,13029xe" filled="t" fillcolor="#202020" stroked="f">
                <v:path arrowok="t"/>
                <v:fill/>
              </v:shape>
              <v:shape style="position:absolute;left:1512;top:12995;width:201;height:202" coordorigin="1512,12995" coordsize="201,202" path="m1694,13072l1680,13072,1680,13144,1694,13144,1694,13072xe" filled="t" fillcolor="#202020" stroked="f">
                <v:path arrowok="t"/>
                <v:fill/>
              </v:shape>
              <v:shape style="position:absolute;left:1512;top:12995;width:201;height:202" coordorigin="1512,12995" coordsize="201,202" path="m1594,12995l1573,12999,1561,13014,1547,13027,1530,13040,1512,13053,1522,13062,1540,13057,1555,13044,1570,13029,1666,13029,1666,13014,1584,13014,1594,13005,1594,12995xe" filled="t" fillcolor="#202020" stroked="f">
                <v:path arrowok="t"/>
                <v:fill/>
              </v:shape>
            </v:group>
            <v:group style="position:absolute;left:1723;top:12990;width:202;height:202" coordorigin="1723,12990" coordsize="202,202">
              <v:shape style="position:absolute;left:1723;top:12990;width:202;height:202" coordorigin="1723,12990" coordsize="202,202" path="m1925,13072l1728,13072,1728,13082,1925,13082,1925,13072xe" filled="t" fillcolor="#202020" stroked="f">
                <v:path arrowok="t"/>
                <v:fill/>
              </v:shape>
              <v:shape style="position:absolute;left:1723;top:12990;width:202;height:202" coordorigin="1723,12990" coordsize="202,202" path="m1834,13053l1819,13053,1819,13072,1834,13072,1834,13053xe" filled="t" fillcolor="#202020" stroked="f">
                <v:path arrowok="t"/>
                <v:fill/>
              </v:shape>
              <v:shape style="position:absolute;left:1723;top:12990;width:202;height:202" coordorigin="1723,12990" coordsize="202,202" path="m1906,13038l1747,13038,1747,13053,1906,13053,1906,13038xe" filled="t" fillcolor="#202020" stroked="f">
                <v:path arrowok="t"/>
                <v:fill/>
              </v:shape>
              <v:shape style="position:absolute;left:1723;top:12990;width:202;height:202" coordorigin="1723,12990" coordsize="202,202" path="m1834,13024l1819,13024,1819,13038,1834,13038,1834,13024xe" filled="t" fillcolor="#202020" stroked="f">
                <v:path arrowok="t"/>
                <v:fill/>
              </v:shape>
              <v:shape style="position:absolute;left:1723;top:12990;width:202;height:202" coordorigin="1723,12990" coordsize="202,202" path="m1915,13010l1738,13010,1738,13024,1915,13024,1915,13010xe" filled="t" fillcolor="#202020" stroked="f">
                <v:path arrowok="t"/>
                <v:fill/>
              </v:shape>
              <v:shape style="position:absolute;left:1723;top:12990;width:202;height:202" coordorigin="1723,12990" coordsize="202,202" path="m1834,12990l1819,12990,1819,13010,1834,13010,1834,12990xe" filled="t" fillcolor="#202020" stroked="f">
                <v:path arrowok="t"/>
                <v:fill/>
              </v:shape>
              <v:shape style="position:absolute;left:1723;top:12990;width:202;height:202" coordorigin="1723,12990" coordsize="202,202" path="m1890,13167l1838,13167,1860,13173,1880,13179,1896,13186,1910,13192,1908,13173,1890,13167xe" filled="t" fillcolor="#202020" stroked="f">
                <v:path arrowok="t"/>
                <v:fill/>
              </v:shape>
              <v:shape style="position:absolute;left:1723;top:12990;width:202;height:202" coordorigin="1723,12990" coordsize="202,202" path="m1834,13120l1819,13121,1816,13142,1809,13160,1796,13167,1778,13173,1754,13176,1723,13178,1728,13182,1728,13187,1744,13192,1809,13179,1838,13167,1890,13167,1872,13161,1852,13155,1829,13149,1834,13139,1834,13120xe" filled="t" fillcolor="#202020" stroked="f">
                <v:path arrowok="t"/>
                <v:fill/>
              </v:shape>
              <v:shape style="position:absolute;left:1723;top:12990;width:202;height:202" coordorigin="1723,12990" coordsize="202,202" path="m1901,13101l1752,13101,1752,13158,1766,13158,1766,13110,1901,13110,1901,13101xe" filled="t" fillcolor="#202020" stroked="f">
                <v:path arrowok="t"/>
                <v:fill/>
              </v:shape>
              <v:shape style="position:absolute;left:1723;top:12990;width:202;height:202" coordorigin="1723,12990" coordsize="202,202" path="m1901,13110l1882,13110,1882,13154,1901,13154,1901,13110xe" filled="t" fillcolor="#202020" stroked="f">
                <v:path arrowok="t"/>
                <v:fill/>
              </v:shape>
            </v:group>
            <v:group style="position:absolute;left:1934;top:12995;width:197;height:193" coordorigin="1934,12995" coordsize="197,193">
              <v:shape style="position:absolute;left:1934;top:12995;width:197;height:193" coordorigin="1934,12995" coordsize="197,193" path="m2045,12995l2030,13003,2027,13027,2023,13049,2001,13107,1950,13166,1934,13178,1944,13187,1999,13147,2031,13096,2038,13076,2055,13076,2048,13059,2041,13035,2044,13015,2045,12995xe" filled="t" fillcolor="#202020" stroked="f">
                <v:path arrowok="t"/>
                <v:fill/>
              </v:shape>
              <v:shape style="position:absolute;left:1934;top:12995;width:197;height:193" coordorigin="1934,12995" coordsize="197,193" path="m2055,13076l2038,13076,2047,13098,2080,13153,2122,13187,2131,13178,2130,13170,2116,13159,2102,13148,2089,13134,2077,13118,2066,13101,2057,13081,2055,1307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339996pt;margin-top:649.020020pt;width:21.4pt;height:11.08pt;mso-position-horizontal-relative:page;mso-position-vertical-relative:page;z-index:-4765" coordorigin="2467,12980" coordsize="428,222">
            <v:group style="position:absolute;left:2477;top:12990;width:197;height:202" coordorigin="2477,12990" coordsize="197,202">
              <v:shape style="position:absolute;left:2477;top:12990;width:197;height:202" coordorigin="2477,12990" coordsize="197,202" path="m2496,13048l2489,13061,2499,13075,2508,13091,2515,13111,2519,13136,2506,13152,2491,13166,2477,13178,2482,13182,2482,13187,2487,13192,2501,13180,2517,13168,2534,13157,2554,13148,2575,13148,2566,13134,2555,13113,2564,13096,2565,13094,2535,13094,2521,13079,2508,13064,2496,13048xe" filled="t" fillcolor="#202020" stroked="f">
                <v:path arrowok="t"/>
                <v:fill/>
              </v:shape>
              <v:shape style="position:absolute;left:2477;top:12990;width:197;height:202" coordorigin="2477,12990" coordsize="197,202" path="m2575,13148l2554,13148,2566,13164,2578,13182,2588,13166,2577,13151,2575,13148xe" filled="t" fillcolor="#202020" stroked="f">
                <v:path arrowok="t"/>
                <v:fill/>
              </v:shape>
              <v:shape style="position:absolute;left:2477;top:12990;width:197;height:202" coordorigin="2477,12990" coordsize="197,202" path="m2597,13024l2477,13024,2477,13038,2566,13043,2558,13065,2549,13082,2535,13094,2565,13094,2572,13078,2578,13059,2582,13038,2597,13038,2597,13024xe" filled="t" fillcolor="#202020" stroked="f">
                <v:path arrowok="t"/>
                <v:fill/>
              </v:shape>
              <v:shape style="position:absolute;left:2477;top:12990;width:197;height:202" coordorigin="2477,12990" coordsize="197,202" path="m2530,12990l2515,13000,2520,13005,2530,13024,2534,13024,2554,13019,2544,13000,2530,12990xe" filled="t" fillcolor="#202020" stroked="f">
                <v:path arrowok="t"/>
                <v:fill/>
              </v:shape>
              <v:shape style="position:absolute;left:2477;top:12990;width:197;height:202" coordorigin="2477,12990" coordsize="197,202" path="m2674,12995l2654,12995,2654,13168,2650,13173,2611,13173,2611,13178,2616,13182,2616,13192,2664,13192,2674,13182,2674,12995xe" filled="t" fillcolor="#202020" stroked="f">
                <v:path arrowok="t"/>
                <v:fill/>
              </v:shape>
              <v:shape style="position:absolute;left:2477;top:12990;width:197;height:202" coordorigin="2477,12990" coordsize="197,202" path="m2626,13014l2606,13014,2606,13144,2626,13144,2626,13014xe" filled="t" fillcolor="#202020" stroked="f">
                <v:path arrowok="t"/>
                <v:fill/>
              </v:shape>
            </v:group>
            <v:group style="position:absolute;left:2693;top:13000;width:192;height:192" coordorigin="2693,13000" coordsize="192,192">
              <v:shape style="position:absolute;left:2693;top:13000;width:192;height:192" coordorigin="2693,13000" coordsize="192,192" path="m2808,13158l2789,13158,2789,13192,2808,13192,2808,13158xe" filled="t" fillcolor="#202020" stroked="f">
                <v:path arrowok="t"/>
                <v:fill/>
              </v:shape>
              <v:shape style="position:absolute;left:2693;top:13000;width:192;height:192" coordorigin="2693,13000" coordsize="192,192" path="m2890,13144l2693,13144,2693,13158,2890,13158,2890,13144xe" filled="t" fillcolor="#202020" stroked="f">
                <v:path arrowok="t"/>
                <v:fill/>
              </v:shape>
              <v:shape style="position:absolute;left:2693;top:13000;width:192;height:192" coordorigin="2693,13000" coordsize="192,192" path="m2808,13115l2789,13115,2789,13144,2808,13144,2808,13115xe" filled="t" fillcolor="#202020" stroked="f">
                <v:path arrowok="t"/>
                <v:fill/>
              </v:shape>
              <v:shape style="position:absolute;left:2693;top:13000;width:192;height:192" coordorigin="2693,13000" coordsize="192,192" path="m2885,13048l2698,13048,2698,13062,2738,13067,2728,13084,2717,13101,2717,13115,2875,13115,2875,13101,2736,13101,2739,13096,2749,13079,2760,13062,2885,13062,2885,13048xe" filled="t" fillcolor="#202020" stroked="f">
                <v:path arrowok="t"/>
                <v:fill/>
              </v:shape>
              <v:shape style="position:absolute;left:2693;top:13000;width:192;height:192" coordorigin="2693,13000" coordsize="192,192" path="m2808,13072l2789,13072,2789,13101,2808,13101,2808,13072xe" filled="t" fillcolor="#202020" stroked="f">
                <v:path arrowok="t"/>
                <v:fill/>
              </v:shape>
              <v:shape style="position:absolute;left:2693;top:13000;width:192;height:192" coordorigin="2693,13000" coordsize="192,192" path="m2760,13019l2760,13029,2750,13048,2770,13048,2770,13038,2774,13034,2779,13024,2760,13019xe" filled="t" fillcolor="#202020" stroked="f">
                <v:path arrowok="t"/>
                <v:fill/>
              </v:shape>
              <v:shape style="position:absolute;left:2693;top:13000;width:192;height:192" coordorigin="2693,13000" coordsize="192,192" path="m2885,13000l2698,13000,2698,13038,2712,13038,2712,13014,2885,13014,2885,13000xe" filled="t" fillcolor="#202020" stroked="f">
                <v:path arrowok="t"/>
                <v:fill/>
              </v:shape>
              <v:shape style="position:absolute;left:2693;top:13000;width:192;height:192" coordorigin="2693,13000" coordsize="192,192" path="m2885,13014l2870,13014,2870,13038,2885,13038,2885,1301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71.580002pt;margin-top:649.26001pt;width:31.96pt;height:10.84pt;mso-position-horizontal-relative:page;mso-position-vertical-relative:page;z-index:-4764" coordorigin="3432,12985" coordsize="639,217">
            <v:group style="position:absolute;left:3442;top:13005;width:196;height:187" coordorigin="3442,13005" coordsize="196,187">
              <v:shape style="position:absolute;left:3442;top:13005;width:196;height:187" coordorigin="3442,13005" coordsize="196,187" path="m3518,13149l3499,13149,3499,13192,3518,13192,3518,13149xe" filled="t" fillcolor="#202020" stroked="f">
                <v:path arrowok="t"/>
                <v:fill/>
              </v:shape>
              <v:shape style="position:absolute;left:3442;top:13005;width:196;height:187" coordorigin="3442,13005" coordsize="196,187" path="m3605,13125l3598,13142,3610,13160,3620,13176,3629,13192,3638,13175,3616,13139,3605,13125xe" filled="t" fillcolor="#202020" stroked="f">
                <v:path arrowok="t"/>
                <v:fill/>
              </v:shape>
              <v:shape style="position:absolute;left:3442;top:13005;width:196;height:187" coordorigin="3442,13005" coordsize="196,187" path="m3557,13125l3554,13131,3545,13148,3535,13165,3523,13182,3528,13187,3533,13187,3543,13184,3554,13168,3564,13151,3576,13134,3557,13125xe" filled="t" fillcolor="#202020" stroked="f">
                <v:path arrowok="t"/>
                <v:fill/>
              </v:shape>
              <v:shape style="position:absolute;left:3442;top:13005;width:196;height:187" coordorigin="3442,13005" coordsize="196,187" path="m3470,13019l3451,13019,3451,13144,3442,13149,3460,13159,3499,13149,3518,13149,3523,13144,3470,13144,3470,13106,3518,13106,3518,13091,3470,13091,3470,13062,3518,13062,3518,13048,3470,13048,3470,13019xe" filled="t" fillcolor="#202020" stroked="f">
                <v:path arrowok="t"/>
                <v:fill/>
              </v:shape>
              <v:shape style="position:absolute;left:3442;top:13005;width:196;height:187" coordorigin="3442,13005" coordsize="196,187" path="m3518,13106l3499,13106,3499,13134,3490,13139,3480,13139,3470,13144,3533,13144,3533,13130,3518,13130,3518,13106xe" filled="t" fillcolor="#202020" stroked="f">
                <v:path arrowok="t"/>
                <v:fill/>
              </v:shape>
              <v:shape style="position:absolute;left:3442;top:13005;width:196;height:187" coordorigin="3442,13005" coordsize="196,187" path="m3629,13005l3538,13005,3538,13115,3552,13115,3552,13106,3629,13106,3629,13091,3552,13091,3552,13024,3629,13024,3629,13005xe" filled="t" fillcolor="#202020" stroked="f">
                <v:path arrowok="t"/>
                <v:fill/>
              </v:shape>
              <v:shape style="position:absolute;left:3442;top:13005;width:196;height:187" coordorigin="3442,13005" coordsize="196,187" path="m3629,13106l3610,13106,3610,13115,3629,13115,3629,13106xe" filled="t" fillcolor="#202020" stroked="f">
                <v:path arrowok="t"/>
                <v:fill/>
              </v:shape>
              <v:shape style="position:absolute;left:3442;top:13005;width:196;height:187" coordorigin="3442,13005" coordsize="196,187" path="m3518,13062l3499,13062,3499,13091,3518,13091,3518,13062xe" filled="t" fillcolor="#202020" stroked="f">
                <v:path arrowok="t"/>
                <v:fill/>
              </v:shape>
              <v:shape style="position:absolute;left:3442;top:13005;width:196;height:187" coordorigin="3442,13005" coordsize="196,187" path="m3629,13024l3610,13024,3610,13091,3629,13091,3629,13024xe" filled="t" fillcolor="#202020" stroked="f">
                <v:path arrowok="t"/>
                <v:fill/>
              </v:shape>
              <v:shape style="position:absolute;left:3442;top:13005;width:196;height:187" coordorigin="3442,13005" coordsize="196,187" path="m3518,13019l3499,13019,3499,13048,3518,13048,3518,13019xe" filled="t" fillcolor="#202020" stroked="f">
                <v:path arrowok="t"/>
                <v:fill/>
              </v:shape>
              <v:shape style="position:absolute;left:3442;top:13005;width:196;height:187" coordorigin="3442,13005" coordsize="196,187" path="m3528,13005l3442,13005,3442,13019,3528,13019,3528,13005xe" filled="t" fillcolor="#202020" stroked="f">
                <v:path arrowok="t"/>
                <v:fill/>
              </v:shape>
            </v:group>
            <v:group style="position:absolute;left:3648;top:12995;width:206;height:197" coordorigin="3648,12995" coordsize="206,197">
              <v:shape style="position:absolute;left:3648;top:12995;width:206;height:197" coordorigin="3648,12995" coordsize="206,197" path="m3696,13106l3682,13106,3682,13192,3696,13192,3696,13106xe" filled="t" fillcolor="#202020" stroked="f">
                <v:path arrowok="t"/>
                <v:fill/>
              </v:shape>
              <v:shape style="position:absolute;left:3648;top:12995;width:206;height:197" coordorigin="3648,12995" coordsize="206,197" path="m3792,13048l3778,13048,3778,13173,3744,13173,3744,13187,3749,13192,3787,13192,3792,13182,3792,13048xe" filled="t" fillcolor="#202020" stroked="f">
                <v:path arrowok="t"/>
                <v:fill/>
              </v:shape>
              <v:shape style="position:absolute;left:3648;top:12995;width:206;height:197" coordorigin="3648,12995" coordsize="206,197" path="m3749,13082l3742,13098,3735,13118,3727,13137,3720,13154,3725,13158,3730,13158,3735,13161,3742,13144,3749,13125,3756,13107,3763,13086,3749,13082xe" filled="t" fillcolor="#202020" stroked="f">
                <v:path arrowok="t"/>
                <v:fill/>
              </v:shape>
              <v:shape style="position:absolute;left:3648;top:12995;width:206;height:197" coordorigin="3648,12995" coordsize="206,197" path="m3816,13082l3802,13086,3811,13104,3820,13122,3828,13140,3835,13158,3854,13152,3835,13113,3826,13097,3816,13082xe" filled="t" fillcolor="#202020" stroked="f">
                <v:path arrowok="t"/>
                <v:fill/>
              </v:shape>
              <v:shape style="position:absolute;left:3648;top:12995;width:206;height:197" coordorigin="3648,12995" coordsize="206,197" path="m3725,13053l3648,13053,3648,13067,3676,13085,3669,13103,3659,13121,3648,13139,3653,13144,3653,13149,3665,13143,3674,13125,3682,13106,3696,13106,3696,13096,3720,13096,3715,13091,3696,13091,3696,13067,3725,13067,3725,13062,3739,13062,3744,13058,3725,13058,3725,13053xe" filled="t" fillcolor="#202020" stroked="f">
                <v:path arrowok="t"/>
                <v:fill/>
              </v:shape>
              <v:shape style="position:absolute;left:3648;top:12995;width:206;height:197" coordorigin="3648,12995" coordsize="206,197" path="m3720,13096l3696,13096,3706,13101,3710,13110,3720,13120,3730,13106,3720,13096xe" filled="t" fillcolor="#202020" stroked="f">
                <v:path arrowok="t"/>
                <v:fill/>
              </v:shape>
              <v:shape style="position:absolute;left:3648;top:12995;width:206;height:197" coordorigin="3648,12995" coordsize="206,197" path="m3706,13082l3696,13091,3715,13091,3706,13082xe" filled="t" fillcolor="#202020" stroked="f">
                <v:path arrowok="t"/>
                <v:fill/>
              </v:shape>
              <v:shape style="position:absolute;left:3648;top:12995;width:206;height:197" coordorigin="3648,12995" coordsize="206,197" path="m3739,13062l3725,13062,3734,13072,3739,13062xe" filled="t" fillcolor="#202020" stroked="f">
                <v:path arrowok="t"/>
                <v:fill/>
              </v:shape>
              <v:shape style="position:absolute;left:3648;top:12995;width:206;height:197" coordorigin="3648,12995" coordsize="206,197" path="m3850,13038l3830,13038,3826,13043,3821,13053,3816,13067,3826,13067,3830,13072,3840,13058,3845,13043,3850,13038xe" filled="t" fillcolor="#202020" stroked="f">
                <v:path arrowok="t"/>
                <v:fill/>
              </v:shape>
              <v:shape style="position:absolute;left:3648;top:12995;width:206;height:197" coordorigin="3648,12995" coordsize="206,197" path="m3773,12995l3753,13007,3744,13025,3735,13042,3725,13058,3744,13058,3749,13053,3754,13038,3850,13038,3850,13024,3763,13024,3773,13005,3773,12995xe" filled="t" fillcolor="#202020" stroked="f">
                <v:path arrowok="t"/>
                <v:fill/>
              </v:shape>
              <v:shape style="position:absolute;left:3648;top:12995;width:206;height:197" coordorigin="3648,12995" coordsize="206,197" path="m3715,13003l3696,13006,3675,13009,3653,13010,3653,13024,3682,13024,3682,13053,3696,13053,3696,13019,3720,13019,3734,13014,3715,13003xe" filled="t" fillcolor="#202020" stroked="f">
                <v:path arrowok="t"/>
                <v:fill/>
              </v:shape>
            </v:group>
            <v:group style="position:absolute;left:3859;top:12995;width:202;height:187" coordorigin="3859,12995" coordsize="202,187">
              <v:shape style="position:absolute;left:3859;top:12995;width:202;height:187" coordorigin="3859,12995" coordsize="202,187" path="m4061,13168l3912,13168,3912,13182,4061,13182,4061,13168xe" filled="t" fillcolor="#202020" stroked="f">
                <v:path arrowok="t"/>
                <v:fill/>
              </v:shape>
              <v:shape style="position:absolute;left:3859;top:12995;width:202;height:187" coordorigin="3859,12995" coordsize="202,187" path="m3955,13053l3941,13053,3941,13168,3955,13168,3955,13053xe" filled="t" fillcolor="#202020" stroked="f">
                <v:path arrowok="t"/>
                <v:fill/>
              </v:shape>
              <v:shape style="position:absolute;left:3859;top:12995;width:202;height:187" coordorigin="3859,12995" coordsize="202,187" path="m4003,13019l3989,13019,3989,13168,4003,13168,4003,13096,4051,13096,4051,13077,4003,13077,4003,13019xe" filled="t" fillcolor="#202020" stroked="f">
                <v:path arrowok="t"/>
                <v:fill/>
              </v:shape>
              <v:shape style="position:absolute;left:3859;top:12995;width:202;height:187" coordorigin="3859,12995" coordsize="202,187" path="m3898,13058l3859,13058,3859,13072,3883,13072,3883,13154,3878,13158,3896,13164,3922,13139,3898,13139,3898,13058xe" filled="t" fillcolor="#202020" stroked="f">
                <v:path arrowok="t"/>
                <v:fill/>
              </v:shape>
              <v:shape style="position:absolute;left:3859;top:12995;width:202;height:187" coordorigin="3859,12995" coordsize="202,187" path="m3922,13115l3912,13125,3907,13134,3898,13139,3922,13139,3926,13134,3926,13125,3922,13120,3922,13115xe" filled="t" fillcolor="#202020" stroked="f">
                <v:path arrowok="t"/>
                <v:fill/>
              </v:shape>
              <v:shape style="position:absolute;left:3859;top:12995;width:202;height:187" coordorigin="3859,12995" coordsize="202,187" path="m3878,12995l3874,13012,3886,13027,3898,13043,3909,13026,3898,13013,3878,12995xe" filled="t" fillcolor="#202020" stroked="f">
                <v:path arrowok="t"/>
                <v:fill/>
              </v:shape>
              <v:shape style="position:absolute;left:3859;top:12995;width:202;height:187" coordorigin="3859,12995" coordsize="202,187" path="m4061,13000l3922,13000,3922,13019,4061,13019,4061,1300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61.029999pt;margin-top:650.429993pt;width:10.66pt;height:8.5pt;mso-position-horizontal-relative:page;mso-position-vertical-relative:page;z-index:-4763" coordorigin="7221,13009" coordsize="213,170">
            <v:group style="position:absolute;left:7229;top:13170;width:197;height:2" coordorigin="7229,13170" coordsize="197,2">
              <v:shape style="position:absolute;left:7229;top:13170;width:197;height:2" coordorigin="7229,13170" coordsize="197,0" path="m7229,13170l7426,13170e" filled="f" stroked="t" strokeweight=".82pt" strokecolor="#202020">
                <v:path arrowok="t"/>
              </v:shape>
            </v:group>
            <v:group style="position:absolute;left:7327;top:13024;width:2;height:139" coordorigin="7327,13024" coordsize="2,139">
              <v:shape style="position:absolute;left:7327;top:13024;width:2;height:139" coordorigin="7327,13024" coordsize="0,139" path="m7327,13024l7327,13163e" filled="f" stroked="t" strokeweight=".82pt" strokecolor="#202020">
                <v:path arrowok="t"/>
              </v:shape>
            </v:group>
            <v:group style="position:absolute;left:7238;top:13017;width:178;height:2" coordorigin="7238,13017" coordsize="178,2">
              <v:shape style="position:absolute;left:7238;top:13017;width:178;height:2" coordorigin="7238,13017" coordsize="178,0" path="m7238,13017l7416,13017e" filled="f" stroked="t" strokeweight=".82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72.190002pt;margin-top:649.73999pt;width:34.630pt;height:9.16pt;mso-position-horizontal-relative:page;mso-position-vertical-relative:page;z-index:-4762" coordorigin="7444,12995" coordsize="693,183">
            <v:group style="position:absolute;left:7454;top:13096;width:62;height:19" coordorigin="7454,13096" coordsize="62,19">
              <v:shape style="position:absolute;left:7454;top:13096;width:62;height:19" coordorigin="7454,13096" coordsize="62,19" path="m7454,13106l7517,13106e" filled="f" stroked="t" strokeweight="1.06pt" strokecolor="#202020">
                <v:path arrowok="t"/>
              </v:shape>
            </v:group>
            <v:group style="position:absolute;left:7531;top:13005;width:106;height:163" coordorigin="7531,13005" coordsize="106,163">
              <v:shape style="position:absolute;left:7531;top:13005;width:106;height:163" coordorigin="7531,13005" coordsize="106,163" path="m7637,13005l7531,13005,7531,13024,7613,13024,7555,13168,7574,13168,7637,13014,7637,13005xe" filled="t" fillcolor="#202020" stroked="f">
                <v:path arrowok="t"/>
                <v:fill/>
              </v:shape>
            </v:group>
            <v:group style="position:absolute;left:7656;top:13005;width:99;height:163" coordorigin="7656,13005" coordsize="99,163">
              <v:shape style="position:absolute;left:7656;top:13005;width:99;height:163" coordorigin="7656,13005" coordsize="99,163" path="m7723,13005l7694,13005,7685,13010,7675,13015,7664,13030,7662,13052,7671,13069,7690,13082,7675,13090,7661,13106,7656,13125,7656,13139,7661,13149,7672,13159,7687,13165,7712,13168,7730,13163,7745,13154,7699,13154,7690,13149,7675,13134,7676,13118,7686,13104,7709,13091,7739,13091,7723,13082,7732,13076,7736,13072,7709,13072,7690,13067,7685,13058,7685,13034,7699,13019,7747,13019,7742,13014,7723,13005xe" filled="t" fillcolor="#202020" stroked="f">
                <v:path arrowok="t"/>
                <v:fill/>
              </v:shape>
              <v:shape style="position:absolute;left:7656;top:13005;width:99;height:163" coordorigin="7656,13005" coordsize="99,163" path="m7739,13091l7709,13091,7714,13094,7732,13108,7738,13125,7738,13139,7728,13144,7718,13154,7745,13154,7748,13152,7754,13137,7755,13110,7744,13094,7739,13091xe" filled="t" fillcolor="#202020" stroked="f">
                <v:path arrowok="t"/>
                <v:fill/>
              </v:shape>
              <v:shape style="position:absolute;left:7656;top:13005;width:99;height:163" coordorigin="7656,13005" coordsize="99,163" path="m7747,13019l7718,13019,7728,13029,7733,13029,7733,13058,7723,13067,7709,13072,7736,13072,7747,13061,7752,13043,7752,13029,7747,13019xe" filled="t" fillcolor="#202020" stroked="f">
                <v:path arrowok="t"/>
                <v:fill/>
              </v:shape>
            </v:group>
            <v:group style="position:absolute;left:7781;top:13005;width:103;height:163" coordorigin="7781,13005" coordsize="103,163">
              <v:shape style="position:absolute;left:7781;top:13005;width:103;height:163" coordorigin="7781,13005" coordsize="103,163" path="m7853,13005l7824,13005,7814,13010,7801,13018,7791,13032,7788,13054,7799,13070,7819,13082,7800,13092,7786,13107,7781,13125,7781,13139,7786,13149,7800,13159,7814,13165,7840,13168,7858,13163,7875,13154,7829,13154,7819,13149,7805,13134,7805,13121,7813,13105,7834,13091,7869,13091,7853,13082,7862,13076,7866,13072,7834,13072,7819,13067,7810,13058,7810,13038,7829,13019,7877,13019,7867,13014,7862,13010,7853,13005xe" filled="t" fillcolor="#202020" stroked="f">
                <v:path arrowok="t"/>
                <v:fill/>
              </v:shape>
              <v:shape style="position:absolute;left:7781;top:13005;width:103;height:163" coordorigin="7781,13005" coordsize="103,163" path="m7869,13091l7834,13091,7844,13096,7862,13109,7867,13125,7867,13134,7853,13149,7843,13154,7875,13154,7877,13152,7884,13137,7884,13110,7874,13094,7869,13091xe" filled="t" fillcolor="#202020" stroked="f">
                <v:path arrowok="t"/>
                <v:fill/>
              </v:shape>
              <v:shape style="position:absolute;left:7781;top:13005;width:103;height:163" coordorigin="7781,13005" coordsize="103,163" path="m7877,13019l7843,13019,7853,13029,7858,13029,7862,13038,7862,13044,7855,13061,7834,13072,7866,13072,7877,13061,7882,13043,7882,13029,7877,13019xe" filled="t" fillcolor="#202020" stroked="f">
                <v:path arrowok="t"/>
                <v:fill/>
              </v:shape>
            </v:group>
            <v:group style="position:absolute;left:7906;top:13005;width:106;height:163" coordorigin="7906,13005" coordsize="106,163">
              <v:shape style="position:absolute;left:7906;top:13005;width:106;height:163" coordorigin="7906,13005" coordsize="106,163" path="m8011,13005l7906,13005,7906,13024,7987,13024,7925,13168,7949,13168,8011,13014,8011,13005xe" filled="t" fillcolor="#202020" stroked="f">
                <v:path arrowok="t"/>
                <v:fill/>
              </v:shape>
            </v:group>
            <v:group style="position:absolute;left:8035;top:13005;width:91;height:163" coordorigin="8035,13005" coordsize="91,163">
              <v:shape style="position:absolute;left:8035;top:13005;width:91;height:163" coordorigin="8035,13005" coordsize="91,163" path="m8035,13139l8036,13159,8051,13167,8075,13168,8095,13164,8112,13154,8073,13154,8052,13150,8035,13139xe" filled="t" fillcolor="#202020" stroked="f">
                <v:path arrowok="t"/>
                <v:fill/>
              </v:shape>
              <v:shape style="position:absolute;left:8035;top:13005;width:91;height:163" coordorigin="8035,13005" coordsize="91,163" path="m8115,13020l8082,13020,8097,13031,8101,13057,8089,13072,8064,13077,8050,13077,8050,13091,8082,13093,8101,13102,8107,13120,8107,13130,8102,13139,8093,13149,8083,13154,8112,13154,8122,13149,8126,13134,8126,13101,8117,13096,8112,13086,8102,13086,8093,13082,8102,13078,8117,13064,8122,13043,8122,13029,8117,13024,8115,13020xe" filled="t" fillcolor="#202020" stroked="f">
                <v:path arrowok="t"/>
                <v:fill/>
              </v:shape>
              <v:shape style="position:absolute;left:8035;top:13005;width:91;height:163" coordorigin="8035,13005" coordsize="91,163" path="m8093,13005l8064,13005,8050,13010,8040,13014,8043,13031,8058,13022,8082,13020,8115,13020,8112,13014,8093,1300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73.5pt;margin-top:649.020020pt;width:42.43pt;height:11.08pt;mso-position-horizontal-relative:page;mso-position-vertical-relative:page;z-index:-4761" coordorigin="9470,12980" coordsize="849,222">
            <v:group style="position:absolute;left:9480;top:12990;width:202;height:202" coordorigin="9480,12990" coordsize="202,202">
              <v:shape style="position:absolute;left:9480;top:12990;width:202;height:202" coordorigin="9480,12990" coordsize="202,202" path="m9499,13096l9491,13121,9499,13139,9508,13154,9480,13182,9490,13192,9490,13192,9505,13181,9520,13165,9554,13165,9542,13158,9529,13145,9533,13135,9512,13135,9506,13119,9499,13096xe" filled="t" fillcolor="#202020" stroked="f">
                <v:path arrowok="t"/>
                <v:fill/>
              </v:shape>
              <v:shape style="position:absolute;left:9480;top:12990;width:202;height:202" coordorigin="9480,12990" coordsize="202,202" path="m9554,13165l9520,13165,9533,13174,9549,13181,9571,13186,9598,13187,9677,13187,9682,13182,9682,13178,9681,13172,9601,13172,9580,13172,9558,13167,9554,13165xe" filled="t" fillcolor="#202020" stroked="f">
                <v:path arrowok="t"/>
                <v:fill/>
              </v:shape>
              <v:shape style="position:absolute;left:9480;top:12990;width:202;height:202" coordorigin="9480,12990" coordsize="202,202" path="m9680,13169l9661,13171,9642,13172,9622,13172,9681,13172,9680,13169xe" filled="t" fillcolor="#202020" stroked="f">
                <v:path arrowok="t"/>
                <v:fill/>
              </v:shape>
              <v:shape style="position:absolute;left:9480;top:12990;width:202;height:202" coordorigin="9480,12990" coordsize="202,202" path="m9614,13144l9600,13144,9600,13168,9614,13168,9614,13144xe" filled="t" fillcolor="#202020" stroked="f">
                <v:path arrowok="t"/>
                <v:fill/>
              </v:shape>
              <v:shape style="position:absolute;left:9480;top:12990;width:202;height:202" coordorigin="9480,12990" coordsize="202,202" path="m9677,13134l9547,13134,9547,13144,9677,13144,9677,13134xe" filled="t" fillcolor="#202020" stroked="f">
                <v:path arrowok="t"/>
                <v:fill/>
              </v:shape>
              <v:shape style="position:absolute;left:9480;top:12990;width:202;height:202" coordorigin="9480,12990" coordsize="202,202" path="m9542,13010l9485,13010,9485,13024,9523,13024,9490,13072,9490,13086,9527,13099,9522,13120,9512,13135,9533,13135,9537,13127,9541,13107,9542,13086,9542,13072,9504,13072,9542,13024,9542,13010xe" filled="t" fillcolor="#202020" stroked="f">
                <v:path arrowok="t"/>
                <v:fill/>
              </v:shape>
              <v:shape style="position:absolute;left:9480;top:12990;width:202;height:202" coordorigin="9480,12990" coordsize="202,202" path="m9614,13115l9600,13115,9600,13134,9614,13134,9614,13115xe" filled="t" fillcolor="#202020" stroked="f">
                <v:path arrowok="t"/>
                <v:fill/>
              </v:shape>
              <v:shape style="position:absolute;left:9480;top:12990;width:202;height:202" coordorigin="9480,12990" coordsize="202,202" path="m9667,13101l9552,13101,9552,13115,9667,13115,9667,13101xe" filled="t" fillcolor="#202020" stroked="f">
                <v:path arrowok="t"/>
                <v:fill/>
              </v:shape>
              <v:shape style="position:absolute;left:9480;top:12990;width:202;height:202" coordorigin="9480,12990" coordsize="202,202" path="m9614,13086l9600,13086,9600,13101,9614,13101,9614,13086xe" filled="t" fillcolor="#202020" stroked="f">
                <v:path arrowok="t"/>
                <v:fill/>
              </v:shape>
              <v:shape style="position:absolute;left:9480;top:12990;width:202;height:202" coordorigin="9480,12990" coordsize="202,202" path="m9662,13053l9648,13053,9648,13072,9557,13072,9557,13086,9648,13086,9648,13091,9662,13091,9662,13053xe" filled="t" fillcolor="#202020" stroked="f">
                <v:path arrowok="t"/>
                <v:fill/>
              </v:shape>
              <v:shape style="position:absolute;left:9480;top:12990;width:202;height:202" coordorigin="9480,12990" coordsize="202,202" path="m9614,13053l9600,13053,9600,13072,9614,13072,9614,13053xe" filled="t" fillcolor="#202020" stroked="f">
                <v:path arrowok="t"/>
                <v:fill/>
              </v:shape>
              <v:shape style="position:absolute;left:9480;top:12990;width:202;height:202" coordorigin="9480,12990" coordsize="202,202" path="m9682,13043l9547,13043,9547,13053,9682,13053,9682,13043xe" filled="t" fillcolor="#202020" stroked="f">
                <v:path arrowok="t"/>
                <v:fill/>
              </v:shape>
              <v:shape style="position:absolute;left:9480;top:12990;width:202;height:202" coordorigin="9480,12990" coordsize="202,202" path="m9614,13024l9600,13024,9600,13043,9614,13043,9614,13024xe" filled="t" fillcolor="#202020" stroked="f">
                <v:path arrowok="t"/>
                <v:fill/>
              </v:shape>
              <v:shape style="position:absolute;left:9480;top:12990;width:202;height:202" coordorigin="9480,12990" coordsize="202,202" path="m9662,13010l9557,13010,9557,13024,9648,13024,9648,13043,9662,13043,9662,13010xe" filled="t" fillcolor="#202020" stroked="f">
                <v:path arrowok="t"/>
                <v:fill/>
              </v:shape>
              <v:shape style="position:absolute;left:9480;top:12990;width:202;height:202" coordorigin="9480,12990" coordsize="202,202" path="m9614,12990l9600,12990,9600,13010,9614,13010,9614,12990xe" filled="t" fillcolor="#202020" stroked="f">
                <v:path arrowok="t"/>
                <v:fill/>
              </v:shape>
            </v:group>
            <v:group style="position:absolute;left:9691;top:12990;width:206;height:202" coordorigin="9691,12990" coordsize="206,202">
              <v:shape style="position:absolute;left:9691;top:12990;width:206;height:202" coordorigin="9691,12990" coordsize="206,202" path="m9864,13067l9778,13067,9776,13128,9776,13130,9771,13149,9762,13167,9749,13182,9758,13192,9790,13133,9792,13110,9792,13082,9864,13082,9864,13067xe" filled="t" fillcolor="#202020" stroked="f">
                <v:path arrowok="t"/>
                <v:fill/>
              </v:shape>
              <v:shape style="position:absolute;left:9691;top:12990;width:206;height:202" coordorigin="9691,12990" coordsize="206,202" path="m9864,13082l9850,13082,9850,13178,9854,13187,9883,13187,9893,13178,9893,13173,9864,13173,9864,13082xe" filled="t" fillcolor="#202020" stroked="f">
                <v:path arrowok="t"/>
                <v:fill/>
              </v:shape>
              <v:shape style="position:absolute;left:9691;top:12990;width:206;height:202" coordorigin="9691,12990" coordsize="206,202" path="m9888,13130l9878,13130,9878,13168,9874,13173,9893,13173,9893,13149,9898,13134,9888,13130xe" filled="t" fillcolor="#202020" stroked="f">
                <v:path arrowok="t"/>
                <v:fill/>
              </v:shape>
              <v:shape style="position:absolute;left:9691;top:12990;width:206;height:202" coordorigin="9691,12990" coordsize="206,202" path="m9744,13082l9730,13082,9730,13144,9715,13144,9706,13149,9696,13149,9710,13163,9729,13157,9749,13153,9768,13149,9768,13139,9744,13139,9744,13082xe" filled="t" fillcolor="#202020" stroked="f">
                <v:path arrowok="t"/>
                <v:fill/>
              </v:shape>
              <v:shape style="position:absolute;left:9691;top:12990;width:206;height:202" coordorigin="9691,12990" coordsize="206,202" path="m9806,13096l9797,13110,9802,13115,9816,13128,9830,13144,9834,13124,9806,13096xe" filled="t" fillcolor="#202020" stroked="f">
                <v:path arrowok="t"/>
                <v:fill/>
              </v:shape>
              <v:shape style="position:absolute;left:9691;top:12990;width:206;height:202" coordorigin="9691,12990" coordsize="206,202" path="m9768,13134l9758,13134,9749,13139,9768,13139,9768,13134xe" filled="t" fillcolor="#202020" stroked="f">
                <v:path arrowok="t"/>
                <v:fill/>
              </v:shape>
              <v:shape style="position:absolute;left:9691;top:12990;width:206;height:202" coordorigin="9691,12990" coordsize="206,202" path="m9768,13067l9701,13067,9701,13082,9768,13082,9768,13067xe" filled="t" fillcolor="#202020" stroked="f">
                <v:path arrowok="t"/>
                <v:fill/>
              </v:shape>
              <v:shape style="position:absolute;left:9691;top:12990;width:206;height:202" coordorigin="9691,12990" coordsize="206,202" path="m9749,13029l9739,13034,9754,13062,9768,13053,9763,13043,9749,13029xe" filled="t" fillcolor="#202020" stroked="f">
                <v:path arrowok="t"/>
                <v:fill/>
              </v:shape>
              <v:shape style="position:absolute;left:9691;top:12990;width:206;height:202" coordorigin="9691,12990" coordsize="206,202" path="m9744,12990l9726,13000,9715,13018,9704,13034,9691,13048,9696,13053,9696,13058,9707,13056,9719,13040,9730,13024,9792,13024,9792,13010,9739,13010,9739,13005,9744,12995,9744,12990xe" filled="t" fillcolor="#202020" stroked="f">
                <v:path arrowok="t"/>
                <v:fill/>
              </v:shape>
              <v:shape style="position:absolute;left:9691;top:12990;width:206;height:202" coordorigin="9691,12990" coordsize="206,202" path="m9845,13029l9830,13034,9835,13043,9840,13048,9845,13058,9859,13053,9854,13038,9845,13029xe" filled="t" fillcolor="#202020" stroked="f">
                <v:path arrowok="t"/>
                <v:fill/>
              </v:shape>
              <v:shape style="position:absolute;left:9691;top:12990;width:206;height:202" coordorigin="9691,12990" coordsize="206,202" path="m9830,12990l9810,12995,9802,13016,9792,13033,9782,13048,9782,13053,9787,13053,9793,13057,9804,13042,9816,13024,9888,13024,9888,13010,9821,13010,9826,13005,9826,12995,9830,12990xe" filled="t" fillcolor="#202020" stroked="f">
                <v:path arrowok="t"/>
                <v:fill/>
              </v:shape>
            </v:group>
            <v:group style="position:absolute;left:9898;top:12990;width:206;height:197" coordorigin="9898,12990" coordsize="206,197">
              <v:shape style="position:absolute;left:9898;top:12990;width:206;height:197" coordorigin="9898,12990" coordsize="206,197" path="m9979,13024l9902,13024,9902,13038,9922,13042,9921,13103,9919,13127,9914,13148,9907,13165,9898,13178,9907,13187,9935,13112,9936,13086,9974,13086,9974,13072,9936,13072,9936,13038,9979,13038,9979,13024xe" filled="t" fillcolor="#202020" stroked="f">
                <v:path arrowok="t"/>
                <v:fill/>
              </v:shape>
              <v:shape style="position:absolute;left:9898;top:12990;width:206;height:197" coordorigin="9898,12990" coordsize="206,197" path="m9926,13168l9926,13182,9931,13187,9948,13187,9964,13179,9965,13173,9931,13173,9926,13168xe" filled="t" fillcolor="#202020" stroked="f">
                <v:path arrowok="t"/>
                <v:fill/>
              </v:shape>
              <v:shape style="position:absolute;left:9898;top:12990;width:206;height:197" coordorigin="9898,12990" coordsize="206,197" path="m10008,13096l9994,13096,9994,13159,10001,13180,10022,13187,10090,13187,10099,13178,10099,13173,10013,13173,10008,13168,10008,13096xe" filled="t" fillcolor="#202020" stroked="f">
                <v:path arrowok="t"/>
                <v:fill/>
              </v:shape>
              <v:shape style="position:absolute;left:9898;top:12990;width:206;height:197" coordorigin="9898,12990" coordsize="206,197" path="m9974,13086l9936,13086,9960,13099,9958,13120,9956,13138,9955,13158,9955,13168,9950,13173,9965,13173,9970,13153,9971,13134,9972,13112,9974,13093,9974,13086xe" filled="t" fillcolor="#202020" stroked="f">
                <v:path arrowok="t"/>
                <v:fill/>
              </v:shape>
              <v:shape style="position:absolute;left:9898;top:12990;width:206;height:197" coordorigin="9898,12990" coordsize="206,197" path="m10090,13134l10090,13158,10085,13168,10080,13173,10099,13173,10099,13163,10104,13158,10104,13144,10099,13139,10094,13139,10090,13134xe" filled="t" fillcolor="#202020" stroked="f">
                <v:path arrowok="t"/>
                <v:fill/>
              </v:shape>
              <v:shape style="position:absolute;left:9898;top:12990;width:206;height:197" coordorigin="9898,12990" coordsize="206,197" path="m10046,13091l10032,13091,10032,13154,10046,13154,10046,13091xe" filled="t" fillcolor="#202020" stroked="f">
                <v:path arrowok="t"/>
                <v:fill/>
              </v:shape>
              <v:shape style="position:absolute;left:9898;top:12990;width:206;height:197" coordorigin="9898,12990" coordsize="206,197" path="m10046,13038l10032,13038,10032,13077,10008,13082,10075,13082,10075,13120,10070,13125,10051,13125,10051,13139,10069,13139,10084,13130,10090,13103,10091,13084,10093,13072,10046,13072,10046,13038xe" filled="t" fillcolor="#202020" stroked="f">
                <v:path arrowok="t"/>
                <v:fill/>
              </v:shape>
              <v:shape style="position:absolute;left:9898;top:12990;width:206;height:197" coordorigin="9898,12990" coordsize="206,197" path="m10008,13058l9994,13058,9994,13082,9979,13086,9979,13101,9994,13096,10008,13096,10032,13091,10046,13091,10046,13086,10075,13082,10008,13082,10008,13058xe" filled="t" fillcolor="#202020" stroked="f">
                <v:path arrowok="t"/>
                <v:fill/>
              </v:shape>
              <v:shape style="position:absolute;left:9898;top:12990;width:206;height:197" coordorigin="9898,12990" coordsize="206,197" path="m10094,13062l10046,13072,10093,13072,10094,13062xe" filled="t" fillcolor="#202020" stroked="f">
                <v:path arrowok="t"/>
                <v:fill/>
              </v:shape>
              <v:shape style="position:absolute;left:9898;top:12990;width:206;height:197" coordorigin="9898,12990" coordsize="206,197" path="m10022,12995l10004,13001,9995,13021,9986,13039,9974,13053,9979,13058,9984,13058,9989,13062,10003,13034,10104,13034,10104,13019,10013,13019,10013,13010,10018,13005,10022,12995xe" filled="t" fillcolor="#202020" stroked="f">
                <v:path arrowok="t"/>
                <v:fill/>
              </v:shape>
              <v:shape style="position:absolute;left:9898;top:12990;width:206;height:197" coordorigin="9898,12990" coordsize="206,197" path="m9941,12990l9931,13000,9936,13005,9946,13024,9960,13014,9955,13005,9946,13000,9941,12990xe" filled="t" fillcolor="#202020" stroked="f">
                <v:path arrowok="t"/>
                <v:fill/>
              </v:shape>
            </v:group>
            <v:group style="position:absolute;left:10114;top:13170;width:197;height:2" coordorigin="10114,13170" coordsize="197,2">
              <v:shape style="position:absolute;left:10114;top:13170;width:197;height:2" coordorigin="10114,13170" coordsize="197,0" path="m10114,13170l10310,13170e" filled="f" stroked="t" strokeweight=".82pt" strokecolor="#202020">
                <v:path arrowok="t"/>
              </v:shape>
            </v:group>
            <v:group style="position:absolute;left:10214;top:13024;width:2;height:139" coordorigin="10214,13024" coordsize="2,139">
              <v:shape style="position:absolute;left:10214;top:13024;width:2;height:139" coordorigin="10214,13024" coordsize="0,139" path="m10214,13024l10214,13163e" filled="f" stroked="t" strokeweight="1.06pt" strokecolor="#202020">
                <v:path arrowok="t"/>
              </v:shape>
            </v:group>
            <v:group style="position:absolute;left:10128;top:13017;width:173;height:2" coordorigin="10128,13017" coordsize="173,2">
              <v:shape style="position:absolute;left:10128;top:13017;width:173;height:2" coordorigin="10128,13017" coordsize="173,0" path="m10128,13017l10301,13017e" filled="f" stroked="t" strokeweight=".82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36.140015pt;margin-top:649.020020pt;width:20.783726pt;height:11.08pt;mso-position-horizontal-relative:page;mso-position-vertical-relative:page;z-index:-4760" coordorigin="10723,12980" coordsize="416,222">
            <v:group style="position:absolute;left:10733;top:12990;width:173;height:202" coordorigin="10733,12990" coordsize="173,202">
              <v:shape style="position:absolute;left:10733;top:12990;width:173;height:202" coordorigin="10733,12990" coordsize="173,202" path="m10829,13120l10810,13120,10810,13192,10829,13192,10829,13120xe" filled="t" fillcolor="#202020" stroked="f">
                <v:path arrowok="t"/>
                <v:fill/>
              </v:shape>
              <v:shape style="position:absolute;left:10733;top:12990;width:173;height:202" coordorigin="10733,12990" coordsize="173,202" path="m10906,13034l10733,13034,10733,13130,10747,13130,10747,13120,10906,13120,10906,13101,10747,13101,10747,13053,10906,13053,10906,13034xe" filled="t" fillcolor="#202020" stroked="f">
                <v:path arrowok="t"/>
                <v:fill/>
              </v:shape>
              <v:shape style="position:absolute;left:10733;top:12990;width:173;height:202" coordorigin="10733,12990" coordsize="173,202" path="m10906,13120l10891,13120,10891,13130,10906,13130,10906,13120xe" filled="t" fillcolor="#202020" stroked="f">
                <v:path arrowok="t"/>
                <v:fill/>
              </v:shape>
              <v:shape style="position:absolute;left:10733;top:12990;width:173;height:202" coordorigin="10733,12990" coordsize="173,202" path="m10829,13053l10810,13053,10810,13101,10829,13101,10829,13053xe" filled="t" fillcolor="#202020" stroked="f">
                <v:path arrowok="t"/>
                <v:fill/>
              </v:shape>
              <v:shape style="position:absolute;left:10733;top:12990;width:173;height:202" coordorigin="10733,12990" coordsize="173,202" path="m10906,13053l10891,13053,10891,13101,10906,13101,10906,13053xe" filled="t" fillcolor="#202020" stroked="f">
                <v:path arrowok="t"/>
                <v:fill/>
              </v:shape>
              <v:shape style="position:absolute;left:10733;top:12990;width:173;height:202" coordorigin="10733,12990" coordsize="173,202" path="m10829,12990l10810,12990,10810,13034,10829,13034,10829,12990xe" filled="t" fillcolor="#202020" stroked="f">
                <v:path arrowok="t"/>
                <v:fill/>
              </v:shape>
            </v:group>
            <v:group style="position:absolute;left:10925;top:12995;width:204;height:197" coordorigin="10925,12995" coordsize="204,197">
              <v:shape style="position:absolute;left:10925;top:12995;width:204;height:197" coordorigin="10925,12995" coordsize="204,197" path="m11116,13166l11084,13166,11099,13178,11117,13192,11122,13182,11128,13176,11116,13166xe" filled="t" fillcolor="#202020" stroked="f">
                <v:path arrowok="t"/>
                <v:fill/>
              </v:shape>
              <v:shape style="position:absolute;left:10925;top:12995;width:204;height:197" coordorigin="10925,12995" coordsize="204,197" path="m11045,13082l11030,13082,11033,13089,11044,13114,11050,13126,11056,13143,11042,13158,11028,13170,11011,13182,11016,13182,11016,13187,11028,13188,11045,13179,11063,13170,11084,13166,11116,13166,11112,13163,11099,13149,11099,13149,11090,13130,11095,13121,11066,13121,11056,13106,11048,13089,11045,13082xe" filled="t" fillcolor="#202020" stroked="f">
                <v:path arrowok="t"/>
                <v:fill/>
              </v:shape>
              <v:shape style="position:absolute;left:10925;top:12995;width:204;height:197" coordorigin="10925,12995" coordsize="204,197" path="m11102,13005l10997,13005,10997,13019,11016,13034,11016,13053,11012,13114,10978,13182,10982,13187,11025,13126,11030,13082,11045,13082,11039,13069,11030,13048,11030,13019,11102,13019,11102,13005xe" filled="t" fillcolor="#202020" stroked="f">
                <v:path arrowok="t"/>
                <v:fill/>
              </v:shape>
              <v:shape style="position:absolute;left:10925;top:12995;width:204;height:197" coordorigin="10925,12995" coordsize="204,197" path="m10984,13136l10965,13141,10945,13146,10925,13154,10935,13168,10952,13160,10972,13154,10992,13149,10992,13139,10984,13136xe" filled="t" fillcolor="#202020" stroked="f">
                <v:path arrowok="t"/>
                <v:fill/>
              </v:shape>
              <v:shape style="position:absolute;left:10925;top:12995;width:204;height:197" coordorigin="10925,12995" coordsize="204,197" path="m11102,13019l11083,13019,11064,13058,11064,13077,11093,13091,11082,13108,11066,13121,11095,13121,11100,13114,11109,13096,11117,13077,11117,13062,11083,13062,11102,13019xe" filled="t" fillcolor="#202020" stroked="f">
                <v:path arrowok="t"/>
                <v:fill/>
              </v:shape>
              <v:shape style="position:absolute;left:10925;top:12995;width:204;height:197" coordorigin="10925,12995" coordsize="204,197" path="m10982,12995l10958,13011,10948,13030,10938,13045,10930,13058,10930,13067,10954,13067,10958,13076,10944,13093,10934,13106,10954,13117,10974,13114,10997,13110,10997,13106,10954,13106,10956,13102,10976,13074,10988,13055,10990,13053,10954,13053,10951,13047,10962,13031,10971,13014,10982,12995xe" filled="t" fillcolor="#202020" stroked="f">
                <v:path arrowok="t"/>
                <v:fill/>
              </v:shape>
              <v:shape style="position:absolute;left:10925;top:12995;width:204;height:197" coordorigin="10925,12995" coordsize="204,197" path="m10993,13097l10973,13101,10954,13106,10997,13106,10997,13101,10993,13097xe" filled="t" fillcolor="#202020" stroked="f">
                <v:path arrowok="t"/>
                <v:fill/>
              </v:shape>
              <v:shape style="position:absolute;left:10925;top:12995;width:204;height:197" coordorigin="10925,12995" coordsize="204,197" path="m10987,13029l10978,13048,10973,13053,10990,13053,11002,13034,10987,1302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63.580002pt;margin-top:705.179993pt;width:21.859641pt;height:11.208212pt;mso-position-horizontal-relative:page;mso-position-vertical-relative:page;z-index:-4759" coordorigin="1272,14104" coordsize="437,224">
            <v:group style="position:absolute;left:1282;top:14133;width:197;height:182" coordorigin="1282,14133" coordsize="197,182">
              <v:shape style="position:absolute;left:1282;top:14133;width:197;height:182" coordorigin="1282,14133" coordsize="197,182" path="m1358,14277l1344,14277,1344,14315,1358,14315,1358,14277xe" filled="t" fillcolor="#202020" stroked="f">
                <v:path arrowok="t"/>
                <v:fill/>
              </v:shape>
              <v:shape style="position:absolute;left:1282;top:14133;width:197;height:182" coordorigin="1282,14133" coordsize="197,182" path="m1402,14248l1397,14259,1387,14277,1377,14294,1368,14310,1373,14310,1373,14315,1383,14309,1394,14294,1405,14277,1416,14258,1402,14248xe" filled="t" fillcolor="#202020" stroked="f">
                <v:path arrowok="t"/>
                <v:fill/>
              </v:shape>
              <v:shape style="position:absolute;left:1282;top:14133;width:197;height:182" coordorigin="1282,14133" coordsize="197,182" path="m1450,14248l1438,14263,1448,14281,1459,14298,1469,14315,1478,14300,1469,14281,1459,14264,1450,14248xe" filled="t" fillcolor="#202020" stroked="f">
                <v:path arrowok="t"/>
                <v:fill/>
              </v:shape>
              <v:shape style="position:absolute;left:1282;top:14133;width:197;height:182" coordorigin="1282,14133" coordsize="197,182" path="m1358,14272l1282,14272,1305,14287,1344,14277,1358,14277,1358,14272xe" filled="t" fillcolor="#202020" stroked="f">
                <v:path arrowok="t"/>
                <v:fill/>
              </v:shape>
              <v:shape style="position:absolute;left:1282;top:14133;width:197;height:182" coordorigin="1282,14133" coordsize="197,182" path="m1310,14147l1296,14147,1296,14272,1368,14272,1373,14267,1310,14267,1310,14234,1358,14234,1358,14219,1310,14219,1310,14190,1358,14190,1358,14176,1310,14176,1310,14147xe" filled="t" fillcolor="#202020" stroked="f">
                <v:path arrowok="t"/>
                <v:fill/>
              </v:shape>
              <v:shape style="position:absolute;left:1282;top:14133;width:197;height:182" coordorigin="1282,14133" coordsize="197,182" path="m1358,14234l1344,14234,1344,14262,1334,14262,1320,14267,1373,14267,1373,14258,1358,14258,1358,14234xe" filled="t" fillcolor="#202020" stroked="f">
                <v:path arrowok="t"/>
                <v:fill/>
              </v:shape>
              <v:shape style="position:absolute;left:1282;top:14133;width:197;height:182" coordorigin="1282,14133" coordsize="197,182" path="m1373,14253l1368,14253,1363,14258,1373,14258,1373,14253xe" filled="t" fillcolor="#202020" stroked="f">
                <v:path arrowok="t"/>
                <v:fill/>
              </v:shape>
              <v:shape style="position:absolute;left:1282;top:14133;width:197;height:182" coordorigin="1282,14133" coordsize="197,182" path="m1469,14133l1382,14133,1382,14243,1397,14243,1397,14229,1469,14229,1469,14214,1397,14214,1397,14147,1469,14147,1469,14133xe" filled="t" fillcolor="#202020" stroked="f">
                <v:path arrowok="t"/>
                <v:fill/>
              </v:shape>
              <v:shape style="position:absolute;left:1282;top:14133;width:197;height:182" coordorigin="1282,14133" coordsize="197,182" path="m1469,14229l1454,14229,1454,14243,1469,14243,1469,14229xe" filled="t" fillcolor="#202020" stroked="f">
                <v:path arrowok="t"/>
                <v:fill/>
              </v:shape>
              <v:shape style="position:absolute;left:1282;top:14133;width:197;height:182" coordorigin="1282,14133" coordsize="197,182" path="m1358,14190l1344,14190,1344,14219,1358,14219,1358,14190xe" filled="t" fillcolor="#202020" stroked="f">
                <v:path arrowok="t"/>
                <v:fill/>
              </v:shape>
              <v:shape style="position:absolute;left:1282;top:14133;width:197;height:182" coordorigin="1282,14133" coordsize="197,182" path="m1469,14147l1454,14147,1454,14214,1469,14214,1469,14147xe" filled="t" fillcolor="#202020" stroked="f">
                <v:path arrowok="t"/>
                <v:fill/>
              </v:shape>
              <v:shape style="position:absolute;left:1282;top:14133;width:197;height:182" coordorigin="1282,14133" coordsize="197,182" path="m1358,14147l1344,14147,1344,14176,1358,14176,1358,14147xe" filled="t" fillcolor="#202020" stroked="f">
                <v:path arrowok="t"/>
                <v:fill/>
              </v:shape>
              <v:shape style="position:absolute;left:1282;top:14133;width:197;height:182" coordorigin="1282,14133" coordsize="197,182" path="m1373,14133l1286,14133,1286,14147,1373,14147,1373,14133xe" filled="t" fillcolor="#202020" stroked="f">
                <v:path arrowok="t"/>
                <v:fill/>
              </v:shape>
            </v:group>
            <v:group style="position:absolute;left:1488;top:14114;width:211;height:204" coordorigin="1488,14114" coordsize="211,204">
              <v:shape style="position:absolute;left:1488;top:14114;width:211;height:204" coordorigin="1488,14114" coordsize="211,204" path="m1666,14234l1507,14234,1507,14248,1560,14259,1549,14275,1535,14288,1516,14298,1493,14306,1502,14315,1564,14282,1579,14248,1665,14248,1666,14234xe" filled="t" fillcolor="#202020" stroked="f">
                <v:path arrowok="t"/>
                <v:fill/>
              </v:shape>
              <v:shape style="position:absolute;left:1488;top:14114;width:211;height:204" coordorigin="1488,14114" coordsize="211,204" path="m1589,14296l1589,14310,1599,14315,1617,14315,1640,14314,1656,14302,1656,14301,1603,14301,1589,14296xe" filled="t" fillcolor="#202020" stroked="f">
                <v:path arrowok="t"/>
                <v:fill/>
              </v:shape>
              <v:shape style="position:absolute;left:1488;top:14114;width:211;height:204" coordorigin="1488,14114" coordsize="211,204" path="m1665,14248l1651,14248,1646,14262,1646,14291,1637,14301,1656,14301,1664,14278,1665,14259,1665,14248xe" filled="t" fillcolor="#202020" stroked="f">
                <v:path arrowok="t"/>
                <v:fill/>
              </v:shape>
              <v:shape style="position:absolute;left:1488;top:14114;width:211;height:204" coordorigin="1488,14114" coordsize="211,204" path="m1584,14214l1570,14214,1570,14229,1565,14234,1584,14234,1584,14214xe" filled="t" fillcolor="#202020" stroked="f">
                <v:path arrowok="t"/>
                <v:fill/>
              </v:shape>
              <v:shape style="position:absolute;left:1488;top:14114;width:211;height:204" coordorigin="1488,14114" coordsize="211,204" path="m1567,14161l1545,14161,1559,14177,1568,14194,1550,14199,1531,14203,1510,14206,1488,14210,1493,14219,1493,14224,1507,14223,1528,14219,1547,14215,1586,14208,1605,14204,1688,14204,1675,14204,1653,14201,1635,14195,1621,14185,1639,14175,1584,14175,1568,14162,1567,14161xe" filled="t" fillcolor="#202020" stroked="f">
                <v:path arrowok="t"/>
                <v:fill/>
              </v:shape>
              <v:shape style="position:absolute;left:1488;top:14114;width:211;height:204" coordorigin="1488,14114" coordsize="211,204" path="m1688,14204l1605,14204,1623,14210,1643,14216,1664,14220,1685,14224,1690,14219,1694,14210,1699,14205,1688,14204xe" filled="t" fillcolor="#202020" stroked="f">
                <v:path arrowok="t"/>
                <v:fill/>
              </v:shape>
              <v:shape style="position:absolute;left:1488;top:14114;width:211;height:204" coordorigin="1488,14114" coordsize="211,204" path="m1550,14114l1510,14167,1493,14181,1498,14181,1502,14186,1512,14185,1528,14171,1545,14161,1567,14161,1555,14147,1666,14147,1666,14138,1555,14138,1565,14128,1565,14123,1550,14114xe" filled="t" fillcolor="#202020" stroked="f">
                <v:path arrowok="t"/>
                <v:fill/>
              </v:shape>
              <v:shape style="position:absolute;left:1488;top:14114;width:211;height:204" coordorigin="1488,14114" coordsize="211,204" path="m1666,14147l1646,14147,1641,14152,1627,14162,1609,14170,1584,14175,1639,14175,1640,14174,1655,14162,1666,1414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32.699997pt;margin-top:705.419983pt;width:20.68pt;height:11.08pt;mso-position-horizontal-relative:page;mso-position-vertical-relative:page;z-index:-4758" coordorigin="2654,14108" coordsize="414,222">
            <v:group style="position:absolute;left:2664;top:14118;width:206;height:196" coordorigin="2664,14118" coordsize="206,196">
              <v:shape style="position:absolute;left:2664;top:14118;width:206;height:196" coordorigin="2664,14118" coordsize="206,196" path="m2712,14118l2696,14123,2692,14142,2688,14162,2669,14162,2669,14176,2687,14181,2683,14201,2678,14220,2674,14239,2687,14250,2695,14274,2682,14288,2664,14301,2674,14310,2675,14314,2692,14300,2706,14286,2717,14272,2741,14272,2731,14267,2724,14252,2726,14248,2712,14248,2702,14243,2698,14238,2693,14218,2698,14199,2702,14176,2741,14176,2741,14172,2741,14162,2707,14158,2710,14138,2712,14118xe" filled="t" fillcolor="#202020" stroked="f">
                <v:path arrowok="t"/>
                <v:fill/>
              </v:shape>
              <v:shape style="position:absolute;left:2664;top:14118;width:206;height:196" coordorigin="2664,14118" coordsize="206,196" path="m2870,14296l2746,14296,2746,14310,2870,14310,2870,14296xe" filled="t" fillcolor="#202020" stroked="f">
                <v:path arrowok="t"/>
                <v:fill/>
              </v:shape>
              <v:shape style="position:absolute;left:2664;top:14118;width:206;height:196" coordorigin="2664,14118" coordsize="206,196" path="m2741,14272l2717,14272,2722,14282,2731,14286,2736,14296,2750,14282,2741,14272xe" filled="t" fillcolor="#202020" stroked="f">
                <v:path arrowok="t"/>
                <v:fill/>
              </v:shape>
              <v:shape style="position:absolute;left:2664;top:14118;width:206;height:196" coordorigin="2664,14118" coordsize="206,196" path="m2818,14243l2803,14243,2803,14296,2818,14296,2818,14243xe" filled="t" fillcolor="#202020" stroked="f">
                <v:path arrowok="t"/>
                <v:fill/>
              </v:shape>
              <v:shape style="position:absolute;left:2664;top:14118;width:206;height:196" coordorigin="2664,14118" coordsize="206,196" path="m2741,14176l2726,14176,2726,14191,2723,14212,2719,14231,2712,14248,2726,14248,2731,14236,2736,14217,2739,14196,2741,14176xe" filled="t" fillcolor="#202020" stroked="f">
                <v:path arrowok="t"/>
                <v:fill/>
              </v:shape>
              <v:shape style="position:absolute;left:2664;top:14118;width:206;height:196" coordorigin="2664,14118" coordsize="206,196" path="m2866,14229l2750,14229,2750,14243,2866,14243,2866,14229xe" filled="t" fillcolor="#202020" stroked="f">
                <v:path arrowok="t"/>
                <v:fill/>
              </v:shape>
              <v:shape style="position:absolute;left:2664;top:14118;width:206;height:196" coordorigin="2664,14118" coordsize="206,196" path="m2818,14176l2803,14176,2803,14229,2818,14229,2818,14176xe" filled="t" fillcolor="#202020" stroked="f">
                <v:path arrowok="t"/>
                <v:fill/>
              </v:shape>
              <v:shape style="position:absolute;left:2664;top:14118;width:206;height:196" coordorigin="2664,14118" coordsize="206,196" path="m2784,14133l2768,14134,2764,14153,2758,14172,2750,14190,2741,14210,2750,14210,2760,14213,2767,14195,2774,14176,2866,14176,2866,14162,2779,14162,2779,14152,2784,14142,2784,14133xe" filled="t" fillcolor="#202020" stroked="f">
                <v:path arrowok="t"/>
                <v:fill/>
              </v:shape>
              <v:shape style="position:absolute;left:2664;top:14118;width:206;height:196" coordorigin="2664,14118" coordsize="206,196" path="m2818,14118l2803,14118,2803,14162,2818,14162,2818,14118xe" filled="t" fillcolor="#202020" stroked="f">
                <v:path arrowok="t"/>
                <v:fill/>
              </v:shape>
            </v:group>
            <v:group style="position:absolute;left:2875;top:14118;width:182;height:202" coordorigin="2875,14118" coordsize="182,202">
              <v:shape style="position:absolute;left:2875;top:14118;width:182;height:202" coordorigin="2875,14118" coordsize="182,202" path="m2933,14243l2918,14243,2918,14320,2933,14320,2933,14306,3058,14306,3058,14291,2933,14291,2933,14243xe" filled="t" fillcolor="#202020" stroked="f">
                <v:path arrowok="t"/>
                <v:fill/>
              </v:shape>
              <v:shape style="position:absolute;left:2875;top:14118;width:182;height:202" coordorigin="2875,14118" coordsize="182,202" path="m3058,14306l3043,14306,3043,14320,3058,14320,3058,14306xe" filled="t" fillcolor="#202020" stroked="f">
                <v:path arrowok="t"/>
                <v:fill/>
              </v:shape>
              <v:shape style="position:absolute;left:2875;top:14118;width:182;height:202" coordorigin="2875,14118" coordsize="182,202" path="m3058,14243l3043,14243,3043,14291,3058,14291,3058,14243xe" filled="t" fillcolor="#202020" stroked="f">
                <v:path arrowok="t"/>
                <v:fill/>
              </v:shape>
              <v:shape style="position:absolute;left:2875;top:14118;width:182;height:202" coordorigin="2875,14118" coordsize="182,202" path="m2942,14171l2933,14181,2952,14200,2951,14212,2934,14218,2915,14225,2875,14238,2880,14243,2880,14248,2885,14253,2894,14253,2909,14248,2918,14243,3058,14243,3058,14224,2958,14224,2979,14216,2997,14206,3012,14197,2973,14197,2959,14184,2942,14171xe" filled="t" fillcolor="#202020" stroked="f">
                <v:path arrowok="t"/>
                <v:fill/>
              </v:shape>
              <v:shape style="position:absolute;left:2875;top:14118;width:182;height:202" coordorigin="2875,14118" coordsize="182,202" path="m3058,14152l2942,14152,3024,14165,3009,14177,2992,14188,2973,14197,3012,14197,3015,14195,3031,14184,3045,14171,3058,14157,3058,14152xe" filled="t" fillcolor="#202020" stroked="f">
                <v:path arrowok="t"/>
                <v:fill/>
              </v:shape>
              <v:shape style="position:absolute;left:2875;top:14118;width:182;height:202" coordorigin="2875,14118" coordsize="182,202" path="m2952,14118l2909,14164,2880,14186,2880,14190,2885,14195,2899,14193,2915,14181,2929,14167,2942,14152,3058,14152,3058,14142,2957,14142,2957,14133,2966,14123,2952,1411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07.820007pt;margin-top:694.380005pt;width:21.83792pt;height:10.84pt;mso-position-horizontal-relative:page;mso-position-vertical-relative:page;z-index:-4757" coordorigin="10156,13888" coordsize="437,217">
            <v:group style="position:absolute;left:10166;top:13907;width:194;height:187" coordorigin="10166,13907" coordsize="194,187">
              <v:shape style="position:absolute;left:10166;top:13907;width:194;height:187" coordorigin="10166,13907" coordsize="194,187" path="m10243,14051l10224,14051,10224,14094,10243,14094,10243,14051xe" filled="t" fillcolor="#202020" stroked="f">
                <v:path arrowok="t"/>
                <v:fill/>
              </v:shape>
              <v:shape style="position:absolute;left:10166;top:13907;width:194;height:187" coordorigin="10166,13907" coordsize="194,187" path="m10330,14022l10323,14042,10334,14059,10345,14076,10354,14094,10361,14072,10350,14055,10341,14038,10330,14022xe" filled="t" fillcolor="#202020" stroked="f">
                <v:path arrowok="t"/>
                <v:fill/>
              </v:shape>
              <v:shape style="position:absolute;left:10166;top:13907;width:194;height:187" coordorigin="10166,13907" coordsize="194,187" path="m10282,14027l10279,14033,10270,14050,10260,14068,10248,14085,10253,14085,10301,14032,10282,14027xe" filled="t" fillcolor="#202020" stroked="f">
                <v:path arrowok="t"/>
                <v:fill/>
              </v:shape>
              <v:shape style="position:absolute;left:10166;top:13907;width:194;height:187" coordorigin="10166,13907" coordsize="194,187" path="m10195,13922l10176,13922,10176,14046,10166,14051,10185,14061,10224,14051,10243,14051,10243,14046,10258,14046,10258,14042,10195,14042,10195,14008,10243,14008,10243,13994,10195,13994,10195,13965,10243,13965,10243,13950,10195,13950,10195,13922xe" filled="t" fillcolor="#202020" stroked="f">
                <v:path arrowok="t"/>
                <v:fill/>
              </v:shape>
              <v:shape style="position:absolute;left:10166;top:13907;width:194;height:187" coordorigin="10166,13907" coordsize="194,187" path="m10243,14008l10224,14008,10224,14037,10214,14037,10205,14042,10258,14042,10258,14032,10243,14032,10243,14008xe" filled="t" fillcolor="#202020" stroked="f">
                <v:path arrowok="t"/>
                <v:fill/>
              </v:shape>
              <v:shape style="position:absolute;left:10166;top:13907;width:194;height:187" coordorigin="10166,13907" coordsize="194,187" path="m10258,14027l10253,14027,10248,14032,10258,14032,10258,14027xe" filled="t" fillcolor="#202020" stroked="f">
                <v:path arrowok="t"/>
                <v:fill/>
              </v:shape>
              <v:shape style="position:absolute;left:10166;top:13907;width:194;height:187" coordorigin="10166,13907" coordsize="194,187" path="m10354,13907l10262,13907,10262,14018,10277,14018,10277,14003,10354,14003,10354,13989,10277,13989,10277,13922,10354,13922,10354,13907xe" filled="t" fillcolor="#202020" stroked="f">
                <v:path arrowok="t"/>
                <v:fill/>
              </v:shape>
              <v:shape style="position:absolute;left:10166;top:13907;width:194;height:187" coordorigin="10166,13907" coordsize="194,187" path="m10354,14003l10334,14003,10334,14018,10354,14018,10354,14003xe" filled="t" fillcolor="#202020" stroked="f">
                <v:path arrowok="t"/>
                <v:fill/>
              </v:shape>
              <v:shape style="position:absolute;left:10166;top:13907;width:194;height:187" coordorigin="10166,13907" coordsize="194,187" path="m10243,13965l10224,13965,10224,13994,10243,13994,10243,13965xe" filled="t" fillcolor="#202020" stroked="f">
                <v:path arrowok="t"/>
                <v:fill/>
              </v:shape>
              <v:shape style="position:absolute;left:10166;top:13907;width:194;height:187" coordorigin="10166,13907" coordsize="194,187" path="m10354,13922l10334,13922,10334,13989,10354,13989,10354,13922xe" filled="t" fillcolor="#202020" stroked="f">
                <v:path arrowok="t"/>
                <v:fill/>
              </v:shape>
              <v:shape style="position:absolute;left:10166;top:13907;width:194;height:187" coordorigin="10166,13907" coordsize="194,187" path="m10243,13922l10224,13922,10224,13950,10243,13950,10243,13922xe" filled="t" fillcolor="#202020" stroked="f">
                <v:path arrowok="t"/>
                <v:fill/>
              </v:shape>
              <v:shape style="position:absolute;left:10166;top:13907;width:194;height:187" coordorigin="10166,13907" coordsize="194,187" path="m10253,13907l10166,13907,10166,13922,10253,13922,10253,13907xe" filled="t" fillcolor="#202020" stroked="f">
                <v:path arrowok="t"/>
                <v:fill/>
              </v:shape>
            </v:group>
            <v:group style="position:absolute;left:10373;top:13898;width:210;height:197" coordorigin="10373,13898" coordsize="210,197">
              <v:shape style="position:absolute;left:10373;top:13898;width:210;height:197" coordorigin="10373,13898" coordsize="210,197" path="m10426,14003l10406,14003,10406,14094,10426,14094,10426,14003xe" filled="t" fillcolor="#202020" stroked="f">
                <v:path arrowok="t"/>
                <v:fill/>
              </v:shape>
              <v:shape style="position:absolute;left:10373;top:13898;width:210;height:197" coordorigin="10373,13898" coordsize="210,197" path="m10522,13946l10507,13946,10507,14070,10502,14075,10474,14075,10474,14085,10478,14090,10517,14090,10522,14085,10522,13946xe" filled="t" fillcolor="#202020" stroked="f">
                <v:path arrowok="t"/>
                <v:fill/>
              </v:shape>
              <v:shape style="position:absolute;left:10373;top:13898;width:210;height:197" coordorigin="10373,13898" coordsize="210,197" path="m10478,13979l10455,14042,10450,14056,10454,14056,10459,14061,10465,14059,10472,14041,10479,14022,10486,14004,10493,13984,10478,13979xe" filled="t" fillcolor="#202020" stroked="f">
                <v:path arrowok="t"/>
                <v:fill/>
              </v:shape>
              <v:shape style="position:absolute;left:10373;top:13898;width:210;height:197" coordorigin="10373,13898" coordsize="210,197" path="m10546,13979l10531,13984,10533,13987,10542,14005,10551,14022,10558,14042,10565,14061,10583,14050,10564,14011,10555,13994,10546,13979xe" filled="t" fillcolor="#202020" stroked="f">
                <v:path arrowok="t"/>
                <v:fill/>
              </v:shape>
              <v:shape style="position:absolute;left:10373;top:13898;width:210;height:197" coordorigin="10373,13898" coordsize="210,197" path="m10454,13955l10373,13955,10373,13970,10402,13984,10394,14003,10384,14021,10373,14037,10378,14042,10378,14051,10391,14041,10400,14023,10406,14003,10426,14003,10426,13994,10445,13994,10440,13989,10426,13989,10426,13970,10454,13970,10454,13965,10469,13965,10472,13960,10454,13960,10454,13955xe" filled="t" fillcolor="#202020" stroked="f">
                <v:path arrowok="t"/>
                <v:fill/>
              </v:shape>
              <v:shape style="position:absolute;left:10373;top:13898;width:210;height:197" coordorigin="10373,13898" coordsize="210,197" path="m10445,13994l10426,13994,10450,14018,10459,14008,10445,13994xe" filled="t" fillcolor="#202020" stroked="f">
                <v:path arrowok="t"/>
                <v:fill/>
              </v:shape>
              <v:shape style="position:absolute;left:10373;top:13898;width:210;height:197" coordorigin="10373,13898" coordsize="210,197" path="m10435,13984l10426,13989,10440,13989,10435,13984xe" filled="t" fillcolor="#202020" stroked="f">
                <v:path arrowok="t"/>
                <v:fill/>
              </v:shape>
              <v:shape style="position:absolute;left:10373;top:13898;width:210;height:197" coordorigin="10373,13898" coordsize="210,197" path="m10469,13965l10459,13965,10459,13970,10465,13972,10469,13965xe" filled="t" fillcolor="#202020" stroked="f">
                <v:path arrowok="t"/>
                <v:fill/>
              </v:shape>
              <v:shape style="position:absolute;left:10373;top:13898;width:210;height:197" coordorigin="10373,13898" coordsize="210,197" path="m10579,13936l10560,13936,10546,13965,10550,13970,10560,13970,10570,13955,10579,13936xe" filled="t" fillcolor="#202020" stroked="f">
                <v:path arrowok="t"/>
                <v:fill/>
              </v:shape>
              <v:shape style="position:absolute;left:10373;top:13898;width:210;height:197" coordorigin="10373,13898" coordsize="210,197" path="m10502,13898l10482,13907,10474,13926,10465,13944,10454,13960,10472,13960,10474,13956,10483,13936,10579,13936,10579,13922,10493,13922,10498,13912,10502,13907,10502,13898xe" filled="t" fillcolor="#202020" stroked="f">
                <v:path arrowok="t"/>
                <v:fill/>
              </v:shape>
              <v:shape style="position:absolute;left:10373;top:13898;width:210;height:197" coordorigin="10373,13898" coordsize="210,197" path="m10426,13922l10406,13922,10406,13955,10426,13955,10426,13922xe" filled="t" fillcolor="#202020" stroked="f">
                <v:path arrowok="t"/>
                <v:fill/>
              </v:shape>
              <v:shape style="position:absolute;left:10373;top:13898;width:210;height:197" coordorigin="10373,13898" coordsize="210,197" path="m10458,13902l10441,13903,10421,13906,10399,13909,10378,13912,10378,13926,10387,13926,10402,13922,10440,13922,10450,13917,10464,13917,10458,1390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40.940002pt;margin-top:716.460022pt;width:42.957649pt;height:11.32pt;mso-position-horizontal-relative:page;mso-position-vertical-relative:page;z-index:-4756" coordorigin="4819,14329" coordsize="859,226">
            <v:group style="position:absolute;left:4829;top:14344;width:202;height:187" coordorigin="4829,14344" coordsize="202,187">
              <v:shape style="position:absolute;left:4829;top:14344;width:202;height:187" coordorigin="4829,14344" coordsize="202,187" path="m5030,14517l4877,14517,4877,14531,5030,14531,5030,14517xe" filled="t" fillcolor="#202020" stroked="f">
                <v:path arrowok="t"/>
                <v:fill/>
              </v:shape>
              <v:shape style="position:absolute;left:4829;top:14344;width:202;height:187" coordorigin="4829,14344" coordsize="202,187" path="m4925,14406l4906,14406,4906,14517,4925,14517,4925,14406xe" filled="t" fillcolor="#202020" stroked="f">
                <v:path arrowok="t"/>
                <v:fill/>
              </v:shape>
              <v:shape style="position:absolute;left:4829;top:14344;width:202;height:187" coordorigin="4829,14344" coordsize="202,187" path="m4973,14368l4958,14368,4958,14517,4973,14517,4973,14445,5021,14445,5021,14430,4973,14430,4973,14368xe" filled="t" fillcolor="#202020" stroked="f">
                <v:path arrowok="t"/>
                <v:fill/>
              </v:shape>
              <v:shape style="position:absolute;left:4829;top:14344;width:202;height:187" coordorigin="4829,14344" coordsize="202,187" path="m4867,14411l4829,14411,4829,14426,4853,14426,4853,14498,4848,14502,4848,14512,4865,14514,4891,14488,4867,14488,4867,14411xe" filled="t" fillcolor="#202020" stroked="f">
                <v:path arrowok="t"/>
                <v:fill/>
              </v:shape>
              <v:shape style="position:absolute;left:4829;top:14344;width:202;height:187" coordorigin="4829,14344" coordsize="202,187" path="m4891,14464l4882,14478,4872,14483,4867,14488,4891,14488,4896,14483,4891,14478,4891,14464xe" filled="t" fillcolor="#202020" stroked="f">
                <v:path arrowok="t"/>
                <v:fill/>
              </v:shape>
              <v:shape style="position:absolute;left:4829;top:14344;width:202;height:187" coordorigin="4829,14344" coordsize="202,187" path="m4848,14344l4842,14363,4856,14379,4867,14392,4875,14376,4863,14363,4848,14344xe" filled="t" fillcolor="#202020" stroked="f">
                <v:path arrowok="t"/>
                <v:fill/>
              </v:shape>
              <v:shape style="position:absolute;left:4829;top:14344;width:202;height:187" coordorigin="4829,14344" coordsize="202,187" path="m5026,14354l4891,14354,4891,14368,5026,14368,5026,14354xe" filled="t" fillcolor="#202020" stroked="f">
                <v:path arrowok="t"/>
                <v:fill/>
              </v:shape>
            </v:group>
            <v:group style="position:absolute;left:5040;top:14344;width:190;height:197" coordorigin="5040,14344" coordsize="190,197">
              <v:shape style="position:absolute;left:5040;top:14344;width:190;height:197" coordorigin="5040,14344" coordsize="190,197" path="m5136,14454l5117,14454,5117,14541,5136,14541,5136,14454xe" filled="t" fillcolor="#202020" stroked="f">
                <v:path arrowok="t"/>
                <v:fill/>
              </v:shape>
              <v:shape style="position:absolute;left:5040;top:14344;width:190;height:197" coordorigin="5040,14344" coordsize="190,197" path="m5160,14498l5160,14512,5173,14517,5191,14516,5213,14515,5228,14503,5228,14502,5174,14502,5160,14498xe" filled="t" fillcolor="#202020" stroked="f">
                <v:path arrowok="t"/>
                <v:fill/>
              </v:shape>
              <v:shape style="position:absolute;left:5040;top:14344;width:190;height:197" coordorigin="5040,14344" coordsize="190,197" path="m5232,14435l5040,14435,5040,14454,5218,14454,5218,14498,5208,14502,5228,14502,5232,14476,5232,14435xe" filled="t" fillcolor="#202020" stroked="f">
                <v:path arrowok="t"/>
                <v:fill/>
              </v:shape>
              <v:shape style="position:absolute;left:5040;top:14344;width:190;height:197" coordorigin="5040,14344" coordsize="190,197" path="m5136,14392l5117,14392,5117,14435,5136,14435,5136,14392xe" filled="t" fillcolor="#202020" stroked="f">
                <v:path arrowok="t"/>
                <v:fill/>
              </v:shape>
              <v:shape style="position:absolute;left:5040;top:14344;width:190;height:197" coordorigin="5040,14344" coordsize="190,197" path="m5208,14378l5054,14378,5054,14392,5194,14392,5189,14435,5208,14435,5208,14378xe" filled="t" fillcolor="#202020" stroked="f">
                <v:path arrowok="t"/>
                <v:fill/>
              </v:shape>
              <v:shape style="position:absolute;left:5040;top:14344;width:190;height:197" coordorigin="5040,14344" coordsize="190,197" path="m5198,14344l5189,14354,5196,14358,5211,14370,5227,14382,5230,14368,5215,14356,5198,14344xe" filled="t" fillcolor="#202020" stroked="f">
                <v:path arrowok="t"/>
                <v:fill/>
              </v:shape>
              <v:shape style="position:absolute;left:5040;top:14344;width:190;height:197" coordorigin="5040,14344" coordsize="190,197" path="m5136,14344l5117,14344,5117,14378,5136,14378,5136,14344xe" filled="t" fillcolor="#202020" stroked="f">
                <v:path arrowok="t"/>
                <v:fill/>
              </v:shape>
            </v:group>
            <v:group style="position:absolute;left:5251;top:14339;width:182;height:206" coordorigin="5251,14339" coordsize="182,206">
              <v:shape style="position:absolute;left:5251;top:14339;width:182;height:206" coordorigin="5251,14339" coordsize="182,206" path="m5309,14469l5294,14469,5294,14546,5309,14546,5309,14531,5434,14531,5434,14517,5309,14517,5309,14469xe" filled="t" fillcolor="#202020" stroked="f">
                <v:path arrowok="t"/>
                <v:fill/>
              </v:shape>
              <v:shape style="position:absolute;left:5251;top:14339;width:182;height:206" coordorigin="5251,14339" coordsize="182,206" path="m5434,14531l5419,14531,5419,14546,5434,14546,5434,14531xe" filled="t" fillcolor="#202020" stroked="f">
                <v:path arrowok="t"/>
                <v:fill/>
              </v:shape>
              <v:shape style="position:absolute;left:5251;top:14339;width:182;height:206" coordorigin="5251,14339" coordsize="182,206" path="m5434,14464l5419,14464,5419,14517,5434,14517,5434,14464xe" filled="t" fillcolor="#202020" stroked="f">
                <v:path arrowok="t"/>
                <v:fill/>
              </v:shape>
              <v:shape style="position:absolute;left:5251;top:14339;width:182;height:206" coordorigin="5251,14339" coordsize="182,206" path="m5318,14397l5304,14406,5318,14416,5323,14426,5327,14437,5310,14444,5291,14451,5251,14464,5256,14469,5256,14474,5261,14478,5270,14474,5285,14474,5294,14469,5309,14469,5309,14464,5434,14464,5434,14450,5337,14448,5357,14438,5375,14429,5384,14423,5349,14423,5333,14410,5318,14397xe" filled="t" fillcolor="#202020" stroked="f">
                <v:path arrowok="t"/>
                <v:fill/>
              </v:shape>
              <v:shape style="position:absolute;left:5251;top:14339;width:182;height:206" coordorigin="5251,14339" coordsize="182,206" path="m5434,14378l5318,14378,5400,14391,5385,14403,5368,14413,5349,14423,5384,14423,5392,14418,5407,14406,5421,14393,5434,14378xe" filled="t" fillcolor="#202020" stroked="f">
                <v:path arrowok="t"/>
                <v:fill/>
              </v:shape>
              <v:shape style="position:absolute;left:5251;top:14339;width:182;height:206" coordorigin="5251,14339" coordsize="182,206" path="m5328,14339l5284,14390,5256,14411,5256,14416,5261,14421,5275,14419,5291,14406,5305,14393,5318,14378,5434,14378,5434,14363,5328,14363,5342,14349,5328,14339xe" filled="t" fillcolor="#202020" stroked="f">
                <v:path arrowok="t"/>
                <v:fill/>
              </v:shape>
            </v:group>
            <v:group style="position:absolute;left:5462;top:14344;width:206;height:202" coordorigin="5462,14344" coordsize="206,202">
              <v:shape style="position:absolute;left:5462;top:14344;width:206;height:202" coordorigin="5462,14344" coordsize="206,202" path="m5510,14454l5496,14454,5496,14546,5510,14546,5510,14454xe" filled="t" fillcolor="#202020" stroked="f">
                <v:path arrowok="t"/>
                <v:fill/>
              </v:shape>
              <v:shape style="position:absolute;left:5462;top:14344;width:206;height:202" coordorigin="5462,14344" coordsize="206,202" path="m5558,14522l5558,14541,5597,14541,5606,14531,5606,14526,5563,14526,5558,14522xe" filled="t" fillcolor="#202020" stroked="f">
                <v:path arrowok="t"/>
                <v:fill/>
              </v:shape>
              <v:shape style="position:absolute;left:5462;top:14344;width:206;height:202" coordorigin="5462,14344" coordsize="206,202" path="m5606,14397l5592,14397,5592,14522,5587,14526,5606,14526,5606,14397xe" filled="t" fillcolor="#202020" stroked="f">
                <v:path arrowok="t"/>
                <v:fill/>
              </v:shape>
              <v:shape style="position:absolute;left:5462;top:14344;width:206;height:202" coordorigin="5462,14344" coordsize="206,202" path="m5630,14430l5616,14435,5618,14438,5627,14456,5635,14474,5643,14493,5650,14512,5668,14501,5657,14481,5638,14445,5630,14430xe" filled="t" fillcolor="#202020" stroked="f">
                <v:path arrowok="t"/>
                <v:fill/>
              </v:shape>
              <v:shape style="position:absolute;left:5462;top:14344;width:206;height:202" coordorigin="5462,14344" coordsize="206,202" path="m5558,14430l5558,14433,5553,14453,5545,14472,5537,14490,5530,14507,5544,14507,5546,14509,5555,14491,5563,14474,5571,14455,5578,14435,5558,14430xe" filled="t" fillcolor="#202020" stroked="f">
                <v:path arrowok="t"/>
                <v:fill/>
              </v:shape>
              <v:shape style="position:absolute;left:5462;top:14344;width:206;height:202" coordorigin="5462,14344" coordsize="206,202" path="m5539,14402l5462,14402,5462,14416,5489,14436,5481,14455,5472,14473,5462,14488,5462,14493,5467,14498,5481,14493,5490,14474,5496,14454,5510,14454,5510,14445,5530,14445,5525,14440,5510,14440,5510,14416,5539,14416,5539,14411,5554,14411,5558,14406,5539,14406,5539,14402xe" filled="t" fillcolor="#202020" stroked="f">
                <v:path arrowok="t"/>
                <v:fill/>
              </v:shape>
              <v:shape style="position:absolute;left:5462;top:14344;width:206;height:202" coordorigin="5462,14344" coordsize="206,202" path="m5530,14445l5510,14445,5520,14450,5525,14459,5534,14469,5544,14459,5539,14450,5530,14445xe" filled="t" fillcolor="#202020" stroked="f">
                <v:path arrowok="t"/>
                <v:fill/>
              </v:shape>
              <v:shape style="position:absolute;left:5462;top:14344;width:206;height:202" coordorigin="5462,14344" coordsize="206,202" path="m5520,14435l5510,14440,5525,14440,5520,14435xe" filled="t" fillcolor="#202020" stroked="f">
                <v:path arrowok="t"/>
                <v:fill/>
              </v:shape>
              <v:shape style="position:absolute;left:5462;top:14344;width:206;height:202" coordorigin="5462,14344" coordsize="206,202" path="m5554,14411l5539,14411,5539,14416,5544,14421,5549,14421,5554,14411xe" filled="t" fillcolor="#202020" stroked="f">
                <v:path arrowok="t"/>
                <v:fill/>
              </v:shape>
              <v:shape style="position:absolute;left:5462;top:14344;width:206;height:202" coordorigin="5462,14344" coordsize="206,202" path="m5659,14387l5640,14387,5640,14392,5635,14402,5630,14416,5635,14416,5640,14421,5645,14421,5654,14406,5659,14397,5659,14387xe" filled="t" fillcolor="#202020" stroked="f">
                <v:path arrowok="t"/>
                <v:fill/>
              </v:shape>
              <v:shape style="position:absolute;left:5462;top:14344;width:206;height:202" coordorigin="5462,14344" coordsize="206,202" path="m5587,14344l5566,14356,5557,14376,5548,14393,5539,14406,5558,14406,5563,14402,5568,14387,5659,14387,5659,14373,5578,14373,5578,14363,5587,14344xe" filled="t" fillcolor="#202020" stroked="f">
                <v:path arrowok="t"/>
                <v:fill/>
              </v:shape>
              <v:shape style="position:absolute;left:5462;top:14344;width:206;height:202" coordorigin="5462,14344" coordsize="206,202" path="m5510,14373l5496,14373,5496,14402,5510,14402,5510,14373xe" filled="t" fillcolor="#202020" stroked="f">
                <v:path arrowok="t"/>
                <v:fill/>
              </v:shape>
              <v:shape style="position:absolute;left:5462;top:14344;width:206;height:202" coordorigin="5462,14344" coordsize="206,202" path="m5542,14354l5526,14355,5508,14357,5462,14363,5467,14368,5467,14378,5477,14373,5510,14373,5525,14368,5544,14368,5542,1435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92.140015pt;margin-top:716.460022pt;width:41.32pt;height:11.08pt;mso-position-horizontal-relative:page;mso-position-vertical-relative:page;z-index:-4755" coordorigin="7843,14329" coordsize="826,222">
            <v:group style="position:absolute;left:7853;top:14344;width:202;height:187" coordorigin="7853,14344" coordsize="202,187">
              <v:shape style="position:absolute;left:7853;top:14344;width:202;height:187" coordorigin="7853,14344" coordsize="202,187" path="m8054,14517l7906,14517,7906,14531,8054,14531,8054,14517xe" filled="t" fillcolor="#202020" stroked="f">
                <v:path arrowok="t"/>
                <v:fill/>
              </v:shape>
              <v:shape style="position:absolute;left:7853;top:14344;width:202;height:187" coordorigin="7853,14344" coordsize="202,187" path="m7949,14406l7934,14406,7934,14517,7949,14517,7949,14406xe" filled="t" fillcolor="#202020" stroked="f">
                <v:path arrowok="t"/>
                <v:fill/>
              </v:shape>
              <v:shape style="position:absolute;left:7853;top:14344;width:202;height:187" coordorigin="7853,14344" coordsize="202,187" path="m7997,14368l7982,14368,7982,14517,7997,14517,7997,14445,8045,14445,8045,14430,7997,14430,7997,14368xe" filled="t" fillcolor="#202020" stroked="f">
                <v:path arrowok="t"/>
                <v:fill/>
              </v:shape>
              <v:shape style="position:absolute;left:7853;top:14344;width:202;height:187" coordorigin="7853,14344" coordsize="202,187" path="m7896,14411l7853,14411,7853,14426,7877,14426,7877,14502,7872,14512,7890,14514,7904,14501,7916,14488,7896,14488,7896,14411xe" filled="t" fillcolor="#202020" stroked="f">
                <v:path arrowok="t"/>
                <v:fill/>
              </v:shape>
              <v:shape style="position:absolute;left:7853;top:14344;width:202;height:187" coordorigin="7853,14344" coordsize="202,187" path="m7915,14464l7906,14478,7896,14488,7916,14488,7920,14483,7920,14478,7915,14469,7915,14464xe" filled="t" fillcolor="#202020" stroked="f">
                <v:path arrowok="t"/>
                <v:fill/>
              </v:shape>
              <v:shape style="position:absolute;left:7853;top:14344;width:202;height:187" coordorigin="7853,14344" coordsize="202,187" path="m7872,14344l7867,14361,7879,14378,7891,14392,7902,14376,7890,14363,7872,14344xe" filled="t" fillcolor="#202020" stroked="f">
                <v:path arrowok="t"/>
                <v:fill/>
              </v:shape>
              <v:shape style="position:absolute;left:7853;top:14344;width:202;height:187" coordorigin="7853,14344" coordsize="202,187" path="m8054,14354l7915,14354,7915,14368,8054,14368,8054,14354xe" filled="t" fillcolor="#202020" stroked="f">
                <v:path arrowok="t"/>
                <v:fill/>
              </v:shape>
            </v:group>
            <v:group style="position:absolute;left:8064;top:14344;width:187;height:197" coordorigin="8064,14344" coordsize="187,197">
              <v:shape style="position:absolute;left:8064;top:14344;width:187;height:197" coordorigin="8064,14344" coordsize="187,197" path="m8160,14454l8141,14454,8141,14541,8160,14541,8160,14454xe" filled="t" fillcolor="#202020" stroked="f">
                <v:path arrowok="t"/>
                <v:fill/>
              </v:shape>
              <v:shape style="position:absolute;left:8064;top:14344;width:187;height:197" coordorigin="8064,14344" coordsize="187,197" path="m8184,14498l8184,14512,8192,14517,8210,14517,8234,14515,8247,14503,8247,14502,8198,14502,8184,14498xe" filled="t" fillcolor="#202020" stroked="f">
                <v:path arrowok="t"/>
                <v:fill/>
              </v:shape>
              <v:shape style="position:absolute;left:8064;top:14344;width:187;height:197" coordorigin="8064,14344" coordsize="187,197" path="m8256,14435l8064,14435,8064,14454,8237,14454,8237,14498,8232,14502,8247,14502,8253,14476,8256,14457,8256,14435xe" filled="t" fillcolor="#202020" stroked="f">
                <v:path arrowok="t"/>
                <v:fill/>
              </v:shape>
              <v:shape style="position:absolute;left:8064;top:14344;width:187;height:197" coordorigin="8064,14344" coordsize="187,197" path="m8160,14392l8141,14392,8141,14435,8160,14435,8160,14392xe" filled="t" fillcolor="#202020" stroked="f">
                <v:path arrowok="t"/>
                <v:fill/>
              </v:shape>
              <v:shape style="position:absolute;left:8064;top:14344;width:187;height:197" coordorigin="8064,14344" coordsize="187,197" path="m8232,14378l8078,14378,8078,14392,8213,14392,8208,14435,8227,14435,8232,14378xe" filled="t" fillcolor="#202020" stroked="f">
                <v:path arrowok="t"/>
                <v:fill/>
              </v:shape>
              <v:shape style="position:absolute;left:8064;top:14344;width:187;height:197" coordorigin="8064,14344" coordsize="187,197" path="m8218,14344l8208,14354,8215,14358,8232,14370,8246,14382,8251,14368,8235,14356,8218,14344xe" filled="t" fillcolor="#202020" stroked="f">
                <v:path arrowok="t"/>
                <v:fill/>
              </v:shape>
              <v:shape style="position:absolute;left:8064;top:14344;width:187;height:197" coordorigin="8064,14344" coordsize="187,197" path="m8160,14344l8141,14344,8141,14378,8160,14378,8160,14344xe" filled="t" fillcolor="#202020" stroked="f">
                <v:path arrowok="t"/>
                <v:fill/>
              </v:shape>
            </v:group>
            <v:group style="position:absolute;left:8270;top:14339;width:197;height:202" coordorigin="8270,14339" coordsize="197,202">
              <v:shape style="position:absolute;left:8270;top:14339;width:197;height:202" coordorigin="8270,14339" coordsize="197,202" path="m8341,14512l8328,14512,8323,14517,8318,14526,8314,14531,8318,14536,8318,14541,8332,14533,8339,14518,8341,14512xe" filled="t" fillcolor="#202020" stroked="f">
                <v:path arrowok="t"/>
                <v:fill/>
              </v:shape>
              <v:shape style="position:absolute;left:8270;top:14339;width:197;height:202" coordorigin="8270,14339" coordsize="197,202" path="m8467,14435l8362,14435,8362,14541,8371,14541,8371,14488,8467,14488,8467,14478,8371,14478,8371,14445,8467,14445,8467,14435xe" filled="t" fillcolor="#202020" stroked="f">
                <v:path arrowok="t"/>
                <v:fill/>
              </v:shape>
              <v:shape style="position:absolute;left:8270;top:14339;width:197;height:202" coordorigin="8270,14339" coordsize="197,202" path="m8434,14488l8424,14488,8424,14531,8434,14531,8434,14541,8462,14541,8467,14536,8467,14526,8434,14526,8434,14488xe" filled="t" fillcolor="#202020" stroked="f">
                <v:path arrowok="t"/>
                <v:fill/>
              </v:shape>
              <v:shape style="position:absolute;left:8270;top:14339;width:197;height:202" coordorigin="8270,14339" coordsize="197,202" path="m8405,14488l8390,14488,8390,14531,8405,14531,8405,14488xe" filled="t" fillcolor="#202020" stroked="f">
                <v:path arrowok="t"/>
                <v:fill/>
              </v:shape>
              <v:shape style="position:absolute;left:8270;top:14339;width:197;height:202" coordorigin="8270,14339" coordsize="197,202" path="m8467,14488l8453,14488,8453,14526,8467,14526,8467,14488xe" filled="t" fillcolor="#202020" stroked="f">
                <v:path arrowok="t"/>
                <v:fill/>
              </v:shape>
              <v:shape style="position:absolute;left:8270;top:14339;width:197;height:202" coordorigin="8270,14339" coordsize="197,202" path="m8467,14363l8338,14363,8337,14445,8337,14460,8335,14479,8330,14498,8308,14499,8289,14501,8270,14502,8286,14518,8305,14514,8328,14512,8341,14512,8345,14499,8352,14435,8352,14411,8467,14411,8467,14397,8352,14397,8352,14378,8467,14378,8467,14363xe" filled="t" fillcolor="#202020" stroked="f">
                <v:path arrowok="t"/>
                <v:fill/>
              </v:shape>
              <v:shape style="position:absolute;left:8270;top:14339;width:197;height:202" coordorigin="8270,14339" coordsize="197,202" path="m8405,14445l8390,14445,8390,14478,8405,14478,8405,14445xe" filled="t" fillcolor="#202020" stroked="f">
                <v:path arrowok="t"/>
                <v:fill/>
              </v:shape>
              <v:shape style="position:absolute;left:8270;top:14339;width:197;height:202" coordorigin="8270,14339" coordsize="197,202" path="m8434,14445l8424,14445,8424,14478,8434,14478,8434,14445xe" filled="t" fillcolor="#202020" stroked="f">
                <v:path arrowok="t"/>
                <v:fill/>
              </v:shape>
              <v:shape style="position:absolute;left:8270;top:14339;width:197;height:202" coordorigin="8270,14339" coordsize="197,202" path="m8467,14445l8453,14445,8453,14478,8467,14478,8467,14445xe" filled="t" fillcolor="#202020" stroked="f">
                <v:path arrowok="t"/>
                <v:fill/>
              </v:shape>
              <v:shape style="position:absolute;left:8270;top:14339;width:197;height:202" coordorigin="8270,14339" coordsize="197,202" path="m8323,14349l8302,14360,8292,14378,8281,14395,8270,14411,8275,14426,8294,14426,8299,14435,8287,14453,8275,14464,8286,14478,8305,14475,8333,14474,8333,14464,8294,14464,8302,14452,8312,14436,8324,14417,8328,14411,8294,14411,8294,14402,8304,14386,8314,14368,8323,14349xe" filled="t" fillcolor="#202020" stroked="f">
                <v:path arrowok="t"/>
                <v:fill/>
              </v:shape>
              <v:shape style="position:absolute;left:8270;top:14339;width:197;height:202" coordorigin="8270,14339" coordsize="197,202" path="m8333,14459l8314,14459,8304,14464,8333,14464,8333,14459xe" filled="t" fillcolor="#202020" stroked="f">
                <v:path arrowok="t"/>
                <v:fill/>
              </v:shape>
              <v:shape style="position:absolute;left:8270;top:14339;width:197;height:202" coordorigin="8270,14339" coordsize="197,202" path="m8467,14411l8453,14411,8453,14421,8467,14421,8467,14411xe" filled="t" fillcolor="#202020" stroked="f">
                <v:path arrowok="t"/>
                <v:fill/>
              </v:shape>
              <v:shape style="position:absolute;left:8270;top:14339;width:197;height:202" coordorigin="8270,14339" coordsize="197,202" path="m8323,14387l8314,14406,8309,14411,8328,14411,8338,14397,8323,14387xe" filled="t" fillcolor="#202020" stroked="f">
                <v:path arrowok="t"/>
                <v:fill/>
              </v:shape>
              <v:shape style="position:absolute;left:8270;top:14339;width:197;height:202" coordorigin="8270,14339" coordsize="197,202" path="m8467,14378l8453,14378,8453,14397,8467,14397,8467,14378xe" filled="t" fillcolor="#202020" stroked="f">
                <v:path arrowok="t"/>
                <v:fill/>
              </v:shape>
              <v:shape style="position:absolute;left:8270;top:14339;width:197;height:202" coordorigin="8270,14339" coordsize="197,202" path="m8405,14339l8390,14349,8390,14354,8395,14358,8395,14363,8419,14363,8414,14354,8410,14349,8405,14339xe" filled="t" fillcolor="#202020" stroked="f">
                <v:path arrowok="t"/>
                <v:fill/>
              </v:shape>
            </v:group>
            <v:group style="position:absolute;left:8482;top:14354;width:178;height:187" coordorigin="8482,14354" coordsize="178,187">
              <v:shape style="position:absolute;left:8482;top:14354;width:178;height:187" coordorigin="8482,14354" coordsize="178,187" path="m8654,14354l8515,14354,8515,14421,8530,14421,8530,14411,8654,14411,8654,14397,8530,14397,8530,14368,8654,14368,8654,14354xe" filled="t" fillcolor="#202020" stroked="f">
                <v:path arrowok="t"/>
                <v:fill/>
              </v:shape>
              <v:shape style="position:absolute;left:8482;top:14354;width:178;height:187" coordorigin="8482,14354" coordsize="178,187" path="m8654,14411l8640,14411,8640,14421,8654,14421,8654,14411xe" filled="t" fillcolor="#202020" stroked="f">
                <v:path arrowok="t"/>
                <v:fill/>
              </v:shape>
              <v:shape style="position:absolute;left:8482;top:14354;width:178;height:187" coordorigin="8482,14354" coordsize="178,187" path="m8654,14368l8640,14368,8640,14397,8654,14397,8654,14368xe" filled="t" fillcolor="#202020" stroked="f">
                <v:path arrowok="t"/>
                <v:fill/>
              </v:shape>
              <v:shape style="position:absolute;left:8482;top:14354;width:178;height:187" coordorigin="8482,14354" coordsize="178,187" path="m8544,14445l8530,14445,8520,14469,8520,14483,8640,14483,8640,14498,8635,14502,8635,14517,8626,14522,8563,14522,8563,14536,8569,14541,8587,14541,8606,14540,8630,14539,8646,14527,8654,14507,8654,14498,8659,14483,8659,14469,8534,14469,8544,14445xe" filled="t" fillcolor="#202020" stroked="f">
                <v:path arrowok="t"/>
                <v:fill/>
              </v:shape>
              <v:shape style="position:absolute;left:8482;top:14354;width:178;height:187" coordorigin="8482,14354" coordsize="178,187" path="m8688,14430l8482,14430,8482,14445,8688,14445,8688,1443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79.26001pt;margin-top:716.700012pt;width:42.76pt;height:11.08pt;mso-position-horizontal-relative:page;mso-position-vertical-relative:page;z-index:-4754" coordorigin="9585,14334" coordsize="855,222">
            <v:group style="position:absolute;left:9595;top:14354;width:197;height:187" coordorigin="9595,14354" coordsize="197,187">
              <v:shape style="position:absolute;left:9595;top:14354;width:197;height:187" coordorigin="9595,14354" coordsize="197,187" path="m9672,14502l9658,14502,9658,14541,9672,14541,9672,14502xe" filled="t" fillcolor="#202020" stroked="f">
                <v:path arrowok="t"/>
                <v:fill/>
              </v:shape>
              <v:shape style="position:absolute;left:9595;top:14354;width:197;height:187" coordorigin="9595,14354" coordsize="197,187" path="m9715,14474l9710,14486,9700,14504,9688,14520,9677,14536,9682,14536,9730,14483,9715,14474xe" filled="t" fillcolor="#202020" stroked="f">
                <v:path arrowok="t"/>
                <v:fill/>
              </v:shape>
              <v:shape style="position:absolute;left:9595;top:14354;width:197;height:187" coordorigin="9595,14354" coordsize="197,187" path="m9763,14474l9752,14489,9762,14506,9773,14524,9782,14541,9793,14525,9782,14508,9772,14491,9763,14474xe" filled="t" fillcolor="#202020" stroked="f">
                <v:path arrowok="t"/>
                <v:fill/>
              </v:shape>
              <v:shape style="position:absolute;left:9595;top:14354;width:197;height:187" coordorigin="9595,14354" coordsize="197,187" path="m9672,14498l9595,14498,9619,14512,9658,14502,9672,14502,9672,14498xe" filled="t" fillcolor="#202020" stroked="f">
                <v:path arrowok="t"/>
                <v:fill/>
              </v:shape>
              <v:shape style="position:absolute;left:9595;top:14354;width:197;height:187" coordorigin="9595,14354" coordsize="197,187" path="m9624,14368l9610,14368,9610,14498,9682,14498,9686,14493,9624,14493,9624,14459,9672,14459,9672,14445,9624,14445,9624,14416,9672,14416,9672,14402,9624,14402,9624,14368xe" filled="t" fillcolor="#202020" stroked="f">
                <v:path arrowok="t"/>
                <v:fill/>
              </v:shape>
              <v:shape style="position:absolute;left:9595;top:14354;width:197;height:187" coordorigin="9595,14354" coordsize="197,187" path="m9672,14459l9658,14459,9658,14488,9643,14488,9634,14493,9686,14493,9686,14483,9672,14483,9672,14459xe" filled="t" fillcolor="#202020" stroked="f">
                <v:path arrowok="t"/>
                <v:fill/>
              </v:shape>
              <v:shape style="position:absolute;left:9595;top:14354;width:197;height:187" coordorigin="9595,14354" coordsize="197,187" path="m9686,14478l9677,14478,9672,14483,9686,14483,9686,14478xe" filled="t" fillcolor="#202020" stroked="f">
                <v:path arrowok="t"/>
                <v:fill/>
              </v:shape>
              <v:shape style="position:absolute;left:9595;top:14354;width:197;height:187" coordorigin="9595,14354" coordsize="197,187" path="m9782,14358l9696,14358,9696,14464,9710,14464,9710,14454,9782,14454,9782,14440,9710,14440,9710,14373,9782,14373,9782,14358xe" filled="t" fillcolor="#202020" stroked="f">
                <v:path arrowok="t"/>
                <v:fill/>
              </v:shape>
              <v:shape style="position:absolute;left:9595;top:14354;width:197;height:187" coordorigin="9595,14354" coordsize="197,187" path="m9782,14454l9768,14454,9768,14464,9782,14464,9782,14454xe" filled="t" fillcolor="#202020" stroked="f">
                <v:path arrowok="t"/>
                <v:fill/>
              </v:shape>
              <v:shape style="position:absolute;left:9595;top:14354;width:197;height:187" coordorigin="9595,14354" coordsize="197,187" path="m9672,14416l9658,14416,9658,14445,9672,14445,9672,14416xe" filled="t" fillcolor="#202020" stroked="f">
                <v:path arrowok="t"/>
                <v:fill/>
              </v:shape>
              <v:shape style="position:absolute;left:9595;top:14354;width:197;height:187" coordorigin="9595,14354" coordsize="197,187" path="m9782,14373l9768,14373,9768,14440,9782,14440,9782,14373xe" filled="t" fillcolor="#202020" stroked="f">
                <v:path arrowok="t"/>
                <v:fill/>
              </v:shape>
              <v:shape style="position:absolute;left:9595;top:14354;width:197;height:187" coordorigin="9595,14354" coordsize="197,187" path="m9672,14368l9658,14368,9658,14402,9672,14402,9672,14368xe" filled="t" fillcolor="#202020" stroked="f">
                <v:path arrowok="t"/>
                <v:fill/>
              </v:shape>
              <v:shape style="position:absolute;left:9595;top:14354;width:197;height:187" coordorigin="9595,14354" coordsize="197,187" path="m9686,14354l9595,14354,9595,14368,9686,14368,9686,14354xe" filled="t" fillcolor="#202020" stroked="f">
                <v:path arrowok="t"/>
                <v:fill/>
              </v:shape>
            </v:group>
            <v:group style="position:absolute;left:9802;top:14344;width:202;height:202" coordorigin="9802,14344" coordsize="202,202">
              <v:shape style="position:absolute;left:9802;top:14344;width:202;height:202" coordorigin="9802,14344" coordsize="202,202" path="m9854,14454l9840,14454,9840,14546,9854,14546,9854,14454xe" filled="t" fillcolor="#202020" stroked="f">
                <v:path arrowok="t"/>
                <v:fill/>
              </v:shape>
              <v:shape style="position:absolute;left:9802;top:14344;width:202;height:202" coordorigin="9802,14344" coordsize="202,202" path="m9898,14522l9898,14531,9902,14536,9902,14541,9941,14541,9946,14531,9946,14526,9907,14526,9898,14522xe" filled="t" fillcolor="#202020" stroked="f">
                <v:path arrowok="t"/>
                <v:fill/>
              </v:shape>
              <v:shape style="position:absolute;left:9802;top:14344;width:202;height:202" coordorigin="9802,14344" coordsize="202,202" path="m9946,14397l9931,14397,9931,14526,9946,14526,9946,14397xe" filled="t" fillcolor="#202020" stroked="f">
                <v:path arrowok="t"/>
                <v:fill/>
              </v:shape>
              <v:shape style="position:absolute;left:9802;top:14344;width:202;height:202" coordorigin="9802,14344" coordsize="202,202" path="m9974,14430l9960,14435,9968,14456,9976,14474,9984,14492,9994,14512,9998,14482,9990,14463,9982,14446,9974,14430xe" filled="t" fillcolor="#202020" stroked="f">
                <v:path arrowok="t"/>
                <v:fill/>
              </v:shape>
              <v:shape style="position:absolute;left:9802;top:14344;width:202;height:202" coordorigin="9802,14344" coordsize="202,202" path="m9902,14430l9879,14493,9874,14507,9883,14507,9917,14435,9902,14430xe" filled="t" fillcolor="#202020" stroked="f">
                <v:path arrowok="t"/>
                <v:fill/>
              </v:shape>
              <v:shape style="position:absolute;left:9802;top:14344;width:202;height:202" coordorigin="9802,14344" coordsize="202,202" path="m9878,14402l9806,14402,9806,14416,9839,14418,9831,14438,9822,14456,9812,14473,9802,14488,9811,14498,9811,14507,9821,14491,9831,14473,9840,14454,9854,14454,9854,14445,9869,14445,9864,14440,9854,14440,9854,14416,9878,14416,9878,14411,9896,14411,9899,14406,9878,14406,9878,14402xe" filled="t" fillcolor="#202020" stroked="f">
                <v:path arrowok="t"/>
                <v:fill/>
              </v:shape>
              <v:shape style="position:absolute;left:9802;top:14344;width:202;height:202" coordorigin="9802,14344" coordsize="202,202" path="m9869,14445l9854,14445,9869,14459,9874,14469,9883,14459,9878,14450,9869,14445xe" filled="t" fillcolor="#202020" stroked="f">
                <v:path arrowok="t"/>
                <v:fill/>
              </v:shape>
              <v:shape style="position:absolute;left:9802;top:14344;width:202;height:202" coordorigin="9802,14344" coordsize="202,202" path="m9859,14435l9854,14440,9864,14440,9859,14435xe" filled="t" fillcolor="#202020" stroked="f">
                <v:path arrowok="t"/>
                <v:fill/>
              </v:shape>
              <v:shape style="position:absolute;left:9802;top:14344;width:202;height:202" coordorigin="9802,14344" coordsize="202,202" path="m9896,14411l9878,14411,9883,14416,9883,14421,9889,14420,9896,14411xe" filled="t" fillcolor="#202020" stroked="f">
                <v:path arrowok="t"/>
                <v:fill/>
              </v:shape>
              <v:shape style="position:absolute;left:9802;top:14344;width:202;height:202" coordorigin="9802,14344" coordsize="202,202" path="m10003,14387l9984,14387,9979,14392,9974,14402,9970,14416,9974,14416,9984,14421,9994,14406,10003,14387xe" filled="t" fillcolor="#202020" stroked="f">
                <v:path arrowok="t"/>
                <v:fill/>
              </v:shape>
              <v:shape style="position:absolute;left:9802;top:14344;width:202;height:202" coordorigin="9802,14344" coordsize="202,202" path="m9931,14344l9906,14356,9898,14376,9889,14393,9878,14406,9899,14406,9900,14405,9912,14387,10003,14387,10003,14373,9917,14373,9931,14344xe" filled="t" fillcolor="#202020" stroked="f">
                <v:path arrowok="t"/>
                <v:fill/>
              </v:shape>
              <v:shape style="position:absolute;left:9802;top:14344;width:202;height:202" coordorigin="9802,14344" coordsize="202,202" path="m9854,14373l9840,14373,9840,14402,9854,14402,9854,14373xe" filled="t" fillcolor="#202020" stroked="f">
                <v:path arrowok="t"/>
                <v:fill/>
              </v:shape>
              <v:shape style="position:absolute;left:9802;top:14344;width:202;height:202" coordorigin="9802,14344" coordsize="202,202" path="m9869,14354l9851,14356,9806,14363,9806,14373,9811,14378,9821,14373,9854,14373,9864,14368,9888,14368,9869,14354xe" filled="t" fillcolor="#202020" stroked="f">
                <v:path arrowok="t"/>
                <v:fill/>
              </v:shape>
            </v:group>
            <v:group style="position:absolute;left:10018;top:14344;width:187;height:202" coordorigin="10018,14344" coordsize="187,202">
              <v:shape style="position:absolute;left:10018;top:14344;width:187;height:202" coordorigin="10018,14344" coordsize="187,202" path="m10066,14483l10067,14502,10085,14510,10103,14518,10121,14527,10139,14536,10157,14546,10166,14531,10138,14517,10150,14506,10121,14506,10103,14497,10084,14489,10066,14483xe" filled="t" fillcolor="#202020" stroked="f">
                <v:path arrowok="t"/>
                <v:fill/>
              </v:shape>
              <v:shape style="position:absolute;left:10018;top:14344;width:187;height:202" coordorigin="10018,14344" coordsize="187,202" path="m10085,14430l10066,14430,10056,14454,10056,14469,10171,14469,10121,14506,10150,14506,10195,14469,10195,14454,10075,14454,10085,14430xe" filled="t" fillcolor="#202020" stroked="f">
                <v:path arrowok="t"/>
                <v:fill/>
              </v:shape>
              <v:shape style="position:absolute;left:10018;top:14344;width:187;height:202" coordorigin="10018,14344" coordsize="187,202" path="m10219,14411l10018,14411,10018,14430,10219,14430,10219,14411xe" filled="t" fillcolor="#202020" stroked="f">
                <v:path arrowok="t"/>
                <v:fill/>
              </v:shape>
              <v:shape style="position:absolute;left:10018;top:14344;width:187;height:202" coordorigin="10018,14344" coordsize="187,202" path="m10099,14382l10080,14382,10070,14411,10090,14411,10099,14382xe" filled="t" fillcolor="#202020" stroked="f">
                <v:path arrowok="t"/>
                <v:fill/>
              </v:shape>
              <v:shape style="position:absolute;left:10018;top:14344;width:187;height:202" coordorigin="10018,14344" coordsize="187,202" path="m10205,14368l10027,14368,10027,14382,10205,14382,10205,14368xe" filled="t" fillcolor="#202020" stroked="f">
                <v:path arrowok="t"/>
                <v:fill/>
              </v:shape>
              <v:shape style="position:absolute;left:10018;top:14344;width:187;height:202" coordorigin="10018,14344" coordsize="187,202" path="m10118,14344l10099,14344,10090,14368,10109,14368,10118,14344xe" filled="t" fillcolor="#202020" stroked="f">
                <v:path arrowok="t"/>
                <v:fill/>
              </v:shape>
            </v:group>
            <v:group style="position:absolute;left:10224;top:14344;width:206;height:187" coordorigin="10224,14344" coordsize="206,187">
              <v:shape style="position:absolute;left:10224;top:14344;width:206;height:187" coordorigin="10224,14344" coordsize="206,187" path="m10430,14517l10224,14517,10224,14531,10430,14531,10430,14517xe" filled="t" fillcolor="#202020" stroked="f">
                <v:path arrowok="t"/>
                <v:fill/>
              </v:shape>
              <v:shape style="position:absolute;left:10224;top:14344;width:206;height:187" coordorigin="10224,14344" coordsize="206,187" path="m10306,14344l10291,14344,10291,14517,10306,14517,10306,14344xe" filled="t" fillcolor="#202020" stroked="f">
                <v:path arrowok="t"/>
                <v:fill/>
              </v:shape>
              <v:shape style="position:absolute;left:10224;top:14344;width:206;height:187" coordorigin="10224,14344" coordsize="206,187" path="m10363,14344l10344,14344,10344,14517,10363,14517,10363,14344xe" filled="t" fillcolor="#202020" stroked="f">
                <v:path arrowok="t"/>
                <v:fill/>
              </v:shape>
              <v:shape style="position:absolute;left:10224;top:14344;width:206;height:187" coordorigin="10224,14344" coordsize="206,187" path="m10248,14387l10237,14403,10262,14478,10279,14461,10271,14441,10263,14422,10255,14404,10248,14387xe" filled="t" fillcolor="#202020" stroked="f">
                <v:path arrowok="t"/>
                <v:fill/>
              </v:shape>
              <v:shape style="position:absolute;left:10224;top:14344;width:206;height:187" coordorigin="10224,14344" coordsize="206,187" path="m10426,14392l10398,14399,10391,14418,10384,14436,10377,14455,10368,14474,10389,14466,10397,14449,10406,14431,10415,14412,10426,1439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8.780029pt;margin-top:716.700012pt;width:20.92pt;height:10.879378pt;mso-position-horizontal-relative:page;mso-position-vertical-relative:page;z-index:-4753" coordorigin="10776,14334" coordsize="418,218">
            <v:group style="position:absolute;left:10786;top:14349;width:201;height:193" coordorigin="10786,14349" coordsize="201,193">
              <v:shape style="position:absolute;left:10786;top:14349;width:201;height:193" coordorigin="10786,14349" coordsize="201,193" path="m10905,14435l10886,14435,10898,14459,10907,14477,10916,14496,10901,14509,10885,14521,10867,14531,10877,14541,10887,14542,10903,14531,10920,14522,10941,14516,10971,14516,10969,14515,10956,14500,10947,14481,10952,14472,10925,14472,10915,14456,10906,14438,10905,14435xe" filled="t" fillcolor="#202020" stroked="f">
                <v:path arrowok="t"/>
                <v:fill/>
              </v:shape>
              <v:shape style="position:absolute;left:10786;top:14349;width:201;height:193" coordorigin="10786,14349" coordsize="201,193" path="m10971,14516l10941,14516,10957,14529,10973,14541,10982,14531,10987,14526,10971,14516xe" filled="t" fillcolor="#202020" stroked="f">
                <v:path arrowok="t"/>
                <v:fill/>
              </v:shape>
              <v:shape style="position:absolute;left:10786;top:14349;width:201;height:193" coordorigin="10786,14349" coordsize="201,193" path="m10958,14354l10858,14354,10858,14368,10873,14384,10874,14394,10868,14463,10834,14531,10838,14536,10843,14536,10856,14532,10885,14458,10886,14435,10905,14435,10898,14418,10891,14397,10891,14368,10958,14368,10958,14354xe" filled="t" fillcolor="#202020" stroked="f">
                <v:path arrowok="t"/>
                <v:fill/>
              </v:shape>
              <v:shape style="position:absolute;left:10786;top:14349;width:201;height:193" coordorigin="10786,14349" coordsize="201,193" path="m10843,14487l10822,14493,10803,14498,10786,14502,10795,14516,10813,14511,10832,14505,10853,14498,10853,14488,10843,14487xe" filled="t" fillcolor="#202020" stroked="f">
                <v:path arrowok="t"/>
                <v:fill/>
              </v:shape>
              <v:shape style="position:absolute;left:10786;top:14349;width:201;height:193" coordorigin="10786,14349" coordsize="201,193" path="m10958,14368l10939,14368,10920,14411,10920,14426,10949,14441,10939,14459,10925,14472,10952,14472,10957,14463,10965,14445,10973,14426,10973,14411,10939,14411,10958,14368xe" filled="t" fillcolor="#202020" stroked="f">
                <v:path arrowok="t"/>
                <v:fill/>
              </v:shape>
              <v:shape style="position:absolute;left:10786;top:14349;width:201;height:193" coordorigin="10786,14349" coordsize="201,193" path="m10839,14416l10810,14416,10814,14425,10802,14444,10790,14454,10810,14468,10830,14465,10853,14464,10853,14454,10810,14454,10811,14453,10822,14441,10833,14425,10839,14416xe" filled="t" fillcolor="#202020" stroked="f">
                <v:path arrowok="t"/>
                <v:fill/>
              </v:shape>
              <v:shape style="position:absolute;left:10786;top:14349;width:201;height:193" coordorigin="10786,14349" coordsize="201,193" path="m10849,14450l10829,14452,10810,14454,10853,14454,10849,14450xe" filled="t" fillcolor="#202020" stroked="f">
                <v:path arrowok="t"/>
                <v:fill/>
              </v:shape>
              <v:shape style="position:absolute;left:10786;top:14349;width:201;height:193" coordorigin="10786,14349" coordsize="201,193" path="m10838,14349l10814,14360,10804,14379,10794,14394,10786,14406,10790,14421,10800,14421,10810,14416,10839,14416,10845,14406,10810,14406,10808,14402,10817,14387,10827,14369,10838,14349xe" filled="t" fillcolor="#202020" stroked="f">
                <v:path arrowok="t"/>
                <v:fill/>
              </v:shape>
              <v:shape style="position:absolute;left:10786;top:14349;width:201;height:193" coordorigin="10786,14349" coordsize="201,193" path="m10843,14378l10829,14406,10845,14406,10858,14387,10843,14378xe" filled="t" fillcolor="#202020" stroked="f">
                <v:path arrowok="t"/>
                <v:fill/>
              </v:shape>
            </v:group>
            <v:group style="position:absolute;left:10992;top:14344;width:192;height:197" coordorigin="10992,14344" coordsize="192,197">
              <v:shape style="position:absolute;left:10992;top:14344;width:192;height:197" coordorigin="10992,14344" coordsize="192,197" path="m11102,14445l11002,14445,11002,14464,11031,14482,11023,14499,11010,14516,10992,14531,11002,14541,11045,14485,11050,14464,11102,14464,11102,14445xe" filled="t" fillcolor="#202020" stroked="f">
                <v:path arrowok="t"/>
                <v:fill/>
              </v:shape>
              <v:shape style="position:absolute;left:10992;top:14344;width:192;height:197" coordorigin="10992,14344" coordsize="192,197" path="m11102,14464l11088,14464,11088,14493,11083,14502,11083,14517,11078,14522,11040,14522,11040,14536,11050,14536,11059,14541,11079,14539,11096,14527,11102,14505,11102,14464xe" filled="t" fillcolor="#202020" stroked="f">
                <v:path arrowok="t"/>
                <v:fill/>
              </v:shape>
              <v:shape style="position:absolute;left:10992;top:14344;width:192;height:197" coordorigin="10992,14344" coordsize="192,197" path="m11050,14426l11035,14426,11035,14445,11050,14445,11050,14426xe" filled="t" fillcolor="#202020" stroked="f">
                <v:path arrowok="t"/>
                <v:fill/>
              </v:shape>
              <v:shape style="position:absolute;left:10992;top:14344;width:192;height:197" coordorigin="10992,14344" coordsize="192,197" path="m11102,14354l11006,14354,11006,14426,11026,14426,11026,14416,11102,14416,11102,14402,11026,14402,11026,14368,11102,14368,11102,14354xe" filled="t" fillcolor="#202020" stroked="f">
                <v:path arrowok="t"/>
                <v:fill/>
              </v:shape>
              <v:shape style="position:absolute;left:10992;top:14344;width:192;height:197" coordorigin="10992,14344" coordsize="192,197" path="m11102,14416l11083,14416,11083,14426,11102,14426,11102,14416xe" filled="t" fillcolor="#202020" stroked="f">
                <v:path arrowok="t"/>
                <v:fill/>
              </v:shape>
              <v:shape style="position:absolute;left:10992;top:14344;width:192;height:197" coordorigin="10992,14344" coordsize="192,197" path="m11102,14368l11083,14368,11083,14402,11102,14402,11102,14368xe" filled="t" fillcolor="#202020" stroked="f">
                <v:path arrowok="t"/>
                <v:fill/>
              </v:shape>
              <v:shape style="position:absolute;left:10992;top:14344;width:192;height:197" coordorigin="10992,14344" coordsize="192,197" path="m11184,14344l11170,14344,11170,14522,11126,14522,11126,14541,11179,14541,11184,14531,11184,14344xe" filled="t" fillcolor="#202020" stroked="f">
                <v:path arrowok="t"/>
                <v:fill/>
              </v:shape>
              <v:shape style="position:absolute;left:10992;top:14344;width:192;height:197" coordorigin="10992,14344" coordsize="192,197" path="m11146,14363l11126,14363,11126,14493,11146,14493,11146,1436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.099998pt;margin-top:739.5pt;width:53.08pt;height:11.08pt;mso-position-horizontal-relative:page;mso-position-vertical-relative:page;z-index:-4752" coordorigin="662,14790" coordsize="1062,222">
            <v:group style="position:absolute;left:672;top:14810;width:202;height:188" coordorigin="672,14810" coordsize="202,188">
              <v:shape style="position:absolute;left:672;top:14810;width:202;height:188" coordorigin="672,14810" coordsize="202,188" path="m816,14877l802,14877,801,14921,796,14941,786,14955,773,14968,756,14978,734,14987,739,14992,739,14997,755,14998,775,14987,791,14976,802,14963,843,14963,811,14944,816,14934,816,14877xe" filled="t" fillcolor="#202020" stroked="f">
                <v:path arrowok="t"/>
                <v:fill/>
              </v:shape>
              <v:shape style="position:absolute;left:672;top:14810;width:202;height:188" coordorigin="672,14810" coordsize="202,188" path="m843,14963l806,14963,814,14964,831,14976,847,14987,864,14997,865,14977,849,14967,843,14963xe" filled="t" fillcolor="#202020" stroked="f">
                <v:path arrowok="t"/>
                <v:fill/>
              </v:shape>
              <v:shape style="position:absolute;left:672;top:14810;width:202;height:188" coordorigin="672,14810" coordsize="202,188" path="m720,14834l701,14834,701,14944,691,14944,682,14949,672,14949,686,14965,703,14959,724,14954,749,14949,749,14939,720,14939,720,14834xe" filled="t" fillcolor="#202020" stroked="f">
                <v:path arrowok="t"/>
                <v:fill/>
              </v:shape>
              <v:shape style="position:absolute;left:672;top:14810;width:202;height:188" coordorigin="672,14810" coordsize="202,188" path="m864,14848l754,14848,754,14958,773,14958,773,14862,864,14862,864,14848xe" filled="t" fillcolor="#202020" stroked="f">
                <v:path arrowok="t"/>
                <v:fill/>
              </v:shape>
              <v:shape style="position:absolute;left:672;top:14810;width:202;height:188" coordorigin="672,14810" coordsize="202,188" path="m864,14862l850,14862,850,14958,864,14958,864,14862xe" filled="t" fillcolor="#202020" stroked="f">
                <v:path arrowok="t"/>
                <v:fill/>
              </v:shape>
              <v:shape style="position:absolute;left:672;top:14810;width:202;height:188" coordorigin="672,14810" coordsize="202,188" path="m749,14930l739,14934,730,14934,720,14939,749,14939,749,14930xe" filled="t" fillcolor="#202020" stroked="f">
                <v:path arrowok="t"/>
                <v:fill/>
              </v:shape>
              <v:shape style="position:absolute;left:672;top:14810;width:202;height:188" coordorigin="672,14810" coordsize="202,188" path="m816,14824l797,14824,792,14848,811,14848,816,14824xe" filled="t" fillcolor="#202020" stroked="f">
                <v:path arrowok="t"/>
                <v:fill/>
              </v:shape>
              <v:shape style="position:absolute;left:672;top:14810;width:202;height:188" coordorigin="672,14810" coordsize="202,188" path="m744,14819l672,14819,672,14834,744,14834,744,14819xe" filled="t" fillcolor="#202020" stroked="f">
                <v:path arrowok="t"/>
                <v:fill/>
              </v:shape>
              <v:shape style="position:absolute;left:672;top:14810;width:202;height:188" coordorigin="672,14810" coordsize="202,188" path="m874,14810l749,14810,749,14824,874,14824,874,14810xe" filled="t" fillcolor="#202020" stroked="f">
                <v:path arrowok="t"/>
                <v:fill/>
              </v:shape>
            </v:group>
            <v:group style="position:absolute;left:912;top:14805;width:149;height:192" coordorigin="912,14805" coordsize="149,192">
              <v:shape style="position:absolute;left:912;top:14805;width:149;height:192" coordorigin="912,14805" coordsize="149,192" path="m1061,14805l912,14805,912,14997,926,14997,926,14982,1061,14982,1061,14968,926,14968,926,14930,1061,14930,1061,14915,926,14915,926,14877,1061,14877,1061,14862,926,14862,926,14824,1061,14824,1061,14805xe" filled="t" fillcolor="#202020" stroked="f">
                <v:path arrowok="t"/>
                <v:fill/>
              </v:shape>
              <v:shape style="position:absolute;left:912;top:14805;width:149;height:192" coordorigin="912,14805" coordsize="149,192" path="m1061,14982l1042,14982,1042,14997,1061,14997,1061,14982xe" filled="t" fillcolor="#202020" stroked="f">
                <v:path arrowok="t"/>
                <v:fill/>
              </v:shape>
              <v:shape style="position:absolute;left:912;top:14805;width:149;height:192" coordorigin="912,14805" coordsize="149,192" path="m1061,14930l1042,14930,1042,14968,1061,14968,1061,14930xe" filled="t" fillcolor="#202020" stroked="f">
                <v:path arrowok="t"/>
                <v:fill/>
              </v:shape>
              <v:shape style="position:absolute;left:912;top:14805;width:149;height:192" coordorigin="912,14805" coordsize="149,192" path="m1061,14877l1042,14877,1042,14915,1061,14915,1061,14877xe" filled="t" fillcolor="#202020" stroked="f">
                <v:path arrowok="t"/>
                <v:fill/>
              </v:shape>
              <v:shape style="position:absolute;left:912;top:14805;width:149;height:192" coordorigin="912,14805" coordsize="149,192" path="m1061,14824l1042,14824,1042,14862,1061,14862,1061,14824xe" filled="t" fillcolor="#202020" stroked="f">
                <v:path arrowok="t"/>
                <v:fill/>
              </v:shape>
            </v:group>
            <v:group style="position:absolute;left:1094;top:14800;width:187;height:202" coordorigin="1094,14800" coordsize="187,202">
              <v:shape style="position:absolute;left:1094;top:14800;width:187;height:202" coordorigin="1094,14800" coordsize="187,202" path="m1248,14960l1211,14960,1245,14979,1263,14990,1282,15002,1277,14977,1259,14966,1248,14960xe" filled="t" fillcolor="#202020" stroked="f">
                <v:path arrowok="t"/>
                <v:fill/>
              </v:shape>
              <v:shape style="position:absolute;left:1094;top:14800;width:187;height:202" coordorigin="1094,14800" coordsize="187,202" path="m1205,14886l1190,14886,1190,14925,1186,14945,1119,14978,1094,14982,1099,14992,1104,14997,1124,14996,1147,14988,1167,14981,1185,14974,1199,14967,1211,14960,1248,14960,1241,14957,1205,14939,1205,14886xe" filled="t" fillcolor="#202020" stroked="f">
                <v:path arrowok="t"/>
                <v:fill/>
              </v:shape>
              <v:shape style="position:absolute;left:1094;top:14800;width:187;height:202" coordorigin="1094,14800" coordsize="187,202" path="m1272,14862l1123,14862,1123,14954,1138,14954,1138,14877,1272,14877,1272,14862xe" filled="t" fillcolor="#202020" stroked="f">
                <v:path arrowok="t"/>
                <v:fill/>
              </v:shape>
              <v:shape style="position:absolute;left:1094;top:14800;width:187;height:202" coordorigin="1094,14800" coordsize="187,202" path="m1272,14877l1258,14877,1258,14949,1272,14949,1272,14877xe" filled="t" fillcolor="#202020" stroked="f">
                <v:path arrowok="t"/>
                <v:fill/>
              </v:shape>
              <v:shape style="position:absolute;left:1094;top:14800;width:187;height:202" coordorigin="1094,14800" coordsize="187,202" path="m1176,14800l1151,14804,1140,14819,1127,14833,1112,14847,1094,14862,1099,14867,1104,14867,1105,14871,1120,14860,1137,14847,1152,14834,1243,14834,1243,14819,1162,14819,1171,14810,1176,14800xe" filled="t" fillcolor="#202020" stroked="f">
                <v:path arrowok="t"/>
                <v:fill/>
              </v:shape>
              <v:shape style="position:absolute;left:1094;top:14800;width:187;height:202" coordorigin="1094,14800" coordsize="187,202" path="m1243,14834l1152,14834,1223,14834,1195,14862,1219,14862,1229,14853,1234,14843,1243,14834xe" filled="t" fillcolor="#202020" stroked="f">
                <v:path arrowok="t"/>
                <v:fill/>
              </v:shape>
            </v:group>
            <v:group style="position:absolute;left:1306;top:14800;width:197;height:202" coordorigin="1306,14800" coordsize="197,202">
              <v:shape style="position:absolute;left:1306;top:14800;width:197;height:202" coordorigin="1306,14800" coordsize="197,202" path="m1502,14877l1306,14877,1306,14886,1502,14886,1502,14877xe" filled="t" fillcolor="#202020" stroked="f">
                <v:path arrowok="t"/>
                <v:fill/>
              </v:shape>
              <v:shape style="position:absolute;left:1306;top:14800;width:197;height:202" coordorigin="1306,14800" coordsize="197,202" path="m1411,14858l1397,14858,1397,14877,1411,14877,1411,14858xe" filled="t" fillcolor="#202020" stroked="f">
                <v:path arrowok="t"/>
                <v:fill/>
              </v:shape>
              <v:shape style="position:absolute;left:1306;top:14800;width:197;height:202" coordorigin="1306,14800" coordsize="197,202" path="m1483,14843l1325,14843,1325,14858,1483,14858,1483,14843xe" filled="t" fillcolor="#202020" stroked="f">
                <v:path arrowok="t"/>
                <v:fill/>
              </v:shape>
              <v:shape style="position:absolute;left:1306;top:14800;width:197;height:202" coordorigin="1306,14800" coordsize="197,202" path="m1411,14829l1397,14829,1397,14843,1411,14843,1411,14829xe" filled="t" fillcolor="#202020" stroked="f">
                <v:path arrowok="t"/>
                <v:fill/>
              </v:shape>
              <v:shape style="position:absolute;left:1306;top:14800;width:197;height:202" coordorigin="1306,14800" coordsize="197,202" path="m1493,14814l1315,14814,1315,14829,1493,14829,1493,14814xe" filled="t" fillcolor="#202020" stroked="f">
                <v:path arrowok="t"/>
                <v:fill/>
              </v:shape>
              <v:shape style="position:absolute;left:1306;top:14800;width:197;height:202" coordorigin="1306,14800" coordsize="197,202" path="m1411,14800l1397,14800,1397,14814,1411,14814,1411,14800xe" filled="t" fillcolor="#202020" stroked="f">
                <v:path arrowok="t"/>
                <v:fill/>
              </v:shape>
              <v:shape style="position:absolute;left:1306;top:14800;width:197;height:202" coordorigin="1306,14800" coordsize="197,202" path="m1467,14972l1420,14972,1440,14978,1459,14985,1477,14993,1493,15002,1490,14980,1475,14975,1467,14972xe" filled="t" fillcolor="#202020" stroked="f">
                <v:path arrowok="t"/>
                <v:fill/>
              </v:shape>
              <v:shape style="position:absolute;left:1306;top:14800;width:197;height:202" coordorigin="1306,14800" coordsize="197,202" path="m1411,14925l1397,14925,1397,14954,1388,14963,1376,14971,1358,14977,1335,14981,1306,14982,1306,14987,1310,14992,1328,15000,1351,14996,1371,14992,1389,14986,1405,14979,1420,14972,1467,14972,1456,14968,1435,14960,1411,14954,1411,14925xe" filled="t" fillcolor="#202020" stroked="f">
                <v:path arrowok="t"/>
                <v:fill/>
              </v:shape>
              <v:shape style="position:absolute;left:1306;top:14800;width:197;height:202" coordorigin="1306,14800" coordsize="197,202" path="m1478,14906l1330,14906,1330,14963,1349,14963,1349,14920,1478,14920,1478,14906xe" filled="t" fillcolor="#202020" stroked="f">
                <v:path arrowok="t"/>
                <v:fill/>
              </v:shape>
              <v:shape style="position:absolute;left:1306;top:14800;width:197;height:202" coordorigin="1306,14800" coordsize="197,202" path="m1478,14920l1464,14920,1464,14963,1478,14963,1478,14920xe" filled="t" fillcolor="#202020" stroked="f">
                <v:path arrowok="t"/>
                <v:fill/>
              </v:shape>
            </v:group>
            <v:group style="position:absolute;left:1512;top:14800;width:202;height:197" coordorigin="1512,14800" coordsize="202,197">
              <v:shape style="position:absolute;left:1512;top:14800;width:202;height:197" coordorigin="1512,14800" coordsize="202,197" path="m1636,14885l1621,14885,1629,14906,1660,14960,1704,14997,1709,14987,1714,14982,1712,14974,1696,14964,1681,14952,1668,14939,1656,14923,1645,14905,1636,14886,1636,14885xe" filled="t" fillcolor="#202020" stroked="f">
                <v:path arrowok="t"/>
                <v:fill/>
              </v:shape>
              <v:shape style="position:absolute;left:1512;top:14800;width:202;height:197" coordorigin="1512,14800" coordsize="202,197" path="m1627,14800l1608,14808,1605,14832,1601,14854,1580,14914,1529,14972,1512,14982,1522,14992,1577,14954,1612,14903,1621,14885,1636,14885,1628,14864,1622,14840,1625,14820,1627,1480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099998pt;margin-top:739.26001pt;width:32.2pt;height:11.08pt;mso-position-horizontal-relative:page;mso-position-vertical-relative:page;z-index:-4751" coordorigin="2462,14785" coordsize="644,222">
            <v:group style="position:absolute;left:2472;top:14810;width:206;height:187" coordorigin="2472,14810" coordsize="206,187">
              <v:shape style="position:absolute;left:2472;top:14810;width:206;height:187" coordorigin="2472,14810" coordsize="206,187" path="m2674,14810l2592,14810,2592,14997,2606,14997,2606,14824,2674,14824,2674,14810xe" filled="t" fillcolor="#202020" stroked="f">
                <v:path arrowok="t"/>
                <v:fill/>
              </v:shape>
              <v:shape style="position:absolute;left:2472;top:14810;width:206;height:187" coordorigin="2472,14810" coordsize="206,187" path="m2616,14949l2616,14963,2621,14968,2630,14968,2657,14965,2671,14954,2626,14954,2616,14949xe" filled="t" fillcolor="#202020" stroked="f">
                <v:path arrowok="t"/>
                <v:fill/>
              </v:shape>
              <v:shape style="position:absolute;left:2472;top:14810;width:206;height:187" coordorigin="2472,14810" coordsize="206,187" path="m2674,14824l2606,14824,2652,14838,2647,14854,2645,14874,2647,14899,2659,14915,2664,14930,2664,14944,2654,14954,2671,14954,2673,14952,2678,14930,2677,14918,2673,14903,2666,14883,2658,14857,2667,14839,2674,14824xe" filled="t" fillcolor="#202020" stroked="f">
                <v:path arrowok="t"/>
                <v:fill/>
              </v:shape>
              <v:shape style="position:absolute;left:2472;top:14810;width:206;height:187" coordorigin="2472,14810" coordsize="206,187" path="m2491,14848l2488,14865,2497,14881,2505,14900,2511,14922,2499,14937,2486,14953,2472,14968,2482,14978,2489,14975,2504,14959,2519,14946,2534,14937,2559,14937,2551,14925,2539,14905,2548,14887,2551,14881,2516,14881,2504,14864,2491,14848xe" filled="t" fillcolor="#202020" stroked="f">
                <v:path arrowok="t"/>
                <v:fill/>
              </v:shape>
              <v:shape style="position:absolute;left:2472;top:14810;width:206;height:187" coordorigin="2472,14810" coordsize="206,187" path="m2559,14937l2534,14937,2546,14953,2558,14973,2571,14956,2562,14942,2559,14937xe" filled="t" fillcolor="#202020" stroked="f">
                <v:path arrowok="t"/>
                <v:fill/>
              </v:shape>
              <v:shape style="position:absolute;left:2472;top:14810;width:206;height:187" coordorigin="2472,14810" coordsize="206,187" path="m2563,14814l2477,14814,2477,14829,2548,14831,2542,14853,2531,14871,2516,14881,2551,14881,2555,14868,2560,14849,2563,14829,2563,14814xe" filled="t" fillcolor="#202020" stroked="f">
                <v:path arrowok="t"/>
                <v:fill/>
              </v:shape>
            </v:group>
            <v:group style="position:absolute;left:2688;top:14795;width:206;height:202" coordorigin="2688,14795" coordsize="206,202">
              <v:shape style="position:absolute;left:2688;top:14795;width:206;height:202" coordorigin="2688,14795" coordsize="206,202" path="m2890,14882l2693,14882,2693,14896,2750,14907,2747,14925,2739,14944,2726,14963,2710,14974,2688,14982,2693,14992,2693,14997,2707,14994,2754,14957,2770,14896,2890,14896,2890,14882xe" filled="t" fillcolor="#202020" stroked="f">
                <v:path arrowok="t"/>
                <v:fill/>
              </v:shape>
              <v:shape style="position:absolute;left:2688;top:14795;width:206;height:202" coordorigin="2688,14795" coordsize="206,202" path="m2822,14896l2808,14896,2808,14982,2818,14992,2880,14992,2890,14982,2890,14978,2827,14978,2827,14973,2822,14973,2822,14896xe" filled="t" fillcolor="#202020" stroked="f">
                <v:path arrowok="t"/>
                <v:fill/>
              </v:shape>
              <v:shape style="position:absolute;left:2688;top:14795;width:206;height:202" coordorigin="2688,14795" coordsize="206,202" path="m2880,14939l2875,14939,2875,14978,2890,14978,2890,14968,2894,14958,2894,14944,2890,14944,2880,14939xe" filled="t" fillcolor="#202020" stroked="f">
                <v:path arrowok="t"/>
                <v:fill/>
              </v:shape>
              <v:shape style="position:absolute;left:2688;top:14795;width:206;height:202" coordorigin="2688,14795" coordsize="206,202" path="m2798,14795l2784,14795,2784,14882,2798,14882,2798,14795xe" filled="t" fillcolor="#202020" stroked="f">
                <v:path arrowok="t"/>
                <v:fill/>
              </v:shape>
              <v:shape style="position:absolute;left:2688;top:14795;width:206;height:202" coordorigin="2688,14795" coordsize="206,202" path="m2717,14814l2707,14824,2708,14825,2719,14839,2732,14855,2746,14872,2759,14857,2717,14814xe" filled="t" fillcolor="#202020" stroked="f">
                <v:path arrowok="t"/>
                <v:fill/>
              </v:shape>
              <v:shape style="position:absolute;left:2688;top:14795;width:206;height:202" coordorigin="2688,14795" coordsize="206,202" path="m2860,14815l2849,14829,2835,14843,2818,14858,2835,14869,2848,14854,2862,14838,2875,14824,2860,14815xe" filled="t" fillcolor="#202020" stroked="f">
                <v:path arrowok="t"/>
                <v:fill/>
              </v:shape>
            </v:group>
            <v:group style="position:absolute;left:2899;top:14795;width:197;height:202" coordorigin="2899,14795" coordsize="197,202">
              <v:shape style="position:absolute;left:2899;top:14795;width:197;height:202" coordorigin="2899,14795" coordsize="197,202" path="m3092,14982l3067,14982,3082,14997,3095,14986,3092,14982xe" filled="t" fillcolor="#202020" stroked="f">
                <v:path arrowok="t"/>
                <v:fill/>
              </v:shape>
              <v:shape style="position:absolute;left:2899;top:14795;width:197;height:202" coordorigin="2899,14795" coordsize="197,202" path="m3024,14906l2997,14919,2987,14936,2975,14953,2962,14968,2957,14973,2952,14973,2947,14978,2957,14992,2962,14992,2966,14987,2982,14987,2999,14987,3019,14986,3042,14985,3067,14982,3092,14982,3082,14972,2998,14972,2977,14971,2988,14959,2999,14944,3011,14925,3024,14906xe" filled="t" fillcolor="#202020" stroked="f">
                <v:path arrowok="t"/>
                <v:fill/>
              </v:shape>
              <v:shape style="position:absolute;left:2899;top:14795;width:197;height:202" coordorigin="2899,14795" coordsize="197,202" path="m3101,14877l2904,14877,2904,14891,2949,14906,2939,14923,2927,14940,2914,14955,2899,14968,2904,14973,2904,14982,2921,14974,2956,14925,2976,14891,3101,14891,3101,14877xe" filled="t" fillcolor="#202020" stroked="f">
                <v:path arrowok="t"/>
                <v:fill/>
              </v:shape>
              <v:shape style="position:absolute;left:2899;top:14795;width:197;height:202" coordorigin="2899,14795" coordsize="197,202" path="m3043,14925l3034,14935,3057,14968,3038,14971,3019,14972,2998,14972,3082,14972,3082,14971,3057,14940,3043,14925xe" filled="t" fillcolor="#202020" stroked="f">
                <v:path arrowok="t"/>
                <v:fill/>
              </v:shape>
              <v:shape style="position:absolute;left:2899;top:14795;width:197;height:202" coordorigin="2899,14795" coordsize="197,202" path="m2976,14843l2971,14853,2966,14867,2962,14877,2981,14877,2995,14848,2976,14843xe" filled="t" fillcolor="#202020" stroked="f">
                <v:path arrowok="t"/>
                <v:fill/>
              </v:shape>
              <v:shape style="position:absolute;left:2899;top:14795;width:197;height:202" coordorigin="2899,14795" coordsize="197,202" path="m3096,14824l2909,14824,2909,14858,2923,14858,2923,14838,3096,14838,3096,14824xe" filled="t" fillcolor="#202020" stroked="f">
                <v:path arrowok="t"/>
                <v:fill/>
              </v:shape>
              <v:shape style="position:absolute;left:2899;top:14795;width:197;height:202" coordorigin="2899,14795" coordsize="197,202" path="m3096,14838l3077,14838,3077,14858,3096,14858,3096,14838xe" filled="t" fillcolor="#202020" stroked="f">
                <v:path arrowok="t"/>
                <v:fill/>
              </v:shape>
              <v:shape style="position:absolute;left:2899;top:14795;width:197;height:202" coordorigin="2899,14795" coordsize="197,202" path="m3000,14795l2986,14805,2995,14814,2995,14824,3014,14824,3000,1479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60.700012pt;margin-top:739.5pt;width:84.891031pt;height:10.84pt;mso-position-horizontal-relative:page;mso-position-vertical-relative:page;z-index:-4750" coordorigin="7214,14790" coordsize="1698,217">
            <v:group style="position:absolute;left:7224;top:14800;width:187;height:197" coordorigin="7224,14800" coordsize="187,197">
              <v:shape style="position:absolute;left:7224;top:14800;width:187;height:197" coordorigin="7224,14800" coordsize="187,197" path="m7411,14800l7392,14800,7392,14997,7411,14997,7411,14800xe" filled="t" fillcolor="#202020" stroked="f">
                <v:path arrowok="t"/>
                <v:fill/>
              </v:shape>
              <v:shape style="position:absolute;left:7224;top:14800;width:187;height:197" coordorigin="7224,14800" coordsize="187,197" path="m7277,14800l7262,14800,7262,14874,7261,14895,7238,14968,7224,14987,7234,14997,7268,14944,7277,14862,7277,14800xe" filled="t" fillcolor="#202020" stroked="f">
                <v:path arrowok="t"/>
                <v:fill/>
              </v:shape>
              <v:shape style="position:absolute;left:7224;top:14800;width:187;height:197" coordorigin="7224,14800" coordsize="187,197" path="m7344,14810l7325,14810,7325,14982,7344,14982,7344,14810xe" filled="t" fillcolor="#202020" stroked="f">
                <v:path arrowok="t"/>
                <v:fill/>
              </v:shape>
            </v:group>
            <v:group style="position:absolute;left:7450;top:14810;width:91;height:163" coordorigin="7450,14810" coordsize="91,163">
              <v:shape style="position:absolute;left:7450;top:14810;width:91;height:163" coordorigin="7450,14810" coordsize="91,163" path="m7541,14954l7450,14954,7450,14973,7541,14973,7541,14954xe" filled="t" fillcolor="#202020" stroked="f">
                <v:path arrowok="t"/>
                <v:fill/>
              </v:shape>
              <v:shape style="position:absolute;left:7450;top:14810;width:91;height:163" coordorigin="7450,14810" coordsize="91,163" path="m7507,14834l7488,14834,7488,14954,7507,14954,7507,14834xe" filled="t" fillcolor="#202020" stroked="f">
                <v:path arrowok="t"/>
                <v:fill/>
              </v:shape>
              <v:shape style="position:absolute;left:7450;top:14810;width:91;height:163" coordorigin="7450,14810" coordsize="91,163" path="m7507,14810l7450,14824,7450,14843,7488,14834,7507,14834,7507,14810xe" filled="t" fillcolor="#202020" stroked="f">
                <v:path arrowok="t"/>
                <v:fill/>
              </v:shape>
            </v:group>
            <v:group style="position:absolute;left:7574;top:14814;width:91;height:158" coordorigin="7574,14814" coordsize="91,158">
              <v:shape style="position:absolute;left:7574;top:14814;width:91;height:158" coordorigin="7574,14814" coordsize="91,158" path="m7574,14949l7574,14968,7579,14973,7609,14973,7631,14969,7646,14958,7594,14958,7574,14949xe" filled="t" fillcolor="#202020" stroked="f">
                <v:path arrowok="t"/>
                <v:fill/>
              </v:shape>
              <v:shape style="position:absolute;left:7574;top:14814;width:91;height:158" coordorigin="7574,14814" coordsize="91,158" path="m7656,14814l7579,14814,7579,14891,7618,14891,7627,14896,7632,14901,7642,14906,7642,14944,7632,14949,7627,14954,7618,14958,7646,14958,7661,14949,7666,14939,7666,14923,7662,14902,7651,14886,7642,14877,7598,14877,7598,14829,7656,14829,7656,14814xe" filled="t" fillcolor="#202020" stroked="f">
                <v:path arrowok="t"/>
                <v:fill/>
              </v:shape>
            </v:group>
            <v:group style="position:absolute;left:7699;top:14810;width:96;height:163" coordorigin="7699,14810" coordsize="96,163">
              <v:shape style="position:absolute;left:7699;top:14810;width:96;height:163" coordorigin="7699,14810" coordsize="96,163" path="m7795,14954l7699,14954,7699,14973,7795,14973,7795,14954xe" filled="t" fillcolor="#202020" stroked="f">
                <v:path arrowok="t"/>
                <v:fill/>
              </v:shape>
              <v:shape style="position:absolute;left:7699;top:14810;width:96;height:163" coordorigin="7699,14810" coordsize="96,163" path="m7752,14834l7733,14834,7733,14954,7752,14954,7752,14834xe" filled="t" fillcolor="#202020" stroked="f">
                <v:path arrowok="t"/>
                <v:fill/>
              </v:shape>
              <v:shape style="position:absolute;left:7699;top:14810;width:96;height:163" coordorigin="7699,14810" coordsize="96,163" path="m7752,14810l7699,14824,7699,14843,7733,14834,7752,14834,7752,14810xe" filled="t" fillcolor="#202020" stroked="f">
                <v:path arrowok="t"/>
                <v:fill/>
              </v:shape>
            </v:group>
            <v:group style="position:absolute;left:7824;top:14810;width:91;height:163" coordorigin="7824,14810" coordsize="91,163">
              <v:shape style="position:absolute;left:7824;top:14810;width:91;height:163" coordorigin="7824,14810" coordsize="91,163" path="m7915,14954l7824,14954,7824,14973,7915,14973,7915,14954xe" filled="t" fillcolor="#202020" stroked="f">
                <v:path arrowok="t"/>
                <v:fill/>
              </v:shape>
              <v:shape style="position:absolute;left:7824;top:14810;width:91;height:163" coordorigin="7824,14810" coordsize="91,163" path="m7882,14834l7862,14834,7862,14954,7882,14954,7882,14834xe" filled="t" fillcolor="#202020" stroked="f">
                <v:path arrowok="t"/>
                <v:fill/>
              </v:shape>
              <v:shape style="position:absolute;left:7824;top:14810;width:91;height:163" coordorigin="7824,14810" coordsize="91,163" path="m7882,14810l7824,14824,7824,14843,7862,14834,7882,14834,7882,14810xe" filled="t" fillcolor="#202020" stroked="f">
                <v:path arrowok="t"/>
                <v:fill/>
              </v:shape>
            </v:group>
            <v:group style="position:absolute;left:7939;top:14810;width:101;height:163" coordorigin="7939,14810" coordsize="101,163">
              <v:shape style="position:absolute;left:7939;top:14810;width:101;height:163" coordorigin="7939,14810" coordsize="101,163" path="m8035,14829l8006,14829,8021,14843,8021,14862,8016,14872,8011,14877,8002,14896,7987,14906,7939,14954,7939,14973,8035,14973,8035,14954,7963,14954,8008,14911,8022,14894,8030,14882,8040,14862,8040,14838,8035,14829xe" filled="t" fillcolor="#202020" stroked="f">
                <v:path arrowok="t"/>
                <v:fill/>
              </v:shape>
              <v:shape style="position:absolute;left:7939;top:14810;width:101;height:163" coordorigin="7939,14810" coordsize="101,163" path="m7987,14810l7968,14814,7949,14824,7950,14842,7968,14832,7987,14829,8035,14829,8026,14819,8010,14813,7987,14810xe" filled="t" fillcolor="#202020" stroked="f">
                <v:path arrowok="t"/>
                <v:fill/>
              </v:shape>
            </v:group>
            <v:group style="position:absolute;left:8069;top:14810;width:96;height:163" coordorigin="8069,14810" coordsize="96,163">
              <v:shape style="position:absolute;left:8069;top:14810;width:96;height:163" coordorigin="8069,14810" coordsize="96,163" path="m8165,14954l8074,14954,8074,14973,8165,14973,8165,14954xe" filled="t" fillcolor="#202020" stroked="f">
                <v:path arrowok="t"/>
                <v:fill/>
              </v:shape>
              <v:shape style="position:absolute;left:8069;top:14810;width:96;height:163" coordorigin="8069,14810" coordsize="96,163" path="m8126,14834l8107,14834,8107,14954,8126,14954,8126,14834xe" filled="t" fillcolor="#202020" stroked="f">
                <v:path arrowok="t"/>
                <v:fill/>
              </v:shape>
              <v:shape style="position:absolute;left:8069;top:14810;width:96;height:163" coordorigin="8069,14810" coordsize="96,163" path="m8126,14810l8069,14824,8069,14843,8107,14834,8126,14834,8126,14810xe" filled="t" fillcolor="#202020" stroked="f">
                <v:path arrowok="t"/>
                <v:fill/>
              </v:shape>
            </v:group>
            <v:group style="position:absolute;left:8189;top:14810;width:96;height:163" coordorigin="8189,14810" coordsize="96,163">
              <v:shape style="position:absolute;left:8189;top:14810;width:96;height:163" coordorigin="8189,14810" coordsize="96,163" path="m8280,14829l8251,14829,8266,14843,8266,14862,8261,14872,8256,14877,8256,14886,8246,14896,8232,14906,8189,14954,8189,14973,8285,14973,8285,14954,8213,14954,8253,14911,8267,14894,8275,14882,8285,14862,8285,14838,8280,14829xe" filled="t" fillcolor="#202020" stroked="f">
                <v:path arrowok="t"/>
                <v:fill/>
              </v:shape>
              <v:shape style="position:absolute;left:8189;top:14810;width:96;height:163" coordorigin="8189,14810" coordsize="96,163" path="m8232,14810l8213,14814,8194,14824,8199,14840,8218,14832,8237,14829,8280,14829,8270,14819,8257,14813,8232,14810xe" filled="t" fillcolor="#202020" stroked="f">
                <v:path arrowok="t"/>
                <v:fill/>
              </v:shape>
            </v:group>
            <v:group style="position:absolute;left:8318;top:14810;width:91;height:163" coordorigin="8318,14810" coordsize="91,163">
              <v:shape style="position:absolute;left:8318;top:14810;width:91;height:163" coordorigin="8318,14810" coordsize="91,163" path="m8410,14954l8318,14954,8318,14973,8410,14973,8410,14954xe" filled="t" fillcolor="#202020" stroked="f">
                <v:path arrowok="t"/>
                <v:fill/>
              </v:shape>
              <v:shape style="position:absolute;left:8318;top:14810;width:91;height:163" coordorigin="8318,14810" coordsize="91,163" path="m8376,14834l8352,14834,8352,14954,8376,14954,8376,14834xe" filled="t" fillcolor="#202020" stroked="f">
                <v:path arrowok="t"/>
                <v:fill/>
              </v:shape>
              <v:shape style="position:absolute;left:8318;top:14810;width:91;height:163" coordorigin="8318,14810" coordsize="91,163" path="m8376,14810l8318,14824,8318,14843,8352,14834,8376,14834,8376,14810xe" filled="t" fillcolor="#202020" stroked="f">
                <v:path arrowok="t"/>
                <v:fill/>
              </v:shape>
            </v:group>
            <v:group style="position:absolute;left:8438;top:14810;width:96;height:163" coordorigin="8438,14810" coordsize="96,163">
              <v:shape style="position:absolute;left:8438;top:14810;width:96;height:163" coordorigin="8438,14810" coordsize="96,163" path="m8534,14954l8443,14954,8443,14973,8534,14973,8534,14954xe" filled="t" fillcolor="#202020" stroked="f">
                <v:path arrowok="t"/>
                <v:fill/>
              </v:shape>
              <v:shape style="position:absolute;left:8438;top:14810;width:96;height:163" coordorigin="8438,14810" coordsize="96,163" path="m8496,14834l8477,14834,8477,14954,8496,14954,8496,14834xe" filled="t" fillcolor="#202020" stroked="f">
                <v:path arrowok="t"/>
                <v:fill/>
              </v:shape>
              <v:shape style="position:absolute;left:8438;top:14810;width:96;height:163" coordorigin="8438,14810" coordsize="96,163" path="m8496,14810l8438,14824,8438,14843,8477,14834,8496,14834,8496,14810xe" filled="t" fillcolor="#202020" stroked="f">
                <v:path arrowok="t"/>
                <v:fill/>
              </v:shape>
            </v:group>
            <v:group style="position:absolute;left:8563;top:14810;width:91;height:163" coordorigin="8563,14810" coordsize="91,163">
              <v:shape style="position:absolute;left:8563;top:14810;width:91;height:163" coordorigin="8563,14810" coordsize="91,163" path="m8654,14954l8563,14954,8563,14973,8654,14973,8654,14954xe" filled="t" fillcolor="#202020" stroked="f">
                <v:path arrowok="t"/>
                <v:fill/>
              </v:shape>
              <v:shape style="position:absolute;left:8563;top:14810;width:91;height:163" coordorigin="8563,14810" coordsize="91,163" path="m8621,14834l8602,14834,8602,14954,8621,14954,8621,14834xe" filled="t" fillcolor="#202020" stroked="f">
                <v:path arrowok="t"/>
                <v:fill/>
              </v:shape>
              <v:shape style="position:absolute;left:8563;top:14810;width:91;height:163" coordorigin="8563,14810" coordsize="91,163" path="m8621,14810l8563,14824,8563,14843,8602,14834,8621,14834,8621,14810xe" filled="t" fillcolor="#202020" stroked="f">
                <v:path arrowok="t"/>
                <v:fill/>
              </v:shape>
            </v:group>
            <v:group style="position:absolute;left:8680;top:14810;width:104;height:163" coordorigin="8680,14810" coordsize="104,163">
              <v:shape style="position:absolute;left:8680;top:14810;width:104;height:163" coordorigin="8680,14810" coordsize="104,163" path="m8765,14810l8694,14841,8680,14923,8686,14942,8696,14958,8713,14969,8733,14973,8753,14969,8769,14958,8722,14958,8717,14954,8712,14944,8702,14939,8702,14910,8707,14906,8712,14896,8717,14891,8702,14891,8703,14881,8706,14861,8712,14843,8722,14834,8731,14829,8774,14829,8774,14814,8765,14810xe" filled="t" fillcolor="#202020" stroked="f">
                <v:path arrowok="t"/>
                <v:fill/>
              </v:shape>
              <v:shape style="position:absolute;left:8680;top:14810;width:104;height:163" coordorigin="8680,14810" coordsize="104,163" path="m8770,14886l8741,14886,8750,14891,8755,14896,8760,14906,8760,14939,8755,14949,8750,14954,8741,14958,8769,14958,8770,14958,8781,14941,8784,14920,8784,14906,8779,14896,8770,14886xe" filled="t" fillcolor="#202020" stroked="f">
                <v:path arrowok="t"/>
                <v:fill/>
              </v:shape>
              <v:shape style="position:absolute;left:8680;top:14810;width:104;height:163" coordorigin="8680,14810" coordsize="104,163" path="m8750,14872l8722,14872,8707,14877,8702,14891,8717,14891,8722,14886,8770,14886,8760,14877,8750,14872xe" filled="t" fillcolor="#202020" stroked="f">
                <v:path arrowok="t"/>
                <v:fill/>
              </v:shape>
              <v:shape style="position:absolute;left:8680;top:14810;width:104;height:163" coordorigin="8680,14810" coordsize="104,163" path="m8774,14829l8765,14829,8774,14834,8774,14829xe" filled="t" fillcolor="#202020" stroked="f">
                <v:path arrowok="t"/>
                <v:fill/>
              </v:shape>
            </v:group>
            <v:group style="position:absolute;left:8803;top:14810;width:99;height:163" coordorigin="8803,14810" coordsize="99,163">
              <v:shape style="position:absolute;left:8803;top:14810;width:99;height:163" coordorigin="8803,14810" coordsize="99,163" path="m8866,14810l8842,14810,8832,14814,8822,14820,8812,14835,8809,14857,8818,14874,8837,14886,8818,14897,8807,14913,8803,14934,8803,14944,8808,14954,8818,14964,8832,14970,8857,14973,8876,14968,8892,14958,8846,14958,8837,14954,8822,14939,8823,14926,8831,14909,8851,14896,8886,14896,8870,14886,8879,14881,8880,14881,8850,14881,8833,14866,8827,14848,8827,14843,8846,14824,8890,14824,8880,14814,8866,14810xe" filled="t" fillcolor="#202020" stroked="f">
                <v:path arrowok="t"/>
                <v:fill/>
              </v:shape>
              <v:shape style="position:absolute;left:8803;top:14810;width:99;height:163" coordorigin="8803,14810" coordsize="99,163" path="m8886,14896l8851,14896,8862,14901,8879,14914,8885,14930,8885,14939,8870,14954,8861,14958,8892,14958,8895,14957,8901,14941,8902,14915,8891,14899,8886,14896xe" filled="t" fillcolor="#202020" stroked="f">
                <v:path arrowok="t"/>
                <v:fill/>
              </v:shape>
              <v:shape style="position:absolute;left:8803;top:14810;width:99;height:163" coordorigin="8803,14810" coordsize="99,163" path="m8890,14824l8861,14824,8880,14843,8880,14848,8880,14852,8871,14868,8850,14881,8880,14881,8894,14866,8899,14848,8899,14834,8890,1482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73.5pt;margin-top:739.26001pt;width:21.88pt;height:11.08pt;mso-position-horizontal-relative:page;mso-position-vertical-relative:page;z-index:-4749" coordorigin="9470,14785" coordsize="438,222">
            <v:group style="position:absolute;left:9480;top:14795;width:202;height:202" coordorigin="9480,14795" coordsize="202,202">
              <v:shape style="position:absolute;left:9480;top:14795;width:202;height:202" coordorigin="9480,14795" coordsize="202,202" path="m9499,14906l9489,14925,9498,14944,9508,14959,9480,14987,9490,14997,9490,14997,9505,14986,9520,14970,9554,14970,9542,14963,9529,14950,9532,14943,9513,14943,9506,14926,9499,14906xe" filled="t" fillcolor="#202020" stroked="f">
                <v:path arrowok="t"/>
                <v:fill/>
              </v:shape>
              <v:shape style="position:absolute;left:9480;top:14795;width:202;height:202" coordorigin="9480,14795" coordsize="202,202" path="m9554,14970l9520,14970,9533,14979,9549,14986,9571,14990,9598,14992,9677,14992,9682,14987,9682,14982,9680,14978,9601,14977,9580,14977,9558,14972,9554,14970xe" filled="t" fillcolor="#202020" stroked="f">
                <v:path arrowok="t"/>
                <v:fill/>
              </v:shape>
              <v:shape style="position:absolute;left:9480;top:14795;width:202;height:202" coordorigin="9480,14795" coordsize="202,202" path="m9614,14949l9600,14949,9600,14973,9614,14973,9614,14949xe" filled="t" fillcolor="#202020" stroked="f">
                <v:path arrowok="t"/>
                <v:fill/>
              </v:shape>
              <v:shape style="position:absolute;left:9480;top:14795;width:202;height:202" coordorigin="9480,14795" coordsize="202,202" path="m9677,14939l9547,14939,9547,14949,9677,14949,9677,14939xe" filled="t" fillcolor="#202020" stroked="f">
                <v:path arrowok="t"/>
                <v:fill/>
              </v:shape>
              <v:shape style="position:absolute;left:9480;top:14795;width:202;height:202" coordorigin="9480,14795" coordsize="202,202" path="m9542,14819l9485,14819,9485,14829,9523,14829,9490,14877,9490,14891,9527,14906,9522,14926,9513,14943,9532,14943,9537,14932,9541,14912,9542,14891,9542,14877,9504,14877,9542,14829,9542,14819xe" filled="t" fillcolor="#202020" stroked="f">
                <v:path arrowok="t"/>
                <v:fill/>
              </v:shape>
              <v:shape style="position:absolute;left:9480;top:14795;width:202;height:202" coordorigin="9480,14795" coordsize="202,202" path="m9614,14920l9600,14920,9600,14939,9614,14939,9614,14920xe" filled="t" fillcolor="#202020" stroked="f">
                <v:path arrowok="t"/>
                <v:fill/>
              </v:shape>
              <v:shape style="position:absolute;left:9480;top:14795;width:202;height:202" coordorigin="9480,14795" coordsize="202,202" path="m9667,14910l9552,14910,9552,14920,9667,14920,9667,14910xe" filled="t" fillcolor="#202020" stroked="f">
                <v:path arrowok="t"/>
                <v:fill/>
              </v:shape>
              <v:shape style="position:absolute;left:9480;top:14795;width:202;height:202" coordorigin="9480,14795" coordsize="202,202" path="m9614,14891l9600,14891,9600,14910,9614,14910,9614,14891xe" filled="t" fillcolor="#202020" stroked="f">
                <v:path arrowok="t"/>
                <v:fill/>
              </v:shape>
              <v:shape style="position:absolute;left:9480;top:14795;width:202;height:202" coordorigin="9480,14795" coordsize="202,202" path="m9662,14862l9648,14862,9648,14877,9557,14877,9557,14891,9648,14891,9648,14896,9662,14896,9662,14862xe" filled="t" fillcolor="#202020" stroked="f">
                <v:path arrowok="t"/>
                <v:fill/>
              </v:shape>
              <v:shape style="position:absolute;left:9480;top:14795;width:202;height:202" coordorigin="9480,14795" coordsize="202,202" path="m9614,14862l9600,14862,9600,14877,9614,14877,9614,14862xe" filled="t" fillcolor="#202020" stroked="f">
                <v:path arrowok="t"/>
                <v:fill/>
              </v:shape>
              <v:shape style="position:absolute;left:9480;top:14795;width:202;height:202" coordorigin="9480,14795" coordsize="202,202" path="m9682,14848l9547,14848,9547,14862,9682,14862,9682,14848xe" filled="t" fillcolor="#202020" stroked="f">
                <v:path arrowok="t"/>
                <v:fill/>
              </v:shape>
              <v:shape style="position:absolute;left:9480;top:14795;width:202;height:202" coordorigin="9480,14795" coordsize="202,202" path="m9614,14829l9600,14829,9600,14848,9614,14848,9614,14829xe" filled="t" fillcolor="#202020" stroked="f">
                <v:path arrowok="t"/>
                <v:fill/>
              </v:shape>
              <v:shape style="position:absolute;left:9480;top:14795;width:202;height:202" coordorigin="9480,14795" coordsize="202,202" path="m9662,14819l9557,14819,9557,14829,9648,14829,9648,14848,9662,14848,9662,14819xe" filled="t" fillcolor="#202020" stroked="f">
                <v:path arrowok="t"/>
                <v:fill/>
              </v:shape>
              <v:shape style="position:absolute;left:9480;top:14795;width:202;height:202" coordorigin="9480,14795" coordsize="202,202" path="m9614,14795l9600,14795,9600,14819,9614,14819,9614,14795xe" filled="t" fillcolor="#202020" stroked="f">
                <v:path arrowok="t"/>
                <v:fill/>
              </v:shape>
            </v:group>
            <v:group style="position:absolute;left:9691;top:14795;width:206;height:202" coordorigin="9691,14795" coordsize="206,202">
              <v:shape style="position:absolute;left:9691;top:14795;width:206;height:202" coordorigin="9691,14795" coordsize="206,202" path="m9864,14872l9778,14872,9776,14930,9776,14934,9771,14954,9762,14971,9749,14987,9758,14997,9790,14938,9792,14886,9864,14886,9864,14872xe" filled="t" fillcolor="#202020" stroked="f">
                <v:path arrowok="t"/>
                <v:fill/>
              </v:shape>
              <v:shape style="position:absolute;left:9691;top:14795;width:206;height:202" coordorigin="9691,14795" coordsize="206,202" path="m9864,14886l9850,14886,9850,14982,9854,14992,9883,14992,9893,14987,9893,14978,9864,14978,9864,14886xe" filled="t" fillcolor="#202020" stroked="f">
                <v:path arrowok="t"/>
                <v:fill/>
              </v:shape>
              <v:shape style="position:absolute;left:9691;top:14795;width:206;height:202" coordorigin="9691,14795" coordsize="206,202" path="m9883,14934l9878,14934,9878,14973,9874,14978,9893,14978,9893,14954,9898,14939,9888,14939,9883,14934xe" filled="t" fillcolor="#202020" stroked="f">
                <v:path arrowok="t"/>
                <v:fill/>
              </v:shape>
              <v:shape style="position:absolute;left:9691;top:14795;width:206;height:202" coordorigin="9691,14795" coordsize="206,202" path="m9744,14886l9730,14886,9730,14949,9715,14949,9706,14954,9696,14954,9710,14968,9729,14962,9749,14958,9768,14954,9768,14944,9744,14944,9744,14886xe" filled="t" fillcolor="#202020" stroked="f">
                <v:path arrowok="t"/>
                <v:fill/>
              </v:shape>
              <v:shape style="position:absolute;left:9691;top:14795;width:206;height:202" coordorigin="9691,14795" coordsize="206,202" path="m9806,14906l9797,14915,9830,14949,9836,14930,9822,14917,9806,14906xe" filled="t" fillcolor="#202020" stroked="f">
                <v:path arrowok="t"/>
                <v:fill/>
              </v:shape>
              <v:shape style="position:absolute;left:9691;top:14795;width:206;height:202" coordorigin="9691,14795" coordsize="206,202" path="m9768,14939l9758,14939,9749,14944,9768,14944,9768,14939xe" filled="t" fillcolor="#202020" stroked="f">
                <v:path arrowok="t"/>
                <v:fill/>
              </v:shape>
              <v:shape style="position:absolute;left:9691;top:14795;width:206;height:202" coordorigin="9691,14795" coordsize="206,202" path="m9768,14872l9701,14872,9701,14886,9768,14886,9768,14872xe" filled="t" fillcolor="#202020" stroked="f">
                <v:path arrowok="t"/>
                <v:fill/>
              </v:shape>
              <v:shape style="position:absolute;left:9691;top:14795;width:206;height:202" coordorigin="9691,14795" coordsize="206,202" path="m9749,14834l9739,14838,9754,14867,9768,14858,9763,14848,9749,14834xe" filled="t" fillcolor="#202020" stroked="f">
                <v:path arrowok="t"/>
                <v:fill/>
              </v:shape>
              <v:shape style="position:absolute;left:9691;top:14795;width:206;height:202" coordorigin="9691,14795" coordsize="206,202" path="m9744,14795l9726,14805,9715,14823,9704,14839,9691,14853,9696,14858,9696,14862,9707,14860,9719,14845,9730,14829,9792,14829,9792,14814,9739,14814,9739,14810,9744,14805,9744,14795xe" filled="t" fillcolor="#202020" stroked="f">
                <v:path arrowok="t"/>
                <v:fill/>
              </v:shape>
              <v:shape style="position:absolute;left:9691;top:14795;width:206;height:202" coordorigin="9691,14795" coordsize="206,202" path="m9830,14795l9810,14800,9802,14820,9792,14838,9782,14853,9782,14858,9787,14862,9793,14861,9804,14847,9816,14829,9888,14829,9888,14814,9821,14814,9826,14810,9826,14805,9830,14795xe" filled="t" fillcolor="#202020" stroked="f">
                <v:path arrowok="t"/>
                <v:fill/>
              </v:shape>
              <v:shape style="position:absolute;left:9691;top:14795;width:206;height:202" coordorigin="9691,14795" coordsize="206,202" path="m9845,14834l9830,14838,9840,14858,9845,14862,9859,14858,9850,14838,9845,1483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6.140015pt;margin-top:739.26001pt;width:20.83495pt;height:11.32pt;mso-position-horizontal-relative:page;mso-position-vertical-relative:page;z-index:-4748" coordorigin="10723,14785" coordsize="417,226">
            <v:group style="position:absolute;left:10733;top:14795;width:173;height:206" coordorigin="10733,14795" coordsize="173,206">
              <v:shape style="position:absolute;left:10733;top:14795;width:173;height:206" coordorigin="10733,14795" coordsize="173,206" path="m10829,14925l10810,14925,10810,15002,10829,15002,10829,14925xe" filled="t" fillcolor="#202020" stroked="f">
                <v:path arrowok="t"/>
                <v:fill/>
              </v:shape>
              <v:shape style="position:absolute;left:10733;top:14795;width:173;height:206" coordorigin="10733,14795" coordsize="173,206" path="m10906,14843l10733,14843,10733,14934,10747,14934,10747,14925,10906,14925,10906,14910,10747,14910,10747,14858,10906,14858,10906,14843xe" filled="t" fillcolor="#202020" stroked="f">
                <v:path arrowok="t"/>
                <v:fill/>
              </v:shape>
              <v:shape style="position:absolute;left:10733;top:14795;width:173;height:206" coordorigin="10733,14795" coordsize="173,206" path="m10906,14925l10891,14925,10891,14934,10906,14934,10906,14925xe" filled="t" fillcolor="#202020" stroked="f">
                <v:path arrowok="t"/>
                <v:fill/>
              </v:shape>
              <v:shape style="position:absolute;left:10733;top:14795;width:173;height:206" coordorigin="10733,14795" coordsize="173,206" path="m10829,14858l10810,14858,10810,14910,10829,14910,10829,14858xe" filled="t" fillcolor="#202020" stroked="f">
                <v:path arrowok="t"/>
                <v:fill/>
              </v:shape>
              <v:shape style="position:absolute;left:10733;top:14795;width:173;height:206" coordorigin="10733,14795" coordsize="173,206" path="m10906,14858l10891,14858,10891,14910,10906,14910,10906,14858xe" filled="t" fillcolor="#202020" stroked="f">
                <v:path arrowok="t"/>
                <v:fill/>
              </v:shape>
              <v:shape style="position:absolute;left:10733;top:14795;width:173;height:206" coordorigin="10733,14795" coordsize="173,206" path="m10829,14795l10810,14795,10810,14843,10829,14843,10829,14795xe" filled="t" fillcolor="#202020" stroked="f">
                <v:path arrowok="t"/>
                <v:fill/>
              </v:shape>
            </v:group>
            <v:group style="position:absolute;left:10925;top:14805;width:205;height:192" coordorigin="10925,14805" coordsize="205,192">
              <v:shape style="position:absolute;left:10925;top:14805;width:205;height:192" coordorigin="10925,14805" coordsize="205,192" path="m11113,14971l11084,14971,11099,14983,11117,14997,11126,14987,11129,14982,11113,14971xe" filled="t" fillcolor="#202020" stroked="f">
                <v:path arrowok="t"/>
                <v:fill/>
              </v:shape>
              <v:shape style="position:absolute;left:10925;top:14805;width:205;height:192" coordorigin="10925,14805" coordsize="205,192" path="m11045,14886l11030,14886,11034,14896,11043,14915,11051,14932,11058,14950,11044,14963,11029,14974,11011,14987,11016,14992,11028,14993,11045,14985,11063,14977,11084,14971,11113,14971,11113,14970,11099,14956,11090,14937,11096,14926,11066,14926,11056,14911,11048,14893,11045,14886xe" filled="t" fillcolor="#202020" stroked="f">
                <v:path arrowok="t"/>
                <v:fill/>
              </v:shape>
              <v:shape style="position:absolute;left:10925;top:14805;width:205;height:192" coordorigin="10925,14805" coordsize="205,192" path="m11102,14810l10997,14810,10997,14824,11016,14839,11016,14856,11012,14919,10978,14987,10982,14992,11025,14930,11030,14886,11045,14886,11039,14874,11030,14853,11030,14824,11102,14824,11102,14810xe" filled="t" fillcolor="#202020" stroked="f">
                <v:path arrowok="t"/>
                <v:fill/>
              </v:shape>
              <v:shape style="position:absolute;left:10925;top:14805;width:205;height:192" coordorigin="10925,14805" coordsize="205,192" path="m10984,14941l10945,14953,10925,14958,10935,14973,10972,14960,10992,14954,10992,14944,10984,14941xe" filled="t" fillcolor="#202020" stroked="f">
                <v:path arrowok="t"/>
                <v:fill/>
              </v:shape>
              <v:shape style="position:absolute;left:10925;top:14805;width:205;height:192" coordorigin="10925,14805" coordsize="205,192" path="m11102,14824l11083,14824,11064,14867,11064,14882,11093,14897,11082,14915,11066,14926,11096,14926,11100,14921,11109,14901,11117,14882,11117,14867,11083,14867,11102,14824xe" filled="t" fillcolor="#202020" stroked="f">
                <v:path arrowok="t"/>
                <v:fill/>
              </v:shape>
              <v:shape style="position:absolute;left:10925;top:14805;width:205;height:192" coordorigin="10925,14805" coordsize="205,192" path="m10980,14872l10954,14872,10958,14881,10944,14900,10934,14910,10954,14924,10974,14920,10997,14915,10997,14910,10954,14910,10956,14907,10976,14879,10980,14872xe" filled="t" fillcolor="#202020" stroked="f">
                <v:path arrowok="t"/>
                <v:fill/>
              </v:shape>
              <v:shape style="position:absolute;left:10925;top:14805;width:205;height:192" coordorigin="10925,14805" coordsize="205,192" path="m10993,14906l10973,14906,10954,14910,10997,14910,10993,14906xe" filled="t" fillcolor="#202020" stroked="f">
                <v:path arrowok="t"/>
                <v:fill/>
              </v:shape>
              <v:shape style="position:absolute;left:10925;top:14805;width:205;height:192" coordorigin="10925,14805" coordsize="205,192" path="m10982,14805l10958,14816,10948,14835,10938,14850,10930,14862,10930,14877,10944,14872,10980,14872,10987,14862,10954,14862,10950,14856,10960,14842,10971,14824,10982,14805xe" filled="t" fillcolor="#202020" stroked="f">
                <v:path arrowok="t"/>
                <v:fill/>
              </v:shape>
              <v:shape style="position:absolute;left:10925;top:14805;width:205;height:192" coordorigin="10925,14805" coordsize="205,192" path="m10987,14834l10978,14853,10973,14858,10963,14862,10987,14862,10988,14860,11002,14838,10987,1483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.099998pt;margin-top:761.820007pt;width:73.960pt;height:11.115854pt;mso-position-horizontal-relative:page;mso-position-vertical-relative:page;z-index:-4747" coordorigin="662,15236" coordsize="1479,222">
            <v:group style="position:absolute;left:672;top:15261;width:202;height:188" coordorigin="672,15261" coordsize="202,188">
              <v:shape style="position:absolute;left:672;top:15261;width:202;height:188" coordorigin="672,15261" coordsize="202,188" path="m816,15328l802,15328,801,15370,796,15390,786,15407,773,15419,756,15429,734,15438,739,15443,739,15448,755,15449,775,15438,791,15427,802,15414,806,15410,835,15410,811,15395,816,15386,816,15328xe" filled="t" fillcolor="#202020" stroked="f">
                <v:path arrowok="t"/>
                <v:fill/>
              </v:shape>
              <v:shape style="position:absolute;left:672;top:15261;width:202;height:188" coordorigin="672,15261" coordsize="202,188" path="m835,15410l806,15410,814,15415,831,15426,847,15436,864,15448,865,15428,849,15418,835,15410xe" filled="t" fillcolor="#202020" stroked="f">
                <v:path arrowok="t"/>
                <v:fill/>
              </v:shape>
              <v:shape style="position:absolute;left:672;top:15261;width:202;height:188" coordorigin="672,15261" coordsize="202,188" path="m720,15285l701,15285,701,15390,691,15395,682,15395,672,15400,686,15412,724,15402,749,15395,749,15390,720,15390,720,15285xe" filled="t" fillcolor="#202020" stroked="f">
                <v:path arrowok="t"/>
                <v:fill/>
              </v:shape>
              <v:shape style="position:absolute;left:672;top:15261;width:202;height:188" coordorigin="672,15261" coordsize="202,188" path="m864,15299l754,15299,754,15405,773,15405,773,15314,864,15314,864,15299xe" filled="t" fillcolor="#202020" stroked="f">
                <v:path arrowok="t"/>
                <v:fill/>
              </v:shape>
              <v:shape style="position:absolute;left:672;top:15261;width:202;height:188" coordorigin="672,15261" coordsize="202,188" path="m864,15314l850,15314,850,15405,864,15405,864,15314xe" filled="t" fillcolor="#202020" stroked="f">
                <v:path arrowok="t"/>
                <v:fill/>
              </v:shape>
              <v:shape style="position:absolute;left:672;top:15261;width:202;height:188" coordorigin="672,15261" coordsize="202,188" path="m749,15381l739,15386,730,15386,720,15390,749,15390,749,15381xe" filled="t" fillcolor="#202020" stroked="f">
                <v:path arrowok="t"/>
                <v:fill/>
              </v:shape>
              <v:shape style="position:absolute;left:672;top:15261;width:202;height:188" coordorigin="672,15261" coordsize="202,188" path="m816,15275l797,15275,792,15299,811,15299,816,15275xe" filled="t" fillcolor="#202020" stroked="f">
                <v:path arrowok="t"/>
                <v:fill/>
              </v:shape>
              <v:shape style="position:absolute;left:672;top:15261;width:202;height:188" coordorigin="672,15261" coordsize="202,188" path="m744,15270l672,15270,672,15285,744,15285,744,15270xe" filled="t" fillcolor="#202020" stroked="f">
                <v:path arrowok="t"/>
                <v:fill/>
              </v:shape>
              <v:shape style="position:absolute;left:672;top:15261;width:202;height:188" coordorigin="672,15261" coordsize="202,188" path="m874,15261l749,15261,749,15275,874,15275,874,15261xe" filled="t" fillcolor="#202020" stroked="f">
                <v:path arrowok="t"/>
                <v:fill/>
              </v:shape>
            </v:group>
            <v:group style="position:absolute;left:912;top:15256;width:149;height:192" coordorigin="912,15256" coordsize="149,192">
              <v:shape style="position:absolute;left:912;top:15256;width:149;height:192" coordorigin="912,15256" coordsize="149,192" path="m1061,15256l912,15256,912,15448,926,15448,926,15434,1061,15434,1061,15414,926,15414,926,15376,1061,15376,1061,15362,926,15362,926,15323,1061,15323,1061,15309,926,15309,926,15270,1061,15270,1061,15256xe" filled="t" fillcolor="#202020" stroked="f">
                <v:path arrowok="t"/>
                <v:fill/>
              </v:shape>
              <v:shape style="position:absolute;left:912;top:15256;width:149;height:192" coordorigin="912,15256" coordsize="149,192" path="m1061,15434l1042,15434,1042,15448,1061,15448,1061,15434xe" filled="t" fillcolor="#202020" stroked="f">
                <v:path arrowok="t"/>
                <v:fill/>
              </v:shape>
              <v:shape style="position:absolute;left:912;top:15256;width:149;height:192" coordorigin="912,15256" coordsize="149,192" path="m1061,15376l1042,15376,1042,15414,1061,15414,1061,15376xe" filled="t" fillcolor="#202020" stroked="f">
                <v:path arrowok="t"/>
                <v:fill/>
              </v:shape>
              <v:shape style="position:absolute;left:912;top:15256;width:149;height:192" coordorigin="912,15256" coordsize="149,192" path="m1061,15323l1042,15323,1042,15362,1061,15362,1061,15323xe" filled="t" fillcolor="#202020" stroked="f">
                <v:path arrowok="t"/>
                <v:fill/>
              </v:shape>
              <v:shape style="position:absolute;left:912;top:15256;width:149;height:192" coordorigin="912,15256" coordsize="149,192" path="m1061,15270l1042,15270,1042,15309,1061,15309,1061,15270xe" filled="t" fillcolor="#202020" stroked="f">
                <v:path arrowok="t"/>
                <v:fill/>
              </v:shape>
            </v:group>
            <v:group style="position:absolute;left:1094;top:15246;width:202;height:202" coordorigin="1094,15246" coordsize="202,202">
              <v:shape style="position:absolute;left:1094;top:15246;width:202;height:202" coordorigin="1094,15246" coordsize="202,202" path="m1138,15362l1123,15362,1123,15429,1094,15429,1094,15434,1099,15438,1099,15448,1133,15448,1138,15438,1138,15362xe" filled="t" fillcolor="#202020" stroked="f">
                <v:path arrowok="t"/>
                <v:fill/>
              </v:shape>
              <v:shape style="position:absolute;left:1094;top:15246;width:202;height:202" coordorigin="1094,15246" coordsize="202,202" path="m1282,15328l1166,15328,1166,15342,1186,15356,1194,15375,1201,15394,1207,15411,1191,15421,1172,15430,1152,15438,1162,15448,1180,15446,1198,15437,1215,15427,1233,15419,1267,15419,1261,15414,1253,15395,1229,15395,1216,15379,1206,15361,1200,15342,1280,15342,1282,15338,1282,15328xe" filled="t" fillcolor="#202020" stroked="f">
                <v:path arrowok="t"/>
                <v:fill/>
              </v:shape>
              <v:shape style="position:absolute;left:1094;top:15246;width:202;height:202" coordorigin="1094,15246" coordsize="202,202" path="m1267,15419l1233,15419,1248,15430,1266,15439,1286,15448,1286,15443,1291,15438,1296,15433,1277,15427,1267,15419xe" filled="t" fillcolor="#202020" stroked="f">
                <v:path arrowok="t"/>
                <v:fill/>
              </v:shape>
              <v:shape style="position:absolute;left:1094;top:15246;width:202;height:202" coordorigin="1094,15246" coordsize="202,202" path="m1280,15342l1262,15342,1262,15345,1254,15363,1242,15380,1229,15395,1253,15395,1252,15392,1264,15377,1273,15358,1280,15342xe" filled="t" fillcolor="#202020" stroked="f">
                <v:path arrowok="t"/>
                <v:fill/>
              </v:shape>
              <v:shape style="position:absolute;left:1094;top:15246;width:202;height:202" coordorigin="1094,15246" coordsize="202,202" path="m1152,15352l1104,15352,1094,15357,1094,15371,1104,15371,1123,15362,1138,15362,1138,15357,1147,15357,1152,15352xe" filled="t" fillcolor="#202020" stroked="f">
                <v:path arrowok="t"/>
                <v:fill/>
              </v:shape>
              <v:shape style="position:absolute;left:1094;top:15246;width:202;height:202" coordorigin="1094,15246" coordsize="202,202" path="m1138,15304l1123,15304,1123,15347,1114,15352,1162,15352,1162,15342,1138,15342,1138,15304xe" filled="t" fillcolor="#202020" stroked="f">
                <v:path arrowok="t"/>
                <v:fill/>
              </v:shape>
              <v:shape style="position:absolute;left:1094;top:15246;width:202;height:202" coordorigin="1094,15246" coordsize="202,202" path="m1162,15333l1152,15338,1147,15338,1138,15342,1162,15342,1162,15333xe" filled="t" fillcolor="#202020" stroked="f">
                <v:path arrowok="t"/>
                <v:fill/>
              </v:shape>
              <v:shape style="position:absolute;left:1094;top:15246;width:202;height:202" coordorigin="1094,15246" coordsize="202,202" path="m1238,15294l1219,15294,1219,15328,1238,15328,1238,15294xe" filled="t" fillcolor="#202020" stroked="f">
                <v:path arrowok="t"/>
                <v:fill/>
              </v:shape>
              <v:shape style="position:absolute;left:1094;top:15246;width:202;height:202" coordorigin="1094,15246" coordsize="202,202" path="m1162,15290l1094,15290,1094,15304,1162,15304,1162,15290xe" filled="t" fillcolor="#202020" stroked="f">
                <v:path arrowok="t"/>
                <v:fill/>
              </v:shape>
              <v:shape style="position:absolute;left:1094;top:15246;width:202;height:202" coordorigin="1094,15246" coordsize="202,202" path="m1296,15280l1166,15280,1166,15294,1296,15294,1296,15280xe" filled="t" fillcolor="#202020" stroked="f">
                <v:path arrowok="t"/>
                <v:fill/>
              </v:shape>
              <v:shape style="position:absolute;left:1094;top:15246;width:202;height:202" coordorigin="1094,15246" coordsize="202,202" path="m1138,15246l1123,15246,1123,15290,1138,15290,1138,15246xe" filled="t" fillcolor="#202020" stroked="f">
                <v:path arrowok="t"/>
                <v:fill/>
              </v:shape>
              <v:shape style="position:absolute;left:1094;top:15246;width:202;height:202" coordorigin="1094,15246" coordsize="202,202" path="m1238,15246l1219,15246,1219,15280,1238,15280,1238,15246xe" filled="t" fillcolor="#202020" stroked="f">
                <v:path arrowok="t"/>
                <v:fill/>
              </v:shape>
            </v:group>
            <v:group style="position:absolute;left:1301;top:15246;width:206;height:202" coordorigin="1301,15246" coordsize="206,202">
              <v:shape style="position:absolute;left:1301;top:15246;width:206;height:202" coordorigin="1301,15246" coordsize="206,202" path="m1426,15323l1397,15323,1397,15448,1416,15448,1420,15333,1432,15333,1426,15323xe" filled="t" fillcolor="#202020" stroked="f">
                <v:path arrowok="t"/>
                <v:fill/>
              </v:shape>
              <v:shape style="position:absolute;left:1301;top:15246;width:206;height:202" coordorigin="1301,15246" coordsize="206,202" path="m1502,15294l1310,15294,1310,15314,1383,15322,1373,15339,1334,15385,1301,15410,1306,15419,1310,15424,1325,15420,1340,15405,1377,15357,1397,15323,1426,15323,1421,15314,1502,15314,1502,15294xe" filled="t" fillcolor="#202020" stroked="f">
                <v:path arrowok="t"/>
                <v:fill/>
              </v:shape>
              <v:shape style="position:absolute;left:1301;top:15246;width:206;height:202" coordorigin="1301,15246" coordsize="206,202" path="m1432,15333l1420,15333,1430,15351,1481,15412,1498,15424,1498,15419,1507,15410,1457,15367,1444,15351,1432,15333xe" filled="t" fillcolor="#202020" stroked="f">
                <v:path arrowok="t"/>
                <v:fill/>
              </v:shape>
              <v:shape style="position:absolute;left:1301;top:15246;width:206;height:202" coordorigin="1301,15246" coordsize="206,202" path="m1416,15246l1397,15246,1397,15294,1416,15294,1416,15246xe" filled="t" fillcolor="#202020" stroked="f">
                <v:path arrowok="t"/>
                <v:fill/>
              </v:shape>
              <v:shape style="position:absolute;left:1301;top:15246;width:206;height:202" coordorigin="1301,15246" coordsize="206,202" path="m1445,15251l1435,15261,1438,15264,1452,15277,1469,15290,1477,15274,1461,15261,1445,15251xe" filled="t" fillcolor="#202020" stroked="f">
                <v:path arrowok="t"/>
                <v:fill/>
              </v:shape>
            </v:group>
            <v:group style="position:absolute;left:1512;top:15251;width:201;height:197" coordorigin="1512,15251" coordsize="201,197">
              <v:shape style="position:absolute;left:1512;top:15251;width:201;height:197" coordorigin="1512,15251" coordsize="201,197" path="m1670,15412l1632,15412,1704,15448,1713,15433,1678,15416,1670,15412xe" filled="t" fillcolor="#202020" stroked="f">
                <v:path arrowok="t"/>
                <v:fill/>
              </v:shape>
              <v:shape style="position:absolute;left:1512;top:15251;width:201;height:197" coordorigin="1512,15251" coordsize="201,197" path="m1627,15338l1608,15338,1608,15373,1604,15395,1541,15429,1517,15434,1522,15438,1522,15443,1544,15448,1604,15426,1632,15412,1670,15412,1660,15408,1642,15399,1622,15390,1627,15381,1627,15338xe" filled="t" fillcolor="#202020" stroked="f">
                <v:path arrowok="t"/>
                <v:fill/>
              </v:shape>
              <v:shape style="position:absolute;left:1512;top:15251;width:201;height:197" coordorigin="1512,15251" coordsize="201,197" path="m1662,15285l1642,15285,1622,15304,1618,15314,1541,15314,1541,15400,1560,15400,1560,15328,1694,15328,1694,15314,1640,15311,1653,15297,1662,15285xe" filled="t" fillcolor="#202020" stroked="f">
                <v:path arrowok="t"/>
                <v:fill/>
              </v:shape>
              <v:shape style="position:absolute;left:1512;top:15251;width:201;height:197" coordorigin="1512,15251" coordsize="201,197" path="m1694,15328l1680,15328,1680,15400,1694,15400,1694,15328xe" filled="t" fillcolor="#202020" stroked="f">
                <v:path arrowok="t"/>
                <v:fill/>
              </v:shape>
              <v:shape style="position:absolute;left:1512;top:15251;width:201;height:197" coordorigin="1512,15251" coordsize="201,197" path="m1594,15251l1573,15255,1561,15270,1547,15283,1530,15296,1512,15309,1522,15318,1540,15313,1555,15300,1570,15285,1662,15285,1666,15280,1666,15270,1584,15270,1589,15266,1594,15256,1594,15251xe" filled="t" fillcolor="#202020" stroked="f">
                <v:path arrowok="t"/>
                <v:fill/>
              </v:shape>
            </v:group>
            <v:group style="position:absolute;left:1723;top:15246;width:202;height:202" coordorigin="1723,15246" coordsize="202,202">
              <v:shape style="position:absolute;left:1723;top:15246;width:202;height:202" coordorigin="1723,15246" coordsize="202,202" path="m1925,15323l1728,15323,1728,15338,1925,15338,1925,15323xe" filled="t" fillcolor="#202020" stroked="f">
                <v:path arrowok="t"/>
                <v:fill/>
              </v:shape>
              <v:shape style="position:absolute;left:1723;top:15246;width:202;height:202" coordorigin="1723,15246" coordsize="202,202" path="m1834,15309l1819,15309,1819,15323,1834,15323,1834,15309xe" filled="t" fillcolor="#202020" stroked="f">
                <v:path arrowok="t"/>
                <v:fill/>
              </v:shape>
              <v:shape style="position:absolute;left:1723;top:15246;width:202;height:202" coordorigin="1723,15246" coordsize="202,202" path="m1906,15294l1747,15294,1747,15309,1906,15309,1906,15294xe" filled="t" fillcolor="#202020" stroked="f">
                <v:path arrowok="t"/>
                <v:fill/>
              </v:shape>
              <v:shape style="position:absolute;left:1723;top:15246;width:202;height:202" coordorigin="1723,15246" coordsize="202,202" path="m1834,15280l1819,15280,1819,15294,1834,15294,1834,15280xe" filled="t" fillcolor="#202020" stroked="f">
                <v:path arrowok="t"/>
                <v:fill/>
              </v:shape>
              <v:shape style="position:absolute;left:1723;top:15246;width:202;height:202" coordorigin="1723,15246" coordsize="202,202" path="m1915,15266l1738,15266,1738,15280,1915,15280,1915,15266xe" filled="t" fillcolor="#202020" stroked="f">
                <v:path arrowok="t"/>
                <v:fill/>
              </v:shape>
              <v:shape style="position:absolute;left:1723;top:15246;width:202;height:202" coordorigin="1723,15246" coordsize="202,202" path="m1834,15246l1819,15246,1819,15266,1834,15266,1834,15246xe" filled="t" fillcolor="#202020" stroked="f">
                <v:path arrowok="t"/>
                <v:fill/>
              </v:shape>
              <v:shape style="position:absolute;left:1723;top:15246;width:202;height:202" coordorigin="1723,15246" coordsize="202,202" path="m1890,15423l1838,15423,1860,15429,1880,15435,1896,15442,1910,15448,1908,15429,1890,15423xe" filled="t" fillcolor="#202020" stroked="f">
                <v:path arrowok="t"/>
                <v:fill/>
              </v:shape>
              <v:shape style="position:absolute;left:1723;top:15246;width:202;height:202" coordorigin="1723,15246" coordsize="202,202" path="m1834,15376l1819,15377,1816,15398,1809,15416,1796,15423,1778,15429,1754,15432,1723,15434,1728,15438,1728,15443,1744,15448,1809,15435,1838,15423,1890,15423,1872,15417,1852,15411,1829,15405,1834,15395,1834,15376xe" filled="t" fillcolor="#202020" stroked="f">
                <v:path arrowok="t"/>
                <v:fill/>
              </v:shape>
              <v:shape style="position:absolute;left:1723;top:15246;width:202;height:202" coordorigin="1723,15246" coordsize="202,202" path="m1901,15357l1752,15357,1752,15410,1766,15410,1766,15366,1901,15366,1901,15357xe" filled="t" fillcolor="#202020" stroked="f">
                <v:path arrowok="t"/>
                <v:fill/>
              </v:shape>
              <v:shape style="position:absolute;left:1723;top:15246;width:202;height:202" coordorigin="1723,15246" coordsize="202,202" path="m1901,15366l1882,15366,1882,15410,1901,15410,1901,15366xe" filled="t" fillcolor="#202020" stroked="f">
                <v:path arrowok="t"/>
                <v:fill/>
              </v:shape>
            </v:group>
            <v:group style="position:absolute;left:1934;top:15251;width:197;height:193" coordorigin="1934,15251" coordsize="197,193">
              <v:shape style="position:absolute;left:1934;top:15251;width:197;height:193" coordorigin="1934,15251" coordsize="197,193" path="m2045,15251l2030,15259,2027,15283,2023,15305,2001,15363,1950,15422,1934,15434,1944,15443,1999,15403,2031,15352,2038,15332,2055,15332,2047,15314,2040,15290,2045,15280,2045,15251xe" filled="t" fillcolor="#202020" stroked="f">
                <v:path arrowok="t"/>
                <v:fill/>
              </v:shape>
              <v:shape style="position:absolute;left:1934;top:15251;width:197;height:193" coordorigin="1934,15251" coordsize="197,193" path="m2055,15332l2038,15332,2047,15354,2080,15409,2122,15443,2131,15434,2129,15425,2115,15415,2101,15403,2088,15389,2076,15373,2066,15356,2056,15336,2055,1533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099998pt;margin-top:761.820007pt;width:31.96pt;height:11.08pt;mso-position-horizontal-relative:page;mso-position-vertical-relative:page;z-index:-4746" coordorigin="2462,15236" coordsize="639,222">
            <v:group style="position:absolute;left:2472;top:15251;width:211;height:197" coordorigin="2472,15251" coordsize="211,197">
              <v:shape style="position:absolute;left:2472;top:15251;width:211;height:197" coordorigin="2472,15251" coordsize="211,197" path="m2530,15328l2525,15333,2510,15333,2510,15448,2525,15448,2525,15338,2546,15338,2530,15328xe" filled="t" fillcolor="#202020" stroked="f">
                <v:path arrowok="t"/>
                <v:fill/>
              </v:shape>
              <v:shape style="position:absolute;left:2472;top:15251;width:211;height:197" coordorigin="2472,15251" coordsize="211,197" path="m2683,15424l2549,15424,2549,15438,2683,15438,2683,15424xe" filled="t" fillcolor="#202020" stroked="f">
                <v:path arrowok="t"/>
                <v:fill/>
              </v:shape>
              <v:shape style="position:absolute;left:2472;top:15251;width:211;height:197" coordorigin="2472,15251" coordsize="211,197" path="m2626,15323l2611,15323,2611,15424,2626,15424,2626,15323xe" filled="t" fillcolor="#202020" stroked="f">
                <v:path arrowok="t"/>
                <v:fill/>
              </v:shape>
              <v:shape style="position:absolute;left:2472;top:15251;width:211;height:197" coordorigin="2472,15251" coordsize="211,197" path="m2563,15290l2477,15290,2477,15304,2500,15324,2493,15343,2483,15361,2472,15376,2477,15386,2477,15390,2485,15389,2494,15373,2502,15354,2510,15333,2525,15333,2525,15304,2563,15304,2563,15290xe" filled="t" fillcolor="#202020" stroked="f">
                <v:path arrowok="t"/>
                <v:fill/>
              </v:shape>
              <v:shape style="position:absolute;left:2472;top:15251;width:211;height:197" coordorigin="2472,15251" coordsize="211,197" path="m2546,15338l2525,15338,2554,15366,2563,15352,2549,15340,2546,15338xe" filled="t" fillcolor="#202020" stroked="f">
                <v:path arrowok="t"/>
                <v:fill/>
              </v:shape>
              <v:shape style="position:absolute;left:2472;top:15251;width:211;height:197" coordorigin="2472,15251" coordsize="211,197" path="m2674,15309l2558,15309,2558,15323,2674,15323,2674,15309xe" filled="t" fillcolor="#202020" stroked="f">
                <v:path arrowok="t"/>
                <v:fill/>
              </v:shape>
              <v:shape style="position:absolute;left:2472;top:15251;width:211;height:197" coordorigin="2472,15251" coordsize="211,197" path="m2626,15251l2611,15251,2611,15309,2626,15309,2626,15251xe" filled="t" fillcolor="#202020" stroked="f">
                <v:path arrowok="t"/>
                <v:fill/>
              </v:shape>
              <v:shape style="position:absolute;left:2472;top:15251;width:211;height:197" coordorigin="2472,15251" coordsize="211,197" path="m2525,15251l2510,15251,2510,15290,2525,15290,2525,15251xe" filled="t" fillcolor="#202020" stroked="f">
                <v:path arrowok="t"/>
                <v:fill/>
              </v:shape>
            </v:group>
            <v:group style="position:absolute;left:2688;top:15246;width:202;height:200" coordorigin="2688,15246" coordsize="202,200">
              <v:shape style="position:absolute;left:2688;top:15246;width:202;height:200" coordorigin="2688,15246" coordsize="202,200" path="m2890,15280l2693,15280,2693,15299,2732,15305,2737,15324,2744,15343,2752,15362,2760,15380,2767,15399,2752,15407,2734,15415,2712,15422,2688,15429,2693,15438,2698,15443,2705,15447,2752,15429,2766,15423,2783,15417,2798,15411,2841,15411,2833,15408,2818,15399,2805,15388,2818,15374,2819,15371,2781,15371,2770,15355,2761,15338,2753,15320,2746,15299,2890,15299,2890,15280xe" filled="t" fillcolor="#202020" stroked="f">
                <v:path arrowok="t"/>
                <v:fill/>
              </v:shape>
              <v:shape style="position:absolute;left:2688;top:15246;width:202;height:200" coordorigin="2688,15246" coordsize="202,200" path="m2841,15411l2798,15411,2814,15420,2832,15429,2852,15437,2875,15443,2885,15434,2874,15424,2852,15417,2841,15411xe" filled="t" fillcolor="#202020" stroked="f">
                <v:path arrowok="t"/>
                <v:fill/>
              </v:shape>
              <v:shape style="position:absolute;left:2688;top:15246;width:202;height:200" coordorigin="2688,15246" coordsize="202,200" path="m2851,15299l2832,15299,2830,15308,2824,15329,2814,15348,2800,15362,2781,15371,2819,15371,2829,15357,2838,15340,2845,15321,2851,15299xe" filled="t" fillcolor="#202020" stroked="f">
                <v:path arrowok="t"/>
                <v:fill/>
              </v:shape>
              <v:shape style="position:absolute;left:2688;top:15246;width:202;height:200" coordorigin="2688,15246" coordsize="202,200" path="m2789,15246l2774,15251,2789,15280,2794,15280,2808,15275,2798,15261,2794,15251,2789,15246xe" filled="t" fillcolor="#202020" stroked="f">
                <v:path arrowok="t"/>
                <v:fill/>
              </v:shape>
            </v:group>
            <v:group style="position:absolute;left:2899;top:15246;width:192;height:202" coordorigin="2899,15246" coordsize="192,202">
              <v:shape style="position:absolute;left:2899;top:15246;width:192;height:202" coordorigin="2899,15246" coordsize="192,202" path="m2962,15414l2942,15414,2942,15448,2962,15448,2962,15414xe" filled="t" fillcolor="#202020" stroked="f">
                <v:path arrowok="t"/>
                <v:fill/>
              </v:shape>
              <v:shape style="position:absolute;left:2899;top:15246;width:192;height:202" coordorigin="2899,15246" coordsize="192,202" path="m3048,15429l3038,15429,3043,15434,3043,15448,3082,15448,3091,15438,3091,15434,3058,15434,3048,15429xe" filled="t" fillcolor="#202020" stroked="f">
                <v:path arrowok="t"/>
                <v:fill/>
              </v:shape>
              <v:shape style="position:absolute;left:2899;top:15246;width:192;height:202" coordorigin="2899,15246" coordsize="192,202" path="m3091,15256l3014,15256,3014,15342,3014,15362,2986,15434,2990,15443,2995,15443,3008,15436,3020,15418,3027,15400,3029,15381,3091,15381,3091,15366,3029,15366,3029,15323,3091,15323,3091,15314,3029,15314,3029,15270,3091,15270,3091,15256xe" filled="t" fillcolor="#202020" stroked="f">
                <v:path arrowok="t"/>
                <v:fill/>
              </v:shape>
              <v:shape style="position:absolute;left:2899;top:15246;width:192;height:202" coordorigin="2899,15246" coordsize="192,202" path="m3091,15381l3077,15381,3077,15429,3072,15434,3091,15434,3091,15381xe" filled="t" fillcolor="#202020" stroked="f">
                <v:path arrowok="t"/>
                <v:fill/>
              </v:shape>
              <v:shape style="position:absolute;left:2899;top:15246;width:192;height:202" coordorigin="2899,15246" coordsize="192,202" path="m3000,15400l2899,15400,2899,15414,3000,15414,3000,15400xe" filled="t" fillcolor="#202020" stroked="f">
                <v:path arrowok="t"/>
                <v:fill/>
              </v:shape>
              <v:shape style="position:absolute;left:2899;top:15246;width:192;height:202" coordorigin="2899,15246" coordsize="192,202" path="m2962,15376l2942,15376,2942,15400,2962,15400,2962,15376xe" filled="t" fillcolor="#202020" stroked="f">
                <v:path arrowok="t"/>
                <v:fill/>
              </v:shape>
              <v:shape style="position:absolute;left:2899;top:15246;width:192;height:202" coordorigin="2899,15246" coordsize="192,202" path="m2995,15299l2909,15299,2909,15381,2923,15381,2923,15376,2995,15376,2995,15362,2923,15362,2923,15342,2995,15342,2995,15333,2923,15333,2923,15314,2995,15314,2995,15299xe" filled="t" fillcolor="#202020" stroked="f">
                <v:path arrowok="t"/>
                <v:fill/>
              </v:shape>
              <v:shape style="position:absolute;left:2899;top:15246;width:192;height:202" coordorigin="2899,15246" coordsize="192,202" path="m2995,15376l2981,15376,2981,15381,2995,15381,2995,15376xe" filled="t" fillcolor="#202020" stroked="f">
                <v:path arrowok="t"/>
                <v:fill/>
              </v:shape>
              <v:shape style="position:absolute;left:2899;top:15246;width:192;height:202" coordorigin="2899,15246" coordsize="192,202" path="m3091,15323l3077,15323,3077,15366,3091,15366,3091,15323xe" filled="t" fillcolor="#202020" stroked="f">
                <v:path arrowok="t"/>
                <v:fill/>
              </v:shape>
              <v:shape style="position:absolute;left:2899;top:15246;width:192;height:202" coordorigin="2899,15246" coordsize="192,202" path="m2995,15342l2981,15342,2981,15362,2995,15362,2995,15342xe" filled="t" fillcolor="#202020" stroked="f">
                <v:path arrowok="t"/>
                <v:fill/>
              </v:shape>
              <v:shape style="position:absolute;left:2899;top:15246;width:192;height:202" coordorigin="2899,15246" coordsize="192,202" path="m2995,15314l2981,15314,2981,15333,2995,15333,2995,15314xe" filled="t" fillcolor="#202020" stroked="f">
                <v:path arrowok="t"/>
                <v:fill/>
              </v:shape>
              <v:shape style="position:absolute;left:2899;top:15246;width:192;height:202" coordorigin="2899,15246" coordsize="192,202" path="m3091,15270l3077,15270,3077,15314,3091,15314,3091,15270xe" filled="t" fillcolor="#202020" stroked="f">
                <v:path arrowok="t"/>
                <v:fill/>
              </v:shape>
              <v:shape style="position:absolute;left:2899;top:15246;width:192;height:202" coordorigin="2899,15246" coordsize="192,202" path="m2962,15280l2942,15280,2942,15299,2962,15299,2962,15280xe" filled="t" fillcolor="#202020" stroked="f">
                <v:path arrowok="t"/>
                <v:fill/>
              </v:shape>
              <v:shape style="position:absolute;left:2899;top:15246;width:192;height:202" coordorigin="2899,15246" coordsize="192,202" path="m3000,15266l2904,15266,2904,15280,3000,15280,3000,15266xe" filled="t" fillcolor="#202020" stroked="f">
                <v:path arrowok="t"/>
                <v:fill/>
              </v:shape>
              <v:shape style="position:absolute;left:2899;top:15246;width:192;height:202" coordorigin="2899,15246" coordsize="192,202" path="m2962,15246l2942,15246,2942,15266,2962,15266,2962,1524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72.080002pt;margin-top:763.280029pt;width:10.08pt;height:9.354157pt;mso-position-horizontal-relative:page;mso-position-vertical-relative:page;z-index:-4745" coordorigin="3442,15266" coordsize="202,187">
            <v:shape style="position:absolute;left:3442;top:15266;width:202;height:187" coordorigin="3442,15266" coordsize="202,187" path="m3624,15266l3456,15266,3456,15280,3528,15289,3527,15310,3523,15328,3442,15328,3442,15342,3512,15362,3503,15381,3491,15397,3477,15411,3460,15423,3442,15434,3442,15443,3446,15448,3451,15453,3471,15440,3515,15397,3538,15342,3638,15342,3638,15328,3540,15320,3543,15301,3547,15280,3624,15280,3624,15266xe" filled="t" fillcolor="#202020" stroked="f">
              <v:path arrowok="t"/>
              <v:fill/>
            </v:shape>
            <v:shape style="position:absolute;left:3442;top:15266;width:202;height:187" coordorigin="3442,15266" coordsize="202,187" path="m3566,15357l3547,15357,3547,15415,3555,15436,3576,15443,3629,15443,3638,15434,3638,15429,3571,15429,3566,15424,3566,15357xe" filled="t" fillcolor="#202020" stroked="f">
              <v:path arrowok="t"/>
              <v:fill/>
            </v:shape>
            <v:shape style="position:absolute;left:3442;top:15266;width:202;height:187" coordorigin="3442,15266" coordsize="202,187" path="m3629,15386l3624,15386,3624,15424,3614,15429,3638,15429,3638,15414,3643,15405,3643,15390,3638,15390,3629,15386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361.200012pt;margin-top:763.280029pt;width:10.32pt;height:9.354157pt;mso-position-horizontal-relative:page;mso-position-vertical-relative:page;z-index:-4744" coordorigin="7224,15266" coordsize="206,187">
            <v:shape style="position:absolute;left:7224;top:15266;width:206;height:187" coordorigin="7224,15266" coordsize="206,187" path="m7411,15266l7243,15266,7243,15280,7315,15289,7312,15310,7310,15328,7229,15328,7229,15342,7305,15345,7297,15365,7287,15382,7275,15398,7261,15412,7244,15423,7224,15434,7229,15443,7234,15448,7239,15453,7256,15440,7298,15397,7325,15342,7426,15342,7426,15328,7327,15321,7329,15302,7330,15280,7411,15280,7411,15266xe" filled="t" fillcolor="#202020" stroked="f">
              <v:path arrowok="t"/>
              <v:fill/>
            </v:shape>
            <v:shape style="position:absolute;left:7224;top:15266;width:206;height:187" coordorigin="7224,15266" coordsize="206,187" path="m7349,15357l7334,15357,7334,15434,7344,15443,7416,15443,7426,15434,7426,15429,7354,15429,7349,15424,7349,15357xe" filled="t" fillcolor="#202020" stroked="f">
              <v:path arrowok="t"/>
              <v:fill/>
            </v:shape>
            <v:shape style="position:absolute;left:7224;top:15266;width:206;height:187" coordorigin="7224,15266" coordsize="206,187" path="m7416,15386l7411,15386,7411,15414,7406,15424,7402,15429,7426,15429,7426,15405,7430,15390,7421,15390,7416,15386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73.5pt;margin-top:761.820007pt;width:42.76pt;height:11.08pt;mso-position-horizontal-relative:page;mso-position-vertical-relative:page;z-index:-4743" coordorigin="9470,15236" coordsize="855,222">
            <v:group style="position:absolute;left:9480;top:15246;width:202;height:201" coordorigin="9480,15246" coordsize="202,201">
              <v:shape style="position:absolute;left:9480;top:15246;width:202;height:201" coordorigin="9480,15246" coordsize="202,201" path="m9499,15352l9491,15377,9499,15394,9509,15410,9490,15429,9480,15434,9485,15443,9490,15443,9490,15448,9504,15435,9520,15421,9557,15421,9540,15413,9527,15401,9532,15391,9512,15391,9506,15375,9499,15352xe" filled="t" fillcolor="#202020" stroked="f">
                <v:path arrowok="t"/>
                <v:fill/>
              </v:shape>
              <v:shape style="position:absolute;left:9480;top:15246;width:202;height:201" coordorigin="9480,15246" coordsize="202,201" path="m9557,15421l9520,15421,9533,15430,9549,15437,9571,15442,9598,15443,9677,15443,9682,15438,9682,15429,9681,15428,9621,15428,9600,15427,9578,15426,9557,15421,9557,15421xe" filled="t" fillcolor="#202020" stroked="f">
                <v:path arrowok="t"/>
                <v:fill/>
              </v:shape>
              <v:shape style="position:absolute;left:9480;top:15246;width:202;height:201" coordorigin="9480,15246" coordsize="202,201" path="m9678,15425l9659,15427,9640,15428,9621,15428,9681,15428,9678,15425xe" filled="t" fillcolor="#202020" stroked="f">
                <v:path arrowok="t"/>
                <v:fill/>
              </v:shape>
              <v:shape style="position:absolute;left:9480;top:15246;width:202;height:201" coordorigin="9480,15246" coordsize="202,201" path="m9614,15400l9600,15400,9600,15424,9614,15424,9614,15400xe" filled="t" fillcolor="#202020" stroked="f">
                <v:path arrowok="t"/>
                <v:fill/>
              </v:shape>
              <v:shape style="position:absolute;left:9480;top:15246;width:202;height:201" coordorigin="9480,15246" coordsize="202,201" path="m9677,15390l9547,15390,9547,15400,9677,15400,9677,15390xe" filled="t" fillcolor="#202020" stroked="f">
                <v:path arrowok="t"/>
                <v:fill/>
              </v:shape>
              <v:shape style="position:absolute;left:9480;top:15246;width:202;height:201" coordorigin="9480,15246" coordsize="202,201" path="m9542,15266l9485,15266,9485,15280,9523,15280,9490,15328,9490,15342,9527,15355,9522,15376,9512,15391,9532,15391,9536,15384,9541,15364,9542,15342,9542,15328,9504,15328,9542,15280,9542,15266xe" filled="t" fillcolor="#202020" stroked="f">
                <v:path arrowok="t"/>
                <v:fill/>
              </v:shape>
              <v:shape style="position:absolute;left:9480;top:15246;width:202;height:201" coordorigin="9480,15246" coordsize="202,201" path="m9614,15371l9600,15371,9600,15390,9614,15390,9614,15371xe" filled="t" fillcolor="#202020" stroked="f">
                <v:path arrowok="t"/>
                <v:fill/>
              </v:shape>
              <v:shape style="position:absolute;left:9480;top:15246;width:202;height:201" coordorigin="9480,15246" coordsize="202,201" path="m9667,15357l9552,15357,9552,15371,9667,15371,9667,15357xe" filled="t" fillcolor="#202020" stroked="f">
                <v:path arrowok="t"/>
                <v:fill/>
              </v:shape>
              <v:shape style="position:absolute;left:9480;top:15246;width:202;height:201" coordorigin="9480,15246" coordsize="202,201" path="m9614,15342l9600,15342,9600,15357,9614,15357,9614,15342xe" filled="t" fillcolor="#202020" stroked="f">
                <v:path arrowok="t"/>
                <v:fill/>
              </v:shape>
              <v:shape style="position:absolute;left:9480;top:15246;width:202;height:201" coordorigin="9480,15246" coordsize="202,201" path="m9662,15309l9648,15309,9648,15328,9557,15328,9557,15342,9648,15342,9648,15347,9662,15347,9662,15309xe" filled="t" fillcolor="#202020" stroked="f">
                <v:path arrowok="t"/>
                <v:fill/>
              </v:shape>
              <v:shape style="position:absolute;left:9480;top:15246;width:202;height:201" coordorigin="9480,15246" coordsize="202,201" path="m9614,15309l9600,15309,9600,15328,9614,15328,9614,15309xe" filled="t" fillcolor="#202020" stroked="f">
                <v:path arrowok="t"/>
                <v:fill/>
              </v:shape>
              <v:shape style="position:absolute;left:9480;top:15246;width:202;height:201" coordorigin="9480,15246" coordsize="202,201" path="m9682,15299l9547,15299,9547,15309,9682,15309,9682,15299xe" filled="t" fillcolor="#202020" stroked="f">
                <v:path arrowok="t"/>
                <v:fill/>
              </v:shape>
              <v:shape style="position:absolute;left:9480;top:15246;width:202;height:201" coordorigin="9480,15246" coordsize="202,201" path="m9614,15280l9600,15280,9600,15299,9614,15299,9614,15280xe" filled="t" fillcolor="#202020" stroked="f">
                <v:path arrowok="t"/>
                <v:fill/>
              </v:shape>
              <v:shape style="position:absolute;left:9480;top:15246;width:202;height:201" coordorigin="9480,15246" coordsize="202,201" path="m9662,15266l9557,15266,9557,15280,9648,15280,9648,15299,9662,15299,9662,15266xe" filled="t" fillcolor="#202020" stroked="f">
                <v:path arrowok="t"/>
                <v:fill/>
              </v:shape>
              <v:shape style="position:absolute;left:9480;top:15246;width:202;height:201" coordorigin="9480,15246" coordsize="202,201" path="m9614,15246l9600,15246,9600,15266,9614,15266,9614,15246xe" filled="t" fillcolor="#202020" stroked="f">
                <v:path arrowok="t"/>
                <v:fill/>
              </v:shape>
            </v:group>
            <v:group style="position:absolute;left:9691;top:15246;width:206;height:202" coordorigin="9691,15246" coordsize="206,202">
              <v:shape style="position:absolute;left:9691;top:15246;width:206;height:202" coordorigin="9691,15246" coordsize="206,202" path="m9864,15323l9778,15323,9776,15384,9776,15386,9771,15405,9762,15423,9749,15438,9758,15448,9790,15389,9792,15366,9792,15338,9864,15338,9864,15323xe" filled="t" fillcolor="#202020" stroked="f">
                <v:path arrowok="t"/>
                <v:fill/>
              </v:shape>
              <v:shape style="position:absolute;left:9691;top:15246;width:206;height:202" coordorigin="9691,15246" coordsize="206,202" path="m9864,15338l9850,15338,9850,15434,9854,15443,9883,15443,9893,15434,9893,15429,9864,15429,9864,15338xe" filled="t" fillcolor="#202020" stroked="f">
                <v:path arrowok="t"/>
                <v:fill/>
              </v:shape>
              <v:shape style="position:absolute;left:9691;top:15246;width:206;height:202" coordorigin="9691,15246" coordsize="206,202" path="m9888,15386l9878,15386,9878,15424,9874,15429,9893,15429,9893,15405,9898,15390,9888,15386xe" filled="t" fillcolor="#202020" stroked="f">
                <v:path arrowok="t"/>
                <v:fill/>
              </v:shape>
              <v:shape style="position:absolute;left:9691;top:15246;width:206;height:202" coordorigin="9691,15246" coordsize="206,202" path="m9744,15338l9730,15338,9730,15400,9715,15400,9706,15405,9696,15405,9710,15419,9729,15413,9749,15409,9768,15405,9768,15395,9744,15395,9744,15338xe" filled="t" fillcolor="#202020" stroked="f">
                <v:path arrowok="t"/>
                <v:fill/>
              </v:shape>
              <v:shape style="position:absolute;left:9691;top:15246;width:206;height:202" coordorigin="9691,15246" coordsize="206,202" path="m9806,15352l9797,15366,9802,15371,9816,15384,9830,15400,9834,15380,9806,15352xe" filled="t" fillcolor="#202020" stroked="f">
                <v:path arrowok="t"/>
                <v:fill/>
              </v:shape>
              <v:shape style="position:absolute;left:9691;top:15246;width:206;height:202" coordorigin="9691,15246" coordsize="206,202" path="m9768,15390l9758,15390,9749,15395,9768,15395,9768,15390xe" filled="t" fillcolor="#202020" stroked="f">
                <v:path arrowok="t"/>
                <v:fill/>
              </v:shape>
              <v:shape style="position:absolute;left:9691;top:15246;width:206;height:202" coordorigin="9691,15246" coordsize="206,202" path="m9768,15323l9701,15323,9701,15338,9768,15338,9768,15323xe" filled="t" fillcolor="#202020" stroked="f">
                <v:path arrowok="t"/>
                <v:fill/>
              </v:shape>
              <v:shape style="position:absolute;left:9691;top:15246;width:206;height:202" coordorigin="9691,15246" coordsize="206,202" path="m9749,15285l9739,15290,9754,15318,9768,15309,9763,15299,9749,15285xe" filled="t" fillcolor="#202020" stroked="f">
                <v:path arrowok="t"/>
                <v:fill/>
              </v:shape>
              <v:shape style="position:absolute;left:9691;top:15246;width:206;height:202" coordorigin="9691,15246" coordsize="206,202" path="m9744,15246l9726,15256,9715,15274,9704,15290,9691,15304,9696,15309,9696,15314,9705,15311,9718,15297,9730,15280,9792,15280,9792,15266,9739,15266,9739,15261,9744,15251,9744,15246xe" filled="t" fillcolor="#202020" stroked="f">
                <v:path arrowok="t"/>
                <v:fill/>
              </v:shape>
              <v:shape style="position:absolute;left:9691;top:15246;width:206;height:202" coordorigin="9691,15246" coordsize="206,202" path="m9845,15285l9830,15290,9835,15299,9840,15304,9845,15314,9859,15304,9854,15294,9845,15285xe" filled="t" fillcolor="#202020" stroked="f">
                <v:path arrowok="t"/>
                <v:fill/>
              </v:shape>
              <v:shape style="position:absolute;left:9691;top:15246;width:206;height:202" coordorigin="9691,15246" coordsize="206,202" path="m9830,15246l9810,15251,9802,15272,9792,15289,9782,15304,9782,15309,9787,15309,9793,15313,9804,15298,9816,15280,9888,15280,9888,15266,9821,15266,9826,15261,9826,15251,9830,15246xe" filled="t" fillcolor="#202020" stroked="f">
                <v:path arrowok="t"/>
                <v:fill/>
              </v:shape>
            </v:group>
            <v:group style="position:absolute;left:9902;top:15426;width:202;height:2" coordorigin="9902,15426" coordsize="202,2">
              <v:shape style="position:absolute;left:9902;top:15426;width:202;height:2" coordorigin="9902,15426" coordsize="202,0" path="m9902,15426l10104,15426e" filled="f" stroked="t" strokeweight=".82pt" strokecolor="#202020">
                <v:path arrowok="t"/>
              </v:shape>
            </v:group>
            <v:group style="position:absolute;left:10003;top:15280;width:2;height:139" coordorigin="10003,15280" coordsize="2,139">
              <v:shape style="position:absolute;left:10003;top:15280;width:2;height:139" coordorigin="10003,15280" coordsize="0,139" path="m10003,15280l10003,15419e" filled="f" stroked="t" strokeweight="1.06pt" strokecolor="#202020">
                <v:path arrowok="t"/>
              </v:shape>
            </v:group>
            <v:group style="position:absolute;left:9917;top:15273;width:173;height:2" coordorigin="9917,15273" coordsize="173,2">
              <v:shape style="position:absolute;left:9917;top:15273;width:173;height:2" coordorigin="9917,15273" coordsize="173,0" path="m9917,15273l10090,15273e" filled="f" stroked="t" strokeweight=".82pt" strokecolor="#202020">
                <v:path arrowok="t"/>
              </v:shape>
            </v:group>
            <v:group style="position:absolute;left:10109;top:15256;width:206;height:192" coordorigin="10109,15256" coordsize="206,192">
              <v:shape style="position:absolute;left:10109;top:15256;width:206;height:192" coordorigin="10109,15256" coordsize="206,192" path="m10301,15256l10200,15256,10200,15328,10214,15328,10214,15318,10301,15318,10301,15304,10214,15304,10214,15270,10301,15270,10301,15256xe" filled="t" fillcolor="#202020" stroked="f">
                <v:path arrowok="t"/>
                <v:fill/>
              </v:shape>
              <v:shape style="position:absolute;left:10109;top:15256;width:206;height:192" coordorigin="10109,15256" coordsize="206,192" path="m10301,15318l10286,15318,10286,15328,10301,15328,10301,15318xe" filled="t" fillcolor="#202020" stroked="f">
                <v:path arrowok="t"/>
                <v:fill/>
              </v:shape>
              <v:shape style="position:absolute;left:10109;top:15256;width:206;height:192" coordorigin="10109,15256" coordsize="206,192" path="m10301,15270l10286,15270,10286,15304,10301,15304,10301,15270xe" filled="t" fillcolor="#202020" stroked="f">
                <v:path arrowok="t"/>
                <v:fill/>
              </v:shape>
              <v:shape style="position:absolute;left:10109;top:15256;width:206;height:192" coordorigin="10109,15256" coordsize="206,192" path="m10157,15352l10142,15352,10142,15448,10157,15448,10157,15352xe" filled="t" fillcolor="#202020" stroked="f">
                <v:path arrowok="t"/>
                <v:fill/>
              </v:shape>
              <v:shape style="position:absolute;left:10109;top:15256;width:206;height:192" coordorigin="10109,15256" coordsize="206,192" path="m10315,15424l10181,15424,10181,15438,10315,15438,10315,15424xe" filled="t" fillcolor="#202020" stroked="f">
                <v:path arrowok="t"/>
                <v:fill/>
              </v:shape>
              <v:shape style="position:absolute;left:10109;top:15256;width:206;height:192" coordorigin="10109,15256" coordsize="206,192" path="m10258,15395l10238,15395,10238,15424,10258,15424,10258,15395xe" filled="t" fillcolor="#202020" stroked="f">
                <v:path arrowok="t"/>
                <v:fill/>
              </v:shape>
              <v:shape style="position:absolute;left:10109;top:15256;width:206;height:192" coordorigin="10109,15256" coordsize="206,192" path="m10186,15309l10114,15309,10114,15323,10137,15338,10128,15356,10119,15374,10109,15390,10114,15400,10114,15405,10120,15408,10129,15392,10136,15374,10142,15352,10176,15352,10171,15347,10157,15347,10157,15323,10186,15323,10186,15309xe" filled="t" fillcolor="#202020" stroked="f">
                <v:path arrowok="t"/>
                <v:fill/>
              </v:shape>
              <v:shape style="position:absolute;left:10109;top:15256;width:206;height:192" coordorigin="10109,15256" coordsize="206,192" path="m10306,15381l10195,15381,10195,15395,10306,15395,10306,15381xe" filled="t" fillcolor="#202020" stroked="f">
                <v:path arrowok="t"/>
                <v:fill/>
              </v:shape>
              <v:shape style="position:absolute;left:10109;top:15256;width:206;height:192" coordorigin="10109,15256" coordsize="206,192" path="m10176,15352l10157,15352,10171,15366,10181,15381,10190,15366,10176,15352xe" filled="t" fillcolor="#202020" stroked="f">
                <v:path arrowok="t"/>
                <v:fill/>
              </v:shape>
              <v:shape style="position:absolute;left:10109;top:15256;width:206;height:192" coordorigin="10109,15256" coordsize="206,192" path="m10258,15352l10238,15352,10238,15381,10258,15381,10258,15352xe" filled="t" fillcolor="#202020" stroked="f">
                <v:path arrowok="t"/>
                <v:fill/>
              </v:shape>
              <v:shape style="position:absolute;left:10109;top:15256;width:206;height:192" coordorigin="10109,15256" coordsize="206,192" path="m10310,15338l10190,15338,10190,15352,10310,15352,10310,15338xe" filled="t" fillcolor="#202020" stroked="f">
                <v:path arrowok="t"/>
                <v:fill/>
              </v:shape>
              <v:shape style="position:absolute;left:10109;top:15256;width:206;height:192" coordorigin="10109,15256" coordsize="206,192" path="m10166,15342l10157,15347,10171,15347,10166,15342xe" filled="t" fillcolor="#202020" stroked="f">
                <v:path arrowok="t"/>
                <v:fill/>
              </v:shape>
              <v:shape style="position:absolute;left:10109;top:15256;width:206;height:192" coordorigin="10109,15256" coordsize="206,192" path="m10157,15275l10142,15275,10142,15309,10157,15309,10157,15275xe" filled="t" fillcolor="#202020" stroked="f">
                <v:path arrowok="t"/>
                <v:fill/>
              </v:shape>
              <v:shape style="position:absolute;left:10109;top:15256;width:206;height:192" coordorigin="10109,15256" coordsize="206,192" path="m10173,15258l10153,15262,10133,15265,10114,15266,10114,15270,10118,15275,10118,15280,10128,15280,10138,15275,10157,15275,10171,15270,10190,15270,10173,1525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5.419983pt;margin-top:761.820007pt;width:21.4pt;height:11.08pt;mso-position-horizontal-relative:page;mso-position-vertical-relative:page;z-index:-4742" coordorigin="10708,15236" coordsize="428,222">
            <v:group style="position:absolute;left:10718;top:15246;width:192;height:202" coordorigin="10718,15246" coordsize="192,202">
              <v:shape style="position:absolute;left:10718;top:15246;width:192;height:202" coordorigin="10718,15246" coordsize="192,202" path="m10886,15294l10752,15294,10752,15342,10766,15342,10766,15338,10886,15338,10886,15323,10766,15323,10766,15304,10886,15304,10886,15294xe" filled="t" fillcolor="#202020" stroked="f">
                <v:path arrowok="t"/>
                <v:fill/>
              </v:shape>
              <v:shape style="position:absolute;left:10718;top:15246;width:192;height:202" coordorigin="10718,15246" coordsize="192,202" path="m10886,15338l10872,15338,10872,15342,10886,15342,10886,15338xe" filled="t" fillcolor="#202020" stroked="f">
                <v:path arrowok="t"/>
                <v:fill/>
              </v:shape>
              <v:shape style="position:absolute;left:10718;top:15246;width:192;height:202" coordorigin="10718,15246" coordsize="192,202" path="m10886,15304l10872,15304,10872,15323,10886,15323,10886,15304xe" filled="t" fillcolor="#202020" stroked="f">
                <v:path arrowok="t"/>
                <v:fill/>
              </v:shape>
              <v:shape style="position:absolute;left:10718;top:15246;width:192;height:202" coordorigin="10718,15246" coordsize="192,202" path="m10910,15352l10728,15352,10728,15448,10747,15448,10747,15366,10910,15366,10910,15352xe" filled="t" fillcolor="#202020" stroked="f">
                <v:path arrowok="t"/>
                <v:fill/>
              </v:shape>
              <v:shape style="position:absolute;left:10718;top:15246;width:192;height:202" coordorigin="10718,15246" coordsize="192,202" path="m10910,15366l10891,15366,10891,15429,10853,15429,10853,15448,10901,15448,10910,15438,10910,15366xe" filled="t" fillcolor="#202020" stroked="f">
                <v:path arrowok="t"/>
                <v:fill/>
              </v:shape>
              <v:shape style="position:absolute;left:10718;top:15246;width:192;height:202" coordorigin="10718,15246" coordsize="192,202" path="m10867,15376l10771,15376,10771,15429,10786,15429,10786,15419,10867,15419,10867,15410,10786,15410,10786,15390,10867,15390,10867,15376xe" filled="t" fillcolor="#202020" stroked="f">
                <v:path arrowok="t"/>
                <v:fill/>
              </v:shape>
              <v:shape style="position:absolute;left:10718;top:15246;width:192;height:202" coordorigin="10718,15246" coordsize="192,202" path="m10867,15390l10853,15390,10853,15410,10867,15410,10867,15390xe" filled="t" fillcolor="#202020" stroked="f">
                <v:path arrowok="t"/>
                <v:fill/>
              </v:shape>
              <v:shape style="position:absolute;left:10718;top:15246;width:192;height:202" coordorigin="10718,15246" coordsize="192,202" path="m10920,15266l10718,15266,10718,15280,10920,15280,10920,15266xe" filled="t" fillcolor="#202020" stroked="f">
                <v:path arrowok="t"/>
                <v:fill/>
              </v:shape>
              <v:shape style="position:absolute;left:10718;top:15246;width:192;height:202" coordorigin="10718,15246" coordsize="192,202" path="m10819,15246l10805,15251,10805,15256,10810,15261,10810,15266,10829,15266,10824,15256,10824,15251,10819,15246xe" filled="t" fillcolor="#202020" stroked="f">
                <v:path arrowok="t"/>
                <v:fill/>
              </v:shape>
            </v:group>
            <v:group style="position:absolute;left:10925;top:15251;width:202;height:197" coordorigin="10925,15251" coordsize="202,197">
              <v:shape style="position:absolute;left:10925;top:15251;width:202;height:197" coordorigin="10925,15251" coordsize="202,197" path="m11116,15422l11084,15422,11099,15434,11117,15448,11122,15438,11126,15434,11116,15422xe" filled="t" fillcolor="#202020" stroked="f">
                <v:path arrowok="t"/>
                <v:fill/>
              </v:shape>
              <v:shape style="position:absolute;left:10925;top:15251;width:202;height:197" coordorigin="10925,15251" coordsize="202,197" path="m11045,15338l11030,15338,11033,15344,11042,15364,11049,15382,11056,15398,11042,15412,11028,15425,11011,15438,11016,15438,11016,15443,11028,15444,11045,15435,11063,15426,11084,15422,11116,15422,11114,15419,11100,15406,11090,15386,11095,15377,11066,15377,11056,15362,11048,15345,11045,15338xe" filled="t" fillcolor="#202020" stroked="f">
                <v:path arrowok="t"/>
                <v:fill/>
              </v:shape>
              <v:shape style="position:absolute;left:10925;top:15251;width:202;height:197" coordorigin="10925,15251" coordsize="202,197" path="m11102,15261l10997,15261,10997,15275,11016,15288,11016,15314,11008,15385,10978,15438,10982,15443,11025,15382,11030,15338,11045,15338,11039,15325,11030,15304,11030,15275,11102,15275,11102,15261xe" filled="t" fillcolor="#202020" stroked="f">
                <v:path arrowok="t"/>
                <v:fill/>
              </v:shape>
              <v:shape style="position:absolute;left:10925;top:15251;width:202;height:197" coordorigin="10925,15251" coordsize="202,197" path="m10984,15392l10966,15396,10925,15405,10935,15424,10952,15416,10972,15410,10992,15405,10992,15395,10984,15392xe" filled="t" fillcolor="#202020" stroked="f">
                <v:path arrowok="t"/>
                <v:fill/>
              </v:shape>
              <v:shape style="position:absolute;left:10925;top:15251;width:202;height:197" coordorigin="10925,15251" coordsize="202,197" path="m11102,15275l11083,15275,11064,15314,11064,15333,11093,15347,11082,15364,11066,15377,11095,15377,11100,15370,11109,15352,11117,15333,11117,15314,11083,15314,11102,15275xe" filled="t" fillcolor="#202020" stroked="f">
                <v:path arrowok="t"/>
                <v:fill/>
              </v:shape>
              <v:shape style="position:absolute;left:10925;top:15251;width:202;height:197" coordorigin="10925,15251" coordsize="202,197" path="m10982,15251l10958,15267,10948,15286,10938,15301,10930,15314,10930,15323,10954,15323,10958,15332,10944,15349,10934,15362,10954,15373,10974,15370,10997,15366,10997,15362,10954,15362,10956,15357,10965,15344,10976,15328,10988,15311,10990,15309,10954,15309,10950,15303,10960,15288,10971,15271,10982,15251xe" filled="t" fillcolor="#202020" stroked="f">
                <v:path arrowok="t"/>
                <v:fill/>
              </v:shape>
              <v:shape style="position:absolute;left:10925;top:15251;width:202;height:197" coordorigin="10925,15251" coordsize="202,197" path="m10993,15353l10973,15357,10954,15362,10997,15362,10997,15357,10993,15353xe" filled="t" fillcolor="#202020" stroked="f">
                <v:path arrowok="t"/>
                <v:fill/>
              </v:shape>
              <v:shape style="position:absolute;left:10925;top:15251;width:202;height:197" coordorigin="10925,15251" coordsize="202,197" path="m10987,15285l10978,15304,10973,15309,10990,15309,11002,15290,10987,15285xe" filled="t" fillcolor="#202020" stroked="f">
                <v:path arrowok="t"/>
                <v:fill/>
              </v:shape>
            </v:group>
            <w10:wrap type="none"/>
          </v:group>
        </w:pict>
      </w:r>
      <w:r>
        <w:rPr>
          <w:sz w:val="14"/>
          <w:szCs w:val="14"/>
        </w:rPr>
      </w:r>
    </w:p>
    <w:tbl>
      <w:tblPr>
        <w:tblW w:w="0" w:type="auto"/>
        <w:jc w:val="left"/>
        <w:tblInd w:w="16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226" w:hRule="exact"/>
        </w:trPr>
        <w:tc>
          <w:tcPr>
            <w:tcW w:w="1507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3547" w:type="dxa"/>
            <w:gridSpan w:val="3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43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66.099647pt;height:39.75pt;mso-position-horizontal-relative:char;mso-position-vertical-relative:line" type="#_x0000_t75">
                  <v:imagedata r:id="rId3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7" w:after="0" w:line="170" w:lineRule="exact"/>
              <w:jc w:val="lef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102" w:type="dxa"/>
            <w:gridSpan w:val="2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2107" w:type="dxa"/>
            <w:gridSpan w:val="2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2" w:type="dxa"/>
            <w:gridSpan w:val="2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3590" w:hRule="exact"/>
        </w:trPr>
        <w:tc>
          <w:tcPr>
            <w:tcW w:w="150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3547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6" w:after="0" w:line="180" w:lineRule="exact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64.294273pt;height:39.375pt;mso-position-horizontal-relative:char;mso-position-vertical-relative:line" type="#_x0000_t75">
                  <v:imagedata r:id="rId3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6" w:after="0" w:line="190" w:lineRule="exact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102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2107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2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3590" w:hRule="exact"/>
        </w:trPr>
        <w:tc>
          <w:tcPr>
            <w:tcW w:w="150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3547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6" w:after="0" w:line="180" w:lineRule="exact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66.416123pt;height:40.125pt;mso-position-horizontal-relative:char;mso-position-vertical-relative:line" type="#_x0000_t75">
                  <v:imagedata r:id="rId3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" w:after="0" w:line="180" w:lineRule="exact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102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2107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2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10766" w:type="dxa"/>
            <w:gridSpan w:val="10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4" w:after="0" w:line="110" w:lineRule="exact"/>
              <w:jc w:val="lef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80.313171pt;height:11.25pt;mso-position-horizontal-relative:char;mso-position-vertical-relative:line" type="#_x0000_t75">
                  <v:imagedata r:id="rId3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451" w:hRule="exact"/>
        </w:trPr>
        <w:tc>
          <w:tcPr>
            <w:tcW w:w="1810" w:type="dxa"/>
            <w:gridSpan w:val="2"/>
            <w:vMerge w:val="restart"/>
            <w:tcBorders>
              <w:top w:val="single" w:sz="8" w:space="0" w:color="202020"/>
              <w:left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960" w:type="dxa"/>
            <w:vMerge w:val="restart"/>
            <w:tcBorders>
              <w:top w:val="single" w:sz="8" w:space="0" w:color="202020"/>
              <w:left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6043" w:type="dxa"/>
            <w:gridSpan w:val="4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2264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3.797236pt;height:11.25pt;mso-position-horizontal-relative:char;mso-position-vertical-relative:line" type="#_x0000_t75">
                  <v:imagedata r:id="rId38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954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1810" w:type="dxa"/>
            <w:gridSpan w:val="2"/>
            <w:vMerge/>
            <w:tcBorders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960" w:type="dxa"/>
            <w:vMerge/>
            <w:tcBorders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3787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2256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234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72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46" w:hRule="exact"/>
        </w:trPr>
        <w:tc>
          <w:tcPr>
            <w:tcW w:w="1810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96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3787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47.204064pt;height:11.25pt;mso-position-horizontal-relative:char;mso-position-vertical-relative:line" type="#_x0000_t75">
                  <v:imagedata r:id="rId39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256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234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72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56" w:hRule="exact"/>
        </w:trPr>
        <w:tc>
          <w:tcPr>
            <w:tcW w:w="1810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96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3787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2256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234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72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10766" w:type="dxa"/>
            <w:gridSpan w:val="10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77.788787pt;height:11.0925pt;mso-position-horizontal-relative:char;mso-position-vertical-relative:line" type="#_x0000_t75">
                  <v:imagedata r:id="rId40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451" w:hRule="exact"/>
        </w:trPr>
        <w:tc>
          <w:tcPr>
            <w:tcW w:w="1810" w:type="dxa"/>
            <w:gridSpan w:val="2"/>
            <w:vMerge w:val="restart"/>
            <w:tcBorders>
              <w:top w:val="single" w:sz="8" w:space="0" w:color="202020"/>
              <w:left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960" w:type="dxa"/>
            <w:vMerge w:val="restart"/>
            <w:tcBorders>
              <w:top w:val="single" w:sz="8" w:space="0" w:color="202020"/>
              <w:left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6043" w:type="dxa"/>
            <w:gridSpan w:val="4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4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2264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3.786058pt;height:11.25pt;mso-position-horizontal-relative:char;mso-position-vertical-relative:line" type="#_x0000_t75">
                  <v:imagedata r:id="rId4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</w:tc>
        <w:tc>
          <w:tcPr>
            <w:tcW w:w="1954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1810" w:type="dxa"/>
            <w:gridSpan w:val="2"/>
            <w:vMerge/>
            <w:tcBorders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960" w:type="dxa"/>
            <w:vMerge/>
            <w:tcBorders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3787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2256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234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72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46" w:hRule="exact"/>
        </w:trPr>
        <w:tc>
          <w:tcPr>
            <w:tcW w:w="1810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96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3787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47.204064pt;height:11.25pt;mso-position-horizontal-relative:char;mso-position-vertical-relative:line" type="#_x0000_t75">
                  <v:imagedata r:id="rId4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256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234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72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1810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96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3787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2256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234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72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10766" w:type="dxa"/>
            <w:gridSpan w:val="10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4" w:after="0" w:line="110" w:lineRule="exact"/>
              <w:jc w:val="lef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78.385177pt;height:11.025pt;mso-position-horizontal-relative:char;mso-position-vertical-relative:line" type="#_x0000_t75">
                  <v:imagedata r:id="rId4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192" w:hRule="exact"/>
        </w:trPr>
        <w:tc>
          <w:tcPr>
            <w:tcW w:w="1810" w:type="dxa"/>
            <w:gridSpan w:val="2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960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6043" w:type="dxa"/>
            <w:gridSpan w:val="4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954" w:type="dxa"/>
            <w:gridSpan w:val="3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</w:tr>
    </w:tbl>
    <w:p>
      <w:pPr>
        <w:spacing w:after="0"/>
        <w:sectPr>
          <w:headerReference w:type="default" r:id="rId26"/>
          <w:footerReference w:type="default" r:id="rId27"/>
          <w:pgSz w:w="11900" w:h="16840"/>
          <w:pgMar w:header="296" w:footer="256" w:top="480" w:bottom="440" w:left="400" w:right="380"/>
        </w:sectPr>
      </w:pPr>
    </w:p>
    <w:p>
      <w:pPr>
        <w:spacing w:before="3" w:after="0" w:line="140" w:lineRule="exact"/>
        <w:jc w:val="left"/>
        <w:rPr>
          <w:sz w:val="14"/>
          <w:szCs w:val="14"/>
        </w:rPr>
      </w:pPr>
      <w:r>
        <w:rPr/>
        <w:pict>
          <v:group style="position:absolute;margin-left:63.580002pt;margin-top:34.380001pt;width:21.733699pt;height:11.32pt;mso-position-horizontal-relative:page;mso-position-vertical-relative:page;z-index:-4741" coordorigin="1272,688" coordsize="435,226">
            <v:group style="position:absolute;left:1282;top:717;width:197;height:187" coordorigin="1282,717" coordsize="197,187">
              <v:shape style="position:absolute;left:1282;top:717;width:197;height:187" coordorigin="1282,717" coordsize="197,187" path="m1358,861l1344,861,1344,904,1358,904,1358,861xe" filled="t" fillcolor="#202020" stroked="f">
                <v:path arrowok="t"/>
                <v:fill/>
              </v:shape>
              <v:shape style="position:absolute;left:1282;top:717;width:197;height:187" coordorigin="1282,717" coordsize="197,187" path="m1450,832l1440,850,1450,867,1460,885,1469,904,1478,884,1469,865,1459,848,1450,832xe" filled="t" fillcolor="#202020" stroked="f">
                <v:path arrowok="t"/>
                <v:fill/>
              </v:shape>
              <v:shape style="position:absolute;left:1282;top:717;width:197;height:187" coordorigin="1282,717" coordsize="197,187" path="m1402,837l1399,843,1388,860,1378,877,1368,894,1373,894,1373,899,1385,894,1395,877,1405,860,1416,842,1402,837xe" filled="t" fillcolor="#202020" stroked="f">
                <v:path arrowok="t"/>
                <v:fill/>
              </v:shape>
              <v:shape style="position:absolute;left:1282;top:717;width:197;height:187" coordorigin="1282,717" coordsize="197,187" path="m1310,731l1296,731,1296,856,1282,861,1305,871,1344,861,1358,861,1358,856,1373,856,1373,851,1310,851,1310,818,1358,818,1358,803,1310,803,1310,774,1358,774,1358,760,1310,760,1310,731xe" filled="t" fillcolor="#202020" stroked="f">
                <v:path arrowok="t"/>
                <v:fill/>
              </v:shape>
              <v:shape style="position:absolute;left:1282;top:717;width:197;height:187" coordorigin="1282,717" coordsize="197,187" path="m1358,818l1344,818,1344,846,1334,846,1320,851,1373,851,1373,842,1358,842,1358,818xe" filled="t" fillcolor="#202020" stroked="f">
                <v:path arrowok="t"/>
                <v:fill/>
              </v:shape>
              <v:shape style="position:absolute;left:1282;top:717;width:197;height:187" coordorigin="1282,717" coordsize="197,187" path="m1373,837l1368,842,1373,842,1373,837xe" filled="t" fillcolor="#202020" stroked="f">
                <v:path arrowok="t"/>
                <v:fill/>
              </v:shape>
              <v:shape style="position:absolute;left:1282;top:717;width:197;height:187" coordorigin="1282,717" coordsize="197,187" path="m1469,717l1382,717,1382,827,1397,827,1397,813,1469,813,1469,798,1397,798,1397,731,1469,731,1469,717xe" filled="t" fillcolor="#202020" stroked="f">
                <v:path arrowok="t"/>
                <v:fill/>
              </v:shape>
              <v:shape style="position:absolute;left:1282;top:717;width:197;height:187" coordorigin="1282,717" coordsize="197,187" path="m1469,813l1454,813,1454,827,1469,827,1469,813xe" filled="t" fillcolor="#202020" stroked="f">
                <v:path arrowok="t"/>
                <v:fill/>
              </v:shape>
              <v:shape style="position:absolute;left:1282;top:717;width:197;height:187" coordorigin="1282,717" coordsize="197,187" path="m1358,774l1344,774,1344,803,1358,803,1358,774xe" filled="t" fillcolor="#202020" stroked="f">
                <v:path arrowok="t"/>
                <v:fill/>
              </v:shape>
              <v:shape style="position:absolute;left:1282;top:717;width:197;height:187" coordorigin="1282,717" coordsize="197,187" path="m1469,731l1454,731,1454,798,1469,798,1469,731xe" filled="t" fillcolor="#202020" stroked="f">
                <v:path arrowok="t"/>
                <v:fill/>
              </v:shape>
              <v:shape style="position:absolute;left:1282;top:717;width:197;height:187" coordorigin="1282,717" coordsize="197,187" path="m1358,731l1344,731,1344,760,1358,760,1358,731xe" filled="t" fillcolor="#202020" stroked="f">
                <v:path arrowok="t"/>
                <v:fill/>
              </v:shape>
              <v:shape style="position:absolute;left:1282;top:717;width:197;height:187" coordorigin="1282,717" coordsize="197,187" path="m1373,717l1286,717,1286,731,1373,731,1373,717xe" filled="t" fillcolor="#202020" stroked="f">
                <v:path arrowok="t"/>
                <v:fill/>
              </v:shape>
            </v:group>
            <v:group style="position:absolute;left:1488;top:698;width:208;height:204" coordorigin="1488,698" coordsize="208,204">
              <v:shape style="position:absolute;left:1488;top:698;width:208;height:204" coordorigin="1488,698" coordsize="208,204" path="m1666,818l1507,818,1507,832,1560,843,1549,859,1535,872,1516,882,1493,890,1502,899,1564,866,1579,832,1665,832,1666,818xe" filled="t" fillcolor="#202020" stroked="f">
                <v:path arrowok="t"/>
                <v:fill/>
              </v:shape>
              <v:shape style="position:absolute;left:1488;top:698;width:208;height:204" coordorigin="1488,698" coordsize="208,204" path="m1589,880l1589,894,1599,899,1616,899,1639,898,1656,886,1656,885,1603,885,1589,880xe" filled="t" fillcolor="#202020" stroked="f">
                <v:path arrowok="t"/>
                <v:fill/>
              </v:shape>
              <v:shape style="position:absolute;left:1488;top:698;width:208;height:204" coordorigin="1488,698" coordsize="208,204" path="m1665,832l1651,832,1646,846,1646,880,1637,885,1656,885,1664,862,1665,845,1665,832xe" filled="t" fillcolor="#202020" stroked="f">
                <v:path arrowok="t"/>
                <v:fill/>
              </v:shape>
              <v:shape style="position:absolute;left:1488;top:698;width:208;height:204" coordorigin="1488,698" coordsize="208,204" path="m1584,798l1570,798,1570,813,1565,818,1584,818,1584,798xe" filled="t" fillcolor="#202020" stroked="f">
                <v:path arrowok="t"/>
                <v:fill/>
              </v:shape>
              <v:shape style="position:absolute;left:1488;top:698;width:208;height:204" coordorigin="1488,698" coordsize="208,204" path="m1566,747l1545,747,1559,762,1568,779,1550,785,1530,790,1509,795,1488,798,1493,803,1493,808,1508,810,1548,800,1567,796,1586,792,1605,788,1687,788,1673,788,1652,785,1634,779,1619,772,1638,762,1586,762,1569,749,1566,747xe" filled="t" fillcolor="#202020" stroked="f">
                <v:path arrowok="t"/>
                <v:fill/>
              </v:shape>
              <v:shape style="position:absolute;left:1488;top:698;width:208;height:204" coordorigin="1488,698" coordsize="208,204" path="m1687,788l1605,788,1623,794,1643,800,1664,804,1685,808,1694,798,1696,789,1687,788xe" filled="t" fillcolor="#202020" stroked="f">
                <v:path arrowok="t"/>
                <v:fill/>
              </v:shape>
              <v:shape style="position:absolute;left:1488;top:698;width:208;height:204" coordorigin="1488,698" coordsize="208,204" path="m1550,698l1510,751,1493,765,1498,770,1502,770,1512,770,1527,758,1545,747,1566,747,1555,736,1666,736,1666,722,1555,722,1565,712,1565,707,1550,698xe" filled="t" fillcolor="#202020" stroked="f">
                <v:path arrowok="t"/>
                <v:fill/>
              </v:shape>
              <v:shape style="position:absolute;left:1488;top:698;width:208;height:204" coordorigin="1488,698" coordsize="208,204" path="m1666,736l1646,736,1643,738,1629,747,1611,755,1586,762,1638,762,1638,761,1654,749,1666,73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32.699997pt;margin-top:34.619999pt;width:20.68pt;height:11.08pt;mso-position-horizontal-relative:page;mso-position-vertical-relative:page;z-index:-4740" coordorigin="2654,692" coordsize="414,222">
            <v:group style="position:absolute;left:2664;top:702;width:206;height:196" coordorigin="2664,702" coordsize="206,196">
              <v:shape style="position:absolute;left:2664;top:702;width:206;height:196" coordorigin="2664,702" coordsize="206,196" path="m2712,702l2696,707,2692,726,2688,746,2669,746,2669,760,2687,766,2679,805,2675,824,2687,837,2693,860,2681,875,2664,890,2669,890,2674,894,2675,899,2692,888,2706,873,2717,856,2736,856,2731,851,2723,839,2726,832,2712,832,2702,827,2698,822,2693,802,2698,783,2702,760,2741,760,2741,746,2707,742,2710,724,2712,702xe" filled="t" fillcolor="#202020" stroked="f">
                <v:path arrowok="t"/>
                <v:fill/>
              </v:shape>
              <v:shape style="position:absolute;left:2664;top:702;width:206;height:196" coordorigin="2664,702" coordsize="206,196" path="m2870,880l2746,880,2746,894,2870,894,2870,880xe" filled="t" fillcolor="#202020" stroked="f">
                <v:path arrowok="t"/>
                <v:fill/>
              </v:shape>
              <v:shape style="position:absolute;left:2664;top:702;width:206;height:196" coordorigin="2664,702" coordsize="206,196" path="m2736,856l2717,856,2722,866,2731,870,2736,880,2750,866,2741,861,2736,856xe" filled="t" fillcolor="#202020" stroked="f">
                <v:path arrowok="t"/>
                <v:fill/>
              </v:shape>
              <v:shape style="position:absolute;left:2664;top:702;width:206;height:196" coordorigin="2664,702" coordsize="206,196" path="m2818,827l2803,827,2803,880,2818,880,2818,827xe" filled="t" fillcolor="#202020" stroked="f">
                <v:path arrowok="t"/>
                <v:fill/>
              </v:shape>
              <v:shape style="position:absolute;left:2664;top:702;width:206;height:196" coordorigin="2664,702" coordsize="206,196" path="m2741,760l2726,760,2726,775,2723,796,2719,815,2712,832,2726,832,2730,823,2735,804,2739,783,2741,760xe" filled="t" fillcolor="#202020" stroked="f">
                <v:path arrowok="t"/>
                <v:fill/>
              </v:shape>
              <v:shape style="position:absolute;left:2664;top:702;width:206;height:196" coordorigin="2664,702" coordsize="206,196" path="m2866,813l2750,813,2750,827,2866,827,2866,813xe" filled="t" fillcolor="#202020" stroked="f">
                <v:path arrowok="t"/>
                <v:fill/>
              </v:shape>
              <v:shape style="position:absolute;left:2664;top:702;width:206;height:196" coordorigin="2664,702" coordsize="206,196" path="m2818,760l2803,760,2803,813,2818,813,2818,760xe" filled="t" fillcolor="#202020" stroked="f">
                <v:path arrowok="t"/>
                <v:fill/>
              </v:shape>
              <v:shape style="position:absolute;left:2664;top:702;width:206;height:196" coordorigin="2664,702" coordsize="206,196" path="m2784,717l2769,719,2765,736,2758,754,2750,773,2741,794,2746,794,2750,798,2760,798,2767,781,2774,760,2866,760,2866,746,2779,746,2779,736,2784,726,2784,717xe" filled="t" fillcolor="#202020" stroked="f">
                <v:path arrowok="t"/>
                <v:fill/>
              </v:shape>
              <v:shape style="position:absolute;left:2664;top:702;width:206;height:196" coordorigin="2664,702" coordsize="206,196" path="m2818,702l2803,702,2803,746,2818,746,2818,702xe" filled="t" fillcolor="#202020" stroked="f">
                <v:path arrowok="t"/>
                <v:fill/>
              </v:shape>
            </v:group>
            <v:group style="position:absolute;left:2875;top:702;width:182;height:202" coordorigin="2875,702" coordsize="182,202">
              <v:shape style="position:absolute;left:2875;top:702;width:182;height:202" coordorigin="2875,702" coordsize="182,202" path="m2933,827l2918,827,2918,904,2933,904,2933,890,3058,890,3058,875,2933,875,2933,827xe" filled="t" fillcolor="#202020" stroked="f">
                <v:path arrowok="t"/>
                <v:fill/>
              </v:shape>
              <v:shape style="position:absolute;left:2875;top:702;width:182;height:202" coordorigin="2875,702" coordsize="182,202" path="m3058,890l3043,890,3043,904,3058,904,3058,890xe" filled="t" fillcolor="#202020" stroked="f">
                <v:path arrowok="t"/>
                <v:fill/>
              </v:shape>
              <v:shape style="position:absolute;left:2875;top:702;width:182;height:202" coordorigin="2875,702" coordsize="182,202" path="m3058,827l3043,827,3043,875,3058,875,3058,827xe" filled="t" fillcolor="#202020" stroked="f">
                <v:path arrowok="t"/>
                <v:fill/>
              </v:shape>
              <v:shape style="position:absolute;left:2875;top:702;width:182;height:202" coordorigin="2875,702" coordsize="182,202" path="m2942,755l2933,770,2942,774,2952,784,2895,818,2875,822,2880,827,2880,832,2885,842,2894,837,2909,832,2918,827,3058,827,3058,813,2961,811,2981,801,2999,791,3013,781,2973,781,2959,768,2942,755xe" filled="t" fillcolor="#202020" stroked="f">
                <v:path arrowok="t"/>
                <v:fill/>
              </v:shape>
              <v:shape style="position:absolute;left:2875;top:702;width:182;height:202" coordorigin="2875,702" coordsize="182,202" path="m3058,741l2942,741,3026,750,3010,761,2993,772,2973,781,3013,781,3016,779,3031,767,3045,754,3058,741xe" filled="t" fillcolor="#202020" stroked="f">
                <v:path arrowok="t"/>
                <v:fill/>
              </v:shape>
              <v:shape style="position:absolute;left:2875;top:702;width:182;height:202" coordorigin="2875,702" coordsize="182,202" path="m2952,702l2908,750,2880,774,2885,779,2897,779,2913,766,2929,753,2942,741,3058,741,3058,726,2957,726,2957,722,2962,712,2966,707,2952,70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07.820007pt;margin-top:34.860001pt;width:21.83792pt;height:10.84pt;mso-position-horizontal-relative:page;mso-position-vertical-relative:page;z-index:-4739" coordorigin="10156,697" coordsize="437,217">
            <v:group style="position:absolute;left:10166;top:717;width:194;height:187" coordorigin="10166,717" coordsize="194,187">
              <v:shape style="position:absolute;left:10166;top:717;width:194;height:187" coordorigin="10166,717" coordsize="194,187" path="m10243,861l10224,861,10224,904,10243,904,10243,861xe" filled="t" fillcolor="#202020" stroked="f">
                <v:path arrowok="t"/>
                <v:fill/>
              </v:shape>
              <v:shape style="position:absolute;left:10166;top:717;width:194;height:187" coordorigin="10166,717" coordsize="194,187" path="m10330,832l10323,852,10334,868,10345,885,10354,904,10361,882,10350,864,10341,848,10330,832xe" filled="t" fillcolor="#202020" stroked="f">
                <v:path arrowok="t"/>
                <v:fill/>
              </v:shape>
              <v:shape style="position:absolute;left:10166;top:717;width:194;height:187" coordorigin="10166,717" coordsize="194,187" path="m10282,837l10279,843,10270,860,10260,877,10248,894,10253,894,10258,899,10270,894,10280,877,10290,860,10301,842,10282,837xe" filled="t" fillcolor="#202020" stroked="f">
                <v:path arrowok="t"/>
                <v:fill/>
              </v:shape>
              <v:shape style="position:absolute;left:10166;top:717;width:194;height:187" coordorigin="10166,717" coordsize="194,187" path="m10195,731l10176,731,10176,856,10166,861,10185,871,10224,861,10243,861,10243,856,10258,856,10258,851,10195,851,10195,818,10243,818,10243,803,10195,803,10195,774,10243,774,10243,760,10195,760,10195,731xe" filled="t" fillcolor="#202020" stroked="f">
                <v:path arrowok="t"/>
                <v:fill/>
              </v:shape>
              <v:shape style="position:absolute;left:10166;top:717;width:194;height:187" coordorigin="10166,717" coordsize="194,187" path="m10243,818l10224,818,10224,846,10214,846,10205,851,10258,851,10258,842,10243,842,10243,818xe" filled="t" fillcolor="#202020" stroked="f">
                <v:path arrowok="t"/>
                <v:fill/>
              </v:shape>
              <v:shape style="position:absolute;left:10166;top:717;width:194;height:187" coordorigin="10166,717" coordsize="194,187" path="m10258,837l10253,842,10258,842,10258,837xe" filled="t" fillcolor="#202020" stroked="f">
                <v:path arrowok="t"/>
                <v:fill/>
              </v:shape>
              <v:shape style="position:absolute;left:10166;top:717;width:194;height:187" coordorigin="10166,717" coordsize="194,187" path="m10354,717l10262,717,10262,827,10277,827,10277,813,10354,813,10354,798,10277,798,10277,731,10354,731,10354,717xe" filled="t" fillcolor="#202020" stroked="f">
                <v:path arrowok="t"/>
                <v:fill/>
              </v:shape>
              <v:shape style="position:absolute;left:10166;top:717;width:194;height:187" coordorigin="10166,717" coordsize="194,187" path="m10354,813l10334,813,10334,827,10354,827,10354,813xe" filled="t" fillcolor="#202020" stroked="f">
                <v:path arrowok="t"/>
                <v:fill/>
              </v:shape>
              <v:shape style="position:absolute;left:10166;top:717;width:194;height:187" coordorigin="10166,717" coordsize="194,187" path="m10243,774l10224,774,10224,803,10243,803,10243,774xe" filled="t" fillcolor="#202020" stroked="f">
                <v:path arrowok="t"/>
                <v:fill/>
              </v:shape>
              <v:shape style="position:absolute;left:10166;top:717;width:194;height:187" coordorigin="10166,717" coordsize="194,187" path="m10354,731l10334,731,10334,798,10354,798,10354,731xe" filled="t" fillcolor="#202020" stroked="f">
                <v:path arrowok="t"/>
                <v:fill/>
              </v:shape>
              <v:shape style="position:absolute;left:10166;top:717;width:194;height:187" coordorigin="10166,717" coordsize="194,187" path="m10243,731l10224,731,10224,760,10243,760,10243,731xe" filled="t" fillcolor="#202020" stroked="f">
                <v:path arrowok="t"/>
                <v:fill/>
              </v:shape>
              <v:shape style="position:absolute;left:10166;top:717;width:194;height:187" coordorigin="10166,717" coordsize="194,187" path="m10253,717l10166,717,10166,731,10253,731,10253,717xe" filled="t" fillcolor="#202020" stroked="f">
                <v:path arrowok="t"/>
                <v:fill/>
              </v:shape>
            </v:group>
            <v:group style="position:absolute;left:10373;top:707;width:210;height:197" coordorigin="10373,707" coordsize="210,197">
              <v:shape style="position:absolute;left:10373;top:707;width:210;height:197" coordorigin="10373,707" coordsize="210,197" path="m10426,813l10406,813,10406,904,10426,904,10426,813xe" filled="t" fillcolor="#202020" stroked="f">
                <v:path arrowok="t"/>
                <v:fill/>
              </v:shape>
              <v:shape style="position:absolute;left:10373;top:707;width:210;height:197" coordorigin="10373,707" coordsize="210,197" path="m10522,755l10507,755,10507,880,10502,885,10474,885,10474,894,10478,899,10517,899,10522,894,10522,755xe" filled="t" fillcolor="#202020" stroked="f">
                <v:path arrowok="t"/>
                <v:fill/>
              </v:shape>
              <v:shape style="position:absolute;left:10373;top:707;width:210;height:197" coordorigin="10373,707" coordsize="210,197" path="m10478,789l10457,848,10450,866,10454,866,10459,870,10465,869,10472,853,10479,835,10486,812,10493,794,10478,789xe" filled="t" fillcolor="#202020" stroked="f">
                <v:path arrowok="t"/>
                <v:fill/>
              </v:shape>
              <v:shape style="position:absolute;left:10373;top:707;width:210;height:197" coordorigin="10373,707" coordsize="210,197" path="m10546,789l10531,798,10541,813,10550,831,10557,850,10565,870,10583,859,10564,820,10555,804,10546,789xe" filled="t" fillcolor="#202020" stroked="f">
                <v:path arrowok="t"/>
                <v:fill/>
              </v:shape>
              <v:shape style="position:absolute;left:10373;top:707;width:210;height:197" coordorigin="10373,707" coordsize="210,197" path="m10454,765l10373,765,10373,779,10402,794,10394,812,10384,830,10373,846,10378,856,10378,861,10391,851,10400,832,10406,813,10426,813,10426,803,10445,803,10440,798,10426,798,10426,779,10454,779,10454,774,10469,774,10472,770,10454,770,10454,765xe" filled="t" fillcolor="#202020" stroked="f">
                <v:path arrowok="t"/>
                <v:fill/>
              </v:shape>
              <v:shape style="position:absolute;left:10373;top:707;width:210;height:197" coordorigin="10373,707" coordsize="210,197" path="m10445,803l10426,803,10450,827,10459,818,10445,803xe" filled="t" fillcolor="#202020" stroked="f">
                <v:path arrowok="t"/>
                <v:fill/>
              </v:shape>
              <v:shape style="position:absolute;left:10373;top:707;width:210;height:197" coordorigin="10373,707" coordsize="210,197" path="m10435,794l10426,798,10440,798,10435,794xe" filled="t" fillcolor="#202020" stroked="f">
                <v:path arrowok="t"/>
                <v:fill/>
              </v:shape>
              <v:shape style="position:absolute;left:10373;top:707;width:210;height:197" coordorigin="10373,707" coordsize="210,197" path="m10469,774l10459,774,10459,779,10465,782,10469,774xe" filled="t" fillcolor="#202020" stroked="f">
                <v:path arrowok="t"/>
                <v:fill/>
              </v:shape>
              <v:shape style="position:absolute;left:10373;top:707;width:210;height:197" coordorigin="10373,707" coordsize="210,197" path="m10579,746l10560,746,10546,774,10550,779,10560,779,10570,765,10579,746xe" filled="t" fillcolor="#202020" stroked="f">
                <v:path arrowok="t"/>
                <v:fill/>
              </v:shape>
              <v:shape style="position:absolute;left:10373;top:707;width:210;height:197" coordorigin="10373,707" coordsize="210,197" path="m10502,707l10482,717,10474,736,10465,753,10454,770,10472,770,10474,765,10483,746,10579,746,10579,731,10493,731,10498,726,10502,717,10502,707xe" filled="t" fillcolor="#202020" stroked="f">
                <v:path arrowok="t"/>
                <v:fill/>
              </v:shape>
              <v:shape style="position:absolute;left:10373;top:707;width:210;height:197" coordorigin="10373,707" coordsize="210,197" path="m10426,731l10406,731,10406,765,10426,765,10426,731xe" filled="t" fillcolor="#202020" stroked="f">
                <v:path arrowok="t"/>
                <v:fill/>
              </v:shape>
              <v:shape style="position:absolute;left:10373;top:707;width:210;height:197" coordorigin="10373,707" coordsize="210,197" path="m10458,712l10441,715,10399,719,10378,722,10378,736,10402,736,10406,731,10440,731,10450,726,10464,726,10458,71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40.940002pt;margin-top:57.18pt;width:42.957649pt;height:11.08pt;mso-position-horizontal-relative:page;mso-position-vertical-relative:page;z-index:-4738" coordorigin="4819,1144" coordsize="859,222">
            <v:group style="position:absolute;left:4829;top:1154;width:202;height:187" coordorigin="4829,1154" coordsize="202,187">
              <v:shape style="position:absolute;left:4829;top:1154;width:202;height:187" coordorigin="4829,1154" coordsize="202,187" path="m5030,1326l4877,1326,4877,1341,5030,1341,5030,1326xe" filled="t" fillcolor="#202020" stroked="f">
                <v:path arrowok="t"/>
                <v:fill/>
              </v:shape>
              <v:shape style="position:absolute;left:4829;top:1154;width:202;height:187" coordorigin="4829,1154" coordsize="202,187" path="m4925,1216l4906,1216,4906,1326,4925,1326,4925,1216xe" filled="t" fillcolor="#202020" stroked="f">
                <v:path arrowok="t"/>
                <v:fill/>
              </v:shape>
              <v:shape style="position:absolute;left:4829;top:1154;width:202;height:187" coordorigin="4829,1154" coordsize="202,187" path="m4973,1178l4958,1178,4958,1326,4973,1326,4973,1254,5021,1254,5021,1240,4973,1240,4973,1178xe" filled="t" fillcolor="#202020" stroked="f">
                <v:path arrowok="t"/>
                <v:fill/>
              </v:shape>
              <v:shape style="position:absolute;left:4829;top:1154;width:202;height:187" coordorigin="4829,1154" coordsize="202,187" path="m4867,1221l4829,1221,4829,1235,4853,1235,4853,1307,4848,1312,4848,1322,4865,1323,4886,1302,4867,1302,4867,1221xe" filled="t" fillcolor="#202020" stroked="f">
                <v:path arrowok="t"/>
                <v:fill/>
              </v:shape>
              <v:shape style="position:absolute;left:4829;top:1154;width:202;height:187" coordorigin="4829,1154" coordsize="202,187" path="m4891,1278l4882,1288,4872,1293,4867,1302,4886,1302,4896,1293,4891,1288,4891,1278xe" filled="t" fillcolor="#202020" stroked="f">
                <v:path arrowok="t"/>
                <v:fill/>
              </v:shape>
              <v:shape style="position:absolute;left:4829;top:1154;width:202;height:187" coordorigin="4829,1154" coordsize="202,187" path="m4848,1154l4840,1173,4855,1188,4867,1202,4875,1186,4863,1172,4848,1154xe" filled="t" fillcolor="#202020" stroked="f">
                <v:path arrowok="t"/>
                <v:fill/>
              </v:shape>
              <v:shape style="position:absolute;left:4829;top:1154;width:202;height:187" coordorigin="4829,1154" coordsize="202,187" path="m5026,1163l4891,1163,4891,1178,5026,1178,5026,1163xe" filled="t" fillcolor="#202020" stroked="f">
                <v:path arrowok="t"/>
                <v:fill/>
              </v:shape>
            </v:group>
            <v:group style="position:absolute;left:5040;top:1154;width:190;height:202" coordorigin="5040,1154" coordsize="190,202">
              <v:shape style="position:absolute;left:5040;top:1154;width:190;height:202" coordorigin="5040,1154" coordsize="190,202" path="m5136,1264l5117,1264,5117,1355,5136,1355,5136,1264xe" filled="t" fillcolor="#202020" stroked="f">
                <v:path arrowok="t"/>
                <v:fill/>
              </v:shape>
              <v:shape style="position:absolute;left:5040;top:1154;width:190;height:202" coordorigin="5040,1154" coordsize="190,202" path="m5160,1307l5160,1322,5173,1326,5191,1326,5213,1325,5228,1312,5228,1312,5174,1312,5160,1307xe" filled="t" fillcolor="#202020" stroked="f">
                <v:path arrowok="t"/>
                <v:fill/>
              </v:shape>
              <v:shape style="position:absolute;left:5040;top:1154;width:190;height:202" coordorigin="5040,1154" coordsize="190,202" path="m5232,1245l5040,1245,5040,1264,5218,1264,5218,1307,5208,1312,5228,1312,5232,1286,5232,1245xe" filled="t" fillcolor="#202020" stroked="f">
                <v:path arrowok="t"/>
                <v:fill/>
              </v:shape>
              <v:shape style="position:absolute;left:5040;top:1154;width:190;height:202" coordorigin="5040,1154" coordsize="190,202" path="m5136,1202l5117,1202,5117,1245,5136,1245,5136,1202xe" filled="t" fillcolor="#202020" stroked="f">
                <v:path arrowok="t"/>
                <v:fill/>
              </v:shape>
              <v:shape style="position:absolute;left:5040;top:1154;width:190;height:202" coordorigin="5040,1154" coordsize="190,202" path="m5208,1187l5054,1187,5054,1202,5194,1202,5189,1245,5208,1245,5208,1187xe" filled="t" fillcolor="#202020" stroked="f">
                <v:path arrowok="t"/>
                <v:fill/>
              </v:shape>
              <v:shape style="position:absolute;left:5040;top:1154;width:190;height:202" coordorigin="5040,1154" coordsize="190,202" path="m5198,1154l5189,1163,5196,1168,5211,1180,5227,1192,5230,1178,5215,1166,5198,1154xe" filled="t" fillcolor="#202020" stroked="f">
                <v:path arrowok="t"/>
                <v:fill/>
              </v:shape>
              <v:shape style="position:absolute;left:5040;top:1154;width:190;height:202" coordorigin="5040,1154" coordsize="190,202" path="m5136,1154l5117,1154,5117,1187,5136,1187,5136,1154xe" filled="t" fillcolor="#202020" stroked="f">
                <v:path arrowok="t"/>
                <v:fill/>
              </v:shape>
            </v:group>
            <v:group style="position:absolute;left:5251;top:1154;width:182;height:202" coordorigin="5251,1154" coordsize="182,202">
              <v:shape style="position:absolute;left:5251;top:1154;width:182;height:202" coordorigin="5251,1154" coordsize="182,202" path="m5309,1278l5294,1278,5294,1355,5309,1355,5309,1341,5434,1341,5434,1326,5309,1326,5309,1278xe" filled="t" fillcolor="#202020" stroked="f">
                <v:path arrowok="t"/>
                <v:fill/>
              </v:shape>
              <v:shape style="position:absolute;left:5251;top:1154;width:182;height:202" coordorigin="5251,1154" coordsize="182,202" path="m5434,1341l5419,1341,5419,1355,5434,1355,5434,1341xe" filled="t" fillcolor="#202020" stroked="f">
                <v:path arrowok="t"/>
                <v:fill/>
              </v:shape>
              <v:shape style="position:absolute;left:5251;top:1154;width:182;height:202" coordorigin="5251,1154" coordsize="182,202" path="m5434,1278l5419,1278,5419,1326,5434,1326,5434,1278xe" filled="t" fillcolor="#202020" stroked="f">
                <v:path arrowok="t"/>
                <v:fill/>
              </v:shape>
              <v:shape style="position:absolute;left:5251;top:1154;width:182;height:202" coordorigin="5251,1154" coordsize="182,202" path="m5318,1206l5304,1216,5318,1226,5323,1235,5327,1247,5310,1254,5291,1260,5251,1274,5256,1278,5256,1283,5261,1288,5270,1288,5285,1283,5294,1278,5434,1278,5434,1259,5334,1259,5355,1251,5373,1241,5388,1232,5349,1232,5333,1219,5318,1206xe" filled="t" fillcolor="#202020" stroked="f">
                <v:path arrowok="t"/>
                <v:fill/>
              </v:shape>
              <v:shape style="position:absolute;left:5251;top:1154;width:182;height:202" coordorigin="5251,1154" coordsize="182,202" path="m5434,1187l5318,1187,5400,1200,5385,1212,5368,1223,5349,1232,5388,1232,5391,1231,5407,1219,5421,1206,5434,1192,5434,1187xe" filled="t" fillcolor="#202020" stroked="f">
                <v:path arrowok="t"/>
                <v:fill/>
              </v:shape>
              <v:shape style="position:absolute;left:5251;top:1154;width:182;height:202" coordorigin="5251,1154" coordsize="182,202" path="m5328,1154l5285,1199,5256,1221,5256,1226,5261,1230,5275,1228,5291,1216,5305,1202,5318,1187,5434,1187,5434,1178,5328,1178,5333,1168,5342,1158,5328,1154xe" filled="t" fillcolor="#202020" stroked="f">
                <v:path arrowok="t"/>
                <v:fill/>
              </v:shape>
            </v:group>
            <v:group style="position:absolute;left:5462;top:1158;width:206;height:197" coordorigin="5462,1158" coordsize="206,197">
              <v:shape style="position:absolute;left:5462;top:1158;width:206;height:197" coordorigin="5462,1158" coordsize="206,197" path="m5510,1264l5496,1264,5496,1355,5510,1355,5510,1264xe" filled="t" fillcolor="#202020" stroked="f">
                <v:path arrowok="t"/>
                <v:fill/>
              </v:shape>
              <v:shape style="position:absolute;left:5462;top:1158;width:206;height:197" coordorigin="5462,1158" coordsize="206,197" path="m5606,1206l5592,1206,5592,1331,5587,1336,5558,1336,5558,1350,5597,1350,5606,1346,5606,1206xe" filled="t" fillcolor="#202020" stroked="f">
                <v:path arrowok="t"/>
                <v:fill/>
              </v:shape>
              <v:shape style="position:absolute;left:5462;top:1158;width:206;height:197" coordorigin="5462,1158" coordsize="206,197" path="m5558,1240l5558,1242,5553,1262,5545,1281,5537,1299,5530,1317,5534,1317,5544,1322,5546,1318,5555,1301,5563,1283,5571,1265,5578,1245,5558,1240xe" filled="t" fillcolor="#202020" stroked="f">
                <v:path arrowok="t"/>
                <v:fill/>
              </v:shape>
              <v:shape style="position:absolute;left:5462;top:1158;width:206;height:197" coordorigin="5462,1158" coordsize="206,197" path="m5630,1240l5616,1245,5618,1248,5627,1265,5635,1283,5643,1302,5650,1322,5668,1310,5657,1290,5638,1255,5630,1240xe" filled="t" fillcolor="#202020" stroked="f">
                <v:path arrowok="t"/>
                <v:fill/>
              </v:shape>
              <v:shape style="position:absolute;left:5462;top:1158;width:206;height:197" coordorigin="5462,1158" coordsize="206,197" path="m5539,1216l5462,1216,5462,1226,5489,1246,5481,1265,5472,1282,5462,1298,5462,1302,5467,1307,5481,1302,5490,1284,5496,1264,5510,1264,5510,1254,5530,1254,5525,1250,5510,1250,5510,1226,5554,1226,5557,1221,5539,1221,5539,1216xe" filled="t" fillcolor="#202020" stroked="f">
                <v:path arrowok="t"/>
                <v:fill/>
              </v:shape>
              <v:shape style="position:absolute;left:5462;top:1158;width:206;height:197" coordorigin="5462,1158" coordsize="206,197" path="m5530,1254l5510,1254,5534,1278,5544,1269,5539,1259,5530,1254xe" filled="t" fillcolor="#202020" stroked="f">
                <v:path arrowok="t"/>
                <v:fill/>
              </v:shape>
              <v:shape style="position:absolute;left:5462;top:1158;width:206;height:197" coordorigin="5462,1158" coordsize="206,197" path="m5520,1245l5510,1250,5525,1250,5520,1245xe" filled="t" fillcolor="#202020" stroked="f">
                <v:path arrowok="t"/>
                <v:fill/>
              </v:shape>
              <v:shape style="position:absolute;left:5462;top:1158;width:206;height:197" coordorigin="5462,1158" coordsize="206,197" path="m5554,1226l5539,1226,5544,1230,5550,1233,5554,1226xe" filled="t" fillcolor="#202020" stroked="f">
                <v:path arrowok="t"/>
                <v:fill/>
              </v:shape>
              <v:shape style="position:absolute;left:5462;top:1158;width:206;height:197" coordorigin="5462,1158" coordsize="206,197" path="m5659,1197l5640,1197,5640,1206,5630,1226,5635,1226,5640,1230,5645,1230,5654,1216,5659,1206,5659,1197xe" filled="t" fillcolor="#202020" stroked="f">
                <v:path arrowok="t"/>
                <v:fill/>
              </v:shape>
              <v:shape style="position:absolute;left:5462;top:1158;width:206;height:197" coordorigin="5462,1158" coordsize="206,197" path="m5587,1158l5565,1169,5556,1188,5539,1221,5557,1221,5559,1216,5568,1197,5659,1197,5659,1182,5578,1182,5578,1173,5582,1168,5587,1158xe" filled="t" fillcolor="#202020" stroked="f">
                <v:path arrowok="t"/>
                <v:fill/>
              </v:shape>
              <v:shape style="position:absolute;left:5462;top:1158;width:206;height:197" coordorigin="5462,1158" coordsize="206,197" path="m5510,1182l5496,1182,5496,1216,5510,1216,5510,1182xe" filled="t" fillcolor="#202020" stroked="f">
                <v:path arrowok="t"/>
                <v:fill/>
              </v:shape>
              <v:shape style="position:absolute;left:5462;top:1158;width:206;height:197" coordorigin="5462,1158" coordsize="206,197" path="m5542,1163l5526,1164,5508,1166,5462,1173,5467,1178,5467,1187,5477,1187,5486,1182,5510,1182,5525,1178,5544,1178,5542,116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92.140015pt;margin-top:56.939999pt;width:41.32pt;height:11.32pt;mso-position-horizontal-relative:page;mso-position-vertical-relative:page;z-index:-4737" coordorigin="7843,1139" coordsize="826,226">
            <v:group style="position:absolute;left:7853;top:1154;width:202;height:187" coordorigin="7853,1154" coordsize="202,187">
              <v:shape style="position:absolute;left:7853;top:1154;width:202;height:187" coordorigin="7853,1154" coordsize="202,187" path="m8054,1326l7906,1326,7906,1341,8054,1341,8054,1326xe" filled="t" fillcolor="#202020" stroked="f">
                <v:path arrowok="t"/>
                <v:fill/>
              </v:shape>
              <v:shape style="position:absolute;left:7853;top:1154;width:202;height:187" coordorigin="7853,1154" coordsize="202,187" path="m7949,1216l7934,1216,7934,1326,7949,1326,7949,1216xe" filled="t" fillcolor="#202020" stroked="f">
                <v:path arrowok="t"/>
                <v:fill/>
              </v:shape>
              <v:shape style="position:absolute;left:7853;top:1154;width:202;height:187" coordorigin="7853,1154" coordsize="202,187" path="m7997,1178l7982,1178,7982,1326,7997,1326,7997,1254,8045,1254,8045,1240,7997,1240,7997,1178xe" filled="t" fillcolor="#202020" stroked="f">
                <v:path arrowok="t"/>
                <v:fill/>
              </v:shape>
              <v:shape style="position:absolute;left:7853;top:1154;width:202;height:187" coordorigin="7853,1154" coordsize="202,187" path="m7896,1221l7853,1221,7853,1235,7877,1235,7877,1312,7872,1322,7890,1323,7904,1311,7912,1302,7896,1302,7896,1221xe" filled="t" fillcolor="#202020" stroked="f">
                <v:path arrowok="t"/>
                <v:fill/>
              </v:shape>
              <v:shape style="position:absolute;left:7853;top:1154;width:202;height:187" coordorigin="7853,1154" coordsize="202,187" path="m7915,1278l7901,1293,7896,1302,7912,1302,7920,1293,7920,1288,7915,1283,7915,1278xe" filled="t" fillcolor="#202020" stroked="f">
                <v:path arrowok="t"/>
                <v:fill/>
              </v:shape>
              <v:shape style="position:absolute;left:7853;top:1154;width:202;height:187" coordorigin="7853,1154" coordsize="202,187" path="m7872,1154l7865,1171,7878,1187,7891,1202,7902,1186,7890,1172,7872,1154xe" filled="t" fillcolor="#202020" stroked="f">
                <v:path arrowok="t"/>
                <v:fill/>
              </v:shape>
              <v:shape style="position:absolute;left:7853;top:1154;width:202;height:187" coordorigin="7853,1154" coordsize="202,187" path="m8054,1163l7915,1163,7915,1178,8054,1178,8054,1163xe" filled="t" fillcolor="#202020" stroked="f">
                <v:path arrowok="t"/>
                <v:fill/>
              </v:shape>
            </v:group>
            <v:group style="position:absolute;left:8064;top:1154;width:187;height:202" coordorigin="8064,1154" coordsize="187,202">
              <v:shape style="position:absolute;left:8064;top:1154;width:187;height:202" coordorigin="8064,1154" coordsize="187,202" path="m8160,1264l8141,1264,8141,1355,8160,1355,8160,1264xe" filled="t" fillcolor="#202020" stroked="f">
                <v:path arrowok="t"/>
                <v:fill/>
              </v:shape>
              <v:shape style="position:absolute;left:8064;top:1154;width:187;height:202" coordorigin="8064,1154" coordsize="187,202" path="m8184,1307l8184,1322,8192,1326,8210,1326,8234,1325,8247,1313,8247,1312,8198,1312,8184,1307xe" filled="t" fillcolor="#202020" stroked="f">
                <v:path arrowok="t"/>
                <v:fill/>
              </v:shape>
              <v:shape style="position:absolute;left:8064;top:1154;width:187;height:202" coordorigin="8064,1154" coordsize="187,202" path="m8256,1245l8064,1245,8064,1264,8237,1264,8237,1307,8232,1312,8247,1312,8253,1285,8256,1267,8256,1245xe" filled="t" fillcolor="#202020" stroked="f">
                <v:path arrowok="t"/>
                <v:fill/>
              </v:shape>
              <v:shape style="position:absolute;left:8064;top:1154;width:187;height:202" coordorigin="8064,1154" coordsize="187,202" path="m8160,1202l8141,1202,8141,1245,8160,1245,8160,1202xe" filled="t" fillcolor="#202020" stroked="f">
                <v:path arrowok="t"/>
                <v:fill/>
              </v:shape>
              <v:shape style="position:absolute;left:8064;top:1154;width:187;height:202" coordorigin="8064,1154" coordsize="187,202" path="m8232,1187l8078,1187,8078,1202,8213,1202,8208,1245,8227,1245,8232,1187xe" filled="t" fillcolor="#202020" stroked="f">
                <v:path arrowok="t"/>
                <v:fill/>
              </v:shape>
              <v:shape style="position:absolute;left:8064;top:1154;width:187;height:202" coordorigin="8064,1154" coordsize="187,202" path="m8218,1154l8208,1163,8215,1168,8232,1180,8246,1192,8251,1178,8235,1166,8218,1154xe" filled="t" fillcolor="#202020" stroked="f">
                <v:path arrowok="t"/>
                <v:fill/>
              </v:shape>
              <v:shape style="position:absolute;left:8064;top:1154;width:187;height:202" coordorigin="8064,1154" coordsize="187,202" path="m8160,1154l8141,1154,8141,1187,8160,1187,8160,1154xe" filled="t" fillcolor="#202020" stroked="f">
                <v:path arrowok="t"/>
                <v:fill/>
              </v:shape>
            </v:group>
            <v:group style="position:absolute;left:8270;top:1149;width:197;height:202" coordorigin="8270,1149" coordsize="197,202">
              <v:shape style="position:absolute;left:8270;top:1149;width:197;height:202" coordorigin="8270,1149" coordsize="197,202" path="m8341,1322l8328,1322,8323,1326,8318,1336,8314,1341,8318,1346,8318,1350,8332,1343,8339,1327,8341,1322xe" filled="t" fillcolor="#202020" stroked="f">
                <v:path arrowok="t"/>
                <v:fill/>
              </v:shape>
              <v:shape style="position:absolute;left:8270;top:1149;width:197;height:202" coordorigin="8270,1149" coordsize="197,202" path="m8467,1245l8362,1245,8362,1350,8371,1350,8371,1302,8467,1302,8467,1288,8371,1288,8371,1254,8467,1254,8467,1245xe" filled="t" fillcolor="#202020" stroked="f">
                <v:path arrowok="t"/>
                <v:fill/>
              </v:shape>
              <v:shape style="position:absolute;left:8270;top:1149;width:197;height:202" coordorigin="8270,1149" coordsize="197,202" path="m8467,1302l8453,1302,8453,1341,8434,1341,8434,1350,8462,1350,8467,1346,8467,1302xe" filled="t" fillcolor="#202020" stroked="f">
                <v:path arrowok="t"/>
                <v:fill/>
              </v:shape>
              <v:shape style="position:absolute;left:8270;top:1149;width:197;height:202" coordorigin="8270,1149" coordsize="197,202" path="m8405,1302l8390,1302,8390,1341,8405,1341,8405,1302xe" filled="t" fillcolor="#202020" stroked="f">
                <v:path arrowok="t"/>
                <v:fill/>
              </v:shape>
              <v:shape style="position:absolute;left:8270;top:1149;width:197;height:202" coordorigin="8270,1149" coordsize="197,202" path="m8434,1302l8424,1302,8424,1341,8434,1341,8434,1302xe" filled="t" fillcolor="#202020" stroked="f">
                <v:path arrowok="t"/>
                <v:fill/>
              </v:shape>
              <v:shape style="position:absolute;left:8270;top:1149;width:197;height:202" coordorigin="8270,1149" coordsize="197,202" path="m8467,1173l8338,1173,8337,1254,8337,1270,8335,1289,8329,1308,8308,1311,8289,1313,8270,1317,8286,1328,8305,1325,8328,1322,8341,1322,8352,1244,8352,1221,8467,1221,8467,1211,8352,1211,8352,1187,8467,1187,8467,1173xe" filled="t" fillcolor="#202020" stroked="f">
                <v:path arrowok="t"/>
                <v:fill/>
              </v:shape>
              <v:shape style="position:absolute;left:8270;top:1149;width:197;height:202" coordorigin="8270,1149" coordsize="197,202" path="m8405,1254l8390,1254,8390,1288,8405,1288,8405,1254xe" filled="t" fillcolor="#202020" stroked="f">
                <v:path arrowok="t"/>
                <v:fill/>
              </v:shape>
              <v:shape style="position:absolute;left:8270;top:1149;width:197;height:202" coordorigin="8270,1149" coordsize="197,202" path="m8434,1254l8424,1254,8424,1288,8434,1288,8434,1254xe" filled="t" fillcolor="#202020" stroked="f">
                <v:path arrowok="t"/>
                <v:fill/>
              </v:shape>
              <v:shape style="position:absolute;left:8270;top:1149;width:197;height:202" coordorigin="8270,1149" coordsize="197,202" path="m8467,1254l8453,1254,8453,1288,8467,1288,8467,1254xe" filled="t" fillcolor="#202020" stroked="f">
                <v:path arrowok="t"/>
                <v:fill/>
              </v:shape>
              <v:shape style="position:absolute;left:8270;top:1149;width:197;height:202" coordorigin="8270,1149" coordsize="197,202" path="m8323,1158l8302,1170,8292,1188,8281,1205,8270,1221,8275,1235,8294,1235,8299,1244,8287,1263,8275,1274,8286,1287,8305,1285,8333,1283,8333,1274,8294,1274,8302,1261,8312,1245,8324,1227,8328,1221,8294,1221,8294,1212,8304,1195,8314,1178,8323,1158xe" filled="t" fillcolor="#202020" stroked="f">
                <v:path arrowok="t"/>
                <v:fill/>
              </v:shape>
              <v:shape style="position:absolute;left:8270;top:1149;width:197;height:202" coordorigin="8270,1149" coordsize="197,202" path="m8333,1269l8314,1274,8333,1274,8333,1269xe" filled="t" fillcolor="#202020" stroked="f">
                <v:path arrowok="t"/>
                <v:fill/>
              </v:shape>
              <v:shape style="position:absolute;left:8270;top:1149;width:197;height:202" coordorigin="8270,1149" coordsize="197,202" path="m8467,1221l8453,1221,8453,1230,8467,1230,8467,1221xe" filled="t" fillcolor="#202020" stroked="f">
                <v:path arrowok="t"/>
                <v:fill/>
              </v:shape>
              <v:shape style="position:absolute;left:8270;top:1149;width:197;height:202" coordorigin="8270,1149" coordsize="197,202" path="m8323,1197l8314,1216,8309,1221,8328,1221,8338,1206,8323,1197xe" filled="t" fillcolor="#202020" stroked="f">
                <v:path arrowok="t"/>
                <v:fill/>
              </v:shape>
              <v:shape style="position:absolute;left:8270;top:1149;width:197;height:202" coordorigin="8270,1149" coordsize="197,202" path="m8467,1187l8453,1187,8453,1211,8467,1211,8467,1187xe" filled="t" fillcolor="#202020" stroked="f">
                <v:path arrowok="t"/>
                <v:fill/>
              </v:shape>
              <v:shape style="position:absolute;left:8270;top:1149;width:197;height:202" coordorigin="8270,1149" coordsize="197,202" path="m8405,1149l8390,1158,8390,1163,8395,1168,8395,1173,8419,1173,8414,1163,8410,1158,8405,1149xe" filled="t" fillcolor="#202020" stroked="f">
                <v:path arrowok="t"/>
                <v:fill/>
              </v:shape>
            </v:group>
            <v:group style="position:absolute;left:8482;top:1163;width:178;height:187" coordorigin="8482,1163" coordsize="178,187">
              <v:shape style="position:absolute;left:8482;top:1163;width:178;height:187" coordorigin="8482,1163" coordsize="178,187" path="m8654,1163l8515,1163,8515,1230,8530,1230,8530,1221,8654,1221,8654,1206,8530,1206,8530,1178,8654,1178,8654,1163xe" filled="t" fillcolor="#202020" stroked="f">
                <v:path arrowok="t"/>
                <v:fill/>
              </v:shape>
              <v:shape style="position:absolute;left:8482;top:1163;width:178;height:187" coordorigin="8482,1163" coordsize="178,187" path="m8654,1221l8640,1221,8640,1230,8654,1230,8654,1221xe" filled="t" fillcolor="#202020" stroked="f">
                <v:path arrowok="t"/>
                <v:fill/>
              </v:shape>
              <v:shape style="position:absolute;left:8482;top:1163;width:178;height:187" coordorigin="8482,1163" coordsize="178,187" path="m8654,1178l8640,1178,8640,1206,8654,1206,8654,1178xe" filled="t" fillcolor="#202020" stroked="f">
                <v:path arrowok="t"/>
                <v:fill/>
              </v:shape>
              <v:shape style="position:absolute;left:8482;top:1163;width:178;height:187" coordorigin="8482,1163" coordsize="178,187" path="m8544,1254l8530,1254,8520,1278,8520,1293,8640,1293,8640,1307,8635,1312,8635,1326,8626,1331,8563,1331,8563,1346,8569,1350,8587,1350,8606,1350,8630,1348,8646,1337,8654,1317,8654,1307,8659,1293,8659,1278,8534,1278,8544,1254xe" filled="t" fillcolor="#202020" stroked="f">
                <v:path arrowok="t"/>
                <v:fill/>
              </v:shape>
              <v:shape style="position:absolute;left:8482;top:1163;width:178;height:187" coordorigin="8482,1163" coordsize="178,187" path="m8688,1240l8482,1240,8482,1254,8688,1254,8688,124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79.26001pt;margin-top:57.18pt;width:42.76pt;height:11.08pt;mso-position-horizontal-relative:page;mso-position-vertical-relative:page;z-index:-4736" coordorigin="9585,1144" coordsize="855,222">
            <v:group style="position:absolute;left:9595;top:1168;width:195;height:182" coordorigin="9595,1168" coordsize="195,182">
              <v:shape style="position:absolute;left:9595;top:1168;width:195;height:182" coordorigin="9595,1168" coordsize="195,182" path="m9672,1312l9658,1312,9658,1350,9672,1350,9672,1312xe" filled="t" fillcolor="#202020" stroked="f">
                <v:path arrowok="t"/>
                <v:fill/>
              </v:shape>
              <v:shape style="position:absolute;left:9595;top:1168;width:195;height:182" coordorigin="9595,1168" coordsize="195,182" path="m9715,1283l9710,1296,9700,1313,9688,1330,9677,1346,9682,1346,9730,1293,9715,1283xe" filled="t" fillcolor="#202020" stroked="f">
                <v:path arrowok="t"/>
                <v:fill/>
              </v:shape>
              <v:shape style="position:absolute;left:9595;top:1168;width:195;height:182" coordorigin="9595,1168" coordsize="195,182" path="m9763,1283l9752,1299,9762,1316,9773,1333,9782,1350,9790,1335,9780,1317,9771,1300,9763,1283xe" filled="t" fillcolor="#202020" stroked="f">
                <v:path arrowok="t"/>
                <v:fill/>
              </v:shape>
              <v:shape style="position:absolute;left:9595;top:1168;width:195;height:182" coordorigin="9595,1168" coordsize="195,182" path="m9672,1307l9595,1307,9619,1322,9658,1312,9672,1312,9672,1307xe" filled="t" fillcolor="#202020" stroked="f">
                <v:path arrowok="t"/>
                <v:fill/>
              </v:shape>
              <v:shape style="position:absolute;left:9595;top:1168;width:195;height:182" coordorigin="9595,1168" coordsize="195,182" path="m9624,1182l9610,1182,9610,1307,9682,1307,9686,1302,9624,1302,9624,1269,9672,1269,9672,1254,9624,1254,9624,1226,9672,1226,9672,1211,9624,1211,9624,1182xe" filled="t" fillcolor="#202020" stroked="f">
                <v:path arrowok="t"/>
                <v:fill/>
              </v:shape>
              <v:shape style="position:absolute;left:9595;top:1168;width:195;height:182" coordorigin="9595,1168" coordsize="195,182" path="m9672,1269l9658,1269,9658,1298,9643,1298,9634,1302,9686,1302,9686,1293,9672,1293,9672,1269xe" filled="t" fillcolor="#202020" stroked="f">
                <v:path arrowok="t"/>
                <v:fill/>
              </v:shape>
              <v:shape style="position:absolute;left:9595;top:1168;width:195;height:182" coordorigin="9595,1168" coordsize="195,182" path="m9686,1288l9682,1288,9677,1293,9686,1293,9686,1288xe" filled="t" fillcolor="#202020" stroked="f">
                <v:path arrowok="t"/>
                <v:fill/>
              </v:shape>
              <v:shape style="position:absolute;left:9595;top:1168;width:195;height:182" coordorigin="9595,1168" coordsize="195,182" path="m9782,1168l9696,1168,9696,1278,9710,1278,9710,1264,9782,1264,9782,1250,9710,1250,9710,1182,9782,1182,9782,1168xe" filled="t" fillcolor="#202020" stroked="f">
                <v:path arrowok="t"/>
                <v:fill/>
              </v:shape>
              <v:shape style="position:absolute;left:9595;top:1168;width:195;height:182" coordorigin="9595,1168" coordsize="195,182" path="m9782,1264l9768,1264,9768,1278,9782,1278,9782,1264xe" filled="t" fillcolor="#202020" stroked="f">
                <v:path arrowok="t"/>
                <v:fill/>
              </v:shape>
              <v:shape style="position:absolute;left:9595;top:1168;width:195;height:182" coordorigin="9595,1168" coordsize="195,182" path="m9672,1226l9658,1226,9658,1254,9672,1254,9672,1226xe" filled="t" fillcolor="#202020" stroked="f">
                <v:path arrowok="t"/>
                <v:fill/>
              </v:shape>
              <v:shape style="position:absolute;left:9595;top:1168;width:195;height:182" coordorigin="9595,1168" coordsize="195,182" path="m9782,1182l9768,1182,9768,1250,9782,1250,9782,1182xe" filled="t" fillcolor="#202020" stroked="f">
                <v:path arrowok="t"/>
                <v:fill/>
              </v:shape>
              <v:shape style="position:absolute;left:9595;top:1168;width:195;height:182" coordorigin="9595,1168" coordsize="195,182" path="m9672,1182l9658,1182,9658,1211,9672,1211,9672,1182xe" filled="t" fillcolor="#202020" stroked="f">
                <v:path arrowok="t"/>
                <v:fill/>
              </v:shape>
              <v:shape style="position:absolute;left:9595;top:1168;width:195;height:182" coordorigin="9595,1168" coordsize="195,182" path="m9686,1168l9595,1168,9595,1182,9686,1182,9686,1168xe" filled="t" fillcolor="#202020" stroked="f">
                <v:path arrowok="t"/>
                <v:fill/>
              </v:shape>
            </v:group>
            <v:group style="position:absolute;left:9802;top:1158;width:202;height:197" coordorigin="9802,1158" coordsize="202,197">
              <v:shape style="position:absolute;left:9802;top:1158;width:202;height:197" coordorigin="9802,1158" coordsize="202,197" path="m9854,1264l9840,1264,9840,1355,9854,1355,9854,1264xe" filled="t" fillcolor="#202020" stroked="f">
                <v:path arrowok="t"/>
                <v:fill/>
              </v:shape>
              <v:shape style="position:absolute;left:9802;top:1158;width:202;height:197" coordorigin="9802,1158" coordsize="202,197" path="m9946,1206l9931,1206,9931,1336,9898,1336,9898,1341,9902,1346,9902,1350,9941,1350,9946,1346,9946,1206xe" filled="t" fillcolor="#202020" stroked="f">
                <v:path arrowok="t"/>
                <v:fill/>
              </v:shape>
              <v:shape style="position:absolute;left:9802;top:1158;width:202;height:197" coordorigin="9802,1158" coordsize="202,197" path="m9902,1240l9879,1302,9874,1317,9878,1317,9883,1322,9889,1320,9896,1302,9903,1283,9910,1265,9917,1245,9902,1240xe" filled="t" fillcolor="#202020" stroked="f">
                <v:path arrowok="t"/>
                <v:fill/>
              </v:shape>
              <v:shape style="position:absolute;left:9802;top:1158;width:202;height:197" coordorigin="9802,1158" coordsize="202,197" path="m9974,1240l9960,1245,9968,1265,9976,1283,9984,1302,9994,1322,9998,1292,9990,1273,9982,1255,9974,1240xe" filled="t" fillcolor="#202020" stroked="f">
                <v:path arrowok="t"/>
                <v:fill/>
              </v:shape>
              <v:shape style="position:absolute;left:9802;top:1158;width:202;height:197" coordorigin="9802,1158" coordsize="202,197" path="m9878,1216l9806,1216,9806,1226,9839,1227,9831,1247,9822,1266,9812,1283,9802,1298,9811,1307,9811,1317,9821,1301,9831,1283,9840,1264,9854,1264,9854,1254,9869,1254,9864,1250,9854,1250,9854,1226,9895,1226,9898,1221,9878,1221,9878,1216xe" filled="t" fillcolor="#202020" stroked="f">
                <v:path arrowok="t"/>
                <v:fill/>
              </v:shape>
              <v:shape style="position:absolute;left:9802;top:1158;width:202;height:197" coordorigin="9802,1158" coordsize="202,197" path="m9869,1254l9854,1254,9859,1264,9869,1269,9874,1278,9883,1269,9878,1259,9869,1254xe" filled="t" fillcolor="#202020" stroked="f">
                <v:path arrowok="t"/>
                <v:fill/>
              </v:shape>
              <v:shape style="position:absolute;left:9802;top:1158;width:202;height:197" coordorigin="9802,1158" coordsize="202,197" path="m9859,1245l9854,1250,9864,1250,9859,1245xe" filled="t" fillcolor="#202020" stroked="f">
                <v:path arrowok="t"/>
                <v:fill/>
              </v:shape>
              <v:shape style="position:absolute;left:9802;top:1158;width:202;height:197" coordorigin="9802,1158" coordsize="202,197" path="m9895,1226l9883,1226,9883,1230,9891,1232,9895,1226xe" filled="t" fillcolor="#202020" stroked="f">
                <v:path arrowok="t"/>
                <v:fill/>
              </v:shape>
              <v:shape style="position:absolute;left:9802;top:1158;width:202;height:197" coordorigin="9802,1158" coordsize="202,197" path="m10003,1197l9984,1197,9970,1226,9974,1226,9984,1230,9994,1216,10003,1197xe" filled="t" fillcolor="#202020" stroked="f">
                <v:path arrowok="t"/>
                <v:fill/>
              </v:shape>
              <v:shape style="position:absolute;left:9802;top:1158;width:202;height:197" coordorigin="9802,1158" coordsize="202,197" path="m9931,1158l9905,1169,9897,1188,9888,1205,9878,1221,9898,1221,9901,1215,9912,1197,10003,1197,10003,1182,9917,1182,9922,1173,9926,1168,9931,1158xe" filled="t" fillcolor="#202020" stroked="f">
                <v:path arrowok="t"/>
                <v:fill/>
              </v:shape>
              <v:shape style="position:absolute;left:9802;top:1158;width:202;height:197" coordorigin="9802,1158" coordsize="202,197" path="m9854,1182l9840,1182,9840,1216,9854,1216,9854,1182xe" filled="t" fillcolor="#202020" stroked="f">
                <v:path arrowok="t"/>
                <v:fill/>
              </v:shape>
              <v:shape style="position:absolute;left:9802;top:1158;width:202;height:197" coordorigin="9802,1158" coordsize="202,197" path="m9869,1164l9851,1166,9806,1173,9806,1182,9811,1187,9821,1187,9830,1182,9854,1182,9864,1178,9888,1178,9869,1164xe" filled="t" fillcolor="#202020" stroked="f">
                <v:path arrowok="t"/>
                <v:fill/>
              </v:shape>
            </v:group>
            <v:group style="position:absolute;left:10018;top:1154;width:187;height:202" coordorigin="10018,1154" coordsize="187,202">
              <v:shape style="position:absolute;left:10018;top:1154;width:187;height:202" coordorigin="10018,1154" coordsize="187,202" path="m10066,1293l10067,1312,10085,1320,10103,1328,10121,1336,10139,1345,10157,1355,10166,1341,10138,1326,10147,1319,10119,1319,10101,1309,10083,1301,10066,1293xe" filled="t" fillcolor="#202020" stroked="f">
                <v:path arrowok="t"/>
                <v:fill/>
              </v:shape>
              <v:shape style="position:absolute;left:10018;top:1154;width:187;height:202" coordorigin="10018,1154" coordsize="187,202" path="m10085,1240l10066,1240,10056,1264,10056,1278,10171,1278,10119,1319,10147,1319,10195,1278,10195,1264,10075,1264,10085,1240xe" filled="t" fillcolor="#202020" stroked="f">
                <v:path arrowok="t"/>
                <v:fill/>
              </v:shape>
              <v:shape style="position:absolute;left:10018;top:1154;width:187;height:202" coordorigin="10018,1154" coordsize="187,202" path="m10219,1221l10018,1221,10018,1240,10219,1240,10219,1221xe" filled="t" fillcolor="#202020" stroked="f">
                <v:path arrowok="t"/>
                <v:fill/>
              </v:shape>
              <v:shape style="position:absolute;left:10018;top:1154;width:187;height:202" coordorigin="10018,1154" coordsize="187,202" path="m10099,1197l10080,1197,10070,1221,10090,1221,10099,1197xe" filled="t" fillcolor="#202020" stroked="f">
                <v:path arrowok="t"/>
                <v:fill/>
              </v:shape>
              <v:shape style="position:absolute;left:10018;top:1154;width:187;height:202" coordorigin="10018,1154" coordsize="187,202" path="m10205,1178l10027,1178,10027,1197,10205,1197,10205,1178xe" filled="t" fillcolor="#202020" stroked="f">
                <v:path arrowok="t"/>
                <v:fill/>
              </v:shape>
              <v:shape style="position:absolute;left:10018;top:1154;width:187;height:202" coordorigin="10018,1154" coordsize="187,202" path="m10118,1154l10099,1154,10090,1178,10109,1178,10118,1154xe" filled="t" fillcolor="#202020" stroked="f">
                <v:path arrowok="t"/>
                <v:fill/>
              </v:shape>
            </v:group>
            <v:group style="position:absolute;left:10224;top:1154;width:206;height:187" coordorigin="10224,1154" coordsize="206,187">
              <v:shape style="position:absolute;left:10224;top:1154;width:206;height:187" coordorigin="10224,1154" coordsize="206,187" path="m10430,1326l10224,1326,10224,1341,10430,1341,10430,1326xe" filled="t" fillcolor="#202020" stroked="f">
                <v:path arrowok="t"/>
                <v:fill/>
              </v:shape>
              <v:shape style="position:absolute;left:10224;top:1154;width:206;height:187" coordorigin="10224,1154" coordsize="206,187" path="m10306,1154l10291,1154,10291,1326,10306,1326,10306,1154xe" filled="t" fillcolor="#202020" stroked="f">
                <v:path arrowok="t"/>
                <v:fill/>
              </v:shape>
              <v:shape style="position:absolute;left:10224;top:1154;width:206;height:187" coordorigin="10224,1154" coordsize="206,187" path="m10363,1154l10344,1154,10344,1326,10363,1326,10363,1154xe" filled="t" fillcolor="#202020" stroked="f">
                <v:path arrowok="t"/>
                <v:fill/>
              </v:shape>
              <v:shape style="position:absolute;left:10224;top:1154;width:206;height:187" coordorigin="10224,1154" coordsize="206,187" path="m10248,1197l10237,1212,10262,1288,10279,1270,10271,1251,10263,1232,10255,1214,10248,1197xe" filled="t" fillcolor="#202020" stroked="f">
                <v:path arrowok="t"/>
                <v:fill/>
              </v:shape>
              <v:shape style="position:absolute;left:10224;top:1154;width:206;height:187" coordorigin="10224,1154" coordsize="206,187" path="m10426,1206l10398,1209,10391,1227,10384,1246,10377,1265,10368,1283,10388,1278,10396,1261,10405,1243,10414,1225,10426,120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8.780029pt;margin-top:57.18pt;width:20.92pt;height:10.969438pt;mso-position-horizontal-relative:page;mso-position-vertical-relative:page;z-index:-4735" coordorigin="10776,1144" coordsize="418,219">
            <v:group style="position:absolute;left:10786;top:1158;width:201;height:195" coordorigin="10786,1158" coordsize="201,195">
              <v:shape style="position:absolute;left:10786;top:1158;width:201;height:195" coordorigin="10786,1158" coordsize="201,195" path="m10905,1245l10886,1245,10898,1269,10907,1287,10916,1306,10901,1319,10885,1331,10867,1341,10877,1350,10886,1353,10902,1343,10919,1333,10939,1325,10971,1325,10969,1324,10956,1309,10947,1290,10952,1281,10925,1281,10915,1266,10906,1248,10905,1245xe" filled="t" fillcolor="#202020" stroked="f">
                <v:path arrowok="t"/>
                <v:fill/>
              </v:shape>
              <v:shape style="position:absolute;left:10786;top:1158;width:201;height:195" coordorigin="10786,1158" coordsize="201,195" path="m10971,1325l10939,1325,10956,1338,10973,1350,10982,1341,10987,1336,10971,1325xe" filled="t" fillcolor="#202020" stroked="f">
                <v:path arrowok="t"/>
                <v:fill/>
              </v:shape>
              <v:shape style="position:absolute;left:10786;top:1158;width:201;height:195" coordorigin="10786,1158" coordsize="201,195" path="m10958,1163l10858,1163,10858,1178,10873,1193,10874,1205,10868,1273,10834,1341,10838,1346,10843,1346,10858,1342,10885,1267,10886,1245,10905,1245,10898,1228,10891,1206,10891,1178,10958,1178,10958,1163xe" filled="t" fillcolor="#202020" stroked="f">
                <v:path arrowok="t"/>
                <v:fill/>
              </v:shape>
              <v:shape style="position:absolute;left:10786;top:1158;width:201;height:195" coordorigin="10786,1158" coordsize="201,195" path="m10843,1297l10822,1303,10803,1308,10786,1312,10795,1325,10813,1321,10832,1315,10853,1307,10853,1298,10843,1297xe" filled="t" fillcolor="#202020" stroked="f">
                <v:path arrowok="t"/>
                <v:fill/>
              </v:shape>
              <v:shape style="position:absolute;left:10786;top:1158;width:201;height:195" coordorigin="10786,1158" coordsize="201,195" path="m10958,1178l10939,1178,10920,1221,10920,1235,10949,1250,10939,1269,10925,1281,10952,1281,10957,1273,10965,1254,10973,1235,10973,1221,10939,1221,10958,1178xe" filled="t" fillcolor="#202020" stroked="f">
                <v:path arrowok="t"/>
                <v:fill/>
              </v:shape>
              <v:shape style="position:absolute;left:10786;top:1158;width:201;height:195" coordorigin="10786,1158" coordsize="201,195" path="m10839,1226l10810,1226,10814,1235,10802,1253,10790,1264,10810,1279,10830,1275,10853,1274,10853,1264,10810,1264,10811,1263,10822,1250,10833,1235,10839,1226xe" filled="t" fillcolor="#202020" stroked="f">
                <v:path arrowok="t"/>
                <v:fill/>
              </v:shape>
              <v:shape style="position:absolute;left:10786;top:1158;width:201;height:195" coordorigin="10786,1158" coordsize="201,195" path="m10849,1259l10829,1262,10810,1264,10853,1264,10849,1259xe" filled="t" fillcolor="#202020" stroked="f">
                <v:path arrowok="t"/>
                <v:fill/>
              </v:shape>
              <v:shape style="position:absolute;left:10786;top:1158;width:201;height:195" coordorigin="10786,1158" coordsize="201,195" path="m10838,1158l10816,1169,10805,1189,10794,1205,10786,1216,10790,1230,10800,1230,10810,1226,10839,1226,10845,1216,10810,1216,10808,1212,10817,1196,10827,1179,10838,1158xe" filled="t" fillcolor="#202020" stroked="f">
                <v:path arrowok="t"/>
                <v:fill/>
              </v:shape>
              <v:shape style="position:absolute;left:10786;top:1158;width:201;height:195" coordorigin="10786,1158" coordsize="201,195" path="m10843,1187l10829,1216,10845,1216,10858,1197,10843,1187xe" filled="t" fillcolor="#202020" stroked="f">
                <v:path arrowok="t"/>
                <v:fill/>
              </v:shape>
            </v:group>
            <v:group style="position:absolute;left:10992;top:1154;width:192;height:197" coordorigin="10992,1154" coordsize="192,197">
              <v:shape style="position:absolute;left:10992;top:1154;width:192;height:197" coordorigin="10992,1154" coordsize="192,197" path="m11102,1259l11002,1259,11002,1274,11031,1293,11023,1311,11010,1326,10992,1341,11002,1350,11045,1295,11050,1274,11102,1274,11102,1259xe" filled="t" fillcolor="#202020" stroked="f">
                <v:path arrowok="t"/>
                <v:fill/>
              </v:shape>
              <v:shape style="position:absolute;left:10992;top:1154;width:192;height:197" coordorigin="10992,1154" coordsize="192,197" path="m11102,1274l11088,1274,11088,1302,11083,1312,11083,1326,11078,1331,11040,1331,11040,1341,11044,1347,11059,1349,11085,1346,11098,1330,11102,1302,11102,1274xe" filled="t" fillcolor="#202020" stroked="f">
                <v:path arrowok="t"/>
                <v:fill/>
              </v:shape>
              <v:shape style="position:absolute;left:10992;top:1154;width:192;height:197" coordorigin="10992,1154" coordsize="192,197" path="m11050,1235l11035,1235,11035,1259,11050,1259,11050,1235xe" filled="t" fillcolor="#202020" stroked="f">
                <v:path arrowok="t"/>
                <v:fill/>
              </v:shape>
              <v:shape style="position:absolute;left:10992;top:1154;width:192;height:197" coordorigin="10992,1154" coordsize="192,197" path="m11102,1163l11006,1163,11006,1235,11026,1235,11026,1226,11102,1226,11102,1211,11026,1211,11026,1178,11102,1178,11102,1163xe" filled="t" fillcolor="#202020" stroked="f">
                <v:path arrowok="t"/>
                <v:fill/>
              </v:shape>
              <v:shape style="position:absolute;left:10992;top:1154;width:192;height:197" coordorigin="10992,1154" coordsize="192,197" path="m11102,1226l11083,1226,11083,1235,11102,1235,11102,1226xe" filled="t" fillcolor="#202020" stroked="f">
                <v:path arrowok="t"/>
                <v:fill/>
              </v:shape>
              <v:shape style="position:absolute;left:10992;top:1154;width:192;height:197" coordorigin="10992,1154" coordsize="192,197" path="m11102,1178l11083,1178,11083,1211,11102,1211,11102,1178xe" filled="t" fillcolor="#202020" stroked="f">
                <v:path arrowok="t"/>
                <v:fill/>
              </v:shape>
              <v:shape style="position:absolute;left:10992;top:1154;width:192;height:197" coordorigin="10992,1154" coordsize="192,197" path="m11141,1331l11126,1331,11126,1350,11179,1350,11184,1341,11184,1336,11150,1336,11141,1331xe" filled="t" fillcolor="#202020" stroked="f">
                <v:path arrowok="t"/>
                <v:fill/>
              </v:shape>
              <v:shape style="position:absolute;left:10992;top:1154;width:192;height:197" coordorigin="10992,1154" coordsize="192,197" path="m11184,1154l11170,1154,11170,1331,11165,1336,11184,1336,11184,1154xe" filled="t" fillcolor="#202020" stroked="f">
                <v:path arrowok="t"/>
                <v:fill/>
              </v:shape>
              <v:shape style="position:absolute;left:10992;top:1154;width:192;height:197" coordorigin="10992,1154" coordsize="192,197" path="m11146,1173l11126,1173,11126,1302,11146,1302,11146,117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.099998pt;margin-top:79.739998pt;width:53.08pt;height:11.08pt;mso-position-horizontal-relative:page;mso-position-vertical-relative:page;z-index:-4734" coordorigin="662,1595" coordsize="1062,222">
            <v:group style="position:absolute;left:672;top:1614;width:202;height:192" coordorigin="672,1614" coordsize="202,192">
              <v:shape style="position:absolute;left:672;top:1614;width:202;height:192" coordorigin="672,1614" coordsize="202,192" path="m840,1768l806,1768,816,1770,864,1806,865,1784,849,1773,840,1768xe" filled="t" fillcolor="#202020" stroked="f">
                <v:path arrowok="t"/>
                <v:fill/>
              </v:shape>
              <v:shape style="position:absolute;left:672;top:1614;width:202;height:192" coordorigin="672,1614" coordsize="202,192" path="m816,1682l802,1682,801,1724,797,1744,786,1760,773,1772,756,1783,734,1792,739,1797,739,1802,755,1802,775,1792,791,1780,802,1768,840,1768,831,1762,811,1754,816,1739,816,1682xe" filled="t" fillcolor="#202020" stroked="f">
                <v:path arrowok="t"/>
                <v:fill/>
              </v:shape>
              <v:shape style="position:absolute;left:672;top:1614;width:202;height:192" coordorigin="672,1614" coordsize="202,192" path="m720,1638l701,1638,701,1749,691,1749,682,1754,672,1754,686,1770,703,1764,724,1758,749,1754,749,1744,720,1744,720,1638xe" filled="t" fillcolor="#202020" stroked="f">
                <v:path arrowok="t"/>
                <v:fill/>
              </v:shape>
              <v:shape style="position:absolute;left:672;top:1614;width:202;height:192" coordorigin="672,1614" coordsize="202,192" path="m864,1653l754,1653,754,1763,773,1763,773,1667,864,1667,864,1653xe" filled="t" fillcolor="#202020" stroked="f">
                <v:path arrowok="t"/>
                <v:fill/>
              </v:shape>
              <v:shape style="position:absolute;left:672;top:1614;width:202;height:192" coordorigin="672,1614" coordsize="202,192" path="m864,1667l850,1667,850,1763,864,1763,864,1667xe" filled="t" fillcolor="#202020" stroked="f">
                <v:path arrowok="t"/>
                <v:fill/>
              </v:shape>
              <v:shape style="position:absolute;left:672;top:1614;width:202;height:192" coordorigin="672,1614" coordsize="202,192" path="m749,1734l739,1739,730,1739,720,1744,749,1744,749,1734xe" filled="t" fillcolor="#202020" stroked="f">
                <v:path arrowok="t"/>
                <v:fill/>
              </v:shape>
              <v:shape style="position:absolute;left:672;top:1614;width:202;height:192" coordorigin="672,1614" coordsize="202,192" path="m816,1629l797,1629,792,1653,811,1653,816,1629xe" filled="t" fillcolor="#202020" stroked="f">
                <v:path arrowok="t"/>
                <v:fill/>
              </v:shape>
              <v:shape style="position:absolute;left:672;top:1614;width:202;height:192" coordorigin="672,1614" coordsize="202,192" path="m744,1624l672,1624,672,1638,744,1638,744,1624xe" filled="t" fillcolor="#202020" stroked="f">
                <v:path arrowok="t"/>
                <v:fill/>
              </v:shape>
              <v:shape style="position:absolute;left:672;top:1614;width:202;height:192" coordorigin="672,1614" coordsize="202,192" path="m874,1614l749,1614,749,1629,874,1629,874,1614xe" filled="t" fillcolor="#202020" stroked="f">
                <v:path arrowok="t"/>
                <v:fill/>
              </v:shape>
            </v:group>
            <v:group style="position:absolute;left:912;top:1610;width:149;height:192" coordorigin="912,1610" coordsize="149,192">
              <v:shape style="position:absolute;left:912;top:1610;width:149;height:192" coordorigin="912,1610" coordsize="149,192" path="m1061,1610l912,1610,912,1802,926,1802,926,1787,1061,1787,1061,1773,926,1773,926,1734,1061,1734,1061,1720,926,1720,926,1682,1061,1682,1061,1667,926,1667,926,1629,1061,1629,1061,1610xe" filled="t" fillcolor="#202020" stroked="f">
                <v:path arrowok="t"/>
                <v:fill/>
              </v:shape>
              <v:shape style="position:absolute;left:912;top:1610;width:149;height:192" coordorigin="912,1610" coordsize="149,192" path="m1061,1787l1042,1787,1042,1802,1061,1802,1061,1787xe" filled="t" fillcolor="#202020" stroked="f">
                <v:path arrowok="t"/>
                <v:fill/>
              </v:shape>
              <v:shape style="position:absolute;left:912;top:1610;width:149;height:192" coordorigin="912,1610" coordsize="149,192" path="m1061,1734l1042,1734,1042,1773,1061,1773,1061,1734xe" filled="t" fillcolor="#202020" stroked="f">
                <v:path arrowok="t"/>
                <v:fill/>
              </v:shape>
              <v:shape style="position:absolute;left:912;top:1610;width:149;height:192" coordorigin="912,1610" coordsize="149,192" path="m1061,1682l1042,1682,1042,1720,1061,1720,1061,1682xe" filled="t" fillcolor="#202020" stroked="f">
                <v:path arrowok="t"/>
                <v:fill/>
              </v:shape>
              <v:shape style="position:absolute;left:912;top:1610;width:149;height:192" coordorigin="912,1610" coordsize="149,192" path="m1061,1629l1042,1629,1042,1667,1061,1667,1061,1629xe" filled="t" fillcolor="#202020" stroked="f">
                <v:path arrowok="t"/>
                <v:fill/>
              </v:shape>
            </v:group>
            <v:group style="position:absolute;left:1094;top:1609;width:187;height:197" coordorigin="1094,1609" coordsize="187,197">
              <v:shape style="position:absolute;left:1094;top:1609;width:187;height:197" coordorigin="1094,1609" coordsize="187,197" path="m1248,1765l1211,1765,1245,1784,1263,1795,1282,1806,1277,1782,1259,1771,1248,1765xe" filled="t" fillcolor="#202020" stroked="f">
                <v:path arrowok="t"/>
                <v:fill/>
              </v:shape>
              <v:shape style="position:absolute;left:1094;top:1609;width:187;height:197" coordorigin="1094,1609" coordsize="187,197" path="m1205,1691l1190,1691,1190,1731,1185,1752,1119,1785,1094,1792,1104,1802,1167,1788,1211,1765,1248,1765,1241,1762,1205,1744,1205,1691xe" filled="t" fillcolor="#202020" stroked="f">
                <v:path arrowok="t"/>
                <v:fill/>
              </v:shape>
              <v:shape style="position:absolute;left:1094;top:1609;width:187;height:197" coordorigin="1094,1609" coordsize="187,197" path="m1272,1667l1123,1667,1123,1758,1138,1758,1138,1682,1272,1682,1272,1667xe" filled="t" fillcolor="#202020" stroked="f">
                <v:path arrowok="t"/>
                <v:fill/>
              </v:shape>
              <v:shape style="position:absolute;left:1094;top:1609;width:187;height:197" coordorigin="1094,1609" coordsize="187,197" path="m1272,1682l1258,1682,1258,1754,1272,1754,1272,1682xe" filled="t" fillcolor="#202020" stroked="f">
                <v:path arrowok="t"/>
                <v:fill/>
              </v:shape>
              <v:shape style="position:absolute;left:1094;top:1609;width:187;height:197" coordorigin="1094,1609" coordsize="187,197" path="m1151,1609l1140,1624,1127,1638,1112,1652,1094,1667,1099,1672,1104,1672,1105,1676,1120,1665,1137,1652,1152,1638,1243,1638,1243,1624,1162,1624,1176,1610,1151,1609xe" filled="t" fillcolor="#202020" stroked="f">
                <v:path arrowok="t"/>
                <v:fill/>
              </v:shape>
              <v:shape style="position:absolute;left:1094;top:1609;width:187;height:197" coordorigin="1094,1609" coordsize="187,197" path="m1243,1638l1152,1638,1223,1639,1209,1655,1195,1667,1219,1667,1229,1658,1234,1648,1243,1638xe" filled="t" fillcolor="#202020" stroked="f">
                <v:path arrowok="t"/>
                <v:fill/>
              </v:shape>
            </v:group>
            <v:group style="position:absolute;left:1306;top:1605;width:197;height:202" coordorigin="1306,1605" coordsize="197,202">
              <v:shape style="position:absolute;left:1306;top:1605;width:197;height:202" coordorigin="1306,1605" coordsize="197,202" path="m1502,1682l1306,1682,1306,1696,1502,1696,1502,1682xe" filled="t" fillcolor="#202020" stroked="f">
                <v:path arrowok="t"/>
                <v:fill/>
              </v:shape>
              <v:shape style="position:absolute;left:1306;top:1605;width:197;height:202" coordorigin="1306,1605" coordsize="197,202" path="m1411,1662l1397,1662,1397,1682,1411,1682,1411,1662xe" filled="t" fillcolor="#202020" stroked="f">
                <v:path arrowok="t"/>
                <v:fill/>
              </v:shape>
              <v:shape style="position:absolute;left:1306;top:1605;width:197;height:202" coordorigin="1306,1605" coordsize="197,202" path="m1483,1653l1325,1653,1325,1662,1483,1662,1483,1653xe" filled="t" fillcolor="#202020" stroked="f">
                <v:path arrowok="t"/>
                <v:fill/>
              </v:shape>
              <v:shape style="position:absolute;left:1306;top:1605;width:197;height:202" coordorigin="1306,1605" coordsize="197,202" path="m1411,1634l1397,1634,1397,1653,1411,1653,1411,1634xe" filled="t" fillcolor="#202020" stroked="f">
                <v:path arrowok="t"/>
                <v:fill/>
              </v:shape>
              <v:shape style="position:absolute;left:1306;top:1605;width:197;height:202" coordorigin="1306,1605" coordsize="197,202" path="m1493,1619l1315,1619,1315,1634,1493,1634,1493,1619xe" filled="t" fillcolor="#202020" stroked="f">
                <v:path arrowok="t"/>
                <v:fill/>
              </v:shape>
              <v:shape style="position:absolute;left:1306;top:1605;width:197;height:202" coordorigin="1306,1605" coordsize="197,202" path="m1411,1605l1397,1605,1397,1619,1411,1619,1411,1605xe" filled="t" fillcolor="#202020" stroked="f">
                <v:path arrowok="t"/>
                <v:fill/>
              </v:shape>
              <v:shape style="position:absolute;left:1306;top:1605;width:197;height:202" coordorigin="1306,1605" coordsize="197,202" path="m1464,1777l1420,1777,1440,1784,1459,1792,1477,1800,1493,1806,1490,1785,1475,1781,1464,1777xe" filled="t" fillcolor="#202020" stroked="f">
                <v:path arrowok="t"/>
                <v:fill/>
              </v:shape>
              <v:shape style="position:absolute;left:1306;top:1605;width:197;height:202" coordorigin="1306,1605" coordsize="197,202" path="m1411,1730l1397,1730,1397,1758,1388,1768,1376,1776,1358,1782,1335,1786,1306,1787,1306,1792,1310,1802,1328,1804,1351,1801,1371,1796,1389,1791,1405,1784,1420,1777,1464,1777,1456,1775,1435,1767,1411,1758,1411,1730xe" filled="t" fillcolor="#202020" stroked="f">
                <v:path arrowok="t"/>
                <v:fill/>
              </v:shape>
              <v:shape style="position:absolute;left:1306;top:1605;width:197;height:202" coordorigin="1306,1605" coordsize="197,202" path="m1478,1710l1330,1710,1330,1768,1349,1768,1349,1725,1478,1725,1478,1710xe" filled="t" fillcolor="#202020" stroked="f">
                <v:path arrowok="t"/>
                <v:fill/>
              </v:shape>
              <v:shape style="position:absolute;left:1306;top:1605;width:197;height:202" coordorigin="1306,1605" coordsize="197,202" path="m1478,1725l1464,1725,1464,1768,1478,1768,1478,1725xe" filled="t" fillcolor="#202020" stroked="f">
                <v:path arrowok="t"/>
                <v:fill/>
              </v:shape>
            </v:group>
            <v:group style="position:absolute;left:1512;top:1605;width:202;height:197" coordorigin="1512,1605" coordsize="202,197">
              <v:shape style="position:absolute;left:1512;top:1605;width:202;height:197" coordorigin="1512,1605" coordsize="202,197" path="m1636,1690l1621,1690,1629,1711,1660,1764,1704,1802,1709,1792,1714,1787,1712,1779,1696,1769,1681,1757,1668,1743,1656,1728,1645,1710,1636,1690,1636,1690xe" filled="t" fillcolor="#202020" stroked="f">
                <v:path arrowok="t"/>
                <v:fill/>
              </v:shape>
              <v:shape style="position:absolute;left:1512;top:1605;width:202;height:197" coordorigin="1512,1605" coordsize="202,197" path="m1627,1605l1608,1612,1605,1636,1601,1659,1580,1719,1529,1777,1512,1787,1522,1797,1577,1759,1612,1708,1621,1690,1636,1690,1628,1669,1622,1645,1625,1625,1627,160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43pt;margin-top:79.5pt;width:21.79pt;height:11.11pt;mso-position-horizontal-relative:page;mso-position-vertical-relative:page;z-index:-4733" coordorigin="2469,1590" coordsize="436,222">
            <v:group style="position:absolute;left:2477;top:1785;width:202;height:2" coordorigin="2477,1785" coordsize="202,2">
              <v:shape style="position:absolute;left:2477;top:1785;width:202;height:2" coordorigin="2477,1785" coordsize="202,0" path="m2477,1785l2678,1785e" filled="f" stroked="t" strokeweight=".82pt" strokecolor="#202020">
                <v:path arrowok="t"/>
              </v:shape>
            </v:group>
            <v:group style="position:absolute;left:2573;top:1710;width:14;height:67" coordorigin="2573,1710" coordsize="14,67">
              <v:shape style="position:absolute;left:2573;top:1710;width:14;height:67" coordorigin="2573,1710" coordsize="14,67" path="m2573,1744l2587,1744e" filled="f" stroked="t" strokeweight="3.46pt" strokecolor="#202020">
                <v:path arrowok="t"/>
              </v:shape>
            </v:group>
            <v:group style="position:absolute;left:2496;top:1703;width:163;height:2" coordorigin="2496,1703" coordsize="163,2">
              <v:shape style="position:absolute;left:2496;top:1703;width:163;height:2" coordorigin="2496,1703" coordsize="163,0" path="m2496,1703l2659,1703e" filled="f" stroked="t" strokeweight=".82pt" strokecolor="#202020">
                <v:path arrowok="t"/>
              </v:shape>
            </v:group>
            <v:group style="position:absolute;left:2573;top:1638;width:14;height:58" coordorigin="2573,1638" coordsize="14,58">
              <v:shape style="position:absolute;left:2573;top:1638;width:14;height:58" coordorigin="2573,1638" coordsize="14,58" path="m2573,1667l2587,1667e" filled="f" stroked="t" strokeweight="2.98pt" strokecolor="#202020">
                <v:path arrowok="t"/>
              </v:shape>
            </v:group>
            <v:group style="position:absolute;left:2486;top:1629;width:182;height:2" coordorigin="2486,1629" coordsize="182,2">
              <v:shape style="position:absolute;left:2486;top:1629;width:182;height:2" coordorigin="2486,1629" coordsize="182,0" path="m2486,1629l2669,1629e" filled="f" stroked="t" strokeweight="1.06pt" strokecolor="#202020">
                <v:path arrowok="t"/>
              </v:shape>
            </v:group>
            <v:group style="position:absolute;left:2688;top:1600;width:206;height:202" coordorigin="2688,1600" coordsize="206,202">
              <v:shape style="position:absolute;left:2688;top:1600;width:206;height:202" coordorigin="2688,1600" coordsize="206,202" path="m2798,1744l2789,1744,2789,1802,2798,1802,2798,1744xe" filled="t" fillcolor="#202020" stroked="f">
                <v:path arrowok="t"/>
                <v:fill/>
              </v:shape>
              <v:shape style="position:absolute;left:2688;top:1600;width:206;height:202" coordorigin="2688,1600" coordsize="206,202" path="m2846,1734l2827,1734,2827,1802,2837,1802,2842,1747,2854,1747,2846,1734xe" filled="t" fillcolor="#202020" stroked="f">
                <v:path arrowok="t"/>
                <v:fill/>
              </v:shape>
              <v:shape style="position:absolute;left:2688;top:1600;width:206;height:202" coordorigin="2688,1600" coordsize="206,202" path="m2880,1701l2866,1701,2866,1720,2755,1720,2755,1734,2779,1741,2766,1756,2752,1770,2736,1782,2741,1787,2741,1792,2752,1791,2767,1777,2779,1761,2789,1744,2798,1744,2798,1734,2880,1734,2880,1701xe" filled="t" fillcolor="#202020" stroked="f">
                <v:path arrowok="t"/>
                <v:fill/>
              </v:shape>
              <v:shape style="position:absolute;left:2688;top:1600;width:206;height:202" coordorigin="2688,1600" coordsize="206,202" path="m2854,1747l2842,1747,2853,1765,2865,1779,2880,1792,2885,1787,2890,1787,2886,1779,2869,1766,2856,1751,2854,1747xe" filled="t" fillcolor="#202020" stroked="f">
                <v:path arrowok="t"/>
                <v:fill/>
              </v:shape>
              <v:shape style="position:absolute;left:2688;top:1600;width:206;height:202" coordorigin="2688,1600" coordsize="206,202" path="m2726,1672l2688,1672,2688,1686,2712,1686,2712,1768,2707,1773,2702,1782,2719,1786,2734,1773,2745,1763,2726,1763,2726,1672xe" filled="t" fillcolor="#202020" stroked="f">
                <v:path arrowok="t"/>
                <v:fill/>
              </v:shape>
              <v:shape style="position:absolute;left:2688;top:1600;width:206;height:202" coordorigin="2688,1600" coordsize="206,202" path="m2746,1739l2741,1749,2731,1754,2726,1763,2745,1763,2750,1758,2746,1754,2746,1739xe" filled="t" fillcolor="#202020" stroked="f">
                <v:path arrowok="t"/>
                <v:fill/>
              </v:shape>
              <v:shape style="position:absolute;left:2688;top:1600;width:206;height:202" coordorigin="2688,1600" coordsize="206,202" path="m2880,1734l2866,1734,2866,1739,2880,1739,2880,1734xe" filled="t" fillcolor="#202020" stroked="f">
                <v:path arrowok="t"/>
                <v:fill/>
              </v:shape>
              <v:shape style="position:absolute;left:2688;top:1600;width:206;height:202" coordorigin="2688,1600" coordsize="206,202" path="m2798,1701l2789,1701,2789,1720,2798,1720,2798,1701xe" filled="t" fillcolor="#202020" stroked="f">
                <v:path arrowok="t"/>
                <v:fill/>
              </v:shape>
              <v:shape style="position:absolute;left:2688;top:1600;width:206;height:202" coordorigin="2688,1600" coordsize="206,202" path="m2837,1701l2827,1701,2827,1720,2837,1720,2837,1701xe" filled="t" fillcolor="#202020" stroked="f">
                <v:path arrowok="t"/>
                <v:fill/>
              </v:shape>
              <v:shape style="position:absolute;left:2688;top:1600;width:206;height:202" coordorigin="2688,1600" coordsize="206,202" path="m2894,1691l2741,1691,2741,1701,2894,1701,2894,1691xe" filled="t" fillcolor="#202020" stroked="f">
                <v:path arrowok="t"/>
                <v:fill/>
              </v:shape>
              <v:shape style="position:absolute;left:2688;top:1600;width:206;height:202" coordorigin="2688,1600" coordsize="206,202" path="m2798,1672l2789,1672,2789,1691,2798,1691,2798,1672xe" filled="t" fillcolor="#202020" stroked="f">
                <v:path arrowok="t"/>
                <v:fill/>
              </v:shape>
              <v:shape style="position:absolute;left:2688;top:1600;width:206;height:202" coordorigin="2688,1600" coordsize="206,202" path="m2837,1672l2827,1672,2827,1691,2837,1691,2837,1672xe" filled="t" fillcolor="#202020" stroked="f">
                <v:path arrowok="t"/>
                <v:fill/>
              </v:shape>
              <v:shape style="position:absolute;left:2688;top:1600;width:206;height:202" coordorigin="2688,1600" coordsize="206,202" path="m2880,1658l2755,1658,2755,1672,2866,1672,2866,1691,2880,1691,2880,1658xe" filled="t" fillcolor="#202020" stroked="f">
                <v:path arrowok="t"/>
                <v:fill/>
              </v:shape>
              <v:shape style="position:absolute;left:2688;top:1600;width:206;height:202" coordorigin="2688,1600" coordsize="206,202" path="m2798,1643l2789,1643,2789,1658,2798,1658,2798,1643xe" filled="t" fillcolor="#202020" stroked="f">
                <v:path arrowok="t"/>
                <v:fill/>
              </v:shape>
              <v:shape style="position:absolute;left:2688;top:1600;width:206;height:202" coordorigin="2688,1600" coordsize="206,202" path="m2837,1643l2827,1643,2827,1658,2837,1658,2837,1643xe" filled="t" fillcolor="#202020" stroked="f">
                <v:path arrowok="t"/>
                <v:fill/>
              </v:shape>
              <v:shape style="position:absolute;left:2688;top:1600;width:206;height:202" coordorigin="2688,1600" coordsize="206,202" path="m2712,1605l2701,1619,2713,1636,2722,1653,2733,1638,2723,1622,2712,1605xe" filled="t" fillcolor="#202020" stroked="f">
                <v:path arrowok="t"/>
                <v:fill/>
              </v:shape>
              <v:shape style="position:absolute;left:2688;top:1600;width:206;height:202" coordorigin="2688,1600" coordsize="206,202" path="m2885,1629l2746,1629,2746,1643,2885,1643,2885,1629xe" filled="t" fillcolor="#202020" stroked="f">
                <v:path arrowok="t"/>
                <v:fill/>
              </v:shape>
              <v:shape style="position:absolute;left:2688;top:1600;width:206;height:202" coordorigin="2688,1600" coordsize="206,202" path="m2784,1600l2774,1610,2784,1619,2789,1629,2794,1629,2803,1624,2798,1619,2794,1610,2784,1600xe" filled="t" fillcolor="#202020" stroked="f">
                <v:path arrowok="t"/>
                <v:fill/>
              </v:shape>
              <v:shape style="position:absolute;left:2688;top:1600;width:206;height:202" coordorigin="2688,1600" coordsize="206,202" path="m2842,1600l2827,1629,2842,1629,2851,1614,2856,1610,2856,1605,2842,160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60.700012pt;margin-top:79.739998pt;width:84.76pt;height:11.002298pt;mso-position-horizontal-relative:page;mso-position-vertical-relative:page;z-index:-4732" coordorigin="7214,1595" coordsize="1695,220">
            <v:group style="position:absolute;left:7224;top:1605;width:187;height:200" coordorigin="7224,1605" coordsize="187,200">
              <v:shape style="position:absolute;left:7224;top:1605;width:187;height:200" coordorigin="7224,1605" coordsize="187,200" path="m7411,1605l7392,1605,7392,1802,7411,1802,7411,1605xe" filled="t" fillcolor="#202020" stroked="f">
                <v:path arrowok="t"/>
                <v:fill/>
              </v:shape>
              <v:shape style="position:absolute;left:7224;top:1605;width:187;height:200" coordorigin="7224,1605" coordsize="187,200" path="m7277,1605l7262,1605,7262,1679,7261,1700,7238,1773,7224,1792,7234,1802,7268,1752,7277,1672,7277,1605xe" filled="t" fillcolor="#202020" stroked="f">
                <v:path arrowok="t"/>
                <v:fill/>
              </v:shape>
              <v:shape style="position:absolute;left:7224;top:1605;width:187;height:200" coordorigin="7224,1605" coordsize="187,200" path="m7344,1614l7325,1614,7325,1787,7344,1787,7344,1614xe" filled="t" fillcolor="#202020" stroked="f">
                <v:path arrowok="t"/>
                <v:fill/>
              </v:shape>
            </v:group>
            <v:group style="position:absolute;left:7450;top:1614;width:91;height:163" coordorigin="7450,1614" coordsize="91,163">
              <v:shape style="position:absolute;left:7450;top:1614;width:91;height:163" coordorigin="7450,1614" coordsize="91,163" path="m7541,1758l7450,1758,7450,1778,7541,1778,7541,1758xe" filled="t" fillcolor="#202020" stroked="f">
                <v:path arrowok="t"/>
                <v:fill/>
              </v:shape>
              <v:shape style="position:absolute;left:7450;top:1614;width:91;height:163" coordorigin="7450,1614" coordsize="91,163" path="m7507,1638l7488,1638,7488,1758,7507,1758,7507,1638xe" filled="t" fillcolor="#202020" stroked="f">
                <v:path arrowok="t"/>
                <v:fill/>
              </v:shape>
              <v:shape style="position:absolute;left:7450;top:1614;width:91;height:163" coordorigin="7450,1614" coordsize="91,163" path="m7507,1614l7450,1629,7450,1648,7488,1638,7507,1638,7507,1614xe" filled="t" fillcolor="#202020" stroked="f">
                <v:path arrowok="t"/>
                <v:fill/>
              </v:shape>
            </v:group>
            <v:group style="position:absolute;left:7574;top:1619;width:91;height:158" coordorigin="7574,1619" coordsize="91,158">
              <v:shape style="position:absolute;left:7574;top:1619;width:91;height:158" coordorigin="7574,1619" coordsize="91,158" path="m7574,1754l7574,1773,7579,1778,7609,1778,7631,1774,7646,1763,7594,1763,7574,1754xe" filled="t" fillcolor="#202020" stroked="f">
                <v:path arrowok="t"/>
                <v:fill/>
              </v:shape>
              <v:shape style="position:absolute;left:7574;top:1619;width:91;height:158" coordorigin="7574,1619" coordsize="91,158" path="m7655,1696l7618,1696,7627,1701,7632,1706,7642,1710,7642,1749,7632,1754,7627,1758,7618,1763,7646,1763,7661,1754,7666,1744,7666,1728,7662,1706,7655,1696xe" filled="t" fillcolor="#202020" stroked="f">
                <v:path arrowok="t"/>
                <v:fill/>
              </v:shape>
              <v:shape style="position:absolute;left:7574;top:1619;width:91;height:158" coordorigin="7574,1619" coordsize="91,158" path="m7656,1619l7579,1619,7579,1701,7589,1696,7655,1696,7651,1691,7642,1686,7627,1682,7598,1682,7598,1634,7656,1634,7656,1619xe" filled="t" fillcolor="#202020" stroked="f">
                <v:path arrowok="t"/>
                <v:fill/>
              </v:shape>
            </v:group>
            <v:group style="position:absolute;left:7699;top:1614;width:96;height:163" coordorigin="7699,1614" coordsize="96,163">
              <v:shape style="position:absolute;left:7699;top:1614;width:96;height:163" coordorigin="7699,1614" coordsize="96,163" path="m7795,1758l7699,1758,7699,1778,7795,1778,7795,1758xe" filled="t" fillcolor="#202020" stroked="f">
                <v:path arrowok="t"/>
                <v:fill/>
              </v:shape>
              <v:shape style="position:absolute;left:7699;top:1614;width:96;height:163" coordorigin="7699,1614" coordsize="96,163" path="m7752,1638l7733,1638,7733,1758,7752,1758,7752,1638xe" filled="t" fillcolor="#202020" stroked="f">
                <v:path arrowok="t"/>
                <v:fill/>
              </v:shape>
              <v:shape style="position:absolute;left:7699;top:1614;width:96;height:163" coordorigin="7699,1614" coordsize="96,163" path="m7752,1614l7699,1629,7699,1648,7733,1638,7752,1638,7752,1614xe" filled="t" fillcolor="#202020" stroked="f">
                <v:path arrowok="t"/>
                <v:fill/>
              </v:shape>
            </v:group>
            <v:group style="position:absolute;left:7824;top:1614;width:91;height:163" coordorigin="7824,1614" coordsize="91,163">
              <v:shape style="position:absolute;left:7824;top:1614;width:91;height:163" coordorigin="7824,1614" coordsize="91,163" path="m7915,1758l7824,1758,7824,1778,7915,1778,7915,1758xe" filled="t" fillcolor="#202020" stroked="f">
                <v:path arrowok="t"/>
                <v:fill/>
              </v:shape>
              <v:shape style="position:absolute;left:7824;top:1614;width:91;height:163" coordorigin="7824,1614" coordsize="91,163" path="m7882,1638l7862,1638,7862,1758,7882,1758,7882,1638xe" filled="t" fillcolor="#202020" stroked="f">
                <v:path arrowok="t"/>
                <v:fill/>
              </v:shape>
              <v:shape style="position:absolute;left:7824;top:1614;width:91;height:163" coordorigin="7824,1614" coordsize="91,163" path="m7882,1614l7824,1629,7824,1648,7862,1638,7882,1638,7882,1614xe" filled="t" fillcolor="#202020" stroked="f">
                <v:path arrowok="t"/>
                <v:fill/>
              </v:shape>
            </v:group>
            <v:group style="position:absolute;left:7939;top:1614;width:99;height:163" coordorigin="7939,1614" coordsize="99,163">
              <v:shape style="position:absolute;left:7939;top:1614;width:99;height:163" coordorigin="7939,1614" coordsize="99,163" path="m8006,1614l7978,1614,7968,1619,7958,1625,7948,1640,7945,1662,7954,1681,7973,1691,7956,1702,7944,1718,7939,1739,7939,1749,7944,1758,7955,1770,7971,1777,7995,1778,8014,1775,8029,1763,7982,1763,7973,1758,7958,1744,7959,1728,7971,1713,7992,1701,8022,1701,8006,1691,8015,1686,8016,1685,7990,1685,7972,1671,7968,1653,7968,1643,7978,1634,8035,1634,8026,1624,8006,1614xe" filled="t" fillcolor="#202020" stroked="f">
                <v:path arrowok="t"/>
                <v:fill/>
              </v:shape>
              <v:shape style="position:absolute;left:7939;top:1614;width:99;height:163" coordorigin="7939,1614" coordsize="99,163" path="m8022,1701l7992,1701,8001,1706,8016,1720,8021,1739,8021,1749,8011,1754,8002,1763,8029,1763,8031,1762,8037,1746,8038,1720,8027,1704,8022,1701xe" filled="t" fillcolor="#202020" stroked="f">
                <v:path arrowok="t"/>
                <v:fill/>
              </v:shape>
              <v:shape style="position:absolute;left:7939;top:1614;width:99;height:163" coordorigin="7939,1614" coordsize="99,163" path="m8035,1634l8006,1634,8016,1643,8016,1654,8009,1672,7990,1685,8016,1685,8030,1672,8035,1653,8035,1634xe" filled="t" fillcolor="#202020" stroked="f">
                <v:path arrowok="t"/>
                <v:fill/>
              </v:shape>
            </v:group>
            <v:group style="position:absolute;left:8069;top:1614;width:96;height:163" coordorigin="8069,1614" coordsize="96,163">
              <v:shape style="position:absolute;left:8069;top:1614;width:96;height:163" coordorigin="8069,1614" coordsize="96,163" path="m8165,1758l8074,1758,8074,1778,8165,1778,8165,1758xe" filled="t" fillcolor="#202020" stroked="f">
                <v:path arrowok="t"/>
                <v:fill/>
              </v:shape>
              <v:shape style="position:absolute;left:8069;top:1614;width:96;height:163" coordorigin="8069,1614" coordsize="96,163" path="m8126,1638l8107,1638,8107,1758,8126,1758,8126,1638xe" filled="t" fillcolor="#202020" stroked="f">
                <v:path arrowok="t"/>
                <v:fill/>
              </v:shape>
              <v:shape style="position:absolute;left:8069;top:1614;width:96;height:163" coordorigin="8069,1614" coordsize="96,163" path="m8126,1614l8069,1629,8069,1648,8107,1638,8126,1638,8126,1614xe" filled="t" fillcolor="#202020" stroked="f">
                <v:path arrowok="t"/>
                <v:fill/>
              </v:shape>
            </v:group>
            <v:group style="position:absolute;left:8184;top:1614;width:106;height:163" coordorigin="8184,1614" coordsize="106,163">
              <v:shape style="position:absolute;left:8184;top:1614;width:106;height:163" coordorigin="8184,1614" coordsize="106,163" path="m8194,1754l8194,1773,8203,1778,8223,1778,8242,1775,8259,1766,8262,1763,8213,1763,8194,1754xe" filled="t" fillcolor="#202020" stroked="f">
                <v:path arrowok="t"/>
                <v:fill/>
              </v:shape>
              <v:shape style="position:absolute;left:8184;top:1614;width:106;height:163" coordorigin="8184,1614" coordsize="106,163" path="m8289,1696l8266,1696,8265,1710,8264,1730,8256,1744,8246,1758,8237,1763,8262,1763,8275,1747,8282,1730,8287,1710,8289,1696xe" filled="t" fillcolor="#202020" stroked="f">
                <v:path arrowok="t"/>
                <v:fill/>
              </v:shape>
              <v:shape style="position:absolute;left:8184;top:1614;width:106;height:163" coordorigin="8184,1614" coordsize="106,163" path="m8234,1614l8214,1619,8197,1630,8187,1647,8184,1668,8188,1689,8198,1706,8208,1715,8218,1720,8233,1720,8253,1713,8262,1701,8227,1701,8218,1696,8208,1686,8208,1648,8222,1634,8274,1634,8272,1629,8255,1618,8234,1614xe" filled="t" fillcolor="#202020" stroked="f">
                <v:path arrowok="t"/>
                <v:fill/>
              </v:shape>
              <v:shape style="position:absolute;left:8184;top:1614;width:106;height:163" coordorigin="8184,1614" coordsize="106,163" path="m8274,1634l8251,1634,8256,1643,8266,1653,8266,1686,8256,1691,8246,1701,8262,1701,8266,1696,8289,1696,8290,1686,8288,1665,8282,1647,8274,1634xe" filled="t" fillcolor="#202020" stroked="f">
                <v:path arrowok="t"/>
                <v:fill/>
              </v:shape>
            </v:group>
            <v:group style="position:absolute;left:8309;top:1615;width:106;height:161" coordorigin="8309,1615" coordsize="106,161">
              <v:shape style="position:absolute;left:8309;top:1615;width:106;height:161" coordorigin="8309,1615" coordsize="106,161" path="m8354,1615l8310,1676,8309,1701,8309,1709,8343,1775,8369,1777,8387,1770,8395,1762,8352,1762,8338,1750,8330,1730,8328,1701,8328,1700,8330,1669,8337,1649,8350,1638,8370,1635,8398,1635,8393,1628,8376,1618,8354,1615xe" filled="t" fillcolor="#202020" stroked="f">
                <v:path arrowok="t"/>
                <v:fill/>
              </v:shape>
              <v:shape style="position:absolute;left:8309;top:1615;width:106;height:161" coordorigin="8309,1615" coordsize="106,161" path="m8398,1635l8370,1635,8379,1643,8385,1659,8388,1686,8389,1724,8382,1745,8370,1758,8352,1762,8395,1762,8403,1754,8409,1738,8413,1718,8414,1693,8412,1665,8404,1643,8398,1635xe" filled="t" fillcolor="#202020" stroked="f">
                <v:path arrowok="t"/>
                <v:fill/>
              </v:shape>
            </v:group>
            <v:group style="position:absolute;left:8434;top:1616;width:101;height:161" coordorigin="8434,1616" coordsize="101,161">
              <v:shape style="position:absolute;left:8434;top:1616;width:101;height:161" coordorigin="8434,1616" coordsize="101,161" path="m8474,1616l8434,1676,8434,1709,8435,1729,8439,1747,8450,1767,8467,1775,8491,1777,8508,1771,8515,1762,8475,1762,8463,1751,8455,1730,8453,1701,8453,1699,8455,1669,8462,1649,8475,1638,8495,1635,8520,1635,8514,1628,8497,1618,8474,1616xe" filled="t" fillcolor="#202020" stroked="f">
                <v:path arrowok="t"/>
                <v:fill/>
              </v:shape>
              <v:shape style="position:absolute;left:8434;top:1616;width:101;height:161" coordorigin="8434,1616" coordsize="101,161" path="m8520,1635l8495,1635,8504,1643,8510,1660,8513,1686,8513,1724,8507,1745,8494,1758,8475,1762,8515,1762,8523,1753,8529,1738,8533,1718,8534,1692,8532,1665,8526,1643,8520,1635xe" filled="t" fillcolor="#202020" stroked="f">
                <v:path arrowok="t"/>
                <v:fill/>
              </v:shape>
            </v:group>
            <v:group style="position:absolute;left:8554;top:1614;width:106;height:163" coordorigin="8554,1614" coordsize="106,163">
              <v:shape style="position:absolute;left:8554;top:1614;width:106;height:163" coordorigin="8554,1614" coordsize="106,163" path="m8563,1754l8563,1773,8573,1778,8593,1778,8611,1775,8629,1766,8631,1763,8582,1763,8563,1754xe" filled="t" fillcolor="#202020" stroked="f">
                <v:path arrowok="t"/>
                <v:fill/>
              </v:shape>
              <v:shape style="position:absolute;left:8554;top:1614;width:106;height:163" coordorigin="8554,1614" coordsize="106,163" path="m8658,1696l8635,1696,8635,1710,8633,1730,8626,1744,8616,1758,8606,1763,8631,1763,8644,1747,8652,1730,8657,1710,8658,1696xe" filled="t" fillcolor="#202020" stroked="f">
                <v:path arrowok="t"/>
                <v:fill/>
              </v:shape>
              <v:shape style="position:absolute;left:8554;top:1614;width:106;height:163" coordorigin="8554,1614" coordsize="106,163" path="m8604,1614l8584,1619,8567,1630,8557,1647,8554,1668,8557,1689,8568,1706,8578,1715,8587,1720,8603,1720,8623,1713,8632,1701,8597,1701,8587,1696,8578,1686,8578,1648,8592,1634,8644,1634,8641,1629,8624,1618,8604,1614xe" filled="t" fillcolor="#202020" stroked="f">
                <v:path arrowok="t"/>
                <v:fill/>
              </v:shape>
              <v:shape style="position:absolute;left:8554;top:1614;width:106;height:163" coordorigin="8554,1614" coordsize="106,163" path="m8644,1634l8621,1634,8626,1643,8635,1653,8635,1686,8626,1691,8616,1701,8632,1701,8635,1696,8658,1696,8659,1686,8657,1665,8652,1647,8644,1634xe" filled="t" fillcolor="#202020" stroked="f">
                <v:path arrowok="t"/>
                <v:fill/>
              </v:shape>
            </v:group>
            <v:group style="position:absolute;left:8688;top:1614;width:91;height:163" coordorigin="8688,1614" coordsize="91,163">
              <v:shape style="position:absolute;left:8688;top:1614;width:91;height:163" coordorigin="8688,1614" coordsize="91,163" path="m8779,1758l8688,1758,8688,1778,8779,1778,8779,1758xe" filled="t" fillcolor="#202020" stroked="f">
                <v:path arrowok="t"/>
                <v:fill/>
              </v:shape>
              <v:shape style="position:absolute;left:8688;top:1614;width:91;height:163" coordorigin="8688,1614" coordsize="91,163" path="m8741,1638l8722,1638,8722,1758,8741,1758,8741,1638xe" filled="t" fillcolor="#202020" stroked="f">
                <v:path arrowok="t"/>
                <v:fill/>
              </v:shape>
              <v:shape style="position:absolute;left:8688;top:1614;width:91;height:163" coordorigin="8688,1614" coordsize="91,163" path="m8741,1614l8688,1629,8688,1648,8722,1638,8741,1638,8741,1614xe" filled="t" fillcolor="#202020" stroked="f">
                <v:path arrowok="t"/>
                <v:fill/>
              </v:shape>
            </v:group>
            <v:group style="position:absolute;left:8808;top:1619;width:91;height:158" coordorigin="8808,1619" coordsize="91,158">
              <v:shape style="position:absolute;left:8808;top:1619;width:91;height:158" coordorigin="8808,1619" coordsize="91,158" path="m8808,1754l8808,1773,8824,1777,8848,1777,8869,1773,8885,1763,8832,1763,8822,1758,8808,1754xe" filled="t" fillcolor="#202020" stroked="f">
                <v:path arrowok="t"/>
                <v:fill/>
              </v:shape>
              <v:shape style="position:absolute;left:8808;top:1619;width:91;height:158" coordorigin="8808,1619" coordsize="91,158" path="m8888,1696l8851,1696,8870,1706,8875,1710,8880,1720,8880,1739,8875,1749,8870,1754,8861,1758,8856,1763,8885,1763,8894,1754,8899,1744,8899,1728,8895,1706,8888,1696xe" filled="t" fillcolor="#202020" stroked="f">
                <v:path arrowok="t"/>
                <v:fill/>
              </v:shape>
              <v:shape style="position:absolute;left:8808;top:1619;width:91;height:158" coordorigin="8808,1619" coordsize="91,158" path="m8894,1619l8813,1619,8813,1701,8827,1696,8888,1696,8885,1691,8875,1686,8861,1682,8832,1682,8832,1634,8894,1634,8894,161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73.5pt;margin-top:79.5pt;width:42.76pt;height:11.32pt;mso-position-horizontal-relative:page;mso-position-vertical-relative:page;z-index:-4731" coordorigin="9470,1590" coordsize="855,226">
            <v:group style="position:absolute;left:9480;top:1600;width:206;height:202" coordorigin="9480,1600" coordsize="206,202">
              <v:shape style="position:absolute;left:9480;top:1600;width:206;height:202" coordorigin="9480,1600" coordsize="206,202" path="m9538,1682l9528,1691,9514,1691,9514,1802,9528,1802,9528,1696,9552,1696,9538,1682xe" filled="t" fillcolor="#202020" stroked="f">
                <v:path arrowok="t"/>
                <v:fill/>
              </v:shape>
              <v:shape style="position:absolute;left:9480;top:1600;width:206;height:202" coordorigin="9480,1600" coordsize="206,202" path="m9648,1614l9571,1614,9570,1722,9567,1744,9560,1763,9551,1779,9538,1792,9547,1802,9585,1747,9590,1701,9590,1629,9648,1629,9648,1614xe" filled="t" fillcolor="#202020" stroked="f">
                <v:path arrowok="t"/>
                <v:fill/>
              </v:shape>
              <v:shape style="position:absolute;left:9480;top:1600;width:206;height:202" coordorigin="9480,1600" coordsize="206,202" path="m9648,1629l9634,1629,9634,1787,9638,1797,9677,1797,9682,1787,9682,1782,9653,1782,9648,1778,9648,1629xe" filled="t" fillcolor="#202020" stroked="f">
                <v:path arrowok="t"/>
                <v:fill/>
              </v:shape>
              <v:shape style="position:absolute;left:9480;top:1600;width:206;height:202" coordorigin="9480,1600" coordsize="206,202" path="m9677,1734l9672,1734,9672,1758,9667,1768,9667,1782,9682,1782,9682,1773,9686,1768,9686,1739,9682,1739,9677,1734xe" filled="t" fillcolor="#202020" stroked="f">
                <v:path arrowok="t"/>
                <v:fill/>
              </v:shape>
              <v:shape style="position:absolute;left:9480;top:1600;width:206;height:202" coordorigin="9480,1600" coordsize="206,202" path="m9557,1643l9485,1643,9485,1658,9508,1675,9501,1693,9491,1711,9480,1730,9485,1734,9485,1744,9491,1747,9500,1731,9508,1713,9514,1691,9528,1691,9528,1658,9557,1658,9557,1643xe" filled="t" fillcolor="#202020" stroked="f">
                <v:path arrowok="t"/>
                <v:fill/>
              </v:shape>
              <v:shape style="position:absolute;left:9480;top:1600;width:206;height:202" coordorigin="9480,1600" coordsize="206,202" path="m9552,1696l9528,1696,9538,1701,9552,1715,9562,1706,9552,1696xe" filled="t" fillcolor="#202020" stroked="f">
                <v:path arrowok="t"/>
                <v:fill/>
              </v:shape>
              <v:shape style="position:absolute;left:9480;top:1600;width:206;height:202" coordorigin="9480,1600" coordsize="206,202" path="m9528,1600l9514,1600,9514,1643,9528,1643,9528,1600xe" filled="t" fillcolor="#202020" stroked="f">
                <v:path arrowok="t"/>
                <v:fill/>
              </v:shape>
            </v:group>
            <v:group style="position:absolute;left:9701;top:1605;width:192;height:192" coordorigin="9701,1605" coordsize="192,192">
              <v:shape style="position:absolute;left:9701;top:1605;width:192;height:192" coordorigin="9701,1605" coordsize="192,192" path="m9792,1744l9778,1744,9778,1769,9785,1790,9806,1797,9874,1797,9883,1792,9886,1782,9797,1782,9792,1778,9792,1744xe" filled="t" fillcolor="#202020" stroked="f">
                <v:path arrowok="t"/>
                <v:fill/>
              </v:shape>
              <v:shape style="position:absolute;left:9701;top:1605;width:192;height:192" coordorigin="9701,1605" coordsize="192,192" path="m9883,1744l9878,1744,9874,1754,9874,1773,9864,1782,9886,1782,9888,1778,9893,1768,9893,1749,9888,1749,9883,1744xe" filled="t" fillcolor="#202020" stroked="f">
                <v:path arrowok="t"/>
                <v:fill/>
              </v:shape>
              <v:shape style="position:absolute;left:9701;top:1605;width:192;height:192" coordorigin="9701,1605" coordsize="192,192" path="m9869,1629l9701,1629,9701,1758,9720,1758,9720,1744,9869,1744,9869,1730,9720,1730,9720,1696,9869,1696,9869,1682,9720,1682,9720,1643,9869,1643,9869,1629xe" filled="t" fillcolor="#202020" stroked="f">
                <v:path arrowok="t"/>
                <v:fill/>
              </v:shape>
              <v:shape style="position:absolute;left:9701;top:1605;width:192;height:192" coordorigin="9701,1605" coordsize="192,192" path="m9792,1696l9778,1696,9778,1730,9792,1730,9792,1696xe" filled="t" fillcolor="#202020" stroked="f">
                <v:path arrowok="t"/>
                <v:fill/>
              </v:shape>
              <v:shape style="position:absolute;left:9701;top:1605;width:192;height:192" coordorigin="9701,1605" coordsize="192,192" path="m9869,1696l9854,1696,9854,1730,9869,1730,9869,1696xe" filled="t" fillcolor="#202020" stroked="f">
                <v:path arrowok="t"/>
                <v:fill/>
              </v:shape>
              <v:shape style="position:absolute;left:9701;top:1605;width:192;height:192" coordorigin="9701,1605" coordsize="192,192" path="m9792,1643l9778,1643,9778,1682,9792,1682,9792,1643xe" filled="t" fillcolor="#202020" stroked="f">
                <v:path arrowok="t"/>
                <v:fill/>
              </v:shape>
              <v:shape style="position:absolute;left:9701;top:1605;width:192;height:192" coordorigin="9701,1605" coordsize="192,192" path="m9869,1643l9854,1643,9854,1682,9869,1682,9869,1643xe" filled="t" fillcolor="#202020" stroked="f">
                <v:path arrowok="t"/>
                <v:fill/>
              </v:shape>
              <v:shape style="position:absolute;left:9701;top:1605;width:192;height:192" coordorigin="9701,1605" coordsize="192,192" path="m9792,1605l9778,1605,9778,1629,9792,1629,9792,1605xe" filled="t" fillcolor="#202020" stroked="f">
                <v:path arrowok="t"/>
                <v:fill/>
              </v:shape>
            </v:group>
            <v:group style="position:absolute;left:9902;top:1780;width:202;height:2" coordorigin="9902,1780" coordsize="202,2">
              <v:shape style="position:absolute;left:9902;top:1780;width:202;height:2" coordorigin="9902,1780" coordsize="202,0" path="m9902,1780l10104,1780e" filled="f" stroked="t" strokeweight=".82pt" strokecolor="#202020">
                <v:path arrowok="t"/>
              </v:shape>
            </v:group>
            <v:group style="position:absolute;left:10003;top:1638;width:2;height:134" coordorigin="10003,1638" coordsize="2,134">
              <v:shape style="position:absolute;left:10003;top:1638;width:2;height:134" coordorigin="10003,1638" coordsize="0,134" path="m10003,1638l10003,1773e" filled="f" stroked="t" strokeweight="1.06pt" strokecolor="#202020">
                <v:path arrowok="t"/>
              </v:shape>
            </v:group>
            <v:group style="position:absolute;left:9917;top:1629;width:173;height:2" coordorigin="9917,1629" coordsize="173,2">
              <v:shape style="position:absolute;left:9917;top:1629;width:173;height:2" coordorigin="9917,1629" coordsize="173,0" path="m9917,1629l10090,1629e" filled="f" stroked="t" strokeweight="1.06pt" strokecolor="#202020">
                <v:path arrowok="t"/>
              </v:shape>
            </v:group>
            <v:group style="position:absolute;left:10109;top:1610;width:206;height:197" coordorigin="10109,1610" coordsize="206,197">
              <v:shape style="position:absolute;left:10109;top:1610;width:206;height:197" coordorigin="10109,1610" coordsize="206,197" path="m10301,1610l10200,1610,10200,1682,10214,1682,10214,1672,10301,1672,10301,1658,10214,1658,10214,1624,10301,1624,10301,1610xe" filled="t" fillcolor="#202020" stroked="f">
                <v:path arrowok="t"/>
                <v:fill/>
              </v:shape>
              <v:shape style="position:absolute;left:10109;top:1610;width:206;height:197" coordorigin="10109,1610" coordsize="206,197" path="m10301,1672l10286,1672,10286,1682,10301,1682,10301,1672xe" filled="t" fillcolor="#202020" stroked="f">
                <v:path arrowok="t"/>
                <v:fill/>
              </v:shape>
              <v:shape style="position:absolute;left:10109;top:1610;width:206;height:197" coordorigin="10109,1610" coordsize="206,197" path="m10301,1624l10286,1624,10286,1658,10301,1658,10301,1624xe" filled="t" fillcolor="#202020" stroked="f">
                <v:path arrowok="t"/>
                <v:fill/>
              </v:shape>
              <v:shape style="position:absolute;left:10109;top:1610;width:206;height:197" coordorigin="10109,1610" coordsize="206,197" path="m10166,1696l10157,1706,10142,1706,10142,1806,10157,1806,10157,1710,10181,1710,10166,1696xe" filled="t" fillcolor="#202020" stroked="f">
                <v:path arrowok="t"/>
                <v:fill/>
              </v:shape>
              <v:shape style="position:absolute;left:10109;top:1610;width:206;height:197" coordorigin="10109,1610" coordsize="206,197" path="m10315,1778l10181,1778,10181,1792,10315,1792,10315,1778xe" filled="t" fillcolor="#202020" stroked="f">
                <v:path arrowok="t"/>
                <v:fill/>
              </v:shape>
              <v:shape style="position:absolute;left:10109;top:1610;width:206;height:197" coordorigin="10109,1610" coordsize="206,197" path="m10258,1749l10238,1749,10238,1778,10258,1778,10258,1749xe" filled="t" fillcolor="#202020" stroked="f">
                <v:path arrowok="t"/>
                <v:fill/>
              </v:shape>
              <v:shape style="position:absolute;left:10109;top:1610;width:206;height:197" coordorigin="10109,1610" coordsize="206,197" path="m10186,1662l10114,1662,10114,1677,10135,1697,10128,1716,10119,1733,10109,1749,10114,1754,10114,1758,10120,1762,10129,1746,10136,1727,10142,1706,10157,1706,10157,1677,10186,1677,10186,1662xe" filled="t" fillcolor="#202020" stroked="f">
                <v:path arrowok="t"/>
                <v:fill/>
              </v:shape>
              <v:shape style="position:absolute;left:10109;top:1610;width:206;height:197" coordorigin="10109,1610" coordsize="206,197" path="m10306,1734l10195,1734,10195,1749,10306,1749,10306,1734xe" filled="t" fillcolor="#202020" stroked="f">
                <v:path arrowok="t"/>
                <v:fill/>
              </v:shape>
              <v:shape style="position:absolute;left:10109;top:1610;width:206;height:197" coordorigin="10109,1610" coordsize="206,197" path="m10181,1710l10157,1710,10166,1715,10171,1725,10181,1734,10190,1725,10181,1710xe" filled="t" fillcolor="#202020" stroked="f">
                <v:path arrowok="t"/>
                <v:fill/>
              </v:shape>
              <v:shape style="position:absolute;left:10109;top:1610;width:206;height:197" coordorigin="10109,1610" coordsize="206,197" path="m10258,1706l10238,1706,10238,1734,10258,1734,10258,1706xe" filled="t" fillcolor="#202020" stroked="f">
                <v:path arrowok="t"/>
                <v:fill/>
              </v:shape>
              <v:shape style="position:absolute;left:10109;top:1610;width:206;height:197" coordorigin="10109,1610" coordsize="206,197" path="m10310,1696l10190,1696,10190,1706,10310,1706,10310,1696xe" filled="t" fillcolor="#202020" stroked="f">
                <v:path arrowok="t"/>
                <v:fill/>
              </v:shape>
              <v:shape style="position:absolute;left:10109;top:1610;width:206;height:197" coordorigin="10109,1610" coordsize="206,197" path="m10157,1629l10142,1629,10142,1662,10157,1662,10157,1629xe" filled="t" fillcolor="#202020" stroked="f">
                <v:path arrowok="t"/>
                <v:fill/>
              </v:shape>
              <v:shape style="position:absolute;left:10109;top:1610;width:206;height:197" coordorigin="10109,1610" coordsize="206,197" path="m10173,1612l10153,1616,10133,1618,10114,1619,10114,1624,10118,1629,10118,1634,10138,1634,10142,1629,10171,1629,10181,1624,10190,1624,10173,161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6.140015pt;margin-top:79.5pt;width:20.888517pt;height:11.32pt;mso-position-horizontal-relative:page;mso-position-vertical-relative:page;z-index:-4730" coordorigin="10723,1590" coordsize="418,226">
            <v:group style="position:absolute;left:10733;top:1600;width:173;height:206" coordorigin="10733,1600" coordsize="173,206">
              <v:shape style="position:absolute;left:10733;top:1600;width:173;height:206" coordorigin="10733,1600" coordsize="173,206" path="m10829,1730l10810,1730,10810,1806,10829,1806,10829,1730xe" filled="t" fillcolor="#202020" stroked="f">
                <v:path arrowok="t"/>
                <v:fill/>
              </v:shape>
              <v:shape style="position:absolute;left:10733;top:1600;width:173;height:206" coordorigin="10733,1600" coordsize="173,206" path="m10906,1648l10733,1648,10733,1739,10747,1739,10747,1730,10906,1730,10906,1715,10747,1715,10747,1662,10906,1662,10906,1648xe" filled="t" fillcolor="#202020" stroked="f">
                <v:path arrowok="t"/>
                <v:fill/>
              </v:shape>
              <v:shape style="position:absolute;left:10733;top:1600;width:173;height:206" coordorigin="10733,1600" coordsize="173,206" path="m10906,1730l10891,1730,10891,1739,10906,1739,10906,1730xe" filled="t" fillcolor="#202020" stroked="f">
                <v:path arrowok="t"/>
                <v:fill/>
              </v:shape>
              <v:shape style="position:absolute;left:10733;top:1600;width:173;height:206" coordorigin="10733,1600" coordsize="173,206" path="m10829,1662l10810,1662,10810,1715,10829,1715,10829,1662xe" filled="t" fillcolor="#202020" stroked="f">
                <v:path arrowok="t"/>
                <v:fill/>
              </v:shape>
              <v:shape style="position:absolute;left:10733;top:1600;width:173;height:206" coordorigin="10733,1600" coordsize="173,206" path="m10906,1662l10891,1662,10891,1715,10906,1715,10906,1662xe" filled="t" fillcolor="#202020" stroked="f">
                <v:path arrowok="t"/>
                <v:fill/>
              </v:shape>
              <v:shape style="position:absolute;left:10733;top:1600;width:173;height:206" coordorigin="10733,1600" coordsize="173,206" path="m10829,1600l10810,1600,10810,1648,10829,1648,10829,1600xe" filled="t" fillcolor="#202020" stroked="f">
                <v:path arrowok="t"/>
                <v:fill/>
              </v:shape>
            </v:group>
            <v:group style="position:absolute;left:10925;top:1610;width:206;height:192" coordorigin="10925,1610" coordsize="206,192">
              <v:shape style="position:absolute;left:10925;top:1610;width:206;height:192" coordorigin="10925,1610" coordsize="206,192" path="m11047,1696l11030,1696,11041,1718,11050,1736,11058,1755,11044,1768,11029,1781,11011,1792,11016,1797,11016,1802,11029,1801,11046,1790,11064,1782,11084,1776,11115,1776,11113,1776,11100,1761,11091,1741,11097,1731,11066,1731,11056,1716,11048,1698,11047,1696xe" filled="t" fillcolor="#202020" stroked="f">
                <v:path arrowok="t"/>
                <v:fill/>
              </v:shape>
              <v:shape style="position:absolute;left:10925;top:1610;width:206;height:192" coordorigin="10925,1610" coordsize="206,192" path="m11115,1776l11084,1776,11099,1790,11117,1802,11126,1792,11131,1787,11115,1776xe" filled="t" fillcolor="#202020" stroked="f">
                <v:path arrowok="t"/>
                <v:fill/>
              </v:shape>
              <v:shape style="position:absolute;left:10925;top:1610;width:206;height:192" coordorigin="10925,1610" coordsize="206,192" path="m11102,1614l10997,1614,10997,1629,11016,1644,11016,1661,11012,1724,10978,1792,10982,1797,11025,1739,11030,1696,11047,1696,11039,1679,11030,1658,11030,1629,11102,1629,11102,1614xe" filled="t" fillcolor="#202020" stroked="f">
                <v:path arrowok="t"/>
                <v:fill/>
              </v:shape>
              <v:shape style="position:absolute;left:10925;top:1610;width:206;height:192" coordorigin="10925,1610" coordsize="206,192" path="m10984,1748l10965,1754,10945,1759,10925,1763,10935,1777,10972,1764,10992,1758,10992,1749,10984,1748xe" filled="t" fillcolor="#202020" stroked="f">
                <v:path arrowok="t"/>
                <v:fill/>
              </v:shape>
              <v:shape style="position:absolute;left:10925;top:1610;width:206;height:192" coordorigin="10925,1610" coordsize="206,192" path="m11102,1629l11083,1629,11064,1672,11064,1686,11093,1701,11082,1720,11066,1731,11097,1731,11101,1724,11109,1705,11117,1686,11117,1672,11083,1672,11102,1629xe" filled="t" fillcolor="#202020" stroked="f">
                <v:path arrowok="t"/>
                <v:fill/>
              </v:shape>
              <v:shape style="position:absolute;left:10925;top:1610;width:206;height:192" coordorigin="10925,1610" coordsize="206,192" path="m10980,1677l10954,1677,10958,1686,10944,1705,10934,1715,10954,1729,10974,1726,10997,1725,10997,1715,10954,1715,10956,1712,10976,1684,10980,1677xe" filled="t" fillcolor="#202020" stroked="f">
                <v:path arrowok="t"/>
                <v:fill/>
              </v:shape>
              <v:shape style="position:absolute;left:10925;top:1610;width:206;height:192" coordorigin="10925,1610" coordsize="206,192" path="m10993,1710l10973,1713,10954,1715,10997,1715,10993,1710xe" filled="t" fillcolor="#202020" stroked="f">
                <v:path arrowok="t"/>
                <v:fill/>
              </v:shape>
              <v:shape style="position:absolute;left:10925;top:1610;width:206;height:192" coordorigin="10925,1610" coordsize="206,192" path="m10982,1610l10958,1621,10948,1640,10938,1655,10930,1667,10930,1682,10944,1677,10980,1677,10987,1667,10954,1667,10950,1661,10960,1646,10971,1629,10982,1610xe" filled="t" fillcolor="#202020" stroked="f">
                <v:path arrowok="t"/>
                <v:fill/>
              </v:shape>
              <v:shape style="position:absolute;left:10925;top:1610;width:206;height:192" coordorigin="10925,1610" coordsize="206,192" path="m10987,1638l10973,1667,10987,1667,10988,1665,11002,1643,10987,163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.099998pt;margin-top:102.059998pt;width:73.960pt;height:11.32pt;mso-position-horizontal-relative:page;mso-position-vertical-relative:page;z-index:-4729" coordorigin="662,2041" coordsize="1479,226">
            <v:group style="position:absolute;left:672;top:2066;width:202;height:188" coordorigin="672,2066" coordsize="202,188">
              <v:shape style="position:absolute;left:672;top:2066;width:202;height:188" coordorigin="672,2066" coordsize="202,188" path="m816,2133l802,2133,801,2177,796,2197,786,2211,773,2224,756,2234,734,2243,739,2248,739,2253,755,2254,775,2243,791,2232,802,2219,806,2214,835,2214,811,2200,816,2190,816,2133xe" filled="t" fillcolor="#202020" stroked="f">
                <v:path arrowok="t"/>
                <v:fill/>
              </v:shape>
              <v:shape style="position:absolute;left:672;top:2066;width:202;height:188" coordorigin="672,2066" coordsize="202,188" path="m835,2214l806,2214,814,2220,831,2231,847,2241,864,2253,865,2233,849,2223,835,2214xe" filled="t" fillcolor="#202020" stroked="f">
                <v:path arrowok="t"/>
                <v:fill/>
              </v:shape>
              <v:shape style="position:absolute;left:672;top:2066;width:202;height:188" coordorigin="672,2066" coordsize="202,188" path="m720,2090l701,2090,701,2200,691,2200,682,2205,672,2205,686,2218,702,2215,723,2209,749,2205,749,2195,720,2195,720,2090xe" filled="t" fillcolor="#202020" stroked="f">
                <v:path arrowok="t"/>
                <v:fill/>
              </v:shape>
              <v:shape style="position:absolute;left:672;top:2066;width:202;height:188" coordorigin="672,2066" coordsize="202,188" path="m864,2104l754,2104,754,2210,773,2210,773,2118,864,2118,864,2104xe" filled="t" fillcolor="#202020" stroked="f">
                <v:path arrowok="t"/>
                <v:fill/>
              </v:shape>
              <v:shape style="position:absolute;left:672;top:2066;width:202;height:188" coordorigin="672,2066" coordsize="202,188" path="m864,2118l850,2118,850,2210,864,2210,864,2118xe" filled="t" fillcolor="#202020" stroked="f">
                <v:path arrowok="t"/>
                <v:fill/>
              </v:shape>
              <v:shape style="position:absolute;left:672;top:2066;width:202;height:188" coordorigin="672,2066" coordsize="202,188" path="m749,2186l739,2190,730,2190,720,2195,749,2195,749,2186xe" filled="t" fillcolor="#202020" stroked="f">
                <v:path arrowok="t"/>
                <v:fill/>
              </v:shape>
              <v:shape style="position:absolute;left:672;top:2066;width:202;height:188" coordorigin="672,2066" coordsize="202,188" path="m816,2080l797,2080,792,2104,811,2104,816,2080xe" filled="t" fillcolor="#202020" stroked="f">
                <v:path arrowok="t"/>
                <v:fill/>
              </v:shape>
              <v:shape style="position:absolute;left:672;top:2066;width:202;height:188" coordorigin="672,2066" coordsize="202,188" path="m744,2075l672,2075,672,2090,744,2090,744,2075xe" filled="t" fillcolor="#202020" stroked="f">
                <v:path arrowok="t"/>
                <v:fill/>
              </v:shape>
              <v:shape style="position:absolute;left:672;top:2066;width:202;height:188" coordorigin="672,2066" coordsize="202,188" path="m874,2066l749,2066,749,2080,874,2080,874,2066xe" filled="t" fillcolor="#202020" stroked="f">
                <v:path arrowok="t"/>
                <v:fill/>
              </v:shape>
            </v:group>
            <v:group style="position:absolute;left:912;top:2061;width:149;height:192" coordorigin="912,2061" coordsize="149,192">
              <v:shape style="position:absolute;left:912;top:2061;width:149;height:192" coordorigin="912,2061" coordsize="149,192" path="m1061,2061l912,2061,912,2253,926,2253,926,2238,1061,2238,1061,2219,926,2219,926,2181,1061,2181,1061,2166,926,2166,926,2128,1061,2128,1061,2114,926,2114,926,2075,1061,2075,1061,2061xe" filled="t" fillcolor="#202020" stroked="f">
                <v:path arrowok="t"/>
                <v:fill/>
              </v:shape>
              <v:shape style="position:absolute;left:912;top:2061;width:149;height:192" coordorigin="912,2061" coordsize="149,192" path="m1061,2238l1042,2238,1042,2253,1061,2253,1061,2238xe" filled="t" fillcolor="#202020" stroked="f">
                <v:path arrowok="t"/>
                <v:fill/>
              </v:shape>
              <v:shape style="position:absolute;left:912;top:2061;width:149;height:192" coordorigin="912,2061" coordsize="149,192" path="m1061,2181l1042,2181,1042,2219,1061,2219,1061,2181xe" filled="t" fillcolor="#202020" stroked="f">
                <v:path arrowok="t"/>
                <v:fill/>
              </v:shape>
              <v:shape style="position:absolute;left:912;top:2061;width:149;height:192" coordorigin="912,2061" coordsize="149,192" path="m1061,2128l1042,2128,1042,2166,1061,2166,1061,2128xe" filled="t" fillcolor="#202020" stroked="f">
                <v:path arrowok="t"/>
                <v:fill/>
              </v:shape>
              <v:shape style="position:absolute;left:912;top:2061;width:149;height:192" coordorigin="912,2061" coordsize="149,192" path="m1061,2075l1042,2075,1042,2114,1061,2114,1061,2075xe" filled="t" fillcolor="#202020" stroked="f">
                <v:path arrowok="t"/>
                <v:fill/>
              </v:shape>
            </v:group>
            <v:group style="position:absolute;left:1094;top:2051;width:202;height:202" coordorigin="1094,2051" coordsize="202,202">
              <v:shape style="position:absolute;left:1094;top:2051;width:202;height:202" coordorigin="1094,2051" coordsize="202,202" path="m1138,2166l1123,2166,1123,2234,1094,2234,1094,2238,1099,2248,1099,2253,1133,2253,1138,2243,1138,2166xe" filled="t" fillcolor="#202020" stroked="f">
                <v:path arrowok="t"/>
                <v:fill/>
              </v:shape>
              <v:shape style="position:absolute;left:1094;top:2051;width:202;height:202" coordorigin="1094,2051" coordsize="202,202" path="m1282,2133l1166,2133,1166,2147,1186,2160,1194,2180,1201,2198,1207,2216,1191,2226,1172,2235,1152,2243,1162,2253,1180,2251,1198,2242,1215,2232,1233,2223,1267,2223,1261,2219,1253,2200,1229,2200,1216,2184,1206,2166,1200,2147,1280,2147,1282,2142,1282,2133xe" filled="t" fillcolor="#202020" stroked="f">
                <v:path arrowok="t"/>
                <v:fill/>
              </v:shape>
              <v:shape style="position:absolute;left:1094;top:2051;width:202;height:202" coordorigin="1094,2051" coordsize="202,202" path="m1267,2223l1233,2223,1248,2234,1266,2244,1286,2253,1286,2248,1291,2243,1296,2238,1277,2231,1267,2223xe" filled="t" fillcolor="#202020" stroked="f">
                <v:path arrowok="t"/>
                <v:fill/>
              </v:shape>
              <v:shape style="position:absolute;left:1094;top:2051;width:202;height:202" coordorigin="1094,2051" coordsize="202,202" path="m1280,2147l1262,2147,1262,2150,1254,2168,1242,2185,1229,2200,1253,2200,1252,2197,1264,2181,1273,2163,1280,2147xe" filled="t" fillcolor="#202020" stroked="f">
                <v:path arrowok="t"/>
                <v:fill/>
              </v:shape>
              <v:shape style="position:absolute;left:1094;top:2051;width:202;height:202" coordorigin="1094,2051" coordsize="202,202" path="m1152,2157l1104,2157,1094,2162,1094,2176,1104,2176,1123,2166,1138,2166,1138,2162,1147,2162,1152,2157xe" filled="t" fillcolor="#202020" stroked="f">
                <v:path arrowok="t"/>
                <v:fill/>
              </v:shape>
              <v:shape style="position:absolute;left:1094;top:2051;width:202;height:202" coordorigin="1094,2051" coordsize="202,202" path="m1138,2109l1123,2109,1123,2152,1114,2157,1162,2157,1162,2147,1138,2147,1138,2109xe" filled="t" fillcolor="#202020" stroked="f">
                <v:path arrowok="t"/>
                <v:fill/>
              </v:shape>
              <v:shape style="position:absolute;left:1094;top:2051;width:202;height:202" coordorigin="1094,2051" coordsize="202,202" path="m1162,2138l1152,2142,1147,2142,1138,2147,1162,2147,1162,2138xe" filled="t" fillcolor="#202020" stroked="f">
                <v:path arrowok="t"/>
                <v:fill/>
              </v:shape>
              <v:shape style="position:absolute;left:1094;top:2051;width:202;height:202" coordorigin="1094,2051" coordsize="202,202" path="m1238,2099l1219,2099,1219,2133,1238,2133,1238,2099xe" filled="t" fillcolor="#202020" stroked="f">
                <v:path arrowok="t"/>
                <v:fill/>
              </v:shape>
              <v:shape style="position:absolute;left:1094;top:2051;width:202;height:202" coordorigin="1094,2051" coordsize="202,202" path="m1162,2094l1094,2094,1094,2109,1162,2109,1162,2094xe" filled="t" fillcolor="#202020" stroked="f">
                <v:path arrowok="t"/>
                <v:fill/>
              </v:shape>
              <v:shape style="position:absolute;left:1094;top:2051;width:202;height:202" coordorigin="1094,2051" coordsize="202,202" path="m1296,2085l1166,2085,1166,2099,1296,2099,1296,2085xe" filled="t" fillcolor="#202020" stroked="f">
                <v:path arrowok="t"/>
                <v:fill/>
              </v:shape>
              <v:shape style="position:absolute;left:1094;top:2051;width:202;height:202" coordorigin="1094,2051" coordsize="202,202" path="m1138,2056l1123,2056,1123,2094,1138,2094,1138,2056xe" filled="t" fillcolor="#202020" stroked="f">
                <v:path arrowok="t"/>
                <v:fill/>
              </v:shape>
              <v:shape style="position:absolute;left:1094;top:2051;width:202;height:202" coordorigin="1094,2051" coordsize="202,202" path="m1238,2051l1219,2051,1219,2085,1238,2085,1238,2051xe" filled="t" fillcolor="#202020" stroked="f">
                <v:path arrowok="t"/>
                <v:fill/>
              </v:shape>
            </v:group>
            <v:group style="position:absolute;left:1301;top:2051;width:206;height:202" coordorigin="1301,2051" coordsize="206,202">
              <v:shape style="position:absolute;left:1301;top:2051;width:206;height:202" coordorigin="1301,2051" coordsize="206,202" path="m1426,2128l1397,2128,1397,2253,1416,2253,1420,2138,1432,2138,1426,2128xe" filled="t" fillcolor="#202020" stroked="f">
                <v:path arrowok="t"/>
                <v:fill/>
              </v:shape>
              <v:shape style="position:absolute;left:1301;top:2051;width:206;height:202" coordorigin="1301,2051" coordsize="206,202" path="m1502,2099l1310,2099,1310,2118,1381,2129,1371,2146,1318,2206,1301,2219,1310,2229,1366,2179,1397,2128,1426,2128,1421,2118,1502,2118,1502,2099xe" filled="t" fillcolor="#202020" stroked="f">
                <v:path arrowok="t"/>
                <v:fill/>
              </v:shape>
              <v:shape style="position:absolute;left:1301;top:2051;width:206;height:202" coordorigin="1301,2051" coordsize="206,202" path="m1432,2138l1420,2138,1430,2156,1481,2217,1498,2229,1498,2224,1507,2214,1457,2172,1444,2156,1432,2138xe" filled="t" fillcolor="#202020" stroked="f">
                <v:path arrowok="t"/>
                <v:fill/>
              </v:shape>
              <v:shape style="position:absolute;left:1301;top:2051;width:206;height:202" coordorigin="1301,2051" coordsize="206,202" path="m1416,2051l1397,2051,1397,2099,1416,2099,1416,2051xe" filled="t" fillcolor="#202020" stroked="f">
                <v:path arrowok="t"/>
                <v:fill/>
              </v:shape>
              <v:shape style="position:absolute;left:1301;top:2051;width:206;height:202" coordorigin="1301,2051" coordsize="206,202" path="m1445,2056l1435,2066,1438,2068,1452,2081,1469,2094,1477,2079,1461,2066,1445,2056xe" filled="t" fillcolor="#202020" stroked="f">
                <v:path arrowok="t"/>
                <v:fill/>
              </v:shape>
            </v:group>
            <v:group style="position:absolute;left:1512;top:2056;width:201;height:202" coordorigin="1512,2056" coordsize="201,202">
              <v:shape style="position:absolute;left:1512;top:2056;width:201;height:202" coordorigin="1512,2056" coordsize="201,202" path="m1672,2218l1634,2218,1652,2227,1669,2236,1687,2246,1704,2258,1713,2238,1678,2221,1672,2218xe" filled="t" fillcolor="#202020" stroked="f">
                <v:path arrowok="t"/>
                <v:fill/>
              </v:shape>
              <v:shape style="position:absolute;left:1512;top:2056;width:201;height:202" coordorigin="1512,2056" coordsize="201,202" path="m1627,2142l1608,2142,1608,2178,1604,2199,1541,2234,1517,2238,1522,2243,1522,2253,1546,2252,1568,2245,1588,2237,1605,2230,1634,2218,1672,2218,1660,2212,1642,2204,1622,2195,1627,2186,1627,2142xe" filled="t" fillcolor="#202020" stroked="f">
                <v:path arrowok="t"/>
                <v:fill/>
              </v:shape>
              <v:shape style="position:absolute;left:1512;top:2056;width:201;height:202" coordorigin="1512,2056" coordsize="201,202" path="m1666,2090l1642,2090,1622,2109,1618,2118,1541,2118,1541,2205,1560,2205,1560,2133,1694,2133,1694,2118,1637,2118,1666,2090xe" filled="t" fillcolor="#202020" stroked="f">
                <v:path arrowok="t"/>
                <v:fill/>
              </v:shape>
              <v:shape style="position:absolute;left:1512;top:2056;width:201;height:202" coordorigin="1512,2056" coordsize="201,202" path="m1694,2133l1680,2133,1680,2205,1694,2205,1694,2133xe" filled="t" fillcolor="#202020" stroked="f">
                <v:path arrowok="t"/>
                <v:fill/>
              </v:shape>
              <v:shape style="position:absolute;left:1512;top:2056;width:201;height:202" coordorigin="1512,2056" coordsize="201,202" path="m1594,2056l1573,2060,1561,2075,1547,2088,1530,2101,1512,2114,1522,2123,1540,2118,1555,2104,1570,2090,1666,2090,1666,2075,1584,2075,1594,2066,1594,2056xe" filled="t" fillcolor="#202020" stroked="f">
                <v:path arrowok="t"/>
                <v:fill/>
              </v:shape>
            </v:group>
            <v:group style="position:absolute;left:1723;top:2051;width:202;height:202" coordorigin="1723,2051" coordsize="202,202">
              <v:shape style="position:absolute;left:1723;top:2051;width:202;height:202" coordorigin="1723,2051" coordsize="202,202" path="m1925,2133l1728,2133,1728,2142,1925,2142,1925,2133xe" filled="t" fillcolor="#202020" stroked="f">
                <v:path arrowok="t"/>
                <v:fill/>
              </v:shape>
              <v:shape style="position:absolute;left:1723;top:2051;width:202;height:202" coordorigin="1723,2051" coordsize="202,202" path="m1834,2114l1819,2114,1819,2133,1834,2133,1834,2114xe" filled="t" fillcolor="#202020" stroked="f">
                <v:path arrowok="t"/>
                <v:fill/>
              </v:shape>
              <v:shape style="position:absolute;left:1723;top:2051;width:202;height:202" coordorigin="1723,2051" coordsize="202,202" path="m1906,2099l1747,2099,1747,2114,1906,2114,1906,2099xe" filled="t" fillcolor="#202020" stroked="f">
                <v:path arrowok="t"/>
                <v:fill/>
              </v:shape>
              <v:shape style="position:absolute;left:1723;top:2051;width:202;height:202" coordorigin="1723,2051" coordsize="202,202" path="m1834,2085l1819,2085,1819,2099,1834,2099,1834,2085xe" filled="t" fillcolor="#202020" stroked="f">
                <v:path arrowok="t"/>
                <v:fill/>
              </v:shape>
              <v:shape style="position:absolute;left:1723;top:2051;width:202;height:202" coordorigin="1723,2051" coordsize="202,202" path="m1915,2070l1738,2070,1738,2085,1915,2085,1915,2070xe" filled="t" fillcolor="#202020" stroked="f">
                <v:path arrowok="t"/>
                <v:fill/>
              </v:shape>
              <v:shape style="position:absolute;left:1723;top:2051;width:202;height:202" coordorigin="1723,2051" coordsize="202,202" path="m1834,2051l1819,2051,1819,2070,1834,2070,1834,2051xe" filled="t" fillcolor="#202020" stroked="f">
                <v:path arrowok="t"/>
                <v:fill/>
              </v:shape>
              <v:shape style="position:absolute;left:1723;top:2051;width:202;height:202" coordorigin="1723,2051" coordsize="202,202" path="m1890,2228l1838,2228,1860,2234,1880,2240,1896,2246,1910,2253,1908,2234,1890,2228xe" filled="t" fillcolor="#202020" stroked="f">
                <v:path arrowok="t"/>
                <v:fill/>
              </v:shape>
              <v:shape style="position:absolute;left:1723;top:2051;width:202;height:202" coordorigin="1723,2051" coordsize="202,202" path="m1834,2181l1819,2182,1816,2203,1809,2221,1796,2228,1778,2234,1754,2237,1723,2238,1728,2243,1728,2248,1744,2253,1809,2240,1838,2228,1890,2228,1872,2222,1852,2216,1829,2210,1834,2205,1834,2181xe" filled="t" fillcolor="#202020" stroked="f">
                <v:path arrowok="t"/>
                <v:fill/>
              </v:shape>
              <v:shape style="position:absolute;left:1723;top:2051;width:202;height:202" coordorigin="1723,2051" coordsize="202,202" path="m1901,2162l1752,2162,1752,2219,1766,2219,1766,2171,1901,2171,1901,2162xe" filled="t" fillcolor="#202020" stroked="f">
                <v:path arrowok="t"/>
                <v:fill/>
              </v:shape>
              <v:shape style="position:absolute;left:1723;top:2051;width:202;height:202" coordorigin="1723,2051" coordsize="202,202" path="m1901,2171l1882,2171,1882,2214,1901,2214,1901,2171xe" filled="t" fillcolor="#202020" stroked="f">
                <v:path arrowok="t"/>
                <v:fill/>
              </v:shape>
            </v:group>
            <v:group style="position:absolute;left:1934;top:2056;width:197;height:193" coordorigin="1934,2056" coordsize="197,193">
              <v:shape style="position:absolute;left:1934;top:2056;width:197;height:193" coordorigin="1934,2056" coordsize="197,193" path="m2045,2056l2030,2064,2027,2087,2023,2110,2001,2168,1950,2227,1934,2238,1944,2248,1999,2208,2031,2156,2038,2137,2055,2137,2048,2120,2041,2096,2044,2076,2045,2056xe" filled="t" fillcolor="#202020" stroked="f">
                <v:path arrowok="t"/>
                <v:fill/>
              </v:shape>
              <v:shape style="position:absolute;left:1934;top:2056;width:197;height:193" coordorigin="1934,2056" coordsize="197,193" path="m2055,2137l2038,2137,2047,2159,2080,2213,2122,2248,2131,2238,2130,2230,2116,2220,2102,2208,2089,2195,2077,2179,2066,2162,2057,2142,2055,213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099998pt;margin-top:102.300003pt;width:32.44pt;height:10.84pt;mso-position-horizontal-relative:page;mso-position-vertical-relative:page;z-index:-4728" coordorigin="2462,2046" coordsize="649,217">
            <v:group style="position:absolute;left:2472;top:2056;width:192;height:197" coordorigin="2472,2056" coordsize="192,197">
              <v:shape style="position:absolute;left:2472;top:2056;width:192;height:197" coordorigin="2472,2056" coordsize="192,197" path="m2611,2234l2602,2234,2602,2253,2636,2253,2657,2245,2659,2238,2621,2238,2611,2234xe" filled="t" fillcolor="#202020" stroked="f">
                <v:path arrowok="t"/>
                <v:fill/>
              </v:shape>
              <v:shape style="position:absolute;left:2472;top:2056;width:192;height:197" coordorigin="2472,2056" coordsize="192,197" path="m2664,2085l2650,2085,2650,2229,2645,2238,2659,2238,2664,2224,2664,2085xe" filled="t" fillcolor="#202020" stroked="f">
                <v:path arrowok="t"/>
                <v:fill/>
              </v:shape>
              <v:shape style="position:absolute;left:2472;top:2056;width:192;height:197" coordorigin="2472,2056" coordsize="192,197" path="m2621,2114l2549,2114,2549,2205,2563,2205,2563,2195,2621,2195,2621,2181,2563,2181,2563,2128,2621,2128,2621,2114xe" filled="t" fillcolor="#202020" stroked="f">
                <v:path arrowok="t"/>
                <v:fill/>
              </v:shape>
              <v:shape style="position:absolute;left:2472;top:2056;width:192;height:197" coordorigin="2472,2056" coordsize="192,197" path="m2621,2128l2606,2128,2606,2181,2621,2181,2621,2128xe" filled="t" fillcolor="#202020" stroked="f">
                <v:path arrowok="t"/>
                <v:fill/>
              </v:shape>
              <v:shape style="position:absolute;left:2472;top:2056;width:192;height:197" coordorigin="2472,2056" coordsize="192,197" path="m2683,2066l2544,2066,2544,2085,2683,2085,2683,2066xe" filled="t" fillcolor="#202020" stroked="f">
                <v:path arrowok="t"/>
                <v:fill/>
              </v:shape>
              <v:shape style="position:absolute;left:2472;top:2056;width:192;height:197" coordorigin="2472,2056" coordsize="192,197" path="m2519,2138l2501,2138,2501,2253,2515,2253,2519,2138xe" filled="t" fillcolor="#202020" stroked="f">
                <v:path arrowok="t"/>
                <v:fill/>
              </v:shape>
              <v:shape style="position:absolute;left:2472;top:2056;width:192;height:197" coordorigin="2472,2056" coordsize="192,197" path="m2534,2056l2513,2061,2506,2081,2499,2100,2491,2119,2482,2136,2472,2152,2477,2157,2477,2166,2482,2171,2486,2162,2496,2147,2501,2138,2519,2138,2521,2094,2529,2076,2534,2056xe" filled="t" fillcolor="#202020" stroked="f">
                <v:path arrowok="t"/>
                <v:fill/>
              </v:shape>
            </v:group>
            <v:group style="position:absolute;left:2693;top:2066;width:187;height:187" coordorigin="2693,2066" coordsize="187,187">
              <v:shape style="position:absolute;left:2693;top:2066;width:187;height:187" coordorigin="2693,2066" coordsize="187,187" path="m2798,2224l2784,2224,2784,2253,2798,2253,2798,2224xe" filled="t" fillcolor="#202020" stroked="f">
                <v:path arrowok="t"/>
                <v:fill/>
              </v:shape>
              <v:shape style="position:absolute;left:2693;top:2066;width:187;height:187" coordorigin="2693,2066" coordsize="187,187" path="m2890,2210l2693,2210,2693,2224,2890,2224,2890,2210xe" filled="t" fillcolor="#202020" stroked="f">
                <v:path arrowok="t"/>
                <v:fill/>
              </v:shape>
              <v:shape style="position:absolute;left:2693;top:2066;width:187;height:187" coordorigin="2693,2066" coordsize="187,187" path="m2798,2200l2784,2200,2784,2210,2798,2210,2798,2200xe" filled="t" fillcolor="#202020" stroked="f">
                <v:path arrowok="t"/>
                <v:fill/>
              </v:shape>
              <v:shape style="position:absolute;left:2693;top:2066;width:187;height:187" coordorigin="2693,2066" coordsize="187,187" path="m2760,2157l2735,2168,2721,2183,2702,2195,2702,2200,2707,2200,2712,2205,2722,2200,2736,2190,2741,2181,2765,2181,2760,2176,2750,2171,2755,2166,2755,2162,2760,2157xe" filled="t" fillcolor="#202020" stroked="f">
                <v:path arrowok="t"/>
                <v:fill/>
              </v:shape>
              <v:shape style="position:absolute;left:2693;top:2066;width:187;height:187" coordorigin="2693,2066" coordsize="187,187" path="m2861,2183l2837,2183,2853,2192,2870,2205,2876,2192,2861,2183xe" filled="t" fillcolor="#202020" stroked="f">
                <v:path arrowok="t"/>
                <v:fill/>
              </v:shape>
              <v:shape style="position:absolute;left:2693;top:2066;width:187;height:187" coordorigin="2693,2066" coordsize="187,187" path="m2765,2181l2741,2181,2750,2186,2760,2195,2774,2200,2784,2190,2770,2186,2765,2181xe" filled="t" fillcolor="#202020" stroked="f">
                <v:path arrowok="t"/>
                <v:fill/>
              </v:shape>
              <v:shape style="position:absolute;left:2693;top:2066;width:187;height:187" coordorigin="2693,2066" coordsize="187,187" path="m2846,2157l2826,2166,2812,2179,2794,2190,2794,2195,2798,2200,2803,2200,2818,2195,2822,2190,2837,2183,2861,2183,2860,2182,2842,2171,2842,2166,2846,2162,2846,2157xe" filled="t" fillcolor="#202020" stroked="f">
                <v:path arrowok="t"/>
                <v:fill/>
              </v:shape>
              <v:shape style="position:absolute;left:2693;top:2066;width:187;height:187" coordorigin="2693,2066" coordsize="187,187" path="m2880,2142l2702,2142,2702,2157,2880,2157,2880,2142xe" filled="t" fillcolor="#202020" stroked="f">
                <v:path arrowok="t"/>
                <v:fill/>
              </v:shape>
              <v:shape style="position:absolute;left:2693;top:2066;width:187;height:187" coordorigin="2693,2066" coordsize="187,187" path="m2784,2066l2698,2066,2698,2075,2770,2075,2770,2128,2774,2128,2789,2142,2798,2142,2808,2138,2798,2133,2789,2123,2784,2123,2784,2066xe" filled="t" fillcolor="#202020" stroked="f">
                <v:path arrowok="t"/>
                <v:fill/>
              </v:shape>
              <v:shape style="position:absolute;left:2693;top:2066;width:187;height:187" coordorigin="2693,2066" coordsize="187,187" path="m2875,2066l2794,2066,2794,2075,2861,2075,2861,2133,2875,2133,2875,2066xe" filled="t" fillcolor="#202020" stroked="f">
                <v:path arrowok="t"/>
                <v:fill/>
              </v:shape>
              <v:shape style="position:absolute;left:2693;top:2066;width:187;height:187" coordorigin="2693,2066" coordsize="187,187" path="m2743,2109l2702,2118,2721,2128,2760,2118,2760,2109,2743,2109xe" filled="t" fillcolor="#202020" stroked="f">
                <v:path arrowok="t"/>
                <v:fill/>
              </v:shape>
              <v:shape style="position:absolute;left:2693;top:2066;width:187;height:187" coordorigin="2693,2066" coordsize="187,187" path="m2858,2104l2838,2106,2818,2109,2798,2114,2820,2123,2840,2118,2856,2114,2861,2109,2858,2104xe" filled="t" fillcolor="#202020" stroked="f">
                <v:path arrowok="t"/>
                <v:fill/>
              </v:shape>
              <v:shape style="position:absolute;left:2693;top:2066;width:187;height:187" coordorigin="2693,2066" coordsize="187,187" path="m2717,2080l2712,2090,2731,2099,2746,2104,2750,2094,2731,2085,2717,2080xe" filled="t" fillcolor="#202020" stroked="f">
                <v:path arrowok="t"/>
                <v:fill/>
              </v:shape>
              <v:shape style="position:absolute;left:2693;top:2066;width:187;height:187" coordorigin="2693,2066" coordsize="187,187" path="m2818,2080l2808,2080,2803,2090,2813,2094,2827,2099,2837,2104,2842,2090,2832,2085,2818,2080xe" filled="t" fillcolor="#202020" stroked="f">
                <v:path arrowok="t"/>
                <v:fill/>
              </v:shape>
            </v:group>
            <v:group style="position:absolute;left:2899;top:2057;width:202;height:196" coordorigin="2899,2057" coordsize="202,196">
              <v:shape style="position:absolute;left:2899;top:2057;width:202;height:196" coordorigin="2899,2057" coordsize="202,196" path="m3048,2157l2933,2157,2933,2171,2961,2184,2955,2203,2943,2219,2926,2232,2904,2243,2914,2253,2969,2212,2981,2171,3048,2171,3048,2157xe" filled="t" fillcolor="#202020" stroked="f">
                <v:path arrowok="t"/>
                <v:fill/>
              </v:shape>
              <v:shape style="position:absolute;left:2899;top:2057;width:202;height:196" coordorigin="2899,2057" coordsize="202,196" path="m3048,2171l3034,2171,3019,2190,3019,2205,3062,2205,3062,2229,3053,2234,3014,2234,3014,2248,3067,2248,3077,2243,3077,2205,3082,2190,3038,2190,3048,2171xe" filled="t" fillcolor="#202020" stroked="f">
                <v:path arrowok="t"/>
                <v:fill/>
              </v:shape>
              <v:shape style="position:absolute;left:2899;top:2057;width:202;height:196" coordorigin="2899,2057" coordsize="202,196" path="m3044,2127l3019,2127,3034,2138,3052,2148,3071,2157,3091,2166,3101,2157,3093,2146,3073,2140,3054,2132,3044,2127xe" filled="t" fillcolor="#202020" stroked="f">
                <v:path arrowok="t"/>
                <v:fill/>
              </v:shape>
              <v:shape style="position:absolute;left:2899;top:2057;width:202;height:196" coordorigin="2899,2057" coordsize="202,196" path="m3096,2099l2904,2099,2904,2114,2972,2117,2957,2126,2940,2136,2921,2145,2899,2152,2899,2157,2904,2162,2927,2158,2946,2149,2964,2140,2980,2130,2995,2118,3028,2118,3019,2114,3096,2114,3096,2099xe" filled="t" fillcolor="#202020" stroked="f">
                <v:path arrowok="t"/>
                <v:fill/>
              </v:shape>
              <v:shape style="position:absolute;left:2899;top:2057;width:202;height:196" coordorigin="2899,2057" coordsize="202,196" path="m3028,2118l2995,2118,2995,2152,3010,2152,3019,2127,3044,2127,3036,2123,3028,2118xe" filled="t" fillcolor="#202020" stroked="f">
                <v:path arrowok="t"/>
                <v:fill/>
              </v:shape>
              <v:shape style="position:absolute;left:2899;top:2057;width:202;height:196" coordorigin="2899,2057" coordsize="202,196" path="m3075,2057l3059,2058,3041,2059,2937,2064,2914,2066,2914,2070,2934,2075,2995,2075,2995,2099,3010,2099,3026,2075,3046,2075,3067,2073,3086,2070,3075,205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72.080002pt;margin-top:103.519997pt;width:10.08pt;height:9.354157pt;mso-position-horizontal-relative:page;mso-position-vertical-relative:page;z-index:-4727" coordorigin="3442,2070" coordsize="202,187">
            <v:shape style="position:absolute;left:3442;top:2070;width:202;height:187" coordorigin="3442,2070" coordsize="202,187" path="m3624,2070l3456,2070,3456,2085,3528,2094,3527,2115,3523,2133,3442,2133,3442,2147,3518,2150,3511,2170,3502,2188,3490,2204,3476,2218,3460,2231,3442,2243,3442,2248,3446,2253,3451,2257,3471,2245,3515,2202,3538,2147,3638,2147,3638,2133,3540,2125,3543,2106,3547,2085,3624,2085,3624,2070xe" filled="t" fillcolor="#202020" stroked="f">
              <v:path arrowok="t"/>
              <v:fill/>
            </v:shape>
            <v:shape style="position:absolute;left:3442;top:2070;width:202;height:187" coordorigin="3442,2070" coordsize="202,187" path="m3566,2162l3547,2162,3547,2220,3555,2241,3576,2248,3629,2248,3638,2243,3638,2234,3571,2234,3566,2229,3566,2162xe" filled="t" fillcolor="#202020" stroked="f">
              <v:path arrowok="t"/>
              <v:fill/>
            </v:shape>
            <v:shape style="position:absolute;left:3442;top:2070;width:202;height:187" coordorigin="3442,2070" coordsize="202,187" path="m3629,2190l3624,2190,3624,2229,3614,2234,3638,2234,3638,2219,3643,2210,3643,2195,3638,2195,3629,2190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361.200012pt;margin-top:103.519997pt;width:10.32pt;height:9.354157pt;mso-position-horizontal-relative:page;mso-position-vertical-relative:page;z-index:-4726" coordorigin="7224,2070" coordsize="206,187">
            <v:shape style="position:absolute;left:7224;top:2070;width:206;height:187" coordorigin="7224,2070" coordsize="206,187" path="m7411,2070l7243,2070,7243,2085,7315,2094,7312,2115,7310,2133,7229,2133,7229,2147,7303,2153,7295,2172,7286,2189,7274,2205,7260,2219,7243,2231,7224,2243,7234,2253,7286,2217,7325,2147,7426,2147,7426,2133,7327,2125,7329,2107,7330,2085,7411,2085,7411,2070xe" filled="t" fillcolor="#202020" stroked="f">
              <v:path arrowok="t"/>
              <v:fill/>
            </v:shape>
            <v:shape style="position:absolute;left:7224;top:2070;width:206;height:187" coordorigin="7224,2070" coordsize="206,187" path="m7349,2162l7334,2162,7334,2238,7344,2248,7416,2248,7426,2243,7426,2234,7354,2234,7349,2229,7349,2162xe" filled="t" fillcolor="#202020" stroked="f">
              <v:path arrowok="t"/>
              <v:fill/>
            </v:shape>
            <v:shape style="position:absolute;left:7224;top:2070;width:206;height:187" coordorigin="7224,2070" coordsize="206,187" path="m7416,2190l7411,2190,7411,2219,7406,2229,7402,2234,7426,2234,7426,2210,7430,2195,7421,2195,7416,2190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73.829987pt;margin-top:102.059998pt;width:42.19pt;height:11.200994pt;mso-position-horizontal-relative:page;mso-position-vertical-relative:page;z-index:-4725" coordorigin="9477,2041" coordsize="844,224">
            <v:group style="position:absolute;left:9485;top:2231;width:197;height:2" coordorigin="9485,2231" coordsize="197,2">
              <v:shape style="position:absolute;left:9485;top:2231;width:197;height:2" coordorigin="9485,2231" coordsize="197,0" path="m9485,2231l9682,2231e" filled="f" stroked="t" strokeweight=".82pt" strokecolor="#202020">
                <v:path arrowok="t"/>
              </v:shape>
            </v:group>
            <v:group style="position:absolute;left:9583;top:2085;width:2;height:139" coordorigin="9583,2085" coordsize="2,139">
              <v:shape style="position:absolute;left:9583;top:2085;width:2;height:139" coordorigin="9583,2085" coordsize="0,139" path="m9583,2085l9583,2224e" filled="f" stroked="t" strokeweight=".82pt" strokecolor="#202020">
                <v:path arrowok="t"/>
              </v:shape>
            </v:group>
            <v:group style="position:absolute;left:9494;top:2078;width:178;height:2" coordorigin="9494,2078" coordsize="178,2">
              <v:shape style="position:absolute;left:9494;top:2078;width:178;height:2" coordorigin="9494,2078" coordsize="178,0" path="m9494,2078l9672,2078e" filled="f" stroked="t" strokeweight=".82pt" strokecolor="#202020">
                <v:path arrowok="t"/>
              </v:shape>
            </v:group>
            <v:group style="position:absolute;left:9691;top:2061;width:206;height:192" coordorigin="9691,2061" coordsize="206,192">
              <v:shape style="position:absolute;left:9691;top:2061;width:206;height:192" coordorigin="9691,2061" coordsize="206,192" path="m9878,2061l9778,2061,9778,2133,9792,2133,9792,2123,9878,2123,9878,2109,9792,2109,9792,2075,9878,2075,9878,2061xe" filled="t" fillcolor="#202020" stroked="f">
                <v:path arrowok="t"/>
                <v:fill/>
              </v:shape>
              <v:shape style="position:absolute;left:9691;top:2061;width:206;height:192" coordorigin="9691,2061" coordsize="206,192" path="m9878,2123l9864,2123,9864,2133,9878,2133,9878,2123xe" filled="t" fillcolor="#202020" stroked="f">
                <v:path arrowok="t"/>
                <v:fill/>
              </v:shape>
              <v:shape style="position:absolute;left:9691;top:2061;width:206;height:192" coordorigin="9691,2061" coordsize="206,192" path="m9878,2075l9864,2075,9864,2109,9878,2109,9878,2075xe" filled="t" fillcolor="#202020" stroked="f">
                <v:path arrowok="t"/>
                <v:fill/>
              </v:shape>
              <v:shape style="position:absolute;left:9691;top:2061;width:206;height:192" coordorigin="9691,2061" coordsize="206,192" path="m9756,2157l9725,2157,9725,2253,9739,2253,9739,2162,9758,2162,9756,2157xe" filled="t" fillcolor="#202020" stroked="f">
                <v:path arrowok="t"/>
                <v:fill/>
              </v:shape>
              <v:shape style="position:absolute;left:9691;top:2061;width:206;height:192" coordorigin="9691,2061" coordsize="206,192" path="m9898,2229l9763,2229,9763,2243,9898,2243,9898,2229xe" filled="t" fillcolor="#202020" stroked="f">
                <v:path arrowok="t"/>
                <v:fill/>
              </v:shape>
              <v:shape style="position:absolute;left:9691;top:2061;width:206;height:192" coordorigin="9691,2061" coordsize="206,192" path="m9835,2200l9821,2200,9821,2229,9835,2229,9835,2200xe" filled="t" fillcolor="#202020" stroked="f">
                <v:path arrowok="t"/>
                <v:fill/>
              </v:shape>
              <v:shape style="position:absolute;left:9691;top:2061;width:206;height:192" coordorigin="9691,2061" coordsize="206,192" path="m9768,2114l9691,2114,9691,2128,9717,2141,9709,2160,9700,2178,9691,2195,9691,2205,9696,2210,9698,2211,9707,2196,9716,2178,9725,2157,9756,2157,9754,2152,9739,2152,9739,2128,9768,2128,9768,2114xe" filled="t" fillcolor="#202020" stroked="f">
                <v:path arrowok="t"/>
                <v:fill/>
              </v:shape>
              <v:shape style="position:absolute;left:9691;top:2061;width:206;height:192" coordorigin="9691,2061" coordsize="206,192" path="m9883,2186l9773,2186,9773,2200,9883,2200,9883,2186xe" filled="t" fillcolor="#202020" stroked="f">
                <v:path arrowok="t"/>
                <v:fill/>
              </v:shape>
              <v:shape style="position:absolute;left:9691;top:2061;width:206;height:192" coordorigin="9691,2061" coordsize="206,192" path="m9758,2162l9739,2162,9744,2166,9749,2176,9758,2186,9773,2176,9758,2162xe" filled="t" fillcolor="#202020" stroked="f">
                <v:path arrowok="t"/>
                <v:fill/>
              </v:shape>
              <v:shape style="position:absolute;left:9691;top:2061;width:206;height:192" coordorigin="9691,2061" coordsize="206,192" path="m9835,2157l9821,2157,9821,2186,9835,2186,9835,2157xe" filled="t" fillcolor="#202020" stroked="f">
                <v:path arrowok="t"/>
                <v:fill/>
              </v:shape>
              <v:shape style="position:absolute;left:9691;top:2061;width:206;height:192" coordorigin="9691,2061" coordsize="206,192" path="m9888,2142l9768,2142,9768,2157,9888,2157,9888,2142xe" filled="t" fillcolor="#202020" stroked="f">
                <v:path arrowok="t"/>
                <v:fill/>
              </v:shape>
              <v:shape style="position:absolute;left:9691;top:2061;width:206;height:192" coordorigin="9691,2061" coordsize="206,192" path="m9749,2147l9739,2152,9754,2152,9749,2147xe" filled="t" fillcolor="#202020" stroked="f">
                <v:path arrowok="t"/>
                <v:fill/>
              </v:shape>
              <v:shape style="position:absolute;left:9691;top:2061;width:206;height:192" coordorigin="9691,2061" coordsize="206,192" path="m9739,2080l9725,2080,9725,2114,9739,2114,9739,2080xe" filled="t" fillcolor="#202020" stroked="f">
                <v:path arrowok="t"/>
                <v:fill/>
              </v:shape>
              <v:shape style="position:absolute;left:9691;top:2061;width:206;height:192" coordorigin="9691,2061" coordsize="206,192" path="m9751,2063l9731,2067,9711,2069,9691,2070,9696,2075,9696,2085,9715,2085,9725,2080,9739,2080,9749,2075,9768,2075,9751,2063xe" filled="t" fillcolor="#202020" stroked="f">
                <v:path arrowok="t"/>
                <v:fill/>
              </v:shape>
            </v:group>
            <v:group style="position:absolute;left:9902;top:2051;width:202;height:197" coordorigin="9902,2051" coordsize="202,197">
              <v:shape style="position:absolute;left:9902;top:2051;width:202;height:197" coordorigin="9902,2051" coordsize="202,197" path="m10104,2235l9927,2235,9943,2236,9961,2245,9984,2248,10099,2248,10099,2243,10104,2238,10104,2235xe" filled="t" fillcolor="#202020" stroked="f">
                <v:path arrowok="t"/>
                <v:fill/>
              </v:shape>
              <v:shape style="position:absolute;left:9902;top:2051;width:202;height:197" coordorigin="9902,2051" coordsize="202,197" path="m9941,2123l9902,2123,9902,2142,9926,2142,9926,2210,9902,2234,9913,2247,9927,2235,10104,2235,10104,2234,9984,2234,9975,2233,9956,2226,9941,2214,9941,2123xe" filled="t" fillcolor="#202020" stroked="f">
                <v:path arrowok="t"/>
                <v:fill/>
              </v:shape>
              <v:shape style="position:absolute;left:9902;top:2051;width:202;height:197" coordorigin="9902,2051" coordsize="202,197" path="m10080,2157l9979,2157,9979,2219,9994,2219,9994,2214,10080,2214,10080,2200,9994,2200,9994,2171,10080,2171,10080,2157xe" filled="t" fillcolor="#202020" stroked="f">
                <v:path arrowok="t"/>
                <v:fill/>
              </v:shape>
              <v:shape style="position:absolute;left:9902;top:2051;width:202;height:197" coordorigin="9902,2051" coordsize="202,197" path="m10080,2214l10066,2214,10066,2219,10080,2219,10080,2214xe" filled="t" fillcolor="#202020" stroked="f">
                <v:path arrowok="t"/>
                <v:fill/>
              </v:shape>
              <v:shape style="position:absolute;left:9902;top:2051;width:202;height:197" coordorigin="9902,2051" coordsize="202,197" path="m10080,2171l10066,2171,10066,2200,10080,2200,10080,2171xe" filled="t" fillcolor="#202020" stroked="f">
                <v:path arrowok="t"/>
                <v:fill/>
              </v:shape>
              <v:shape style="position:absolute;left:9902;top:2051;width:202;height:197" coordorigin="9902,2051" coordsize="202,197" path="m10104,2123l9960,2123,9960,2138,10104,2138,10104,2123xe" filled="t" fillcolor="#202020" stroked="f">
                <v:path arrowok="t"/>
                <v:fill/>
              </v:shape>
              <v:shape style="position:absolute;left:9902;top:2051;width:202;height:197" coordorigin="9902,2051" coordsize="202,197" path="m10042,2094l10022,2094,10022,2123,10042,2123,10042,2094xe" filled="t" fillcolor="#202020" stroked="f">
                <v:path arrowok="t"/>
                <v:fill/>
              </v:shape>
              <v:shape style="position:absolute;left:9902;top:2051;width:202;height:197" coordorigin="9902,2051" coordsize="202,197" path="m9984,2057l9979,2078,9973,2096,9965,2114,9970,2114,9974,2118,9979,2118,9984,2114,9984,2104,9989,2094,10094,2094,10094,2080,9994,2080,9998,2075,9998,2070,10003,2061,9984,2057xe" filled="t" fillcolor="#202020" stroked="f">
                <v:path arrowok="t"/>
                <v:fill/>
              </v:shape>
              <v:shape style="position:absolute;left:9902;top:2051;width:202;height:197" coordorigin="9902,2051" coordsize="202,197" path="m9926,2056l9917,2071,9929,2086,9941,2104,9948,2086,9935,2069,9926,2056xe" filled="t" fillcolor="#202020" stroked="f">
                <v:path arrowok="t"/>
                <v:fill/>
              </v:shape>
              <v:shape style="position:absolute;left:9902;top:2051;width:202;height:197" coordorigin="9902,2051" coordsize="202,197" path="m10042,2051l10022,2051,10022,2080,10042,2080,10042,2051xe" filled="t" fillcolor="#202020" stroked="f">
                <v:path arrowok="t"/>
                <v:fill/>
              </v:shape>
            </v:group>
            <v:group style="position:absolute;left:10109;top:2056;width:202;height:199" coordorigin="10109,2056" coordsize="202,199">
              <v:shape style="position:absolute;left:10109;top:2056;width:202;height:199" coordorigin="10109,2056" coordsize="202,199" path="m10219,2133l10200,2133,10200,2169,10198,2191,10192,2211,10184,2228,10171,2243,10181,2253,10218,2185,10219,2162,10219,2133xe" filled="t" fillcolor="#202020" stroked="f">
                <v:path arrowok="t"/>
                <v:fill/>
              </v:shape>
              <v:shape style="position:absolute;left:10109;top:2056;width:202;height:199" coordorigin="10109,2056" coordsize="202,199" path="m10155,2138l10138,2138,10138,2253,10152,2253,10155,2138xe" filled="t" fillcolor="#202020" stroked="f">
                <v:path arrowok="t"/>
                <v:fill/>
              </v:shape>
              <v:shape style="position:absolute;left:10109;top:2056;width:202;height:199" coordorigin="10109,2056" coordsize="202,199" path="m10277,2133l10262,2133,10262,2253,10277,2253,10277,2133xe" filled="t" fillcolor="#202020" stroked="f">
                <v:path arrowok="t"/>
                <v:fill/>
              </v:shape>
              <v:shape style="position:absolute;left:10109;top:2056;width:202;height:199" coordorigin="10109,2056" coordsize="202,199" path="m10171,2061l10149,2066,10143,2086,10136,2105,10128,2123,10119,2141,10109,2157,10114,2162,10114,2166,10118,2171,10123,2162,10133,2152,10138,2138,10155,2138,10156,2097,10165,2079,10171,2061xe" filled="t" fillcolor="#202020" stroked="f">
                <v:path arrowok="t"/>
                <v:fill/>
              </v:shape>
              <v:shape style="position:absolute;left:10109;top:2056;width:202;height:199" coordorigin="10109,2056" coordsize="202,199" path="m10248,2056l10233,2058,10221,2074,10209,2089,10195,2103,10180,2116,10162,2128,10171,2138,10185,2135,10201,2121,10216,2108,10231,2095,10246,2084,10263,2084,10259,2078,10248,2061,10248,2056xe" filled="t" fillcolor="#202020" stroked="f">
                <v:path arrowok="t"/>
                <v:fill/>
              </v:shape>
              <v:shape style="position:absolute;left:10109;top:2056;width:202;height:199" coordorigin="10109,2056" coordsize="202,199" path="m10263,2084l10246,2084,10258,2100,10272,2115,10288,2127,10306,2138,10310,2133,10310,2128,10304,2117,10287,2106,10272,2093,10263,208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6.140015pt;margin-top:102.059998pt;width:20.783726pt;height:11.32pt;mso-position-horizontal-relative:page;mso-position-vertical-relative:page;z-index:-4724" coordorigin="10723,2041" coordsize="416,226">
            <v:group style="position:absolute;left:10733;top:2051;width:173;height:206" coordorigin="10733,2051" coordsize="173,206">
              <v:shape style="position:absolute;left:10733;top:2051;width:173;height:206" coordorigin="10733,2051" coordsize="173,206" path="m10829,2181l10810,2181,10810,2258,10829,2258,10829,2181xe" filled="t" fillcolor="#202020" stroked="f">
                <v:path arrowok="t"/>
                <v:fill/>
              </v:shape>
              <v:shape style="position:absolute;left:10733;top:2051;width:173;height:206" coordorigin="10733,2051" coordsize="173,206" path="m10906,2094l10733,2094,10733,2190,10747,2190,10747,2181,10906,2181,10906,2162,10747,2162,10747,2114,10906,2114,10906,2094xe" filled="t" fillcolor="#202020" stroked="f">
                <v:path arrowok="t"/>
                <v:fill/>
              </v:shape>
              <v:shape style="position:absolute;left:10733;top:2051;width:173;height:206" coordorigin="10733,2051" coordsize="173,206" path="m10906,2181l10891,2181,10891,2190,10906,2190,10906,2181xe" filled="t" fillcolor="#202020" stroked="f">
                <v:path arrowok="t"/>
                <v:fill/>
              </v:shape>
              <v:shape style="position:absolute;left:10733;top:2051;width:173;height:206" coordorigin="10733,2051" coordsize="173,206" path="m10829,2114l10810,2114,10810,2162,10829,2162,10829,2114xe" filled="t" fillcolor="#202020" stroked="f">
                <v:path arrowok="t"/>
                <v:fill/>
              </v:shape>
              <v:shape style="position:absolute;left:10733;top:2051;width:173;height:206" coordorigin="10733,2051" coordsize="173,206" path="m10906,2114l10891,2114,10891,2162,10906,2162,10906,2114xe" filled="t" fillcolor="#202020" stroked="f">
                <v:path arrowok="t"/>
                <v:fill/>
              </v:shape>
              <v:shape style="position:absolute;left:10733;top:2051;width:173;height:206" coordorigin="10733,2051" coordsize="173,206" path="m10829,2051l10810,2051,10810,2094,10829,2094,10829,2051xe" filled="t" fillcolor="#202020" stroked="f">
                <v:path arrowok="t"/>
                <v:fill/>
              </v:shape>
            </v:group>
            <v:group style="position:absolute;left:10925;top:2061;width:204;height:192" coordorigin="10925,2061" coordsize="204,192">
              <v:shape style="position:absolute;left:10925;top:2061;width:204;height:192" coordorigin="10925,2061" coordsize="204,192" path="m11113,2227l11084,2227,11099,2239,11117,2253,11122,2243,11126,2238,11128,2237,11113,2227xe" filled="t" fillcolor="#202020" stroked="f">
                <v:path arrowok="t"/>
                <v:fill/>
              </v:shape>
              <v:shape style="position:absolute;left:10925;top:2061;width:204;height:192" coordorigin="10925,2061" coordsize="204,192" path="m11045,2142l11030,2142,11033,2149,11044,2175,11050,2187,11056,2204,11042,2219,11028,2231,11011,2243,11016,2243,11016,2248,11028,2249,11045,2240,11063,2231,11084,2227,11113,2227,11112,2226,11099,2211,11090,2191,11095,2182,11066,2182,11056,2167,11048,2149,11045,2142xe" filled="t" fillcolor="#202020" stroked="f">
                <v:path arrowok="t"/>
                <v:fill/>
              </v:shape>
              <v:shape style="position:absolute;left:10925;top:2061;width:204;height:192" coordorigin="10925,2061" coordsize="204,192" path="m11102,2066l10997,2066,10997,2080,11016,2095,11016,2114,11012,2175,10978,2243,10982,2248,11025,2186,11030,2142,11045,2142,11039,2130,11030,2109,11030,2080,11102,2080,11102,2066xe" filled="t" fillcolor="#202020" stroked="f">
                <v:path arrowok="t"/>
                <v:fill/>
              </v:shape>
              <v:shape style="position:absolute;left:10925;top:2061;width:204;height:192" coordorigin="10925,2061" coordsize="204,192" path="m10984,2197l10965,2202,10945,2207,10925,2214,10935,2228,10952,2220,10972,2215,10992,2210,10992,2200,10984,2197xe" filled="t" fillcolor="#202020" stroked="f">
                <v:path arrowok="t"/>
                <v:fill/>
              </v:shape>
              <v:shape style="position:absolute;left:10925;top:2061;width:204;height:192" coordorigin="10925,2061" coordsize="204,192" path="m11102,2080l11083,2080,11064,2123,11064,2138,11093,2152,11082,2169,11066,2182,11095,2182,11100,2175,11109,2157,11117,2138,11117,2123,11083,2123,11102,2080xe" filled="t" fillcolor="#202020" stroked="f">
                <v:path arrowok="t"/>
                <v:fill/>
              </v:shape>
              <v:shape style="position:absolute;left:10925;top:2061;width:204;height:192" coordorigin="10925,2061" coordsize="204,192" path="m10982,2061l10958,2072,10948,2091,10938,2106,10930,2118,10930,2128,10954,2128,10958,2137,10944,2156,10934,2166,10954,2177,10974,2175,10997,2171,10997,2166,10954,2166,10956,2163,10976,2135,10987,2118,10954,2118,10950,2111,10960,2094,10971,2077,10982,2061xe" filled="t" fillcolor="#202020" stroked="f">
                <v:path arrowok="t"/>
                <v:fill/>
              </v:shape>
              <v:shape style="position:absolute;left:10925;top:2061;width:204;height:192" coordorigin="10925,2061" coordsize="204,192" path="m10997,2162l10993,2162,10973,2162,10954,2166,10997,2166,10997,2162xe" filled="t" fillcolor="#202020" stroked="f">
                <v:path arrowok="t"/>
                <v:fill/>
              </v:shape>
              <v:shape style="position:absolute;left:10925;top:2061;width:204;height:192" coordorigin="10925,2061" coordsize="204,192" path="m10987,2090l10978,2109,10973,2114,10963,2114,10954,2118,10987,2118,10988,2116,11002,2094,10987,209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1.82pt;margin-top:153.899994pt;width:42.76pt;height:11.115854pt;mso-position-horizontal-relative:page;mso-position-vertical-relative:page;z-index:-4723" coordorigin="1036,3078" coordsize="855,222">
            <v:group style="position:absolute;left:1046;top:3098;width:202;height:193" coordorigin="1046,3098" coordsize="202,193">
              <v:shape style="position:absolute;left:1046;top:3098;width:202;height:193" coordorigin="1046,3098" coordsize="202,193" path="m1190,3170l1176,3170,1175,3212,1171,3231,1162,3249,1148,3260,1131,3270,1109,3280,1118,3290,1129,3290,1150,3280,1165,3268,1176,3256,1181,3251,1212,3251,1204,3247,1186,3237,1190,3227,1190,3170xe" filled="t" fillcolor="#202020" stroked="f">
                <v:path arrowok="t"/>
                <v:fill/>
              </v:shape>
              <v:shape style="position:absolute;left:1046;top:3098;width:202;height:193" coordorigin="1046,3098" coordsize="202,193" path="m1212,3251l1181,3251,1188,3255,1205,3266,1222,3277,1238,3290,1239,3266,1222,3257,1212,3251xe" filled="t" fillcolor="#202020" stroked="f">
                <v:path arrowok="t"/>
                <v:fill/>
              </v:shape>
              <v:shape style="position:absolute;left:1046;top:3098;width:202;height:193" coordorigin="1046,3098" coordsize="202,193" path="m1094,3126l1075,3126,1075,3232,1070,3237,1056,3237,1046,3242,1061,3253,1098,3244,1123,3237,1123,3227,1094,3227,1094,3126xe" filled="t" fillcolor="#202020" stroked="f">
                <v:path arrowok="t"/>
                <v:fill/>
              </v:shape>
              <v:shape style="position:absolute;left:1046;top:3098;width:202;height:193" coordorigin="1046,3098" coordsize="202,193" path="m1238,3141l1128,3141,1128,3246,1147,3246,1147,3155,1238,3155,1238,3141xe" filled="t" fillcolor="#202020" stroked="f">
                <v:path arrowok="t"/>
                <v:fill/>
              </v:shape>
              <v:shape style="position:absolute;left:1046;top:3098;width:202;height:193" coordorigin="1046,3098" coordsize="202,193" path="m1238,3155l1224,3155,1224,3246,1238,3246,1238,3155xe" filled="t" fillcolor="#202020" stroked="f">
                <v:path arrowok="t"/>
                <v:fill/>
              </v:shape>
              <v:shape style="position:absolute;left:1046;top:3098;width:202;height:193" coordorigin="1046,3098" coordsize="202,193" path="m1123,3222l1114,3222,1104,3227,1123,3227,1123,3222xe" filled="t" fillcolor="#202020" stroked="f">
                <v:path arrowok="t"/>
                <v:fill/>
              </v:shape>
              <v:shape style="position:absolute;left:1046;top:3098;width:202;height:193" coordorigin="1046,3098" coordsize="202,193" path="m1190,3112l1176,3112,1166,3141,1186,3141,1190,3112xe" filled="t" fillcolor="#202020" stroked="f">
                <v:path arrowok="t"/>
                <v:fill/>
              </v:shape>
              <v:shape style="position:absolute;left:1046;top:3098;width:202;height:193" coordorigin="1046,3098" coordsize="202,193" path="m1118,3107l1051,3107,1051,3126,1118,3126,1118,3107xe" filled="t" fillcolor="#202020" stroked="f">
                <v:path arrowok="t"/>
                <v:fill/>
              </v:shape>
              <v:shape style="position:absolute;left:1046;top:3098;width:202;height:193" coordorigin="1046,3098" coordsize="202,193" path="m1248,3098l1123,3098,1123,3112,1248,3112,1248,3098xe" filled="t" fillcolor="#202020" stroked="f">
                <v:path arrowok="t"/>
                <v:fill/>
              </v:shape>
            </v:group>
            <v:group style="position:absolute;left:1286;top:3098;width:149;height:192" coordorigin="1286,3098" coordsize="149,192">
              <v:shape style="position:absolute;left:1286;top:3098;width:149;height:192" coordorigin="1286,3098" coordsize="149,192" path="m1435,3098l1286,3098,1286,3290,1306,3290,1306,3270,1435,3270,1435,3256,1306,3256,1306,3218,1435,3218,1435,3203,1306,3203,1306,3165,1435,3165,1435,3150,1306,3150,1306,3112,1435,3112,1435,3098xe" filled="t" fillcolor="#202020" stroked="f">
                <v:path arrowok="t"/>
                <v:fill/>
              </v:shape>
              <v:shape style="position:absolute;left:1286;top:3098;width:149;height:192" coordorigin="1286,3098" coordsize="149,192" path="m1435,3270l1416,3270,1416,3290,1435,3290,1435,3270xe" filled="t" fillcolor="#202020" stroked="f">
                <v:path arrowok="t"/>
                <v:fill/>
              </v:shape>
              <v:shape style="position:absolute;left:1286;top:3098;width:149;height:192" coordorigin="1286,3098" coordsize="149,192" path="m1435,3218l1416,3218,1416,3256,1435,3256,1435,3218xe" filled="t" fillcolor="#202020" stroked="f">
                <v:path arrowok="t"/>
                <v:fill/>
              </v:shape>
              <v:shape style="position:absolute;left:1286;top:3098;width:149;height:192" coordorigin="1286,3098" coordsize="149,192" path="m1435,3165l1416,3165,1416,3203,1435,3203,1435,3165xe" filled="t" fillcolor="#202020" stroked="f">
                <v:path arrowok="t"/>
                <v:fill/>
              </v:shape>
              <v:shape style="position:absolute;left:1286;top:3098;width:149;height:192" coordorigin="1286,3098" coordsize="149,192" path="m1435,3112l1416,3112,1416,3150,1435,3150,1435,3112xe" filled="t" fillcolor="#202020" stroked="f">
                <v:path arrowok="t"/>
                <v:fill/>
              </v:shape>
            </v:group>
            <v:group style="position:absolute;left:1469;top:3093;width:202;height:182" coordorigin="1469,3093" coordsize="202,182">
              <v:shape style="position:absolute;left:1469;top:3093;width:202;height:182" coordorigin="1469,3093" coordsize="202,182" path="m1670,3261l1469,3261,1469,3275,1670,3275,1670,3261xe" filled="t" fillcolor="#202020" stroked="f">
                <v:path arrowok="t"/>
                <v:fill/>
              </v:shape>
              <v:shape style="position:absolute;left:1469;top:3093;width:202;height:182" coordorigin="1469,3093" coordsize="202,182" path="m1550,3093l1536,3093,1536,3261,1550,3261,1550,3093xe" filled="t" fillcolor="#202020" stroked="f">
                <v:path arrowok="t"/>
                <v:fill/>
              </v:shape>
              <v:shape style="position:absolute;left:1469;top:3093;width:202;height:182" coordorigin="1469,3093" coordsize="202,182" path="m1603,3093l1589,3093,1589,3261,1603,3261,1603,3093xe" filled="t" fillcolor="#202020" stroked="f">
                <v:path arrowok="t"/>
                <v:fill/>
              </v:shape>
              <v:shape style="position:absolute;left:1469;top:3093;width:202;height:182" coordorigin="1469,3093" coordsize="202,182" path="m1493,3131l1482,3147,1507,3222,1522,3204,1515,3185,1500,3149,1493,3131xe" filled="t" fillcolor="#202020" stroked="f">
                <v:path arrowok="t"/>
                <v:fill/>
              </v:shape>
              <v:shape style="position:absolute;left:1469;top:3093;width:202;height:182" coordorigin="1469,3093" coordsize="202,182" path="m1666,3141l1642,3143,1636,3162,1629,3181,1621,3199,1613,3218,1631,3214,1638,3198,1647,3180,1656,3162,1666,3141xe" filled="t" fillcolor="#202020" stroked="f">
                <v:path arrowok="t"/>
                <v:fill/>
              </v:shape>
            </v:group>
            <v:group style="position:absolute;left:1680;top:3088;width:202;height:187" coordorigin="1680,3088" coordsize="202,187">
              <v:shape style="position:absolute;left:1680;top:3088;width:202;height:187" coordorigin="1680,3088" coordsize="202,187" path="m1882,3261l1680,3261,1680,3275,1882,3275,1882,3261xe" filled="t" fillcolor="#202020" stroked="f">
                <v:path arrowok="t"/>
                <v:fill/>
              </v:shape>
              <v:shape style="position:absolute;left:1680;top:3088;width:202;height:187" coordorigin="1680,3088" coordsize="202,187" path="m1790,3203l1771,3203,1771,3261,1790,3261,1790,3203xe" filled="t" fillcolor="#202020" stroked="f">
                <v:path arrowok="t"/>
                <v:fill/>
              </v:shape>
              <v:shape style="position:absolute;left:1680;top:3088;width:202;height:187" coordorigin="1680,3088" coordsize="202,187" path="m1862,3189l1694,3189,1694,3203,1862,3203,1862,3189xe" filled="t" fillcolor="#202020" stroked="f">
                <v:path arrowok="t"/>
                <v:fill/>
              </v:shape>
              <v:shape style="position:absolute;left:1680;top:3088;width:202;height:187" coordorigin="1680,3088" coordsize="202,187" path="m1790,3141l1771,3141,1771,3189,1790,3189,1790,3141xe" filled="t" fillcolor="#202020" stroked="f">
                <v:path arrowok="t"/>
                <v:fill/>
              </v:shape>
              <v:shape style="position:absolute;left:1680;top:3088;width:202;height:187" coordorigin="1680,3088" coordsize="202,187" path="m1872,3126l1690,3126,1690,3141,1872,3141,1872,3126xe" filled="t" fillcolor="#202020" stroked="f">
                <v:path arrowok="t"/>
                <v:fill/>
              </v:shape>
              <v:shape style="position:absolute;left:1680;top:3088;width:202;height:187" coordorigin="1680,3088" coordsize="202,187" path="m1781,3088l1762,3093,1771,3112,1781,3126,1795,3117,1795,3107,1786,3098,1781,308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2.379997pt;margin-top:153.899994pt;width:42.76pt;height:11.08pt;mso-position-horizontal-relative:page;mso-position-vertical-relative:page;z-index:-4722" coordorigin="2448,3078" coordsize="855,222">
            <v:group style="position:absolute;left:2458;top:3098;width:206;height:192" coordorigin="2458,3098" coordsize="206,192">
              <v:shape style="position:absolute;left:2458;top:3098;width:206;height:192" coordorigin="2458,3098" coordsize="206,192" path="m2606,3170l2592,3170,2591,3212,2586,3231,2574,3249,2561,3260,2543,3270,2520,3280,2525,3285,2525,3290,2546,3289,2567,3279,2582,3268,2592,3256,2592,3251,2628,3251,2620,3247,2602,3237,2606,3227,2606,3170xe" filled="t" fillcolor="#202020" stroked="f">
                <v:path arrowok="t"/>
                <v:fill/>
              </v:shape>
              <v:shape style="position:absolute;left:2458;top:3098;width:206;height:192" coordorigin="2458,3098" coordsize="206,192" path="m2628,3251l2597,3251,2604,3255,2621,3266,2638,3277,2654,3290,2655,3266,2638,3257,2628,3251xe" filled="t" fillcolor="#202020" stroked="f">
                <v:path arrowok="t"/>
                <v:fill/>
              </v:shape>
              <v:shape style="position:absolute;left:2458;top:3098;width:206;height:192" coordorigin="2458,3098" coordsize="206,192" path="m2506,3126l2486,3126,2486,3232,2477,3237,2467,3237,2458,3242,2472,3253,2509,3244,2534,3237,2534,3227,2506,3227,2506,3126xe" filled="t" fillcolor="#202020" stroked="f">
                <v:path arrowok="t"/>
                <v:fill/>
              </v:shape>
              <v:shape style="position:absolute;left:2458;top:3098;width:206;height:192" coordorigin="2458,3098" coordsize="206,192" path="m2654,3141l2544,3141,2544,3246,2563,3246,2563,3155,2654,3155,2654,3141xe" filled="t" fillcolor="#202020" stroked="f">
                <v:path arrowok="t"/>
                <v:fill/>
              </v:shape>
              <v:shape style="position:absolute;left:2458;top:3098;width:206;height:192" coordorigin="2458,3098" coordsize="206,192" path="m2654,3155l2640,3155,2640,3246,2654,3246,2654,3155xe" filled="t" fillcolor="#202020" stroked="f">
                <v:path arrowok="t"/>
                <v:fill/>
              </v:shape>
              <v:shape style="position:absolute;left:2458;top:3098;width:206;height:192" coordorigin="2458,3098" coordsize="206,192" path="m2534,3222l2525,3222,2515,3227,2534,3227,2534,3222xe" filled="t" fillcolor="#202020" stroked="f">
                <v:path arrowok="t"/>
                <v:fill/>
              </v:shape>
              <v:shape style="position:absolute;left:2458;top:3098;width:206;height:192" coordorigin="2458,3098" coordsize="206,192" path="m2606,3112l2587,3112,2582,3141,2602,3141,2606,3112xe" filled="t" fillcolor="#202020" stroked="f">
                <v:path arrowok="t"/>
                <v:fill/>
              </v:shape>
              <v:shape style="position:absolute;left:2458;top:3098;width:206;height:192" coordorigin="2458,3098" coordsize="206,192" path="m2530,3107l2462,3107,2462,3126,2530,3126,2530,3107xe" filled="t" fillcolor="#202020" stroked="f">
                <v:path arrowok="t"/>
                <v:fill/>
              </v:shape>
              <v:shape style="position:absolute;left:2458;top:3098;width:206;height:192" coordorigin="2458,3098" coordsize="206,192" path="m2664,3098l2534,3098,2534,3112,2664,3112,2664,3098xe" filled="t" fillcolor="#202020" stroked="f">
                <v:path arrowok="t"/>
                <v:fill/>
              </v:shape>
            </v:group>
            <v:group style="position:absolute;left:2702;top:3098;width:149;height:192" coordorigin="2702,3098" coordsize="149,192">
              <v:shape style="position:absolute;left:2702;top:3098;width:149;height:192" coordorigin="2702,3098" coordsize="149,192" path="m2851,3098l2702,3098,2702,3290,2717,3290,2717,3270,2851,3270,2851,3256,2717,3256,2717,3218,2851,3218,2851,3203,2717,3203,2717,3165,2851,3165,2851,3150,2717,3150,2717,3112,2851,3112,2851,3098xe" filled="t" fillcolor="#202020" stroked="f">
                <v:path arrowok="t"/>
                <v:fill/>
              </v:shape>
              <v:shape style="position:absolute;left:2702;top:3098;width:149;height:192" coordorigin="2702,3098" coordsize="149,192" path="m2851,3270l2832,3270,2832,3290,2851,3290,2851,3270xe" filled="t" fillcolor="#202020" stroked="f">
                <v:path arrowok="t"/>
                <v:fill/>
              </v:shape>
              <v:shape style="position:absolute;left:2702;top:3098;width:149;height:192" coordorigin="2702,3098" coordsize="149,192" path="m2851,3218l2832,3218,2832,3256,2851,3256,2851,3218xe" filled="t" fillcolor="#202020" stroked="f">
                <v:path arrowok="t"/>
                <v:fill/>
              </v:shape>
              <v:shape style="position:absolute;left:2702;top:3098;width:149;height:192" coordorigin="2702,3098" coordsize="149,192" path="m2851,3165l2832,3165,2832,3203,2851,3203,2851,3165xe" filled="t" fillcolor="#202020" stroked="f">
                <v:path arrowok="t"/>
                <v:fill/>
              </v:shape>
              <v:shape style="position:absolute;left:2702;top:3098;width:149;height:192" coordorigin="2702,3098" coordsize="149,192" path="m2851,3112l2832,3112,2832,3150,2851,3150,2851,3112xe" filled="t" fillcolor="#202020" stroked="f">
                <v:path arrowok="t"/>
                <v:fill/>
              </v:shape>
            </v:group>
            <v:group style="position:absolute;left:2885;top:3088;width:182;height:202" coordorigin="2885,3088" coordsize="182,202">
              <v:shape style="position:absolute;left:2885;top:3088;width:182;height:202" coordorigin="2885,3088" coordsize="182,202" path="m2942,3213l2923,3213,2923,3290,2942,3290,2942,3275,3067,3275,3067,3261,2942,3261,2942,3213xe" filled="t" fillcolor="#202020" stroked="f">
                <v:path arrowok="t"/>
                <v:fill/>
              </v:shape>
              <v:shape style="position:absolute;left:2885;top:3088;width:182;height:202" coordorigin="2885,3088" coordsize="182,202" path="m3067,3275l3048,3275,3048,3290,3067,3290,3067,3275xe" filled="t" fillcolor="#202020" stroked="f">
                <v:path arrowok="t"/>
                <v:fill/>
              </v:shape>
              <v:shape style="position:absolute;left:2885;top:3088;width:182;height:202" coordorigin="2885,3088" coordsize="182,202" path="m3067,3213l3048,3213,3048,3261,3067,3261,3067,3213xe" filled="t" fillcolor="#202020" stroked="f">
                <v:path arrowok="t"/>
                <v:fill/>
              </v:shape>
              <v:shape style="position:absolute;left:2885;top:3088;width:182;height:202" coordorigin="2885,3088" coordsize="182,202" path="m2952,3141l2938,3155,2947,3160,2957,3170,2905,3204,2885,3208,2885,3213,2890,3222,2894,3227,2923,3213,3067,3213,3067,3198,2970,3197,2990,3187,3009,3176,3019,3169,2980,3169,2966,3157,2952,3141xe" filled="t" fillcolor="#202020" stroked="f">
                <v:path arrowok="t"/>
                <v:fill/>
              </v:shape>
              <v:shape style="position:absolute;left:2885;top:3088;width:182;height:202" coordorigin="2885,3088" coordsize="182,202" path="m3067,3126l2947,3126,3033,3136,3017,3149,2999,3160,2980,3169,3019,3169,3026,3165,3041,3153,3055,3140,3067,3126xe" filled="t" fillcolor="#202020" stroked="f">
                <v:path arrowok="t"/>
                <v:fill/>
              </v:shape>
              <v:shape style="position:absolute;left:2885;top:3088;width:182;height:202" coordorigin="2885,3088" coordsize="182,202" path="m2962,3088l2916,3136,2885,3160,2890,3160,2894,3165,2903,3166,2920,3154,2934,3140,2947,3126,3067,3126,3067,3112,2962,3112,2966,3107,2971,3098,2976,3093,2962,3088xe" filled="t" fillcolor="#202020" stroked="f">
                <v:path arrowok="t"/>
                <v:fill/>
              </v:shape>
            </v:group>
            <v:group style="position:absolute;left:3091;top:3093;width:202;height:197" coordorigin="3091,3093" coordsize="202,197">
              <v:shape style="position:absolute;left:3091;top:3093;width:202;height:197" coordorigin="3091,3093" coordsize="202,197" path="m3144,3198l3130,3198,3130,3290,3144,3290,3144,3198xe" filled="t" fillcolor="#202020" stroked="f">
                <v:path arrowok="t"/>
                <v:fill/>
              </v:shape>
              <v:shape style="position:absolute;left:3091;top:3093;width:202;height:197" coordorigin="3091,3093" coordsize="202,197" path="m3240,3141l3221,3141,3221,3270,3187,3270,3192,3275,3192,3285,3230,3285,3240,3280,3240,3141xe" filled="t" fillcolor="#202020" stroked="f">
                <v:path arrowok="t"/>
                <v:fill/>
              </v:shape>
              <v:shape style="position:absolute;left:3091;top:3093;width:202;height:197" coordorigin="3091,3093" coordsize="202,197" path="m3192,3174l3170,3235,3163,3251,3168,3251,3173,3256,3184,3242,3192,3223,3199,3203,3206,3184,3192,3174xe" filled="t" fillcolor="#202020" stroked="f">
                <v:path arrowok="t"/>
                <v:fill/>
              </v:shape>
              <v:shape style="position:absolute;left:3091;top:3093;width:202;height:197" coordorigin="3091,3093" coordsize="202,197" path="m3264,3174l3250,3184,3257,3199,3264,3216,3273,3235,3283,3256,3290,3226,3281,3207,3264,3174xe" filled="t" fillcolor="#202020" stroked="f">
                <v:path arrowok="t"/>
                <v:fill/>
              </v:shape>
              <v:shape style="position:absolute;left:3091;top:3093;width:202;height:197" coordorigin="3091,3093" coordsize="202,197" path="m3168,3150l3096,3150,3096,3165,3129,3166,3122,3184,3114,3202,3104,3219,3091,3237,3101,3246,3101,3251,3111,3235,3120,3217,3130,3198,3144,3198,3144,3189,3158,3189,3154,3184,3144,3184,3144,3165,3168,3165,3168,3160,3185,3160,3188,3155,3168,3155,3168,3150xe" filled="t" fillcolor="#202020" stroked="f">
                <v:path arrowok="t"/>
                <v:fill/>
              </v:shape>
              <v:shape style="position:absolute;left:3091;top:3093;width:202;height:197" coordorigin="3091,3093" coordsize="202,197" path="m3158,3189l3144,3189,3149,3198,3163,3213,3173,3203,3158,3189xe" filled="t" fillcolor="#202020" stroked="f">
                <v:path arrowok="t"/>
                <v:fill/>
              </v:shape>
              <v:shape style="position:absolute;left:3091;top:3093;width:202;height:197" coordorigin="3091,3093" coordsize="202,197" path="m3149,3179l3144,3184,3154,3184,3149,3179xe" filled="t" fillcolor="#202020" stroked="f">
                <v:path arrowok="t"/>
                <v:fill/>
              </v:shape>
              <v:shape style="position:absolute;left:3091;top:3093;width:202;height:197" coordorigin="3091,3093" coordsize="202,197" path="m3293,3131l3274,3131,3269,3141,3269,3150,3259,3160,3269,3165,3274,3165,3279,3168,3286,3146,3293,3131xe" filled="t" fillcolor="#202020" stroked="f">
                <v:path arrowok="t"/>
                <v:fill/>
              </v:shape>
              <v:shape style="position:absolute;left:3091;top:3093;width:202;height:197" coordorigin="3091,3093" coordsize="202,197" path="m3185,3160l3173,3160,3178,3165,3181,3166,3185,3160xe" filled="t" fillcolor="#202020" stroked="f">
                <v:path arrowok="t"/>
                <v:fill/>
              </v:shape>
              <v:shape style="position:absolute;left:3091;top:3093;width:202;height:197" coordorigin="3091,3093" coordsize="202,197" path="m3221,3093l3197,3104,3188,3122,3178,3139,3168,3155,3188,3155,3191,3150,3202,3131,3293,3131,3293,3117,3206,3117,3211,3112,3221,3093xe" filled="t" fillcolor="#202020" stroked="f">
                <v:path arrowok="t"/>
                <v:fill/>
              </v:shape>
              <v:shape style="position:absolute;left:3091;top:3093;width:202;height:197" coordorigin="3091,3093" coordsize="202,197" path="m3144,3117l3130,3117,3130,3150,3144,3150,3144,3117xe" filled="t" fillcolor="#202020" stroked="f">
                <v:path arrowok="t"/>
                <v:fill/>
              </v:shape>
              <v:shape style="position:absolute;left:3091;top:3093;width:202;height:197" coordorigin="3091,3093" coordsize="202,197" path="m3159,3100l3141,3102,3120,3104,3096,3107,3096,3112,3101,3117,3101,3122,3120,3122,3130,3117,3154,3117,3168,3112,3178,3112,3159,310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86.940002pt;margin-top:153.899994pt;width:42.04pt;height:11.08pt;mso-position-horizontal-relative:page;mso-position-vertical-relative:page;z-index:-4721" coordorigin="3739,3078" coordsize="841,222">
            <v:group style="position:absolute;left:3749;top:3102;width:192;height:187" coordorigin="3749,3102" coordsize="192,187">
              <v:shape style="position:absolute;left:3749;top:3102;width:192;height:187" coordorigin="3749,3102" coordsize="192,187" path="m3898,3194l3883,3194,3883,3290,3898,3290,3898,3194xe" filled="t" fillcolor="#202020" stroked="f">
                <v:path arrowok="t"/>
                <v:fill/>
              </v:shape>
              <v:shape style="position:absolute;left:3749;top:3102;width:192;height:187" coordorigin="3749,3102" coordsize="192,187" path="m3950,3179l3749,3179,3749,3194,3802,3195,3800,3216,3794,3234,3783,3252,3768,3264,3749,3275,3758,3285,3813,3236,3816,3194,3950,3194,3950,3179xe" filled="t" fillcolor="#202020" stroked="f">
                <v:path arrowok="t"/>
                <v:fill/>
              </v:shape>
              <v:shape style="position:absolute;left:3749;top:3102;width:192;height:187" coordorigin="3749,3102" coordsize="192,187" path="m3816,3117l3802,3117,3802,3179,3816,3179,3816,3117xe" filled="t" fillcolor="#202020" stroked="f">
                <v:path arrowok="t"/>
                <v:fill/>
              </v:shape>
              <v:shape style="position:absolute;left:3749;top:3102;width:192;height:187" coordorigin="3749,3102" coordsize="192,187" path="m3898,3117l3883,3117,3883,3179,3898,3179,3898,3117xe" filled="t" fillcolor="#202020" stroked="f">
                <v:path arrowok="t"/>
                <v:fill/>
              </v:shape>
              <v:shape style="position:absolute;left:3749;top:3102;width:192;height:187" coordorigin="3749,3102" coordsize="192,187" path="m3941,3102l3758,3102,3758,3117,3941,3117,3941,3102xe" filled="t" fillcolor="#202020" stroked="f">
                <v:path arrowok="t"/>
                <v:fill/>
              </v:shape>
            </v:group>
            <v:group style="position:absolute;left:3960;top:3268;width:197;height:2" coordorigin="3960,3268" coordsize="197,2">
              <v:shape style="position:absolute;left:3960;top:3268;width:197;height:2" coordorigin="3960,3268" coordsize="197,0" path="m3960,3268l4157,3268e" filled="f" stroked="t" strokeweight=".82pt" strokecolor="#202020">
                <v:path arrowok="t"/>
              </v:shape>
            </v:group>
            <v:group style="position:absolute;left:4058;top:3122;width:2;height:139" coordorigin="4058,3122" coordsize="2,139">
              <v:shape style="position:absolute;left:4058;top:3122;width:2;height:139" coordorigin="4058,3122" coordsize="0,139" path="m4058,3122l4058,3261e" filled="f" stroked="t" strokeweight=".82pt" strokecolor="#202020">
                <v:path arrowok="t"/>
              </v:shape>
            </v:group>
            <v:group style="position:absolute;left:3970;top:3114;width:178;height:2" coordorigin="3970,3114" coordsize="178,2">
              <v:shape style="position:absolute;left:3970;top:3114;width:178;height:2" coordorigin="3970,3114" coordsize="178,0" path="m3970,3114l4147,3114e" filled="f" stroked="t" strokeweight=".82pt" strokecolor="#202020">
                <v:path arrowok="t"/>
              </v:shape>
            </v:group>
            <v:group style="position:absolute;left:4195;top:3102;width:149;height:187" coordorigin="4195,3102" coordsize="149,187">
              <v:shape style="position:absolute;left:4195;top:3102;width:149;height:187" coordorigin="4195,3102" coordsize="149,187" path="m4344,3102l4195,3102,4195,3290,4214,3290,4214,3275,4344,3275,4344,3256,4214,3256,4214,3194,4344,3194,4344,3179,4214,3179,4214,3117,4344,3117,4344,3102xe" filled="t" fillcolor="#202020" stroked="f">
                <v:path arrowok="t"/>
                <v:fill/>
              </v:shape>
              <v:shape style="position:absolute;left:4195;top:3102;width:149;height:187" coordorigin="4195,3102" coordsize="149,187" path="m4344,3275l4325,3275,4325,3290,4344,3290,4344,3275xe" filled="t" fillcolor="#202020" stroked="f">
                <v:path arrowok="t"/>
                <v:fill/>
              </v:shape>
              <v:shape style="position:absolute;left:4195;top:3102;width:149;height:187" coordorigin="4195,3102" coordsize="149,187" path="m4344,3194l4325,3194,4325,3256,4344,3256,4344,3194xe" filled="t" fillcolor="#202020" stroked="f">
                <v:path arrowok="t"/>
                <v:fill/>
              </v:shape>
              <v:shape style="position:absolute;left:4195;top:3102;width:149;height:187" coordorigin="4195,3102" coordsize="149,187" path="m4344,3117l4325,3117,4325,3179,4344,3179,4344,3117xe" filled="t" fillcolor="#202020" stroked="f">
                <v:path arrowok="t"/>
                <v:fill/>
              </v:shape>
            </v:group>
            <v:group style="position:absolute;left:4378;top:3088;width:192;height:202" coordorigin="4378,3088" coordsize="192,202">
              <v:shape style="position:absolute;left:4378;top:3088;width:192;height:202" coordorigin="4378,3088" coordsize="192,202" path="m4570,3098l4498,3098,4498,3189,4497,3209,4495,3228,4492,3244,4484,3262,4474,3280,4474,3285,4512,3218,4570,3218,4570,3203,4512,3203,4512,3165,4570,3165,4570,3150,4512,3150,4512,3112,4570,3112,4570,3098xe" filled="t" fillcolor="#202020" stroked="f">
                <v:path arrowok="t"/>
                <v:fill/>
              </v:shape>
              <v:shape style="position:absolute;left:4378;top:3088;width:192;height:202" coordorigin="4378,3088" coordsize="192,202" path="m4411,3242l4404,3251,4391,3267,4378,3280,4382,3285,4396,3281,4426,3251,4411,3242xe" filled="t" fillcolor="#202020" stroked="f">
                <v:path arrowok="t"/>
                <v:fill/>
              </v:shape>
              <v:shape style="position:absolute;left:4378;top:3088;width:192;height:202" coordorigin="4378,3088" coordsize="192,202" path="m4570,3218l4555,3218,4555,3266,4550,3270,4522,3270,4522,3275,4526,3280,4526,3285,4565,3285,4570,3280,4570,3218xe" filled="t" fillcolor="#202020" stroked="f">
                <v:path arrowok="t"/>
                <v:fill/>
              </v:shape>
              <v:shape style="position:absolute;left:4378;top:3088;width:192;height:202" coordorigin="4378,3088" coordsize="192,202" path="m4450,3242l4440,3251,4450,3261,4459,3266,4464,3275,4478,3266,4469,3256,4459,3251,4450,3242xe" filled="t" fillcolor="#202020" stroked="f">
                <v:path arrowok="t"/>
                <v:fill/>
              </v:shape>
              <v:shape style="position:absolute;left:4378;top:3088;width:192;height:202" coordorigin="4378,3088" coordsize="192,202" path="m4488,3227l4378,3227,4378,3237,4488,3237,4488,3227xe" filled="t" fillcolor="#202020" stroked="f">
                <v:path arrowok="t"/>
                <v:fill/>
              </v:shape>
              <v:shape style="position:absolute;left:4378;top:3088;width:192;height:202" coordorigin="4378,3088" coordsize="192,202" path="m4411,3131l4397,3131,4397,3227,4411,3227,4411,3203,4469,3203,4469,3189,4411,3189,4411,3165,4469,3165,4469,3155,4411,3155,4411,3131xe" filled="t" fillcolor="#202020" stroked="f">
                <v:path arrowok="t"/>
                <v:fill/>
              </v:shape>
              <v:shape style="position:absolute;left:4378;top:3088;width:192;height:202" coordorigin="4378,3088" coordsize="192,202" path="m4469,3203l4454,3203,4454,3227,4469,3227,4469,3203xe" filled="t" fillcolor="#202020" stroked="f">
                <v:path arrowok="t"/>
                <v:fill/>
              </v:shape>
              <v:shape style="position:absolute;left:4378;top:3088;width:192;height:202" coordorigin="4378,3088" coordsize="192,202" path="m4570,3165l4555,3165,4555,3203,4570,3203,4570,3165xe" filled="t" fillcolor="#202020" stroked="f">
                <v:path arrowok="t"/>
                <v:fill/>
              </v:shape>
              <v:shape style="position:absolute;left:4378;top:3088;width:192;height:202" coordorigin="4378,3088" coordsize="192,202" path="m4469,3165l4454,3165,4454,3189,4469,3189,4469,3165xe" filled="t" fillcolor="#202020" stroked="f">
                <v:path arrowok="t"/>
                <v:fill/>
              </v:shape>
              <v:shape style="position:absolute;left:4378;top:3088;width:192;height:202" coordorigin="4378,3088" coordsize="192,202" path="m4469,3131l4454,3131,4454,3155,4469,3155,4469,3131xe" filled="t" fillcolor="#202020" stroked="f">
                <v:path arrowok="t"/>
                <v:fill/>
              </v:shape>
              <v:shape style="position:absolute;left:4378;top:3088;width:192;height:202" coordorigin="4378,3088" coordsize="192,202" path="m4570,3112l4555,3112,4555,3150,4570,3150,4570,3112xe" filled="t" fillcolor="#202020" stroked="f">
                <v:path arrowok="t"/>
                <v:fill/>
              </v:shape>
              <v:shape style="position:absolute;left:4378;top:3088;width:192;height:202" coordorigin="4378,3088" coordsize="192,202" path="m4488,3117l4382,3117,4382,3131,4488,3131,4488,3117xe" filled="t" fillcolor="#202020" stroked="f">
                <v:path arrowok="t"/>
                <v:fill/>
              </v:shape>
              <v:shape style="position:absolute;left:4378;top:3088;width:192;height:202" coordorigin="4378,3088" coordsize="192,202" path="m4411,3093l4397,3093,4397,3117,4411,3117,4411,3093xe" filled="t" fillcolor="#202020" stroked="f">
                <v:path arrowok="t"/>
                <v:fill/>
              </v:shape>
              <v:shape style="position:absolute;left:4378;top:3088;width:192;height:202" coordorigin="4378,3088" coordsize="192,202" path="m4469,3088l4454,3088,4454,3117,4469,3117,4469,308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51.020004pt;margin-top:147.179993pt;width:21.55pt;height:11.08pt;mso-position-horizontal-relative:page;mso-position-vertical-relative:page;z-index:-4720" coordorigin="5020,2944" coordsize="431,222">
            <v:group style="position:absolute;left:5030;top:2954;width:206;height:202" coordorigin="5030,2954" coordsize="206,202">
              <v:shape style="position:absolute;left:5030;top:2954;width:206;height:202" coordorigin="5030,2954" coordsize="206,202" path="m5215,3129l5177,3129,5193,3141,5211,3149,5232,3155,5232,3150,5237,3146,5226,3135,5215,3129xe" filled="t" fillcolor="#202020" stroked="f">
                <v:path arrowok="t"/>
                <v:fill/>
              </v:shape>
              <v:shape style="position:absolute;left:5030;top:2954;width:206;height:202" coordorigin="5030,2954" coordsize="206,202" path="m5148,3088l5131,3088,5141,3098,5146,3112,5154,3118,5138,3127,5119,3135,5098,3141,5102,3146,5102,3150,5121,3152,5139,3146,5157,3138,5177,3129,5215,3129,5208,3126,5195,3108,5196,3107,5166,3107,5152,3092,5148,3088xe" filled="t" fillcolor="#202020" stroked="f">
                <v:path arrowok="t"/>
                <v:fill/>
              </v:shape>
              <v:shape style="position:absolute;left:5030;top:2954;width:206;height:202" coordorigin="5030,2954" coordsize="206,202" path="m5093,3026l5078,3029,5077,3044,5075,3064,5072,3086,5069,3112,5054,3112,5040,3117,5030,3117,5044,3129,5102,3117,5098,3112,5098,3107,5088,3107,5079,3104,5085,3081,5089,3060,5092,3041,5093,3026xe" filled="t" fillcolor="#202020" stroked="f">
                <v:path arrowok="t"/>
                <v:fill/>
              </v:shape>
              <v:shape style="position:absolute;left:5030;top:2954;width:206;height:202" coordorigin="5030,2954" coordsize="206,202" path="m5160,3050l5140,3054,5128,3070,5114,3084,5098,3098,5112,3112,5117,3102,5126,3098,5131,3088,5148,3088,5141,3078,5215,3078,5218,3074,5218,3064,5150,3064,5155,3059,5155,3054,5160,3050xe" filled="t" fillcolor="#202020" stroked="f">
                <v:path arrowok="t"/>
                <v:fill/>
              </v:shape>
              <v:shape style="position:absolute;left:5030;top:2954;width:206;height:202" coordorigin="5030,2954" coordsize="206,202" path="m5098,3102l5093,3107,5098,3107,5098,3102xe" filled="t" fillcolor="#202020" stroked="f">
                <v:path arrowok="t"/>
                <v:fill/>
              </v:shape>
              <v:shape style="position:absolute;left:5030;top:2954;width:206;height:202" coordorigin="5030,2954" coordsize="206,202" path="m5215,3078l5203,3078,5199,3083,5185,3097,5166,3107,5196,3107,5209,3093,5215,3078xe" filled="t" fillcolor="#202020" stroked="f">
                <v:path arrowok="t"/>
                <v:fill/>
              </v:shape>
              <v:shape style="position:absolute;left:5030;top:2954;width:206;height:202" coordorigin="5030,2954" coordsize="206,202" path="m5050,3026l5035,3026,5050,3098,5061,3082,5057,3061,5053,3041,5050,3026xe" filled="t" fillcolor="#202020" stroked="f">
                <v:path arrowok="t"/>
                <v:fill/>
              </v:shape>
              <v:shape style="position:absolute;left:5030;top:2954;width:206;height:202" coordorigin="5030,2954" coordsize="206,202" path="m5131,3027l5098,3050,5107,3059,5119,3056,5135,3044,5150,3030,5131,3027xe" filled="t" fillcolor="#202020" stroked="f">
                <v:path arrowok="t"/>
                <v:fill/>
              </v:shape>
              <v:shape style="position:absolute;left:5030;top:2954;width:206;height:202" coordorigin="5030,2954" coordsize="206,202" path="m5194,3021l5189,3035,5194,3038,5212,3048,5227,3059,5231,3042,5215,3032,5194,3021xe" filled="t" fillcolor="#202020" stroked="f">
                <v:path arrowok="t"/>
                <v:fill/>
              </v:shape>
              <v:shape style="position:absolute;left:5030;top:2954;width:206;height:202" coordorigin="5030,2954" coordsize="206,202" path="m5227,3011l5218,3011,5218,3016,5227,3026,5227,3011xe" filled="t" fillcolor="#202020" stroked="f">
                <v:path arrowok="t"/>
                <v:fill/>
              </v:shape>
              <v:shape style="position:absolute;left:5030;top:2954;width:206;height:202" coordorigin="5030,2954" coordsize="206,202" path="m5179,2958l5147,2965,5136,2981,5122,2997,5117,3002,5107,3006,5117,3021,5122,3021,5126,3016,5155,3016,5174,3015,5195,3014,5218,3011,5227,3011,5227,3003,5226,3002,5196,3002,5155,3001,5137,3001,5179,2958xe" filled="t" fillcolor="#202020" stroked="f">
                <v:path arrowok="t"/>
                <v:fill/>
              </v:shape>
              <v:shape style="position:absolute;left:5030;top:2954;width:206;height:202" coordorigin="5030,2954" coordsize="206,202" path="m5102,2992l5030,2992,5030,3006,5102,3006,5102,2992xe" filled="t" fillcolor="#202020" stroked="f">
                <v:path arrowok="t"/>
                <v:fill/>
              </v:shape>
              <v:shape style="position:absolute;left:5030;top:2954;width:206;height:202" coordorigin="5030,2954" coordsize="206,202" path="m5198,2973l5189,2978,5194,2987,5198,2992,5196,3002,5226,3002,5213,2988,5198,2973xe" filled="t" fillcolor="#202020" stroked="f">
                <v:path arrowok="t"/>
                <v:fill/>
              </v:shape>
              <v:shape style="position:absolute;left:5030;top:2954;width:206;height:202" coordorigin="5030,2954" coordsize="206,202" path="m5059,2954l5050,2958,5054,2973,5064,2982,5069,2992,5083,2982,5074,2973,5069,2963,5059,2954xe" filled="t" fillcolor="#202020" stroked="f">
                <v:path arrowok="t"/>
                <v:fill/>
              </v:shape>
            </v:group>
            <v:group style="position:absolute;left:5246;top:3134;width:197;height:2" coordorigin="5246,3134" coordsize="197,2">
              <v:shape style="position:absolute;left:5246;top:3134;width:197;height:2" coordorigin="5246,3134" coordsize="197,0" path="m5246,3134l5443,3134e" filled="f" stroked="t" strokeweight=".82pt" strokecolor="#202020">
                <v:path arrowok="t"/>
              </v:shape>
            </v:group>
            <v:group style="position:absolute;left:5347;top:2987;width:2;height:139" coordorigin="5347,2987" coordsize="2,139">
              <v:shape style="position:absolute;left:5347;top:2987;width:2;height:139" coordorigin="5347,2987" coordsize="0,139" path="m5347,2987l5347,3126e" filled="f" stroked="t" strokeweight="1.06pt" strokecolor="#202020">
                <v:path arrowok="t"/>
              </v:shape>
            </v:group>
            <v:group style="position:absolute;left:5261;top:2980;width:173;height:2" coordorigin="5261,2980" coordsize="173,2">
              <v:shape style="position:absolute;left:5261;top:2980;width:173;height:2" coordorigin="5261,2980" coordsize="173,0" path="m5261,2980l5434,2980e" filled="f" stroked="t" strokeweight=".82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76.722321pt;margin-top:148.399994pt;width:2.877679pt;height:9.84pt;mso-position-horizontal-relative:page;mso-position-vertical-relative:page;z-index:-4719" coordorigin="5534,2968" coordsize="58,197">
            <v:shape style="position:absolute;left:5534;top:2968;width:58;height:197" coordorigin="5534,2968" coordsize="58,197" path="m5592,2968l5546,3011,5534,3072,5537,3092,5542,3111,5550,3129,5560,3148,5573,3165,5585,3156,5574,3139,5565,3122,5559,3103,5555,3082,5554,3061,5556,3041,5561,3022,5569,3003,5579,2985,5592,2968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282.940002pt;margin-top:147.179993pt;width:21.31pt;height:11.08pt;mso-position-horizontal-relative:page;mso-position-vertical-relative:page;z-index:-4718" coordorigin="5659,2944" coordsize="426,222">
            <v:group style="position:absolute;left:5669;top:2954;width:197;height:202" coordorigin="5669,2954" coordsize="197,202">
              <v:shape style="position:absolute;left:5669;top:2954;width:197;height:202" coordorigin="5669,2954" coordsize="197,202" path="m5822,3125l5779,3125,5796,3134,5814,3142,5834,3149,5856,3155,5856,3150,5861,3141,5851,3134,5829,3128,5822,3125xe" filled="t" fillcolor="#202020" stroked="f">
                <v:path arrowok="t"/>
                <v:fill/>
              </v:shape>
              <v:shape style="position:absolute;left:5669;top:2954;width:197;height:202" coordorigin="5669,2954" coordsize="197,202" path="m5731,3040l5720,3056,5730,3075,5739,3091,5746,3109,5730,3118,5712,3126,5692,3134,5669,3141,5669,3146,5674,3150,5684,3153,5705,3146,5724,3139,5742,3134,5760,3129,5779,3125,5822,3125,5810,3120,5794,3111,5781,3101,5789,3091,5763,3091,5751,3077,5741,3060,5731,3040xe" filled="t" fillcolor="#202020" stroked="f">
                <v:path arrowok="t"/>
                <v:fill/>
              </v:shape>
              <v:shape style="position:absolute;left:5669;top:2954;width:197;height:202" coordorigin="5669,2954" coordsize="197,202" path="m5798,3040l5797,3042,5788,3062,5777,3078,5763,3091,5789,3091,5793,3085,5803,3068,5813,3050,5798,3040xe" filled="t" fillcolor="#202020" stroked="f">
                <v:path arrowok="t"/>
                <v:fill/>
              </v:shape>
              <v:shape style="position:absolute;left:5669;top:2954;width:197;height:202" coordorigin="5669,2954" coordsize="197,202" path="m5726,3006l5716,3020,5702,3034,5686,3047,5669,3059,5678,3069,5697,3061,5726,3035,5741,3021,5726,3006xe" filled="t" fillcolor="#202020" stroked="f">
                <v:path arrowok="t"/>
                <v:fill/>
              </v:shape>
              <v:shape style="position:absolute;left:5669;top:2954;width:197;height:202" coordorigin="5669,2954" coordsize="197,202" path="m5803,3006l5805,3029,5821,3044,5834,3057,5846,3069,5856,3059,5852,3048,5838,3036,5821,3022,5803,3006xe" filled="t" fillcolor="#202020" stroked="f">
                <v:path arrowok="t"/>
                <v:fill/>
              </v:shape>
              <v:shape style="position:absolute;left:5669;top:2954;width:197;height:202" coordorigin="5669,2954" coordsize="197,202" path="m5866,2982l5669,2982,5669,2997,5866,2997,5866,2982xe" filled="t" fillcolor="#202020" stroked="f">
                <v:path arrowok="t"/>
                <v:fill/>
              </v:shape>
              <v:shape style="position:absolute;left:5669;top:2954;width:197;height:202" coordorigin="5669,2954" coordsize="197,202" path="m5765,2954l5750,2958,5760,2978,5765,2982,5770,2982,5779,2978,5770,2958,5765,2954xe" filled="t" fillcolor="#202020" stroked="f">
                <v:path arrowok="t"/>
                <v:fill/>
              </v:shape>
            </v:group>
            <v:group style="position:absolute;left:5880;top:3134;width:197;height:2" coordorigin="5880,3134" coordsize="197,2">
              <v:shape style="position:absolute;left:5880;top:3134;width:197;height:2" coordorigin="5880,3134" coordsize="197,0" path="m5880,3134l6077,3134e" filled="f" stroked="t" strokeweight=".82pt" strokecolor="#202020">
                <v:path arrowok="t"/>
              </v:shape>
            </v:group>
            <v:group style="position:absolute;left:5976;top:2987;width:2;height:139" coordorigin="5976,2987" coordsize="2,139">
              <v:shape style="position:absolute;left:5976;top:2987;width:2;height:139" coordorigin="5976,2987" coordsize="0,139" path="m5976,2987l5976,3126e" filled="f" stroked="t" strokeweight="1.06pt" strokecolor="#202020">
                <v:path arrowok="t"/>
              </v:shape>
            </v:group>
            <v:group style="position:absolute;left:5890;top:2980;width:173;height:2" coordorigin="5890,2980" coordsize="173,2">
              <v:shape style="position:absolute;left:5890;top:2980;width:173;height:2" coordorigin="5890,2980" coordsize="173,0" path="m5890,2980l6062,2980e" filled="f" stroked="t" strokeweight=".82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07.679993pt;margin-top:148.399994pt;width:2.639592pt;height:9.84pt;mso-position-horizontal-relative:page;mso-position-vertical-relative:page;z-index:-4717" coordorigin="6154,2968" coordsize="53,197">
            <v:shape style="position:absolute;left:6154;top:2968;width:53;height:197" coordorigin="6154,2968" coordsize="53,197" path="m6173,2968l6159,2975,6169,2991,6178,3009,6183,3029,6186,3049,6187,3071,6185,3092,6181,3111,6175,3130,6166,3148,6154,3165,6173,3165,6202,3104,6206,3062,6205,3041,6201,3021,6195,3003,6185,2985,6173,2968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273.579987pt;margin-top:161.580002pt;width:19.72pt;height:11.008119pt;mso-position-horizontal-relative:page;mso-position-vertical-relative:page;z-index:-4716" coordorigin="5472,3232" coordsize="394,220">
            <v:group style="position:absolute;left:5482;top:3251;width:149;height:187" coordorigin="5482,3251" coordsize="149,187">
              <v:shape style="position:absolute;left:5482;top:3251;width:149;height:187" coordorigin="5482,3251" coordsize="149,187" path="m5630,3251l5482,3251,5482,3438,5501,3438,5501,3424,5630,3424,5630,3410,5501,3410,5501,3342,5630,3342,5630,3328,5501,3328,5501,3266,5630,3266,5630,3251xe" filled="t" fillcolor="#202020" stroked="f">
                <v:path arrowok="t"/>
                <v:fill/>
              </v:shape>
              <v:shape style="position:absolute;left:5482;top:3251;width:149;height:187" coordorigin="5482,3251" coordsize="149,187" path="m5630,3424l5611,3424,5611,3438,5630,3438,5630,3424xe" filled="t" fillcolor="#202020" stroked="f">
                <v:path arrowok="t"/>
                <v:fill/>
              </v:shape>
              <v:shape style="position:absolute;left:5482;top:3251;width:149;height:187" coordorigin="5482,3251" coordsize="149,187" path="m5630,3342l5611,3342,5611,3410,5630,3410,5630,3342xe" filled="t" fillcolor="#202020" stroked="f">
                <v:path arrowok="t"/>
                <v:fill/>
              </v:shape>
              <v:shape style="position:absolute;left:5482;top:3251;width:149;height:187" coordorigin="5482,3251" coordsize="149,187" path="m5630,3266l5611,3266,5611,3328,5630,3328,5630,3266xe" filled="t" fillcolor="#202020" stroked="f">
                <v:path arrowok="t"/>
                <v:fill/>
              </v:shape>
            </v:group>
            <v:group style="position:absolute;left:5664;top:3242;width:192;height:200" coordorigin="5664,3242" coordsize="192,200">
              <v:shape style="position:absolute;left:5664;top:3242;width:192;height:200" coordorigin="5664,3242" coordsize="192,200" path="m5856,3246l5784,3246,5784,3338,5784,3360,5782,3378,5779,3393,5772,3413,5760,3429,5770,3438,5798,3366,5856,3366,5856,3352,5798,3352,5798,3314,5856,3314,5856,3299,5798,3299,5798,3261,5856,3261,5856,3246xe" filled="t" fillcolor="#202020" stroked="f">
                <v:path arrowok="t"/>
                <v:fill/>
              </v:shape>
              <v:shape style="position:absolute;left:5664;top:3242;width:192;height:200" coordorigin="5664,3242" coordsize="192,200" path="m5702,3390l5692,3402,5678,3416,5664,3429,5674,3438,5682,3432,5697,3420,5712,3405,5702,3390xe" filled="t" fillcolor="#202020" stroked="f">
                <v:path arrowok="t"/>
                <v:fill/>
              </v:shape>
              <v:shape style="position:absolute;left:5664;top:3242;width:192;height:200" coordorigin="5664,3242" coordsize="192,200" path="m5818,3419l5808,3419,5813,3424,5813,3438,5851,3438,5856,3429,5856,3424,5827,3424,5818,3419xe" filled="t" fillcolor="#202020" stroked="f">
                <v:path arrowok="t"/>
                <v:fill/>
              </v:shape>
              <v:shape style="position:absolute;left:5664;top:3242;width:192;height:200" coordorigin="5664,3242" coordsize="192,200" path="m5736,3390l5726,3400,5746,3419,5755,3424,5765,3414,5755,3405,5746,3400,5736,3390xe" filled="t" fillcolor="#202020" stroked="f">
                <v:path arrowok="t"/>
                <v:fill/>
              </v:shape>
              <v:shape style="position:absolute;left:5664;top:3242;width:192;height:200" coordorigin="5664,3242" coordsize="192,200" path="m5856,3366l5842,3366,5842,3419,5837,3424,5856,3424,5856,3366xe" filled="t" fillcolor="#202020" stroked="f">
                <v:path arrowok="t"/>
                <v:fill/>
              </v:shape>
              <v:shape style="position:absolute;left:5664;top:3242;width:192;height:200" coordorigin="5664,3242" coordsize="192,200" path="m5774,3376l5664,3376,5664,3390,5774,3390,5774,3376xe" filled="t" fillcolor="#202020" stroked="f">
                <v:path arrowok="t"/>
                <v:fill/>
              </v:shape>
              <v:shape style="position:absolute;left:5664;top:3242;width:192;height:200" coordorigin="5664,3242" coordsize="192,200" path="m5702,3280l5683,3280,5683,3376,5702,3376,5702,3352,5760,3352,5760,3338,5702,3338,5702,3314,5760,3314,5760,3304,5702,3304,5702,3280xe" filled="t" fillcolor="#202020" stroked="f">
                <v:path arrowok="t"/>
                <v:fill/>
              </v:shape>
              <v:shape style="position:absolute;left:5664;top:3242;width:192;height:200" coordorigin="5664,3242" coordsize="192,200" path="m5760,3352l5741,3352,5741,3376,5760,3376,5760,3352xe" filled="t" fillcolor="#202020" stroked="f">
                <v:path arrowok="t"/>
                <v:fill/>
              </v:shape>
              <v:shape style="position:absolute;left:5664;top:3242;width:192;height:200" coordorigin="5664,3242" coordsize="192,200" path="m5856,3314l5842,3314,5842,3352,5856,3352,5856,3314xe" filled="t" fillcolor="#202020" stroked="f">
                <v:path arrowok="t"/>
                <v:fill/>
              </v:shape>
              <v:shape style="position:absolute;left:5664;top:3242;width:192;height:200" coordorigin="5664,3242" coordsize="192,200" path="m5760,3314l5741,3314,5741,3338,5760,3338,5760,3314xe" filled="t" fillcolor="#202020" stroked="f">
                <v:path arrowok="t"/>
                <v:fill/>
              </v:shape>
              <v:shape style="position:absolute;left:5664;top:3242;width:192;height:200" coordorigin="5664,3242" coordsize="192,200" path="m5760,3280l5741,3280,5741,3304,5760,3304,5760,3280xe" filled="t" fillcolor="#202020" stroked="f">
                <v:path arrowok="t"/>
                <v:fill/>
              </v:shape>
              <v:shape style="position:absolute;left:5664;top:3242;width:192;height:200" coordorigin="5664,3242" coordsize="192,200" path="m5856,3261l5842,3261,5842,3299,5856,3299,5856,3261xe" filled="t" fillcolor="#202020" stroked="f">
                <v:path arrowok="t"/>
                <v:fill/>
              </v:shape>
              <v:shape style="position:absolute;left:5664;top:3242;width:192;height:200" coordorigin="5664,3242" coordsize="192,200" path="m5774,3266l5669,3266,5669,3280,5774,3280,5774,3266xe" filled="t" fillcolor="#202020" stroked="f">
                <v:path arrowok="t"/>
                <v:fill/>
              </v:shape>
              <v:shape style="position:absolute;left:5664;top:3242;width:192;height:200" coordorigin="5664,3242" coordsize="192,200" path="m5702,3242l5683,3242,5683,3266,5702,3266,5702,3242xe" filled="t" fillcolor="#202020" stroked="f">
                <v:path arrowok="t"/>
                <v:fill/>
              </v:shape>
              <v:shape style="position:absolute;left:5664;top:3242;width:192;height:200" coordorigin="5664,3242" coordsize="192,200" path="m5760,3242l5741,3242,5741,3266,5760,3266,5760,324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42.459991pt;margin-top:153.899994pt;width:42.52pt;height:11.08pt;mso-position-horizontal-relative:page;mso-position-vertical-relative:page;z-index:-4715" coordorigin="6849,3078" coordsize="850,222">
            <v:group style="position:absolute;left:6859;top:3088;width:202;height:200" coordorigin="6859,3088" coordsize="202,200">
              <v:shape style="position:absolute;left:6859;top:3088;width:202;height:200" coordorigin="6859,3088" coordsize="202,200" path="m6874,3194l6867,3218,6875,3236,6883,3251,6878,3261,6869,3270,6859,3275,6859,3280,6864,3285,6866,3288,6883,3275,6896,3263,6943,3263,6936,3262,6918,3255,6905,3242,6908,3232,6889,3232,6880,3215,6874,3194xe" filled="t" fillcolor="#202020" stroked="f">
                <v:path arrowok="t"/>
                <v:fill/>
              </v:shape>
              <v:shape style="position:absolute;left:6859;top:3088;width:202;height:200" coordorigin="6859,3088" coordsize="202,200" path="m6943,3263l6896,3263,6911,3271,6929,3276,6950,3279,6976,3280,6995,3280,7014,3281,7035,3282,7056,3285,7056,3275,7061,3270,7058,3266,6958,3265,6943,3263xe" filled="t" fillcolor="#202020" stroked="f">
                <v:path arrowok="t"/>
                <v:fill/>
              </v:shape>
              <v:shape style="position:absolute;left:6859;top:3088;width:202;height:200" coordorigin="6859,3088" coordsize="202,200" path="m6989,3242l6974,3242,6974,3261,6989,3261,6989,3242xe" filled="t" fillcolor="#202020" stroked="f">
                <v:path arrowok="t"/>
                <v:fill/>
              </v:shape>
              <v:shape style="position:absolute;left:6859;top:3088;width:202;height:200" coordorigin="6859,3088" coordsize="202,200" path="m7051,3227l6922,3227,6922,3242,7051,3242,7051,3227xe" filled="t" fillcolor="#202020" stroked="f">
                <v:path arrowok="t"/>
                <v:fill/>
              </v:shape>
              <v:shape style="position:absolute;left:6859;top:3088;width:202;height:200" coordorigin="6859,3088" coordsize="202,200" path="m6922,3107l6859,3107,6859,3122,6902,3122,6864,3170,6864,3184,6904,3197,6897,3217,6889,3232,6908,3232,6912,3224,6917,3205,6922,3184,6922,3170,6883,3170,6922,3122,6922,3107xe" filled="t" fillcolor="#202020" stroked="f">
                <v:path arrowok="t"/>
                <v:fill/>
              </v:shape>
              <v:shape style="position:absolute;left:6859;top:3088;width:202;height:200" coordorigin="6859,3088" coordsize="202,200" path="m6989,3213l6974,3213,6974,3227,6989,3227,6989,3213xe" filled="t" fillcolor="#202020" stroked="f">
                <v:path arrowok="t"/>
                <v:fill/>
              </v:shape>
              <v:shape style="position:absolute;left:6859;top:3088;width:202;height:200" coordorigin="6859,3088" coordsize="202,200" path="m7042,3198l6931,3198,6931,3213,7042,3213,7042,3198xe" filled="t" fillcolor="#202020" stroked="f">
                <v:path arrowok="t"/>
                <v:fill/>
              </v:shape>
              <v:shape style="position:absolute;left:6859;top:3088;width:202;height:200" coordorigin="6859,3088" coordsize="202,200" path="m6989,3179l6974,3179,6974,3198,6989,3198,6989,3179xe" filled="t" fillcolor="#202020" stroked="f">
                <v:path arrowok="t"/>
                <v:fill/>
              </v:shape>
              <v:shape style="position:absolute;left:6859;top:3088;width:202;height:200" coordorigin="6859,3088" coordsize="202,200" path="m7037,3150l7022,3150,7022,3170,6931,3170,6931,3179,7022,3179,7022,3189,7037,3189,7037,3150xe" filled="t" fillcolor="#202020" stroked="f">
                <v:path arrowok="t"/>
                <v:fill/>
              </v:shape>
              <v:shape style="position:absolute;left:6859;top:3088;width:202;height:200" coordorigin="6859,3088" coordsize="202,200" path="m6989,3150l6974,3150,6974,3170,6989,3170,6989,3150xe" filled="t" fillcolor="#202020" stroked="f">
                <v:path arrowok="t"/>
                <v:fill/>
              </v:shape>
              <v:shape style="position:absolute;left:6859;top:3088;width:202;height:200" coordorigin="6859,3088" coordsize="202,200" path="m7061,3136l6922,3136,6922,3150,7061,3150,7061,3136xe" filled="t" fillcolor="#202020" stroked="f">
                <v:path arrowok="t"/>
                <v:fill/>
              </v:shape>
              <v:shape style="position:absolute;left:6859;top:3088;width:202;height:200" coordorigin="6859,3088" coordsize="202,200" path="m6989,3122l6974,3122,6974,3136,6989,3136,6989,3122xe" filled="t" fillcolor="#202020" stroked="f">
                <v:path arrowok="t"/>
                <v:fill/>
              </v:shape>
              <v:shape style="position:absolute;left:6859;top:3088;width:202;height:200" coordorigin="6859,3088" coordsize="202,200" path="m7037,3107l6931,3107,6931,3122,7022,3122,7022,3136,7037,3136,7037,3107xe" filled="t" fillcolor="#202020" stroked="f">
                <v:path arrowok="t"/>
                <v:fill/>
              </v:shape>
              <v:shape style="position:absolute;left:6859;top:3088;width:202;height:200" coordorigin="6859,3088" coordsize="202,200" path="m6989,3088l6974,3088,6974,3107,6989,3107,6989,3088xe" filled="t" fillcolor="#202020" stroked="f">
                <v:path arrowok="t"/>
                <v:fill/>
              </v:shape>
            </v:group>
            <v:group style="position:absolute;left:7070;top:3093;width:202;height:197" coordorigin="7070,3093" coordsize="202,197">
              <v:shape style="position:absolute;left:7070;top:3093;width:202;height:197" coordorigin="7070,3093" coordsize="202,197" path="m7246,3266l7206,3266,7222,3274,7241,3282,7262,3290,7262,3285,7267,3280,7267,3270,7247,3266,7246,3266xe" filled="t" fillcolor="#202020" stroked="f">
                <v:path arrowok="t"/>
                <v:fill/>
              </v:shape>
              <v:shape style="position:absolute;left:7070;top:3093;width:202;height:197" coordorigin="7070,3093" coordsize="202,197" path="m7248,3179l7138,3179,7138,3194,7150,3199,7158,3217,7166,3235,7172,3255,7154,3264,7135,3271,7114,3275,7123,3285,7129,3289,7147,3282,7165,3276,7185,3270,7206,3266,7246,3266,7229,3257,7213,3244,7226,3231,7228,3229,7186,3229,7174,3212,7166,3194,7248,3194,7248,3179xe" filled="t" fillcolor="#202020" stroked="f">
                <v:path arrowok="t"/>
                <v:fill/>
              </v:shape>
              <v:shape style="position:absolute;left:7070;top:3093;width:202;height:197" coordorigin="7070,3093" coordsize="202,197" path="m7109,3155l7070,3155,7070,3170,7094,3170,7094,3256,7090,3261,7104,3272,7120,3262,7138,3246,7109,3246,7109,3155xe" filled="t" fillcolor="#202020" stroked="f">
                <v:path arrowok="t"/>
                <v:fill/>
              </v:shape>
              <v:shape style="position:absolute;left:7070;top:3093;width:202;height:197" coordorigin="7070,3093" coordsize="202,197" path="m7138,3227l7128,3237,7109,3246,7138,3246,7138,3227xe" filled="t" fillcolor="#202020" stroked="f">
                <v:path arrowok="t"/>
                <v:fill/>
              </v:shape>
              <v:shape style="position:absolute;left:7070;top:3093;width:202;height:197" coordorigin="7070,3093" coordsize="202,197" path="m7248,3194l7166,3194,7223,3210,7207,3223,7186,3229,7228,3229,7238,3214,7248,3194xe" filled="t" fillcolor="#202020" stroked="f">
                <v:path arrowok="t"/>
                <v:fill/>
              </v:shape>
              <v:shape style="position:absolute;left:7070;top:3093;width:202;height:197" coordorigin="7070,3093" coordsize="202,197" path="m7238,3098l7157,3098,7155,3129,7146,3147,7128,3160,7133,3165,7133,3170,7144,3171,7160,3158,7168,3140,7171,3117,7171,3112,7238,3112,7238,3098xe" filled="t" fillcolor="#202020" stroked="f">
                <v:path arrowok="t"/>
                <v:fill/>
              </v:shape>
              <v:shape style="position:absolute;left:7070;top:3093;width:202;height:197" coordorigin="7070,3093" coordsize="202,197" path="m7238,3112l7224,3112,7224,3155,7229,3165,7272,3165,7272,3150,7243,3150,7238,3146,7238,3112xe" filled="t" fillcolor="#202020" stroked="f">
                <v:path arrowok="t"/>
                <v:fill/>
              </v:shape>
              <v:shape style="position:absolute;left:7070;top:3093;width:202;height:197" coordorigin="7070,3093" coordsize="202,197" path="m7099,3093l7088,3105,7101,3121,7114,3136,7125,3124,7112,3108,7099,3093xe" filled="t" fillcolor="#202020" stroked="f">
                <v:path arrowok="t"/>
                <v:fill/>
              </v:shape>
            </v:group>
            <v:group style="position:absolute;left:7277;top:3088;width:206;height:197" coordorigin="7277,3088" coordsize="206,197">
              <v:shape style="position:absolute;left:7277;top:3088;width:206;height:197" coordorigin="7277,3088" coordsize="206,197" path="m7358,3179l7282,3179,7282,3194,7310,3202,7307,3221,7301,3240,7291,3258,7277,3275,7286,3285,7296,3278,7308,3261,7326,3227,7349,3227,7325,3203,7325,3194,7358,3194,7358,3179xe" filled="t" fillcolor="#202020" stroked="f">
                <v:path arrowok="t"/>
                <v:fill/>
              </v:shape>
              <v:shape style="position:absolute;left:7277;top:3088;width:206;height:197" coordorigin="7277,3088" coordsize="206,197" path="m7421,3131l7406,3131,7406,3177,7403,3198,7367,3264,7349,3280,7354,3285,7402,3247,7416,3213,7430,3213,7430,3208,7418,3201,7420,3182,7421,3160,7421,3131xe" filled="t" fillcolor="#202020" stroked="f">
                <v:path arrowok="t"/>
                <v:fill/>
              </v:shape>
              <v:shape style="position:absolute;left:7277;top:3088;width:206;height:197" coordorigin="7277,3088" coordsize="206,197" path="m7430,3213l7416,3213,7416,3275,7426,3285,7469,3285,7478,3280,7478,3270,7435,3270,7430,3266,7430,3213xe" filled="t" fillcolor="#202020" stroked="f">
                <v:path arrowok="t"/>
                <v:fill/>
              </v:shape>
              <v:shape style="position:absolute;left:7277;top:3088;width:206;height:197" coordorigin="7277,3088" coordsize="206,197" path="m7464,3232l7464,3266,7459,3270,7478,3270,7478,3256,7483,3247,7483,3237,7474,3237,7464,3232xe" filled="t" fillcolor="#202020" stroked="f">
                <v:path arrowok="t"/>
                <v:fill/>
              </v:shape>
              <v:shape style="position:absolute;left:7277;top:3088;width:206;height:197" coordorigin="7277,3088" coordsize="206,197" path="m7349,3227l7326,3227,7341,3242,7354,3256,7367,3246,7349,3227xe" filled="t" fillcolor="#202020" stroked="f">
                <v:path arrowok="t"/>
                <v:fill/>
              </v:shape>
              <v:shape style="position:absolute;left:7277;top:3088;width:206;height:197" coordorigin="7277,3088" coordsize="206,197" path="m7464,3098l7363,3098,7363,3222,7382,3222,7382,3112,7464,3112,7464,3098xe" filled="t" fillcolor="#202020" stroked="f">
                <v:path arrowok="t"/>
                <v:fill/>
              </v:shape>
              <v:shape style="position:absolute;left:7277;top:3088;width:206;height:197" coordorigin="7277,3088" coordsize="206,197" path="m7464,3112l7450,3112,7450,3222,7464,3222,7464,3112xe" filled="t" fillcolor="#202020" stroked="f">
                <v:path arrowok="t"/>
                <v:fill/>
              </v:shape>
              <v:shape style="position:absolute;left:7277;top:3088;width:206;height:197" coordorigin="7277,3088" coordsize="206,197" path="m7325,3141l7310,3141,7310,3179,7325,3179,7325,3141xe" filled="t" fillcolor="#202020" stroked="f">
                <v:path arrowok="t"/>
                <v:fill/>
              </v:shape>
              <v:shape style="position:absolute;left:7277;top:3088;width:206;height:197" coordorigin="7277,3088" coordsize="206,197" path="m7358,3126l7282,3126,7282,3141,7358,3141,7358,3126xe" filled="t" fillcolor="#202020" stroked="f">
                <v:path arrowok="t"/>
                <v:fill/>
              </v:shape>
              <v:shape style="position:absolute;left:7277;top:3088;width:206;height:197" coordorigin="7277,3088" coordsize="206,197" path="m7325,3088l7310,3088,7310,3126,7325,3126,7325,3088xe" filled="t" fillcolor="#202020" stroked="f">
                <v:path arrowok="t"/>
                <v:fill/>
              </v:shape>
            </v:group>
            <v:group style="position:absolute;left:7488;top:3088;width:202;height:202" coordorigin="7488,3088" coordsize="202,202">
              <v:shape style="position:absolute;left:7488;top:3088;width:202;height:202" coordorigin="7488,3088" coordsize="202,202" path="m7531,3179l7517,3179,7517,3290,7531,3290,7531,3179xe" filled="t" fillcolor="#202020" stroked="f">
                <v:path arrowok="t"/>
                <v:fill/>
              </v:shape>
              <v:shape style="position:absolute;left:7488;top:3088;width:202;height:202" coordorigin="7488,3088" coordsize="202,202" path="m7645,3256l7630,3256,7644,3269,7661,3280,7680,3290,7690,3280,7682,3273,7662,3266,7645,3256xe" filled="t" fillcolor="#202020" stroked="f">
                <v:path arrowok="t"/>
                <v:fill/>
              </v:shape>
              <v:shape style="position:absolute;left:7488;top:3088;width:202;height:202" coordorigin="7488,3088" coordsize="202,202" path="m7690,3232l7550,3232,7550,3242,7603,3248,7590,3260,7571,3269,7546,3275,7546,3280,7550,3285,7558,3289,7580,3281,7600,3272,7616,3264,7630,3256,7645,3256,7632,3242,7690,3242,7690,3232xe" filled="t" fillcolor="#202020" stroked="f">
                <v:path arrowok="t"/>
                <v:fill/>
              </v:shape>
              <v:shape style="position:absolute;left:7488;top:3088;width:202;height:202" coordorigin="7488,3088" coordsize="202,202" path="m7627,3213l7613,3213,7613,3232,7627,3232,7627,3213xe" filled="t" fillcolor="#202020" stroked="f">
                <v:path arrowok="t"/>
                <v:fill/>
              </v:shape>
              <v:shape style="position:absolute;left:7488;top:3088;width:202;height:202" coordorigin="7488,3088" coordsize="202,202" path="m7560,3131l7488,3131,7488,3146,7510,3164,7503,3184,7495,3202,7488,3218,7488,3222,7493,3227,7502,3220,7510,3202,7517,3179,7550,3179,7546,3174,7531,3174,7531,3146,7560,3146,7560,3131xe" filled="t" fillcolor="#202020" stroked="f">
                <v:path arrowok="t"/>
                <v:fill/>
              </v:shape>
              <v:shape style="position:absolute;left:7488;top:3088;width:202;height:202" coordorigin="7488,3088" coordsize="202,202" path="m7675,3141l7565,3141,7565,3218,7584,3218,7584,3213,7675,3213,7675,3198,7584,3198,7584,3184,7675,3184,7675,3170,7584,3170,7584,3155,7675,3155,7675,3141xe" filled="t" fillcolor="#202020" stroked="f">
                <v:path arrowok="t"/>
                <v:fill/>
              </v:shape>
              <v:shape style="position:absolute;left:7488;top:3088;width:202;height:202" coordorigin="7488,3088" coordsize="202,202" path="m7675,3213l7661,3213,7661,3218,7675,3218,7675,3213xe" filled="t" fillcolor="#202020" stroked="f">
                <v:path arrowok="t"/>
                <v:fill/>
              </v:shape>
              <v:shape style="position:absolute;left:7488;top:3088;width:202;height:202" coordorigin="7488,3088" coordsize="202,202" path="m7550,3179l7531,3179,7546,3194,7550,3203,7560,3194,7555,3184,7550,3179xe" filled="t" fillcolor="#202020" stroked="f">
                <v:path arrowok="t"/>
                <v:fill/>
              </v:shape>
              <v:shape style="position:absolute;left:7488;top:3088;width:202;height:202" coordorigin="7488,3088" coordsize="202,202" path="m7675,3184l7661,3184,7661,3198,7675,3198,7675,3184xe" filled="t" fillcolor="#202020" stroked="f">
                <v:path arrowok="t"/>
                <v:fill/>
              </v:shape>
              <v:shape style="position:absolute;left:7488;top:3088;width:202;height:202" coordorigin="7488,3088" coordsize="202,202" path="m7541,3170l7531,3174,7546,3174,7541,3170xe" filled="t" fillcolor="#202020" stroked="f">
                <v:path arrowok="t"/>
                <v:fill/>
              </v:shape>
              <v:shape style="position:absolute;left:7488;top:3088;width:202;height:202" coordorigin="7488,3088" coordsize="202,202" path="m7675,3155l7661,3155,7661,3170,7675,3170,7675,3155xe" filled="t" fillcolor="#202020" stroked="f">
                <v:path arrowok="t"/>
                <v:fill/>
              </v:shape>
              <v:shape style="position:absolute;left:7488;top:3088;width:202;height:202" coordorigin="7488,3088" coordsize="202,202" path="m7603,3122l7589,3122,7589,3136,7603,3136,7603,3122xe" filled="t" fillcolor="#202020" stroked="f">
                <v:path arrowok="t"/>
                <v:fill/>
              </v:shape>
              <v:shape style="position:absolute;left:7488;top:3088;width:202;height:202" coordorigin="7488,3088" coordsize="202,202" path="m7656,3122l7642,3122,7642,3136,7656,3136,7656,3122xe" filled="t" fillcolor="#202020" stroked="f">
                <v:path arrowok="t"/>
                <v:fill/>
              </v:shape>
              <v:shape style="position:absolute;left:7488;top:3088;width:202;height:202" coordorigin="7488,3088" coordsize="202,202" path="m7531,3088l7517,3088,7517,3131,7531,3131,7531,3088xe" filled="t" fillcolor="#202020" stroked="f">
                <v:path arrowok="t"/>
                <v:fill/>
              </v:shape>
              <v:shape style="position:absolute;left:7488;top:3088;width:202;height:202" coordorigin="7488,3088" coordsize="202,202" path="m7690,3107l7555,3107,7555,3122,7690,3122,7690,3107xe" filled="t" fillcolor="#202020" stroked="f">
                <v:path arrowok="t"/>
                <v:fill/>
              </v:shape>
              <v:shape style="position:absolute;left:7488;top:3088;width:202;height:202" coordorigin="7488,3088" coordsize="202,202" path="m7603,3088l7589,3088,7589,3107,7603,3107,7603,3088xe" filled="t" fillcolor="#202020" stroked="f">
                <v:path arrowok="t"/>
                <v:fill/>
              </v:shape>
              <v:shape style="position:absolute;left:7488;top:3088;width:202;height:202" coordorigin="7488,3088" coordsize="202,202" path="m7656,3088l7642,3088,7642,3107,7656,3107,7656,308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1.420013pt;margin-top:147.179993pt;width:42.52pt;height:11.08pt;mso-position-horizontal-relative:page;mso-position-vertical-relative:page;z-index:-4714" coordorigin="8428,2944" coordsize="850,222">
            <v:group style="position:absolute;left:8438;top:2954;width:202;height:202" coordorigin="8438,2954" coordsize="202,202">
              <v:shape style="position:absolute;left:8438;top:2954;width:202;height:202" coordorigin="8438,2954" coordsize="202,202" path="m8611,3064l8467,3064,8467,3155,8486,3155,8486,3141,8611,3141,8611,3126,8486,3126,8486,3078,8611,3078,8611,3064xe" filled="t" fillcolor="#202020" stroked="f">
                <v:path arrowok="t"/>
                <v:fill/>
              </v:shape>
              <v:shape style="position:absolute;left:8438;top:2954;width:202;height:202" coordorigin="8438,2954" coordsize="202,202" path="m8611,3141l8597,3141,8597,3155,8611,3155,8611,3141xe" filled="t" fillcolor="#202020" stroked="f">
                <v:path arrowok="t"/>
                <v:fill/>
              </v:shape>
              <v:shape style="position:absolute;left:8438;top:2954;width:202;height:202" coordorigin="8438,2954" coordsize="202,202" path="m8611,3078l8597,3078,8597,3126,8611,3126,8611,3078xe" filled="t" fillcolor="#202020" stroked="f">
                <v:path arrowok="t"/>
                <v:fill/>
              </v:shape>
              <v:shape style="position:absolute;left:8438;top:2954;width:202;height:202" coordorigin="8438,2954" coordsize="202,202" path="m8558,2954l8533,2956,8520,2971,8507,2985,8492,2998,8476,3010,8458,3021,8438,3030,8443,3040,8443,3045,8448,3050,8458,3040,8472,3035,8482,3030,8602,3030,8602,3026,8597,3026,8500,3015,8515,3001,8527,2987,8539,2973,8561,2973,8554,2963,8558,2954xe" filled="t" fillcolor="#202020" stroked="f">
                <v:path arrowok="t"/>
                <v:fill/>
              </v:shape>
              <v:shape style="position:absolute;left:8438;top:2954;width:202;height:202" coordorigin="8438,2954" coordsize="202,202" path="m8561,2973l8539,2973,8566,3000,8580,3014,8597,3026,8602,3026,8611,3035,8630,3045,8640,3035,8631,3025,8613,3015,8596,3003,8580,2991,8565,2978,8561,2973xe" filled="t" fillcolor="#202020" stroked="f">
                <v:path arrowok="t"/>
                <v:fill/>
              </v:shape>
              <v:shape style="position:absolute;left:8438;top:2954;width:202;height:202" coordorigin="8438,2954" coordsize="202,202" path="m8602,3030l8482,3030,8482,3040,8602,3040,8602,3030xe" filled="t" fillcolor="#202020" stroked="f">
                <v:path arrowok="t"/>
                <v:fill/>
              </v:shape>
            </v:group>
            <v:group style="position:absolute;left:8664;top:2963;width:173;height:187" coordorigin="8664,2963" coordsize="173,187">
              <v:shape style="position:absolute;left:8664;top:2963;width:173;height:187" coordorigin="8664,2963" coordsize="173,187" path="m8837,2963l8664,2963,8664,3150,8678,3150,8678,2978,8837,2978,8837,2963xe" filled="t" fillcolor="#202020" stroked="f">
                <v:path arrowok="t"/>
                <v:fill/>
              </v:shape>
              <v:shape style="position:absolute;left:8664;top:2963;width:173;height:187" coordorigin="8664,2963" coordsize="173,187" path="m8837,2978l8822,2978,8822,3131,8818,3136,8774,3136,8779,3141,8779,3150,8827,3150,8837,3146,8837,2978xe" filled="t" fillcolor="#202020" stroked="f">
                <v:path arrowok="t"/>
                <v:fill/>
              </v:shape>
              <v:shape style="position:absolute;left:8664;top:2963;width:173;height:187" coordorigin="8664,2963" coordsize="173,187" path="m8794,3045l8707,3045,8707,3117,8722,3117,8722,3107,8794,3107,8794,3093,8722,3093,8722,3059,8794,3059,8794,3045xe" filled="t" fillcolor="#202020" stroked="f">
                <v:path arrowok="t"/>
                <v:fill/>
              </v:shape>
              <v:shape style="position:absolute;left:8664;top:2963;width:173;height:187" coordorigin="8664,2963" coordsize="173,187" path="m8794,3059l8779,3059,8779,3093,8794,3093,8794,3059xe" filled="t" fillcolor="#202020" stroked="f">
                <v:path arrowok="t"/>
                <v:fill/>
              </v:shape>
              <v:shape style="position:absolute;left:8664;top:2963;width:173;height:187" coordorigin="8664,2963" coordsize="173,187" path="m8808,3006l8688,3006,8688,3021,8808,3021,8808,3006xe" filled="t" fillcolor="#202020" stroked="f">
                <v:path arrowok="t"/>
                <v:fill/>
              </v:shape>
            </v:group>
            <v:group style="position:absolute;left:8856;top:2954;width:202;height:202" coordorigin="8856,2954" coordsize="202,202">
              <v:shape style="position:absolute;left:8856;top:2954;width:202;height:202" coordorigin="8856,2954" coordsize="202,202" path="m8902,3040l8885,3040,8885,3155,8899,3155,8902,3040xe" filled="t" fillcolor="#202020" stroked="f">
                <v:path arrowok="t"/>
                <v:fill/>
              </v:shape>
              <v:shape style="position:absolute;left:8856;top:2954;width:202;height:202" coordorigin="8856,2954" coordsize="202,202" path="m9024,3035l9005,3035,9005,3155,9024,3155,9024,3035xe" filled="t" fillcolor="#202020" stroked="f">
                <v:path arrowok="t"/>
                <v:fill/>
              </v:shape>
              <v:shape style="position:absolute;left:8856;top:2954;width:202;height:202" coordorigin="8856,2954" coordsize="202,202" path="m8962,3035l8947,3035,8947,3072,8944,3093,8939,3113,8930,3131,8918,3146,8923,3150,8928,3150,8939,3144,8949,3127,8956,3108,8960,3087,8962,3064,8962,3035xe" filled="t" fillcolor="#202020" stroked="f">
                <v:path arrowok="t"/>
                <v:fill/>
              </v:shape>
              <v:shape style="position:absolute;left:8856;top:2954;width:202;height:202" coordorigin="8856,2954" coordsize="202,202" path="m8918,2958l8897,2964,8890,2984,8883,3003,8875,3021,8866,3038,8856,3054,8861,3059,8861,3069,8866,3074,8870,3064,8880,3050,8885,3040,8902,3040,8903,2997,8912,2978,8918,2958xe" filled="t" fillcolor="#202020" stroked="f">
                <v:path arrowok="t"/>
                <v:fill/>
              </v:shape>
              <v:shape style="position:absolute;left:8856;top:2954;width:202;height:202" coordorigin="8856,2954" coordsize="202,202" path="m9013,2986l8993,2986,9005,3001,9019,3015,9035,3028,9053,3040,9058,3035,9058,3030,9049,3018,9033,3006,9018,2992,9013,2986xe" filled="t" fillcolor="#202020" stroked="f">
                <v:path arrowok="t"/>
                <v:fill/>
              </v:shape>
              <v:shape style="position:absolute;left:8856;top:2954;width:202;height:202" coordorigin="8856,2954" coordsize="202,202" path="m8995,2954l8978,2958,8967,2974,8955,2990,8942,3005,8926,3018,8909,3030,8914,3030,8918,3035,8930,3032,8947,3019,8963,3006,8979,2995,8993,2986,9013,2986,9006,2976,8995,2958,8995,2954xe" filled="t" fillcolor="#202020" stroked="f">
                <v:path arrowok="t"/>
                <v:fill/>
              </v:shape>
            </v:group>
            <v:group style="position:absolute;left:9067;top:2954;width:202;height:202" coordorigin="9067,2954" coordsize="202,202">
              <v:shape style="position:absolute;left:9067;top:2954;width:202;height:202" coordorigin="9067,2954" coordsize="202,202" path="m9115,3045l9101,3045,9101,3155,9115,3155,9115,3045xe" filled="t" fillcolor="#202020" stroked="f">
                <v:path arrowok="t"/>
                <v:fill/>
              </v:shape>
              <v:shape style="position:absolute;left:9067;top:2954;width:202;height:202" coordorigin="9067,2954" coordsize="202,202" path="m9254,3078l9154,3078,9154,3155,9168,3155,9168,3146,9254,3146,9254,3131,9168,3131,9168,3093,9254,3093,9254,3078xe" filled="t" fillcolor="#202020" stroked="f">
                <v:path arrowok="t"/>
                <v:fill/>
              </v:shape>
              <v:shape style="position:absolute;left:9067;top:2954;width:202;height:202" coordorigin="9067,2954" coordsize="202,202" path="m9254,3146l9240,3146,9240,3155,9254,3155,9254,3146xe" filled="t" fillcolor="#202020" stroked="f">
                <v:path arrowok="t"/>
                <v:fill/>
              </v:shape>
              <v:shape style="position:absolute;left:9067;top:2954;width:202;height:202" coordorigin="9067,2954" coordsize="202,202" path="m9254,3093l9240,3093,9240,3131,9254,3131,9254,3093xe" filled="t" fillcolor="#202020" stroked="f">
                <v:path arrowok="t"/>
                <v:fill/>
              </v:shape>
              <v:shape style="position:absolute;left:9067;top:2954;width:202;height:202" coordorigin="9067,2954" coordsize="202,202" path="m9139,2992l9067,2992,9067,3006,9099,3010,9093,3030,9085,3048,9077,3066,9067,3083,9072,3088,9072,3093,9078,3101,9086,3085,9093,3066,9101,3045,9115,3045,9115,3035,9132,3035,9130,3030,9115,3030,9115,3006,9139,3006,9139,2992xe" filled="t" fillcolor="#202020" stroked="f">
                <v:path arrowok="t"/>
                <v:fill/>
              </v:shape>
              <v:shape style="position:absolute;left:9067;top:2954;width:202;height:202" coordorigin="9067,2954" coordsize="202,202" path="m9187,3003l9169,3003,9180,3021,9189,3037,9172,3046,9134,3064,9134,3069,9139,3074,9158,3071,9176,3062,9193,3054,9210,3047,9253,3047,9243,3042,9234,3022,9235,3021,9202,3021,9190,3007,9187,3003xe" filled="t" fillcolor="#202020" stroked="f">
                <v:path arrowok="t"/>
                <v:fill/>
              </v:shape>
              <v:shape style="position:absolute;left:9067;top:2954;width:202;height:202" coordorigin="9067,2954" coordsize="202,202" path="m9253,3047l9210,3047,9264,3074,9269,3064,9269,3059,9261,3051,9253,3047xe" filled="t" fillcolor="#202020" stroked="f">
                <v:path arrowok="t"/>
                <v:fill/>
              </v:shape>
              <v:shape style="position:absolute;left:9067;top:2954;width:202;height:202" coordorigin="9067,2954" coordsize="202,202" path="m9132,3035l9115,3035,9120,3045,9134,3059,9144,3050,9134,3040,9132,3035xe" filled="t" fillcolor="#202020" stroked="f">
                <v:path arrowok="t"/>
                <v:fill/>
              </v:shape>
              <v:shape style="position:absolute;left:9067;top:2954;width:202;height:202" coordorigin="9067,2954" coordsize="202,202" path="m9120,3026l9115,3030,9130,3030,9120,3026xe" filled="t" fillcolor="#202020" stroked="f">
                <v:path arrowok="t"/>
                <v:fill/>
              </v:shape>
              <v:shape style="position:absolute;left:9067;top:2954;width:202;height:202" coordorigin="9067,2954" coordsize="202,202" path="m9192,2958l9171,2967,9163,2984,9152,3002,9139,3021,9139,3021,9144,3026,9149,3026,9149,3030,9158,3021,9163,3011,9169,3003,9187,3003,9178,2987,9259,2987,9259,2978,9187,2978,9187,2968,9192,2963,9192,2958xe" filled="t" fillcolor="#202020" stroked="f">
                <v:path arrowok="t"/>
                <v:fill/>
              </v:shape>
              <v:shape style="position:absolute;left:9067;top:2954;width:202;height:202" coordorigin="9067,2954" coordsize="202,202" path="m9259,2987l9240,2987,9234,2996,9220,3011,9202,3021,9235,3021,9248,3007,9259,2992,9259,2987xe" filled="t" fillcolor="#202020" stroked="f">
                <v:path arrowok="t"/>
                <v:fill/>
              </v:shape>
              <v:shape style="position:absolute;left:9067;top:2954;width:202;height:202" coordorigin="9067,2954" coordsize="202,202" path="m9115,2954l9101,2954,9101,2992,9115,2992,9115,295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31.280396pt;margin-top:162.559998pt;width:2.639592pt;height:9.84pt;mso-position-horizontal-relative:page;mso-position-vertical-relative:page;z-index:-4713" coordorigin="8626,3251" coordsize="53,197">
            <v:shape style="position:absolute;left:8626;top:3251;width:53;height:197" coordorigin="8626,3251" coordsize="53,197" path="m8678,3251l8630,3312,8626,3354,8627,3376,8631,3396,8637,3416,8647,3433,8659,3448,8671,3439,8661,3423,8652,3406,8645,3388,8641,3367,8640,3344,8643,3323,8648,3304,8656,3285,8666,3268,8678,3251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37.76001pt;margin-top:162.559998pt;width:10.08pt;height:9.120pt;mso-position-horizontal-relative:page;mso-position-vertical-relative:page;z-index:-4712" coordorigin="8755,3251" coordsize="202,182">
            <v:shape style="position:absolute;left:8755;top:3251;width:202;height:182" coordorigin="8755,3251" coordsize="202,182" path="m8832,3328l8813,3328,8812,3345,8809,3364,8803,3382,8792,3403,8777,3414,8755,3424,8755,3429,8760,3434,8778,3433,8796,3423,8831,3357,8832,3333,8832,3328xe" filled="t" fillcolor="#202020" stroked="f">
              <v:path arrowok="t"/>
              <v:fill/>
            </v:shape>
            <v:shape style="position:absolute;left:8755;top:3251;width:202;height:182" coordorigin="8755,3251" coordsize="202,182" path="m8890,3328l8870,3328,8870,3424,8880,3434,8942,3434,8952,3424,8952,3419,8894,3419,8890,3414,8890,3328xe" filled="t" fillcolor="#202020" stroked="f">
              <v:path arrowok="t"/>
              <v:fill/>
            </v:shape>
            <v:shape style="position:absolute;left:8755;top:3251;width:202;height:182" coordorigin="8755,3251" coordsize="202,182" path="m8947,3376l8938,3376,8938,3405,8933,3414,8928,3419,8952,3419,8952,3410,8957,3405,8957,3381,8952,3381,8947,3376xe" filled="t" fillcolor="#202020" stroked="f">
              <v:path arrowok="t"/>
              <v:fill/>
            </v:shape>
            <v:shape style="position:absolute;left:8755;top:3251;width:202;height:182" coordorigin="8755,3251" coordsize="202,182" path="m8957,3309l8755,3309,8755,3328,8957,3328,8957,3309xe" filled="t" fillcolor="#202020" stroked="f">
              <v:path arrowok="t"/>
              <v:fill/>
            </v:shape>
            <v:shape style="position:absolute;left:8755;top:3251;width:202;height:182" coordorigin="8755,3251" coordsize="202,182" path="m8933,3251l8774,3251,8774,3266,8933,3266,8933,3251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51.679993pt;margin-top:162.559998pt;width:2.628605pt;height:9.84pt;mso-position-horizontal-relative:page;mso-position-vertical-relative:page;z-index:-4711" coordorigin="9034,3251" coordsize="53,197">
            <v:shape style="position:absolute;left:9034;top:3251;width:53;height:197" coordorigin="9034,3251" coordsize="53,197" path="m9048,3251l9039,3258,9049,3275,9058,3293,9063,3312,9066,3332,9067,3354,9066,3375,9062,3395,9056,3413,9046,3431,9034,3448,9048,3448,9081,3388,9086,3344,9084,3323,9078,3304,9070,3285,9060,3268,9048,3251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96.059998pt;margin-top:153.899994pt;width:53.336978pt;height:11.115854pt;mso-position-horizontal-relative:page;mso-position-vertical-relative:page;z-index:-4710" coordorigin="9921,3078" coordsize="1067,222">
            <v:group style="position:absolute;left:9931;top:3098;width:202;height:193" coordorigin="9931,3098" coordsize="202,193">
              <v:shape style="position:absolute;left:9931;top:3098;width:202;height:193" coordorigin="9931,3098" coordsize="202,193" path="m10075,3170l10061,3170,10060,3211,10055,3230,10045,3248,10032,3258,10015,3270,9994,3280,9994,3285,9998,3290,10014,3290,10035,3280,10050,3268,10061,3256,10061,3251,10095,3251,10070,3237,10075,3227,10075,3170xe" filled="t" fillcolor="#202020" stroked="f">
                <v:path arrowok="t"/>
                <v:fill/>
              </v:shape>
              <v:shape style="position:absolute;left:9931;top:3098;width:202;height:193" coordorigin="9931,3098" coordsize="202,193" path="m10095,3251l10061,3251,10073,3255,10090,3266,10107,3277,10123,3290,10122,3268,10106,3258,10095,3251xe" filled="t" fillcolor="#202020" stroked="f">
                <v:path arrowok="t"/>
                <v:fill/>
              </v:shape>
              <v:shape style="position:absolute;left:9931;top:3098;width:202;height:193" coordorigin="9931,3098" coordsize="202,193" path="m9974,3126l9960,3126,9960,3232,9950,3237,9941,3237,9931,3242,9946,3253,9983,3244,10008,3237,10008,3227,9974,3227,9974,3126xe" filled="t" fillcolor="#202020" stroked="f">
                <v:path arrowok="t"/>
                <v:fill/>
              </v:shape>
              <v:shape style="position:absolute;left:9931;top:3098;width:202;height:193" coordorigin="9931,3098" coordsize="202,193" path="m10123,3141l10013,3141,10013,3246,10027,3246,10027,3155,10123,3155,10123,3141xe" filled="t" fillcolor="#202020" stroked="f">
                <v:path arrowok="t"/>
                <v:fill/>
              </v:shape>
              <v:shape style="position:absolute;left:9931;top:3098;width:202;height:193" coordorigin="9931,3098" coordsize="202,193" path="m10123,3155l10104,3155,10104,3246,10123,3246,10123,3155xe" filled="t" fillcolor="#202020" stroked="f">
                <v:path arrowok="t"/>
                <v:fill/>
              </v:shape>
              <v:shape style="position:absolute;left:9931;top:3098;width:202;height:193" coordorigin="9931,3098" coordsize="202,193" path="m10008,3222l9998,3222,9989,3227,10008,3227,10008,3222xe" filled="t" fillcolor="#202020" stroked="f">
                <v:path arrowok="t"/>
                <v:fill/>
              </v:shape>
              <v:shape style="position:absolute;left:9931;top:3098;width:202;height:193" coordorigin="9931,3098" coordsize="202,193" path="m10075,3112l10056,3112,10051,3141,10066,3141,10075,3112xe" filled="t" fillcolor="#202020" stroked="f">
                <v:path arrowok="t"/>
                <v:fill/>
              </v:shape>
              <v:shape style="position:absolute;left:9931;top:3098;width:202;height:193" coordorigin="9931,3098" coordsize="202,193" path="m10003,3107l9931,3107,9931,3126,10003,3126,10003,3107xe" filled="t" fillcolor="#202020" stroked="f">
                <v:path arrowok="t"/>
                <v:fill/>
              </v:shape>
              <v:shape style="position:absolute;left:9931;top:3098;width:202;height:193" coordorigin="9931,3098" coordsize="202,193" path="m10133,3098l10008,3098,10008,3112,10133,3112,10133,3098xe" filled="t" fillcolor="#202020" stroked="f">
                <v:path arrowok="t"/>
                <v:fill/>
              </v:shape>
            </v:group>
            <v:group style="position:absolute;left:10171;top:3098;width:149;height:192" coordorigin="10171,3098" coordsize="149,192">
              <v:shape style="position:absolute;left:10171;top:3098;width:149;height:192" coordorigin="10171,3098" coordsize="149,192" path="m10320,3098l10171,3098,10171,3290,10186,3290,10186,3270,10320,3270,10320,3256,10186,3256,10186,3218,10320,3218,10320,3203,10186,3203,10186,3165,10320,3165,10320,3150,10186,3150,10186,3112,10320,3112,10320,3098xe" filled="t" fillcolor="#202020" stroked="f">
                <v:path arrowok="t"/>
                <v:fill/>
              </v:shape>
              <v:shape style="position:absolute;left:10171;top:3098;width:149;height:192" coordorigin="10171,3098" coordsize="149,192" path="m10320,3270l10301,3270,10301,3290,10320,3290,10320,3270xe" filled="t" fillcolor="#202020" stroked="f">
                <v:path arrowok="t"/>
                <v:fill/>
              </v:shape>
              <v:shape style="position:absolute;left:10171;top:3098;width:149;height:192" coordorigin="10171,3098" coordsize="149,192" path="m10320,3218l10301,3218,10301,3256,10320,3256,10320,3218xe" filled="t" fillcolor="#202020" stroked="f">
                <v:path arrowok="t"/>
                <v:fill/>
              </v:shape>
              <v:shape style="position:absolute;left:10171;top:3098;width:149;height:192" coordorigin="10171,3098" coordsize="149,192" path="m10320,3165l10301,3165,10301,3203,10320,3203,10320,3165xe" filled="t" fillcolor="#202020" stroked="f">
                <v:path arrowok="t"/>
                <v:fill/>
              </v:shape>
              <v:shape style="position:absolute;left:10171;top:3098;width:149;height:192" coordorigin="10171,3098" coordsize="149,192" path="m10320,3112l10301,3112,10301,3150,10320,3150,10320,3112xe" filled="t" fillcolor="#202020" stroked="f">
                <v:path arrowok="t"/>
                <v:fill/>
              </v:shape>
            </v:group>
            <v:group style="position:absolute;left:10354;top:3093;width:192;height:197" coordorigin="10354,3093" coordsize="192,197">
              <v:shape style="position:absolute;left:10354;top:3093;width:192;height:197" coordorigin="10354,3093" coordsize="192,197" path="m10508,3251l10474,3251,10491,3259,10527,3280,10546,3290,10539,3267,10521,3258,10508,3251xe" filled="t" fillcolor="#202020" stroked="f">
                <v:path arrowok="t"/>
                <v:fill/>
              </v:shape>
              <v:shape style="position:absolute;left:10354;top:3093;width:192;height:197" coordorigin="10354,3093" coordsize="192,197" path="m10469,3174l10454,3174,10454,3217,10446,3236,10379,3271,10354,3275,10363,3285,10432,3273,10474,3251,10508,3251,10504,3248,10486,3238,10469,3227,10469,3174xe" filled="t" fillcolor="#202020" stroked="f">
                <v:path arrowok="t"/>
                <v:fill/>
              </v:shape>
              <v:shape style="position:absolute;left:10354;top:3093;width:192;height:197" coordorigin="10354,3093" coordsize="192,197" path="m10507,3122l10483,3122,10474,3136,10459,3150,10379,3150,10378,3151,10378,3242,10397,3242,10397,3165,10536,3165,10536,3150,10479,3150,10507,3122xe" filled="t" fillcolor="#202020" stroked="f">
                <v:path arrowok="t"/>
                <v:fill/>
              </v:shape>
              <v:shape style="position:absolute;left:10354;top:3093;width:192;height:197" coordorigin="10354,3093" coordsize="192,197" path="m10536,3165l10522,3165,10522,3242,10536,3242,10536,3165xe" filled="t" fillcolor="#202020" stroked="f">
                <v:path arrowok="t"/>
                <v:fill/>
              </v:shape>
              <v:shape style="position:absolute;left:10354;top:3093;width:192;height:197" coordorigin="10354,3093" coordsize="192,197" path="m10440,3093l10413,3097,10399,3111,10385,3125,10369,3138,10354,3150,10358,3155,10358,3160,10364,3164,10378,3151,10378,3150,10379,3150,10392,3138,10406,3122,10507,3122,10507,3107,10426,3107,10440,3093xe" filled="t" fillcolor="#202020" stroked="f">
                <v:path arrowok="t"/>
                <v:fill/>
              </v:shape>
              <v:shape style="position:absolute;left:10354;top:3093;width:192;height:197" coordorigin="10354,3093" coordsize="192,197" path="m10379,3150l10378,3150,10378,3151,10379,3150xe" filled="t" fillcolor="#202020" stroked="f">
                <v:path arrowok="t"/>
                <v:fill/>
              </v:shape>
            </v:group>
            <v:group style="position:absolute;left:10565;top:3088;width:202;height:202" coordorigin="10565,3088" coordsize="202,202">
              <v:shape style="position:absolute;left:10565;top:3088;width:202;height:202" coordorigin="10565,3088" coordsize="202,202" path="m10766,3165l10570,3165,10570,3179,10766,3179,10766,3165xe" filled="t" fillcolor="#202020" stroked="f">
                <v:path arrowok="t"/>
                <v:fill/>
              </v:shape>
              <v:shape style="position:absolute;left:10565;top:3088;width:202;height:202" coordorigin="10565,3088" coordsize="202,202" path="m10675,3150l10661,3150,10661,3165,10675,3165,10675,3150xe" filled="t" fillcolor="#202020" stroked="f">
                <v:path arrowok="t"/>
                <v:fill/>
              </v:shape>
              <v:shape style="position:absolute;left:10565;top:3088;width:202;height:202" coordorigin="10565,3088" coordsize="202,202" path="m10747,3136l10589,3136,10589,3150,10747,3150,10747,3136xe" filled="t" fillcolor="#202020" stroked="f">
                <v:path arrowok="t"/>
                <v:fill/>
              </v:shape>
              <v:shape style="position:absolute;left:10565;top:3088;width:202;height:202" coordorigin="10565,3088" coordsize="202,202" path="m10675,3122l10661,3122,10661,3136,10675,3136,10675,3122xe" filled="t" fillcolor="#202020" stroked="f">
                <v:path arrowok="t"/>
                <v:fill/>
              </v:shape>
              <v:shape style="position:absolute;left:10565;top:3088;width:202;height:202" coordorigin="10565,3088" coordsize="202,202" path="m10757,3107l10579,3107,10579,3122,10757,3122,10757,3107xe" filled="t" fillcolor="#202020" stroked="f">
                <v:path arrowok="t"/>
                <v:fill/>
              </v:shape>
              <v:shape style="position:absolute;left:10565;top:3088;width:202;height:202" coordorigin="10565,3088" coordsize="202,202" path="m10675,3088l10661,3088,10661,3107,10675,3107,10675,3088xe" filled="t" fillcolor="#202020" stroked="f">
                <v:path arrowok="t"/>
                <v:fill/>
              </v:shape>
              <v:shape style="position:absolute;left:10565;top:3088;width:202;height:202" coordorigin="10565,3088" coordsize="202,202" path="m10736,3266l10684,3266,10705,3272,10724,3278,10741,3284,10757,3290,10753,3272,10736,3266xe" filled="t" fillcolor="#202020" stroked="f">
                <v:path arrowok="t"/>
                <v:fill/>
              </v:shape>
              <v:shape style="position:absolute;left:10565;top:3088;width:202;height:202" coordorigin="10565,3088" coordsize="202,202" path="m10675,3218l10661,3219,10659,3237,10650,3257,10638,3264,10619,3268,10595,3272,10565,3275,10574,3285,10635,3280,10684,3266,10736,3266,10717,3259,10697,3253,10675,3246,10675,3218xe" filled="t" fillcolor="#202020" stroked="f">
                <v:path arrowok="t"/>
                <v:fill/>
              </v:shape>
              <v:shape style="position:absolute;left:10565;top:3088;width:202;height:202" coordorigin="10565,3088" coordsize="202,202" path="m10742,3194l10594,3194,10594,3251,10608,3251,10608,3208,10742,3208,10742,3194xe" filled="t" fillcolor="#202020" stroked="f">
                <v:path arrowok="t"/>
                <v:fill/>
              </v:shape>
              <v:shape style="position:absolute;left:10565;top:3088;width:202;height:202" coordorigin="10565,3088" coordsize="202,202" path="m10742,3208l10728,3208,10728,3251,10742,3251,10742,3208xe" filled="t" fillcolor="#202020" stroked="f">
                <v:path arrowok="t"/>
                <v:fill/>
              </v:shape>
            </v:group>
            <v:group style="position:absolute;left:10776;top:3093;width:202;height:193" coordorigin="10776,3093" coordsize="202,193">
              <v:shape style="position:absolute;left:10776;top:3093;width:202;height:193" coordorigin="10776,3093" coordsize="202,193" path="m10891,3093l10872,3095,10870,3120,10866,3143,10845,3202,10794,3260,10776,3270,10781,3275,10786,3285,10796,3286,10812,3273,10852,3226,10880,3174,10899,3174,10892,3156,10886,3131,10886,3107,10891,3093xe" filled="t" fillcolor="#202020" stroked="f">
                <v:path arrowok="t"/>
                <v:fill/>
              </v:shape>
              <v:shape style="position:absolute;left:10776;top:3093;width:202;height:193" coordorigin="10776,3093" coordsize="202,193" path="m10899,3174l10880,3174,10889,3195,10921,3248,10963,3285,10973,3275,10978,3264,10961,3255,10946,3244,10933,3231,10920,3216,10909,3198,10900,3179,10899,317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74.940002pt;margin-top:270.299988pt;width:48.935071pt;height:9.16pt;mso-position-horizontal-relative:page;mso-position-vertical-relative:page;z-index:-4709" coordorigin="3499,5406" coordsize="979,183">
            <v:group style="position:absolute;left:3509;top:5416;width:96;height:163" coordorigin="3509,5416" coordsize="96,163">
              <v:shape style="position:absolute;left:3509;top:5416;width:96;height:163" coordorigin="3509,5416" coordsize="96,163" path="m3600,5435l3571,5435,3581,5445,3586,5454,3586,5469,3581,5478,3579,5486,3569,5500,3552,5517,3509,5560,3509,5579,3605,5579,3605,5560,3533,5560,3573,5519,3587,5502,3595,5488,3605,5469,3605,5445,3600,5435xe" filled="t" fillcolor="#202020" stroked="f">
                <v:path arrowok="t"/>
                <v:fill/>
              </v:shape>
              <v:shape style="position:absolute;left:3509;top:5416;width:96;height:163" coordorigin="3509,5416" coordsize="96,163" path="m3552,5416l3533,5421,3514,5430,3519,5446,3538,5438,3557,5435,3600,5435,3590,5429,3576,5419,3552,5416xe" filled="t" fillcolor="#202020" stroked="f">
                <v:path arrowok="t"/>
                <v:fill/>
              </v:shape>
            </v:group>
            <v:group style="position:absolute;left:3629;top:5417;width:106;height:161" coordorigin="3629,5417" coordsize="106,161">
              <v:shape style="position:absolute;left:3629;top:5417;width:106;height:161" coordorigin="3629,5417" coordsize="106,161" path="m3674,5417l3630,5478,3629,5502,3629,5511,3649,5568,3689,5578,3707,5572,3715,5563,3672,5563,3658,5552,3650,5531,3648,5502,3648,5501,3650,5471,3657,5451,3670,5440,3690,5437,3718,5437,3713,5429,3696,5420,3674,5417xe" filled="t" fillcolor="#202020" stroked="f">
                <v:path arrowok="t"/>
                <v:fill/>
              </v:shape>
              <v:shape style="position:absolute;left:3629;top:5417;width:106;height:161" coordorigin="3629,5417" coordsize="106,161" path="m3718,5437l3690,5437,3699,5445,3705,5461,3708,5487,3709,5525,3702,5547,3690,5560,3672,5563,3715,5563,3723,5555,3729,5540,3733,5520,3734,5494,3732,5467,3724,5445,3718,5437xe" filled="t" fillcolor="#202020" stroked="f">
                <v:path arrowok="t"/>
                <v:fill/>
              </v:shape>
            </v:group>
            <v:group style="position:absolute;left:3758;top:5416;width:96;height:163" coordorigin="3758,5416" coordsize="96,163">
              <v:shape style="position:absolute;left:3758;top:5416;width:96;height:163" coordorigin="3758,5416" coordsize="96,163" path="m3854,5560l3763,5560,3763,5579,3854,5579,3854,5560xe" filled="t" fillcolor="#202020" stroked="f">
                <v:path arrowok="t"/>
                <v:fill/>
              </v:shape>
              <v:shape style="position:absolute;left:3758;top:5416;width:96;height:163" coordorigin="3758,5416" coordsize="96,163" path="m3816,5440l3797,5440,3797,5560,3816,5560,3816,5440xe" filled="t" fillcolor="#202020" stroked="f">
                <v:path arrowok="t"/>
                <v:fill/>
              </v:shape>
              <v:shape style="position:absolute;left:3758;top:5416;width:96;height:163" coordorigin="3758,5416" coordsize="96,163" path="m3816,5416l3758,5430,3758,5450,3797,5440,3816,5440,3816,5416xe" filled="t" fillcolor="#202020" stroked="f">
                <v:path arrowok="t"/>
                <v:fill/>
              </v:shape>
            </v:group>
            <v:group style="position:absolute;left:3878;top:5416;width:98;height:162" coordorigin="3878,5416" coordsize="98,162">
              <v:shape style="position:absolute;left:3878;top:5416;width:98;height:162" coordorigin="3878,5416" coordsize="98,162" path="m3941,5416l3917,5416,3902,5421,3893,5426,3883,5445,3884,5463,3893,5480,3912,5493,3893,5504,3882,5519,3878,5541,3878,5560,3893,5573,3910,5578,3934,5578,3953,5573,3967,5565,3917,5565,3907,5555,3898,5550,3898,5541,3898,5532,3906,5516,3926,5502,3958,5502,3941,5493,3953,5487,3925,5487,3909,5472,3902,5454,3902,5445,3907,5440,3917,5435,3970,5435,3960,5426,3941,5416xe" filled="t" fillcolor="#202020" stroked="f">
                <v:path arrowok="t"/>
                <v:fill/>
              </v:shape>
              <v:shape style="position:absolute;left:3878;top:5416;width:98;height:162" coordorigin="3878,5416" coordsize="98,162" path="m3958,5502l3926,5502,3938,5509,3954,5522,3960,5541,3960,5546,3946,5560,3936,5565,3967,5565,3971,5562,3976,5546,3975,5520,3962,5504,3958,5502xe" filled="t" fillcolor="#202020" stroked="f">
                <v:path arrowok="t"/>
                <v:fill/>
              </v:shape>
              <v:shape style="position:absolute;left:3878;top:5416;width:98;height:162" coordorigin="3878,5416" coordsize="98,162" path="m3970,5435l3941,5435,3950,5445,3950,5456,3945,5473,3925,5487,3953,5487,3954,5486,3970,5473,3974,5454,3974,5445,3970,5435xe" filled="t" fillcolor="#202020" stroked="f">
                <v:path arrowok="t"/>
                <v:fill/>
              </v:shape>
            </v:group>
            <v:group style="position:absolute;left:3998;top:5417;width:106;height:161" coordorigin="3998,5417" coordsize="106,161">
              <v:shape style="position:absolute;left:3998;top:5417;width:106;height:161" coordorigin="3998,5417" coordsize="106,161" path="m4044,5417l4000,5478,3998,5502,3999,5511,4033,5576,4059,5578,4077,5572,4085,5563,4041,5563,4028,5552,4020,5531,4018,5502,4018,5501,4020,5471,4027,5451,4040,5440,4060,5437,4088,5437,4082,5429,4065,5420,4044,5417xe" filled="t" fillcolor="#202020" stroked="f">
                <v:path arrowok="t"/>
                <v:fill/>
              </v:shape>
              <v:shape style="position:absolute;left:3998;top:5417;width:106;height:161" coordorigin="3998,5417" coordsize="106,161" path="m4088,5437l4060,5437,4068,5445,4075,5461,4078,5487,4078,5525,4072,5547,4060,5560,4041,5563,4085,5563,4093,5555,4099,5540,4103,5520,4104,5494,4101,5467,4094,5445,4088,5437xe" filled="t" fillcolor="#202020" stroked="f">
                <v:path arrowok="t"/>
                <v:fill/>
              </v:shape>
            </v:group>
            <v:group style="position:absolute;left:4114;top:5421;width:91;height:158" coordorigin="4114,5421" coordsize="91,158">
              <v:shape style="position:absolute;left:4114;top:5421;width:91;height:158" coordorigin="4114,5421" coordsize="91,158" path="m4205,5536l4186,5536,4186,5579,4205,5579,4205,5536xe" filled="t" fillcolor="#202020" stroked="f">
                <v:path arrowok="t"/>
                <v:fill/>
              </v:shape>
              <v:shape style="position:absolute;left:4114;top:5421;width:91;height:158" coordorigin="4114,5421" coordsize="91,158" path="m4205,5421l4186,5421,4114,5522,4114,5536,4229,5536,4229,5522,4133,5522,4181,5450,4186,5445,4186,5440,4205,5440,4205,5421xe" filled="t" fillcolor="#202020" stroked="f">
                <v:path arrowok="t"/>
                <v:fill/>
              </v:shape>
              <v:shape style="position:absolute;left:4114;top:5421;width:91;height:158" coordorigin="4114,5421" coordsize="91,158" path="m4205,5440l4186,5440,4186,5522,4205,5522,4205,5440xe" filled="t" fillcolor="#202020" stroked="f">
                <v:path arrowok="t"/>
                <v:fill/>
              </v:shape>
            </v:group>
            <v:group style="position:absolute;left:4243;top:5417;width:106;height:162" coordorigin="4243,5417" coordsize="106,162">
              <v:shape style="position:absolute;left:4243;top:5417;width:106;height:162" coordorigin="4243,5417" coordsize="106,162" path="m4289,5417l4245,5478,4243,5502,4243,5511,4263,5567,4303,5579,4321,5572,4330,5563,4288,5563,4274,5552,4266,5531,4262,5502,4262,5499,4265,5470,4274,5450,4288,5439,4307,5437,4333,5437,4327,5429,4310,5420,4289,5417xe" filled="t" fillcolor="#202020" stroked="f">
                <v:path arrowok="t"/>
                <v:fill/>
              </v:shape>
              <v:shape style="position:absolute;left:4243;top:5417;width:106;height:162" coordorigin="4243,5417" coordsize="106,162" path="m4333,5437l4307,5437,4320,5447,4327,5467,4319,5547,4288,5563,4330,5563,4337,5555,4344,5540,4348,5520,4349,5494,4346,5467,4339,5445,4333,5437xe" filled="t" fillcolor="#202020" stroked="f">
                <v:path arrowok="t"/>
                <v:fill/>
              </v:shape>
            </v:group>
            <v:group style="position:absolute;left:4368;top:5416;width:99;height:162" coordorigin="4368,5416" coordsize="99,162">
              <v:shape style="position:absolute;left:4368;top:5416;width:99;height:162" coordorigin="4368,5416" coordsize="99,162" path="m4378,5555l4380,5576,4393,5578,4423,5578,4440,5569,4444,5565,4397,5565,4378,5555xe" filled="t" fillcolor="#202020" stroked="f">
                <v:path arrowok="t"/>
                <v:fill/>
              </v:shape>
              <v:shape style="position:absolute;left:4368;top:5416;width:99;height:162" coordorigin="4368,5416" coordsize="99,162" path="m4468,5498l4450,5498,4449,5510,4446,5531,4440,5546,4430,5560,4421,5565,4444,5565,4457,5551,4462,5539,4466,5521,4467,5499,4468,5498xe" filled="t" fillcolor="#202020" stroked="f">
                <v:path arrowok="t"/>
                <v:fill/>
              </v:shape>
              <v:shape style="position:absolute;left:4368;top:5416;width:99;height:162" coordorigin="4368,5416" coordsize="99,162" path="m4418,5416l4398,5420,4381,5432,4371,5449,4368,5470,4372,5490,4382,5507,4392,5517,4402,5522,4417,5522,4437,5515,4446,5502,4411,5502,4402,5498,4392,5488,4387,5478,4387,5459,4392,5450,4397,5445,4402,5435,4455,5435,4454,5434,4440,5420,4418,5416xe" filled="t" fillcolor="#202020" stroked="f">
                <v:path arrowok="t"/>
                <v:fill/>
              </v:shape>
              <v:shape style="position:absolute;left:4368;top:5416;width:99;height:162" coordorigin="4368,5416" coordsize="99,162" path="m4455,5435l4435,5435,4440,5445,4445,5450,4450,5459,4450,5483,4435,5498,4426,5502,4446,5502,4450,5498,4468,5498,4467,5469,4463,5451,4455,543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11.839996pt;margin-top:271.040009pt;width:10.08pt;height:9.355128pt;mso-position-horizontal-relative:page;mso-position-vertical-relative:page;z-index:-4708" coordorigin="8237,5421" coordsize="202,187">
            <v:shape style="position:absolute;left:8237;top:5421;width:202;height:187" coordorigin="8237,5421" coordsize="202,187" path="m8419,5421l8256,5421,8256,5435,8323,5445,8322,5465,8318,5483,8237,5483,8237,5498,8313,5501,8306,5521,8297,5539,8285,5556,8271,5570,8255,5583,8237,5594,8246,5603,8298,5570,8333,5498,8438,5498,8438,5483,8338,5476,8341,5457,8342,5435,8419,5435,8419,5421xe" filled="t" fillcolor="#202020" stroked="f">
              <v:path arrowok="t"/>
              <v:fill/>
            </v:shape>
            <v:shape style="position:absolute;left:8237;top:5421;width:202;height:187" coordorigin="8237,5421" coordsize="202,187" path="m8362,5512l8342,5512,8342,5571,8350,5591,8371,5598,8424,5598,8434,5594,8434,5584,8366,5584,8362,5579,8362,5512xe" filled="t" fillcolor="#202020" stroked="f">
              <v:path arrowok="t"/>
              <v:fill/>
            </v:shape>
            <v:shape style="position:absolute;left:8237;top:5421;width:202;height:187" coordorigin="8237,5421" coordsize="202,187" path="m8424,5541l8419,5555,8419,5579,8414,5584,8434,5584,8434,5579,8438,5570,8438,5546,8429,5546,8424,5541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81.899994pt;margin-top:269.579987pt;width:20.68pt;height:11.32pt;mso-position-horizontal-relative:page;mso-position-vertical-relative:page;z-index:-4707" coordorigin="9638,5392" coordsize="414,226">
            <v:group style="position:absolute;left:9648;top:5402;width:202;height:206" coordorigin="9648,5402" coordsize="202,206">
              <v:shape style="position:absolute;left:9648;top:5402;width:202;height:206" coordorigin="9648,5402" coordsize="202,206" path="m9768,5546l9739,5546,9739,5608,9754,5608,9754,5546,9769,5546,9768,5546xe" filled="t" fillcolor="#202020" stroked="f">
                <v:path arrowok="t"/>
                <v:fill/>
              </v:shape>
              <v:shape style="position:absolute;left:9648;top:5402;width:202;height:206" coordorigin="9648,5402" coordsize="202,206" path="m9769,5546l9754,5546,9767,5560,9782,5571,9799,5581,9818,5590,9840,5598,9845,5589,9845,5584,9850,5579,9840,5578,9819,5572,9800,5564,9782,5555,9769,5546xe" filled="t" fillcolor="#202020" stroked="f">
                <v:path arrowok="t"/>
                <v:fill/>
              </v:shape>
              <v:shape style="position:absolute;left:9648;top:5402;width:202;height:206" coordorigin="9648,5402" coordsize="202,206" path="m9850,5531l9648,5531,9648,5546,9720,5549,9703,5558,9686,5568,9667,5577,9648,5584,9648,5589,9653,5594,9675,5590,9694,5580,9711,5569,9726,5557,9739,5546,9850,5546,9850,5531xe" filled="t" fillcolor="#202020" stroked="f">
                <v:path arrowok="t"/>
                <v:fill/>
              </v:shape>
              <v:shape style="position:absolute;left:9648;top:5402;width:202;height:206" coordorigin="9648,5402" coordsize="202,206" path="m9754,5512l9739,5512,9739,5531,9754,5531,9754,5512xe" filled="t" fillcolor="#202020" stroked="f">
                <v:path arrowok="t"/>
                <v:fill/>
              </v:shape>
              <v:shape style="position:absolute;left:9648;top:5402;width:202;height:206" coordorigin="9648,5402" coordsize="202,206" path="m9821,5416l9725,5416,9725,5426,9757,5447,9751,5465,9740,5482,9725,5495,9706,5507,9715,5517,9766,5469,9773,5426,9821,5426,9821,5416xe" filled="t" fillcolor="#202020" stroked="f">
                <v:path arrowok="t"/>
                <v:fill/>
              </v:shape>
              <v:shape style="position:absolute;left:9648;top:5402;width:202;height:206" coordorigin="9648,5402" coordsize="202,206" path="m9763,5493l9763,5512,9788,5512,9809,5505,9811,5498,9768,5498,9763,5493xe" filled="t" fillcolor="#202020" stroked="f">
                <v:path arrowok="t"/>
                <v:fill/>
              </v:shape>
              <v:shape style="position:absolute;left:9648;top:5402;width:202;height:206" coordorigin="9648,5402" coordsize="202,206" path="m9701,5469l9687,5482,9673,5496,9658,5507,9680,5509,9693,5497,9710,5483,9701,5474,9701,5469xe" filled="t" fillcolor="#202020" stroked="f">
                <v:path arrowok="t"/>
                <v:fill/>
              </v:shape>
              <v:shape style="position:absolute;left:9648;top:5402;width:202;height:206" coordorigin="9648,5402" coordsize="202,206" path="m9821,5426l9773,5426,9806,5440,9805,5460,9802,5478,9802,5493,9797,5498,9811,5498,9816,5483,9816,5469,9821,5459,9821,5451,9837,5451,9833,5445,9821,5445,9821,5426xe" filled="t" fillcolor="#202020" stroked="f">
                <v:path arrowok="t"/>
                <v:fill/>
              </v:shape>
              <v:shape style="position:absolute;left:9648;top:5402;width:202;height:206" coordorigin="9648,5402" coordsize="202,206" path="m9837,5451l9821,5451,9828,5469,9835,5488,9849,5476,9841,5458,9837,5451xe" filled="t" fillcolor="#202020" stroked="f">
                <v:path arrowok="t"/>
                <v:fill/>
              </v:shape>
              <v:shape style="position:absolute;left:9648;top:5402;width:202;height:206" coordorigin="9648,5402" coordsize="202,206" path="m9730,5440l9720,5459,9710,5474,9715,5474,9720,5478,9725,5478,9734,5459,9744,5445,9730,5440xe" filled="t" fillcolor="#202020" stroked="f">
                <v:path arrowok="t"/>
                <v:fill/>
              </v:shape>
              <v:shape style="position:absolute;left:9648;top:5402;width:202;height:206" coordorigin="9648,5402" coordsize="202,206" path="m9658,5435l9648,5450,9658,5454,9672,5459,9682,5469,9691,5454,9682,5445,9667,5440,9658,5435xe" filled="t" fillcolor="#202020" stroked="f">
                <v:path arrowok="t"/>
                <v:fill/>
              </v:shape>
              <v:shape style="position:absolute;left:9648;top:5402;width:202;height:206" coordorigin="9648,5402" coordsize="202,206" path="m9830,5440l9821,5445,9833,5445,9830,5440xe" filled="t" fillcolor="#202020" stroked="f">
                <v:path arrowok="t"/>
                <v:fill/>
              </v:shape>
              <v:shape style="position:absolute;left:9648;top:5402;width:202;height:206" coordorigin="9648,5402" coordsize="202,206" path="m9677,5402l9667,5416,9682,5421,9691,5430,9701,5435,9710,5421,9691,5411,9677,5402xe" filled="t" fillcolor="#202020" stroked="f">
                <v:path arrowok="t"/>
                <v:fill/>
              </v:shape>
            </v:group>
            <v:group style="position:absolute;left:9859;top:5411;width:182;height:194" coordorigin="9859,5411" coordsize="182,194">
              <v:shape style="position:absolute;left:9859;top:5411;width:182;height:194" coordorigin="9859,5411" coordsize="182,194" path="m10037,5546l9869,5546,9869,5555,9918,5567,9903,5579,9883,5588,9859,5594,9864,5598,9864,5603,9880,5605,9902,5597,9919,5586,9932,5572,9941,5555,10037,5555,10037,5546xe" filled="t" fillcolor="#202020" stroked="f">
                <v:path arrowok="t"/>
                <v:fill/>
              </v:shape>
              <v:shape style="position:absolute;left:9859;top:5411;width:182;height:194" coordorigin="9859,5411" coordsize="182,194" path="m9960,5584l9960,5594,9965,5598,9968,5603,10022,5603,10032,5594,10034,5589,10000,5589,9980,5588,9960,5584xe" filled="t" fillcolor="#202020" stroked="f">
                <v:path arrowok="t"/>
                <v:fill/>
              </v:shape>
              <v:shape style="position:absolute;left:9859;top:5411;width:182;height:194" coordorigin="9859,5411" coordsize="182,194" path="m10037,5555l10022,5555,10022,5574,10018,5584,10013,5589,10034,5589,10037,5579,10037,5555xe" filled="t" fillcolor="#202020" stroked="f">
                <v:path arrowok="t"/>
                <v:fill/>
              </v:shape>
              <v:shape style="position:absolute;left:9859;top:5411;width:182;height:194" coordorigin="9859,5411" coordsize="182,194" path="m9946,5526l9931,5526,9931,5541,9926,5546,9946,5546,9946,5526xe" filled="t" fillcolor="#202020" stroked="f">
                <v:path arrowok="t"/>
                <v:fill/>
              </v:shape>
              <v:shape style="position:absolute;left:9859;top:5411;width:182;height:194" coordorigin="9859,5411" coordsize="182,194" path="m10042,5454l9878,5454,9878,5536,9893,5536,9893,5522,10042,5522,10042,5507,9893,5507,9893,5493,10042,5493,10042,5478,9893,5478,9893,5464,10042,5464,10042,5454xe" filled="t" fillcolor="#202020" stroked="f">
                <v:path arrowok="t"/>
                <v:fill/>
              </v:shape>
              <v:shape style="position:absolute;left:9859;top:5411;width:182;height:194" coordorigin="9859,5411" coordsize="182,194" path="m10042,5522l10022,5522,10022,5536,10042,5536,10042,5522xe" filled="t" fillcolor="#202020" stroked="f">
                <v:path arrowok="t"/>
                <v:fill/>
              </v:shape>
              <v:shape style="position:absolute;left:9859;top:5411;width:182;height:194" coordorigin="9859,5411" coordsize="182,194" path="m9965,5522l9950,5522,9950,5531,9965,5531,9965,5522xe" filled="t" fillcolor="#202020" stroked="f">
                <v:path arrowok="t"/>
                <v:fill/>
              </v:shape>
              <v:shape style="position:absolute;left:9859;top:5411;width:182;height:194" coordorigin="9859,5411" coordsize="182,194" path="m9965,5493l9950,5493,9950,5507,9965,5507,9965,5493xe" filled="t" fillcolor="#202020" stroked="f">
                <v:path arrowok="t"/>
                <v:fill/>
              </v:shape>
              <v:shape style="position:absolute;left:9859;top:5411;width:182;height:194" coordorigin="9859,5411" coordsize="182,194" path="m10042,5493l10022,5493,10022,5507,10042,5507,10042,5493xe" filled="t" fillcolor="#202020" stroked="f">
                <v:path arrowok="t"/>
                <v:fill/>
              </v:shape>
              <v:shape style="position:absolute;left:9859;top:5411;width:182;height:194" coordorigin="9859,5411" coordsize="182,194" path="m9965,5464l9950,5464,9950,5478,9965,5478,9965,5464xe" filled="t" fillcolor="#202020" stroked="f">
                <v:path arrowok="t"/>
                <v:fill/>
              </v:shape>
              <v:shape style="position:absolute;left:9859;top:5411;width:182;height:194" coordorigin="9859,5411" coordsize="182,194" path="m10042,5464l10022,5464,10022,5478,10042,5478,10042,5464xe" filled="t" fillcolor="#202020" stroked="f">
                <v:path arrowok="t"/>
                <v:fill/>
              </v:shape>
              <v:shape style="position:absolute;left:9859;top:5411;width:182;height:194" coordorigin="9859,5411" coordsize="182,194" path="m9917,5426l9907,5435,9926,5445,9941,5454,9970,5454,9994,5444,9952,5444,9933,5434,9917,5426xe" filled="t" fillcolor="#202020" stroked="f">
                <v:path arrowok="t"/>
                <v:fill/>
              </v:shape>
              <v:shape style="position:absolute;left:9859;top:5411;width:182;height:194" coordorigin="9859,5411" coordsize="182,194" path="m10037,5411l9874,5411,9874,5426,10003,5426,9952,5444,9994,5444,10037,5426,10037,541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74.940002pt;margin-top:527.820007pt;width:49.237427pt;height:9.355835pt;mso-position-horizontal-relative:page;mso-position-vertical-relative:page;z-index:-4706" coordorigin="3499,10556" coordsize="985,187">
            <v:group style="position:absolute;left:3509;top:10567;width:96;height:163" coordorigin="3509,10567" coordsize="96,163">
              <v:shape style="position:absolute;left:3509;top:10567;width:96;height:163" coordorigin="3509,10567" coordsize="96,163" path="m3600,10586l3571,10586,3581,10595,3586,10605,3586,10619,3581,10629,3581,10639,3509,10710,3509,10730,3605,10730,3605,10710,3533,10710,3573,10670,3587,10653,3595,10638,3605,10619,3605,10600,3600,10586xe" filled="t" fillcolor="#202020" stroked="f">
                <v:path arrowok="t"/>
                <v:fill/>
              </v:shape>
              <v:shape style="position:absolute;left:3509;top:10567;width:96;height:163" coordorigin="3509,10567" coordsize="96,163" path="m3552,10567l3533,10571,3514,10581,3520,10599,3539,10589,3557,10586,3600,10586,3590,10580,3576,10570,3552,10567xe" filled="t" fillcolor="#202020" stroked="f">
                <v:path arrowok="t"/>
                <v:fill/>
              </v:shape>
            </v:group>
            <v:group style="position:absolute;left:3629;top:10567;width:106;height:165" coordorigin="3629,10567" coordsize="106,165">
              <v:shape style="position:absolute;left:3629;top:10567;width:106;height:165" coordorigin="3629,10567" coordsize="106,165" path="m3674,10567l3630,10628,3629,10653,3629,10666,3666,10730,3691,10732,3708,10723,3716,10714,3672,10714,3658,10704,3650,10684,3648,10653,3648,10652,3650,10623,3657,10603,3670,10591,3690,10587,3718,10587,3713,10580,3696,10570,3674,10567xe" filled="t" fillcolor="#202020" stroked="f">
                <v:path arrowok="t"/>
                <v:fill/>
              </v:shape>
              <v:shape style="position:absolute;left:3629;top:10567;width:106;height:165" coordorigin="3629,10567" coordsize="106,165" path="m3718,10587l3690,10587,3699,10596,3705,10613,3709,10639,3709,10676,3703,10698,3691,10710,3672,10714,3716,10714,3723,10706,3729,10690,3733,10670,3734,10645,3732,10617,3724,10595,3718,10587xe" filled="t" fillcolor="#202020" stroked="f">
                <v:path arrowok="t"/>
                <v:fill/>
              </v:shape>
            </v:group>
            <v:group style="position:absolute;left:3758;top:10566;width:96;height:163" coordorigin="3758,10566" coordsize="96,163">
              <v:shape style="position:absolute;left:3758;top:10566;width:96;height:163" coordorigin="3758,10566" coordsize="96,163" path="m3854,10710l3763,10710,3763,10730,3854,10730,3854,10710xe" filled="t" fillcolor="#202020" stroked="f">
                <v:path arrowok="t"/>
                <v:fill/>
              </v:shape>
              <v:shape style="position:absolute;left:3758;top:10566;width:96;height:163" coordorigin="3758,10566" coordsize="96,163" path="m3816,10590l3797,10590,3797,10710,3816,10710,3816,10590xe" filled="t" fillcolor="#202020" stroked="f">
                <v:path arrowok="t"/>
                <v:fill/>
              </v:shape>
              <v:shape style="position:absolute;left:3758;top:10566;width:96;height:163" coordorigin="3758,10566" coordsize="96,163" path="m3816,10566l3758,10586,3758,10605,3797,10590,3816,10590,3816,10566xe" filled="t" fillcolor="#202020" stroked="f">
                <v:path arrowok="t"/>
                <v:fill/>
              </v:shape>
            </v:group>
            <v:group style="position:absolute;left:3878;top:10566;width:98;height:167" coordorigin="3878,10566" coordsize="98,167">
              <v:shape style="position:absolute;left:3878;top:10566;width:98;height:167" coordorigin="3878,10566" coordsize="98,167" path="m3941,10566l3883,10595,3884,10617,3893,10634,3912,10648,3896,10657,3882,10672,3878,10691,3878,10715,3894,10725,3911,10732,3935,10734,3953,10728,3971,10715,3912,10715,3907,10710,3898,10706,3898,10691,3898,10687,3906,10669,3926,10658,3963,10658,3962,10656,3941,10648,3957,10639,3958,10638,3926,10638,3912,10629,3902,10619,3902,10595,3907,10590,3917,10586,3970,10586,3960,10581,3950,10571,3941,10566xe" filled="t" fillcolor="#202020" stroked="f">
                <v:path arrowok="t"/>
                <v:fill/>
              </v:shape>
              <v:shape style="position:absolute;left:3878;top:10566;width:98;height:167" coordorigin="3878,10566" coordsize="98,167" path="m3963,10658l3926,10658,3935,10661,3953,10674,3960,10691,3960,10696,3955,10706,3946,10715,3971,10715,3976,10699,3975,10672,3963,10658xe" filled="t" fillcolor="#202020" stroked="f">
                <v:path arrowok="t"/>
                <v:fill/>
              </v:shape>
              <v:shape style="position:absolute;left:3878;top:10566;width:98;height:167" coordorigin="3878,10566" coordsize="98,167" path="m3970,10586l3941,10586,3950,10595,3950,10619,3946,10629,3926,10638,3958,10638,3970,10624,3974,10605,3974,10595,3970,10586xe" filled="t" fillcolor="#202020" stroked="f">
                <v:path arrowok="t"/>
                <v:fill/>
              </v:shape>
            </v:group>
            <v:group style="position:absolute;left:4008;top:10566;width:91;height:163" coordorigin="4008,10566" coordsize="91,163">
              <v:shape style="position:absolute;left:4008;top:10566;width:91;height:163" coordorigin="4008,10566" coordsize="91,163" path="m4099,10710l4008,10710,4008,10730,4099,10730,4099,10710xe" filled="t" fillcolor="#202020" stroked="f">
                <v:path arrowok="t"/>
                <v:fill/>
              </v:shape>
              <v:shape style="position:absolute;left:4008;top:10566;width:91;height:163" coordorigin="4008,10566" coordsize="91,163" path="m4066,10590l4042,10590,4042,10710,4066,10710,4066,10590xe" filled="t" fillcolor="#202020" stroked="f">
                <v:path arrowok="t"/>
                <v:fill/>
              </v:shape>
              <v:shape style="position:absolute;left:4008;top:10566;width:91;height:163" coordorigin="4008,10566" coordsize="91,163" path="m4066,10566l4008,10586,4008,10605,4042,10590,4066,10590,4066,10566xe" filled="t" fillcolor="#202020" stroked="f">
                <v:path arrowok="t"/>
                <v:fill/>
              </v:shape>
            </v:group>
            <v:group style="position:absolute;left:4123;top:10567;width:96;height:163" coordorigin="4123,10567" coordsize="96,163">
              <v:shape style="position:absolute;left:4123;top:10567;width:96;height:163" coordorigin="4123,10567" coordsize="96,163" path="m4214,10586l4186,10586,4195,10590,4200,10595,4200,10629,4195,10639,4123,10710,4123,10730,4219,10730,4219,10710,4147,10710,4190,10668,4203,10652,4214,10638,4219,10629,4219,10600,4214,10586xe" filled="t" fillcolor="#202020" stroked="f">
                <v:path arrowok="t"/>
                <v:fill/>
              </v:shape>
              <v:shape style="position:absolute;left:4123;top:10567;width:96;height:163" coordorigin="4123,10567" coordsize="96,163" path="m4169,10567l4148,10571,4133,10581,4135,10602,4152,10589,4171,10586,4214,10586,4208,10579,4192,10570,4169,10567xe" filled="t" fillcolor="#202020" stroked="f">
                <v:path arrowok="t"/>
                <v:fill/>
              </v:shape>
            </v:group>
            <v:group style="position:absolute;left:4243;top:10567;width:101;height:163" coordorigin="4243,10567" coordsize="101,163">
              <v:shape style="position:absolute;left:4243;top:10567;width:101;height:163" coordorigin="4243,10567" coordsize="101,163" path="m4339,10586l4310,10586,4320,10595,4325,10605,4325,10619,4315,10638,4315,10643,4291,10667,4243,10710,4243,10730,4344,10730,4344,10710,4267,10710,4312,10670,4326,10653,4334,10638,4344,10619,4344,10600,4339,10586xe" filled="t" fillcolor="#202020" stroked="f">
                <v:path arrowok="t"/>
                <v:fill/>
              </v:shape>
              <v:shape style="position:absolute;left:4243;top:10567;width:101;height:163" coordorigin="4243,10567" coordsize="101,163" path="m4291,10567l4272,10571,4253,10581,4259,10599,4278,10589,4296,10586,4339,10586,4329,10580,4315,10570,4291,10567xe" filled="t" fillcolor="#202020" stroked="f">
                <v:path arrowok="t"/>
                <v:fill/>
              </v:shape>
            </v:group>
            <v:group style="position:absolute;left:4368;top:10567;width:106;height:165" coordorigin="4368,10567" coordsize="106,165">
              <v:shape style="position:absolute;left:4368;top:10567;width:106;height:165" coordorigin="4368,10567" coordsize="106,165" path="m4412,10567l4369,10628,4368,10653,4368,10666,4405,10730,4431,10732,4448,10722,4455,10714,4411,10714,4397,10704,4390,10684,4387,10653,4387,10652,4389,10623,4396,10603,4409,10591,4429,10587,4457,10587,4451,10579,4434,10570,4412,10567xe" filled="t" fillcolor="#202020" stroked="f">
                <v:path arrowok="t"/>
                <v:fill/>
              </v:shape>
              <v:shape style="position:absolute;left:4368;top:10567;width:106;height:165" coordorigin="4368,10567" coordsize="106,165" path="m4457,10587l4429,10587,4438,10596,4444,10613,4448,10639,4448,10676,4442,10698,4430,10710,4411,10714,4455,10714,4463,10705,4469,10689,4472,10669,4474,10643,4471,10616,4463,10595,4457,1058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11.579987pt;margin-top:527.820007pt;width:43.238815pt;height:9.4pt;mso-position-horizontal-relative:page;mso-position-vertical-relative:page;z-index:-4705" coordorigin="8232,10556" coordsize="865,188">
            <v:group style="position:absolute;left:8242;top:10566;width:103;height:167" coordorigin="8242,10566" coordsize="103,167">
              <v:shape style="position:absolute;left:8242;top:10566;width:103;height:167" coordorigin="8242,10566" coordsize="103,167" path="m8309,10566l8285,10566,8270,10571,8261,10581,8251,10586,8251,10605,8252,10615,8259,10633,8275,10648,8261,10657,8247,10672,8242,10691,8242,10706,8246,10715,8261,10725,8277,10732,8303,10734,8321,10728,8339,10715,8280,10715,8270,10710,8266,10706,8266,10691,8266,10687,8274,10669,8294,10658,8331,10658,8330,10656,8309,10648,8321,10641,8322,10638,8294,10638,8275,10629,8270,10619,8270,10595,8280,10586,8338,10586,8328,10581,8318,10571,8309,10566xe" filled="t" fillcolor="#202020" stroked="f">
                <v:path arrowok="t"/>
                <v:fill/>
              </v:shape>
              <v:shape style="position:absolute;left:8242;top:10566;width:103;height:167" coordorigin="8242,10566" coordsize="103,167" path="m8331,10658l8294,10658,8300,10659,8317,10673,8323,10691,8323,10706,8318,10710,8309,10715,8339,10715,8344,10699,8343,10672,8331,10658xe" filled="t" fillcolor="#202020" stroked="f">
                <v:path arrowok="t"/>
                <v:fill/>
              </v:shape>
              <v:shape style="position:absolute;left:8242;top:10566;width:103;height:167" coordorigin="8242,10566" coordsize="103,167" path="m8338,10586l8309,10586,8318,10595,8318,10619,8309,10629,8294,10638,8322,10638,8333,10625,8338,10605,8338,10586xe" filled="t" fillcolor="#202020" stroked="f">
                <v:path arrowok="t"/>
                <v:fill/>
              </v:shape>
            </v:group>
            <v:group style="position:absolute;left:8357;top:10571;width:96;height:158" coordorigin="8357,10571" coordsize="96,158">
              <v:shape style="position:absolute;left:8357;top:10571;width:96;height:158" coordorigin="8357,10571" coordsize="96,158" path="m8453,10686l8434,10686,8434,10730,8453,10730,8453,10686xe" filled="t" fillcolor="#202020" stroked="f">
                <v:path arrowok="t"/>
                <v:fill/>
              </v:shape>
              <v:shape style="position:absolute;left:8357;top:10571;width:96;height:158" coordorigin="8357,10571" coordsize="96,158" path="m8453,10571l8429,10571,8357,10677,8357,10686,8472,10686,8472,10672,8376,10672,8424,10600,8429,10595,8429,10590,8453,10590,8453,10571xe" filled="t" fillcolor="#202020" stroked="f">
                <v:path arrowok="t"/>
                <v:fill/>
              </v:shape>
              <v:shape style="position:absolute;left:8357;top:10571;width:96;height:158" coordorigin="8357,10571" coordsize="96,158" path="m8453,10590l8434,10590,8434,10672,8453,10672,8453,10590xe" filled="t" fillcolor="#202020" stroked="f">
                <v:path arrowok="t"/>
                <v:fill/>
              </v:shape>
            </v:group>
            <v:group style="position:absolute;left:8486;top:10568;width:106;height:165" coordorigin="8486,10568" coordsize="106,165">
              <v:shape style="position:absolute;left:8486;top:10568;width:106;height:165" coordorigin="8486,10568" coordsize="106,165" path="m8531,10568l8488,10628,8486,10653,8487,10666,8526,10730,8549,10733,8565,10724,8573,10714,8532,10714,8520,10705,8513,10685,8510,10653,8510,10652,8512,10624,8519,10603,8531,10591,8550,10588,8578,10588,8572,10580,8555,10570,8531,10568xe" filled="t" fillcolor="#202020" stroked="f">
                <v:path arrowok="t"/>
                <v:fill/>
              </v:shape>
              <v:shape style="position:absolute;left:8486;top:10568;width:106;height:165" coordorigin="8486,10568" coordsize="106,165" path="m8578,10588l8550,10588,8561,10597,8567,10614,8571,10640,8572,10676,8565,10698,8553,10711,8532,10714,8573,10714,8581,10705,8587,10689,8591,10669,8592,10643,8590,10616,8583,10595,8578,10588xe" filled="t" fillcolor="#202020" stroked="f">
                <v:path arrowok="t"/>
                <v:fill/>
              </v:shape>
            </v:group>
            <v:group style="position:absolute;left:8621;top:10571;width:91;height:163" coordorigin="8621,10571" coordsize="91,163">
              <v:shape style="position:absolute;left:8621;top:10571;width:91;height:163" coordorigin="8621,10571" coordsize="91,163" path="m8621,10706l8621,10725,8626,10730,8640,10734,8659,10734,8678,10730,8696,10718,8698,10715,8640,10715,8621,10706xe" filled="t" fillcolor="#202020" stroked="f">
                <v:path arrowok="t"/>
                <v:fill/>
              </v:shape>
              <v:shape style="position:absolute;left:8621;top:10571;width:91;height:163" coordorigin="8621,10571" coordsize="91,163" path="m8698,10648l8664,10648,8674,10653,8678,10658,8688,10662,8688,10701,8678,10706,8674,10715,8698,10715,8708,10701,8712,10682,8712,10667,8707,10653,8698,10648xe" filled="t" fillcolor="#202020" stroked="f">
                <v:path arrowok="t"/>
                <v:fill/>
              </v:shape>
              <v:shape style="position:absolute;left:8621;top:10571;width:91;height:163" coordorigin="8621,10571" coordsize="91,163" path="m8702,10571l8626,10571,8626,10653,8635,10653,8645,10648,8698,10648,8697,10647,8680,10637,8659,10634,8645,10634,8645,10590,8702,10590,8702,10571xe" filled="t" fillcolor="#202020" stroked="f">
                <v:path arrowok="t"/>
                <v:fill/>
              </v:shape>
            </v:group>
            <v:group style="position:absolute;left:8736;top:10567;width:101;height:166" coordorigin="8736,10567" coordsize="101,166">
              <v:shape style="position:absolute;left:8736;top:10567;width:101;height:166" coordorigin="8736,10567" coordsize="101,166" path="m8779,10567l8737,10628,8736,10653,8736,10665,8771,10731,8794,10733,8812,10725,8820,10714,8779,10714,8765,10704,8758,10684,8755,10653,8755,10652,8757,10623,8764,10603,8777,10591,8797,10587,8823,10587,8818,10580,8802,10570,8779,10567xe" filled="t" fillcolor="#202020" stroked="f">
                <v:path arrowok="t"/>
                <v:fill/>
              </v:shape>
              <v:shape style="position:absolute;left:8736;top:10567;width:101;height:166" coordorigin="8736,10567" coordsize="101,166" path="m8823,10587l8797,10587,8806,10596,8812,10613,8816,10639,8816,10676,8810,10698,8798,10710,8779,10714,8820,10714,8824,10707,8831,10691,8835,10672,8837,10647,8835,10619,8829,10596,8823,10587xe" filled="t" fillcolor="#202020" stroked="f">
                <v:path arrowok="t"/>
                <v:fill/>
              </v:shape>
            </v:group>
            <v:group style="position:absolute;left:8856;top:10568;width:106;height:165" coordorigin="8856,10568" coordsize="106,165">
              <v:shape style="position:absolute;left:8856;top:10568;width:106;height:165" coordorigin="8856,10568" coordsize="106,165" path="m8901,10568l8857,10628,8856,10653,8856,10666,8893,10730,8918,10733,8935,10724,8943,10714,8902,10714,8890,10705,8882,10685,8880,10653,8880,10652,8882,10624,8889,10603,8901,10591,8920,10588,8948,10588,8941,10580,8924,10570,8901,10568xe" filled="t" fillcolor="#202020" stroked="f">
                <v:path arrowok="t"/>
                <v:fill/>
              </v:shape>
              <v:shape style="position:absolute;left:8856;top:10568;width:106;height:165" coordorigin="8856,10568" coordsize="106,165" path="m8948,10588l8920,10588,8930,10597,8937,10614,8940,10640,8941,10676,8935,10698,8922,10711,8902,10714,8943,10714,8951,10705,8957,10689,8960,10669,8962,10643,8959,10616,8953,10595,8948,10588xe" filled="t" fillcolor="#202020" stroked="f">
                <v:path arrowok="t"/>
                <v:fill/>
              </v:shape>
            </v:group>
            <v:group style="position:absolute;left:8981;top:10567;width:106;height:165" coordorigin="8981,10567" coordsize="106,165">
              <v:shape style="position:absolute;left:8981;top:10567;width:106;height:165" coordorigin="8981,10567" coordsize="106,165" path="m9026,10567l8982,10628,8981,10653,8981,10666,9018,10730,9043,10732,9060,10723,9068,10714,9024,10714,9010,10704,9002,10684,9000,10653,9000,10652,9002,10623,9009,10603,9022,10591,9042,10587,9070,10587,9065,10580,9048,10570,9026,10567xe" filled="t" fillcolor="#202020" stroked="f">
                <v:path arrowok="t"/>
                <v:fill/>
              </v:shape>
              <v:shape style="position:absolute;left:8981;top:10567;width:106;height:165" coordorigin="8981,10567" coordsize="106,165" path="m9070,10587l9042,10587,9051,10596,9057,10613,9061,10639,9061,10676,9055,10698,9043,10710,9024,10714,9068,10714,9075,10706,9081,10690,9085,10670,9086,10645,9084,10617,9076,10595,9070,1058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81.660004pt;margin-top:527.099976pt;width:21.16pt;height:11.32pt;mso-position-horizontal-relative:page;mso-position-vertical-relative:page;z-index:-4704" coordorigin="9633,10542" coordsize="423,226">
            <v:group style="position:absolute;left:9643;top:10557;width:206;height:202" coordorigin="9643,10557" coordsize="206,202">
              <v:shape style="position:absolute;left:9643;top:10557;width:206;height:202" coordorigin="9643,10557" coordsize="206,202" path="m9790,10734l9767,10734,9779,10745,9796,10752,9818,10757,9845,10758,9845,10754,9850,10749,9850,10744,9831,10743,9809,10740,9791,10734,9790,10734xe" filled="t" fillcolor="#202020" stroked="f">
                <v:path arrowok="t"/>
                <v:fill/>
              </v:shape>
              <v:shape style="position:absolute;left:9643;top:10557;width:206;height:202" coordorigin="9643,10557" coordsize="206,202" path="m9845,10715l9677,10715,9677,10725,9749,10725,9736,10734,9719,10740,9698,10745,9672,10749,9677,10749,9682,10754,9694,10758,9718,10756,9737,10750,9753,10743,9767,10734,9790,10734,9778,10725,9845,10725,9845,10715xe" filled="t" fillcolor="#202020" stroked="f">
                <v:path arrowok="t"/>
                <v:fill/>
              </v:shape>
              <v:shape style="position:absolute;left:9643;top:10557;width:206;height:202" coordorigin="9643,10557" coordsize="206,202" path="m9845,10590l9667,10590,9667,10649,9665,10673,9662,10694,9657,10713,9651,10730,9643,10744,9653,10754,9678,10687,9682,10600,9845,10600,9845,10590xe" filled="t" fillcolor="#202020" stroked="f">
                <v:path arrowok="t"/>
                <v:fill/>
              </v:shape>
              <v:shape style="position:absolute;left:9643;top:10557;width:206;height:202" coordorigin="9643,10557" coordsize="206,202" path="m9773,10706l9758,10706,9758,10710,9754,10715,9768,10715,9768,10710,9773,10710,9773,10706xe" filled="t" fillcolor="#202020" stroked="f">
                <v:path arrowok="t"/>
                <v:fill/>
              </v:shape>
              <v:shape style="position:absolute;left:9643;top:10557;width:206;height:202" coordorigin="9643,10557" coordsize="206,202" path="m9835,10696l9691,10696,9691,10706,9835,10706,9835,10696xe" filled="t" fillcolor="#202020" stroked="f">
                <v:path arrowok="t"/>
                <v:fill/>
              </v:shape>
              <v:shape style="position:absolute;left:9643;top:10557;width:206;height:202" coordorigin="9643,10557" coordsize="206,202" path="m9830,10648l9696,10648,9696,10686,9710,10686,9710,10682,9830,10682,9830,10672,9710,10672,9710,10662,9830,10662,9830,10648xe" filled="t" fillcolor="#202020" stroked="f">
                <v:path arrowok="t"/>
                <v:fill/>
              </v:shape>
              <v:shape style="position:absolute;left:9643;top:10557;width:206;height:202" coordorigin="9643,10557" coordsize="206,202" path="m9830,10682l9816,10682,9816,10686,9830,10686,9830,10682xe" filled="t" fillcolor="#202020" stroked="f">
                <v:path arrowok="t"/>
                <v:fill/>
              </v:shape>
              <v:shape style="position:absolute;left:9643;top:10557;width:206;height:202" coordorigin="9643,10557" coordsize="206,202" path="m9830,10662l9816,10662,9816,10672,9830,10672,9830,10662xe" filled="t" fillcolor="#202020" stroked="f">
                <v:path arrowok="t"/>
                <v:fill/>
              </v:shape>
              <v:shape style="position:absolute;left:9643;top:10557;width:206;height:202" coordorigin="9643,10557" coordsize="206,202" path="m9811,10610l9749,10614,9686,10614,9686,10624,9734,10624,9734,10638,9739,10643,9821,10643,9826,10638,9828,10634,9749,10634,9749,10624,9811,10619,9811,10610xe" filled="t" fillcolor="#202020" stroked="f">
                <v:path arrowok="t"/>
                <v:fill/>
              </v:shape>
              <v:shape style="position:absolute;left:9643;top:10557;width:206;height:202" coordorigin="9643,10557" coordsize="206,202" path="m9830,10614l9821,10614,9821,10619,9816,10624,9816,10629,9811,10634,9828,10634,9830,10629,9830,10624,9835,10619,9830,10614xe" filled="t" fillcolor="#202020" stroked="f">
                <v:path arrowok="t"/>
                <v:fill/>
              </v:shape>
              <v:shape style="position:absolute;left:9643;top:10557;width:206;height:202" coordorigin="9643,10557" coordsize="206,202" path="m9749,10605l9734,10605,9734,10614,9749,10614,9749,10605xe" filled="t" fillcolor="#202020" stroked="f">
                <v:path arrowok="t"/>
                <v:fill/>
              </v:shape>
              <v:shape style="position:absolute;left:9643;top:10557;width:206;height:202" coordorigin="9643,10557" coordsize="206,202" path="m9845,10600l9830,10600,9826,10614,9845,10614,9845,10600xe" filled="t" fillcolor="#202020" stroked="f">
                <v:path arrowok="t"/>
                <v:fill/>
              </v:shape>
              <v:shape style="position:absolute;left:9643;top:10557;width:206;height:202" coordorigin="9643,10557" coordsize="206,202" path="m9754,10557l9734,10557,9734,10590,9754,10590,9754,10581,9835,10581,9835,10571,9754,10571,9754,10557xe" filled="t" fillcolor="#202020" stroked="f">
                <v:path arrowok="t"/>
                <v:fill/>
              </v:shape>
            </v:group>
            <v:group style="position:absolute;left:9859;top:10552;width:187;height:206" coordorigin="9859,10552" coordsize="187,206">
              <v:shape style="position:absolute;left:9859;top:10552;width:187;height:206" coordorigin="9859,10552" coordsize="187,206" path="m9965,10710l9950,10710,9950,10758,9965,10758,9965,10710xe" filled="t" fillcolor="#202020" stroked="f">
                <v:path arrowok="t"/>
                <v:fill/>
              </v:shape>
              <v:shape style="position:absolute;left:9859;top:10552;width:187;height:206" coordorigin="9859,10552" coordsize="187,206" path="m10051,10696l9869,10696,9869,10710,10051,10710,10051,10696xe" filled="t" fillcolor="#202020" stroked="f">
                <v:path arrowok="t"/>
                <v:fill/>
              </v:shape>
              <v:shape style="position:absolute;left:9859;top:10552;width:187;height:206" coordorigin="9859,10552" coordsize="187,206" path="m9965,10662l9950,10662,9950,10696,9965,10696,9965,10662xe" filled="t" fillcolor="#202020" stroked="f">
                <v:path arrowok="t"/>
                <v:fill/>
              </v:shape>
              <v:shape style="position:absolute;left:9859;top:10552;width:187;height:206" coordorigin="9859,10552" coordsize="187,206" path="m10056,10643l9859,10643,9859,10662,10056,10662,10056,10643xe" filled="t" fillcolor="#202020" stroked="f">
                <v:path arrowok="t"/>
                <v:fill/>
              </v:shape>
              <v:shape style="position:absolute;left:9859;top:10552;width:187;height:206" coordorigin="9859,10552" coordsize="187,206" path="m9907,10600l9893,10610,9896,10612,9909,10626,9922,10643,9933,10631,9920,10615,9907,10600xe" filled="t" fillcolor="#202020" stroked="f">
                <v:path arrowok="t"/>
                <v:fill/>
              </v:shape>
              <v:shape style="position:absolute;left:9859;top:10552;width:187;height:206" coordorigin="9859,10552" coordsize="187,206" path="m10006,10603l9996,10617,9979,10634,9996,10640,10009,10625,10022,10610,10006,10603xe" filled="t" fillcolor="#202020" stroked="f">
                <v:path arrowok="t"/>
                <v:fill/>
              </v:shape>
              <v:shape style="position:absolute;left:9859;top:10552;width:187;height:206" coordorigin="9859,10552" coordsize="187,206" path="m10046,10581l9869,10581,9869,10600,10046,10600,10046,10581xe" filled="t" fillcolor="#202020" stroked="f">
                <v:path arrowok="t"/>
                <v:fill/>
              </v:shape>
              <v:shape style="position:absolute;left:9859;top:10552;width:187;height:206" coordorigin="9859,10552" coordsize="187,206" path="m9955,10552l9941,10562,9955,10576,9955,10581,9965,10581,9974,10576,9960,10562,9955,1055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74.940002pt;margin-top:700.619995pt;width:49.237427pt;height:9.399562pt;mso-position-horizontal-relative:page;mso-position-vertical-relative:page;z-index:-4703" coordorigin="3499,14012" coordsize="985,188">
            <v:group style="position:absolute;left:3509;top:14023;width:96;height:163" coordorigin="3509,14023" coordsize="96,163">
              <v:shape style="position:absolute;left:3509;top:14023;width:96;height:163" coordorigin="3509,14023" coordsize="96,163" path="m3600,14042l3571,14042,3581,14051,3586,14061,3586,14075,3581,14085,3581,14095,3509,14166,3509,14186,3605,14186,3605,14166,3533,14166,3573,14126,3587,14109,3595,14094,3605,14075,3605,14056,3600,14042xe" filled="t" fillcolor="#202020" stroked="f">
                <v:path arrowok="t"/>
                <v:fill/>
              </v:shape>
              <v:shape style="position:absolute;left:3509;top:14023;width:96;height:163" coordorigin="3509,14023" coordsize="96,163" path="m3552,14023l3533,14027,3514,14037,3520,14055,3539,14045,3557,14042,3600,14042,3590,14036,3576,14026,3552,14023xe" filled="t" fillcolor="#202020" stroked="f">
                <v:path arrowok="t"/>
                <v:fill/>
              </v:shape>
            </v:group>
            <v:group style="position:absolute;left:3629;top:14023;width:106;height:165" coordorigin="3629,14023" coordsize="106,165">
              <v:shape style="position:absolute;left:3629;top:14023;width:106;height:165" coordorigin="3629,14023" coordsize="106,165" path="m3674,14023l3630,14084,3629,14109,3629,14122,3666,14186,3691,14188,3708,14179,3716,14170,3672,14170,3658,14160,3650,14140,3648,14109,3648,14108,3650,14079,3657,14059,3670,14047,3690,14043,3718,14043,3713,14036,3696,14026,3674,14023xe" filled="t" fillcolor="#202020" stroked="f">
                <v:path arrowok="t"/>
                <v:fill/>
              </v:shape>
              <v:shape style="position:absolute;left:3629;top:14023;width:106;height:165" coordorigin="3629,14023" coordsize="106,165" path="m3718,14043l3690,14043,3699,14052,3705,14069,3709,14095,3709,14132,3703,14154,3691,14166,3672,14170,3716,14170,3723,14162,3729,14146,3733,14126,3734,14101,3732,14073,3724,14051,3718,14043xe" filled="t" fillcolor="#202020" stroked="f">
                <v:path arrowok="t"/>
                <v:fill/>
              </v:shape>
            </v:group>
            <v:group style="position:absolute;left:3758;top:14022;width:96;height:163" coordorigin="3758,14022" coordsize="96,163">
              <v:shape style="position:absolute;left:3758;top:14022;width:96;height:163" coordorigin="3758,14022" coordsize="96,163" path="m3854,14171l3763,14171,3763,14186,3854,14186,3854,14171xe" filled="t" fillcolor="#202020" stroked="f">
                <v:path arrowok="t"/>
                <v:fill/>
              </v:shape>
              <v:shape style="position:absolute;left:3758;top:14022;width:96;height:163" coordorigin="3758,14022" coordsize="96,163" path="m3816,14046l3797,14046,3797,14171,3816,14171,3816,14046xe" filled="t" fillcolor="#202020" stroked="f">
                <v:path arrowok="t"/>
                <v:fill/>
              </v:shape>
              <v:shape style="position:absolute;left:3758;top:14022;width:96;height:163" coordorigin="3758,14022" coordsize="96,163" path="m3816,14022l3758,14042,3758,14061,3797,14046,3816,14046,3816,14022xe" filled="t" fillcolor="#202020" stroked="f">
                <v:path arrowok="t"/>
                <v:fill/>
              </v:shape>
            </v:group>
            <v:group style="position:absolute;left:3878;top:14022;width:98;height:167" coordorigin="3878,14022" coordsize="98,167">
              <v:shape style="position:absolute;left:3878;top:14022;width:98;height:167" coordorigin="3878,14022" coordsize="98,167" path="m3941,14022l3883,14051,3884,14073,3893,14090,3912,14104,3896,14113,3882,14128,3878,14147,3878,14171,3894,14181,3911,14188,3934,14190,3953,14184,3970,14172,3970,14171,3912,14171,3907,14166,3898,14162,3898,14147,3898,14143,3906,14125,3926,14114,3960,14114,3941,14104,3957,14095,3958,14094,3926,14094,3912,14090,3902,14075,3902,14051,3907,14046,3917,14042,3970,14042,3960,14037,3950,14027,3941,14022xe" filled="t" fillcolor="#202020" stroked="f">
                <v:path arrowok="t"/>
                <v:fill/>
              </v:shape>
              <v:shape style="position:absolute;left:3878;top:14022;width:98;height:167" coordorigin="3878,14022" coordsize="98,167" path="m3960,14114l3926,14114,3935,14117,3953,14130,3960,14147,3960,14152,3955,14162,3946,14171,3970,14171,3976,14156,3975,14129,3962,14115,3960,14114xe" filled="t" fillcolor="#202020" stroked="f">
                <v:path arrowok="t"/>
                <v:fill/>
              </v:shape>
              <v:shape style="position:absolute;left:3878;top:14022;width:98;height:167" coordorigin="3878,14022" coordsize="98,167" path="m3970,14042l3941,14042,3950,14051,3950,14075,3946,14085,3926,14094,3958,14094,3970,14080,3974,14061,3974,14051,3970,14042xe" filled="t" fillcolor="#202020" stroked="f">
                <v:path arrowok="t"/>
                <v:fill/>
              </v:shape>
            </v:group>
            <v:group style="position:absolute;left:4008;top:14022;width:91;height:163" coordorigin="4008,14022" coordsize="91,163">
              <v:shape style="position:absolute;left:4008;top:14022;width:91;height:163" coordorigin="4008,14022" coordsize="91,163" path="m4099,14171l4008,14171,4008,14186,4099,14186,4099,14171xe" filled="t" fillcolor="#202020" stroked="f">
                <v:path arrowok="t"/>
                <v:fill/>
              </v:shape>
              <v:shape style="position:absolute;left:4008;top:14022;width:91;height:163" coordorigin="4008,14022" coordsize="91,163" path="m4066,14046l4042,14046,4042,14171,4066,14171,4066,14046xe" filled="t" fillcolor="#202020" stroked="f">
                <v:path arrowok="t"/>
                <v:fill/>
              </v:shape>
              <v:shape style="position:absolute;left:4008;top:14022;width:91;height:163" coordorigin="4008,14022" coordsize="91,163" path="m4066,14022l4008,14042,4008,14061,4042,14046,4066,14046,4066,14022xe" filled="t" fillcolor="#202020" stroked="f">
                <v:path arrowok="t"/>
                <v:fill/>
              </v:shape>
            </v:group>
            <v:group style="position:absolute;left:4123;top:14023;width:96;height:163" coordorigin="4123,14023" coordsize="96,163">
              <v:shape style="position:absolute;left:4123;top:14023;width:96;height:163" coordorigin="4123,14023" coordsize="96,163" path="m4214,14042l4186,14042,4195,14046,4200,14051,4200,14085,4195,14095,4123,14166,4123,14186,4219,14186,4219,14166,4147,14166,4190,14124,4203,14108,4214,14094,4219,14085,4219,14056,4214,14042xe" filled="t" fillcolor="#202020" stroked="f">
                <v:path arrowok="t"/>
                <v:fill/>
              </v:shape>
              <v:shape style="position:absolute;left:4123;top:14023;width:96;height:163" coordorigin="4123,14023" coordsize="96,163" path="m4169,14023l4148,14027,4133,14037,4135,14058,4152,14045,4171,14042,4214,14042,4208,14035,4192,14026,4169,14023xe" filled="t" fillcolor="#202020" stroked="f">
                <v:path arrowok="t"/>
                <v:fill/>
              </v:shape>
            </v:group>
            <v:group style="position:absolute;left:4248;top:14022;width:96;height:168" coordorigin="4248,14022" coordsize="96,168">
              <v:shape style="position:absolute;left:4248;top:14022;width:96;height:168" coordorigin="4248,14022" coordsize="96,168" path="m4248,14162l4248,14181,4266,14187,4287,14190,4308,14187,4325,14176,4332,14171,4272,14171,4262,14166,4248,14162xe" filled="t" fillcolor="#202020" stroked="f">
                <v:path arrowok="t"/>
                <v:fill/>
              </v:shape>
              <v:shape style="position:absolute;left:4248;top:14022;width:96;height:168" coordorigin="4248,14022" coordsize="96,168" path="m4334,14042l4277,14042,4292,14042,4309,14051,4314,14074,4303,14089,4277,14094,4267,14094,4267,14114,4294,14115,4314,14124,4320,14142,4320,14157,4306,14171,4332,14171,4339,14166,4344,14157,4344,14133,4334,14114,4315,14104,4306,14104,4317,14099,4330,14084,4334,14061,4334,14042xe" filled="t" fillcolor="#202020" stroked="f">
                <v:path arrowok="t"/>
                <v:fill/>
              </v:shape>
              <v:shape style="position:absolute;left:4248;top:14022;width:96;height:168" coordorigin="4248,14022" coordsize="96,168" path="m4306,14022l4277,14022,4258,14032,4258,14051,4277,14042,4334,14042,4325,14037,4315,14027,4306,14022xe" filled="t" fillcolor="#202020" stroked="f">
                <v:path arrowok="t"/>
                <v:fill/>
              </v:shape>
            </v:group>
            <v:group style="position:absolute;left:4368;top:14023;width:106;height:165" coordorigin="4368,14023" coordsize="106,165">
              <v:shape style="position:absolute;left:4368;top:14023;width:106;height:165" coordorigin="4368,14023" coordsize="106,165" path="m4412,14023l4369,14084,4368,14109,4368,14122,4405,14186,4431,14188,4448,14178,4455,14170,4411,14170,4397,14160,4390,14140,4387,14109,4387,14108,4389,14079,4396,14059,4409,14047,4429,14043,4457,14043,4451,14035,4434,14026,4412,14023xe" filled="t" fillcolor="#202020" stroked="f">
                <v:path arrowok="t"/>
                <v:fill/>
              </v:shape>
              <v:shape style="position:absolute;left:4368;top:14023;width:106;height:165" coordorigin="4368,14023" coordsize="106,165" path="m4457,14043l4429,14043,4438,14052,4444,14069,4448,14095,4448,14132,4442,14154,4430,14166,4411,14170,4455,14170,4463,14161,4469,14145,4472,14125,4474,14099,4471,14072,4463,14051,4457,1404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12.059998pt;margin-top:700.619995pt;width:48.758915pt;height:9.399562pt;mso-position-horizontal-relative:page;mso-position-vertical-relative:page;z-index:-4702" coordorigin="8241,14012" coordsize="975,188">
            <v:group style="position:absolute;left:8251;top:14022;width:91;height:163" coordorigin="8251,14022" coordsize="91,163">
              <v:shape style="position:absolute;left:8251;top:14022;width:91;height:163" coordorigin="8251,14022" coordsize="91,163" path="m8342,14171l8251,14171,8251,14186,8342,14186,8342,14171xe" filled="t" fillcolor="#202020" stroked="f">
                <v:path arrowok="t"/>
                <v:fill/>
              </v:shape>
              <v:shape style="position:absolute;left:8251;top:14022;width:91;height:163" coordorigin="8251,14022" coordsize="91,163" path="m8309,14046l8290,14046,8290,14171,8309,14171,8309,14046xe" filled="t" fillcolor="#202020" stroked="f">
                <v:path arrowok="t"/>
                <v:fill/>
              </v:shape>
              <v:shape style="position:absolute;left:8251;top:14022;width:91;height:163" coordorigin="8251,14022" coordsize="91,163" path="m8309,14022l8251,14042,8251,14061,8290,14046,8309,14046,8309,14022xe" filled="t" fillcolor="#202020" stroked="f">
                <v:path arrowok="t"/>
                <v:fill/>
              </v:shape>
            </v:group>
            <v:group style="position:absolute;left:8366;top:14022;width:99;height:168" coordorigin="8366,14022" coordsize="99,168">
              <v:shape style="position:absolute;left:8366;top:14022;width:99;height:168" coordorigin="8366,14022" coordsize="99,168" path="m8434,14022l8405,14022,8395,14027,8386,14037,8376,14042,8371,14051,8372,14073,8381,14090,8400,14104,8384,14113,8370,14128,8366,14147,8366,14162,8371,14171,8382,14177,8398,14187,8420,14190,8439,14185,8457,14173,8458,14171,8400,14171,8390,14162,8386,14152,8386,14143,8394,14125,8414,14114,8451,14114,8434,14104,8445,14097,8447,14094,8418,14094,8397,14082,8390,14066,8390,14056,8405,14042,8458,14042,8443,14027,8434,14022xe" filled="t" fillcolor="#202020" stroked="f">
                <v:path arrowok="t"/>
                <v:fill/>
              </v:shape>
              <v:shape style="position:absolute;left:8366;top:14022;width:99;height:168" coordorigin="8366,14022" coordsize="99,168" path="m8451,14114l8414,14114,8425,14117,8443,14130,8448,14147,8448,14152,8443,14162,8434,14171,8458,14171,8464,14157,8465,14131,8454,14115,8451,14114xe" filled="t" fillcolor="#202020" stroked="f">
                <v:path arrowok="t"/>
                <v:fill/>
              </v:shape>
              <v:shape style="position:absolute;left:8366;top:14022;width:99;height:168" coordorigin="8366,14022" coordsize="99,168" path="m8458,14042l8434,14042,8438,14046,8438,14051,8443,14056,8443,14075,8434,14085,8418,14094,8447,14094,8458,14081,8462,14061,8462,14051,8458,14042xe" filled="t" fillcolor="#202020" stroked="f">
                <v:path arrowok="t"/>
                <v:fill/>
              </v:shape>
            </v:group>
            <v:group style="position:absolute;left:8496;top:14022;width:91;height:163" coordorigin="8496,14022" coordsize="91,163">
              <v:shape style="position:absolute;left:8496;top:14022;width:91;height:163" coordorigin="8496,14022" coordsize="91,163" path="m8587,14171l8496,14171,8496,14186,8587,14186,8587,14171xe" filled="t" fillcolor="#202020" stroked="f">
                <v:path arrowok="t"/>
                <v:fill/>
              </v:shape>
              <v:shape style="position:absolute;left:8496;top:14022;width:91;height:163" coordorigin="8496,14022" coordsize="91,163" path="m8554,14046l8534,14046,8534,14171,8554,14171,8554,14046xe" filled="t" fillcolor="#202020" stroked="f">
                <v:path arrowok="t"/>
                <v:fill/>
              </v:shape>
              <v:shape style="position:absolute;left:8496;top:14022;width:91;height:163" coordorigin="8496,14022" coordsize="91,163" path="m8554,14022l8496,14042,8496,14061,8534,14046,8554,14046,8554,14022xe" filled="t" fillcolor="#202020" stroked="f">
                <v:path arrowok="t"/>
                <v:fill/>
              </v:shape>
            </v:group>
            <v:group style="position:absolute;left:8616;top:14022;width:91;height:168" coordorigin="8616,14022" coordsize="91,168">
              <v:shape style="position:absolute;left:8616;top:14022;width:91;height:168" coordorigin="8616,14022" coordsize="91,168" path="m8616,14162l8616,14181,8634,14187,8655,14190,8676,14187,8693,14176,8698,14171,8640,14171,8626,14166,8616,14162xe" filled="t" fillcolor="#202020" stroked="f">
                <v:path arrowok="t"/>
                <v:fill/>
              </v:shape>
              <v:shape style="position:absolute;left:8616;top:14022;width:91;height:168" coordorigin="8616,14022" coordsize="91,168" path="m8698,14042l8660,14042,8677,14051,8682,14074,8669,14089,8645,14094,8630,14094,8630,14114,8662,14115,8682,14124,8688,14142,8688,14152,8683,14157,8678,14166,8674,14171,8698,14171,8702,14166,8707,14157,8707,14123,8693,14109,8683,14104,8674,14104,8685,14099,8698,14084,8702,14061,8702,14051,8698,14042xe" filled="t" fillcolor="#202020" stroked="f">
                <v:path arrowok="t"/>
                <v:fill/>
              </v:shape>
              <v:shape style="position:absolute;left:8616;top:14022;width:91;height:168" coordorigin="8616,14022" coordsize="91,168" path="m8674,14022l8645,14022,8635,14027,8621,14032,8621,14051,8638,14045,8660,14042,8698,14042,8698,14042,8683,14027,8674,14022xe" filled="t" fillcolor="#202020" stroked="f">
                <v:path arrowok="t"/>
                <v:fill/>
              </v:shape>
            </v:group>
            <v:group style="position:absolute;left:8738;top:14022;width:104;height:168" coordorigin="8738,14022" coordsize="104,168">
              <v:shape style="position:absolute;left:8738;top:14022;width:104;height:168" coordorigin="8738,14022" coordsize="104,168" path="m8813,14022l8751,14056,8738,14108,8738,14137,8743,14156,8754,14175,8771,14186,8792,14190,8812,14186,8829,14174,8830,14171,8779,14171,8774,14166,8765,14162,8760,14152,8760,14118,8770,14109,8760,14109,8779,14046,8789,14042,8827,14042,8827,14027,8822,14027,8813,14022xe" filled="t" fillcolor="#202020" stroked="f">
                <v:path arrowok="t"/>
                <v:fill/>
              </v:shape>
              <v:shape style="position:absolute;left:8738;top:14022;width:104;height:168" coordorigin="8738,14022" coordsize="104,168" path="m8831,14104l8808,14104,8813,14114,8818,14118,8818,14157,8803,14171,8830,14171,8838,14156,8842,14136,8838,14114,8831,14104xe" filled="t" fillcolor="#202020" stroked="f">
                <v:path arrowok="t"/>
                <v:fill/>
              </v:shape>
              <v:shape style="position:absolute;left:8738;top:14022;width:104;height:168" coordorigin="8738,14022" coordsize="104,168" path="m8808,14085l8792,14085,8773,14092,8760,14109,8770,14109,8774,14104,8831,14104,8827,14099,8818,14090,8808,14085xe" filled="t" fillcolor="#202020" stroked="f">
                <v:path arrowok="t"/>
                <v:fill/>
              </v:shape>
              <v:shape style="position:absolute;left:8738;top:14022;width:104;height:168" coordorigin="8738,14022" coordsize="104,168" path="m8827,14042l8822,14042,8827,14046,8827,14042xe" filled="t" fillcolor="#202020" stroked="f">
                <v:path arrowok="t"/>
                <v:fill/>
              </v:shape>
            </v:group>
            <v:group style="position:absolute;left:8861;top:14023;width:96;height:163" coordorigin="8861,14023" coordsize="96,163">
              <v:shape style="position:absolute;left:8861;top:14023;width:96;height:163" coordorigin="8861,14023" coordsize="96,163" path="m8952,14042l8923,14042,8933,14051,8938,14061,8938,14075,8933,14085,8933,14095,8861,14166,8861,14186,8957,14186,8957,14166,8885,14166,8925,14126,8939,14109,8947,14094,8957,14075,8957,14056,8952,14042xe" filled="t" fillcolor="#202020" stroked="f">
                <v:path arrowok="t"/>
                <v:fill/>
              </v:shape>
              <v:shape style="position:absolute;left:8861;top:14023;width:96;height:163" coordorigin="8861,14023" coordsize="96,163" path="m8904,14023l8885,14027,8866,14037,8872,14055,8891,14045,8909,14042,8952,14042,8942,14036,8928,14026,8904,14023xe" filled="t" fillcolor="#202020" stroked="f">
                <v:path arrowok="t"/>
                <v:fill/>
              </v:shape>
            </v:group>
            <v:group style="position:absolute;left:8981;top:14023;width:106;height:165" coordorigin="8981,14023" coordsize="106,165">
              <v:shape style="position:absolute;left:8981;top:14023;width:106;height:165" coordorigin="8981,14023" coordsize="106,165" path="m9026,14023l8982,14084,8981,14109,8981,14122,9018,14186,9043,14188,9060,14179,9068,14170,9024,14170,9010,14160,9002,14140,9000,14109,9000,14108,9002,14079,9009,14059,9022,14047,9042,14043,9070,14043,9065,14036,9048,14026,9026,14023xe" filled="t" fillcolor="#202020" stroked="f">
                <v:path arrowok="t"/>
                <v:fill/>
              </v:shape>
              <v:shape style="position:absolute;left:8981;top:14023;width:106;height:165" coordorigin="8981,14023" coordsize="106,165" path="m9070,14043l9042,14043,9051,14052,9057,14069,9061,14095,9061,14132,9055,14154,9043,14166,9024,14170,9068,14170,9075,14162,9081,14146,9085,14126,9086,14101,9084,14073,9076,14051,9070,14043xe" filled="t" fillcolor="#202020" stroked="f">
                <v:path arrowok="t"/>
                <v:fill/>
              </v:shape>
            </v:group>
            <v:group style="position:absolute;left:9106;top:14024;width:101;height:165" coordorigin="9106,14024" coordsize="101,165">
              <v:shape style="position:absolute;left:9106;top:14024;width:101;height:165" coordorigin="9106,14024" coordsize="101,165" path="m9147,14024l9107,14084,9106,14108,9106,14121,9141,14187,9164,14189,9181,14180,9188,14170,9148,14170,9135,14160,9127,14140,9125,14109,9125,14108,9127,14079,9134,14059,9147,14047,9167,14043,9192,14043,9187,14036,9170,14026,9147,14024xe" filled="t" fillcolor="#202020" stroked="f">
                <v:path arrowok="t"/>
                <v:fill/>
              </v:shape>
              <v:shape style="position:absolute;left:9106;top:14024;width:101;height:165" coordorigin="9106,14024" coordsize="101,165" path="m9192,14043l9167,14043,9176,14052,9182,14069,9185,14095,9186,14132,9180,14154,9168,14166,9148,14170,9188,14170,9195,14161,9201,14146,9205,14126,9206,14101,9204,14073,9198,14051,9192,1404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81.899994pt;margin-top:700.140015pt;width:21.595452pt;height:11.08pt;mso-position-horizontal-relative:page;mso-position-vertical-relative:page;z-index:-4701" coordorigin="9638,14003" coordsize="432,222">
            <v:group style="position:absolute;left:9648;top:14013;width:202;height:202" coordorigin="9648,14013" coordsize="202,202">
              <v:shape style="position:absolute;left:9648;top:14013;width:202;height:202" coordorigin="9648,14013" coordsize="202,202" path="m9725,14181l9720,14190,9725,14194,9741,14204,9758,14214,9761,14197,9743,14189,9725,14181xe" filled="t" fillcolor="#202020" stroked="f">
                <v:path arrowok="t"/>
                <v:fill/>
              </v:shape>
              <v:shape style="position:absolute;left:9648;top:14013;width:202;height:202" coordorigin="9648,14013" coordsize="202,202" path="m9811,14176l9797,14176,9797,14186,9806,14195,9811,14205,9821,14214,9840,14214,9845,14205,9848,14195,9826,14195,9811,14181,9811,14176xe" filled="t" fillcolor="#202020" stroked="f">
                <v:path arrowok="t"/>
                <v:fill/>
              </v:shape>
              <v:shape style="position:absolute;left:9648;top:14013;width:202;height:202" coordorigin="9648,14013" coordsize="202,202" path="m9691,14181l9685,14185,9666,14194,9648,14200,9653,14205,9653,14210,9666,14209,9683,14200,9701,14190,9691,14181xe" filled="t" fillcolor="#202020" stroked="f">
                <v:path arrowok="t"/>
                <v:fill/>
              </v:shape>
              <v:shape style="position:absolute;left:9648;top:14013;width:202;height:202" coordorigin="9648,14013" coordsize="202,202" path="m9797,14075l9758,14075,9758,14083,9782,14087,9783,14104,9783,14111,9784,14129,9786,14147,9789,14164,9775,14177,9758,14190,9773,14205,9782,14195,9787,14186,9797,14176,9811,14176,9811,14171,9807,14160,9818,14145,9828,14129,9799,14129,9797,14111,9797,14090,9797,14075xe" filled="t" fillcolor="#202020" stroked="f">
                <v:path arrowok="t"/>
                <v:fill/>
              </v:shape>
              <v:shape style="position:absolute;left:9648;top:14013;width:202;height:202" coordorigin="9648,14013" coordsize="202,202" path="m9835,14157l9835,14186,9830,14190,9830,14195,9848,14195,9850,14190,9850,14162,9845,14162,9835,14157xe" filled="t" fillcolor="#202020" stroked="f">
                <v:path arrowok="t"/>
                <v:fill/>
              </v:shape>
              <v:shape style="position:absolute;left:9648;top:14013;width:202;height:202" coordorigin="9648,14013" coordsize="202,202" path="m9768,14166l9648,14166,9648,14181,9768,14181,9768,14166xe" filled="t" fillcolor="#202020" stroked="f">
                <v:path arrowok="t"/>
                <v:fill/>
              </v:shape>
              <v:shape style="position:absolute;left:9648;top:14013;width:202;height:202" coordorigin="9648,14013" coordsize="202,202" path="m9696,14152l9682,14152,9682,14166,9696,14166,9696,14152xe" filled="t" fillcolor="#202020" stroked="f">
                <v:path arrowok="t"/>
                <v:fill/>
              </v:shape>
              <v:shape style="position:absolute;left:9648;top:14013;width:202;height:202" coordorigin="9648,14013" coordsize="202,202" path="m9734,14152l9725,14152,9725,14166,9734,14166,9734,14152xe" filled="t" fillcolor="#202020" stroked="f">
                <v:path arrowok="t"/>
                <v:fill/>
              </v:shape>
              <v:shape style="position:absolute;left:9648;top:14013;width:202;height:202" coordorigin="9648,14013" coordsize="202,202" path="m9763,14142l9653,14142,9653,14152,9763,14152,9763,14142xe" filled="t" fillcolor="#202020" stroked="f">
                <v:path arrowok="t"/>
                <v:fill/>
              </v:shape>
              <v:shape style="position:absolute;left:9648;top:14013;width:202;height:202" coordorigin="9648,14013" coordsize="202,202" path="m9696,14128l9682,14128,9682,14142,9696,14142,9696,14128xe" filled="t" fillcolor="#202020" stroked="f">
                <v:path arrowok="t"/>
                <v:fill/>
              </v:shape>
              <v:shape style="position:absolute;left:9648;top:14013;width:202;height:202" coordorigin="9648,14013" coordsize="202,202" path="m9734,14128l9725,14128,9725,14142,9734,14142,9734,14128xe" filled="t" fillcolor="#202020" stroked="f">
                <v:path arrowok="t"/>
                <v:fill/>
              </v:shape>
              <v:shape style="position:absolute;left:9648;top:14013;width:202;height:202" coordorigin="9648,14013" coordsize="202,202" path="m9708,14075l9658,14075,9658,14133,9672,14133,9672,14128,9758,14128,9758,14118,9672,14118,9672,14104,9758,14104,9758,14099,9672,14099,9672,14085,9758,14085,9758,14083,9708,14075xe" filled="t" fillcolor="#202020" stroked="f">
                <v:path arrowok="t"/>
                <v:fill/>
              </v:shape>
              <v:shape style="position:absolute;left:9648;top:14013;width:202;height:202" coordorigin="9648,14013" coordsize="202,202" path="m9758,14128l9749,14128,9749,14133,9758,14133,9758,14128xe" filled="t" fillcolor="#202020" stroked="f">
                <v:path arrowok="t"/>
                <v:fill/>
              </v:shape>
              <v:shape style="position:absolute;left:9648;top:14013;width:202;height:202" coordorigin="9648,14013" coordsize="202,202" path="m9845,14090l9822,14098,9812,14117,9799,14129,9828,14129,9828,14128,9837,14110,9845,14090xe" filled="t" fillcolor="#202020" stroked="f">
                <v:path arrowok="t"/>
                <v:fill/>
              </v:shape>
              <v:shape style="position:absolute;left:9648;top:14013;width:202;height:202" coordorigin="9648,14013" coordsize="202,202" path="m9715,14104l9706,14104,9706,14118,9715,14118,9715,14104xe" filled="t" fillcolor="#202020" stroked="f">
                <v:path arrowok="t"/>
                <v:fill/>
              </v:shape>
              <v:shape style="position:absolute;left:9648;top:14013;width:202;height:202" coordorigin="9648,14013" coordsize="202,202" path="m9758,14104l9749,14104,9749,14118,9758,14118,9758,14104xe" filled="t" fillcolor="#202020" stroked="f">
                <v:path arrowok="t"/>
                <v:fill/>
              </v:shape>
              <v:shape style="position:absolute;left:9648;top:14013;width:202;height:202" coordorigin="9648,14013" coordsize="202,202" path="m9715,14085l9706,14085,9706,14099,9715,14099,9715,14085xe" filled="t" fillcolor="#202020" stroked="f">
                <v:path arrowok="t"/>
                <v:fill/>
              </v:shape>
              <v:shape style="position:absolute;left:9648;top:14013;width:202;height:202" coordorigin="9648,14013" coordsize="202,202" path="m9758,14085l9749,14085,9749,14099,9758,14099,9758,14085xe" filled="t" fillcolor="#202020" stroked="f">
                <v:path arrowok="t"/>
                <v:fill/>
              </v:shape>
              <v:shape style="position:absolute;left:9648;top:14013;width:202;height:202" coordorigin="9648,14013" coordsize="202,202" path="m9850,14051l9648,14051,9648,14066,9758,14083,9758,14075,9797,14075,9797,14066,9850,14066,9850,14051xe" filled="t" fillcolor="#202020" stroked="f">
                <v:path arrowok="t"/>
                <v:fill/>
              </v:shape>
              <v:shape style="position:absolute;left:9648;top:14013;width:202;height:202" coordorigin="9648,14013" coordsize="202,202" path="m9715,14042l9701,14042,9701,14051,9715,14051,9715,14042xe" filled="t" fillcolor="#202020" stroked="f">
                <v:path arrowok="t"/>
                <v:fill/>
              </v:shape>
              <v:shape style="position:absolute;left:9648;top:14013;width:202;height:202" coordorigin="9648,14013" coordsize="202,202" path="m9792,14013l9778,14013,9778,14051,9797,14051,9792,14042,9792,14013xe" filled="t" fillcolor="#202020" stroked="f">
                <v:path arrowok="t"/>
                <v:fill/>
              </v:shape>
              <v:shape style="position:absolute;left:9648;top:14013;width:202;height:202" coordorigin="9648,14013" coordsize="202,202" path="m9816,14013l9806,14022,9826,14042,9830,14051,9845,14037,9835,14032,9816,14013xe" filled="t" fillcolor="#202020" stroked="f">
                <v:path arrowok="t"/>
                <v:fill/>
              </v:shape>
              <v:shape style="position:absolute;left:9648;top:14013;width:202;height:202" coordorigin="9648,14013" coordsize="202,202" path="m9763,14027l9658,14027,9658,14042,9763,14042,9763,14027xe" filled="t" fillcolor="#202020" stroked="f">
                <v:path arrowok="t"/>
                <v:fill/>
              </v:shape>
              <v:shape style="position:absolute;left:9648;top:14013;width:202;height:202" coordorigin="9648,14013" coordsize="202,202" path="m9715,14013l9701,14013,9701,14027,9715,14027,9715,14013xe" filled="t" fillcolor="#202020" stroked="f">
                <v:path arrowok="t"/>
                <v:fill/>
              </v:shape>
            </v:group>
            <v:group style="position:absolute;left:9854;top:14018;width:206;height:197" coordorigin="9854,14018" coordsize="206,197">
              <v:shape style="position:absolute;left:9854;top:14018;width:206;height:197" coordorigin="9854,14018" coordsize="206,197" path="m10020,14146l10005,14146,10013,14166,10022,14184,10033,14200,10046,14214,10056,14210,10056,14205,10060,14199,10046,14187,10034,14172,10024,14155,10020,14146xe" filled="t" fillcolor="#202020" stroked="f">
                <v:path arrowok="t"/>
                <v:fill/>
              </v:shape>
              <v:shape style="position:absolute;left:9854;top:14018;width:206;height:197" coordorigin="9854,14018" coordsize="206,197" path="m9950,14022l9934,14023,9893,14026,9874,14027,9873,14124,9863,14186,9854,14200,9864,14210,9887,14138,9888,14114,9888,14104,9960,14104,9960,14090,9888,14090,9894,14041,9913,14040,9934,14038,9955,14037,9950,14022xe" filled="t" fillcolor="#202020" stroked="f">
                <v:path arrowok="t"/>
                <v:fill/>
              </v:shape>
              <v:shape style="position:absolute;left:9854;top:14018;width:206;height:197" coordorigin="9854,14018" coordsize="206,197" path="m10008,14080l9994,14080,9994,14090,9993,14107,9974,14169,9946,14200,9950,14205,9950,14210,9959,14212,9974,14196,9986,14179,9996,14162,10005,14146,10020,14146,10015,14135,10008,14114,10008,14080xe" filled="t" fillcolor="#202020" stroked="f">
                <v:path arrowok="t"/>
                <v:fill/>
              </v:shape>
              <v:shape style="position:absolute;left:9854;top:14018;width:206;height:197" coordorigin="9854,14018" coordsize="206,197" path="m9936,14104l9917,14104,9917,14210,9936,14210,9936,14104xe" filled="t" fillcolor="#202020" stroked="f">
                <v:path arrowok="t"/>
                <v:fill/>
              </v:shape>
              <v:shape style="position:absolute;left:9854;top:14018;width:206;height:197" coordorigin="9854,14018" coordsize="206,197" path="m9994,14018l9976,14028,9970,14047,9963,14066,9955,14085,9960,14085,9965,14090,9970,14090,9979,14070,9984,14056,10056,14056,10056,14042,9989,14042,9989,14032,9994,14027,9994,14018xe" filled="t" fillcolor="#202020" stroked="f">
                <v:path arrowok="t"/>
                <v:fill/>
              </v:shape>
              <v:shape style="position:absolute;left:9854;top:14018;width:206;height:197" coordorigin="9854,14018" coordsize="206,197" path="m10056,14056l10042,14056,10027,14090,10042,14090,10056,14056xe" filled="t" fillcolor="#202020" stroked="f">
                <v:path arrowok="t"/>
                <v:fill/>
              </v:shape>
            </v:group>
            <w10:wrap type="none"/>
          </v:group>
        </w:pict>
      </w:r>
      <w:r>
        <w:rPr>
          <w:sz w:val="14"/>
          <w:szCs w:val="14"/>
        </w:rPr>
      </w:r>
    </w:p>
    <w:tbl>
      <w:tblPr>
        <w:tblW w:w="0" w:type="auto"/>
        <w:jc w:val="left"/>
        <w:tblInd w:w="16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0" w:hRule="exact"/>
        </w:trPr>
        <w:tc>
          <w:tcPr>
            <w:tcW w:w="1810" w:type="dxa"/>
            <w:vMerge w:val="restart"/>
            <w:tcBorders>
              <w:top w:val="nil" w:sz="6" w:space="0" w:color="auto"/>
              <w:left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008" w:type="dxa"/>
            <w:vMerge w:val="restart"/>
            <w:tcBorders>
              <w:top w:val="nil" w:sz="6" w:space="0" w:color="auto"/>
              <w:left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6043" w:type="dxa"/>
            <w:gridSpan w:val="6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38" w:after="0" w:line="240" w:lineRule="auto"/>
              <w:ind w:left="2264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4.732001pt;height:11.3925pt;mso-position-horizontal-relative:char;mso-position-vertical-relative:line" type="#_x0000_t75">
                  <v:imagedata r:id="rId4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954" w:type="dxa"/>
            <w:gridSpan w:val="3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1810" w:type="dxa"/>
            <w:vMerge/>
            <w:tcBorders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008" w:type="dxa"/>
            <w:vMerge/>
            <w:tcBorders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3787" w:type="dxa"/>
            <w:gridSpan w:val="4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2256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234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72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56" w:hRule="exact"/>
        </w:trPr>
        <w:tc>
          <w:tcPr>
            <w:tcW w:w="181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008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3787" w:type="dxa"/>
            <w:gridSpan w:val="4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47.204064pt;height:11.25pt;mso-position-horizontal-relative:char;mso-position-vertical-relative:line" type="#_x0000_t75">
                  <v:imagedata r:id="rId4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</w:tc>
        <w:tc>
          <w:tcPr>
            <w:tcW w:w="2256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234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72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46" w:hRule="exact"/>
        </w:trPr>
        <w:tc>
          <w:tcPr>
            <w:tcW w:w="181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008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3787" w:type="dxa"/>
            <w:gridSpan w:val="4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2256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234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72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10814" w:type="dxa"/>
            <w:gridSpan w:val="11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15.719965pt;height:11.25pt;mso-position-horizontal-relative:char;mso-position-vertical-relative:line" type="#_x0000_t75">
                  <v:imagedata r:id="rId48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734" w:hRule="exact"/>
        </w:trPr>
        <w:tc>
          <w:tcPr>
            <w:tcW w:w="181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066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83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47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16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86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3878" w:hRule="exact"/>
        </w:trPr>
        <w:tc>
          <w:tcPr>
            <w:tcW w:w="181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5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4.197342pt;height:39.75pt;mso-position-horizontal-relative:char;mso-position-vertical-relative:line" type="#_x0000_t75">
                  <v:imagedata r:id="rId49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8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066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6" w:after="0" w:line="24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42.946218pt;height:67.875pt;mso-position-horizontal-relative:char;mso-position-vertical-relative:line" type="#_x0000_t75">
                  <v:imagedata r:id="rId50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4" w:after="0" w:line="24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0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83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47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4" w:after="0" w:line="110" w:lineRule="exact"/>
              <w:jc w:val="lef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7.983603pt;height:181.875pt;mso-position-horizontal-relative:char;mso-position-vertical-relative:line" type="#_x0000_t75">
                  <v:imagedata r:id="rId5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</w:tc>
        <w:tc>
          <w:tcPr>
            <w:tcW w:w="1416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86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6446" w:hRule="exact"/>
        </w:trPr>
        <w:tc>
          <w:tcPr>
            <w:tcW w:w="181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1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3.958127pt;height:39.75pt;mso-position-horizontal-relative:char;mso-position-vertical-relative:line" type="#_x0000_t75">
                  <v:imagedata r:id="rId5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9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066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43.010294pt;height:111.375pt;mso-position-horizontal-relative:char;mso-position-vertical-relative:line" type="#_x0000_t75">
                  <v:imagedata r:id="rId5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2" w:after="0" w:line="280" w:lineRule="exact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50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83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47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4" w:after="0" w:line="110" w:lineRule="exact"/>
              <w:jc w:val="lef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65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8.010887pt;height:310.125pt;mso-position-horizontal-relative:char;mso-position-vertical-relative:line" type="#_x0000_t75">
                  <v:imagedata r:id="rId5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</w:tc>
        <w:tc>
          <w:tcPr>
            <w:tcW w:w="1416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86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2323" w:hRule="exact"/>
        </w:trPr>
        <w:tc>
          <w:tcPr>
            <w:tcW w:w="1810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>
              <w:spacing w:before="4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4.209247pt;height:40.125pt;mso-position-horizontal-relative:char;mso-position-vertical-relative:line" type="#_x0000_t75">
                  <v:imagedata r:id="rId5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6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066" w:type="dxa"/>
            <w:gridSpan w:val="2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>
              <w:spacing w:before="4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43.018168pt;height:82.875pt;mso-position-horizontal-relative:char;mso-position-vertical-relative:line" type="#_x0000_t75">
                  <v:imagedata r:id="rId5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" w:after="0" w:line="150" w:lineRule="exact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507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483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747" w:type="dxa"/>
            <w:gridSpan w:val="2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>
              <w:spacing w:before="4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4.535928pt;height:97.125pt;mso-position-horizontal-relative:char;mso-position-vertical-relative:line" type="#_x0000_t75">
                  <v:imagedata r:id="rId5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6" w:after="0" w:line="260" w:lineRule="exac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</w:tc>
        <w:tc>
          <w:tcPr>
            <w:tcW w:w="1416" w:type="dxa"/>
            <w:gridSpan w:val="2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786" w:type="dxa"/>
            <w:gridSpan w:val="2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</w:tr>
    </w:tbl>
    <w:p>
      <w:pPr>
        <w:spacing w:after="0"/>
        <w:sectPr>
          <w:headerReference w:type="default" r:id="rId44"/>
          <w:footerReference w:type="default" r:id="rId45"/>
          <w:pgSz w:w="11900" w:h="16840"/>
          <w:pgMar w:header="296" w:footer="256" w:top="480" w:bottom="440" w:left="400" w:right="380"/>
        </w:sectPr>
      </w:pPr>
    </w:p>
    <w:p>
      <w:pPr>
        <w:spacing w:before="3" w:after="0" w:line="140" w:lineRule="exact"/>
        <w:jc w:val="left"/>
        <w:rPr>
          <w:sz w:val="14"/>
          <w:szCs w:val="14"/>
        </w:rPr>
      </w:pPr>
      <w:r>
        <w:rPr/>
        <w:pict>
          <v:group style="position:absolute;margin-left:121.269997pt;margin-top:34.619999pt;width:42.67pt;height:10.84pt;mso-position-horizontal-relative:page;mso-position-vertical-relative:page;z-index:-4700" coordorigin="2425,692" coordsize="853,217">
            <v:group style="position:absolute;left:2434;top:882;width:202;height:2" coordorigin="2434,882" coordsize="202,2">
              <v:shape style="position:absolute;left:2434;top:882;width:202;height:2" coordorigin="2434,882" coordsize="202,0" path="m2434,882l2635,882e" filled="f" stroked="t" strokeweight=".82pt" strokecolor="#202020">
                <v:path arrowok="t"/>
              </v:shape>
            </v:group>
            <v:group style="position:absolute;left:2532;top:736;width:2;height:139" coordorigin="2532,736" coordsize="2,139">
              <v:shape style="position:absolute;left:2532;top:736;width:2;height:139" coordorigin="2532,736" coordsize="0,139" path="m2532,736l2532,875e" filled="f" stroked="t" strokeweight="1.3pt" strokecolor="#202020">
                <v:path arrowok="t"/>
              </v:shape>
            </v:group>
            <v:group style="position:absolute;left:2443;top:729;width:178;height:2" coordorigin="2443,729" coordsize="178,2">
              <v:shape style="position:absolute;left:2443;top:729;width:178;height:2" coordorigin="2443,729" coordsize="178,0" path="m2443,729l2621,729e" filled="f" stroked="t" strokeweight=".82pt" strokecolor="#202020">
                <v:path arrowok="t"/>
              </v:shape>
            </v:group>
            <v:group style="position:absolute;left:2645;top:702;width:194;height:197" coordorigin="2645,702" coordsize="194,197">
              <v:shape style="position:absolute;left:2645;top:702;width:194;height:197" coordorigin="2645,702" coordsize="194,197" path="m2712,832l2698,832,2698,890,2707,899,2784,899,2794,890,2796,885,2717,885,2712,875,2712,832xe" filled="t" fillcolor="#202020" stroked="f">
                <v:path arrowok="t"/>
                <v:fill/>
              </v:shape>
              <v:shape style="position:absolute;left:2645;top:702;width:194;height:197" coordorigin="2645,702" coordsize="194,197" path="m2664,827l2659,844,2651,863,2645,880,2650,885,2654,885,2666,873,2673,854,2678,837,2664,827xe" filled="t" fillcolor="#202020" stroked="f">
                <v:path arrowok="t"/>
                <v:fill/>
              </v:shape>
              <v:shape style="position:absolute;left:2645;top:702;width:194;height:197" coordorigin="2645,702" coordsize="194,197" path="m2789,846l2784,861,2784,870,2779,880,2774,885,2796,885,2798,880,2798,866,2803,856,2794,851,2789,851,2789,846xe" filled="t" fillcolor="#202020" stroked="f">
                <v:path arrowok="t"/>
                <v:fill/>
              </v:shape>
              <v:shape style="position:absolute;left:2645;top:702;width:194;height:197" coordorigin="2645,702" coordsize="194,197" path="m2813,827l2803,837,2832,880,2839,859,2827,843,2813,827xe" filled="t" fillcolor="#202020" stroked="f">
                <v:path arrowok="t"/>
                <v:fill/>
              </v:shape>
              <v:shape style="position:absolute;left:2645;top:702;width:194;height:197" coordorigin="2645,702" coordsize="194,197" path="m2741,818l2726,822,2729,826,2742,843,2755,856,2769,846,2741,818xe" filled="t" fillcolor="#202020" stroked="f">
                <v:path arrowok="t"/>
                <v:fill/>
              </v:shape>
              <v:shape style="position:absolute;left:2645;top:702;width:194;height:197" coordorigin="2645,702" coordsize="194,197" path="m2822,736l2669,736,2669,822,2688,822,2688,813,2822,813,2822,798,2688,798,2688,750,2822,750,2822,736xe" filled="t" fillcolor="#202020" stroked="f">
                <v:path arrowok="t"/>
                <v:fill/>
              </v:shape>
              <v:shape style="position:absolute;left:2645;top:702;width:194;height:197" coordorigin="2645,702" coordsize="194,197" path="m2822,813l2803,813,2803,822,2822,822,2822,813xe" filled="t" fillcolor="#202020" stroked="f">
                <v:path arrowok="t"/>
                <v:fill/>
              </v:shape>
              <v:shape style="position:absolute;left:2645;top:702;width:194;height:197" coordorigin="2645,702" coordsize="194,197" path="m2822,750l2803,750,2803,798,2822,798,2822,750xe" filled="t" fillcolor="#202020" stroked="f">
                <v:path arrowok="t"/>
                <v:fill/>
              </v:shape>
              <v:shape style="position:absolute;left:2645;top:702;width:194;height:197" coordorigin="2645,702" coordsize="194,197" path="m2707,702l2693,707,2702,717,2712,736,2726,726,2722,717,2707,702xe" filled="t" fillcolor="#202020" stroked="f">
                <v:path arrowok="t"/>
                <v:fill/>
              </v:shape>
              <v:shape style="position:absolute;left:2645;top:702;width:194;height:197" coordorigin="2645,702" coordsize="194,197" path="m2783,703l2772,720,2760,736,2779,736,2784,726,2794,717,2798,707,2783,703xe" filled="t" fillcolor="#202020" stroked="f">
                <v:path arrowok="t"/>
                <v:fill/>
              </v:shape>
            </v:group>
            <v:group style="position:absolute;left:2851;top:712;width:206;height:187" coordorigin="2851,712" coordsize="206,187">
              <v:shape style="position:absolute;left:2851;top:712;width:206;height:187" coordorigin="2851,712" coordsize="206,187" path="m2966,856l2947,856,2947,880,2942,885,2899,885,2904,890,2904,899,2939,899,2959,892,2966,870,2966,856xe" filled="t" fillcolor="#202020" stroked="f">
                <v:path arrowok="t"/>
                <v:fill/>
              </v:shape>
              <v:shape style="position:absolute;left:2851;top:712;width:206;height:187" coordorigin="2851,712" coordsize="206,187" path="m3010,755l3000,760,3000,773,3003,794,3021,852,3043,885,3053,875,3051,869,3040,854,3032,837,3027,817,3026,793,3037,784,3014,784,3010,774,3010,755xe" filled="t" fillcolor="#202020" stroked="f">
                <v:path arrowok="t"/>
                <v:fill/>
              </v:shape>
              <v:shape style="position:absolute;left:2851;top:712;width:206;height:187" coordorigin="2851,712" coordsize="206,187" path="m2914,760l2861,760,2861,774,2898,781,2894,800,2887,818,2878,836,2866,854,2851,870,2861,875,2861,880,2877,868,2905,814,2914,774,2914,760xe" filled="t" fillcolor="#202020" stroked="f">
                <v:path arrowok="t"/>
                <v:fill/>
              </v:shape>
              <v:shape style="position:absolute;left:2851;top:712;width:206;height:187" coordorigin="2851,712" coordsize="206,187" path="m3000,842l2914,842,2914,856,3000,856,3000,842xe" filled="t" fillcolor="#202020" stroked="f">
                <v:path arrowok="t"/>
                <v:fill/>
              </v:shape>
              <v:shape style="position:absolute;left:2851;top:712;width:206;height:187" coordorigin="2851,712" coordsize="206,187" path="m2966,818l2947,818,2947,842,2966,842,2966,818xe" filled="t" fillcolor="#202020" stroked="f">
                <v:path arrowok="t"/>
                <v:fill/>
              </v:shape>
              <v:shape style="position:absolute;left:2851;top:712;width:206;height:187" coordorigin="2851,712" coordsize="206,187" path="m2990,803l2918,803,2918,818,2990,818,2990,803xe" filled="t" fillcolor="#202020" stroked="f">
                <v:path arrowok="t"/>
                <v:fill/>
              </v:shape>
              <v:shape style="position:absolute;left:2851;top:712;width:206;height:187" coordorigin="2851,712" coordsize="206,187" path="m2966,789l2947,789,2947,803,2966,803,2966,789xe" filled="t" fillcolor="#202020" stroked="f">
                <v:path arrowok="t"/>
                <v:fill/>
              </v:shape>
              <v:shape style="position:absolute;left:2851;top:712;width:206;height:187" coordorigin="2851,712" coordsize="206,187" path="m2990,774l2923,774,2923,789,2990,789,2990,774xe" filled="t" fillcolor="#202020" stroked="f">
                <v:path arrowok="t"/>
                <v:fill/>
              </v:shape>
              <v:shape style="position:absolute;left:2851;top:712;width:206;height:187" coordorigin="2851,712" coordsize="206,187" path="m3043,756l3014,784,3037,784,3042,780,3058,770,3043,756xe" filled="t" fillcolor="#202020" stroked="f">
                <v:path arrowok="t"/>
                <v:fill/>
              </v:shape>
              <v:shape style="position:absolute;left:2851;top:712;width:206;height:187" coordorigin="2851,712" coordsize="206,187" path="m3024,712l2880,712,2880,726,2990,726,2947,750,2947,774,2966,774,2966,760,3024,731,3024,712xe" filled="t" fillcolor="#202020" stroked="f">
                <v:path arrowok="t"/>
                <v:fill/>
              </v:shape>
            </v:group>
            <v:group style="position:absolute;left:3062;top:702;width:206;height:197" coordorigin="3062,702" coordsize="206,197">
              <v:shape style="position:absolute;left:3062;top:702;width:206;height:197" coordorigin="3062,702" coordsize="206,197" path="m3187,774l3096,774,3096,871,3105,891,3125,899,3232,899,3252,891,3260,880,3115,880,3110,875,3110,827,3187,827,3187,813,3110,813,3110,779,3187,779,3187,774xe" filled="t" fillcolor="#202020" stroked="f">
                <v:path arrowok="t"/>
                <v:fill/>
              </v:shape>
              <v:shape style="position:absolute;left:3062;top:702;width:206;height:197" coordorigin="3062,702" coordsize="206,197" path="m3250,837l3250,861,3245,870,3245,875,3235,880,3260,880,3264,875,3264,856,3269,846,3264,842,3259,842,3250,837xe" filled="t" fillcolor="#202020" stroked="f">
                <v:path arrowok="t"/>
                <v:fill/>
              </v:shape>
              <v:shape style="position:absolute;left:3062;top:702;width:206;height:197" coordorigin="3062,702" coordsize="206,197" path="m3173,842l3173,861,3197,861,3212,860,3230,850,3231,846,3182,846,3173,842xe" filled="t" fillcolor="#202020" stroked="f">
                <v:path arrowok="t"/>
                <v:fill/>
              </v:shape>
              <v:shape style="position:absolute;left:3062;top:702;width:206;height:197" coordorigin="3062,702" coordsize="206,197" path="m3240,741l3115,741,3226,749,3225,773,3223,798,3221,812,3221,827,3221,837,3216,846,3231,846,3240,779,3240,769,3240,741xe" filled="t" fillcolor="#202020" stroked="f">
                <v:path arrowok="t"/>
                <v:fill/>
              </v:shape>
              <v:shape style="position:absolute;left:3062;top:702;width:206;height:197" coordorigin="3062,702" coordsize="206,197" path="m3187,779l3168,779,3168,813,3187,813,3187,779xe" filled="t" fillcolor="#202020" stroked="f">
                <v:path arrowok="t"/>
                <v:fill/>
              </v:shape>
              <v:shape style="position:absolute;left:3062;top:702;width:206;height:197" coordorigin="3062,702" coordsize="206,197" path="m3115,702l3077,769,3062,784,3072,794,3072,798,3082,794,3086,784,3096,774,3187,774,3187,765,3101,765,3106,760,3115,741,3240,741,3240,726,3125,726,3125,722,3130,712,3134,707,3115,70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5.523705pt;margin-top:50.240002pt;width:2.876298pt;height:9.6pt;mso-position-horizontal-relative:page;mso-position-vertical-relative:page;z-index:-4699" coordorigin="2510,1005" coordsize="58,192">
            <v:shape style="position:absolute;left:2510;top:1005;width:58;height:192" coordorigin="2510,1005" coordsize="58,192" path="m2568,1005l2521,1044,2510,1107,2512,1128,2517,1147,2525,1166,2537,1182,2554,1197,2563,1191,2552,1175,2542,1158,2535,1139,2531,1119,2530,1097,2532,1076,2537,1055,2545,1037,2555,1020,2568,1005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132.460007pt;margin-top:49.52354pt;width:18.760pt;height:9.136459pt;mso-position-horizontal-relative:page;mso-position-vertical-relative:page;z-index:-4698" coordorigin="2649,990" coordsize="375,183">
            <v:group style="position:absolute;left:2659;top:1005;width:86;height:158" coordorigin="2659,1005" coordsize="86,158">
              <v:shape style="position:absolute;left:2659;top:1005;width:86;height:158" coordorigin="2659,1005" coordsize="86,158" path="m2741,1005l2659,1005,2659,1163,2746,1163,2746,1144,2683,1144,2683,1091,2741,1091,2741,1072,2683,1072,2683,1019,2741,1019,2741,1005xe" filled="t" fillcolor="#202020" stroked="f">
                <v:path arrowok="t"/>
                <v:fill/>
              </v:shape>
            </v:group>
            <v:group style="position:absolute;left:2774;top:1005;width:101;height:158" coordorigin="2774,1005" coordsize="101,158">
              <v:shape style="position:absolute;left:2774;top:1005;width:101;height:158" coordorigin="2774,1005" coordsize="101,158" path="m2851,1005l2774,1005,2774,1163,2798,1163,2798,1101,2824,1101,2842,1096,2862,1086,2864,1082,2798,1082,2798,1019,2866,1019,2851,1005xe" filled="t" fillcolor="#202020" stroked="f">
                <v:path arrowok="t"/>
                <v:fill/>
              </v:shape>
              <v:shape style="position:absolute;left:2774;top:1005;width:101;height:158" coordorigin="2774,1005" coordsize="101,158" path="m2866,1019l2798,1019,2832,1021,2850,1031,2856,1053,2856,1062,2851,1072,2846,1077,2837,1082,2864,1082,2872,1070,2875,1048,2875,1034,2870,1024,2866,1019xe" filled="t" fillcolor="#202020" stroked="f">
                <v:path arrowok="t"/>
                <v:fill/>
              </v:shape>
            </v:group>
            <v:group style="position:absolute;left:2894;top:1000;width:120;height:163" coordorigin="2894,1000" coordsize="120,163">
              <v:shape style="position:absolute;left:2894;top:1000;width:120;height:163" coordorigin="2894,1000" coordsize="120,163" path="m2991,1000l2929,1016,2894,1091,2897,1112,2952,1162,2975,1163,2995,1162,3014,1154,3010,1144,2968,1144,2948,1139,2931,1128,2924,1114,2920,1095,2919,1067,2925,1049,2937,1030,2953,1022,2976,1019,3012,1019,3008,1002,2991,1000xe" filled="t" fillcolor="#202020" stroked="f">
                <v:path arrowok="t"/>
                <v:fill/>
              </v:shape>
              <v:shape style="position:absolute;left:2894;top:1000;width:120;height:163" coordorigin="2894,1000" coordsize="120,163" path="m3008,1138l2991,1143,2968,1144,3010,1144,3008,1138xe" filled="t" fillcolor="#202020" stroked="f">
                <v:path arrowok="t"/>
                <v:fill/>
              </v:shape>
              <v:shape style="position:absolute;left:2894;top:1000;width:120;height:163" coordorigin="2894,1000" coordsize="120,163" path="m3012,1019l3000,1019,3014,1029,3012,101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54.800003pt;margin-top:50.240002pt;width:2.639592pt;height:9.6pt;mso-position-horizontal-relative:page;mso-position-vertical-relative:page;z-index:-4697" coordorigin="3096,1005" coordsize="53,192">
            <v:shape style="position:absolute;left:3096;top:1005;width:53;height:192" coordorigin="3096,1005" coordsize="53,192" path="m3115,1005l3101,1010,3112,1025,3122,1042,3129,1061,3133,1082,3134,1105,3132,1126,3127,1145,3119,1163,3109,1180,3096,1197,3115,1197,3144,1142,3149,1099,3147,1077,3144,1056,3137,1037,3128,1020,3115,1005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174.940002pt;margin-top:300.299988pt;width:49pt;height:9.16pt;mso-position-horizontal-relative:page;mso-position-vertical-relative:page;z-index:-4696" coordorigin="3499,6006" coordsize="980,183">
            <v:group style="position:absolute;left:3509;top:6016;width:96;height:163" coordorigin="3509,6016" coordsize="96,163">
              <v:shape style="position:absolute;left:3509;top:6016;width:96;height:163" coordorigin="3509,6016" coordsize="96,163" path="m3600,6035l3571,6035,3581,6045,3586,6054,3586,6069,3581,6078,3579,6086,3569,6100,3552,6117,3509,6160,3509,6179,3605,6179,3605,6160,3533,6160,3573,6119,3587,6102,3595,6088,3605,6069,3605,6045,3600,6035xe" filled="t" fillcolor="#202020" stroked="f">
                <v:path arrowok="t"/>
                <v:fill/>
              </v:shape>
              <v:shape style="position:absolute;left:3509;top:6016;width:96;height:163" coordorigin="3509,6016" coordsize="96,163" path="m3552,6016l3533,6021,3514,6030,3519,6046,3538,6038,3557,6035,3600,6035,3590,6029,3576,6019,3552,6016xe" filled="t" fillcolor="#202020" stroked="f">
                <v:path arrowok="t"/>
                <v:fill/>
              </v:shape>
            </v:group>
            <v:group style="position:absolute;left:3629;top:6017;width:106;height:161" coordorigin="3629,6017" coordsize="106,161">
              <v:shape style="position:absolute;left:3629;top:6017;width:106;height:161" coordorigin="3629,6017" coordsize="106,161" path="m3674,6017l3630,6078,3629,6102,3629,6111,3649,6168,3689,6178,3707,6172,3715,6163,3672,6163,3658,6152,3650,6131,3648,6102,3648,6101,3650,6071,3657,6051,3670,6040,3690,6037,3718,6037,3713,6029,3696,6020,3674,6017xe" filled="t" fillcolor="#202020" stroked="f">
                <v:path arrowok="t"/>
                <v:fill/>
              </v:shape>
              <v:shape style="position:absolute;left:3629;top:6017;width:106;height:161" coordorigin="3629,6017" coordsize="106,161" path="m3718,6037l3690,6037,3699,6045,3705,6061,3708,6087,3709,6125,3702,6147,3690,6160,3672,6163,3715,6163,3723,6155,3729,6140,3733,6120,3734,6094,3732,6067,3724,6045,3718,6037xe" filled="t" fillcolor="#202020" stroked="f">
                <v:path arrowok="t"/>
                <v:fill/>
              </v:shape>
            </v:group>
            <v:group style="position:absolute;left:3758;top:6016;width:96;height:163" coordorigin="3758,6016" coordsize="96,163">
              <v:shape style="position:absolute;left:3758;top:6016;width:96;height:163" coordorigin="3758,6016" coordsize="96,163" path="m3854,6160l3763,6160,3763,6179,3854,6179,3854,6160xe" filled="t" fillcolor="#202020" stroked="f">
                <v:path arrowok="t"/>
                <v:fill/>
              </v:shape>
              <v:shape style="position:absolute;left:3758;top:6016;width:96;height:163" coordorigin="3758,6016" coordsize="96,163" path="m3816,6040l3797,6040,3797,6160,3816,6160,3816,6040xe" filled="t" fillcolor="#202020" stroked="f">
                <v:path arrowok="t"/>
                <v:fill/>
              </v:shape>
              <v:shape style="position:absolute;left:3758;top:6016;width:96;height:163" coordorigin="3758,6016" coordsize="96,163" path="m3816,6016l3758,6030,3758,6050,3797,6040,3816,6040,3816,6016xe" filled="t" fillcolor="#202020" stroked="f">
                <v:path arrowok="t"/>
                <v:fill/>
              </v:shape>
            </v:group>
            <v:group style="position:absolute;left:3874;top:6016;width:106;height:163" coordorigin="3874,6016" coordsize="106,163">
              <v:shape style="position:absolute;left:3874;top:6016;width:106;height:163" coordorigin="3874,6016" coordsize="106,163" path="m3883,6155l3883,6174,3893,6179,3913,6179,3931,6177,3949,6168,3951,6165,3902,6165,3883,6155xe" filled="t" fillcolor="#202020" stroked="f">
                <v:path arrowok="t"/>
                <v:fill/>
              </v:shape>
              <v:shape style="position:absolute;left:3874;top:6016;width:106;height:163" coordorigin="3874,6016" coordsize="106,163" path="m3978,6098l3955,6098,3955,6111,3953,6131,3946,6146,3936,6160,3926,6165,3951,6165,3964,6148,3972,6132,3977,6111,3978,6098xe" filled="t" fillcolor="#202020" stroked="f">
                <v:path arrowok="t"/>
                <v:fill/>
              </v:shape>
              <v:shape style="position:absolute;left:3874;top:6016;width:106;height:163" coordorigin="3874,6016" coordsize="106,163" path="m3924,6016l3904,6020,3887,6032,3877,6049,3874,6070,3877,6090,3888,6107,3898,6117,3907,6122,3923,6122,3943,6115,3952,6102,3917,6102,3907,6098,3898,6088,3898,6050,3912,6035,3964,6035,3961,6030,3944,6019,3924,6016xe" filled="t" fillcolor="#202020" stroked="f">
                <v:path arrowok="t"/>
                <v:fill/>
              </v:shape>
              <v:shape style="position:absolute;left:3874;top:6016;width:106;height:163" coordorigin="3874,6016" coordsize="106,163" path="m3964,6035l3941,6035,3946,6045,3955,6054,3955,6088,3946,6093,3936,6102,3952,6102,3955,6098,3978,6098,3979,6088,3977,6066,3972,6048,3964,6035xe" filled="t" fillcolor="#202020" stroked="f">
                <v:path arrowok="t"/>
                <v:fill/>
              </v:shape>
            </v:group>
            <v:group style="position:absolute;left:4008;top:6016;width:91;height:163" coordorigin="4008,6016" coordsize="91,163">
              <v:shape style="position:absolute;left:4008;top:6016;width:91;height:163" coordorigin="4008,6016" coordsize="91,163" path="m4099,6160l4008,6160,4008,6179,4099,6179,4099,6160xe" filled="t" fillcolor="#202020" stroked="f">
                <v:path arrowok="t"/>
                <v:fill/>
              </v:shape>
              <v:shape style="position:absolute;left:4008;top:6016;width:91;height:163" coordorigin="4008,6016" coordsize="91,163" path="m4066,6040l4042,6040,4042,6160,4066,6160,4066,6040xe" filled="t" fillcolor="#202020" stroked="f">
                <v:path arrowok="t"/>
                <v:fill/>
              </v:shape>
              <v:shape style="position:absolute;left:4008;top:6016;width:91;height:163" coordorigin="4008,6016" coordsize="91,163" path="m4066,6016l4008,6030,4008,6050,4042,6040,4066,6040,4066,6016xe" filled="t" fillcolor="#202020" stroked="f">
                <v:path arrowok="t"/>
                <v:fill/>
              </v:shape>
            </v:group>
            <v:group style="position:absolute;left:4123;top:6016;width:96;height:163" coordorigin="4123,6016" coordsize="96,163">
              <v:shape style="position:absolute;left:4123;top:6016;width:96;height:163" coordorigin="4123,6016" coordsize="96,163" path="m4214,6035l4186,6035,4195,6040,4200,6045,4200,6078,4194,6086,4183,6100,4166,6117,4123,6160,4123,6179,4219,6179,4219,6160,4147,6160,4190,6117,4203,6101,4214,6088,4219,6078,4219,6045,4214,6035xe" filled="t" fillcolor="#202020" stroked="f">
                <v:path arrowok="t"/>
                <v:fill/>
              </v:shape>
              <v:shape style="position:absolute;left:4123;top:6016;width:96;height:163" coordorigin="4123,6016" coordsize="96,163" path="m4169,6016l4148,6021,4133,6030,4134,6049,4151,6039,4171,6035,4214,6035,4208,6028,4192,6019,4169,6016xe" filled="t" fillcolor="#202020" stroked="f">
                <v:path arrowok="t"/>
                <v:fill/>
              </v:shape>
            </v:group>
            <v:group style="position:absolute;left:4248;top:6016;width:96;height:163" coordorigin="4248,6016" coordsize="96,163">
              <v:shape style="position:absolute;left:4248;top:6016;width:96;height:163" coordorigin="4248,6016" coordsize="96,163" path="m4248,6150l4249,6175,4267,6179,4289,6179,4309,6176,4328,6168,4330,6165,4285,6165,4267,6161,4248,6150xe" filled="t" fillcolor="#202020" stroked="f">
                <v:path arrowok="t"/>
                <v:fill/>
              </v:shape>
              <v:shape style="position:absolute;left:4248;top:6016;width:96;height:163" coordorigin="4248,6016" coordsize="96,163" path="m4334,6035l4267,6035,4292,6035,4309,6043,4314,6068,4303,6083,4277,6088,4267,6088,4267,6102,4297,6105,4314,6117,4320,6136,4320,6150,4310,6155,4306,6160,4296,6165,4330,6165,4340,6151,4344,6131,4344,6122,4339,6117,4334,6107,4315,6098,4306,6098,4314,6090,4329,6076,4334,6054,4334,6035xe" filled="t" fillcolor="#202020" stroked="f">
                <v:path arrowok="t"/>
                <v:fill/>
              </v:shape>
              <v:shape style="position:absolute;left:4248;top:6016;width:96;height:163" coordorigin="4248,6016" coordsize="96,163" path="m4306,6016l4277,6016,4258,6026,4258,6045,4267,6035,4334,6035,4325,6026,4306,6016xe" filled="t" fillcolor="#202020" stroked="f">
                <v:path arrowok="t"/>
                <v:fill/>
              </v:shape>
            </v:group>
            <v:group style="position:absolute;left:4378;top:6016;width:91;height:163" coordorigin="4378,6016" coordsize="91,163">
              <v:shape style="position:absolute;left:4378;top:6016;width:91;height:163" coordorigin="4378,6016" coordsize="91,163" path="m4469,6160l4378,6160,4378,6179,4469,6179,4469,6160xe" filled="t" fillcolor="#202020" stroked="f">
                <v:path arrowok="t"/>
                <v:fill/>
              </v:shape>
              <v:shape style="position:absolute;left:4378;top:6016;width:91;height:163" coordorigin="4378,6016" coordsize="91,163" path="m4430,6040l4411,6040,4411,6160,4430,6160,4430,6040xe" filled="t" fillcolor="#202020" stroked="f">
                <v:path arrowok="t"/>
                <v:fill/>
              </v:shape>
              <v:shape style="position:absolute;left:4378;top:6016;width:91;height:163" coordorigin="4378,6016" coordsize="91,163" path="m4430,6016l4378,6030,4378,6050,4411,6040,4430,6040,4430,601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23.980011pt;margin-top:171.179993pt;width:78.040pt;height:253.72pt;mso-position-horizontal-relative:page;mso-position-vertical-relative:page;z-index:-4695" coordorigin="6480,3424" coordsize="1561,5074">
            <v:shape style="position:absolute;left:6480;top:3424;width:1494;height:1940" type="#_x0000_t75">
              <v:imagedata r:id="rId58" o:title=""/>
            </v:shape>
            <v:shape style="position:absolute;left:6480;top:5137;width:1561;height:3361" type="#_x0000_t75">
              <v:imagedata r:id="rId59" o:title=""/>
            </v:shape>
            <w10:wrap type="none"/>
          </v:group>
        </w:pict>
      </w:r>
      <w:r>
        <w:rPr/>
        <w:pict>
          <v:group style="position:absolute;margin-left:323.980011pt;margin-top:428.940002pt;width:13pt;height:10.120pt;mso-position-horizontal-relative:page;mso-position-vertical-relative:page;z-index:-4694" coordorigin="6480,8579" coordsize="260,202">
            <v:group style="position:absolute;left:6490;top:8589;width:206;height:182" coordorigin="6490,8589" coordsize="206,182">
              <v:shape style="position:absolute;left:6490;top:8589;width:206;height:182" coordorigin="6490,8589" coordsize="206,182" path="m6566,8666l6552,8666,6552,8682,6548,8701,6540,8719,6527,8738,6511,8750,6490,8762,6499,8771,6512,8771,6531,8760,6565,8695,6566,8670,6566,8666xe" filled="t" fillcolor="#202020" stroked="f">
                <v:path arrowok="t"/>
                <v:fill/>
              </v:shape>
              <v:shape style="position:absolute;left:6490;top:8589;width:206;height:182" coordorigin="6490,8589" coordsize="206,182" path="m6629,8666l6610,8666,6610,8762,6619,8771,6677,8771,6686,8762,6688,8757,6629,8757,6629,8666xe" filled="t" fillcolor="#202020" stroked="f">
                <v:path arrowok="t"/>
                <v:fill/>
              </v:shape>
              <v:shape style="position:absolute;left:6490;top:8589;width:206;height:182" coordorigin="6490,8589" coordsize="206,182" path="m6682,8714l6677,8714,6677,8733,6672,8742,6672,8752,6667,8757,6688,8757,6691,8747,6691,8728,6696,8718,6686,8718,6682,8714xe" filled="t" fillcolor="#202020" stroked="f">
                <v:path arrowok="t"/>
                <v:fill/>
              </v:shape>
              <v:shape style="position:absolute;left:6490;top:8589;width:206;height:182" coordorigin="6490,8589" coordsize="206,182" path="m6691,8646l6494,8646,6494,8666,6691,8666,6691,8646xe" filled="t" fillcolor="#202020" stroked="f">
                <v:path arrowok="t"/>
                <v:fill/>
              </v:shape>
              <v:shape style="position:absolute;left:6490;top:8589;width:206;height:182" coordorigin="6490,8589" coordsize="206,182" path="m6672,8589l6514,8589,6514,8603,6672,8603,6672,8589xe" filled="t" fillcolor="#202020" stroked="f">
                <v:path arrowok="t"/>
                <v:fill/>
              </v:shape>
            </v:group>
            <v:group style="position:absolute;left:6710;top:8723;width:19;height:29" coordorigin="6710,8723" coordsize="19,29">
              <v:shape style="position:absolute;left:6710;top:8723;width:19;height:29" coordorigin="6710,8723" coordsize="19,29" path="m6730,8747l6715,8747,6715,8752,6730,8752,6730,8747xe" filled="t" fillcolor="#202020" stroked="f">
                <v:path arrowok="t"/>
                <v:fill/>
              </v:shape>
              <v:shape style="position:absolute;left:6710;top:8723;width:19;height:29" coordorigin="6710,8723" coordsize="19,29" path="m6725,8723l6720,8723,6710,8733,6710,8747,6734,8747,6734,8733,6725,872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12.059998pt;margin-top:300.299988pt;width:61pt;height:9.16pt;mso-position-horizontal-relative:page;mso-position-vertical-relative:page;z-index:-4693" coordorigin="8241,6006" coordsize="1220,183">
            <v:group style="position:absolute;left:8251;top:6016;width:91;height:163" coordorigin="8251,6016" coordsize="91,163">
              <v:shape style="position:absolute;left:8251;top:6016;width:91;height:163" coordorigin="8251,6016" coordsize="91,163" path="m8342,6160l8251,6160,8251,6179,8342,6179,8342,6160xe" filled="t" fillcolor="#202020" stroked="f">
                <v:path arrowok="t"/>
                <v:fill/>
              </v:shape>
              <v:shape style="position:absolute;left:8251;top:6016;width:91;height:163" coordorigin="8251,6016" coordsize="91,163" path="m8309,6040l8290,6040,8290,6160,8309,6160,8309,6040xe" filled="t" fillcolor="#202020" stroked="f">
                <v:path arrowok="t"/>
                <v:fill/>
              </v:shape>
              <v:shape style="position:absolute;left:8251;top:6016;width:91;height:163" coordorigin="8251,6016" coordsize="91,163" path="m8309,6016l8251,6030,8251,6050,8290,6040,8309,6040,8309,6016xe" filled="t" fillcolor="#202020" stroked="f">
                <v:path arrowok="t"/>
                <v:fill/>
              </v:shape>
            </v:group>
            <v:group style="position:absolute;left:8376;top:6016;width:91;height:163" coordorigin="8376,6016" coordsize="91,163">
              <v:shape style="position:absolute;left:8376;top:6016;width:91;height:163" coordorigin="8376,6016" coordsize="91,163" path="m8467,6160l8376,6160,8376,6179,8467,6179,8467,6160xe" filled="t" fillcolor="#202020" stroked="f">
                <v:path arrowok="t"/>
                <v:fill/>
              </v:shape>
              <v:shape style="position:absolute;left:8376;top:6016;width:91;height:163" coordorigin="8376,6016" coordsize="91,163" path="m8429,6040l8410,6040,8410,6160,8429,6160,8429,6040xe" filled="t" fillcolor="#202020" stroked="f">
                <v:path arrowok="t"/>
                <v:fill/>
              </v:shape>
              <v:shape style="position:absolute;left:8376;top:6016;width:91;height:163" coordorigin="8376,6016" coordsize="91,163" path="m8429,6016l8376,6030,8376,6050,8410,6040,8429,6040,8429,6016xe" filled="t" fillcolor="#202020" stroked="f">
                <v:path arrowok="t"/>
                <v:fill/>
              </v:shape>
            </v:group>
            <v:group style="position:absolute;left:8486;top:6018;width:106;height:161" coordorigin="8486,6018" coordsize="106,161">
              <v:shape style="position:absolute;left:8486;top:6018;width:106;height:161" coordorigin="8486,6018" coordsize="106,161" path="m8531,6018l8488,6078,8486,6102,8487,6111,8507,6168,8547,6179,8564,6172,8572,6164,8532,6164,8520,6153,8513,6132,8510,6102,8512,6072,8519,6051,8531,6040,8551,6037,8578,6037,8572,6029,8555,6020,8531,6018xe" filled="t" fillcolor="#202020" stroked="f">
                <v:path arrowok="t"/>
                <v:fill/>
              </v:shape>
              <v:shape style="position:absolute;left:8486;top:6018;width:106;height:161" coordorigin="8486,6018" coordsize="106,161" path="m8578,6037l8551,6037,8561,6046,8567,6062,8571,6088,8571,6126,8564,6147,8552,6160,8532,6164,8572,6164,8581,6154,8587,6139,8591,6119,8592,6093,8590,6066,8583,6044,8578,6037xe" filled="t" fillcolor="#202020" stroked="f">
                <v:path arrowok="t"/>
                <v:fill/>
              </v:shape>
            </v:group>
            <v:group style="position:absolute;left:8611;top:6017;width:106;height:162" coordorigin="8611,6017" coordsize="106,162">
              <v:shape style="position:absolute;left:8611;top:6017;width:106;height:162" coordorigin="8611,6017" coordsize="106,162" path="m8657,6017l8613,6078,8611,6102,8611,6111,8631,6167,8671,6179,8689,6172,8698,6163,8654,6163,8640,6152,8633,6131,8630,6102,8630,6100,8633,6070,8642,6050,8655,6040,8674,6037,8701,6037,8695,6029,8678,6020,8657,6017xe" filled="t" fillcolor="#202020" stroked="f">
                <v:path arrowok="t"/>
                <v:fill/>
              </v:shape>
              <v:shape style="position:absolute;left:8611;top:6017;width:106;height:162" coordorigin="8611,6017" coordsize="106,162" path="m8701,6037l8674,6037,8686,6048,8695,6068,8698,6100,8695,6128,8686,6148,8673,6160,8654,6163,8698,6163,8705,6155,8712,6140,8716,6120,8717,6094,8714,6067,8707,6045,8701,6037xe" filled="t" fillcolor="#202020" stroked="f">
                <v:path arrowok="t"/>
                <v:fill/>
              </v:shape>
            </v:group>
            <v:group style="position:absolute;left:8736;top:6016;width:96;height:163" coordorigin="8736,6016" coordsize="96,163">
              <v:shape style="position:absolute;left:8736;top:6016;width:96;height:163" coordorigin="8736,6016" coordsize="96,163" path="m8832,6035l8803,6035,8813,6045,8813,6078,8808,6084,8797,6099,8784,6117,8736,6160,8736,6179,8832,6179,8832,6160,8760,6160,8805,6117,8819,6101,8827,6088,8832,6078,8832,6035xe" filled="t" fillcolor="#202020" stroked="f">
                <v:path arrowok="t"/>
                <v:fill/>
              </v:shape>
              <v:shape style="position:absolute;left:8736;top:6016;width:96;height:163" coordorigin="8736,6016" coordsize="96,163" path="m8782,6016l8761,6021,8746,6030,8746,6049,8763,6039,8784,6035,8832,6035,8820,6028,8805,6019,8782,6016xe" filled="t" fillcolor="#202020" stroked="f">
                <v:path arrowok="t"/>
                <v:fill/>
              </v:shape>
            </v:group>
            <v:group style="position:absolute;left:8856;top:6018;width:106;height:161" coordorigin="8856,6018" coordsize="106,161">
              <v:shape style="position:absolute;left:8856;top:6018;width:106;height:161" coordorigin="8856,6018" coordsize="106,161" path="m8901,6018l8857,6078,8856,6102,8856,6111,8876,6168,8916,6179,8934,6172,8942,6164,8902,6164,8890,6153,8882,6132,8880,6102,8882,6072,8889,6051,8901,6040,8920,6037,8947,6037,8941,6029,8924,6020,8901,6018xe" filled="t" fillcolor="#202020" stroked="f">
                <v:path arrowok="t"/>
                <v:fill/>
              </v:shape>
              <v:shape style="position:absolute;left:8856;top:6018;width:106;height:161" coordorigin="8856,6018" coordsize="106,161" path="m8947,6037l8920,6037,8930,6046,8937,6062,8940,6088,8941,6126,8934,6147,8921,6160,8902,6164,8942,6164,8951,6154,8957,6139,8960,6119,8962,6093,8959,6066,8953,6044,8947,6037xe" filled="t" fillcolor="#202020" stroked="f">
                <v:path arrowok="t"/>
                <v:fill/>
              </v:shape>
            </v:group>
            <v:group style="position:absolute;left:8990;top:6016;width:91;height:163" coordorigin="8990,6016" coordsize="91,163">
              <v:shape style="position:absolute;left:8990;top:6016;width:91;height:163" coordorigin="8990,6016" coordsize="91,163" path="m9082,6160l8990,6160,8990,6179,9082,6179,9082,6160xe" filled="t" fillcolor="#202020" stroked="f">
                <v:path arrowok="t"/>
                <v:fill/>
              </v:shape>
              <v:shape style="position:absolute;left:8990;top:6016;width:91;height:163" coordorigin="8990,6016" coordsize="91,163" path="m9048,6040l9024,6040,9024,6160,9048,6160,9048,6040xe" filled="t" fillcolor="#202020" stroked="f">
                <v:path arrowok="t"/>
                <v:fill/>
              </v:shape>
              <v:shape style="position:absolute;left:8990;top:6016;width:91;height:163" coordorigin="8990,6016" coordsize="91,163" path="m9048,6016l8990,6030,8990,6050,9024,6040,9048,6040,9048,6016xe" filled="t" fillcolor="#202020" stroked="f">
                <v:path arrowok="t"/>
                <v:fill/>
              </v:shape>
            </v:group>
            <v:group style="position:absolute;left:9106;top:6016;width:99;height:162" coordorigin="9106,6016" coordsize="99,162">
              <v:shape style="position:absolute;left:9106;top:6016;width:99;height:162" coordorigin="9106,6016" coordsize="99,162" path="m9115,6155l9117,6176,9131,6178,9160,6177,9177,6169,9180,6165,9130,6165,9120,6160,9115,6155xe" filled="t" fillcolor="#202020" stroked="f">
                <v:path arrowok="t"/>
                <v:fill/>
              </v:shape>
              <v:shape style="position:absolute;left:9106;top:6016;width:99;height:162" coordorigin="9106,6016" coordsize="99,162" path="m9205,6098l9187,6098,9187,6111,9182,6132,9173,6146,9168,6160,9154,6165,9180,6165,9191,6150,9198,6137,9203,6120,9205,6098xe" filled="t" fillcolor="#202020" stroked="f">
                <v:path arrowok="t"/>
                <v:fill/>
              </v:shape>
              <v:shape style="position:absolute;left:9106;top:6016;width:99;height:162" coordorigin="9106,6016" coordsize="99,162" path="m9154,6016l9134,6020,9118,6032,9109,6049,9106,6071,9109,6091,9117,6109,9134,6118,9155,6121,9174,6113,9183,6102,9144,6102,9130,6088,9125,6078,9125,6059,9130,6050,9134,6045,9139,6035,9192,6035,9190,6033,9175,6020,9154,6016xe" filled="t" fillcolor="#202020" stroked="f">
                <v:path arrowok="t"/>
                <v:fill/>
              </v:shape>
              <v:shape style="position:absolute;left:9106;top:6016;width:99;height:162" coordorigin="9106,6016" coordsize="99,162" path="m9192,6035l9173,6035,9187,6064,9187,6083,9173,6098,9163,6102,9183,6102,9187,6098,9205,6098,9205,6068,9200,6050,9192,6035xe" filled="t" fillcolor="#202020" stroked="f">
                <v:path arrowok="t"/>
                <v:fill/>
              </v:shape>
            </v:group>
            <v:group style="position:absolute;left:9226;top:6018;width:106;height:161" coordorigin="9226,6018" coordsize="106,161">
              <v:shape style="position:absolute;left:9226;top:6018;width:106;height:161" coordorigin="9226,6018" coordsize="106,161" path="m9270,6018l9227,6078,9226,6102,9226,6111,9246,6168,9286,6179,9304,6172,9312,6163,9270,6163,9257,6152,9248,6131,9245,6102,9245,6099,9248,6070,9256,6050,9270,6039,9289,6037,9317,6037,9311,6029,9294,6020,9270,6018xe" filled="t" fillcolor="#202020" stroked="f">
                <v:path arrowok="t"/>
                <v:fill/>
              </v:shape>
              <v:shape style="position:absolute;left:9226;top:6018;width:106;height:161" coordorigin="9226,6018" coordsize="106,161" path="m9317,6037l9289,6037,9302,6047,9310,6067,9312,6099,9310,6127,9303,6147,9290,6160,9270,6163,9312,6163,9320,6154,9326,6139,9330,6119,9331,6093,9329,6066,9322,6044,9317,6037xe" filled="t" fillcolor="#202020" stroked="f">
                <v:path arrowok="t"/>
                <v:fill/>
              </v:shape>
            </v:group>
            <v:group style="position:absolute;left:9350;top:6016;width:101;height:163" coordorigin="9350,6016" coordsize="101,163">
              <v:shape style="position:absolute;left:9350;top:6016;width:101;height:163" coordorigin="9350,6016" coordsize="101,163" path="m9446,6035l9418,6035,9427,6045,9427,6078,9422,6084,9412,6099,9398,6117,9350,6160,9350,6179,9446,6179,9446,6160,9374,6160,9420,6119,9433,6102,9442,6088,9451,6069,9451,6045,9446,6035xe" filled="t" fillcolor="#202020" stroked="f">
                <v:path arrowok="t"/>
                <v:fill/>
              </v:shape>
              <v:shape style="position:absolute;left:9350;top:6016;width:101;height:163" coordorigin="9350,6016" coordsize="101,163" path="m9398,6016l9377,6021,9360,6030,9361,6049,9380,6039,9398,6035,9446,6035,9436,6029,9420,6019,9398,601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81.899994pt;margin-top:299.579987pt;width:32.2pt;height:11.32pt;mso-position-horizontal-relative:page;mso-position-vertical-relative:page;z-index:-4692" coordorigin="9638,5992" coordsize="644,226">
            <v:group style="position:absolute;left:9648;top:6016;width:202;height:192" coordorigin="9648,6016" coordsize="202,192">
              <v:shape style="position:absolute;left:9648;top:6016;width:202;height:192" coordorigin="9648,6016" coordsize="202,192" path="m9836,6190l9761,6190,9797,6199,9818,6204,9840,6208,9845,6203,9845,6194,9836,6190xe" filled="t" fillcolor="#202020" stroked="f">
                <v:path arrowok="t"/>
                <v:fill/>
              </v:shape>
              <v:shape style="position:absolute;left:9648;top:6016;width:202;height:192" coordorigin="9648,6016" coordsize="202,192" path="m9714,6155l9691,6155,9701,6165,9715,6174,9715,6183,9696,6186,9653,6194,9662,6203,9682,6205,9720,6197,9740,6193,9761,6190,9836,6190,9831,6188,9811,6186,9792,6183,9773,6179,9794,6170,9797,6168,9740,6168,9722,6160,9714,6155xe" filled="t" fillcolor="#202020" stroked="f">
                <v:path arrowok="t"/>
                <v:fill/>
              </v:shape>
              <v:shape style="position:absolute;left:9648;top:6016;width:202;height:192" coordorigin="9648,6016" coordsize="202,192" path="m9725,6126l9686,6126,9698,6134,9684,6147,9667,6160,9648,6170,9648,6174,9653,6179,9659,6179,9677,6169,9691,6155,9714,6155,9706,6150,9826,6150,9826,6136,9715,6136,9725,6126xe" filled="t" fillcolor="#202020" stroked="f">
                <v:path arrowok="t"/>
                <v:fill/>
              </v:shape>
              <v:shape style="position:absolute;left:9648;top:6016;width:202;height:192" coordorigin="9648,6016" coordsize="202,192" path="m9826,6150l9802,6150,9799,6152,9784,6159,9766,6164,9740,6168,9797,6168,9811,6160,9826,6150xe" filled="t" fillcolor="#202020" stroked="f">
                <v:path arrowok="t"/>
                <v:fill/>
              </v:shape>
              <v:shape style="position:absolute;left:9648;top:6016;width:202;height:192" coordorigin="9648,6016" coordsize="202,192" path="m9826,6040l9672,6040,9672,6131,9686,6131,9686,6126,9826,6126,9826,6112,9686,6112,9686,6102,9826,6102,9826,6088,9686,6088,9686,6074,9826,6074,9826,6064,9686,6064,9686,6050,9826,6050,9826,6040xe" filled="t" fillcolor="#202020" stroked="f">
                <v:path arrowok="t"/>
                <v:fill/>
              </v:shape>
              <v:shape style="position:absolute;left:9648;top:6016;width:202;height:192" coordorigin="9648,6016" coordsize="202,192" path="m9826,6126l9811,6126,9811,6131,9826,6131,9826,6126xe" filled="t" fillcolor="#202020" stroked="f">
                <v:path arrowok="t"/>
                <v:fill/>
              </v:shape>
              <v:shape style="position:absolute;left:9648;top:6016;width:202;height:192" coordorigin="9648,6016" coordsize="202,192" path="m9826,6102l9811,6102,9811,6112,9826,6112,9826,6102xe" filled="t" fillcolor="#202020" stroked="f">
                <v:path arrowok="t"/>
                <v:fill/>
              </v:shape>
              <v:shape style="position:absolute;left:9648;top:6016;width:202;height:192" coordorigin="9648,6016" coordsize="202,192" path="m9826,6074l9811,6074,9811,6088,9826,6088,9826,6074xe" filled="t" fillcolor="#202020" stroked="f">
                <v:path arrowok="t"/>
                <v:fill/>
              </v:shape>
              <v:shape style="position:absolute;left:9648;top:6016;width:202;height:192" coordorigin="9648,6016" coordsize="202,192" path="m9826,6050l9811,6050,9811,6064,9826,6064,9826,6050xe" filled="t" fillcolor="#202020" stroked="f">
                <v:path arrowok="t"/>
                <v:fill/>
              </v:shape>
              <v:shape style="position:absolute;left:9648;top:6016;width:202;height:192" coordorigin="9648,6016" coordsize="202,192" path="m9754,6026l9734,6026,9734,6035,9730,6040,9749,6040,9749,6035,9754,6030,9754,6026xe" filled="t" fillcolor="#202020" stroked="f">
                <v:path arrowok="t"/>
                <v:fill/>
              </v:shape>
              <v:shape style="position:absolute;left:9648;top:6016;width:202;height:192" coordorigin="9648,6016" coordsize="202,192" path="m9850,6016l9653,6016,9653,6026,9850,6026,9850,6016xe" filled="t" fillcolor="#202020" stroked="f">
                <v:path arrowok="t"/>
                <v:fill/>
              </v:shape>
            </v:group>
            <v:group style="position:absolute;left:9859;top:6002;width:197;height:202" coordorigin="9859,6002" coordsize="197,202">
              <v:shape style="position:absolute;left:9859;top:6002;width:197;height:202" coordorigin="9859,6002" coordsize="197,202" path="m9974,6184l9979,6194,9979,6198,9992,6203,10010,6202,10035,6199,10044,6189,9994,6189,9974,6184xe" filled="t" fillcolor="#202020" stroked="f">
                <v:path arrowok="t"/>
                <v:fill/>
              </v:shape>
              <v:shape style="position:absolute;left:9859;top:6002;width:197;height:202" coordorigin="9859,6002" coordsize="197,202" path="m9878,6117l9865,6178,9859,6198,9879,6200,9883,6178,9890,6140,9893,6122,9883,6122,9878,6117xe" filled="t" fillcolor="#202020" stroked="f">
                <v:path arrowok="t"/>
                <v:fill/>
              </v:shape>
              <v:shape style="position:absolute;left:9859;top:6002;width:197;height:202" coordorigin="9859,6002" coordsize="197,202" path="m10046,6026l9965,6026,9965,6126,10037,6130,10037,6179,10027,6189,10044,6189,10047,6185,10052,6155,10055,6135,10056,6112,9979,6112,9979,6040,10044,6040,10046,6026xe" filled="t" fillcolor="#202020" stroked="f">
                <v:path arrowok="t"/>
                <v:fill/>
              </v:shape>
              <v:shape style="position:absolute;left:9859;top:6002;width:197;height:202" coordorigin="9859,6002" coordsize="197,202" path="m10027,6146l9960,6146,9955,6147,9955,6160,10027,6160,10027,6146xe" filled="t" fillcolor="#202020" stroked="f">
                <v:path arrowok="t"/>
                <v:fill/>
              </v:shape>
              <v:shape style="position:absolute;left:9859;top:6002;width:197;height:202" coordorigin="9859,6002" coordsize="197,202" path="m9936,6054l9922,6054,9922,6141,9902,6141,9893,6146,9902,6159,9923,6155,9942,6150,9955,6147,9955,6146,9960,6146,9960,6136,9936,6136,9936,6054xe" filled="t" fillcolor="#202020" stroked="f">
                <v:path arrowok="t"/>
                <v:fill/>
              </v:shape>
              <v:shape style="position:absolute;left:9859;top:6002;width:197;height:202" coordorigin="9859,6002" coordsize="197,202" path="m9960,6146l9955,6146,9955,6147,9960,6146xe" filled="t" fillcolor="#202020" stroked="f">
                <v:path arrowok="t"/>
                <v:fill/>
              </v:shape>
              <v:shape style="position:absolute;left:9859;top:6002;width:197;height:202" coordorigin="9859,6002" coordsize="197,202" path="m9960,6126l9950,6131,9941,6131,9936,6136,9960,6136,9960,6126xe" filled="t" fillcolor="#202020" stroked="f">
                <v:path arrowok="t"/>
                <v:fill/>
              </v:shape>
              <v:shape style="position:absolute;left:9859;top:6002;width:197;height:202" coordorigin="9859,6002" coordsize="197,202" path="m9989,6083l9989,6093,9998,6102,10008,6102,10020,6102,10036,6092,10037,6088,9998,6088,9989,6083xe" filled="t" fillcolor="#202020" stroked="f">
                <v:path arrowok="t"/>
                <v:fill/>
              </v:shape>
              <v:shape style="position:absolute;left:9859;top:6002;width:197;height:202" coordorigin="9859,6002" coordsize="197,202" path="m9869,6059l9859,6069,9864,6078,9883,6098,9888,6093,9893,6093,9897,6087,9869,6059xe" filled="t" fillcolor="#202020" stroked="f">
                <v:path arrowok="t"/>
                <v:fill/>
              </v:shape>
              <v:shape style="position:absolute;left:9859;top:6002;width:197;height:202" coordorigin="9859,6002" coordsize="197,202" path="m10044,6040l10032,6040,10027,6050,10027,6083,10022,6088,10037,6088,10042,6066,10043,6047,10044,6040xe" filled="t" fillcolor="#202020" stroked="f">
                <v:path arrowok="t"/>
                <v:fill/>
              </v:shape>
              <v:shape style="position:absolute;left:9859;top:6002;width:197;height:202" coordorigin="9859,6002" coordsize="197,202" path="m9998,6045l9989,6054,9994,6059,9998,6069,10008,6078,10018,6069,10013,6059,9998,6045xe" filled="t" fillcolor="#202020" stroked="f">
                <v:path arrowok="t"/>
                <v:fill/>
              </v:shape>
              <v:shape style="position:absolute;left:9859;top:6002;width:197;height:202" coordorigin="9859,6002" coordsize="197,202" path="m9955,6040l9898,6040,9898,6054,9955,6054,9955,6040xe" filled="t" fillcolor="#202020" stroked="f">
                <v:path arrowok="t"/>
                <v:fill/>
              </v:shape>
              <v:shape style="position:absolute;left:9859;top:6002;width:197;height:202" coordorigin="9859,6002" coordsize="197,202" path="m9874,6006l9864,6016,9869,6026,9888,6045,9898,6035,9893,6026,9874,6006xe" filled="t" fillcolor="#202020" stroked="f">
                <v:path arrowok="t"/>
                <v:fill/>
              </v:shape>
              <v:shape style="position:absolute;left:9859;top:6002;width:197;height:202" coordorigin="9859,6002" coordsize="197,202" path="m9994,6002l9989,6011,9989,6016,9984,6026,10003,6026,10003,6021,10008,6011,10008,6006,9994,6002xe" filled="t" fillcolor="#202020" stroked="f">
                <v:path arrowok="t"/>
                <v:fill/>
              </v:shape>
            </v:group>
            <v:group style="position:absolute;left:10066;top:6006;width:206;height:202" coordorigin="10066,6006" coordsize="206,202">
              <v:shape style="position:absolute;left:10066;top:6006;width:206;height:202" coordorigin="10066,6006" coordsize="206,202" path="m10114,6083l10104,6083,10104,6208,10114,6208,10114,6083xe" filled="t" fillcolor="#202020" stroked="f">
                <v:path arrowok="t"/>
                <v:fill/>
              </v:shape>
              <v:shape style="position:absolute;left:10066;top:6006;width:206;height:202" coordorigin="10066,6006" coordsize="206,202" path="m10190,6083l10162,6083,10162,6208,10171,6208,10171,6088,10193,6088,10190,6083xe" filled="t" fillcolor="#202020" stroked="f">
                <v:path arrowok="t"/>
                <v:fill/>
              </v:shape>
              <v:shape style="position:absolute;left:10066;top:6006;width:206;height:202" coordorigin="10066,6006" coordsize="206,202" path="m10272,6136l10246,6138,10231,6153,10216,6166,10201,6179,10186,6189,10186,6194,10190,6198,10197,6202,10213,6190,10229,6177,10243,6164,10258,6150,10272,6136xe" filled="t" fillcolor="#202020" stroked="f">
                <v:path arrowok="t"/>
                <v:fill/>
              </v:shape>
              <v:shape style="position:absolute;left:10066;top:6006;width:206;height:202" coordorigin="10066,6006" coordsize="206,202" path="m10200,6045l10142,6045,10142,6059,10154,6068,10147,6089,10140,6107,10132,6124,10123,6141,10123,6146,10162,6083,10190,6083,10186,6078,10171,6078,10171,6059,10200,6059,10200,6045xe" filled="t" fillcolor="#202020" stroked="f">
                <v:path arrowok="t"/>
                <v:fill/>
              </v:shape>
              <v:shape style="position:absolute;left:10066;top:6006;width:206;height:202" coordorigin="10066,6006" coordsize="206,202" path="m10133,6045l10070,6045,10070,6059,10098,6064,10091,6086,10083,6105,10075,6121,10066,6136,10075,6146,10080,6138,10088,6120,10096,6102,10104,6083,10128,6083,10126,6078,10114,6078,10114,6059,10133,6059,10133,6045xe" filled="t" fillcolor="#202020" stroked="f">
                <v:path arrowok="t"/>
                <v:fill/>
              </v:shape>
              <v:shape style="position:absolute;left:10066;top:6006;width:206;height:202" coordorigin="10066,6006" coordsize="206,202" path="m10247,6071l10234,6086,10221,6100,10206,6113,10190,6126,10195,6126,10200,6131,10209,6130,10224,6119,10238,6106,10252,6091,10267,6074,10247,6071xe" filled="t" fillcolor="#202020" stroked="f">
                <v:path arrowok="t"/>
                <v:fill/>
              </v:shape>
              <v:shape style="position:absolute;left:10066;top:6006;width:206;height:202" coordorigin="10066,6006" coordsize="206,202" path="m10128,6083l10114,6083,10118,6093,10123,6098,10128,6107,10138,6098,10138,6093,10128,6083xe" filled="t" fillcolor="#202020" stroked="f">
                <v:path arrowok="t"/>
                <v:fill/>
              </v:shape>
              <v:shape style="position:absolute;left:10066;top:6006;width:206;height:202" coordorigin="10066,6006" coordsize="206,202" path="m10193,6088l10171,6088,10181,6093,10186,6102,10190,6107,10200,6102,10193,6088xe" filled="t" fillcolor="#202020" stroked="f">
                <v:path arrowok="t"/>
                <v:fill/>
              </v:shape>
              <v:shape style="position:absolute;left:10066;top:6006;width:206;height:202" coordorigin="10066,6006" coordsize="206,202" path="m10123,6074l10114,6078,10126,6078,10123,6074xe" filled="t" fillcolor="#202020" stroked="f">
                <v:path arrowok="t"/>
                <v:fill/>
              </v:shape>
              <v:shape style="position:absolute;left:10066;top:6006;width:206;height:202" coordorigin="10066,6006" coordsize="206,202" path="m10181,6074l10171,6078,10186,6078,10181,6074xe" filled="t" fillcolor="#202020" stroked="f">
                <v:path arrowok="t"/>
                <v:fill/>
              </v:shape>
              <v:shape style="position:absolute;left:10066;top:6006;width:206;height:202" coordorigin="10066,6006" coordsize="206,202" path="m10252,6007l10236,6021,10220,6034,10205,6045,10210,6050,10210,6054,10218,6056,10232,6043,10248,6029,10262,6016,10252,6007xe" filled="t" fillcolor="#202020" stroked="f">
                <v:path arrowok="t"/>
                <v:fill/>
              </v:shape>
              <v:shape style="position:absolute;left:10066;top:6006;width:206;height:202" coordorigin="10066,6006" coordsize="206,202" path="m10114,6006l10104,6006,10104,6045,10114,6045,10114,6006xe" filled="t" fillcolor="#202020" stroked="f">
                <v:path arrowok="t"/>
                <v:fill/>
              </v:shape>
              <v:shape style="position:absolute;left:10066;top:6006;width:206;height:202" coordorigin="10066,6006" coordsize="206,202" path="m10171,6006l10162,6006,10162,6045,10171,6045,10171,600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74.940002pt;margin-top:451.26001pt;width:48.76pt;height:9.4pt;mso-position-horizontal-relative:page;mso-position-vertical-relative:page;z-index:-4691" coordorigin="3499,9025" coordsize="975,188">
            <v:group style="position:absolute;left:3509;top:9040;width:96;height:158" coordorigin="3509,9040" coordsize="96,158">
              <v:shape style="position:absolute;left:3509;top:9040;width:96;height:158" coordorigin="3509,9040" coordsize="96,158" path="m3595,9054l3566,9054,3586,9074,3586,9093,3581,9098,3581,9107,3552,9136,3509,9184,3509,9198,3605,9198,3605,9179,3533,9179,3573,9138,3587,9121,3595,9107,3600,9102,3605,9088,3605,9069,3600,9059,3595,9054xe" filled="t" fillcolor="#202020" stroked="f">
                <v:path arrowok="t"/>
                <v:fill/>
              </v:shape>
              <v:shape style="position:absolute;left:3509;top:9040;width:96;height:158" coordorigin="3509,9040" coordsize="96,158" path="m3552,9040l3533,9045,3514,9054,3520,9068,3539,9057,3557,9054,3595,9054,3590,9050,3577,9041,3552,9040xe" filled="t" fillcolor="#202020" stroked="f">
                <v:path arrowok="t"/>
                <v:fill/>
              </v:shape>
            </v:group>
            <v:group style="position:absolute;left:3629;top:9040;width:106;height:162" coordorigin="3629,9040" coordsize="106,162">
              <v:shape style="position:absolute;left:3629;top:9040;width:106;height:162" coordorigin="3629,9040" coordsize="106,162" path="m3676,9040l3630,9097,3629,9122,3629,9134,3663,9199,3687,9202,3706,9194,3717,9183,3672,9183,3658,9173,3650,9153,3648,9122,3648,9120,3650,9092,3657,9072,3670,9060,3690,9056,3716,9056,3713,9052,3697,9043,3676,9040xe" filled="t" fillcolor="#202020" stroked="f">
                <v:path arrowok="t"/>
                <v:fill/>
              </v:shape>
              <v:shape style="position:absolute;left:3629;top:9040;width:106;height:162" coordorigin="3629,9040" coordsize="106,162" path="m3716,9056l3690,9056,3699,9065,3705,9082,3709,9108,3709,9144,3703,9167,3691,9179,3672,9183,3717,9183,3734,9122,3734,9120,3732,9091,3725,9068,3716,9056xe" filled="t" fillcolor="#202020" stroked="f">
                <v:path arrowok="t"/>
                <v:fill/>
              </v:shape>
            </v:group>
            <v:group style="position:absolute;left:3758;top:9035;width:96;height:163" coordorigin="3758,9035" coordsize="96,163">
              <v:shape style="position:absolute;left:3758;top:9035;width:96;height:163" coordorigin="3758,9035" coordsize="96,163" path="m3854,9184l3763,9184,3763,9198,3854,9198,3854,9184xe" filled="t" fillcolor="#202020" stroked="f">
                <v:path arrowok="t"/>
                <v:fill/>
              </v:shape>
              <v:shape style="position:absolute;left:3758;top:9035;width:96;height:163" coordorigin="3758,9035" coordsize="96,163" path="m3816,9059l3797,9059,3797,9184,3816,9184,3816,9059xe" filled="t" fillcolor="#202020" stroked="f">
                <v:path arrowok="t"/>
                <v:fill/>
              </v:shape>
              <v:shape style="position:absolute;left:3758;top:9035;width:96;height:163" coordorigin="3758,9035" coordsize="96,163" path="m3816,9035l3758,9054,3758,9074,3797,9059,3816,9059,3816,9035xe" filled="t" fillcolor="#202020" stroked="f">
                <v:path arrowok="t"/>
                <v:fill/>
              </v:shape>
            </v:group>
            <v:group style="position:absolute;left:3874;top:9040;width:106;height:163" coordorigin="3874,9040" coordsize="106,163">
              <v:shape style="position:absolute;left:3874;top:9040;width:106;height:163" coordorigin="3874,9040" coordsize="106,163" path="m3883,9179l3883,9198,3893,9198,3902,9203,3913,9203,3932,9200,3949,9189,3954,9184,3893,9184,3883,9179xe" filled="t" fillcolor="#202020" stroked="f">
                <v:path arrowok="t"/>
                <v:fill/>
              </v:shape>
              <v:shape style="position:absolute;left:3874;top:9040;width:106;height:163" coordorigin="3874,9040" coordsize="106,163" path="m3964,9054l3936,9054,3955,9074,3955,9107,3941,9122,3955,9122,3955,9132,3953,9152,3946,9170,3936,9179,3926,9184,3954,9184,3965,9171,3972,9155,3977,9134,3979,9110,3977,9088,3972,9069,3964,9054xe" filled="t" fillcolor="#202020" stroked="f">
                <v:path arrowok="t"/>
                <v:fill/>
              </v:shape>
              <v:shape style="position:absolute;left:3874;top:9040;width:106;height:163" coordorigin="3874,9040" coordsize="106,163" path="m3924,9040l3904,9044,3887,9055,3877,9070,3874,9093,3874,9107,3878,9117,3898,9136,3907,9141,3936,9141,3950,9136,3955,9122,3907,9122,3902,9112,3898,9107,3898,9069,3902,9064,3912,9059,3917,9054,3964,9054,3963,9053,3946,9043,3924,9040xe" filled="t" fillcolor="#202020" stroked="f">
                <v:path arrowok="t"/>
                <v:fill/>
              </v:shape>
            </v:group>
            <v:group style="position:absolute;left:3998;top:9040;width:106;height:162" coordorigin="3998,9040" coordsize="106,162">
              <v:shape style="position:absolute;left:3998;top:9040;width:106;height:162" coordorigin="3998,9040" coordsize="106,162" path="m4046,9040l4000,9097,3998,9122,3999,9133,4031,9199,4057,9202,4076,9194,4086,9183,4041,9183,4028,9173,4020,9153,4018,9122,4018,9120,4020,9092,4027,9072,4039,9060,4059,9056,4086,9056,4083,9052,4067,9043,4046,9040xe" filled="t" fillcolor="#202020" stroked="f">
                <v:path arrowok="t"/>
                <v:fill/>
              </v:shape>
              <v:shape style="position:absolute;left:3998;top:9040;width:106;height:162" coordorigin="3998,9040" coordsize="106,162" path="m4086,9056l4059,9056,4068,9065,4075,9082,4078,9108,4079,9144,4073,9167,4061,9179,4041,9183,4086,9183,4104,9122,4104,9120,4102,9091,4095,9068,4086,9056xe" filled="t" fillcolor="#202020" stroked="f">
                <v:path arrowok="t"/>
                <v:fill/>
              </v:shape>
            </v:group>
            <v:group style="position:absolute;left:4128;top:9035;width:96;height:163" coordorigin="4128,9035" coordsize="96,163">
              <v:shape style="position:absolute;left:4128;top:9035;width:96;height:163" coordorigin="4128,9035" coordsize="96,163" path="m4224,9184l4133,9184,4133,9198,4224,9198,4224,9184xe" filled="t" fillcolor="#202020" stroked="f">
                <v:path arrowok="t"/>
                <v:fill/>
              </v:shape>
              <v:shape style="position:absolute;left:4128;top:9035;width:96;height:163" coordorigin="4128,9035" coordsize="96,163" path="m4186,9059l4166,9059,4166,9184,4186,9184,4186,9059xe" filled="t" fillcolor="#202020" stroked="f">
                <v:path arrowok="t"/>
                <v:fill/>
              </v:shape>
              <v:shape style="position:absolute;left:4128;top:9035;width:96;height:163" coordorigin="4128,9035" coordsize="96,163" path="m4186,9035l4128,9054,4128,9074,4166,9059,4186,9059,4186,9035xe" filled="t" fillcolor="#202020" stroked="f">
                <v:path arrowok="t"/>
                <v:fill/>
              </v:shape>
            </v:group>
            <v:group style="position:absolute;left:4253;top:9035;width:91;height:163" coordorigin="4253,9035" coordsize="91,163">
              <v:shape style="position:absolute;left:4253;top:9035;width:91;height:163" coordorigin="4253,9035" coordsize="91,163" path="m4344,9184l4253,9184,4253,9198,4344,9198,4344,9184xe" filled="t" fillcolor="#202020" stroked="f">
                <v:path arrowok="t"/>
                <v:fill/>
              </v:shape>
              <v:shape style="position:absolute;left:4253;top:9035;width:91;height:163" coordorigin="4253,9035" coordsize="91,163" path="m4310,9059l4291,9059,4291,9184,4310,9184,4310,9059xe" filled="t" fillcolor="#202020" stroked="f">
                <v:path arrowok="t"/>
                <v:fill/>
              </v:shape>
              <v:shape style="position:absolute;left:4253;top:9035;width:91;height:163" coordorigin="4253,9035" coordsize="91,163" path="m4310,9035l4253,9054,4253,9074,4291,9059,4310,9059,4310,9035xe" filled="t" fillcolor="#202020" stroked="f">
                <v:path arrowok="t"/>
                <v:fill/>
              </v:shape>
            </v:group>
            <v:group style="position:absolute;left:4378;top:9040;width:86;height:163" coordorigin="4378,9040" coordsize="86,163">
              <v:shape style="position:absolute;left:4378;top:9040;width:86;height:163" coordorigin="4378,9040" coordsize="86,163" path="m4378,9174l4378,9194,4382,9198,4397,9203,4413,9203,4433,9199,4450,9188,4453,9184,4387,9184,4378,9174xe" filled="t" fillcolor="#202020" stroked="f">
                <v:path arrowok="t"/>
                <v:fill/>
              </v:shape>
              <v:shape style="position:absolute;left:4378;top:9040;width:86;height:163" coordorigin="4378,9040" coordsize="86,163" path="m4459,9040l4382,9040,4382,9122,4430,9122,4435,9126,4440,9136,4445,9141,4445,9160,4440,9170,4435,9174,4430,9184,4453,9184,4461,9171,4464,9150,4464,9136,4459,9122,4451,9114,4434,9105,4411,9102,4402,9102,4402,9059,4459,9059,4459,904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23.980011pt;margin-top:565.020020pt;width:74.680pt;height:239.56pt;mso-position-horizontal-relative:page;mso-position-vertical-relative:page;z-index:-4690" coordorigin="6480,11300" coordsize="1494,4791">
            <v:group style="position:absolute;left:6518;top:11344;width:163;height:134" coordorigin="6518,11344" coordsize="163,134">
              <v:shape style="position:absolute;left:6518;top:11344;width:163;height:134" coordorigin="6518,11344" coordsize="163,134" path="m6682,11354l6672,11354,6672,11368,6662,11378,6658,11392,6653,11397,6653,11406,6682,11406,6682,11397,6662,11397,6662,11392,6677,11378,6682,11368,6682,11354xe" filled="t" fillcolor="#202020" stroked="f">
                <v:path arrowok="t"/>
                <v:fill/>
              </v:shape>
              <v:shape style="position:absolute;left:6518;top:11344;width:163;height:134" coordorigin="6518,11344" coordsize="163,134" path="m6677,11344l6658,11344,6653,11349,6653,11363,6662,11363,6662,11354,6682,11354,6677,11349,6677,11344xe" filled="t" fillcolor="#202020" stroked="f">
                <v:path arrowok="t"/>
                <v:fill/>
              </v:shape>
              <v:shape style="position:absolute;left:6518;top:11344;width:163;height:134" coordorigin="6518,11344" coordsize="163,134" path="m6533,11373l6518,11373,6518,11478,6533,11478,6533,11406,6538,11397,6547,11387,6533,11387,6533,11373xe" filled="t" fillcolor="#202020" stroked="f">
                <v:path arrowok="t"/>
                <v:fill/>
              </v:shape>
              <v:shape style="position:absolute;left:6518;top:11344;width:163;height:134" coordorigin="6518,11344" coordsize="163,134" path="m6600,11387l6566,11387,6571,11392,6571,11478,6590,11478,6590,11397,6600,11387xe" filled="t" fillcolor="#202020" stroked="f">
                <v:path arrowok="t"/>
                <v:fill/>
              </v:shape>
              <v:shape style="position:absolute;left:6518;top:11344;width:163;height:134" coordorigin="6518,11344" coordsize="163,134" path="m6614,11368l6605,11368,6586,11387,6619,11387,6624,11392,6629,11392,6629,11478,6643,11478,6642,11395,6633,11375,6614,11368xe" filled="t" fillcolor="#202020" stroked="f">
                <v:path arrowok="t"/>
                <v:fill/>
              </v:shape>
              <v:shape style="position:absolute;left:6518;top:11344;width:163;height:134" coordorigin="6518,11344" coordsize="163,134" path="m6576,11368l6547,11368,6538,11373,6533,11387,6586,11387,6576,11368xe" filled="t" fillcolor="#202020" stroked="f">
                <v:path arrowok="t"/>
                <v:fill/>
              </v:shape>
            </v:group>
            <v:group style="position:absolute;left:6782;top:11459;width:29;height:53" coordorigin="6782,11459" coordsize="29,53">
              <v:shape style="position:absolute;left:6782;top:11459;width:29;height:53" coordorigin="6782,11459" coordsize="29,53" path="m6811,11459l6792,11459,6782,11512,6797,11512,6811,11459xe" filled="t" fillcolor="#202020" stroked="f">
                <v:path arrowok="t"/>
                <v:fill/>
              </v:shape>
              <v:shape style="position:absolute;left:6480;top:11300;width:1494;height:4791" type="#_x0000_t75">
                <v:imagedata r:id="rId60" o:title=""/>
              </v:shape>
            </v:group>
            <w10:wrap type="none"/>
          </v:group>
        </w:pict>
      </w:r>
      <w:r>
        <w:rPr/>
        <w:pict>
          <v:group style="position:absolute;margin-left:411.820007pt;margin-top:451.5pt;width:57.4pt;height:9.16pt;mso-position-horizontal-relative:page;mso-position-vertical-relative:page;z-index:-4689" coordorigin="8236,9030" coordsize="1148,183">
            <v:group style="position:absolute;left:8246;top:9040;width:96;height:163" coordorigin="8246,9040" coordsize="96,163">
              <v:shape style="position:absolute;left:8246;top:9040;width:96;height:163" coordorigin="8246,9040" coordsize="96,163" path="m8246,9174l8247,9194,8264,9200,8286,9203,8306,9199,8323,9189,8328,9184,8270,9184,8256,9179,8246,9174xe" filled="t" fillcolor="#202020" stroked="f">
                <v:path arrowok="t"/>
                <v:fill/>
              </v:shape>
              <v:shape style="position:absolute;left:8246;top:9040;width:96;height:163" coordorigin="8246,9040" coordsize="96,163" path="m8333,9055l8290,9055,8308,9064,8312,9087,8300,9102,8275,9107,8261,9107,8261,9126,8293,9128,8312,9137,8318,9155,8318,9170,8304,9184,8328,9184,8342,9170,8342,9146,8338,9136,8323,9122,8314,9117,8304,9117,8316,9112,8329,9097,8333,9074,8333,9055xe" filled="t" fillcolor="#202020" stroked="f">
                <v:path arrowok="t"/>
                <v:fill/>
              </v:shape>
              <v:shape style="position:absolute;left:8246;top:9040;width:96;height:163" coordorigin="8246,9040" coordsize="96,163" path="m8314,9040l8266,9040,8251,9045,8251,9064,8269,9057,8290,9055,8333,9055,8333,9054,8323,9050,8314,9040xe" filled="t" fillcolor="#202020" stroked="f">
                <v:path arrowok="t"/>
                <v:fill/>
              </v:shape>
            </v:group>
            <v:group style="position:absolute;left:8357;top:9040;width:96;height:158" coordorigin="8357,9040" coordsize="96,158">
              <v:shape style="position:absolute;left:8357;top:9040;width:96;height:158" coordorigin="8357,9040" coordsize="96,158" path="m8453,9160l8434,9160,8434,9198,8453,9198,8453,9160xe" filled="t" fillcolor="#202020" stroked="f">
                <v:path arrowok="t"/>
                <v:fill/>
              </v:shape>
              <v:shape style="position:absolute;left:8357;top:9040;width:96;height:158" coordorigin="8357,9040" coordsize="96,158" path="m8453,9040l8429,9040,8357,9146,8357,9160,8472,9160,8472,9141,8376,9141,8424,9074,8429,9064,8434,9059,8453,9059,8453,9040xe" filled="t" fillcolor="#202020" stroked="f">
                <v:path arrowok="t"/>
                <v:fill/>
              </v:shape>
              <v:shape style="position:absolute;left:8357;top:9040;width:96;height:158" coordorigin="8357,9040" coordsize="96,158" path="m8453,9059l8434,9059,8434,9141,8453,9141,8453,9059xe" filled="t" fillcolor="#202020" stroked="f">
                <v:path arrowok="t"/>
                <v:fill/>
              </v:shape>
            </v:group>
            <v:group style="position:absolute;left:8486;top:9041;width:106;height:162" coordorigin="8486,9041" coordsize="106,162">
              <v:shape style="position:absolute;left:8486;top:9041;width:106;height:162" coordorigin="8486,9041" coordsize="106,162" path="m8533,9041l8488,9097,8486,9122,8487,9134,8523,9199,8545,9203,8563,9195,8574,9183,8532,9183,8520,9174,8513,9153,8510,9122,8511,9120,8512,9093,8519,9072,8531,9060,8550,9057,8576,9057,8573,9052,8556,9043,8533,9041xe" filled="t" fillcolor="#202020" stroked="f">
                <v:path arrowok="t"/>
                <v:fill/>
              </v:shape>
              <v:shape style="position:absolute;left:8486;top:9041;width:106;height:162" coordorigin="8486,9041" coordsize="106,162" path="m8576,9057l8550,9057,8561,9066,8567,9083,8571,9109,8572,9145,8565,9167,8553,9179,8532,9183,8574,9183,8578,9178,8586,9162,8590,9143,8592,9120,8590,9090,8584,9067,8576,9057xe" filled="t" fillcolor="#202020" stroked="f">
                <v:path arrowok="t"/>
                <v:fill/>
              </v:shape>
            </v:group>
            <v:group style="position:absolute;left:8611;top:9040;width:101;height:161" coordorigin="8611,9040" coordsize="101,161">
              <v:shape style="position:absolute;left:8611;top:9040;width:101;height:161" coordorigin="8611,9040" coordsize="101,161" path="m8621,9179l8625,9199,8641,9201,8667,9200,8684,9190,8690,9184,8630,9184,8621,9179xe" filled="t" fillcolor="#202020" stroked="f">
                <v:path arrowok="t"/>
                <v:fill/>
              </v:shape>
              <v:shape style="position:absolute;left:8611;top:9040;width:101;height:161" coordorigin="8611,9040" coordsize="101,161" path="m8701,9054l8669,9054,8678,9059,8683,9064,8693,9083,8693,9102,8688,9107,8683,9117,8678,9122,8693,9122,8692,9132,8689,9152,8683,9170,8674,9179,8664,9184,8690,9184,8701,9173,8707,9156,8711,9135,8712,9111,8710,9089,8706,9070,8701,9054xe" filled="t" fillcolor="#202020" stroked="f">
                <v:path arrowok="t"/>
                <v:fill/>
              </v:shape>
              <v:shape style="position:absolute;left:8611;top:9040;width:101;height:161" coordorigin="8611,9040" coordsize="101,161" path="m8662,9040l8642,9044,8625,9055,8615,9070,8611,9093,8611,9107,8616,9117,8635,9136,8645,9141,8674,9141,8688,9136,8693,9122,8645,9122,8640,9112,8635,9107,8630,9098,8630,9078,8635,9069,8645,9059,8654,9054,8701,9054,8700,9053,8683,9043,8662,9040xe" filled="t" fillcolor="#202020" stroked="f">
                <v:path arrowok="t"/>
                <v:fill/>
              </v:shape>
            </v:group>
            <v:group style="position:absolute;left:8726;top:9040;width:96;height:158" coordorigin="8726,9040" coordsize="96,158">
              <v:shape style="position:absolute;left:8726;top:9040;width:96;height:158" coordorigin="8726,9040" coordsize="96,158" path="m8822,9160l8798,9160,8798,9198,8822,9198,8822,9160xe" filled="t" fillcolor="#202020" stroked="f">
                <v:path arrowok="t"/>
                <v:fill/>
              </v:shape>
              <v:shape style="position:absolute;left:8726;top:9040;width:96;height:158" coordorigin="8726,9040" coordsize="96,158" path="m8822,9040l8798,9040,8726,9146,8726,9160,8842,9160,8842,9141,8746,9141,8794,9074,8798,9064,8798,9059,8822,9059,8822,9040xe" filled="t" fillcolor="#202020" stroked="f">
                <v:path arrowok="t"/>
                <v:fill/>
              </v:shape>
              <v:shape style="position:absolute;left:8726;top:9040;width:96;height:158" coordorigin="8726,9040" coordsize="96,158" path="m8822,9059l8803,9059,8803,9064,8798,9069,8798,9141,8822,9141,8822,9059xe" filled="t" fillcolor="#202020" stroked="f">
                <v:path arrowok="t"/>
                <v:fill/>
              </v:shape>
            </v:group>
            <v:group style="position:absolute;left:8856;top:9040;width:106;height:163" coordorigin="8856,9040" coordsize="106,163">
              <v:shape style="position:absolute;left:8856;top:9040;width:106;height:163" coordorigin="8856,9040" coordsize="106,163" path="m8866,9179l8866,9198,8875,9198,8885,9203,8897,9203,8915,9199,8933,9189,8937,9184,8875,9184,8866,9179xe" filled="t" fillcolor="#202020" stroked="f">
                <v:path arrowok="t"/>
                <v:fill/>
              </v:shape>
              <v:shape style="position:absolute;left:8856;top:9040;width:106;height:163" coordorigin="8856,9040" coordsize="106,163" path="m8946,9054l8918,9054,8923,9059,8933,9064,8938,9074,8938,9107,8933,9117,8923,9122,8938,9122,8918,9179,8909,9184,8937,9184,8949,9171,8956,9155,8960,9134,8962,9110,8960,9088,8954,9069,8946,9054xe" filled="t" fillcolor="#202020" stroked="f">
                <v:path arrowok="t"/>
                <v:fill/>
              </v:shape>
              <v:shape style="position:absolute;left:8856;top:9040;width:106;height:163" coordorigin="8856,9040" coordsize="106,163" path="m8907,9040l8887,9044,8870,9055,8859,9070,8856,9093,8856,9107,8861,9117,8880,9136,8890,9141,8923,9141,8933,9136,8938,9122,8894,9122,8880,9107,8880,9069,8885,9064,8894,9059,8899,9054,8946,9054,8945,9053,8928,9043,8907,9040xe" filled="t" fillcolor="#202020" stroked="f">
                <v:path arrowok="t"/>
                <v:fill/>
              </v:shape>
            </v:group>
            <v:group style="position:absolute;left:8981;top:9040;width:101;height:158" coordorigin="8981,9040" coordsize="101,158">
              <v:shape style="position:absolute;left:8981;top:9040;width:101;height:158" coordorigin="8981,9040" coordsize="101,158" path="m9072,9054l9038,9054,9048,9059,9062,9074,9062,9093,9058,9098,9053,9107,9048,9112,9043,9122,8981,9184,8981,9198,9077,9198,9077,9179,9005,9179,9050,9138,9064,9121,9072,9107,9077,9102,9082,9088,9082,9069,9077,9059,9072,9054xe" filled="t" fillcolor="#202020" stroked="f">
                <v:path arrowok="t"/>
                <v:fill/>
              </v:shape>
              <v:shape style="position:absolute;left:8981;top:9040;width:101;height:158" coordorigin="8981,9040" coordsize="101,158" path="m9028,9040l9009,9045,8990,9054,8993,9071,9011,9058,9029,9054,9072,9054,9067,9050,9052,9041,9028,9040xe" filled="t" fillcolor="#202020" stroked="f">
                <v:path arrowok="t"/>
                <v:fill/>
              </v:shape>
            </v:group>
            <v:group style="position:absolute;left:9106;top:9174;width:29;height:29" coordorigin="9106,9174" coordsize="29,29">
              <v:shape style="position:absolute;left:9106;top:9174;width:29;height:29" coordorigin="9106,9174" coordsize="29,29" path="m9125,9174l9115,9174,9106,9184,9106,9194,9115,9203,9125,9203,9125,9198,9130,9198,9130,9194,9134,9194,9134,9184,9130,9184,9130,9179,9125,9179,9125,9174xe" filled="t" fillcolor="#202020" stroked="f">
                <v:path arrowok="t"/>
                <v:fill/>
              </v:shape>
            </v:group>
            <v:group style="position:absolute;left:9160;top:9040;width:100;height:163" coordorigin="9160,9040" coordsize="100,163">
              <v:shape style="position:absolute;left:9160;top:9040;width:100;height:163" coordorigin="9160,9040" coordsize="100,163" path="m9248,9040l9188,9049,9160,9119,9160,9148,9165,9167,9174,9185,9187,9198,9210,9203,9231,9199,9246,9187,9248,9184,9192,9184,9182,9165,9178,9160,9178,9141,9182,9131,9192,9122,9178,9122,9178,9110,9183,9089,9192,9074,9197,9059,9211,9054,9249,9054,9248,9040xe" filled="t" fillcolor="#202020" stroked="f">
                <v:path arrowok="t"/>
                <v:fill/>
              </v:shape>
              <v:shape style="position:absolute;left:9160;top:9040;width:100;height:163" coordorigin="9160,9040" coordsize="100,163" path="m9248,9117l9216,9117,9226,9122,9235,9131,9240,9141,9240,9160,9235,9170,9230,9174,9226,9184,9248,9184,9256,9170,9259,9149,9255,9129,9248,9117xe" filled="t" fillcolor="#202020" stroked="f">
                <v:path arrowok="t"/>
                <v:fill/>
              </v:shape>
              <v:shape style="position:absolute;left:9160;top:9040;width:100;height:163" coordorigin="9160,9040" coordsize="100,163" path="m9226,9098l9210,9098,9191,9106,9178,9122,9192,9122,9202,9117,9248,9117,9245,9112,9240,9102,9226,9098xe" filled="t" fillcolor="#202020" stroked="f">
                <v:path arrowok="t"/>
                <v:fill/>
              </v:shape>
              <v:shape style="position:absolute;left:9160;top:9040;width:100;height:163" coordorigin="9160,9040" coordsize="100,163" path="m9249,9054l9240,9054,9250,9059,9249,9054xe" filled="t" fillcolor="#202020" stroked="f">
                <v:path arrowok="t"/>
                <v:fill/>
              </v:shape>
            </v:group>
            <v:group style="position:absolute;left:9288;top:9040;width:86;height:163" coordorigin="9288,9040" coordsize="86,163">
              <v:shape style="position:absolute;left:9288;top:9040;width:86;height:163" coordorigin="9288,9040" coordsize="86,163" path="m9288,9174l9288,9194,9293,9198,9302,9203,9324,9203,9344,9199,9361,9188,9363,9184,9298,9184,9288,9174xe" filled="t" fillcolor="#202020" stroked="f">
                <v:path arrowok="t"/>
                <v:fill/>
              </v:shape>
              <v:shape style="position:absolute;left:9288;top:9040;width:86;height:163" coordorigin="9288,9040" coordsize="86,163" path="m9370,9040l9293,9040,9293,9122,9341,9122,9346,9126,9350,9136,9355,9141,9355,9160,9350,9170,9346,9174,9341,9184,9363,9184,9371,9171,9374,9150,9374,9136,9370,9122,9359,9116,9344,9106,9322,9102,9307,9102,9307,9059,9370,9059,9370,904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81.899994pt;margin-top:450.779999pt;width:21.595452pt;height:11.08pt;mso-position-horizontal-relative:page;mso-position-vertical-relative:page;z-index:-4688" coordorigin="9638,9016" coordsize="432,222">
            <v:group style="position:absolute;left:9648;top:9026;width:202;height:202" coordorigin="9648,9026" coordsize="202,202">
              <v:shape style="position:absolute;left:9648;top:9026;width:202;height:202" coordorigin="9648,9026" coordsize="202,202" path="m9725,9194l9720,9203,9725,9206,9741,9216,9758,9227,9761,9211,9743,9204,9725,9194xe" filled="t" fillcolor="#202020" stroked="f">
                <v:path arrowok="t"/>
                <v:fill/>
              </v:shape>
              <v:shape style="position:absolute;left:9648;top:9026;width:202;height:202" coordorigin="9648,9026" coordsize="202,202" path="m9811,9189l9797,9189,9797,9198,9806,9208,9811,9218,9821,9227,9840,9227,9845,9218,9848,9208,9821,9208,9816,9198,9811,9194,9811,9189xe" filled="t" fillcolor="#202020" stroked="f">
                <v:path arrowok="t"/>
                <v:fill/>
              </v:shape>
              <v:shape style="position:absolute;left:9648;top:9026;width:202;height:202" coordorigin="9648,9026" coordsize="202,202" path="m9691,9194l9685,9198,9666,9206,9648,9213,9653,9218,9653,9222,9666,9224,9683,9215,9701,9203,9691,9194xe" filled="t" fillcolor="#202020" stroked="f">
                <v:path arrowok="t"/>
                <v:fill/>
              </v:shape>
              <v:shape style="position:absolute;left:9648;top:9026;width:202;height:202" coordorigin="9648,9026" coordsize="202,202" path="m9797,9088l9758,9088,9758,9096,9782,9100,9783,9121,9784,9142,9786,9160,9789,9177,9775,9190,9758,9203,9773,9218,9782,9208,9787,9198,9797,9189,9811,9189,9807,9173,9818,9158,9828,9142,9799,9142,9797,9124,9797,9103,9797,9088xe" filled="t" fillcolor="#202020" stroked="f">
                <v:path arrowok="t"/>
                <v:fill/>
              </v:shape>
              <v:shape style="position:absolute;left:9648;top:9026;width:202;height:202" coordorigin="9648,9026" coordsize="202,202" path="m9835,9170l9835,9198,9830,9208,9848,9208,9849,9204,9850,9174,9845,9174,9835,9170xe" filled="t" fillcolor="#202020" stroked="f">
                <v:path arrowok="t"/>
                <v:fill/>
              </v:shape>
              <v:shape style="position:absolute;left:9648;top:9026;width:202;height:202" coordorigin="9648,9026" coordsize="202,202" path="m9768,9179l9648,9179,9648,9194,9768,9194,9768,9179xe" filled="t" fillcolor="#202020" stroked="f">
                <v:path arrowok="t"/>
                <v:fill/>
              </v:shape>
              <v:shape style="position:absolute;left:9648;top:9026;width:202;height:202" coordorigin="9648,9026" coordsize="202,202" path="m9696,9165l9682,9165,9682,9179,9696,9179,9696,9165xe" filled="t" fillcolor="#202020" stroked="f">
                <v:path arrowok="t"/>
                <v:fill/>
              </v:shape>
              <v:shape style="position:absolute;left:9648;top:9026;width:202;height:202" coordorigin="9648,9026" coordsize="202,202" path="m9734,9165l9725,9165,9725,9179,9734,9179,9734,9165xe" filled="t" fillcolor="#202020" stroked="f">
                <v:path arrowok="t"/>
                <v:fill/>
              </v:shape>
              <v:shape style="position:absolute;left:9648;top:9026;width:202;height:202" coordorigin="9648,9026" coordsize="202,202" path="m9763,9155l9653,9155,9653,9165,9763,9165,9763,9155xe" filled="t" fillcolor="#202020" stroked="f">
                <v:path arrowok="t"/>
                <v:fill/>
              </v:shape>
              <v:shape style="position:absolute;left:9648;top:9026;width:202;height:202" coordorigin="9648,9026" coordsize="202,202" path="m9696,9141l9682,9141,9682,9155,9696,9155,9696,9141xe" filled="t" fillcolor="#202020" stroked="f">
                <v:path arrowok="t"/>
                <v:fill/>
              </v:shape>
              <v:shape style="position:absolute;left:9648;top:9026;width:202;height:202" coordorigin="9648,9026" coordsize="202,202" path="m9734,9141l9725,9141,9725,9155,9734,9155,9734,9141xe" filled="t" fillcolor="#202020" stroked="f">
                <v:path arrowok="t"/>
                <v:fill/>
              </v:shape>
              <v:shape style="position:absolute;left:9648;top:9026;width:202;height:202" coordorigin="9648,9026" coordsize="202,202" path="m9708,9088l9658,9088,9658,9146,9672,9146,9672,9141,9758,9141,9758,9131,9672,9131,9672,9122,9758,9122,9758,9112,9672,9112,9672,9098,9758,9098,9758,9096,9708,9088xe" filled="t" fillcolor="#202020" stroked="f">
                <v:path arrowok="t"/>
                <v:fill/>
              </v:shape>
              <v:shape style="position:absolute;left:9648;top:9026;width:202;height:202" coordorigin="9648,9026" coordsize="202,202" path="m9758,9141l9749,9141,9749,9146,9758,9146,9758,9141xe" filled="t" fillcolor="#202020" stroked="f">
                <v:path arrowok="t"/>
                <v:fill/>
              </v:shape>
              <v:shape style="position:absolute;left:9648;top:9026;width:202;height:202" coordorigin="9648,9026" coordsize="202,202" path="m9845,9102l9822,9111,9812,9132,9799,9142,9828,9142,9828,9141,9837,9123,9845,9102xe" filled="t" fillcolor="#202020" stroked="f">
                <v:path arrowok="t"/>
                <v:fill/>
              </v:shape>
              <v:shape style="position:absolute;left:9648;top:9026;width:202;height:202" coordorigin="9648,9026" coordsize="202,202" path="m9715,9122l9706,9122,9706,9131,9715,9131,9715,9122xe" filled="t" fillcolor="#202020" stroked="f">
                <v:path arrowok="t"/>
                <v:fill/>
              </v:shape>
              <v:shape style="position:absolute;left:9648;top:9026;width:202;height:202" coordorigin="9648,9026" coordsize="202,202" path="m9758,9122l9749,9122,9749,9131,9758,9131,9758,9122xe" filled="t" fillcolor="#202020" stroked="f">
                <v:path arrowok="t"/>
                <v:fill/>
              </v:shape>
              <v:shape style="position:absolute;left:9648;top:9026;width:202;height:202" coordorigin="9648,9026" coordsize="202,202" path="m9715,9098l9706,9098,9706,9112,9715,9112,9715,9098xe" filled="t" fillcolor="#202020" stroked="f">
                <v:path arrowok="t"/>
                <v:fill/>
              </v:shape>
              <v:shape style="position:absolute;left:9648;top:9026;width:202;height:202" coordorigin="9648,9026" coordsize="202,202" path="m9758,9098l9749,9098,9749,9112,9758,9112,9758,9098xe" filled="t" fillcolor="#202020" stroked="f">
                <v:path arrowok="t"/>
                <v:fill/>
              </v:shape>
              <v:shape style="position:absolute;left:9648;top:9026;width:202;height:202" coordorigin="9648,9026" coordsize="202,202" path="m9792,9026l9778,9029,9778,9069,9648,9069,9648,9078,9758,9096,9758,9088,9797,9088,9797,9078,9850,9078,9850,9069,9796,9065,9792,9045,9792,9026xe" filled="t" fillcolor="#202020" stroked="f">
                <v:path arrowok="t"/>
                <v:fill/>
              </v:shape>
              <v:shape style="position:absolute;left:9648;top:9026;width:202;height:202" coordorigin="9648,9026" coordsize="202,202" path="m9715,9054l9701,9054,9701,9069,9715,9069,9715,9054xe" filled="t" fillcolor="#202020" stroked="f">
                <v:path arrowok="t"/>
                <v:fill/>
              </v:shape>
              <v:shape style="position:absolute;left:9648;top:9026;width:202;height:202" coordorigin="9648,9026" coordsize="202,202" path="m9816,9026l9806,9035,9826,9054,9830,9064,9845,9050,9835,9045,9816,9026xe" filled="t" fillcolor="#202020" stroked="f">
                <v:path arrowok="t"/>
                <v:fill/>
              </v:shape>
              <v:shape style="position:absolute;left:9648;top:9026;width:202;height:202" coordorigin="9648,9026" coordsize="202,202" path="m9763,9040l9658,9040,9658,9054,9763,9054,9763,9040xe" filled="t" fillcolor="#202020" stroked="f">
                <v:path arrowok="t"/>
                <v:fill/>
              </v:shape>
              <v:shape style="position:absolute;left:9648;top:9026;width:202;height:202" coordorigin="9648,9026" coordsize="202,202" path="m9715,9026l9701,9026,9701,9040,9715,9040,9715,9026xe" filled="t" fillcolor="#202020" stroked="f">
                <v:path arrowok="t"/>
                <v:fill/>
              </v:shape>
            </v:group>
            <v:group style="position:absolute;left:9854;top:9030;width:206;height:197" coordorigin="9854,9030" coordsize="206,197">
              <v:shape style="position:absolute;left:9854;top:9030;width:206;height:197" coordorigin="9854,9030" coordsize="206,197" path="m9936,9117l9917,9117,9917,9227,9936,9227,9936,9117xe" filled="t" fillcolor="#202020" stroked="f">
                <v:path arrowok="t"/>
                <v:fill/>
              </v:shape>
              <v:shape style="position:absolute;left:9854;top:9030;width:206;height:197" coordorigin="9854,9030" coordsize="206,197" path="m10019,9159l10005,9159,10013,9179,10022,9196,10033,9213,10046,9227,10056,9222,10056,9218,10060,9212,10046,9201,10034,9187,10024,9169,10019,9159xe" filled="t" fillcolor="#202020" stroked="f">
                <v:path arrowok="t"/>
                <v:fill/>
              </v:shape>
              <v:shape style="position:absolute;left:9854;top:9030;width:206;height:197" coordorigin="9854,9030" coordsize="206,197" path="m9950,9035l9934,9038,9914,9039,9893,9040,9874,9040,9873,9137,9872,9161,9868,9181,9863,9198,9854,9213,9864,9222,9887,9151,9888,9117,9960,9117,9960,9102,9888,9102,9894,9054,9913,9053,9934,9051,9955,9050,9950,9035xe" filled="t" fillcolor="#202020" stroked="f">
                <v:path arrowok="t"/>
                <v:fill/>
              </v:shape>
              <v:shape style="position:absolute;left:9854;top:9030;width:206;height:197" coordorigin="9854,9030" coordsize="206,197" path="m10008,9093l9994,9093,9994,9117,9993,9129,9961,9201,9946,9218,9950,9218,9950,9222,9959,9224,9974,9209,9986,9192,9996,9175,10005,9159,10019,9159,10015,9148,10008,9126,10008,9093xe" filled="t" fillcolor="#202020" stroked="f">
                <v:path arrowok="t"/>
                <v:fill/>
              </v:shape>
              <v:shape style="position:absolute;left:9854;top:9030;width:206;height:197" coordorigin="9854,9030" coordsize="206,197" path="m9994,9030l9976,9041,9970,9060,9963,9079,9955,9098,9960,9098,9965,9102,9970,9102,9984,9074,10054,9074,10056,9069,10056,9059,9989,9059,9989,9050,9994,9040,9994,9030xe" filled="t" fillcolor="#202020" stroked="f">
                <v:path arrowok="t"/>
                <v:fill/>
              </v:shape>
              <v:shape style="position:absolute;left:9854;top:9030;width:206;height:197" coordorigin="9854,9030" coordsize="206,197" path="m10054,9074l10042,9074,10027,9102,10042,9102,10054,9074xe" filled="t" fillcolor="#202020" stroked="f">
                <v:path arrowok="t"/>
                <v:fill/>
              </v:shape>
            </v:group>
            <w10:wrap type="none"/>
          </v:group>
        </w:pict>
      </w:r>
      <w:r>
        <w:rPr>
          <w:sz w:val="14"/>
          <w:szCs w:val="14"/>
        </w:rPr>
      </w:r>
    </w:p>
    <w:tbl>
      <w:tblPr>
        <w:tblW w:w="0" w:type="auto"/>
        <w:jc w:val="left"/>
        <w:tblInd w:w="17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654" w:hRule="exact"/>
        </w:trPr>
        <w:tc>
          <w:tcPr>
            <w:tcW w:w="1762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7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83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47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43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7.581745pt;height:124.875pt;mso-position-horizontal-relative:char;mso-position-vertical-relative:line" type="#_x0000_t75">
                  <v:imagedata r:id="rId6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3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</w:tc>
        <w:tc>
          <w:tcPr>
            <w:tcW w:w="1416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86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5587" w:hRule="exact"/>
        </w:trPr>
        <w:tc>
          <w:tcPr>
            <w:tcW w:w="176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3.474896pt;height:26.0925pt;mso-position-horizontal-relative:char;mso-position-vertical-relative:line" type="#_x0000_t75">
                  <v:imagedata r:id="rId6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3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06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9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42.929525pt;height:124.875pt;mso-position-horizontal-relative:char;mso-position-vertical-relative:line" type="#_x0000_t75">
                  <v:imagedata r:id="rId6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9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50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83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4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1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8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7315" w:hRule="exact"/>
        </w:trPr>
        <w:tc>
          <w:tcPr>
            <w:tcW w:w="1762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4.647162pt;height:25.875pt;mso-position-horizontal-relative:char;mso-position-vertical-relative:line" type="#_x0000_t75">
                  <v:imagedata r:id="rId6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8" w:after="0" w:line="260" w:lineRule="exac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</w:tc>
        <w:tc>
          <w:tcPr>
            <w:tcW w:w="1066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42.825775pt;height:139.5pt;mso-position-horizontal-relative:char;mso-position-vertical-relative:line" type="#_x0000_t75">
                  <v:imagedata r:id="rId6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6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507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483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747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>
              <w:spacing w:before="4" w:after="0" w:line="110" w:lineRule="exact"/>
              <w:jc w:val="lef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3.384113pt;height:25.125pt;mso-position-horizontal-relative:char;mso-position-vertical-relative:line" type="#_x0000_t75">
                  <v:imagedata r:id="rId6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64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4.478128pt;height:25.5pt;mso-position-horizontal-relative:char;mso-position-vertical-relative:line" type="#_x0000_t75">
                  <v:imagedata r:id="rId6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61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4.570284pt;height:54.375pt;mso-position-horizontal-relative:char;mso-position-vertical-relative:line" type="#_x0000_t75">
                  <v:imagedata r:id="rId68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6" w:after="0" w:line="160" w:lineRule="exact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16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786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</w:tr>
    </w:tbl>
    <w:p>
      <w:pPr>
        <w:spacing w:after="0"/>
        <w:sectPr>
          <w:pgSz w:w="11900" w:h="16840"/>
          <w:pgMar w:header="296" w:footer="256" w:top="480" w:bottom="440" w:left="400" w:right="380"/>
        </w:sectPr>
      </w:pPr>
    </w:p>
    <w:p>
      <w:pPr>
        <w:spacing w:before="3" w:after="0" w:line="140" w:lineRule="exact"/>
        <w:jc w:val="left"/>
        <w:rPr>
          <w:sz w:val="14"/>
          <w:szCs w:val="14"/>
        </w:rPr>
      </w:pPr>
      <w:r>
        <w:rPr/>
        <w:pict>
          <v:group style="position:absolute;margin-left:323.980011pt;margin-top:63.66pt;width:25pt;height:10.36pt;mso-position-horizontal-relative:page;mso-position-vertical-relative:page;z-index:-4687" coordorigin="6480,1273" coordsize="500,207">
            <v:group style="position:absolute;left:6490;top:1288;width:202;height:182" coordorigin="6490,1288" coordsize="202,182">
              <v:shape style="position:absolute;left:6490;top:1288;width:202;height:182" coordorigin="6490,1288" coordsize="202,182" path="m6691,1288l6494,1288,6494,1302,6556,1319,6553,1339,6542,1400,6490,1461,6499,1470,6553,1425,6571,1365,6667,1365,6667,1346,6571,1343,6571,1302,6691,1302,6691,1288xe" filled="t" fillcolor="#202020" stroked="f">
                <v:path arrowok="t"/>
                <v:fill/>
              </v:shape>
              <v:shape style="position:absolute;left:6490;top:1288;width:202;height:182" coordorigin="6490,1288" coordsize="202,182" path="m6581,1446l6581,1461,6586,1466,6600,1470,6634,1470,6648,1466,6653,1461,6658,1451,6595,1451,6581,1446xe" filled="t" fillcolor="#202020" stroked="f">
                <v:path arrowok="t"/>
                <v:fill/>
              </v:shape>
              <v:shape style="position:absolute;left:6490;top:1288;width:202;height:182" coordorigin="6490,1288" coordsize="202,182" path="m6667,1365l6571,1365,6648,1383,6647,1402,6643,1422,6643,1446,6634,1451,6658,1451,6662,1442,6662,1425,6663,1407,6665,1380,6666,1367,6667,1365xe" filled="t" fillcolor="#202020" stroked="f">
                <v:path arrowok="t"/>
                <v:fill/>
              </v:shape>
            </v:group>
            <v:group style="position:absolute;left:6701;top:1283;width:202;height:187" coordorigin="6701,1283" coordsize="202,187">
              <v:shape style="position:absolute;left:6701;top:1283;width:202;height:187" coordorigin="6701,1283" coordsize="202,187" path="m6778,1360l6758,1360,6758,1388,6756,1409,6748,1423,6737,1437,6721,1450,6701,1461,6706,1466,6706,1470,6723,1468,6772,1414,6778,1370,6778,1360xe" filled="t" fillcolor="#202020" stroked="f">
                <v:path arrowok="t"/>
                <v:fill/>
              </v:shape>
              <v:shape style="position:absolute;left:6701;top:1283;width:202;height:187" coordorigin="6701,1283" coordsize="202,187" path="m6835,1360l6821,1360,6821,1461,6826,1466,6888,1466,6898,1461,6898,1451,6835,1451,6835,1360xe" filled="t" fillcolor="#202020" stroked="f">
                <v:path arrowok="t"/>
                <v:fill/>
              </v:shape>
              <v:shape style="position:absolute;left:6701;top:1283;width:202;height:187" coordorigin="6701,1283" coordsize="202,187" path="m6888,1408l6883,1422,6883,1446,6878,1451,6898,1451,6898,1446,6902,1437,6902,1418,6898,1413,6893,1413,6888,1408xe" filled="t" fillcolor="#202020" stroked="f">
                <v:path arrowok="t"/>
                <v:fill/>
              </v:shape>
              <v:shape style="position:absolute;left:6701;top:1283;width:202;height:187" coordorigin="6701,1283" coordsize="202,187" path="m6902,1346l6701,1346,6701,1360,6902,1360,6902,1346xe" filled="t" fillcolor="#202020" stroked="f">
                <v:path arrowok="t"/>
                <v:fill/>
              </v:shape>
              <v:shape style="position:absolute;left:6701;top:1283;width:202;height:187" coordorigin="6701,1283" coordsize="202,187" path="m6883,1283l6725,1283,6725,1302,6883,1302,6883,1283xe" filled="t" fillcolor="#202020" stroked="f">
                <v:path arrowok="t"/>
                <v:fill/>
              </v:shape>
            </v:group>
            <v:group style="position:absolute;left:6922;top:1418;width:48;height:53" coordorigin="6922,1418" coordsize="48,53">
              <v:shape style="position:absolute;left:6922;top:1418;width:48;height:53" coordorigin="6922,1418" coordsize="48,53" path="m6955,1418l6941,1418,6936,1422,6926,1427,6922,1432,6922,1456,6926,1461,6931,1470,6960,1470,6965,1461,6970,1456,6941,1456,6941,1451,6936,1451,6936,1437,6941,1437,6946,1432,6970,1432,6955,1418xe" filled="t" fillcolor="#202020" stroked="f">
                <v:path arrowok="t"/>
                <v:fill/>
              </v:shape>
              <v:shape style="position:absolute;left:6922;top:1418;width:48;height:53" coordorigin="6922,1418" coordsize="48,53" path="m6970,1432l6950,1432,6950,1437,6955,1437,6955,1451,6950,1456,6970,1456,6970,143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5.523705pt;margin-top:336.320007pt;width:2.876298pt;height:9.6pt;mso-position-horizontal-relative:page;mso-position-vertical-relative:page;z-index:-4686" coordorigin="2510,6726" coordsize="58,192">
            <v:shape style="position:absolute;left:2510;top:6726;width:58;height:192" coordorigin="2510,6726" coordsize="58,192" path="m2568,6726l2521,6765,2510,6828,2512,6849,2517,6869,2525,6887,2537,6904,2554,6918,2563,6913,2552,6896,2542,6879,2535,6861,2531,6841,2530,6819,2532,6797,2537,6777,2545,6758,2555,6741,2568,6726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132.460007pt;margin-top:334.859985pt;width:32.820094pt;height:11.56pt;mso-position-horizontal-relative:page;mso-position-vertical-relative:page;z-index:-4685" coordorigin="2649,6697" coordsize="656,231">
            <v:group style="position:absolute;left:2659;top:6726;width:86;height:158" coordorigin="2659,6726" coordsize="86,158">
              <v:shape style="position:absolute;left:2659;top:6726;width:86;height:158" coordorigin="2659,6726" coordsize="86,158" path="m2741,6726l2659,6726,2659,6885,2746,6885,2746,6866,2683,6866,2683,6813,2741,6813,2741,6794,2683,6794,2683,6741,2741,6741,2741,6726xe" filled="t" fillcolor="#202020" stroked="f">
                <v:path arrowok="t"/>
                <v:fill/>
              </v:shape>
            </v:group>
            <v:group style="position:absolute;left:2774;top:6726;width:101;height:158" coordorigin="2774,6726" coordsize="101,158">
              <v:shape style="position:absolute;left:2774;top:6726;width:101;height:158" coordorigin="2774,6726" coordsize="101,158" path="m2851,6726l2774,6726,2774,6885,2798,6885,2798,6822,2823,6822,2842,6820,2862,6810,2864,6808,2798,6808,2798,6741,2864,6741,2861,6736,2851,6726xe" filled="t" fillcolor="#202020" stroked="f">
                <v:path arrowok="t"/>
                <v:fill/>
              </v:shape>
              <v:shape style="position:absolute;left:2774;top:6726;width:101;height:158" coordorigin="2774,6726" coordsize="101,158" path="m2864,6741l2798,6741,2832,6743,2850,6755,2856,6774,2856,6784,2851,6794,2846,6798,2827,6808,2864,6808,2872,6792,2875,6773,2871,6751,2864,6741xe" filled="t" fillcolor="#202020" stroked="f">
                <v:path arrowok="t"/>
                <v:fill/>
              </v:shape>
            </v:group>
            <v:group style="position:absolute;left:2894;top:6722;width:120;height:162" coordorigin="2894,6722" coordsize="120,162">
              <v:shape style="position:absolute;left:2894;top:6722;width:120;height:162" coordorigin="2894,6722" coordsize="120,162" path="m2965,6722l2912,6753,2894,6813,2897,6833,2952,6883,2975,6885,2995,6883,3014,6875,3010,6865,2968,6865,2948,6861,2931,6849,2924,6837,2920,6818,2920,6789,2926,6770,2938,6754,2954,6744,2976,6741,3012,6741,3008,6726,2991,6723,2965,6722xe" filled="t" fillcolor="#202020" stroked="f">
                <v:path arrowok="t"/>
                <v:fill/>
              </v:shape>
              <v:shape style="position:absolute;left:2894;top:6722;width:120;height:162" coordorigin="2894,6722" coordsize="120,162" path="m3008,6860l2991,6865,2968,6865,3010,6865,3008,6860xe" filled="t" fillcolor="#202020" stroked="f">
                <v:path arrowok="t"/>
                <v:fill/>
              </v:shape>
              <v:shape style="position:absolute;left:2894;top:6722;width:120;height:162" coordorigin="2894,6722" coordsize="120,162" path="m3012,6741l2990,6741,3000,6746,3014,6750,3012,6741xe" filled="t" fillcolor="#202020" stroked="f">
                <v:path arrowok="t"/>
                <v:fill/>
              </v:shape>
            </v:group>
            <v:group style="position:absolute;left:3029;top:6726;width:53;height:192" coordorigin="3029,6726" coordsize="53,192">
              <v:shape style="position:absolute;left:3029;top:6726;width:53;height:192" coordorigin="3029,6726" coordsize="53,192" path="m3043,6726l3031,6729,3041,6746,3050,6764,3057,6782,3061,6802,3062,6824,3061,6846,3056,6867,3049,6886,3039,6903,3029,6918,3048,6914,3080,6841,3082,6819,3079,6797,3074,6777,3066,6758,3056,6741,3043,6726xe" filled="t" fillcolor="#202020" stroked="f">
                <v:path arrowok="t"/>
                <v:fill/>
              </v:shape>
            </v:group>
            <v:group style="position:absolute;left:3096;top:6707;width:200;height:197" coordorigin="3096,6707" coordsize="200,197">
              <v:shape style="position:absolute;left:3096;top:6707;width:200;height:197" coordorigin="3096,6707" coordsize="200,197" path="m3168,6837l3149,6837,3149,6876,3156,6897,3178,6904,3235,6904,3245,6899,3248,6890,3173,6890,3168,6885,3168,6837xe" filled="t" fillcolor="#202020" stroked="f">
                <v:path arrowok="t"/>
                <v:fill/>
              </v:shape>
              <v:shape style="position:absolute;left:3096;top:6707;width:200;height:197" coordorigin="3096,6707" coordsize="200,197" path="m3120,6837l3112,6854,3105,6871,3096,6890,3101,6890,3106,6894,3119,6878,3128,6860,3134,6842,3120,6837xe" filled="t" fillcolor="#202020" stroked="f">
                <v:path arrowok="t"/>
                <v:fill/>
              </v:shape>
              <v:shape style="position:absolute;left:3096;top:6707;width:200;height:197" coordorigin="3096,6707" coordsize="200,197" path="m3245,6856l3240,6856,3240,6875,3235,6880,3235,6885,3230,6890,3248,6890,3250,6885,3254,6880,3254,6861,3250,6861,3245,6856xe" filled="t" fillcolor="#202020" stroked="f">
                <v:path arrowok="t"/>
                <v:fill/>
              </v:shape>
              <v:shape style="position:absolute;left:3096;top:6707;width:200;height:197" coordorigin="3096,6707" coordsize="200,197" path="m3269,6837l3254,6846,3265,6858,3277,6874,3288,6890,3296,6866,3282,6852,3269,6837xe" filled="t" fillcolor="#202020" stroked="f">
                <v:path arrowok="t"/>
                <v:fill/>
              </v:shape>
              <v:shape style="position:absolute;left:3096;top:6707;width:200;height:197" coordorigin="3096,6707" coordsize="200,197" path="m3197,6822l3182,6832,3183,6833,3197,6848,3206,6866,3220,6855,3208,6839,3197,6822xe" filled="t" fillcolor="#202020" stroked="f">
                <v:path arrowok="t"/>
                <v:fill/>
              </v:shape>
              <v:shape style="position:absolute;left:3096;top:6707;width:200;height:197" coordorigin="3096,6707" coordsize="200,197" path="m3274,6746l3125,6746,3125,6827,3139,6827,3139,6818,3274,6818,3274,6803,3139,6803,3139,6760,3274,6760,3274,6746xe" filled="t" fillcolor="#202020" stroked="f">
                <v:path arrowok="t"/>
                <v:fill/>
              </v:shape>
              <v:shape style="position:absolute;left:3096;top:6707;width:200;height:197" coordorigin="3096,6707" coordsize="200,197" path="m3274,6818l3259,6818,3259,6827,3274,6827,3274,6818xe" filled="t" fillcolor="#202020" stroked="f">
                <v:path arrowok="t"/>
                <v:fill/>
              </v:shape>
              <v:shape style="position:absolute;left:3096;top:6707;width:200;height:197" coordorigin="3096,6707" coordsize="200,197" path="m3274,6760l3259,6760,3259,6803,3274,6803,3274,6760xe" filled="t" fillcolor="#202020" stroked="f">
                <v:path arrowok="t"/>
                <v:fill/>
              </v:shape>
              <v:shape style="position:absolute;left:3096;top:6707;width:200;height:197" coordorigin="3096,6707" coordsize="200,197" path="m3158,6707l3149,6717,3154,6726,3163,6736,3168,6746,3182,6736,3173,6726,3168,6717,3158,6707xe" filled="t" fillcolor="#202020" stroked="f">
                <v:path arrowok="t"/>
                <v:fill/>
              </v:shape>
              <v:shape style="position:absolute;left:3096;top:6707;width:200;height:197" coordorigin="3096,6707" coordsize="200,197" path="m3234,6710l3225,6728,3216,6746,3230,6746,3240,6736,3245,6726,3254,6717,3234,671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0.940002pt;margin-top:349.26001pt;width:21.88pt;height:10.84pt;mso-position-horizontal-relative:page;mso-position-vertical-relative:page;z-index:-4684" coordorigin="2419,6985" coordsize="438,217">
            <v:group style="position:absolute;left:2429;top:7005;width:206;height:187" coordorigin="2429,7005" coordsize="206,187">
              <v:shape style="position:absolute;left:2429;top:7005;width:206;height:187" coordorigin="2429,7005" coordsize="206,187" path="m2544,7144l2525,7144,2525,7173,2520,7178,2477,7178,2477,7182,2482,7187,2482,7192,2501,7192,2516,7192,2536,7183,2544,7163,2544,7144xe" filled="t" fillcolor="#202020" stroked="f">
                <v:path arrowok="t"/>
                <v:fill/>
              </v:shape>
              <v:shape style="position:absolute;left:2429;top:7005;width:206;height:187" coordorigin="2429,7005" coordsize="206,187" path="m2592,7048l2578,7053,2578,7067,2580,7088,2600,7145,2626,7178,2635,7168,2632,7161,2619,7146,2610,7129,2605,7110,2604,7086,2618,7077,2592,7077,2592,7048xe" filled="t" fillcolor="#202020" stroked="f">
                <v:path arrowok="t"/>
                <v:fill/>
              </v:shape>
              <v:shape style="position:absolute;left:2429;top:7005;width:206;height:187" coordorigin="2429,7005" coordsize="206,187" path="m2486,7053l2434,7053,2434,7067,2472,7072,2470,7091,2464,7110,2455,7129,2444,7146,2429,7163,2438,7173,2481,7107,2486,7067,2486,7053xe" filled="t" fillcolor="#202020" stroked="f">
                <v:path arrowok="t"/>
                <v:fill/>
              </v:shape>
              <v:shape style="position:absolute;left:2429;top:7005;width:206;height:187" coordorigin="2429,7005" coordsize="206,187" path="m2582,7130l2486,7130,2486,7144,2582,7144,2582,7130xe" filled="t" fillcolor="#202020" stroked="f">
                <v:path arrowok="t"/>
                <v:fill/>
              </v:shape>
              <v:shape style="position:absolute;left:2429;top:7005;width:206;height:187" coordorigin="2429,7005" coordsize="206,187" path="m2544,7110l2525,7110,2525,7130,2544,7130,2544,7110xe" filled="t" fillcolor="#202020" stroked="f">
                <v:path arrowok="t"/>
                <v:fill/>
              </v:shape>
              <v:shape style="position:absolute;left:2429;top:7005;width:206;height:187" coordorigin="2429,7005" coordsize="206,187" path="m2573,7096l2496,7096,2496,7110,2573,7110,2573,7096xe" filled="t" fillcolor="#202020" stroked="f">
                <v:path arrowok="t"/>
                <v:fill/>
              </v:shape>
              <v:shape style="position:absolute;left:2429;top:7005;width:206;height:187" coordorigin="2429,7005" coordsize="206,187" path="m2544,7077l2525,7077,2525,7096,2544,7096,2544,7077xe" filled="t" fillcolor="#202020" stroked="f">
                <v:path arrowok="t"/>
                <v:fill/>
              </v:shape>
              <v:shape style="position:absolute;left:2429;top:7005;width:206;height:187" coordorigin="2429,7005" coordsize="206,187" path="m2573,7062l2496,7062,2496,7077,2573,7077,2573,7062xe" filled="t" fillcolor="#202020" stroked="f">
                <v:path arrowok="t"/>
                <v:fill/>
              </v:shape>
              <v:shape style="position:absolute;left:2429;top:7005;width:206;height:187" coordorigin="2429,7005" coordsize="206,187" path="m2623,7051l2607,7064,2592,7077,2618,7077,2621,7074,2635,7062,2623,7051xe" filled="t" fillcolor="#202020" stroked="f">
                <v:path arrowok="t"/>
                <v:fill/>
              </v:shape>
              <v:shape style="position:absolute;left:2429;top:7005;width:206;height:187" coordorigin="2429,7005" coordsize="206,187" path="m2606,7005l2453,7005,2453,7019,2573,7019,2525,7043,2525,7062,2544,7062,2544,7053,2606,7019,2606,7005xe" filled="t" fillcolor="#202020" stroked="f">
                <v:path arrowok="t"/>
                <v:fill/>
              </v:shape>
            </v:group>
            <v:group style="position:absolute;left:2645;top:6995;width:202;height:192" coordorigin="2645,6995" coordsize="202,192">
              <v:shape style="position:absolute;left:2645;top:6995;width:202;height:192" coordorigin="2645,6995" coordsize="202,192" path="m2765,7067l2674,7067,2674,7159,2681,7180,2702,7187,2827,7187,2837,7182,2840,7173,2698,7173,2693,7168,2693,7120,2765,7120,2765,7106,2693,7106,2693,7072,2765,7072,2765,7067xe" filled="t" fillcolor="#202020" stroked="f">
                <v:path arrowok="t"/>
                <v:fill/>
              </v:shape>
              <v:shape style="position:absolute;left:2645;top:6995;width:202;height:192" coordorigin="2645,6995" coordsize="202,192" path="m2832,7130l2832,7144,2827,7154,2827,7163,2818,7173,2840,7173,2842,7168,2842,7158,2846,7149,2846,7134,2837,7134,2832,7130xe" filled="t" fillcolor="#202020" stroked="f">
                <v:path arrowok="t"/>
                <v:fill/>
              </v:shape>
              <v:shape style="position:absolute;left:2645;top:6995;width:202;height:192" coordorigin="2645,6995" coordsize="202,192" path="m2750,7134l2750,7144,2755,7149,2755,7154,2779,7154,2793,7153,2811,7143,2812,7139,2765,7139,2750,7134xe" filled="t" fillcolor="#202020" stroked="f">
                <v:path arrowok="t"/>
                <v:fill/>
              </v:shape>
              <v:shape style="position:absolute;left:2645;top:6995;width:202;height:192" coordorigin="2645,6995" coordsize="202,192" path="m2822,7034l2693,7034,2803,7042,2803,7120,2794,7139,2812,7139,2818,7119,2818,7106,2821,7069,2822,7046,2822,7034xe" filled="t" fillcolor="#202020" stroked="f">
                <v:path arrowok="t"/>
                <v:fill/>
              </v:shape>
              <v:shape style="position:absolute;left:2645;top:6995;width:202;height:192" coordorigin="2645,6995" coordsize="202,192" path="m2765,7072l2750,7072,2750,7106,2765,7106,2765,7072xe" filled="t" fillcolor="#202020" stroked="f">
                <v:path arrowok="t"/>
                <v:fill/>
              </v:shape>
              <v:shape style="position:absolute;left:2645;top:6995;width:202;height:192" coordorigin="2645,6995" coordsize="202,192" path="m2693,6995l2659,7061,2645,7077,2645,7082,2654,7091,2669,7077,2674,7067,2765,7067,2765,7058,2678,7058,2683,7053,2693,7034,2822,7034,2822,7019,2702,7019,2707,7014,2707,7005,2712,7000,2693,699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74.940002pt;margin-top:286.140015pt;width:49pt;height:9.149356pt;mso-position-horizontal-relative:page;mso-position-vertical-relative:page;z-index:-4683" coordorigin="3499,5723" coordsize="980,183">
            <v:group style="position:absolute;left:3509;top:5733;width:96;height:158" coordorigin="3509,5733" coordsize="96,158">
              <v:shape style="position:absolute;left:3509;top:5733;width:96;height:158" coordorigin="3509,5733" coordsize="96,158" path="m3595,5747l3566,5747,3586,5766,3586,5786,3581,5790,3581,5800,3570,5813,3552,5829,3509,5877,3509,5891,3605,5891,3605,5877,3533,5877,3570,5834,3586,5818,3595,5805,3605,5786,3605,5762,3600,5752,3595,5747xe" filled="t" fillcolor="#202020" stroked="f">
                <v:path arrowok="t"/>
                <v:fill/>
              </v:shape>
              <v:shape style="position:absolute;left:3509;top:5733;width:96;height:158" coordorigin="3509,5733" coordsize="96,158" path="m3552,5733l3533,5737,3514,5747,3520,5762,3539,5752,3557,5747,3595,5747,3590,5742,3577,5736,3552,5733xe" filled="t" fillcolor="#202020" stroked="f">
                <v:path arrowok="t"/>
                <v:fill/>
              </v:shape>
            </v:group>
            <v:group style="position:absolute;left:3629;top:5733;width:105;height:161" coordorigin="3629,5733" coordsize="105,161">
              <v:shape style="position:absolute;left:3629;top:5733;width:105;height:161" coordorigin="3629,5733" coordsize="105,161" path="m3674,5733l3630,5795,3629,5819,3629,5828,3649,5885,3690,5894,3708,5886,3715,5879,3669,5879,3657,5866,3650,5845,3648,5817,3648,5810,3651,5783,3658,5764,3671,5753,3692,5750,3717,5750,3712,5745,3696,5736,3674,5733xe" filled="t" fillcolor="#202020" stroked="f">
                <v:path arrowok="t"/>
                <v:fill/>
              </v:shape>
              <v:shape style="position:absolute;left:3629;top:5733;width:105;height:161" coordorigin="3629,5733" coordsize="105,161" path="m3717,5750l3692,5750,3702,5763,3708,5785,3710,5811,3710,5819,3708,5844,3701,5864,3689,5876,3669,5879,3715,5879,3734,5814,3734,5810,3732,5782,3724,5760,3717,5750xe" filled="t" fillcolor="#202020" stroked="f">
                <v:path arrowok="t"/>
                <v:fill/>
              </v:shape>
            </v:group>
            <v:group style="position:absolute;left:3758;top:5733;width:96;height:158" coordorigin="3758,5733" coordsize="96,158">
              <v:shape style="position:absolute;left:3758;top:5733;width:96;height:158" coordorigin="3758,5733" coordsize="96,158" path="m3854,5877l3763,5877,3763,5891,3854,5891,3854,5877xe" filled="t" fillcolor="#202020" stroked="f">
                <v:path arrowok="t"/>
                <v:fill/>
              </v:shape>
              <v:shape style="position:absolute;left:3758;top:5733;width:96;height:158" coordorigin="3758,5733" coordsize="96,158" path="m3816,5757l3797,5757,3797,5877,3816,5877,3816,5757xe" filled="t" fillcolor="#202020" stroked="f">
                <v:path arrowok="t"/>
                <v:fill/>
              </v:shape>
              <v:shape style="position:absolute;left:3758;top:5733;width:96;height:158" coordorigin="3758,5733" coordsize="96,158" path="m3816,5733l3758,5747,3758,5766,3797,5757,3816,5757,3816,5733xe" filled="t" fillcolor="#202020" stroked="f">
                <v:path arrowok="t"/>
                <v:fill/>
              </v:shape>
            </v:group>
            <v:group style="position:absolute;left:3878;top:5733;width:98;height:162" coordorigin="3878,5733" coordsize="98,162">
              <v:shape style="position:absolute;left:3878;top:5733;width:98;height:162" coordorigin="3878,5733" coordsize="98,162" path="m3950,5733l3917,5733,3902,5738,3893,5742,3883,5762,3884,5778,3893,5795,3912,5810,3896,5818,3882,5834,3878,5853,3878,5877,3893,5889,3910,5894,3934,5895,3953,5890,3967,5882,3917,5882,3907,5872,3898,5867,3898,5853,3898,5849,3906,5833,3926,5819,3958,5819,3941,5810,3957,5801,3958,5800,3926,5800,3912,5795,3902,5786,3902,5757,3907,5757,3917,5752,3922,5747,3970,5747,3960,5742,3950,5733xe" filled="t" fillcolor="#202020" stroked="f">
                <v:path arrowok="t"/>
                <v:fill/>
              </v:shape>
              <v:shape style="position:absolute;left:3878;top:5733;width:98;height:162" coordorigin="3878,5733" coordsize="98,162" path="m3958,5819l3926,5819,3935,5824,3953,5837,3960,5853,3960,5862,3946,5877,3936,5882,3967,5882,3971,5879,3976,5863,3975,5836,3962,5821,3958,5819xe" filled="t" fillcolor="#202020" stroked="f">
                <v:path arrowok="t"/>
                <v:fill/>
              </v:shape>
              <v:shape style="position:absolute;left:3878;top:5733;width:98;height:162" coordorigin="3878,5733" coordsize="98,162" path="m3970,5747l3936,5747,3941,5752,3946,5752,3950,5757,3950,5786,3946,5795,3926,5800,3958,5800,3970,5786,3974,5766,3974,5757,3970,5747xe" filled="t" fillcolor="#202020" stroked="f">
                <v:path arrowok="t"/>
                <v:fill/>
              </v:shape>
            </v:group>
            <v:group style="position:absolute;left:3998;top:5733;width:105;height:161" coordorigin="3998,5733" coordsize="105,161">
              <v:shape style="position:absolute;left:3998;top:5733;width:105;height:161" coordorigin="3998,5733" coordsize="105,161" path="m4043,5733l4000,5795,3998,5819,3999,5828,4017,5885,4059,5894,4077,5886,4085,5879,4038,5879,4026,5866,4020,5845,4018,5817,4018,5810,4020,5783,4027,5764,4041,5753,4062,5750,4086,5750,4082,5745,4065,5736,4043,5733xe" filled="t" fillcolor="#202020" stroked="f">
                <v:path arrowok="t"/>
                <v:fill/>
              </v:shape>
              <v:shape style="position:absolute;left:3998;top:5733;width:105;height:161" coordorigin="3998,5733" coordsize="105,161" path="m4086,5750l4062,5750,4072,5763,4078,5785,4080,5811,4080,5819,4078,5844,4071,5864,4058,5876,4038,5879,4085,5879,4104,5814,4104,5810,4101,5782,4094,5760,4086,5750xe" filled="t" fillcolor="#202020" stroked="f">
                <v:path arrowok="t"/>
                <v:fill/>
              </v:shape>
            </v:group>
            <v:group style="position:absolute;left:4128;top:5733;width:91;height:163" coordorigin="4128,5733" coordsize="91,163">
              <v:shape style="position:absolute;left:4128;top:5733;width:91;height:163" coordorigin="4128,5733" coordsize="91,163" path="m4128,5867l4129,5887,4145,5893,4168,5896,4189,5891,4205,5882,4147,5882,4138,5877,4128,5867xe" filled="t" fillcolor="#202020" stroked="f">
                <v:path arrowok="t"/>
                <v:fill/>
              </v:shape>
              <v:shape style="position:absolute;left:4128;top:5733;width:91;height:163" coordorigin="4128,5733" coordsize="91,163" path="m4210,5749l4175,5749,4190,5760,4194,5785,4181,5800,4157,5805,4142,5805,4142,5819,4174,5821,4194,5830,4200,5848,4200,5858,4195,5867,4190,5872,4181,5877,4176,5882,4205,5882,4214,5872,4219,5862,4219,5838,4214,5829,4195,5810,4181,5810,4194,5805,4210,5791,4214,5771,4214,5757,4210,5749xe" filled="t" fillcolor="#202020" stroked="f">
                <v:path arrowok="t"/>
                <v:fill/>
              </v:shape>
              <v:shape style="position:absolute;left:4128;top:5733;width:91;height:163" coordorigin="4128,5733" coordsize="91,163" path="m4195,5733l4142,5733,4133,5742,4136,5758,4151,5750,4175,5749,4210,5749,4210,5747,4200,5742,4195,5733xe" filled="t" fillcolor="#202020" stroked="f">
                <v:path arrowok="t"/>
                <v:fill/>
              </v:shape>
            </v:group>
            <v:group style="position:absolute;left:4243;top:5733;width:106;height:162" coordorigin="4243,5733" coordsize="106,162">
              <v:shape style="position:absolute;left:4243;top:5733;width:106;height:162" coordorigin="4243,5733" coordsize="106,162" path="m4288,5733l4244,5795,4243,5819,4243,5828,4263,5884,4303,5895,4321,5887,4330,5879,4285,5879,4273,5866,4265,5845,4262,5814,4263,5805,4267,5780,4276,5763,4290,5753,4311,5751,4332,5751,4327,5745,4310,5736,4288,5733xe" filled="t" fillcolor="#202020" stroked="f">
                <v:path arrowok="t"/>
                <v:fill/>
              </v:shape>
              <v:shape style="position:absolute;left:4243;top:5733;width:106;height:162" coordorigin="4243,5733" coordsize="106,162" path="m4332,5751l4311,5751,4322,5765,4328,5787,4318,5865,4285,5879,4330,5879,4337,5872,4344,5855,4348,5834,4349,5811,4346,5782,4339,5760,4332,5751xe" filled="t" fillcolor="#202020" stroked="f">
                <v:path arrowok="t"/>
                <v:fill/>
              </v:shape>
            </v:group>
            <v:group style="position:absolute;left:4368;top:5733;width:101;height:158" coordorigin="4368,5733" coordsize="101,158">
              <v:shape style="position:absolute;left:4368;top:5733;width:101;height:158" coordorigin="4368,5733" coordsize="101,158" path="m4469,5733l4368,5733,4368,5752,4445,5752,4387,5891,4406,5891,4469,5742,4469,573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12.059998pt;margin-top:286.140015pt;width:48.754623pt;height:9.146089pt;mso-position-horizontal-relative:page;mso-position-vertical-relative:page;z-index:-4682" coordorigin="8241,5723" coordsize="975,183">
            <v:group style="position:absolute;left:8251;top:5733;width:91;height:158" coordorigin="8251,5733" coordsize="91,158">
              <v:shape style="position:absolute;left:8251;top:5733;width:91;height:158" coordorigin="8251,5733" coordsize="91,158" path="m8342,5877l8251,5877,8251,5891,8342,5891,8342,5877xe" filled="t" fillcolor="#202020" stroked="f">
                <v:path arrowok="t"/>
                <v:fill/>
              </v:shape>
              <v:shape style="position:absolute;left:8251;top:5733;width:91;height:158" coordorigin="8251,5733" coordsize="91,158" path="m8309,5757l8290,5757,8290,5877,8309,5877,8309,5757xe" filled="t" fillcolor="#202020" stroked="f">
                <v:path arrowok="t"/>
                <v:fill/>
              </v:shape>
              <v:shape style="position:absolute;left:8251;top:5733;width:91;height:158" coordorigin="8251,5733" coordsize="91,158" path="m8309,5733l8251,5747,8251,5766,8290,5757,8309,5757,8309,5733xe" filled="t" fillcolor="#202020" stroked="f">
                <v:path arrowok="t"/>
                <v:fill/>
              </v:shape>
            </v:group>
            <v:group style="position:absolute;left:8366;top:5733;width:96;height:158" coordorigin="8366,5733" coordsize="96,158">
              <v:shape style="position:absolute;left:8366;top:5733;width:96;height:158" coordorigin="8366,5733" coordsize="96,158" path="m8457,5747l8424,5747,8434,5752,8443,5762,8443,5790,8438,5800,8434,5805,8424,5819,8366,5877,8366,5891,8462,5891,8462,5877,8390,5877,8432,5832,8449,5817,8458,5805,8462,5795,8462,5752,8457,5747xe" filled="t" fillcolor="#202020" stroked="f">
                <v:path arrowok="t"/>
                <v:fill/>
              </v:shape>
              <v:shape style="position:absolute;left:8366;top:5733;width:96;height:158" coordorigin="8366,5733" coordsize="96,158" path="m8412,5733l8391,5737,8376,5747,8378,5764,8395,5752,8414,5747,8457,5747,8452,5742,8436,5736,8412,5733xe" filled="t" fillcolor="#202020" stroked="f">
                <v:path arrowok="t"/>
                <v:fill/>
              </v:shape>
            </v:group>
            <v:group style="position:absolute;left:8491;top:5733;width:96;height:158" coordorigin="8491,5733" coordsize="96,158">
              <v:shape style="position:absolute;left:8491;top:5733;width:96;height:158" coordorigin="8491,5733" coordsize="96,158" path="m8578,5747l8549,5747,8568,5766,8568,5786,8563,5790,8563,5800,8552,5813,8534,5829,8491,5877,8491,5891,8587,5891,8587,5877,8515,5877,8553,5834,8568,5818,8578,5805,8587,5795,8587,5762,8582,5752,8578,5747xe" filled="t" fillcolor="#202020" stroked="f">
                <v:path arrowok="t"/>
                <v:fill/>
              </v:shape>
              <v:shape style="position:absolute;left:8491;top:5733;width:96;height:158" coordorigin="8491,5733" coordsize="96,158" path="m8534,5733l8515,5737,8496,5747,8503,5762,8521,5752,8539,5747,8578,5747,8573,5742,8559,5736,8534,5733xe" filled="t" fillcolor="#202020" stroked="f">
                <v:path arrowok="t"/>
                <v:fill/>
              </v:shape>
            </v:group>
            <v:group style="position:absolute;left:8611;top:5733;width:99;height:162" coordorigin="8611,5733" coordsize="99,162">
              <v:shape style="position:absolute;left:8611;top:5733;width:99;height:162" coordorigin="8611,5733" coordsize="99,162" path="m8621,5872l8625,5893,8640,5895,8667,5893,8684,5883,8685,5882,8640,5882,8621,5872xe" filled="t" fillcolor="#202020" stroked="f">
                <v:path arrowok="t"/>
                <v:fill/>
              </v:shape>
              <v:shape style="position:absolute;left:8611;top:5733;width:99;height:162" coordorigin="8611,5733" coordsize="99,162" path="m8711,5814l8693,5814,8692,5825,8689,5846,8683,5862,8664,5882,8685,5882,8701,5867,8706,5854,8709,5836,8711,5814xe" filled="t" fillcolor="#202020" stroked="f">
                <v:path arrowok="t"/>
                <v:fill/>
              </v:shape>
              <v:shape style="position:absolute;left:8611;top:5733;width:99;height:162" coordorigin="8611,5733" coordsize="99,162" path="m8662,5733l8642,5737,8625,5748,8615,5765,8611,5786,8611,5800,8616,5810,8635,5829,8645,5834,8674,5834,8688,5829,8691,5819,8654,5819,8645,5814,8640,5810,8635,5800,8630,5795,8630,5771,8635,5766,8640,5757,8645,5752,8654,5747,8698,5747,8683,5736,8662,5733xe" filled="t" fillcolor="#202020" stroked="f">
                <v:path arrowok="t"/>
                <v:fill/>
              </v:shape>
              <v:shape style="position:absolute;left:8611;top:5733;width:99;height:162" coordorigin="8611,5733" coordsize="99,162" path="m8698,5747l8669,5747,8678,5752,8683,5762,8688,5766,8693,5776,8693,5795,8688,5805,8674,5819,8691,5819,8693,5814,8711,5814,8711,5784,8706,5764,8699,5748,8698,5747xe" filled="t" fillcolor="#202020" stroked="f">
                <v:path arrowok="t"/>
                <v:fill/>
              </v:shape>
            </v:group>
            <v:group style="position:absolute;left:8736;top:5733;width:96;height:158" coordorigin="8736,5733" coordsize="96,158">
              <v:shape style="position:absolute;left:8736;top:5733;width:96;height:158" coordorigin="8736,5733" coordsize="96,158" path="m8827,5747l8794,5747,8803,5752,8813,5762,8813,5790,8808,5800,8803,5805,8794,5819,8736,5877,8736,5891,8832,5891,8832,5877,8760,5877,8802,5832,8818,5817,8827,5805,8832,5795,8832,5752,8827,5747xe" filled="t" fillcolor="#202020" stroked="f">
                <v:path arrowok="t"/>
                <v:fill/>
              </v:shape>
              <v:shape style="position:absolute;left:8736;top:5733;width:96;height:158" coordorigin="8736,5733" coordsize="96,158" path="m8782,5733l8761,5737,8746,5747,8748,5764,8764,5752,8784,5747,8827,5747,8821,5742,8806,5736,8782,5733xe" filled="t" fillcolor="#202020" stroked="f">
                <v:path arrowok="t"/>
                <v:fill/>
              </v:shape>
            </v:group>
            <v:group style="position:absolute;left:8866;top:5733;width:91;height:163" coordorigin="8866,5733" coordsize="91,163">
              <v:shape style="position:absolute;left:8866;top:5733;width:91;height:163" coordorigin="8866,5733" coordsize="91,163" path="m8866,5867l8867,5892,8882,5895,8907,5896,8927,5891,8942,5882,8890,5882,8875,5877,8866,5867xe" filled="t" fillcolor="#202020" stroked="f">
                <v:path arrowok="t"/>
                <v:fill/>
              </v:shape>
              <v:shape style="position:absolute;left:8866;top:5733;width:91;height:163" coordorigin="8866,5733" coordsize="91,163" path="m8947,5733l8870,5733,8870,5814,8918,5814,8938,5834,8938,5858,8933,5862,8928,5872,8909,5882,8942,5882,8943,5881,8953,5864,8957,5843,8957,5829,8952,5819,8942,5809,8925,5799,8904,5795,8890,5795,8890,5752,8947,5752,8947,5733xe" filled="t" fillcolor="#202020" stroked="f">
                <v:path arrowok="t"/>
                <v:fill/>
              </v:shape>
            </v:group>
            <v:group style="position:absolute;left:8981;top:5733;width:105;height:161" coordorigin="8981,5733" coordsize="105,161">
              <v:shape style="position:absolute;left:8981;top:5733;width:105;height:161" coordorigin="8981,5733" coordsize="105,161" path="m9026,5733l8982,5795,8981,5819,8981,5828,9001,5885,9042,5894,9060,5886,9067,5879,9021,5879,9009,5866,9002,5845,9000,5817,9000,5810,9003,5783,9010,5764,9023,5753,9044,5750,9069,5750,9064,5745,9048,5736,9026,5733xe" filled="t" fillcolor="#202020" stroked="f">
                <v:path arrowok="t"/>
                <v:fill/>
              </v:shape>
              <v:shape style="position:absolute;left:8981;top:5733;width:105;height:161" coordorigin="8981,5733" coordsize="105,161" path="m9069,5750l9044,5750,9054,5763,9060,5785,9062,5811,9062,5819,9060,5844,9053,5864,9041,5876,9021,5879,9067,5879,9086,5814,9086,5810,9084,5782,9076,5760,9069,5750xe" filled="t" fillcolor="#202020" stroked="f">
                <v:path arrowok="t"/>
                <v:fill/>
              </v:shape>
            </v:group>
            <v:group style="position:absolute;left:9106;top:5734;width:101;height:162" coordorigin="9106,5734" coordsize="101,162">
              <v:shape style="position:absolute;left:9106;top:5734;width:101;height:162" coordorigin="9106,5734" coordsize="101,162" path="m9146,5734l9107,5795,9106,5827,9107,5847,9111,5866,9122,5885,9139,5893,9162,5895,9180,5887,9188,5879,9146,5879,9134,5866,9127,5845,9125,5817,9125,5810,9127,5783,9135,5764,9148,5753,9169,5750,9191,5750,9187,5745,9170,5736,9146,5734xe" filled="t" fillcolor="#202020" stroked="f">
                <v:path arrowok="t"/>
                <v:fill/>
              </v:shape>
              <v:shape style="position:absolute;left:9106;top:5734;width:101;height:162" coordorigin="9106,5734" coordsize="101,162" path="m9191,5750l9169,5750,9179,5763,9185,5785,9187,5811,9187,5819,9185,5844,9178,5864,9165,5876,9146,5879,9188,5879,9206,5814,9206,5810,9204,5782,9198,5760,9191,575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82.380005pt;margin-top:285.420013pt;width:31pt;height:11.08pt;mso-position-horizontal-relative:page;mso-position-vertical-relative:page;z-index:-4681" coordorigin="9648,5708" coordsize="620,222">
            <v:group style="position:absolute;left:9658;top:5718;width:182;height:202" coordorigin="9658,5718" coordsize="182,202">
              <v:shape style="position:absolute;left:9658;top:5718;width:182;height:202" coordorigin="9658,5718" coordsize="182,202" path="m9792,5771l9778,5771,9778,5920,9792,5920,9792,5771xe" filled="t" fillcolor="#202020" stroked="f">
                <v:path arrowok="t"/>
                <v:fill/>
              </v:shape>
              <v:shape style="position:absolute;left:9658;top:5718;width:182;height:202" coordorigin="9658,5718" coordsize="182,202" path="m9840,5757l9734,5757,9734,5891,9749,5891,9749,5771,9840,5771,9840,5757xe" filled="t" fillcolor="#202020" stroked="f">
                <v:path arrowok="t"/>
                <v:fill/>
              </v:shape>
              <v:shape style="position:absolute;left:9658;top:5718;width:182;height:202" coordorigin="9658,5718" coordsize="182,202" path="m9840,5771l9826,5771,9826,5867,9821,5872,9797,5872,9797,5877,9802,5882,9802,5886,9835,5886,9840,5882,9840,5771xe" filled="t" fillcolor="#202020" stroked="f">
                <v:path arrowok="t"/>
                <v:fill/>
              </v:shape>
              <v:shape style="position:absolute;left:9658;top:5718;width:182;height:202" coordorigin="9658,5718" coordsize="182,202" path="m9792,5718l9778,5718,9778,5757,9792,5757,9792,5718xe" filled="t" fillcolor="#202020" stroked="f">
                <v:path arrowok="t"/>
                <v:fill/>
              </v:shape>
              <v:shape style="position:absolute;left:9658;top:5718;width:182;height:202" coordorigin="9658,5718" coordsize="182,202" path="m9710,5718l9696,5718,9696,5837,9693,5856,9687,5875,9677,5893,9662,5910,9672,5920,9709,5851,9710,5829,9710,5718xe" filled="t" fillcolor="#202020" stroked="f">
                <v:path arrowok="t"/>
                <v:fill/>
              </v:shape>
              <v:shape style="position:absolute;left:9658;top:5718;width:182;height:202" coordorigin="9658,5718" coordsize="182,202" path="m9672,5738l9658,5738,9658,5867,9672,5867,9672,5738xe" filled="t" fillcolor="#202020" stroked="f">
                <v:path arrowok="t"/>
                <v:fill/>
              </v:shape>
            </v:group>
            <v:group style="position:absolute;left:9854;top:5718;width:202;height:202" coordorigin="9854,5718" coordsize="202,202">
              <v:shape style="position:absolute;left:9854;top:5718;width:202;height:202" coordorigin="9854,5718" coordsize="202,202" path="m9864,5901l9854,5901,9855,5906,9859,5915,9859,5920,9893,5920,9898,5910,9898,5906,9869,5906,9864,5901xe" filled="t" fillcolor="#202020" stroked="f">
                <v:path arrowok="t"/>
                <v:fill/>
              </v:shape>
              <v:shape style="position:absolute;left:9854;top:5718;width:202;height:202" coordorigin="9854,5718" coordsize="202,202" path="m9970,5824l9955,5824,9955,5901,9950,5906,9960,5920,9965,5915,9970,5915,9974,5910,10003,5896,9970,5896,9970,5824xe" filled="t" fillcolor="#202020" stroked="f">
                <v:path arrowok="t"/>
                <v:fill/>
              </v:shape>
              <v:shape style="position:absolute;left:9854;top:5718;width:202;height:202" coordorigin="9854,5718" coordsize="202,202" path="m10056,5733l9926,5733,9926,5747,9926,5819,9912,5895,9902,5910,9907,5910,9940,5847,9941,5824,10056,5824,10056,5810,9941,5810,9941,5747,10056,5747,10056,5733xe" filled="t" fillcolor="#202020" stroked="f">
                <v:path arrowok="t"/>
                <v:fill/>
              </v:shape>
              <v:shape style="position:absolute;left:9854;top:5718;width:202;height:202" coordorigin="9854,5718" coordsize="202,202" path="m9998,5824l9970,5824,9988,5839,9996,5859,10007,5878,10019,5893,10034,5906,10051,5915,10056,5910,10056,5906,10047,5896,10032,5882,10022,5864,10038,5853,10013,5853,9998,5824xe" filled="t" fillcolor="#202020" stroked="f">
                <v:path arrowok="t"/>
                <v:fill/>
              </v:shape>
              <v:shape style="position:absolute;left:9854;top:5718;width:202;height:202" coordorigin="9854,5718" coordsize="202,202" path="m9898,5838l9883,5838,9883,5901,9878,5906,9898,5906,9898,5838xe" filled="t" fillcolor="#202020" stroked="f">
                <v:path arrowok="t"/>
                <v:fill/>
              </v:shape>
              <v:shape style="position:absolute;left:9854;top:5718;width:202;height:202" coordorigin="9854,5718" coordsize="202,202" path="m10003,5882l9989,5886,9970,5896,10003,5896,10003,5882xe" filled="t" fillcolor="#202020" stroked="f">
                <v:path arrowok="t"/>
                <v:fill/>
              </v:shape>
              <v:shape style="position:absolute;left:9854;top:5718;width:202;height:202" coordorigin="9854,5718" coordsize="202,202" path="m10042,5829l10022,5848,10013,5853,10038,5853,10039,5852,10056,5843,10042,5829xe" filled="t" fillcolor="#202020" stroked="f">
                <v:path arrowok="t"/>
                <v:fill/>
              </v:shape>
              <v:shape style="position:absolute;left:9854;top:5718;width:202;height:202" coordorigin="9854,5718" coordsize="202,202" path="m9912,5824l9864,5824,9854,5829,9859,5843,9864,5843,9874,5838,9898,5838,9898,5829,9902,5829,9912,5824xe" filled="t" fillcolor="#202020" stroked="f">
                <v:path arrowok="t"/>
                <v:fill/>
              </v:shape>
              <v:shape style="position:absolute;left:9854;top:5718;width:202;height:202" coordorigin="9854,5718" coordsize="202,202" path="m9898,5771l9883,5771,9883,5819,9874,5824,9917,5824,9917,5814,9898,5814,9898,5771xe" filled="t" fillcolor="#202020" stroked="f">
                <v:path arrowok="t"/>
                <v:fill/>
              </v:shape>
              <v:shape style="position:absolute;left:9854;top:5718;width:202;height:202" coordorigin="9854,5718" coordsize="202,202" path="m9917,5805l9912,5810,9902,5814,9917,5814,9917,5805xe" filled="t" fillcolor="#202020" stroked="f">
                <v:path arrowok="t"/>
                <v:fill/>
              </v:shape>
              <v:shape style="position:absolute;left:9854;top:5718;width:202;height:202" coordorigin="9854,5718" coordsize="202,202" path="m10046,5771l9955,5771,9955,5786,10046,5786,10046,5771xe" filled="t" fillcolor="#202020" stroked="f">
                <v:path arrowok="t"/>
                <v:fill/>
              </v:shape>
              <v:shape style="position:absolute;left:9854;top:5718;width:202;height:202" coordorigin="9854,5718" coordsize="202,202" path="m9917,5757l9859,5757,9859,5771,9917,5771,9917,5757xe" filled="t" fillcolor="#202020" stroked="f">
                <v:path arrowok="t"/>
                <v:fill/>
              </v:shape>
              <v:shape style="position:absolute;left:9854;top:5718;width:202;height:202" coordorigin="9854,5718" coordsize="202,202" path="m9898,5718l9883,5718,9883,5757,9898,5757,9898,5718xe" filled="t" fillcolor="#202020" stroked="f">
                <v:path arrowok="t"/>
                <v:fill/>
              </v:shape>
            </v:group>
            <v:group style="position:absolute;left:10080;top:5718;width:178;height:202" coordorigin="10080,5718" coordsize="178,202">
              <v:shape style="position:absolute;left:10080;top:5718;width:178;height:202" coordorigin="10080,5718" coordsize="178,202" path="m10176,5843l10162,5843,10162,5920,10176,5920,10176,5843xe" filled="t" fillcolor="#202020" stroked="f">
                <v:path arrowok="t"/>
                <v:fill/>
              </v:shape>
              <v:shape style="position:absolute;left:10080;top:5718;width:178;height:202" coordorigin="10080,5718" coordsize="178,202" path="m10258,5762l10080,5762,10080,5858,10099,5858,10099,5843,10258,5843,10258,5829,10099,5829,10099,5776,10258,5776,10258,5762xe" filled="t" fillcolor="#202020" stroked="f">
                <v:path arrowok="t"/>
                <v:fill/>
              </v:shape>
              <v:shape style="position:absolute;left:10080;top:5718;width:178;height:202" coordorigin="10080,5718" coordsize="178,202" path="m10258,5843l10238,5843,10238,5858,10258,5858,10258,5843xe" filled="t" fillcolor="#202020" stroked="f">
                <v:path arrowok="t"/>
                <v:fill/>
              </v:shape>
              <v:shape style="position:absolute;left:10080;top:5718;width:178;height:202" coordorigin="10080,5718" coordsize="178,202" path="m10176,5776l10162,5776,10162,5829,10176,5829,10176,5776xe" filled="t" fillcolor="#202020" stroked="f">
                <v:path arrowok="t"/>
                <v:fill/>
              </v:shape>
              <v:shape style="position:absolute;left:10080;top:5718;width:178;height:202" coordorigin="10080,5718" coordsize="178,202" path="m10258,5776l10238,5776,10238,5829,10258,5829,10258,5776xe" filled="t" fillcolor="#202020" stroked="f">
                <v:path arrowok="t"/>
                <v:fill/>
              </v:shape>
              <v:shape style="position:absolute;left:10080;top:5718;width:178;height:202" coordorigin="10080,5718" coordsize="178,202" path="m10176,5718l10162,5718,10162,5762,10176,5762,10176,571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0.940002pt;margin-top:583.950012pt;width:43pt;height:49.27pt;mso-position-horizontal-relative:page;mso-position-vertical-relative:page;z-index:-4680" coordorigin="2419,11679" coordsize="860,985">
            <v:group style="position:absolute;left:2434;top:11690;width:206;height:2" coordorigin="2434,11690" coordsize="206,2">
              <v:shape style="position:absolute;left:2434;top:11690;width:206;height:2" coordorigin="2434,11690" coordsize="206,0" path="m2434,11690l2640,11690e" filled="f" stroked="t" strokeweight="1.06pt" strokecolor="#202020">
                <v:path arrowok="t"/>
              </v:shape>
              <v:shape style="position:absolute;left:2419;top:11737;width:860;height:927" type="#_x0000_t75">
                <v:imagedata r:id="rId69" o:title=""/>
              </v:shape>
            </v:group>
            <v:group style="position:absolute;left:2856;top:11764;width:197;height:2" coordorigin="2856,11764" coordsize="197,2">
              <v:shape style="position:absolute;left:2856;top:11764;width:197;height:2" coordorigin="2856,11764" coordsize="197,0" path="m2856,11764l3053,11764e" filled="f" stroked="t" strokeweight=".82pt" strokecolor="#202020">
                <v:path arrowok="t"/>
              </v:shape>
            </v:group>
            <v:group style="position:absolute;left:3081;top:11747;width:44;height:48" coordorigin="3081,11747" coordsize="44,48">
              <v:shape style="position:absolute;left:3081;top:11747;width:44;height:48" coordorigin="3081,11747" coordsize="44,48" path="m3086,11747l3081,11768,3097,11782,3110,11795,3125,11786,3086,1174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43.520004pt;margin-top:581.599976pt;width:8.4pt;height:.1pt;mso-position-horizontal-relative:page;mso-position-vertical-relative:page;z-index:-4679" coordorigin="2870,11632" coordsize="168,2">
            <v:shape style="position:absolute;left:2870;top:11632;width:168;height:2" coordorigin="2870,11632" coordsize="168,0" path="m2870,11632l3038,11632e" filled="f" stroked="t" strokeweight="1.06pt" strokecolor="#202020">
              <v:path arrowok="t"/>
            </v:shape>
            <w10:wrap type="none"/>
          </v:group>
        </w:pict>
      </w:r>
      <w:r>
        <w:rPr/>
        <w:pict>
          <v:group style="position:absolute;margin-left:174.940002pt;margin-top:565.73999pt;width:49.239536pt;height:9.11853pt;mso-position-horizontal-relative:page;mso-position-vertical-relative:page;z-index:-4678" coordorigin="3499,11315" coordsize="985,182">
            <v:group style="position:absolute;left:3509;top:11325;width:96;height:158" coordorigin="3509,11325" coordsize="96,158">
              <v:shape style="position:absolute;left:3509;top:11325;width:96;height:158" coordorigin="3509,11325" coordsize="96,158" path="m3595,11339l3566,11339,3586,11358,3586,11378,3581,11382,3581,11392,3570,11405,3552,11421,3509,11469,3509,11483,3605,11483,3605,11469,3533,11469,3570,11426,3586,11410,3595,11397,3605,11378,3605,11354,3600,11344,3595,11339xe" filled="t" fillcolor="#202020" stroked="f">
                <v:path arrowok="t"/>
                <v:fill/>
              </v:shape>
              <v:shape style="position:absolute;left:3509;top:11325;width:96;height:158" coordorigin="3509,11325" coordsize="96,158" path="m3552,11325l3533,11329,3514,11339,3520,11352,3539,11342,3557,11339,3595,11339,3590,11334,3577,11328,3552,11325xe" filled="t" fillcolor="#202020" stroked="f">
                <v:path arrowok="t"/>
                <v:fill/>
              </v:shape>
            </v:group>
            <v:group style="position:absolute;left:3629;top:11325;width:106;height:162" coordorigin="3629,11325" coordsize="106,162">
              <v:shape style="position:absolute;left:3629;top:11325;width:106;height:162" coordorigin="3629,11325" coordsize="106,162" path="m3676,11325l3630,11384,3629,11406,3629,11420,3664,11485,3688,11487,3707,11479,3720,11467,3672,11467,3658,11457,3650,11437,3648,11406,3648,11405,3650,11377,3657,11357,3670,11344,3690,11341,3716,11341,3713,11337,3697,11328,3676,11325xe" filled="t" fillcolor="#202020" stroked="f">
                <v:path arrowok="t"/>
                <v:fill/>
              </v:shape>
              <v:shape style="position:absolute;left:3629;top:11325;width:106;height:162" coordorigin="3629,11325" coordsize="106,162" path="m3716,11341l3690,11341,3699,11350,3705,11367,3709,11393,3709,11429,3703,11451,3691,11464,3672,11467,3720,11467,3734,11406,3734,11405,3732,11375,3725,11353,3716,11341xe" filled="t" fillcolor="#202020" stroked="f">
                <v:path arrowok="t"/>
                <v:fill/>
              </v:shape>
            </v:group>
            <v:group style="position:absolute;left:3758;top:11325;width:96;height:158" coordorigin="3758,11325" coordsize="96,158">
              <v:shape style="position:absolute;left:3758;top:11325;width:96;height:158" coordorigin="3758,11325" coordsize="96,158" path="m3854,11469l3763,11469,3763,11483,3854,11483,3854,11469xe" filled="t" fillcolor="#202020" stroked="f">
                <v:path arrowok="t"/>
                <v:fill/>
              </v:shape>
              <v:shape style="position:absolute;left:3758;top:11325;width:96;height:158" coordorigin="3758,11325" coordsize="96,158" path="m3816,11349l3797,11349,3797,11469,3816,11469,3816,11349xe" filled="t" fillcolor="#202020" stroked="f">
                <v:path arrowok="t"/>
                <v:fill/>
              </v:shape>
              <v:shape style="position:absolute;left:3758;top:11325;width:96;height:158" coordorigin="3758,11325" coordsize="96,158" path="m3816,11325l3758,11339,3758,11358,3797,11349,3816,11349,3816,11325xe" filled="t" fillcolor="#202020" stroked="f">
                <v:path arrowok="t"/>
                <v:fill/>
              </v:shape>
            </v:group>
            <v:group style="position:absolute;left:3878;top:11325;width:98;height:162" coordorigin="3878,11325" coordsize="98,162">
              <v:shape style="position:absolute;left:3878;top:11325;width:98;height:162" coordorigin="3878,11325" coordsize="98,162" path="m3950,11325l3917,11325,3902,11330,3893,11334,3883,11354,3884,11370,3893,11387,3912,11402,3896,11410,3882,11426,3878,11445,3878,11469,3893,11481,3910,11486,3934,11487,3953,11482,3967,11474,3917,11474,3907,11464,3898,11459,3898,11445,3898,11441,3906,11425,3926,11411,3958,11411,3941,11402,3957,11393,3958,11392,3926,11392,3912,11387,3902,11378,3902,11349,3907,11349,3917,11344,3922,11339,3970,11339,3960,11334,3950,11325xe" filled="t" fillcolor="#202020" stroked="f">
                <v:path arrowok="t"/>
                <v:fill/>
              </v:shape>
              <v:shape style="position:absolute;left:3878;top:11325;width:98;height:162" coordorigin="3878,11325" coordsize="98,162" path="m3958,11411l3926,11411,3935,11416,3953,11429,3960,11445,3960,11454,3946,11469,3936,11474,3967,11474,3971,11471,3976,11455,3975,11428,3962,11413,3958,11411xe" filled="t" fillcolor="#202020" stroked="f">
                <v:path arrowok="t"/>
                <v:fill/>
              </v:shape>
              <v:shape style="position:absolute;left:3878;top:11325;width:98;height:162" coordorigin="3878,11325" coordsize="98,162" path="m3970,11339l3936,11339,3941,11344,3946,11344,3950,11349,3950,11378,3946,11387,3926,11392,3958,11392,3970,11378,3974,11358,3974,11349,3970,11339xe" filled="t" fillcolor="#202020" stroked="f">
                <v:path arrowok="t"/>
                <v:fill/>
              </v:shape>
            </v:group>
            <v:group style="position:absolute;left:3998;top:11325;width:106;height:162" coordorigin="3998,11325" coordsize="106,162">
              <v:shape style="position:absolute;left:3998;top:11325;width:106;height:162" coordorigin="3998,11325" coordsize="106,162" path="m4046,11325l4000,11384,3998,11406,3999,11420,4032,11485,4058,11487,4076,11479,4089,11467,4041,11467,4028,11457,4020,11437,4018,11406,4018,11405,4020,11377,4027,11357,4039,11344,4059,11341,4086,11341,4083,11337,4067,11328,4046,11325xe" filled="t" fillcolor="#202020" stroked="f">
                <v:path arrowok="t"/>
                <v:fill/>
              </v:shape>
              <v:shape style="position:absolute;left:3998;top:11325;width:106;height:162" coordorigin="3998,11325" coordsize="106,162" path="m4086,11341l4059,11341,4068,11350,4075,11367,4078,11393,4079,11429,4073,11451,4061,11464,4041,11467,4089,11467,4104,11406,4104,11405,4102,11375,4095,11353,4086,11341xe" filled="t" fillcolor="#202020" stroked="f">
                <v:path arrowok="t"/>
                <v:fill/>
              </v:shape>
            </v:group>
            <v:group style="position:absolute;left:4123;top:11325;width:96;height:158" coordorigin="4123,11325" coordsize="96,158">
              <v:shape style="position:absolute;left:4123;top:11325;width:96;height:158" coordorigin="4123,11325" coordsize="96,158" path="m4212,11339l4181,11339,4186,11344,4195,11349,4200,11354,4200,11382,4195,11392,4184,11405,4166,11421,4123,11469,4123,11483,4219,11483,4219,11469,4147,11469,4187,11424,4214,11397,4219,11387,4219,11354,4214,11344,4212,11339xe" filled="t" fillcolor="#202020" stroked="f">
                <v:path arrowok="t"/>
                <v:fill/>
              </v:shape>
              <v:shape style="position:absolute;left:4123;top:11325;width:96;height:158" coordorigin="4123,11325" coordsize="96,158" path="m4169,11325l4148,11329,4133,11339,4135,11356,4152,11343,4171,11339,4212,11339,4209,11334,4193,11328,4169,11325xe" filled="t" fillcolor="#202020" stroked="f">
                <v:path arrowok="t"/>
                <v:fill/>
              </v:shape>
            </v:group>
            <v:group style="position:absolute;left:4243;top:11325;width:101;height:158" coordorigin="4243,11325" coordsize="101,158">
              <v:shape style="position:absolute;left:4243;top:11325;width:101;height:158" coordorigin="4243,11325" coordsize="101,158" path="m4334,11339l4306,11339,4325,11358,4325,11378,4320,11382,4315,11392,4315,11397,4306,11411,4291,11421,4243,11469,4243,11483,4344,11483,4344,11469,4267,11469,4310,11426,4325,11410,4334,11397,4344,11378,4344,11354,4339,11344,4334,11339xe" filled="t" fillcolor="#202020" stroked="f">
                <v:path arrowok="t"/>
                <v:fill/>
              </v:shape>
              <v:shape style="position:absolute;left:4243;top:11325;width:101;height:158" coordorigin="4243,11325" coordsize="101,158" path="m4291,11325l4272,11329,4253,11339,4259,11352,4278,11342,4296,11339,4334,11339,4330,11334,4316,11328,4291,11325xe" filled="t" fillcolor="#202020" stroked="f">
                <v:path arrowok="t"/>
                <v:fill/>
              </v:shape>
            </v:group>
            <v:group style="position:absolute;left:4368;top:11325;width:106;height:162" coordorigin="4368,11325" coordsize="106,162">
              <v:shape style="position:absolute;left:4368;top:11325;width:106;height:162" coordorigin="4368,11325" coordsize="106,162" path="m4414,11325l4369,11384,4368,11406,4368,11420,4402,11485,4428,11487,4446,11478,4459,11467,4411,11467,4397,11457,4390,11437,4387,11406,4387,11404,4389,11377,4396,11357,4409,11344,4429,11341,4455,11341,4452,11337,4435,11328,4414,11325xe" filled="t" fillcolor="#202020" stroked="f">
                <v:path arrowok="t"/>
                <v:fill/>
              </v:shape>
              <v:shape style="position:absolute;left:4368;top:11325;width:106;height:162" coordorigin="4368,11325" coordsize="106,162" path="m4455,11341l4429,11341,4438,11350,4444,11367,4448,11393,4448,11429,4442,11451,4430,11464,4411,11467,4459,11467,4462,11465,4468,11448,4472,11427,4474,11404,4471,11374,4464,11352,4455,1134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23.980011pt;margin-top:522.059998pt;width:74.526894pt;height:68.44pt;mso-position-horizontal-relative:page;mso-position-vertical-relative:page;z-index:-4677" coordorigin="6480,10441" coordsize="1491,1369">
            <v:shape style="position:absolute;left:6480;top:10441;width:1491;height:1340" type="#_x0000_t75">
              <v:imagedata r:id="rId70" o:title=""/>
            </v:shape>
            <v:group style="position:absolute;left:7843;top:11085;width:29;height:120" coordorigin="7843,11085" coordsize="29,120">
              <v:shape style="position:absolute;left:7843;top:11085;width:29;height:120" coordorigin="7843,11085" coordsize="29,120" path="m7862,11085l7853,11085,7848,11090,7843,11090,7843,11104,7848,11104,7853,11109,7862,11109,7872,11099,7872,11094,7862,11085xe" filled="t" fillcolor="#202020" stroked="f">
                <v:path arrowok="t"/>
                <v:fill/>
              </v:shape>
              <v:shape style="position:absolute;left:7843;top:11085;width:29;height:120" coordorigin="7843,11085" coordsize="29,120" path="m7862,11200l7853,11200,7853,11205,7862,11205,7862,11200xe" filled="t" fillcolor="#202020" stroked="f">
                <v:path arrowok="t"/>
                <v:fill/>
              </v:shape>
              <v:shape style="position:absolute;left:7843;top:11085;width:29;height:120" coordorigin="7843,11085" coordsize="29,120" path="m7862,11176l7853,11176,7848,11181,7843,11181,7843,11195,7848,11200,7867,11200,7867,11195,7872,11195,7872,11186,7862,11176xe" filled="t" fillcolor="#202020" stroked="f">
                <v:path arrowok="t"/>
                <v:fill/>
              </v:shape>
            </v:group>
            <v:group style="position:absolute;left:7824;top:11742;width:29;height:58" coordorigin="7824,11742" coordsize="29,58">
              <v:shape style="position:absolute;left:7824;top:11742;width:29;height:58" coordorigin="7824,11742" coordsize="29,58" path="m7853,11742l7834,11742,7824,11800,7838,11800,7853,1174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11.579987pt;margin-top:565.73999pt;width:49.239053pt;height:9.149356pt;mso-position-horizontal-relative:page;mso-position-vertical-relative:page;z-index:-4676" coordorigin="8232,11315" coordsize="985,183">
            <v:group style="position:absolute;left:8242;top:11325;width:101;height:158" coordorigin="8242,11325" coordsize="101,158">
              <v:shape style="position:absolute;left:8242;top:11325;width:101;height:158" coordorigin="8242,11325" coordsize="101,158" path="m8333,11339l8299,11339,8309,11344,8323,11358,8323,11378,8318,11382,8314,11392,8309,11397,8304,11411,8290,11421,8242,11469,8242,11483,8338,11483,8338,11469,8266,11469,8308,11426,8323,11410,8333,11397,8342,11378,8342,11354,8338,11344,8333,11339xe" filled="t" fillcolor="#202020" stroked="f">
                <v:path arrowok="t"/>
                <v:fill/>
              </v:shape>
              <v:shape style="position:absolute;left:8242;top:11325;width:101;height:158" coordorigin="8242,11325" coordsize="101,158" path="m8289,11325l8270,11329,8251,11339,8254,11356,8274,11343,8290,11339,8333,11339,8328,11334,8312,11328,8289,11325xe" filled="t" fillcolor="#202020" stroked="f">
                <v:path arrowok="t"/>
                <v:fill/>
              </v:shape>
            </v:group>
            <v:group style="position:absolute;left:8376;top:11325;width:91;height:158" coordorigin="8376,11325" coordsize="91,158">
              <v:shape style="position:absolute;left:8376;top:11325;width:91;height:158" coordorigin="8376,11325" coordsize="91,158" path="m8467,11469l8376,11469,8376,11483,8467,11483,8467,11469xe" filled="t" fillcolor="#202020" stroked="f">
                <v:path arrowok="t"/>
                <v:fill/>
              </v:shape>
              <v:shape style="position:absolute;left:8376;top:11325;width:91;height:158" coordorigin="8376,11325" coordsize="91,158" path="m8429,11349l8410,11349,8410,11469,8429,11469,8429,11349xe" filled="t" fillcolor="#202020" stroked="f">
                <v:path arrowok="t"/>
                <v:fill/>
              </v:shape>
              <v:shape style="position:absolute;left:8376;top:11325;width:91;height:158" coordorigin="8376,11325" coordsize="91,158" path="m8429,11325l8376,11339,8376,11358,8410,11349,8429,11349,8429,11325xe" filled="t" fillcolor="#202020" stroked="f">
                <v:path arrowok="t"/>
                <v:fill/>
              </v:shape>
            </v:group>
            <v:group style="position:absolute;left:8491;top:11325;width:96;height:163" coordorigin="8491,11325" coordsize="96,163">
              <v:shape style="position:absolute;left:8491;top:11325;width:96;height:163" coordorigin="8491,11325" coordsize="96,163" path="m8491,11459l8495,11480,8512,11486,8536,11488,8555,11483,8573,11474,8578,11469,8506,11469,8491,11459xe" filled="t" fillcolor="#202020" stroked="f">
                <v:path arrowok="t"/>
                <v:fill/>
              </v:shape>
              <v:shape style="position:absolute;left:8491;top:11325;width:96;height:163" coordorigin="8491,11325" coordsize="96,163" path="m8578,11340l8538,11340,8553,11351,8558,11377,8547,11392,8520,11397,8510,11397,8510,11411,8542,11413,8562,11422,8568,11440,8568,11450,8563,11459,8558,11464,8549,11469,8578,11469,8582,11464,8587,11454,8587,11430,8582,11421,8568,11406,8558,11402,8549,11402,8560,11397,8576,11383,8582,11363,8582,11349,8578,11340xe" filled="t" fillcolor="#202020" stroked="f">
                <v:path arrowok="t"/>
                <v:fill/>
              </v:shape>
              <v:shape style="position:absolute;left:8491;top:11325;width:96;height:163" coordorigin="8491,11325" coordsize="96,163" path="m8558,11325l8510,11325,8501,11334,8501,11353,8516,11343,8538,11340,8578,11340,8578,11339,8568,11334,8558,11325xe" filled="t" fillcolor="#202020" stroked="f">
                <v:path arrowok="t"/>
                <v:fill/>
              </v:shape>
            </v:group>
            <v:group style="position:absolute;left:8621;top:11325;width:91;height:158" coordorigin="8621,11325" coordsize="91,158">
              <v:shape style="position:absolute;left:8621;top:11325;width:91;height:158" coordorigin="8621,11325" coordsize="91,158" path="m8712,11469l8621,11469,8621,11483,8712,11483,8712,11469xe" filled="t" fillcolor="#202020" stroked="f">
                <v:path arrowok="t"/>
                <v:fill/>
              </v:shape>
              <v:shape style="position:absolute;left:8621;top:11325;width:91;height:158" coordorigin="8621,11325" coordsize="91,158" path="m8678,11349l8654,11349,8654,11469,8678,11469,8678,11349xe" filled="t" fillcolor="#202020" stroked="f">
                <v:path arrowok="t"/>
                <v:fill/>
              </v:shape>
              <v:shape style="position:absolute;left:8621;top:11325;width:91;height:158" coordorigin="8621,11325" coordsize="91,158" path="m8678,11325l8621,11339,8621,11358,8654,11349,8678,11349,8678,11325xe" filled="t" fillcolor="#202020" stroked="f">
                <v:path arrowok="t"/>
                <v:fill/>
              </v:shape>
            </v:group>
            <v:group style="position:absolute;left:8736;top:11325;width:101;height:158" coordorigin="8736,11325" coordsize="101,158">
              <v:shape style="position:absolute;left:8736;top:11325;width:101;height:158" coordorigin="8736,11325" coordsize="101,158" path="m8837,11325l8736,11325,8736,11344,8813,11344,8755,11483,8774,11483,8837,11334,8837,11325xe" filled="t" fillcolor="#202020" stroked="f">
                <v:path arrowok="t"/>
                <v:fill/>
              </v:shape>
            </v:group>
            <v:group style="position:absolute;left:8866;top:11325;width:91;height:158" coordorigin="8866,11325" coordsize="91,158">
              <v:shape style="position:absolute;left:8866;top:11325;width:91;height:158" coordorigin="8866,11325" coordsize="91,158" path="m8957,11469l8866,11469,8866,11483,8957,11483,8957,11469xe" filled="t" fillcolor="#202020" stroked="f">
                <v:path arrowok="t"/>
                <v:fill/>
              </v:shape>
              <v:shape style="position:absolute;left:8866;top:11325;width:91;height:158" coordorigin="8866,11325" coordsize="91,158" path="m8923,11349l8904,11349,8904,11469,8923,11469,8923,11349xe" filled="t" fillcolor="#202020" stroked="f">
                <v:path arrowok="t"/>
                <v:fill/>
              </v:shape>
              <v:shape style="position:absolute;left:8866;top:11325;width:91;height:158" coordorigin="8866,11325" coordsize="91,158" path="m8923,11325l8866,11339,8866,11358,8904,11349,8923,11349,8923,11325xe" filled="t" fillcolor="#202020" stroked="f">
                <v:path arrowok="t"/>
                <v:fill/>
              </v:shape>
            </v:group>
            <v:group style="position:absolute;left:8981;top:11325;width:106;height:162" coordorigin="8981,11325" coordsize="106,162">
              <v:shape style="position:absolute;left:8981;top:11325;width:106;height:162" coordorigin="8981,11325" coordsize="106,162" path="m9028,11325l8982,11384,8981,11406,8981,11420,9016,11485,9040,11487,9059,11479,9072,11467,9024,11467,9010,11457,9002,11437,9000,11406,9000,11405,9002,11377,9009,11357,9022,11344,9042,11341,9068,11341,9065,11337,9049,11328,9028,11325xe" filled="t" fillcolor="#202020" stroked="f">
                <v:path arrowok="t"/>
                <v:fill/>
              </v:shape>
              <v:shape style="position:absolute;left:8981;top:11325;width:106;height:162" coordorigin="8981,11325" coordsize="106,162" path="m9068,11341l9042,11341,9051,11350,9057,11367,9061,11393,9061,11429,9055,11451,9043,11464,9024,11467,9072,11467,9086,11406,9086,11405,9084,11375,9077,11353,9068,11341xe" filled="t" fillcolor="#202020" stroked="f">
                <v:path arrowok="t"/>
                <v:fill/>
              </v:shape>
            </v:group>
            <v:group style="position:absolute;left:9106;top:11325;width:101;height:162" coordorigin="9106,11325" coordsize="101,162">
              <v:shape style="position:absolute;left:9106;top:11325;width:101;height:162" coordorigin="9106,11325" coordsize="101,162" path="m9148,11325l9107,11384,9106,11405,9106,11420,9138,11485,9161,11487,9179,11480,9192,11467,9148,11467,9135,11457,9127,11437,9125,11406,9125,11405,9127,11377,9134,11357,9147,11344,9167,11341,9190,11341,9188,11337,9171,11328,9148,11325xe" filled="t" fillcolor="#202020" stroked="f">
                <v:path arrowok="t"/>
                <v:fill/>
              </v:shape>
              <v:shape style="position:absolute;left:9106;top:11325;width:101;height:162" coordorigin="9106,11325" coordsize="101,162" path="m9190,11341l9167,11341,9176,11350,9182,11367,9185,11393,9186,11429,9180,11451,9168,11464,9148,11467,9192,11467,9206,11406,9206,11405,9204,11375,9198,11353,9190,1134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81.660004pt;margin-top:565.5pt;width:20.92pt;height:10.6pt;mso-position-horizontal-relative:page;mso-position-vertical-relative:page;z-index:-4675" coordorigin="9633,11310" coordsize="418,212">
            <v:group style="position:absolute;left:9643;top:11320;width:197;height:192" coordorigin="9643,11320" coordsize="197,192">
              <v:shape style="position:absolute;left:9643;top:11320;width:197;height:192" coordorigin="9643,11320" coordsize="197,192" path="m9840,11334l9826,11334,9826,11488,9821,11493,9778,11493,9778,11498,9782,11507,9792,11512,9816,11512,9830,11507,9840,11502,9840,11334xe" filled="t" fillcolor="#202020" stroked="f">
                <v:path arrowok="t"/>
                <v:fill/>
              </v:shape>
              <v:shape style="position:absolute;left:9643;top:11320;width:197;height:192" coordorigin="9643,11320" coordsize="197,192" path="m9840,11320l9667,11320,9667,11373,9667,11406,9666,11428,9661,11462,9654,11480,9643,11498,9653,11507,9681,11445,9682,11334,9840,11334,9840,11320xe" filled="t" fillcolor="#202020" stroked="f">
                <v:path arrowok="t"/>
                <v:fill/>
              </v:shape>
              <v:shape style="position:absolute;left:9643;top:11320;width:197;height:192" coordorigin="9643,11320" coordsize="197,192" path="m9797,11421l9710,11421,9710,11493,9725,11493,9725,11478,9797,11478,9797,11464,9725,11464,9725,11435,9797,11435,9797,11421xe" filled="t" fillcolor="#202020" stroked="f">
                <v:path arrowok="t"/>
                <v:fill/>
              </v:shape>
              <v:shape style="position:absolute;left:9643;top:11320;width:197;height:192" coordorigin="9643,11320" coordsize="197,192" path="m9797,11435l9782,11435,9782,11464,9797,11464,9797,11435xe" filled="t" fillcolor="#202020" stroked="f">
                <v:path arrowok="t"/>
                <v:fill/>
              </v:shape>
              <v:shape style="position:absolute;left:9643;top:11320;width:197;height:192" coordorigin="9643,11320" coordsize="197,192" path="m9811,11392l9691,11392,9691,11406,9811,11406,9811,11392xe" filled="t" fillcolor="#202020" stroked="f">
                <v:path arrowok="t"/>
                <v:fill/>
              </v:shape>
              <v:shape style="position:absolute;left:9643;top:11320;width:197;height:192" coordorigin="9643,11320" coordsize="197,192" path="m9758,11373l9744,11373,9744,11392,9758,11392,9758,11373xe" filled="t" fillcolor="#202020" stroked="f">
                <v:path arrowok="t"/>
                <v:fill/>
              </v:shape>
              <v:shape style="position:absolute;left:9643;top:11320;width:197;height:192" coordorigin="9643,11320" coordsize="197,192" path="m9802,11358l9701,11358,9701,11373,9802,11373,9802,11358xe" filled="t" fillcolor="#202020" stroked="f">
                <v:path arrowok="t"/>
                <v:fill/>
              </v:shape>
              <v:shape style="position:absolute;left:9643;top:11320;width:197;height:192" coordorigin="9643,11320" coordsize="197,192" path="m9758,11339l9744,11339,9744,11358,9758,11358,9758,11339xe" filled="t" fillcolor="#202020" stroked="f">
                <v:path arrowok="t"/>
                <v:fill/>
              </v:shape>
            </v:group>
            <v:group style="position:absolute;left:9859;top:11320;width:182;height:192" coordorigin="9859,11320" coordsize="182,192">
              <v:shape style="position:absolute;left:9859;top:11320;width:182;height:192" coordorigin="9859,11320" coordsize="182,192" path="m10037,11464l10022,11464,10022,11483,10018,11493,9960,11493,9960,11498,9965,11502,9969,11508,9987,11512,10009,11512,10026,11505,10037,11483,10037,11464xe" filled="t" fillcolor="#202020" stroked="f">
                <v:path arrowok="t"/>
                <v:fill/>
              </v:shape>
              <v:shape style="position:absolute;left:9859;top:11320;width:182;height:192" coordorigin="9859,11320" coordsize="182,192" path="m10037,11450l9869,11450,9869,11464,9919,11474,9904,11485,9884,11493,9859,11498,9864,11502,9864,11507,9877,11511,9900,11504,9918,11493,9932,11480,9941,11464,10037,11464,10037,11450xe" filled="t" fillcolor="#202020" stroked="f">
                <v:path arrowok="t"/>
                <v:fill/>
              </v:shape>
              <v:shape style="position:absolute;left:9859;top:11320;width:182;height:192" coordorigin="9859,11320" coordsize="182,192" path="m9946,11435l9931,11435,9931,11445,9926,11450,9946,11450,9946,11435xe" filled="t" fillcolor="#202020" stroked="f">
                <v:path arrowok="t"/>
                <v:fill/>
              </v:shape>
              <v:shape style="position:absolute;left:9859;top:11320;width:182;height:192" coordorigin="9859,11320" coordsize="182,192" path="m10042,11358l9878,11358,9878,11440,9893,11440,9893,11430,10042,11430,10042,11416,9893,11416,9893,11402,10042,11402,10042,11387,9893,11387,9893,11373,10042,11373,10042,11358xe" filled="t" fillcolor="#202020" stroked="f">
                <v:path arrowok="t"/>
                <v:fill/>
              </v:shape>
              <v:shape style="position:absolute;left:9859;top:11320;width:182;height:192" coordorigin="9859,11320" coordsize="182,192" path="m9965,11430l9950,11430,9950,11440,9965,11440,9965,11430xe" filled="t" fillcolor="#202020" stroked="f">
                <v:path arrowok="t"/>
                <v:fill/>
              </v:shape>
              <v:shape style="position:absolute;left:9859;top:11320;width:182;height:192" coordorigin="9859,11320" coordsize="182,192" path="m10042,11430l10022,11430,10022,11440,10042,11440,10042,11430xe" filled="t" fillcolor="#202020" stroked="f">
                <v:path arrowok="t"/>
                <v:fill/>
              </v:shape>
              <v:shape style="position:absolute;left:9859;top:11320;width:182;height:192" coordorigin="9859,11320" coordsize="182,192" path="m9965,11402l9950,11402,9950,11416,9965,11416,9965,11402xe" filled="t" fillcolor="#202020" stroked="f">
                <v:path arrowok="t"/>
                <v:fill/>
              </v:shape>
              <v:shape style="position:absolute;left:9859;top:11320;width:182;height:192" coordorigin="9859,11320" coordsize="182,192" path="m10042,11402l10022,11402,10022,11416,10042,11416,10042,11402xe" filled="t" fillcolor="#202020" stroked="f">
                <v:path arrowok="t"/>
                <v:fill/>
              </v:shape>
              <v:shape style="position:absolute;left:9859;top:11320;width:182;height:192" coordorigin="9859,11320" coordsize="182,192" path="m9965,11373l9950,11373,9950,11387,9965,11387,9965,11373xe" filled="t" fillcolor="#202020" stroked="f">
                <v:path arrowok="t"/>
                <v:fill/>
              </v:shape>
              <v:shape style="position:absolute;left:9859;top:11320;width:182;height:192" coordorigin="9859,11320" coordsize="182,192" path="m10042,11373l10022,11373,10022,11387,10042,11387,10042,11373xe" filled="t" fillcolor="#202020" stroked="f">
                <v:path arrowok="t"/>
                <v:fill/>
              </v:shape>
              <v:shape style="position:absolute;left:9859;top:11320;width:182;height:192" coordorigin="9859,11320" coordsize="182,192" path="m9917,11334l9907,11344,9926,11354,9941,11358,9970,11358,9988,11352,9952,11352,9933,11342,9917,11334xe" filled="t" fillcolor="#202020" stroked="f">
                <v:path arrowok="t"/>
                <v:fill/>
              </v:shape>
              <v:shape style="position:absolute;left:9859;top:11320;width:182;height:192" coordorigin="9859,11320" coordsize="182,192" path="m10037,11320l9874,11320,9874,11334,10003,11334,9952,11352,9988,11352,10037,11334,10037,1132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74.940002pt;margin-top:645.179993pt;width:48.76pt;height:9.16pt;mso-position-horizontal-relative:page;mso-position-vertical-relative:page;z-index:-4674" coordorigin="3499,12904" coordsize="975,183">
            <v:group style="position:absolute;left:3509;top:12914;width:96;height:163" coordorigin="3509,12914" coordsize="96,163">
              <v:shape style="position:absolute;left:3509;top:12914;width:96;height:163" coordorigin="3509,12914" coordsize="96,163" path="m3600,12933l3571,12933,3581,12942,3586,12952,3586,12966,3581,12976,3579,12984,3569,12997,3552,13014,3509,13058,3509,13077,3605,13077,3605,13058,3533,13058,3573,13017,3587,13000,3595,12986,3605,12966,3605,12942,3600,12933xe" filled="t" fillcolor="#202020" stroked="f">
                <v:path arrowok="t"/>
                <v:fill/>
              </v:shape>
              <v:shape style="position:absolute;left:3509;top:12914;width:96;height:163" coordorigin="3509,12914" coordsize="96,163" path="m3552,12914l3533,12918,3514,12928,3519,12944,3538,12936,3557,12933,3600,12933,3590,12927,3576,12917,3552,12914xe" filled="t" fillcolor="#202020" stroked="f">
                <v:path arrowok="t"/>
                <v:fill/>
              </v:shape>
            </v:group>
            <v:group style="position:absolute;left:3629;top:12914;width:106;height:161" coordorigin="3629,12914" coordsize="106,161">
              <v:shape style="position:absolute;left:3629;top:12914;width:106;height:161" coordorigin="3629,12914" coordsize="106,161" path="m3674,12914l3630,12976,3629,13000,3629,13009,3649,13065,3689,13076,3707,13069,3715,13061,3672,13061,3658,13050,3650,13029,3648,13000,3648,12999,3650,12969,3657,12948,3670,12937,3690,12934,3718,12934,3713,12927,3696,12917,3674,12914xe" filled="t" fillcolor="#202020" stroked="f">
                <v:path arrowok="t"/>
                <v:fill/>
              </v:shape>
              <v:shape style="position:absolute;left:3629;top:12914;width:106;height:161" coordorigin="3629,12914" coordsize="106,161" path="m3718,12934l3690,12934,3699,12942,3705,12959,3708,12985,3709,13023,3702,13044,3690,13057,3672,13061,3715,13061,3723,13053,3729,13037,3733,13017,3734,12992,3732,12964,3724,12943,3718,12934xe" filled="t" fillcolor="#202020" stroked="f">
                <v:path arrowok="t"/>
                <v:fill/>
              </v:shape>
            </v:group>
            <v:group style="position:absolute;left:3758;top:12914;width:96;height:163" coordorigin="3758,12914" coordsize="96,163">
              <v:shape style="position:absolute;left:3758;top:12914;width:96;height:163" coordorigin="3758,12914" coordsize="96,163" path="m3854,13058l3763,13058,3763,13077,3854,13077,3854,13058xe" filled="t" fillcolor="#202020" stroked="f">
                <v:path arrowok="t"/>
                <v:fill/>
              </v:shape>
              <v:shape style="position:absolute;left:3758;top:12914;width:96;height:163" coordorigin="3758,12914" coordsize="96,163" path="m3816,12938l3797,12938,3797,13058,3816,13058,3816,12938xe" filled="t" fillcolor="#202020" stroked="f">
                <v:path arrowok="t"/>
                <v:fill/>
              </v:shape>
              <v:shape style="position:absolute;left:3758;top:12914;width:96;height:163" coordorigin="3758,12914" coordsize="96,163" path="m3816,12914l3758,12928,3758,12947,3797,12938,3816,12938,3816,12914xe" filled="t" fillcolor="#202020" stroked="f">
                <v:path arrowok="t"/>
                <v:fill/>
              </v:shape>
            </v:group>
            <v:group style="position:absolute;left:3878;top:12914;width:98;height:163" coordorigin="3878,12914" coordsize="98,163">
              <v:shape style="position:absolute;left:3878;top:12914;width:98;height:163" coordorigin="3878,12914" coordsize="98,163" path="m3941,12914l3917,12914,3902,12918,3893,12923,3883,12942,3884,12961,3893,12980,3912,12990,3893,13001,3882,13017,3878,13038,3878,13058,3893,13071,3910,13076,3934,13077,3953,13073,3967,13062,3917,13062,3907,13053,3898,13048,3898,13038,3898,13030,3906,13013,3926,13000,3958,13000,3941,12990,3953,12985,3925,12985,3909,12970,3902,12952,3902,12942,3907,12938,3917,12933,3970,12933,3960,12923,3941,12914xe" filled="t" fillcolor="#202020" stroked="f">
                <v:path arrowok="t"/>
                <v:fill/>
              </v:shape>
              <v:shape style="position:absolute;left:3878;top:12914;width:98;height:163" coordorigin="3878,12914" coordsize="98,163" path="m3958,13000l3926,13000,3938,13006,3954,13020,3960,13038,3960,13043,3946,13058,3936,13062,3967,13062,3971,13060,3976,13044,3975,13017,3962,13002,3958,13000xe" filled="t" fillcolor="#202020" stroked="f">
                <v:path arrowok="t"/>
                <v:fill/>
              </v:shape>
              <v:shape style="position:absolute;left:3878;top:12914;width:98;height:163" coordorigin="3878,12914" coordsize="98,163" path="m3970,12933l3941,12933,3950,12942,3950,12953,3945,12971,3925,12985,3953,12985,3954,12984,3970,12971,3974,12952,3974,12942,3970,12933xe" filled="t" fillcolor="#202020" stroked="f">
                <v:path arrowok="t"/>
                <v:fill/>
              </v:shape>
            </v:group>
            <v:group style="position:absolute;left:3998;top:12914;width:106;height:161" coordorigin="3998,12914" coordsize="106,161">
              <v:shape style="position:absolute;left:3998;top:12914;width:106;height:161" coordorigin="3998,12914" coordsize="106,161" path="m4044,12914l4000,12976,3998,13000,3999,13008,4033,13074,4059,13076,4077,13069,4085,13061,4041,13061,4028,13050,4020,13029,4018,13000,4018,12999,4020,12969,4027,12948,4040,12937,4060,12934,4088,12934,4082,12927,4065,12917,4044,12914xe" filled="t" fillcolor="#202020" stroked="f">
                <v:path arrowok="t"/>
                <v:fill/>
              </v:shape>
              <v:shape style="position:absolute;left:3998;top:12914;width:106;height:161" coordorigin="3998,12914" coordsize="106,161" path="m4088,12934l4060,12934,4068,12942,4075,12959,4078,12985,4078,13023,4072,13044,4060,13057,4041,13061,4085,13061,4093,13053,4099,13037,4103,13017,4104,12992,4101,12964,4094,12943,4088,12934xe" filled="t" fillcolor="#202020" stroked="f">
                <v:path arrowok="t"/>
                <v:fill/>
              </v:shape>
            </v:group>
            <v:group style="position:absolute;left:4125;top:12914;width:99;height:163" coordorigin="4125,12914" coordsize="99,163">
              <v:shape style="position:absolute;left:4125;top:12914;width:99;height:163" coordorigin="4125,12914" coordsize="99,163" path="m4210,12914l4138,12944,4125,13026,4130,13045,4140,13060,4156,13073,4176,13077,4190,13077,4200,13072,4210,13062,4166,13062,4162,13058,4152,13053,4147,13043,4147,13010,4152,13000,4142,13000,4166,12938,4176,12933,4214,12933,4214,12918,4210,12914xe" filled="t" fillcolor="#202020" stroked="f">
                <v:path arrowok="t"/>
                <v:fill/>
              </v:shape>
              <v:shape style="position:absolute;left:4125;top:12914;width:99;height:163" coordorigin="4125,12914" coordsize="99,163" path="m4214,12990l4186,12990,4190,12995,4200,13000,4205,13010,4205,13048,4195,13053,4186,13062,4210,13062,4210,13062,4221,13045,4224,13024,4224,13000,4214,12990xe" filled="t" fillcolor="#202020" stroked="f">
                <v:path arrowok="t"/>
                <v:fill/>
              </v:shape>
              <v:shape style="position:absolute;left:4125;top:12914;width:99;height:163" coordorigin="4125,12914" coordsize="99,163" path="m4176,12976l4158,12984,4142,13000,4152,13000,4162,12995,4166,12990,4214,12990,4213,12989,4198,12979,4176,12976xe" filled="t" fillcolor="#202020" stroked="f">
                <v:path arrowok="t"/>
                <v:fill/>
              </v:shape>
              <v:shape style="position:absolute;left:4125;top:12914;width:99;height:163" coordorigin="4125,12914" coordsize="99,163" path="m4214,12933l4210,12933,4214,12938,4214,12933xe" filled="t" fillcolor="#202020" stroked="f">
                <v:path arrowok="t"/>
                <v:fill/>
              </v:shape>
            </v:group>
            <v:group style="position:absolute;left:4243;top:12914;width:101;height:163" coordorigin="4243,12914" coordsize="101,163">
              <v:shape style="position:absolute;left:4243;top:12914;width:101;height:163" coordorigin="4243,12914" coordsize="101,163" path="m4339,12933l4310,12933,4320,12942,4325,12952,4325,12966,4320,12976,4315,12982,4308,12996,4291,13014,4243,13058,4243,13077,4344,13077,4344,13058,4267,13058,4312,13017,4326,13000,4334,12986,4344,12966,4344,12942,4339,12933xe" filled="t" fillcolor="#202020" stroked="f">
                <v:path arrowok="t"/>
                <v:fill/>
              </v:shape>
              <v:shape style="position:absolute;left:4243;top:12914;width:101;height:163" coordorigin="4243,12914" coordsize="101,163" path="m4291,12914l4272,12918,4253,12928,4258,12944,4277,12936,4296,12933,4339,12933,4329,12927,4315,12917,4291,12914xe" filled="t" fillcolor="#202020" stroked="f">
                <v:path arrowok="t"/>
                <v:fill/>
              </v:shape>
            </v:group>
            <v:group style="position:absolute;left:4378;top:12918;width:86;height:158" coordorigin="4378,12918" coordsize="86,158">
              <v:shape style="position:absolute;left:4378;top:12918;width:86;height:158" coordorigin="4378,12918" coordsize="86,158" path="m4378,13053l4378,13072,4382,13077,4412,13077,4433,13073,4450,13062,4397,13062,4378,13053xe" filled="t" fillcolor="#202020" stroked="f">
                <v:path arrowok="t"/>
                <v:fill/>
              </v:shape>
              <v:shape style="position:absolute;left:4378;top:12918;width:86;height:158" coordorigin="4378,12918" coordsize="86,158" path="m4459,12918l4382,12918,4382,12995,4421,12995,4430,13000,4440,13010,4445,13019,4445,13038,4440,13048,4430,13058,4421,13062,4450,13062,4459,13053,4464,13043,4464,13027,4460,13005,4451,12989,4434,12983,4411,12981,4402,12981,4402,12933,4459,12933,4459,1291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11.579987pt;margin-top:645.179993pt;width:36.998116pt;height:9.148926pt;mso-position-horizontal-relative:page;mso-position-vertical-relative:page;z-index:-4673" coordorigin="8232,12904" coordsize="740,183">
            <v:group style="position:absolute;left:8242;top:12914;width:103;height:163" coordorigin="8242,12914" coordsize="103,163">
              <v:shape style="position:absolute;left:8242;top:12914;width:103;height:163" coordorigin="8242,12914" coordsize="103,163" path="m8309,12914l8285,12914,8270,12918,8261,12923,8251,12933,8251,12942,8252,12959,8259,12979,8275,12990,8259,13001,8246,13017,8242,13038,8242,13048,8246,13058,8261,13071,8276,13076,8302,13077,8321,13073,8335,13062,8285,13062,8280,13058,8270,13053,8266,13048,8266,13038,8266,13030,8274,13013,8294,13000,8326,13000,8309,12990,8318,12986,8319,12985,8293,12985,8275,12970,8270,12952,8270,12942,8280,12933,8338,12933,8328,12923,8309,12914xe" filled="t" fillcolor="#202020" stroked="f">
                <v:path arrowok="t"/>
                <v:fill/>
              </v:shape>
              <v:shape style="position:absolute;left:8242;top:12914;width:103;height:163" coordorigin="8242,12914" coordsize="103,163" path="m8326,13000l8294,13000,8303,13005,8318,13019,8323,13038,8323,13048,8318,13053,8309,13058,8304,13062,8335,13062,8339,13060,8344,13044,8343,13017,8330,13002,8326,13000xe" filled="t" fillcolor="#202020" stroked="f">
                <v:path arrowok="t"/>
                <v:fill/>
              </v:shape>
              <v:shape style="position:absolute;left:8242;top:12914;width:103;height:163" coordorigin="8242,12914" coordsize="103,163" path="m8338,12933l8309,12933,8318,12942,8318,12954,8311,12971,8293,12985,8319,12985,8333,12972,8338,12952,8338,12933xe" filled="t" fillcolor="#202020" stroked="f">
                <v:path arrowok="t"/>
                <v:fill/>
              </v:shape>
            </v:group>
            <v:group style="position:absolute;left:8366;top:12914;width:106;height:161" coordorigin="8366,12914" coordsize="106,161">
              <v:shape style="position:absolute;left:8366;top:12914;width:106;height:161" coordorigin="8366,12914" coordsize="106,161" path="m8410,12914l8368,12976,8366,13000,8367,13010,8385,13067,8428,13076,8445,13069,8453,13061,8409,13061,8396,13050,8388,13029,8386,13000,8386,12999,8388,12969,8395,12948,8408,12937,8428,12934,8456,12934,8449,12927,8432,12917,8410,12914xe" filled="t" fillcolor="#202020" stroked="f">
                <v:path arrowok="t"/>
                <v:fill/>
              </v:shape>
              <v:shape style="position:absolute;left:8366;top:12914;width:106;height:161" coordorigin="8366,12914" coordsize="106,161" path="m8456,12934l8428,12934,8436,12942,8443,12959,8446,12985,8446,13023,8440,13044,8428,13057,8409,13061,8453,13061,8461,13052,8467,13036,8471,13016,8472,12991,8469,12963,8462,12942,8456,12934xe" filled="t" fillcolor="#202020" stroked="f">
                <v:path arrowok="t"/>
                <v:fill/>
              </v:shape>
            </v:group>
            <v:group style="position:absolute;left:8486;top:12915;width:106;height:161" coordorigin="8486,12915" coordsize="106,161">
              <v:shape style="position:absolute;left:8486;top:12915;width:106;height:161" coordorigin="8486,12915" coordsize="106,161" path="m8531,12915l8488,12976,8486,13000,8487,13009,8507,13065,8547,13076,8564,13070,8572,13061,8532,13061,8520,13051,8513,13030,8510,13000,8512,12969,8519,12949,8531,12937,8551,12935,8578,12935,8572,12927,8555,12918,8531,12915xe" filled="t" fillcolor="#202020" stroked="f">
                <v:path arrowok="t"/>
                <v:fill/>
              </v:shape>
              <v:shape style="position:absolute;left:8486;top:12915;width:106;height:161" coordorigin="8486,12915" coordsize="106,161" path="m8578,12935l8551,12935,8561,12943,8567,12959,8571,12986,8571,13023,8564,13045,8552,13057,8532,13061,8572,13061,8581,13052,8587,13036,8591,13016,8592,12991,8590,12963,8583,12942,8578,12935xe" filled="t" fillcolor="#202020" stroked="f">
                <v:path arrowok="t"/>
                <v:fill/>
              </v:shape>
            </v:group>
            <v:group style="position:absolute;left:8611;top:12914;width:106;height:162" coordorigin="8611,12914" coordsize="106,162">
              <v:shape style="position:absolute;left:8611;top:12914;width:106;height:162" coordorigin="8611,12914" coordsize="106,162" path="m8657,12914l8613,12976,8611,13000,8611,13008,8631,13065,8671,13076,8689,13070,8698,13061,8654,13061,8640,13050,8633,13029,8630,13000,8630,12997,8633,12968,8642,12948,8655,12937,8674,12935,8701,12935,8695,12927,8678,12917,8657,12914xe" filled="t" fillcolor="#202020" stroked="f">
                <v:path arrowok="t"/>
                <v:fill/>
              </v:shape>
              <v:shape style="position:absolute;left:8611;top:12914;width:106;height:162" coordorigin="8611,12914" coordsize="106,162" path="m8701,12935l8674,12935,8686,12945,8695,12966,8698,12998,8695,13025,8686,13045,8673,13057,8654,13061,8698,13061,8705,13053,8712,13037,8716,13017,8717,12992,8714,12964,8707,12943,8701,12935xe" filled="t" fillcolor="#202020" stroked="f">
                <v:path arrowok="t"/>
                <v:fill/>
              </v:shape>
            </v:group>
            <v:group style="position:absolute;left:8736;top:12914;width:101;height:162" coordorigin="8736,12914" coordsize="101,162">
              <v:shape style="position:absolute;left:8736;top:12914;width:101;height:162" coordorigin="8736,12914" coordsize="101,162" path="m8779,12914l8737,12976,8736,13007,8738,13027,8744,13046,8752,13065,8769,13074,8792,13077,8812,13071,8819,13061,8779,13061,8765,13050,8758,13029,8755,13000,8755,12999,8757,12969,8764,12948,8777,12937,8797,12934,8823,12934,8818,12927,8802,12917,8779,12914xe" filled="t" fillcolor="#202020" stroked="f">
                <v:path arrowok="t"/>
                <v:fill/>
              </v:shape>
              <v:shape style="position:absolute;left:8736;top:12914;width:101;height:162" coordorigin="8736,12914" coordsize="101,162" path="m8823,12934l8797,12934,8806,12942,8812,12959,8815,12985,8816,13023,8809,13044,8797,13057,8779,13061,8819,13061,8824,13054,8831,13039,8835,13019,8837,12994,8835,12966,8829,12943,8823,12934xe" filled="t" fillcolor="#202020" stroked="f">
                <v:path arrowok="t"/>
                <v:fill/>
              </v:shape>
            </v:group>
            <v:group style="position:absolute;left:8856;top:12915;width:106;height:161" coordorigin="8856,12915" coordsize="106,161">
              <v:shape style="position:absolute;left:8856;top:12915;width:106;height:161" coordorigin="8856,12915" coordsize="106,161" path="m8901,12915l8857,12976,8856,13000,8856,13009,8876,13065,8916,13076,8934,13070,8942,13061,8902,13061,8890,13051,8882,13030,8880,13000,8882,12969,8889,12949,8901,12937,8920,12935,8947,12935,8941,12927,8924,12918,8901,12915xe" filled="t" fillcolor="#202020" stroked="f">
                <v:path arrowok="t"/>
                <v:fill/>
              </v:shape>
              <v:shape style="position:absolute;left:8856;top:12915;width:106;height:161" coordorigin="8856,12915" coordsize="106,161" path="m8947,12935l8920,12935,8930,12943,8937,12959,8940,12986,8941,13023,8934,13045,8921,13057,8902,13061,8942,13061,8951,13052,8957,13036,8960,13016,8962,12991,8959,12963,8953,12942,8947,1293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81.899994pt;margin-top:644.460022pt;width:31.96pt;height:11.180508pt;mso-position-horizontal-relative:page;mso-position-vertical-relative:page;z-index:-4672" coordorigin="9638,12889" coordsize="639,224">
            <v:group style="position:absolute;left:9648;top:12899;width:202;height:202" coordorigin="9648,12899" coordsize="202,202">
              <v:shape style="position:absolute;left:9648;top:12899;width:202;height:202" coordorigin="9648,12899" coordsize="202,202" path="m9725,13082l9730,13086,9730,13101,9763,13101,9773,13091,9773,13086,9734,13086,9725,13082xe" filled="t" fillcolor="#202020" stroked="f">
                <v:path arrowok="t"/>
                <v:fill/>
              </v:shape>
              <v:shape style="position:absolute;left:9648;top:12899;width:202;height:202" coordorigin="9648,12899" coordsize="202,202" path="m9773,13000l9758,13000,9758,13024,9691,13024,9691,13034,9743,13035,9731,13049,9718,13062,9701,13075,9682,13086,9686,13086,9691,13091,9700,13093,9717,13082,9733,13069,9747,13055,9758,13038,9773,13038,9773,13000xe" filled="t" fillcolor="#202020" stroked="f">
                <v:path arrowok="t"/>
                <v:fill/>
              </v:shape>
              <v:shape style="position:absolute;left:9648;top:12899;width:202;height:202" coordorigin="9648,12899" coordsize="202,202" path="m9773,13038l9758,13038,9758,13082,9754,13086,9773,13086,9773,13038xe" filled="t" fillcolor="#202020" stroked="f">
                <v:path arrowok="t"/>
                <v:fill/>
              </v:shape>
              <v:shape style="position:absolute;left:9648;top:12899;width:202;height:202" coordorigin="9648,12899" coordsize="202,202" path="m9682,12971l9648,12971,9648,12986,9667,12986,9667,13062,9658,13072,9672,13082,9688,13070,9706,13058,9682,13058,9682,12971xe" filled="t" fillcolor="#202020" stroked="f">
                <v:path arrowok="t"/>
                <v:fill/>
              </v:shape>
              <v:shape style="position:absolute;left:9648;top:12899;width:202;height:202" coordorigin="9648,12899" coordsize="202,202" path="m9701,13043l9696,13048,9686,13053,9682,13058,9706,13058,9701,13053,9701,13043xe" filled="t" fillcolor="#202020" stroked="f">
                <v:path arrowok="t"/>
                <v:fill/>
              </v:shape>
              <v:shape style="position:absolute;left:9648;top:12899;width:202;height:202" coordorigin="9648,12899" coordsize="202,202" path="m9773,12923l9706,12923,9706,13024,9720,13024,9720,13000,9773,13000,9773,12990,9720,12990,9720,12966,9773,12966,9773,12957,9720,12957,9720,12933,9773,12933,9773,12923xe" filled="t" fillcolor="#202020" stroked="f">
                <v:path arrowok="t"/>
                <v:fill/>
              </v:shape>
              <v:shape style="position:absolute;left:9648;top:12899;width:202;height:202" coordorigin="9648,12899" coordsize="202,202" path="m9773,12966l9758,12966,9758,12990,9773,12990,9773,12966xe" filled="t" fillcolor="#202020" stroked="f">
                <v:path arrowok="t"/>
                <v:fill/>
              </v:shape>
              <v:shape style="position:absolute;left:9648;top:12899;width:202;height:202" coordorigin="9648,12899" coordsize="202,202" path="m9773,12933l9758,12933,9758,12957,9773,12957,9773,12933xe" filled="t" fillcolor="#202020" stroked="f">
                <v:path arrowok="t"/>
                <v:fill/>
              </v:shape>
              <v:shape style="position:absolute;left:9648;top:12899;width:202;height:202" coordorigin="9648,12899" coordsize="202,202" path="m9672,12904l9661,12918,9671,12935,9682,12952,9694,12939,9684,12923,9672,12904xe" filled="t" fillcolor="#202020" stroked="f">
                <v:path arrowok="t"/>
                <v:fill/>
              </v:shape>
              <v:shape style="position:absolute;left:9648;top:12899;width:202;height:202" coordorigin="9648,12899" coordsize="202,202" path="m9734,12899l9730,12909,9725,12914,9725,12923,9739,12923,9739,12918,9744,12909,9749,12904,9734,12899xe" filled="t" fillcolor="#202020" stroked="f">
                <v:path arrowok="t"/>
                <v:fill/>
              </v:shape>
              <v:shape style="position:absolute;left:9648;top:12899;width:202;height:202" coordorigin="9648,12899" coordsize="202,202" path="m9787,13082l9787,13101,9821,13101,9830,13091,9830,13086,9792,13086,9787,13082xe" filled="t" fillcolor="#202020" stroked="f">
                <v:path arrowok="t"/>
                <v:fill/>
              </v:shape>
              <v:shape style="position:absolute;left:9648;top:12899;width:202;height:202" coordorigin="9648,12899" coordsize="202,202" path="m9830,12966l9816,12966,9816,13082,9811,13086,9830,13086,9830,12966xe" filled="t" fillcolor="#202020" stroked="f">
                <v:path arrowok="t"/>
                <v:fill/>
              </v:shape>
              <v:shape style="position:absolute;left:9648;top:12899;width:202;height:202" coordorigin="9648,12899" coordsize="202,202" path="m9792,12981l9781,12994,9786,13013,9792,13034,9805,13019,9792,12981xe" filled="t" fillcolor="#202020" stroked="f">
                <v:path arrowok="t"/>
                <v:fill/>
              </v:shape>
              <v:shape style="position:absolute;left:9648;top:12899;width:202;height:202" coordorigin="9648,12899" coordsize="202,202" path="m9850,12952l9778,12952,9778,12966,9850,12966,9850,12952xe" filled="t" fillcolor="#202020" stroked="f">
                <v:path arrowok="t"/>
                <v:fill/>
              </v:shape>
              <v:shape style="position:absolute;left:9648;top:12899;width:202;height:202" coordorigin="9648,12899" coordsize="202,202" path="m9830,12904l9816,12904,9816,12952,9830,12952,9830,12904xe" filled="t" fillcolor="#202020" stroked="f">
                <v:path arrowok="t"/>
                <v:fill/>
              </v:shape>
            </v:group>
            <v:group style="position:absolute;left:9854;top:12899;width:204;height:204" coordorigin="9854,12899" coordsize="204,204">
              <v:shape style="position:absolute;left:9854;top:12899;width:204;height:204" coordorigin="9854,12899" coordsize="204,204" path="m9874,13010l9864,13029,9873,13048,9883,13063,9854,13091,9864,13101,9867,13103,9880,13090,9896,13075,9933,13075,9918,13068,9906,13055,9908,13047,9888,13047,9881,13030,9874,13010xe" filled="t" fillcolor="#202020" stroked="f">
                <v:path arrowok="t"/>
                <v:fill/>
              </v:shape>
              <v:shape style="position:absolute;left:9854;top:12899;width:204;height:204" coordorigin="9854,12899" coordsize="204,204" path="m9933,13075l9896,13075,9909,13084,9926,13090,9948,13095,9975,13096,10056,13096,10056,13086,10058,13082,9958,13081,9936,13077,9933,13075xe" filled="t" fillcolor="#202020" stroked="f">
                <v:path arrowok="t"/>
                <v:fill/>
              </v:shape>
              <v:shape style="position:absolute;left:9854;top:12899;width:204;height:204" coordorigin="9854,12899" coordsize="204,204" path="m9989,13053l9974,13053,9974,13077,9989,13077,9989,13053xe" filled="t" fillcolor="#202020" stroked="f">
                <v:path arrowok="t"/>
                <v:fill/>
              </v:shape>
              <v:shape style="position:absolute;left:9854;top:12899;width:204;height:204" coordorigin="9854,12899" coordsize="204,204" path="m10051,13043l9922,13043,9922,13053,10051,13053,10051,13043xe" filled="t" fillcolor="#202020" stroked="f">
                <v:path arrowok="t"/>
                <v:fill/>
              </v:shape>
              <v:shape style="position:absolute;left:9854;top:12899;width:204;height:204" coordorigin="9854,12899" coordsize="204,204" path="m9922,12923l9859,12923,9859,12938,9902,12938,9864,12981,9864,12995,9901,13010,9897,13030,9888,13047,9908,13047,9912,13036,9916,13016,9917,12995,9917,12981,9878,12981,9922,12938,9922,12923xe" filled="t" fillcolor="#202020" stroked="f">
                <v:path arrowok="t"/>
                <v:fill/>
              </v:shape>
              <v:shape style="position:absolute;left:9854;top:12899;width:204;height:204" coordorigin="9854,12899" coordsize="204,204" path="m9989,13024l9974,13024,9974,13043,9989,13043,9989,13024xe" filled="t" fillcolor="#202020" stroked="f">
                <v:path arrowok="t"/>
                <v:fill/>
              </v:shape>
              <v:shape style="position:absolute;left:9854;top:12899;width:204;height:204" coordorigin="9854,12899" coordsize="204,204" path="m10042,13014l9926,13014,9926,13024,10042,13024,10042,13014xe" filled="t" fillcolor="#202020" stroked="f">
                <v:path arrowok="t"/>
                <v:fill/>
              </v:shape>
              <v:shape style="position:absolute;left:9854;top:12899;width:204;height:204" coordorigin="9854,12899" coordsize="204,204" path="m9989,12995l9974,12995,9974,13014,9989,13014,9989,12995xe" filled="t" fillcolor="#202020" stroked="f">
                <v:path arrowok="t"/>
                <v:fill/>
              </v:shape>
              <v:shape style="position:absolute;left:9854;top:12899;width:204;height:204" coordorigin="9854,12899" coordsize="204,204" path="m10037,12966l10022,12966,10022,12981,9931,12981,9931,12995,10022,12995,10022,13000,10037,13000,10037,12966xe" filled="t" fillcolor="#202020" stroked="f">
                <v:path arrowok="t"/>
                <v:fill/>
              </v:shape>
              <v:shape style="position:absolute;left:9854;top:12899;width:204;height:204" coordorigin="9854,12899" coordsize="204,204" path="m9989,12966l9974,12966,9974,12981,9989,12981,9989,12966xe" filled="t" fillcolor="#202020" stroked="f">
                <v:path arrowok="t"/>
                <v:fill/>
              </v:shape>
              <v:shape style="position:absolute;left:9854;top:12899;width:204;height:204" coordorigin="9854,12899" coordsize="204,204" path="m10056,12952l9922,12952,9922,12966,10056,12966,10056,12952xe" filled="t" fillcolor="#202020" stroked="f">
                <v:path arrowok="t"/>
                <v:fill/>
              </v:shape>
              <v:shape style="position:absolute;left:9854;top:12899;width:204;height:204" coordorigin="9854,12899" coordsize="204,204" path="m9989,12933l9974,12933,9974,12952,9989,12952,9989,12933xe" filled="t" fillcolor="#202020" stroked="f">
                <v:path arrowok="t"/>
                <v:fill/>
              </v:shape>
              <v:shape style="position:absolute;left:9854;top:12899;width:204;height:204" coordorigin="9854,12899" coordsize="204,204" path="m10037,12923l9931,12923,9931,12933,10022,12933,10022,12952,10037,12952,10037,12923xe" filled="t" fillcolor="#202020" stroked="f">
                <v:path arrowok="t"/>
                <v:fill/>
              </v:shape>
              <v:shape style="position:absolute;left:9854;top:12899;width:204;height:204" coordorigin="9854,12899" coordsize="204,204" path="m9989,12899l9974,12899,9974,12923,9989,12923,9989,12899xe" filled="t" fillcolor="#202020" stroked="f">
                <v:path arrowok="t"/>
                <v:fill/>
              </v:shape>
            </v:group>
            <v:group style="position:absolute;left:10066;top:12899;width:202;height:202" coordorigin="10066,12899" coordsize="202,202">
              <v:shape style="position:absolute;left:10066;top:12899;width:202;height:202" coordorigin="10066,12899" coordsize="202,202" path="m10186,13014l10166,13014,10166,13077,10162,13082,10123,13082,10123,13086,10128,13096,10128,13101,10176,13101,10186,13091,10186,13014xe" filled="t" fillcolor="#202020" stroked="f">
                <v:path arrowok="t"/>
                <v:fill/>
              </v:shape>
              <v:shape style="position:absolute;left:10066;top:12899;width:202;height:202" coordorigin="10066,12899" coordsize="202,202" path="m10118,13024l10106,13039,10093,13054,10079,13068,10066,13082,10075,13091,10128,13038,10118,13024xe" filled="t" fillcolor="#202020" stroked="f">
                <v:path arrowok="t"/>
                <v:fill/>
              </v:shape>
              <v:shape style="position:absolute;left:10066;top:12899;width:202;height:202" coordorigin="10066,12899" coordsize="202,202" path="m10214,13029l10205,13038,10258,13091,10260,13068,10230,13041,10214,13029xe" filled="t" fillcolor="#202020" stroked="f">
                <v:path arrowok="t"/>
                <v:fill/>
              </v:shape>
              <v:shape style="position:absolute;left:10066;top:12899;width:202;height:202" coordorigin="10066,12899" coordsize="202,202" path="m10128,12942l10109,12942,10085,13000,10085,13014,10258,13014,10258,13000,10104,13000,10128,12942xe" filled="t" fillcolor="#202020" stroked="f">
                <v:path arrowok="t"/>
                <v:fill/>
              </v:shape>
              <v:shape style="position:absolute;left:10066;top:12899;width:202;height:202" coordorigin="10066,12899" coordsize="202,202" path="m10186,12952l10166,12952,10166,13000,10186,13000,10186,12952xe" filled="t" fillcolor="#202020" stroked="f">
                <v:path arrowok="t"/>
                <v:fill/>
              </v:shape>
              <v:shape style="position:absolute;left:10066;top:12899;width:202;height:202" coordorigin="10066,12899" coordsize="202,202" path="m10267,12928l10070,12928,10070,12942,10267,12942,10267,12928xe" filled="t" fillcolor="#202020" stroked="f">
                <v:path arrowok="t"/>
                <v:fill/>
              </v:shape>
              <v:shape style="position:absolute;left:10066;top:12899;width:202;height:202" coordorigin="10066,12899" coordsize="202,202" path="m10128,12899l10118,12928,10138,12928,10147,12904,10128,12899xe" filled="t" fillcolor="#202020" stroked="f">
                <v:path arrowok="t"/>
                <v:fill/>
              </v:shape>
            </v:group>
            <w10:wrap type="none"/>
          </v:group>
        </w:pict>
      </w:r>
      <w:r>
        <w:rPr>
          <w:sz w:val="14"/>
          <w:szCs w:val="14"/>
        </w:rPr>
      </w:r>
    </w:p>
    <w:tbl>
      <w:tblPr>
        <w:tblW w:w="0" w:type="auto"/>
        <w:jc w:val="left"/>
        <w:tblInd w:w="17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941" w:hRule="exact"/>
        </w:trPr>
        <w:tc>
          <w:tcPr>
            <w:tcW w:w="1762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7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83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47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43" w:after="0" w:line="240" w:lineRule="auto"/>
              <w:ind w:left="7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6.712146pt;height:24pt;mso-position-horizontal-relative:char;mso-position-vertical-relative:line" type="#_x0000_t75">
                  <v:imagedata r:id="rId7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7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16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86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8448" w:hRule="exact"/>
        </w:trPr>
        <w:tc>
          <w:tcPr>
            <w:tcW w:w="176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9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4.414368pt;height:40.125pt;mso-position-horizontal-relative:char;mso-position-vertical-relative:line" type="#_x0000_t75">
                  <v:imagedata r:id="rId7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5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06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20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42.966406pt;height:110.625pt;mso-position-horizontal-relative:char;mso-position-vertical-relative:line" type="#_x0000_t75">
                  <v:imagedata r:id="rId7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4" w:after="0" w:line="190" w:lineRule="exact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50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83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4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9.181347pt;height:54pt;mso-position-horizontal-relative:char;mso-position-vertical-relative:line" type="#_x0000_t75">
                  <v:imagedata r:id="rId7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62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8.77448pt;height:353.625pt;mso-position-horizontal-relative:char;mso-position-vertical-relative:line" type="#_x0000_t75">
                  <v:imagedata r:id="rId7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3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</w:tc>
        <w:tc>
          <w:tcPr>
            <w:tcW w:w="141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8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2731" w:hRule="exact"/>
        </w:trPr>
        <w:tc>
          <w:tcPr>
            <w:tcW w:w="176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9" w:after="0" w:line="150" w:lineRule="exact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3.969217pt;height:40.125pt;mso-position-horizontal-relative:char;mso-position-vertical-relative:line" type="#_x0000_t75">
                  <v:imagedata r:id="rId7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9" w:after="0" w:line="140" w:lineRule="exact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06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4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43.116233pt;height:68.625pt;mso-position-horizontal-relative:char;mso-position-vertical-relative:line" type="#_x0000_t75">
                  <v:imagedata r:id="rId7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3" w:after="0" w:line="220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50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83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4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3" w:after="0" w:line="220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61.677694pt;height:25.125pt;mso-position-horizontal-relative:char;mso-position-vertical-relative:line" type="#_x0000_t75">
                  <v:imagedata r:id="rId78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1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8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3437" w:hRule="exact"/>
        </w:trPr>
        <w:tc>
          <w:tcPr>
            <w:tcW w:w="1762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4.258242pt;height:25.5pt;mso-position-horizontal-relative:char;mso-position-vertical-relative:line" type="#_x0000_t75">
                  <v:imagedata r:id="rId79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7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066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42.614879pt;height:67.5pt;mso-position-horizontal-relative:char;mso-position-vertical-relative:line" type="#_x0000_t75">
                  <v:imagedata r:id="rId80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5" w:after="0" w:line="160" w:lineRule="exact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507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483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747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4.609571pt;height:139.875pt;mso-position-horizontal-relative:char;mso-position-vertical-relative:line" type="#_x0000_t75">
                  <v:imagedata r:id="rId8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0" w:after="0" w:line="110" w:lineRule="exact"/>
              <w:jc w:val="lef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16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786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</w:tr>
    </w:tbl>
    <w:p>
      <w:pPr>
        <w:spacing w:after="0"/>
        <w:sectPr>
          <w:pgSz w:w="11900" w:h="16840"/>
          <w:pgMar w:header="296" w:footer="256" w:top="480" w:bottom="440" w:left="400" w:right="380"/>
        </w:sectPr>
      </w:pPr>
    </w:p>
    <w:p>
      <w:pPr>
        <w:spacing w:before="3" w:after="0" w:line="140" w:lineRule="exact"/>
        <w:jc w:val="left"/>
        <w:rPr>
          <w:sz w:val="14"/>
          <w:szCs w:val="14"/>
        </w:rPr>
      </w:pPr>
      <w:r>
        <w:rPr/>
        <w:pict>
          <v:group style="position:absolute;margin-left:174.940002pt;margin-top:186.300003pt;width:49pt;height:9.16pt;mso-position-horizontal-relative:page;mso-position-vertical-relative:page;z-index:-4671" coordorigin="3499,3726" coordsize="980,183">
            <v:group style="position:absolute;left:3509;top:3736;width:96;height:163" coordorigin="3509,3736" coordsize="96,163">
              <v:shape style="position:absolute;left:3509;top:3736;width:96;height:163" coordorigin="3509,3736" coordsize="96,163" path="m3595,3750l3566,3750,3586,3770,3586,3789,3581,3798,3581,3804,3570,3818,3552,3832,3509,3880,3509,3899,3605,3899,3605,3880,3533,3880,3570,3838,3586,3821,3595,3808,3605,3789,3605,3765,3600,3755,3595,3750xe" filled="t" fillcolor="#202020" stroked="f">
                <v:path arrowok="t"/>
                <v:fill/>
              </v:shape>
              <v:shape style="position:absolute;left:3509;top:3736;width:96;height:163" coordorigin="3509,3736" coordsize="96,163" path="m3552,3736l3533,3741,3514,3750,3520,3765,3539,3755,3557,3750,3595,3750,3590,3746,3577,3739,3552,3736xe" filled="t" fillcolor="#202020" stroked="f">
                <v:path arrowok="t"/>
                <v:fill/>
              </v:shape>
            </v:group>
            <v:group style="position:absolute;left:3629;top:3737;width:106;height:162" coordorigin="3629,3737" coordsize="106,162">
              <v:shape style="position:absolute;left:3629;top:3737;width:106;height:162" coordorigin="3629,3737" coordsize="106,162" path="m3674,3737l3630,3799,3629,3822,3629,3831,3649,3888,3689,3898,3707,3891,3715,3883,3672,3883,3658,3872,3650,3851,3648,3822,3648,3811,3651,3785,3659,3766,3672,3756,3692,3753,3716,3753,3712,3749,3696,3740,3674,3737xe" filled="t" fillcolor="#202020" stroked="f">
                <v:path arrowok="t"/>
                <v:fill/>
              </v:shape>
              <v:shape style="position:absolute;left:3629;top:3737;width:106;height:162" coordorigin="3629,3737" coordsize="106,162" path="m3716,3753l3692,3753,3700,3763,3705,3781,3708,3808,3709,3845,3702,3867,3690,3880,3672,3883,3715,3883,3723,3875,3729,3858,3733,3838,3734,3814,3732,3787,3724,3765,3716,3753xe" filled="t" fillcolor="#202020" stroked="f">
                <v:path arrowok="t"/>
                <v:fill/>
              </v:shape>
            </v:group>
            <v:group style="position:absolute;left:3758;top:3736;width:96;height:163" coordorigin="3758,3736" coordsize="96,163">
              <v:shape style="position:absolute;left:3758;top:3736;width:96;height:163" coordorigin="3758,3736" coordsize="96,163" path="m3854,3880l3763,3880,3763,3899,3854,3899,3854,3880xe" filled="t" fillcolor="#202020" stroked="f">
                <v:path arrowok="t"/>
                <v:fill/>
              </v:shape>
              <v:shape style="position:absolute;left:3758;top:3736;width:96;height:163" coordorigin="3758,3736" coordsize="96,163" path="m3816,3760l3797,3760,3797,3880,3816,3880,3816,3760xe" filled="t" fillcolor="#202020" stroked="f">
                <v:path arrowok="t"/>
                <v:fill/>
              </v:shape>
              <v:shape style="position:absolute;left:3758;top:3736;width:96;height:163" coordorigin="3758,3736" coordsize="96,163" path="m3816,3736l3758,3750,3758,3770,3797,3760,3816,3760,3816,3736xe" filled="t" fillcolor="#202020" stroked="f">
                <v:path arrowok="t"/>
                <v:fill/>
              </v:shape>
            </v:group>
            <v:group style="position:absolute;left:3878;top:3736;width:98;height:162" coordorigin="3878,3736" coordsize="98,162">
              <v:shape style="position:absolute;left:3878;top:3736;width:98;height:162" coordorigin="3878,3736" coordsize="98,162" path="m3941,3736l3917,3736,3902,3741,3893,3746,3883,3765,3884,3783,3893,3800,3912,3813,3896,3822,3882,3837,3878,3856,3878,3880,3893,3892,3910,3897,3934,3898,3953,3893,3967,3885,3917,3885,3907,3875,3898,3870,3898,3856,3898,3852,3906,3836,3926,3822,3958,3822,3941,3813,3954,3806,3957,3803,3926,3803,3912,3798,3902,3789,3902,3765,3907,3760,3917,3755,3922,3750,3965,3750,3960,3746,3941,3736xe" filled="t" fillcolor="#202020" stroked="f">
                <v:path arrowok="t"/>
                <v:fill/>
              </v:shape>
              <v:shape style="position:absolute;left:3878;top:3736;width:98;height:162" coordorigin="3878,3736" coordsize="98,162" path="m3958,3822l3926,3822,3935,3827,3953,3840,3960,3856,3960,3866,3946,3880,3936,3885,3967,3885,3971,3882,3976,3866,3975,3840,3962,3824,3958,3822xe" filled="t" fillcolor="#202020" stroked="f">
                <v:path arrowok="t"/>
                <v:fill/>
              </v:shape>
              <v:shape style="position:absolute;left:3878;top:3736;width:98;height:162" coordorigin="3878,3736" coordsize="98,162" path="m3965,3750l3936,3750,3950,3765,3950,3789,3946,3798,3926,3803,3957,3803,3970,3791,3974,3774,3974,3760,3965,3750xe" filled="t" fillcolor="#202020" stroked="f">
                <v:path arrowok="t"/>
                <v:fill/>
              </v:shape>
            </v:group>
            <v:group style="position:absolute;left:3998;top:3737;width:106;height:162" coordorigin="3998,3737" coordsize="106,162">
              <v:shape style="position:absolute;left:3998;top:3737;width:106;height:162" coordorigin="3998,3737" coordsize="106,162" path="m4043,3737l4000,3799,3998,3822,3999,3831,4033,3896,4059,3898,4077,3891,4085,3883,4041,3883,4028,3872,4020,3851,4018,3822,4018,3811,4021,3785,4028,3766,4042,3756,4061,3753,4085,3753,4082,3749,4065,3740,4043,3737xe" filled="t" fillcolor="#202020" stroked="f">
                <v:path arrowok="t"/>
                <v:fill/>
              </v:shape>
              <v:shape style="position:absolute;left:3998;top:3737;width:106;height:162" coordorigin="3998,3737" coordsize="106,162" path="m4085,3753l4061,3753,4069,3763,4075,3781,4078,3808,4078,3845,4072,3867,4060,3880,4041,3883,4085,3883,4092,3875,4099,3858,4103,3838,4104,3814,4101,3787,4094,3765,4085,3753xe" filled="t" fillcolor="#202020" stroked="f">
                <v:path arrowok="t"/>
                <v:fill/>
              </v:shape>
            </v:group>
            <v:group style="position:absolute;left:4123;top:3736;width:99;height:163" coordorigin="4123,3736" coordsize="99,163">
              <v:shape style="position:absolute;left:4123;top:3736;width:99;height:163" coordorigin="4123,3736" coordsize="99,163" path="m4186,3736l4162,3736,4152,3741,4142,3746,4132,3761,4129,3783,4138,3800,4157,3813,4140,3822,4127,3837,4123,3856,4123,3870,4128,3880,4138,3890,4152,3896,4177,3899,4196,3894,4212,3885,4166,3885,4157,3880,4142,3866,4143,3852,4151,3836,4171,3822,4206,3822,4190,3813,4199,3808,4203,3803,4171,3803,4157,3798,4147,3789,4147,3770,4166,3750,4210,3750,4200,3741,4186,3736xe" filled="t" fillcolor="#202020" stroked="f">
                <v:path arrowok="t"/>
                <v:fill/>
              </v:shape>
              <v:shape style="position:absolute;left:4123;top:3736;width:99;height:163" coordorigin="4123,3736" coordsize="99,163" path="m4206,3822l4171,3822,4182,3827,4199,3840,4205,3856,4205,3866,4190,3880,4181,3885,4212,3885,4215,3883,4221,3868,4222,3842,4211,3825,4206,3822xe" filled="t" fillcolor="#202020" stroked="f">
                <v:path arrowok="t"/>
                <v:fill/>
              </v:shape>
              <v:shape style="position:absolute;left:4123;top:3736;width:99;height:163" coordorigin="4123,3736" coordsize="99,163" path="m4210,3750l4181,3750,4200,3770,4200,3775,4193,3793,4171,3803,4203,3803,4214,3792,4219,3774,4219,3760,4210,3750xe" filled="t" fillcolor="#202020" stroked="f">
                <v:path arrowok="t"/>
                <v:fill/>
              </v:shape>
            </v:group>
            <v:group style="position:absolute;left:4243;top:3736;width:101;height:163" coordorigin="4243,3736" coordsize="101,163">
              <v:shape style="position:absolute;left:4243;top:3736;width:101;height:163" coordorigin="4243,3736" coordsize="101,163" path="m4334,3750l4306,3750,4325,3770,4325,3789,4320,3798,4315,3803,4315,3813,4306,3822,4291,3832,4243,3880,4243,3899,4344,3899,4344,3880,4267,3880,4310,3838,4325,3821,4334,3808,4344,3789,4344,3765,4339,3755,4334,3750xe" filled="t" fillcolor="#202020" stroked="f">
                <v:path arrowok="t"/>
                <v:fill/>
              </v:shape>
              <v:shape style="position:absolute;left:4243;top:3736;width:101;height:163" coordorigin="4243,3736" coordsize="101,163" path="m4291,3736l4272,3741,4253,3750,4259,3765,4278,3755,4296,3750,4334,3750,4330,3746,4316,3739,4291,3736xe" filled="t" fillcolor="#202020" stroked="f">
                <v:path arrowok="t"/>
                <v:fill/>
              </v:shape>
            </v:group>
            <v:group style="position:absolute;left:4368;top:3741;width:101;height:158" coordorigin="4368,3741" coordsize="101,158">
              <v:shape style="position:absolute;left:4368;top:3741;width:101;height:158" coordorigin="4368,3741" coordsize="101,158" path="m4469,3741l4368,3741,4368,3755,4445,3755,4387,3899,4406,3899,4469,3746,4469,374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12.059998pt;margin-top:186.300003pt;width:42.758829pt;height:9.16pt;mso-position-horizontal-relative:page;mso-position-vertical-relative:page;z-index:-4670" coordorigin="8241,3726" coordsize="855,183">
            <v:group style="position:absolute;left:8251;top:3736;width:91;height:163" coordorigin="8251,3736" coordsize="91,163">
              <v:shape style="position:absolute;left:8251;top:3736;width:91;height:163" coordorigin="8251,3736" coordsize="91,163" path="m8342,3880l8251,3880,8251,3899,8342,3899,8342,3880xe" filled="t" fillcolor="#202020" stroked="f">
                <v:path arrowok="t"/>
                <v:fill/>
              </v:shape>
              <v:shape style="position:absolute;left:8251;top:3736;width:91;height:163" coordorigin="8251,3736" coordsize="91,163" path="m8309,3760l8290,3760,8290,3880,8309,3880,8309,3760xe" filled="t" fillcolor="#202020" stroked="f">
                <v:path arrowok="t"/>
                <v:fill/>
              </v:shape>
              <v:shape style="position:absolute;left:8251;top:3736;width:91;height:163" coordorigin="8251,3736" coordsize="91,163" path="m8309,3736l8251,3750,8251,3770,8290,3760,8309,3760,8309,3736xe" filled="t" fillcolor="#202020" stroked="f">
                <v:path arrowok="t"/>
                <v:fill/>
              </v:shape>
            </v:group>
            <v:group style="position:absolute;left:8366;top:3736;width:96;height:163" coordorigin="8366,3736" coordsize="96,163">
              <v:shape style="position:absolute;left:8366;top:3736;width:96;height:163" coordorigin="8366,3736" coordsize="96,163" path="m8457,3750l8424,3750,8434,3755,8443,3765,8443,3798,8438,3803,8434,3813,8366,3880,8366,3899,8462,3899,8462,3880,8390,3880,8432,3835,8449,3820,8458,3808,8462,3798,8462,3755,8457,3750xe" filled="t" fillcolor="#202020" stroked="f">
                <v:path arrowok="t"/>
                <v:fill/>
              </v:shape>
              <v:shape style="position:absolute;left:8366;top:3736;width:96;height:163" coordorigin="8366,3736" coordsize="96,163" path="m8412,3736l8391,3741,8376,3750,8378,3768,8395,3756,8414,3750,8457,3750,8452,3745,8436,3739,8412,3736xe" filled="t" fillcolor="#202020" stroked="f">
                <v:path arrowok="t"/>
                <v:fill/>
              </v:shape>
            </v:group>
            <v:group style="position:absolute;left:8486;top:3741;width:106;height:158" coordorigin="8486,3741" coordsize="106,158">
              <v:shape style="position:absolute;left:8486;top:3741;width:106;height:158" coordorigin="8486,3741" coordsize="106,158" path="m8592,3741l8486,3741,8486,3755,8568,3755,8510,3899,8530,3899,8592,3746,8592,3741xe" filled="t" fillcolor="#202020" stroked="f">
                <v:path arrowok="t"/>
                <v:fill/>
              </v:shape>
            </v:group>
            <v:group style="position:absolute;left:8602;top:3741;width:96;height:158" coordorigin="8602,3741" coordsize="96,158">
              <v:shape style="position:absolute;left:8602;top:3741;width:96;height:158" coordorigin="8602,3741" coordsize="96,158" path="m8698,3856l8678,3856,8678,3899,8698,3899,8698,3856xe" filled="t" fillcolor="#202020" stroked="f">
                <v:path arrowok="t"/>
                <v:fill/>
              </v:shape>
              <v:shape style="position:absolute;left:8602;top:3741;width:96;height:158" coordorigin="8602,3741" coordsize="96,158" path="m8698,3741l8674,3741,8602,3842,8602,3856,8717,3856,8717,3842,8626,3842,8674,3770,8674,3765,8678,3760,8678,3755,8698,3755,8698,3741xe" filled="t" fillcolor="#202020" stroked="f">
                <v:path arrowok="t"/>
                <v:fill/>
              </v:shape>
              <v:shape style="position:absolute;left:8602;top:3741;width:96;height:158" coordorigin="8602,3741" coordsize="96,158" path="m8698,3755l8678,3755,8678,3842,8698,3842,8698,3755xe" filled="t" fillcolor="#202020" stroked="f">
                <v:path arrowok="t"/>
                <v:fill/>
              </v:shape>
            </v:group>
            <v:group style="position:absolute;left:8736;top:3741;width:101;height:158" coordorigin="8736,3741" coordsize="101,158">
              <v:shape style="position:absolute;left:8736;top:3741;width:101;height:158" coordorigin="8736,3741" coordsize="101,158" path="m8837,3741l8736,3741,8736,3755,8813,3755,8755,3899,8774,3899,8837,3746,8837,3741xe" filled="t" fillcolor="#202020" stroked="f">
                <v:path arrowok="t"/>
                <v:fill/>
              </v:shape>
            </v:group>
            <v:group style="position:absolute;left:8856;top:3737;width:106;height:162" coordorigin="8856,3737" coordsize="106,162">
              <v:shape style="position:absolute;left:8856;top:3737;width:106;height:162" coordorigin="8856,3737" coordsize="106,162" path="m8900,3737l8857,3799,8856,3822,8856,3831,8876,3888,8916,3899,8934,3892,8942,3884,8902,3884,8890,3873,8882,3852,8880,3822,8882,3793,8887,3769,8896,3755,8910,3750,8942,3750,8941,3749,8924,3740,8900,3737xe" filled="t" fillcolor="#202020" stroked="f">
                <v:path arrowok="t"/>
                <v:fill/>
              </v:shape>
              <v:shape style="position:absolute;left:8856;top:3737;width:106;height:162" coordorigin="8856,3737" coordsize="106,162" path="m8942,3750l8910,3750,8922,3754,8931,3764,8937,3782,8940,3809,8941,3846,8934,3867,8921,3880,8902,3884,8942,3884,8950,3874,8957,3858,8960,3837,8962,3813,8959,3786,8953,3765,8942,3750xe" filled="t" fillcolor="#202020" stroked="f">
                <v:path arrowok="t"/>
                <v:fill/>
              </v:shape>
            </v:group>
            <v:group style="position:absolute;left:8981;top:3737;width:106;height:162" coordorigin="8981,3737" coordsize="106,162">
              <v:shape style="position:absolute;left:8981;top:3737;width:106;height:162" coordorigin="8981,3737" coordsize="106,162" path="m9026,3737l8982,3799,8981,3822,8981,3831,9001,3888,9041,3898,9059,3891,9067,3883,9024,3883,9010,3872,9002,3851,9000,3822,9000,3811,9003,3785,9011,3766,9024,3756,9044,3753,9068,3753,9064,3749,9048,3740,9026,3737xe" filled="t" fillcolor="#202020" stroked="f">
                <v:path arrowok="t"/>
                <v:fill/>
              </v:shape>
              <v:shape style="position:absolute;left:8981;top:3737;width:106;height:162" coordorigin="8981,3737" coordsize="106,162" path="m9068,3753l9044,3753,9052,3763,9057,3781,9060,3808,9061,3845,9054,3867,9042,3880,9024,3883,9067,3883,9075,3875,9081,3858,9085,3838,9086,3814,9084,3787,9076,3765,9068,375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81.899994pt;margin-top:185.580002pt;width:20.68pt;height:11.32pt;mso-position-horizontal-relative:page;mso-position-vertical-relative:page;z-index:-4669" coordorigin="9638,3712" coordsize="414,226">
            <v:group style="position:absolute;left:9648;top:3722;width:202;height:206" coordorigin="9648,3722" coordsize="202,206">
              <v:shape style="position:absolute;left:9648;top:3722;width:202;height:206" coordorigin="9648,3722" coordsize="202,206" path="m9768,3866l9739,3866,9739,3928,9754,3928,9754,3866,9769,3866,9768,3866xe" filled="t" fillcolor="#202020" stroked="f">
                <v:path arrowok="t"/>
                <v:fill/>
              </v:shape>
              <v:shape style="position:absolute;left:9648;top:3722;width:202;height:206" coordorigin="9648,3722" coordsize="202,206" path="m9769,3866l9754,3866,9767,3880,9782,3891,9799,3901,9818,3910,9840,3918,9845,3909,9845,3904,9850,3899,9840,3898,9819,3892,9800,3884,9782,3875,9769,3866xe" filled="t" fillcolor="#202020" stroked="f">
                <v:path arrowok="t"/>
                <v:fill/>
              </v:shape>
              <v:shape style="position:absolute;left:9648;top:3722;width:202;height:206" coordorigin="9648,3722" coordsize="202,206" path="m9850,3851l9648,3851,9648,3866,9720,3869,9703,3878,9686,3888,9667,3897,9648,3904,9648,3909,9653,3914,9675,3910,9694,3900,9711,3889,9726,3877,9739,3866,9850,3866,9850,3851xe" filled="t" fillcolor="#202020" stroked="f">
                <v:path arrowok="t"/>
                <v:fill/>
              </v:shape>
              <v:shape style="position:absolute;left:9648;top:3722;width:202;height:206" coordorigin="9648,3722" coordsize="202,206" path="m9754,3832l9739,3832,9739,3851,9754,3851,9754,3832xe" filled="t" fillcolor="#202020" stroked="f">
                <v:path arrowok="t"/>
                <v:fill/>
              </v:shape>
              <v:shape style="position:absolute;left:9648;top:3722;width:202;height:206" coordorigin="9648,3722" coordsize="202,206" path="m9701,3789l9687,3802,9673,3816,9658,3827,9668,3841,9710,3798,9701,3789xe" filled="t" fillcolor="#202020" stroked="f">
                <v:path arrowok="t"/>
                <v:fill/>
              </v:shape>
              <v:shape style="position:absolute;left:9648;top:3722;width:202;height:206" coordorigin="9648,3722" coordsize="202,206" path="m9821,3731l9725,3731,9725,3746,9757,3767,9751,3785,9740,3802,9725,3815,9706,3827,9710,3832,9715,3832,9724,3833,9741,3822,9771,3770,9773,3746,9821,3746,9821,3731xe" filled="t" fillcolor="#202020" stroked="f">
                <v:path arrowok="t"/>
                <v:fill/>
              </v:shape>
              <v:shape style="position:absolute;left:9648;top:3722;width:202;height:206" coordorigin="9648,3722" coordsize="202,206" path="m9768,3813l9763,3813,9763,3832,9782,3832,9792,3832,9810,3823,9811,3818,9778,3818,9768,3813xe" filled="t" fillcolor="#202020" stroked="f">
                <v:path arrowok="t"/>
                <v:fill/>
              </v:shape>
              <v:shape style="position:absolute;left:9648;top:3722;width:202;height:206" coordorigin="9648,3722" coordsize="202,206" path="m9821,3746l9773,3746,9806,3760,9805,3780,9802,3798,9802,3813,9797,3818,9811,3818,9816,3798,9816,3789,9821,3779,9821,3770,9837,3770,9833,3765,9821,3765,9821,3746xe" filled="t" fillcolor="#202020" stroked="f">
                <v:path arrowok="t"/>
                <v:fill/>
              </v:shape>
              <v:shape style="position:absolute;left:9648;top:3722;width:202;height:206" coordorigin="9648,3722" coordsize="202,206" path="m9837,3770l9821,3770,9828,3787,9835,3808,9849,3796,9841,3778,9837,3770xe" filled="t" fillcolor="#202020" stroked="f">
                <v:path arrowok="t"/>
                <v:fill/>
              </v:shape>
              <v:shape style="position:absolute;left:9648;top:3722;width:202;height:206" coordorigin="9648,3722" coordsize="202,206" path="m9730,3760l9720,3779,9710,3789,9720,3798,9725,3798,9734,3779,9744,3765,9730,3760xe" filled="t" fillcolor="#202020" stroked="f">
                <v:path arrowok="t"/>
                <v:fill/>
              </v:shape>
              <v:shape style="position:absolute;left:9648;top:3722;width:202;height:206" coordorigin="9648,3722" coordsize="202,206" path="m9658,3755l9648,3770,9658,3774,9672,3779,9682,3789,9691,3774,9682,3765,9667,3760,9658,3755xe" filled="t" fillcolor="#202020" stroked="f">
                <v:path arrowok="t"/>
                <v:fill/>
              </v:shape>
              <v:shape style="position:absolute;left:9648;top:3722;width:202;height:206" coordorigin="9648,3722" coordsize="202,206" path="m9830,3760l9821,3765,9833,3765,9830,3760xe" filled="t" fillcolor="#202020" stroked="f">
                <v:path arrowok="t"/>
                <v:fill/>
              </v:shape>
              <v:shape style="position:absolute;left:9648;top:3722;width:202;height:206" coordorigin="9648,3722" coordsize="202,206" path="m9677,3722l9667,3736,9682,3741,9691,3750,9701,3755,9710,3741,9691,3731,9677,3722xe" filled="t" fillcolor="#202020" stroked="f">
                <v:path arrowok="t"/>
                <v:fill/>
              </v:shape>
            </v:group>
            <v:group style="position:absolute;left:9859;top:3731;width:182;height:193" coordorigin="9859,3731" coordsize="182,193">
              <v:shape style="position:absolute;left:9859;top:3731;width:182;height:193" coordorigin="9859,3731" coordsize="182,193" path="m10037,3861l9869,3861,9869,3875,9918,3887,9903,3897,9883,3906,9859,3914,9864,3918,9864,3923,9880,3925,9902,3916,9919,3904,9932,3891,9941,3875,10037,3875,10037,3861xe" filled="t" fillcolor="#202020" stroked="f">
                <v:path arrowok="t"/>
                <v:fill/>
              </v:shape>
              <v:shape style="position:absolute;left:9859;top:3731;width:182;height:193" coordorigin="9859,3731" coordsize="182,193" path="m9960,3904l9960,3909,9965,3918,9969,3923,10009,3923,10026,3916,10030,3909,10013,3909,10000,3909,9980,3906,9960,3904xe" filled="t" fillcolor="#202020" stroked="f">
                <v:path arrowok="t"/>
                <v:fill/>
              </v:shape>
              <v:shape style="position:absolute;left:9859;top:3731;width:182;height:193" coordorigin="9859,3731" coordsize="182,193" path="m10037,3875l10022,3875,10022,3894,10018,3904,10013,3909,10030,3909,10037,3894,10037,3875xe" filled="t" fillcolor="#202020" stroked="f">
                <v:path arrowok="t"/>
                <v:fill/>
              </v:shape>
              <v:shape style="position:absolute;left:9859;top:3731;width:182;height:193" coordorigin="9859,3731" coordsize="182,193" path="m9946,3846l9931,3846,9931,3856,9926,3861,9946,3861,9946,3846xe" filled="t" fillcolor="#202020" stroked="f">
                <v:path arrowok="t"/>
                <v:fill/>
              </v:shape>
              <v:shape style="position:absolute;left:9859;top:3731;width:182;height:193" coordorigin="9859,3731" coordsize="182,193" path="m10042,3770l9878,3770,9878,3851,9893,3851,9893,3842,10042,3842,10042,3827,9893,3827,9893,3813,10042,3813,10042,3798,9893,3798,9893,3784,10042,3784,10042,3770xe" filled="t" fillcolor="#202020" stroked="f">
                <v:path arrowok="t"/>
                <v:fill/>
              </v:shape>
              <v:shape style="position:absolute;left:9859;top:3731;width:182;height:193" coordorigin="9859,3731" coordsize="182,193" path="m9965,3842l9950,3842,9950,3851,9965,3851,9965,3842xe" filled="t" fillcolor="#202020" stroked="f">
                <v:path arrowok="t"/>
                <v:fill/>
              </v:shape>
              <v:shape style="position:absolute;left:9859;top:3731;width:182;height:193" coordorigin="9859,3731" coordsize="182,193" path="m10042,3842l10022,3842,10022,3851,10042,3851,10042,3842xe" filled="t" fillcolor="#202020" stroked="f">
                <v:path arrowok="t"/>
                <v:fill/>
              </v:shape>
              <v:shape style="position:absolute;left:9859;top:3731;width:182;height:193" coordorigin="9859,3731" coordsize="182,193" path="m9965,3813l9950,3813,9950,3827,9965,3827,9965,3813xe" filled="t" fillcolor="#202020" stroked="f">
                <v:path arrowok="t"/>
                <v:fill/>
              </v:shape>
              <v:shape style="position:absolute;left:9859;top:3731;width:182;height:193" coordorigin="9859,3731" coordsize="182,193" path="m10042,3813l10022,3813,10022,3827,10042,3827,10042,3813xe" filled="t" fillcolor="#202020" stroked="f">
                <v:path arrowok="t"/>
                <v:fill/>
              </v:shape>
              <v:shape style="position:absolute;left:9859;top:3731;width:182;height:193" coordorigin="9859,3731" coordsize="182,193" path="m9965,3784l9950,3784,9950,3798,9965,3798,9965,3784xe" filled="t" fillcolor="#202020" stroked="f">
                <v:path arrowok="t"/>
                <v:fill/>
              </v:shape>
              <v:shape style="position:absolute;left:9859;top:3731;width:182;height:193" coordorigin="9859,3731" coordsize="182,193" path="m10042,3784l10022,3784,10022,3798,10042,3798,10042,3784xe" filled="t" fillcolor="#202020" stroked="f">
                <v:path arrowok="t"/>
                <v:fill/>
              </v:shape>
              <v:shape style="position:absolute;left:9859;top:3731;width:182;height:193" coordorigin="9859,3731" coordsize="182,193" path="m9917,3746l9907,3755,9926,3765,9941,3770,9970,3770,9986,3764,9952,3764,9933,3754,9917,3746xe" filled="t" fillcolor="#202020" stroked="f">
                <v:path arrowok="t"/>
                <v:fill/>
              </v:shape>
              <v:shape style="position:absolute;left:9859;top:3731;width:182;height:193" coordorigin="9859,3731" coordsize="182,193" path="m10037,3731l9874,3731,9874,3746,10003,3746,9952,3764,9986,3764,10037,3746,10037,373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5.523705pt;margin-top:587.359985pt;width:2.876298pt;height:9.6pt;mso-position-horizontal-relative:page;mso-position-vertical-relative:page;z-index:-4668" coordorigin="2510,11747" coordsize="58,192">
            <v:shape style="position:absolute;left:2510;top:11747;width:58;height:192" coordorigin="2510,11747" coordsize="58,192" path="m2568,11747l2521,11786,2510,11849,2512,11870,2517,11890,2525,11908,2537,11925,2554,11939,2563,11934,2552,11919,2542,11902,2535,11883,2531,11862,2530,11839,2532,11818,2537,11799,2545,11781,2555,11764,2568,11747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132.460007pt;margin-top:586.656555pt;width:18.760pt;height:9.123418pt;mso-position-horizontal-relative:page;mso-position-vertical-relative:page;z-index:-4667" coordorigin="2649,11733" coordsize="375,182">
            <v:group style="position:absolute;left:2659;top:11747;width:86;height:158" coordorigin="2659,11747" coordsize="86,158">
              <v:shape style="position:absolute;left:2659;top:11747;width:86;height:158" coordorigin="2659,11747" coordsize="86,158" path="m2741,11747l2659,11747,2659,11906,2746,11906,2746,11886,2683,11886,2683,11834,2741,11834,2741,11814,2683,11814,2683,11766,2741,11766,2741,11747xe" filled="t" fillcolor="#202020" stroked="f">
                <v:path arrowok="t"/>
                <v:fill/>
              </v:shape>
            </v:group>
            <v:group style="position:absolute;left:2774;top:11747;width:101;height:158" coordorigin="2774,11747" coordsize="101,158">
              <v:shape style="position:absolute;left:2774;top:11747;width:101;height:158" coordorigin="2774,11747" coordsize="101,158" path="m2837,11747l2774,11747,2774,11906,2798,11906,2798,11848,2824,11848,2843,11843,2862,11832,2864,11829,2798,11829,2798,11766,2867,11766,2861,11757,2851,11752,2837,11747xe" filled="t" fillcolor="#202020" stroked="f">
                <v:path arrowok="t"/>
                <v:fill/>
              </v:shape>
              <v:shape style="position:absolute;left:2774;top:11747;width:101;height:158" coordorigin="2774,11747" coordsize="101,158" path="m2867,11766l2798,11766,2829,11767,2849,11776,2856,11795,2856,11805,2851,11814,2846,11819,2827,11829,2864,11829,2872,11815,2875,11794,2871,11774,2867,11766xe" filled="t" fillcolor="#202020" stroked="f">
                <v:path arrowok="t"/>
                <v:fill/>
              </v:shape>
            </v:group>
            <v:group style="position:absolute;left:2894;top:11743;width:120;height:162" coordorigin="2894,11743" coordsize="120,162">
              <v:shape style="position:absolute;left:2894;top:11743;width:120;height:162" coordorigin="2894,11743" coordsize="120,162" path="m2965,11743l2912,11774,2894,11833,2897,11854,2951,11904,2975,11906,2995,11905,3014,11901,3010,11891,2967,11891,2948,11886,2932,11871,2924,11859,2920,11840,2920,11812,2926,11792,2938,11775,2954,11765,2976,11762,3012,11762,3008,11749,2990,11745,2965,11743xe" filled="t" fillcolor="#202020" stroked="f">
                <v:path arrowok="t"/>
                <v:fill/>
              </v:shape>
              <v:shape style="position:absolute;left:2894;top:11743;width:120;height:162" coordorigin="2894,11743" coordsize="120,162" path="m3006,11882l2990,11889,2967,11891,3010,11891,3006,11882xe" filled="t" fillcolor="#202020" stroked="f">
                <v:path arrowok="t"/>
                <v:fill/>
              </v:shape>
              <v:shape style="position:absolute;left:2894;top:11743;width:120;height:162" coordorigin="2894,11743" coordsize="120,162" path="m3012,11762l2990,11762,3000,11766,3014,11771,3012,1176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54.800003pt;margin-top:587.359985pt;width:2.639592pt;height:9.6pt;mso-position-horizontal-relative:page;mso-position-vertical-relative:page;z-index:-4666" coordorigin="3096,11747" coordsize="53,192">
            <v:shape style="position:absolute;left:3096;top:11747;width:53;height:192" coordorigin="3096,11747" coordsize="53,192" path="m3115,11747l3101,11753,3112,11769,3122,11786,3129,11805,3133,11825,3134,11847,3132,11868,3127,11889,3119,11907,3109,11924,3096,11939,3115,11939,3144,11885,3149,11841,3147,11819,3144,11799,3137,11780,3128,11762,3115,11747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174.940002pt;margin-top:515.099976pt;width:48.758812pt;height:9.16pt;mso-position-horizontal-relative:page;mso-position-vertical-relative:page;z-index:-4665" coordorigin="3499,10302" coordsize="975,183">
            <v:group style="position:absolute;left:3509;top:10312;width:96;height:163" coordorigin="3509,10312" coordsize="96,163">
              <v:shape style="position:absolute;left:3509;top:10312;width:96;height:163" coordorigin="3509,10312" coordsize="96,163" path="m3600,10331l3571,10331,3581,10341,3586,10350,3586,10365,3581,10374,3579,10382,3569,10396,3552,10413,3509,10456,3509,10475,3605,10475,3605,10456,3533,10456,3573,10415,3587,10398,3595,10384,3605,10365,3605,10341,3600,10331xe" filled="t" fillcolor="#202020" stroked="f">
                <v:path arrowok="t"/>
                <v:fill/>
              </v:shape>
              <v:shape style="position:absolute;left:3509;top:10312;width:96;height:163" coordorigin="3509,10312" coordsize="96,163" path="m3552,10312l3533,10317,3514,10326,3520,10344,3539,10334,3557,10331,3600,10331,3590,10325,3576,10315,3552,10312xe" filled="t" fillcolor="#202020" stroked="f">
                <v:path arrowok="t"/>
                <v:fill/>
              </v:shape>
            </v:group>
            <v:group style="position:absolute;left:3629;top:10313;width:106;height:161" coordorigin="3629,10313" coordsize="106,161">
              <v:shape style="position:absolute;left:3629;top:10313;width:106;height:161" coordorigin="3629,10313" coordsize="106,161" path="m3674,10313l3630,10374,3629,10398,3629,10407,3649,10464,3689,10474,3707,10468,3715,10459,3672,10459,3658,10449,3650,10429,3648,10398,3648,10398,3650,10367,3657,10347,3670,10336,3690,10333,3718,10333,3713,10325,3696,10316,3674,10313xe" filled="t" fillcolor="#202020" stroked="f">
                <v:path arrowok="t"/>
                <v:fill/>
              </v:shape>
              <v:shape style="position:absolute;left:3629;top:10313;width:106;height:161" coordorigin="3629,10313" coordsize="106,161" path="m3718,10333l3690,10333,3699,10341,3705,10357,3709,10383,3709,10421,3703,10443,3691,10456,3672,10459,3715,10459,3723,10451,3729,10436,3733,10416,3734,10390,3732,10363,3724,10341,3718,10333xe" filled="t" fillcolor="#202020" stroked="f">
                <v:path arrowok="t"/>
                <v:fill/>
              </v:shape>
            </v:group>
            <v:group style="position:absolute;left:3758;top:10312;width:96;height:163" coordorigin="3758,10312" coordsize="96,163">
              <v:shape style="position:absolute;left:3758;top:10312;width:96;height:163" coordorigin="3758,10312" coordsize="96,163" path="m3854,10456l3763,10456,3763,10475,3854,10475,3854,10456xe" filled="t" fillcolor="#202020" stroked="f">
                <v:path arrowok="t"/>
                <v:fill/>
              </v:shape>
              <v:shape style="position:absolute;left:3758;top:10312;width:96;height:163" coordorigin="3758,10312" coordsize="96,163" path="m3816,10336l3797,10336,3797,10456,3816,10456,3816,10336xe" filled="t" fillcolor="#202020" stroked="f">
                <v:path arrowok="t"/>
                <v:fill/>
              </v:shape>
              <v:shape style="position:absolute;left:3758;top:10312;width:96;height:163" coordorigin="3758,10312" coordsize="96,163" path="m3816,10312l3758,10331,3758,10346,3797,10336,3816,10336,3816,10312xe" filled="t" fillcolor="#202020" stroked="f">
                <v:path arrowok="t"/>
                <v:fill/>
              </v:shape>
            </v:group>
            <v:group style="position:absolute;left:3874;top:10317;width:106;height:158" coordorigin="3874,10317" coordsize="106,158">
              <v:shape style="position:absolute;left:3874;top:10317;width:106;height:158" coordorigin="3874,10317" coordsize="106,158" path="m3979,10317l3874,10317,3874,10336,3955,10336,3893,10475,3917,10475,3979,10322,3979,10317xe" filled="t" fillcolor="#202020" stroked="f">
                <v:path arrowok="t"/>
                <v:fill/>
              </v:shape>
            </v:group>
            <v:group style="position:absolute;left:3998;top:10313;width:106;height:161" coordorigin="3998,10313" coordsize="106,161">
              <v:shape style="position:absolute;left:3998;top:10313;width:106;height:161" coordorigin="3998,10313" coordsize="106,161" path="m4044,10313l4000,10374,3998,10398,3999,10407,4033,10472,4059,10474,4077,10468,4085,10459,4041,10459,4028,10449,4020,10429,4018,10398,4018,10398,4020,10367,4027,10347,4039,10336,4059,10333,4088,10333,4082,10325,4065,10316,4044,10313xe" filled="t" fillcolor="#202020" stroked="f">
                <v:path arrowok="t"/>
                <v:fill/>
              </v:shape>
              <v:shape style="position:absolute;left:3998;top:10313;width:106;height:161" coordorigin="3998,10313" coordsize="106,161" path="m4088,10333l4059,10333,4068,10341,4075,10357,4078,10383,4079,10421,4073,10443,4061,10456,4041,10459,4085,10459,4093,10451,4099,10436,4103,10416,4104,10390,4101,10363,4094,10341,4088,10333xe" filled="t" fillcolor="#202020" stroked="f">
                <v:path arrowok="t"/>
                <v:fill/>
              </v:shape>
            </v:group>
            <v:group style="position:absolute;left:4114;top:10317;width:91;height:158" coordorigin="4114,10317" coordsize="91,158">
              <v:shape style="position:absolute;left:4114;top:10317;width:91;height:158" coordorigin="4114,10317" coordsize="91,158" path="m4205,10432l4186,10432,4186,10475,4205,10475,4205,10432xe" filled="t" fillcolor="#202020" stroked="f">
                <v:path arrowok="t"/>
                <v:fill/>
              </v:shape>
              <v:shape style="position:absolute;left:4114;top:10317;width:91;height:158" coordorigin="4114,10317" coordsize="91,158" path="m4205,10317l4186,10317,4114,10422,4114,10432,4229,10432,4229,10418,4133,10418,4181,10346,4186,10341,4186,10336,4205,10336,4205,10317xe" filled="t" fillcolor="#202020" stroked="f">
                <v:path arrowok="t"/>
                <v:fill/>
              </v:shape>
              <v:shape style="position:absolute;left:4114;top:10317;width:91;height:158" coordorigin="4114,10317" coordsize="91,158" path="m4205,10336l4186,10336,4186,10418,4205,10418,4205,10336xe" filled="t" fillcolor="#202020" stroked="f">
                <v:path arrowok="t"/>
                <v:fill/>
              </v:shape>
            </v:group>
            <v:group style="position:absolute;left:4243;top:10312;width:101;height:163" coordorigin="4243,10312" coordsize="101,163">
              <v:shape style="position:absolute;left:4243;top:10312;width:101;height:163" coordorigin="4243,10312" coordsize="101,163" path="m4339,10331l4310,10331,4320,10341,4325,10350,4325,10365,4320,10374,4315,10380,4308,10395,4291,10413,4243,10456,4243,10475,4344,10475,4344,10456,4267,10456,4312,10415,4326,10398,4334,10384,4344,10365,4344,10341,4339,10331xe" filled="t" fillcolor="#202020" stroked="f">
                <v:path arrowok="t"/>
                <v:fill/>
              </v:shape>
              <v:shape style="position:absolute;left:4243;top:10312;width:101;height:163" coordorigin="4243,10312" coordsize="101,163" path="m4291,10312l4272,10317,4253,10326,4259,10344,4278,10334,4296,10331,4339,10331,4329,10325,4315,10315,4291,10312xe" filled="t" fillcolor="#202020" stroked="f">
                <v:path arrowok="t"/>
                <v:fill/>
              </v:shape>
            </v:group>
            <v:group style="position:absolute;left:4378;top:10317;width:86;height:158" coordorigin="4378,10317" coordsize="86,158">
              <v:shape style="position:absolute;left:4378;top:10317;width:86;height:158" coordorigin="4378,10317" coordsize="86,158" path="m4378,10451l4378,10470,4382,10475,4413,10475,4433,10472,4451,10464,4453,10461,4397,10461,4378,10451xe" filled="t" fillcolor="#202020" stroked="f">
                <v:path arrowok="t"/>
                <v:fill/>
              </v:shape>
              <v:shape style="position:absolute;left:4378;top:10317;width:86;height:158" coordorigin="4378,10317" coordsize="86,158" path="m4455,10394l4421,10394,4430,10398,4440,10408,4445,10418,4445,10437,4440,10446,4430,10456,4421,10461,4453,10461,4461,10447,4464,10425,4460,10405,4455,10394xe" filled="t" fillcolor="#202020" stroked="f">
                <v:path arrowok="t"/>
                <v:fill/>
              </v:shape>
              <v:shape style="position:absolute;left:4378;top:10317;width:86;height:158" coordorigin="4378,10317" coordsize="86,158" path="m4459,10317l4382,10317,4382,10398,4392,10394,4455,10394,4451,10387,4434,10382,4411,10379,4402,10379,4402,10336,4459,10336,4459,1031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11.839996pt;margin-top:515.840027pt;width:10.08pt;height:9.120pt;mso-position-horizontal-relative:page;mso-position-vertical-relative:page;z-index:-4664" coordorigin="8237,10317" coordsize="202,182">
            <v:shape style="position:absolute;left:8237;top:10317;width:202;height:182" coordorigin="8237,10317" coordsize="202,182" path="m8419,10317l8256,10317,8256,10331,8323,10341,8322,10361,8318,10379,8237,10379,8237,10398,8307,10417,8298,10434,8286,10451,8272,10466,8255,10479,8237,10490,8246,10499,8309,10452,8333,10398,8438,10398,8438,10379,8338,10372,8341,10353,8342,10331,8419,10331,8419,10317xe" filled="t" fillcolor="#202020" stroked="f">
              <v:path arrowok="t"/>
              <v:fill/>
            </v:shape>
            <v:shape style="position:absolute;left:8237;top:10317;width:202;height:182" coordorigin="8237,10317" coordsize="202,182" path="m8362,10413l8342,10413,8342,10467,8350,10487,8371,10494,8424,10494,8434,10490,8434,10480,8366,10480,8362,10475,8362,10413xe" filled="t" fillcolor="#202020" stroked="f">
              <v:path arrowok="t"/>
              <v:fill/>
            </v:shape>
            <v:shape style="position:absolute;left:8237;top:10317;width:202;height:182" coordorigin="8237,10317" coordsize="202,182" path="m8424,10437l8419,10451,8419,10475,8414,10480,8434,10480,8434,10475,8438,10470,8438,10446,8434,10442,8429,10442,8424,10437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82.380005pt;margin-top:514.380005pt;width:31.48pt;height:11.32pt;mso-position-horizontal-relative:page;mso-position-vertical-relative:page;z-index:-4663" coordorigin="9648,10288" coordsize="630,226">
            <v:group style="position:absolute;left:9658;top:10299;width:187;height:200" coordorigin="9658,10299" coordsize="187,200">
              <v:shape style="position:absolute;left:9658;top:10299;width:187;height:200" coordorigin="9658,10299" coordsize="187,200" path="m9710,10312l9658,10312,9658,10499,9672,10499,9672,10326,9710,10326,9710,10312xe" filled="t" fillcolor="#202020" stroked="f">
                <v:path arrowok="t"/>
                <v:fill/>
              </v:shape>
              <v:shape style="position:absolute;left:9658;top:10299;width:187;height:200" coordorigin="9658,10299" coordsize="187,200" path="m9844,10336l9739,10336,9826,10343,9825,10394,9825,10417,9824,10435,9823,10450,9821,10461,9821,10475,9816,10480,9763,10480,9763,10499,9833,10479,9840,10435,9840,10425,9841,10404,9842,10381,9843,10353,9844,10336xe" filled="t" fillcolor="#202020" stroked="f">
                <v:path arrowok="t"/>
                <v:fill/>
              </v:shape>
              <v:shape style="position:absolute;left:9658;top:10299;width:187;height:200" coordorigin="9658,10299" coordsize="187,200" path="m9710,10326l9672,10326,9696,10327,9691,10346,9687,10365,9682,10385,9693,10405,9696,10422,9701,10442,9696,10451,9672,10451,9672,10461,9677,10466,9691,10466,9703,10464,9712,10448,9710,10422,9709,10409,9706,10390,9702,10371,9701,10370,9701,10369,9701,10365,9710,10326xe" filled="t" fillcolor="#202020" stroked="f">
                <v:path arrowok="t"/>
                <v:fill/>
              </v:shape>
              <v:shape style="position:absolute;left:9658;top:10299;width:187;height:200" coordorigin="9658,10299" coordsize="187,200" path="m9739,10422l9725,10422,9725,10466,9806,10466,9806,10456,9739,10456,9739,10422xe" filled="t" fillcolor="#202020" stroked="f">
                <v:path arrowok="t"/>
                <v:fill/>
              </v:shape>
              <v:shape style="position:absolute;left:9658;top:10299;width:187;height:200" coordorigin="9658,10299" coordsize="187,200" path="m9773,10413l9758,10413,9758,10456,9773,10456,9773,10413xe" filled="t" fillcolor="#202020" stroked="f">
                <v:path arrowok="t"/>
                <v:fill/>
              </v:shape>
              <v:shape style="position:absolute;left:9658;top:10299;width:187;height:200" coordorigin="9658,10299" coordsize="187,200" path="m9806,10422l9792,10422,9792,10456,9806,10456,9806,10422xe" filled="t" fillcolor="#202020" stroked="f">
                <v:path arrowok="t"/>
                <v:fill/>
              </v:shape>
              <v:shape style="position:absolute;left:9658;top:10299;width:187;height:200" coordorigin="9658,10299" coordsize="187,200" path="m9816,10398l9720,10398,9720,10413,9816,10413,9816,10398xe" filled="t" fillcolor="#202020" stroked="f">
                <v:path arrowok="t"/>
                <v:fill/>
              </v:shape>
              <v:shape style="position:absolute;left:9658;top:10299;width:187;height:200" coordorigin="9658,10299" coordsize="187,200" path="m9758,10350l9741,10354,9731,10371,9720,10389,9725,10394,9730,10394,9730,10398,9734,10389,9744,10384,9749,10374,9806,10374,9806,10360,9754,10360,9758,10355,9758,10350xe" filled="t" fillcolor="#202020" stroked="f">
                <v:path arrowok="t"/>
                <v:fill/>
              </v:shape>
              <v:shape style="position:absolute;left:9658;top:10299;width:187;height:200" coordorigin="9658,10299" coordsize="187,200" path="m9773,10374l9758,10374,9758,10398,9773,10398,9773,10374xe" filled="t" fillcolor="#202020" stroked="f">
                <v:path arrowok="t"/>
                <v:fill/>
              </v:shape>
              <v:shape style="position:absolute;left:9658;top:10299;width:187;height:200" coordorigin="9658,10299" coordsize="187,200" path="m9739,10299l9731,10319,9721,10338,9711,10355,9701,10369,9702,10371,9706,10374,9710,10374,9720,10371,9729,10355,9739,10336,9844,10336,9845,10322,9744,10322,9749,10317,9749,10312,9754,10307,9739,10299xe" filled="t" fillcolor="#202020" stroked="f">
                <v:path arrowok="t"/>
                <v:fill/>
              </v:shape>
              <v:shape style="position:absolute;left:9658;top:10299;width:187;height:200" coordorigin="9658,10299" coordsize="187,200" path="m9701,10369l9701,10370,9702,10371,9701,10369xe" filled="t" fillcolor="#202020" stroked="f">
                <v:path arrowok="t"/>
                <v:fill/>
              </v:shape>
            </v:group>
            <v:group style="position:absolute;left:9854;top:10302;width:202;height:202" coordorigin="9854,10302" coordsize="202,202">
              <v:shape style="position:absolute;left:9854;top:10302;width:202;height:202" coordorigin="9854,10302" coordsize="202,202" path="m9907,10413l9888,10413,9888,10504,9907,10504,9907,10413xe" filled="t" fillcolor="#202020" stroked="f">
                <v:path arrowok="t"/>
                <v:fill/>
              </v:shape>
              <v:shape style="position:absolute;left:9854;top:10302;width:202;height:202" coordorigin="9854,10302" coordsize="202,202" path="m9998,10302l9979,10302,9979,10365,9978,10386,9952,10457,9922,10490,9931,10499,9978,10448,9992,10417,10008,10417,10006,10412,10000,10389,9995,10363,9997,10344,9998,10326,9998,10311,9998,10302xe" filled="t" fillcolor="#202020" stroked="f">
                <v:path arrowok="t"/>
                <v:fill/>
              </v:shape>
              <v:shape style="position:absolute;left:9854;top:10302;width:202;height:202" coordorigin="9854,10302" coordsize="202,202" path="m10008,10417l9992,10417,9999,10438,10008,10457,10019,10473,10032,10488,10046,10499,10056,10490,10048,10476,10035,10464,10024,10450,10014,10432,10008,10417xe" filled="t" fillcolor="#202020" stroked="f">
                <v:path arrowok="t"/>
                <v:fill/>
              </v:shape>
              <v:shape style="position:absolute;left:9854;top:10302;width:202;height:202" coordorigin="9854,10302" coordsize="202,202" path="m9931,10360l9859,10360,9859,10374,9881,10395,9873,10414,9864,10431,9854,10446,9859,10451,9859,10456,9873,10451,9882,10432,9888,10413,9907,10413,9907,10374,9931,10374,9931,10360xe" filled="t" fillcolor="#202020" stroked="f">
                <v:path arrowok="t"/>
                <v:fill/>
              </v:shape>
              <v:shape style="position:absolute;left:9854;top:10302;width:202;height:202" coordorigin="9854,10302" coordsize="202,202" path="m9917,10398l9907,10408,9912,10418,9922,10427,9926,10437,9941,10427,9922,10408,9917,10398xe" filled="t" fillcolor="#202020" stroked="f">
                <v:path arrowok="t"/>
                <v:fill/>
              </v:shape>
              <v:shape style="position:absolute;left:9854;top:10302;width:202;height:202" coordorigin="9854,10302" coordsize="202,202" path="m9946,10346l9931,10350,9940,10368,9949,10387,9955,10403,9962,10382,9953,10363,9946,10346xe" filled="t" fillcolor="#202020" stroked="f">
                <v:path arrowok="t"/>
                <v:fill/>
              </v:shape>
              <v:shape style="position:absolute;left:9854;top:10302;width:202;height:202" coordorigin="9854,10302" coordsize="202,202" path="m10040,10343l10028,10361,10017,10378,10008,10394,10008,10398,10021,10399,10034,10381,10046,10365,10056,10350,10040,10343xe" filled="t" fillcolor="#202020" stroked="f">
                <v:path arrowok="t"/>
                <v:fill/>
              </v:shape>
              <v:shape style="position:absolute;left:9854;top:10302;width:202;height:202" coordorigin="9854,10302" coordsize="202,202" path="m9907,10326l9888,10326,9888,10360,9907,10360,9907,10326xe" filled="t" fillcolor="#202020" stroked="f">
                <v:path arrowok="t"/>
                <v:fill/>
              </v:shape>
              <v:shape style="position:absolute;left:9854;top:10302;width:202;height:202" coordorigin="9854,10302" coordsize="202,202" path="m9921,10309l9903,10311,9882,10312,9859,10312,9859,10322,9864,10326,9864,10331,9874,10326,9926,10326,9936,10322,9921,10309xe" filled="t" fillcolor="#202020" stroked="f">
                <v:path arrowok="t"/>
                <v:fill/>
              </v:shape>
            </v:group>
            <v:group style="position:absolute;left:10066;top:10298;width:202;height:192" coordorigin="10066,10298" coordsize="202,192">
              <v:shape style="position:absolute;left:10066;top:10298;width:202;height:192" coordorigin="10066,10298" coordsize="202,192" path="m10267,10475l10066,10475,10066,10490,10267,10490,10267,10475xe" filled="t" fillcolor="#202020" stroked="f">
                <v:path arrowok="t"/>
                <v:fill/>
              </v:shape>
              <v:shape style="position:absolute;left:10066;top:10298;width:202;height:192" coordorigin="10066,10298" coordsize="202,192" path="m10181,10422l10162,10422,10162,10475,10181,10475,10181,10422xe" filled="t" fillcolor="#202020" stroked="f">
                <v:path arrowok="t"/>
                <v:fill/>
              </v:shape>
              <v:shape style="position:absolute;left:10066;top:10298;width:202;height:192" coordorigin="10066,10298" coordsize="202,192" path="m10253,10408l10090,10408,10090,10422,10253,10422,10253,10408xe" filled="t" fillcolor="#202020" stroked="f">
                <v:path arrowok="t"/>
                <v:fill/>
              </v:shape>
              <v:shape style="position:absolute;left:10066;top:10298;width:202;height:192" coordorigin="10066,10298" coordsize="202,192" path="m10181,10360l10162,10360,10162,10408,10181,10408,10181,10360xe" filled="t" fillcolor="#202020" stroked="f">
                <v:path arrowok="t"/>
                <v:fill/>
              </v:shape>
              <v:shape style="position:absolute;left:10066;top:10298;width:202;height:192" coordorigin="10066,10298" coordsize="202,192" path="m10128,10312l10109,10322,10099,10341,10089,10359,10078,10375,10066,10389,10075,10398,10086,10392,10098,10376,10109,10360,10258,10360,10258,10341,10118,10341,10118,10336,10123,10326,10128,10312xe" filled="t" fillcolor="#202020" stroked="f">
                <v:path arrowok="t"/>
                <v:fill/>
              </v:shape>
              <v:shape style="position:absolute;left:10066;top:10298;width:202;height:192" coordorigin="10066,10298" coordsize="202,192" path="m10181,10298l10162,10298,10162,10341,10181,10341,10181,1029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74.940002pt;margin-top:730.619995pt;width:49pt;height:9.632981pt;mso-position-horizontal-relative:page;mso-position-vertical-relative:page;z-index:-4662" coordorigin="3499,14612" coordsize="980,193">
            <v:group style="position:absolute;left:3509;top:14627;width:96;height:163" coordorigin="3509,14627" coordsize="96,163">
              <v:shape style="position:absolute;left:3509;top:14627;width:96;height:163" coordorigin="3509,14627" coordsize="96,163" path="m3595,14642l3566,14642,3586,14661,3586,14680,3581,14685,3581,14695,3552,14723,3509,14776,3509,14790,3605,14790,3605,14771,3533,14771,3573,14726,3587,14709,3595,14694,3605,14675,3605,14656,3600,14646,3595,14642xe" filled="t" fillcolor="#202020" stroked="f">
                <v:path arrowok="t"/>
                <v:fill/>
              </v:shape>
              <v:shape style="position:absolute;left:3509;top:14627;width:96;height:163" coordorigin="3509,14627" coordsize="96,163" path="m3552,14627l3533,14632,3514,14642,3520,14655,3539,14645,3557,14642,3595,14642,3590,14637,3577,14628,3552,14627xe" filled="t" fillcolor="#202020" stroked="f">
                <v:path arrowok="t"/>
                <v:fill/>
              </v:shape>
            </v:group>
            <v:group style="position:absolute;left:3629;top:14627;width:104;height:165" coordorigin="3629,14627" coordsize="104,165">
              <v:shape style="position:absolute;left:3629;top:14627;width:104;height:165" coordorigin="3629,14627" coordsize="104,165" path="m3676,14627l3630,14684,3629,14711,3630,14728,3666,14791,3692,14793,3709,14783,3716,14774,3669,14774,3657,14762,3650,14741,3648,14711,3648,14705,3650,14678,3658,14658,3671,14647,3692,14644,3718,14644,3714,14640,3698,14630,3676,14627xe" filled="t" fillcolor="#202020" stroked="f">
                <v:path arrowok="t"/>
                <v:fill/>
              </v:shape>
              <v:shape style="position:absolute;left:3629;top:14627;width:104;height:165" coordorigin="3629,14627" coordsize="104,165" path="m3718,14644l3692,14644,3702,14657,3708,14679,3708,14741,3669,14774,3716,14774,3724,14764,3728,14751,3731,14733,3733,14711,3733,14679,3726,14656,3718,14644xe" filled="t" fillcolor="#202020" stroked="f">
                <v:path arrowok="t"/>
                <v:fill/>
              </v:shape>
            </v:group>
            <v:group style="position:absolute;left:3758;top:14622;width:96;height:168" coordorigin="3758,14622" coordsize="96,168">
              <v:shape style="position:absolute;left:3758;top:14622;width:96;height:168" coordorigin="3758,14622" coordsize="96,168" path="m3854,14776l3763,14776,3763,14790,3854,14790,3854,14776xe" filled="t" fillcolor="#202020" stroked="f">
                <v:path arrowok="t"/>
                <v:fill/>
              </v:shape>
              <v:shape style="position:absolute;left:3758;top:14622;width:96;height:168" coordorigin="3758,14622" coordsize="96,168" path="m3816,14646l3797,14646,3797,14776,3816,14776,3816,14646xe" filled="t" fillcolor="#202020" stroked="f">
                <v:path arrowok="t"/>
                <v:fill/>
              </v:shape>
              <v:shape style="position:absolute;left:3758;top:14622;width:96;height:168" coordorigin="3758,14622" coordsize="96,168" path="m3816,14622l3758,14642,3758,14661,3797,14646,3816,14646,3816,14622xe" filled="t" fillcolor="#202020" stroked="f">
                <v:path arrowok="t"/>
                <v:fill/>
              </v:shape>
            </v:group>
            <v:group style="position:absolute;left:3878;top:14627;width:101;height:168" coordorigin="3878,14627" coordsize="101,168">
              <v:shape style="position:absolute;left:3878;top:14627;width:101;height:168" coordorigin="3878,14627" coordsize="101,168" path="m3950,14627l3902,14627,3888,14642,3883,14651,3884,14673,3893,14690,3912,14704,3893,14715,3882,14731,3878,14752,3878,14776,3890,14783,3907,14792,3928,14795,3949,14791,3965,14781,3974,14776,3912,14776,3907,14771,3898,14766,3898,14757,3898,14743,3907,14724,3926,14714,3958,14714,3941,14704,3957,14695,3958,14694,3926,14694,3912,14690,3902,14675,3902,14651,3907,14646,3917,14642,3970,14642,3960,14637,3950,14627xe" filled="t" fillcolor="#202020" stroked="f">
                <v:path arrowok="t"/>
                <v:fill/>
              </v:shape>
              <v:shape style="position:absolute;left:3878;top:14627;width:101;height:168" coordorigin="3878,14627" coordsize="101,168" path="m3958,14714l3926,14714,3938,14718,3954,14732,3960,14752,3960,14762,3946,14776,3974,14776,3979,14762,3979,14750,3974,14730,3961,14715,3958,14714xe" filled="t" fillcolor="#202020" stroked="f">
                <v:path arrowok="t"/>
                <v:fill/>
              </v:shape>
              <v:shape style="position:absolute;left:3878;top:14627;width:101;height:168" coordorigin="3878,14627" coordsize="101,168" path="m3970,14642l3941,14642,3950,14651,3950,14675,3946,14690,3926,14694,3958,14694,3970,14680,3974,14661,3974,14651,3970,14642xe" filled="t" fillcolor="#202020" stroked="f">
                <v:path arrowok="t"/>
                <v:fill/>
              </v:shape>
            </v:group>
            <v:group style="position:absolute;left:3998;top:14627;width:104;height:165" coordorigin="3998,14627" coordsize="104,165">
              <v:shape style="position:absolute;left:3998;top:14627;width:104;height:165" coordorigin="3998,14627" coordsize="104,165" path="m4046,14627l4000,14684,3998,14711,3999,14727,4035,14791,4062,14793,4079,14783,4086,14774,4038,14774,4026,14762,4020,14741,4018,14711,4018,14705,4020,14678,4027,14658,4041,14647,4062,14644,4087,14644,4084,14640,4067,14630,4046,14627xe" filled="t" fillcolor="#202020" stroked="f">
                <v:path arrowok="t"/>
                <v:fill/>
              </v:shape>
              <v:shape style="position:absolute;left:3998;top:14627;width:104;height:165" coordorigin="3998,14627" coordsize="104,165" path="m4087,14644l4062,14644,4072,14657,4078,14679,4078,14741,4038,14774,4086,14774,4093,14764,4098,14751,4101,14733,4102,14711,4102,14679,4096,14656,4087,14644xe" filled="t" fillcolor="#202020" stroked="f">
                <v:path arrowok="t"/>
                <v:fill/>
              </v:shape>
            </v:group>
            <v:group style="position:absolute;left:4128;top:14627;width:91;height:167" coordorigin="4128,14627" coordsize="91,167">
              <v:shape style="position:absolute;left:4128;top:14627;width:91;height:167" coordorigin="4128,14627" coordsize="91,167" path="m4214,14627l4133,14627,4133,14709,4181,14709,4190,14714,4195,14723,4200,14728,4200,14752,4195,14762,4181,14776,4130,14776,4132,14787,4147,14793,4172,14795,4192,14789,4208,14777,4209,14776,4142,14776,4128,14766,4213,14766,4216,14760,4219,14738,4219,14723,4214,14709,4204,14703,4189,14693,4166,14690,4152,14690,4152,14646,4214,14646,4214,14627xe" filled="t" fillcolor="#202020" stroked="f">
                <v:path arrowok="t"/>
                <v:fill/>
              </v:shape>
            </v:group>
            <v:group style="position:absolute;left:4248;top:14627;width:96;height:168" coordorigin="4248,14627" coordsize="96,168">
              <v:shape style="position:absolute;left:4248;top:14627;width:96;height:168" coordorigin="4248,14627" coordsize="96,168" path="m4248,14766l4251,14787,4268,14793,4291,14795,4310,14791,4328,14779,4330,14776,4272,14776,4262,14771,4248,14766xe" filled="t" fillcolor="#202020" stroked="f">
                <v:path arrowok="t"/>
                <v:fill/>
              </v:shape>
              <v:shape style="position:absolute;left:4248;top:14627;width:96;height:168" coordorigin="4248,14627" coordsize="96,168" path="m4334,14642l4277,14642,4292,14642,4309,14651,4314,14674,4303,14689,4277,14694,4267,14694,4267,14714,4294,14715,4314,14724,4320,14742,4320,14762,4306,14776,4330,14776,4340,14764,4344,14742,4344,14733,4334,14714,4315,14704,4306,14704,4317,14699,4330,14684,4334,14661,4334,14642xe" filled="t" fillcolor="#202020" stroked="f">
                <v:path arrowok="t"/>
                <v:fill/>
              </v:shape>
              <v:shape style="position:absolute;left:4248;top:14627;width:96;height:168" coordorigin="4248,14627" coordsize="96,168" path="m4315,14627l4267,14627,4258,14632,4258,14651,4277,14642,4334,14642,4325,14637,4315,14627xe" filled="t" fillcolor="#202020" stroked="f">
                <v:path arrowok="t"/>
                <v:fill/>
              </v:shape>
            </v:group>
            <v:group style="position:absolute;left:4378;top:14622;width:91;height:168" coordorigin="4378,14622" coordsize="91,168">
              <v:shape style="position:absolute;left:4378;top:14622;width:91;height:168" coordorigin="4378,14622" coordsize="91,168" path="m4469,14776l4378,14776,4378,14790,4469,14790,4469,14776xe" filled="t" fillcolor="#202020" stroked="f">
                <v:path arrowok="t"/>
                <v:fill/>
              </v:shape>
              <v:shape style="position:absolute;left:4378;top:14622;width:91;height:168" coordorigin="4378,14622" coordsize="91,168" path="m4430,14646l4411,14646,4411,14776,4430,14776,4430,14646xe" filled="t" fillcolor="#202020" stroked="f">
                <v:path arrowok="t"/>
                <v:fill/>
              </v:shape>
              <v:shape style="position:absolute;left:4378;top:14622;width:91;height:168" coordorigin="4378,14622" coordsize="91,168" path="m4430,14622l4378,14642,4378,14661,4411,14646,4430,14646,4430,1462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11.579987pt;margin-top:730.859985pt;width:58.037548pt;height:9.4pt;mso-position-horizontal-relative:page;mso-position-vertical-relative:page;z-index:-4661" coordorigin="8232,14617" coordsize="1161,188">
            <v:group style="position:absolute;left:8242;top:14627;width:101;height:163" coordorigin="8242,14627" coordsize="101,163">
              <v:shape style="position:absolute;left:8242;top:14627;width:101;height:163" coordorigin="8242,14627" coordsize="101,163" path="m8333,14642l8299,14642,8309,14646,8323,14661,8323,14680,8318,14685,8314,14694,8309,14699,8304,14709,8290,14723,8242,14776,8242,14790,8338,14790,8338,14771,8266,14771,8311,14726,8324,14709,8333,14694,8342,14675,8342,14656,8338,14646,8333,14642xe" filled="t" fillcolor="#202020" stroked="f">
                <v:path arrowok="t"/>
                <v:fill/>
              </v:shape>
              <v:shape style="position:absolute;left:8242;top:14627;width:101;height:163" coordorigin="8242,14627" coordsize="101,163" path="m8289,14627l8270,14632,8251,14642,8254,14658,8274,14645,8290,14642,8333,14642,8328,14637,8312,14628,8289,14627xe" filled="t" fillcolor="#202020" stroked="f">
                <v:path arrowok="t"/>
                <v:fill/>
              </v:shape>
            </v:group>
            <v:group style="position:absolute;left:8366;top:14627;width:104;height:165" coordorigin="8366,14627" coordsize="104,165">
              <v:shape style="position:absolute;left:8366;top:14627;width:104;height:165" coordorigin="8366,14627" coordsize="104,165" path="m8412,14627l8368,14684,8366,14711,8367,14728,8404,14791,8430,14793,8447,14782,8454,14774,8406,14774,8394,14762,8388,14741,8386,14711,8386,14705,8388,14678,8395,14658,8409,14647,8430,14644,8455,14644,8452,14640,8435,14630,8412,14627xe" filled="t" fillcolor="#202020" stroked="f">
                <v:path arrowok="t"/>
                <v:fill/>
              </v:shape>
              <v:shape style="position:absolute;left:8366;top:14627;width:104;height:165" coordorigin="8366,14627" coordsize="104,165" path="m8455,14644l8430,14644,8440,14657,8446,14679,8446,14741,8406,14774,8454,14774,8462,14764,8466,14751,8469,14733,8470,14711,8470,14679,8470,14678,8463,14656,8455,14644xe" filled="t" fillcolor="#202020" stroked="f">
                <v:path arrowok="t"/>
                <v:fill/>
              </v:shape>
            </v:group>
            <v:group style="position:absolute;left:8487;top:14628;width:104;height:166" coordorigin="8487,14628" coordsize="104,166">
              <v:shape style="position:absolute;left:8487;top:14628;width:104;height:166" coordorigin="8487,14628" coordsize="104,166" path="m8533,14628l8488,14684,8487,14711,8487,14728,8526,14791,8550,14794,8566,14784,8573,14774,8530,14774,8519,14763,8513,14742,8511,14711,8510,14705,8513,14678,8520,14658,8533,14647,8553,14645,8577,14645,8574,14640,8557,14631,8533,14628xe" filled="t" fillcolor="#202020" stroked="f">
                <v:path arrowok="t"/>
                <v:fill/>
              </v:shape>
              <v:shape style="position:absolute;left:8487;top:14628;width:104;height:166" coordorigin="8487,14628" coordsize="104,166" path="m8577,14645l8553,14645,8564,14658,8571,14680,8571,14741,8530,14774,8573,14774,8582,14764,8586,14751,8589,14733,8591,14711,8590,14678,8585,14656,8577,14645xe" filled="t" fillcolor="#202020" stroked="f">
                <v:path arrowok="t"/>
                <v:fill/>
              </v:shape>
            </v:group>
            <v:group style="position:absolute;left:8611;top:14627;width:106;height:163" coordorigin="8611,14627" coordsize="106,163">
              <v:shape style="position:absolute;left:8611;top:14627;width:106;height:163" coordorigin="8611,14627" coordsize="106,163" path="m8717,14627l8611,14627,8611,14646,8693,14646,8630,14790,8654,14790,8717,14637,8717,14627xe" filled="t" fillcolor="#202020" stroked="f">
                <v:path arrowok="t"/>
                <v:fill/>
              </v:shape>
            </v:group>
            <v:group style="position:absolute;left:8741;top:14627;width:91;height:167" coordorigin="8741,14627" coordsize="91,167">
              <v:shape style="position:absolute;left:8741;top:14627;width:91;height:167" coordorigin="8741,14627" coordsize="91,167" path="m8827,14627l8746,14627,8746,14709,8794,14709,8803,14714,8808,14723,8813,14728,8813,14752,8808,14762,8803,14766,8798,14776,8742,14776,8744,14787,8760,14793,8785,14795,8804,14789,8821,14777,8821,14776,8755,14776,8741,14766,8826,14766,8829,14760,8832,14738,8832,14723,8827,14709,8817,14703,8802,14693,8779,14690,8765,14690,8765,14646,8827,14646,8827,14627xe" filled="t" fillcolor="#202020" stroked="f">
                <v:path arrowok="t"/>
                <v:fill/>
              </v:shape>
            </v:group>
            <v:group style="position:absolute;left:8861;top:14627;width:98;height:167" coordorigin="8861,14627" coordsize="98,167">
              <v:shape style="position:absolute;left:8861;top:14627;width:98;height:167" coordorigin="8861,14627" coordsize="98,167" path="m8933,14627l8885,14627,8880,14637,8870,14642,8866,14651,8866,14673,8875,14690,8894,14704,8876,14715,8864,14731,8861,14752,8861,14766,8866,14776,8876,14786,8893,14793,8917,14794,8936,14788,8953,14776,8894,14776,8890,14771,8880,14766,8880,14757,8881,14743,8890,14724,8909,14714,8942,14714,8928,14704,8940,14697,8942,14694,8909,14694,8894,14690,8885,14675,8885,14656,8899,14642,8952,14642,8942,14637,8933,14627xe" filled="t" fillcolor="#202020" stroked="f">
                <v:path arrowok="t"/>
                <v:fill/>
              </v:shape>
              <v:shape style="position:absolute;left:8861;top:14627;width:98;height:167" coordorigin="8861,14627" coordsize="98,167" path="m8942,14714l8909,14714,8920,14718,8936,14732,8942,14752,8942,14762,8928,14776,8953,14776,8953,14776,8959,14760,8958,14732,8946,14716,8942,14714xe" filled="t" fillcolor="#202020" stroked="f">
                <v:path arrowok="t"/>
                <v:fill/>
              </v:shape>
              <v:shape style="position:absolute;left:8861;top:14627;width:98;height:167" coordorigin="8861,14627" coordsize="98,167" path="m8952,14642l8923,14642,8933,14651,8933,14675,8928,14690,8909,14694,8942,14694,8953,14681,8957,14661,8957,14651,8952,14642xe" filled="t" fillcolor="#202020" stroked="f">
                <v:path arrowok="t"/>
                <v:fill/>
              </v:shape>
            </v:group>
            <v:group style="position:absolute;left:8981;top:14627;width:101;height:168" coordorigin="8981,14627" coordsize="101,168">
              <v:shape style="position:absolute;left:8981;top:14627;width:101;height:168" coordorigin="8981,14627" coordsize="101,168" path="m8990,14771l8990,14790,9000,14790,9010,14795,9022,14795,9039,14791,9055,14780,9059,14776,9000,14776,8990,14771xe" filled="t" fillcolor="#202020" stroked="f">
                <v:path arrowok="t"/>
                <v:fill/>
              </v:shape>
              <v:shape style="position:absolute;left:8981;top:14627;width:101;height:168" coordorigin="8981,14627" coordsize="101,168" path="m9071,14642l9038,14642,9048,14646,9053,14651,9062,14670,9062,14690,9058,14694,9053,14704,9048,14709,9062,14709,9062,14722,9034,14776,9059,14776,9072,14762,9077,14744,9081,14722,9082,14699,9080,14676,9076,14657,9071,14642xe" filled="t" fillcolor="#202020" stroked="f">
                <v:path arrowok="t"/>
                <v:fill/>
              </v:shape>
              <v:shape style="position:absolute;left:8981;top:14627;width:101;height:168" coordorigin="8981,14627" coordsize="101,168" path="m9032,14627l9012,14631,8994,14642,8984,14658,8981,14680,8981,14694,8986,14704,9005,14723,9014,14728,9043,14728,9058,14723,9062,14709,9014,14709,9010,14699,9005,14694,9000,14685,9000,14666,9005,14656,9014,14646,9024,14642,9071,14642,9070,14640,9053,14630,9032,14627xe" filled="t" fillcolor="#202020" stroked="f">
                <v:path arrowok="t"/>
                <v:fill/>
              </v:shape>
            </v:group>
            <v:group style="position:absolute;left:9106;top:14766;width:29;height:29" coordorigin="9106,14766" coordsize="29,29">
              <v:shape style="position:absolute;left:9106;top:14766;width:29;height:29" coordorigin="9106,14766" coordsize="29,29" path="m9125,14766l9115,14766,9106,14776,9106,14786,9115,14795,9125,14795,9125,14790,9130,14790,9130,14786,9134,14786,9134,14776,9130,14776,9130,14771,9125,14771,9125,14766xe" filled="t" fillcolor="#202020" stroked="f">
                <v:path arrowok="t"/>
                <v:fill/>
              </v:shape>
            </v:group>
            <v:group style="position:absolute;left:9163;top:14627;width:91;height:167" coordorigin="9163,14627" coordsize="91,167">
              <v:shape style="position:absolute;left:9163;top:14627;width:91;height:167" coordorigin="9163,14627" coordsize="91,167" path="m9245,14627l9168,14627,9168,14709,9216,14709,9230,14723,9230,14762,9221,14766,9216,14776,9164,14776,9165,14787,9180,14793,9207,14795,9225,14789,9243,14777,9244,14776,9173,14776,9163,14766,9249,14766,9252,14760,9254,14738,9254,14723,9250,14709,9239,14703,9222,14693,9202,14690,9187,14690,9187,14646,9245,14646,9245,14627xe" filled="t" fillcolor="#202020" stroked="f">
                <v:path arrowok="t"/>
                <v:fill/>
              </v:shape>
            </v:group>
            <v:group style="position:absolute;left:9278;top:14627;width:104;height:165" coordorigin="9278,14627" coordsize="104,165">
              <v:shape style="position:absolute;left:9278;top:14627;width:104;height:165" coordorigin="9278,14627" coordsize="104,165" path="m9324,14627l9280,14684,9278,14711,9279,14728,9316,14791,9342,14793,9359,14782,9366,14774,9318,14774,9306,14762,9300,14741,9298,14711,9298,14705,9300,14678,9307,14658,9321,14647,9342,14644,9367,14644,9364,14640,9347,14630,9324,14627xe" filled="t" fillcolor="#202020" stroked="f">
                <v:path arrowok="t"/>
                <v:fill/>
              </v:shape>
              <v:shape style="position:absolute;left:9278;top:14627;width:104;height:165" coordorigin="9278,14627" coordsize="104,165" path="m9367,14644l9342,14644,9352,14657,9358,14679,9358,14741,9318,14774,9366,14774,9374,14764,9378,14751,9381,14733,9382,14711,9382,14679,9382,14678,9375,14656,9367,1464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81.899994pt;margin-top:730.140015pt;width:21.458066pt;height:11.32pt;mso-position-horizontal-relative:page;mso-position-vertical-relative:page;z-index:-4660" coordorigin="9638,14603" coordsize="429,226">
            <v:group style="position:absolute;left:9648;top:14613;width:202;height:206" coordorigin="9648,14613" coordsize="202,206">
              <v:shape style="position:absolute;left:9648;top:14613;width:202;height:206" coordorigin="9648,14613" coordsize="202,206" path="m9725,14786l9720,14795,9725,14798,9741,14808,9758,14819,9761,14802,9743,14794,9725,14786xe" filled="t" fillcolor="#202020" stroked="f">
                <v:path arrowok="t"/>
                <v:fill/>
              </v:shape>
              <v:shape style="position:absolute;left:9648;top:14613;width:202;height:206" coordorigin="9648,14613" coordsize="202,206" path="m9811,14781l9797,14781,9797,14790,9806,14800,9811,14810,9821,14819,9840,14819,9845,14810,9848,14800,9821,14800,9816,14790,9811,14786,9811,14781xe" filled="t" fillcolor="#202020" stroked="f">
                <v:path arrowok="t"/>
                <v:fill/>
              </v:shape>
              <v:shape style="position:absolute;left:9648;top:14613;width:202;height:206" coordorigin="9648,14613" coordsize="202,206" path="m9691,14786l9685,14790,9666,14798,9648,14805,9653,14810,9653,14814,9666,14814,9683,14805,9701,14795,9691,14786xe" filled="t" fillcolor="#202020" stroked="f">
                <v:path arrowok="t"/>
                <v:fill/>
              </v:shape>
              <v:shape style="position:absolute;left:9648;top:14613;width:202;height:206" coordorigin="9648,14613" coordsize="202,206" path="m9792,14613l9778,14616,9778,14656,9648,14656,9648,14666,9782,14670,9782,14685,9786,14751,9789,14769,9775,14782,9758,14795,9773,14810,9782,14800,9787,14790,9797,14781,9811,14781,9809,14761,9819,14745,9828,14729,9799,14729,9798,14712,9797,14709,9797,14691,9797,14666,9850,14666,9850,14656,9796,14653,9792,14633,9792,14613xe" filled="t" fillcolor="#202020" stroked="f">
                <v:path arrowok="t"/>
                <v:fill/>
              </v:shape>
              <v:shape style="position:absolute;left:9648;top:14613;width:202;height:206" coordorigin="9648,14613" coordsize="202,206" path="m9835,14762l9835,14790,9830,14800,9848,14800,9850,14795,9850,14766,9845,14766,9835,14762xe" filled="t" fillcolor="#202020" stroked="f">
                <v:path arrowok="t"/>
                <v:fill/>
              </v:shape>
              <v:shape style="position:absolute;left:9648;top:14613;width:202;height:206" coordorigin="9648,14613" coordsize="202,206" path="m9768,14771l9648,14771,9648,14786,9768,14786,9768,14771xe" filled="t" fillcolor="#202020" stroked="f">
                <v:path arrowok="t"/>
                <v:fill/>
              </v:shape>
              <v:shape style="position:absolute;left:9648;top:14613;width:202;height:206" coordorigin="9648,14613" coordsize="202,206" path="m9696,14757l9682,14757,9682,14771,9696,14771,9696,14757xe" filled="t" fillcolor="#202020" stroked="f">
                <v:path arrowok="t"/>
                <v:fill/>
              </v:shape>
              <v:shape style="position:absolute;left:9648;top:14613;width:202;height:206" coordorigin="9648,14613" coordsize="202,206" path="m9734,14757l9725,14757,9725,14771,9734,14771,9734,14757xe" filled="t" fillcolor="#202020" stroked="f">
                <v:path arrowok="t"/>
                <v:fill/>
              </v:shape>
              <v:shape style="position:absolute;left:9648;top:14613;width:202;height:206" coordorigin="9648,14613" coordsize="202,206" path="m9763,14742l9653,14742,9653,14757,9763,14757,9763,14742xe" filled="t" fillcolor="#202020" stroked="f">
                <v:path arrowok="t"/>
                <v:fill/>
              </v:shape>
              <v:shape style="position:absolute;left:9648;top:14613;width:202;height:206" coordorigin="9648,14613" coordsize="202,206" path="m9696,14728l9682,14728,9682,14742,9696,14742,9696,14728xe" filled="t" fillcolor="#202020" stroked="f">
                <v:path arrowok="t"/>
                <v:fill/>
              </v:shape>
              <v:shape style="position:absolute;left:9648;top:14613;width:202;height:206" coordorigin="9648,14613" coordsize="202,206" path="m9734,14728l9725,14728,9725,14742,9734,14742,9734,14728xe" filled="t" fillcolor="#202020" stroked="f">
                <v:path arrowok="t"/>
                <v:fill/>
              </v:shape>
              <v:shape style="position:absolute;left:9648;top:14613;width:202;height:206" coordorigin="9648,14613" coordsize="202,206" path="m9758,14675l9658,14675,9658,14733,9672,14733,9672,14728,9758,14728,9758,14718,9672,14718,9672,14709,9758,14709,9758,14699,9672,14699,9672,14685,9758,14685,9758,14675xe" filled="t" fillcolor="#202020" stroked="f">
                <v:path arrowok="t"/>
                <v:fill/>
              </v:shape>
              <v:shape style="position:absolute;left:9648;top:14613;width:202;height:206" coordorigin="9648,14613" coordsize="202,206" path="m9758,14728l9749,14728,9749,14733,9758,14733,9758,14728xe" filled="t" fillcolor="#202020" stroked="f">
                <v:path arrowok="t"/>
                <v:fill/>
              </v:shape>
              <v:shape style="position:absolute;left:9648;top:14613;width:202;height:206" coordorigin="9648,14613" coordsize="202,206" path="m9845,14690l9822,14698,9812,14719,9799,14729,9828,14729,9829,14727,9837,14709,9845,14690xe" filled="t" fillcolor="#202020" stroked="f">
                <v:path arrowok="t"/>
                <v:fill/>
              </v:shape>
              <v:shape style="position:absolute;left:9648;top:14613;width:202;height:206" coordorigin="9648,14613" coordsize="202,206" path="m9715,14709l9706,14709,9706,14718,9715,14718,9715,14709xe" filled="t" fillcolor="#202020" stroked="f">
                <v:path arrowok="t"/>
                <v:fill/>
              </v:shape>
              <v:shape style="position:absolute;left:9648;top:14613;width:202;height:206" coordorigin="9648,14613" coordsize="202,206" path="m9758,14709l9749,14709,9749,14718,9758,14718,9758,14709xe" filled="t" fillcolor="#202020" stroked="f">
                <v:path arrowok="t"/>
                <v:fill/>
              </v:shape>
              <v:shape style="position:absolute;left:9648;top:14613;width:202;height:206" coordorigin="9648,14613" coordsize="202,206" path="m9715,14685l9706,14685,9706,14699,9715,14699,9715,14685xe" filled="t" fillcolor="#202020" stroked="f">
                <v:path arrowok="t"/>
                <v:fill/>
              </v:shape>
              <v:shape style="position:absolute;left:9648;top:14613;width:202;height:206" coordorigin="9648,14613" coordsize="202,206" path="m9758,14685l9749,14685,9749,14699,9758,14699,9758,14685xe" filled="t" fillcolor="#202020" stroked="f">
                <v:path arrowok="t"/>
                <v:fill/>
              </v:shape>
              <v:shape style="position:absolute;left:9648;top:14613;width:202;height:206" coordorigin="9648,14613" coordsize="202,206" path="m9715,14642l9701,14642,9701,14656,9715,14656,9715,14642xe" filled="t" fillcolor="#202020" stroked="f">
                <v:path arrowok="t"/>
                <v:fill/>
              </v:shape>
              <v:shape style="position:absolute;left:9648;top:14613;width:202;height:206" coordorigin="9648,14613" coordsize="202,206" path="m9816,14613l9806,14622,9826,14642,9830,14651,9845,14637,9835,14632,9816,14613xe" filled="t" fillcolor="#202020" stroked="f">
                <v:path arrowok="t"/>
                <v:fill/>
              </v:shape>
              <v:shape style="position:absolute;left:9648;top:14613;width:202;height:206" coordorigin="9648,14613" coordsize="202,206" path="m9763,14627l9658,14627,9658,14642,9763,14642,9763,14627xe" filled="t" fillcolor="#202020" stroked="f">
                <v:path arrowok="t"/>
                <v:fill/>
              </v:shape>
              <v:shape style="position:absolute;left:9648;top:14613;width:202;height:206" coordorigin="9648,14613" coordsize="202,206" path="m9715,14613l9701,14613,9701,14627,9715,14627,9715,14613xe" filled="t" fillcolor="#202020" stroked="f">
                <v:path arrowok="t"/>
                <v:fill/>
              </v:shape>
            </v:group>
            <v:group style="position:absolute;left:9854;top:14618;width:203;height:202" coordorigin="9854,14618" coordsize="203,202">
              <v:shape style="position:absolute;left:9854;top:14618;width:203;height:202" coordorigin="9854,14618" coordsize="203,202" path="m9936,14704l9917,14704,9917,14819,9936,14819,9936,14704xe" filled="t" fillcolor="#202020" stroked="f">
                <v:path arrowok="t"/>
                <v:fill/>
              </v:shape>
              <v:shape style="position:absolute;left:9854;top:14618;width:203;height:202" coordorigin="9854,14618" coordsize="203,202" path="m10020,14751l10006,14751,10014,14772,10023,14790,10034,14805,10046,14819,10056,14814,10056,14810,10057,14802,10044,14791,10033,14776,10023,14758,10020,14751xe" filled="t" fillcolor="#202020" stroked="f">
                <v:path arrowok="t"/>
                <v:fill/>
              </v:shape>
              <v:shape style="position:absolute;left:9854;top:14618;width:203;height:202" coordorigin="9854,14618" coordsize="203,202" path="m10008,14680l9994,14680,9994,14704,9993,14717,9973,14774,9946,14805,9950,14810,9950,14814,9959,14816,9974,14800,9986,14784,9997,14767,10006,14751,10020,14751,10014,14737,10008,14714,10008,14680xe" filled="t" fillcolor="#202020" stroked="f">
                <v:path arrowok="t"/>
                <v:fill/>
              </v:shape>
              <v:shape style="position:absolute;left:9854;top:14618;width:203;height:202" coordorigin="9854,14618" coordsize="203,202" path="m9950,14622l9934,14625,9914,14627,9893,14627,9874,14627,9873,14731,9872,14755,9868,14774,9862,14791,9854,14805,9864,14814,9887,14739,9888,14704,9960,14704,9960,14690,9888,14690,9894,14641,9913,14640,9934,14638,9955,14637,9950,14622xe" filled="t" fillcolor="#202020" stroked="f">
                <v:path arrowok="t"/>
                <v:fill/>
              </v:shape>
              <v:shape style="position:absolute;left:9854;top:14618;width:203;height:202" coordorigin="9854,14618" coordsize="203,202" path="m9994,14618l9976,14628,9970,14647,9963,14666,9955,14685,9960,14685,9965,14690,9970,14690,9979,14670,9984,14656,10056,14656,10056,14642,9989,14642,9989,14637,9994,14627,9994,14618xe" filled="t" fillcolor="#202020" stroked="f">
                <v:path arrowok="t"/>
                <v:fill/>
              </v:shape>
              <v:shape style="position:absolute;left:9854;top:14618;width:203;height:202" coordorigin="9854,14618" coordsize="203,202" path="m10056,14656l10042,14656,10027,14690,10042,14690,10056,14656xe" filled="t" fillcolor="#202020" stroked="f">
                <v:path arrowok="t"/>
                <v:fill/>
              </v:shape>
            </v:group>
            <w10:wrap type="none"/>
          </v:group>
        </w:pict>
      </w:r>
      <w:r>
        <w:rPr>
          <w:sz w:val="14"/>
          <w:szCs w:val="14"/>
        </w:rPr>
      </w:r>
    </w:p>
    <w:tbl>
      <w:tblPr>
        <w:tblW w:w="0" w:type="auto"/>
        <w:jc w:val="left"/>
        <w:tblInd w:w="17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653" w:hRule="exact"/>
        </w:trPr>
        <w:tc>
          <w:tcPr>
            <w:tcW w:w="1762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7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83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47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43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4.774209pt;height:25.5pt;mso-position-horizontal-relative:char;mso-position-vertical-relative:line" type="#_x0000_t75">
                  <v:imagedata r:id="rId8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416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86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5026" w:hRule="exact"/>
        </w:trPr>
        <w:tc>
          <w:tcPr>
            <w:tcW w:w="176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69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3.147151pt;height:25.725pt;mso-position-horizontal-relative:char;mso-position-vertical-relative:line" type="#_x0000_t75">
                  <v:imagedata r:id="rId8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0" w:after="0" w:line="24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06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5" w:after="0" w:line="24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42.793564pt;height:25.5pt;mso-position-horizontal-relative:char;mso-position-vertical-relative:line" type="#_x0000_t75">
                  <v:imagedata r:id="rId8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9" w:after="0" w:line="24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0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83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4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4" w:after="0" w:line="110" w:lineRule="exact"/>
              <w:jc w:val="lef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6.304274pt;height:239.625pt;mso-position-horizontal-relative:char;mso-position-vertical-relative:line" type="#_x0000_t75">
                  <v:imagedata r:id="rId8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41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8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8155" w:hRule="exact"/>
        </w:trPr>
        <w:tc>
          <w:tcPr>
            <w:tcW w:w="176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5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3.853396pt;height:25.5pt;mso-position-horizontal-relative:char;mso-position-vertical-relative:line" type="#_x0000_t75">
                  <v:imagedata r:id="rId8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9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06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3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43.318002pt;height:139.875pt;mso-position-horizontal-relative:char;mso-position-vertical-relative:line" type="#_x0000_t75">
                  <v:imagedata r:id="rId8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3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50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83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4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4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6.332077pt;height:396.375pt;mso-position-horizontal-relative:char;mso-position-vertical-relative:line" type="#_x0000_t75">
                  <v:imagedata r:id="rId88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2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</w:tc>
        <w:tc>
          <w:tcPr>
            <w:tcW w:w="141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8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1723" w:hRule="exact"/>
        </w:trPr>
        <w:tc>
          <w:tcPr>
            <w:tcW w:w="1762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>
              <w:spacing w:before="4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4.209247pt;height:40.125pt;mso-position-horizontal-relative:char;mso-position-vertical-relative:line" type="#_x0000_t75">
                  <v:imagedata r:id="rId89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6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066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42.620612pt;height:39.75pt;mso-position-horizontal-relative:char;mso-position-vertical-relative:line" type="#_x0000_t75">
                  <v:imagedata r:id="rId90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9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507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483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747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4.624722pt;height:54pt;mso-position-horizontal-relative:char;mso-position-vertical-relative:line" type="#_x0000_t75">
                  <v:imagedata r:id="rId9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4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16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786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</w:tr>
    </w:tbl>
    <w:p>
      <w:pPr>
        <w:spacing w:after="0"/>
        <w:sectPr>
          <w:pgSz w:w="11900" w:h="16840"/>
          <w:pgMar w:header="296" w:footer="256" w:top="480" w:bottom="440" w:left="400" w:right="380"/>
        </w:sectPr>
      </w:pPr>
    </w:p>
    <w:p>
      <w:pPr>
        <w:spacing w:before="0" w:after="0" w:line="200" w:lineRule="exact"/>
        <w:jc w:val="left"/>
        <w:rPr>
          <w:sz w:val="20"/>
          <w:szCs w:val="20"/>
        </w:rPr>
      </w:pPr>
      <w:r>
        <w:rPr/>
        <w:pict>
          <v:group style="position:absolute;margin-left:28.51pt;margin-top:31.950001pt;width:540.1pt;height:778.9pt;mso-position-horizontal-relative:page;mso-position-vertical-relative:page;z-index:-4659" coordorigin="570,639" coordsize="10802,15578">
            <v:group style="position:absolute;left:11352;top:650;width:2;height:15557" coordorigin="11352,650" coordsize="2,15557">
              <v:shape style="position:absolute;left:11352;top:650;width:2;height:15557" coordorigin="11352,650" coordsize="0,15557" path="m11352,650l11352,16206e" filled="f" stroked="t" strokeweight="1.06pt" strokecolor="#202020">
                <v:path arrowok="t"/>
              </v:shape>
            </v:group>
            <v:group style="position:absolute;left:9566;top:4494;width:2;height:11712" coordorigin="9566,4494" coordsize="2,11712">
              <v:shape style="position:absolute;left:9566;top:4494;width:2;height:11712" coordorigin="9566,4494" coordsize="0,11712" path="m9566,4494l9566,16206e" filled="f" stroked="t" strokeweight="1.06pt" strokecolor="#202020">
                <v:path arrowok="t"/>
              </v:shape>
            </v:group>
            <v:group style="position:absolute;left:8150;top:4494;width:2;height:11712" coordorigin="8150,4494" coordsize="2,11712">
              <v:shape style="position:absolute;left:8150;top:4494;width:2;height:11712" coordorigin="8150,4494" coordsize="0,11712" path="m8150,4494l8150,16206e" filled="f" stroked="t" strokeweight="1.06pt" strokecolor="#202020">
                <v:path arrowok="t"/>
              </v:shape>
            </v:group>
            <v:group style="position:absolute;left:6403;top:4494;width:2;height:11712" coordorigin="6403,4494" coordsize="2,11712">
              <v:shape style="position:absolute;left:6403;top:4494;width:2;height:11712" coordorigin="6403,4494" coordsize="0,11712" path="m6403,4494l6403,16206e" filled="f" stroked="t" strokeweight="1.06pt" strokecolor="#202020">
                <v:path arrowok="t"/>
              </v:shape>
            </v:group>
            <v:group style="position:absolute;left:4920;top:4494;width:2;height:11712" coordorigin="4920,4494" coordsize="2,11712">
              <v:shape style="position:absolute;left:4920;top:4494;width:2;height:11712" coordorigin="4920,4494" coordsize="0,11712" path="m4920,4494l4920,16206e" filled="f" stroked="t" strokeweight="1.06pt" strokecolor="#202020">
                <v:path arrowok="t"/>
              </v:shape>
            </v:group>
            <v:group style="position:absolute;left:3413;top:4494;width:2;height:11712" coordorigin="3413,4494" coordsize="2,11712">
              <v:shape style="position:absolute;left:3413;top:4494;width:2;height:11712" coordorigin="3413,4494" coordsize="0,11712" path="m3413,4494l3413,16206e" filled="f" stroked="t" strokeweight="1.06pt" strokecolor="#202020">
                <v:path arrowok="t"/>
              </v:shape>
            </v:group>
            <v:group style="position:absolute;left:586;top:650;width:2;height:15557" coordorigin="586,650" coordsize="2,15557">
              <v:shape style="position:absolute;left:586;top:650;width:2;height:15557" coordorigin="586,650" coordsize="0,15557" path="m586,650l586,16206e" filled="f" stroked="t" strokeweight="1.06pt" strokecolor="#202020">
                <v:path arrowok="t"/>
              </v:shape>
            </v:group>
            <v:group style="position:absolute;left:2347;top:4494;width:2;height:11712" coordorigin="2347,4494" coordsize="2,11712">
              <v:shape style="position:absolute;left:2347;top:4494;width:2;height:11712" coordorigin="2347,4494" coordsize="0,11712" path="m2347,4494l2347,16206e" filled="f" stroked="t" strokeweight="1.06pt" strokecolor="#202020">
                <v:path arrowok="t"/>
              </v:shape>
            </v:group>
            <v:group style="position:absolute;left:581;top:13043;width:10781;height:2" coordorigin="581,13043" coordsize="10781,2">
              <v:shape style="position:absolute;left:581;top:13043;width:10781;height:2" coordorigin="581,13043" coordsize="10781,0" path="m581,13043l11362,13043e" filled="f" stroked="t" strokeweight="1.06pt" strokecolor="#202020">
                <v:path arrowok="t"/>
              </v:shape>
            </v:group>
            <v:group style="position:absolute;left:581;top:11162;width:10781;height:2" coordorigin="581,11162" coordsize="10781,2">
              <v:shape style="position:absolute;left:581;top:11162;width:10781;height:2" coordorigin="581,11162" coordsize="10781,0" path="m581,11162l11362,11162e" filled="f" stroked="t" strokeweight="1.06pt" strokecolor="#202020">
                <v:path arrowok="t"/>
              </v:shape>
            </v:group>
            <v:group style="position:absolute;left:581;top:9280;width:10781;height:2" coordorigin="581,9280" coordsize="10781,2">
              <v:shape style="position:absolute;left:581;top:9280;width:10781;height:2" coordorigin="581,9280" coordsize="10781,0" path="m581,9280l11362,9280e" filled="f" stroked="t" strokeweight="1.06pt" strokecolor="#202020">
                <v:path arrowok="t"/>
              </v:shape>
            </v:group>
            <v:group style="position:absolute;left:581;top:7408;width:10781;height:2" coordorigin="581,7408" coordsize="10781,2">
              <v:shape style="position:absolute;left:581;top:7408;width:10781;height:2" coordorigin="581,7408" coordsize="10781,0" path="m581,7408l11362,7408e" filled="f" stroked="t" strokeweight="1.06pt" strokecolor="#202020">
                <v:path arrowok="t"/>
              </v:shape>
            </v:group>
            <v:group style="position:absolute;left:581;top:4504;width:10781;height:2" coordorigin="581,4504" coordsize="10781,2">
              <v:shape style="position:absolute;left:581;top:4504;width:10781;height:2" coordorigin="581,4504" coordsize="10781,0" path="m581,4504l11362,4504e" filled="f" stroked="t" strokeweight="1.06pt" strokecolor="#202020">
                <v:path arrowok="t"/>
              </v:shape>
            </v:group>
            <v:group style="position:absolute;left:581;top:5238;width:10781;height:2" coordorigin="581,5238" coordsize="10781,2">
              <v:shape style="position:absolute;left:581;top:5238;width:10781;height:2" coordorigin="581,5238" coordsize="10781,0" path="m581,5238l11362,5238e" filled="f" stroked="t" strokeweight="1.06pt" strokecolor="#202020">
                <v:path arrowok="t"/>
              </v:shape>
            </v:group>
            <v:group style="position:absolute;left:581;top:4053;width:10781;height:2" coordorigin="581,4053" coordsize="10781,2">
              <v:shape style="position:absolute;left:581;top:4053;width:10781;height:2" coordorigin="581,4053" coordsize="10781,0" path="m581,4053l11362,4053e" filled="f" stroked="t" strokeweight="1.06pt" strokecolor="#202020">
                <v:path arrowok="t"/>
              </v:shape>
            </v:group>
            <v:group style="position:absolute;left:9566;top:3146;width:2;height:917" coordorigin="9566,3146" coordsize="2,917">
              <v:shape style="position:absolute;left:9566;top:3146;width:2;height:917" coordorigin="9566,3146" coordsize="0,917" path="m9566,3146l9566,4062e" filled="f" stroked="t" strokeweight="1.06pt" strokecolor="#202020">
                <v:path arrowok="t"/>
              </v:shape>
            </v:group>
            <v:group style="position:absolute;left:8150;top:3146;width:2;height:917" coordorigin="8150,3146" coordsize="2,917">
              <v:shape style="position:absolute;left:8150;top:3146;width:2;height:917" coordorigin="8150,3146" coordsize="0,917" path="m8150,3146l8150,4062e" filled="f" stroked="t" strokeweight="1.06pt" strokecolor="#202020">
                <v:path arrowok="t"/>
              </v:shape>
            </v:group>
            <v:group style="position:absolute;left:6403;top:3146;width:2;height:917" coordorigin="6403,3146" coordsize="2,917">
              <v:shape style="position:absolute;left:6403;top:3146;width:2;height:917" coordorigin="6403,3146" coordsize="0,917" path="m6403,3146l6403,4062e" filled="f" stroked="t" strokeweight="1.06pt" strokecolor="#202020">
                <v:path arrowok="t"/>
              </v:shape>
            </v:group>
            <v:group style="position:absolute;left:4920;top:3146;width:2;height:917" coordorigin="4920,3146" coordsize="2,917">
              <v:shape style="position:absolute;left:4920;top:3146;width:2;height:917" coordorigin="4920,3146" coordsize="0,917" path="m4920,3146l4920,4062e" filled="f" stroked="t" strokeweight="1.06pt" strokecolor="#202020">
                <v:path arrowok="t"/>
              </v:shape>
            </v:group>
            <v:group style="position:absolute;left:3413;top:3146;width:2;height:917" coordorigin="3413,3146" coordsize="2,917">
              <v:shape style="position:absolute;left:3413;top:3146;width:2;height:917" coordorigin="3413,3146" coordsize="0,917" path="m3413,3146l3413,4062e" filled="f" stroked="t" strokeweight="1.06pt" strokecolor="#202020">
                <v:path arrowok="t"/>
              </v:shape>
            </v:group>
            <v:group style="position:absolute;left:2347;top:3146;width:2;height:917" coordorigin="2347,3146" coordsize="2,917">
              <v:shape style="position:absolute;left:2347;top:3146;width:2;height:917" coordorigin="2347,3146" coordsize="0,917" path="m2347,3146l2347,4062e" filled="f" stroked="t" strokeweight="1.06pt" strokecolor="#202020">
                <v:path arrowok="t"/>
              </v:shape>
            </v:group>
            <v:group style="position:absolute;left:581;top:3155;width:10781;height:2" coordorigin="581,3155" coordsize="10781,2">
              <v:shape style="position:absolute;left:581;top:3155;width:10781;height:2" coordorigin="581,3155" coordsize="10781,0" path="m581,3155l11362,3155e" filled="f" stroked="t" strokeweight="1.06pt" strokecolor="#202020">
                <v:path arrowok="t"/>
              </v:shape>
            </v:group>
            <v:group style="position:absolute;left:581;top:3890;width:10781;height:2" coordorigin="581,3890" coordsize="10781,2">
              <v:shape style="position:absolute;left:581;top:3890;width:10781;height:2" coordorigin="581,3890" coordsize="10781,0" path="m581,3890l11362,3890e" filled="f" stroked="t" strokeweight="1.06pt" strokecolor="#202020">
                <v:path arrowok="t"/>
              </v:shape>
            </v:group>
            <v:group style="position:absolute;left:581;top:2421;width:10781;height:2" coordorigin="581,2421" coordsize="10781,2">
              <v:shape style="position:absolute;left:581;top:2421;width:10781;height:2" coordorigin="581,2421" coordsize="10781,0" path="m581,2421l11362,2421e" filled="f" stroked="t" strokeweight="1.06pt" strokecolor="#202020">
                <v:path arrowok="t"/>
              </v:shape>
            </v:group>
            <v:group style="position:absolute;left:9566;top:1504;width:2;height:922" coordorigin="9566,1504" coordsize="2,922">
              <v:shape style="position:absolute;left:9566;top:1504;width:2;height:922" coordorigin="9566,1504" coordsize="0,922" path="m9566,1504l9566,2426e" filled="f" stroked="t" strokeweight="1.06pt" strokecolor="#202020">
                <v:path arrowok="t"/>
              </v:shape>
            </v:group>
            <v:group style="position:absolute;left:8150;top:1504;width:2;height:922" coordorigin="8150,1504" coordsize="2,922">
              <v:shape style="position:absolute;left:8150;top:1504;width:2;height:922" coordorigin="8150,1504" coordsize="0,922" path="m8150,1504l8150,2426e" filled="f" stroked="t" strokeweight="1.06pt" strokecolor="#202020">
                <v:path arrowok="t"/>
              </v:shape>
            </v:group>
            <v:group style="position:absolute;left:6403;top:1504;width:2;height:922" coordorigin="6403,1504" coordsize="2,922">
              <v:shape style="position:absolute;left:6403;top:1504;width:2;height:922" coordorigin="6403,1504" coordsize="0,922" path="m6403,1504l6403,2426e" filled="f" stroked="t" strokeweight="1.06pt" strokecolor="#202020">
                <v:path arrowok="t"/>
              </v:shape>
            </v:group>
            <v:group style="position:absolute;left:4920;top:1504;width:2;height:922" coordorigin="4920,1504" coordsize="2,922">
              <v:shape style="position:absolute;left:4920;top:1504;width:2;height:922" coordorigin="4920,1504" coordsize="0,922" path="m4920,1504l4920,2426e" filled="f" stroked="t" strokeweight="1.06pt" strokecolor="#202020">
                <v:path arrowok="t"/>
              </v:shape>
            </v:group>
            <v:group style="position:absolute;left:3413;top:1504;width:2;height:922" coordorigin="3413,1504" coordsize="2,922">
              <v:shape style="position:absolute;left:3413;top:1504;width:2;height:922" coordorigin="3413,1504" coordsize="0,922" path="m3413,1504l3413,2426e" filled="f" stroked="t" strokeweight="1.06pt" strokecolor="#202020">
                <v:path arrowok="t"/>
              </v:shape>
            </v:group>
            <v:group style="position:absolute;left:2347;top:1504;width:2;height:922" coordorigin="2347,1504" coordsize="2,922">
              <v:shape style="position:absolute;left:2347;top:1504;width:2;height:922" coordorigin="2347,1504" coordsize="0,922" path="m2347,1504l2347,2426e" filled="f" stroked="t" strokeweight="1.06pt" strokecolor="#202020">
                <v:path arrowok="t"/>
              </v:shape>
            </v:group>
            <v:group style="position:absolute;left:581;top:1514;width:10781;height:2" coordorigin="581,1514" coordsize="10781,2">
              <v:shape style="position:absolute;left:581;top:1514;width:10781;height:2" coordorigin="581,1514" coordsize="10781,0" path="m581,1514l11362,1514e" filled="f" stroked="t" strokeweight="1.06pt" strokecolor="#202020">
                <v:path arrowok="t"/>
              </v:shape>
            </v:group>
            <v:group style="position:absolute;left:581;top:2253;width:10781;height:2" coordorigin="581,2253" coordsize="10781,2">
              <v:shape style="position:absolute;left:581;top:2253;width:10781;height:2" coordorigin="581,2253" coordsize="10781,0" path="m581,2253l11362,2253e" filled="f" stroked="t" strokeweight="1.06pt" strokecolor="#202020">
                <v:path arrowok="t"/>
              </v:shape>
            </v:group>
            <v:group style="position:absolute;left:581;top:1062;width:10781;height:2" coordorigin="581,1062" coordsize="10781,2">
              <v:shape style="position:absolute;left:581;top:1062;width:10781;height:2" coordorigin="581,1062" coordsize="10781,0" path="m581,1062l11362,1062e" filled="f" stroked="t" strokeweight="1.06pt" strokecolor="#202020">
                <v:path arrowok="t"/>
              </v:shape>
            </v:group>
            <v:group style="position:absolute;left:9566;top:650;width:2;height:422" coordorigin="9566,650" coordsize="2,422">
              <v:shape style="position:absolute;left:9566;top:650;width:2;height:422" coordorigin="9566,650" coordsize="0,422" path="m9566,650l9566,1072e" filled="f" stroked="t" strokeweight="1.06pt" strokecolor="#202020">
                <v:path arrowok="t"/>
              </v:shape>
            </v:group>
            <v:group style="position:absolute;left:8150;top:650;width:2;height:422" coordorigin="8150,650" coordsize="2,422">
              <v:shape style="position:absolute;left:8150;top:650;width:2;height:422" coordorigin="8150,650" coordsize="0,422" path="m8150,650l8150,1072e" filled="f" stroked="t" strokeweight="1.06pt" strokecolor="#202020">
                <v:path arrowok="t"/>
              </v:shape>
              <v:shape style="position:absolute;left:6393;top:639;width:1571;height:558" type="#_x0000_t75">
                <v:imagedata r:id="rId92" o:title=""/>
              </v:shape>
            </v:group>
            <v:group style="position:absolute;left:4920;top:650;width:2;height:422" coordorigin="4920,650" coordsize="2,422">
              <v:shape style="position:absolute;left:4920;top:650;width:2;height:422" coordorigin="4920,650" coordsize="0,422" path="m4920,650l4920,1072e" filled="f" stroked="t" strokeweight="1.06pt" strokecolor="#202020">
                <v:path arrowok="t"/>
              </v:shape>
            </v:group>
            <v:group style="position:absolute;left:3413;top:650;width:2;height:422" coordorigin="3413,650" coordsize="2,422">
              <v:shape style="position:absolute;left:3413;top:650;width:2;height:422" coordorigin="3413,650" coordsize="0,422" path="m3413,650l3413,1072e" filled="f" stroked="t" strokeweight="1.06pt" strokecolor="#202020">
                <v:path arrowok="t"/>
              </v:shape>
            </v:group>
            <v:group style="position:absolute;left:2347;top:650;width:2;height:422" coordorigin="2347,650" coordsize="2,422">
              <v:shape style="position:absolute;left:2347;top:650;width:2;height:422" coordorigin="2347,650" coordsize="0,422" path="m2347,650l2347,1072e" filled="f" stroked="t" strokeweight="1.06pt" strokecolor="#202020">
                <v:path arrowok="t"/>
              </v:shape>
              <v:shape style="position:absolute;left:662;top:1187;width:3380;height:226" type="#_x0000_t75">
                <v:imagedata r:id="rId93" o:title=""/>
              </v:shape>
            </v:group>
            <v:group style="position:absolute;left:1046;top:1792;width:202;height:193" coordorigin="1046,1792" coordsize="202,193">
              <v:shape style="position:absolute;left:1046;top:1792;width:202;height:193" coordorigin="1046,1792" coordsize="202,193" path="m1190,1864l1176,1864,1175,1907,1171,1927,1162,1944,1148,1954,1131,1965,1109,1974,1118,1984,1129,1985,1150,1974,1165,1963,1176,1950,1181,1946,1212,1946,1204,1942,1186,1931,1190,1922,1190,1864xe" filled="t" fillcolor="#202020" stroked="f">
                <v:path arrowok="t"/>
                <v:fill/>
              </v:shape>
              <v:shape style="position:absolute;left:1046;top:1792;width:202;height:193" coordorigin="1046,1792" coordsize="202,193" path="m1212,1946l1181,1946,1188,1950,1205,1960,1222,1972,1238,1984,1239,1961,1222,1951,1212,1946xe" filled="t" fillcolor="#202020" stroked="f">
                <v:path arrowok="t"/>
                <v:fill/>
              </v:shape>
              <v:shape style="position:absolute;left:1046;top:1792;width:202;height:193" coordorigin="1046,1792" coordsize="202,193" path="m1094,1821l1075,1821,1075,1926,1070,1931,1056,1931,1046,1936,1061,1948,1098,1938,1123,1931,1123,1922,1094,1922,1094,1821xe" filled="t" fillcolor="#202020" stroked="f">
                <v:path arrowok="t"/>
                <v:fill/>
              </v:shape>
              <v:shape style="position:absolute;left:1046;top:1792;width:202;height:193" coordorigin="1046,1792" coordsize="202,193" path="m1238,1835l1128,1835,1128,1941,1147,1941,1147,1850,1238,1850,1238,1835xe" filled="t" fillcolor="#202020" stroked="f">
                <v:path arrowok="t"/>
                <v:fill/>
              </v:shape>
              <v:shape style="position:absolute;left:1046;top:1792;width:202;height:193" coordorigin="1046,1792" coordsize="202,193" path="m1238,1850l1224,1850,1224,1941,1238,1941,1238,1850xe" filled="t" fillcolor="#202020" stroked="f">
                <v:path arrowok="t"/>
                <v:fill/>
              </v:shape>
              <v:shape style="position:absolute;left:1046;top:1792;width:202;height:193" coordorigin="1046,1792" coordsize="202,193" path="m1123,1917l1114,1917,1104,1922,1123,1922,1123,1917xe" filled="t" fillcolor="#202020" stroked="f">
                <v:path arrowok="t"/>
                <v:fill/>
              </v:shape>
              <v:shape style="position:absolute;left:1046;top:1792;width:202;height:193" coordorigin="1046,1792" coordsize="202,193" path="m1190,1806l1176,1806,1166,1835,1186,1835,1190,1806xe" filled="t" fillcolor="#202020" stroked="f">
                <v:path arrowok="t"/>
                <v:fill/>
              </v:shape>
              <v:shape style="position:absolute;left:1046;top:1792;width:202;height:193" coordorigin="1046,1792" coordsize="202,193" path="m1118,1802l1051,1802,1051,1821,1118,1821,1118,1802xe" filled="t" fillcolor="#202020" stroked="f">
                <v:path arrowok="t"/>
                <v:fill/>
              </v:shape>
              <v:shape style="position:absolute;left:1046;top:1792;width:202;height:193" coordorigin="1046,1792" coordsize="202,193" path="m1248,1792l1123,1792,1123,1806,1248,1806,1248,1792xe" filled="t" fillcolor="#202020" stroked="f">
                <v:path arrowok="t"/>
                <v:fill/>
              </v:shape>
            </v:group>
            <v:group style="position:absolute;left:1286;top:1792;width:149;height:192" coordorigin="1286,1792" coordsize="149,192">
              <v:shape style="position:absolute;left:1286;top:1792;width:149;height:192" coordorigin="1286,1792" coordsize="149,192" path="m1435,1792l1286,1792,1286,1984,1306,1984,1306,1965,1435,1965,1435,1950,1306,1950,1306,1912,1435,1912,1435,1898,1306,1898,1306,1859,1435,1859,1435,1845,1306,1845,1306,1806,1435,1806,1435,1792xe" filled="t" fillcolor="#202020" stroked="f">
                <v:path arrowok="t"/>
                <v:fill/>
              </v:shape>
              <v:shape style="position:absolute;left:1286;top:1792;width:149;height:192" coordorigin="1286,1792" coordsize="149,192" path="m1435,1965l1416,1965,1416,1984,1435,1984,1435,1965xe" filled="t" fillcolor="#202020" stroked="f">
                <v:path arrowok="t"/>
                <v:fill/>
              </v:shape>
              <v:shape style="position:absolute;left:1286;top:1792;width:149;height:192" coordorigin="1286,1792" coordsize="149,192" path="m1435,1912l1416,1912,1416,1950,1435,1950,1435,1912xe" filled="t" fillcolor="#202020" stroked="f">
                <v:path arrowok="t"/>
                <v:fill/>
              </v:shape>
              <v:shape style="position:absolute;left:1286;top:1792;width:149;height:192" coordorigin="1286,1792" coordsize="149,192" path="m1435,1859l1416,1859,1416,1898,1435,1898,1435,1859xe" filled="t" fillcolor="#202020" stroked="f">
                <v:path arrowok="t"/>
                <v:fill/>
              </v:shape>
              <v:shape style="position:absolute;left:1286;top:1792;width:149;height:192" coordorigin="1286,1792" coordsize="149,192" path="m1435,1806l1416,1806,1416,1845,1435,1845,1435,1806xe" filled="t" fillcolor="#202020" stroked="f">
                <v:path arrowok="t"/>
                <v:fill/>
              </v:shape>
            </v:group>
            <v:group style="position:absolute;left:1469;top:1787;width:202;height:182" coordorigin="1469,1787" coordsize="202,182">
              <v:shape style="position:absolute;left:1469;top:1787;width:202;height:182" coordorigin="1469,1787" coordsize="202,182" path="m1670,1955l1469,1955,1469,1970,1670,1970,1670,1955xe" filled="t" fillcolor="#202020" stroked="f">
                <v:path arrowok="t"/>
                <v:fill/>
              </v:shape>
              <v:shape style="position:absolute;left:1469;top:1787;width:202;height:182" coordorigin="1469,1787" coordsize="202,182" path="m1550,1787l1536,1787,1536,1955,1550,1955,1550,1787xe" filled="t" fillcolor="#202020" stroked="f">
                <v:path arrowok="t"/>
                <v:fill/>
              </v:shape>
              <v:shape style="position:absolute;left:1469;top:1787;width:202;height:182" coordorigin="1469,1787" coordsize="202,182" path="m1603,1787l1589,1787,1589,1955,1603,1955,1603,1787xe" filled="t" fillcolor="#202020" stroked="f">
                <v:path arrowok="t"/>
                <v:fill/>
              </v:shape>
              <v:shape style="position:absolute;left:1469;top:1787;width:202;height:182" coordorigin="1469,1787" coordsize="202,182" path="m1493,1826l1482,1841,1507,1917,1522,1899,1515,1879,1500,1844,1493,1826xe" filled="t" fillcolor="#202020" stroked="f">
                <v:path arrowok="t"/>
                <v:fill/>
              </v:shape>
              <v:shape style="position:absolute;left:1469;top:1787;width:202;height:182" coordorigin="1469,1787" coordsize="202,182" path="m1666,1835l1642,1837,1636,1856,1629,1875,1621,1893,1613,1912,1631,1909,1638,1892,1647,1875,1656,1856,1666,1835xe" filled="t" fillcolor="#202020" stroked="f">
                <v:path arrowok="t"/>
                <v:fill/>
              </v:shape>
            </v:group>
            <v:group style="position:absolute;left:1680;top:1782;width:202;height:187" coordorigin="1680,1782" coordsize="202,187">
              <v:shape style="position:absolute;left:1680;top:1782;width:202;height:187" coordorigin="1680,1782" coordsize="202,187" path="m1882,1955l1680,1955,1680,1970,1882,1970,1882,1955xe" filled="t" fillcolor="#202020" stroked="f">
                <v:path arrowok="t"/>
                <v:fill/>
              </v:shape>
              <v:shape style="position:absolute;left:1680;top:1782;width:202;height:187" coordorigin="1680,1782" coordsize="202,187" path="m1790,1898l1771,1898,1771,1955,1790,1955,1790,1898xe" filled="t" fillcolor="#202020" stroked="f">
                <v:path arrowok="t"/>
                <v:fill/>
              </v:shape>
              <v:shape style="position:absolute;left:1680;top:1782;width:202;height:187" coordorigin="1680,1782" coordsize="202,187" path="m1862,1883l1694,1883,1694,1898,1862,1898,1862,1883xe" filled="t" fillcolor="#202020" stroked="f">
                <v:path arrowok="t"/>
                <v:fill/>
              </v:shape>
              <v:shape style="position:absolute;left:1680;top:1782;width:202;height:187" coordorigin="1680,1782" coordsize="202,187" path="m1790,1835l1771,1835,1771,1883,1790,1883,1790,1835xe" filled="t" fillcolor="#202020" stroked="f">
                <v:path arrowok="t"/>
                <v:fill/>
              </v:shape>
              <v:shape style="position:absolute;left:1680;top:1782;width:202;height:187" coordorigin="1680,1782" coordsize="202,187" path="m1872,1821l1690,1821,1690,1835,1872,1835,1872,1821xe" filled="t" fillcolor="#202020" stroked="f">
                <v:path arrowok="t"/>
                <v:fill/>
              </v:shape>
              <v:shape style="position:absolute;left:1680;top:1782;width:202;height:187" coordorigin="1680,1782" coordsize="202,187" path="m1781,1782l1762,1787,1771,1806,1781,1821,1795,1811,1795,1802,1786,1792,1781,1782xe" filled="t" fillcolor="#202020" stroked="f">
                <v:path arrowok="t"/>
                <v:fill/>
              </v:shape>
            </v:group>
            <v:group style="position:absolute;left:2458;top:1792;width:206;height:192" coordorigin="2458,1792" coordsize="206,192">
              <v:shape style="position:absolute;left:2458;top:1792;width:206;height:192" coordorigin="2458,1792" coordsize="206,192" path="m2606,1864l2592,1864,2591,1908,2586,1927,2574,1944,2561,1954,2543,1965,2520,1974,2525,1979,2525,1984,2546,1983,2567,1973,2582,1962,2592,1950,2592,1946,2628,1946,2620,1942,2602,1931,2606,1922,2606,1864xe" filled="t" fillcolor="#202020" stroked="f">
                <v:path arrowok="t"/>
                <v:fill/>
              </v:shape>
              <v:shape style="position:absolute;left:2458;top:1792;width:206;height:192" coordorigin="2458,1792" coordsize="206,192" path="m2628,1946l2597,1946,2604,1950,2621,1960,2638,1972,2654,1984,2655,1961,2638,1951,2628,1946xe" filled="t" fillcolor="#202020" stroked="f">
                <v:path arrowok="t"/>
                <v:fill/>
              </v:shape>
              <v:shape style="position:absolute;left:2458;top:1792;width:206;height:192" coordorigin="2458,1792" coordsize="206,192" path="m2506,1821l2486,1821,2486,1926,2477,1931,2467,1931,2458,1936,2472,1948,2509,1938,2534,1931,2534,1922,2506,1922,2506,1821xe" filled="t" fillcolor="#202020" stroked="f">
                <v:path arrowok="t"/>
                <v:fill/>
              </v:shape>
              <v:shape style="position:absolute;left:2458;top:1792;width:206;height:192" coordorigin="2458,1792" coordsize="206,192" path="m2654,1835l2544,1835,2544,1941,2563,1941,2563,1850,2654,1850,2654,1835xe" filled="t" fillcolor="#202020" stroked="f">
                <v:path arrowok="t"/>
                <v:fill/>
              </v:shape>
              <v:shape style="position:absolute;left:2458;top:1792;width:206;height:192" coordorigin="2458,1792" coordsize="206,192" path="m2654,1850l2640,1850,2640,1941,2654,1941,2654,1850xe" filled="t" fillcolor="#202020" stroked="f">
                <v:path arrowok="t"/>
                <v:fill/>
              </v:shape>
              <v:shape style="position:absolute;left:2458;top:1792;width:206;height:192" coordorigin="2458,1792" coordsize="206,192" path="m2534,1917l2525,1917,2515,1922,2534,1922,2534,1917xe" filled="t" fillcolor="#202020" stroked="f">
                <v:path arrowok="t"/>
                <v:fill/>
              </v:shape>
              <v:shape style="position:absolute;left:2458;top:1792;width:206;height:192" coordorigin="2458,1792" coordsize="206,192" path="m2606,1806l2587,1806,2582,1835,2602,1835,2606,1806xe" filled="t" fillcolor="#202020" stroked="f">
                <v:path arrowok="t"/>
                <v:fill/>
              </v:shape>
              <v:shape style="position:absolute;left:2458;top:1792;width:206;height:192" coordorigin="2458,1792" coordsize="206,192" path="m2530,1802l2462,1802,2462,1821,2530,1821,2530,1802xe" filled="t" fillcolor="#202020" stroked="f">
                <v:path arrowok="t"/>
                <v:fill/>
              </v:shape>
              <v:shape style="position:absolute;left:2458;top:1792;width:206;height:192" coordorigin="2458,1792" coordsize="206,192" path="m2664,1792l2534,1792,2534,1806,2664,1806,2664,1792xe" filled="t" fillcolor="#202020" stroked="f">
                <v:path arrowok="t"/>
                <v:fill/>
              </v:shape>
            </v:group>
            <v:group style="position:absolute;left:2702;top:1792;width:149;height:192" coordorigin="2702,1792" coordsize="149,192">
              <v:shape style="position:absolute;left:2702;top:1792;width:149;height:192" coordorigin="2702,1792" coordsize="149,192" path="m2851,1792l2702,1792,2702,1984,2717,1984,2717,1965,2851,1965,2851,1950,2717,1950,2717,1912,2851,1912,2851,1898,2717,1898,2717,1859,2851,1859,2851,1845,2717,1845,2717,1806,2851,1806,2851,1792xe" filled="t" fillcolor="#202020" stroked="f">
                <v:path arrowok="t"/>
                <v:fill/>
              </v:shape>
              <v:shape style="position:absolute;left:2702;top:1792;width:149;height:192" coordorigin="2702,1792" coordsize="149,192" path="m2851,1965l2832,1965,2832,1984,2851,1984,2851,1965xe" filled="t" fillcolor="#202020" stroked="f">
                <v:path arrowok="t"/>
                <v:fill/>
              </v:shape>
              <v:shape style="position:absolute;left:2702;top:1792;width:149;height:192" coordorigin="2702,1792" coordsize="149,192" path="m2851,1912l2832,1912,2832,1950,2851,1950,2851,1912xe" filled="t" fillcolor="#202020" stroked="f">
                <v:path arrowok="t"/>
                <v:fill/>
              </v:shape>
              <v:shape style="position:absolute;left:2702;top:1792;width:149;height:192" coordorigin="2702,1792" coordsize="149,192" path="m2851,1859l2832,1859,2832,1898,2851,1898,2851,1859xe" filled="t" fillcolor="#202020" stroked="f">
                <v:path arrowok="t"/>
                <v:fill/>
              </v:shape>
              <v:shape style="position:absolute;left:2702;top:1792;width:149;height:192" coordorigin="2702,1792" coordsize="149,192" path="m2851,1806l2832,1806,2832,1845,2851,1845,2851,1806xe" filled="t" fillcolor="#202020" stroked="f">
                <v:path arrowok="t"/>
                <v:fill/>
              </v:shape>
            </v:group>
            <v:group style="position:absolute;left:2885;top:1782;width:182;height:202" coordorigin="2885,1782" coordsize="182,202">
              <v:shape style="position:absolute;left:2885;top:1782;width:182;height:202" coordorigin="2885,1782" coordsize="182,202" path="m2942,1907l2923,1907,2923,1984,2942,1984,2942,1970,3067,1970,3067,1955,2942,1955,2942,1907xe" filled="t" fillcolor="#202020" stroked="f">
                <v:path arrowok="t"/>
                <v:fill/>
              </v:shape>
              <v:shape style="position:absolute;left:2885;top:1782;width:182;height:202" coordorigin="2885,1782" coordsize="182,202" path="m3067,1970l3048,1970,3048,1984,3067,1984,3067,1970xe" filled="t" fillcolor="#202020" stroked="f">
                <v:path arrowok="t"/>
                <v:fill/>
              </v:shape>
              <v:shape style="position:absolute;left:2885;top:1782;width:182;height:202" coordorigin="2885,1782" coordsize="182,202" path="m3067,1907l3048,1907,3048,1955,3067,1955,3067,1907xe" filled="t" fillcolor="#202020" stroked="f">
                <v:path arrowok="t"/>
                <v:fill/>
              </v:shape>
              <v:shape style="position:absolute;left:2885;top:1782;width:182;height:202" coordorigin="2885,1782" coordsize="182,202" path="m2952,1835l2938,1850,2947,1854,2957,1864,2905,1898,2885,1902,2885,1912,2894,1922,2923,1907,3067,1907,3067,1893,2970,1891,2990,1881,3009,1871,3019,1863,2980,1863,2966,1851,2952,1835xe" filled="t" fillcolor="#202020" stroked="f">
                <v:path arrowok="t"/>
                <v:fill/>
              </v:shape>
              <v:shape style="position:absolute;left:2885;top:1782;width:182;height:202" coordorigin="2885,1782" coordsize="182,202" path="m3067,1821l2947,1821,3033,1830,3017,1843,2999,1854,2980,1863,3019,1863,3026,1859,3041,1847,3055,1834,3067,1821xe" filled="t" fillcolor="#202020" stroked="f">
                <v:path arrowok="t"/>
                <v:fill/>
              </v:shape>
              <v:shape style="position:absolute;left:2885;top:1782;width:182;height:202" coordorigin="2885,1782" coordsize="182,202" path="m2962,1782l2916,1830,2885,1854,2890,1859,2894,1859,2903,1860,2920,1848,2934,1834,2947,1821,3067,1821,3067,1806,2962,1806,2966,1802,2971,1792,2976,1787,2962,1782xe" filled="t" fillcolor="#202020" stroked="f">
                <v:path arrowok="t"/>
                <v:fill/>
              </v:shape>
            </v:group>
            <v:group style="position:absolute;left:3091;top:1787;width:202;height:197" coordorigin="3091,1787" coordsize="202,197">
              <v:shape style="position:absolute;left:3091;top:1787;width:202;height:197" coordorigin="3091,1787" coordsize="202,197" path="m3144,1893l3130,1893,3130,1984,3144,1984,3144,1893xe" filled="t" fillcolor="#202020" stroked="f">
                <v:path arrowok="t"/>
                <v:fill/>
              </v:shape>
              <v:shape style="position:absolute;left:3091;top:1787;width:202;height:197" coordorigin="3091,1787" coordsize="202,197" path="m3240,1840l3221,1840,3221,1965,3187,1965,3192,1970,3192,1979,3230,1979,3240,1974,3240,1840xe" filled="t" fillcolor="#202020" stroked="f">
                <v:path arrowok="t"/>
                <v:fill/>
              </v:shape>
              <v:shape style="position:absolute;left:3091;top:1787;width:202;height:197" coordorigin="3091,1787" coordsize="202,197" path="m3192,1869l3170,1930,3163,1946,3168,1946,3173,1950,3184,1936,3192,1917,3199,1898,3206,1878,3192,1869xe" filled="t" fillcolor="#202020" stroked="f">
                <v:path arrowok="t"/>
                <v:fill/>
              </v:shape>
              <v:shape style="position:absolute;left:3091;top:1787;width:202;height:197" coordorigin="3091,1787" coordsize="202,197" path="m3264,1869l3250,1878,3257,1893,3264,1911,3273,1930,3283,1950,3290,1921,3281,1901,3264,1869xe" filled="t" fillcolor="#202020" stroked="f">
                <v:path arrowok="t"/>
                <v:fill/>
              </v:shape>
              <v:shape style="position:absolute;left:3091;top:1787;width:202;height:197" coordorigin="3091,1787" coordsize="202,197" path="m3168,1845l3096,1845,3096,1859,3129,1861,3122,1878,3114,1896,3104,1914,3091,1931,3101,1941,3101,1945,3111,1930,3120,1912,3130,1893,3144,1893,3144,1883,3158,1883,3154,1878,3144,1878,3144,1859,3168,1859,3168,1854,3185,1854,3188,1850,3168,1850,3168,1845xe" filled="t" fillcolor="#202020" stroked="f">
                <v:path arrowok="t"/>
                <v:fill/>
              </v:shape>
              <v:shape style="position:absolute;left:3091;top:1787;width:202;height:197" coordorigin="3091,1787" coordsize="202,197" path="m3158,1883l3144,1883,3149,1893,3163,1907,3173,1898,3158,1883xe" filled="t" fillcolor="#202020" stroked="f">
                <v:path arrowok="t"/>
                <v:fill/>
              </v:shape>
              <v:shape style="position:absolute;left:3091;top:1787;width:202;height:197" coordorigin="3091,1787" coordsize="202,197" path="m3149,1874l3144,1878,3154,1878,3149,1874xe" filled="t" fillcolor="#202020" stroked="f">
                <v:path arrowok="t"/>
                <v:fill/>
              </v:shape>
              <v:shape style="position:absolute;left:3091;top:1787;width:202;height:197" coordorigin="3091,1787" coordsize="202,197" path="m3293,1826l3274,1826,3269,1835,3269,1845,3259,1854,3269,1859,3274,1859,3279,1863,3286,1841,3293,1826xe" filled="t" fillcolor="#202020" stroked="f">
                <v:path arrowok="t"/>
                <v:fill/>
              </v:shape>
              <v:shape style="position:absolute;left:3091;top:1787;width:202;height:197" coordorigin="3091,1787" coordsize="202,197" path="m3185,1854l3173,1854,3178,1859,3181,1860,3185,1854xe" filled="t" fillcolor="#202020" stroked="f">
                <v:path arrowok="t"/>
                <v:fill/>
              </v:shape>
              <v:shape style="position:absolute;left:3091;top:1787;width:202;height:197" coordorigin="3091,1787" coordsize="202,197" path="m3221,1787l3197,1799,3188,1817,3178,1834,3168,1850,3188,1850,3191,1844,3202,1826,3293,1826,3293,1811,3206,1811,3211,1806,3221,1787xe" filled="t" fillcolor="#202020" stroked="f">
                <v:path arrowok="t"/>
                <v:fill/>
              </v:shape>
              <v:shape style="position:absolute;left:3091;top:1787;width:202;height:197" coordorigin="3091,1787" coordsize="202,197" path="m3144,1811l3130,1811,3130,1845,3144,1845,3144,1811xe" filled="t" fillcolor="#202020" stroked="f">
                <v:path arrowok="t"/>
                <v:fill/>
              </v:shape>
              <v:shape style="position:absolute;left:3091;top:1787;width:202;height:197" coordorigin="3091,1787" coordsize="202,197" path="m3159,1795l3141,1797,3120,1799,3096,1802,3096,1806,3101,1811,3101,1816,3120,1816,3130,1811,3154,1811,3168,1806,3178,1806,3159,1795xe" filled="t" fillcolor="#202020" stroked="f">
                <v:path arrowok="t"/>
                <v:fill/>
              </v:shape>
            </v:group>
            <v:group style="position:absolute;left:3749;top:1797;width:192;height:187" coordorigin="3749,1797" coordsize="192,187">
              <v:shape style="position:absolute;left:3749;top:1797;width:192;height:187" coordorigin="3749,1797" coordsize="192,187" path="m3898,1888l3883,1888,3883,1984,3898,1984,3898,1888xe" filled="t" fillcolor="#202020" stroked="f">
                <v:path arrowok="t"/>
                <v:fill/>
              </v:shape>
              <v:shape style="position:absolute;left:3749;top:1797;width:192;height:187" coordorigin="3749,1797" coordsize="192,187" path="m3950,1874l3749,1874,3749,1888,3802,1890,3800,1910,3794,1928,3783,1947,3768,1959,3749,1970,3758,1979,3813,1931,3816,1888,3950,1888,3950,1874xe" filled="t" fillcolor="#202020" stroked="f">
                <v:path arrowok="t"/>
                <v:fill/>
              </v:shape>
              <v:shape style="position:absolute;left:3749;top:1797;width:192;height:187" coordorigin="3749,1797" coordsize="192,187" path="m3816,1811l3802,1811,3802,1874,3816,1874,3816,1811xe" filled="t" fillcolor="#202020" stroked="f">
                <v:path arrowok="t"/>
                <v:fill/>
              </v:shape>
              <v:shape style="position:absolute;left:3749;top:1797;width:192;height:187" coordorigin="3749,1797" coordsize="192,187" path="m3898,1811l3883,1811,3883,1874,3898,1874,3898,1811xe" filled="t" fillcolor="#202020" stroked="f">
                <v:path arrowok="t"/>
                <v:fill/>
              </v:shape>
              <v:shape style="position:absolute;left:3749;top:1797;width:192;height:187" coordorigin="3749,1797" coordsize="192,187" path="m3941,1797l3758,1797,3758,1811,3941,1811,3941,1797xe" filled="t" fillcolor="#202020" stroked="f">
                <v:path arrowok="t"/>
                <v:fill/>
              </v:shape>
            </v:group>
            <v:group style="position:absolute;left:3960;top:1962;width:197;height:2" coordorigin="3960,1962" coordsize="197,2">
              <v:shape style="position:absolute;left:3960;top:1962;width:197;height:2" coordorigin="3960,1962" coordsize="197,0" path="m3960,1962l4157,1962e" filled="f" stroked="t" strokeweight=".82pt" strokecolor="#202020">
                <v:path arrowok="t"/>
              </v:shape>
            </v:group>
            <v:group style="position:absolute;left:4058;top:1816;width:2;height:139" coordorigin="4058,1816" coordsize="2,139">
              <v:shape style="position:absolute;left:4058;top:1816;width:2;height:139" coordorigin="4058,1816" coordsize="0,139" path="m4058,1816l4058,1955e" filled="f" stroked="t" strokeweight=".82pt" strokecolor="#202020">
                <v:path arrowok="t"/>
              </v:shape>
            </v:group>
            <v:group style="position:absolute;left:3970;top:1809;width:178;height:2" coordorigin="3970,1809" coordsize="178,2">
              <v:shape style="position:absolute;left:3970;top:1809;width:178;height:2" coordorigin="3970,1809" coordsize="178,0" path="m3970,1809l4147,1809e" filled="f" stroked="t" strokeweight=".82pt" strokecolor="#202020">
                <v:path arrowok="t"/>
              </v:shape>
            </v:group>
            <v:group style="position:absolute;left:4195;top:1797;width:149;height:187" coordorigin="4195,1797" coordsize="149,187">
              <v:shape style="position:absolute;left:4195;top:1797;width:149;height:187" coordorigin="4195,1797" coordsize="149,187" path="m4344,1797l4195,1797,4195,1984,4214,1984,4214,1970,4344,1970,4344,1950,4214,1950,4214,1888,4344,1888,4344,1874,4214,1874,4214,1811,4344,1811,4344,1797xe" filled="t" fillcolor="#202020" stroked="f">
                <v:path arrowok="t"/>
                <v:fill/>
              </v:shape>
              <v:shape style="position:absolute;left:4195;top:1797;width:149;height:187" coordorigin="4195,1797" coordsize="149,187" path="m4344,1970l4325,1970,4325,1984,4344,1984,4344,1970xe" filled="t" fillcolor="#202020" stroked="f">
                <v:path arrowok="t"/>
                <v:fill/>
              </v:shape>
              <v:shape style="position:absolute;left:4195;top:1797;width:149;height:187" coordorigin="4195,1797" coordsize="149,187" path="m4344,1888l4325,1888,4325,1950,4344,1950,4344,1888xe" filled="t" fillcolor="#202020" stroked="f">
                <v:path arrowok="t"/>
                <v:fill/>
              </v:shape>
              <v:shape style="position:absolute;left:4195;top:1797;width:149;height:187" coordorigin="4195,1797" coordsize="149,187" path="m4344,1811l4325,1811,4325,1874,4344,1874,4344,1811xe" filled="t" fillcolor="#202020" stroked="f">
                <v:path arrowok="t"/>
                <v:fill/>
              </v:shape>
            </v:group>
            <v:group style="position:absolute;left:4378;top:1782;width:192;height:202" coordorigin="4378,1782" coordsize="192,202">
              <v:shape style="position:absolute;left:4378;top:1782;width:192;height:202" coordorigin="4378,1782" coordsize="192,202" path="m4570,1792l4498,1792,4498,1883,4497,1903,4495,1923,4492,1939,4484,1956,4474,1974,4474,1979,4512,1912,4570,1912,4570,1898,4512,1898,4512,1859,4570,1859,4570,1845,4512,1845,4512,1806,4570,1806,4570,1792xe" filled="t" fillcolor="#202020" stroked="f">
                <v:path arrowok="t"/>
                <v:fill/>
              </v:shape>
              <v:shape style="position:absolute;left:4378;top:1782;width:192;height:202" coordorigin="4378,1782" coordsize="192,202" path="m4411,1936l4404,1945,4391,1961,4378,1974,4382,1979,4396,1976,4426,1946,4411,1936xe" filled="t" fillcolor="#202020" stroked="f">
                <v:path arrowok="t"/>
                <v:fill/>
              </v:shape>
              <v:shape style="position:absolute;left:4378;top:1782;width:192;height:202" coordorigin="4378,1782" coordsize="192,202" path="m4570,1912l4555,1912,4555,1960,4550,1965,4522,1965,4522,1970,4526,1974,4526,1979,4565,1979,4570,1974,4570,1912xe" filled="t" fillcolor="#202020" stroked="f">
                <v:path arrowok="t"/>
                <v:fill/>
              </v:shape>
              <v:shape style="position:absolute;left:4378;top:1782;width:192;height:202" coordorigin="4378,1782" coordsize="192,202" path="m4450,1936l4440,1946,4450,1955,4459,1960,4464,1970,4478,1960,4469,1950,4459,1946,4450,1936xe" filled="t" fillcolor="#202020" stroked="f">
                <v:path arrowok="t"/>
                <v:fill/>
              </v:shape>
              <v:shape style="position:absolute;left:4378;top:1782;width:192;height:202" coordorigin="4378,1782" coordsize="192,202" path="m4488,1922l4378,1922,4378,1931,4488,1931,4488,1922xe" filled="t" fillcolor="#202020" stroked="f">
                <v:path arrowok="t"/>
                <v:fill/>
              </v:shape>
              <v:shape style="position:absolute;left:4378;top:1782;width:192;height:202" coordorigin="4378,1782" coordsize="192,202" path="m4411,1826l4397,1826,4397,1922,4411,1922,4411,1898,4469,1898,4469,1883,4411,1883,4411,1859,4469,1859,4469,1850,4411,1850,4411,1826xe" filled="t" fillcolor="#202020" stroked="f">
                <v:path arrowok="t"/>
                <v:fill/>
              </v:shape>
              <v:shape style="position:absolute;left:4378;top:1782;width:192;height:202" coordorigin="4378,1782" coordsize="192,202" path="m4469,1898l4454,1898,4454,1922,4469,1922,4469,1898xe" filled="t" fillcolor="#202020" stroked="f">
                <v:path arrowok="t"/>
                <v:fill/>
              </v:shape>
              <v:shape style="position:absolute;left:4378;top:1782;width:192;height:202" coordorigin="4378,1782" coordsize="192,202" path="m4570,1859l4555,1859,4555,1898,4570,1898,4570,1859xe" filled="t" fillcolor="#202020" stroked="f">
                <v:path arrowok="t"/>
                <v:fill/>
              </v:shape>
              <v:shape style="position:absolute;left:4378;top:1782;width:192;height:202" coordorigin="4378,1782" coordsize="192,202" path="m4469,1859l4454,1859,4454,1883,4469,1883,4469,1859xe" filled="t" fillcolor="#202020" stroked="f">
                <v:path arrowok="t"/>
                <v:fill/>
              </v:shape>
              <v:shape style="position:absolute;left:4378;top:1782;width:192;height:202" coordorigin="4378,1782" coordsize="192,202" path="m4469,1826l4454,1826,4454,1850,4469,1850,4469,1826xe" filled="t" fillcolor="#202020" stroked="f">
                <v:path arrowok="t"/>
                <v:fill/>
              </v:shape>
              <v:shape style="position:absolute;left:4378;top:1782;width:192;height:202" coordorigin="4378,1782" coordsize="192,202" path="m4570,1806l4555,1806,4555,1845,4570,1845,4570,1806xe" filled="t" fillcolor="#202020" stroked="f">
                <v:path arrowok="t"/>
                <v:fill/>
              </v:shape>
              <v:shape style="position:absolute;left:4378;top:1782;width:192;height:202" coordorigin="4378,1782" coordsize="192,202" path="m4488,1811l4382,1811,4382,1826,4488,1826,4488,1811xe" filled="t" fillcolor="#202020" stroked="f">
                <v:path arrowok="t"/>
                <v:fill/>
              </v:shape>
              <v:shape style="position:absolute;left:4378;top:1782;width:192;height:202" coordorigin="4378,1782" coordsize="192,202" path="m4411,1787l4397,1787,4397,1811,4411,1811,4411,1787xe" filled="t" fillcolor="#202020" stroked="f">
                <v:path arrowok="t"/>
                <v:fill/>
              </v:shape>
              <v:shape style="position:absolute;left:4378;top:1782;width:192;height:202" coordorigin="4378,1782" coordsize="192,202" path="m4469,1782l4454,1782,4454,1811,4469,1811,4469,1782xe" filled="t" fillcolor="#202020" stroked="f">
                <v:path arrowok="t"/>
                <v:fill/>
              </v:shape>
            </v:group>
            <v:group style="position:absolute;left:5030;top:1648;width:206;height:202" coordorigin="5030,1648" coordsize="206,202">
              <v:shape style="position:absolute;left:5030;top:1648;width:206;height:202" coordorigin="5030,1648" coordsize="206,202" path="m5213,1824l5177,1824,5193,1835,5211,1844,5232,1850,5232,1845,5237,1840,5224,1831,5213,1824xe" filled="t" fillcolor="#202020" stroked="f">
                <v:path arrowok="t"/>
                <v:fill/>
              </v:shape>
              <v:shape style="position:absolute;left:5030;top:1648;width:206;height:202" coordorigin="5030,1648" coordsize="206,202" path="m5148,1782l5131,1782,5141,1792,5146,1806,5154,1812,5138,1821,5119,1829,5098,1835,5102,1840,5102,1845,5121,1846,5139,1840,5157,1832,5177,1824,5213,1824,5207,1820,5195,1802,5196,1802,5166,1802,5152,1787,5148,1782xe" filled="t" fillcolor="#202020" stroked="f">
                <v:path arrowok="t"/>
                <v:fill/>
              </v:shape>
              <v:shape style="position:absolute;left:5030;top:1648;width:206;height:202" coordorigin="5030,1648" coordsize="206,202" path="m5093,1720l5078,1723,5077,1739,5075,1758,5072,1780,5069,1806,5054,1806,5040,1811,5030,1811,5044,1823,5102,1811,5098,1806,5098,1802,5088,1802,5079,1798,5085,1775,5089,1754,5092,1737,5092,1735,5093,1720xe" filled="t" fillcolor="#202020" stroked="f">
                <v:path arrowok="t"/>
                <v:fill/>
              </v:shape>
              <v:shape style="position:absolute;left:5030;top:1648;width:206;height:202" coordorigin="5030,1648" coordsize="206,202" path="m5160,1744l5140,1748,5128,1764,5114,1779,5098,1792,5112,1806,5117,1797,5126,1792,5131,1782,5148,1782,5141,1773,5215,1773,5218,1768,5218,1758,5150,1758,5155,1754,5155,1749,5160,1744xe" filled="t" fillcolor="#202020" stroked="f">
                <v:path arrowok="t"/>
                <v:fill/>
              </v:shape>
              <v:shape style="position:absolute;left:5030;top:1648;width:206;height:202" coordorigin="5030,1648" coordsize="206,202" path="m5098,1797l5093,1802,5098,1802,5098,1797xe" filled="t" fillcolor="#202020" stroked="f">
                <v:path arrowok="t"/>
                <v:fill/>
              </v:shape>
              <v:shape style="position:absolute;left:5030;top:1648;width:206;height:202" coordorigin="5030,1648" coordsize="206,202" path="m5215,1773l5203,1773,5199,1777,5185,1791,5166,1802,5196,1802,5209,1787,5215,1773xe" filled="t" fillcolor="#202020" stroked="f">
                <v:path arrowok="t"/>
                <v:fill/>
              </v:shape>
              <v:shape style="position:absolute;left:5030;top:1648;width:206;height:202" coordorigin="5030,1648" coordsize="206,202" path="m5050,1720l5035,1720,5050,1792,5061,1777,5057,1756,5053,1735,5050,1720xe" filled="t" fillcolor="#202020" stroked="f">
                <v:path arrowok="t"/>
                <v:fill/>
              </v:shape>
              <v:shape style="position:absolute;left:5030;top:1648;width:206;height:202" coordorigin="5030,1648" coordsize="206,202" path="m5131,1722l5114,1735,5098,1744,5107,1754,5119,1751,5135,1739,5150,1725,5131,1722xe" filled="t" fillcolor="#202020" stroked="f">
                <v:path arrowok="t"/>
                <v:fill/>
              </v:shape>
              <v:shape style="position:absolute;left:5030;top:1648;width:206;height:202" coordorigin="5030,1648" coordsize="206,202" path="m5194,1715l5189,1730,5194,1733,5212,1743,5227,1754,5231,1736,5215,1727,5194,1715xe" filled="t" fillcolor="#202020" stroked="f">
                <v:path arrowok="t"/>
                <v:fill/>
              </v:shape>
              <v:shape style="position:absolute;left:5030;top:1648;width:206;height:202" coordorigin="5030,1648" coordsize="206,202" path="m5227,1706l5218,1706,5218,1710,5227,1720,5227,1706xe" filled="t" fillcolor="#202020" stroked="f">
                <v:path arrowok="t"/>
                <v:fill/>
              </v:shape>
              <v:shape style="position:absolute;left:5030;top:1648;width:206;height:202" coordorigin="5030,1648" coordsize="206,202" path="m5179,1653l5147,1660,5136,1675,5122,1691,5117,1696,5107,1701,5117,1715,5122,1715,5126,1710,5155,1710,5174,1710,5195,1708,5218,1706,5227,1706,5227,1697,5226,1696,5196,1696,5155,1696,5137,1695,5179,1653xe" filled="t" fillcolor="#202020" stroked="f">
                <v:path arrowok="t"/>
                <v:fill/>
              </v:shape>
              <v:shape style="position:absolute;left:5030;top:1648;width:206;height:202" coordorigin="5030,1648" coordsize="206,202" path="m5102,1686l5030,1686,5030,1701,5102,1701,5102,1686xe" filled="t" fillcolor="#202020" stroked="f">
                <v:path arrowok="t"/>
                <v:fill/>
              </v:shape>
              <v:shape style="position:absolute;left:5030;top:1648;width:206;height:202" coordorigin="5030,1648" coordsize="206,202" path="m5198,1667l5189,1672,5194,1682,5198,1686,5196,1696,5226,1696,5213,1682,5198,1667xe" filled="t" fillcolor="#202020" stroked="f">
                <v:path arrowok="t"/>
                <v:fill/>
              </v:shape>
              <v:shape style="position:absolute;left:5030;top:1648;width:206;height:202" coordorigin="5030,1648" coordsize="206,202" path="m5059,1648l5050,1653,5054,1667,5064,1677,5069,1686,5083,1677,5074,1667,5069,1658,5059,1648xe" filled="t" fillcolor="#202020" stroked="f">
                <v:path arrowok="t"/>
                <v:fill/>
              </v:shape>
            </v:group>
            <v:group style="position:absolute;left:5246;top:1828;width:197;height:2" coordorigin="5246,1828" coordsize="197,2">
              <v:shape style="position:absolute;left:5246;top:1828;width:197;height:2" coordorigin="5246,1828" coordsize="197,0" path="m5246,1828l5443,1828e" filled="f" stroked="t" strokeweight=".82pt" strokecolor="#202020">
                <v:path arrowok="t"/>
              </v:shape>
            </v:group>
            <v:group style="position:absolute;left:5347;top:1682;width:2;height:139" coordorigin="5347,1682" coordsize="2,139">
              <v:shape style="position:absolute;left:5347;top:1682;width:2;height:139" coordorigin="5347,1682" coordsize="0,139" path="m5347,1682l5347,1821e" filled="f" stroked="t" strokeweight="1.06pt" strokecolor="#202020">
                <v:path arrowok="t"/>
              </v:shape>
            </v:group>
            <v:group style="position:absolute;left:5261;top:1674;width:173;height:2" coordorigin="5261,1674" coordsize="173,2">
              <v:shape style="position:absolute;left:5261;top:1674;width:173;height:2" coordorigin="5261,1674" coordsize="173,0" path="m5261,1674l5434,1674e" filled="f" stroked="t" strokeweight=".82pt" strokecolor="#202020">
                <v:path arrowok="t"/>
              </v:shape>
            </v:group>
            <v:group style="position:absolute;left:5534;top:1662;width:58;height:197" coordorigin="5534,1662" coordsize="58,197">
              <v:shape style="position:absolute;left:5534;top:1662;width:58;height:197" coordorigin="5534,1662" coordsize="58,197" path="m5592,1662l5546,1705,5534,1767,5537,1786,5542,1805,5550,1824,5560,1842,5573,1859,5585,1851,5574,1834,5565,1816,5559,1797,5555,1777,5554,1755,5556,1736,5561,1716,5569,1698,5579,1680,5592,1662xe" filled="t" fillcolor="#202020" stroked="f">
                <v:path arrowok="t"/>
                <v:fill/>
              </v:shape>
            </v:group>
            <v:group style="position:absolute;left:5669;top:1648;width:197;height:202" coordorigin="5669,1648" coordsize="197,202">
              <v:shape style="position:absolute;left:5669;top:1648;width:197;height:202" coordorigin="5669,1648" coordsize="197,202" path="m5822,1819l5779,1819,5796,1828,5814,1836,5834,1843,5856,1850,5856,1845,5861,1840,5851,1828,5829,1822,5822,1819xe" filled="t" fillcolor="#202020" stroked="f">
                <v:path arrowok="t"/>
                <v:fill/>
              </v:shape>
              <v:shape style="position:absolute;left:5669;top:1648;width:197;height:202" coordorigin="5669,1648" coordsize="197,202" path="m5731,1734l5720,1750,5730,1769,5739,1786,5746,1803,5730,1812,5712,1821,5692,1829,5669,1835,5669,1840,5674,1845,5684,1848,5705,1840,5724,1834,5742,1828,5760,1823,5779,1819,5822,1819,5810,1815,5794,1805,5781,1795,5789,1785,5763,1785,5751,1771,5741,1755,5731,1734xe" filled="t" fillcolor="#202020" stroked="f">
                <v:path arrowok="t"/>
                <v:fill/>
              </v:shape>
              <v:shape style="position:absolute;left:5669;top:1648;width:197;height:202" coordorigin="5669,1648" coordsize="197,202" path="m5798,1734l5797,1737,5788,1757,5777,1772,5763,1785,5789,1785,5793,1780,5803,1762,5813,1744,5798,1734xe" filled="t" fillcolor="#202020" stroked="f">
                <v:path arrowok="t"/>
                <v:fill/>
              </v:shape>
              <v:shape style="position:absolute;left:5669;top:1648;width:197;height:202" coordorigin="5669,1648" coordsize="197,202" path="m5726,1701l5716,1714,5702,1728,5686,1742,5669,1754,5678,1763,5697,1755,5726,1729,5741,1715,5726,1701xe" filled="t" fillcolor="#202020" stroked="f">
                <v:path arrowok="t"/>
                <v:fill/>
              </v:shape>
              <v:shape style="position:absolute;left:5669;top:1648;width:197;height:202" coordorigin="5669,1648" coordsize="197,202" path="m5803,1701l5805,1724,5821,1738,5834,1751,5846,1763,5856,1754,5852,1742,5838,1730,5821,1716,5803,1701xe" filled="t" fillcolor="#202020" stroked="f">
                <v:path arrowok="t"/>
                <v:fill/>
              </v:shape>
              <v:shape style="position:absolute;left:5669;top:1648;width:197;height:202" coordorigin="5669,1648" coordsize="197,202" path="m5866,1677l5669,1677,5669,1691,5866,1691,5866,1677xe" filled="t" fillcolor="#202020" stroked="f">
                <v:path arrowok="t"/>
                <v:fill/>
              </v:shape>
              <v:shape style="position:absolute;left:5669;top:1648;width:197;height:202" coordorigin="5669,1648" coordsize="197,202" path="m5765,1648l5750,1653,5760,1672,5765,1677,5770,1677,5779,1672,5770,1653,5765,1648xe" filled="t" fillcolor="#202020" stroked="f">
                <v:path arrowok="t"/>
                <v:fill/>
              </v:shape>
            </v:group>
            <v:group style="position:absolute;left:5880;top:1828;width:197;height:2" coordorigin="5880,1828" coordsize="197,2">
              <v:shape style="position:absolute;left:5880;top:1828;width:197;height:2" coordorigin="5880,1828" coordsize="197,0" path="m5880,1828l6077,1828e" filled="f" stroked="t" strokeweight=".82pt" strokecolor="#202020">
                <v:path arrowok="t"/>
              </v:shape>
            </v:group>
            <v:group style="position:absolute;left:5976;top:1682;width:2;height:139" coordorigin="5976,1682" coordsize="2,139">
              <v:shape style="position:absolute;left:5976;top:1682;width:2;height:139" coordorigin="5976,1682" coordsize="0,139" path="m5976,1682l5976,1821e" filled="f" stroked="t" strokeweight="1.06pt" strokecolor="#202020">
                <v:path arrowok="t"/>
              </v:shape>
            </v:group>
            <v:group style="position:absolute;left:5890;top:1674;width:173;height:2" coordorigin="5890,1674" coordsize="173,2">
              <v:shape style="position:absolute;left:5890;top:1674;width:173;height:2" coordorigin="5890,1674" coordsize="173,0" path="m5890,1674l6062,1674e" filled="f" stroked="t" strokeweight=".82pt" strokecolor="#202020">
                <v:path arrowok="t"/>
              </v:shape>
            </v:group>
            <v:group style="position:absolute;left:6154;top:1662;width:53;height:197" coordorigin="6154,1662" coordsize="53,197">
              <v:shape style="position:absolute;left:6154;top:1662;width:53;height:197" coordorigin="6154,1662" coordsize="53,197" path="m6173,1662l6159,1669,6169,1686,6178,1704,6183,1723,6186,1743,6187,1765,6185,1786,6181,1806,6175,1825,6166,1842,6154,1859,6173,1859,6202,1799,6206,1756,6205,1735,6201,1715,6195,1697,6185,1679,6173,1662xe" filled="t" fillcolor="#202020" stroked="f">
                <v:path arrowok="t"/>
                <v:fill/>
              </v:shape>
            </v:group>
            <v:group style="position:absolute;left:5482;top:1946;width:149;height:187" coordorigin="5482,1946" coordsize="149,187">
              <v:shape style="position:absolute;left:5482;top:1946;width:149;height:187" coordorigin="5482,1946" coordsize="149,187" path="m5630,1946l5482,1946,5482,2133,5501,2133,5501,2118,5630,2118,5630,2104,5501,2104,5501,2037,5630,2037,5630,2022,5501,2022,5501,1960,5630,1960,5630,1946xe" filled="t" fillcolor="#202020" stroked="f">
                <v:path arrowok="t"/>
                <v:fill/>
              </v:shape>
              <v:shape style="position:absolute;left:5482;top:1946;width:149;height:187" coordorigin="5482,1946" coordsize="149,187" path="m5630,2118l5611,2118,5611,2133,5630,2133,5630,2118xe" filled="t" fillcolor="#202020" stroked="f">
                <v:path arrowok="t"/>
                <v:fill/>
              </v:shape>
              <v:shape style="position:absolute;left:5482;top:1946;width:149;height:187" coordorigin="5482,1946" coordsize="149,187" path="m5630,2037l5611,2037,5611,2104,5630,2104,5630,2037xe" filled="t" fillcolor="#202020" stroked="f">
                <v:path arrowok="t"/>
                <v:fill/>
              </v:shape>
              <v:shape style="position:absolute;left:5482;top:1946;width:149;height:187" coordorigin="5482,1946" coordsize="149,187" path="m5630,1960l5611,1960,5611,2022,5630,2022,5630,1960xe" filled="t" fillcolor="#202020" stroked="f">
                <v:path arrowok="t"/>
                <v:fill/>
              </v:shape>
            </v:group>
            <v:group style="position:absolute;left:5664;top:1936;width:192;height:200" coordorigin="5664,1936" coordsize="192,200">
              <v:shape style="position:absolute;left:5664;top:1936;width:192;height:200" coordorigin="5664,1936" coordsize="192,200" path="m5856,1941l5784,1941,5784,2032,5784,2054,5782,2072,5779,2088,5772,2107,5760,2123,5770,2133,5798,2061,5856,2061,5856,2046,5798,2046,5798,2008,5856,2008,5856,1994,5798,1994,5798,1955,5856,1955,5856,1941xe" filled="t" fillcolor="#202020" stroked="f">
                <v:path arrowok="t"/>
                <v:fill/>
              </v:shape>
              <v:shape style="position:absolute;left:5664;top:1936;width:192;height:200" coordorigin="5664,1936" coordsize="192,200" path="m5702,2085l5692,2096,5678,2111,5664,2123,5674,2133,5682,2127,5697,2114,5712,2099,5702,2085xe" filled="t" fillcolor="#202020" stroked="f">
                <v:path arrowok="t"/>
                <v:fill/>
              </v:shape>
              <v:shape style="position:absolute;left:5664;top:1936;width:192;height:200" coordorigin="5664,1936" coordsize="192,200" path="m5818,2114l5808,2114,5813,2118,5813,2133,5851,2133,5856,2123,5856,2118,5827,2118,5818,2114xe" filled="t" fillcolor="#202020" stroked="f">
                <v:path arrowok="t"/>
                <v:fill/>
              </v:shape>
              <v:shape style="position:absolute;left:5664;top:1936;width:192;height:200" coordorigin="5664,1936" coordsize="192,200" path="m5736,2085l5726,2099,5736,2104,5746,2114,5755,2118,5765,2109,5755,2099,5746,2094,5736,2085xe" filled="t" fillcolor="#202020" stroked="f">
                <v:path arrowok="t"/>
                <v:fill/>
              </v:shape>
              <v:shape style="position:absolute;left:5664;top:1936;width:192;height:200" coordorigin="5664,1936" coordsize="192,200" path="m5856,2061l5842,2061,5842,2114,5837,2118,5856,2118,5856,2061xe" filled="t" fillcolor="#202020" stroked="f">
                <v:path arrowok="t"/>
                <v:fill/>
              </v:shape>
              <v:shape style="position:absolute;left:5664;top:1936;width:192;height:200" coordorigin="5664,1936" coordsize="192,200" path="m5774,2070l5664,2070,5664,2085,5774,2085,5774,2070xe" filled="t" fillcolor="#202020" stroked="f">
                <v:path arrowok="t"/>
                <v:fill/>
              </v:shape>
              <v:shape style="position:absolute;left:5664;top:1936;width:192;height:200" coordorigin="5664,1936" coordsize="192,200" path="m5702,1974l5683,1974,5683,2070,5702,2070,5702,2046,5760,2046,5760,2032,5702,2032,5702,2013,5760,2013,5760,1998,5702,1998,5702,1974xe" filled="t" fillcolor="#202020" stroked="f">
                <v:path arrowok="t"/>
                <v:fill/>
              </v:shape>
              <v:shape style="position:absolute;left:5664;top:1936;width:192;height:200" coordorigin="5664,1936" coordsize="192,200" path="m5760,2046l5741,2046,5741,2070,5760,2070,5760,2046xe" filled="t" fillcolor="#202020" stroked="f">
                <v:path arrowok="t"/>
                <v:fill/>
              </v:shape>
              <v:shape style="position:absolute;left:5664;top:1936;width:192;height:200" coordorigin="5664,1936" coordsize="192,200" path="m5856,2008l5842,2008,5842,2046,5856,2046,5856,2008xe" filled="t" fillcolor="#202020" stroked="f">
                <v:path arrowok="t"/>
                <v:fill/>
              </v:shape>
              <v:shape style="position:absolute;left:5664;top:1936;width:192;height:200" coordorigin="5664,1936" coordsize="192,200" path="m5760,2013l5741,2013,5741,2032,5760,2032,5760,2013xe" filled="t" fillcolor="#202020" stroked="f">
                <v:path arrowok="t"/>
                <v:fill/>
              </v:shape>
              <v:shape style="position:absolute;left:5664;top:1936;width:192;height:200" coordorigin="5664,1936" coordsize="192,200" path="m5760,1974l5741,1974,5741,1998,5760,1998,5760,1974xe" filled="t" fillcolor="#202020" stroked="f">
                <v:path arrowok="t"/>
                <v:fill/>
              </v:shape>
              <v:shape style="position:absolute;left:5664;top:1936;width:192;height:200" coordorigin="5664,1936" coordsize="192,200" path="m5856,1955l5842,1955,5842,1994,5856,1994,5856,1955xe" filled="t" fillcolor="#202020" stroked="f">
                <v:path arrowok="t"/>
                <v:fill/>
              </v:shape>
              <v:shape style="position:absolute;left:5664;top:1936;width:192;height:200" coordorigin="5664,1936" coordsize="192,200" path="m5774,1960l5669,1960,5669,1974,5774,1974,5774,1960xe" filled="t" fillcolor="#202020" stroked="f">
                <v:path arrowok="t"/>
                <v:fill/>
              </v:shape>
              <v:shape style="position:absolute;left:5664;top:1936;width:192;height:200" coordorigin="5664,1936" coordsize="192,200" path="m5702,1936l5683,1936,5683,1960,5702,1960,5702,1936xe" filled="t" fillcolor="#202020" stroked="f">
                <v:path arrowok="t"/>
                <v:fill/>
              </v:shape>
              <v:shape style="position:absolute;left:5664;top:1936;width:192;height:200" coordorigin="5664,1936" coordsize="192,200" path="m5760,1936l5741,1936,5741,1960,5760,1960,5760,1936xe" filled="t" fillcolor="#202020" stroked="f">
                <v:path arrowok="t"/>
                <v:fill/>
              </v:shape>
            </v:group>
            <v:group style="position:absolute;left:6859;top:1782;width:202;height:200" coordorigin="6859,1782" coordsize="202,200">
              <v:shape style="position:absolute;left:6859;top:1782;width:202;height:200" coordorigin="6859,1782" coordsize="202,200" path="m6874,1888l6867,1913,6875,1930,6883,1946,6878,1955,6869,1965,6859,1970,6859,1974,6864,1979,6866,1983,6883,1969,6896,1958,6943,1958,6936,1957,6918,1949,6905,1936,6908,1926,6889,1926,6880,1910,6874,1888xe" filled="t" fillcolor="#202020" stroked="f">
                <v:path arrowok="t"/>
                <v:fill/>
              </v:shape>
              <v:shape style="position:absolute;left:6859;top:1782;width:202;height:200" coordorigin="6859,1782" coordsize="202,200" path="m6943,1958l6896,1958,6911,1966,6929,1971,6950,1974,6976,1975,6995,1976,7014,1977,7035,1979,7056,1979,7056,1970,7061,1965,7058,1960,6958,1960,6943,1958xe" filled="t" fillcolor="#202020" stroked="f">
                <v:path arrowok="t"/>
                <v:fill/>
              </v:shape>
              <v:shape style="position:absolute;left:6859;top:1782;width:202;height:200" coordorigin="6859,1782" coordsize="202,200" path="m6989,1936l6974,1936,6974,1955,6989,1955,6989,1936xe" filled="t" fillcolor="#202020" stroked="f">
                <v:path arrowok="t"/>
                <v:fill/>
              </v:shape>
              <v:shape style="position:absolute;left:6859;top:1782;width:202;height:200" coordorigin="6859,1782" coordsize="202,200" path="m7051,1922l6922,1922,6922,1936,7051,1936,7051,1922xe" filled="t" fillcolor="#202020" stroked="f">
                <v:path arrowok="t"/>
                <v:fill/>
              </v:shape>
              <v:shape style="position:absolute;left:6859;top:1782;width:202;height:200" coordorigin="6859,1782" coordsize="202,200" path="m6922,1802l6859,1802,6859,1816,6902,1816,6864,1864,6864,1878,6904,1891,6897,1911,6889,1926,6908,1926,6912,1918,6917,1899,6922,1878,6922,1864,6883,1864,6922,1816,6922,1802xe" filled="t" fillcolor="#202020" stroked="f">
                <v:path arrowok="t"/>
                <v:fill/>
              </v:shape>
              <v:shape style="position:absolute;left:6859;top:1782;width:202;height:200" coordorigin="6859,1782" coordsize="202,200" path="m6989,1907l6974,1907,6974,1922,6989,1922,6989,1907xe" filled="t" fillcolor="#202020" stroked="f">
                <v:path arrowok="t"/>
                <v:fill/>
              </v:shape>
              <v:shape style="position:absolute;left:6859;top:1782;width:202;height:200" coordorigin="6859,1782" coordsize="202,200" path="m7042,1893l6931,1893,6931,1907,7042,1907,7042,1893xe" filled="t" fillcolor="#202020" stroked="f">
                <v:path arrowok="t"/>
                <v:fill/>
              </v:shape>
              <v:shape style="position:absolute;left:6859;top:1782;width:202;height:200" coordorigin="6859,1782" coordsize="202,200" path="m6989,1874l6974,1874,6974,1893,6989,1893,6989,1874xe" filled="t" fillcolor="#202020" stroked="f">
                <v:path arrowok="t"/>
                <v:fill/>
              </v:shape>
              <v:shape style="position:absolute;left:6859;top:1782;width:202;height:200" coordorigin="6859,1782" coordsize="202,200" path="m7037,1845l7022,1845,7022,1864,6931,1864,6931,1874,7022,1874,7022,1883,7037,1883,7037,1845xe" filled="t" fillcolor="#202020" stroked="f">
                <v:path arrowok="t"/>
                <v:fill/>
              </v:shape>
              <v:shape style="position:absolute;left:6859;top:1782;width:202;height:200" coordorigin="6859,1782" coordsize="202,200" path="m6989,1845l6974,1845,6974,1864,6989,1864,6989,1845xe" filled="t" fillcolor="#202020" stroked="f">
                <v:path arrowok="t"/>
                <v:fill/>
              </v:shape>
              <v:shape style="position:absolute;left:6859;top:1782;width:202;height:200" coordorigin="6859,1782" coordsize="202,200" path="m7061,1830l6922,1830,6922,1845,7061,1845,7061,1830xe" filled="t" fillcolor="#202020" stroked="f">
                <v:path arrowok="t"/>
                <v:fill/>
              </v:shape>
              <v:shape style="position:absolute;left:6859;top:1782;width:202;height:200" coordorigin="6859,1782" coordsize="202,200" path="m6989,1816l6974,1816,6974,1830,6989,1830,6989,1816xe" filled="t" fillcolor="#202020" stroked="f">
                <v:path arrowok="t"/>
                <v:fill/>
              </v:shape>
              <v:shape style="position:absolute;left:6859;top:1782;width:202;height:200" coordorigin="6859,1782" coordsize="202,200" path="m7037,1802l6931,1802,6931,1816,7022,1816,7022,1830,7037,1830,7037,1802xe" filled="t" fillcolor="#202020" stroked="f">
                <v:path arrowok="t"/>
                <v:fill/>
              </v:shape>
              <v:shape style="position:absolute;left:6859;top:1782;width:202;height:200" coordorigin="6859,1782" coordsize="202,200" path="m6989,1782l6974,1782,6974,1802,6989,1802,6989,1782xe" filled="t" fillcolor="#202020" stroked="f">
                <v:path arrowok="t"/>
                <v:fill/>
              </v:shape>
            </v:group>
            <v:group style="position:absolute;left:7070;top:1787;width:202;height:197" coordorigin="7070,1787" coordsize="202,197">
              <v:shape style="position:absolute;left:7070;top:1787;width:202;height:197" coordorigin="7070,1787" coordsize="202,197" path="m7246,1960l7206,1960,7222,1968,7241,1976,7262,1984,7262,1979,7267,1974,7267,1965,7247,1961,7246,1960xe" filled="t" fillcolor="#202020" stroked="f">
                <v:path arrowok="t"/>
                <v:fill/>
              </v:shape>
              <v:shape style="position:absolute;left:7070;top:1787;width:202;height:197" coordorigin="7070,1787" coordsize="202,197" path="m7248,1874l7138,1874,7138,1888,7150,1894,7158,1911,7166,1930,7172,1950,7154,1958,7135,1965,7114,1970,7123,1979,7129,1984,7147,1977,7165,1970,7185,1965,7206,1960,7246,1960,7229,1952,7213,1938,7226,1926,7228,1923,7186,1923,7174,1906,7166,1888,7248,1888,7248,1874xe" filled="t" fillcolor="#202020" stroked="f">
                <v:path arrowok="t"/>
                <v:fill/>
              </v:shape>
              <v:shape style="position:absolute;left:7070;top:1787;width:202;height:197" coordorigin="7070,1787" coordsize="202,197" path="m7109,1850l7070,1850,7070,1864,7094,1864,7094,1950,7090,1955,7104,1967,7120,1956,7138,1941,7109,1941,7109,1850xe" filled="t" fillcolor="#202020" stroked="f">
                <v:path arrowok="t"/>
                <v:fill/>
              </v:shape>
              <v:shape style="position:absolute;left:7070;top:1787;width:202;height:197" coordorigin="7070,1787" coordsize="202,197" path="m7138,1922l7128,1931,7109,1941,7138,1941,7138,1922xe" filled="t" fillcolor="#202020" stroked="f">
                <v:path arrowok="t"/>
                <v:fill/>
              </v:shape>
              <v:shape style="position:absolute;left:7070;top:1787;width:202;height:197" coordorigin="7070,1787" coordsize="202,197" path="m7248,1888l7166,1888,7223,1905,7207,1918,7186,1923,7228,1923,7238,1909,7248,1888xe" filled="t" fillcolor="#202020" stroked="f">
                <v:path arrowok="t"/>
                <v:fill/>
              </v:shape>
              <v:shape style="position:absolute;left:7070;top:1787;width:202;height:197" coordorigin="7070,1787" coordsize="202,197" path="m7238,1792l7157,1792,7156,1823,7147,1840,7128,1854,7133,1859,7133,1864,7144,1866,7160,1853,7168,1835,7171,1811,7171,1806,7238,1806,7238,1792xe" filled="t" fillcolor="#202020" stroked="f">
                <v:path arrowok="t"/>
                <v:fill/>
              </v:shape>
              <v:shape style="position:absolute;left:7070;top:1787;width:202;height:197" coordorigin="7070,1787" coordsize="202,197" path="m7238,1806l7224,1806,7224,1850,7229,1859,7272,1859,7272,1845,7243,1845,7238,1840,7238,1806xe" filled="t" fillcolor="#202020" stroked="f">
                <v:path arrowok="t"/>
                <v:fill/>
              </v:shape>
              <v:shape style="position:absolute;left:7070;top:1787;width:202;height:197" coordorigin="7070,1787" coordsize="202,197" path="m7099,1787l7088,1800,7101,1815,7114,1830,7125,1818,7112,1802,7099,1787xe" filled="t" fillcolor="#202020" stroked="f">
                <v:path arrowok="t"/>
                <v:fill/>
              </v:shape>
            </v:group>
            <v:group style="position:absolute;left:7277;top:1782;width:206;height:197" coordorigin="7277,1782" coordsize="206,197">
              <v:shape style="position:absolute;left:7277;top:1782;width:206;height:197" coordorigin="7277,1782" coordsize="206,197" path="m7358,1874l7282,1874,7282,1888,7310,1896,7307,1915,7301,1934,7291,1953,7277,1970,7286,1979,7296,1973,7308,1955,7326,1922,7349,1922,7325,1898,7325,1888,7358,1888,7358,1874xe" filled="t" fillcolor="#202020" stroked="f">
                <v:path arrowok="t"/>
                <v:fill/>
              </v:shape>
              <v:shape style="position:absolute;left:7277;top:1782;width:206;height:197" coordorigin="7277,1782" coordsize="206,197" path="m7421,1826l7406,1826,7406,1872,7403,1892,7367,1958,7349,1974,7354,1979,7402,1941,7416,1907,7430,1907,7430,1902,7418,1895,7420,1876,7421,1854,7421,1826xe" filled="t" fillcolor="#202020" stroked="f">
                <v:path arrowok="t"/>
                <v:fill/>
              </v:shape>
              <v:shape style="position:absolute;left:7277;top:1782;width:206;height:197" coordorigin="7277,1782" coordsize="206,197" path="m7430,1907l7416,1907,7416,1970,7426,1979,7469,1979,7478,1974,7478,1965,7435,1965,7430,1960,7430,1907xe" filled="t" fillcolor="#202020" stroked="f">
                <v:path arrowok="t"/>
                <v:fill/>
              </v:shape>
              <v:shape style="position:absolute;left:7277;top:1782;width:206;height:197" coordorigin="7277,1782" coordsize="206,197" path="m7464,1926l7464,1960,7459,1965,7478,1965,7478,1950,7483,1941,7483,1931,7474,1931,7464,1926xe" filled="t" fillcolor="#202020" stroked="f">
                <v:path arrowok="t"/>
                <v:fill/>
              </v:shape>
              <v:shape style="position:absolute;left:7277;top:1782;width:206;height:197" coordorigin="7277,1782" coordsize="206,197" path="m7349,1922l7326,1922,7341,1936,7354,1950,7367,1940,7349,1922xe" filled="t" fillcolor="#202020" stroked="f">
                <v:path arrowok="t"/>
                <v:fill/>
              </v:shape>
              <v:shape style="position:absolute;left:7277;top:1782;width:206;height:197" coordorigin="7277,1782" coordsize="206,197" path="m7464,1792l7363,1792,7363,1917,7382,1917,7382,1806,7464,1806,7464,1792xe" filled="t" fillcolor="#202020" stroked="f">
                <v:path arrowok="t"/>
                <v:fill/>
              </v:shape>
              <v:shape style="position:absolute;left:7277;top:1782;width:206;height:197" coordorigin="7277,1782" coordsize="206,197" path="m7464,1806l7450,1806,7450,1917,7464,1917,7464,1806xe" filled="t" fillcolor="#202020" stroked="f">
                <v:path arrowok="t"/>
                <v:fill/>
              </v:shape>
              <v:shape style="position:absolute;left:7277;top:1782;width:206;height:197" coordorigin="7277,1782" coordsize="206,197" path="m7325,1835l7310,1835,7310,1874,7325,1874,7325,1835xe" filled="t" fillcolor="#202020" stroked="f">
                <v:path arrowok="t"/>
                <v:fill/>
              </v:shape>
              <v:shape style="position:absolute;left:7277;top:1782;width:206;height:197" coordorigin="7277,1782" coordsize="206,197" path="m7358,1821l7282,1821,7282,1835,7358,1835,7358,1821xe" filled="t" fillcolor="#202020" stroked="f">
                <v:path arrowok="t"/>
                <v:fill/>
              </v:shape>
              <v:shape style="position:absolute;left:7277;top:1782;width:206;height:197" coordorigin="7277,1782" coordsize="206,197" path="m7325,1782l7310,1782,7310,1821,7325,1821,7325,1782xe" filled="t" fillcolor="#202020" stroked="f">
                <v:path arrowok="t"/>
                <v:fill/>
              </v:shape>
            </v:group>
            <v:group style="position:absolute;left:7488;top:1782;width:202;height:202" coordorigin="7488,1782" coordsize="202,202">
              <v:shape style="position:absolute;left:7488;top:1782;width:202;height:202" coordorigin="7488,1782" coordsize="202,202" path="m7531,1874l7517,1874,7517,1984,7531,1984,7531,1874xe" filled="t" fillcolor="#202020" stroked="f">
                <v:path arrowok="t"/>
                <v:fill/>
              </v:shape>
              <v:shape style="position:absolute;left:7488;top:1782;width:202;height:202" coordorigin="7488,1782" coordsize="202,202" path="m7645,1950l7630,1950,7644,1964,7661,1975,7680,1984,7690,1974,7682,1967,7662,1960,7645,1950xe" filled="t" fillcolor="#202020" stroked="f">
                <v:path arrowok="t"/>
                <v:fill/>
              </v:shape>
              <v:shape style="position:absolute;left:7488;top:1782;width:202;height:202" coordorigin="7488,1782" coordsize="202,202" path="m7690,1926l7550,1926,7550,1936,7603,1943,7590,1954,7571,1963,7546,1970,7546,1974,7550,1979,7558,1983,7580,1975,7600,1967,7616,1958,7630,1950,7645,1950,7632,1936,7690,1936,7690,1926xe" filled="t" fillcolor="#202020" stroked="f">
                <v:path arrowok="t"/>
                <v:fill/>
              </v:shape>
              <v:shape style="position:absolute;left:7488;top:1782;width:202;height:202" coordorigin="7488,1782" coordsize="202,202" path="m7627,1907l7613,1907,7613,1926,7627,1926,7627,1907xe" filled="t" fillcolor="#202020" stroked="f">
                <v:path arrowok="t"/>
                <v:fill/>
              </v:shape>
              <v:shape style="position:absolute;left:7488;top:1782;width:202;height:202" coordorigin="7488,1782" coordsize="202,202" path="m7560,1826l7488,1826,7488,1840,7510,1859,7503,1878,7495,1897,7488,1912,7488,1917,7493,1922,7502,1915,7510,1897,7517,1874,7550,1874,7546,1869,7531,1869,7531,1840,7560,1840,7560,1826xe" filled="t" fillcolor="#202020" stroked="f">
                <v:path arrowok="t"/>
                <v:fill/>
              </v:shape>
              <v:shape style="position:absolute;left:7488;top:1782;width:202;height:202" coordorigin="7488,1782" coordsize="202,202" path="m7675,1835l7565,1835,7565,1912,7584,1912,7584,1907,7675,1907,7675,1893,7584,1893,7584,1878,7675,1878,7675,1864,7584,1864,7584,1850,7675,1850,7675,1835xe" filled="t" fillcolor="#202020" stroked="f">
                <v:path arrowok="t"/>
                <v:fill/>
              </v:shape>
              <v:shape style="position:absolute;left:7488;top:1782;width:202;height:202" coordorigin="7488,1782" coordsize="202,202" path="m7675,1907l7661,1907,7661,1912,7675,1912,7675,1907xe" filled="t" fillcolor="#202020" stroked="f">
                <v:path arrowok="t"/>
                <v:fill/>
              </v:shape>
              <v:shape style="position:absolute;left:7488;top:1782;width:202;height:202" coordorigin="7488,1782" coordsize="202,202" path="m7550,1874l7531,1874,7546,1888,7550,1898,7560,1888,7555,1878,7550,1874xe" filled="t" fillcolor="#202020" stroked="f">
                <v:path arrowok="t"/>
                <v:fill/>
              </v:shape>
              <v:shape style="position:absolute;left:7488;top:1782;width:202;height:202" coordorigin="7488,1782" coordsize="202,202" path="m7675,1878l7661,1878,7661,1893,7675,1893,7675,1878xe" filled="t" fillcolor="#202020" stroked="f">
                <v:path arrowok="t"/>
                <v:fill/>
              </v:shape>
              <v:shape style="position:absolute;left:7488;top:1782;width:202;height:202" coordorigin="7488,1782" coordsize="202,202" path="m7541,1864l7531,1869,7546,1869,7541,1864xe" filled="t" fillcolor="#202020" stroked="f">
                <v:path arrowok="t"/>
                <v:fill/>
              </v:shape>
              <v:shape style="position:absolute;left:7488;top:1782;width:202;height:202" coordorigin="7488,1782" coordsize="202,202" path="m7675,1850l7661,1850,7661,1864,7675,1864,7675,1850xe" filled="t" fillcolor="#202020" stroked="f">
                <v:path arrowok="t"/>
                <v:fill/>
              </v:shape>
              <v:shape style="position:absolute;left:7488;top:1782;width:202;height:202" coordorigin="7488,1782" coordsize="202,202" path="m7603,1816l7589,1816,7589,1830,7603,1830,7603,1816xe" filled="t" fillcolor="#202020" stroked="f">
                <v:path arrowok="t"/>
                <v:fill/>
              </v:shape>
              <v:shape style="position:absolute;left:7488;top:1782;width:202;height:202" coordorigin="7488,1782" coordsize="202,202" path="m7656,1816l7642,1816,7642,1830,7656,1830,7656,1816xe" filled="t" fillcolor="#202020" stroked="f">
                <v:path arrowok="t"/>
                <v:fill/>
              </v:shape>
              <v:shape style="position:absolute;left:7488;top:1782;width:202;height:202" coordorigin="7488,1782" coordsize="202,202" path="m7531,1782l7517,1782,7517,1826,7531,1826,7531,1782xe" filled="t" fillcolor="#202020" stroked="f">
                <v:path arrowok="t"/>
                <v:fill/>
              </v:shape>
              <v:shape style="position:absolute;left:7488;top:1782;width:202;height:202" coordorigin="7488,1782" coordsize="202,202" path="m7690,1802l7555,1802,7555,1816,7690,1816,7690,1802xe" filled="t" fillcolor="#202020" stroked="f">
                <v:path arrowok="t"/>
                <v:fill/>
              </v:shape>
              <v:shape style="position:absolute;left:7488;top:1782;width:202;height:202" coordorigin="7488,1782" coordsize="202,202" path="m7603,1782l7589,1782,7589,1802,7603,1802,7603,1782xe" filled="t" fillcolor="#202020" stroked="f">
                <v:path arrowok="t"/>
                <v:fill/>
              </v:shape>
              <v:shape style="position:absolute;left:7488;top:1782;width:202;height:202" coordorigin="7488,1782" coordsize="202,202" path="m7656,1782l7642,1782,7642,1802,7656,1802,7656,1782xe" filled="t" fillcolor="#202020" stroked="f">
                <v:path arrowok="t"/>
                <v:fill/>
              </v:shape>
            </v:group>
            <v:group style="position:absolute;left:8438;top:1648;width:202;height:202" coordorigin="8438,1648" coordsize="202,202">
              <v:shape style="position:absolute;left:8438;top:1648;width:202;height:202" coordorigin="8438,1648" coordsize="202,202" path="m8611,1758l8467,1758,8467,1850,8486,1850,8486,1835,8611,1835,8611,1821,8486,1821,8486,1773,8611,1773,8611,1758xe" filled="t" fillcolor="#202020" stroked="f">
                <v:path arrowok="t"/>
                <v:fill/>
              </v:shape>
              <v:shape style="position:absolute;left:8438;top:1648;width:202;height:202" coordorigin="8438,1648" coordsize="202,202" path="m8611,1835l8597,1835,8597,1850,8611,1850,8611,1835xe" filled="t" fillcolor="#202020" stroked="f">
                <v:path arrowok="t"/>
                <v:fill/>
              </v:shape>
              <v:shape style="position:absolute;left:8438;top:1648;width:202;height:202" coordorigin="8438,1648" coordsize="202,202" path="m8611,1773l8597,1773,8597,1821,8611,1821,8611,1773xe" filled="t" fillcolor="#202020" stroked="f">
                <v:path arrowok="t"/>
                <v:fill/>
              </v:shape>
              <v:shape style="position:absolute;left:8438;top:1648;width:202;height:202" coordorigin="8438,1648" coordsize="202,202" path="m8558,1648l8533,1650,8520,1666,8507,1680,8492,1693,8476,1704,8458,1715,8438,1725,8443,1734,8443,1739,8448,1744,8458,1734,8472,1730,8482,1725,8602,1725,8602,1720,8597,1720,8500,1709,8515,1695,8527,1682,8539,1667,8561,1667,8554,1658,8558,1648xe" filled="t" fillcolor="#202020" stroked="f">
                <v:path arrowok="t"/>
                <v:fill/>
              </v:shape>
              <v:shape style="position:absolute;left:8438;top:1648;width:202;height:202" coordorigin="8438,1648" coordsize="202,202" path="m8561,1667l8539,1667,8566,1695,8580,1708,8597,1720,8602,1720,8611,1730,8630,1739,8640,1730,8631,1720,8613,1709,8596,1698,8580,1686,8565,1672,8561,1667xe" filled="t" fillcolor="#202020" stroked="f">
                <v:path arrowok="t"/>
                <v:fill/>
              </v:shape>
              <v:shape style="position:absolute;left:8438;top:1648;width:202;height:202" coordorigin="8438,1648" coordsize="202,202" path="m8602,1725l8482,1725,8482,1734,8602,1734,8602,1725xe" filled="t" fillcolor="#202020" stroked="f">
                <v:path arrowok="t"/>
                <v:fill/>
              </v:shape>
            </v:group>
            <v:group style="position:absolute;left:8664;top:1658;width:173;height:187" coordorigin="8664,1658" coordsize="173,187">
              <v:shape style="position:absolute;left:8664;top:1658;width:173;height:187" coordorigin="8664,1658" coordsize="173,187" path="m8837,1658l8664,1658,8664,1845,8678,1845,8678,1672,8837,1672,8837,1658xe" filled="t" fillcolor="#202020" stroked="f">
                <v:path arrowok="t"/>
                <v:fill/>
              </v:shape>
              <v:shape style="position:absolute;left:8664;top:1658;width:173;height:187" coordorigin="8664,1658" coordsize="173,187" path="m8837,1672l8822,1672,8822,1826,8818,1830,8774,1830,8779,1835,8779,1845,8827,1845,8837,1840,8837,1672xe" filled="t" fillcolor="#202020" stroked="f">
                <v:path arrowok="t"/>
                <v:fill/>
              </v:shape>
              <v:shape style="position:absolute;left:8664;top:1658;width:173;height:187" coordorigin="8664,1658" coordsize="173,187" path="m8794,1739l8707,1739,8707,1811,8722,1811,8722,1802,8794,1802,8794,1787,8722,1787,8722,1754,8794,1754,8794,1739xe" filled="t" fillcolor="#202020" stroked="f">
                <v:path arrowok="t"/>
                <v:fill/>
              </v:shape>
              <v:shape style="position:absolute;left:8664;top:1658;width:173;height:187" coordorigin="8664,1658" coordsize="173,187" path="m8794,1754l8779,1754,8779,1787,8794,1787,8794,1754xe" filled="t" fillcolor="#202020" stroked="f">
                <v:path arrowok="t"/>
                <v:fill/>
              </v:shape>
              <v:shape style="position:absolute;left:8664;top:1658;width:173;height:187" coordorigin="8664,1658" coordsize="173,187" path="m8808,1701l8688,1701,8688,1715,8808,1715,8808,1701xe" filled="t" fillcolor="#202020" stroked="f">
                <v:path arrowok="t"/>
                <v:fill/>
              </v:shape>
            </v:group>
            <v:group style="position:absolute;left:8856;top:1648;width:202;height:202" coordorigin="8856,1648" coordsize="202,202">
              <v:shape style="position:absolute;left:8856;top:1648;width:202;height:202" coordorigin="8856,1648" coordsize="202,202" path="m8902,1734l8885,1734,8885,1850,8899,1850,8902,1734xe" filled="t" fillcolor="#202020" stroked="f">
                <v:path arrowok="t"/>
                <v:fill/>
              </v:shape>
              <v:shape style="position:absolute;left:8856;top:1648;width:202;height:202" coordorigin="8856,1648" coordsize="202,202" path="m9024,1730l9005,1730,9005,1850,9024,1850,9024,1730xe" filled="t" fillcolor="#202020" stroked="f">
                <v:path arrowok="t"/>
                <v:fill/>
              </v:shape>
              <v:shape style="position:absolute;left:8856;top:1648;width:202;height:202" coordorigin="8856,1648" coordsize="202,202" path="m8962,1730l8947,1730,8947,1766,8944,1788,8939,1808,8930,1825,8918,1840,8923,1845,8928,1845,8939,1838,8949,1822,8956,1803,8960,1781,8962,1758,8962,1730xe" filled="t" fillcolor="#202020" stroked="f">
                <v:path arrowok="t"/>
                <v:fill/>
              </v:shape>
              <v:shape style="position:absolute;left:8856;top:1648;width:202;height:202" coordorigin="8856,1648" coordsize="202,202" path="m8918,1653l8897,1658,8890,1678,8883,1697,8875,1715,8866,1733,8856,1749,8861,1754,8861,1763,8866,1768,8870,1758,8880,1744,8885,1734,8902,1734,8903,1691,8912,1675,8918,1653xe" filled="t" fillcolor="#202020" stroked="f">
                <v:path arrowok="t"/>
                <v:fill/>
              </v:shape>
              <v:shape style="position:absolute;left:8856;top:1648;width:202;height:202" coordorigin="8856,1648" coordsize="202,202" path="m9013,1680l8993,1680,9005,1696,9019,1709,9035,1722,9053,1734,9058,1730,9058,1725,9049,1712,9033,1700,9018,1686,9013,1680xe" filled="t" fillcolor="#202020" stroked="f">
                <v:path arrowok="t"/>
                <v:fill/>
              </v:shape>
              <v:shape style="position:absolute;left:8856;top:1648;width:202;height:202" coordorigin="8856,1648" coordsize="202,202" path="m8995,1648l8978,1652,8967,1669,8955,1684,8942,1699,8926,1713,8909,1725,8914,1725,8918,1730,8930,1727,8947,1714,8993,1680,9013,1680,9006,1670,8995,1653,8995,1648xe" filled="t" fillcolor="#202020" stroked="f">
                <v:path arrowok="t"/>
                <v:fill/>
              </v:shape>
            </v:group>
            <v:group style="position:absolute;left:9067;top:1648;width:202;height:202" coordorigin="9067,1648" coordsize="202,202">
              <v:shape style="position:absolute;left:9067;top:1648;width:202;height:202" coordorigin="9067,1648" coordsize="202,202" path="m9115,1739l9101,1739,9101,1850,9115,1850,9115,1739xe" filled="t" fillcolor="#202020" stroked="f">
                <v:path arrowok="t"/>
                <v:fill/>
              </v:shape>
              <v:shape style="position:absolute;left:9067;top:1648;width:202;height:202" coordorigin="9067,1648" coordsize="202,202" path="m9254,1773l9154,1773,9154,1850,9168,1850,9168,1840,9254,1840,9254,1826,9168,1826,9168,1787,9254,1787,9254,1773xe" filled="t" fillcolor="#202020" stroked="f">
                <v:path arrowok="t"/>
                <v:fill/>
              </v:shape>
              <v:shape style="position:absolute;left:9067;top:1648;width:202;height:202" coordorigin="9067,1648" coordsize="202,202" path="m9254,1840l9240,1840,9240,1850,9254,1850,9254,1840xe" filled="t" fillcolor="#202020" stroked="f">
                <v:path arrowok="t"/>
                <v:fill/>
              </v:shape>
              <v:shape style="position:absolute;left:9067;top:1648;width:202;height:202" coordorigin="9067,1648" coordsize="202,202" path="m9254,1787l9240,1787,9240,1826,9254,1826,9254,1787xe" filled="t" fillcolor="#202020" stroked="f">
                <v:path arrowok="t"/>
                <v:fill/>
              </v:shape>
              <v:shape style="position:absolute;left:9067;top:1648;width:202;height:202" coordorigin="9067,1648" coordsize="202,202" path="m9139,1686l9067,1686,9067,1701,9099,1705,9093,1724,9085,1743,9077,1760,9067,1778,9072,1782,9072,1787,9078,1795,9086,1779,9093,1760,9101,1739,9115,1739,9115,1730,9132,1730,9130,1725,9115,1725,9115,1701,9139,1701,9139,1686xe" filled="t" fillcolor="#202020" stroked="f">
                <v:path arrowok="t"/>
                <v:fill/>
              </v:shape>
              <v:shape style="position:absolute;left:9067;top:1648;width:202;height:202" coordorigin="9067,1648" coordsize="202,202" path="m9187,1697l9169,1697,9180,1715,9189,1732,9172,1741,9134,1758,9134,1763,9139,1768,9158,1766,9176,1757,9193,1748,9210,1741,9253,1741,9243,1736,9234,1716,9235,1715,9202,1715,9190,1701,9187,1697xe" filled="t" fillcolor="#202020" stroked="f">
                <v:path arrowok="t"/>
                <v:fill/>
              </v:shape>
              <v:shape style="position:absolute;left:9067;top:1648;width:202;height:202" coordorigin="9067,1648" coordsize="202,202" path="m9253,1741l9210,1741,9264,1768,9269,1758,9269,1754,9261,1745,9253,1741xe" filled="t" fillcolor="#202020" stroked="f">
                <v:path arrowok="t"/>
                <v:fill/>
              </v:shape>
              <v:shape style="position:absolute;left:9067;top:1648;width:202;height:202" coordorigin="9067,1648" coordsize="202,202" path="m9132,1730l9115,1730,9120,1739,9134,1754,9144,1744,9134,1734,9132,1730xe" filled="t" fillcolor="#202020" stroked="f">
                <v:path arrowok="t"/>
                <v:fill/>
              </v:shape>
              <v:shape style="position:absolute;left:9067;top:1648;width:202;height:202" coordorigin="9067,1648" coordsize="202,202" path="m9120,1720l9115,1725,9130,1725,9120,1720xe" filled="t" fillcolor="#202020" stroked="f">
                <v:path arrowok="t"/>
                <v:fill/>
              </v:shape>
              <v:shape style="position:absolute;left:9067;top:1648;width:202;height:202" coordorigin="9067,1648" coordsize="202,202" path="m9192,1653l9171,1662,9163,1679,9152,1697,9139,1715,9139,1715,9144,1720,9149,1720,9149,1725,9158,1715,9163,1706,9169,1697,9187,1697,9178,1682,9259,1682,9259,1672,9187,1672,9187,1662,9192,1658,9192,1653xe" filled="t" fillcolor="#202020" stroked="f">
                <v:path arrowok="t"/>
                <v:fill/>
              </v:shape>
              <v:shape style="position:absolute;left:9067;top:1648;width:202;height:202" coordorigin="9067,1648" coordsize="202,202" path="m9259,1682l9240,1682,9234,1691,9220,1706,9202,1715,9235,1715,9248,1701,9259,1686,9259,1682xe" filled="t" fillcolor="#202020" stroked="f">
                <v:path arrowok="t"/>
                <v:fill/>
              </v:shape>
              <v:shape style="position:absolute;left:9067;top:1648;width:202;height:202" coordorigin="9067,1648" coordsize="202,202" path="m9115,1648l9101,1648,9101,1686,9115,1686,9115,1648xe" filled="t" fillcolor="#202020" stroked="f">
                <v:path arrowok="t"/>
                <v:fill/>
              </v:shape>
            </v:group>
            <v:group style="position:absolute;left:8626;top:1946;width:53;height:197" coordorigin="8626,1946" coordsize="53,197">
              <v:shape style="position:absolute;left:8626;top:1946;width:53;height:197" coordorigin="8626,1946" coordsize="53,197" path="m8678,1946l8630,2006,8626,2048,8627,2070,8631,2091,8637,2110,8647,2127,8659,2142,8671,2134,8661,2118,8652,2101,8645,2082,8641,2062,8640,2038,8643,2018,8648,1998,8656,1980,8666,1962,8678,1946xe" filled="t" fillcolor="#202020" stroked="f">
                <v:path arrowok="t"/>
                <v:fill/>
              </v:shape>
            </v:group>
            <v:group style="position:absolute;left:8755;top:1946;width:202;height:182" coordorigin="8755,1946" coordsize="202,182">
              <v:shape style="position:absolute;left:8755;top:1946;width:202;height:182" coordorigin="8755,1946" coordsize="202,182" path="m8832,2022l8813,2022,8811,2049,8808,2069,8803,2086,8791,2099,8776,2110,8755,2123,8760,2128,8821,2088,8832,2027,8832,2022xe" filled="t" fillcolor="#202020" stroked="f">
                <v:path arrowok="t"/>
                <v:fill/>
              </v:shape>
              <v:shape style="position:absolute;left:8755;top:1946;width:202;height:182" coordorigin="8755,1946" coordsize="202,182" path="m8890,2022l8870,2022,8870,2118,8880,2128,8942,2128,8952,2118,8952,2114,8894,2114,8890,2109,8890,2022xe" filled="t" fillcolor="#202020" stroked="f">
                <v:path arrowok="t"/>
                <v:fill/>
              </v:shape>
              <v:shape style="position:absolute;left:8755;top:1946;width:202;height:182" coordorigin="8755,1946" coordsize="202,182" path="m8947,2070l8938,2070,8938,2099,8933,2109,8928,2114,8952,2114,8952,2104,8957,2099,8957,2075,8952,2075,8947,2070xe" filled="t" fillcolor="#202020" stroked="f">
                <v:path arrowok="t"/>
                <v:fill/>
              </v:shape>
              <v:shape style="position:absolute;left:8755;top:1946;width:202;height:182" coordorigin="8755,1946" coordsize="202,182" path="m8957,2003l8755,2003,8755,2022,8957,2022,8957,2003xe" filled="t" fillcolor="#202020" stroked="f">
                <v:path arrowok="t"/>
                <v:fill/>
              </v:shape>
              <v:shape style="position:absolute;left:8755;top:1946;width:202;height:182" coordorigin="8755,1946" coordsize="202,182" path="m8933,1946l8774,1946,8774,1960,8933,1960,8933,1946xe" filled="t" fillcolor="#202020" stroked="f">
                <v:path arrowok="t"/>
                <v:fill/>
              </v:shape>
            </v:group>
            <v:group style="position:absolute;left:9034;top:1946;width:53;height:197" coordorigin="9034,1946" coordsize="53,197">
              <v:shape style="position:absolute;left:9034;top:1946;width:53;height:197" coordorigin="9034,1946" coordsize="53,197" path="m9048,1946l9039,1952,9049,1969,9058,1987,9063,2006,9066,2027,9067,2048,9066,2070,9062,2089,9056,2108,9046,2125,9034,2142,9048,2142,9081,2084,9086,2038,9084,2018,9078,1998,9070,1980,9060,1962,9048,1946xe" filled="t" fillcolor="#202020" stroked="f">
                <v:path arrowok="t"/>
                <v:fill/>
              </v:shape>
            </v:group>
            <v:group style="position:absolute;left:9931;top:1782;width:202;height:202" coordorigin="9931,1782" coordsize="202,202">
              <v:shape style="position:absolute;left:9931;top:1782;width:202;height:202" coordorigin="9931,1782" coordsize="202,202" path="m10107,1955l10070,1955,10085,1966,10103,1975,10123,1984,10128,1979,10128,1974,10134,1968,10113,1959,10107,1955xe" filled="t" fillcolor="#202020" stroked="f">
                <v:path arrowok="t"/>
                <v:fill/>
              </v:shape>
              <v:shape style="position:absolute;left:9931;top:1782;width:202;height:202" coordorigin="9931,1782" coordsize="202,202" path="m9974,1898l9960,1898,9960,1960,9955,1965,9931,1965,9936,1970,9936,1979,9970,1979,9974,1974,9974,1898xe" filled="t" fillcolor="#202020" stroked="f">
                <v:path arrowok="t"/>
                <v:fill/>
              </v:shape>
              <v:shape style="position:absolute;left:9931;top:1782;width:202;height:202" coordorigin="9931,1782" coordsize="202,202" path="m10118,1864l10008,1864,10008,1874,10027,1892,10034,1912,10042,1930,10049,1946,10032,1956,10013,1964,9994,1970,9998,1974,9998,1979,10016,1979,10034,1971,10051,1963,10070,1955,10107,1955,10098,1948,10090,1928,10063,1928,10051,1913,10043,1895,10037,1874,10118,1874,10118,1864xe" filled="t" fillcolor="#202020" stroked="f">
                <v:path arrowok="t"/>
                <v:fill/>
              </v:shape>
              <v:shape style="position:absolute;left:9931;top:1782;width:202;height:202" coordorigin="9931,1782" coordsize="202,202" path="m10118,1874l10104,1874,10100,1882,10091,1901,10079,1916,10063,1928,10090,1928,10090,1928,10100,1912,10110,1894,10118,1874xe" filled="t" fillcolor="#202020" stroked="f">
                <v:path arrowok="t"/>
                <v:fill/>
              </v:shape>
              <v:shape style="position:absolute;left:9931;top:1782;width:202;height:202" coordorigin="9931,1782" coordsize="202,202" path="m9974,1840l9960,1840,9960,1883,9950,1883,9931,1893,9931,1907,9941,1902,9950,1902,9960,1898,9974,1898,9974,1893,9984,1893,9994,1888,9998,1888,9998,1878,9974,1878,9974,1840xe" filled="t" fillcolor="#202020" stroked="f">
                <v:path arrowok="t"/>
                <v:fill/>
              </v:shape>
              <v:shape style="position:absolute;left:9931;top:1782;width:202;height:202" coordorigin="9931,1782" coordsize="202,202" path="m9998,1869l9994,1874,9984,1874,9974,1878,9998,1878,9998,1869xe" filled="t" fillcolor="#202020" stroked="f">
                <v:path arrowok="t"/>
                <v:fill/>
              </v:shape>
              <v:shape style="position:absolute;left:9931;top:1782;width:202;height:202" coordorigin="9931,1782" coordsize="202,202" path="m10075,1830l10061,1830,10061,1864,10075,1864,10075,1830xe" filled="t" fillcolor="#202020" stroked="f">
                <v:path arrowok="t"/>
                <v:fill/>
              </v:shape>
              <v:shape style="position:absolute;left:9931;top:1782;width:202;height:202" coordorigin="9931,1782" coordsize="202,202" path="m9998,1826l9931,1826,9931,1840,9998,1840,9998,1826xe" filled="t" fillcolor="#202020" stroked="f">
                <v:path arrowok="t"/>
                <v:fill/>
              </v:shape>
              <v:shape style="position:absolute;left:9931;top:1782;width:202;height:202" coordorigin="9931,1782" coordsize="202,202" path="m10133,1816l10008,1816,10008,1830,10133,1830,10133,1816xe" filled="t" fillcolor="#202020" stroked="f">
                <v:path arrowok="t"/>
                <v:fill/>
              </v:shape>
              <v:shape style="position:absolute;left:9931;top:1782;width:202;height:202" coordorigin="9931,1782" coordsize="202,202" path="m9974,1782l9960,1782,9960,1826,9974,1826,9974,1782xe" filled="t" fillcolor="#202020" stroked="f">
                <v:path arrowok="t"/>
                <v:fill/>
              </v:shape>
              <v:shape style="position:absolute;left:9931;top:1782;width:202;height:202" coordorigin="9931,1782" coordsize="202,202" path="m10075,1782l10061,1782,10061,1816,10075,1816,10075,1782xe" filled="t" fillcolor="#202020" stroked="f">
                <v:path arrowok="t"/>
                <v:fill/>
              </v:shape>
            </v:group>
            <v:group style="position:absolute;left:10138;top:1782;width:211;height:202" coordorigin="10138,1782" coordsize="211,202">
              <v:shape style="position:absolute;left:10138;top:1782;width:211;height:202" coordorigin="10138,1782" coordsize="211,202" path="m10265,1859l10234,1859,10234,1984,10253,1984,10257,1869,10271,1869,10269,1865,10265,1859xe" filled="t" fillcolor="#202020" stroked="f">
                <v:path arrowok="t"/>
                <v:fill/>
              </v:shape>
              <v:shape style="position:absolute;left:10138;top:1782;width:211;height:202" coordorigin="10138,1782" coordsize="211,202" path="m10339,1830l10147,1830,10147,1845,10220,1860,10209,1877,10154,1934,10138,1946,10142,1955,10203,1909,10234,1859,10265,1859,10258,1845,10339,1845,10339,1830xe" filled="t" fillcolor="#202020" stroked="f">
                <v:path arrowok="t"/>
                <v:fill/>
              </v:shape>
              <v:shape style="position:absolute;left:10138;top:1782;width:211;height:202" coordorigin="10138,1782" coordsize="211,202" path="m10271,1869l10257,1869,10267,1887,10305,1935,10334,1960,10349,1946,10336,1937,10320,1925,10306,1913,10293,1898,10280,1883,10271,1869xe" filled="t" fillcolor="#202020" stroked="f">
                <v:path arrowok="t"/>
                <v:fill/>
              </v:shape>
              <v:shape style="position:absolute;left:10138;top:1782;width:211;height:202" coordorigin="10138,1782" coordsize="211,202" path="m10253,1782l10234,1782,10234,1830,10253,1830,10253,1782xe" filled="t" fillcolor="#202020" stroked="f">
                <v:path arrowok="t"/>
                <v:fill/>
              </v:shape>
              <v:shape style="position:absolute;left:10138;top:1782;width:211;height:202" coordorigin="10138,1782" coordsize="211,202" path="m10282,1787l10272,1797,10275,1800,10291,1813,10306,1826,10314,1810,10300,1797,10282,1787xe" filled="t" fillcolor="#202020" stroked="f">
                <v:path arrowok="t"/>
                <v:fill/>
              </v:shape>
            </v:group>
            <v:group style="position:absolute;left:10354;top:1787;width:192;height:197" coordorigin="10354,1787" coordsize="192,197">
              <v:shape style="position:absolute;left:10354;top:1787;width:192;height:197" coordorigin="10354,1787" coordsize="192,197" path="m10508,1945l10474,1945,10491,1954,10527,1974,10546,1984,10539,1961,10521,1952,10508,1945xe" filled="t" fillcolor="#202020" stroked="f">
                <v:path arrowok="t"/>
                <v:fill/>
              </v:shape>
              <v:shape style="position:absolute;left:10354;top:1787;width:192;height:197" coordorigin="10354,1787" coordsize="192,197" path="m10469,1869l10454,1869,10454,1911,10446,1931,10379,1966,10354,1970,10363,1979,10432,1967,10474,1945,10508,1945,10504,1943,10486,1933,10469,1922,10469,1869xe" filled="t" fillcolor="#202020" stroked="f">
                <v:path arrowok="t"/>
                <v:fill/>
              </v:shape>
              <v:shape style="position:absolute;left:10354;top:1787;width:192;height:197" coordorigin="10354,1787" coordsize="192,197" path="m10507,1816l10483,1816,10474,1830,10459,1845,10379,1845,10378,1846,10378,1936,10397,1936,10397,1859,10536,1859,10536,1845,10479,1844,10507,1816xe" filled="t" fillcolor="#202020" stroked="f">
                <v:path arrowok="t"/>
                <v:fill/>
              </v:shape>
              <v:shape style="position:absolute;left:10354;top:1787;width:192;height:197" coordorigin="10354,1787" coordsize="192,197" path="m10536,1859l10522,1859,10522,1936,10536,1936,10536,1859xe" filled="t" fillcolor="#202020" stroked="f">
                <v:path arrowok="t"/>
                <v:fill/>
              </v:shape>
              <v:shape style="position:absolute;left:10354;top:1787;width:192;height:197" coordorigin="10354,1787" coordsize="192,197" path="m10440,1787l10413,1791,10399,1806,10385,1819,10369,1832,10354,1845,10358,1850,10358,1854,10364,1858,10378,1846,10378,1845,10379,1845,10392,1832,10406,1816,10507,1816,10507,1802,10426,1802,10440,1787xe" filled="t" fillcolor="#202020" stroked="f">
                <v:path arrowok="t"/>
                <v:fill/>
              </v:shape>
              <v:shape style="position:absolute;left:10354;top:1787;width:192;height:197" coordorigin="10354,1787" coordsize="192,197" path="m10379,1845l10378,1845,10378,1846,10379,1845xe" filled="t" fillcolor="#202020" stroked="f">
                <v:path arrowok="t"/>
                <v:fill/>
              </v:shape>
            </v:group>
            <v:group style="position:absolute;left:10565;top:1782;width:202;height:202" coordorigin="10565,1782" coordsize="202,202">
              <v:shape style="position:absolute;left:10565;top:1782;width:202;height:202" coordorigin="10565,1782" coordsize="202,202" path="m10766,1859l10570,1859,10570,1874,10766,1874,10766,1859xe" filled="t" fillcolor="#202020" stroked="f">
                <v:path arrowok="t"/>
                <v:fill/>
              </v:shape>
              <v:shape style="position:absolute;left:10565;top:1782;width:202;height:202" coordorigin="10565,1782" coordsize="202,202" path="m10675,1845l10661,1845,10661,1859,10675,1859,10675,1845xe" filled="t" fillcolor="#202020" stroked="f">
                <v:path arrowok="t"/>
                <v:fill/>
              </v:shape>
              <v:shape style="position:absolute;left:10565;top:1782;width:202;height:202" coordorigin="10565,1782" coordsize="202,202" path="m10747,1830l10589,1830,10589,1845,10747,1845,10747,1830xe" filled="t" fillcolor="#202020" stroked="f">
                <v:path arrowok="t"/>
                <v:fill/>
              </v:shape>
              <v:shape style="position:absolute;left:10565;top:1782;width:202;height:202" coordorigin="10565,1782" coordsize="202,202" path="m10675,1816l10661,1816,10661,1830,10675,1830,10675,1816xe" filled="t" fillcolor="#202020" stroked="f">
                <v:path arrowok="t"/>
                <v:fill/>
              </v:shape>
              <v:shape style="position:absolute;left:10565;top:1782;width:202;height:202" coordorigin="10565,1782" coordsize="202,202" path="m10757,1802l10579,1802,10579,1816,10757,1816,10757,1802xe" filled="t" fillcolor="#202020" stroked="f">
                <v:path arrowok="t"/>
                <v:fill/>
              </v:shape>
              <v:shape style="position:absolute;left:10565;top:1782;width:202;height:202" coordorigin="10565,1782" coordsize="202,202" path="m10675,1782l10661,1782,10661,1802,10675,1802,10675,1782xe" filled="t" fillcolor="#202020" stroked="f">
                <v:path arrowok="t"/>
                <v:fill/>
              </v:shape>
              <v:shape style="position:absolute;left:10565;top:1782;width:202;height:202" coordorigin="10565,1782" coordsize="202,202" path="m10736,1960l10684,1960,10705,1966,10724,1972,10741,1978,10757,1984,10753,1966,10736,1960xe" filled="t" fillcolor="#202020" stroked="f">
                <v:path arrowok="t"/>
                <v:fill/>
              </v:shape>
              <v:shape style="position:absolute;left:10565;top:1782;width:202;height:202" coordorigin="10565,1782" coordsize="202,202" path="m10675,1912l10661,1913,10659,1932,10650,1952,10638,1958,10619,1963,10595,1966,10565,1970,10574,1979,10635,1975,10684,1960,10736,1960,10717,1953,10697,1947,10675,1941,10675,1912xe" filled="t" fillcolor="#202020" stroked="f">
                <v:path arrowok="t"/>
                <v:fill/>
              </v:shape>
              <v:shape style="position:absolute;left:10565;top:1782;width:202;height:202" coordorigin="10565,1782" coordsize="202,202" path="m10742,1888l10594,1888,10594,1946,10608,1946,10608,1902,10742,1902,10742,1888xe" filled="t" fillcolor="#202020" stroked="f">
                <v:path arrowok="t"/>
                <v:fill/>
              </v:shape>
              <v:shape style="position:absolute;left:10565;top:1782;width:202;height:202" coordorigin="10565,1782" coordsize="202,202" path="m10742,1902l10728,1902,10728,1946,10742,1946,10742,1902xe" filled="t" fillcolor="#202020" stroked="f">
                <v:path arrowok="t"/>
                <v:fill/>
              </v:shape>
            </v:group>
            <v:group style="position:absolute;left:10776;top:1787;width:202;height:193" coordorigin="10776,1787" coordsize="202,193">
              <v:shape style="position:absolute;left:10776;top:1787;width:202;height:193" coordorigin="10776,1787" coordsize="202,193" path="m10891,1787l10872,1790,10870,1814,10866,1837,10845,1897,10794,1954,10776,1965,10781,1970,10786,1979,10796,1980,10812,1967,10852,1921,10880,1868,10899,1868,10892,1850,10886,1826,10886,1802,10891,1787xe" filled="t" fillcolor="#202020" stroked="f">
                <v:path arrowok="t"/>
                <v:fill/>
              </v:shape>
              <v:shape style="position:absolute;left:10776;top:1787;width:202;height:193" coordorigin="10776,1787" coordsize="202,193" path="m10899,1868l10880,1868,10889,1890,10921,1943,10963,1979,10973,1970,10978,1958,10961,1950,10946,1939,10933,1926,10920,1910,10909,1893,10900,1873,10899,1868xe" filled="t" fillcolor="#202020" stroked="f">
                <v:path arrowok="t"/>
                <v:fill/>
              </v:shape>
              <v:shape style="position:absolute;left:662;top:2536;width:6731;height:519" type="#_x0000_t75">
                <v:imagedata r:id="rId94" o:title=""/>
              </v:shape>
            </v:group>
            <v:group style="position:absolute;left:7488;top:2694;width:29;height:58" coordorigin="7488,2694" coordsize="29,58">
              <v:shape style="position:absolute;left:7488;top:2694;width:29;height:58" coordorigin="7488,2694" coordsize="29,58" path="m7517,2694l7498,2694,7488,2752,7502,2752,7517,2694xe" filled="t" fillcolor="#202020" stroked="f">
                <v:path arrowok="t"/>
                <v:fill/>
              </v:shape>
              <v:shape style="position:absolute;left:7617;top:2536;width:3510;height:231" type="#_x0000_t75">
                <v:imagedata r:id="rId95" o:title=""/>
              </v:shape>
            </v:group>
            <v:group style="position:absolute;left:1176;top:2982;width:29;height:53" coordorigin="1176,2982" coordsize="29,53">
              <v:shape style="position:absolute;left:1176;top:2982;width:29;height:53" coordorigin="1176,2982" coordsize="29,53" path="m1205,2982l1186,2982,1176,3035,1190,3035,1205,2982xe" filled="t" fillcolor="#202020" stroked="f">
                <v:path arrowok="t"/>
                <v:fill/>
              </v:shape>
            </v:group>
            <v:group style="position:absolute;left:1046;top:3429;width:202;height:197" coordorigin="1046,3429" coordsize="202,197">
              <v:shape style="position:absolute;left:1046;top:3429;width:202;height:197" coordorigin="1046,3429" coordsize="202,197" path="m1190,3496l1176,3496,1175,3542,1170,3561,1161,3579,1147,3592,1131,3604,1109,3611,1114,3621,1118,3626,1129,3622,1150,3613,1165,3602,1176,3587,1181,3582,1215,3582,1204,3576,1186,3568,1190,3558,1190,3496xe" filled="t" fillcolor="#202020" stroked="f">
                <v:path arrowok="t"/>
                <v:fill/>
              </v:shape>
              <v:shape style="position:absolute;left:1046;top:3429;width:202;height:197" coordorigin="1046,3429" coordsize="202,197" path="m1215,3582l1181,3582,1190,3588,1206,3600,1222,3613,1238,3626,1238,3598,1221,3586,1215,3582xe" filled="t" fillcolor="#202020" stroked="f">
                <v:path arrowok="t"/>
                <v:fill/>
              </v:shape>
              <v:shape style="position:absolute;left:1046;top:3429;width:202;height:197" coordorigin="1046,3429" coordsize="202,197" path="m1094,3453l1075,3453,1075,3563,1070,3568,1056,3568,1046,3573,1061,3584,1098,3575,1123,3568,1123,3558,1094,3558,1094,3453xe" filled="t" fillcolor="#202020" stroked="f">
                <v:path arrowok="t"/>
                <v:fill/>
              </v:shape>
              <v:shape style="position:absolute;left:1046;top:3429;width:202;height:197" coordorigin="1046,3429" coordsize="202,197" path="m1238,3472l1128,3472,1128,3578,1147,3578,1147,3486,1238,3486,1238,3472xe" filled="t" fillcolor="#202020" stroked="f">
                <v:path arrowok="t"/>
                <v:fill/>
              </v:shape>
              <v:shape style="position:absolute;left:1046;top:3429;width:202;height:197" coordorigin="1046,3429" coordsize="202,197" path="m1238,3486l1224,3486,1224,3578,1238,3578,1238,3486xe" filled="t" fillcolor="#202020" stroked="f">
                <v:path arrowok="t"/>
                <v:fill/>
              </v:shape>
              <v:shape style="position:absolute;left:1046;top:3429;width:202;height:197" coordorigin="1046,3429" coordsize="202,197" path="m1123,3554l1114,3554,1104,3558,1123,3558,1123,3554xe" filled="t" fillcolor="#202020" stroked="f">
                <v:path arrowok="t"/>
                <v:fill/>
              </v:shape>
              <v:shape style="position:absolute;left:1046;top:3429;width:202;height:197" coordorigin="1046,3429" coordsize="202,197" path="m1190,3443l1176,3443,1166,3472,1186,3472,1190,3443xe" filled="t" fillcolor="#202020" stroked="f">
                <v:path arrowok="t"/>
                <v:fill/>
              </v:shape>
              <v:shape style="position:absolute;left:1046;top:3429;width:202;height:197" coordorigin="1046,3429" coordsize="202,197" path="m1118,3438l1051,3438,1051,3453,1118,3453,1118,3438xe" filled="t" fillcolor="#202020" stroked="f">
                <v:path arrowok="t"/>
                <v:fill/>
              </v:shape>
              <v:shape style="position:absolute;left:1046;top:3429;width:202;height:197" coordorigin="1046,3429" coordsize="202,197" path="m1248,3429l1123,3429,1123,3443,1248,3443,1248,3429xe" filled="t" fillcolor="#202020" stroked="f">
                <v:path arrowok="t"/>
                <v:fill/>
              </v:shape>
            </v:group>
            <v:group style="position:absolute;left:1286;top:3429;width:149;height:192" coordorigin="1286,3429" coordsize="149,192">
              <v:shape style="position:absolute;left:1286;top:3429;width:149;height:192" coordorigin="1286,3429" coordsize="149,192" path="m1435,3429l1286,3429,1286,3621,1306,3621,1306,3606,1435,3606,1435,3587,1306,3587,1306,3549,1435,3549,1435,3534,1306,3534,1306,3496,1435,3496,1435,3482,1306,3482,1306,3443,1435,3443,1435,3429xe" filled="t" fillcolor="#202020" stroked="f">
                <v:path arrowok="t"/>
                <v:fill/>
              </v:shape>
              <v:shape style="position:absolute;left:1286;top:3429;width:149;height:192" coordorigin="1286,3429" coordsize="149,192" path="m1435,3606l1416,3606,1416,3621,1435,3621,1435,3606xe" filled="t" fillcolor="#202020" stroked="f">
                <v:path arrowok="t"/>
                <v:fill/>
              </v:shape>
              <v:shape style="position:absolute;left:1286;top:3429;width:149;height:192" coordorigin="1286,3429" coordsize="149,192" path="m1435,3549l1416,3549,1416,3587,1435,3587,1435,3549xe" filled="t" fillcolor="#202020" stroked="f">
                <v:path arrowok="t"/>
                <v:fill/>
              </v:shape>
              <v:shape style="position:absolute;left:1286;top:3429;width:149;height:192" coordorigin="1286,3429" coordsize="149,192" path="m1435,3496l1416,3496,1416,3534,1435,3534,1435,3496xe" filled="t" fillcolor="#202020" stroked="f">
                <v:path arrowok="t"/>
                <v:fill/>
              </v:shape>
              <v:shape style="position:absolute;left:1286;top:3429;width:149;height:192" coordorigin="1286,3429" coordsize="149,192" path="m1435,3443l1416,3443,1416,3482,1435,3482,1435,3443xe" filled="t" fillcolor="#202020" stroked="f">
                <v:path arrowok="t"/>
                <v:fill/>
              </v:shape>
            </v:group>
            <v:group style="position:absolute;left:1469;top:3419;width:202;height:192" coordorigin="1469,3419" coordsize="202,192">
              <v:shape style="position:absolute;left:1469;top:3419;width:202;height:192" coordorigin="1469,3419" coordsize="202,192" path="m1670,3592l1469,3592,1469,3611,1670,3611,1670,3592xe" filled="t" fillcolor="#202020" stroked="f">
                <v:path arrowok="t"/>
                <v:fill/>
              </v:shape>
              <v:shape style="position:absolute;left:1469;top:3419;width:202;height:192" coordorigin="1469,3419" coordsize="202,192" path="m1550,3419l1536,3419,1536,3592,1550,3592,1550,3419xe" filled="t" fillcolor="#202020" stroked="f">
                <v:path arrowok="t"/>
                <v:fill/>
              </v:shape>
              <v:shape style="position:absolute;left:1469;top:3419;width:202;height:192" coordorigin="1469,3419" coordsize="202,192" path="m1603,3419l1589,3419,1589,3592,1603,3592,1603,3419xe" filled="t" fillcolor="#202020" stroked="f">
                <v:path arrowok="t"/>
                <v:fill/>
              </v:shape>
              <v:shape style="position:absolute;left:1469;top:3419;width:202;height:192" coordorigin="1469,3419" coordsize="202,192" path="m1493,3462l1482,3478,1507,3554,1524,3536,1516,3517,1508,3498,1500,3479,1493,3462xe" filled="t" fillcolor="#202020" stroked="f">
                <v:path arrowok="t"/>
                <v:fill/>
              </v:shape>
              <v:shape style="position:absolute;left:1469;top:3419;width:202;height:192" coordorigin="1469,3419" coordsize="202,192" path="m1666,3472l1642,3474,1636,3493,1629,3512,1621,3530,1613,3549,1631,3545,1638,3528,1647,3510,1656,3491,1666,3472xe" filled="t" fillcolor="#202020" stroked="f">
                <v:path arrowok="t"/>
                <v:fill/>
              </v:shape>
            </v:group>
            <v:group style="position:absolute;left:1680;top:3419;width:202;height:192" coordorigin="1680,3419" coordsize="202,192">
              <v:shape style="position:absolute;left:1680;top:3419;width:202;height:192" coordorigin="1680,3419" coordsize="202,192" path="m1882,3592l1680,3592,1680,3611,1882,3611,1882,3592xe" filled="t" fillcolor="#202020" stroked="f">
                <v:path arrowok="t"/>
                <v:fill/>
              </v:shape>
              <v:shape style="position:absolute;left:1680;top:3419;width:202;height:192" coordorigin="1680,3419" coordsize="202,192" path="m1790,3534l1771,3534,1771,3592,1790,3592,1790,3534xe" filled="t" fillcolor="#202020" stroked="f">
                <v:path arrowok="t"/>
                <v:fill/>
              </v:shape>
              <v:shape style="position:absolute;left:1680;top:3419;width:202;height:192" coordorigin="1680,3419" coordsize="202,192" path="m1862,3515l1694,3515,1694,3534,1862,3534,1862,3515xe" filled="t" fillcolor="#202020" stroked="f">
                <v:path arrowok="t"/>
                <v:fill/>
              </v:shape>
              <v:shape style="position:absolute;left:1680;top:3419;width:202;height:192" coordorigin="1680,3419" coordsize="202,192" path="m1790,3472l1771,3472,1771,3515,1790,3515,1790,3472xe" filled="t" fillcolor="#202020" stroked="f">
                <v:path arrowok="t"/>
                <v:fill/>
              </v:shape>
              <v:shape style="position:absolute;left:1680;top:3419;width:202;height:192" coordorigin="1680,3419" coordsize="202,192" path="m1872,3453l1690,3453,1690,3472,1872,3472,1872,3453xe" filled="t" fillcolor="#202020" stroked="f">
                <v:path arrowok="t"/>
                <v:fill/>
              </v:shape>
              <v:shape style="position:absolute;left:1680;top:3419;width:202;height:192" coordorigin="1680,3419" coordsize="202,192" path="m1781,3419l1762,3424,1766,3429,1771,3438,1781,3453,1795,3448,1795,3438,1786,3429,1781,3419xe" filled="t" fillcolor="#202020" stroked="f">
                <v:path arrowok="t"/>
                <v:fill/>
              </v:shape>
            </v:group>
            <v:group style="position:absolute;left:2458;top:3429;width:206;height:197" coordorigin="2458,3429" coordsize="206,197">
              <v:shape style="position:absolute;left:2458;top:3429;width:206;height:197" coordorigin="2458,3429" coordsize="206,197" path="m2606,3496l2592,3496,2591,3543,2585,3561,2573,3579,2560,3592,2543,3604,2520,3611,2525,3621,2525,3626,2546,3620,2567,3612,2582,3601,2592,3587,2592,3582,2631,3582,2620,3576,2602,3568,2606,3558,2606,3496xe" filled="t" fillcolor="#202020" stroked="f">
                <v:path arrowok="t"/>
                <v:fill/>
              </v:shape>
              <v:shape style="position:absolute;left:2458;top:3429;width:206;height:197" coordorigin="2458,3429" coordsize="206,197" path="m2631,3582l2597,3582,2606,3588,2622,3600,2638,3613,2654,3626,2654,3598,2637,3586,2631,3582xe" filled="t" fillcolor="#202020" stroked="f">
                <v:path arrowok="t"/>
                <v:fill/>
              </v:shape>
              <v:shape style="position:absolute;left:2458;top:3429;width:206;height:197" coordorigin="2458,3429" coordsize="206,197" path="m2506,3453l2486,3453,2486,3563,2477,3568,2467,3568,2458,3573,2472,3584,2509,3575,2534,3568,2534,3558,2506,3558,2506,3453xe" filled="t" fillcolor="#202020" stroked="f">
                <v:path arrowok="t"/>
                <v:fill/>
              </v:shape>
              <v:shape style="position:absolute;left:2458;top:3429;width:206;height:197" coordorigin="2458,3429" coordsize="206,197" path="m2654,3472l2544,3472,2544,3578,2563,3578,2563,3486,2654,3486,2654,3472xe" filled="t" fillcolor="#202020" stroked="f">
                <v:path arrowok="t"/>
                <v:fill/>
              </v:shape>
              <v:shape style="position:absolute;left:2458;top:3429;width:206;height:197" coordorigin="2458,3429" coordsize="206,197" path="m2654,3486l2640,3486,2640,3578,2654,3578,2654,3486xe" filled="t" fillcolor="#202020" stroked="f">
                <v:path arrowok="t"/>
                <v:fill/>
              </v:shape>
              <v:shape style="position:absolute;left:2458;top:3429;width:206;height:197" coordorigin="2458,3429" coordsize="206,197" path="m2534,3554l2525,3554,2515,3558,2534,3558,2534,3554xe" filled="t" fillcolor="#202020" stroked="f">
                <v:path arrowok="t"/>
                <v:fill/>
              </v:shape>
              <v:shape style="position:absolute;left:2458;top:3429;width:206;height:197" coordorigin="2458,3429" coordsize="206,197" path="m2606,3443l2587,3443,2582,3472,2602,3472,2606,3443xe" filled="t" fillcolor="#202020" stroked="f">
                <v:path arrowok="t"/>
                <v:fill/>
              </v:shape>
              <v:shape style="position:absolute;left:2458;top:3429;width:206;height:197" coordorigin="2458,3429" coordsize="206,197" path="m2530,3438l2462,3438,2462,3453,2530,3453,2530,3438xe" filled="t" fillcolor="#202020" stroked="f">
                <v:path arrowok="t"/>
                <v:fill/>
              </v:shape>
              <v:shape style="position:absolute;left:2458;top:3429;width:206;height:197" coordorigin="2458,3429" coordsize="206,197" path="m2664,3429l2534,3429,2534,3443,2664,3443,2664,3429xe" filled="t" fillcolor="#202020" stroked="f">
                <v:path arrowok="t"/>
                <v:fill/>
              </v:shape>
            </v:group>
            <v:group style="position:absolute;left:2702;top:3429;width:149;height:192" coordorigin="2702,3429" coordsize="149,192">
              <v:shape style="position:absolute;left:2702;top:3429;width:149;height:192" coordorigin="2702,3429" coordsize="149,192" path="m2851,3429l2702,3429,2702,3621,2717,3621,2717,3606,2851,3606,2851,3587,2717,3587,2717,3549,2851,3549,2851,3534,2717,3534,2717,3496,2851,3496,2851,3482,2717,3482,2717,3443,2851,3443,2851,3429xe" filled="t" fillcolor="#202020" stroked="f">
                <v:path arrowok="t"/>
                <v:fill/>
              </v:shape>
              <v:shape style="position:absolute;left:2702;top:3429;width:149;height:192" coordorigin="2702,3429" coordsize="149,192" path="m2851,3606l2832,3606,2832,3621,2851,3621,2851,3606xe" filled="t" fillcolor="#202020" stroked="f">
                <v:path arrowok="t"/>
                <v:fill/>
              </v:shape>
              <v:shape style="position:absolute;left:2702;top:3429;width:149;height:192" coordorigin="2702,3429" coordsize="149,192" path="m2851,3549l2832,3549,2832,3587,2851,3587,2851,3549xe" filled="t" fillcolor="#202020" stroked="f">
                <v:path arrowok="t"/>
                <v:fill/>
              </v:shape>
              <v:shape style="position:absolute;left:2702;top:3429;width:149;height:192" coordorigin="2702,3429" coordsize="149,192" path="m2851,3496l2832,3496,2832,3534,2851,3534,2851,3496xe" filled="t" fillcolor="#202020" stroked="f">
                <v:path arrowok="t"/>
                <v:fill/>
              </v:shape>
              <v:shape style="position:absolute;left:2702;top:3429;width:149;height:192" coordorigin="2702,3429" coordsize="149,192" path="m2851,3443l2832,3443,2832,3482,2851,3482,2851,3443xe" filled="t" fillcolor="#202020" stroked="f">
                <v:path arrowok="t"/>
                <v:fill/>
              </v:shape>
            </v:group>
            <v:group style="position:absolute;left:2885;top:3419;width:182;height:206" coordorigin="2885,3419" coordsize="182,206">
              <v:shape style="position:absolute;left:2885;top:3419;width:182;height:206" coordorigin="2885,3419" coordsize="182,206" path="m2942,3544l2923,3544,2923,3626,2942,3626,2942,3611,3067,3611,3067,3592,2942,3592,2942,3544xe" filled="t" fillcolor="#202020" stroked="f">
                <v:path arrowok="t"/>
                <v:fill/>
              </v:shape>
              <v:shape style="position:absolute;left:2885;top:3419;width:182;height:206" coordorigin="2885,3419" coordsize="182,206" path="m3067,3611l3048,3611,3048,3626,3067,3626,3067,3611xe" filled="t" fillcolor="#202020" stroked="f">
                <v:path arrowok="t"/>
                <v:fill/>
              </v:shape>
              <v:shape style="position:absolute;left:2885;top:3419;width:182;height:206" coordorigin="2885,3419" coordsize="182,206" path="m3067,3544l3048,3544,3048,3592,3067,3592,3067,3544xe" filled="t" fillcolor="#202020" stroked="f">
                <v:path arrowok="t"/>
                <v:fill/>
              </v:shape>
              <v:shape style="position:absolute;left:2885;top:3419;width:182;height:206" coordorigin="2885,3419" coordsize="182,206" path="m2952,3472l2938,3482,2957,3501,2961,3513,2943,3520,2924,3528,2905,3535,2885,3539,2885,3544,2894,3554,2904,3554,2923,3544,3067,3544,3067,3530,2970,3528,2990,3518,3009,3507,3019,3500,2980,3500,2952,3472xe" filled="t" fillcolor="#202020" stroked="f">
                <v:path arrowok="t"/>
                <v:fill/>
              </v:shape>
              <v:shape style="position:absolute;left:2885;top:3419;width:182;height:206" coordorigin="2885,3419" coordsize="182,206" path="m3067,3458l2947,3458,3033,3467,3017,3478,2999,3489,2980,3500,3019,3500,3026,3496,3041,3484,3055,3471,3067,3458xe" filled="t" fillcolor="#202020" stroked="f">
                <v:path arrowok="t"/>
                <v:fill/>
              </v:shape>
              <v:shape style="position:absolute;left:2885;top:3419;width:182;height:206" coordorigin="2885,3419" coordsize="182,206" path="m2962,3419l2917,3465,2885,3486,2894,3496,2903,3496,2920,3483,2934,3470,2947,3458,3067,3458,3067,3443,2962,3443,2966,3434,2976,3424,2962,3419xe" filled="t" fillcolor="#202020" stroked="f">
                <v:path arrowok="t"/>
                <v:fill/>
              </v:shape>
            </v:group>
            <v:group style="position:absolute;left:3091;top:3424;width:202;height:202" coordorigin="3091,3424" coordsize="202,202">
              <v:shape style="position:absolute;left:3091;top:3424;width:202;height:202" coordorigin="3091,3424" coordsize="202,202" path="m3144,3530l3130,3530,3130,3626,3144,3626,3144,3530xe" filled="t" fillcolor="#202020" stroked="f">
                <v:path arrowok="t"/>
                <v:fill/>
              </v:shape>
              <v:shape style="position:absolute;left:3091;top:3424;width:202;height:202" coordorigin="3091,3424" coordsize="202,202" path="m3240,3472l3221,3472,3221,3606,3187,3606,3192,3611,3192,3621,3230,3621,3240,3616,3240,3472xe" filled="t" fillcolor="#202020" stroked="f">
                <v:path arrowok="t"/>
                <v:fill/>
              </v:shape>
              <v:shape style="position:absolute;left:3091;top:3424;width:202;height:202" coordorigin="3091,3424" coordsize="202,202" path="m3192,3506l3169,3568,3163,3582,3168,3582,3173,3587,3178,3585,3186,3567,3193,3549,3200,3530,3206,3510,3192,3506xe" filled="t" fillcolor="#202020" stroked="f">
                <v:path arrowok="t"/>
                <v:fill/>
              </v:shape>
              <v:shape style="position:absolute;left:3091;top:3424;width:202;height:202" coordorigin="3091,3424" coordsize="202,202" path="m3264,3506l3250,3510,3258,3531,3265,3549,3274,3568,3283,3587,3290,3557,3281,3538,3264,3506xe" filled="t" fillcolor="#202020" stroked="f">
                <v:path arrowok="t"/>
                <v:fill/>
              </v:shape>
              <v:shape style="position:absolute;left:3091;top:3424;width:202;height:202" coordorigin="3091,3424" coordsize="202,202" path="m3168,3482l3096,3482,3096,3496,3123,3512,3115,3530,3104,3547,3091,3563,3096,3568,3101,3578,3101,3582,3110,3566,3120,3549,3130,3530,3144,3530,3144,3520,3158,3520,3154,3515,3144,3515,3144,3496,3168,3496,3168,3491,3185,3491,3188,3486,3168,3486,3168,3482xe" filled="t" fillcolor="#202020" stroked="f">
                <v:path arrowok="t"/>
                <v:fill/>
              </v:shape>
              <v:shape style="position:absolute;left:3091;top:3424;width:202;height:202" coordorigin="3091,3424" coordsize="202,202" path="m3158,3520l3144,3520,3149,3530,3158,3534,3163,3544,3173,3534,3158,3520xe" filled="t" fillcolor="#202020" stroked="f">
                <v:path arrowok="t"/>
                <v:fill/>
              </v:shape>
              <v:shape style="position:absolute;left:3091;top:3424;width:202;height:202" coordorigin="3091,3424" coordsize="202,202" path="m3149,3510l3144,3515,3154,3515,3149,3510xe" filled="t" fillcolor="#202020" stroked="f">
                <v:path arrowok="t"/>
                <v:fill/>
              </v:shape>
              <v:shape style="position:absolute;left:3091;top:3424;width:202;height:202" coordorigin="3091,3424" coordsize="202,202" path="m3185,3491l3173,3491,3178,3496,3181,3497,3185,3491xe" filled="t" fillcolor="#202020" stroked="f">
                <v:path arrowok="t"/>
                <v:fill/>
              </v:shape>
              <v:shape style="position:absolute;left:3091;top:3424;width:202;height:202" coordorigin="3091,3424" coordsize="202,202" path="m3293,3462l3274,3462,3269,3472,3269,3482,3259,3491,3269,3491,3274,3496,3278,3496,3283,3482,3293,3462xe" filled="t" fillcolor="#202020" stroked="f">
                <v:path arrowok="t"/>
                <v:fill/>
              </v:shape>
              <v:shape style="position:absolute;left:3091;top:3424;width:202;height:202" coordorigin="3091,3424" coordsize="202,202" path="m3221,3424l3197,3435,3188,3453,3178,3471,3168,3486,3188,3486,3191,3481,3202,3462,3293,3462,3293,3448,3206,3448,3211,3438,3216,3434,3221,3424xe" filled="t" fillcolor="#202020" stroked="f">
                <v:path arrowok="t"/>
                <v:fill/>
              </v:shape>
              <v:shape style="position:absolute;left:3091;top:3424;width:202;height:202" coordorigin="3091,3424" coordsize="202,202" path="m3144,3448l3130,3448,3130,3482,3144,3482,3144,3448xe" filled="t" fillcolor="#202020" stroked="f">
                <v:path arrowok="t"/>
                <v:fill/>
              </v:shape>
              <v:shape style="position:absolute;left:3091;top:3424;width:202;height:202" coordorigin="3091,3424" coordsize="202,202" path="m3159,3429l3141,3432,3096,3438,3096,3443,3101,3448,3101,3453,3110,3453,3120,3448,3144,3448,3154,3443,3178,3443,3159,3429xe" filled="t" fillcolor="#202020" stroked="f">
                <v:path arrowok="t"/>
                <v:fill/>
              </v:shape>
            </v:group>
            <v:group style="position:absolute;left:3749;top:3434;width:202;height:187" coordorigin="3749,3434" coordsize="202,187">
              <v:shape style="position:absolute;left:3749;top:3434;width:202;height:187" coordorigin="3749,3434" coordsize="202,187" path="m3950,3510l3749,3510,3749,3525,3802,3529,3799,3548,3793,3566,3782,3585,3767,3598,3749,3611,3758,3621,3813,3567,3816,3525,3950,3525,3950,3510xe" filled="t" fillcolor="#202020" stroked="f">
                <v:path arrowok="t"/>
                <v:fill/>
              </v:shape>
              <v:shape style="position:absolute;left:3749;top:3434;width:202;height:187" coordorigin="3749,3434" coordsize="202,187" path="m3898,3525l3883,3525,3883,3621,3898,3621,3898,3525xe" filled="t" fillcolor="#202020" stroked="f">
                <v:path arrowok="t"/>
                <v:fill/>
              </v:shape>
              <v:shape style="position:absolute;left:3749;top:3434;width:202;height:187" coordorigin="3749,3434" coordsize="202,187" path="m3816,3448l3802,3448,3802,3510,3816,3510,3816,3448xe" filled="t" fillcolor="#202020" stroked="f">
                <v:path arrowok="t"/>
                <v:fill/>
              </v:shape>
              <v:shape style="position:absolute;left:3749;top:3434;width:202;height:187" coordorigin="3749,3434" coordsize="202,187" path="m3898,3448l3883,3448,3883,3510,3898,3510,3898,3448xe" filled="t" fillcolor="#202020" stroked="f">
                <v:path arrowok="t"/>
                <v:fill/>
              </v:shape>
              <v:shape style="position:absolute;left:3749;top:3434;width:202;height:187" coordorigin="3749,3434" coordsize="202,187" path="m3941,3434l3758,3434,3758,3448,3941,3448,3941,3434xe" filled="t" fillcolor="#202020" stroked="f">
                <v:path arrowok="t"/>
                <v:fill/>
              </v:shape>
            </v:group>
            <v:group style="position:absolute;left:3960;top:3599;width:197;height:2" coordorigin="3960,3599" coordsize="197,2">
              <v:shape style="position:absolute;left:3960;top:3599;width:197;height:2" coordorigin="3960,3599" coordsize="197,0" path="m3960,3599l4157,3599e" filled="f" stroked="t" strokeweight="1.3pt" strokecolor="#202020">
                <v:path arrowok="t"/>
              </v:shape>
            </v:group>
            <v:group style="position:absolute;left:4058;top:3453;width:2;height:134" coordorigin="4058,3453" coordsize="2,134">
              <v:shape style="position:absolute;left:4058;top:3453;width:2;height:134" coordorigin="4058,3453" coordsize="0,134" path="m4058,3453l4058,3587e" filled="f" stroked="t" strokeweight=".82pt" strokecolor="#202020">
                <v:path arrowok="t"/>
              </v:shape>
            </v:group>
            <v:group style="position:absolute;left:3970;top:3443;width:178;height:2" coordorigin="3970,3443" coordsize="178,2">
              <v:shape style="position:absolute;left:3970;top:3443;width:178;height:2" coordorigin="3970,3443" coordsize="178,0" path="m3970,3443l4147,3443e" filled="f" stroked="t" strokeweight="1.06pt" strokecolor="#202020">
                <v:path arrowok="t"/>
              </v:shape>
            </v:group>
            <v:group style="position:absolute;left:4195;top:3434;width:149;height:187" coordorigin="4195,3434" coordsize="149,187">
              <v:shape style="position:absolute;left:4195;top:3434;width:149;height:187" coordorigin="4195,3434" coordsize="149,187" path="m4344,3434l4195,3434,4195,3621,4214,3621,4214,3606,4344,3606,4344,3587,4214,3587,4214,3525,4344,3525,4344,3506,4214,3506,4214,3448,4344,3448,4344,3434xe" filled="t" fillcolor="#202020" stroked="f">
                <v:path arrowok="t"/>
                <v:fill/>
              </v:shape>
              <v:shape style="position:absolute;left:4195;top:3434;width:149;height:187" coordorigin="4195,3434" coordsize="149,187" path="m4344,3606l4325,3606,4325,3621,4344,3621,4344,3606xe" filled="t" fillcolor="#202020" stroked="f">
                <v:path arrowok="t"/>
                <v:fill/>
              </v:shape>
              <v:shape style="position:absolute;left:4195;top:3434;width:149;height:187" coordorigin="4195,3434" coordsize="149,187" path="m4344,3525l4325,3525,4325,3587,4344,3587,4344,3525xe" filled="t" fillcolor="#202020" stroked="f">
                <v:path arrowok="t"/>
                <v:fill/>
              </v:shape>
              <v:shape style="position:absolute;left:4195;top:3434;width:149;height:187" coordorigin="4195,3434" coordsize="149,187" path="m4344,3448l4325,3448,4325,3506,4344,3506,4344,3448xe" filled="t" fillcolor="#202020" stroked="f">
                <v:path arrowok="t"/>
                <v:fill/>
              </v:shape>
            </v:group>
            <v:group style="position:absolute;left:4378;top:3419;width:192;height:205" coordorigin="4378,3419" coordsize="192,205">
              <v:shape style="position:absolute;left:4378;top:3419;width:192;height:205" coordorigin="4378,3419" coordsize="192,205" path="m4570,3424l4498,3424,4498,3522,4497,3543,4495,3562,4491,3578,4484,3594,4474,3616,4474,3621,4478,3621,4485,3624,4496,3608,4503,3590,4508,3570,4512,3549,4570,3549,4570,3534,4512,3534,4512,3496,4570,3496,4570,3482,4512,3482,4512,3438,4570,3438,4570,3424xe" filled="t" fillcolor="#202020" stroked="f">
                <v:path arrowok="t"/>
                <v:fill/>
              </v:shape>
              <v:shape style="position:absolute;left:4378;top:3419;width:192;height:205" coordorigin="4378,3419" coordsize="192,205" path="m4411,3573l4403,3584,4390,3598,4378,3616,4382,3616,4382,3621,4397,3614,4411,3598,4426,3582,4411,3573xe" filled="t" fillcolor="#202020" stroked="f">
                <v:path arrowok="t"/>
                <v:fill/>
              </v:shape>
              <v:shape style="position:absolute;left:4378;top:3419;width:192;height:205" coordorigin="4378,3419" coordsize="192,205" path="m4570,3549l4555,3549,4555,3597,4550,3606,4522,3606,4522,3611,4526,3616,4526,3621,4565,3621,4570,3611,4570,3549xe" filled="t" fillcolor="#202020" stroked="f">
                <v:path arrowok="t"/>
                <v:fill/>
              </v:shape>
              <v:shape style="position:absolute;left:4378;top:3419;width:192;height:205" coordorigin="4378,3419" coordsize="192,205" path="m4450,3573l4440,3582,4450,3592,4459,3597,4464,3611,4478,3592,4469,3587,4459,3578,4450,3573xe" filled="t" fillcolor="#202020" stroked="f">
                <v:path arrowok="t"/>
                <v:fill/>
              </v:shape>
              <v:shape style="position:absolute;left:4378;top:3419;width:192;height:205" coordorigin="4378,3419" coordsize="192,205" path="m4488,3554l4378,3554,4378,3568,4488,3568,4488,3554xe" filled="t" fillcolor="#202020" stroked="f">
                <v:path arrowok="t"/>
                <v:fill/>
              </v:shape>
              <v:shape style="position:absolute;left:4378;top:3419;width:192;height:205" coordorigin="4378,3419" coordsize="192,205" path="m4411,3462l4397,3462,4397,3554,4411,3554,4411,3530,4469,3530,4469,3520,4411,3520,4411,3496,4469,3496,4469,3482,4411,3482,4411,3462xe" filled="t" fillcolor="#202020" stroked="f">
                <v:path arrowok="t"/>
                <v:fill/>
              </v:shape>
              <v:shape style="position:absolute;left:4378;top:3419;width:192;height:205" coordorigin="4378,3419" coordsize="192,205" path="m4469,3530l4454,3530,4454,3554,4469,3554,4469,3530xe" filled="t" fillcolor="#202020" stroked="f">
                <v:path arrowok="t"/>
                <v:fill/>
              </v:shape>
              <v:shape style="position:absolute;left:4378;top:3419;width:192;height:205" coordorigin="4378,3419" coordsize="192,205" path="m4570,3496l4555,3496,4555,3534,4570,3534,4570,3496xe" filled="t" fillcolor="#202020" stroked="f">
                <v:path arrowok="t"/>
                <v:fill/>
              </v:shape>
              <v:shape style="position:absolute;left:4378;top:3419;width:192;height:205" coordorigin="4378,3419" coordsize="192,205" path="m4469,3496l4454,3496,4454,3520,4469,3520,4469,3496xe" filled="t" fillcolor="#202020" stroked="f">
                <v:path arrowok="t"/>
                <v:fill/>
              </v:shape>
              <v:shape style="position:absolute;left:4378;top:3419;width:192;height:205" coordorigin="4378,3419" coordsize="192,205" path="m4469,3462l4454,3462,4454,3482,4469,3482,4469,3462xe" filled="t" fillcolor="#202020" stroked="f">
                <v:path arrowok="t"/>
                <v:fill/>
              </v:shape>
              <v:shape style="position:absolute;left:4378;top:3419;width:192;height:205" coordorigin="4378,3419" coordsize="192,205" path="m4570,3438l4555,3438,4555,3482,4570,3482,4570,3438xe" filled="t" fillcolor="#202020" stroked="f">
                <v:path arrowok="t"/>
                <v:fill/>
              </v:shape>
              <v:shape style="position:absolute;left:4378;top:3419;width:192;height:205" coordorigin="4378,3419" coordsize="192,205" path="m4488,3448l4382,3448,4382,3462,4488,3462,4488,3448xe" filled="t" fillcolor="#202020" stroked="f">
                <v:path arrowok="t"/>
                <v:fill/>
              </v:shape>
              <v:shape style="position:absolute;left:4378;top:3419;width:192;height:205" coordorigin="4378,3419" coordsize="192,205" path="m4411,3419l4397,3419,4397,3448,4411,3448,4411,3419xe" filled="t" fillcolor="#202020" stroked="f">
                <v:path arrowok="t"/>
                <v:fill/>
              </v:shape>
              <v:shape style="position:absolute;left:4378;top:3419;width:192;height:205" coordorigin="4378,3419" coordsize="192,205" path="m4469,3419l4454,3419,4454,3448,4469,3448,4469,3419xe" filled="t" fillcolor="#202020" stroked="f">
                <v:path arrowok="t"/>
                <v:fill/>
              </v:shape>
            </v:group>
            <v:group style="position:absolute;left:5030;top:3285;width:206;height:202" coordorigin="5030,3285" coordsize="206,202">
              <v:shape style="position:absolute;left:5030;top:3285;width:206;height:202" coordorigin="5030,3285" coordsize="206,202" path="m5218,3460l5177,3460,5193,3471,5211,3478,5232,3486,5232,3477,5237,3472,5226,3464,5218,3460xe" filled="t" fillcolor="#202020" stroked="f">
                <v:path arrowok="t"/>
                <v:fill/>
              </v:shape>
              <v:shape style="position:absolute;left:5030;top:3285;width:206;height:202" coordorigin="5030,3285" coordsize="206,202" path="m5151,3419l5131,3419,5141,3429,5146,3438,5154,3449,5138,3458,5119,3466,5098,3472,5102,3477,5102,3482,5121,3483,5139,3477,5157,3469,5177,3460,5218,3460,5208,3456,5195,3439,5200,3434,5166,3434,5152,3421,5151,3419xe" filled="t" fillcolor="#202020" stroked="f">
                <v:path arrowok="t"/>
                <v:fill/>
              </v:shape>
              <v:shape style="position:absolute;left:5030;top:3285;width:206;height:202" coordorigin="5030,3285" coordsize="206,202" path="m5093,3352l5078,3360,5077,3376,5075,3394,5069,3443,5054,3443,5040,3448,5030,3448,5044,3460,5102,3448,5098,3443,5098,3438,5088,3438,5081,3429,5086,3406,5090,3387,5092,3369,5093,3352xe" filled="t" fillcolor="#202020" stroked="f">
                <v:path arrowok="t"/>
                <v:fill/>
              </v:shape>
              <v:shape style="position:absolute;left:5030;top:3285;width:206;height:202" coordorigin="5030,3285" coordsize="206,202" path="m5098,3434l5093,3434,5088,3438,5098,3438,5098,3434xe" filled="t" fillcolor="#202020" stroked="f">
                <v:path arrowok="t"/>
                <v:fill/>
              </v:shape>
              <v:shape style="position:absolute;left:5030;top:3285;width:206;height:202" coordorigin="5030,3285" coordsize="206,202" path="m5160,3381l5140,3385,5128,3401,5114,3416,5098,3429,5107,3438,5112,3438,5117,3434,5126,3429,5131,3419,5151,3419,5141,3405,5218,3405,5218,3390,5155,3390,5155,3386,5160,3381xe" filled="t" fillcolor="#202020" stroked="f">
                <v:path arrowok="t"/>
                <v:fill/>
              </v:shape>
              <v:shape style="position:absolute;left:5030;top:3285;width:206;height:202" coordorigin="5030,3285" coordsize="206,202" path="m5218,3405l5203,3405,5199,3411,5185,3425,5166,3434,5200,3434,5209,3424,5218,3405xe" filled="t" fillcolor="#202020" stroked="f">
                <v:path arrowok="t"/>
                <v:fill/>
              </v:shape>
              <v:shape style="position:absolute;left:5030;top:3285;width:206;height:202" coordorigin="5030,3285" coordsize="206,202" path="m5050,3352l5035,3357,5038,3369,5042,3387,5046,3406,5050,3429,5061,3409,5057,3388,5053,3368,5050,3352xe" filled="t" fillcolor="#202020" stroked="f">
                <v:path arrowok="t"/>
                <v:fill/>
              </v:shape>
              <v:shape style="position:absolute;left:5030;top:3285;width:206;height:202" coordorigin="5030,3285" coordsize="206,202" path="m5131,3359l5098,3381,5107,3390,5119,3387,5135,3374,5150,3362,5131,3359xe" filled="t" fillcolor="#202020" stroked="f">
                <v:path arrowok="t"/>
                <v:fill/>
              </v:shape>
              <v:shape style="position:absolute;left:5030;top:3285;width:206;height:202" coordorigin="5030,3285" coordsize="206,202" path="m5194,3352l5189,3366,5194,3368,5212,3378,5227,3390,5231,3373,5215,3363,5194,3352xe" filled="t" fillcolor="#202020" stroked="f">
                <v:path arrowok="t"/>
                <v:fill/>
              </v:shape>
              <v:shape style="position:absolute;left:5030;top:3285;width:206;height:202" coordorigin="5030,3285" coordsize="206,202" path="m5227,3342l5218,3342,5218,3347,5227,3357,5227,3342xe" filled="t" fillcolor="#202020" stroked="f">
                <v:path arrowok="t"/>
                <v:fill/>
              </v:shape>
              <v:shape style="position:absolute;left:5030;top:3285;width:206;height:202" coordorigin="5030,3285" coordsize="206,202" path="m5179,3290l5147,3294,5136,3311,5122,3323,5122,3328,5117,3333,5107,3333,5117,3352,5122,3347,5137,3347,5155,3346,5174,3345,5195,3343,5218,3342,5227,3342,5227,3332,5155,3332,5137,3332,5148,3318,5162,3304,5179,3290xe" filled="t" fillcolor="#202020" stroked="f">
                <v:path arrowok="t"/>
                <v:fill/>
              </v:shape>
              <v:shape style="position:absolute;left:5030;top:3285;width:206;height:202" coordorigin="5030,3285" coordsize="206,202" path="m5102,3323l5030,3323,5030,3338,5102,3338,5102,3323xe" filled="t" fillcolor="#202020" stroked="f">
                <v:path arrowok="t"/>
                <v:fill/>
              </v:shape>
              <v:shape style="position:absolute;left:5030;top:3285;width:206;height:202" coordorigin="5030,3285" coordsize="206,202" path="m5198,3299l5189,3309,5194,3318,5198,3323,5196,3329,5175,3332,5155,3332,5227,3332,5227,3332,5213,3317,5198,3299xe" filled="t" fillcolor="#202020" stroked="f">
                <v:path arrowok="t"/>
                <v:fill/>
              </v:shape>
              <v:shape style="position:absolute;left:5030;top:3285;width:206;height:202" coordorigin="5030,3285" coordsize="206,202" path="m5059,3285l5050,3290,5054,3304,5064,3314,5069,3323,5083,3314,5074,3304,5069,3294,5059,3285xe" filled="t" fillcolor="#202020" stroked="f">
                <v:path arrowok="t"/>
                <v:fill/>
              </v:shape>
            </v:group>
            <v:group style="position:absolute;left:5246;top:3462;width:197;height:2" coordorigin="5246,3462" coordsize="197,2">
              <v:shape style="position:absolute;left:5246;top:3462;width:197;height:2" coordorigin="5246,3462" coordsize="197,0" path="m5246,3462l5443,3462e" filled="f" stroked="t" strokeweight="1.06pt" strokecolor="#202020">
                <v:path arrowok="t"/>
              </v:shape>
            </v:group>
            <v:group style="position:absolute;left:5347;top:3318;width:2;height:134" coordorigin="5347,3318" coordsize="2,134">
              <v:shape style="position:absolute;left:5347;top:3318;width:2;height:134" coordorigin="5347,3318" coordsize="0,134" path="m5347,3318l5347,3453e" filled="f" stroked="t" strokeweight="1.06pt" strokecolor="#202020">
                <v:path arrowok="t"/>
              </v:shape>
            </v:group>
            <v:group style="position:absolute;left:5261;top:3309;width:173;height:2" coordorigin="5261,3309" coordsize="173,2">
              <v:shape style="position:absolute;left:5261;top:3309;width:173;height:2" coordorigin="5261,3309" coordsize="173,0" path="m5261,3309l5434,3309e" filled="f" stroked="t" strokeweight="1.06pt" strokecolor="#202020">
                <v:path arrowok="t"/>
              </v:shape>
            </v:group>
            <v:group style="position:absolute;left:5534;top:3299;width:58;height:192" coordorigin="5534,3299" coordsize="58,192">
              <v:shape style="position:absolute;left:5534;top:3299;width:58;height:192" coordorigin="5534,3299" coordsize="58,192" path="m5592,3299l5540,3355,5534,3399,5537,3420,5542,3441,5550,3459,5560,3476,5573,3491,5587,3486,5576,3471,5566,3454,5559,3435,5555,3414,5554,3391,5556,3370,5561,3351,5569,3333,5579,3316,5592,3299xe" filled="t" fillcolor="#202020" stroked="f">
                <v:path arrowok="t"/>
                <v:fill/>
              </v:shape>
            </v:group>
            <v:group style="position:absolute;left:5669;top:3280;width:197;height:204" coordorigin="5669,3280" coordsize="197,204">
              <v:shape style="position:absolute;left:5669;top:3280;width:197;height:204" coordorigin="5669,3280" coordsize="197,204" path="m5731,3371l5719,3386,5729,3403,5739,3421,5692,3461,5669,3467,5669,3477,5674,3482,5685,3484,5724,3469,5742,3462,5761,3457,5779,3454,5821,3454,5811,3449,5795,3440,5783,3429,5788,3422,5763,3422,5751,3407,5741,3389,5731,3371xe" filled="t" fillcolor="#202020" stroked="f">
                <v:path arrowok="t"/>
                <v:fill/>
              </v:shape>
              <v:shape style="position:absolute;left:5669;top:3280;width:197;height:204" coordorigin="5669,3280" coordsize="197,204" path="m5821,3454l5779,3454,5796,3463,5814,3471,5834,3478,5856,3482,5856,3477,5861,3472,5853,3464,5830,3457,5821,3454xe" filled="t" fillcolor="#202020" stroked="f">
                <v:path arrowok="t"/>
                <v:fill/>
              </v:shape>
              <v:shape style="position:absolute;left:5669;top:3280;width:197;height:204" coordorigin="5669,3280" coordsize="197,204" path="m5798,3371l5797,3374,5788,3393,5777,3409,5763,3422,5788,3422,5794,3414,5804,3396,5813,3376,5798,3371xe" filled="t" fillcolor="#202020" stroked="f">
                <v:path arrowok="t"/>
                <v:fill/>
              </v:shape>
              <v:shape style="position:absolute;left:5669;top:3280;width:197;height:204" coordorigin="5669,3280" coordsize="197,204" path="m5726,3338l5716,3351,5702,3365,5686,3378,5669,3390,5678,3400,5684,3404,5698,3390,5713,3377,5727,3363,5741,3347,5726,3338xe" filled="t" fillcolor="#202020" stroked="f">
                <v:path arrowok="t"/>
                <v:fill/>
              </v:shape>
              <v:shape style="position:absolute;left:5669;top:3280;width:197;height:204" coordorigin="5669,3280" coordsize="197,204" path="m5803,3338l5805,3361,5821,3375,5834,3388,5846,3400,5856,3390,5852,3377,5838,3365,5803,3338xe" filled="t" fillcolor="#202020" stroked="f">
                <v:path arrowok="t"/>
                <v:fill/>
              </v:shape>
              <v:shape style="position:absolute;left:5669;top:3280;width:197;height:204" coordorigin="5669,3280" coordsize="197,204" path="m5866,3314l5669,3314,5669,3328,5866,3328,5866,3314xe" filled="t" fillcolor="#202020" stroked="f">
                <v:path arrowok="t"/>
                <v:fill/>
              </v:shape>
              <v:shape style="position:absolute;left:5669;top:3280;width:197;height:204" coordorigin="5669,3280" coordsize="197,204" path="m5765,3280l5750,3290,5760,3309,5765,3314,5770,3314,5779,3309,5765,3280xe" filled="t" fillcolor="#202020" stroked="f">
                <v:path arrowok="t"/>
                <v:fill/>
              </v:shape>
            </v:group>
            <v:group style="position:absolute;left:5880;top:3462;width:197;height:2" coordorigin="5880,3462" coordsize="197,2">
              <v:shape style="position:absolute;left:5880;top:3462;width:197;height:2" coordorigin="5880,3462" coordsize="197,0" path="m5880,3462l6077,3462e" filled="f" stroked="t" strokeweight="1.06pt" strokecolor="#202020">
                <v:path arrowok="t"/>
              </v:shape>
            </v:group>
            <v:group style="position:absolute;left:5976;top:3318;width:2;height:134" coordorigin="5976,3318" coordsize="2,134">
              <v:shape style="position:absolute;left:5976;top:3318;width:2;height:134" coordorigin="5976,3318" coordsize="0,134" path="m5976,3318l5976,3453e" filled="f" stroked="t" strokeweight="1.06pt" strokecolor="#202020">
                <v:path arrowok="t"/>
              </v:shape>
            </v:group>
            <v:group style="position:absolute;left:5890;top:3309;width:173;height:2" coordorigin="5890,3309" coordsize="173,2">
              <v:shape style="position:absolute;left:5890;top:3309;width:173;height:2" coordorigin="5890,3309" coordsize="173,0" path="m5890,3309l6062,3309e" filled="f" stroked="t" strokeweight="1.06pt" strokecolor="#202020">
                <v:path arrowok="t"/>
              </v:shape>
            </v:group>
            <v:group style="position:absolute;left:6154;top:3299;width:53;height:192" coordorigin="6154,3299" coordsize="53,192">
              <v:shape style="position:absolute;left:6154;top:3299;width:53;height:192" coordorigin="6154,3299" coordsize="53,192" path="m6173,3299l6156,3302,6168,3319,6177,3336,6183,3355,6186,3375,6187,3397,6186,3419,6182,3440,6176,3459,6166,3476,6154,3491,6173,3491,6202,3437,6206,3393,6205,3371,6201,3351,6195,3332,6185,3314,6173,3299xe" filled="t" fillcolor="#202020" stroked="f">
                <v:path arrowok="t"/>
                <v:fill/>
              </v:shape>
            </v:group>
            <v:group style="position:absolute;left:5482;top:3582;width:149;height:192" coordorigin="5482,3582" coordsize="149,192">
              <v:shape style="position:absolute;left:5482;top:3582;width:149;height:192" coordorigin="5482,3582" coordsize="149,192" path="m5630,3582l5482,3582,5482,3774,5501,3774,5501,3760,5630,3760,5630,3741,5501,3741,5501,3678,5630,3678,5630,3664,5501,3664,5501,3597,5630,3597,5630,3582xe" filled="t" fillcolor="#202020" stroked="f">
                <v:path arrowok="t"/>
                <v:fill/>
              </v:shape>
              <v:shape style="position:absolute;left:5482;top:3582;width:149;height:192" coordorigin="5482,3582" coordsize="149,192" path="m5630,3760l5611,3760,5611,3774,5630,3774,5630,3760xe" filled="t" fillcolor="#202020" stroked="f">
                <v:path arrowok="t"/>
                <v:fill/>
              </v:shape>
              <v:shape style="position:absolute;left:5482;top:3582;width:149;height:192" coordorigin="5482,3582" coordsize="149,192" path="m5630,3678l5611,3678,5611,3741,5630,3741,5630,3678xe" filled="t" fillcolor="#202020" stroked="f">
                <v:path arrowok="t"/>
                <v:fill/>
              </v:shape>
              <v:shape style="position:absolute;left:5482;top:3582;width:149;height:192" coordorigin="5482,3582" coordsize="149,192" path="m5630,3597l5611,3597,5611,3664,5630,3664,5630,3597xe" filled="t" fillcolor="#202020" stroked="f">
                <v:path arrowok="t"/>
                <v:fill/>
              </v:shape>
            </v:group>
            <v:group style="position:absolute;left:5664;top:3573;width:192;height:205" coordorigin="5664,3573" coordsize="192,205">
              <v:shape style="position:absolute;left:5664;top:3573;width:192;height:205" coordorigin="5664,3573" coordsize="192,205" path="m5856,3578l5784,3578,5784,3674,5784,3694,5782,3713,5779,3729,5772,3747,5760,3765,5770,3774,5798,3702,5856,3702,5856,3688,5798,3688,5798,3650,5856,3650,5856,3635,5798,3635,5798,3592,5856,3592,5856,3578xe" filled="t" fillcolor="#202020" stroked="f">
                <v:path arrowok="t"/>
                <v:fill/>
              </v:shape>
              <v:shape style="position:absolute;left:5664;top:3573;width:192;height:205" coordorigin="5664,3573" coordsize="192,205" path="m5702,3726l5692,3738,5678,3752,5664,3765,5669,3770,5674,3770,5684,3766,5698,3752,5712,3736,5702,3726xe" filled="t" fillcolor="#202020" stroked="f">
                <v:path arrowok="t"/>
                <v:fill/>
              </v:shape>
              <v:shape style="position:absolute;left:5664;top:3573;width:192;height:205" coordorigin="5664,3573" coordsize="192,205" path="m5856,3702l5842,3702,5842,3755,5808,3755,5813,3760,5813,3770,5851,3770,5856,3765,5856,3702xe" filled="t" fillcolor="#202020" stroked="f">
                <v:path arrowok="t"/>
                <v:fill/>
              </v:shape>
              <v:shape style="position:absolute;left:5664;top:3573;width:192;height:205" coordorigin="5664,3573" coordsize="192,205" path="m5736,3726l5726,3736,5746,3755,5755,3760,5765,3750,5755,3741,5746,3736,5736,3726xe" filled="t" fillcolor="#202020" stroked="f">
                <v:path arrowok="t"/>
                <v:fill/>
              </v:shape>
              <v:shape style="position:absolute;left:5664;top:3573;width:192;height:205" coordorigin="5664,3573" coordsize="192,205" path="m5774,3712l5664,3712,5664,3722,5774,3722,5774,3712xe" filled="t" fillcolor="#202020" stroked="f">
                <v:path arrowok="t"/>
                <v:fill/>
              </v:shape>
              <v:shape style="position:absolute;left:5664;top:3573;width:192;height:205" coordorigin="5664,3573" coordsize="192,205" path="m5702,3616l5683,3616,5683,3712,5702,3712,5702,3688,5760,3688,5760,3674,5702,3674,5702,3650,5760,3650,5760,3640,5702,3640,5702,3616xe" filled="t" fillcolor="#202020" stroked="f">
                <v:path arrowok="t"/>
                <v:fill/>
              </v:shape>
              <v:shape style="position:absolute;left:5664;top:3573;width:192;height:205" coordorigin="5664,3573" coordsize="192,205" path="m5760,3688l5741,3688,5741,3712,5760,3712,5760,3688xe" filled="t" fillcolor="#202020" stroked="f">
                <v:path arrowok="t"/>
                <v:fill/>
              </v:shape>
              <v:shape style="position:absolute;left:5664;top:3573;width:192;height:205" coordorigin="5664,3573" coordsize="192,205" path="m5856,3650l5842,3650,5842,3688,5856,3688,5856,3650xe" filled="t" fillcolor="#202020" stroked="f">
                <v:path arrowok="t"/>
                <v:fill/>
              </v:shape>
              <v:shape style="position:absolute;left:5664;top:3573;width:192;height:205" coordorigin="5664,3573" coordsize="192,205" path="m5760,3650l5741,3650,5741,3674,5760,3674,5760,3650xe" filled="t" fillcolor="#202020" stroked="f">
                <v:path arrowok="t"/>
                <v:fill/>
              </v:shape>
              <v:shape style="position:absolute;left:5664;top:3573;width:192;height:205" coordorigin="5664,3573" coordsize="192,205" path="m5760,3616l5741,3616,5741,3640,5760,3640,5760,3616xe" filled="t" fillcolor="#202020" stroked="f">
                <v:path arrowok="t"/>
                <v:fill/>
              </v:shape>
              <v:shape style="position:absolute;left:5664;top:3573;width:192;height:205" coordorigin="5664,3573" coordsize="192,205" path="m5856,3592l5842,3592,5842,3635,5856,3635,5856,3592xe" filled="t" fillcolor="#202020" stroked="f">
                <v:path arrowok="t"/>
                <v:fill/>
              </v:shape>
              <v:shape style="position:absolute;left:5664;top:3573;width:192;height:205" coordorigin="5664,3573" coordsize="192,205" path="m5774,3597l5669,3597,5669,3616,5774,3616,5774,3597xe" filled="t" fillcolor="#202020" stroked="f">
                <v:path arrowok="t"/>
                <v:fill/>
              </v:shape>
              <v:shape style="position:absolute;left:5664;top:3573;width:192;height:205" coordorigin="5664,3573" coordsize="192,205" path="m5702,3573l5683,3573,5683,3597,5702,3597,5702,3573xe" filled="t" fillcolor="#202020" stroked="f">
                <v:path arrowok="t"/>
                <v:fill/>
              </v:shape>
              <v:shape style="position:absolute;left:5664;top:3573;width:192;height:205" coordorigin="5664,3573" coordsize="192,205" path="m5760,3573l5741,3573,5741,3597,5760,3597,5760,3573xe" filled="t" fillcolor="#202020" stroked="f">
                <v:path arrowok="t"/>
                <v:fill/>
              </v:shape>
            </v:group>
            <v:group style="position:absolute;left:6859;top:3419;width:202;height:204" coordorigin="6859,3419" coordsize="202,204">
              <v:shape style="position:absolute;left:6859;top:3419;width:202;height:204" coordorigin="6859,3419" coordsize="202,204" path="m6874,3525l6866,3547,6874,3565,6883,3579,6873,3595,6859,3611,6859,3616,6864,3621,6868,3623,6884,3610,6897,3596,6954,3596,6936,3593,6919,3585,6906,3569,6909,3561,6889,3561,6880,3543,6874,3525xe" filled="t" fillcolor="#202020" stroked="f">
                <v:path arrowok="t"/>
                <v:fill/>
              </v:shape>
              <v:shape style="position:absolute;left:6859;top:3419;width:202;height:204" coordorigin="6859,3419" coordsize="202,204" path="m6954,3596l6897,3596,6912,3606,6929,3612,6950,3615,6975,3616,7056,3616,7056,3611,7061,3606,7059,3597,6959,3597,6954,3596xe" filled="t" fillcolor="#202020" stroked="f">
                <v:path arrowok="t"/>
                <v:fill/>
              </v:shape>
              <v:shape style="position:absolute;left:6859;top:3419;width:202;height:204" coordorigin="6859,3419" coordsize="202,204" path="m6989,3573l6974,3573,6974,3592,6989,3592,6989,3573xe" filled="t" fillcolor="#202020" stroked="f">
                <v:path arrowok="t"/>
                <v:fill/>
              </v:shape>
              <v:shape style="position:absolute;left:6859;top:3419;width:202;height:204" coordorigin="6859,3419" coordsize="202,204" path="m7051,3558l6922,3558,6922,3573,7051,3573,7051,3558xe" filled="t" fillcolor="#202020" stroked="f">
                <v:path arrowok="t"/>
                <v:fill/>
              </v:shape>
              <v:shape style="position:absolute;left:6859;top:3419;width:202;height:204" coordorigin="6859,3419" coordsize="202,204" path="m6922,3438l6859,3438,6859,3453,6902,3453,6864,3501,6864,3515,6904,3526,6898,3545,6889,3561,6909,3561,6912,3552,6917,3533,6922,3510,6922,3501,6883,3501,6922,3453,6922,3438xe" filled="t" fillcolor="#202020" stroked="f">
                <v:path arrowok="t"/>
                <v:fill/>
              </v:shape>
              <v:shape style="position:absolute;left:6859;top:3419;width:202;height:204" coordorigin="6859,3419" coordsize="202,204" path="m6989,3539l6974,3539,6974,3558,6989,3558,6989,3539xe" filled="t" fillcolor="#202020" stroked="f">
                <v:path arrowok="t"/>
                <v:fill/>
              </v:shape>
              <v:shape style="position:absolute;left:6859;top:3419;width:202;height:204" coordorigin="6859,3419" coordsize="202,204" path="m7042,3530l6931,3530,6931,3539,7042,3539,7042,3530xe" filled="t" fillcolor="#202020" stroked="f">
                <v:path arrowok="t"/>
                <v:fill/>
              </v:shape>
              <v:shape style="position:absolute;left:6859;top:3419;width:202;height:204" coordorigin="6859,3419" coordsize="202,204" path="m6989,3510l6974,3510,6974,3530,6989,3530,6989,3510xe" filled="t" fillcolor="#202020" stroked="f">
                <v:path arrowok="t"/>
                <v:fill/>
              </v:shape>
              <v:shape style="position:absolute;left:6859;top:3419;width:202;height:204" coordorigin="6859,3419" coordsize="202,204" path="m7037,3482l7022,3482,7022,3501,6931,3501,6931,3510,7022,3510,7022,3515,7037,3515,7037,3482xe" filled="t" fillcolor="#202020" stroked="f">
                <v:path arrowok="t"/>
                <v:fill/>
              </v:shape>
              <v:shape style="position:absolute;left:6859;top:3419;width:202;height:204" coordorigin="6859,3419" coordsize="202,204" path="m6989,3482l6974,3482,6974,3501,6989,3501,6989,3482xe" filled="t" fillcolor="#202020" stroked="f">
                <v:path arrowok="t"/>
                <v:fill/>
              </v:shape>
              <v:shape style="position:absolute;left:6859;top:3419;width:202;height:204" coordorigin="6859,3419" coordsize="202,204" path="m7061,3467l6922,3467,6922,3482,7061,3482,7061,3467xe" filled="t" fillcolor="#202020" stroked="f">
                <v:path arrowok="t"/>
                <v:fill/>
              </v:shape>
              <v:shape style="position:absolute;left:6859;top:3419;width:202;height:204" coordorigin="6859,3419" coordsize="202,204" path="m6989,3453l6974,3453,6974,3467,6989,3467,6989,3453xe" filled="t" fillcolor="#202020" stroked="f">
                <v:path arrowok="t"/>
                <v:fill/>
              </v:shape>
              <v:shape style="position:absolute;left:6859;top:3419;width:202;height:204" coordorigin="6859,3419" coordsize="202,204" path="m7037,3438l6931,3438,6931,3453,7022,3453,7022,3467,7037,3467,7037,3438xe" filled="t" fillcolor="#202020" stroked="f">
                <v:path arrowok="t"/>
                <v:fill/>
              </v:shape>
              <v:shape style="position:absolute;left:6859;top:3419;width:202;height:204" coordorigin="6859,3419" coordsize="202,204" path="m6989,3419l6974,3419,6974,3438,6989,3438,6989,3419xe" filled="t" fillcolor="#202020" stroked="f">
                <v:path arrowok="t"/>
                <v:fill/>
              </v:shape>
            </v:group>
            <v:group style="position:absolute;left:7070;top:3424;width:202;height:202" coordorigin="7070,3424" coordsize="202,202">
              <v:shape style="position:absolute;left:7070;top:3424;width:202;height:202" coordorigin="7070,3424" coordsize="202,202" path="m7253,3599l7208,3599,7224,3609,7242,3618,7262,3626,7262,3621,7267,3616,7264,3603,7253,3599xe" filled="t" fillcolor="#202020" stroked="f">
                <v:path arrowok="t"/>
                <v:fill/>
              </v:shape>
              <v:shape style="position:absolute;left:7070;top:3424;width:202;height:202" coordorigin="7070,3424" coordsize="202,202" path="m7248,3510l7138,3510,7138,3525,7150,3530,7158,3548,7165,3566,7171,3587,7153,3594,7134,3602,7114,3611,7123,3621,7132,3624,7149,3617,7167,3611,7187,3604,7208,3599,7253,3599,7245,3596,7228,3587,7213,3574,7226,3560,7228,3558,7186,3558,7174,3541,7166,3525,7248,3525,7248,3510xe" filled="t" fillcolor="#202020" stroked="f">
                <v:path arrowok="t"/>
                <v:fill/>
              </v:shape>
              <v:shape style="position:absolute;left:7070;top:3424;width:202;height:202" coordorigin="7070,3424" coordsize="202,202" path="m7109,3486l7070,3486,7070,3501,7094,3501,7094,3587,7090,3592,7106,3602,7121,3589,7138,3578,7109,3578,7109,3486xe" filled="t" fillcolor="#202020" stroked="f">
                <v:path arrowok="t"/>
                <v:fill/>
              </v:shape>
              <v:shape style="position:absolute;left:7070;top:3424;width:202;height:202" coordorigin="7070,3424" coordsize="202,202" path="m7138,3558l7128,3563,7118,3573,7109,3578,7138,3578,7138,3558xe" filled="t" fillcolor="#202020" stroked="f">
                <v:path arrowok="t"/>
                <v:fill/>
              </v:shape>
              <v:shape style="position:absolute;left:7070;top:3424;width:202;height:202" coordorigin="7070,3424" coordsize="202,202" path="m7248,3525l7166,3525,7223,3541,7207,3554,7186,3558,7228,3558,7238,3544,7248,3525xe" filled="t" fillcolor="#202020" stroked="f">
                <v:path arrowok="t"/>
                <v:fill/>
              </v:shape>
              <v:shape style="position:absolute;left:7070;top:3424;width:202;height:202" coordorigin="7070,3424" coordsize="202,202" path="m7238,3429l7157,3429,7155,3460,7146,3478,7128,3491,7133,3496,7133,3501,7144,3501,7160,3486,7168,3468,7171,3448,7171,3443,7238,3443,7238,3429xe" filled="t" fillcolor="#202020" stroked="f">
                <v:path arrowok="t"/>
                <v:fill/>
              </v:shape>
              <v:shape style="position:absolute;left:7070;top:3424;width:202;height:202" coordorigin="7070,3424" coordsize="202,202" path="m7238,3443l7224,3443,7224,3486,7229,3496,7272,3496,7272,3477,7238,3477,7238,3443xe" filled="t" fillcolor="#202020" stroked="f">
                <v:path arrowok="t"/>
                <v:fill/>
              </v:shape>
              <v:shape style="position:absolute;left:7070;top:3424;width:202;height:202" coordorigin="7070,3424" coordsize="202,202" path="m7099,3424l7088,3436,7101,3450,7114,3467,7125,3454,7112,3437,7099,3424xe" filled="t" fillcolor="#202020" stroked="f">
                <v:path arrowok="t"/>
                <v:fill/>
              </v:shape>
            </v:group>
            <v:group style="position:absolute;left:7277;top:3419;width:206;height:202" coordorigin="7277,3419" coordsize="206,202">
              <v:shape style="position:absolute;left:7277;top:3419;width:206;height:202" coordorigin="7277,3419" coordsize="206,202" path="m7358,3510l7282,3510,7282,3520,7309,3537,7306,3555,7299,3573,7290,3592,7277,3611,7286,3621,7298,3611,7309,3593,7318,3575,7326,3558,7349,3558,7325,3534,7325,3520,7358,3520,7358,3510xe" filled="t" fillcolor="#202020" stroked="f">
                <v:path arrowok="t"/>
                <v:fill/>
              </v:shape>
              <v:shape style="position:absolute;left:7277;top:3419;width:206;height:202" coordorigin="7277,3419" coordsize="206,202" path="m7421,3458l7406,3458,7406,3508,7403,3527,7366,3596,7349,3611,7349,3616,7403,3577,7416,3544,7430,3544,7430,3539,7418,3532,7420,3513,7421,3491,7421,3458xe" filled="t" fillcolor="#202020" stroked="f">
                <v:path arrowok="t"/>
                <v:fill/>
              </v:shape>
              <v:shape style="position:absolute;left:7277;top:3419;width:206;height:202" coordorigin="7277,3419" coordsize="206,202" path="m7430,3544l7416,3544,7416,3611,7426,3621,7469,3621,7478,3611,7478,3606,7435,3606,7430,3597,7430,3544xe" filled="t" fillcolor="#202020" stroked="f">
                <v:path arrowok="t"/>
                <v:fill/>
              </v:shape>
              <v:shape style="position:absolute;left:7277;top:3419;width:206;height:202" coordorigin="7277,3419" coordsize="206,202" path="m7474,3563l7464,3563,7464,3597,7459,3606,7478,3606,7478,3587,7483,3578,7483,3568,7478,3568,7474,3563xe" filled="t" fillcolor="#202020" stroked="f">
                <v:path arrowok="t"/>
                <v:fill/>
              </v:shape>
              <v:shape style="position:absolute;left:7277;top:3419;width:206;height:202" coordorigin="7277,3419" coordsize="206,202" path="m7349,3558l7326,3558,7341,3573,7354,3587,7367,3577,7349,3558xe" filled="t" fillcolor="#202020" stroked="f">
                <v:path arrowok="t"/>
                <v:fill/>
              </v:shape>
              <v:shape style="position:absolute;left:7277;top:3419;width:206;height:202" coordorigin="7277,3419" coordsize="206,202" path="m7464,3429l7363,3429,7363,3554,7382,3554,7382,3443,7464,3443,7464,3429xe" filled="t" fillcolor="#202020" stroked="f">
                <v:path arrowok="t"/>
                <v:fill/>
              </v:shape>
              <v:shape style="position:absolute;left:7277;top:3419;width:206;height:202" coordorigin="7277,3419" coordsize="206,202" path="m7464,3443l7450,3443,7450,3549,7464,3549,7464,3443xe" filled="t" fillcolor="#202020" stroked="f">
                <v:path arrowok="t"/>
                <v:fill/>
              </v:shape>
              <v:shape style="position:absolute;left:7277;top:3419;width:206;height:202" coordorigin="7277,3419" coordsize="206,202" path="m7325,3472l7310,3472,7310,3510,7325,3510,7325,3472xe" filled="t" fillcolor="#202020" stroked="f">
                <v:path arrowok="t"/>
                <v:fill/>
              </v:shape>
              <v:shape style="position:absolute;left:7277;top:3419;width:206;height:202" coordorigin="7277,3419" coordsize="206,202" path="m7358,3458l7282,3458,7282,3472,7358,3472,7358,3458xe" filled="t" fillcolor="#202020" stroked="f">
                <v:path arrowok="t"/>
                <v:fill/>
              </v:shape>
              <v:shape style="position:absolute;left:7277;top:3419;width:206;height:202" coordorigin="7277,3419" coordsize="206,202" path="m7325,3419l7310,3419,7310,3458,7325,3458,7325,3419xe" filled="t" fillcolor="#202020" stroked="f">
                <v:path arrowok="t"/>
                <v:fill/>
              </v:shape>
            </v:group>
            <v:group style="position:absolute;left:7488;top:3419;width:202;height:206" coordorigin="7488,3419" coordsize="202,206">
              <v:shape style="position:absolute;left:7488;top:3419;width:202;height:206" coordorigin="7488,3419" coordsize="202,206" path="m7541,3496l7531,3506,7517,3506,7517,3626,7531,3626,7531,3510,7550,3510,7546,3506,7541,3496xe" filled="t" fillcolor="#202020" stroked="f">
                <v:path arrowok="t"/>
                <v:fill/>
              </v:shape>
              <v:shape style="position:absolute;left:7488;top:3419;width:202;height:206" coordorigin="7488,3419" coordsize="202,206" path="m7647,3589l7632,3589,7646,3603,7662,3616,7680,3626,7685,3621,7690,3611,7682,3605,7662,3599,7647,3589xe" filled="t" fillcolor="#202020" stroked="f">
                <v:path arrowok="t"/>
                <v:fill/>
              </v:shape>
              <v:shape style="position:absolute;left:7488;top:3419;width:202;height:206" coordorigin="7488,3419" coordsize="202,206" path="m7690,3558l7550,3558,7550,3573,7602,3581,7589,3594,7570,3604,7546,3611,7546,3616,7550,3621,7561,3624,7582,3615,7601,3605,7617,3596,7632,3589,7647,3589,7645,3588,7632,3573,7690,3573,7690,3558xe" filled="t" fillcolor="#202020" stroked="f">
                <v:path arrowok="t"/>
                <v:fill/>
              </v:shape>
              <v:shape style="position:absolute;left:7488;top:3419;width:202;height:206" coordorigin="7488,3419" coordsize="202,206" path="m7560,3462l7488,3462,7488,3477,7512,3491,7504,3511,7496,3528,7488,3544,7488,3554,7493,3558,7494,3562,7503,3549,7511,3530,7517,3506,7531,3506,7531,3477,7560,3477,7560,3462xe" filled="t" fillcolor="#202020" stroked="f">
                <v:path arrowok="t"/>
                <v:fill/>
              </v:shape>
              <v:shape style="position:absolute;left:7488;top:3419;width:202;height:206" coordorigin="7488,3419" coordsize="202,206" path="m7627,3544l7613,3544,7613,3558,7627,3558,7627,3544xe" filled="t" fillcolor="#202020" stroked="f">
                <v:path arrowok="t"/>
                <v:fill/>
              </v:shape>
              <v:shape style="position:absolute;left:7488;top:3419;width:202;height:206" coordorigin="7488,3419" coordsize="202,206" path="m7675,3472l7565,3472,7565,3549,7584,3549,7584,3544,7675,3544,7675,3530,7584,3530,7584,3515,7675,3515,7675,3501,7584,3501,7584,3486,7675,3486,7675,3472xe" filled="t" fillcolor="#202020" stroked="f">
                <v:path arrowok="t"/>
                <v:fill/>
              </v:shape>
              <v:shape style="position:absolute;left:7488;top:3419;width:202;height:206" coordorigin="7488,3419" coordsize="202,206" path="m7675,3544l7661,3544,7661,3549,7675,3549,7675,3544xe" filled="t" fillcolor="#202020" stroked="f">
                <v:path arrowok="t"/>
                <v:fill/>
              </v:shape>
              <v:shape style="position:absolute;left:7488;top:3419;width:202;height:206" coordorigin="7488,3419" coordsize="202,206" path="m7550,3510l7531,3510,7546,3525,7550,3534,7560,3525,7555,3515,7550,3510xe" filled="t" fillcolor="#202020" stroked="f">
                <v:path arrowok="t"/>
                <v:fill/>
              </v:shape>
              <v:shape style="position:absolute;left:7488;top:3419;width:202;height:206" coordorigin="7488,3419" coordsize="202,206" path="m7675,3515l7661,3515,7661,3530,7675,3530,7675,3515xe" filled="t" fillcolor="#202020" stroked="f">
                <v:path arrowok="t"/>
                <v:fill/>
              </v:shape>
              <v:shape style="position:absolute;left:7488;top:3419;width:202;height:206" coordorigin="7488,3419" coordsize="202,206" path="m7675,3486l7661,3486,7661,3501,7675,3501,7675,3486xe" filled="t" fillcolor="#202020" stroked="f">
                <v:path arrowok="t"/>
                <v:fill/>
              </v:shape>
              <v:shape style="position:absolute;left:7488;top:3419;width:202;height:206" coordorigin="7488,3419" coordsize="202,206" path="m7603,3453l7589,3453,7589,3467,7603,3467,7603,3453xe" filled="t" fillcolor="#202020" stroked="f">
                <v:path arrowok="t"/>
                <v:fill/>
              </v:shape>
              <v:shape style="position:absolute;left:7488;top:3419;width:202;height:206" coordorigin="7488,3419" coordsize="202,206" path="m7656,3453l7642,3453,7642,3467,7656,3467,7656,3453xe" filled="t" fillcolor="#202020" stroked="f">
                <v:path arrowok="t"/>
                <v:fill/>
              </v:shape>
              <v:shape style="position:absolute;left:7488;top:3419;width:202;height:206" coordorigin="7488,3419" coordsize="202,206" path="m7531,3419l7517,3419,7517,3462,7531,3462,7531,3419xe" filled="t" fillcolor="#202020" stroked="f">
                <v:path arrowok="t"/>
                <v:fill/>
              </v:shape>
              <v:shape style="position:absolute;left:7488;top:3419;width:202;height:206" coordorigin="7488,3419" coordsize="202,206" path="m7690,3438l7555,3438,7555,3453,7690,3453,7690,3438xe" filled="t" fillcolor="#202020" stroked="f">
                <v:path arrowok="t"/>
                <v:fill/>
              </v:shape>
              <v:shape style="position:absolute;left:7488;top:3419;width:202;height:206" coordorigin="7488,3419" coordsize="202,206" path="m7603,3419l7589,3419,7589,3438,7603,3438,7603,3419xe" filled="t" fillcolor="#202020" stroked="f">
                <v:path arrowok="t"/>
                <v:fill/>
              </v:shape>
              <v:shape style="position:absolute;left:7488;top:3419;width:202;height:206" coordorigin="7488,3419" coordsize="202,206" path="m7656,3419l7642,3419,7642,3438,7656,3438,7656,3419xe" filled="t" fillcolor="#202020" stroked="f">
                <v:path arrowok="t"/>
                <v:fill/>
              </v:shape>
            </v:group>
            <v:group style="position:absolute;left:8438;top:3285;width:202;height:202" coordorigin="8438,3285" coordsize="202,202">
              <v:shape style="position:absolute;left:8438;top:3285;width:202;height:202" coordorigin="8438,3285" coordsize="202,202" path="m8611,3395l8467,3395,8467,3486,8486,3486,8486,3472,8611,3472,8611,3458,8486,3458,8486,3410,8611,3410,8611,3395xe" filled="t" fillcolor="#202020" stroked="f">
                <v:path arrowok="t"/>
                <v:fill/>
              </v:shape>
              <v:shape style="position:absolute;left:8438;top:3285;width:202;height:202" coordorigin="8438,3285" coordsize="202,202" path="m8611,3472l8597,3472,8597,3486,8611,3486,8611,3472xe" filled="t" fillcolor="#202020" stroked="f">
                <v:path arrowok="t"/>
                <v:fill/>
              </v:shape>
              <v:shape style="position:absolute;left:8438;top:3285;width:202;height:202" coordorigin="8438,3285" coordsize="202,202" path="m8611,3410l8597,3410,8597,3458,8611,3458,8611,3410xe" filled="t" fillcolor="#202020" stroked="f">
                <v:path arrowok="t"/>
                <v:fill/>
              </v:shape>
              <v:shape style="position:absolute;left:8438;top:3285;width:202;height:202" coordorigin="8438,3285" coordsize="202,202" path="m8558,3285l8533,3287,8520,3301,8507,3315,8492,3328,8476,3340,8458,3352,8438,3362,8443,3366,8443,3371,8448,3376,8458,3371,8472,3366,8482,3357,8634,3357,8631,3353,8629,3352,8597,3352,8497,3345,8513,3333,8527,3319,8539,3304,8564,3304,8554,3290,8558,3285xe" filled="t" fillcolor="#202020" stroked="f">
                <v:path arrowok="t"/>
                <v:fill/>
              </v:shape>
              <v:shape style="position:absolute;left:8438;top:3285;width:202;height:202" coordorigin="8438,3285" coordsize="202,202" path="m8634,3357l8602,3357,8611,3362,8621,3371,8630,3376,8640,3366,8634,3357xe" filled="t" fillcolor="#202020" stroked="f">
                <v:path arrowok="t"/>
                <v:fill/>
              </v:shape>
              <v:shape style="position:absolute;left:8438;top:3285;width:202;height:202" coordorigin="8438,3285" coordsize="202,202" path="m8602,3357l8482,3357,8482,3366,8602,3366,8602,3357xe" filled="t" fillcolor="#202020" stroked="f">
                <v:path arrowok="t"/>
                <v:fill/>
              </v:shape>
              <v:shape style="position:absolute;left:8438;top:3285;width:202;height:202" coordorigin="8438,3285" coordsize="202,202" path="m8564,3304l8539,3304,8550,3315,8564,3328,8579,3340,8597,3352,8629,3352,8613,3344,8596,3333,8580,3321,8565,3307,8564,3304xe" filled="t" fillcolor="#202020" stroked="f">
                <v:path arrowok="t"/>
                <v:fill/>
              </v:shape>
            </v:group>
            <v:group style="position:absolute;left:8664;top:3294;width:173;height:187" coordorigin="8664,3294" coordsize="173,187">
              <v:shape style="position:absolute;left:8664;top:3294;width:173;height:187" coordorigin="8664,3294" coordsize="173,187" path="m8837,3294l8664,3294,8664,3482,8678,3482,8678,3309,8837,3309,8837,3294xe" filled="t" fillcolor="#202020" stroked="f">
                <v:path arrowok="t"/>
                <v:fill/>
              </v:shape>
              <v:shape style="position:absolute;left:8664;top:3294;width:173;height:187" coordorigin="8664,3294" coordsize="173,187" path="m8774,3462l8779,3472,8779,3482,8827,3482,8837,3472,8837,3467,8789,3467,8774,3462xe" filled="t" fillcolor="#202020" stroked="f">
                <v:path arrowok="t"/>
                <v:fill/>
              </v:shape>
              <v:shape style="position:absolute;left:8664;top:3294;width:173;height:187" coordorigin="8664,3294" coordsize="173,187" path="m8837,3309l8822,3309,8822,3462,8818,3467,8837,3467,8837,3309xe" filled="t" fillcolor="#202020" stroked="f">
                <v:path arrowok="t"/>
                <v:fill/>
              </v:shape>
              <v:shape style="position:absolute;left:8664;top:3294;width:173;height:187" coordorigin="8664,3294" coordsize="173,187" path="m8794,3371l8707,3371,8707,3448,8722,3448,8722,3438,8794,3438,8794,3424,8722,3424,8722,3386,8794,3386,8794,3371xe" filled="t" fillcolor="#202020" stroked="f">
                <v:path arrowok="t"/>
                <v:fill/>
              </v:shape>
              <v:shape style="position:absolute;left:8664;top:3294;width:173;height:187" coordorigin="8664,3294" coordsize="173,187" path="m8794,3386l8779,3386,8779,3424,8794,3424,8794,3386xe" filled="t" fillcolor="#202020" stroked="f">
                <v:path arrowok="t"/>
                <v:fill/>
              </v:shape>
              <v:shape style="position:absolute;left:8664;top:3294;width:173;height:187" coordorigin="8664,3294" coordsize="173,187" path="m8808,3333l8688,3333,8688,3347,8808,3347,8808,3333xe" filled="t" fillcolor="#202020" stroked="f">
                <v:path arrowok="t"/>
                <v:fill/>
              </v:shape>
            </v:group>
            <v:group style="position:absolute;left:8856;top:3285;width:202;height:202" coordorigin="8856,3285" coordsize="202,202">
              <v:shape style="position:absolute;left:8856;top:3285;width:202;height:202" coordorigin="8856,3285" coordsize="202,202" path="m8902,3366l8885,3366,8885,3486,8899,3486,8902,3366xe" filled="t" fillcolor="#202020" stroked="f">
                <v:path arrowok="t"/>
                <v:fill/>
              </v:shape>
              <v:shape style="position:absolute;left:8856;top:3285;width:202;height:202" coordorigin="8856,3285" coordsize="202,202" path="m9024,3366l9005,3366,9005,3486,9024,3486,9024,3366xe" filled="t" fillcolor="#202020" stroked="f">
                <v:path arrowok="t"/>
                <v:fill/>
              </v:shape>
              <v:shape style="position:absolute;left:8856;top:3285;width:202;height:202" coordorigin="8856,3285" coordsize="202,202" path="m8962,3366l8947,3366,8947,3403,8944,3425,8939,3444,8930,3462,8918,3477,8923,3477,8960,3418,8962,3395,8962,3366xe" filled="t" fillcolor="#202020" stroked="f">
                <v:path arrowok="t"/>
                <v:fill/>
              </v:shape>
              <v:shape style="position:absolute;left:8856;top:3285;width:202;height:202" coordorigin="8856,3285" coordsize="202,202" path="m8918,3290l8897,3295,8890,3315,8883,3334,8875,3352,8866,3369,8856,3386,8861,3390,8861,3395,8867,3403,8876,3386,8885,3366,8902,3366,8903,3326,8912,3308,8918,3290xe" filled="t" fillcolor="#202020" stroked="f">
                <v:path arrowok="t"/>
                <v:fill/>
              </v:shape>
              <v:shape style="position:absolute;left:8856;top:3285;width:202;height:202" coordorigin="8856,3285" coordsize="202,202" path="m8995,3285l8980,3286,8968,3303,8956,3318,8943,3332,8927,3345,8909,3357,8918,3366,8930,3363,8947,3350,8978,3325,8992,3315,9012,3315,9006,3308,8995,3290,8995,3285xe" filled="t" fillcolor="#202020" stroked="f">
                <v:path arrowok="t"/>
                <v:fill/>
              </v:shape>
              <v:shape style="position:absolute;left:8856;top:3285;width:202;height:202" coordorigin="8856,3285" coordsize="202,202" path="m9012,3315l8992,3315,9004,3331,9018,3344,9035,3356,9053,3366,9058,3362,9058,3357,9052,3348,9034,3337,9019,3324,9012,3315xe" filled="t" fillcolor="#202020" stroked="f">
                <v:path arrowok="t"/>
                <v:fill/>
              </v:shape>
            </v:group>
            <v:group style="position:absolute;left:9067;top:3281;width:202;height:205" coordorigin="9067,3281" coordsize="202,205">
              <v:shape style="position:absolute;left:9067;top:3281;width:202;height:205" coordorigin="9067,3281" coordsize="202,205" path="m9115,3376l9101,3376,9101,3486,9115,3486,9115,3376xe" filled="t" fillcolor="#202020" stroked="f">
                <v:path arrowok="t"/>
                <v:fill/>
              </v:shape>
              <v:shape style="position:absolute;left:9067;top:3281;width:202;height:205" coordorigin="9067,3281" coordsize="202,205" path="m9254,3405l9154,3405,9154,3486,9168,3486,9168,3477,9254,3477,9254,3462,9168,3462,9168,3419,9254,3419,9254,3405xe" filled="t" fillcolor="#202020" stroked="f">
                <v:path arrowok="t"/>
                <v:fill/>
              </v:shape>
              <v:shape style="position:absolute;left:9067;top:3281;width:202;height:205" coordorigin="9067,3281" coordsize="202,205" path="m9254,3477l9240,3477,9240,3486,9254,3486,9254,3477xe" filled="t" fillcolor="#202020" stroked="f">
                <v:path arrowok="t"/>
                <v:fill/>
              </v:shape>
              <v:shape style="position:absolute;left:9067;top:3281;width:202;height:205" coordorigin="9067,3281" coordsize="202,205" path="m9254,3419l9240,3419,9240,3462,9254,3462,9254,3419xe" filled="t" fillcolor="#202020" stroked="f">
                <v:path arrowok="t"/>
                <v:fill/>
              </v:shape>
              <v:shape style="position:absolute;left:9067;top:3281;width:202;height:205" coordorigin="9067,3281" coordsize="202,205" path="m9139,3323l9067,3323,9067,3338,9099,3342,9093,3361,9085,3380,9077,3397,9067,3414,9072,3419,9072,3424,9085,3417,9092,3399,9101,3376,9115,3376,9115,3366,9132,3366,9130,3362,9115,3362,9115,3338,9139,3338,9139,3323xe" filled="t" fillcolor="#202020" stroked="f">
                <v:path arrowok="t"/>
                <v:fill/>
              </v:shape>
              <v:shape style="position:absolute;left:9067;top:3281;width:202;height:205" coordorigin="9067,3281" coordsize="202,205" path="m9188,3334l9169,3334,9180,3350,9189,3368,9172,3377,9134,3395,9139,3400,9155,3399,9174,3392,9192,3384,9209,3377,9245,3377,9238,3375,9222,3365,9235,3352,9202,3352,9189,3336,9188,3334xe" filled="t" fillcolor="#202020" stroked="f">
                <v:path arrowok="t"/>
                <v:fill/>
              </v:shape>
              <v:shape style="position:absolute;left:9067;top:3281;width:202;height:205" coordorigin="9067,3281" coordsize="202,205" path="m9245,3377l9209,3377,9227,3386,9246,3394,9264,3400,9269,3395,9269,3390,9258,3381,9245,3377xe" filled="t" fillcolor="#202020" stroked="f">
                <v:path arrowok="t"/>
                <v:fill/>
              </v:shape>
              <v:shape style="position:absolute;left:9067;top:3281;width:202;height:205" coordorigin="9067,3281" coordsize="202,205" path="m9132,3366l9115,3366,9120,3371,9125,3381,9134,3390,9144,3381,9134,3371,9132,3366xe" filled="t" fillcolor="#202020" stroked="f">
                <v:path arrowok="t"/>
                <v:fill/>
              </v:shape>
              <v:shape style="position:absolute;left:9067;top:3281;width:202;height:205" coordorigin="9067,3281" coordsize="202,205" path="m9120,3357l9115,3362,9130,3362,9120,3357xe" filled="t" fillcolor="#202020" stroked="f">
                <v:path arrowok="t"/>
                <v:fill/>
              </v:shape>
              <v:shape style="position:absolute;left:9067;top:3281;width:202;height:205" coordorigin="9067,3281" coordsize="202,205" path="m9177,3281l9170,3299,9162,3317,9152,3334,9139,3352,9144,3352,9149,3357,9149,3362,9158,3352,9163,3342,9169,3334,9188,3334,9178,3318,9259,3318,9259,3304,9187,3304,9187,3299,9192,3294,9192,3285,9177,3281xe" filled="t" fillcolor="#202020" stroked="f">
                <v:path arrowok="t"/>
                <v:fill/>
              </v:shape>
              <v:shape style="position:absolute;left:9067;top:3281;width:202;height:205" coordorigin="9067,3281" coordsize="202,205" path="m9259,3318l9240,3318,9234,3327,9220,3342,9202,3352,9235,3352,9236,3351,9248,3336,9259,3318xe" filled="t" fillcolor="#202020" stroked="f">
                <v:path arrowok="t"/>
                <v:fill/>
              </v:shape>
              <v:shape style="position:absolute;left:9067;top:3281;width:202;height:205" coordorigin="9067,3281" coordsize="202,205" path="m9115,3285l9101,3285,9101,3323,9115,3323,9115,3285xe" filled="t" fillcolor="#202020" stroked="f">
                <v:path arrowok="t"/>
                <v:fill/>
              </v:shape>
            </v:group>
            <v:group style="position:absolute;left:8626;top:3582;width:53;height:202" coordorigin="8626,3582" coordsize="53,202">
              <v:shape style="position:absolute;left:8626;top:3582;width:53;height:202" coordorigin="8626,3582" coordsize="53,202" path="m8678,3582l8634,3630,8626,3690,8627,3711,8631,3731,8637,3749,8647,3767,8659,3784,8669,3772,8659,3756,8651,3738,8645,3719,8642,3698,8641,3675,8643,3656,8649,3637,8657,3618,8667,3600,8678,3582xe" filled="t" fillcolor="#202020" stroked="f">
                <v:path arrowok="t"/>
                <v:fill/>
              </v:shape>
            </v:group>
            <v:group style="position:absolute;left:8755;top:3582;width:202;height:187" coordorigin="8755,3582" coordsize="202,187">
              <v:shape style="position:absolute;left:8755;top:3582;width:202;height:187" coordorigin="8755,3582" coordsize="202,187" path="m8832,3664l8813,3664,8812,3680,8810,3698,8803,3717,8792,3737,8777,3749,8755,3760,8755,3765,8760,3770,8777,3768,8795,3755,8831,3693,8832,3669,8832,3664xe" filled="t" fillcolor="#202020" stroked="f">
                <v:path arrowok="t"/>
                <v:fill/>
              </v:shape>
              <v:shape style="position:absolute;left:8755;top:3582;width:202;height:187" coordorigin="8755,3582" coordsize="202,187" path="m8890,3664l8870,3664,8871,3742,8878,3763,8899,3770,8942,3770,8952,3760,8952,3755,8894,3755,8890,3750,8890,3664xe" filled="t" fillcolor="#202020" stroked="f">
                <v:path arrowok="t"/>
                <v:fill/>
              </v:shape>
              <v:shape style="position:absolute;left:8755;top:3582;width:202;height:187" coordorigin="8755,3582" coordsize="202,187" path="m8947,3712l8938,3712,8938,3741,8933,3750,8928,3755,8952,3755,8952,3746,8957,3736,8957,3717,8952,3717,8947,3712xe" filled="t" fillcolor="#202020" stroked="f">
                <v:path arrowok="t"/>
                <v:fill/>
              </v:shape>
              <v:shape style="position:absolute;left:8755;top:3582;width:202;height:187" coordorigin="8755,3582" coordsize="202,187" path="m8957,3645l8755,3645,8755,3664,8957,3664,8957,3645xe" filled="t" fillcolor="#202020" stroked="f">
                <v:path arrowok="t"/>
                <v:fill/>
              </v:shape>
              <v:shape style="position:absolute;left:8755;top:3582;width:202;height:187" coordorigin="8755,3582" coordsize="202,187" path="m8933,3582l8774,3582,8774,3597,8933,3597,8933,3582xe" filled="t" fillcolor="#202020" stroked="f">
                <v:path arrowok="t"/>
                <v:fill/>
              </v:shape>
            </v:group>
            <v:group style="position:absolute;left:9034;top:3582;width:53;height:202" coordorigin="9034,3582" coordsize="53,202">
              <v:shape style="position:absolute;left:9034;top:3582;width:53;height:202" coordorigin="9034,3582" coordsize="53,202" path="m9048,3582l9041,3594,9051,3612,9058,3630,9063,3649,9066,3669,9067,3690,9065,3711,9061,3731,9055,3749,9046,3767,9034,3784,9048,3784,9081,3719,9086,3675,9084,3655,9078,3636,9070,3619,9060,3601,9048,3582xe" filled="t" fillcolor="#202020" stroked="f">
                <v:path arrowok="t"/>
                <v:fill/>
              </v:shape>
            </v:group>
            <v:group style="position:absolute;left:9931;top:3429;width:202;height:197" coordorigin="9931,3429" coordsize="202,197">
              <v:shape style="position:absolute;left:9931;top:3429;width:202;height:197" coordorigin="9931,3429" coordsize="202,197" path="m10075,3496l10061,3496,10060,3540,10055,3560,10044,3576,10031,3591,10014,3603,9994,3611,9994,3621,9998,3626,10014,3622,10035,3613,10050,3602,10061,3587,10061,3582,10098,3582,10088,3577,10070,3568,10075,3558,10075,3496xe" filled="t" fillcolor="#202020" stroked="f">
                <v:path arrowok="t"/>
                <v:fill/>
              </v:shape>
              <v:shape style="position:absolute;left:9931;top:3429;width:202;height:197" coordorigin="9931,3429" coordsize="202,197" path="m10098,3582l10061,3582,10075,3588,10091,3600,10107,3613,10123,3626,10121,3600,10105,3587,10098,3582xe" filled="t" fillcolor="#202020" stroked="f">
                <v:path arrowok="t"/>
                <v:fill/>
              </v:shape>
              <v:shape style="position:absolute;left:9931;top:3429;width:202;height:197" coordorigin="9931,3429" coordsize="202,197" path="m9974,3453l9960,3453,9960,3563,9950,3568,9941,3568,9931,3573,9946,3584,9983,3575,10008,3568,10008,3558,9974,3558,9974,3453xe" filled="t" fillcolor="#202020" stroked="f">
                <v:path arrowok="t"/>
                <v:fill/>
              </v:shape>
              <v:shape style="position:absolute;left:9931;top:3429;width:202;height:197" coordorigin="9931,3429" coordsize="202,197" path="m10123,3472l10013,3472,10013,3578,10027,3578,10027,3486,10123,3486,10123,3472xe" filled="t" fillcolor="#202020" stroked="f">
                <v:path arrowok="t"/>
                <v:fill/>
              </v:shape>
              <v:shape style="position:absolute;left:9931;top:3429;width:202;height:197" coordorigin="9931,3429" coordsize="202,197" path="m10123,3486l10104,3486,10104,3578,10123,3578,10123,3486xe" filled="t" fillcolor="#202020" stroked="f">
                <v:path arrowok="t"/>
                <v:fill/>
              </v:shape>
              <v:shape style="position:absolute;left:9931;top:3429;width:202;height:197" coordorigin="9931,3429" coordsize="202,197" path="m10008,3554l9998,3554,9989,3558,10008,3558,10008,3554xe" filled="t" fillcolor="#202020" stroked="f">
                <v:path arrowok="t"/>
                <v:fill/>
              </v:shape>
              <v:shape style="position:absolute;left:9931;top:3429;width:202;height:197" coordorigin="9931,3429" coordsize="202,197" path="m10075,3443l10056,3443,10051,3472,10066,3472,10075,3443xe" filled="t" fillcolor="#202020" stroked="f">
                <v:path arrowok="t"/>
                <v:fill/>
              </v:shape>
              <v:shape style="position:absolute;left:9931;top:3429;width:202;height:197" coordorigin="9931,3429" coordsize="202,197" path="m10003,3438l9931,3438,9931,3453,10003,3453,10003,3438xe" filled="t" fillcolor="#202020" stroked="f">
                <v:path arrowok="t"/>
                <v:fill/>
              </v:shape>
              <v:shape style="position:absolute;left:9931;top:3429;width:202;height:197" coordorigin="9931,3429" coordsize="202,197" path="m10133,3429l10008,3429,10008,3443,10133,3443,10133,3429xe" filled="t" fillcolor="#202020" stroked="f">
                <v:path arrowok="t"/>
                <v:fill/>
              </v:shape>
            </v:group>
            <v:group style="position:absolute;left:10171;top:3429;width:149;height:192" coordorigin="10171,3429" coordsize="149,192">
              <v:shape style="position:absolute;left:10171;top:3429;width:149;height:192" coordorigin="10171,3429" coordsize="149,192" path="m10320,3429l10171,3429,10171,3621,10186,3621,10186,3606,10320,3606,10320,3587,10186,3587,10186,3549,10320,3549,10320,3534,10186,3534,10186,3496,10320,3496,10320,3482,10186,3482,10186,3443,10320,3443,10320,3429xe" filled="t" fillcolor="#202020" stroked="f">
                <v:path arrowok="t"/>
                <v:fill/>
              </v:shape>
              <v:shape style="position:absolute;left:10171;top:3429;width:149;height:192" coordorigin="10171,3429" coordsize="149,192" path="m10320,3606l10301,3606,10301,3621,10320,3621,10320,3606xe" filled="t" fillcolor="#202020" stroked="f">
                <v:path arrowok="t"/>
                <v:fill/>
              </v:shape>
              <v:shape style="position:absolute;left:10171;top:3429;width:149;height:192" coordorigin="10171,3429" coordsize="149,192" path="m10320,3549l10301,3549,10301,3587,10320,3587,10320,3549xe" filled="t" fillcolor="#202020" stroked="f">
                <v:path arrowok="t"/>
                <v:fill/>
              </v:shape>
              <v:shape style="position:absolute;left:10171;top:3429;width:149;height:192" coordorigin="10171,3429" coordsize="149,192" path="m10320,3496l10301,3496,10301,3534,10320,3534,10320,3496xe" filled="t" fillcolor="#202020" stroked="f">
                <v:path arrowok="t"/>
                <v:fill/>
              </v:shape>
              <v:shape style="position:absolute;left:10171;top:3429;width:149;height:192" coordorigin="10171,3429" coordsize="149,192" path="m10320,3443l10301,3443,10301,3482,10320,3482,10320,3443xe" filled="t" fillcolor="#202020" stroked="f">
                <v:path arrowok="t"/>
                <v:fill/>
              </v:shape>
            </v:group>
            <v:group style="position:absolute;left:10354;top:3424;width:201;height:202" coordorigin="10354,3424" coordsize="201,202">
              <v:shape style="position:absolute;left:10354;top:3424;width:201;height:202" coordorigin="10354,3424" coordsize="201,202" path="m10508,3581l10477,3581,10493,3591,10510,3602,10546,3626,10554,3610,10537,3599,10520,3588,10508,3581xe" filled="t" fillcolor="#202020" stroked="f">
                <v:path arrowok="t"/>
                <v:fill/>
              </v:shape>
              <v:shape style="position:absolute;left:10354;top:3424;width:201;height:202" coordorigin="10354,3424" coordsize="201,202" path="m10469,3506l10454,3506,10454,3549,10446,3568,10431,3581,10417,3589,10399,3596,10378,3603,10354,3611,10363,3621,10367,3625,10393,3619,10451,3597,10477,3581,10508,3581,10503,3577,10486,3567,10469,3558,10469,3506xe" filled="t" fillcolor="#202020" stroked="f">
                <v:path arrowok="t"/>
                <v:fill/>
              </v:shape>
              <v:shape style="position:absolute;left:10354;top:3424;width:201;height:202" coordorigin="10354,3424" coordsize="201,202" path="m10507,3453l10483,3453,10474,3467,10459,3482,10379,3482,10378,3483,10378,3573,10397,3573,10397,3496,10536,3496,10536,3482,10479,3481,10507,3453xe" filled="t" fillcolor="#202020" stroked="f">
                <v:path arrowok="t"/>
                <v:fill/>
              </v:shape>
              <v:shape style="position:absolute;left:10354;top:3424;width:201;height:202" coordorigin="10354,3424" coordsize="201,202" path="m10536,3496l10522,3496,10522,3573,10536,3573,10536,3496xe" filled="t" fillcolor="#202020" stroked="f">
                <v:path arrowok="t"/>
                <v:fill/>
              </v:shape>
              <v:shape style="position:absolute;left:10354;top:3424;width:201;height:202" coordorigin="10354,3424" coordsize="201,202" path="m10440,3424l10413,3427,10399,3440,10385,3455,10369,3468,10354,3482,10358,3486,10358,3491,10364,3495,10378,3483,10378,3482,10379,3482,10392,3469,10406,3453,10507,3453,10507,3438,10426,3438,10440,3424xe" filled="t" fillcolor="#202020" stroked="f">
                <v:path arrowok="t"/>
                <v:fill/>
              </v:shape>
              <v:shape style="position:absolute;left:10354;top:3424;width:201;height:202" coordorigin="10354,3424" coordsize="201,202" path="m10379,3482l10378,3482,10378,3483,10379,3482xe" filled="t" fillcolor="#202020" stroked="f">
                <v:path arrowok="t"/>
                <v:fill/>
              </v:shape>
            </v:group>
            <v:group style="position:absolute;left:10565;top:3419;width:202;height:206" coordorigin="10565,3419" coordsize="202,206">
              <v:shape style="position:absolute;left:10565;top:3419;width:202;height:206" coordorigin="10565,3419" coordsize="202,206" path="m10766,3496l10570,3496,10570,3510,10766,3510,10766,3496xe" filled="t" fillcolor="#202020" stroked="f">
                <v:path arrowok="t"/>
                <v:fill/>
              </v:shape>
              <v:shape style="position:absolute;left:10565;top:3419;width:202;height:206" coordorigin="10565,3419" coordsize="202,206" path="m10675,3482l10661,3482,10661,3496,10675,3496,10675,3482xe" filled="t" fillcolor="#202020" stroked="f">
                <v:path arrowok="t"/>
                <v:fill/>
              </v:shape>
              <v:shape style="position:absolute;left:10565;top:3419;width:202;height:206" coordorigin="10565,3419" coordsize="202,206" path="m10747,3467l10589,3467,10589,3482,10747,3482,10747,3467xe" filled="t" fillcolor="#202020" stroked="f">
                <v:path arrowok="t"/>
                <v:fill/>
              </v:shape>
              <v:shape style="position:absolute;left:10565;top:3419;width:202;height:206" coordorigin="10565,3419" coordsize="202,206" path="m10675,3448l10661,3448,10661,3467,10675,3467,10675,3448xe" filled="t" fillcolor="#202020" stroked="f">
                <v:path arrowok="t"/>
                <v:fill/>
              </v:shape>
              <v:shape style="position:absolute;left:10565;top:3419;width:202;height:206" coordorigin="10565,3419" coordsize="202,206" path="m10757,3438l10579,3438,10579,3448,10757,3448,10757,3438xe" filled="t" fillcolor="#202020" stroked="f">
                <v:path arrowok="t"/>
                <v:fill/>
              </v:shape>
              <v:shape style="position:absolute;left:10565;top:3419;width:202;height:206" coordorigin="10565,3419" coordsize="202,206" path="m10675,3419l10661,3419,10661,3438,10675,3438,10675,3419xe" filled="t" fillcolor="#202020" stroked="f">
                <v:path arrowok="t"/>
                <v:fill/>
              </v:shape>
              <v:shape style="position:absolute;left:10565;top:3419;width:202;height:206" coordorigin="10565,3419" coordsize="202,206" path="m10734,3597l10687,3597,10707,3606,10725,3613,10757,3626,10750,3605,10734,3597xe" filled="t" fillcolor="#202020" stroked="f">
                <v:path arrowok="t"/>
                <v:fill/>
              </v:shape>
              <v:shape style="position:absolute;left:10565;top:3419;width:202;height:206" coordorigin="10565,3419" coordsize="202,206" path="m10675,3549l10661,3549,10661,3573,10649,3585,10636,3594,10618,3601,10594,3607,10565,3611,10574,3621,10637,3615,10687,3597,10734,3597,10733,3597,10715,3589,10696,3581,10675,3573,10675,3549xe" filled="t" fillcolor="#202020" stroked="f">
                <v:path arrowok="t"/>
                <v:fill/>
              </v:shape>
              <v:shape style="position:absolute;left:10565;top:3419;width:202;height:206" coordorigin="10565,3419" coordsize="202,206" path="m10742,3525l10594,3525,10594,3582,10608,3582,10608,3539,10742,3539,10742,3525xe" filled="t" fillcolor="#202020" stroked="f">
                <v:path arrowok="t"/>
                <v:fill/>
              </v:shape>
              <v:shape style="position:absolute;left:10565;top:3419;width:202;height:206" coordorigin="10565,3419" coordsize="202,206" path="m10742,3539l10728,3539,10728,3582,10742,3582,10742,3539xe" filled="t" fillcolor="#202020" stroked="f">
                <v:path arrowok="t"/>
                <v:fill/>
              </v:shape>
            </v:group>
            <v:group style="position:absolute;left:10776;top:3419;width:200;height:202" coordorigin="10776,3419" coordsize="200,202">
              <v:shape style="position:absolute;left:10776;top:3419;width:200;height:202" coordorigin="10776,3419" coordsize="200,202" path="m10902,3509l10881,3509,10890,3530,10922,3582,10963,3621,10973,3611,10976,3594,10960,3585,10945,3573,10932,3560,10920,3544,10909,3526,10902,3509xe" filled="t" fillcolor="#202020" stroked="f">
                <v:path arrowok="t"/>
                <v:fill/>
              </v:shape>
              <v:shape style="position:absolute;left:10776;top:3419;width:200;height:202" coordorigin="10776,3419" coordsize="200,202" path="m10891,3419l10871,3432,10868,3455,10864,3477,10843,3535,10793,3595,10776,3606,10786,3616,10840,3575,10881,3509,10902,3509,10900,3505,10892,3483,10886,3459,10887,3439,10891,3419xe" filled="t" fillcolor="#202020" stroked="f">
                <v:path arrowok="t"/>
                <v:fill/>
              </v:shape>
              <v:shape style="position:absolute;left:662;top:4177;width:2329;height:226" type="#_x0000_t75">
                <v:imagedata r:id="rId96" o:title=""/>
              </v:shape>
            </v:group>
            <v:group style="position:absolute;left:1046;top:4787;width:202;height:188" coordorigin="1046,4787" coordsize="202,188">
              <v:shape style="position:absolute;left:1046;top:4787;width:202;height:188" coordorigin="1046,4787" coordsize="202,188" path="m1190,4854l1176,4854,1175,4898,1170,4918,1162,4935,1148,4946,1131,4956,1109,4965,1118,4974,1129,4975,1150,4965,1165,4953,1176,4941,1181,4941,1181,4936,1210,4936,1204,4933,1186,4922,1190,4912,1190,4854xe" filled="t" fillcolor="#202020" stroked="f">
                <v:path arrowok="t"/>
                <v:fill/>
              </v:shape>
              <v:shape style="position:absolute;left:1046;top:4787;width:202;height:188" coordorigin="1046,4787" coordsize="202,188" path="m1210,4936l1181,4936,1188,4942,1205,4952,1222,4963,1238,4974,1239,4953,1222,4943,1210,4936xe" filled="t" fillcolor="#202020" stroked="f">
                <v:path arrowok="t"/>
                <v:fill/>
              </v:shape>
              <v:shape style="position:absolute;left:1046;top:4787;width:202;height:188" coordorigin="1046,4787" coordsize="202,188" path="m1094,4811l1075,4811,1075,4917,1070,4922,1056,4922,1046,4926,1061,4938,1098,4928,1123,4922,1123,4917,1094,4917,1094,4811xe" filled="t" fillcolor="#202020" stroked="f">
                <v:path arrowok="t"/>
                <v:fill/>
              </v:shape>
              <v:shape style="position:absolute;left:1046;top:4787;width:202;height:188" coordorigin="1046,4787" coordsize="202,188" path="m1238,4826l1128,4826,1128,4931,1147,4931,1147,4840,1238,4840,1238,4826xe" filled="t" fillcolor="#202020" stroked="f">
                <v:path arrowok="t"/>
                <v:fill/>
              </v:shape>
              <v:shape style="position:absolute;left:1046;top:4787;width:202;height:188" coordorigin="1046,4787" coordsize="202,188" path="m1238,4840l1224,4840,1224,4931,1238,4931,1238,4840xe" filled="t" fillcolor="#202020" stroked="f">
                <v:path arrowok="t"/>
                <v:fill/>
              </v:shape>
              <v:shape style="position:absolute;left:1046;top:4787;width:202;height:188" coordorigin="1046,4787" coordsize="202,188" path="m1123,4907l1114,4912,1104,4912,1094,4917,1123,4917,1123,4907xe" filled="t" fillcolor="#202020" stroked="f">
                <v:path arrowok="t"/>
                <v:fill/>
              </v:shape>
              <v:shape style="position:absolute;left:1046;top:4787;width:202;height:188" coordorigin="1046,4787" coordsize="202,188" path="m1190,4802l1176,4802,1166,4826,1186,4826,1190,4802xe" filled="t" fillcolor="#202020" stroked="f">
                <v:path arrowok="t"/>
                <v:fill/>
              </v:shape>
              <v:shape style="position:absolute;left:1046;top:4787;width:202;height:188" coordorigin="1046,4787" coordsize="202,188" path="m1118,4797l1051,4797,1051,4811,1118,4811,1118,4797xe" filled="t" fillcolor="#202020" stroked="f">
                <v:path arrowok="t"/>
                <v:fill/>
              </v:shape>
              <v:shape style="position:absolute;left:1046;top:4787;width:202;height:188" coordorigin="1046,4787" coordsize="202,188" path="m1248,4787l1123,4787,1123,4802,1248,4802,1248,4787xe" filled="t" fillcolor="#202020" stroked="f">
                <v:path arrowok="t"/>
                <v:fill/>
              </v:shape>
            </v:group>
            <v:group style="position:absolute;left:1286;top:4782;width:149;height:192" coordorigin="1286,4782" coordsize="149,192">
              <v:shape style="position:absolute;left:1286;top:4782;width:149;height:192" coordorigin="1286,4782" coordsize="149,192" path="m1435,4782l1286,4782,1286,4974,1306,4974,1306,4960,1435,4960,1435,4941,1306,4941,1306,4902,1435,4902,1435,4888,1306,4888,1306,4850,1435,4850,1435,4835,1306,4835,1306,4797,1435,4797,1435,4782xe" filled="t" fillcolor="#202020" stroked="f">
                <v:path arrowok="t"/>
                <v:fill/>
              </v:shape>
              <v:shape style="position:absolute;left:1286;top:4782;width:149;height:192" coordorigin="1286,4782" coordsize="149,192" path="m1435,4960l1416,4960,1416,4974,1435,4974,1435,4960xe" filled="t" fillcolor="#202020" stroked="f">
                <v:path arrowok="t"/>
                <v:fill/>
              </v:shape>
              <v:shape style="position:absolute;left:1286;top:4782;width:149;height:192" coordorigin="1286,4782" coordsize="149,192" path="m1435,4902l1416,4902,1416,4941,1435,4941,1435,4902xe" filled="t" fillcolor="#202020" stroked="f">
                <v:path arrowok="t"/>
                <v:fill/>
              </v:shape>
              <v:shape style="position:absolute;left:1286;top:4782;width:149;height:192" coordorigin="1286,4782" coordsize="149,192" path="m1435,4850l1416,4850,1416,4888,1435,4888,1435,4850xe" filled="t" fillcolor="#202020" stroked="f">
                <v:path arrowok="t"/>
                <v:fill/>
              </v:shape>
              <v:shape style="position:absolute;left:1286;top:4782;width:149;height:192" coordorigin="1286,4782" coordsize="149,192" path="m1435,4797l1416,4797,1416,4835,1435,4835,1435,4797xe" filled="t" fillcolor="#202020" stroked="f">
                <v:path arrowok="t"/>
                <v:fill/>
              </v:shape>
            </v:group>
            <v:group style="position:absolute;left:1469;top:4778;width:202;height:182" coordorigin="1469,4778" coordsize="202,182">
              <v:shape style="position:absolute;left:1469;top:4778;width:202;height:182" coordorigin="1469,4778" coordsize="202,182" path="m1670,4946l1469,4946,1469,4960,1670,4960,1670,4946xe" filled="t" fillcolor="#202020" stroked="f">
                <v:path arrowok="t"/>
                <v:fill/>
              </v:shape>
              <v:shape style="position:absolute;left:1469;top:4778;width:202;height:182" coordorigin="1469,4778" coordsize="202,182" path="m1550,4778l1536,4778,1536,4946,1550,4946,1550,4778xe" filled="t" fillcolor="#202020" stroked="f">
                <v:path arrowok="t"/>
                <v:fill/>
              </v:shape>
              <v:shape style="position:absolute;left:1469;top:4778;width:202;height:182" coordorigin="1469,4778" coordsize="202,182" path="m1603,4778l1589,4778,1589,4946,1603,4946,1603,4778xe" filled="t" fillcolor="#202020" stroked="f">
                <v:path arrowok="t"/>
                <v:fill/>
              </v:shape>
              <v:shape style="position:absolute;left:1469;top:4778;width:202;height:182" coordorigin="1469,4778" coordsize="202,182" path="m1493,4816l1481,4831,1487,4849,1494,4868,1501,4887,1507,4907,1522,4891,1515,4872,1507,4853,1500,4835,1493,4816xe" filled="t" fillcolor="#202020" stroked="f">
                <v:path arrowok="t"/>
                <v:fill/>
              </v:shape>
              <v:shape style="position:absolute;left:1469;top:4778;width:202;height:182" coordorigin="1469,4778" coordsize="202,182" path="m1666,4826l1644,4828,1637,4845,1630,4864,1622,4883,1613,4902,1632,4901,1639,4884,1657,4846,1666,4826xe" filled="t" fillcolor="#202020" stroked="f">
                <v:path arrowok="t"/>
                <v:fill/>
              </v:shape>
            </v:group>
            <v:group style="position:absolute;left:1680;top:4773;width:202;height:192" coordorigin="1680,4773" coordsize="202,192">
              <v:shape style="position:absolute;left:1680;top:4773;width:202;height:192" coordorigin="1680,4773" coordsize="202,192" path="m1882,4946l1680,4946,1680,4965,1882,4965,1882,4946xe" filled="t" fillcolor="#202020" stroked="f">
                <v:path arrowok="t"/>
                <v:fill/>
              </v:shape>
              <v:shape style="position:absolute;left:1680;top:4773;width:202;height:192" coordorigin="1680,4773" coordsize="202,192" path="m1790,4888l1771,4888,1771,4946,1790,4946,1790,4888xe" filled="t" fillcolor="#202020" stroked="f">
                <v:path arrowok="t"/>
                <v:fill/>
              </v:shape>
              <v:shape style="position:absolute;left:1680;top:4773;width:202;height:192" coordorigin="1680,4773" coordsize="202,192" path="m1862,4874l1694,4874,1694,4888,1862,4888,1862,4874xe" filled="t" fillcolor="#202020" stroked="f">
                <v:path arrowok="t"/>
                <v:fill/>
              </v:shape>
              <v:shape style="position:absolute;left:1680;top:4773;width:202;height:192" coordorigin="1680,4773" coordsize="202,192" path="m1790,4826l1771,4826,1771,4874,1790,4874,1790,4826xe" filled="t" fillcolor="#202020" stroked="f">
                <v:path arrowok="t"/>
                <v:fill/>
              </v:shape>
              <v:shape style="position:absolute;left:1680;top:4773;width:202;height:192" coordorigin="1680,4773" coordsize="202,192" path="m1872,4811l1690,4811,1690,4826,1872,4826,1872,4811xe" filled="t" fillcolor="#202020" stroked="f">
                <v:path arrowok="t"/>
                <v:fill/>
              </v:shape>
              <v:shape style="position:absolute;left:1680;top:4773;width:202;height:192" coordorigin="1680,4773" coordsize="202,192" path="m1781,4773l1762,4782,1766,4787,1771,4797,1781,4811,1795,4802,1795,4792,1786,4782,1781,4773xe" filled="t" fillcolor="#202020" stroked="f">
                <v:path arrowok="t"/>
                <v:fill/>
              </v:shape>
            </v:group>
            <v:group style="position:absolute;left:2458;top:4787;width:206;height:187" coordorigin="2458,4787" coordsize="206,187">
              <v:shape style="position:absolute;left:2458;top:4787;width:206;height:187" coordorigin="2458,4787" coordsize="206,187" path="m2606,4854l2592,4854,2591,4899,2585,4918,2574,4935,2561,4946,2543,4956,2520,4965,2525,4970,2525,4974,2546,4974,2567,4964,2582,4952,2592,4941,2597,4936,2626,4936,2620,4933,2602,4922,2606,4912,2606,4854xe" filled="t" fillcolor="#202020" stroked="f">
                <v:path arrowok="t"/>
                <v:fill/>
              </v:shape>
              <v:shape style="position:absolute;left:2458;top:4787;width:206;height:187" coordorigin="2458,4787" coordsize="206,187" path="m2626,4936l2597,4936,2604,4942,2621,4952,2638,4963,2654,4974,2655,4953,2638,4943,2626,4936xe" filled="t" fillcolor="#202020" stroked="f">
                <v:path arrowok="t"/>
                <v:fill/>
              </v:shape>
              <v:shape style="position:absolute;left:2458;top:4787;width:206;height:187" coordorigin="2458,4787" coordsize="206,187" path="m2506,4811l2486,4811,2486,4917,2477,4922,2467,4922,2458,4926,2472,4938,2509,4928,2534,4922,2534,4917,2506,4917,2506,4811xe" filled="t" fillcolor="#202020" stroked="f">
                <v:path arrowok="t"/>
                <v:fill/>
              </v:shape>
              <v:shape style="position:absolute;left:2458;top:4787;width:206;height:187" coordorigin="2458,4787" coordsize="206,187" path="m2654,4826l2544,4826,2544,4931,2563,4931,2563,4840,2654,4840,2654,4826xe" filled="t" fillcolor="#202020" stroked="f">
                <v:path arrowok="t"/>
                <v:fill/>
              </v:shape>
              <v:shape style="position:absolute;left:2458;top:4787;width:206;height:187" coordorigin="2458,4787" coordsize="206,187" path="m2654,4840l2640,4840,2640,4931,2654,4931,2654,4840xe" filled="t" fillcolor="#202020" stroked="f">
                <v:path arrowok="t"/>
                <v:fill/>
              </v:shape>
              <v:shape style="position:absolute;left:2458;top:4787;width:206;height:187" coordorigin="2458,4787" coordsize="206,187" path="m2534,4907l2525,4912,2515,4912,2506,4917,2534,4917,2534,4907xe" filled="t" fillcolor="#202020" stroked="f">
                <v:path arrowok="t"/>
                <v:fill/>
              </v:shape>
              <v:shape style="position:absolute;left:2458;top:4787;width:206;height:187" coordorigin="2458,4787" coordsize="206,187" path="m2606,4802l2587,4802,2582,4826,2602,4826,2606,4802xe" filled="t" fillcolor="#202020" stroked="f">
                <v:path arrowok="t"/>
                <v:fill/>
              </v:shape>
              <v:shape style="position:absolute;left:2458;top:4787;width:206;height:187" coordorigin="2458,4787" coordsize="206,187" path="m2530,4797l2462,4797,2462,4811,2530,4811,2530,4797xe" filled="t" fillcolor="#202020" stroked="f">
                <v:path arrowok="t"/>
                <v:fill/>
              </v:shape>
              <v:shape style="position:absolute;left:2458;top:4787;width:206;height:187" coordorigin="2458,4787" coordsize="206,187" path="m2664,4787l2534,4787,2534,4802,2664,4802,2664,4787xe" filled="t" fillcolor="#202020" stroked="f">
                <v:path arrowok="t"/>
                <v:fill/>
              </v:shape>
            </v:group>
            <v:group style="position:absolute;left:2702;top:4782;width:149;height:192" coordorigin="2702,4782" coordsize="149,192">
              <v:shape style="position:absolute;left:2702;top:4782;width:149;height:192" coordorigin="2702,4782" coordsize="149,192" path="m2851,4782l2702,4782,2702,4974,2717,4974,2717,4960,2851,4960,2851,4941,2717,4941,2717,4902,2851,4902,2851,4888,2717,4888,2717,4850,2851,4850,2851,4835,2717,4835,2717,4797,2851,4797,2851,4782xe" filled="t" fillcolor="#202020" stroked="f">
                <v:path arrowok="t"/>
                <v:fill/>
              </v:shape>
              <v:shape style="position:absolute;left:2702;top:4782;width:149;height:192" coordorigin="2702,4782" coordsize="149,192" path="m2851,4960l2832,4960,2832,4974,2851,4974,2851,4960xe" filled="t" fillcolor="#202020" stroked="f">
                <v:path arrowok="t"/>
                <v:fill/>
              </v:shape>
              <v:shape style="position:absolute;left:2702;top:4782;width:149;height:192" coordorigin="2702,4782" coordsize="149,192" path="m2851,4902l2832,4902,2832,4941,2851,4941,2851,4902xe" filled="t" fillcolor="#202020" stroked="f">
                <v:path arrowok="t"/>
                <v:fill/>
              </v:shape>
              <v:shape style="position:absolute;left:2702;top:4782;width:149;height:192" coordorigin="2702,4782" coordsize="149,192" path="m2851,4850l2832,4850,2832,4888,2851,4888,2851,4850xe" filled="t" fillcolor="#202020" stroked="f">
                <v:path arrowok="t"/>
                <v:fill/>
              </v:shape>
              <v:shape style="position:absolute;left:2702;top:4782;width:149;height:192" coordorigin="2702,4782" coordsize="149,192" path="m2851,4797l2832,4797,2832,4835,2851,4835,2851,4797xe" filled="t" fillcolor="#202020" stroked="f">
                <v:path arrowok="t"/>
                <v:fill/>
              </v:shape>
            </v:group>
            <v:group style="position:absolute;left:2885;top:4773;width:182;height:202" coordorigin="2885,4773" coordsize="182,202">
              <v:shape style="position:absolute;left:2885;top:4773;width:182;height:202" coordorigin="2885,4773" coordsize="182,202" path="m2942,4898l2923,4898,2923,4974,2942,4974,2942,4965,3067,4965,3067,4950,2942,4950,2942,4898xe" filled="t" fillcolor="#202020" stroked="f">
                <v:path arrowok="t"/>
                <v:fill/>
              </v:shape>
              <v:shape style="position:absolute;left:2885;top:4773;width:182;height:202" coordorigin="2885,4773" coordsize="182,202" path="m3067,4965l3048,4965,3048,4974,3067,4974,3067,4965xe" filled="t" fillcolor="#202020" stroked="f">
                <v:path arrowok="t"/>
                <v:fill/>
              </v:shape>
              <v:shape style="position:absolute;left:2885;top:4773;width:182;height:202" coordorigin="2885,4773" coordsize="182,202" path="m3067,4898l3048,4898,3048,4950,3067,4950,3067,4898xe" filled="t" fillcolor="#202020" stroked="f">
                <v:path arrowok="t"/>
                <v:fill/>
              </v:shape>
              <v:shape style="position:absolute;left:2885;top:4773;width:182;height:202" coordorigin="2885,4773" coordsize="182,202" path="m2952,4830l2938,4840,2947,4850,2957,4854,2960,4868,2942,4877,2924,4884,2904,4891,2885,4898,2885,4902,2894,4912,2923,4898,3067,4898,3067,4883,2970,4881,2990,4872,3009,4861,3019,4854,2981,4854,2971,4850,2952,4830xe" filled="t" fillcolor="#202020" stroked="f">
                <v:path arrowok="t"/>
                <v:fill/>
              </v:shape>
              <v:shape style="position:absolute;left:2885;top:4773;width:182;height:202" coordorigin="2885,4773" coordsize="182,202" path="m2962,4773l2916,4821,2885,4845,2894,4854,2905,4852,2921,4838,2935,4824,2947,4811,3067,4811,3067,4797,2962,4797,2971,4787,2976,4778,2962,4773xe" filled="t" fillcolor="#202020" stroked="f">
                <v:path arrowok="t"/>
                <v:fill/>
              </v:shape>
              <v:shape style="position:absolute;left:2885;top:4773;width:182;height:202" coordorigin="2885,4773" coordsize="182,202" path="m3067,4811l2947,4811,3033,4823,3017,4835,3000,4846,2981,4854,3019,4854,3026,4850,3041,4838,3055,4825,3067,4811xe" filled="t" fillcolor="#202020" stroked="f">
                <v:path arrowok="t"/>
                <v:fill/>
              </v:shape>
            </v:group>
            <v:group style="position:absolute;left:3091;top:4778;width:205;height:197" coordorigin="3091,4778" coordsize="205,197">
              <v:shape style="position:absolute;left:3091;top:4778;width:205;height:197" coordorigin="3091,4778" coordsize="205,197" path="m3144,4883l3130,4883,3130,4974,3144,4974,3144,4883xe" filled="t" fillcolor="#202020" stroked="f">
                <v:path arrowok="t"/>
                <v:fill/>
              </v:shape>
              <v:shape style="position:absolute;left:3091;top:4778;width:205;height:197" coordorigin="3091,4778" coordsize="205,197" path="m3240,4830l3221,4830,3221,4955,3187,4955,3192,4960,3192,4970,3202,4974,3230,4974,3240,4965,3240,4830xe" filled="t" fillcolor="#202020" stroked="f">
                <v:path arrowok="t"/>
                <v:fill/>
              </v:shape>
              <v:shape style="position:absolute;left:3091;top:4778;width:205;height:197" coordorigin="3091,4778" coordsize="205,197" path="m3192,4864l3185,4881,3178,4901,3171,4919,3163,4936,3168,4941,3173,4941,3184,4927,3192,4910,3199,4890,3206,4869,3192,4864xe" filled="t" fillcolor="#202020" stroked="f">
                <v:path arrowok="t"/>
                <v:fill/>
              </v:shape>
              <v:shape style="position:absolute;left:3091;top:4778;width:205;height:197" coordorigin="3091,4778" coordsize="205,197" path="m3264,4859l3250,4869,3257,4884,3264,4903,3273,4922,3283,4941,3296,4932,3288,4912,3280,4892,3272,4874,3264,4859xe" filled="t" fillcolor="#202020" stroked="f">
                <v:path arrowok="t"/>
                <v:fill/>
              </v:shape>
              <v:shape style="position:absolute;left:3091;top:4778;width:205;height:197" coordorigin="3091,4778" coordsize="205,197" path="m3168,4835l3096,4835,3096,4850,3129,4851,3122,4869,3114,4886,3104,4904,3091,4922,3101,4931,3101,4936,3110,4921,3120,4904,3130,4883,3144,4883,3144,4878,3163,4878,3154,4869,3144,4869,3144,4850,3168,4850,3168,4845,3185,4845,3188,4840,3168,4840,3168,4835xe" filled="t" fillcolor="#202020" stroked="f">
                <v:path arrowok="t"/>
                <v:fill/>
              </v:shape>
              <v:shape style="position:absolute;left:3091;top:4778;width:205;height:197" coordorigin="3091,4778" coordsize="205,197" path="m3163,4878l3144,4878,3158,4893,3163,4902,3173,4888,3163,4878xe" filled="t" fillcolor="#202020" stroked="f">
                <v:path arrowok="t"/>
                <v:fill/>
              </v:shape>
              <v:shape style="position:absolute;left:3091;top:4778;width:205;height:197" coordorigin="3091,4778" coordsize="205,197" path="m3149,4864l3144,4869,3154,4869,3149,4864xe" filled="t" fillcolor="#202020" stroked="f">
                <v:path arrowok="t"/>
                <v:fill/>
              </v:shape>
              <v:shape style="position:absolute;left:3091;top:4778;width:205;height:197" coordorigin="3091,4778" coordsize="205,197" path="m3293,4821l3274,4821,3269,4826,3269,4835,3259,4845,3269,4850,3274,4850,3278,4854,3283,4835,3288,4826,3293,4821xe" filled="t" fillcolor="#202020" stroked="f">
                <v:path arrowok="t"/>
                <v:fill/>
              </v:shape>
              <v:shape style="position:absolute;left:3091;top:4778;width:205;height:197" coordorigin="3091,4778" coordsize="205,197" path="m3185,4845l3168,4845,3173,4850,3178,4850,3178,4853,3185,4845xe" filled="t" fillcolor="#202020" stroked="f">
                <v:path arrowok="t"/>
                <v:fill/>
              </v:shape>
              <v:shape style="position:absolute;left:3091;top:4778;width:205;height:197" coordorigin="3091,4778" coordsize="205,197" path="m3221,4778l3197,4789,3188,4807,3178,4824,3168,4840,3188,4840,3190,4837,3202,4821,3293,4821,3293,4806,3206,4806,3221,4778xe" filled="t" fillcolor="#202020" stroked="f">
                <v:path arrowok="t"/>
                <v:fill/>
              </v:shape>
              <v:shape style="position:absolute;left:3091;top:4778;width:205;height:197" coordorigin="3091,4778" coordsize="205,197" path="m3159,4785l3141,4787,3120,4789,3096,4792,3096,4797,3101,4802,3101,4806,3130,4806,3130,4835,3144,4835,3144,4802,3168,4802,3178,4797,3159,4785xe" filled="t" fillcolor="#202020" stroked="f">
                <v:path arrowok="t"/>
                <v:fill/>
              </v:shape>
            </v:group>
            <v:group style="position:absolute;left:3749;top:4787;width:192;height:187" coordorigin="3749,4787" coordsize="192,187">
              <v:shape style="position:absolute;left:3749;top:4787;width:192;height:187" coordorigin="3749,4787" coordsize="192,187" path="m3898,4878l3883,4878,3883,4974,3898,4974,3898,4878xe" filled="t" fillcolor="#202020" stroked="f">
                <v:path arrowok="t"/>
                <v:fill/>
              </v:shape>
              <v:shape style="position:absolute;left:3749;top:4787;width:192;height:187" coordorigin="3749,4787" coordsize="192,187" path="m3950,4864l3749,4864,3749,4878,3802,4880,3800,4902,3794,4921,3783,4937,3768,4949,3749,4960,3758,4970,3813,4922,3816,4878,3950,4878,3950,4864xe" filled="t" fillcolor="#202020" stroked="f">
                <v:path arrowok="t"/>
                <v:fill/>
              </v:shape>
              <v:shape style="position:absolute;left:3749;top:4787;width:192;height:187" coordorigin="3749,4787" coordsize="192,187" path="m3816,4806l3802,4806,3802,4864,3816,4864,3816,4806xe" filled="t" fillcolor="#202020" stroked="f">
                <v:path arrowok="t"/>
                <v:fill/>
              </v:shape>
              <v:shape style="position:absolute;left:3749;top:4787;width:192;height:187" coordorigin="3749,4787" coordsize="192,187" path="m3898,4806l3883,4806,3883,4864,3898,4864,3898,4806xe" filled="t" fillcolor="#202020" stroked="f">
                <v:path arrowok="t"/>
                <v:fill/>
              </v:shape>
              <v:shape style="position:absolute;left:3749;top:4787;width:192;height:187" coordorigin="3749,4787" coordsize="192,187" path="m3941,4787l3758,4787,3758,4806,3941,4806,3941,4787xe" filled="t" fillcolor="#202020" stroked="f">
                <v:path arrowok="t"/>
                <v:fill/>
              </v:shape>
            </v:group>
            <v:group style="position:absolute;left:3960;top:4953;width:197;height:2" coordorigin="3960,4953" coordsize="197,2">
              <v:shape style="position:absolute;left:3960;top:4953;width:197;height:2" coordorigin="3960,4953" coordsize="197,0" path="m3960,4953l4157,4953e" filled="f" stroked="t" strokeweight=".82pt" strokecolor="#202020">
                <v:path arrowok="t"/>
              </v:shape>
            </v:group>
            <v:group style="position:absolute;left:4058;top:4806;width:2;height:139" coordorigin="4058,4806" coordsize="2,139">
              <v:shape style="position:absolute;left:4058;top:4806;width:2;height:139" coordorigin="4058,4806" coordsize="0,139" path="m4058,4806l4058,4946e" filled="f" stroked="t" strokeweight=".82pt" strokecolor="#202020">
                <v:path arrowok="t"/>
              </v:shape>
            </v:group>
            <v:group style="position:absolute;left:3970;top:4799;width:178;height:2" coordorigin="3970,4799" coordsize="178,2">
              <v:shape style="position:absolute;left:3970;top:4799;width:178;height:2" coordorigin="3970,4799" coordsize="178,0" path="m3970,4799l4147,4799e" filled="f" stroked="t" strokeweight=".82pt" strokecolor="#202020">
                <v:path arrowok="t"/>
              </v:shape>
            </v:group>
            <v:group style="position:absolute;left:4195;top:4787;width:149;height:187" coordorigin="4195,4787" coordsize="149,187">
              <v:shape style="position:absolute;left:4195;top:4787;width:149;height:187" coordorigin="4195,4787" coordsize="149,187" path="m4344,4787l4195,4787,4195,4974,4214,4974,4214,4960,4344,4960,4344,4946,4214,4946,4214,4878,4344,4878,4344,4864,4214,4864,4214,4802,4344,4802,4344,4787xe" filled="t" fillcolor="#202020" stroked="f">
                <v:path arrowok="t"/>
                <v:fill/>
              </v:shape>
              <v:shape style="position:absolute;left:4195;top:4787;width:149;height:187" coordorigin="4195,4787" coordsize="149,187" path="m4344,4960l4325,4960,4325,4974,4344,4974,4344,4960xe" filled="t" fillcolor="#202020" stroked="f">
                <v:path arrowok="t"/>
                <v:fill/>
              </v:shape>
              <v:shape style="position:absolute;left:4195;top:4787;width:149;height:187" coordorigin="4195,4787" coordsize="149,187" path="m4344,4878l4325,4878,4325,4946,4344,4946,4344,4878xe" filled="t" fillcolor="#202020" stroked="f">
                <v:path arrowok="t"/>
                <v:fill/>
              </v:shape>
              <v:shape style="position:absolute;left:4195;top:4787;width:149;height:187" coordorigin="4195,4787" coordsize="149,187" path="m4344,4802l4325,4802,4325,4864,4344,4864,4344,4802xe" filled="t" fillcolor="#202020" stroked="f">
                <v:path arrowok="t"/>
                <v:fill/>
              </v:shape>
            </v:group>
            <v:group style="position:absolute;left:4378;top:4778;width:192;height:200" coordorigin="4378,4778" coordsize="192,200">
              <v:shape style="position:absolute;left:4378;top:4778;width:192;height:200" coordorigin="4378,4778" coordsize="192,200" path="m4570,4782l4498,4782,4498,4874,4497,4894,4495,4913,4492,4929,4484,4949,4474,4965,4474,4970,4478,4974,4485,4977,4496,4960,4503,4942,4508,4923,4512,4902,4570,4902,4570,4888,4512,4888,4512,4850,4570,4850,4570,4835,4512,4835,4512,4797,4570,4797,4570,4782xe" filled="t" fillcolor="#202020" stroked="f">
                <v:path arrowok="t"/>
                <v:fill/>
              </v:shape>
              <v:shape style="position:absolute;left:4378;top:4778;width:192;height:200" coordorigin="4378,4778" coordsize="192,200" path="m4411,4926l4404,4936,4391,4952,4378,4965,4382,4970,4382,4974,4396,4967,4410,4954,4426,4936,4411,4926xe" filled="t" fillcolor="#202020" stroked="f">
                <v:path arrowok="t"/>
                <v:fill/>
              </v:shape>
              <v:shape style="position:absolute;left:4378;top:4778;width:192;height:200" coordorigin="4378,4778" coordsize="192,200" path="m4570,4902l4555,4902,4555,4955,4522,4955,4522,4960,4526,4965,4526,4970,4531,4970,4541,4974,4565,4974,4570,4965,4570,4902xe" filled="t" fillcolor="#202020" stroked="f">
                <v:path arrowok="t"/>
                <v:fill/>
              </v:shape>
              <v:shape style="position:absolute;left:4378;top:4778;width:192;height:200" coordorigin="4378,4778" coordsize="192,200" path="m4450,4926l4440,4936,4464,4960,4478,4950,4469,4941,4459,4936,4450,4926xe" filled="t" fillcolor="#202020" stroked="f">
                <v:path arrowok="t"/>
                <v:fill/>
              </v:shape>
              <v:shape style="position:absolute;left:4378;top:4778;width:192;height:200" coordorigin="4378,4778" coordsize="192,200" path="m4488,4912l4378,4912,4378,4926,4488,4926,4488,4912xe" filled="t" fillcolor="#202020" stroked="f">
                <v:path arrowok="t"/>
                <v:fill/>
              </v:shape>
              <v:shape style="position:absolute;left:4378;top:4778;width:192;height:200" coordorigin="4378,4778" coordsize="192,200" path="m4411,4816l4397,4816,4397,4912,4411,4912,4411,4888,4469,4888,4469,4874,4411,4874,4411,4850,4469,4850,4469,4840,4411,4840,4411,4816xe" filled="t" fillcolor="#202020" stroked="f">
                <v:path arrowok="t"/>
                <v:fill/>
              </v:shape>
              <v:shape style="position:absolute;left:4378;top:4778;width:192;height:200" coordorigin="4378,4778" coordsize="192,200" path="m4469,4888l4454,4888,4454,4912,4469,4912,4469,4888xe" filled="t" fillcolor="#202020" stroked="f">
                <v:path arrowok="t"/>
                <v:fill/>
              </v:shape>
              <v:shape style="position:absolute;left:4378;top:4778;width:192;height:200" coordorigin="4378,4778" coordsize="192,200" path="m4570,4850l4555,4850,4555,4888,4570,4888,4570,4850xe" filled="t" fillcolor="#202020" stroked="f">
                <v:path arrowok="t"/>
                <v:fill/>
              </v:shape>
              <v:shape style="position:absolute;left:4378;top:4778;width:192;height:200" coordorigin="4378,4778" coordsize="192,200" path="m4469,4850l4454,4850,4454,4874,4469,4874,4469,4850xe" filled="t" fillcolor="#202020" stroked="f">
                <v:path arrowok="t"/>
                <v:fill/>
              </v:shape>
              <v:shape style="position:absolute;left:4378;top:4778;width:192;height:200" coordorigin="4378,4778" coordsize="192,200" path="m4469,4816l4454,4816,4454,4840,4469,4840,4469,4816xe" filled="t" fillcolor="#202020" stroked="f">
                <v:path arrowok="t"/>
                <v:fill/>
              </v:shape>
              <v:shape style="position:absolute;left:4378;top:4778;width:192;height:200" coordorigin="4378,4778" coordsize="192,200" path="m4570,4797l4555,4797,4555,4835,4570,4835,4570,4797xe" filled="t" fillcolor="#202020" stroked="f">
                <v:path arrowok="t"/>
                <v:fill/>
              </v:shape>
              <v:shape style="position:absolute;left:4378;top:4778;width:192;height:200" coordorigin="4378,4778" coordsize="192,200" path="m4488,4802l4382,4802,4382,4816,4488,4816,4488,4802xe" filled="t" fillcolor="#202020" stroked="f">
                <v:path arrowok="t"/>
                <v:fill/>
              </v:shape>
              <v:shape style="position:absolute;left:4378;top:4778;width:192;height:200" coordorigin="4378,4778" coordsize="192,200" path="m4411,4778l4397,4778,4397,4802,4411,4802,4411,4778xe" filled="t" fillcolor="#202020" stroked="f">
                <v:path arrowok="t"/>
                <v:fill/>
              </v:shape>
              <v:shape style="position:absolute;left:4378;top:4778;width:192;height:200" coordorigin="4378,4778" coordsize="192,200" path="m4469,4778l4454,4778,4454,4802,4469,4802,4469,4778xe" filled="t" fillcolor="#202020" stroked="f">
                <v:path arrowok="t"/>
                <v:fill/>
              </v:shape>
            </v:group>
            <v:group style="position:absolute;left:5030;top:4638;width:206;height:202" coordorigin="5030,4638" coordsize="206,202">
              <v:shape style="position:absolute;left:5030;top:4638;width:206;height:202" coordorigin="5030,4638" coordsize="206,202" path="m5217,4817l5176,4817,5192,4826,5210,4834,5232,4840,5232,4835,5237,4830,5223,4821,5217,4817xe" filled="t" fillcolor="#202020" stroked="f">
                <v:path arrowok="t"/>
                <v:fill/>
              </v:shape>
              <v:shape style="position:absolute;left:5030;top:4638;width:206;height:202" coordorigin="5030,4638" coordsize="206,202" path="m5148,4773l5131,4773,5141,4787,5146,4797,5154,4803,5138,4812,5119,4820,5098,4826,5102,4830,5102,4835,5119,4837,5138,4831,5156,4824,5176,4817,5217,4817,5206,4810,5193,4795,5196,4792,5166,4792,5152,4777,5148,4773xe" filled="t" fillcolor="#202020" stroked="f">
                <v:path arrowok="t"/>
                <v:fill/>
              </v:shape>
              <v:shape style="position:absolute;left:5030;top:4638;width:206;height:202" coordorigin="5030,4638" coordsize="206,202" path="m5093,4710l5078,4713,5077,4729,5075,4749,5072,4771,5069,4797,5054,4802,5030,4802,5044,4818,5102,4806,5098,4802,5098,4792,5088,4792,5079,4789,5085,4765,5089,4744,5092,4726,5093,4710xe" filled="t" fillcolor="#202020" stroked="f">
                <v:path arrowok="t"/>
                <v:fill/>
              </v:shape>
              <v:shape style="position:absolute;left:5030;top:4638;width:206;height:202" coordorigin="5030,4638" coordsize="206,202" path="m5160,4734l5140,4739,5128,4755,5114,4769,5098,4782,5112,4797,5117,4787,5126,4782,5131,4773,5148,4773,5141,4763,5218,4763,5218,4749,5150,4749,5155,4744,5155,4739,5160,4734xe" filled="t" fillcolor="#202020" stroked="f">
                <v:path arrowok="t"/>
                <v:fill/>
              </v:shape>
              <v:shape style="position:absolute;left:5030;top:4638;width:206;height:202" coordorigin="5030,4638" coordsize="206,202" path="m5218,4763l5203,4763,5199,4768,5185,4782,5166,4792,5196,4792,5208,4780,5218,4763xe" filled="t" fillcolor="#202020" stroked="f">
                <v:path arrowok="t"/>
                <v:fill/>
              </v:shape>
              <v:shape style="position:absolute;left:5030;top:4638;width:206;height:202" coordorigin="5030,4638" coordsize="206,202" path="m5050,4710l5035,4710,5050,4782,5061,4767,5057,4746,5054,4727,5050,4710xe" filled="t" fillcolor="#202020" stroked="f">
                <v:path arrowok="t"/>
                <v:fill/>
              </v:shape>
              <v:shape style="position:absolute;left:5030;top:4638;width:206;height:202" coordorigin="5030,4638" coordsize="206,202" path="m5129,4716l5113,4728,5098,4739,5102,4744,5107,4744,5117,4742,5150,4720,5129,4716xe" filled="t" fillcolor="#202020" stroked="f">
                <v:path arrowok="t"/>
                <v:fill/>
              </v:shape>
              <v:shape style="position:absolute;left:5030;top:4638;width:206;height:202" coordorigin="5030,4638" coordsize="206,202" path="m5194,4706l5189,4720,5194,4723,5212,4735,5227,4744,5229,4728,5214,4717,5194,4706xe" filled="t" fillcolor="#202020" stroked="f">
                <v:path arrowok="t"/>
                <v:fill/>
              </v:shape>
              <v:shape style="position:absolute;left:5030;top:4638;width:206;height:202" coordorigin="5030,4638" coordsize="206,202" path="m5227,4696l5218,4696,5218,4701,5227,4710,5227,4696xe" filled="t" fillcolor="#202020" stroked="f">
                <v:path arrowok="t"/>
                <v:fill/>
              </v:shape>
              <v:shape style="position:absolute;left:5030;top:4638;width:206;height:202" coordorigin="5030,4638" coordsize="206,202" path="m5179,4643l5147,4650,5136,4666,5122,4682,5122,4686,5117,4686,5107,4691,5117,4706,5122,4706,5126,4701,5155,4701,5174,4700,5195,4699,5218,4696,5227,4696,5227,4687,5226,4686,5196,4686,5155,4686,5137,4686,5179,4643xe" filled="t" fillcolor="#202020" stroked="f">
                <v:path arrowok="t"/>
                <v:fill/>
              </v:shape>
              <v:shape style="position:absolute;left:5030;top:4638;width:206;height:202" coordorigin="5030,4638" coordsize="206,202" path="m5102,4682l5030,4682,5030,4691,5102,4691,5102,4682xe" filled="t" fillcolor="#202020" stroked="f">
                <v:path arrowok="t"/>
                <v:fill/>
              </v:shape>
              <v:shape style="position:absolute;left:5030;top:4638;width:206;height:202" coordorigin="5030,4638" coordsize="206,202" path="m5198,4658l5189,4667,5198,4677,5196,4686,5226,4686,5213,4673,5198,4658xe" filled="t" fillcolor="#202020" stroked="f">
                <v:path arrowok="t"/>
                <v:fill/>
              </v:shape>
              <v:shape style="position:absolute;left:5030;top:4638;width:206;height:202" coordorigin="5030,4638" coordsize="206,202" path="m5059,4638l5050,4648,5054,4658,5064,4667,5069,4677,5083,4667,5074,4658,5069,4648,5059,4638xe" filled="t" fillcolor="#202020" stroked="f">
                <v:path arrowok="t"/>
                <v:fill/>
              </v:shape>
            </v:group>
            <v:group style="position:absolute;left:5246;top:4818;width:197;height:2" coordorigin="5246,4818" coordsize="197,2">
              <v:shape style="position:absolute;left:5246;top:4818;width:197;height:2" coordorigin="5246,4818" coordsize="197,0" path="m5246,4818l5443,4818e" filled="f" stroked="t" strokeweight=".82pt" strokecolor="#202020">
                <v:path arrowok="t"/>
              </v:shape>
            </v:group>
            <v:group style="position:absolute;left:5347;top:4672;width:2;height:139" coordorigin="5347,4672" coordsize="2,139">
              <v:shape style="position:absolute;left:5347;top:4672;width:2;height:139" coordorigin="5347,4672" coordsize="0,139" path="m5347,4672l5347,4811e" filled="f" stroked="t" strokeweight="1.06pt" strokecolor="#202020">
                <v:path arrowok="t"/>
              </v:shape>
            </v:group>
            <v:group style="position:absolute;left:5261;top:4665;width:173;height:2" coordorigin="5261,4665" coordsize="173,2">
              <v:shape style="position:absolute;left:5261;top:4665;width:173;height:2" coordorigin="5261,4665" coordsize="173,0" path="m5261,4665l5434,4665e" filled="f" stroked="t" strokeweight=".82pt" strokecolor="#202020">
                <v:path arrowok="t"/>
              </v:shape>
            </v:group>
            <v:group style="position:absolute;left:5534;top:4653;width:58;height:197" coordorigin="5534,4653" coordsize="58,197">
              <v:shape style="position:absolute;left:5534;top:4653;width:58;height:197" coordorigin="5534,4653" coordsize="58,197" path="m5592,4653l5546,4696,5534,4757,5537,4778,5542,4798,5550,4816,5560,4833,5573,4850,5585,4841,5574,4824,5565,4806,5559,4787,5555,4767,5554,4745,5556,4725,5562,4705,5570,4687,5580,4669,5592,4653xe" filled="t" fillcolor="#202020" stroked="f">
                <v:path arrowok="t"/>
                <v:fill/>
              </v:shape>
            </v:group>
            <v:group style="position:absolute;left:5669;top:4638;width:197;height:202" coordorigin="5669,4638" coordsize="197,202">
              <v:shape style="position:absolute;left:5669;top:4638;width:197;height:202" coordorigin="5669,4638" coordsize="197,202" path="m5818,4810l5779,4810,5796,4818,5814,4826,5834,4834,5856,4840,5856,4835,5861,4830,5851,4819,5829,4814,5818,4810xe" filled="t" fillcolor="#202020" stroked="f">
                <v:path arrowok="t"/>
                <v:fill/>
              </v:shape>
              <v:shape style="position:absolute;left:5669;top:4638;width:197;height:202" coordorigin="5669,4638" coordsize="197,202" path="m5731,4730l5720,4741,5730,4761,5739,4778,5746,4794,5730,4803,5712,4811,5692,4819,5669,4826,5669,4830,5674,4835,5684,4839,5705,4832,5742,4820,5760,4814,5779,4810,5818,4810,5810,4807,5794,4798,5781,4785,5793,4770,5797,4764,5752,4764,5741,4748,5731,4730xe" filled="t" fillcolor="#202020" stroked="f">
                <v:path arrowok="t"/>
                <v:fill/>
              </v:shape>
              <v:shape style="position:absolute;left:5669;top:4638;width:197;height:202" coordorigin="5669,4638" coordsize="197,202" path="m5798,4725l5796,4731,5786,4750,5772,4762,5752,4764,5797,4764,5803,4753,5813,4734,5798,4725xe" filled="t" fillcolor="#202020" stroked="f">
                <v:path arrowok="t"/>
                <v:fill/>
              </v:shape>
              <v:shape style="position:absolute;left:5669;top:4638;width:197;height:202" coordorigin="5669,4638" coordsize="197,202" path="m5726,4691l5716,4706,5702,4721,5686,4733,5669,4744,5678,4754,5697,4748,5711,4734,5726,4720,5741,4706,5726,4691xe" filled="t" fillcolor="#202020" stroked="f">
                <v:path arrowok="t"/>
                <v:fill/>
              </v:shape>
              <v:shape style="position:absolute;left:5669;top:4638;width:197;height:202" coordorigin="5669,4638" coordsize="197,202" path="m5803,4691l5805,4714,5821,4728,5834,4742,5846,4754,5856,4744,5850,4733,5836,4720,5821,4706,5803,4691xe" filled="t" fillcolor="#202020" stroked="f">
                <v:path arrowok="t"/>
                <v:fill/>
              </v:shape>
              <v:shape style="position:absolute;left:5669;top:4638;width:197;height:202" coordorigin="5669,4638" coordsize="197,202" path="m5866,4667l5669,4667,5669,4682,5866,4682,5866,4667xe" filled="t" fillcolor="#202020" stroked="f">
                <v:path arrowok="t"/>
                <v:fill/>
              </v:shape>
              <v:shape style="position:absolute;left:5669;top:4638;width:197;height:202" coordorigin="5669,4638" coordsize="197,202" path="m5765,4638l5750,4643,5760,4662,5765,4667,5770,4667,5779,4662,5770,4643,5765,4638xe" filled="t" fillcolor="#202020" stroked="f">
                <v:path arrowok="t"/>
                <v:fill/>
              </v:shape>
            </v:group>
            <v:group style="position:absolute;left:5880;top:4818;width:197;height:2" coordorigin="5880,4818" coordsize="197,2">
              <v:shape style="position:absolute;left:5880;top:4818;width:197;height:2" coordorigin="5880,4818" coordsize="197,0" path="m5880,4818l6077,4818e" filled="f" stroked="t" strokeweight=".82pt" strokecolor="#202020">
                <v:path arrowok="t"/>
              </v:shape>
            </v:group>
            <v:group style="position:absolute;left:5976;top:4672;width:2;height:139" coordorigin="5976,4672" coordsize="2,139">
              <v:shape style="position:absolute;left:5976;top:4672;width:2;height:139" coordorigin="5976,4672" coordsize="0,139" path="m5976,4672l5976,4811e" filled="f" stroked="t" strokeweight="1.06pt" strokecolor="#202020">
                <v:path arrowok="t"/>
              </v:shape>
            </v:group>
            <v:group style="position:absolute;left:5890;top:4665;width:173;height:2" coordorigin="5890,4665" coordsize="173,2">
              <v:shape style="position:absolute;left:5890;top:4665;width:173;height:2" coordorigin="5890,4665" coordsize="173,0" path="m5890,4665l6062,4665e" filled="f" stroked="t" strokeweight=".82pt" strokecolor="#202020">
                <v:path arrowok="t"/>
              </v:shape>
            </v:group>
            <v:group style="position:absolute;left:6154;top:4653;width:53;height:197" coordorigin="6154,4653" coordsize="53,197">
              <v:shape style="position:absolute;left:6154;top:4653;width:53;height:197" coordorigin="6154,4653" coordsize="53,197" path="m6173,4653l6159,4659,6169,4676,6178,4694,6183,4713,6186,4734,6187,4756,6185,4776,6181,4796,6175,4815,6166,4833,6154,4850,6173,4850,6202,4789,6206,4747,6205,4725,6201,4706,6195,4687,6185,4670,6173,4653xe" filled="t" fillcolor="#202020" stroked="f">
                <v:path arrowok="t"/>
                <v:fill/>
              </v:shape>
            </v:group>
            <v:group style="position:absolute;left:5482;top:4936;width:149;height:187" coordorigin="5482,4936" coordsize="149,187">
              <v:shape style="position:absolute;left:5482;top:4936;width:149;height:187" coordorigin="5482,4936" coordsize="149,187" path="m5630,4936l5482,4936,5482,5123,5501,5123,5501,5109,5630,5109,5630,5094,5501,5094,5501,5027,5630,5027,5630,5013,5501,5013,5501,4950,5630,4950,5630,4936xe" filled="t" fillcolor="#202020" stroked="f">
                <v:path arrowok="t"/>
                <v:fill/>
              </v:shape>
              <v:shape style="position:absolute;left:5482;top:4936;width:149;height:187" coordorigin="5482,4936" coordsize="149,187" path="m5630,5109l5611,5109,5611,5123,5630,5123,5630,5109xe" filled="t" fillcolor="#202020" stroked="f">
                <v:path arrowok="t"/>
                <v:fill/>
              </v:shape>
              <v:shape style="position:absolute;left:5482;top:4936;width:149;height:187" coordorigin="5482,4936" coordsize="149,187" path="m5630,5027l5611,5027,5611,5094,5630,5094,5630,5027xe" filled="t" fillcolor="#202020" stroked="f">
                <v:path arrowok="t"/>
                <v:fill/>
              </v:shape>
              <v:shape style="position:absolute;left:5482;top:4936;width:149;height:187" coordorigin="5482,4936" coordsize="149,187" path="m5630,4950l5611,4950,5611,5013,5630,5013,5630,4950xe" filled="t" fillcolor="#202020" stroked="f">
                <v:path arrowok="t"/>
                <v:fill/>
              </v:shape>
            </v:group>
            <v:group style="position:absolute;left:5664;top:4926;width:192;height:200" coordorigin="5664,4926" coordsize="192,200">
              <v:shape style="position:absolute;left:5664;top:4926;width:192;height:200" coordorigin="5664,4926" coordsize="192,200" path="m5856,4931l5784,4931,5784,5022,5784,5046,5782,5065,5779,5078,5772,5098,5760,5114,5770,5123,5798,5051,5856,5051,5856,5042,5798,5042,5798,4998,5856,4998,5856,4984,5798,4984,5798,4946,5856,4946,5856,4931xe" filled="t" fillcolor="#202020" stroked="f">
                <v:path arrowok="t"/>
                <v:fill/>
              </v:shape>
              <v:shape style="position:absolute;left:5664;top:4926;width:192;height:200" coordorigin="5664,4926" coordsize="192,200" path="m5702,5080l5694,5087,5679,5101,5664,5114,5674,5123,5684,5117,5712,5090,5702,5080xe" filled="t" fillcolor="#202020" stroked="f">
                <v:path arrowok="t"/>
                <v:fill/>
              </v:shape>
              <v:shape style="position:absolute;left:5664;top:4926;width:192;height:200" coordorigin="5664,4926" coordsize="192,200" path="m5808,5104l5813,5114,5813,5123,5851,5123,5856,5114,5856,5109,5818,5109,5808,5104xe" filled="t" fillcolor="#202020" stroked="f">
                <v:path arrowok="t"/>
                <v:fill/>
              </v:shape>
              <v:shape style="position:absolute;left:5664;top:4926;width:192;height:200" coordorigin="5664,4926" coordsize="192,200" path="m5736,5080l5726,5090,5736,5094,5746,5104,5755,5109,5765,5099,5755,5094,5746,5085,5736,5080xe" filled="t" fillcolor="#202020" stroked="f">
                <v:path arrowok="t"/>
                <v:fill/>
              </v:shape>
              <v:shape style="position:absolute;left:5664;top:4926;width:192;height:200" coordorigin="5664,4926" coordsize="192,200" path="m5856,5051l5842,5051,5842,5104,5837,5109,5856,5109,5856,5051xe" filled="t" fillcolor="#202020" stroked="f">
                <v:path arrowok="t"/>
                <v:fill/>
              </v:shape>
              <v:shape style="position:absolute;left:5664;top:4926;width:192;height:200" coordorigin="5664,4926" coordsize="192,200" path="m5774,5061l5664,5061,5664,5075,5774,5075,5774,5061xe" filled="t" fillcolor="#202020" stroked="f">
                <v:path arrowok="t"/>
                <v:fill/>
              </v:shape>
              <v:shape style="position:absolute;left:5664;top:4926;width:192;height:200" coordorigin="5664,4926" coordsize="192,200" path="m5702,4965l5683,4965,5683,5061,5702,5061,5702,5037,5760,5037,5760,5022,5702,5022,5702,5003,5760,5003,5760,4989,5702,4989,5702,4965xe" filled="t" fillcolor="#202020" stroked="f">
                <v:path arrowok="t"/>
                <v:fill/>
              </v:shape>
              <v:shape style="position:absolute;left:5664;top:4926;width:192;height:200" coordorigin="5664,4926" coordsize="192,200" path="m5760,5037l5741,5037,5741,5061,5760,5061,5760,5037xe" filled="t" fillcolor="#202020" stroked="f">
                <v:path arrowok="t"/>
                <v:fill/>
              </v:shape>
              <v:shape style="position:absolute;left:5664;top:4926;width:192;height:200" coordorigin="5664,4926" coordsize="192,200" path="m5856,4998l5842,4998,5842,5042,5856,5042,5856,4998xe" filled="t" fillcolor="#202020" stroked="f">
                <v:path arrowok="t"/>
                <v:fill/>
              </v:shape>
              <v:shape style="position:absolute;left:5664;top:4926;width:192;height:200" coordorigin="5664,4926" coordsize="192,200" path="m5760,5003l5741,5003,5741,5022,5760,5022,5760,5003xe" filled="t" fillcolor="#202020" stroked="f">
                <v:path arrowok="t"/>
                <v:fill/>
              </v:shape>
              <v:shape style="position:absolute;left:5664;top:4926;width:192;height:200" coordorigin="5664,4926" coordsize="192,200" path="m5760,4965l5741,4965,5741,4989,5760,4989,5760,4965xe" filled="t" fillcolor="#202020" stroked="f">
                <v:path arrowok="t"/>
                <v:fill/>
              </v:shape>
              <v:shape style="position:absolute;left:5664;top:4926;width:192;height:200" coordorigin="5664,4926" coordsize="192,200" path="m5856,4946l5842,4946,5842,4984,5856,4984,5856,4946xe" filled="t" fillcolor="#202020" stroked="f">
                <v:path arrowok="t"/>
                <v:fill/>
              </v:shape>
              <v:shape style="position:absolute;left:5664;top:4926;width:192;height:200" coordorigin="5664,4926" coordsize="192,200" path="m5774,4950l5669,4950,5669,4965,5774,4965,5774,4950xe" filled="t" fillcolor="#202020" stroked="f">
                <v:path arrowok="t"/>
                <v:fill/>
              </v:shape>
              <v:shape style="position:absolute;left:5664;top:4926;width:192;height:200" coordorigin="5664,4926" coordsize="192,200" path="m5702,4926l5683,4926,5683,4950,5702,4950,5702,4926xe" filled="t" fillcolor="#202020" stroked="f">
                <v:path arrowok="t"/>
                <v:fill/>
              </v:shape>
              <v:shape style="position:absolute;left:5664;top:4926;width:192;height:200" coordorigin="5664,4926" coordsize="192,200" path="m5760,4926l5741,4926,5741,4950,5760,4950,5760,4926xe" filled="t" fillcolor="#202020" stroked="f">
                <v:path arrowok="t"/>
                <v:fill/>
              </v:shape>
            </v:group>
            <v:group style="position:absolute;left:6859;top:4773;width:202;height:200" coordorigin="6859,4773" coordsize="202,200">
              <v:shape style="position:absolute;left:6859;top:4773;width:202;height:200" coordorigin="6859,4773" coordsize="202,200" path="m6874,4878l6867,4903,6875,4921,6883,4936,6878,4946,6869,4955,6859,4960,6859,4965,6864,4970,6866,4973,6883,4960,6897,4949,6947,4949,6936,4947,6918,4940,6905,4928,6909,4917,6889,4917,6880,4900,6874,4878xe" filled="t" fillcolor="#202020" stroked="f">
                <v:path arrowok="t"/>
                <v:fill/>
              </v:shape>
              <v:shape style="position:absolute;left:6859;top:4773;width:202;height:200" coordorigin="6859,4773" coordsize="202,200" path="m6947,4949l6897,4949,6912,4957,6929,4964,6950,4968,6975,4970,7056,4970,7056,4965,7061,4955,7060,4954,7020,4954,7001,4954,6981,4953,6959,4950,6947,4949xe" filled="t" fillcolor="#202020" stroked="f">
                <v:path arrowok="t"/>
                <v:fill/>
              </v:shape>
              <v:shape style="position:absolute;left:6859;top:4773;width:202;height:200" coordorigin="6859,4773" coordsize="202,200" path="m7058,4951l7039,4953,7020,4954,7060,4954,7058,4951xe" filled="t" fillcolor="#202020" stroked="f">
                <v:path arrowok="t"/>
                <v:fill/>
              </v:shape>
              <v:shape style="position:absolute;left:6859;top:4773;width:202;height:200" coordorigin="6859,4773" coordsize="202,200" path="m6989,4926l6974,4926,6974,4950,6989,4950,6989,4926xe" filled="t" fillcolor="#202020" stroked="f">
                <v:path arrowok="t"/>
                <v:fill/>
              </v:shape>
              <v:shape style="position:absolute;left:6859;top:4773;width:202;height:200" coordorigin="6859,4773" coordsize="202,200" path="m7051,4917l6922,4917,6922,4926,7051,4926,7051,4917xe" filled="t" fillcolor="#202020" stroked="f">
                <v:path arrowok="t"/>
                <v:fill/>
              </v:shape>
              <v:shape style="position:absolute;left:6859;top:4773;width:202;height:200" coordorigin="6859,4773" coordsize="202,200" path="m6922,4792l6859,4792,6859,4806,6902,4806,6864,4854,6864,4869,6904,4882,6897,4902,6889,4917,6909,4917,6912,4911,6917,4891,6922,4869,6922,4854,6883,4854,6922,4806,6922,4792xe" filled="t" fillcolor="#202020" stroked="f">
                <v:path arrowok="t"/>
                <v:fill/>
              </v:shape>
              <v:shape style="position:absolute;left:6859;top:4773;width:202;height:200" coordorigin="6859,4773" coordsize="202,200" path="m6989,4898l6974,4898,6974,4917,6989,4917,6989,4898xe" filled="t" fillcolor="#202020" stroked="f">
                <v:path arrowok="t"/>
                <v:fill/>
              </v:shape>
              <v:shape style="position:absolute;left:6859;top:4773;width:202;height:200" coordorigin="6859,4773" coordsize="202,200" path="m7042,4883l6931,4883,6931,4898,7042,4898,7042,4883xe" filled="t" fillcolor="#202020" stroked="f">
                <v:path arrowok="t"/>
                <v:fill/>
              </v:shape>
              <v:shape style="position:absolute;left:6859;top:4773;width:202;height:200" coordorigin="6859,4773" coordsize="202,200" path="m6989,4869l6974,4869,6974,4883,6989,4883,6989,4869xe" filled="t" fillcolor="#202020" stroked="f">
                <v:path arrowok="t"/>
                <v:fill/>
              </v:shape>
              <v:shape style="position:absolute;left:6859;top:4773;width:202;height:200" coordorigin="6859,4773" coordsize="202,200" path="m7037,4835l7022,4835,7022,4854,6931,4854,6931,4869,7022,4869,7022,4874,7037,4874,7037,4835xe" filled="t" fillcolor="#202020" stroked="f">
                <v:path arrowok="t"/>
                <v:fill/>
              </v:shape>
              <v:shape style="position:absolute;left:6859;top:4773;width:202;height:200" coordorigin="6859,4773" coordsize="202,200" path="m6989,4835l6974,4835,6974,4854,6989,4854,6989,4835xe" filled="t" fillcolor="#202020" stroked="f">
                <v:path arrowok="t"/>
                <v:fill/>
              </v:shape>
              <v:shape style="position:absolute;left:6859;top:4773;width:202;height:200" coordorigin="6859,4773" coordsize="202,200" path="m7061,4826l6922,4826,6922,4835,7061,4835,7061,4826xe" filled="t" fillcolor="#202020" stroked="f">
                <v:path arrowok="t"/>
                <v:fill/>
              </v:shape>
              <v:shape style="position:absolute;left:6859;top:4773;width:202;height:200" coordorigin="6859,4773" coordsize="202,200" path="m6989,4806l6974,4806,6974,4826,6989,4826,6989,4806xe" filled="t" fillcolor="#202020" stroked="f">
                <v:path arrowok="t"/>
                <v:fill/>
              </v:shape>
              <v:shape style="position:absolute;left:6859;top:4773;width:202;height:200" coordorigin="6859,4773" coordsize="202,200" path="m7037,4792l6931,4792,6931,4806,7022,4806,7022,4826,7037,4826,7037,4792xe" filled="t" fillcolor="#202020" stroked="f">
                <v:path arrowok="t"/>
                <v:fill/>
              </v:shape>
              <v:shape style="position:absolute;left:6859;top:4773;width:202;height:200" coordorigin="6859,4773" coordsize="202,200" path="m6989,4773l6974,4773,6974,4792,6989,4792,6989,4773xe" filled="t" fillcolor="#202020" stroked="f">
                <v:path arrowok="t"/>
                <v:fill/>
              </v:shape>
            </v:group>
            <v:group style="position:absolute;left:7070;top:4778;width:202;height:197" coordorigin="7070,4778" coordsize="202,197">
              <v:shape style="position:absolute;left:7070;top:4778;width:202;height:197" coordorigin="7070,4778" coordsize="202,197" path="m7245,4951l7206,4951,7222,4960,7241,4969,7262,4974,7262,4970,7267,4965,7267,4959,7247,4952,7245,4951xe" filled="t" fillcolor="#202020" stroked="f">
                <v:path arrowok="t"/>
                <v:fill/>
              </v:shape>
              <v:shape style="position:absolute;left:7070;top:4778;width:202;height:197" coordorigin="7070,4778" coordsize="202,197" path="m7248,4864l7138,4864,7138,4878,7151,4886,7159,4903,7167,4921,7173,4942,7155,4949,7135,4955,7114,4960,7123,4970,7129,4974,7147,4969,7165,4962,7185,4956,7206,4951,7245,4951,7230,4943,7215,4930,7227,4915,7228,4914,7184,4914,7173,4897,7166,4878,7248,4878,7248,4864xe" filled="t" fillcolor="#202020" stroked="f">
                <v:path arrowok="t"/>
                <v:fill/>
              </v:shape>
              <v:shape style="position:absolute;left:7070;top:4778;width:202;height:197" coordorigin="7070,4778" coordsize="202,197" path="m7109,4840l7070,4840,7070,4854,7094,4854,7094,4946,7090,4950,7104,4957,7120,4947,7138,4931,7109,4931,7109,4840xe" filled="t" fillcolor="#202020" stroked="f">
                <v:path arrowok="t"/>
                <v:fill/>
              </v:shape>
              <v:shape style="position:absolute;left:7070;top:4778;width:202;height:197" coordorigin="7070,4778" coordsize="202,197" path="m7138,4912l7128,4922,7109,4931,7138,4931,7138,4912xe" filled="t" fillcolor="#202020" stroked="f">
                <v:path arrowok="t"/>
                <v:fill/>
              </v:shape>
              <v:shape style="position:absolute;left:7070;top:4778;width:202;height:197" coordorigin="7070,4778" coordsize="202,197" path="m7248,4878l7166,4878,7233,4879,7222,4896,7206,4908,7184,4914,7228,4914,7239,4898,7248,4878xe" filled="t" fillcolor="#202020" stroked="f">
                <v:path arrowok="t"/>
                <v:fill/>
              </v:shape>
              <v:shape style="position:absolute;left:7070;top:4778;width:202;height:197" coordorigin="7070,4778" coordsize="202,197" path="m7238,4782l7157,4782,7155,4816,7146,4833,7128,4850,7133,4850,7133,4854,7141,4858,7158,4845,7168,4828,7171,4806,7171,4797,7238,4797,7238,4782xe" filled="t" fillcolor="#202020" stroked="f">
                <v:path arrowok="t"/>
                <v:fill/>
              </v:shape>
              <v:shape style="position:absolute;left:7070;top:4778;width:202;height:197" coordorigin="7070,4778" coordsize="202,197" path="m7238,4797l7224,4797,7224,4840,7229,4850,7272,4850,7272,4835,7243,4835,7238,4830,7238,4797xe" filled="t" fillcolor="#202020" stroked="f">
                <v:path arrowok="t"/>
                <v:fill/>
              </v:shape>
              <v:shape style="position:absolute;left:7070;top:4778;width:202;height:197" coordorigin="7070,4778" coordsize="202,197" path="m7099,4778l7085,4792,7099,4805,7114,4821,7125,4808,7112,4795,7099,4778xe" filled="t" fillcolor="#202020" stroked="f">
                <v:path arrowok="t"/>
                <v:fill/>
              </v:shape>
            </v:group>
            <v:group style="position:absolute;left:7277;top:4773;width:206;height:197" coordorigin="7277,4773" coordsize="206,197">
              <v:shape style="position:absolute;left:7277;top:4773;width:206;height:197" coordorigin="7277,4773" coordsize="206,197" path="m7358,4864l7282,4864,7282,4878,7310,4886,7307,4906,7301,4925,7291,4943,7277,4960,7286,4970,7296,4963,7308,4946,7318,4929,7329,4914,7350,4914,7340,4904,7325,4893,7325,4878,7358,4878,7358,4864xe" filled="t" fillcolor="#202020" stroked="f">
                <v:path arrowok="t"/>
                <v:fill/>
              </v:shape>
              <v:shape style="position:absolute;left:7277;top:4773;width:206;height:197" coordorigin="7277,4773" coordsize="206,197" path="m7421,4816l7406,4816,7406,4862,7403,4883,7367,4949,7349,4965,7354,4970,7402,4931,7416,4898,7430,4898,7430,4893,7418,4885,7420,4867,7421,4845,7421,4816xe" filled="t" fillcolor="#202020" stroked="f">
                <v:path arrowok="t"/>
                <v:fill/>
              </v:shape>
              <v:shape style="position:absolute;left:7277;top:4773;width:206;height:197" coordorigin="7277,4773" coordsize="206,197" path="m7430,4898l7416,4898,7416,4965,7426,4970,7469,4970,7478,4965,7478,4955,7435,4955,7430,4950,7430,4898xe" filled="t" fillcolor="#202020" stroked="f">
                <v:path arrowok="t"/>
                <v:fill/>
              </v:shape>
              <v:shape style="position:absolute;left:7277;top:4773;width:206;height:197" coordorigin="7277,4773" coordsize="206,197" path="m7464,4917l7464,4950,7459,4955,7478,4955,7478,4941,7483,4936,7483,4926,7478,4922,7474,4922,7464,4917xe" filled="t" fillcolor="#202020" stroked="f">
                <v:path arrowok="t"/>
                <v:fill/>
              </v:shape>
              <v:shape style="position:absolute;left:7277;top:4773;width:206;height:197" coordorigin="7277,4773" coordsize="206,197" path="m7350,4914l7329,4914,7342,4929,7354,4946,7355,4918,7350,4914xe" filled="t" fillcolor="#202020" stroked="f">
                <v:path arrowok="t"/>
                <v:fill/>
              </v:shape>
              <v:shape style="position:absolute;left:7277;top:4773;width:206;height:197" coordorigin="7277,4773" coordsize="206,197" path="m7464,4782l7363,4782,7363,4907,7382,4907,7382,4797,7464,4797,7464,4782xe" filled="t" fillcolor="#202020" stroked="f">
                <v:path arrowok="t"/>
                <v:fill/>
              </v:shape>
              <v:shape style="position:absolute;left:7277;top:4773;width:206;height:197" coordorigin="7277,4773" coordsize="206,197" path="m7464,4797l7450,4797,7450,4907,7464,4907,7464,4797xe" filled="t" fillcolor="#202020" stroked="f">
                <v:path arrowok="t"/>
                <v:fill/>
              </v:shape>
              <v:shape style="position:absolute;left:7277;top:4773;width:206;height:197" coordorigin="7277,4773" coordsize="206,197" path="m7325,4826l7310,4826,7310,4864,7325,4864,7325,4826xe" filled="t" fillcolor="#202020" stroked="f">
                <v:path arrowok="t"/>
                <v:fill/>
              </v:shape>
              <v:shape style="position:absolute;left:7277;top:4773;width:206;height:197" coordorigin="7277,4773" coordsize="206,197" path="m7358,4811l7282,4811,7282,4826,7358,4826,7358,4811xe" filled="t" fillcolor="#202020" stroked="f">
                <v:path arrowok="t"/>
                <v:fill/>
              </v:shape>
              <v:shape style="position:absolute;left:7277;top:4773;width:206;height:197" coordorigin="7277,4773" coordsize="206,197" path="m7325,4773l7310,4773,7310,4811,7325,4811,7325,4773xe" filled="t" fillcolor="#202020" stroked="f">
                <v:path arrowok="t"/>
                <v:fill/>
              </v:shape>
            </v:group>
            <v:group style="position:absolute;left:7488;top:4773;width:202;height:202" coordorigin="7488,4773" coordsize="202,202">
              <v:shape style="position:absolute;left:7488;top:4773;width:202;height:202" coordorigin="7488,4773" coordsize="202,202" path="m7531,4864l7517,4864,7517,4974,7531,4974,7531,4864xe" filled="t" fillcolor="#202020" stroked="f">
                <v:path arrowok="t"/>
                <v:fill/>
              </v:shape>
              <v:shape style="position:absolute;left:7488;top:4773;width:202;height:202" coordorigin="7488,4773" coordsize="202,202" path="m7645,4940l7630,4940,7644,4954,7661,4965,7680,4974,7690,4965,7682,4957,7662,4951,7645,4940xe" filled="t" fillcolor="#202020" stroked="f">
                <v:path arrowok="t"/>
                <v:fill/>
              </v:shape>
              <v:shape style="position:absolute;left:7488;top:4773;width:202;height:202" coordorigin="7488,4773" coordsize="202,202" path="m7690,4917l7550,4917,7550,4926,7603,4935,7590,4946,7571,4955,7546,4960,7546,4965,7550,4970,7558,4974,7580,4966,7600,4957,7616,4948,7630,4940,7645,4940,7632,4926,7690,4926,7690,4917xe" filled="t" fillcolor="#202020" stroked="f">
                <v:path arrowok="t"/>
                <v:fill/>
              </v:shape>
              <v:shape style="position:absolute;left:7488;top:4773;width:202;height:202" coordorigin="7488,4773" coordsize="202,202" path="m7560,4821l7488,4821,7488,4830,7510,4849,7503,4869,7495,4887,7488,4902,7488,4907,7493,4912,7494,4920,7503,4904,7511,4886,7517,4864,7550,4864,7546,4859,7531,4859,7531,4830,7560,4830,7560,4821xe" filled="t" fillcolor="#202020" stroked="f">
                <v:path arrowok="t"/>
                <v:fill/>
              </v:shape>
              <v:shape style="position:absolute;left:7488;top:4773;width:202;height:202" coordorigin="7488,4773" coordsize="202,202" path="m7627,4898l7613,4898,7613,4917,7627,4917,7627,4898xe" filled="t" fillcolor="#202020" stroked="f">
                <v:path arrowok="t"/>
                <v:fill/>
              </v:shape>
              <v:shape style="position:absolute;left:7488;top:4773;width:202;height:202" coordorigin="7488,4773" coordsize="202,202" path="m7675,4830l7565,4830,7565,4902,7584,4902,7584,4898,7675,4898,7675,4883,7584,4883,7584,4869,7675,4869,7675,4854,7584,4854,7584,4840,7675,4840,7675,4830xe" filled="t" fillcolor="#202020" stroked="f">
                <v:path arrowok="t"/>
                <v:fill/>
              </v:shape>
              <v:shape style="position:absolute;left:7488;top:4773;width:202;height:202" coordorigin="7488,4773" coordsize="202,202" path="m7675,4898l7661,4898,7661,4902,7675,4902,7675,4898xe" filled="t" fillcolor="#202020" stroked="f">
                <v:path arrowok="t"/>
                <v:fill/>
              </v:shape>
              <v:shape style="position:absolute;left:7488;top:4773;width:202;height:202" coordorigin="7488,4773" coordsize="202,202" path="m7550,4864l7531,4864,7546,4878,7550,4888,7560,4878,7555,4869,7550,4864xe" filled="t" fillcolor="#202020" stroked="f">
                <v:path arrowok="t"/>
                <v:fill/>
              </v:shape>
              <v:shape style="position:absolute;left:7488;top:4773;width:202;height:202" coordorigin="7488,4773" coordsize="202,202" path="m7675,4869l7661,4869,7661,4883,7675,4883,7675,4869xe" filled="t" fillcolor="#202020" stroked="f">
                <v:path arrowok="t"/>
                <v:fill/>
              </v:shape>
              <v:shape style="position:absolute;left:7488;top:4773;width:202;height:202" coordorigin="7488,4773" coordsize="202,202" path="m7541,4854l7531,4859,7546,4859,7541,4854xe" filled="t" fillcolor="#202020" stroked="f">
                <v:path arrowok="t"/>
                <v:fill/>
              </v:shape>
              <v:shape style="position:absolute;left:7488;top:4773;width:202;height:202" coordorigin="7488,4773" coordsize="202,202" path="m7675,4840l7661,4840,7661,4854,7675,4854,7675,4840xe" filled="t" fillcolor="#202020" stroked="f">
                <v:path arrowok="t"/>
                <v:fill/>
              </v:shape>
              <v:shape style="position:absolute;left:7488;top:4773;width:202;height:202" coordorigin="7488,4773" coordsize="202,202" path="m7531,4773l7517,4773,7517,4821,7531,4821,7531,4773xe" filled="t" fillcolor="#202020" stroked="f">
                <v:path arrowok="t"/>
                <v:fill/>
              </v:shape>
              <v:shape style="position:absolute;left:7488;top:4773;width:202;height:202" coordorigin="7488,4773" coordsize="202,202" path="m7603,4806l7589,4806,7589,4821,7603,4821,7603,4806xe" filled="t" fillcolor="#202020" stroked="f">
                <v:path arrowok="t"/>
                <v:fill/>
              </v:shape>
              <v:shape style="position:absolute;left:7488;top:4773;width:202;height:202" coordorigin="7488,4773" coordsize="202,202" path="m7656,4806l7642,4806,7642,4821,7656,4821,7656,4806xe" filled="t" fillcolor="#202020" stroked="f">
                <v:path arrowok="t"/>
                <v:fill/>
              </v:shape>
              <v:shape style="position:absolute;left:7488;top:4773;width:202;height:202" coordorigin="7488,4773" coordsize="202,202" path="m7690,4792l7555,4792,7555,4806,7690,4806,7690,4792xe" filled="t" fillcolor="#202020" stroked="f">
                <v:path arrowok="t"/>
                <v:fill/>
              </v:shape>
              <v:shape style="position:absolute;left:7488;top:4773;width:202;height:202" coordorigin="7488,4773" coordsize="202,202" path="m7603,4773l7589,4773,7589,4792,7603,4792,7603,4773xe" filled="t" fillcolor="#202020" stroked="f">
                <v:path arrowok="t"/>
                <v:fill/>
              </v:shape>
              <v:shape style="position:absolute;left:7488;top:4773;width:202;height:202" coordorigin="7488,4773" coordsize="202,202" path="m7656,4773l7642,4773,7642,4792,7656,4792,7656,4773xe" filled="t" fillcolor="#202020" stroked="f">
                <v:path arrowok="t"/>
                <v:fill/>
              </v:shape>
            </v:group>
            <v:group style="position:absolute;left:8438;top:4643;width:202;height:197" coordorigin="8438,4643" coordsize="202,197">
              <v:shape style="position:absolute;left:8438;top:4643;width:202;height:197" coordorigin="8438,4643" coordsize="202,197" path="m8611,4749l8467,4749,8467,4840,8486,4840,8486,4826,8611,4826,8611,4811,8486,4811,8486,4763,8611,4763,8611,4749xe" filled="t" fillcolor="#202020" stroked="f">
                <v:path arrowok="t"/>
                <v:fill/>
              </v:shape>
              <v:shape style="position:absolute;left:8438;top:4643;width:202;height:197" coordorigin="8438,4643" coordsize="202,197" path="m8611,4826l8597,4826,8597,4840,8611,4840,8611,4826xe" filled="t" fillcolor="#202020" stroked="f">
                <v:path arrowok="t"/>
                <v:fill/>
              </v:shape>
              <v:shape style="position:absolute;left:8438;top:4643;width:202;height:197" coordorigin="8438,4643" coordsize="202,197" path="m8611,4763l8597,4763,8597,4811,8611,4811,8611,4763xe" filled="t" fillcolor="#202020" stroked="f">
                <v:path arrowok="t"/>
                <v:fill/>
              </v:shape>
              <v:shape style="position:absolute;left:8438;top:4643;width:202;height:197" coordorigin="8438,4643" coordsize="202,197" path="m8558,4643l8533,4645,8520,4659,8507,4672,8492,4684,8476,4696,8458,4708,8438,4720,8443,4725,8443,4730,8448,4734,8458,4725,8472,4720,8482,4715,8602,4715,8602,4710,8597,4710,8500,4700,8515,4686,8527,4672,8539,4658,8561,4658,8554,4648,8558,4643xe" filled="t" fillcolor="#202020" stroked="f">
                <v:path arrowok="t"/>
                <v:fill/>
              </v:shape>
              <v:shape style="position:absolute;left:8438;top:4643;width:202;height:197" coordorigin="8438,4643" coordsize="202,197" path="m8561,4658l8539,4658,8566,4685,8580,4698,8597,4710,8602,4710,8611,4720,8630,4730,8640,4720,8631,4711,8613,4702,8596,4690,8580,4677,8565,4663,8561,4658xe" filled="t" fillcolor="#202020" stroked="f">
                <v:path arrowok="t"/>
                <v:fill/>
              </v:shape>
              <v:shape style="position:absolute;left:8438;top:4643;width:202;height:197" coordorigin="8438,4643" coordsize="202,197" path="m8602,4715l8482,4715,8482,4725,8602,4725,8602,4715xe" filled="t" fillcolor="#202020" stroked="f">
                <v:path arrowok="t"/>
                <v:fill/>
              </v:shape>
            </v:group>
            <v:group style="position:absolute;left:8664;top:4648;width:173;height:192" coordorigin="8664,4648" coordsize="173,192">
              <v:shape style="position:absolute;left:8664;top:4648;width:173;height:192" coordorigin="8664,4648" coordsize="173,192" path="m8837,4648l8664,4648,8664,4840,8678,4840,8678,4667,8837,4667,8837,4648xe" filled="t" fillcolor="#202020" stroked="f">
                <v:path arrowok="t"/>
                <v:fill/>
              </v:shape>
              <v:shape style="position:absolute;left:8664;top:4648;width:173;height:192" coordorigin="8664,4648" coordsize="173,192" path="m8837,4667l8822,4667,8822,4816,8818,4821,8774,4821,8779,4826,8779,4835,8827,4835,8837,4830,8837,4667xe" filled="t" fillcolor="#202020" stroked="f">
                <v:path arrowok="t"/>
                <v:fill/>
              </v:shape>
              <v:shape style="position:absolute;left:8664;top:4648;width:173;height:192" coordorigin="8664,4648" coordsize="173,192" path="m8794,4730l8707,4730,8707,4802,8722,4802,8722,4792,8794,4792,8794,4778,8722,4778,8722,4744,8794,4744,8794,4730xe" filled="t" fillcolor="#202020" stroked="f">
                <v:path arrowok="t"/>
                <v:fill/>
              </v:shape>
              <v:shape style="position:absolute;left:8664;top:4648;width:173;height:192" coordorigin="8664,4648" coordsize="173,192" path="m8794,4744l8779,4744,8779,4778,8794,4778,8794,4744xe" filled="t" fillcolor="#202020" stroked="f">
                <v:path arrowok="t"/>
                <v:fill/>
              </v:shape>
              <v:shape style="position:absolute;left:8664;top:4648;width:173;height:192" coordorigin="8664,4648" coordsize="173,192" path="m8808,4691l8688,4691,8688,4706,8808,4706,8808,4691xe" filled="t" fillcolor="#202020" stroked="f">
                <v:path arrowok="t"/>
                <v:fill/>
              </v:shape>
            </v:group>
            <v:group style="position:absolute;left:8856;top:4638;width:202;height:202" coordorigin="8856,4638" coordsize="202,202">
              <v:shape style="position:absolute;left:8856;top:4638;width:202;height:202" coordorigin="8856,4638" coordsize="202,202" path="m8903,4725l8885,4725,8885,4840,8899,4840,8903,4725xe" filled="t" fillcolor="#202020" stroked="f">
                <v:path arrowok="t"/>
                <v:fill/>
              </v:shape>
              <v:shape style="position:absolute;left:8856;top:4638;width:202;height:202" coordorigin="8856,4638" coordsize="202,202" path="m8962,4720l8947,4720,8947,4756,8944,4778,8939,4798,8930,4816,8918,4830,8928,4840,8960,4772,8962,4749,8962,4720xe" filled="t" fillcolor="#202020" stroked="f">
                <v:path arrowok="t"/>
                <v:fill/>
              </v:shape>
              <v:shape style="position:absolute;left:8856;top:4638;width:202;height:202" coordorigin="8856,4638" coordsize="202,202" path="m9024,4720l9005,4720,9005,4840,9024,4840,9024,4720xe" filled="t" fillcolor="#202020" stroked="f">
                <v:path arrowok="t"/>
                <v:fill/>
              </v:shape>
              <v:shape style="position:absolute;left:8856;top:4638;width:202;height:202" coordorigin="8856,4638" coordsize="202,202" path="m8918,4643l8895,4652,8889,4672,8882,4690,8874,4708,8866,4726,8856,4744,8861,4744,8861,4754,8866,4758,8870,4749,8880,4734,8885,4725,8903,4725,8905,4681,8913,4664,8918,4643xe" filled="t" fillcolor="#202020" stroked="f">
                <v:path arrowok="t"/>
                <v:fill/>
              </v:shape>
              <v:shape style="position:absolute;left:8856;top:4638;width:202;height:202" coordorigin="8856,4638" coordsize="202,202" path="m8995,4638l8978,4643,8967,4661,8955,4677,8942,4691,8926,4704,8909,4715,8918,4725,8932,4718,8949,4705,8964,4692,8979,4681,8993,4671,9012,4671,9006,4663,8995,4643,8995,4638xe" filled="t" fillcolor="#202020" stroked="f">
                <v:path arrowok="t"/>
                <v:fill/>
              </v:shape>
              <v:shape style="position:absolute;left:8856;top:4638;width:202;height:202" coordorigin="8856,4638" coordsize="202,202" path="m9012,4671l8993,4671,9005,4686,9019,4700,9035,4713,9053,4725,9058,4720,9058,4715,9049,4703,9033,4692,9018,4679,9012,4671xe" filled="t" fillcolor="#202020" stroked="f">
                <v:path arrowok="t"/>
                <v:fill/>
              </v:shape>
            </v:group>
            <v:group style="position:absolute;left:9067;top:4638;width:202;height:202" coordorigin="9067,4638" coordsize="202,202">
              <v:shape style="position:absolute;left:9067;top:4638;width:202;height:202" coordorigin="9067,4638" coordsize="202,202" path="m9115,4734l9101,4734,9101,4840,9115,4840,9115,4734xe" filled="t" fillcolor="#202020" stroked="f">
                <v:path arrowok="t"/>
                <v:fill/>
              </v:shape>
              <v:shape style="position:absolute;left:9067;top:4638;width:202;height:202" coordorigin="9067,4638" coordsize="202,202" path="m9254,4763l9154,4763,9154,4840,9168,4840,9168,4830,9254,4830,9254,4816,9168,4816,9168,4778,9254,4778,9254,4763xe" filled="t" fillcolor="#202020" stroked="f">
                <v:path arrowok="t"/>
                <v:fill/>
              </v:shape>
              <v:shape style="position:absolute;left:9067;top:4638;width:202;height:202" coordorigin="9067,4638" coordsize="202,202" path="m9254,4830l9240,4830,9240,4840,9254,4840,9254,4830xe" filled="t" fillcolor="#202020" stroked="f">
                <v:path arrowok="t"/>
                <v:fill/>
              </v:shape>
              <v:shape style="position:absolute;left:9067;top:4638;width:202;height:202" coordorigin="9067,4638" coordsize="202,202" path="m9254,4778l9240,4778,9240,4816,9254,4816,9254,4778xe" filled="t" fillcolor="#202020" stroked="f">
                <v:path arrowok="t"/>
                <v:fill/>
              </v:shape>
              <v:shape style="position:absolute;left:9067;top:4638;width:202;height:202" coordorigin="9067,4638" coordsize="202,202" path="m9139,4677l9067,4677,9067,4691,9099,4695,9093,4715,9085,4733,9077,4751,9067,4768,9072,4773,9072,4778,9085,4773,9092,4754,9101,4734,9115,4734,9115,4725,9134,4725,9130,4715,9115,4715,9115,4691,9139,4691,9139,4677xe" filled="t" fillcolor="#202020" stroked="f">
                <v:path arrowok="t"/>
                <v:fill/>
              </v:shape>
              <v:shape style="position:absolute;left:9067;top:4638;width:202;height:202" coordorigin="9067,4638" coordsize="202,202" path="m9186,4688l9169,4688,9180,4706,9189,4722,9172,4731,9134,4749,9134,4754,9139,4758,9157,4757,9176,4749,9193,4741,9210,4732,9254,4732,9243,4726,9234,4708,9204,4708,9191,4694,9186,4688xe" filled="t" fillcolor="#202020" stroked="f">
                <v:path arrowok="t"/>
                <v:fill/>
              </v:shape>
              <v:shape style="position:absolute;left:9067;top:4638;width:202;height:202" coordorigin="9067,4638" coordsize="202,202" path="m9254,4732l9210,4732,9228,4743,9246,4750,9264,4758,9269,4754,9269,4744,9261,4736,9254,4732xe" filled="t" fillcolor="#202020" stroked="f">
                <v:path arrowok="t"/>
                <v:fill/>
              </v:shape>
              <v:shape style="position:absolute;left:9067;top:4638;width:202;height:202" coordorigin="9067,4638" coordsize="202,202" path="m9134,4725l9115,4725,9134,4744,9144,4734,9134,4725xe" filled="t" fillcolor="#202020" stroked="f">
                <v:path arrowok="t"/>
                <v:fill/>
              </v:shape>
              <v:shape style="position:absolute;left:9067;top:4638;width:202;height:202" coordorigin="9067,4638" coordsize="202,202" path="m9120,4710l9115,4715,9130,4715,9120,4710xe" filled="t" fillcolor="#202020" stroked="f">
                <v:path arrowok="t"/>
                <v:fill/>
              </v:shape>
              <v:shape style="position:absolute;left:9067;top:4638;width:202;height:202" coordorigin="9067,4638" coordsize="202,202" path="m9192,4643l9171,4652,9163,4669,9152,4687,9139,4706,9149,4715,9158,4706,9163,4696,9169,4688,9186,4688,9178,4677,9259,4677,9259,4662,9187,4662,9187,4653,9192,4648,9192,4643xe" filled="t" fillcolor="#202020" stroked="f">
                <v:path arrowok="t"/>
                <v:fill/>
              </v:shape>
              <v:shape style="position:absolute;left:9067;top:4638;width:202;height:202" coordorigin="9067,4638" coordsize="202,202" path="m9259,4677l9240,4677,9235,4682,9222,4696,9204,4708,9234,4708,9234,4707,9248,4692,9259,4677xe" filled="t" fillcolor="#202020" stroked="f">
                <v:path arrowok="t"/>
                <v:fill/>
              </v:shape>
              <v:shape style="position:absolute;left:9067;top:4638;width:202;height:202" coordorigin="9067,4638" coordsize="202,202" path="m9115,4638l9101,4638,9101,4677,9115,4677,9115,4638xe" filled="t" fillcolor="#202020" stroked="f">
                <v:path arrowok="t"/>
                <v:fill/>
              </v:shape>
            </v:group>
            <v:group style="position:absolute;left:8626;top:4941;width:53;height:192" coordorigin="8626,4941" coordsize="53,192">
              <v:shape style="position:absolute;left:8626;top:4941;width:53;height:192" coordorigin="8626,4941" coordsize="53,192" path="m8678,4941l8630,4995,8626,5039,8627,5061,8631,5081,8637,5100,8647,5118,8659,5133,8674,5127,8662,5111,8653,5094,8646,5075,8642,5055,8640,5033,8642,5012,8647,4991,8655,4973,8666,4956,8678,4941xe" filled="t" fillcolor="#202020" stroked="f">
                <v:path arrowok="t"/>
                <v:fill/>
              </v:shape>
            </v:group>
            <v:group style="position:absolute;left:8755;top:4936;width:202;height:183" coordorigin="8755,4936" coordsize="202,183">
              <v:shape style="position:absolute;left:8755;top:4936;width:202;height:183" coordorigin="8755,4936" coordsize="202,183" path="m8832,5013l8813,5013,8811,5042,8808,5060,8803,5076,8791,5089,8776,5101,8755,5114,8760,5118,8821,5079,8832,5018,8832,5013xe" filled="t" fillcolor="#202020" stroked="f">
                <v:path arrowok="t"/>
                <v:fill/>
              </v:shape>
              <v:shape style="position:absolute;left:8755;top:4936;width:202;height:183" coordorigin="8755,4936" coordsize="202,183" path="m8890,5013l8870,5013,8870,5109,8880,5118,8942,5118,8952,5114,8952,5104,8894,5104,8890,5099,8890,5013xe" filled="t" fillcolor="#202020" stroked="f">
                <v:path arrowok="t"/>
                <v:fill/>
              </v:shape>
              <v:shape style="position:absolute;left:8755;top:4936;width:202;height:183" coordorigin="8755,4936" coordsize="202,183" path="m8938,5061l8938,5090,8933,5099,8928,5104,8952,5104,8952,5094,8957,5090,8957,5066,8947,5066,8938,5061xe" filled="t" fillcolor="#202020" stroked="f">
                <v:path arrowok="t"/>
                <v:fill/>
              </v:shape>
              <v:shape style="position:absolute;left:8755;top:4936;width:202;height:183" coordorigin="8755,4936" coordsize="202,183" path="m8957,4998l8755,4998,8755,5013,8957,5013,8957,4998xe" filled="t" fillcolor="#202020" stroked="f">
                <v:path arrowok="t"/>
                <v:fill/>
              </v:shape>
              <v:shape style="position:absolute;left:8755;top:4936;width:202;height:183" coordorigin="8755,4936" coordsize="202,183" path="m8933,4936l8774,4936,8774,4950,8933,4950,8933,4936xe" filled="t" fillcolor="#202020" stroked="f">
                <v:path arrowok="t"/>
                <v:fill/>
              </v:shape>
            </v:group>
            <v:group style="position:absolute;left:9034;top:4941;width:53;height:192" coordorigin="9034,4941" coordsize="53,192">
              <v:shape style="position:absolute;left:9034;top:4941;width:53;height:192" coordorigin="9034,4941" coordsize="53,192" path="m9048,4941l9036,4943,9048,4959,9057,4976,9063,4995,9066,5016,9067,5039,9066,5060,9062,5080,9056,5098,9046,5116,9034,5133,9048,5133,9081,5077,9086,5033,9084,5012,9079,4991,9071,4973,9061,4956,9048,4941xe" filled="t" fillcolor="#202020" stroked="f">
                <v:path arrowok="t"/>
                <v:fill/>
              </v:shape>
            </v:group>
            <v:group style="position:absolute;left:9931;top:4787;width:202;height:188" coordorigin="9931,4787" coordsize="202,188">
              <v:shape style="position:absolute;left:9931;top:4787;width:202;height:188" coordorigin="9931,4787" coordsize="202,188" path="m10075,4854l10061,4854,10060,4897,10055,4917,10045,4933,10032,4945,10015,4955,9994,4965,9994,4970,9998,4974,10014,4975,10035,4965,10050,4953,10061,4941,10061,4936,10093,4936,10089,4933,10070,4922,10075,4912,10075,4854xe" filled="t" fillcolor="#202020" stroked="f">
                <v:path arrowok="t"/>
                <v:fill/>
              </v:shape>
              <v:shape style="position:absolute;left:9931;top:4787;width:202;height:188" coordorigin="9931,4787" coordsize="202,188" path="m10093,4936l10061,4936,10073,4942,10090,4952,10107,4963,10123,4974,10122,4954,10106,4944,10093,4936xe" filled="t" fillcolor="#202020" stroked="f">
                <v:path arrowok="t"/>
                <v:fill/>
              </v:shape>
              <v:shape style="position:absolute;left:9931;top:4787;width:202;height:188" coordorigin="9931,4787" coordsize="202,188" path="m9974,4811l9960,4811,9960,4917,9950,4922,9941,4922,9931,4926,9946,4938,9983,4928,10008,4922,10008,4917,9974,4917,9974,4811xe" filled="t" fillcolor="#202020" stroked="f">
                <v:path arrowok="t"/>
                <v:fill/>
              </v:shape>
              <v:shape style="position:absolute;left:9931;top:4787;width:202;height:188" coordorigin="9931,4787" coordsize="202,188" path="m10123,4826l10013,4826,10013,4931,10027,4931,10027,4840,10123,4840,10123,4826xe" filled="t" fillcolor="#202020" stroked="f">
                <v:path arrowok="t"/>
                <v:fill/>
              </v:shape>
              <v:shape style="position:absolute;left:9931;top:4787;width:202;height:188" coordorigin="9931,4787" coordsize="202,188" path="m10123,4840l10104,4840,10104,4931,10123,4931,10123,4840xe" filled="t" fillcolor="#202020" stroked="f">
                <v:path arrowok="t"/>
                <v:fill/>
              </v:shape>
              <v:shape style="position:absolute;left:9931;top:4787;width:202;height:188" coordorigin="9931,4787" coordsize="202,188" path="m10008,4907l9998,4912,9989,4912,9974,4917,10008,4917,10008,4907xe" filled="t" fillcolor="#202020" stroked="f">
                <v:path arrowok="t"/>
                <v:fill/>
              </v:shape>
              <v:shape style="position:absolute;left:9931;top:4787;width:202;height:188" coordorigin="9931,4787" coordsize="202,188" path="m10075,4802l10056,4802,10051,4826,10066,4826,10075,4802xe" filled="t" fillcolor="#202020" stroked="f">
                <v:path arrowok="t"/>
                <v:fill/>
              </v:shape>
              <v:shape style="position:absolute;left:9931;top:4787;width:202;height:188" coordorigin="9931,4787" coordsize="202,188" path="m10003,4797l9931,4797,9931,4811,10003,4811,10003,4797xe" filled="t" fillcolor="#202020" stroked="f">
                <v:path arrowok="t"/>
                <v:fill/>
              </v:shape>
              <v:shape style="position:absolute;left:9931;top:4787;width:202;height:188" coordorigin="9931,4787" coordsize="202,188" path="m10133,4787l10008,4787,10008,4802,10133,4802,10133,4787xe" filled="t" fillcolor="#202020" stroked="f">
                <v:path arrowok="t"/>
                <v:fill/>
              </v:shape>
            </v:group>
            <v:group style="position:absolute;left:10171;top:4782;width:149;height:192" coordorigin="10171,4782" coordsize="149,192">
              <v:shape style="position:absolute;left:10171;top:4782;width:149;height:192" coordorigin="10171,4782" coordsize="149,192" path="m10320,4782l10171,4782,10171,4974,10186,4974,10186,4960,10320,4960,10320,4941,10186,4941,10186,4902,10320,4902,10320,4888,10186,4888,10186,4850,10320,4850,10320,4835,10186,4835,10186,4797,10320,4797,10320,4782xe" filled="t" fillcolor="#202020" stroked="f">
                <v:path arrowok="t"/>
                <v:fill/>
              </v:shape>
              <v:shape style="position:absolute;left:10171;top:4782;width:149;height:192" coordorigin="10171,4782" coordsize="149,192" path="m10320,4960l10301,4960,10301,4974,10320,4974,10320,4960xe" filled="t" fillcolor="#202020" stroked="f">
                <v:path arrowok="t"/>
                <v:fill/>
              </v:shape>
              <v:shape style="position:absolute;left:10171;top:4782;width:149;height:192" coordorigin="10171,4782" coordsize="149,192" path="m10320,4902l10301,4902,10301,4941,10320,4941,10320,4902xe" filled="t" fillcolor="#202020" stroked="f">
                <v:path arrowok="t"/>
                <v:fill/>
              </v:shape>
              <v:shape style="position:absolute;left:10171;top:4782;width:149;height:192" coordorigin="10171,4782" coordsize="149,192" path="m10320,4850l10301,4850,10301,4888,10320,4888,10320,4850xe" filled="t" fillcolor="#202020" stroked="f">
                <v:path arrowok="t"/>
                <v:fill/>
              </v:shape>
              <v:shape style="position:absolute;left:10171;top:4782;width:149;height:192" coordorigin="10171,4782" coordsize="149,192" path="m10320,4797l10301,4797,10301,4835,10320,4835,10320,4797xe" filled="t" fillcolor="#202020" stroked="f">
                <v:path arrowok="t"/>
                <v:fill/>
              </v:shape>
            </v:group>
            <v:group style="position:absolute;left:10354;top:4778;width:192;height:197" coordorigin="10354,4778" coordsize="192,197">
              <v:shape style="position:absolute;left:10354;top:4778;width:192;height:197" coordorigin="10354,4778" coordsize="192,197" path="m10506,4936l10474,4936,10491,4944,10527,4965,10546,4974,10540,4953,10506,4936xe" filled="t" fillcolor="#202020" stroked="f">
                <v:path arrowok="t"/>
                <v:fill/>
              </v:shape>
              <v:shape style="position:absolute;left:10354;top:4778;width:192;height:197" coordorigin="10354,4778" coordsize="192,197" path="m10469,4864l10454,4864,10453,4904,10446,4923,10379,4956,10354,4960,10363,4970,10432,4958,10474,4936,10506,4936,10469,4917,10469,4864xe" filled="t" fillcolor="#202020" stroked="f">
                <v:path arrowok="t"/>
                <v:fill/>
              </v:shape>
              <v:shape style="position:absolute;left:10354;top:4778;width:192;height:197" coordorigin="10354,4778" coordsize="192,197" path="m10504,4811l10483,4811,10464,4830,10459,4840,10378,4840,10378,4926,10397,4926,10397,4854,10536,4854,10536,4840,10481,4837,10494,4823,10504,4811xe" filled="t" fillcolor="#202020" stroked="f">
                <v:path arrowok="t"/>
                <v:fill/>
              </v:shape>
              <v:shape style="position:absolute;left:10354;top:4778;width:192;height:197" coordorigin="10354,4778" coordsize="192,197" path="m10536,4854l10522,4854,10522,4926,10536,4926,10536,4854xe" filled="t" fillcolor="#202020" stroked="f">
                <v:path arrowok="t"/>
                <v:fill/>
              </v:shape>
              <v:shape style="position:absolute;left:10354;top:4778;width:192;height:197" coordorigin="10354,4778" coordsize="192,197" path="m10440,4778l10413,4782,10399,4796,10385,4810,10369,4823,10354,4835,10358,4840,10358,4845,10377,4840,10391,4826,10406,4811,10504,4811,10507,4806,10507,4797,10426,4797,10430,4792,10435,4782,10440,4778xe" filled="t" fillcolor="#202020" stroked="f">
                <v:path arrowok="t"/>
                <v:fill/>
              </v:shape>
            </v:group>
            <v:group style="position:absolute;left:10565;top:4773;width:202;height:202" coordorigin="10565,4773" coordsize="202,202">
              <v:shape style="position:absolute;left:10565;top:4773;width:202;height:202" coordorigin="10565,4773" coordsize="202,202" path="m10766,4850l10570,4850,10570,4864,10766,4864,10766,4850xe" filled="t" fillcolor="#202020" stroked="f">
                <v:path arrowok="t"/>
                <v:fill/>
              </v:shape>
              <v:shape style="position:absolute;left:10565;top:4773;width:202;height:202" coordorigin="10565,4773" coordsize="202,202" path="m10675,4835l10661,4835,10661,4850,10675,4850,10675,4835xe" filled="t" fillcolor="#202020" stroked="f">
                <v:path arrowok="t"/>
                <v:fill/>
              </v:shape>
              <v:shape style="position:absolute;left:10565;top:4773;width:202;height:202" coordorigin="10565,4773" coordsize="202,202" path="m10747,4821l10589,4821,10589,4835,10747,4835,10747,4821xe" filled="t" fillcolor="#202020" stroked="f">
                <v:path arrowok="t"/>
                <v:fill/>
              </v:shape>
              <v:shape style="position:absolute;left:10565;top:4773;width:202;height:202" coordorigin="10565,4773" coordsize="202,202" path="m10675,4806l10661,4806,10661,4821,10675,4821,10675,4806xe" filled="t" fillcolor="#202020" stroked="f">
                <v:path arrowok="t"/>
                <v:fill/>
              </v:shape>
              <v:shape style="position:absolute;left:10565;top:4773;width:202;height:202" coordorigin="10565,4773" coordsize="202,202" path="m10757,4792l10579,4792,10579,4806,10757,4806,10757,4792xe" filled="t" fillcolor="#202020" stroked="f">
                <v:path arrowok="t"/>
                <v:fill/>
              </v:shape>
              <v:shape style="position:absolute;left:10565;top:4773;width:202;height:202" coordorigin="10565,4773" coordsize="202,202" path="m10675,4773l10661,4773,10661,4792,10675,4792,10675,4773xe" filled="t" fillcolor="#202020" stroked="f">
                <v:path arrowok="t"/>
                <v:fill/>
              </v:shape>
              <v:shape style="position:absolute;left:10565;top:4773;width:202;height:202" coordorigin="10565,4773" coordsize="202,202" path="m10736,4950l10684,4950,10705,4956,10724,4962,10741,4968,10757,4974,10753,4956,10736,4950xe" filled="t" fillcolor="#202020" stroked="f">
                <v:path arrowok="t"/>
                <v:fill/>
              </v:shape>
              <v:shape style="position:absolute;left:10565;top:4773;width:202;height:202" coordorigin="10565,4773" coordsize="202,202" path="m10675,4902l10661,4904,10659,4924,10650,4942,10638,4950,10619,4955,10595,4959,10565,4960,10574,4970,10635,4965,10684,4950,10736,4950,10717,4944,10697,4938,10675,4931,10675,4902xe" filled="t" fillcolor="#202020" stroked="f">
                <v:path arrowok="t"/>
                <v:fill/>
              </v:shape>
              <v:shape style="position:absolute;left:10565;top:4773;width:202;height:202" coordorigin="10565,4773" coordsize="202,202" path="m10742,4883l10594,4883,10594,4936,10608,4936,10608,4893,10742,4893,10742,4883xe" filled="t" fillcolor="#202020" stroked="f">
                <v:path arrowok="t"/>
                <v:fill/>
              </v:shape>
              <v:shape style="position:absolute;left:10565;top:4773;width:202;height:202" coordorigin="10565,4773" coordsize="202,202" path="m10742,4893l10728,4893,10728,4936,10742,4936,10742,4893xe" filled="t" fillcolor="#202020" stroked="f">
                <v:path arrowok="t"/>
                <v:fill/>
              </v:shape>
            </v:group>
            <v:group style="position:absolute;left:10776;top:4778;width:199;height:193" coordorigin="10776,4778" coordsize="199,193">
              <v:shape style="position:absolute;left:10776;top:4778;width:199;height:193" coordorigin="10776,4778" coordsize="199,193" path="m10891,4778l10872,4785,10869,4809,10865,4831,10844,4889,10793,4948,10776,4960,10786,4970,10841,4929,10872,4878,10880,4859,10899,4859,10892,4840,10886,4816,10886,4792,10891,4778xe" filled="t" fillcolor="#202020" stroked="f">
                <v:path arrowok="t"/>
                <v:fill/>
              </v:shape>
              <v:shape style="position:absolute;left:10776;top:4778;width:199;height:193" coordorigin="10776,4778" coordsize="199,193" path="m10899,4859l10880,4859,10889,4881,10921,4935,10963,4970,10973,4960,10975,4951,10959,4941,10944,4929,10931,4916,10919,4900,10909,4882,10900,4862,10899,4859xe" filled="t" fillcolor="#202020" stroked="f">
                <v:path arrowok="t"/>
                <v:fill/>
              </v:shape>
              <v:shape style="position:absolute;left:662;top:5934;width:1489;height:793" type="#_x0000_t75">
                <v:imagedata r:id="rId97" o:title=""/>
              </v:shape>
              <v:shape style="position:absolute;left:2419;top:5363;width:860;height:1935" type="#_x0000_t75">
                <v:imagedata r:id="rId98" o:title=""/>
              </v:shape>
            </v:group>
            <v:group style="position:absolute;left:3509;top:6242;width:96;height:163" coordorigin="3509,6242" coordsize="96,163">
              <v:shape style="position:absolute;left:3509;top:6242;width:96;height:163" coordorigin="3509,6242" coordsize="96,163" path="m3600,6261l3571,6261,3586,6275,3586,6294,3581,6304,3581,6309,3570,6323,3552,6338,3509,6386,3509,6405,3605,6405,3605,6386,3533,6386,3573,6343,3587,6326,3595,6314,3605,6294,3605,6270,3600,6261xe" filled="t" fillcolor="#202020" stroked="f">
                <v:path arrowok="t"/>
                <v:fill/>
              </v:shape>
              <v:shape style="position:absolute;left:3509;top:6242;width:96;height:163" coordorigin="3509,6242" coordsize="96,163" path="m3552,6242l3533,6246,3514,6256,3519,6272,3538,6264,3557,6261,3600,6261,3590,6251,3577,6245,3552,6242xe" filled="t" fillcolor="#202020" stroked="f">
                <v:path arrowok="t"/>
                <v:fill/>
              </v:shape>
            </v:group>
            <v:group style="position:absolute;left:3629;top:6242;width:106;height:161" coordorigin="3629,6242" coordsize="106,161">
              <v:shape style="position:absolute;left:3629;top:6242;width:106;height:161" coordorigin="3629,6242" coordsize="106,161" path="m3674,6242l3630,6304,3629,6328,3629,6337,3649,6393,3689,6404,3707,6397,3715,6389,3672,6389,3658,6378,3650,6357,3648,6328,3648,6327,3650,6297,3657,6276,3670,6265,3690,6262,3718,6262,3713,6255,3696,6245,3674,6242xe" filled="t" fillcolor="#202020" stroked="f">
                <v:path arrowok="t"/>
                <v:fill/>
              </v:shape>
              <v:shape style="position:absolute;left:3629;top:6242;width:106;height:161" coordorigin="3629,6242" coordsize="106,161" path="m3718,6262l3690,6262,3699,6270,3705,6287,3708,6313,3709,6351,3702,6372,3690,6385,3672,6389,3715,6389,3723,6381,3729,6365,3733,6345,3734,6320,3732,6292,3724,6271,3718,6262xe" filled="t" fillcolor="#202020" stroked="f">
                <v:path arrowok="t"/>
                <v:fill/>
              </v:shape>
            </v:group>
            <v:group style="position:absolute;left:3758;top:6242;width:96;height:163" coordorigin="3758,6242" coordsize="96,163">
              <v:shape style="position:absolute;left:3758;top:6242;width:96;height:163" coordorigin="3758,6242" coordsize="96,163" path="m3854,6386l3763,6386,3763,6405,3854,6405,3854,6386xe" filled="t" fillcolor="#202020" stroked="f">
                <v:path arrowok="t"/>
                <v:fill/>
              </v:shape>
              <v:shape style="position:absolute;left:3758;top:6242;width:96;height:163" coordorigin="3758,6242" coordsize="96,163" path="m3816,6266l3797,6266,3797,6386,3816,6386,3816,6266xe" filled="t" fillcolor="#202020" stroked="f">
                <v:path arrowok="t"/>
                <v:fill/>
              </v:shape>
              <v:shape style="position:absolute;left:3758;top:6242;width:96;height:163" coordorigin="3758,6242" coordsize="96,163" path="m3816,6242l3758,6256,3758,6275,3797,6266,3816,6266,3816,6242xe" filled="t" fillcolor="#202020" stroked="f">
                <v:path arrowok="t"/>
                <v:fill/>
              </v:shape>
            </v:group>
            <v:group style="position:absolute;left:3878;top:6242;width:98;height:162" coordorigin="3878,6242" coordsize="98,162">
              <v:shape style="position:absolute;left:3878;top:6242;width:98;height:162" coordorigin="3878,6242" coordsize="98,162" path="m3941,6242l3917,6242,3902,6246,3893,6251,3883,6270,3884,6289,3893,6306,3912,6318,3893,6329,3882,6345,3878,6366,3878,6386,3893,6397,3910,6402,3934,6404,3953,6399,3967,6390,3917,6390,3907,6381,3898,6376,3898,6362,3898,6358,3906,6341,3926,6328,3958,6328,3941,6318,3952,6313,3925,6313,3909,6298,3902,6280,3902,6270,3907,6266,3917,6261,3922,6256,3965,6256,3960,6251,3941,6242xe" filled="t" fillcolor="#202020" stroked="f">
                <v:path arrowok="t"/>
                <v:fill/>
              </v:shape>
              <v:shape style="position:absolute;left:3878;top:6242;width:98;height:162" coordorigin="3878,6242" coordsize="98,162" path="m3958,6328l3926,6328,3935,6333,3953,6346,3960,6362,3960,6371,3946,6386,3936,6390,3967,6390,3971,6388,3976,6372,3975,6345,3962,6330,3958,6328xe" filled="t" fillcolor="#202020" stroked="f">
                <v:path arrowok="t"/>
                <v:fill/>
              </v:shape>
              <v:shape style="position:absolute;left:3878;top:6242;width:98;height:162" coordorigin="3878,6242" coordsize="98,162" path="m3965,6256l3936,6256,3950,6270,3950,6281,3945,6299,3925,6313,3952,6313,3954,6312,3970,6297,3974,6280,3974,6266,3965,6256xe" filled="t" fillcolor="#202020" stroked="f">
                <v:path arrowok="t"/>
                <v:fill/>
              </v:shape>
            </v:group>
            <v:group style="position:absolute;left:4008;top:6242;width:91;height:163" coordorigin="4008,6242" coordsize="91,163">
              <v:shape style="position:absolute;left:4008;top:6242;width:91;height:163" coordorigin="4008,6242" coordsize="91,163" path="m4099,6386l4008,6386,4008,6405,4099,6405,4099,6386xe" filled="t" fillcolor="#202020" stroked="f">
                <v:path arrowok="t"/>
                <v:fill/>
              </v:shape>
              <v:shape style="position:absolute;left:4008;top:6242;width:91;height:163" coordorigin="4008,6242" coordsize="91,163" path="m4066,6266l4042,6266,4042,6386,4066,6386,4066,6266xe" filled="t" fillcolor="#202020" stroked="f">
                <v:path arrowok="t"/>
                <v:fill/>
              </v:shape>
              <v:shape style="position:absolute;left:4008;top:6242;width:91;height:163" coordorigin="4008,6242" coordsize="91,163" path="m4066,6242l4008,6256,4008,6275,4042,6266,4066,6266,4066,6242xe" filled="t" fillcolor="#202020" stroked="f">
                <v:path arrowok="t"/>
                <v:fill/>
              </v:shape>
            </v:group>
            <v:group style="position:absolute;left:4118;top:6243;width:106;height:161" coordorigin="4118,6243" coordsize="106,161">
              <v:shape style="position:absolute;left:4118;top:6243;width:106;height:161" coordorigin="4118,6243" coordsize="106,161" path="m4163,6243l4120,6304,4118,6328,4119,6338,4140,6394,4181,6404,4198,6398,4205,6389,4164,6389,4152,6379,4145,6358,4142,6328,4142,6327,4145,6297,4151,6276,4164,6265,4185,6262,4210,6262,4204,6255,4187,6246,4163,6243xe" filled="t" fillcolor="#202020" stroked="f">
                <v:path arrowok="t"/>
                <v:fill/>
              </v:shape>
              <v:shape style="position:absolute;left:4118;top:6243;width:106;height:161" coordorigin="4118,6243" coordsize="106,161" path="m4210,6262l4185,6262,4193,6270,4199,6287,4203,6313,4203,6351,4196,6373,4184,6385,4164,6389,4205,6389,4213,6380,4219,6364,4223,6344,4224,6319,4222,6291,4215,6270,4210,6262xe" filled="t" fillcolor="#202020" stroked="f">
                <v:path arrowok="t"/>
                <v:fill/>
              </v:shape>
            </v:group>
            <v:group style="position:absolute;left:4253;top:6242;width:91;height:163" coordorigin="4253,6242" coordsize="91,163">
              <v:shape style="position:absolute;left:4253;top:6242;width:91;height:163" coordorigin="4253,6242" coordsize="91,163" path="m4344,6386l4253,6386,4253,6405,4344,6405,4344,6386xe" filled="t" fillcolor="#202020" stroked="f">
                <v:path arrowok="t"/>
                <v:fill/>
              </v:shape>
              <v:shape style="position:absolute;left:4253;top:6242;width:91;height:163" coordorigin="4253,6242" coordsize="91,163" path="m4310,6266l4291,6266,4291,6386,4310,6386,4310,6266xe" filled="t" fillcolor="#202020" stroked="f">
                <v:path arrowok="t"/>
                <v:fill/>
              </v:shape>
              <v:shape style="position:absolute;left:4253;top:6242;width:91;height:163" coordorigin="4253,6242" coordsize="91,163" path="m4310,6242l4253,6256,4253,6275,4291,6266,4310,6266,4310,6242xe" filled="t" fillcolor="#202020" stroked="f">
                <v:path arrowok="t"/>
                <v:fill/>
              </v:shape>
            </v:group>
            <v:group style="position:absolute;left:4378;top:6246;width:86;height:158" coordorigin="4378,6246" coordsize="86,158">
              <v:shape style="position:absolute;left:4378;top:6246;width:86;height:158" coordorigin="4378,6246" coordsize="86,158" path="m4378,6381l4378,6400,4382,6405,4412,6405,4433,6401,4450,6390,4397,6390,4378,6381xe" filled="t" fillcolor="#202020" stroked="f">
                <v:path arrowok="t"/>
                <v:fill/>
              </v:shape>
              <v:shape style="position:absolute;left:4378;top:6246;width:86;height:158" coordorigin="4378,6246" coordsize="86,158" path="m4459,6246l4382,6246,4382,6323,4421,6323,4430,6328,4440,6338,4445,6347,4445,6366,4440,6376,4430,6386,4421,6390,4450,6390,4459,6381,4464,6371,4464,6353,4460,6332,4451,6316,4434,6310,4411,6309,4402,6309,4402,6261,4459,6261,4459,6246xe" filled="t" fillcolor="#202020" stroked="f">
                <v:path arrowok="t"/>
                <v:fill/>
              </v:shape>
              <v:shape style="position:absolute;left:6480;top:5934;width:1487;height:793" type="#_x0000_t75">
                <v:imagedata r:id="rId99" o:title=""/>
              </v:shape>
            </v:group>
            <v:group style="position:absolute;left:8242;top:6242;width:101;height:163" coordorigin="8242,6242" coordsize="101,163">
              <v:shape style="position:absolute;left:8242;top:6242;width:101;height:163" coordorigin="8242,6242" coordsize="101,163" path="m8338,6261l8309,6261,8323,6275,8323,6294,8318,6304,8314,6309,8304,6328,8290,6338,8242,6386,8242,6405,8338,6405,8338,6386,8266,6386,8311,6343,8324,6326,8333,6314,8342,6294,8342,6270,8338,6261xe" filled="t" fillcolor="#202020" stroked="f">
                <v:path arrowok="t"/>
                <v:fill/>
              </v:shape>
              <v:shape style="position:absolute;left:8242;top:6242;width:101;height:163" coordorigin="8242,6242" coordsize="101,163" path="m8289,6242l8270,6246,8251,6256,8252,6274,8273,6264,8290,6261,8338,6261,8328,6251,8312,6245,8289,6242xe" filled="t" fillcolor="#202020" stroked="f">
                <v:path arrowok="t"/>
                <v:fill/>
              </v:shape>
            </v:group>
            <v:group style="position:absolute;left:8357;top:6246;width:96;height:158" coordorigin="8357,6246" coordsize="96,158">
              <v:shape style="position:absolute;left:8357;top:6246;width:96;height:158" coordorigin="8357,6246" coordsize="96,158" path="m8453,6362l8434,6362,8434,6405,8453,6405,8453,6362xe" filled="t" fillcolor="#202020" stroked="f">
                <v:path arrowok="t"/>
                <v:fill/>
              </v:shape>
              <v:shape style="position:absolute;left:8357;top:6246;width:96;height:158" coordorigin="8357,6246" coordsize="96,158" path="m8453,6246l8429,6246,8357,6347,8357,6362,8472,6362,8472,6347,8376,6347,8424,6275,8429,6270,8429,6266,8453,6266,8453,6246xe" filled="t" fillcolor="#202020" stroked="f">
                <v:path arrowok="t"/>
                <v:fill/>
              </v:shape>
              <v:shape style="position:absolute;left:8357;top:6246;width:96;height:158" coordorigin="8357,6246" coordsize="96,158" path="m8453,6266l8434,6266,8434,6347,8453,6347,8453,6266xe" filled="t" fillcolor="#202020" stroked="f">
                <v:path arrowok="t"/>
                <v:fill/>
              </v:shape>
            </v:group>
            <v:group style="position:absolute;left:8482;top:6246;width:91;height:158" coordorigin="8482,6246" coordsize="91,158">
              <v:shape style="position:absolute;left:8482;top:6246;width:91;height:158" coordorigin="8482,6246" coordsize="91,158" path="m8573,6362l8554,6362,8554,6405,8573,6405,8573,6362xe" filled="t" fillcolor="#202020" stroked="f">
                <v:path arrowok="t"/>
                <v:fill/>
              </v:shape>
              <v:shape style="position:absolute;left:8482;top:6246;width:91;height:158" coordorigin="8482,6246" coordsize="91,158" path="m8573,6246l8549,6246,8482,6347,8482,6362,8592,6362,8592,6347,8501,6347,8549,6275,8554,6270,8554,6266,8573,6266,8573,6246xe" filled="t" fillcolor="#202020" stroked="f">
                <v:path arrowok="t"/>
                <v:fill/>
              </v:shape>
              <v:shape style="position:absolute;left:8482;top:6246;width:91;height:158" coordorigin="8482,6246" coordsize="91,158" path="m8573,6266l8554,6266,8554,6347,8573,6347,8573,6266xe" filled="t" fillcolor="#202020" stroked="f">
                <v:path arrowok="t"/>
                <v:fill/>
              </v:shape>
            </v:group>
            <v:group style="position:absolute;left:8611;top:6242;width:99;height:162" coordorigin="8611,6242" coordsize="99,162">
              <v:shape style="position:absolute;left:8611;top:6242;width:99;height:162" coordorigin="8611,6242" coordsize="99,162" path="m8621,6381l8625,6402,8640,6404,8667,6403,8683,6394,8687,6390,8640,6390,8621,6381xe" filled="t" fillcolor="#202020" stroked="f">
                <v:path arrowok="t"/>
                <v:fill/>
              </v:shape>
              <v:shape style="position:absolute;left:8611;top:6242;width:99;height:162" coordorigin="8611,6242" coordsize="99,162" path="m8711,6323l8693,6323,8692,6335,8689,6357,8683,6371,8674,6386,8664,6390,8687,6390,8700,6376,8705,6363,8709,6345,8711,6323xe" filled="t" fillcolor="#202020" stroked="f">
                <v:path arrowok="t"/>
                <v:fill/>
              </v:shape>
              <v:shape style="position:absolute;left:8611;top:6242;width:99;height:162" coordorigin="8611,6242" coordsize="99,162" path="m8661,6242l8611,6295,8615,6316,8626,6333,8635,6342,8674,6342,8688,6338,8691,6328,8654,6328,8645,6323,8635,6314,8630,6304,8630,6285,8635,6275,8640,6270,8645,6261,8701,6261,8699,6256,8682,6245,8661,6242xe" filled="t" fillcolor="#202020" stroked="f">
                <v:path arrowok="t"/>
                <v:fill/>
              </v:shape>
              <v:shape style="position:absolute;left:8611;top:6242;width:99;height:162" coordorigin="8611,6242" coordsize="99,162" path="m8701,6261l8678,6261,8683,6270,8688,6275,8693,6285,8693,6304,8688,6314,8674,6328,8691,6328,8693,6323,8711,6323,8711,6293,8706,6274,8701,6261xe" filled="t" fillcolor="#202020" stroked="f">
                <v:path arrowok="t"/>
                <v:fill/>
              </v:shape>
            </v:group>
            <v:group style="position:absolute;left:8736;top:6242;width:99;height:162" coordorigin="8736,6242" coordsize="99,162">
              <v:shape style="position:absolute;left:8736;top:6242;width:99;height:162" coordorigin="8736,6242" coordsize="99,162" path="m8746,6381l8747,6401,8760,6404,8789,6403,8806,6395,8810,6390,8760,6390,8750,6386,8746,6381xe" filled="t" fillcolor="#202020" stroked="f">
                <v:path arrowok="t"/>
                <v:fill/>
              </v:shape>
              <v:shape style="position:absolute;left:8736;top:6242;width:99;height:162" coordorigin="8736,6242" coordsize="99,162" path="m8835,6323l8818,6323,8817,6337,8812,6357,8803,6371,8798,6386,8784,6390,8810,6390,8822,6376,8829,6363,8833,6346,8835,6323xe" filled="t" fillcolor="#202020" stroked="f">
                <v:path arrowok="t"/>
                <v:fill/>
              </v:shape>
              <v:shape style="position:absolute;left:8736;top:6242;width:99;height:162" coordorigin="8736,6242" coordsize="99,162" path="m8785,6242l8765,6246,8749,6257,8739,6275,8736,6295,8740,6316,8750,6333,8755,6342,8783,6342,8803,6338,8813,6328,8774,6328,8760,6314,8755,6304,8755,6285,8760,6275,8765,6270,8770,6261,8822,6261,8821,6259,8806,6245,8785,6242xe" filled="t" fillcolor="#202020" stroked="f">
                <v:path arrowok="t"/>
                <v:fill/>
              </v:shape>
              <v:shape style="position:absolute;left:8736;top:6242;width:99;height:162" coordorigin="8736,6242" coordsize="99,162" path="m8822,6261l8803,6261,8808,6270,8813,6275,8818,6285,8818,6304,8813,6314,8803,6323,8794,6328,8813,6328,8818,6323,8835,6323,8835,6294,8830,6276,8822,6261xe" filled="t" fillcolor="#202020" stroked="f">
                <v:path arrowok="t"/>
                <v:fill/>
              </v:shape>
            </v:group>
            <v:group style="position:absolute;left:8866;top:6242;width:91;height:163" coordorigin="8866,6242" coordsize="91,163">
              <v:shape style="position:absolute;left:8866;top:6242;width:91;height:163" coordorigin="8866,6242" coordsize="91,163" path="m8957,6386l8866,6386,8866,6405,8957,6405,8957,6386xe" filled="t" fillcolor="#202020" stroked="f">
                <v:path arrowok="t"/>
                <v:fill/>
              </v:shape>
              <v:shape style="position:absolute;left:8866;top:6242;width:91;height:163" coordorigin="8866,6242" coordsize="91,163" path="m8923,6266l8904,6266,8904,6386,8923,6386,8923,6266xe" filled="t" fillcolor="#202020" stroked="f">
                <v:path arrowok="t"/>
                <v:fill/>
              </v:shape>
              <v:shape style="position:absolute;left:8866;top:6242;width:91;height:163" coordorigin="8866,6242" coordsize="91,163" path="m8923,6242l8866,6256,8866,6275,8904,6266,8923,6266,8923,6242xe" filled="t" fillcolor="#202020" stroked="f">
                <v:path arrowok="t"/>
                <v:fill/>
              </v:shape>
            </v:group>
            <v:group style="position:absolute;left:8982;top:6242;width:104;height:163" coordorigin="8982,6242" coordsize="104,163">
              <v:shape style="position:absolute;left:8982;top:6242;width:104;height:163" coordorigin="8982,6242" coordsize="104,163" path="m9067,6242l8996,6273,8982,6355,8988,6374,8998,6390,9015,6401,9036,6405,9056,6401,9072,6390,9024,6390,9019,6386,9014,6376,9010,6371,9005,6362,9005,6342,9010,6338,9014,6328,9019,6323,9005,6323,9005,6313,9009,6293,9014,6275,9024,6266,9034,6261,9077,6261,9077,6246,9067,6242xe" filled="t" fillcolor="#202020" stroked="f">
                <v:path arrowok="t"/>
                <v:fill/>
              </v:shape>
              <v:shape style="position:absolute;left:8982;top:6242;width:104;height:163" coordorigin="8982,6242" coordsize="104,163" path="m9072,6318l9043,6318,9053,6323,9058,6328,9062,6338,9067,6342,9067,6366,9062,6371,9058,6381,9053,6386,9043,6390,9072,6390,9073,6390,9083,6373,9086,6352,9086,6338,9082,6328,9072,6318xe" filled="t" fillcolor="#202020" stroked="f">
                <v:path arrowok="t"/>
                <v:fill/>
              </v:shape>
              <v:shape style="position:absolute;left:8982;top:6242;width:104;height:163" coordorigin="8982,6242" coordsize="104,163" path="m9053,6304l9024,6304,9010,6309,9005,6323,9019,6323,9024,6318,9072,6318,9067,6309,9053,6304xe" filled="t" fillcolor="#202020" stroked="f">
                <v:path arrowok="t"/>
                <v:fill/>
              </v:shape>
              <v:shape style="position:absolute;left:8982;top:6242;width:104;height:163" coordorigin="8982,6242" coordsize="104,163" path="m9077,6261l9067,6261,9077,6266,9077,6261xe" filled="t" fillcolor="#202020" stroked="f">
                <v:path arrowok="t"/>
                <v:fill/>
              </v:shape>
            </v:group>
            <v:group style="position:absolute;left:9106;top:6243;width:101;height:161" coordorigin="9106,6243" coordsize="101,161">
              <v:shape style="position:absolute;left:9106;top:6243;width:101;height:161" coordorigin="9106,6243" coordsize="101,161" path="m9147,6243l9107,6303,9106,6336,9107,6356,9111,6374,9122,6394,9139,6402,9162,6404,9180,6398,9188,6389,9148,6389,9135,6378,9127,6357,9125,6328,9125,6327,9127,6297,9134,6276,9147,6265,9167,6262,9192,6262,9187,6255,9170,6246,9147,6243xe" filled="t" fillcolor="#202020" stroked="f">
                <v:path arrowok="t"/>
                <v:fill/>
              </v:shape>
              <v:shape style="position:absolute;left:9106;top:6243;width:101;height:161" coordorigin="9106,6243" coordsize="101,161" path="m9192,6262l9167,6262,9176,6270,9182,6287,9185,6313,9185,6351,9179,6372,9167,6385,9148,6389,9188,6389,9195,6381,9201,6365,9205,6345,9206,6320,9204,6292,9198,6270,9192,6262xe" filled="t" fillcolor="#202020" stroked="f">
                <v:path arrowok="t"/>
                <v:fill/>
              </v:shape>
            </v:group>
            <v:group style="position:absolute;left:9643;top:6227;width:206;height:202" coordorigin="9643,6227" coordsize="206,202">
              <v:shape style="position:absolute;left:9643;top:6227;width:206;height:202" coordorigin="9643,6227" coordsize="206,202" path="m9811,6304l9662,6304,9662,6318,9720,6320,9718,6342,9689,6396,9653,6419,9658,6424,9711,6395,9736,6340,9739,6318,9811,6318,9811,6304xe" filled="t" fillcolor="#202020" stroked="f">
                <v:path arrowok="t"/>
                <v:fill/>
              </v:shape>
              <v:shape style="position:absolute;left:9643;top:6227;width:206;height:202" coordorigin="9643,6227" coordsize="206,202" path="m9730,6405l9730,6414,9734,6419,9741,6424,9759,6424,9785,6422,9801,6410,9801,6410,9744,6410,9730,6405xe" filled="t" fillcolor="#202020" stroked="f">
                <v:path arrowok="t"/>
                <v:fill/>
              </v:shape>
              <v:shape style="position:absolute;left:9643;top:6227;width:206;height:202" coordorigin="9643,6227" coordsize="206,202" path="m9811,6318l9739,6318,9792,6327,9792,6386,9787,6400,9782,6410,9801,6410,9806,6386,9807,6370,9809,6351,9810,6330,9811,6327,9811,6318xe" filled="t" fillcolor="#202020" stroked="f">
                <v:path arrowok="t"/>
                <v:fill/>
              </v:shape>
              <v:shape style="position:absolute;left:9643;top:6227;width:206;height:202" coordorigin="9643,6227" coordsize="206,202" path="m9830,6328l9811,6333,9812,6335,9820,6352,9827,6370,9835,6390,9844,6364,9837,6345,9830,6328xe" filled="t" fillcolor="#202020" stroked="f">
                <v:path arrowok="t"/>
                <v:fill/>
              </v:shape>
              <v:shape style="position:absolute;left:9643;top:6227;width:206;height:202" coordorigin="9643,6227" coordsize="206,202" path="m9677,6328l9676,6330,9666,6347,9656,6364,9643,6381,9653,6381,9653,6386,9659,6388,9672,6371,9682,6355,9691,6338,9677,6328xe" filled="t" fillcolor="#202020" stroked="f">
                <v:path arrowok="t"/>
                <v:fill/>
              </v:shape>
              <v:shape style="position:absolute;left:9643;top:6227;width:206;height:202" coordorigin="9643,6227" coordsize="206,202" path="m9739,6280l9725,6280,9725,6304,9739,6304,9739,6280xe" filled="t" fillcolor="#202020" stroked="f">
                <v:path arrowok="t"/>
                <v:fill/>
              </v:shape>
              <v:shape style="position:absolute;left:9643;top:6227;width:206;height:202" coordorigin="9643,6227" coordsize="206,202" path="m9715,6266l9701,6266,9701,6285,9715,6285,9715,6266xe" filled="t" fillcolor="#202020" stroked="f">
                <v:path arrowok="t"/>
                <v:fill/>
              </v:shape>
              <v:shape style="position:absolute;left:9643;top:6227;width:206;height:202" coordorigin="9643,6227" coordsize="206,202" path="m9797,6266l9782,6266,9782,6285,9797,6285,9797,6266xe" filled="t" fillcolor="#202020" stroked="f">
                <v:path arrowok="t"/>
                <v:fill/>
              </v:shape>
              <v:shape style="position:absolute;left:9643;top:6227;width:206;height:202" coordorigin="9643,6227" coordsize="206,202" path="m9850,6251l9648,6251,9648,6266,9850,6266,9850,6251xe" filled="t" fillcolor="#202020" stroked="f">
                <v:path arrowok="t"/>
                <v:fill/>
              </v:shape>
              <v:shape style="position:absolute;left:9643;top:6227;width:206;height:202" coordorigin="9643,6227" coordsize="206,202" path="m9715,6227l9701,6227,9701,6251,9715,6251,9715,6227xe" filled="t" fillcolor="#202020" stroked="f">
                <v:path arrowok="t"/>
                <v:fill/>
              </v:shape>
              <v:shape style="position:absolute;left:9643;top:6227;width:206;height:202" coordorigin="9643,6227" coordsize="206,202" path="m9797,6227l9782,6227,9782,6251,9797,6251,9797,6227xe" filled="t" fillcolor="#202020" stroked="f">
                <v:path arrowok="t"/>
                <v:fill/>
              </v:shape>
            </v:group>
            <v:group style="position:absolute;left:9854;top:6227;width:206;height:202" coordorigin="9854,6227" coordsize="206,202">
              <v:shape style="position:absolute;left:9854;top:6227;width:206;height:202" coordorigin="9854,6227" coordsize="206,202" path="m9936,6290l9922,6290,9922,6419,9926,6429,10046,6429,10056,6419,10056,6414,9941,6414,9936,6410,9936,6290xe" filled="t" fillcolor="#202020" stroked="f">
                <v:path arrowok="t"/>
                <v:fill/>
              </v:shape>
              <v:shape style="position:absolute;left:9854;top:6227;width:206;height:202" coordorigin="9854,6227" coordsize="206,202" path="m9898,6227l9883,6227,9883,6275,9854,6275,9854,6290,9883,6305,9881,6325,9866,6403,9854,6419,9859,6424,9864,6424,9871,6426,9881,6411,9897,6339,9898,6290,9936,6290,9936,6275,9898,6268,9898,6227xe" filled="t" fillcolor="#202020" stroked="f">
                <v:path arrowok="t"/>
                <v:fill/>
              </v:shape>
              <v:shape style="position:absolute;left:9854;top:6227;width:206;height:202" coordorigin="9854,6227" coordsize="206,202" path="m10046,6376l10046,6390,10042,6395,10042,6410,10037,6414,10056,6414,10056,6400,10061,6395,10061,6381,10051,6381,10046,6376xe" filled="t" fillcolor="#202020" stroked="f">
                <v:path arrowok="t"/>
                <v:fill/>
              </v:shape>
              <v:shape style="position:absolute;left:9854;top:6227;width:206;height:202" coordorigin="9854,6227" coordsize="206,202" path="m10042,6237l9955,6237,9955,6390,9970,6390,9970,6376,10042,6376,10042,6362,9970,6362,9970,6314,10042,6314,10042,6299,9970,6299,9970,6251,10042,6251,10042,6237xe" filled="t" fillcolor="#202020" stroked="f">
                <v:path arrowok="t"/>
                <v:fill/>
              </v:shape>
              <v:shape style="position:absolute;left:9854;top:6227;width:206;height:202" coordorigin="9854,6227" coordsize="206,202" path="m10042,6376l10022,6376,10022,6390,10042,6390,10042,6376xe" filled="t" fillcolor="#202020" stroked="f">
                <v:path arrowok="t"/>
                <v:fill/>
              </v:shape>
              <v:shape style="position:absolute;left:9854;top:6227;width:206;height:202" coordorigin="9854,6227" coordsize="206,202" path="m10042,6314l10022,6314,10022,6362,10042,6362,10042,6314xe" filled="t" fillcolor="#202020" stroked="f">
                <v:path arrowok="t"/>
                <v:fill/>
              </v:shape>
              <v:shape style="position:absolute;left:9854;top:6227;width:206;height:202" coordorigin="9854,6227" coordsize="206,202" path="m10042,6251l10022,6251,10022,6299,10042,6299,10042,6251xe" filled="t" fillcolor="#202020" stroked="f">
                <v:path arrowok="t"/>
                <v:fill/>
              </v:shape>
            </v:group>
            <v:group style="position:absolute;left:10075;top:6232;width:192;height:197" coordorigin="10075,6232" coordsize="192,197">
              <v:shape style="position:absolute;left:10075;top:6232;width:192;height:197" coordorigin="10075,6232" coordsize="192,197" path="m10214,6400l10200,6400,10200,6429,10214,6429,10214,6400xe" filled="t" fillcolor="#202020" stroked="f">
                <v:path arrowok="t"/>
                <v:fill/>
              </v:shape>
              <v:shape style="position:absolute;left:10075;top:6232;width:192;height:197" coordorigin="10075,6232" coordsize="192,197" path="m10142,6395l10128,6395,10128,6405,10142,6405,10142,6395xe" filled="t" fillcolor="#202020" stroked="f">
                <v:path arrowok="t"/>
                <v:fill/>
              </v:shape>
              <v:shape style="position:absolute;left:10075;top:6232;width:192;height:197" coordorigin="10075,6232" coordsize="192,197" path="m10090,6266l10075,6266,10075,6400,10128,6395,10142,6395,10142,6386,10090,6386,10090,6266xe" filled="t" fillcolor="#202020" stroked="f">
                <v:path arrowok="t"/>
                <v:fill/>
              </v:shape>
              <v:shape style="position:absolute;left:10075;top:6232;width:192;height:197" coordorigin="10075,6232" coordsize="192,197" path="m10267,6390l10147,6390,10147,6400,10267,6400,10267,6390xe" filled="t" fillcolor="#202020" stroked="f">
                <v:path arrowok="t"/>
                <v:fill/>
              </v:shape>
              <v:shape style="position:absolute;left:10075;top:6232;width:192;height:197" coordorigin="10075,6232" coordsize="192,197" path="m10214,6371l10200,6371,10200,6390,10214,6390,10214,6371xe" filled="t" fillcolor="#202020" stroked="f">
                <v:path arrowok="t"/>
                <v:fill/>
              </v:shape>
              <v:shape style="position:absolute;left:10075;top:6232;width:192;height:197" coordorigin="10075,6232" coordsize="192,197" path="m10114,6237l10099,6237,10099,6386,10142,6386,10142,6381,10114,6381,10114,6237xe" filled="t" fillcolor="#202020" stroked="f">
                <v:path arrowok="t"/>
                <v:fill/>
              </v:shape>
              <v:shape style="position:absolute;left:10075;top:6232;width:192;height:197" coordorigin="10075,6232" coordsize="192,197" path="m10142,6266l10128,6266,10128,6381,10142,6381,10142,6266xe" filled="t" fillcolor="#202020" stroked="f">
                <v:path arrowok="t"/>
                <v:fill/>
              </v:shape>
              <v:shape style="position:absolute;left:10075;top:6232;width:192;height:197" coordorigin="10075,6232" coordsize="192,197" path="m10258,6362l10157,6362,10157,6371,10258,6371,10258,6362xe" filled="t" fillcolor="#202020" stroked="f">
                <v:path arrowok="t"/>
                <v:fill/>
              </v:shape>
              <v:shape style="position:absolute;left:10075;top:6232;width:192;height:197" coordorigin="10075,6232" coordsize="192,197" path="m10214,6342l10200,6342,10200,6362,10214,6362,10214,6342xe" filled="t" fillcolor="#202020" stroked="f">
                <v:path arrowok="t"/>
                <v:fill/>
              </v:shape>
              <v:shape style="position:absolute;left:10075;top:6232;width:192;height:197" coordorigin="10075,6232" coordsize="192,197" path="m10258,6333l10157,6333,10157,6342,10258,6342,10258,6333xe" filled="t" fillcolor="#202020" stroked="f">
                <v:path arrowok="t"/>
                <v:fill/>
              </v:shape>
              <v:shape style="position:absolute;left:10075;top:6232;width:192;height:197" coordorigin="10075,6232" coordsize="192,197" path="m10214,6314l10200,6314,10200,6333,10214,6333,10214,6314xe" filled="t" fillcolor="#202020" stroked="f">
                <v:path arrowok="t"/>
                <v:fill/>
              </v:shape>
              <v:shape style="position:absolute;left:10075;top:6232;width:192;height:197" coordorigin="10075,6232" coordsize="192,197" path="m10247,6300l10207,6300,10225,6309,10244,6317,10262,6323,10267,6314,10267,6309,10262,6304,10247,6300xe" filled="t" fillcolor="#202020" stroked="f">
                <v:path arrowok="t"/>
                <v:fill/>
              </v:shape>
              <v:shape style="position:absolute;left:10075;top:6232;width:192;height:197" coordorigin="10075,6232" coordsize="192,197" path="m10186,6270l10171,6270,10176,6280,10186,6285,10183,6298,10163,6304,10142,6309,10147,6314,10147,6318,10171,6317,10190,6309,10207,6300,10247,6300,10240,6299,10226,6290,10230,6285,10205,6285,10195,6280,10186,6270xe" filled="t" fillcolor="#202020" stroked="f">
                <v:path arrowok="t"/>
                <v:fill/>
              </v:shape>
              <v:shape style="position:absolute;left:10075;top:6232;width:192;height:197" coordorigin="10075,6232" coordsize="192,197" path="m10178,6232l10169,6249,10158,6266,10142,6280,10152,6290,10162,6285,10166,6280,10171,6270,10186,6270,10181,6261,10253,6261,10253,6246,10186,6246,10190,6242,10190,6237,10195,6232,10178,6232xe" filled="t" fillcolor="#202020" stroked="f">
                <v:path arrowok="t"/>
                <v:fill/>
              </v:shape>
              <v:shape style="position:absolute;left:10075;top:6232;width:192;height:197" coordorigin="10075,6232" coordsize="192,197" path="m10253,6261l10234,6261,10229,6270,10219,6280,10205,6285,10230,6285,10240,6275,10253,6261xe" filled="t" fillcolor="#202020" stroked="f">
                <v:path arrowok="t"/>
                <v:fill/>
              </v:shape>
              <v:shape style="position:absolute;left:662;top:7945;width:1489;height:793" type="#_x0000_t75">
                <v:imagedata r:id="rId100" o:title=""/>
              </v:shape>
              <v:shape style="position:absolute;left:2419;top:7528;width:860;height:1649" type="#_x0000_t75">
                <v:imagedata r:id="rId101" o:title=""/>
              </v:shape>
            </v:group>
            <v:group style="position:absolute;left:3509;top:8258;width:96;height:163" coordorigin="3509,8258" coordsize="96,163">
              <v:shape style="position:absolute;left:3509;top:8258;width:96;height:163" coordorigin="3509,8258" coordsize="96,163" path="m3595,8272l3566,8272,3586,8291,3586,8310,3581,8320,3581,8325,3570,8339,3552,8354,3509,8402,3509,8421,3605,8421,3605,8402,3533,8402,3570,8359,3586,8343,3595,8330,3605,8310,3605,8286,3600,8277,3595,8272xe" filled="t" fillcolor="#202020" stroked="f">
                <v:path arrowok="t"/>
                <v:fill/>
              </v:shape>
              <v:shape style="position:absolute;left:3509;top:8258;width:96;height:163" coordorigin="3509,8258" coordsize="96,163" path="m3552,8258l3533,8262,3514,8272,3520,8287,3539,8276,3557,8272,3595,8272,3590,8267,3577,8261,3552,8258xe" filled="t" fillcolor="#202020" stroked="f">
                <v:path arrowok="t"/>
                <v:fill/>
              </v:shape>
            </v:group>
            <v:group style="position:absolute;left:3629;top:8258;width:106;height:162" coordorigin="3629,8258" coordsize="106,162">
              <v:shape style="position:absolute;left:3629;top:8258;width:106;height:162" coordorigin="3629,8258" coordsize="106,162" path="m3674,8258l3630,8320,3629,8344,3629,8353,3649,8409,3689,8420,3707,8413,3715,8405,3672,8405,3658,8394,3650,8373,3648,8344,3648,8333,3651,8306,3659,8288,3672,8277,3692,8275,3716,8275,3712,8271,3696,8261,3674,8258xe" filled="t" fillcolor="#202020" stroked="f">
                <v:path arrowok="t"/>
                <v:fill/>
              </v:shape>
              <v:shape style="position:absolute;left:3629;top:8258;width:106;height:162" coordorigin="3629,8258" coordsize="106,162" path="m3716,8275l3692,8275,3700,8285,3705,8303,3708,8330,3709,8367,3702,8388,3690,8401,3672,8405,3715,8405,3723,8397,3729,8381,3733,8361,3734,8336,3732,8308,3724,8287,3716,8275xe" filled="t" fillcolor="#202020" stroked="f">
                <v:path arrowok="t"/>
                <v:fill/>
              </v:shape>
            </v:group>
            <v:group style="position:absolute;left:3758;top:8258;width:96;height:163" coordorigin="3758,8258" coordsize="96,163">
              <v:shape style="position:absolute;left:3758;top:8258;width:96;height:163" coordorigin="3758,8258" coordsize="96,163" path="m3854,8402l3763,8402,3763,8421,3854,8421,3854,8402xe" filled="t" fillcolor="#202020" stroked="f">
                <v:path arrowok="t"/>
                <v:fill/>
              </v:shape>
              <v:shape style="position:absolute;left:3758;top:8258;width:96;height:163" coordorigin="3758,8258" coordsize="96,163" path="m3816,8282l3797,8282,3797,8402,3816,8402,3816,8282xe" filled="t" fillcolor="#202020" stroked="f">
                <v:path arrowok="t"/>
                <v:fill/>
              </v:shape>
              <v:shape style="position:absolute;left:3758;top:8258;width:96;height:163" coordorigin="3758,8258" coordsize="96,163" path="m3816,8258l3758,8272,3758,8291,3797,8282,3816,8282,3816,8258xe" filled="t" fillcolor="#202020" stroked="f">
                <v:path arrowok="t"/>
                <v:fill/>
              </v:shape>
            </v:group>
            <v:group style="position:absolute;left:3878;top:8258;width:98;height:162" coordorigin="3878,8258" coordsize="98,162">
              <v:shape style="position:absolute;left:3878;top:8258;width:98;height:162" coordorigin="3878,8258" coordsize="98,162" path="m3941,8258l3917,8258,3902,8262,3893,8267,3883,8286,3884,8305,3893,8322,3912,8334,3893,8345,3882,8361,3878,8382,3878,8402,3893,8413,3910,8418,3934,8420,3953,8415,3967,8406,3917,8406,3907,8397,3898,8392,3898,8378,3898,8374,3906,8357,3926,8344,3958,8344,3941,8334,3954,8328,3957,8325,3926,8325,3912,8320,3902,8310,3902,8286,3907,8282,3917,8277,3922,8272,3965,8272,3960,8267,3941,8258xe" filled="t" fillcolor="#202020" stroked="f">
                <v:path arrowok="t"/>
                <v:fill/>
              </v:shape>
              <v:shape style="position:absolute;left:3878;top:8258;width:98;height:162" coordorigin="3878,8258" coordsize="98,162" path="m3958,8344l3926,8344,3935,8349,3953,8362,3960,8378,3960,8387,3946,8402,3936,8406,3967,8406,3971,8404,3976,8388,3975,8361,3962,8346,3958,8344xe" filled="t" fillcolor="#202020" stroked="f">
                <v:path arrowok="t"/>
                <v:fill/>
              </v:shape>
              <v:shape style="position:absolute;left:3878;top:8258;width:98;height:162" coordorigin="3878,8258" coordsize="98,162" path="m3965,8272l3936,8272,3950,8286,3950,8310,3946,8320,3926,8325,3957,8325,3970,8313,3974,8296,3974,8282,3965,8272xe" filled="t" fillcolor="#202020" stroked="f">
                <v:path arrowok="t"/>
                <v:fill/>
              </v:shape>
            </v:group>
            <v:group style="position:absolute;left:4008;top:8258;width:91;height:163" coordorigin="4008,8258" coordsize="91,163">
              <v:shape style="position:absolute;left:4008;top:8258;width:91;height:163" coordorigin="4008,8258" coordsize="91,163" path="m4099,8402l4008,8402,4008,8421,4099,8421,4099,8402xe" filled="t" fillcolor="#202020" stroked="f">
                <v:path arrowok="t"/>
                <v:fill/>
              </v:shape>
              <v:shape style="position:absolute;left:4008;top:8258;width:91;height:163" coordorigin="4008,8258" coordsize="91,163" path="m4066,8282l4042,8282,4042,8402,4066,8402,4066,8282xe" filled="t" fillcolor="#202020" stroked="f">
                <v:path arrowok="t"/>
                <v:fill/>
              </v:shape>
              <v:shape style="position:absolute;left:4008;top:8258;width:91;height:163" coordorigin="4008,8258" coordsize="91,163" path="m4066,8258l4008,8272,4008,8291,4042,8282,4066,8282,4066,8258xe" filled="t" fillcolor="#202020" stroked="f">
                <v:path arrowok="t"/>
                <v:fill/>
              </v:shape>
            </v:group>
            <v:group style="position:absolute;left:4123;top:8258;width:96;height:163" coordorigin="4123,8258" coordsize="96,163">
              <v:shape style="position:absolute;left:4123;top:8258;width:96;height:163" coordorigin="4123,8258" coordsize="96,163" path="m4212,8272l4181,8272,4186,8277,4195,8282,4200,8286,4200,8320,4195,8325,4184,8339,4166,8354,4123,8402,4123,8421,4219,8421,4219,8402,4147,8402,4187,8357,4214,8330,4219,8320,4219,8286,4214,8277,4212,8272xe" filled="t" fillcolor="#202020" stroked="f">
                <v:path arrowok="t"/>
                <v:fill/>
              </v:shape>
              <v:shape style="position:absolute;left:4123;top:8258;width:96;height:163" coordorigin="4123,8258" coordsize="96,163" path="m4169,8258l4148,8262,4133,8272,4135,8289,4152,8277,4171,8272,4212,8272,4209,8267,4193,8260,4169,8258xe" filled="t" fillcolor="#202020" stroked="f">
                <v:path arrowok="t"/>
                <v:fill/>
              </v:shape>
            </v:group>
            <v:group style="position:absolute;left:4243;top:8258;width:106;height:162" coordorigin="4243,8258" coordsize="106,162">
              <v:shape style="position:absolute;left:4243;top:8258;width:106;height:162" coordorigin="4243,8258" coordsize="106,162" path="m4288,8258l4244,8320,4243,8344,4243,8352,4263,8409,4303,8420,4321,8414,4330,8405,4288,8405,4274,8394,4266,8373,4262,8344,4263,8331,4267,8305,4276,8287,4290,8277,4309,8275,4330,8275,4327,8271,4310,8261,4288,8258xe" filled="t" fillcolor="#202020" stroked="f">
                <v:path arrowok="t"/>
                <v:fill/>
              </v:shape>
              <v:shape style="position:absolute;left:4243;top:8258;width:106;height:162" coordorigin="4243,8258" coordsize="106,162" path="m4330,8275l4309,8275,4321,8288,4328,8310,4319,8389,4288,8405,4330,8405,4337,8397,4344,8381,4348,8361,4349,8336,4346,8308,4339,8287,4330,8275xe" filled="t" fillcolor="#202020" stroked="f">
                <v:path arrowok="t"/>
                <v:fill/>
              </v:shape>
            </v:group>
            <v:group style="position:absolute;left:4368;top:8262;width:101;height:158" coordorigin="4368,8262" coordsize="101,158">
              <v:shape style="position:absolute;left:4368;top:8262;width:101;height:158" coordorigin="4368,8262" coordsize="101,158" path="m4469,8262l4368,8262,4368,8277,4445,8277,4387,8421,4406,8421,4469,8267,4469,8262xe" filled="t" fillcolor="#202020" stroked="f">
                <v:path arrowok="t"/>
                <v:fill/>
              </v:shape>
            </v:group>
            <v:group style="position:absolute;left:6504;top:8123;width:91;height:158" coordorigin="6504,8123" coordsize="91,158">
              <v:shape style="position:absolute;left:6504;top:8123;width:91;height:158" coordorigin="6504,8123" coordsize="91,158" path="m6595,8267l6504,8267,6504,8282,6595,8282,6595,8267xe" filled="t" fillcolor="#202020" stroked="f">
                <v:path arrowok="t"/>
                <v:fill/>
              </v:shape>
              <v:shape style="position:absolute;left:6504;top:8123;width:91;height:158" coordorigin="6504,8123" coordsize="91,158" path="m6562,8147l6542,8147,6542,8267,6562,8267,6562,8147xe" filled="t" fillcolor="#202020" stroked="f">
                <v:path arrowok="t"/>
                <v:fill/>
              </v:shape>
              <v:shape style="position:absolute;left:6504;top:8123;width:91;height:158" coordorigin="6504,8123" coordsize="91,158" path="m6562,8123l6504,8138,6504,8157,6542,8147,6562,8147,6562,8123xe" filled="t" fillcolor="#202020" stroked="f">
                <v:path arrowok="t"/>
                <v:fill/>
              </v:shape>
            </v:group>
            <v:group style="position:absolute;left:6629;top:8123;width:91;height:163" coordorigin="6629,8123" coordsize="91,163">
              <v:shape style="position:absolute;left:6629;top:8123;width:91;height:163" coordorigin="6629,8123" coordsize="91,163" path="m6629,8258l6629,8282,6644,8286,6670,8286,6689,8282,6705,8272,6648,8272,6638,8267,6629,8258xe" filled="t" fillcolor="#202020" stroked="f">
                <v:path arrowok="t"/>
                <v:fill/>
              </v:shape>
              <v:shape style="position:absolute;left:6629;top:8123;width:91;height:163" coordorigin="6629,8123" coordsize="91,163" path="m6710,8123l6634,8123,6634,8205,6682,8205,6686,8214,6696,8219,6696,8253,6682,8267,6672,8272,6705,8272,6706,8271,6717,8254,6720,8234,6720,8219,6715,8210,6705,8199,6688,8189,6667,8186,6653,8186,6653,8142,6710,8142,6710,8123xe" filled="t" fillcolor="#202020" stroked="f">
                <v:path arrowok="t"/>
                <v:fill/>
              </v:shape>
            </v:group>
            <v:group style="position:absolute;left:6744;top:8124;width:106;height:162" coordorigin="6744,8124" coordsize="106,162">
              <v:shape style="position:absolute;left:6744;top:8124;width:106;height:162" coordorigin="6744,8124" coordsize="106,162" path="m6787,8124l6745,8186,6744,8210,6744,8220,6763,8277,6805,8285,6823,8278,6831,8269,6784,8269,6772,8257,6765,8235,6763,8207,6763,8200,6766,8174,6773,8154,6786,8143,6807,8141,6832,8141,6827,8135,6810,8126,6787,8124xe" filled="t" fillcolor="#202020" stroked="f">
                <v:path arrowok="t"/>
                <v:fill/>
              </v:shape>
              <v:shape style="position:absolute;left:6744;top:8124;width:106;height:162" coordorigin="6744,8124" coordsize="106,162" path="m6832,8141l6807,8141,6817,8153,6824,8175,6825,8205,6825,8210,6823,8235,6816,8255,6804,8266,6784,8269,6831,8269,6839,8261,6845,8244,6848,8224,6850,8200,6847,8171,6839,8150,6832,8141xe" filled="t" fillcolor="#202020" stroked="f">
                <v:path arrowok="t"/>
                <v:fill/>
              </v:shape>
            </v:group>
            <v:group style="position:absolute;left:6859;top:8123;width:91;height:158" coordorigin="6859,8123" coordsize="91,158">
              <v:shape style="position:absolute;left:6859;top:8123;width:91;height:158" coordorigin="6859,8123" coordsize="91,158" path="m6950,8243l6931,8243,6931,8282,6950,8282,6950,8243xe" filled="t" fillcolor="#202020" stroked="f">
                <v:path arrowok="t"/>
                <v:fill/>
              </v:shape>
              <v:shape style="position:absolute;left:6859;top:8123;width:91;height:158" coordorigin="6859,8123" coordsize="91,158" path="m6950,8123l6926,8123,6859,8229,6859,8243,6970,8243,6970,8229,6878,8229,6926,8157,6931,8152,6931,8142,6950,8142,6950,8123xe" filled="t" fillcolor="#202020" stroked="f">
                <v:path arrowok="t"/>
                <v:fill/>
              </v:shape>
              <v:shape style="position:absolute;left:6859;top:8123;width:91;height:158" coordorigin="6859,8123" coordsize="91,158" path="m6950,8142l6931,8142,6931,8229,6950,8229,6950,8142xe" filled="t" fillcolor="#202020" stroked="f">
                <v:path arrowok="t"/>
                <v:fill/>
              </v:shape>
            </v:group>
            <v:group style="position:absolute;left:6989;top:8124;width:106;height:162" coordorigin="6989,8124" coordsize="106,162">
              <v:shape style="position:absolute;left:6989;top:8124;width:106;height:162" coordorigin="6989,8124" coordsize="106,162" path="m7034,8124l6990,8186,6989,8210,6989,8218,7009,8275,7049,8286,7066,8280,7076,8269,7029,8269,7017,8257,7010,8235,7008,8205,7010,8181,7017,8157,7028,8143,7042,8138,7075,8138,7072,8135,7056,8126,7034,8124xe" filled="t" fillcolor="#202020" stroked="f">
                <v:path arrowok="t"/>
                <v:fill/>
              </v:shape>
              <v:shape style="position:absolute;left:6989;top:8124;width:106;height:162" coordorigin="6989,8124" coordsize="106,162" path="m7075,8138l7042,8138,7055,8142,7066,8156,7073,8179,7075,8211,7072,8237,7063,8256,7049,8267,7029,8269,7076,8269,7083,8262,7089,8245,7093,8225,7094,8201,7092,8172,7084,8150,7075,8138xe" filled="t" fillcolor="#202020" stroked="f">
                <v:path arrowok="t"/>
                <v:fill/>
              </v:shape>
            </v:group>
            <v:group style="position:absolute;left:7118;top:8123;width:91;height:163" coordorigin="7118,8123" coordsize="91,163">
              <v:shape style="position:absolute;left:7118;top:8123;width:91;height:163" coordorigin="7118,8123" coordsize="91,163" path="m7118,8258l7119,8277,7135,8284,7159,8286,7180,8282,7195,8272,7142,8272,7128,8267,7118,8258xe" filled="t" fillcolor="#202020" stroked="f">
                <v:path arrowok="t"/>
                <v:fill/>
              </v:shape>
              <v:shape style="position:absolute;left:7118;top:8123;width:91;height:163" coordorigin="7118,8123" coordsize="91,163" path="m7196,8138l7166,8138,7180,8149,7184,8175,7172,8190,7147,8195,7133,8195,7133,8210,7165,8211,7184,8220,7190,8238,7190,8248,7186,8258,7181,8262,7171,8267,7166,8272,7195,8272,7205,8262,7210,8253,7210,8229,7205,8219,7200,8214,7195,8205,7186,8200,7171,8200,7185,8196,7200,8182,7205,8162,7205,8147,7196,8138xe" filled="t" fillcolor="#202020" stroked="f">
                <v:path arrowok="t"/>
                <v:fill/>
              </v:shape>
              <v:shape style="position:absolute;left:7118;top:8123;width:91;height:163" coordorigin="7118,8123" coordsize="91,163" path="m7171,8123l7133,8123,7123,8133,7126,8149,7142,8141,7166,8138,7196,8138,7186,8128,7171,8123xe" filled="t" fillcolor="#202020" stroked="f">
                <v:path arrowok="t"/>
                <v:fill/>
              </v:shape>
            </v:group>
            <v:group style="position:absolute;left:7238;top:8262;width:24;height:24" coordorigin="7238,8262" coordsize="24,24">
              <v:shape style="position:absolute;left:7238;top:8262;width:24;height:24" coordorigin="7238,8262" coordsize="24,24" path="m7262,8262l7243,8262,7238,8267,7238,8282,7243,8282,7243,8286,7258,8286,7262,8282,7262,8262xe" filled="t" fillcolor="#202020" stroked="f">
                <v:path arrowok="t"/>
                <v:fill/>
              </v:shape>
            </v:group>
            <v:group style="position:absolute;left:7286;top:8123;width:101;height:158" coordorigin="7286,8123" coordsize="101,158">
              <v:shape style="position:absolute;left:7286;top:8123;width:101;height:158" coordorigin="7286,8123" coordsize="101,158" path="m7387,8123l7286,8123,7286,8142,7363,8142,7306,8282,7325,8282,7387,8133,7387,8123xe" filled="t" fillcolor="#202020" stroked="f">
                <v:path arrowok="t"/>
                <v:fill/>
              </v:shape>
            </v:group>
            <v:group style="position:absolute;left:7411;top:8123;width:99;height:163" coordorigin="7411,8123" coordsize="99,163">
              <v:shape style="position:absolute;left:7411;top:8123;width:99;height:163" coordorigin="7411,8123" coordsize="99,163" path="m7416,8262l7416,8282,7426,8286,7445,8286,7466,8283,7483,8273,7484,8272,7435,8272,7416,8262xe" filled="t" fillcolor="#202020" stroked="f">
                <v:path arrowok="t"/>
                <v:fill/>
              </v:shape>
              <v:shape style="position:absolute;left:7411;top:8123;width:99;height:163" coordorigin="7411,8123" coordsize="99,163" path="m7510,8205l7493,8205,7492,8216,7488,8237,7478,8253,7474,8262,7459,8272,7484,8272,7497,8257,7504,8244,7509,8227,7510,8205xe" filled="t" fillcolor="#202020" stroked="f">
                <v:path arrowok="t"/>
                <v:fill/>
              </v:shape>
              <v:shape style="position:absolute;left:7411;top:8123;width:99;height:163" coordorigin="7411,8123" coordsize="99,163" path="m7459,8123l7445,8123,7435,8128,7425,8138,7415,8155,7411,8176,7411,8190,7421,8210,7436,8220,7458,8224,7478,8219,7488,8210,7450,8210,7430,8190,7430,8157,7450,8138,7493,8138,7481,8127,7459,8123xe" filled="t" fillcolor="#202020" stroked="f">
                <v:path arrowok="t"/>
                <v:fill/>
              </v:shape>
              <v:shape style="position:absolute;left:7411;top:8123;width:99;height:163" coordorigin="7411,8123" coordsize="99,163" path="m7493,8138l7469,8138,7488,8157,7488,8195,7483,8200,7474,8205,7469,8210,7488,8210,7493,8205,7510,8205,7511,8174,7505,8155,7496,8140,7493,8138xe" filled="t" fillcolor="#202020" stroked="f">
                <v:path arrowok="t"/>
                <v:fill/>
              </v:shape>
            </v:group>
            <v:group style="position:absolute;left:7526;top:8118;width:192;height:192" coordorigin="7526,8118" coordsize="192,192">
              <v:shape style="position:absolute;left:7526;top:8118;width:192;height:192" coordorigin="7526,8118" coordsize="192,192" path="m7637,8238l7618,8238,7618,8310,7637,8310,7637,8238xe" filled="t" fillcolor="#202020" stroked="f">
                <v:path arrowok="t"/>
                <v:fill/>
              </v:shape>
              <v:shape style="position:absolute;left:7526;top:8118;width:192;height:192" coordorigin="7526,8118" coordsize="192,192" path="m7728,8219l7526,8219,7526,8238,7728,8238,7728,8219xe" filled="t" fillcolor="#202020" stroked="f">
                <v:path arrowok="t"/>
                <v:fill/>
              </v:shape>
              <v:shape style="position:absolute;left:7526;top:8118;width:192;height:192" coordorigin="7526,8118" coordsize="192,192" path="m7637,8133l7618,8133,7618,8219,7637,8219,7637,8133xe" filled="t" fillcolor="#202020" stroked="f">
                <v:path arrowok="t"/>
                <v:fill/>
              </v:shape>
              <v:shape style="position:absolute;left:7526;top:8118;width:192;height:192" coordorigin="7526,8118" coordsize="192,192" path="m7560,8147l7546,8157,7562,8179,7574,8195,7584,8210,7596,8196,7585,8181,7573,8165,7560,8147xe" filled="t" fillcolor="#202020" stroked="f">
                <v:path arrowok="t"/>
                <v:fill/>
              </v:shape>
              <v:shape style="position:absolute;left:7526;top:8118;width:192;height:192" coordorigin="7526,8118" coordsize="192,192" path="m7689,8154l7677,8171,7664,8186,7651,8200,7671,8204,7683,8191,7696,8176,7709,8157,7689,8154xe" filled="t" fillcolor="#202020" stroked="f">
                <v:path arrowok="t"/>
                <v:fill/>
              </v:shape>
              <v:shape style="position:absolute;left:7526;top:8118;width:192;height:192" coordorigin="7526,8118" coordsize="192,192" path="m7718,8118l7536,8118,7536,8133,7718,8133,7718,8118xe" filled="t" fillcolor="#202020" stroked="f">
                <v:path arrowok="t"/>
                <v:fill/>
              </v:shape>
            </v:group>
            <v:group style="position:absolute;left:7733;top:8109;width:206;height:202" coordorigin="7733,8109" coordsize="206,202">
              <v:shape style="position:absolute;left:7733;top:8109;width:206;height:202" coordorigin="7733,8109" coordsize="206,202" path="m7939,8142l7738,8142,7738,8162,7800,8175,7798,8194,7780,8256,7733,8301,7742,8310,7794,8267,7814,8210,7913,8210,7915,8190,7814,8190,7814,8162,7939,8162,7939,8142xe" filled="t" fillcolor="#202020" stroked="f">
                <v:path arrowok="t"/>
                <v:fill/>
              </v:shape>
              <v:shape style="position:absolute;left:7733;top:8109;width:206;height:202" coordorigin="7733,8109" coordsize="206,202" path="m7829,8286l7829,8301,7837,8306,7877,8305,7894,8300,7900,8291,7882,8291,7869,8291,7849,8289,7829,8286xe" filled="t" fillcolor="#202020" stroked="f">
                <v:path arrowok="t"/>
                <v:fill/>
              </v:shape>
              <v:shape style="position:absolute;left:7733;top:8109;width:206;height:202" coordorigin="7733,8109" coordsize="206,202" path="m7913,8210l7814,8210,7895,8228,7893,8249,7891,8267,7891,8282,7882,8291,7900,8291,7904,8284,7910,8254,7911,8236,7912,8215,7913,8210xe" filled="t" fillcolor="#202020" stroked="f">
                <v:path arrowok="t"/>
                <v:fill/>
              </v:shape>
              <v:shape style="position:absolute;left:7733;top:8109;width:206;height:202" coordorigin="7733,8109" coordsize="206,202" path="m7843,8109l7824,8118,7829,8123,7834,8133,7843,8142,7858,8138,7853,8123,7843,8114,7843,8109xe" filled="t" fillcolor="#202020" stroked="f">
                <v:path arrowok="t"/>
                <v:fill/>
              </v:shape>
            </v:group>
            <v:group style="position:absolute;left:6490;top:8397;width:206;height:202" coordorigin="6490,8397" coordsize="206,202">
              <v:shape style="position:absolute;left:6490;top:8397;width:206;height:202" coordorigin="6490,8397" coordsize="206,202" path="m6618,8498l6586,8498,6586,8598,6600,8598,6608,8511,6628,8511,6626,8508,6618,8498xe" filled="t" fillcolor="#202020" stroked="f">
                <v:path arrowok="t"/>
                <v:fill/>
              </v:shape>
              <v:shape style="position:absolute;left:6490;top:8397;width:206;height:202" coordorigin="6490,8397" coordsize="206,202" path="m6691,8478l6494,8478,6494,8493,6566,8502,6555,8516,6542,8530,6527,8544,6509,8557,6490,8570,6499,8579,6550,8544,6586,8498,6618,8498,6614,8493,6691,8493,6691,8478xe" filled="t" fillcolor="#202020" stroked="f">
                <v:path arrowok="t"/>
                <v:fill/>
              </v:shape>
              <v:shape style="position:absolute;left:6490;top:8397;width:206;height:202" coordorigin="6490,8397" coordsize="206,202" path="m6628,8511l6608,8511,6620,8527,6634,8542,6649,8556,6665,8568,6682,8579,6696,8565,6687,8560,6668,8549,6652,8536,6638,8523,6628,8511xe" filled="t" fillcolor="#202020" stroked="f">
                <v:path arrowok="t"/>
                <v:fill/>
              </v:shape>
              <v:shape style="position:absolute;left:6490;top:8397;width:206;height:202" coordorigin="6490,8397" coordsize="206,202" path="m6600,8397l6586,8397,6586,8478,6600,8478,6600,8397xe" filled="t" fillcolor="#202020" stroked="f">
                <v:path arrowok="t"/>
                <v:fill/>
              </v:shape>
              <v:shape style="position:absolute;left:6490;top:8397;width:206;height:202" coordorigin="6490,8397" coordsize="206,202" path="m6523,8406l6509,8416,6512,8421,6525,8437,6537,8452,6547,8469,6561,8453,6550,8439,6537,8424,6523,8406xe" filled="t" fillcolor="#202020" stroked="f">
                <v:path arrowok="t"/>
                <v:fill/>
              </v:shape>
              <v:shape style="position:absolute;left:6490;top:8397;width:206;height:202" coordorigin="6490,8397" coordsize="206,202" path="m6677,8421l6650,8425,6638,8439,6624,8454,6636,8467,6647,8454,6660,8438,6677,8421xe" filled="t" fillcolor="#202020" stroked="f">
                <v:path arrowok="t"/>
                <v:fill/>
              </v:shape>
            </v:group>
            <v:group style="position:absolute;left:8248;top:8259;width:99;height:162" coordorigin="8248,8259" coordsize="99,162">
              <v:shape style="position:absolute;left:8248;top:8259;width:99;height:162" coordorigin="8248,8259" coordsize="99,162" path="m8320,8259l8258,8288,8248,8370,8252,8390,8259,8406,8276,8417,8296,8421,8316,8417,8332,8406,8290,8406,8280,8402,8275,8392,8270,8387,8266,8378,8266,8358,8270,8354,8275,8344,8280,8339,8266,8339,8266,8328,8271,8309,8280,8291,8285,8282,8299,8272,8336,8272,8334,8261,8320,8259xe" filled="t" fillcolor="#202020" stroked="f">
                <v:path arrowok="t"/>
                <v:fill/>
              </v:shape>
              <v:shape style="position:absolute;left:8248;top:8259;width:99;height:162" coordorigin="8248,8259" coordsize="99,162" path="m8333,8334l8304,8334,8314,8339,8323,8349,8328,8358,8328,8382,8323,8387,8318,8397,8314,8402,8304,8406,8332,8406,8334,8406,8344,8389,8347,8368,8347,8354,8342,8344,8333,8334xe" filled="t" fillcolor="#202020" stroked="f">
                <v:path arrowok="t"/>
                <v:fill/>
              </v:shape>
              <v:shape style="position:absolute;left:8248;top:8259;width:99;height:162" coordorigin="8248,8259" coordsize="99,162" path="m8314,8320l8285,8320,8275,8325,8266,8339,8280,8339,8290,8334,8333,8334,8328,8325,8314,8320xe" filled="t" fillcolor="#202020" stroked="f">
                <v:path arrowok="t"/>
                <v:fill/>
              </v:shape>
              <v:shape style="position:absolute;left:8248;top:8259;width:99;height:162" coordorigin="8248,8259" coordsize="99,162" path="m8336,8272l8318,8272,8338,8282,8336,8272xe" filled="t" fillcolor="#202020" stroked="f">
                <v:path arrowok="t"/>
                <v:fill/>
              </v:shape>
            </v:group>
            <v:group style="position:absolute;left:8366;top:8258;width:96;height:163" coordorigin="8366,8258" coordsize="96,163">
              <v:shape style="position:absolute;left:8366;top:8258;width:96;height:163" coordorigin="8366,8258" coordsize="96,163" path="m8457,8272l8424,8272,8434,8277,8443,8286,8443,8320,8438,8325,8434,8334,8366,8402,8366,8421,8462,8421,8462,8402,8390,8402,8432,8357,8449,8342,8458,8330,8462,8320,8462,8277,8457,8272xe" filled="t" fillcolor="#202020" stroked="f">
                <v:path arrowok="t"/>
                <v:fill/>
              </v:shape>
              <v:shape style="position:absolute;left:8366;top:8258;width:96;height:163" coordorigin="8366,8258" coordsize="96,163" path="m8412,8258l8391,8262,8376,8272,8378,8289,8395,8277,8414,8272,8457,8272,8452,8267,8436,8260,8412,8258xe" filled="t" fillcolor="#202020" stroked="f">
                <v:path arrowok="t"/>
                <v:fill/>
              </v:shape>
            </v:group>
            <v:group style="position:absolute;left:8486;top:8259;width:106;height:162" coordorigin="8486,8259" coordsize="106,162">
              <v:shape style="position:absolute;left:8486;top:8259;width:106;height:162" coordorigin="8486,8259" coordsize="106,162" path="m8531,8259l8488,8320,8486,8344,8487,8353,8507,8409,8547,8420,8564,8414,8572,8405,8532,8405,8520,8395,8513,8374,8510,8344,8512,8315,8517,8291,8527,8277,8540,8272,8573,8272,8572,8271,8555,8261,8531,8259xe" filled="t" fillcolor="#202020" stroked="f">
                <v:path arrowok="t"/>
                <v:fill/>
              </v:shape>
              <v:shape style="position:absolute;left:8486;top:8259;width:106;height:162" coordorigin="8486,8259" coordsize="106,162" path="m8573,8272l8540,8272,8553,8276,8562,8286,8568,8304,8571,8331,8571,8367,8564,8389,8552,8401,8532,8405,8572,8405,8581,8396,8587,8381,8591,8361,8592,8335,8590,8308,8583,8286,8573,8272xe" filled="t" fillcolor="#202020" stroked="f">
                <v:path arrowok="t"/>
                <v:fill/>
              </v:shape>
            </v:group>
            <v:group style="position:absolute;left:8611;top:8258;width:106;height:162" coordorigin="8611,8258" coordsize="106,162">
              <v:shape style="position:absolute;left:8611;top:8258;width:106;height:162" coordorigin="8611,8258" coordsize="106,162" path="m8656,8258l8612,8320,8611,8344,8611,8352,8631,8409,8671,8420,8689,8414,8698,8405,8654,8405,8640,8394,8633,8373,8630,8344,8631,8331,8635,8305,8644,8287,8657,8277,8676,8276,8699,8276,8695,8271,8678,8261,8656,8258xe" filled="t" fillcolor="#202020" stroked="f">
                <v:path arrowok="t"/>
                <v:fill/>
              </v:shape>
              <v:shape style="position:absolute;left:8611;top:8258;width:106;height:162" coordorigin="8611,8258" coordsize="106,162" path="m8699,8276l8676,8276,8687,8288,8695,8311,8686,8389,8654,8405,8698,8405,8705,8397,8712,8381,8716,8361,8717,8336,8714,8308,8707,8287,8699,8276xe" filled="t" fillcolor="#202020" stroked="f">
                <v:path arrowok="t"/>
                <v:fill/>
              </v:shape>
            </v:group>
            <v:group style="position:absolute;left:8736;top:8258;width:101;height:162" coordorigin="8736,8258" coordsize="101,162">
              <v:shape style="position:absolute;left:8736;top:8258;width:101;height:162" coordorigin="8736,8258" coordsize="101,162" path="m8779,8258l8737,8320,8736,8351,8738,8371,8744,8390,8752,8409,8769,8418,8792,8421,8812,8415,8819,8405,8779,8405,8765,8394,8758,8373,8755,8344,8755,8333,8758,8306,8766,8288,8779,8277,8799,8275,8821,8275,8818,8271,8802,8261,8779,8258xe" filled="t" fillcolor="#202020" stroked="f">
                <v:path arrowok="t"/>
                <v:fill/>
              </v:shape>
              <v:shape style="position:absolute;left:8736;top:8258;width:101;height:162" coordorigin="8736,8258" coordsize="101,162" path="m8821,8275l8799,8275,8807,8285,8813,8303,8816,8330,8816,8367,8809,8388,8797,8401,8779,8405,8819,8405,8824,8398,8831,8383,8835,8363,8837,8338,8835,8310,8829,8287,8821,8275xe" filled="t" fillcolor="#202020" stroked="f">
                <v:path arrowok="t"/>
                <v:fill/>
              </v:shape>
            </v:group>
            <v:group style="position:absolute;left:8856;top:8259;width:106;height:162" coordorigin="8856,8259" coordsize="106,162">
              <v:shape style="position:absolute;left:8856;top:8259;width:106;height:162" coordorigin="8856,8259" coordsize="106,162" path="m8900,8259l8857,8320,8856,8344,8856,8352,8876,8409,8916,8420,8934,8414,8942,8405,8902,8405,8890,8395,8882,8374,8880,8344,8882,8315,8887,8291,8896,8277,8910,8272,8942,8272,8941,8271,8924,8261,8900,8259xe" filled="t" fillcolor="#202020" stroked="f">
                <v:path arrowok="t"/>
                <v:fill/>
              </v:shape>
              <v:shape style="position:absolute;left:8856;top:8259;width:106;height:162" coordorigin="8856,8259" coordsize="106,162" path="m8942,8272l8910,8272,8922,8276,8931,8286,8937,8304,8940,8331,8941,8367,8934,8389,8921,8401,8902,8405,8942,8405,8950,8396,8957,8381,8960,8361,8962,8335,8959,8308,8953,8286,8942,8272xe" filled="t" fillcolor="#202020" stroked="f">
                <v:path arrowok="t"/>
                <v:fill/>
              </v:shape>
            </v:group>
            <v:group style="position:absolute;left:8981;top:8258;width:106;height:162" coordorigin="8981,8258" coordsize="106,162">
              <v:shape style="position:absolute;left:8981;top:8258;width:106;height:162" coordorigin="8981,8258" coordsize="106,162" path="m9026,8258l8982,8320,8981,8344,8981,8353,9001,8409,9041,8420,9059,8413,9067,8405,9024,8405,9010,8394,9002,8373,9000,8344,9000,8333,9003,8306,9011,8288,9024,8277,9044,8275,9068,8275,9064,8271,9048,8261,9026,8258xe" filled="t" fillcolor="#202020" stroked="f">
                <v:path arrowok="t"/>
                <v:fill/>
              </v:shape>
              <v:shape style="position:absolute;left:8981;top:8258;width:106;height:162" coordorigin="8981,8258" coordsize="106,162" path="m9068,8275l9044,8275,9052,8285,9057,8303,9060,8330,9061,8367,9054,8388,9042,8401,9024,8405,9067,8405,9075,8397,9081,8381,9085,8361,9086,8336,9084,8308,9076,8287,9068,8275xe" filled="t" fillcolor="#202020" stroked="f">
                <v:path arrowok="t"/>
                <v:fill/>
              </v:shape>
            </v:group>
            <v:group style="position:absolute;left:9106;top:8258;width:101;height:162" coordorigin="9106,8258" coordsize="101,162">
              <v:shape style="position:absolute;left:9106;top:8258;width:101;height:162" coordorigin="9106,8258" coordsize="101,162" path="m9146,8258l9107,8320,9106,8344,9106,8352,9139,8418,9162,8420,9180,8414,9188,8405,9148,8405,9135,8394,9127,8373,9125,8344,9125,8333,9128,8306,9136,8288,9149,8277,9169,8275,9190,8275,9187,8271,9170,8261,9146,8258xe" filled="t" fillcolor="#202020" stroked="f">
                <v:path arrowok="t"/>
                <v:fill/>
              </v:shape>
              <v:shape style="position:absolute;left:9106;top:8258;width:101;height:162" coordorigin="9106,8258" coordsize="101,162" path="m9190,8275l9169,8275,9177,8285,9182,8303,9185,8330,9185,8367,9179,8388,9167,8401,9148,8405,9188,8405,9195,8397,9201,8381,9205,8362,9206,8336,9204,8309,9198,8287,9190,8275xe" filled="t" fillcolor="#202020" stroked="f">
                <v:path arrowok="t"/>
                <v:fill/>
              </v:shape>
            </v:group>
            <v:group style="position:absolute;left:9226;top:8259;width:106;height:162" coordorigin="9226,8259" coordsize="106,162">
              <v:shape style="position:absolute;left:9226;top:8259;width:106;height:162" coordorigin="9226,8259" coordsize="106,162" path="m9270,8259l9227,8320,9226,8344,9226,8352,9246,8409,9286,8420,9303,8414,9312,8405,9270,8405,9257,8394,9248,8373,9245,8344,9245,8331,9249,8305,9258,8287,9272,8277,9292,8275,9314,8275,9311,8271,9294,8261,9270,8259xe" filled="t" fillcolor="#202020" stroked="f">
                <v:path arrowok="t"/>
                <v:fill/>
              </v:shape>
              <v:shape style="position:absolute;left:9226;top:8259;width:106;height:162" coordorigin="9226,8259" coordsize="106,162" path="m9314,8275l9292,8275,9303,8288,9310,8310,9303,8389,9270,8405,9312,8405,9320,8396,9326,8381,9330,8361,9331,8335,9329,8308,9322,8286,9314,8275xe" filled="t" fillcolor="#202020" stroked="f">
                <v:path arrowok="t"/>
                <v:fill/>
              </v:shape>
            </v:group>
            <v:group style="position:absolute;left:9648;top:8243;width:192;height:202" coordorigin="9648,8243" coordsize="192,202">
              <v:shape style="position:absolute;left:9648;top:8243;width:192;height:202" coordorigin="9648,8243" coordsize="192,202" path="m9672,8301l9660,8314,9670,8329,9679,8346,9686,8366,9690,8389,9677,8405,9663,8418,9648,8430,9658,8440,9671,8434,9687,8422,9704,8410,9723,8401,9742,8401,9734,8387,9723,8366,9730,8351,9705,8351,9694,8336,9684,8320,9672,8301xe" filled="t" fillcolor="#202020" stroked="f">
                <v:path arrowok="t"/>
                <v:fill/>
              </v:shape>
              <v:shape style="position:absolute;left:9648;top:8243;width:192;height:202" coordorigin="9648,8243" coordsize="192,202" path="m9742,8401l9723,8401,9734,8417,9744,8435,9754,8420,9744,8405,9742,8401xe" filled="t" fillcolor="#202020" stroked="f">
                <v:path arrowok="t"/>
                <v:fill/>
              </v:shape>
              <v:shape style="position:absolute;left:9648;top:8243;width:192;height:202" coordorigin="9648,8243" coordsize="192,202" path="m9763,8277l9648,8277,9648,8291,9733,8300,9726,8321,9717,8338,9705,8351,9730,8351,9732,8347,9739,8329,9745,8311,9749,8291,9763,8291,9763,8277xe" filled="t" fillcolor="#202020" stroked="f">
                <v:path arrowok="t"/>
                <v:fill/>
              </v:shape>
              <v:shape style="position:absolute;left:9648;top:8243;width:192;height:202" coordorigin="9648,8243" coordsize="192,202" path="m9706,8243l9691,8253,9696,8262,9701,8267,9706,8277,9720,8272,9715,8262,9710,8258,9706,8243xe" filled="t" fillcolor="#202020" stroked="f">
                <v:path arrowok="t"/>
                <v:fill/>
              </v:shape>
              <v:shape style="position:absolute;left:9648;top:8243;width:192;height:202" coordorigin="9648,8243" coordsize="192,202" path="m9840,8248l9826,8248,9826,8421,9816,8426,9778,8426,9782,8430,9782,8445,9830,8445,9840,8435,9840,8248xe" filled="t" fillcolor="#202020" stroked="f">
                <v:path arrowok="t"/>
                <v:fill/>
              </v:shape>
              <v:shape style="position:absolute;left:9648;top:8243;width:192;height:202" coordorigin="9648,8243" coordsize="192,202" path="m9792,8267l9778,8267,9778,8397,9792,8397,9792,8267xe" filled="t" fillcolor="#202020" stroked="f">
                <v:path arrowok="t"/>
                <v:fill/>
              </v:shape>
            </v:group>
            <v:group style="position:absolute;left:9859;top:8262;width:197;height:173" coordorigin="9859,8262" coordsize="197,173">
              <v:shape style="position:absolute;left:9859;top:8262;width:197;height:173" coordorigin="9859,8262" coordsize="197,173" path="m10056,8416l9859,8416,9859,8435,10056,8435,10056,8416xe" filled="t" fillcolor="#202020" stroked="f">
                <v:path arrowok="t"/>
                <v:fill/>
              </v:shape>
              <v:shape style="position:absolute;left:9859;top:8262;width:197;height:173" coordorigin="9859,8262" coordsize="197,173" path="m9965,8349l9950,8349,9950,8416,9965,8416,9965,8349xe" filled="t" fillcolor="#202020" stroked="f">
                <v:path arrowok="t"/>
                <v:fill/>
              </v:shape>
              <v:shape style="position:absolute;left:9859;top:8262;width:197;height:173" coordorigin="9859,8262" coordsize="197,173" path="m9998,8358l9989,8368,9994,8375,10006,8390,10018,8406,10026,8388,10013,8372,9998,8358xe" filled="t" fillcolor="#202020" stroked="f">
                <v:path arrowok="t"/>
                <v:fill/>
              </v:shape>
              <v:shape style="position:absolute;left:9859;top:8262;width:197;height:173" coordorigin="9859,8262" coordsize="197,173" path="m10042,8330l9874,8330,9874,8349,10042,8349,10042,8330xe" filled="t" fillcolor="#202020" stroked="f">
                <v:path arrowok="t"/>
                <v:fill/>
              </v:shape>
              <v:shape style="position:absolute;left:9859;top:8262;width:197;height:173" coordorigin="9859,8262" coordsize="197,173" path="m9965,8277l9950,8277,9950,8330,9965,8330,9965,8277xe" filled="t" fillcolor="#202020" stroked="f">
                <v:path arrowok="t"/>
                <v:fill/>
              </v:shape>
              <v:shape style="position:absolute;left:9859;top:8262;width:197;height:173" coordorigin="9859,8262" coordsize="197,173" path="m10046,8262l9869,8262,9869,8277,10046,8277,10046,8262xe" filled="t" fillcolor="#202020" stroked="f">
                <v:path arrowok="t"/>
                <v:fill/>
              </v:shape>
            </v:group>
            <v:group style="position:absolute;left:10066;top:8243;width:206;height:206" coordorigin="10066,8243" coordsize="206,206">
              <v:shape style="position:absolute;left:10066;top:8243;width:206;height:206" coordorigin="10066,8243" coordsize="206,206" path="m10272,8325l10066,8325,10066,8339,10272,8339,10272,8325xe" filled="t" fillcolor="#202020" stroked="f">
                <v:path arrowok="t"/>
                <v:fill/>
              </v:shape>
              <v:shape style="position:absolute;left:10066;top:8243;width:206;height:206" coordorigin="10066,8243" coordsize="206,206" path="m10176,8310l10162,8310,10162,8325,10176,8325,10176,8310xe" filled="t" fillcolor="#202020" stroked="f">
                <v:path arrowok="t"/>
                <v:fill/>
              </v:shape>
              <v:shape style="position:absolute;left:10066;top:8243;width:206;height:206" coordorigin="10066,8243" coordsize="206,206" path="m10243,8262l10090,8262,10090,8315,10109,8315,10109,8310,10243,8310,10243,8296,10109,8296,10109,8277,10243,8277,10243,8262xe" filled="t" fillcolor="#202020" stroked="f">
                <v:path arrowok="t"/>
                <v:fill/>
              </v:shape>
              <v:shape style="position:absolute;left:10066;top:8243;width:206;height:206" coordorigin="10066,8243" coordsize="206,206" path="m10243,8310l10229,8310,10229,8315,10243,8315,10243,8310xe" filled="t" fillcolor="#202020" stroked="f">
                <v:path arrowok="t"/>
                <v:fill/>
              </v:shape>
              <v:shape style="position:absolute;left:10066;top:8243;width:206;height:206" coordorigin="10066,8243" coordsize="206,206" path="m10176,8277l10162,8277,10162,8296,10176,8296,10176,8277xe" filled="t" fillcolor="#202020" stroked="f">
                <v:path arrowok="t"/>
                <v:fill/>
              </v:shape>
              <v:shape style="position:absolute;left:10066;top:8243;width:206;height:206" coordorigin="10066,8243" coordsize="206,206" path="m10243,8277l10229,8277,10229,8296,10243,8296,10243,8277xe" filled="t" fillcolor="#202020" stroked="f">
                <v:path arrowok="t"/>
                <v:fill/>
              </v:shape>
              <v:shape style="position:absolute;left:10066;top:8243;width:206;height:206" coordorigin="10066,8243" coordsize="206,206" path="m10176,8243l10162,8243,10162,8262,10176,8262,10176,8243xe" filled="t" fillcolor="#202020" stroked="f">
                <v:path arrowok="t"/>
                <v:fill/>
              </v:shape>
              <v:shape style="position:absolute;left:10066;top:8243;width:206;height:206" coordorigin="10066,8243" coordsize="206,206" path="m10220,8419l10174,8419,10194,8425,10213,8433,10231,8440,10248,8450,10246,8430,10227,8422,10220,8419xe" filled="t" fillcolor="#202020" stroked="f">
                <v:path arrowok="t"/>
                <v:fill/>
              </v:shape>
              <v:shape style="position:absolute;left:10066;top:8243;width:206;height:206" coordorigin="10066,8243" coordsize="206,206" path="m10176,8373l10162,8373,10162,8392,10157,8402,10075,8430,10075,8435,10080,8440,10106,8444,10129,8438,10147,8432,10162,8426,10174,8419,10220,8419,10208,8414,10190,8408,10171,8402,10176,8392,10176,8373xe" filled="t" fillcolor="#202020" stroked="f">
                <v:path arrowok="t"/>
                <v:fill/>
              </v:shape>
              <v:shape style="position:absolute;left:10066;top:8243;width:206;height:206" coordorigin="10066,8243" coordsize="206,206" path="m10238,8354l10094,8354,10094,8411,10114,8411,10114,8368,10238,8368,10238,8354xe" filled="t" fillcolor="#202020" stroked="f">
                <v:path arrowok="t"/>
                <v:fill/>
              </v:shape>
              <v:shape style="position:absolute;left:10066;top:8243;width:206;height:206" coordorigin="10066,8243" coordsize="206,206" path="m10238,8368l10224,8368,10224,8411,10238,8411,10238,8368xe" filled="t" fillcolor="#202020" stroked="f">
                <v:path arrowok="t"/>
                <v:fill/>
              </v:shape>
              <v:shape style="position:absolute;left:662;top:9971;width:1479;height:514" type="#_x0000_t75">
                <v:imagedata r:id="rId102" o:title=""/>
              </v:shape>
              <v:shape style="position:absolute;left:2419;top:9404;width:860;height:1662" type="#_x0000_t75">
                <v:imagedata r:id="rId103" o:title=""/>
              </v:shape>
            </v:group>
            <v:group style="position:absolute;left:3509;top:10135;width:96;height:158" coordorigin="3509,10135" coordsize="96,158">
              <v:shape style="position:absolute;left:3509;top:10135;width:96;height:158" coordorigin="3509,10135" coordsize="96,158" path="m3595,10149l3566,10149,3586,10168,3586,10187,3581,10192,3581,10202,3570,10214,3552,10230,3509,10278,3509,10293,3605,10293,3605,10278,3533,10278,3570,10236,3586,10220,3595,10206,3605,10187,3605,10163,3600,10154,3595,10149xe" filled="t" fillcolor="#202020" stroked="f">
                <v:path arrowok="t"/>
                <v:fill/>
              </v:shape>
              <v:shape style="position:absolute;left:3509;top:10135;width:96;height:158" coordorigin="3509,10135" coordsize="96,158" path="m3552,10135l3533,10139,3514,10149,3520,10164,3539,10153,3557,10149,3595,10149,3590,10144,3577,10137,3552,10135xe" filled="t" fillcolor="#202020" stroked="f">
                <v:path arrowok="t"/>
                <v:fill/>
              </v:shape>
            </v:group>
            <v:group style="position:absolute;left:3629;top:10135;width:105;height:161" coordorigin="3629,10135" coordsize="105,161">
              <v:shape style="position:absolute;left:3629;top:10135;width:105;height:161" coordorigin="3629,10135" coordsize="105,161" path="m3674,10135l3630,10197,3629,10221,3629,10230,3649,10286,3690,10296,3708,10288,3715,10280,3669,10280,3657,10268,3650,10246,3648,10218,3648,10212,3651,10185,3658,10165,3671,10154,3692,10152,3717,10152,3712,10146,3696,10138,3674,10135xe" filled="t" fillcolor="#202020" stroked="f">
                <v:path arrowok="t"/>
                <v:fill/>
              </v:shape>
              <v:shape style="position:absolute;left:3629;top:10135;width:105;height:161" coordorigin="3629,10135" coordsize="105,161" path="m3717,10152l3692,10152,3702,10164,3708,10187,3710,10213,3710,10221,3708,10246,3701,10266,3689,10278,3669,10280,3715,10280,3734,10216,3734,10212,3732,10183,3724,10161,3717,10152xe" filled="t" fillcolor="#202020" stroked="f">
                <v:path arrowok="t"/>
                <v:fill/>
              </v:shape>
            </v:group>
            <v:group style="position:absolute;left:3758;top:10134;width:96;height:158" coordorigin="3758,10134" coordsize="96,158">
              <v:shape style="position:absolute;left:3758;top:10134;width:96;height:158" coordorigin="3758,10134" coordsize="96,158" path="m3854,10278l3763,10278,3763,10293,3854,10293,3854,10278xe" filled="t" fillcolor="#202020" stroked="f">
                <v:path arrowok="t"/>
                <v:fill/>
              </v:shape>
              <v:shape style="position:absolute;left:3758;top:10134;width:96;height:158" coordorigin="3758,10134" coordsize="96,158" path="m3816,10158l3797,10158,3797,10278,3816,10278,3816,10158xe" filled="t" fillcolor="#202020" stroked="f">
                <v:path arrowok="t"/>
                <v:fill/>
              </v:shape>
              <v:shape style="position:absolute;left:3758;top:10134;width:96;height:158" coordorigin="3758,10134" coordsize="96,158" path="m3816,10134l3758,10149,3758,10168,3797,10158,3816,10158,3816,10134xe" filled="t" fillcolor="#202020" stroked="f">
                <v:path arrowok="t"/>
                <v:fill/>
              </v:shape>
            </v:group>
            <v:group style="position:absolute;left:3874;top:10134;width:106;height:158" coordorigin="3874,10134" coordsize="106,158">
              <v:shape style="position:absolute;left:3874;top:10134;width:106;height:158" coordorigin="3874,10134" coordsize="106,158" path="m3979,10134l3874,10134,3874,10154,3955,10154,3893,10293,3917,10293,3979,10144,3979,10134xe" filled="t" fillcolor="#202020" stroked="f">
                <v:path arrowok="t"/>
                <v:fill/>
              </v:shape>
            </v:group>
            <v:group style="position:absolute;left:3998;top:10135;width:105;height:161" coordorigin="3998,10135" coordsize="105,161">
              <v:shape style="position:absolute;left:3998;top:10135;width:105;height:161" coordorigin="3998,10135" coordsize="105,161" path="m4043,10135l4000,10197,3998,10221,3999,10229,4017,10286,4059,10296,4077,10288,4085,10280,4038,10280,4026,10268,4020,10246,4018,10218,4018,10212,4020,10185,4027,10165,4041,10154,4062,10152,4086,10152,4082,10146,4065,10138,4043,10135xe" filled="t" fillcolor="#202020" stroked="f">
                <v:path arrowok="t"/>
                <v:fill/>
              </v:shape>
              <v:shape style="position:absolute;left:3998;top:10135;width:105;height:161" coordorigin="3998,10135" coordsize="105,161" path="m4086,10152l4062,10152,4072,10164,4078,10187,4080,10213,4080,10221,4078,10246,4071,10266,4058,10278,4038,10280,4085,10280,4104,10216,4104,10212,4101,10183,4094,10161,4086,10152xe" filled="t" fillcolor="#202020" stroked="f">
                <v:path arrowok="t"/>
                <v:fill/>
              </v:shape>
            </v:group>
            <v:group style="position:absolute;left:4123;top:10134;width:99;height:163" coordorigin="4123,10134" coordsize="99,163">
              <v:shape style="position:absolute;left:4123;top:10134;width:99;height:163" coordorigin="4123,10134" coordsize="99,163" path="m4133,10274l4133,10293,4138,10298,4157,10298,4178,10294,4195,10285,4196,10283,4147,10283,4138,10278,4133,10274xe" filled="t" fillcolor="#202020" stroked="f">
                <v:path arrowok="t"/>
                <v:fill/>
              </v:shape>
              <v:shape style="position:absolute;left:4123;top:10134;width:99;height:163" coordorigin="4123,10134" coordsize="99,163" path="m4222,10216l4205,10216,4204,10228,4200,10249,4190,10264,4186,10274,4171,10283,4196,10283,4209,10268,4216,10255,4221,10238,4222,10216xe" filled="t" fillcolor="#202020" stroked="f">
                <v:path arrowok="t"/>
                <v:fill/>
              </v:shape>
              <v:shape style="position:absolute;left:4123;top:10134;width:99;height:163" coordorigin="4123,10134" coordsize="99,163" path="m4171,10134l4157,10134,4147,10139,4137,10150,4127,10167,4123,10187,4123,10202,4133,10221,4150,10232,4170,10235,4190,10230,4200,10221,4162,10221,4142,10202,4142,10173,4147,10168,4152,10158,4162,10149,4205,10149,4193,10138,4171,10134xe" filled="t" fillcolor="#202020" stroked="f">
                <v:path arrowok="t"/>
                <v:fill/>
              </v:shape>
              <v:shape style="position:absolute;left:4123;top:10134;width:99;height:163" coordorigin="4123,10134" coordsize="99,163" path="m4205,10149l4181,10149,4190,10154,4195,10163,4200,10168,4205,10178,4205,10197,4200,10206,4190,10216,4181,10221,4200,10221,4205,10216,4222,10216,4223,10186,4217,10166,4208,10151,4205,10149xe" filled="t" fillcolor="#202020" stroked="f">
                <v:path arrowok="t"/>
                <v:fill/>
              </v:shape>
            </v:group>
            <v:group style="position:absolute;left:4243;top:10135;width:101;height:158" coordorigin="4243,10135" coordsize="101,158">
              <v:shape style="position:absolute;left:4243;top:10135;width:101;height:158" coordorigin="4243,10135" coordsize="101,158" path="m4334,10149l4306,10149,4325,10168,4325,10187,4320,10192,4315,10202,4315,10206,4306,10221,4291,10230,4243,10278,4243,10293,4344,10293,4344,10278,4267,10278,4310,10236,4325,10220,4334,10206,4344,10187,4344,10163,4339,10154,4334,10149xe" filled="t" fillcolor="#202020" stroked="f">
                <v:path arrowok="t"/>
                <v:fill/>
              </v:shape>
              <v:shape style="position:absolute;left:4243;top:10135;width:101;height:158" coordorigin="4243,10135" coordsize="101,158" path="m4291,10135l4272,10139,4253,10149,4259,10164,4278,10153,4296,10149,4334,10149,4330,10144,4316,10137,4291,10135xe" filled="t" fillcolor="#202020" stroked="f">
                <v:path arrowok="t"/>
                <v:fill/>
              </v:shape>
            </v:group>
            <v:group style="position:absolute;left:4368;top:10135;width:106;height:161" coordorigin="4368,10135" coordsize="106,161">
              <v:shape style="position:absolute;left:4368;top:10135;width:106;height:161" coordorigin="4368,10135" coordsize="106,161" path="m4411,10135l4369,10197,4368,10221,4368,10230,4387,10287,4429,10296,4447,10287,4454,10280,4408,10280,4396,10268,4389,10246,4387,10218,4387,10211,4390,10185,4397,10165,4410,10154,4431,10152,4456,10152,4451,10146,4434,10137,4411,10135xe" filled="t" fillcolor="#202020" stroked="f">
                <v:path arrowok="t"/>
                <v:fill/>
              </v:shape>
              <v:shape style="position:absolute;left:4368;top:10135;width:106;height:161" coordorigin="4368,10135" coordsize="106,161" path="m4456,10152l4431,10152,4441,10164,4448,10187,4449,10216,4449,10221,4447,10246,4440,10266,4428,10278,4408,10280,4454,10280,4463,10272,4469,10255,4472,10235,4474,10211,4471,10182,4463,10161,4456,10152xe" filled="t" fillcolor="#202020" stroked="f">
                <v:path arrowok="t"/>
                <v:fill/>
              </v:shape>
              <v:shape style="position:absolute;left:6480;top:9822;width:1489;height:793" type="#_x0000_t75">
                <v:imagedata r:id="rId104" o:title=""/>
              </v:shape>
            </v:group>
            <v:group style="position:absolute;left:8251;top:10134;width:91;height:158" coordorigin="8251,10134" coordsize="91,158">
              <v:shape style="position:absolute;left:8251;top:10134;width:91;height:158" coordorigin="8251,10134" coordsize="91,158" path="m8342,10278l8251,10278,8251,10293,8342,10293,8342,10278xe" filled="t" fillcolor="#202020" stroked="f">
                <v:path arrowok="t"/>
                <v:fill/>
              </v:shape>
              <v:shape style="position:absolute;left:8251;top:10134;width:91;height:158" coordorigin="8251,10134" coordsize="91,158" path="m8309,10158l8290,10158,8290,10278,8309,10278,8309,10158xe" filled="t" fillcolor="#202020" stroked="f">
                <v:path arrowok="t"/>
                <v:fill/>
              </v:shape>
              <v:shape style="position:absolute;left:8251;top:10134;width:91;height:158" coordorigin="8251,10134" coordsize="91,158" path="m8309,10134l8251,10149,8251,10168,8290,10158,8309,10158,8309,10134xe" filled="t" fillcolor="#202020" stroked="f">
                <v:path arrowok="t"/>
                <v:fill/>
              </v:shape>
            </v:group>
            <v:group style="position:absolute;left:8366;top:10134;width:101;height:158" coordorigin="8366,10134" coordsize="101,158">
              <v:shape style="position:absolute;left:8366;top:10134;width:101;height:158" coordorigin="8366,10134" coordsize="101,158" path="m8467,10134l8366,10134,8366,10154,8443,10154,8386,10293,8405,10293,8467,10144,8467,10134xe" filled="t" fillcolor="#202020" stroked="f">
                <v:path arrowok="t"/>
                <v:fill/>
              </v:shape>
            </v:group>
            <v:group style="position:absolute;left:8486;top:10135;width:106;height:161" coordorigin="8486,10135" coordsize="106,161">
              <v:shape style="position:absolute;left:8486;top:10135;width:106;height:161" coordorigin="8486,10135" coordsize="106,161" path="m8531,10135l8488,10197,8486,10221,8487,10230,8507,10286,8547,10297,8564,10288,8572,10281,8530,10281,8519,10269,8513,10247,8511,10219,8510,10211,8513,10185,8520,10166,8533,10155,8553,10152,8577,10152,8572,10146,8555,10138,8531,10135xe" filled="t" fillcolor="#202020" stroked="f">
                <v:path arrowok="t"/>
                <v:fill/>
              </v:shape>
              <v:shape style="position:absolute;left:8486;top:10135;width:106;height:161" coordorigin="8486,10135" coordsize="106,161" path="m8577,10152l8553,10152,8564,10165,8571,10188,8573,10216,8573,10221,8570,10246,8563,10266,8550,10278,8530,10281,8572,10281,8581,10272,8587,10256,8591,10235,8592,10211,8590,10182,8583,10161,8577,10152xe" filled="t" fillcolor="#202020" stroked="f">
                <v:path arrowok="t"/>
                <v:fill/>
              </v:shape>
            </v:group>
            <v:group style="position:absolute;left:8611;top:10135;width:106;height:162" coordorigin="8611,10135" coordsize="106,162">
              <v:shape style="position:absolute;left:8611;top:10135;width:106;height:162" coordorigin="8611,10135" coordsize="106,162" path="m8656,10135l8612,10197,8611,10221,8611,10229,8631,10286,8671,10297,8689,10289,8698,10280,8651,10280,8639,10268,8633,10246,8630,10216,8632,10192,8639,10168,8650,10154,8664,10149,8697,10149,8695,10146,8678,10138,8656,10135xe" filled="t" fillcolor="#202020" stroked="f">
                <v:path arrowok="t"/>
                <v:fill/>
              </v:shape>
              <v:shape style="position:absolute;left:8611;top:10135;width:106;height:162" coordorigin="8611,10135" coordsize="106,162" path="m8697,10149l8664,10149,8678,10154,8688,10167,8695,10190,8697,10222,8694,10248,8685,10267,8671,10278,8651,10280,8698,10280,8705,10273,8712,10256,8716,10236,8717,10213,8714,10183,8707,10161,8697,10149xe" filled="t" fillcolor="#202020" stroked="f">
                <v:path arrowok="t"/>
                <v:fill/>
              </v:shape>
            </v:group>
            <v:group style="position:absolute;left:8736;top:10135;width:101;height:162" coordorigin="8736,10135" coordsize="101,162">
              <v:shape style="position:absolute;left:8736;top:10135;width:101;height:162" coordorigin="8736,10135" coordsize="101,162" path="m8779,10135l8737,10197,8736,10228,8738,10248,8744,10267,8752,10286,8769,10295,8792,10297,8812,10289,8820,10280,8776,10280,8764,10268,8757,10246,8755,10218,8755,10212,8758,10185,8765,10165,8778,10154,8799,10152,8822,10152,8818,10147,8802,10138,8779,10135xe" filled="t" fillcolor="#202020" stroked="f">
                <v:path arrowok="t"/>
                <v:fill/>
              </v:shape>
              <v:shape style="position:absolute;left:8736;top:10135;width:101;height:162" coordorigin="8736,10135" coordsize="101,162" path="m8822,10152l8799,10152,8809,10164,8816,10187,8817,10215,8817,10221,8815,10246,8808,10266,8796,10278,8776,10280,8820,10280,8824,10275,8831,10258,8835,10238,8837,10215,8835,10185,8829,10162,8822,10152xe" filled="t" fillcolor="#202020" stroked="f">
                <v:path arrowok="t"/>
                <v:fill/>
              </v:shape>
            </v:group>
            <v:group style="position:absolute;left:8856;top:10135;width:106;height:161" coordorigin="8856,10135" coordsize="106,161">
              <v:shape style="position:absolute;left:8856;top:10135;width:106;height:161" coordorigin="8856,10135" coordsize="106,161" path="m8900,10135l8857,10197,8856,10221,8856,10229,8876,10286,8917,10297,8934,10288,8942,10281,8899,10281,8889,10269,8882,10247,8880,10219,8880,10211,8882,10185,8890,10166,8903,10155,8923,10152,8946,10152,8941,10146,8924,10138,8900,10135xe" filled="t" fillcolor="#202020" stroked="f">
                <v:path arrowok="t"/>
                <v:fill/>
              </v:shape>
              <v:shape style="position:absolute;left:8856;top:10135;width:106;height:161" coordorigin="8856,10135" coordsize="106,161" path="m8946,10152l8923,10152,8934,10165,8940,10188,8942,10216,8942,10221,8940,10246,8933,10266,8920,10278,8899,10281,8942,10281,8951,10272,8957,10256,8960,10235,8962,10211,8959,10182,8953,10161,8946,10152xe" filled="t" fillcolor="#202020" stroked="f">
                <v:path arrowok="t"/>
                <v:fill/>
              </v:shape>
            </v:group>
            <v:group style="position:absolute;left:8981;top:10135;width:105;height:161" coordorigin="8981,10135" coordsize="105,161">
              <v:shape style="position:absolute;left:8981;top:10135;width:105;height:161" coordorigin="8981,10135" coordsize="105,161" path="m9026,10135l8982,10197,8981,10221,8981,10230,9001,10286,9042,10296,9060,10288,9067,10280,9021,10280,9009,10268,9002,10246,9000,10218,9000,10212,9003,10185,9010,10165,9023,10154,9044,10152,9069,10152,9064,10146,9048,10138,9026,10135xe" filled="t" fillcolor="#202020" stroked="f">
                <v:path arrowok="t"/>
                <v:fill/>
              </v:shape>
              <v:shape style="position:absolute;left:8981;top:10135;width:105;height:161" coordorigin="8981,10135" coordsize="105,161" path="m9069,10152l9044,10152,9054,10164,9060,10187,9062,10213,9062,10221,9060,10246,9053,10266,9041,10278,9021,10280,9067,10280,9086,10216,9086,10212,9084,10183,9076,10161,9069,10152xe" filled="t" fillcolor="#202020" stroked="f">
                <v:path arrowok="t"/>
                <v:fill/>
              </v:shape>
            </v:group>
            <v:group style="position:absolute;left:9648;top:10134;width:202;height:182" coordorigin="9648,10134" coordsize="202,182">
              <v:shape style="position:absolute;left:9648;top:10134;width:202;height:182" coordorigin="9648,10134" coordsize="202,182" path="m9830,10134l9667,10134,9667,10154,9734,10161,9733,10182,9730,10202,9648,10202,9648,10216,9719,10236,9709,10254,9697,10270,9683,10284,9666,10297,9648,10307,9653,10312,9653,10317,9674,10312,9720,10271,9744,10216,9850,10216,9850,10202,9749,10194,9752,10173,9754,10154,9830,10154,9830,10134xe" filled="t" fillcolor="#202020" stroked="f">
                <v:path arrowok="t"/>
                <v:fill/>
              </v:shape>
              <v:shape style="position:absolute;left:9648;top:10134;width:202;height:182" coordorigin="9648,10134" coordsize="202,182" path="m9773,10230l9754,10230,9754,10289,9761,10310,9782,10317,9835,10317,9845,10307,9845,10302,9778,10302,9773,10298,9773,10230xe" filled="t" fillcolor="#202020" stroked="f">
                <v:path arrowok="t"/>
                <v:fill/>
              </v:shape>
              <v:shape style="position:absolute;left:9648;top:10134;width:202;height:182" coordorigin="9648,10134" coordsize="202,182" path="m9840,10259l9830,10259,9830,10298,9826,10302,9845,10302,9845,10288,9850,10278,9850,10264,9845,10264,9840,10259xe" filled="t" fillcolor="#202020" stroked="f">
                <v:path arrowok="t"/>
                <v:fill/>
              </v:shape>
              <v:shape style="position:absolute;left:662;top:11857;width:1479;height:505" type="#_x0000_t75">
                <v:imagedata r:id="rId105" o:title=""/>
              </v:shape>
              <v:shape style="position:absolute;left:2419;top:11286;width:860;height:1657" type="#_x0000_t75">
                <v:imagedata r:id="rId106" o:title=""/>
              </v:shape>
            </v:group>
            <v:group style="position:absolute;left:3509;top:12016;width:96;height:158" coordorigin="3509,12016" coordsize="96,158">
              <v:shape style="position:absolute;left:3509;top:12016;width:96;height:158" coordorigin="3509,12016" coordsize="96,158" path="m3595,12030l3566,12030,3586,12050,3586,12069,3581,12074,3581,12083,3552,12112,3509,12160,3509,12174,3605,12174,3605,12155,3533,12155,3573,12114,3587,12097,3595,12083,3600,12078,3605,12069,3605,12045,3600,12035,3595,12030xe" filled="t" fillcolor="#202020" stroked="f">
                <v:path arrowok="t"/>
                <v:fill/>
              </v:shape>
              <v:shape style="position:absolute;left:3509;top:12016;width:96;height:158" coordorigin="3509,12016" coordsize="96,158" path="m3552,12016l3533,12021,3514,12030,3520,12044,3539,12033,3557,12030,3595,12030,3590,12026,3577,12017,3552,12016xe" filled="t" fillcolor="#202020" stroked="f">
                <v:path arrowok="t"/>
                <v:fill/>
              </v:shape>
            </v:group>
            <v:group style="position:absolute;left:3629;top:12016;width:106;height:162" coordorigin="3629,12016" coordsize="106,162">
              <v:shape style="position:absolute;left:3629;top:12016;width:106;height:162" coordorigin="3629,12016" coordsize="106,162" path="m3676,12016l3630,12073,3629,12098,3629,12110,3663,12175,3687,12178,3706,12170,3717,12159,3672,12159,3658,12149,3650,12129,3648,12098,3648,12096,3650,12068,3657,12048,3670,12036,3690,12032,3716,12032,3713,12028,3697,12019,3676,12016xe" filled="t" fillcolor="#202020" stroked="f">
                <v:path arrowok="t"/>
                <v:fill/>
              </v:shape>
              <v:shape style="position:absolute;left:3629;top:12016;width:106;height:162" coordorigin="3629,12016" coordsize="106,162" path="m3716,12032l3690,12032,3699,12041,3705,12058,3709,12084,3709,12120,3703,12143,3691,12155,3672,12159,3717,12159,3734,12098,3734,12096,3732,12067,3725,12044,3716,12032xe" filled="t" fillcolor="#202020" stroked="f">
                <v:path arrowok="t"/>
                <v:fill/>
              </v:shape>
            </v:group>
            <v:group style="position:absolute;left:3758;top:12011;width:96;height:163" coordorigin="3758,12011" coordsize="96,163">
              <v:shape style="position:absolute;left:3758;top:12011;width:96;height:163" coordorigin="3758,12011" coordsize="96,163" path="m3854,12160l3763,12160,3763,12174,3854,12174,3854,12160xe" filled="t" fillcolor="#202020" stroked="f">
                <v:path arrowok="t"/>
                <v:fill/>
              </v:shape>
              <v:shape style="position:absolute;left:3758;top:12011;width:96;height:163" coordorigin="3758,12011" coordsize="96,163" path="m3816,12035l3797,12035,3797,12160,3816,12160,3816,12035xe" filled="t" fillcolor="#202020" stroked="f">
                <v:path arrowok="t"/>
                <v:fill/>
              </v:shape>
              <v:shape style="position:absolute;left:3758;top:12011;width:96;height:163" coordorigin="3758,12011" coordsize="96,163" path="m3816,12011l3758,12030,3758,12050,3797,12035,3816,12035,3816,12011xe" filled="t" fillcolor="#202020" stroked="f">
                <v:path arrowok="t"/>
                <v:fill/>
              </v:shape>
            </v:group>
            <v:group style="position:absolute;left:3874;top:12016;width:106;height:158" coordorigin="3874,12016" coordsize="106,158">
              <v:shape style="position:absolute;left:3874;top:12016;width:106;height:158" coordorigin="3874,12016" coordsize="106,158" path="m3979,12016l3874,12016,3874,12035,3955,12035,3893,12174,3917,12174,3979,12026,3979,12016xe" filled="t" fillcolor="#202020" stroked="f">
                <v:path arrowok="t"/>
                <v:fill/>
              </v:shape>
            </v:group>
            <v:group style="position:absolute;left:4008;top:12011;width:91;height:163" coordorigin="4008,12011" coordsize="91,163">
              <v:shape style="position:absolute;left:4008;top:12011;width:91;height:163" coordorigin="4008,12011" coordsize="91,163" path="m4099,12160l4008,12160,4008,12174,4099,12174,4099,12160xe" filled="t" fillcolor="#202020" stroked="f">
                <v:path arrowok="t"/>
                <v:fill/>
              </v:shape>
              <v:shape style="position:absolute;left:4008;top:12011;width:91;height:163" coordorigin="4008,12011" coordsize="91,163" path="m4066,12035l4042,12035,4042,12160,4066,12160,4066,12035xe" filled="t" fillcolor="#202020" stroked="f">
                <v:path arrowok="t"/>
                <v:fill/>
              </v:shape>
              <v:shape style="position:absolute;left:4008;top:12011;width:91;height:163" coordorigin="4008,12011" coordsize="91,163" path="m4066,12011l4008,12030,4008,12050,4042,12035,4066,12035,4066,12011xe" filled="t" fillcolor="#202020" stroked="f">
                <v:path arrowok="t"/>
                <v:fill/>
              </v:shape>
            </v:group>
            <v:group style="position:absolute;left:4123;top:12016;width:96;height:158" coordorigin="4123,12016" coordsize="96,158">
              <v:shape style="position:absolute;left:4123;top:12016;width:96;height:158" coordorigin="4123,12016" coordsize="96,158" path="m4212,12030l4181,12030,4186,12035,4195,12040,4200,12045,4200,12074,4195,12083,4166,12112,4123,12160,4123,12174,4219,12174,4219,12155,4147,12155,4190,12112,4203,12096,4214,12083,4219,12078,4219,12045,4214,12035,4212,12030xe" filled="t" fillcolor="#202020" stroked="f">
                <v:path arrowok="t"/>
                <v:fill/>
              </v:shape>
              <v:shape style="position:absolute;left:4123;top:12016;width:96;height:158" coordorigin="4123,12016" coordsize="96,158" path="m4169,12016l4148,12021,4133,12030,4135,12047,4152,12034,4171,12030,4212,12030,4209,12025,4193,12017,4169,12016xe" filled="t" fillcolor="#202020" stroked="f">
                <v:path arrowok="t"/>
                <v:fill/>
              </v:shape>
            </v:group>
            <v:group style="position:absolute;left:4243;top:12016;width:101;height:158" coordorigin="4243,12016" coordsize="101,158">
              <v:shape style="position:absolute;left:4243;top:12016;width:101;height:158" coordorigin="4243,12016" coordsize="101,158" path="m4334,12030l4306,12030,4325,12050,4325,12069,4320,12074,4315,12083,4315,12088,4243,12160,4243,12174,4344,12174,4344,12155,4267,12155,4312,12114,4326,12097,4334,12083,4339,12078,4344,12069,4344,12045,4339,12035,4334,12030xe" filled="t" fillcolor="#202020" stroked="f">
                <v:path arrowok="t"/>
                <v:fill/>
              </v:shape>
              <v:shape style="position:absolute;left:4243;top:12016;width:101;height:158" coordorigin="4243,12016" coordsize="101,158" path="m4291,12016l4272,12021,4253,12030,4259,12044,4278,12033,4296,12030,4334,12030,4330,12026,4316,12017,4291,12016xe" filled="t" fillcolor="#202020" stroked="f">
                <v:path arrowok="t"/>
                <v:fill/>
              </v:shape>
            </v:group>
            <v:group style="position:absolute;left:4368;top:12016;width:106;height:162" coordorigin="4368,12016" coordsize="106,162">
              <v:shape style="position:absolute;left:4368;top:12016;width:106;height:162" coordorigin="4368,12016" coordsize="106,162" path="m4414,12016l4369,12073,4368,12098,4368,12110,4402,12175,4427,12178,4446,12170,4456,12159,4411,12159,4397,12149,4390,12129,4387,12098,4387,12095,4389,12068,4396,12048,4409,12036,4429,12032,4455,12032,4452,12028,4435,12019,4414,12016xe" filled="t" fillcolor="#202020" stroked="f">
                <v:path arrowok="t"/>
                <v:fill/>
              </v:shape>
              <v:shape style="position:absolute;left:4368;top:12016;width:106;height:162" coordorigin="4368,12016" coordsize="106,162" path="m4455,12032l4429,12032,4438,12041,4444,12058,4448,12084,4448,12120,4442,12143,4430,12155,4411,12159,4456,12159,4460,12154,4468,12138,4472,12119,4474,12095,4471,12066,4464,12043,4455,12032xe" filled="t" fillcolor="#202020" stroked="f">
                <v:path arrowok="t"/>
                <v:fill/>
              </v:shape>
              <v:shape style="position:absolute;left:6480;top:11704;width:1487;height:793" type="#_x0000_t75">
                <v:imagedata r:id="rId107" o:title=""/>
              </v:shape>
            </v:group>
            <v:group style="position:absolute;left:8242;top:12016;width:101;height:161" coordorigin="8242,12016" coordsize="101,161">
              <v:shape style="position:absolute;left:8242;top:12016;width:101;height:161" coordorigin="8242,12016" coordsize="101,161" path="m8251,12155l8256,12175,8271,12177,8298,12176,8314,12166,8320,12160,8261,12160,8251,12155xe" filled="t" fillcolor="#202020" stroked="f">
                <v:path arrowok="t"/>
                <v:fill/>
              </v:shape>
              <v:shape style="position:absolute;left:8242;top:12016;width:101;height:161" coordorigin="8242,12016" coordsize="101,161" path="m8332,12030l8304,12030,8314,12040,8323,12059,8323,12078,8318,12083,8314,12093,8309,12098,8323,12098,8323,12108,8319,12128,8314,12146,8304,12155,8294,12160,8320,12160,8332,12149,8338,12132,8341,12111,8342,12088,8342,12078,8342,12065,8339,12046,8332,12030xe" filled="t" fillcolor="#202020" stroked="f">
                <v:path arrowok="t"/>
                <v:fill/>
              </v:shape>
              <v:shape style="position:absolute;left:8242;top:12016;width:101;height:161" coordorigin="8242,12016" coordsize="101,161" path="m8292,12016l8272,12020,8255,12031,8245,12046,8242,12069,8242,12083,8246,12093,8266,12112,8275,12117,8304,12117,8318,12112,8323,12098,8275,12098,8270,12088,8266,12083,8261,12074,8261,12054,8266,12045,8275,12035,8285,12030,8332,12030,8331,12029,8314,12019,8292,12016xe" filled="t" fillcolor="#202020" stroked="f">
                <v:path arrowok="t"/>
                <v:fill/>
              </v:shape>
            </v:group>
            <v:group style="position:absolute;left:8371;top:12016;width:91;height:163" coordorigin="8371,12016" coordsize="91,163">
              <v:shape style="position:absolute;left:8371;top:12016;width:91;height:163" coordorigin="8371,12016" coordsize="91,163" path="m8371,12150l8372,12170,8388,12176,8412,12179,8433,12175,8448,12165,8453,12160,8395,12160,8381,12155,8371,12150xe" filled="t" fillcolor="#202020" stroked="f">
                <v:path arrowok="t"/>
                <v:fill/>
              </v:shape>
              <v:shape style="position:absolute;left:8371;top:12016;width:91;height:163" coordorigin="8371,12016" coordsize="91,163" path="m8453,12031l8415,12031,8432,12040,8437,12063,8425,12078,8400,12083,8386,12083,8386,12102,8418,12104,8437,12113,8443,12131,8443,12141,8438,12150,8429,12160,8453,12160,8458,12155,8462,12146,8462,12122,8453,12102,8448,12098,8438,12093,8424,12093,8440,12087,8454,12072,8458,12050,8457,12040,8453,12031xe" filled="t" fillcolor="#202020" stroked="f">
                <v:path arrowok="t"/>
                <v:fill/>
              </v:shape>
              <v:shape style="position:absolute;left:8371;top:12016;width:91;height:163" coordorigin="8371,12016" coordsize="91,163" path="m8438,12016l8386,12016,8376,12021,8376,12040,8392,12033,8415,12031,8453,12031,8453,12030,8443,12026,8438,12016xe" filled="t" fillcolor="#202020" stroked="f">
                <v:path arrowok="t"/>
                <v:fill/>
              </v:shape>
            </v:group>
            <v:group style="position:absolute;left:8496;top:12011;width:91;height:163" coordorigin="8496,12011" coordsize="91,163">
              <v:shape style="position:absolute;left:8496;top:12011;width:91;height:163" coordorigin="8496,12011" coordsize="91,163" path="m8587,12160l8496,12160,8496,12174,8587,12174,8587,12160xe" filled="t" fillcolor="#202020" stroked="f">
                <v:path arrowok="t"/>
                <v:fill/>
              </v:shape>
              <v:shape style="position:absolute;left:8496;top:12011;width:91;height:163" coordorigin="8496,12011" coordsize="91,163" path="m8554,12035l8534,12035,8534,12160,8554,12160,8554,12035xe" filled="t" fillcolor="#202020" stroked="f">
                <v:path arrowok="t"/>
                <v:fill/>
              </v:shape>
              <v:shape style="position:absolute;left:8496;top:12011;width:91;height:163" coordorigin="8496,12011" coordsize="91,163" path="m8554,12011l8496,12030,8496,12050,8534,12035,8554,12035,8554,12011xe" filled="t" fillcolor="#202020" stroked="f">
                <v:path arrowok="t"/>
                <v:fill/>
              </v:shape>
            </v:group>
            <v:group style="position:absolute;left:8611;top:12016;width:106;height:163" coordorigin="8611,12016" coordsize="106,163">
              <v:shape style="position:absolute;left:8611;top:12016;width:106;height:163" coordorigin="8611,12016" coordsize="106,163" path="m8659,12016l8613,12073,8611,12098,8611,12109,8645,12175,8669,12179,8687,12171,8699,12159,8654,12159,8640,12149,8633,12129,8630,12098,8630,12093,8634,12066,8642,12047,8656,12036,8675,12033,8700,12033,8696,12028,8680,12019,8659,12016xe" filled="t" fillcolor="#202020" stroked="f">
                <v:path arrowok="t"/>
                <v:fill/>
              </v:shape>
              <v:shape style="position:absolute;left:8611;top:12016;width:106;height:163" coordorigin="8611,12016" coordsize="106,163" path="m8700,12033l8675,12033,8684,12043,8691,12060,8695,12087,8695,12123,8687,12144,8674,12155,8654,12159,8699,12159,8702,12155,8710,12139,8715,12120,8717,12097,8714,12066,8707,12044,8700,12033xe" filled="t" fillcolor="#202020" stroked="f">
                <v:path arrowok="t"/>
                <v:fill/>
              </v:shape>
            </v:group>
            <v:group style="position:absolute;left:8736;top:12016;width:99;height:162" coordorigin="8736,12016" coordsize="99,162">
              <v:shape style="position:absolute;left:8736;top:12016;width:99;height:162" coordorigin="8736,12016" coordsize="99,162" path="m8782,12016l8737,12073,8736,12100,8736,12111,8771,12175,8795,12178,8813,12169,8820,12159,8779,12159,8765,12149,8758,12129,8755,12100,8755,12096,8757,12068,8764,12048,8777,12036,8797,12032,8821,12032,8819,12029,8803,12019,8782,12016xe" filled="t" fillcolor="#202020" stroked="f">
                <v:path arrowok="t"/>
                <v:fill/>
              </v:shape>
              <v:shape style="position:absolute;left:8736;top:12016;width:99;height:162" coordorigin="8736,12016" coordsize="99,162" path="m8821,12032l8797,12032,8806,12041,8812,12058,8816,12084,8816,12120,8810,12143,8798,12155,8779,12159,8820,12159,8825,12151,8830,12139,8834,12123,8835,12100,8835,12068,8829,12045,8821,12032xe" filled="t" fillcolor="#202020" stroked="f">
                <v:path arrowok="t"/>
                <v:fill/>
              </v:shape>
            </v:group>
            <v:group style="position:absolute;left:8856;top:12017;width:106;height:162" coordorigin="8856,12017" coordsize="106,162">
              <v:shape style="position:absolute;left:8856;top:12017;width:106;height:162" coordorigin="8856,12017" coordsize="106,162" path="m8903,12017l8857,12073,8856,12098,8856,12110,8890,12175,8915,12179,8933,12171,8943,12159,8902,12159,8890,12150,8882,12129,8880,12098,8880,12096,8882,12069,8889,12048,8901,12036,8920,12033,8946,12033,8942,12028,8926,12019,8903,12017xe" filled="t" fillcolor="#202020" stroked="f">
                <v:path arrowok="t"/>
                <v:fill/>
              </v:shape>
              <v:shape style="position:absolute;left:8856;top:12017;width:106;height:162" coordorigin="8856,12017" coordsize="106,162" path="m8946,12033l8920,12033,8930,12042,8937,12059,8940,12085,8941,12121,8935,12143,8922,12155,8902,12159,8943,12159,8948,12154,8955,12138,8960,12119,8962,12096,8960,12066,8953,12043,8946,12033xe" filled="t" fillcolor="#202020" stroked="f">
                <v:path arrowok="t"/>
                <v:fill/>
              </v:shape>
            </v:group>
            <v:group style="position:absolute;left:8981;top:12016;width:106;height:162" coordorigin="8981,12016" coordsize="106,162">
              <v:shape style="position:absolute;left:8981;top:12016;width:106;height:162" coordorigin="8981,12016" coordsize="106,162" path="m9028,12016l8982,12073,8981,12098,8981,12110,9015,12175,9039,12178,9058,12170,9069,12159,9024,12159,9010,12149,9002,12129,9000,12098,9000,12096,9002,12068,9009,12048,9022,12036,9042,12032,9068,12032,9065,12028,9049,12019,9028,12016xe" filled="t" fillcolor="#202020" stroked="f">
                <v:path arrowok="t"/>
                <v:fill/>
              </v:shape>
              <v:shape style="position:absolute;left:8981;top:12016;width:106;height:162" coordorigin="8981,12016" coordsize="106,162" path="m9068,12032l9042,12032,9051,12041,9057,12058,9061,12084,9061,12120,9055,12143,9043,12155,9024,12159,9069,12159,9086,12098,9086,12096,9084,12067,9077,12044,9068,12032xe" filled="t" fillcolor="#202020" stroked="f">
                <v:path arrowok="t"/>
                <v:fill/>
              </v:shape>
            </v:group>
            <v:group style="position:absolute;left:9648;top:12002;width:192;height:197" coordorigin="9648,12002" coordsize="192,197">
              <v:shape style="position:absolute;left:9648;top:12002;width:192;height:197" coordorigin="9648,12002" coordsize="192,197" path="m9802,12002l9782,12005,9782,12045,9763,12045,9763,12059,9782,12080,9782,12102,9761,12174,9749,12189,9758,12198,9789,12146,9797,12059,9840,12059,9840,12045,9797,12041,9799,12021,9802,12002xe" filled="t" fillcolor="#202020" stroked="f">
                <v:path arrowok="t"/>
                <v:fill/>
              </v:shape>
              <v:shape style="position:absolute;left:9648;top:12002;width:192;height:197" coordorigin="9648,12002" coordsize="192,197" path="m9840,12059l9797,12059,9826,12065,9826,12080,9823,12147,9821,12165,9821,12179,9787,12179,9787,12198,9815,12198,9832,12190,9840,12167,9840,12059xe" filled="t" fillcolor="#202020" stroked="f">
                <v:path arrowok="t"/>
                <v:fill/>
              </v:shape>
              <v:shape style="position:absolute;left:9648;top:12002;width:192;height:197" coordorigin="9648,12002" coordsize="192,197" path="m9677,12126l9662,12126,9662,12189,9749,12189,9749,12174,9677,12174,9677,12126xe" filled="t" fillcolor="#202020" stroked="f">
                <v:path arrowok="t"/>
                <v:fill/>
              </v:shape>
              <v:shape style="position:absolute;left:9648;top:12002;width:192;height:197" coordorigin="9648,12002" coordsize="192,197" path="m9706,12131l9696,12141,9691,12150,9682,12160,9691,12170,9701,12160,9706,12150,9715,12141,9706,12131xe" filled="t" fillcolor="#202020" stroked="f">
                <v:path arrowok="t"/>
                <v:fill/>
              </v:shape>
              <v:shape style="position:absolute;left:9648;top:12002;width:192;height:197" coordorigin="9648,12002" coordsize="192,197" path="m9734,12131l9725,12141,9730,12150,9739,12160,9744,12170,9758,12160,9749,12150,9744,12141,9734,12131xe" filled="t" fillcolor="#202020" stroked="f">
                <v:path arrowok="t"/>
                <v:fill/>
              </v:shape>
              <v:shape style="position:absolute;left:9648;top:12002;width:192;height:197" coordorigin="9648,12002" coordsize="192,197" path="m9768,12112l9648,12112,9648,12126,9768,12126,9768,12112xe" filled="t" fillcolor="#202020" stroked="f">
                <v:path arrowok="t"/>
                <v:fill/>
              </v:shape>
              <v:shape style="position:absolute;left:9648;top:12002;width:192;height:197" coordorigin="9648,12002" coordsize="192,197" path="m9686,12040l9672,12040,9672,12112,9686,12112,9686,12098,9749,12098,9749,12083,9686,12083,9686,12069,9749,12069,9749,12054,9686,12054,9686,12040xe" filled="t" fillcolor="#202020" stroked="f">
                <v:path arrowok="t"/>
                <v:fill/>
              </v:shape>
              <v:shape style="position:absolute;left:9648;top:12002;width:192;height:197" coordorigin="9648,12002" coordsize="192,197" path="m9749,12098l9734,12098,9734,12112,9749,12112,9749,12098xe" filled="t" fillcolor="#202020" stroked="f">
                <v:path arrowok="t"/>
                <v:fill/>
              </v:shape>
              <v:shape style="position:absolute;left:9648;top:12002;width:192;height:197" coordorigin="9648,12002" coordsize="192,197" path="m9749,12069l9734,12069,9734,12083,9749,12083,9749,12069xe" filled="t" fillcolor="#202020" stroked="f">
                <v:path arrowok="t"/>
                <v:fill/>
              </v:shape>
              <v:shape style="position:absolute;left:9648;top:12002;width:192;height:197" coordorigin="9648,12002" coordsize="192,197" path="m9749,12040l9734,12040,9734,12054,9749,12054,9749,12040xe" filled="t" fillcolor="#202020" stroked="f">
                <v:path arrowok="t"/>
                <v:fill/>
              </v:shape>
              <v:shape style="position:absolute;left:9648;top:12002;width:192;height:197" coordorigin="9648,12002" coordsize="192,197" path="m9768,12026l9648,12026,9648,12040,9768,12040,9768,12026xe" filled="t" fillcolor="#202020" stroked="f">
                <v:path arrowok="t"/>
                <v:fill/>
              </v:shape>
              <v:shape style="position:absolute;left:9648;top:12002;width:192;height:197" coordorigin="9648,12002" coordsize="192,197" path="m9686,12002l9672,12002,9672,12026,9686,12026,9686,12002xe" filled="t" fillcolor="#202020" stroked="f">
                <v:path arrowok="t"/>
                <v:fill/>
              </v:shape>
              <v:shape style="position:absolute;left:9648;top:12002;width:192;height:197" coordorigin="9648,12002" coordsize="192,197" path="m9749,12002l9734,12002,9734,12026,9749,12026,9749,12002xe" filled="t" fillcolor="#202020" stroked="f">
                <v:path arrowok="t"/>
                <v:fill/>
              </v:shape>
            </v:group>
            <v:group style="position:absolute;left:9854;top:12002;width:202;height:197" coordorigin="9854,12002" coordsize="202,197">
              <v:shape style="position:absolute;left:9854;top:12002;width:202;height:197" coordorigin="9854,12002" coordsize="202,197" path="m9970,12150l9955,12150,9955,12179,9950,12184,9917,12184,9922,12189,9922,12198,9960,12198,9970,12194,9970,12150xe" filled="t" fillcolor="#202020" stroked="f">
                <v:path arrowok="t"/>
                <v:fill/>
              </v:shape>
              <v:shape style="position:absolute;left:9854;top:12002;width:202;height:197" coordorigin="9854,12002" coordsize="202,197" path="m9994,12160l9989,12170,10005,12179,10023,12189,10042,12198,10049,12183,10031,12174,10012,12166,9994,12160xe" filled="t" fillcolor="#202020" stroked="f">
                <v:path arrowok="t"/>
                <v:fill/>
              </v:shape>
              <v:shape style="position:absolute;left:9854;top:12002;width:202;height:197" coordorigin="9854,12002" coordsize="202,197" path="m9917,12160l9915,12161,9896,12170,9878,12178,9859,12184,9869,12194,9873,12196,9926,12170,9917,12160xe" filled="t" fillcolor="#202020" stroked="f">
                <v:path arrowok="t"/>
                <v:fill/>
              </v:shape>
              <v:shape style="position:absolute;left:9854;top:12002;width:202;height:197" coordorigin="9854,12002" coordsize="202,197" path="m10027,12136l9893,12136,9893,12150,10027,12150,10027,12136xe" filled="t" fillcolor="#202020" stroked="f">
                <v:path arrowok="t"/>
                <v:fill/>
              </v:shape>
              <v:shape style="position:absolute;left:9854;top:12002;width:202;height:197" coordorigin="9854,12002" coordsize="202,197" path="m9888,12098l9878,12102,9888,12112,9891,12119,9874,12129,9854,12136,9864,12146,9921,12114,9923,12112,9902,12112,9888,12098xe" filled="t" fillcolor="#202020" stroked="f">
                <v:path arrowok="t"/>
                <v:fill/>
              </v:shape>
              <v:shape style="position:absolute;left:9854;top:12002;width:202;height:197" coordorigin="9854,12002" coordsize="202,197" path="m9974,12045l9963,12059,9972,12077,9983,12093,9996,12108,10010,12122,10027,12134,10046,12146,10056,12136,10042,12127,10026,12115,10014,12098,10019,12093,10003,12093,9989,12078,9984,12069,10042,12069,10042,12054,9979,12054,9974,12050,9974,12045xe" filled="t" fillcolor="#202020" stroked="f">
                <v:path arrowok="t"/>
                <v:fill/>
              </v:shape>
              <v:shape style="position:absolute;left:9854;top:12002;width:202;height:197" coordorigin="9854,12002" coordsize="202,197" path="m9994,12107l9928,12107,9926,12109,9926,12122,9994,12122,9994,12107xe" filled="t" fillcolor="#202020" stroked="f">
                <v:path arrowok="t"/>
                <v:fill/>
              </v:shape>
              <v:shape style="position:absolute;left:9854;top:12002;width:202;height:197" coordorigin="9854,12002" coordsize="202,197" path="m9907,12078l9898,12088,9902,12093,9912,12098,9912,12102,9902,12112,9923,12112,9926,12109,9926,12107,9928,12107,9935,12100,9941,12093,9922,12093,9907,12078xe" filled="t" fillcolor="#202020" stroked="f">
                <v:path arrowok="t"/>
                <v:fill/>
              </v:shape>
              <v:shape style="position:absolute;left:9854;top:12002;width:202;height:197" coordorigin="9854,12002" coordsize="202,197" path="m9928,12107l9926,12107,9926,12109,9928,12107xe" filled="t" fillcolor="#202020" stroked="f">
                <v:path arrowok="t"/>
                <v:fill/>
              </v:shape>
              <v:shape style="position:absolute;left:9854;top:12002;width:202;height:197" coordorigin="9854,12002" coordsize="202,197" path="m9917,12045l9899,12052,9887,12067,9874,12082,9859,12098,9864,12102,9878,12098,9891,12082,9902,12069,9955,12069,9955,12054,9912,12054,9917,12050,9917,12045xe" filled="t" fillcolor="#202020" stroked="f">
                <v:path arrowok="t"/>
                <v:fill/>
              </v:shape>
              <v:shape style="position:absolute;left:9854;top:12002;width:202;height:197" coordorigin="9854,12002" coordsize="202,197" path="m9955,12069l9941,12069,9936,12078,9922,12093,9941,12093,9947,12085,9955,12069xe" filled="t" fillcolor="#202020" stroked="f">
                <v:path arrowok="t"/>
                <v:fill/>
              </v:shape>
              <v:shape style="position:absolute;left:9854;top:12002;width:202;height:197" coordorigin="9854,12002" coordsize="202,197" path="m10042,12069l10022,12069,10018,12078,10008,12083,10003,12093,10019,12093,10029,12083,10042,12069xe" filled="t" fillcolor="#202020" stroked="f">
                <v:path arrowok="t"/>
                <v:fill/>
              </v:shape>
              <v:shape style="position:absolute;left:9854;top:12002;width:202;height:197" coordorigin="9854,12002" coordsize="202,197" path="m10051,12021l9864,12021,9864,12054,9878,12054,9878,12035,10051,12035,10051,12021xe" filled="t" fillcolor="#202020" stroked="f">
                <v:path arrowok="t"/>
                <v:fill/>
              </v:shape>
              <v:shape style="position:absolute;left:9854;top:12002;width:202;height:197" coordorigin="9854,12002" coordsize="202,197" path="m10051,12035l10037,12035,10037,12054,10051,12054,10051,12035xe" filled="t" fillcolor="#202020" stroked="f">
                <v:path arrowok="t"/>
                <v:fill/>
              </v:shape>
              <v:shape style="position:absolute;left:9854;top:12002;width:202;height:197" coordorigin="9854,12002" coordsize="202,197" path="m9960,12002l9946,12006,9946,12011,9950,12016,9950,12021,9970,12021,9970,12016,9965,12006,9960,12002xe" filled="t" fillcolor="#202020" stroked="f">
                <v:path arrowok="t"/>
                <v:fill/>
              </v:shape>
            </v:group>
            <v:group style="position:absolute;left:10157;top:12059;width:24;height:120" coordorigin="10157,12059" coordsize="24,120">
              <v:shape style="position:absolute;left:10157;top:12059;width:24;height:120" coordorigin="10157,12059" coordsize="24,120" path="m10176,12059l10162,12059,10157,12064,10157,12083,10176,12083,10181,12078,10181,12064,10176,12064,10176,12059xe" filled="t" fillcolor="#202020" stroked="f">
                <v:path arrowok="t"/>
                <v:fill/>
              </v:shape>
              <v:shape style="position:absolute;left:10157;top:12059;width:24;height:120" coordorigin="10157,12059" coordsize="24,120" path="m10171,12150l10166,12150,10162,12155,10157,12155,10157,12174,10162,12174,10166,12179,10171,12179,10181,12170,10181,12160,10171,12150xe" filled="t" fillcolor="#202020" stroked="f">
                <v:path arrowok="t"/>
                <v:fill/>
              </v:shape>
            </v:group>
            <v:group style="position:absolute;left:10277;top:12002;width:206;height:202" coordorigin="10277,12002" coordsize="206,202">
              <v:shape style="position:absolute;left:10277;top:12002;width:206;height:202" coordorigin="10277,12002" coordsize="206,202" path="m10392,12150l10373,12150,10373,12184,10330,12184,10334,12189,10334,12203,10382,12203,10392,12194,10392,12150xe" filled="t" fillcolor="#202020" stroked="f">
                <v:path arrowok="t"/>
                <v:fill/>
              </v:shape>
              <v:shape style="position:absolute;left:10277;top:12002;width:206;height:202" coordorigin="10277,12002" coordsize="206,202" path="m10483,12136l10282,12136,10282,12150,10483,12150,10483,12136xe" filled="t" fillcolor="#202020" stroked="f">
                <v:path arrowok="t"/>
                <v:fill/>
              </v:shape>
              <v:shape style="position:absolute;left:10277;top:12002;width:206;height:202" coordorigin="10277,12002" coordsize="206,202" path="m10440,12093l10315,12093,10315,12107,10411,12107,10373,12126,10373,12136,10392,12136,10440,12112,10440,12093xe" filled="t" fillcolor="#202020" stroked="f">
                <v:path arrowok="t"/>
                <v:fill/>
              </v:shape>
              <v:shape style="position:absolute;left:10277;top:12002;width:206;height:202" coordorigin="10277,12002" coordsize="206,202" path="m10407,12046l10388,12046,10401,12059,10417,12070,10435,12080,10454,12089,10474,12098,10483,12088,10470,12078,10454,12070,10436,12061,10417,12051,10407,12046xe" filled="t" fillcolor="#202020" stroked="f">
                <v:path arrowok="t"/>
                <v:fill/>
              </v:shape>
              <v:shape style="position:absolute;left:10277;top:12002;width:206;height:202" coordorigin="10277,12002" coordsize="206,202" path="m10474,12026l10286,12026,10286,12040,10350,12047,10335,12058,10317,12068,10298,12076,10277,12083,10282,12088,10282,12093,10288,12097,10309,12088,10329,12078,10346,12067,10360,12056,10373,12045,10405,12045,10397,12040,10474,12040,10474,12026xe" filled="t" fillcolor="#202020" stroked="f">
                <v:path arrowok="t"/>
                <v:fill/>
              </v:shape>
              <v:shape style="position:absolute;left:10277;top:12002;width:206;height:202" coordorigin="10277,12002" coordsize="206,202" path="m10405,12045l10373,12045,10373,12088,10387,12088,10388,12046,10407,12046,10405,12045xe" filled="t" fillcolor="#202020" stroked="f">
                <v:path arrowok="t"/>
                <v:fill/>
              </v:shape>
              <v:shape style="position:absolute;left:10277;top:12002;width:206;height:202" coordorigin="10277,12002" coordsize="206,202" path="m10387,12002l10373,12002,10373,12026,10387,12026,10387,12002xe" filled="t" fillcolor="#202020" stroked="f">
                <v:path arrowok="t"/>
                <v:fill/>
              </v:shape>
            </v:group>
            <v:group style="position:absolute;left:10493;top:12011;width:197;height:192" coordorigin="10493,12011" coordsize="197,192">
              <v:shape style="position:absolute;left:10493;top:12011;width:197;height:192" coordorigin="10493,12011" coordsize="197,192" path="m10608,12170l10594,12170,10594,12203,10608,12203,10608,12170xe" filled="t" fillcolor="#202020" stroked="f">
                <v:path arrowok="t"/>
                <v:fill/>
              </v:shape>
              <v:shape style="position:absolute;left:10493;top:12011;width:197;height:192" coordorigin="10493,12011" coordsize="197,192" path="m10694,12155l10493,12155,10493,12170,10694,12170,10694,12155xe" filled="t" fillcolor="#202020" stroked="f">
                <v:path arrowok="t"/>
                <v:fill/>
              </v:shape>
              <v:shape style="position:absolute;left:10493;top:12011;width:197;height:192" coordorigin="10493,12011" coordsize="197,192" path="m10608,12126l10594,12126,10594,12155,10608,12155,10608,12126xe" filled="t" fillcolor="#202020" stroked="f">
                <v:path arrowok="t"/>
                <v:fill/>
              </v:shape>
              <v:shape style="position:absolute;left:10493;top:12011;width:197;height:192" coordorigin="10493,12011" coordsize="197,192" path="m10685,12054l10498,12054,10498,12074,10541,12079,10529,12094,10517,12112,10517,12126,10675,12126,10675,12112,10536,12112,10539,12107,10551,12089,10560,12074,10685,12074,10685,12054xe" filled="t" fillcolor="#202020" stroked="f">
                <v:path arrowok="t"/>
                <v:fill/>
              </v:shape>
              <v:shape style="position:absolute;left:10493;top:12011;width:197;height:192" coordorigin="10493,12011" coordsize="197,192" path="m10608,12078l10594,12078,10594,12112,10608,12112,10608,12078xe" filled="t" fillcolor="#202020" stroked="f">
                <v:path arrowok="t"/>
                <v:fill/>
              </v:shape>
              <v:shape style="position:absolute;left:10493;top:12011;width:197;height:192" coordorigin="10493,12011" coordsize="197,192" path="m10565,12030l10555,12050,10550,12054,10570,12054,10574,12050,10579,12040,10579,12035,10565,12030xe" filled="t" fillcolor="#202020" stroked="f">
                <v:path arrowok="t"/>
                <v:fill/>
              </v:shape>
              <v:shape style="position:absolute;left:10493;top:12011;width:197;height:192" coordorigin="10493,12011" coordsize="197,192" path="m10690,12011l10502,12011,10502,12050,10517,12050,10517,12026,10690,12026,10690,12011xe" filled="t" fillcolor="#202020" stroked="f">
                <v:path arrowok="t"/>
                <v:fill/>
              </v:shape>
              <v:shape style="position:absolute;left:10493;top:12011;width:197;height:192" coordorigin="10493,12011" coordsize="197,192" path="m10690,12026l10670,12026,10670,12050,10690,12050,10690,12026xe" filled="t" fillcolor="#202020" stroked="f">
                <v:path arrowok="t"/>
                <v:fill/>
              </v:shape>
            </v:group>
            <v:group style="position:absolute;left:10699;top:12002;width:206;height:197" coordorigin="10699,12002" coordsize="206,197">
              <v:shape style="position:absolute;left:10699;top:12002;width:206;height:197" coordorigin="10699,12002" coordsize="206,197" path="m10727,12121l10723,12141,10718,12161,10713,12180,10709,12198,10729,12185,10735,12165,10739,12145,10742,12126,10738,12122,10733,12122,10727,12121xe" filled="t" fillcolor="#202020" stroked="f">
                <v:path arrowok="t"/>
                <v:fill/>
              </v:shape>
              <v:shape style="position:absolute;left:10699;top:12002;width:206;height:197" coordorigin="10699,12002" coordsize="206,197" path="m10882,12170l10867,12170,10862,12179,10858,12184,10814,12184,10819,12189,10819,12198,10867,12198,10877,12189,10882,12179,10882,12170xe" filled="t" fillcolor="#202020" stroked="f">
                <v:path arrowok="t"/>
                <v:fill/>
              </v:shape>
              <v:shape style="position:absolute;left:10699;top:12002;width:206;height:197" coordorigin="10699,12002" coordsize="206,197" path="m10781,12117l10766,12117,10762,12155,10762,12170,10901,12170,10901,12155,10776,12155,10781,12117xe" filled="t" fillcolor="#202020" stroked="f">
                <v:path arrowok="t"/>
                <v:fill/>
              </v:shape>
              <v:shape style="position:absolute;left:10699;top:12002;width:206;height:197" coordorigin="10699,12002" coordsize="206,197" path="m10814,12122l10805,12131,10814,12136,10824,12146,10829,12155,10843,12141,10834,12136,10824,12126,10814,12122xe" filled="t" fillcolor="#202020" stroked="f">
                <v:path arrowok="t"/>
                <v:fill/>
              </v:shape>
              <v:shape style="position:absolute;left:10699;top:12002;width:206;height:197" coordorigin="10699,12002" coordsize="206,197" path="m10882,12117l10867,12117,10867,12155,10882,12155,10882,12117xe" filled="t" fillcolor="#202020" stroked="f">
                <v:path arrowok="t"/>
                <v:fill/>
              </v:shape>
              <v:shape style="position:absolute;left:10699;top:12002;width:206;height:197" coordorigin="10699,12002" coordsize="206,197" path="m10886,12064l10872,12064,10867,12078,10867,12102,10747,12102,10747,12117,10906,12117,10906,12102,10886,12095,10886,12064xe" filled="t" fillcolor="#202020" stroked="f">
                <v:path arrowok="t"/>
                <v:fill/>
              </v:shape>
              <v:shape style="position:absolute;left:10699;top:12002;width:206;height:197" coordorigin="10699,12002" coordsize="206,197" path="m10886,12054l10776,12054,10766,12102,10786,12102,10790,12064,10886,12064,10886,12054xe" filled="t" fillcolor="#202020" stroked="f">
                <v:path arrowok="t"/>
                <v:fill/>
              </v:shape>
              <v:shape style="position:absolute;left:10699;top:12002;width:206;height:197" coordorigin="10699,12002" coordsize="206,197" path="m10819,12069l10810,12078,10819,12083,10824,12093,10834,12102,10843,12088,10834,12083,10829,12074,10819,12069xe" filled="t" fillcolor="#202020" stroked="f">
                <v:path arrowok="t"/>
                <v:fill/>
              </v:shape>
              <v:shape style="position:absolute;left:10699;top:12002;width:206;height:197" coordorigin="10699,12002" coordsize="206,197" path="m10714,12059l10699,12069,10703,12071,10719,12083,10733,12098,10742,12088,10746,12082,10730,12069,10714,12059xe" filled="t" fillcolor="#202020" stroked="f">
                <v:path arrowok="t"/>
                <v:fill/>
              </v:shape>
              <v:shape style="position:absolute;left:10699;top:12002;width:206;height:197" coordorigin="10699,12002" coordsize="206,197" path="m10805,12002l10782,12009,10771,12027,10759,12045,10747,12059,10747,12064,10752,12069,10760,12066,10773,12052,10786,12035,10901,12035,10901,12021,10795,12021,10795,12016,10800,12006,10805,12002xe" filled="t" fillcolor="#202020" stroked="f">
                <v:path arrowok="t"/>
                <v:fill/>
              </v:shape>
              <v:shape style="position:absolute;left:10699;top:12002;width:206;height:197" coordorigin="10699,12002" coordsize="206,197" path="m10718,12002l10709,12016,10710,12018,10724,12028,10742,12045,10747,12040,10747,12035,10748,12028,10732,12015,10718,12002xe" filled="t" fillcolor="#202020" stroked="f">
                <v:path arrowok="t"/>
                <v:fill/>
              </v:shape>
              <v:shape style="position:absolute;left:662;top:13158;width:1546;height:1081" type="#_x0000_t75">
                <v:imagedata r:id="rId108" o:title=""/>
              </v:shape>
              <v:shape style="position:absolute;left:2419;top:13158;width:860;height:2794" type="#_x0000_t75">
                <v:imagedata r:id="rId109" o:title=""/>
              </v:shape>
            </v:group>
            <v:group style="position:absolute;left:3509;top:13183;width:96;height:163" coordorigin="3509,13183" coordsize="96,163">
              <v:shape style="position:absolute;left:3509;top:13183;width:96;height:163" coordorigin="3509,13183" coordsize="96,163" path="m3600,13202l3571,13202,3581,13211,3586,13221,3586,13235,3581,13245,3581,13255,3509,13326,3509,13346,3605,13346,3605,13326,3533,13326,3573,13286,3587,13269,3595,13254,3605,13235,3605,13216,3600,13202xe" filled="t" fillcolor="#202020" stroked="f">
                <v:path arrowok="t"/>
                <v:fill/>
              </v:shape>
              <v:shape style="position:absolute;left:3509;top:13183;width:96;height:163" coordorigin="3509,13183" coordsize="96,163" path="m3552,13183l3533,13187,3514,13197,3520,13215,3539,13205,3557,13202,3600,13202,3590,13196,3576,13186,3552,13183xe" filled="t" fillcolor="#202020" stroked="f">
                <v:path arrowok="t"/>
                <v:fill/>
              </v:shape>
            </v:group>
            <v:group style="position:absolute;left:3629;top:13183;width:106;height:165" coordorigin="3629,13183" coordsize="106,165">
              <v:shape style="position:absolute;left:3629;top:13183;width:106;height:165" coordorigin="3629,13183" coordsize="106,165" path="m3674,13183l3630,13244,3629,13269,3629,13282,3666,13346,3691,13348,3708,13339,3716,13330,3672,13330,3658,13320,3650,13300,3648,13269,3648,13268,3650,13239,3657,13219,3670,13207,3690,13203,3718,13203,3713,13196,3696,13186,3674,13183xe" filled="t" fillcolor="#202020" stroked="f">
                <v:path arrowok="t"/>
                <v:fill/>
              </v:shape>
              <v:shape style="position:absolute;left:3629;top:13183;width:106;height:165" coordorigin="3629,13183" coordsize="106,165" path="m3718,13203l3690,13203,3699,13212,3705,13229,3709,13255,3709,13292,3703,13314,3691,13326,3672,13330,3716,13330,3723,13322,3729,13306,3733,13286,3734,13261,3732,13233,3724,13211,3718,13203xe" filled="t" fillcolor="#202020" stroked="f">
                <v:path arrowok="t"/>
                <v:fill/>
              </v:shape>
            </v:group>
            <v:group style="position:absolute;left:3758;top:13182;width:96;height:163" coordorigin="3758,13182" coordsize="96,163">
              <v:shape style="position:absolute;left:3758;top:13182;width:96;height:163" coordorigin="3758,13182" coordsize="96,163" path="m3854,13326l3763,13326,3763,13346,3854,13346,3854,13326xe" filled="t" fillcolor="#202020" stroked="f">
                <v:path arrowok="t"/>
                <v:fill/>
              </v:shape>
              <v:shape style="position:absolute;left:3758;top:13182;width:96;height:163" coordorigin="3758,13182" coordsize="96,163" path="m3816,13206l3797,13206,3797,13326,3816,13326,3816,13206xe" filled="t" fillcolor="#202020" stroked="f">
                <v:path arrowok="t"/>
                <v:fill/>
              </v:shape>
              <v:shape style="position:absolute;left:3758;top:13182;width:96;height:163" coordorigin="3758,13182" coordsize="96,163" path="m3816,13182l3758,13202,3758,13221,3797,13206,3816,13206,3816,13182xe" filled="t" fillcolor="#202020" stroked="f">
                <v:path arrowok="t"/>
                <v:fill/>
              </v:shape>
            </v:group>
            <v:group style="position:absolute;left:3878;top:13182;width:98;height:167" coordorigin="3878,13182" coordsize="98,167">
              <v:shape style="position:absolute;left:3878;top:13182;width:98;height:167" coordorigin="3878,13182" coordsize="98,167" path="m3941,13182l3883,13211,3884,13233,3893,13250,3912,13264,3896,13273,3882,13288,3878,13307,3878,13331,3894,13341,3911,13348,3935,13350,3953,13344,3971,13331,3912,13331,3907,13326,3898,13322,3898,13307,3898,13303,3906,13285,3926,13274,3963,13274,3962,13272,3941,13264,3957,13255,3958,13254,3926,13254,3912,13245,3902,13235,3902,13211,3907,13206,3917,13202,3970,13202,3960,13197,3950,13187,3941,13182xe" filled="t" fillcolor="#202020" stroked="f">
                <v:path arrowok="t"/>
                <v:fill/>
              </v:shape>
              <v:shape style="position:absolute;left:3878;top:13182;width:98;height:167" coordorigin="3878,13182" coordsize="98,167" path="m3963,13274l3926,13274,3935,13277,3953,13290,3960,13307,3960,13312,3955,13322,3946,13331,3971,13331,3976,13315,3975,13288,3963,13274xe" filled="t" fillcolor="#202020" stroked="f">
                <v:path arrowok="t"/>
                <v:fill/>
              </v:shape>
              <v:shape style="position:absolute;left:3878;top:13182;width:98;height:167" coordorigin="3878,13182" coordsize="98,167" path="m3970,13202l3941,13202,3950,13211,3950,13235,3946,13245,3926,13254,3958,13254,3970,13240,3974,13221,3974,13211,3970,13202xe" filled="t" fillcolor="#202020" stroked="f">
                <v:path arrowok="t"/>
                <v:fill/>
              </v:shape>
            </v:group>
            <v:group style="position:absolute;left:3998;top:13183;width:106;height:165" coordorigin="3998,13183" coordsize="106,165">
              <v:shape style="position:absolute;left:3998;top:13183;width:106;height:165" coordorigin="3998,13183" coordsize="106,165" path="m4044,13183l4000,13244,3998,13269,3999,13281,4035,13346,4061,13348,4078,13339,4086,13330,4041,13330,4028,13320,4020,13300,4018,13269,4018,13268,4020,13239,4027,13219,4039,13207,4059,13203,4088,13203,4082,13196,4065,13186,4044,13183xe" filled="t" fillcolor="#202020" stroked="f">
                <v:path arrowok="t"/>
                <v:fill/>
              </v:shape>
              <v:shape style="position:absolute;left:3998;top:13183;width:106;height:165" coordorigin="3998,13183" coordsize="106,165" path="m4088,13203l4059,13203,4068,13212,4075,13229,4078,13255,4079,13292,4073,13314,4061,13326,4041,13330,4086,13330,4093,13322,4099,13306,4103,13286,4104,13261,4101,13233,4094,13211,4088,13203xe" filled="t" fillcolor="#202020" stroked="f">
                <v:path arrowok="t"/>
                <v:fill/>
              </v:shape>
            </v:group>
            <v:group style="position:absolute;left:4114;top:13187;width:91;height:158" coordorigin="4114,13187" coordsize="91,158">
              <v:shape style="position:absolute;left:4114;top:13187;width:91;height:158" coordorigin="4114,13187" coordsize="91,158" path="m4205,13302l4186,13302,4186,13346,4205,13346,4205,13302xe" filled="t" fillcolor="#202020" stroked="f">
                <v:path arrowok="t"/>
                <v:fill/>
              </v:shape>
              <v:shape style="position:absolute;left:4114;top:13187;width:91;height:158" coordorigin="4114,13187" coordsize="91,158" path="m4205,13187l4186,13187,4114,13293,4114,13302,4229,13302,4229,13288,4133,13288,4181,13216,4186,13211,4186,13206,4205,13206,4205,13187xe" filled="t" fillcolor="#202020" stroked="f">
                <v:path arrowok="t"/>
                <v:fill/>
              </v:shape>
              <v:shape style="position:absolute;left:4114;top:13187;width:91;height:158" coordorigin="4114,13187" coordsize="91,158" path="m4205,13206l4186,13206,4186,13288,4205,13288,4205,13206xe" filled="t" fillcolor="#202020" stroked="f">
                <v:path arrowok="t"/>
                <v:fill/>
              </v:shape>
            </v:group>
            <v:group style="position:absolute;left:4253;top:13182;width:91;height:163" coordorigin="4253,13182" coordsize="91,163">
              <v:shape style="position:absolute;left:4253;top:13182;width:91;height:163" coordorigin="4253,13182" coordsize="91,163" path="m4344,13326l4253,13326,4253,13346,4344,13346,4344,13326xe" filled="t" fillcolor="#202020" stroked="f">
                <v:path arrowok="t"/>
                <v:fill/>
              </v:shape>
              <v:shape style="position:absolute;left:4253;top:13182;width:91;height:163" coordorigin="4253,13182" coordsize="91,163" path="m4310,13206l4291,13206,4291,13326,4310,13326,4310,13206xe" filled="t" fillcolor="#202020" stroked="f">
                <v:path arrowok="t"/>
                <v:fill/>
              </v:shape>
              <v:shape style="position:absolute;left:4253;top:13182;width:91;height:163" coordorigin="4253,13182" coordsize="91,163" path="m4310,13182l4253,13202,4253,13221,4291,13206,4310,13206,4310,13182xe" filled="t" fillcolor="#202020" stroked="f">
                <v:path arrowok="t"/>
                <v:fill/>
              </v:shape>
            </v:group>
            <v:group style="position:absolute;left:4368;top:13183;width:106;height:165" coordorigin="4368,13183" coordsize="106,165">
              <v:shape style="position:absolute;left:4368;top:13183;width:106;height:165" coordorigin="4368,13183" coordsize="106,165" path="m4412,13183l4369,13244,4368,13269,4368,13282,4405,13346,4431,13348,4448,13338,4455,13330,4411,13330,4397,13320,4390,13300,4387,13269,4387,13268,4389,13239,4396,13219,4409,13207,4429,13203,4457,13203,4451,13195,4434,13186,4412,13183xe" filled="t" fillcolor="#202020" stroked="f">
                <v:path arrowok="t"/>
                <v:fill/>
              </v:shape>
              <v:shape style="position:absolute;left:4368;top:13183;width:106;height:165" coordorigin="4368,13183" coordsize="106,165" path="m4457,13203l4429,13203,4438,13212,4444,13229,4448,13255,4448,13292,4442,13314,4430,13326,4411,13330,4455,13330,4463,13321,4469,13305,4472,13285,4474,13259,4471,13232,4463,13211,4457,13203xe" filled="t" fillcolor="#202020" stroked="f">
                <v:path arrowok="t"/>
                <v:fill/>
              </v:shape>
              <v:shape style="position:absolute;left:6480;top:13163;width:1489;height:788" type="#_x0000_t75">
                <v:imagedata r:id="rId110" o:title=""/>
              </v:shape>
            </v:group>
            <v:group style="position:absolute;left:8242;top:13182;width:103;height:167" coordorigin="8242,13182" coordsize="103,167">
              <v:shape style="position:absolute;left:8242;top:13182;width:103;height:167" coordorigin="8242,13182" coordsize="103,167" path="m8309,13182l8285,13182,8270,13187,8261,13197,8251,13202,8251,13221,8252,13231,8259,13249,8275,13264,8261,13273,8247,13288,8242,13307,8242,13317,8246,13331,8261,13341,8277,13348,8303,13350,8321,13344,8339,13331,8280,13331,8270,13326,8266,13322,8266,13307,8266,13303,8274,13285,8294,13274,8331,13274,8330,13272,8309,13264,8321,13257,8322,13254,8294,13254,8275,13245,8270,13235,8270,13211,8280,13202,8338,13202,8328,13197,8318,13187,8309,13182xe" filled="t" fillcolor="#202020" stroked="f">
                <v:path arrowok="t"/>
                <v:fill/>
              </v:shape>
              <v:shape style="position:absolute;left:8242;top:13182;width:103;height:167" coordorigin="8242,13182" coordsize="103,167" path="m8331,13274l8294,13274,8300,13275,8317,13289,8323,13307,8323,13322,8318,13326,8309,13331,8339,13331,8344,13315,8343,13288,8331,13274xe" filled="t" fillcolor="#202020" stroked="f">
                <v:path arrowok="t"/>
                <v:fill/>
              </v:shape>
              <v:shape style="position:absolute;left:8242;top:13182;width:103;height:167" coordorigin="8242,13182" coordsize="103,167" path="m8338,13202l8309,13202,8318,13211,8318,13235,8309,13245,8294,13254,8322,13254,8333,13241,8338,13221,8338,13202xe" filled="t" fillcolor="#202020" stroked="f">
                <v:path arrowok="t"/>
                <v:fill/>
              </v:shape>
            </v:group>
            <v:group style="position:absolute;left:8366;top:13182;width:106;height:168" coordorigin="8366,13182" coordsize="106,168">
              <v:shape style="position:absolute;left:8366;top:13182;width:106;height:168" coordorigin="8366,13182" coordsize="106,168" path="m8443,13182l8382,13218,8366,13278,8369,13299,8374,13317,8385,13335,8401,13346,8422,13350,8442,13346,8458,13331,8410,13331,8390,13312,8390,13278,8400,13274,8402,13269,8390,13269,8390,13258,8392,13237,8400,13221,8410,13206,8419,13202,8458,13202,8458,13187,8453,13187,8443,13182xe" filled="t" fillcolor="#202020" stroked="f">
                <v:path arrowok="t"/>
                <v:fill/>
              </v:shape>
              <v:shape style="position:absolute;left:8366;top:13182;width:106;height:168" coordorigin="8366,13182" coordsize="106,168" path="m8461,13264l8438,13264,8443,13274,8448,13278,8448,13317,8443,13322,8434,13326,8429,13331,8458,13331,8467,13322,8472,13312,8472,13296,8468,13274,8461,13264xe" filled="t" fillcolor="#202020" stroked="f">
                <v:path arrowok="t"/>
                <v:fill/>
              </v:shape>
              <v:shape style="position:absolute;left:8366;top:13182;width:106;height:168" coordorigin="8366,13182" coordsize="106,168" path="m8438,13245l8423,13245,8403,13252,8390,13269,8402,13269,8405,13264,8461,13264,8458,13259,8448,13250,8438,13245xe" filled="t" fillcolor="#202020" stroked="f">
                <v:path arrowok="t"/>
                <v:fill/>
              </v:shape>
              <v:shape style="position:absolute;left:8366;top:13182;width:106;height:168" coordorigin="8366,13182" coordsize="106,168" path="m8458,13202l8453,13202,8458,13206,8458,13202xe" filled="t" fillcolor="#202020" stroked="f">
                <v:path arrowok="t"/>
                <v:fill/>
              </v:shape>
            </v:group>
            <v:group style="position:absolute;left:8486;top:13184;width:106;height:165" coordorigin="8486,13184" coordsize="106,165">
              <v:shape style="position:absolute;left:8486;top:13184;width:106;height:165" coordorigin="8486,13184" coordsize="106,165" path="m8531,13184l8488,13244,8486,13269,8487,13282,8526,13346,8549,13349,8565,13340,8573,13330,8532,13330,8520,13321,8513,13301,8510,13269,8510,13268,8512,13240,8519,13219,8531,13207,8550,13204,8578,13204,8572,13196,8555,13186,8531,13184xe" filled="t" fillcolor="#202020" stroked="f">
                <v:path arrowok="t"/>
                <v:fill/>
              </v:shape>
              <v:shape style="position:absolute;left:8486;top:13184;width:106;height:165" coordorigin="8486,13184" coordsize="106,165" path="m8578,13204l8550,13204,8561,13213,8567,13230,8571,13256,8572,13292,8565,13314,8553,13327,8532,13330,8573,13330,8581,13321,8587,13305,8591,13285,8592,13259,8590,13232,8583,13211,8578,13204xe" filled="t" fillcolor="#202020" stroked="f">
                <v:path arrowok="t"/>
                <v:fill/>
              </v:shape>
            </v:group>
            <v:group style="position:absolute;left:8611;top:13183;width:106;height:166" coordorigin="8611,13183" coordsize="106,166">
              <v:shape style="position:absolute;left:8611;top:13183;width:106;height:166" coordorigin="8611,13183" coordsize="106,166" path="m8657,13183l8613,13244,8611,13269,8612,13282,8648,13346,8673,13349,8690,13340,8698,13330,8654,13330,8640,13320,8633,13300,8630,13269,8630,13264,8634,13238,8642,13218,8656,13207,8675,13204,8702,13204,8695,13196,8678,13186,8657,13183xe" filled="t" fillcolor="#202020" stroked="f">
                <v:path arrowok="t"/>
                <v:fill/>
              </v:shape>
              <v:shape style="position:absolute;left:8611;top:13183;width:106;height:166" coordorigin="8611,13183" coordsize="106,166" path="m8702,13204l8675,13204,8684,13214,8691,13232,8695,13258,8695,13294,8687,13315,8674,13327,8654,13330,8698,13330,8705,13322,8712,13306,8716,13286,8717,13261,8714,13233,8707,13211,8702,13204xe" filled="t" fillcolor="#202020" stroked="f">
                <v:path arrowok="t"/>
                <v:fill/>
              </v:shape>
            </v:group>
            <v:group style="position:absolute;left:8736;top:13183;width:101;height:166" coordorigin="8736,13183" coordsize="101,166">
              <v:shape style="position:absolute;left:8736;top:13183;width:101;height:166" coordorigin="8736,13183" coordsize="101,166" path="m8779,13183l8737,13244,8736,13269,8736,13281,8771,13347,8794,13349,8812,13341,8820,13330,8779,13330,8765,13320,8758,13300,8755,13269,8755,13268,8757,13239,8764,13219,8777,13207,8797,13203,8823,13203,8818,13196,8802,13186,8779,13183xe" filled="t" fillcolor="#202020" stroked="f">
                <v:path arrowok="t"/>
                <v:fill/>
              </v:shape>
              <v:shape style="position:absolute;left:8736;top:13183;width:101;height:166" coordorigin="8736,13183" coordsize="101,166" path="m8823,13203l8797,13203,8806,13212,8812,13229,8816,13255,8816,13292,8810,13314,8798,13326,8779,13330,8820,13330,8824,13323,8831,13307,8835,13288,8837,13263,8835,13235,8829,13212,8823,13203xe" filled="t" fillcolor="#202020" stroked="f">
                <v:path arrowok="t"/>
                <v:fill/>
              </v:shape>
            </v:group>
            <v:group style="position:absolute;left:8856;top:13184;width:106;height:165" coordorigin="8856,13184" coordsize="106,165">
              <v:shape style="position:absolute;left:8856;top:13184;width:106;height:165" coordorigin="8856,13184" coordsize="106,165" path="m8901,13184l8857,13244,8856,13269,8856,13282,8893,13346,8918,13349,8935,13340,8943,13330,8902,13330,8890,13321,8882,13301,8880,13269,8880,13268,8882,13240,8889,13219,8901,13207,8920,13204,8948,13204,8941,13196,8924,13186,8901,13184xe" filled="t" fillcolor="#202020" stroked="f">
                <v:path arrowok="t"/>
                <v:fill/>
              </v:shape>
              <v:shape style="position:absolute;left:8856;top:13184;width:106;height:165" coordorigin="8856,13184" coordsize="106,165" path="m8948,13204l8920,13204,8930,13213,8937,13230,8940,13256,8941,13292,8935,13314,8922,13327,8902,13330,8943,13330,8951,13321,8957,13305,8960,13285,8962,13259,8959,13232,8953,13211,8948,13204xe" filled="t" fillcolor="#202020" stroked="f">
                <v:path arrowok="t"/>
                <v:fill/>
              </v:shape>
            </v:group>
            <v:group style="position:absolute;left:8981;top:13183;width:106;height:165" coordorigin="8981,13183" coordsize="106,165">
              <v:shape style="position:absolute;left:8981;top:13183;width:106;height:165" coordorigin="8981,13183" coordsize="106,165" path="m9026,13183l8982,13244,8981,13269,8981,13282,9018,13346,9043,13348,9060,13339,9068,13330,9024,13330,9010,13320,9002,13300,9000,13269,9000,13268,9002,13239,9009,13219,9022,13207,9042,13203,9070,13203,9065,13196,9048,13186,9026,13183xe" filled="t" fillcolor="#202020" stroked="f">
                <v:path arrowok="t"/>
                <v:fill/>
              </v:shape>
              <v:shape style="position:absolute;left:8981;top:13183;width:106;height:165" coordorigin="8981,13183" coordsize="106,165" path="m9070,13203l9042,13203,9051,13212,9057,13229,9061,13255,9061,13292,9055,13314,9043,13326,9024,13330,9068,13330,9075,13322,9081,13306,9085,13286,9086,13261,9084,13233,9076,13211,9070,13203xe" filled="t" fillcolor="#202020" stroked="f">
                <v:path arrowok="t"/>
                <v:fill/>
              </v:shape>
            </v:group>
            <v:group style="position:absolute;left:9648;top:13168;width:202;height:206" coordorigin="9648,13168" coordsize="202,206">
              <v:shape style="position:absolute;left:9648;top:13168;width:202;height:206" coordorigin="9648,13168" coordsize="202,206" path="m9772,13278l9739,13278,9739,13374,9754,13374,9760,13289,9780,13289,9772,13278xe" filled="t" fillcolor="#202020" stroked="f">
                <v:path arrowok="t"/>
                <v:fill/>
              </v:shape>
              <v:shape style="position:absolute;left:9648;top:13168;width:202;height:206" coordorigin="9648,13168" coordsize="202,206" path="m9845,13259l9648,13259,9648,13274,9722,13278,9709,13294,9695,13308,9680,13322,9664,13334,9648,13346,9648,13350,9702,13323,9739,13278,9772,13278,9768,13274,9845,13274,9845,13259xe" filled="t" fillcolor="#202020" stroked="f">
                <v:path arrowok="t"/>
                <v:fill/>
              </v:shape>
              <v:shape style="position:absolute;left:9648;top:13168;width:202;height:206" coordorigin="9648,13168" coordsize="202,206" path="m9780,13289l9760,13289,9772,13305,9786,13319,9801,13333,9818,13344,9835,13355,9850,13341,9844,13338,9826,13329,9809,13317,9794,13304,9780,13289,9780,13289xe" filled="t" fillcolor="#202020" stroked="f">
                <v:path arrowok="t"/>
                <v:fill/>
              </v:shape>
              <v:shape style="position:absolute;left:9648;top:13168;width:202;height:206" coordorigin="9648,13168" coordsize="202,206" path="m9754,13221l9739,13221,9739,13259,9754,13259,9754,13221xe" filled="t" fillcolor="#202020" stroked="f">
                <v:path arrowok="t"/>
                <v:fill/>
              </v:shape>
              <v:shape style="position:absolute;left:9648;top:13168;width:202;height:206" coordorigin="9648,13168" coordsize="202,206" path="m9840,13197l9653,13197,9653,13235,9672,13235,9672,13211,9840,13211,9840,13197xe" filled="t" fillcolor="#202020" stroked="f">
                <v:path arrowok="t"/>
                <v:fill/>
              </v:shape>
              <v:shape style="position:absolute;left:9648;top:13168;width:202;height:206" coordorigin="9648,13168" coordsize="202,206" path="m9840,13211l9826,13211,9826,13235,9840,13235,9840,13211xe" filled="t" fillcolor="#202020" stroked="f">
                <v:path arrowok="t"/>
                <v:fill/>
              </v:shape>
              <v:shape style="position:absolute;left:9648;top:13168;width:202;height:206" coordorigin="9648,13168" coordsize="202,206" path="m9749,13168l9734,13178,9739,13182,9739,13192,9744,13197,9754,13197,9763,13192,9758,13187,9749,13168xe" filled="t" fillcolor="#202020" stroked="f">
                <v:path arrowok="t"/>
                <v:fill/>
              </v:shape>
            </v:group>
            <v:group style="position:absolute;left:9854;top:13168;width:206;height:206" coordorigin="9854,13168" coordsize="206,206">
              <v:shape style="position:absolute;left:9854;top:13168;width:206;height:206" coordorigin="9854,13168" coordsize="206,206" path="m10051,13283l9931,13283,9931,13374,9946,13374,9946,13298,10051,13298,10051,13283xe" filled="t" fillcolor="#202020" stroked="f">
                <v:path arrowok="t"/>
                <v:fill/>
              </v:shape>
              <v:shape style="position:absolute;left:9854;top:13168;width:206;height:206" coordorigin="9854,13168" coordsize="206,206" path="m10051,13298l10037,13298,10037,13355,10018,13355,10018,13370,10046,13370,10051,13365,10051,13298xe" filled="t" fillcolor="#202020" stroked="f">
                <v:path arrowok="t"/>
                <v:fill/>
              </v:shape>
              <v:shape style="position:absolute;left:9854;top:13168;width:206;height:206" coordorigin="9854,13168" coordsize="206,206" path="m9979,13298l9965,13298,9965,13360,9979,13360,9979,13298xe" filled="t" fillcolor="#202020" stroked="f">
                <v:path arrowok="t"/>
                <v:fill/>
              </v:shape>
              <v:shape style="position:absolute;left:9854;top:13168;width:206;height:206" coordorigin="9854,13168" coordsize="206,206" path="m10013,13298l10003,13298,10003,13360,10013,13360,10013,13298xe" filled="t" fillcolor="#202020" stroked="f">
                <v:path arrowok="t"/>
                <v:fill/>
              </v:shape>
              <v:shape style="position:absolute;left:9854;top:13168;width:206;height:206" coordorigin="9854,13168" coordsize="206,206" path="m9922,13240l9905,13248,9903,13264,9901,13283,9898,13305,9893,13331,9883,13331,9869,13336,9854,13336,9870,13349,9892,13344,9912,13340,9926,13336,9926,13326,9912,13326,9908,13317,9912,13294,9915,13274,9918,13256,9922,13240xe" filled="t" fillcolor="#202020" stroked="f">
                <v:path arrowok="t"/>
                <v:fill/>
              </v:shape>
              <v:shape style="position:absolute;left:9854;top:13168;width:206;height:206" coordorigin="9854,13168" coordsize="206,206" path="m9926,13322l9922,13322,9912,13326,9926,13326,9926,13322xe" filled="t" fillcolor="#202020" stroked="f">
                <v:path arrowok="t"/>
                <v:fill/>
              </v:shape>
              <v:shape style="position:absolute;left:9854;top:13168;width:206;height:206" coordorigin="9854,13168" coordsize="206,206" path="m9874,13240l9859,13245,9862,13257,9866,13274,9870,13294,9874,13317,9885,13297,9881,13276,9877,13256,9874,13240xe" filled="t" fillcolor="#202020" stroked="f">
                <v:path arrowok="t"/>
                <v:fill/>
              </v:shape>
              <v:shape style="position:absolute;left:9854;top:13168;width:206;height:206" coordorigin="9854,13168" coordsize="206,206" path="m9998,13264l9984,13264,9979,13283,9994,13283,9998,13264xe" filled="t" fillcolor="#202020" stroked="f">
                <v:path arrowok="t"/>
                <v:fill/>
              </v:shape>
              <v:shape style="position:absolute;left:9854;top:13168;width:206;height:206" coordorigin="9854,13168" coordsize="206,206" path="m10061,13250l9926,13250,9926,13264,10061,13264,10061,13250xe" filled="t" fillcolor="#202020" stroked="f">
                <v:path arrowok="t"/>
                <v:fill/>
              </v:shape>
              <v:shape style="position:absolute;left:9854;top:13168;width:206;height:206" coordorigin="9854,13168" coordsize="206,206" path="m9950,13182l9936,13182,9936,13230,10032,13230,10032,13235,10046,13235,10046,13216,9950,13216,9950,13182xe" filled="t" fillcolor="#202020" stroked="f">
                <v:path arrowok="t"/>
                <v:fill/>
              </v:shape>
              <v:shape style="position:absolute;left:9854;top:13168;width:206;height:206" coordorigin="9854,13168" coordsize="206,206" path="m9998,13168l9984,13168,9984,13216,9998,13216,9998,13168xe" filled="t" fillcolor="#202020" stroked="f">
                <v:path arrowok="t"/>
                <v:fill/>
              </v:shape>
              <v:shape style="position:absolute;left:9854;top:13168;width:206;height:206" coordorigin="9854,13168" coordsize="206,206" path="m10046,13182l10032,13182,10032,13216,10046,13216,10046,13182xe" filled="t" fillcolor="#202020" stroked="f">
                <v:path arrowok="t"/>
                <v:fill/>
              </v:shape>
              <v:shape style="position:absolute;left:9854;top:13168;width:206;height:206" coordorigin="9854,13168" coordsize="206,206" path="m9926,13211l9859,13211,9859,13226,9926,13226,9926,13211xe" filled="t" fillcolor="#202020" stroked="f">
                <v:path arrowok="t"/>
                <v:fill/>
              </v:shape>
              <v:shape style="position:absolute;left:9854;top:13168;width:206;height:206" coordorigin="9854,13168" coordsize="206,206" path="m9888,13173l9874,13178,9883,13192,9893,13211,9907,13202,9898,13182,9888,13173xe" filled="t" fillcolor="#202020" stroked="f">
                <v:path arrowok="t"/>
                <v:fill/>
              </v:shape>
            </v:group>
            <v:group style="position:absolute;left:10066;top:13173;width:202;height:197" coordorigin="10066,13173" coordsize="202,197">
              <v:shape style="position:absolute;left:10066;top:13173;width:202;height:197" coordorigin="10066,13173" coordsize="202,197" path="m10253,13250l10200,13250,10202,13251,10238,13255,10238,13269,10238,13283,10238,13300,10236,13317,10234,13331,10234,13346,10229,13355,10176,13355,10176,13365,10186,13370,10205,13369,10233,13367,10248,13354,10253,13327,10253,13250xe" filled="t" fillcolor="#202020" stroked="f">
                <v:path arrowok="t"/>
                <v:fill/>
              </v:shape>
              <v:shape style="position:absolute;left:10066;top:13173;width:202;height:197" coordorigin="10066,13173" coordsize="202,197" path="m10174,13307l10142,13307,10142,13365,10157,13365,10172,13322,10196,13322,10181,13312,10174,13307xe" filled="t" fillcolor="#202020" stroked="f">
                <v:path arrowok="t"/>
                <v:fill/>
              </v:shape>
              <v:shape style="position:absolute;left:10066;top:13173;width:202;height:197" coordorigin="10066,13173" coordsize="202,197" path="m10219,13288l10080,13288,10080,13302,10125,13310,10111,13322,10094,13334,10075,13346,10080,13346,10080,13350,10099,13348,10115,13336,10130,13322,10142,13307,10174,13307,10166,13302,10219,13302,10219,13288xe" filled="t" fillcolor="#202020" stroked="f">
                <v:path arrowok="t"/>
                <v:fill/>
              </v:shape>
              <v:shape style="position:absolute;left:10066;top:13173;width:202;height:197" coordorigin="10066,13173" coordsize="202,197" path="m10196,13322l10172,13322,10189,13334,10205,13346,10197,13324,10196,13322xe" filled="t" fillcolor="#202020" stroked="f">
                <v:path arrowok="t"/>
                <v:fill/>
              </v:shape>
              <v:shape style="position:absolute;left:10066;top:13173;width:202;height:197" coordorigin="10066,13173" coordsize="202,197" path="m10157,13250l10142,13250,10142,13288,10157,13288,10157,13250xe" filled="t" fillcolor="#202020" stroked="f">
                <v:path arrowok="t"/>
                <v:fill/>
              </v:shape>
              <v:shape style="position:absolute;left:10066;top:13173;width:202;height:197" coordorigin="10066,13173" coordsize="202,197" path="m10109,13254l10094,13264,10104,13269,10109,13278,10118,13283,10128,13274,10123,13264,10114,13259,10109,13254xe" filled="t" fillcolor="#202020" stroked="f">
                <v:path arrowok="t"/>
                <v:fill/>
              </v:shape>
              <v:shape style="position:absolute;left:10066;top:13173;width:202;height:197" coordorigin="10066,13173" coordsize="202,197" path="m10199,13251l10184,13262,10166,13274,10176,13283,10181,13283,10190,13274,10200,13269,10210,13259,10202,13251,10199,13251xe" filled="t" fillcolor="#202020" stroked="f">
                <v:path arrowok="t"/>
                <v:fill/>
              </v:shape>
              <v:shape style="position:absolute;left:10066;top:13173;width:202;height:197" coordorigin="10066,13173" coordsize="202,197" path="m10105,13215l10094,13232,10081,13246,10066,13259,10075,13269,10081,13273,10094,13258,10104,13240,10253,13240,10253,13226,10118,13226,10118,13221,10123,13221,10123,13216,10105,13215xe" filled="t" fillcolor="#202020" stroked="f">
                <v:path arrowok="t"/>
                <v:fill/>
              </v:shape>
              <v:shape style="position:absolute;left:10066;top:13173;width:202;height:197" coordorigin="10066,13173" coordsize="202,197" path="m10200,13250l10199,13250,10199,13251,10202,13251,10200,13250xe" filled="t" fillcolor="#202020" stroked="f">
                <v:path arrowok="t"/>
                <v:fill/>
              </v:shape>
              <v:shape style="position:absolute;left:10066;top:13173;width:202;height:197" coordorigin="10066,13173" coordsize="202,197" path="m10253,13240l10104,13240,10199,13251,10199,13250,10200,13250,10253,13250,10253,13240xe" filled="t" fillcolor="#202020" stroked="f">
                <v:path arrowok="t"/>
                <v:fill/>
              </v:shape>
              <v:shape style="position:absolute;left:10066;top:13173;width:202;height:197" coordorigin="10066,13173" coordsize="202,197" path="m10147,13206l10128,13206,10128,13221,10147,13221,10147,13206xe" filled="t" fillcolor="#202020" stroked="f">
                <v:path arrowok="t"/>
                <v:fill/>
              </v:shape>
              <v:shape style="position:absolute;left:10066;top:13173;width:202;height:197" coordorigin="10066,13173" coordsize="202,197" path="m10205,13206l10190,13206,10190,13221,10205,13221,10205,13206xe" filled="t" fillcolor="#202020" stroked="f">
                <v:path arrowok="t"/>
                <v:fill/>
              </v:shape>
              <v:shape style="position:absolute;left:10066;top:13173;width:202;height:197" coordorigin="10066,13173" coordsize="202,197" path="m10267,13192l10070,13192,10070,13206,10267,13206,10267,13192xe" filled="t" fillcolor="#202020" stroked="f">
                <v:path arrowok="t"/>
                <v:fill/>
              </v:shape>
              <v:shape style="position:absolute;left:10066;top:13173;width:202;height:197" coordorigin="10066,13173" coordsize="202,197" path="m10147,13173l10128,13173,10128,13192,10147,13192,10147,13173xe" filled="t" fillcolor="#202020" stroked="f">
                <v:path arrowok="t"/>
                <v:fill/>
              </v:shape>
              <v:shape style="position:absolute;left:10066;top:13173;width:202;height:197" coordorigin="10066,13173" coordsize="202,197" path="m10205,13173l10190,13173,10190,13192,10205,13192,10205,13173xe" filled="t" fillcolor="#202020" stroked="f">
                <v:path arrowok="t"/>
                <v:fill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header="296" w:footer="256" w:top="480" w:bottom="440" w:left="400" w:right="380"/>
        </w:sectPr>
      </w:pPr>
    </w:p>
    <w:p>
      <w:pPr>
        <w:spacing w:before="3" w:after="0" w:line="140" w:lineRule="exact"/>
        <w:jc w:val="left"/>
        <w:rPr>
          <w:sz w:val="14"/>
          <w:szCs w:val="14"/>
        </w:rPr>
      </w:pPr>
      <w:r>
        <w:rPr/>
        <w:pict>
          <v:group style="position:absolute;margin-left:121.269997pt;margin-top:107.309998pt;width:10.9pt;height:8.5pt;mso-position-horizontal-relative:page;mso-position-vertical-relative:page;z-index:-4658" coordorigin="2425,2146" coordsize="218,170">
            <v:group style="position:absolute;left:2434;top:2308;width:202;height:2" coordorigin="2434,2308" coordsize="202,2">
              <v:shape style="position:absolute;left:2434;top:2308;width:202;height:2" coordorigin="2434,2308" coordsize="202,0" path="m2434,2308l2635,2308e" filled="f" stroked="t" strokeweight=".82pt" strokecolor="#202020">
                <v:path arrowok="t"/>
              </v:shape>
            </v:group>
            <v:group style="position:absolute;left:2532;top:2162;width:2;height:139" coordorigin="2532,2162" coordsize="2,139">
              <v:shape style="position:absolute;left:2532;top:2162;width:2;height:139" coordorigin="2532,2162" coordsize="0,139" path="m2532,2162l2532,2301e" filled="f" stroked="t" strokeweight="1.3pt" strokecolor="#202020">
                <v:path arrowok="t"/>
              </v:shape>
            </v:group>
            <v:group style="position:absolute;left:2443;top:2154;width:178;height:2" coordorigin="2443,2154" coordsize="178,2">
              <v:shape style="position:absolute;left:2443;top:2154;width:178;height:2" coordorigin="2443,2154" coordsize="178,0" path="m2443,2154l2621,2154e" filled="f" stroked="t" strokeweight=".82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25.523705pt;margin-top:121.519997pt;width:2.876298pt;height:9.6pt;mso-position-horizontal-relative:page;mso-position-vertical-relative:page;z-index:-4657" coordorigin="2510,2430" coordsize="58,192">
            <v:shape style="position:absolute;left:2510;top:2430;width:58;height:192" coordorigin="2510,2430" coordsize="58,192" path="m2568,2430l2521,2469,2510,2532,2512,2553,2517,2573,2525,2591,2537,2608,2554,2622,2563,2617,2552,2600,2542,2583,2535,2565,2531,2545,2530,2523,2532,2501,2537,2481,2545,2462,2555,2445,2568,2430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132.460007pt;margin-top:120.803543pt;width:18.760pt;height:9.136459pt;mso-position-horizontal-relative:page;mso-position-vertical-relative:page;z-index:-4656" coordorigin="2649,2416" coordsize="375,183">
            <v:group style="position:absolute;left:2659;top:2430;width:86;height:158" coordorigin="2659,2430" coordsize="86,158">
              <v:shape style="position:absolute;left:2659;top:2430;width:86;height:158" coordorigin="2659,2430" coordsize="86,158" path="m2741,2430l2659,2430,2659,2589,2746,2589,2746,2570,2683,2570,2683,2517,2741,2517,2741,2498,2683,2498,2683,2445,2741,2445,2741,2430xe" filled="t" fillcolor="#202020" stroked="f">
                <v:path arrowok="t"/>
                <v:fill/>
              </v:shape>
            </v:group>
            <v:group style="position:absolute;left:2774;top:2430;width:101;height:158" coordorigin="2774,2430" coordsize="101,158">
              <v:shape style="position:absolute;left:2774;top:2430;width:101;height:158" coordorigin="2774,2430" coordsize="101,158" path="m2851,2430l2774,2430,2774,2589,2798,2589,2798,2526,2824,2526,2842,2522,2862,2511,2864,2507,2798,2507,2798,2445,2866,2445,2851,2430xe" filled="t" fillcolor="#202020" stroked="f">
                <v:path arrowok="t"/>
                <v:fill/>
              </v:shape>
              <v:shape style="position:absolute;left:2774;top:2430;width:101;height:158" coordorigin="2774,2430" coordsize="101,158" path="m2866,2445l2798,2445,2832,2446,2850,2457,2856,2478,2856,2488,2851,2498,2846,2502,2837,2507,2864,2507,2872,2496,2875,2474,2875,2459,2870,2450,2866,2445xe" filled="t" fillcolor="#202020" stroked="f">
                <v:path arrowok="t"/>
                <v:fill/>
              </v:shape>
            </v:group>
            <v:group style="position:absolute;left:2894;top:2426;width:120;height:163" coordorigin="2894,2426" coordsize="120,163">
              <v:shape style="position:absolute;left:2894;top:2426;width:120;height:163" coordorigin="2894,2426" coordsize="120,163" path="m2991,2426l2929,2442,2894,2517,2897,2537,2952,2587,2975,2589,2995,2587,3014,2579,3010,2570,2968,2570,2948,2565,2931,2553,2924,2540,2920,2520,2919,2493,2925,2474,2937,2456,2953,2448,2976,2445,3012,2445,3008,2428,2991,2426xe" filled="t" fillcolor="#202020" stroked="f">
                <v:path arrowok="t"/>
                <v:fill/>
              </v:shape>
              <v:shape style="position:absolute;left:2894;top:2426;width:120;height:163" coordorigin="2894,2426" coordsize="120,163" path="m3008,2564l2991,2569,2968,2570,3010,2570,3008,2564xe" filled="t" fillcolor="#202020" stroked="f">
                <v:path arrowok="t"/>
                <v:fill/>
              </v:shape>
              <v:shape style="position:absolute;left:2894;top:2426;width:120;height:163" coordorigin="2894,2426" coordsize="120,163" path="m3012,2445l3000,2445,3014,2454,3012,244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54.800003pt;margin-top:121.519997pt;width:2.639592pt;height:9.6pt;mso-position-horizontal-relative:page;mso-position-vertical-relative:page;z-index:-4655" coordorigin="3096,2430" coordsize="53,192">
            <v:shape style="position:absolute;left:3096;top:2430;width:53;height:192" coordorigin="3096,2430" coordsize="53,192" path="m3115,2430l3101,2435,3112,2450,3122,2467,3129,2486,3133,2507,3134,2530,3132,2551,3127,2570,3119,2588,3109,2606,3096,2622,3115,2622,3144,2568,3149,2524,3147,2503,3144,2482,3137,2463,3128,2446,3115,2430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120.940002pt;margin-top:134.220001pt;width:42.76pt;height:11.32pt;mso-position-horizontal-relative:page;mso-position-vertical-relative:page;z-index:-4654" coordorigin="2419,2684" coordsize="855,226">
            <v:group style="position:absolute;left:2429;top:2694;width:199;height:197" coordorigin="2429,2694" coordsize="199,197">
              <v:shape style="position:absolute;left:2429;top:2694;width:199;height:197" coordorigin="2429,2694" coordsize="199,197" path="m2496,2829l2482,2829,2482,2882,2491,2891,2573,2891,2582,2886,2587,2877,2501,2877,2496,2872,2496,2829xe" filled="t" fillcolor="#202020" stroked="f">
                <v:path arrowok="t"/>
                <v:fill/>
              </v:shape>
              <v:shape style="position:absolute;left:2429;top:2694;width:199;height:197" coordorigin="2429,2694" coordsize="199,197" path="m2448,2824l2444,2840,2437,2860,2429,2877,2434,2877,2438,2882,2450,2868,2457,2849,2462,2829,2448,2824xe" filled="t" fillcolor="#202020" stroked="f">
                <v:path arrowok="t"/>
                <v:fill/>
              </v:shape>
              <v:shape style="position:absolute;left:2429;top:2694;width:199;height:197" coordorigin="2429,2694" coordsize="199,197" path="m2582,2843l2578,2843,2578,2853,2573,2862,2573,2877,2587,2877,2587,2867,2592,2858,2592,2848,2587,2848,2582,2843xe" filled="t" fillcolor="#202020" stroked="f">
                <v:path arrowok="t"/>
                <v:fill/>
              </v:shape>
              <v:shape style="position:absolute;left:2429;top:2694;width:199;height:197" coordorigin="2429,2694" coordsize="199,197" path="m2602,2824l2592,2834,2601,2845,2614,2861,2626,2877,2628,2854,2615,2839,2602,2824xe" filled="t" fillcolor="#202020" stroked="f">
                <v:path arrowok="t"/>
                <v:fill/>
              </v:shape>
              <v:shape style="position:absolute;left:2429;top:2694;width:199;height:197" coordorigin="2429,2694" coordsize="199,197" path="m2525,2810l2515,2819,2517,2822,2527,2838,2544,2853,2554,2839,2539,2826,2525,2810xe" filled="t" fillcolor="#202020" stroked="f">
                <v:path arrowok="t"/>
                <v:fill/>
              </v:shape>
              <v:shape style="position:absolute;left:2429;top:2694;width:199;height:197" coordorigin="2429,2694" coordsize="199,197" path="m2611,2733l2458,2733,2458,2814,2472,2814,2472,2805,2611,2805,2611,2790,2472,2790,2472,2747,2611,2747,2611,2733xe" filled="t" fillcolor="#202020" stroked="f">
                <v:path arrowok="t"/>
                <v:fill/>
              </v:shape>
              <v:shape style="position:absolute;left:2429;top:2694;width:199;height:197" coordorigin="2429,2694" coordsize="199,197" path="m2611,2805l2597,2805,2597,2814,2611,2814,2611,2805xe" filled="t" fillcolor="#202020" stroked="f">
                <v:path arrowok="t"/>
                <v:fill/>
              </v:shape>
              <v:shape style="position:absolute;left:2429;top:2694;width:199;height:197" coordorigin="2429,2694" coordsize="199,197" path="m2611,2747l2597,2747,2597,2790,2611,2790,2611,2747xe" filled="t" fillcolor="#202020" stroked="f">
                <v:path arrowok="t"/>
                <v:fill/>
              </v:shape>
              <v:shape style="position:absolute;left:2429;top:2694;width:199;height:197" coordorigin="2429,2694" coordsize="199,197" path="m2491,2694l2477,2704,2486,2714,2491,2723,2501,2733,2510,2723,2501,2704,2491,2694xe" filled="t" fillcolor="#202020" stroked="f">
                <v:path arrowok="t"/>
                <v:fill/>
              </v:shape>
              <v:shape style="position:absolute;left:2429;top:2694;width:199;height:197" coordorigin="2429,2694" coordsize="199,197" path="m2571,2699l2561,2716,2549,2733,2568,2733,2573,2723,2582,2714,2587,2704,2571,2699xe" filled="t" fillcolor="#202020" stroked="f">
                <v:path arrowok="t"/>
                <v:fill/>
              </v:shape>
            </v:group>
            <v:group style="position:absolute;left:2645;top:2709;width:202;height:187" coordorigin="2645,2709" coordsize="202,187">
              <v:shape style="position:absolute;left:2645;top:2709;width:202;height:187" coordorigin="2645,2709" coordsize="202,187" path="m2693,2877l2693,2891,2698,2896,2727,2896,2748,2889,2751,2882,2702,2882,2693,2877xe" filled="t" fillcolor="#202020" stroked="f">
                <v:path arrowok="t"/>
                <v:fill/>
              </v:shape>
              <v:shape style="position:absolute;left:2645;top:2709;width:202;height:187" coordorigin="2645,2709" coordsize="202,187" path="m2755,2848l2741,2848,2741,2877,2736,2882,2751,2882,2755,2867,2755,2848xe" filled="t" fillcolor="#202020" stroked="f">
                <v:path arrowok="t"/>
                <v:fill/>
              </v:shape>
              <v:shape style="position:absolute;left:2645;top:2709;width:202;height:187" coordorigin="2645,2709" coordsize="202,187" path="m2798,2752l2789,2752,2789,2766,2802,2832,2832,2882,2842,2872,2841,2865,2830,2848,2821,2831,2816,2812,2815,2790,2827,2781,2803,2781,2803,2771,2798,2762,2798,2752xe" filled="t" fillcolor="#202020" stroked="f">
                <v:path arrowok="t"/>
                <v:fill/>
              </v:shape>
              <v:shape style="position:absolute;left:2645;top:2709;width:202;height:187" coordorigin="2645,2709" coordsize="202,187" path="m2702,2757l2650,2757,2650,2771,2687,2776,2683,2795,2676,2814,2668,2833,2657,2850,2645,2867,2654,2877,2696,2811,2702,2771,2702,2757xe" filled="t" fillcolor="#202020" stroked="f">
                <v:path arrowok="t"/>
                <v:fill/>
              </v:shape>
              <v:shape style="position:absolute;left:2645;top:2709;width:202;height:187" coordorigin="2645,2709" coordsize="202,187" path="m2789,2834l2702,2834,2702,2848,2789,2848,2789,2834xe" filled="t" fillcolor="#202020" stroked="f">
                <v:path arrowok="t"/>
                <v:fill/>
              </v:shape>
              <v:shape style="position:absolute;left:2645;top:2709;width:202;height:187" coordorigin="2645,2709" coordsize="202,187" path="m2755,2814l2741,2814,2741,2834,2755,2834,2755,2814xe" filled="t" fillcolor="#202020" stroked="f">
                <v:path arrowok="t"/>
                <v:fill/>
              </v:shape>
              <v:shape style="position:absolute;left:2645;top:2709;width:202;height:187" coordorigin="2645,2709" coordsize="202,187" path="m2784,2800l2712,2800,2712,2814,2784,2814,2784,2800xe" filled="t" fillcolor="#202020" stroked="f">
                <v:path arrowok="t"/>
                <v:fill/>
              </v:shape>
              <v:shape style="position:absolute;left:2645;top:2709;width:202;height:187" coordorigin="2645,2709" coordsize="202,187" path="m2755,2781l2741,2781,2741,2800,2755,2800,2755,2781xe" filled="t" fillcolor="#202020" stroked="f">
                <v:path arrowok="t"/>
                <v:fill/>
              </v:shape>
              <v:shape style="position:absolute;left:2645;top:2709;width:202;height:187" coordorigin="2645,2709" coordsize="202,187" path="m2779,2766l2712,2766,2712,2781,2779,2781,2779,2766xe" filled="t" fillcolor="#202020" stroked="f">
                <v:path arrowok="t"/>
                <v:fill/>
              </v:shape>
              <v:shape style="position:absolute;left:2645;top:2709;width:202;height:187" coordorigin="2645,2709" coordsize="202,187" path="m2833,2755l2817,2768,2803,2781,2827,2781,2830,2778,2846,2766,2833,2755xe" filled="t" fillcolor="#202020" stroked="f">
                <v:path arrowok="t"/>
                <v:fill/>
              </v:shape>
              <v:shape style="position:absolute;left:2645;top:2709;width:202;height:187" coordorigin="2645,2709" coordsize="202,187" path="m2813,2709l2669,2709,2669,2723,2779,2723,2741,2747,2741,2766,2755,2766,2755,2757,2813,2723,2813,2709xe" filled="t" fillcolor="#202020" stroked="f">
                <v:path arrowok="t"/>
                <v:fill/>
              </v:shape>
            </v:group>
            <v:group style="position:absolute;left:2851;top:2699;width:206;height:192" coordorigin="2851,2699" coordsize="206,192">
              <v:shape style="position:absolute;left:2851;top:2699;width:206;height:192" coordorigin="2851,2699" coordsize="206,192" path="m2976,2771l2885,2771,2885,2863,2892,2884,2914,2891,3038,2891,3048,2886,3051,2877,2904,2877,2899,2872,2899,2824,2976,2824,2976,2810,2899,2810,2899,2776,2976,2776,2976,2771xe" filled="t" fillcolor="#202020" stroked="f">
                <v:path arrowok="t"/>
                <v:fill/>
              </v:shape>
              <v:shape style="position:absolute;left:2851;top:2699;width:206;height:192" coordorigin="2851,2699" coordsize="206,192" path="m3043,2834l3038,2848,3038,2862,3034,2872,3024,2877,3051,2877,3053,2872,3053,2862,3058,2853,3058,2838,3048,2838,3043,2834xe" filled="t" fillcolor="#202020" stroked="f">
                <v:path arrowok="t"/>
                <v:fill/>
              </v:shape>
              <v:shape style="position:absolute;left:2851;top:2699;width:206;height:192" coordorigin="2851,2699" coordsize="206,192" path="m2971,2838l2962,2838,2962,2853,2966,2858,2990,2858,3004,2857,3020,2847,3021,2843,2981,2843,2971,2838xe" filled="t" fillcolor="#202020" stroked="f">
                <v:path arrowok="t"/>
                <v:fill/>
              </v:shape>
              <v:shape style="position:absolute;left:2851;top:2699;width:206;height:192" coordorigin="2851,2699" coordsize="206,192" path="m3029,2738l2904,2738,3014,2740,3014,2747,3014,2771,3014,2788,3012,2806,3010,2819,3010,2834,3005,2843,3021,2843,3029,2824,3029,2738xe" filled="t" fillcolor="#202020" stroked="f">
                <v:path arrowok="t"/>
                <v:fill/>
              </v:shape>
              <v:shape style="position:absolute;left:2851;top:2699;width:206;height:192" coordorigin="2851,2699" coordsize="206,192" path="m2976,2776l2957,2776,2957,2810,2976,2810,2976,2776xe" filled="t" fillcolor="#202020" stroked="f">
                <v:path arrowok="t"/>
                <v:fill/>
              </v:shape>
              <v:shape style="position:absolute;left:2851;top:2699;width:206;height:192" coordorigin="2851,2699" coordsize="206,192" path="m2923,2699l2904,2699,2898,2714,2889,2732,2878,2749,2865,2765,2851,2781,2861,2790,2861,2795,2870,2790,2880,2781,2885,2771,2976,2771,2976,2762,2890,2762,2894,2752,2899,2747,2904,2738,3029,2738,3029,2723,2914,2723,2914,2714,2918,2709,2923,2699xe" filled="t" fillcolor="#202020" stroked="f">
                <v:path arrowok="t"/>
                <v:fill/>
              </v:shape>
            </v:group>
            <v:group style="position:absolute;left:3062;top:2709;width:202;height:192" coordorigin="3062,2709" coordsize="202,192">
              <v:shape style="position:absolute;left:3062;top:2709;width:202;height:192" coordorigin="3062,2709" coordsize="202,192" path="m3231,2862l3197,2862,3204,2866,3221,2877,3238,2888,3254,2901,3255,2877,3238,2866,3231,2862xe" filled="t" fillcolor="#202020" stroked="f">
                <v:path arrowok="t"/>
                <v:fill/>
              </v:shape>
              <v:shape style="position:absolute;left:3062;top:2709;width:202;height:192" coordorigin="3062,2709" coordsize="202,192" path="m3206,2776l3192,2776,3191,2820,3187,2840,3178,2857,3164,2869,3147,2880,3125,2886,3134,2896,3145,2897,3166,2888,3181,2877,3192,2862,3231,2862,3220,2856,3202,2848,3206,2834,3206,2776xe" filled="t" fillcolor="#202020" stroked="f">
                <v:path arrowok="t"/>
                <v:fill/>
              </v:shape>
              <v:shape style="position:absolute;left:3062;top:2709;width:202;height:192" coordorigin="3062,2709" coordsize="202,192" path="m3110,2733l3091,2733,3091,2843,3082,2843,3072,2848,3062,2848,3077,2864,3114,2855,3139,2848,3139,2838,3110,2838,3110,2733xe" filled="t" fillcolor="#202020" stroked="f">
                <v:path arrowok="t"/>
                <v:fill/>
              </v:shape>
              <v:shape style="position:absolute;left:3062;top:2709;width:202;height:192" coordorigin="3062,2709" coordsize="202,192" path="m3254,2752l3144,2752,3144,2858,3163,2858,3163,2766,3254,2766,3254,2752xe" filled="t" fillcolor="#202020" stroked="f">
                <v:path arrowok="t"/>
                <v:fill/>
              </v:shape>
              <v:shape style="position:absolute;left:3062;top:2709;width:202;height:192" coordorigin="3062,2709" coordsize="202,192" path="m3254,2766l3240,2766,3240,2858,3254,2858,3254,2766xe" filled="t" fillcolor="#202020" stroked="f">
                <v:path arrowok="t"/>
                <v:fill/>
              </v:shape>
              <v:shape style="position:absolute;left:3062;top:2709;width:202;height:192" coordorigin="3062,2709" coordsize="202,192" path="m3139,2834l3130,2834,3120,2838,3139,2838,3139,2834xe" filled="t" fillcolor="#202020" stroked="f">
                <v:path arrowok="t"/>
                <v:fill/>
              </v:shape>
              <v:shape style="position:absolute;left:3062;top:2709;width:202;height:192" coordorigin="3062,2709" coordsize="202,192" path="m3206,2723l3187,2723,3182,2752,3202,2752,3206,2723xe" filled="t" fillcolor="#202020" stroked="f">
                <v:path arrowok="t"/>
                <v:fill/>
              </v:shape>
              <v:shape style="position:absolute;left:3062;top:2709;width:202;height:192" coordorigin="3062,2709" coordsize="202,192" path="m3134,2718l3067,2718,3067,2733,3134,2733,3134,2718xe" filled="t" fillcolor="#202020" stroked="f">
                <v:path arrowok="t"/>
                <v:fill/>
              </v:shape>
              <v:shape style="position:absolute;left:3062;top:2709;width:202;height:192" coordorigin="3062,2709" coordsize="202,192" path="m3264,2709l3139,2709,3139,2723,3264,2723,3264,270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2.879997pt;margin-top:149.600006pt;width:7.68pt;height:9.6pt;mso-position-horizontal-relative:page;mso-position-vertical-relative:page;z-index:-4653" coordorigin="2458,2992" coordsize="154,192">
            <v:shape style="position:absolute;left:2458;top:2992;width:154;height:192" coordorigin="2458,2992" coordsize="154,192" path="m2611,2992l2458,2992,2458,3184,2472,3184,2472,3165,2611,3165,2611,3150,2472,3150,2472,3112,2611,3112,2611,3098,2472,3098,2472,3059,2611,3059,2611,3045,2472,3045,2472,3006,2611,3006,2611,2992xe" filled="t" fillcolor="#202020" stroked="f">
              <v:path arrowok="t"/>
              <v:fill/>
            </v:shape>
            <v:shape style="position:absolute;left:2458;top:2992;width:154;height:192" coordorigin="2458,2992" coordsize="154,192" path="m2611,3165l2592,3165,2592,3184,2611,3184,2611,3165xe" filled="t" fillcolor="#202020" stroked="f">
              <v:path arrowok="t"/>
              <v:fill/>
            </v:shape>
            <v:shape style="position:absolute;left:2458;top:2992;width:154;height:192" coordorigin="2458,2992" coordsize="154,192" path="m2611,3112l2592,3112,2592,3150,2611,3150,2611,3112xe" filled="t" fillcolor="#202020" stroked="f">
              <v:path arrowok="t"/>
              <v:fill/>
            </v:shape>
            <v:shape style="position:absolute;left:2458;top:2992;width:154;height:192" coordorigin="2458,2992" coordsize="154,192" path="m2611,3059l2592,3059,2592,3098,2611,3098,2611,3059xe" filled="t" fillcolor="#202020" stroked="f">
              <v:path arrowok="t"/>
              <v:fill/>
            </v:shape>
            <v:shape style="position:absolute;left:2458;top:2992;width:154;height:192" coordorigin="2458,2992" coordsize="154,192" path="m2611,3006l2592,3006,2592,3045,2611,3045,2611,3006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174.940002pt;margin-top:207.179993pt;width:49.237427pt;height:9.4pt;mso-position-horizontal-relative:page;mso-position-vertical-relative:page;z-index:-4652" coordorigin="3499,4144" coordsize="985,188">
            <v:group style="position:absolute;left:3509;top:4154;width:96;height:163" coordorigin="3509,4154" coordsize="96,163">
              <v:shape style="position:absolute;left:3509;top:4154;width:96;height:163" coordorigin="3509,4154" coordsize="96,163" path="m3595,4173l3571,4173,3576,4178,3581,4187,3586,4192,3586,4206,3581,4216,3581,4226,3552,4254,3509,4302,3509,4317,3605,4317,3605,4298,3533,4298,3573,4257,3587,4240,3595,4226,3605,4206,3605,4187,3600,4178,3595,4173xe" filled="t" fillcolor="#202020" stroked="f">
                <v:path arrowok="t"/>
                <v:fill/>
              </v:shape>
              <v:shape style="position:absolute;left:3509;top:4154;width:96;height:163" coordorigin="3509,4154" coordsize="96,163" path="m3552,4154l3533,4158,3514,4168,3520,4186,3539,4176,3557,4173,3595,4173,3590,4167,3576,4157,3552,4154xe" filled="t" fillcolor="#202020" stroked="f">
                <v:path arrowok="t"/>
                <v:fill/>
              </v:shape>
            </v:group>
            <v:group style="position:absolute;left:3629;top:4154;width:106;height:165" coordorigin="3629,4154" coordsize="106,165">
              <v:shape style="position:absolute;left:3629;top:4154;width:106;height:165" coordorigin="3629,4154" coordsize="106,165" path="m3674,4154l3630,4216,3629,4240,3629,4253,3666,4317,3691,4320,3708,4310,3716,4301,3672,4301,3658,4291,3650,4271,3648,4240,3648,4239,3650,4211,3657,4190,3670,4178,3690,4175,3718,4175,3713,4167,3696,4157,3674,4154xe" filled="t" fillcolor="#202020" stroked="f">
                <v:path arrowok="t"/>
                <v:fill/>
              </v:shape>
              <v:shape style="position:absolute;left:3629;top:4154;width:106;height:165" coordorigin="3629,4154" coordsize="106,165" path="m3718,4175l3690,4175,3699,4183,3705,4200,3709,4226,3709,4263,3703,4285,3691,4298,3672,4301,3716,4301,3723,4293,3729,4277,3733,4257,3734,4232,3732,4204,3724,4183,3718,4175xe" filled="t" fillcolor="#202020" stroked="f">
                <v:path arrowok="t"/>
                <v:fill/>
              </v:shape>
            </v:group>
            <v:group style="position:absolute;left:3758;top:4154;width:96;height:163" coordorigin="3758,4154" coordsize="96,163">
              <v:shape style="position:absolute;left:3758;top:4154;width:96;height:163" coordorigin="3758,4154" coordsize="96,163" path="m3854,4302l3763,4302,3763,4317,3854,4317,3854,4302xe" filled="t" fillcolor="#202020" stroked="f">
                <v:path arrowok="t"/>
                <v:fill/>
              </v:shape>
              <v:shape style="position:absolute;left:3758;top:4154;width:96;height:163" coordorigin="3758,4154" coordsize="96,163" path="m3816,4178l3797,4178,3797,4302,3816,4302,3816,4178xe" filled="t" fillcolor="#202020" stroked="f">
                <v:path arrowok="t"/>
                <v:fill/>
              </v:shape>
              <v:shape style="position:absolute;left:3758;top:4154;width:96;height:163" coordorigin="3758,4154" coordsize="96,163" path="m3816,4154l3758,4173,3758,4192,3797,4178,3816,4178,3816,4154xe" filled="t" fillcolor="#202020" stroked="f">
                <v:path arrowok="t"/>
                <v:fill/>
              </v:shape>
            </v:group>
            <v:group style="position:absolute;left:3874;top:4158;width:106;height:158" coordorigin="3874,4158" coordsize="106,158">
              <v:shape style="position:absolute;left:3874;top:4158;width:106;height:158" coordorigin="3874,4158" coordsize="106,158" path="m3979,4158l3874,4158,3874,4178,3955,4178,3893,4317,3917,4317,3979,4163,3979,4158xe" filled="t" fillcolor="#202020" stroked="f">
                <v:path arrowok="t"/>
                <v:fill/>
              </v:shape>
            </v:group>
            <v:group style="position:absolute;left:3998;top:4154;width:106;height:165" coordorigin="3998,4154" coordsize="106,165">
              <v:shape style="position:absolute;left:3998;top:4154;width:106;height:165" coordorigin="3998,4154" coordsize="106,165" path="m4044,4154l4000,4216,3998,4240,3999,4253,4035,4317,4061,4320,4078,4310,4086,4301,4041,4301,4028,4291,4020,4271,4018,4240,4018,4239,4020,4211,4027,4190,4039,4178,4059,4175,4088,4175,4082,4167,4065,4157,4044,4154xe" filled="t" fillcolor="#202020" stroked="f">
                <v:path arrowok="t"/>
                <v:fill/>
              </v:shape>
              <v:shape style="position:absolute;left:3998;top:4154;width:106;height:165" coordorigin="3998,4154" coordsize="106,165" path="m4088,4175l4059,4175,4068,4183,4075,4200,4078,4226,4079,4263,4073,4285,4061,4298,4041,4301,4086,4301,4093,4293,4099,4277,4103,4257,4104,4232,4101,4204,4094,4183,4088,4175xe" filled="t" fillcolor="#202020" stroked="f">
                <v:path arrowok="t"/>
                <v:fill/>
              </v:shape>
            </v:group>
            <v:group style="position:absolute;left:4123;top:4154;width:101;height:168" coordorigin="4123,4154" coordsize="101,168">
              <v:shape style="position:absolute;left:4123;top:4154;width:101;height:168" coordorigin="4123,4154" coordsize="101,168" path="m4133,4298l4133,4317,4138,4317,4147,4322,4161,4321,4180,4317,4196,4306,4200,4302,4138,4302,4133,4298xe" filled="t" fillcolor="#202020" stroked="f">
                <v:path arrowok="t"/>
                <v:fill/>
              </v:shape>
              <v:shape style="position:absolute;left:4123;top:4154;width:101;height:168" coordorigin="4123,4154" coordsize="101,168" path="m4209,4173l4181,4173,4190,4178,4195,4182,4205,4202,4205,4221,4200,4226,4195,4235,4190,4240,4205,4240,4204,4251,4200,4270,4190,4288,4186,4298,4171,4302,4200,4302,4211,4288,4219,4271,4223,4252,4224,4228,4222,4207,4217,4188,4209,4173xe" filled="t" fillcolor="#202020" stroked="f">
                <v:path arrowok="t"/>
                <v:fill/>
              </v:shape>
              <v:shape style="position:absolute;left:4123;top:4154;width:101;height:168" coordorigin="4123,4154" coordsize="101,168" path="m4171,4154l4157,4154,4137,4174,4127,4189,4123,4211,4123,4226,4133,4245,4150,4256,4170,4259,4190,4254,4205,4240,4157,4240,4152,4230,4142,4226,4142,4197,4147,4187,4162,4173,4209,4173,4208,4171,4193,4159,4171,4154xe" filled="t" fillcolor="#202020" stroked="f">
                <v:path arrowok="t"/>
                <v:fill/>
              </v:shape>
            </v:group>
            <v:group style="position:absolute;left:4243;top:4154;width:101;height:163" coordorigin="4243,4154" coordsize="101,163">
              <v:shape style="position:absolute;left:4243;top:4154;width:101;height:163" coordorigin="4243,4154" coordsize="101,163" path="m4335,4173l4310,4173,4315,4178,4320,4187,4325,4192,4325,4206,4315,4226,4315,4230,4243,4302,4243,4317,4344,4317,4344,4298,4267,4298,4312,4257,4326,4240,4334,4226,4344,4206,4344,4187,4339,4178,4335,4173xe" filled="t" fillcolor="#202020" stroked="f">
                <v:path arrowok="t"/>
                <v:fill/>
              </v:shape>
              <v:shape style="position:absolute;left:4243;top:4154;width:101;height:163" coordorigin="4243,4154" coordsize="101,163" path="m4291,4154l4272,4158,4253,4168,4259,4186,4278,4176,4296,4173,4335,4173,4329,4167,4315,4157,4291,4154xe" filled="t" fillcolor="#202020" stroked="f">
                <v:path arrowok="t"/>
                <v:fill/>
              </v:shape>
            </v:group>
            <v:group style="position:absolute;left:4368;top:4154;width:106;height:165" coordorigin="4368,4154" coordsize="106,165">
              <v:shape style="position:absolute;left:4368;top:4154;width:106;height:165" coordorigin="4368,4154" coordsize="106,165" path="m4412,4154l4369,4216,4368,4240,4368,4253,4405,4317,4431,4319,4448,4310,4455,4301,4411,4301,4397,4291,4390,4271,4387,4240,4387,4239,4389,4211,4396,4190,4409,4178,4429,4175,4457,4175,4451,4167,4434,4157,4412,4154xe" filled="t" fillcolor="#202020" stroked="f">
                <v:path arrowok="t"/>
                <v:fill/>
              </v:shape>
              <v:shape style="position:absolute;left:4368;top:4154;width:106;height:165" coordorigin="4368,4154" coordsize="106,165" path="m4457,4175l4429,4175,4438,4183,4444,4200,4448,4226,4448,4263,4442,4285,4430,4298,4411,4301,4455,4301,4463,4292,4469,4276,4472,4256,4474,4231,4471,4203,4463,4182,4457,417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11.579987pt;margin-top:207.179993pt;width:43.238815pt;height:9.4pt;mso-position-horizontal-relative:page;mso-position-vertical-relative:page;z-index:-4651" coordorigin="8232,4144" coordsize="865,188">
            <v:group style="position:absolute;left:8242;top:4154;width:101;height:168" coordorigin="8242,4154" coordsize="101,168">
              <v:shape style="position:absolute;left:8242;top:4154;width:101;height:168" coordorigin="8242,4154" coordsize="101,168" path="m8251,4298l8251,4317,8261,4317,8270,4322,8282,4322,8299,4318,8315,4307,8319,4302,8261,4302,8251,4298xe" filled="t" fillcolor="#202020" stroked="f">
                <v:path arrowok="t"/>
                <v:fill/>
              </v:shape>
              <v:shape style="position:absolute;left:8242;top:4154;width:101;height:168" coordorigin="8242,4154" coordsize="101,168" path="m8331,4173l8304,4173,8314,4182,8323,4202,8323,4221,8318,4226,8314,4235,8309,4240,8323,4240,8323,4250,8319,4270,8314,4288,8304,4298,8294,4302,8319,4302,8332,4288,8338,4271,8341,4251,8342,4230,8342,4216,8342,4206,8338,4187,8331,4173xe" filled="t" fillcolor="#202020" stroked="f">
                <v:path arrowok="t"/>
                <v:fill/>
              </v:shape>
              <v:shape style="position:absolute;left:8242;top:4154;width:101;height:168" coordorigin="8242,4154" coordsize="101,168" path="m8291,4154l8272,4161,8255,4174,8245,4189,8242,4211,8242,4226,8246,4235,8266,4254,8275,4259,8304,4259,8318,4254,8323,4240,8275,4240,8270,4230,8266,4226,8261,4216,8261,4197,8266,4187,8275,4178,8285,4173,8331,4173,8329,4169,8312,4158,8291,4154xe" filled="t" fillcolor="#202020" stroked="f">
                <v:path arrowok="t"/>
                <v:fill/>
              </v:shape>
            </v:group>
            <v:group style="position:absolute;left:8376;top:4154;width:91;height:163" coordorigin="8376,4154" coordsize="91,163">
              <v:shape style="position:absolute;left:8376;top:4154;width:91;height:163" coordorigin="8376,4154" coordsize="91,163" path="m8467,4302l8376,4302,8376,4317,8467,4317,8467,4302xe" filled="t" fillcolor="#202020" stroked="f">
                <v:path arrowok="t"/>
                <v:fill/>
              </v:shape>
              <v:shape style="position:absolute;left:8376;top:4154;width:91;height:163" coordorigin="8376,4154" coordsize="91,163" path="m8429,4178l8410,4178,8410,4302,8429,4302,8429,4178xe" filled="t" fillcolor="#202020" stroked="f">
                <v:path arrowok="t"/>
                <v:fill/>
              </v:shape>
              <v:shape style="position:absolute;left:8376;top:4154;width:91;height:163" coordorigin="8376,4154" coordsize="91,163" path="m8429,4154l8376,4173,8376,4192,8410,4178,8429,4178,8429,4154xe" filled="t" fillcolor="#202020" stroked="f">
                <v:path arrowok="t"/>
                <v:fill/>
              </v:shape>
            </v:group>
            <v:group style="position:absolute;left:8493;top:4154;width:99;height:168" coordorigin="8493,4154" coordsize="99,168">
              <v:shape style="position:absolute;left:8493;top:4154;width:99;height:168" coordorigin="8493,4154" coordsize="99,168" path="m8568,4154l8507,4186,8493,4267,8498,4286,8508,4304,8522,4316,8544,4322,8558,4322,8568,4317,8579,4305,8580,4302,8534,4302,8525,4298,8520,4293,8510,4274,8510,4259,8515,4250,8520,4245,8522,4240,8510,4240,8511,4228,8516,4207,8525,4192,8534,4178,8544,4173,8582,4173,8582,4158,8578,4158,8568,4154xe" filled="t" fillcolor="#202020" stroked="f">
                <v:path arrowok="t"/>
                <v:fill/>
              </v:shape>
              <v:shape style="position:absolute;left:8493;top:4154;width:99;height:168" coordorigin="8493,4154" coordsize="99,168" path="m8583,4235l8558,4235,8563,4245,8568,4250,8573,4259,8573,4278,8568,4288,8563,4293,8558,4302,8580,4302,8589,4287,8592,4267,8589,4247,8583,4235xe" filled="t" fillcolor="#202020" stroked="f">
                <v:path arrowok="t"/>
                <v:fill/>
              </v:shape>
              <v:shape style="position:absolute;left:8493;top:4154;width:99;height:168" coordorigin="8493,4154" coordsize="99,168" path="m8542,4216l8524,4224,8510,4240,8522,4240,8525,4235,8583,4235,8581,4229,8565,4219,8542,4216xe" filled="t" fillcolor="#202020" stroked="f">
                <v:path arrowok="t"/>
                <v:fill/>
              </v:shape>
              <v:shape style="position:absolute;left:8493;top:4154;width:99;height:168" coordorigin="8493,4154" coordsize="99,168" path="m8582,4173l8573,4173,8582,4178,8582,4173xe" filled="t" fillcolor="#202020" stroked="f">
                <v:path arrowok="t"/>
                <v:fill/>
              </v:shape>
            </v:group>
            <v:group style="position:absolute;left:8602;top:4158;width:96;height:158" coordorigin="8602,4158" coordsize="96,158">
              <v:shape style="position:absolute;left:8602;top:4158;width:96;height:158" coordorigin="8602,4158" coordsize="96,158" path="m8698,4278l8678,4278,8678,4317,8698,4317,8698,4278xe" filled="t" fillcolor="#202020" stroked="f">
                <v:path arrowok="t"/>
                <v:fill/>
              </v:shape>
              <v:shape style="position:absolute;left:8602;top:4158;width:96;height:158" coordorigin="8602,4158" coordsize="96,158" path="m8698,4158l8674,4158,8602,4264,8602,4278,8717,4278,8717,4259,8626,4259,8674,4192,8674,4182,8678,4182,8678,4178,8698,4178,8698,4158xe" filled="t" fillcolor="#202020" stroked="f">
                <v:path arrowok="t"/>
                <v:fill/>
              </v:shape>
              <v:shape style="position:absolute;left:8602;top:4158;width:96;height:158" coordorigin="8602,4158" coordsize="96,158" path="m8698,4178l8678,4178,8678,4259,8698,4259,8698,4178xe" filled="t" fillcolor="#202020" stroked="f">
                <v:path arrowok="t"/>
                <v:fill/>
              </v:shape>
            </v:group>
            <v:group style="position:absolute;left:8741;top:4158;width:91;height:163" coordorigin="8741,4158" coordsize="91,163">
              <v:shape style="position:absolute;left:8741;top:4158;width:91;height:163" coordorigin="8741,4158" coordsize="91,163" path="m8741,4293l8742,4313,8758,4319,8782,4321,8803,4317,8818,4306,8821,4302,8755,4302,8741,4293xe" filled="t" fillcolor="#202020" stroked="f">
                <v:path arrowok="t"/>
                <v:fill/>
              </v:shape>
              <v:shape style="position:absolute;left:8741;top:4158;width:91;height:163" coordorigin="8741,4158" coordsize="91,163" path="m8827,4158l8746,4158,8746,4240,8794,4240,8803,4245,8808,4250,8813,4259,8813,4278,8808,4288,8803,4293,8798,4302,8821,4302,8829,4289,8832,4269,8832,4254,8827,4240,8817,4234,8802,4224,8779,4221,8765,4221,8765,4178,8827,4178,8827,4158xe" filled="t" fillcolor="#202020" stroked="f">
                <v:path arrowok="t"/>
                <v:fill/>
              </v:shape>
            </v:group>
            <v:group style="position:absolute;left:8861;top:4154;width:98;height:167" coordorigin="8861,4154" coordsize="98,167">
              <v:shape style="position:absolute;left:8861;top:4154;width:98;height:167" coordorigin="8861,4154" coordsize="98,167" path="m8923,4154l8899,4154,8885,4158,8880,4168,8870,4173,8866,4182,8866,4204,8875,4221,8894,4235,8878,4244,8865,4259,8861,4278,8861,4293,8866,4302,8876,4312,8892,4319,8916,4321,8935,4316,8952,4304,8952,4302,8894,4302,8890,4298,8880,4293,8880,4278,8880,4274,8889,4256,8909,4245,8944,4245,8928,4235,8940,4228,8942,4226,8909,4226,8894,4221,8885,4206,8885,4187,8899,4173,8952,4173,8942,4168,8933,4158,8923,4154xe" filled="t" fillcolor="#202020" stroked="f">
                <v:path arrowok="t"/>
                <v:fill/>
              </v:shape>
              <v:shape style="position:absolute;left:8861;top:4154;width:98;height:167" coordorigin="8861,4154" coordsize="98,167" path="m8944,4245l8909,4245,8918,4248,8935,4261,8942,4278,8942,4283,8938,4293,8928,4302,8952,4302,8959,4288,8959,4262,8947,4246,8944,4245xe" filled="t" fillcolor="#202020" stroked="f">
                <v:path arrowok="t"/>
                <v:fill/>
              </v:shape>
              <v:shape style="position:absolute;left:8861;top:4154;width:98;height:167" coordorigin="8861,4154" coordsize="98,167" path="m8952,4173l8923,4173,8933,4182,8933,4206,8928,4221,8909,4226,8942,4226,8953,4212,8957,4192,8957,4182,8952,4173xe" filled="t" fillcolor="#202020" stroked="f">
                <v:path arrowok="t"/>
                <v:fill/>
              </v:shape>
            </v:group>
            <v:group style="position:absolute;left:8981;top:4154;width:106;height:165" coordorigin="8981,4154" coordsize="106,165">
              <v:shape style="position:absolute;left:8981;top:4154;width:106;height:165" coordorigin="8981,4154" coordsize="106,165" path="m9026,4154l8982,4216,8981,4240,8981,4253,9018,4317,9043,4320,9060,4310,9068,4301,9024,4301,9010,4291,9002,4271,9000,4240,9000,4239,9002,4211,9009,4190,9022,4178,9042,4175,9070,4175,9065,4167,9048,4157,9026,4154xe" filled="t" fillcolor="#202020" stroked="f">
                <v:path arrowok="t"/>
                <v:fill/>
              </v:shape>
              <v:shape style="position:absolute;left:8981;top:4154;width:106;height:165" coordorigin="8981,4154" coordsize="106,165" path="m9070,4175l9042,4175,9051,4183,9057,4200,9061,4226,9061,4263,9055,4285,9043,4298,9024,4301,9068,4301,9075,4293,9081,4277,9085,4257,9086,4232,9084,4204,9076,4183,9070,417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82.399994pt;margin-top:207.919998pt;width:10.08pt;height:9.120pt;mso-position-horizontal-relative:page;mso-position-vertical-relative:page;z-index:-4650" coordorigin="9648,4158" coordsize="202,182">
            <v:shape style="position:absolute;left:9648;top:4158;width:202;height:182" coordorigin="9648,4158" coordsize="202,182" path="m9830,4158l9667,4158,9667,4178,9734,4181,9734,4203,9730,4221,9648,4221,9648,4240,9719,4258,9709,4276,9697,4292,9683,4307,9666,4320,9648,4331,9653,4336,9653,4341,9674,4336,9720,4293,9744,4240,9850,4240,9850,4221,9749,4217,9751,4197,9754,4178,9830,4178,9830,4158xe" filled="t" fillcolor="#202020" stroked="f">
              <v:path arrowok="t"/>
              <v:fill/>
            </v:shape>
            <v:shape style="position:absolute;left:9648;top:4158;width:202;height:182" coordorigin="9648,4158" coordsize="202,182" path="m9773,4254l9754,4254,9754,4313,9761,4334,9782,4341,9835,4341,9845,4331,9845,4322,9778,4322,9773,4317,9773,4254xe" filled="t" fillcolor="#202020" stroked="f">
              <v:path arrowok="t"/>
              <v:fill/>
            </v:shape>
            <v:shape style="position:absolute;left:9648;top:4158;width:202;height:182" coordorigin="9648,4158" coordsize="202,182" path="m9845,4283l9830,4283,9830,4322,9845,4322,9845,4312,9850,4302,9850,4288,9845,4283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174.940002pt;margin-top:301.019989pt;width:49.237427pt;height:9.16pt;mso-position-horizontal-relative:page;mso-position-vertical-relative:page;z-index:-4649" coordorigin="3499,6020" coordsize="985,183">
            <v:group style="position:absolute;left:3509;top:6031;width:96;height:163" coordorigin="3509,6031" coordsize="96,163">
              <v:shape style="position:absolute;left:3509;top:6031;width:96;height:163" coordorigin="3509,6031" coordsize="96,163" path="m3600,6050l3571,6050,3581,6059,3586,6069,3586,6083,3581,6093,3579,6100,3569,6114,3552,6131,3509,6174,3509,6194,3605,6194,3605,6174,3533,6174,3573,6134,3587,6117,3595,6102,3605,6083,3605,6059,3600,6050xe" filled="t" fillcolor="#202020" stroked="f">
                <v:path arrowok="t"/>
                <v:fill/>
              </v:shape>
              <v:shape style="position:absolute;left:3509;top:6031;width:96;height:163" coordorigin="3509,6031" coordsize="96,163" path="m3552,6031l3533,6035,3514,6045,3520,6063,3539,6053,3557,6050,3600,6050,3590,6044,3576,6034,3552,6031xe" filled="t" fillcolor="#202020" stroked="f">
                <v:path arrowok="t"/>
                <v:fill/>
              </v:shape>
            </v:group>
            <v:group style="position:absolute;left:3629;top:6031;width:106;height:161" coordorigin="3629,6031" coordsize="106,161">
              <v:shape style="position:absolute;left:3629;top:6031;width:106;height:161" coordorigin="3629,6031" coordsize="106,161" path="m3674,6031l3630,6092,3629,6117,3629,6125,3649,6182,3689,6193,3707,6186,3715,6178,3672,6178,3658,6168,3650,6148,3648,6117,3648,6116,3650,6086,3657,6065,3670,6054,3690,6051,3718,6051,3713,6044,3696,6034,3674,6031xe" filled="t" fillcolor="#202020" stroked="f">
                <v:path arrowok="t"/>
                <v:fill/>
              </v:shape>
              <v:shape style="position:absolute;left:3629;top:6031;width:106;height:161" coordorigin="3629,6031" coordsize="106,161" path="m3718,6051l3690,6051,3699,6059,3705,6075,3709,6101,3709,6140,3703,6162,3691,6174,3672,6178,3715,6178,3723,6170,3729,6154,3733,6134,3734,6109,3732,6081,3724,6059,3718,6051xe" filled="t" fillcolor="#202020" stroked="f">
                <v:path arrowok="t"/>
                <v:fill/>
              </v:shape>
            </v:group>
            <v:group style="position:absolute;left:3758;top:6030;width:96;height:163" coordorigin="3758,6030" coordsize="96,163">
              <v:shape style="position:absolute;left:3758;top:6030;width:96;height:163" coordorigin="3758,6030" coordsize="96,163" path="m3854,6174l3763,6174,3763,6194,3854,6194,3854,6174xe" filled="t" fillcolor="#202020" stroked="f">
                <v:path arrowok="t"/>
                <v:fill/>
              </v:shape>
              <v:shape style="position:absolute;left:3758;top:6030;width:96;height:163" coordorigin="3758,6030" coordsize="96,163" path="m3816,6054l3797,6054,3797,6174,3816,6174,3816,6054xe" filled="t" fillcolor="#202020" stroked="f">
                <v:path arrowok="t"/>
                <v:fill/>
              </v:shape>
              <v:shape style="position:absolute;left:3758;top:6030;width:96;height:163" coordorigin="3758,6030" coordsize="96,163" path="m3816,6030l3758,6050,3758,6064,3797,6054,3816,6054,3816,6030xe" filled="t" fillcolor="#202020" stroked="f">
                <v:path arrowok="t"/>
                <v:fill/>
              </v:shape>
            </v:group>
            <v:group style="position:absolute;left:3874;top:6035;width:106;height:158" coordorigin="3874,6035" coordsize="106,158">
              <v:shape style="position:absolute;left:3874;top:6035;width:106;height:158" coordorigin="3874,6035" coordsize="106,158" path="m3979,6035l3874,6035,3874,6054,3955,6054,3893,6194,3917,6194,3979,6040,3979,6035xe" filled="t" fillcolor="#202020" stroked="f">
                <v:path arrowok="t"/>
                <v:fill/>
              </v:shape>
            </v:group>
            <v:group style="position:absolute;left:4008;top:6030;width:91;height:163" coordorigin="4008,6030" coordsize="91,163">
              <v:shape style="position:absolute;left:4008;top:6030;width:91;height:163" coordorigin="4008,6030" coordsize="91,163" path="m4099,6174l4008,6174,4008,6194,4099,6194,4099,6174xe" filled="t" fillcolor="#202020" stroked="f">
                <v:path arrowok="t"/>
                <v:fill/>
              </v:shape>
              <v:shape style="position:absolute;left:4008;top:6030;width:91;height:163" coordorigin="4008,6030" coordsize="91,163" path="m4066,6054l4042,6054,4042,6174,4066,6174,4066,6054xe" filled="t" fillcolor="#202020" stroked="f">
                <v:path arrowok="t"/>
                <v:fill/>
              </v:shape>
              <v:shape style="position:absolute;left:4008;top:6030;width:91;height:163" coordorigin="4008,6030" coordsize="91,163" path="m4066,6030l4008,6050,4008,6064,4042,6054,4066,6054,4066,6030xe" filled="t" fillcolor="#202020" stroked="f">
                <v:path arrowok="t"/>
                <v:fill/>
              </v:shape>
            </v:group>
            <v:group style="position:absolute;left:4123;top:6031;width:96;height:163" coordorigin="4123,6031" coordsize="96,163">
              <v:shape style="position:absolute;left:4123;top:6031;width:96;height:163" coordorigin="4123,6031" coordsize="96,163" path="m4214,6050l4186,6050,4195,6054,4200,6059,4200,6093,4194,6100,4183,6114,4166,6131,4123,6174,4123,6194,4219,6194,4219,6174,4147,6174,4190,6132,4203,6116,4214,6102,4219,6093,4219,6059,4214,6050xe" filled="t" fillcolor="#202020" stroked="f">
                <v:path arrowok="t"/>
                <v:fill/>
              </v:shape>
              <v:shape style="position:absolute;left:4123;top:6031;width:96;height:163" coordorigin="4123,6031" coordsize="96,163" path="m4169,6031l4148,6035,4133,6045,4135,6066,4152,6053,4171,6050,4214,6050,4208,6043,4192,6034,4169,6031xe" filled="t" fillcolor="#202020" stroked="f">
                <v:path arrowok="t"/>
                <v:fill/>
              </v:shape>
            </v:group>
            <v:group style="position:absolute;left:4243;top:6031;width:101;height:163" coordorigin="4243,6031" coordsize="101,163">
              <v:shape style="position:absolute;left:4243;top:6031;width:101;height:163" coordorigin="4243,6031" coordsize="101,163" path="m4339,6050l4310,6050,4320,6059,4325,6069,4325,6083,4320,6093,4315,6099,4308,6113,4291,6131,4243,6174,4243,6194,4344,6194,4344,6174,4267,6174,4312,6134,4326,6117,4334,6102,4344,6083,4344,6059,4339,6050xe" filled="t" fillcolor="#202020" stroked="f">
                <v:path arrowok="t"/>
                <v:fill/>
              </v:shape>
              <v:shape style="position:absolute;left:4243;top:6031;width:101;height:163" coordorigin="4243,6031" coordsize="101,163" path="m4291,6031l4272,6035,4253,6045,4259,6063,4278,6053,4296,6050,4339,6050,4329,6044,4315,6034,4291,6031xe" filled="t" fillcolor="#202020" stroked="f">
                <v:path arrowok="t"/>
                <v:fill/>
              </v:shape>
            </v:group>
            <v:group style="position:absolute;left:4368;top:6031;width:106;height:161" coordorigin="4368,6031" coordsize="106,161">
              <v:shape style="position:absolute;left:4368;top:6031;width:106;height:161" coordorigin="4368,6031" coordsize="106,161" path="m4412,6031l4369,6092,4368,6117,4368,6125,4387,6182,4429,6193,4447,6186,4454,6178,4411,6178,4397,6168,4390,6148,4387,6117,4387,6116,4389,6086,4396,6065,4409,6054,4429,6051,4457,6051,4451,6043,4434,6034,4412,6031xe" filled="t" fillcolor="#202020" stroked="f">
                <v:path arrowok="t"/>
                <v:fill/>
              </v:shape>
              <v:shape style="position:absolute;left:4368;top:6031;width:106;height:161" coordorigin="4368,6031" coordsize="106,161" path="m4457,6051l4429,6051,4438,6059,4444,6075,4448,6101,4448,6140,4442,6162,4430,6174,4411,6178,4454,6178,4463,6169,4469,6153,4472,6133,4474,6107,4471,6080,4463,6059,4457,605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12.059998pt;margin-top:301.019989pt;width:42.758815pt;height:9.16pt;mso-position-horizontal-relative:page;mso-position-vertical-relative:page;z-index:-4648" coordorigin="8241,6020" coordsize="855,183">
            <v:group style="position:absolute;left:8251;top:6035;width:91;height:158" coordorigin="8251,6035" coordsize="91,158">
              <v:shape style="position:absolute;left:8251;top:6035;width:91;height:158" coordorigin="8251,6035" coordsize="91,158" path="m8251,6170l8252,6189,8266,6193,8292,6193,8311,6190,8329,6183,8331,6179,8270,6179,8251,6170xe" filled="t" fillcolor="#202020" stroked="f">
                <v:path arrowok="t"/>
                <v:fill/>
              </v:shape>
              <v:shape style="position:absolute;left:8251;top:6035;width:91;height:158" coordorigin="8251,6035" coordsize="91,158" path="m8331,6112l8294,6112,8304,6117,8309,6122,8318,6126,8318,6165,8309,6170,8304,6174,8294,6179,8331,6179,8339,6165,8342,6145,8339,6124,8331,6112xe" filled="t" fillcolor="#202020" stroked="f">
                <v:path arrowok="t"/>
                <v:fill/>
              </v:shape>
              <v:shape style="position:absolute;left:8251;top:6035;width:91;height:158" coordorigin="8251,6035" coordsize="91,158" path="m8333,6035l8256,6035,8256,6117,8266,6112,8331,6112,8328,6107,8318,6102,8304,6098,8275,6098,8275,6054,8333,6054,8333,6035xe" filled="t" fillcolor="#202020" stroked="f">
                <v:path arrowok="t"/>
                <v:fill/>
              </v:shape>
            </v:group>
            <v:group style="position:absolute;left:8376;top:6035;width:86;height:158" coordorigin="8376,6035" coordsize="86,158">
              <v:shape style="position:absolute;left:8376;top:6035;width:86;height:158" coordorigin="8376,6035" coordsize="86,158" path="m8376,6170l8376,6189,8381,6194,8411,6194,8431,6190,8449,6183,8451,6179,8395,6179,8376,6170xe" filled="t" fillcolor="#202020" stroked="f">
                <v:path arrowok="t"/>
                <v:fill/>
              </v:shape>
              <v:shape style="position:absolute;left:8376;top:6035;width:86;height:158" coordorigin="8376,6035" coordsize="86,158" path="m8451,6112l8414,6112,8429,6117,8438,6126,8443,6136,8443,6155,8438,6165,8429,6174,8419,6179,8451,6179,8459,6165,8462,6145,8459,6124,8451,6112xe" filled="t" fillcolor="#202020" stroked="f">
                <v:path arrowok="t"/>
                <v:fill/>
              </v:shape>
              <v:shape style="position:absolute;left:8376;top:6035;width:86;height:158" coordorigin="8376,6035" coordsize="86,158" path="m8458,6035l8381,6035,8381,6117,8390,6112,8451,6112,8448,6107,8429,6098,8395,6098,8395,6054,8458,6054,8458,6035xe" filled="t" fillcolor="#202020" stroked="f">
                <v:path arrowok="t"/>
                <v:fill/>
              </v:shape>
            </v:group>
            <v:group style="position:absolute;left:8491;top:6030;width:99;height:163" coordorigin="8491,6030" coordsize="99,163">
              <v:shape style="position:absolute;left:8491;top:6030;width:99;height:163" coordorigin="8491,6030" coordsize="99,163" path="m8554,6030l8530,6030,8515,6035,8510,6045,8501,6050,8496,6059,8497,6081,8506,6098,8525,6112,8508,6121,8495,6136,8491,6155,8491,6165,8496,6174,8504,6187,8521,6193,8544,6194,8563,6191,8582,6179,8525,6179,8520,6174,8510,6170,8511,6155,8511,6151,8519,6133,8539,6122,8578,6122,8558,6112,8567,6104,8570,6101,8538,6101,8521,6087,8515,6069,8515,6064,8530,6050,8582,6050,8568,6035,8554,6030xe" filled="t" fillcolor="#202020" stroked="f">
                <v:path arrowok="t"/>
                <v:fill/>
              </v:shape>
              <v:shape style="position:absolute;left:8491;top:6030;width:99;height:163" coordorigin="8491,6030" coordsize="99,163" path="m8578,6122l8539,6122,8548,6125,8566,6138,8573,6155,8573,6160,8568,6170,8558,6179,8582,6179,8582,6179,8589,6164,8590,6139,8578,6122,8578,6122xe" filled="t" fillcolor="#202020" stroked="f">
                <v:path arrowok="t"/>
                <v:fill/>
              </v:shape>
              <v:shape style="position:absolute;left:8491;top:6030;width:99;height:163" coordorigin="8491,6030" coordsize="99,163" path="m8582,6050l8554,6050,8568,6064,8568,6074,8560,6088,8538,6101,8570,6101,8582,6090,8587,6069,8587,6059,8582,6050xe" filled="t" fillcolor="#202020" stroked="f">
                <v:path arrowok="t"/>
                <v:fill/>
              </v:shape>
            </v:group>
            <v:group style="position:absolute;left:8616;top:6030;width:101;height:163" coordorigin="8616,6030" coordsize="101,163">
              <v:shape style="position:absolute;left:8616;top:6030;width:101;height:163" coordorigin="8616,6030" coordsize="101,163" path="m8693,6030l8627,6062,8616,6122,8618,6144,8622,6164,8628,6181,8645,6190,8666,6194,8686,6190,8702,6179,8659,6179,8650,6174,8645,6170,8635,6150,8635,6131,8645,6122,8647,6117,8635,6117,8636,6101,8669,6050,8707,6050,8707,6035,8698,6035,8693,6030xe" filled="t" fillcolor="#202020" stroked="f">
                <v:path arrowok="t"/>
                <v:fill/>
              </v:shape>
              <v:shape style="position:absolute;left:8616;top:6030;width:101;height:163" coordorigin="8616,6030" coordsize="101,163" path="m8707,6112l8683,6112,8688,6122,8693,6126,8698,6136,8698,6155,8693,6165,8683,6174,8674,6179,8702,6179,8703,6178,8713,6163,8717,6141,8717,6126,8712,6117,8707,6112xe" filled="t" fillcolor="#202020" stroked="f">
                <v:path arrowok="t"/>
                <v:fill/>
              </v:shape>
              <v:shape style="position:absolute;left:8616;top:6030;width:101;height:163" coordorigin="8616,6030" coordsize="101,163" path="m8683,6093l8667,6093,8648,6100,8635,6117,8647,6117,8650,6112,8707,6112,8702,6107,8698,6098,8683,6093xe" filled="t" fillcolor="#202020" stroked="f">
                <v:path arrowok="t"/>
                <v:fill/>
              </v:shape>
              <v:shape style="position:absolute;left:8616;top:6030;width:101;height:163" coordorigin="8616,6030" coordsize="101,163" path="m8707,6050l8698,6050,8707,6054,8707,6050xe" filled="t" fillcolor="#202020" stroked="f">
                <v:path arrowok="t"/>
                <v:fill/>
              </v:shape>
            </v:group>
            <v:group style="position:absolute;left:8736;top:6031;width:101;height:162" coordorigin="8736,6031" coordsize="101,162">
              <v:shape style="position:absolute;left:8736;top:6031;width:101;height:162" coordorigin="8736,6031" coordsize="101,162" path="m8779,6031l8737,6092,8736,6124,8738,6144,8744,6163,8752,6182,8769,6191,8792,6193,8812,6187,8819,6178,8779,6178,8765,6168,8758,6148,8755,6117,8755,6116,8757,6086,8764,6065,8777,6054,8797,6051,8823,6051,8818,6044,8802,6034,8779,6031xe" filled="t" fillcolor="#202020" stroked="f">
                <v:path arrowok="t"/>
                <v:fill/>
              </v:shape>
              <v:shape style="position:absolute;left:8736;top:6031;width:101;height:162" coordorigin="8736,6031" coordsize="101,162" path="m8823,6051l8797,6051,8806,6059,8812,6075,8816,6101,8816,6140,8810,6162,8798,6174,8779,6178,8819,6178,8824,6171,8831,6155,8835,6136,8837,6111,8835,6083,8829,6060,8823,6051xe" filled="t" fillcolor="#202020" stroked="f">
                <v:path arrowok="t"/>
                <v:fill/>
              </v:shape>
            </v:group>
            <v:group style="position:absolute;left:8856;top:6032;width:106;height:161" coordorigin="8856,6032" coordsize="106,161">
              <v:shape style="position:absolute;left:8856;top:6032;width:106;height:161" coordorigin="8856,6032" coordsize="106,161" path="m8901,6032l8857,6092,8856,6117,8856,6125,8876,6182,8916,6193,8934,6186,8942,6178,8902,6178,8890,6169,8882,6149,8880,6117,8882,6086,8889,6065,8901,6054,8920,6052,8947,6052,8941,6044,8924,6034,8901,6032xe" filled="t" fillcolor="#202020" stroked="f">
                <v:path arrowok="t"/>
                <v:fill/>
              </v:shape>
              <v:shape style="position:absolute;left:8856;top:6032;width:106;height:161" coordorigin="8856,6032" coordsize="106,161" path="m8947,6052l8920,6052,8930,6060,8937,6076,8940,6102,8941,6140,8935,6162,8922,6175,8902,6178,8942,6178,8951,6169,8957,6153,8960,6133,8962,6107,8959,6080,8953,6059,8947,6052xe" filled="t" fillcolor="#202020" stroked="f">
                <v:path arrowok="t"/>
                <v:fill/>
              </v:shape>
            </v:group>
            <v:group style="position:absolute;left:8981;top:6031;width:106;height:161" coordorigin="8981,6031" coordsize="106,161">
              <v:shape style="position:absolute;left:8981;top:6031;width:106;height:161" coordorigin="8981,6031" coordsize="106,161" path="m9026,6031l8982,6092,8981,6117,8981,6125,9001,6182,9041,6193,9059,6186,9067,6178,9024,6178,9010,6168,9002,6148,9000,6117,9000,6116,9002,6086,9009,6065,9022,6054,9042,6051,9070,6051,9065,6044,9048,6034,9026,6031xe" filled="t" fillcolor="#202020" stroked="f">
                <v:path arrowok="t"/>
                <v:fill/>
              </v:shape>
              <v:shape style="position:absolute;left:8981;top:6031;width:106;height:161" coordorigin="8981,6031" coordsize="106,161" path="m9070,6051l9042,6051,9051,6059,9057,6075,9061,6101,9061,6140,9055,6162,9043,6174,9024,6178,9067,6178,9075,6170,9081,6154,9085,6134,9086,6109,9084,6081,9076,6059,9070,605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81.899994pt;margin-top:300.540009pt;width:21.64pt;height:11.08pt;mso-position-horizontal-relative:page;mso-position-vertical-relative:page;z-index:-4647" coordorigin="9638,6011" coordsize="433,222">
            <v:group style="position:absolute;left:9648;top:6026;width:202;height:197" coordorigin="9648,6026" coordsize="202,197">
              <v:shape style="position:absolute;left:9648;top:6026;width:202;height:197" coordorigin="9648,6026" coordsize="202,197" path="m9829,6197l9785,6197,9802,6206,9821,6215,9840,6222,9840,6218,9845,6208,9846,6202,9829,6197xe" filled="t" fillcolor="#202020" stroked="f">
                <v:path arrowok="t"/>
                <v:fill/>
              </v:shape>
              <v:shape style="position:absolute;left:9648;top:6026;width:202;height:197" coordorigin="9648,6026" coordsize="202,197" path="m9830,6112l9715,6112,9715,6122,9728,6130,9737,6150,9744,6168,9749,6186,9732,6193,9713,6201,9691,6208,9701,6218,9709,6221,9748,6208,9766,6202,9785,6197,9829,6197,9825,6196,9808,6186,9794,6172,9806,6157,9762,6157,9751,6140,9744,6122,9830,6122,9830,6112xe" filled="t" fillcolor="#202020" stroked="f">
                <v:path arrowok="t"/>
                <v:fill/>
              </v:shape>
              <v:shape style="position:absolute;left:9648;top:6026;width:202;height:197" coordorigin="9648,6026" coordsize="202,197" path="m9691,6088l9648,6088,9648,6102,9672,6102,9672,6189,9667,6194,9684,6201,9700,6190,9720,6179,9691,6179,9691,6088xe" filled="t" fillcolor="#202020" stroked="f">
                <v:path arrowok="t"/>
                <v:fill/>
              </v:shape>
              <v:shape style="position:absolute;left:9648;top:6026;width:202;height:197" coordorigin="9648,6026" coordsize="202,197" path="m9715,6160l9706,6165,9691,6179,9720,6179,9715,6174,9715,6160xe" filled="t" fillcolor="#202020" stroked="f">
                <v:path arrowok="t"/>
                <v:fill/>
              </v:shape>
              <v:shape style="position:absolute;left:9648;top:6026;width:202;height:197" coordorigin="9648,6026" coordsize="202,197" path="m9830,6122l9744,6122,9809,6126,9798,6144,9782,6155,9762,6157,9806,6157,9818,6140,9830,6122xe" filled="t" fillcolor="#202020" stroked="f">
                <v:path arrowok="t"/>
                <v:fill/>
              </v:shape>
              <v:shape style="position:absolute;left:9648;top:6026;width:202;height:197" coordorigin="9648,6026" coordsize="202,197" path="m9816,6030l9734,6030,9733,6062,9724,6080,9706,6093,9715,6102,9722,6103,9737,6088,9746,6070,9749,6050,9749,6045,9816,6045,9816,6030xe" filled="t" fillcolor="#202020" stroked="f">
                <v:path arrowok="t"/>
                <v:fill/>
              </v:shape>
              <v:shape style="position:absolute;left:9648;top:6026;width:202;height:197" coordorigin="9648,6026" coordsize="202,197" path="m9816,6045l9802,6045,9802,6088,9811,6093,9850,6093,9850,6078,9816,6078,9816,6045xe" filled="t" fillcolor="#202020" stroked="f">
                <v:path arrowok="t"/>
                <v:fill/>
              </v:shape>
              <v:shape style="position:absolute;left:9648;top:6026;width:202;height:197" coordorigin="9648,6026" coordsize="202,197" path="m9677,6026l9665,6038,9678,6052,9691,6069,9705,6054,9677,6026xe" filled="t" fillcolor="#202020" stroked="f">
                <v:path arrowok="t"/>
                <v:fill/>
              </v:shape>
            </v:group>
            <v:group style="position:absolute;left:9854;top:6021;width:206;height:202" coordorigin="9854,6021" coordsize="206,202">
              <v:shape style="position:absolute;left:9854;top:6021;width:206;height:202" coordorigin="9854,6021" coordsize="206,202" path="m9998,6102l9984,6102,9984,6222,9998,6222,9998,6102xe" filled="t" fillcolor="#202020" stroked="f">
                <v:path arrowok="t"/>
                <v:fill/>
              </v:shape>
              <v:shape style="position:absolute;left:9854;top:6021;width:206;height:202" coordorigin="9854,6021" coordsize="206,202" path="m9902,6088l9854,6088,9854,6102,9883,6102,9883,6198,9878,6203,9892,6215,9907,6205,9923,6192,9928,6189,9902,6189,9902,6088xe" filled="t" fillcolor="#202020" stroked="f">
                <v:path arrowok="t"/>
                <v:fill/>
              </v:shape>
              <v:shape style="position:absolute;left:9854;top:6021;width:206;height:202" coordorigin="9854,6021" coordsize="206,202" path="m9941,6165l9936,6168,9918,6178,9902,6189,9928,6189,9941,6179,9941,6165xe" filled="t" fillcolor="#202020" stroked="f">
                <v:path arrowok="t"/>
                <v:fill/>
              </v:shape>
              <v:shape style="position:absolute;left:9854;top:6021;width:206;height:202" coordorigin="9854,6021" coordsize="206,202" path="m10061,6088l9922,6088,9922,6102,10061,6102,10061,6088xe" filled="t" fillcolor="#202020" stroked="f">
                <v:path arrowok="t"/>
                <v:fill/>
              </v:shape>
              <v:shape style="position:absolute;left:9854;top:6021;width:206;height:202" coordorigin="9854,6021" coordsize="206,202" path="m9998,6021l9984,6021,9984,6088,9998,6088,9998,6021xe" filled="t" fillcolor="#202020" stroked="f">
                <v:path arrowok="t"/>
                <v:fill/>
              </v:shape>
              <v:shape style="position:absolute;left:9854;top:6021;width:206;height:202" coordorigin="9854,6021" coordsize="206,202" path="m9878,6021l9873,6039,9886,6054,9898,6069,9907,6051,9894,6038,9878,602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07.839996pt;margin-top:303.920013pt;width:1.2pt;height:5.76pt;mso-position-horizontal-relative:page;mso-position-vertical-relative:page;z-index:-4646" coordorigin="10157,6078" coordsize="24,115">
            <v:shape style="position:absolute;left:10157;top:6078;width:24;height:115" coordorigin="10157,6078" coordsize="24,115" path="m10176,6078l10162,6078,10157,6083,10157,6098,10162,6102,10176,6102,10176,6098,10181,6098,10181,6083,10176,6083,10176,6078xe" filled="t" fillcolor="#202020" stroked="f">
              <v:path arrowok="t"/>
              <v:fill/>
            </v:shape>
            <v:shape style="position:absolute;left:10157;top:6078;width:24;height:115" coordorigin="10157,6078" coordsize="24,115" path="m10176,6170l10162,6170,10157,6174,10157,6194,10176,6194,10181,6189,10181,6174,10176,6174,10176,6170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513.340027pt;margin-top:300.299988pt;width:32.2pt;height:11.32pt;mso-position-horizontal-relative:page;mso-position-vertical-relative:page;z-index:-4645" coordorigin="10267,6006" coordsize="644,226">
            <v:group style="position:absolute;left:10277;top:6016;width:206;height:202" coordorigin="10277,6016" coordsize="206,202">
              <v:shape style="position:absolute;left:10277;top:6016;width:206;height:202" coordorigin="10277,6016" coordsize="206,202" path="m10368,6117l10306,6117,10307,6117,10350,6133,10342,6152,10332,6169,10318,6184,10302,6197,10282,6208,10291,6218,10352,6170,10366,6133,10368,6117xe" filled="t" fillcolor="#202020" stroked="f">
                <v:path arrowok="t"/>
                <v:fill/>
              </v:shape>
              <v:shape style="position:absolute;left:10277;top:6016;width:206;height:202" coordorigin="10277,6016" coordsize="206,202" path="m10363,6194l10358,6194,10363,6203,10363,6208,10376,6216,10394,6216,10421,6213,10435,6199,10436,6198,10378,6198,10363,6194xe" filled="t" fillcolor="#202020" stroked="f">
                <v:path arrowok="t"/>
                <v:fill/>
              </v:shape>
              <v:shape style="position:absolute;left:10277;top:6016;width:206;height:202" coordorigin="10277,6016" coordsize="206,202" path="m10445,6112l10368,6112,10426,6115,10426,6189,10411,6198,10436,6198,10444,6135,10445,6126,10445,6112xe" filled="t" fillcolor="#202020" stroked="f">
                <v:path arrowok="t"/>
                <v:fill/>
              </v:shape>
              <v:shape style="position:absolute;left:10277;top:6016;width:206;height:202" coordorigin="10277,6016" coordsize="206,202" path="m10464,6117l10450,6122,10450,6122,10456,6141,10463,6160,10469,6179,10480,6153,10473,6135,10464,6117xe" filled="t" fillcolor="#202020" stroked="f">
                <v:path arrowok="t"/>
                <v:fill/>
              </v:shape>
              <v:shape style="position:absolute;left:10277;top:6016;width:206;height:202" coordorigin="10277,6016" coordsize="206,202" path="m10305,6117l10298,6136,10287,6154,10277,6170,10282,6174,10286,6174,10291,6179,10301,6163,10310,6145,10320,6126,10307,6117,10305,6117xe" filled="t" fillcolor="#202020" stroked="f">
                <v:path arrowok="t"/>
                <v:fill/>
              </v:shape>
              <v:shape style="position:absolute;left:10277;top:6016;width:206;height:202" coordorigin="10277,6016" coordsize="206,202" path="m10306,6117l10305,6117,10307,6117,10306,6117xe" filled="t" fillcolor="#202020" stroked="f">
                <v:path arrowok="t"/>
                <v:fill/>
              </v:shape>
              <v:shape style="position:absolute;left:10277;top:6016;width:206;height:202" coordorigin="10277,6016" coordsize="206,202" path="m10445,6093l10291,6093,10291,6112,10305,6117,10306,6117,10368,6117,10368,6112,10445,6112,10445,6093xe" filled="t" fillcolor="#202020" stroked="f">
                <v:path arrowok="t"/>
                <v:fill/>
              </v:shape>
              <v:shape style="position:absolute;left:10277;top:6016;width:206;height:202" coordorigin="10277,6016" coordsize="206,202" path="m10373,6069l10354,6069,10354,6093,10368,6093,10373,6088,10373,6069xe" filled="t" fillcolor="#202020" stroked="f">
                <v:path arrowok="t"/>
                <v:fill/>
              </v:shape>
              <v:shape style="position:absolute;left:10277;top:6016;width:206;height:202" coordorigin="10277,6016" coordsize="206,202" path="m10349,6059l10330,6059,10330,6078,10349,6078,10349,6059xe" filled="t" fillcolor="#202020" stroked="f">
                <v:path arrowok="t"/>
                <v:fill/>
              </v:shape>
              <v:shape style="position:absolute;left:10277;top:6016;width:206;height:202" coordorigin="10277,6016" coordsize="206,202" path="m10430,6059l10411,6059,10411,6078,10430,6078,10430,6059xe" filled="t" fillcolor="#202020" stroked="f">
                <v:path arrowok="t"/>
                <v:fill/>
              </v:shape>
              <v:shape style="position:absolute;left:10277;top:6016;width:206;height:202" coordorigin="10277,6016" coordsize="206,202" path="m10483,6045l10277,6045,10277,6059,10483,6059,10483,6045xe" filled="t" fillcolor="#202020" stroked="f">
                <v:path arrowok="t"/>
                <v:fill/>
              </v:shape>
              <v:shape style="position:absolute;left:10277;top:6016;width:206;height:202" coordorigin="10277,6016" coordsize="206,202" path="m10349,6016l10330,6016,10330,6045,10349,6045,10349,6016xe" filled="t" fillcolor="#202020" stroked="f">
                <v:path arrowok="t"/>
                <v:fill/>
              </v:shape>
              <v:shape style="position:absolute;left:10277;top:6016;width:206;height:202" coordorigin="10277,6016" coordsize="206,202" path="m10430,6016l10411,6016,10411,6045,10430,6045,10430,6016xe" filled="t" fillcolor="#202020" stroked="f">
                <v:path arrowok="t"/>
                <v:fill/>
              </v:shape>
            </v:group>
            <v:group style="position:absolute;left:10493;top:6021;width:202;height:197" coordorigin="10493,6021" coordsize="202,197">
              <v:shape style="position:absolute;left:10493;top:6021;width:202;height:197" coordorigin="10493,6021" coordsize="202,197" path="m10536,6021l10517,6021,10517,6064,10493,6064,10493,6078,10517,6093,10516,6113,10501,6191,10493,6208,10502,6218,10527,6160,10531,6078,10570,6078,10570,6064,10531,6062,10532,6044,10536,6021xe" filled="t" fillcolor="#202020" stroked="f">
                <v:path arrowok="t"/>
                <v:fill/>
              </v:shape>
              <v:shape style="position:absolute;left:10493;top:6021;width:202;height:197" coordorigin="10493,6021" coordsize="202,197" path="m10570,6078l10555,6078,10555,6208,10565,6218,10680,6218,10690,6208,10692,6203,10574,6203,10570,6198,10570,6078xe" filled="t" fillcolor="#202020" stroked="f">
                <v:path arrowok="t"/>
                <v:fill/>
              </v:shape>
              <v:shape style="position:absolute;left:10493;top:6021;width:202;height:197" coordorigin="10493,6021" coordsize="202,197" path="m10680,6165l10680,6194,10670,6203,10692,6203,10694,6198,10694,6174,10690,6170,10685,6170,10680,6165xe" filled="t" fillcolor="#202020" stroked="f">
                <v:path arrowok="t"/>
                <v:fill/>
              </v:shape>
              <v:shape style="position:absolute;left:10493;top:6021;width:202;height:197" coordorigin="10493,6021" coordsize="202,197" path="m10675,6030l10589,6030,10589,6179,10608,6179,10608,6165,10675,6165,10675,6155,10608,6155,10608,6102,10675,6102,10675,6088,10608,6088,10608,6040,10675,6040,10675,6030xe" filled="t" fillcolor="#202020" stroked="f">
                <v:path arrowok="t"/>
                <v:fill/>
              </v:shape>
              <v:shape style="position:absolute;left:10493;top:6021;width:202;height:197" coordorigin="10493,6021" coordsize="202,197" path="m10675,6165l10661,6165,10661,6179,10675,6179,10675,6165xe" filled="t" fillcolor="#202020" stroked="f">
                <v:path arrowok="t"/>
                <v:fill/>
              </v:shape>
              <v:shape style="position:absolute;left:10493;top:6021;width:202;height:197" coordorigin="10493,6021" coordsize="202,197" path="m10675,6102l10661,6102,10661,6155,10675,6155,10675,6102xe" filled="t" fillcolor="#202020" stroked="f">
                <v:path arrowok="t"/>
                <v:fill/>
              </v:shape>
              <v:shape style="position:absolute;left:10493;top:6021;width:202;height:197" coordorigin="10493,6021" coordsize="202,197" path="m10675,6040l10661,6040,10661,6088,10675,6088,10675,6040xe" filled="t" fillcolor="#202020" stroked="f">
                <v:path arrowok="t"/>
                <v:fill/>
              </v:shape>
            </v:group>
            <v:group style="position:absolute;left:10709;top:6018;width:192;height:204" coordorigin="10709,6018" coordsize="192,204">
              <v:shape style="position:absolute;left:10709;top:6018;width:192;height:204" coordorigin="10709,6018" coordsize="192,204" path="m10776,6184l10762,6184,10762,6194,10776,6194,10776,6184xe" filled="t" fillcolor="#202020" stroked="f">
                <v:path arrowok="t"/>
                <v:fill/>
              </v:shape>
              <v:shape style="position:absolute;left:10709;top:6018;width:192;height:204" coordorigin="10709,6018" coordsize="192,204" path="m10723,6054l10709,6054,10709,6189,10762,6184,10776,6184,10776,6174,10723,6174,10723,6054xe" filled="t" fillcolor="#202020" stroked="f">
                <v:path arrowok="t"/>
                <v:fill/>
              </v:shape>
              <v:shape style="position:absolute;left:10709;top:6018;width:192;height:204" coordorigin="10709,6018" coordsize="192,204" path="m10747,6026l10738,6026,10738,6174,10747,6174,10747,6026xe" filled="t" fillcolor="#202020" stroked="f">
                <v:path arrowok="t"/>
                <v:fill/>
              </v:shape>
              <v:shape style="position:absolute;left:10709;top:6018;width:192;height:204" coordorigin="10709,6018" coordsize="192,204" path="m10776,6059l10762,6059,10762,6174,10776,6174,10776,6059xe" filled="t" fillcolor="#202020" stroked="f">
                <v:path arrowok="t"/>
                <v:fill/>
              </v:shape>
              <v:shape style="position:absolute;left:10709;top:6018;width:192;height:204" coordorigin="10709,6018" coordsize="192,204" path="m10848,6189l10834,6189,10834,6222,10848,6222,10848,6189xe" filled="t" fillcolor="#202020" stroked="f">
                <v:path arrowok="t"/>
                <v:fill/>
              </v:shape>
              <v:shape style="position:absolute;left:10709;top:6018;width:192;height:204" coordorigin="10709,6018" coordsize="192,204" path="m10901,6179l10786,6179,10786,6189,10901,6189,10901,6179xe" filled="t" fillcolor="#202020" stroked="f">
                <v:path arrowok="t"/>
                <v:fill/>
              </v:shape>
              <v:shape style="position:absolute;left:10709;top:6018;width:192;height:204" coordorigin="10709,6018" coordsize="192,204" path="m10848,6160l10834,6160,10834,6179,10848,6179,10848,6160xe" filled="t" fillcolor="#202020" stroked="f">
                <v:path arrowok="t"/>
                <v:fill/>
              </v:shape>
              <v:shape style="position:absolute;left:10709;top:6018;width:192;height:204" coordorigin="10709,6018" coordsize="192,204" path="m10891,6150l10790,6150,10790,6160,10891,6160,10891,6150xe" filled="t" fillcolor="#202020" stroked="f">
                <v:path arrowok="t"/>
                <v:fill/>
              </v:shape>
              <v:shape style="position:absolute;left:10709;top:6018;width:192;height:204" coordorigin="10709,6018" coordsize="192,204" path="m10848,6136l10834,6136,10834,6150,10848,6150,10848,6136xe" filled="t" fillcolor="#202020" stroked="f">
                <v:path arrowok="t"/>
                <v:fill/>
              </v:shape>
              <v:shape style="position:absolute;left:10709;top:6018;width:192;height:204" coordorigin="10709,6018" coordsize="192,204" path="m10896,6122l10790,6122,10790,6136,10896,6136,10896,6122xe" filled="t" fillcolor="#202020" stroked="f">
                <v:path arrowok="t"/>
                <v:fill/>
              </v:shape>
              <v:shape style="position:absolute;left:10709;top:6018;width:192;height:204" coordorigin="10709,6018" coordsize="192,204" path="m10848,6102l10834,6102,10834,6122,10848,6122,10848,6102xe" filled="t" fillcolor="#202020" stroked="f">
                <v:path arrowok="t"/>
                <v:fill/>
              </v:shape>
              <v:shape style="position:absolute;left:10709;top:6018;width:192;height:204" coordorigin="10709,6018" coordsize="192,204" path="m10889,6093l10844,6093,10860,6099,10879,6106,10901,6112,10901,6102,10896,6095,10889,6093xe" filled="t" fillcolor="#202020" stroked="f">
                <v:path arrowok="t"/>
                <v:fill/>
              </v:shape>
              <v:shape style="position:absolute;left:10709;top:6018;width:192;height:204" coordorigin="10709,6018" coordsize="192,204" path="m10819,6059l10805,6059,10814,6069,10819,6078,10820,6086,10802,6092,10781,6098,10781,6102,10786,6107,10787,6112,10809,6106,10844,6093,10889,6093,10874,6089,10860,6080,10867,6074,10843,6074,10829,6069,10819,6059xe" filled="t" fillcolor="#202020" stroked="f">
                <v:path arrowok="t"/>
                <v:fill/>
              </v:shape>
              <v:shape style="position:absolute;left:10709;top:6018;width:192;height:204" coordorigin="10709,6018" coordsize="192,204" path="m10814,6018l10806,6037,10794,6054,10781,6069,10781,6074,10790,6083,10795,6074,10800,6069,10805,6059,10819,6059,10814,6050,10886,6050,10886,6035,10824,6035,10824,6030,10829,6026,10829,6021,10814,6018xe" filled="t" fillcolor="#202020" stroked="f">
                <v:path arrowok="t"/>
                <v:fill/>
              </v:shape>
              <v:shape style="position:absolute;left:10709;top:6018;width:192;height:204" coordorigin="10709,6018" coordsize="192,204" path="m10886,6050l10872,6050,10853,6069,10843,6074,10867,6074,10873,6067,10886,605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1.82pt;margin-top:388.380005pt;width:42.76pt;height:11.115854pt;mso-position-horizontal-relative:page;mso-position-vertical-relative:page;z-index:-4644" coordorigin="1036,7768" coordsize="855,222">
            <v:group style="position:absolute;left:1046;top:7792;width:202;height:188" coordorigin="1046,7792" coordsize="202,188">
              <v:shape style="position:absolute;left:1046;top:7792;width:202;height:188" coordorigin="1046,7792" coordsize="202,188" path="m1190,7859l1176,7859,1175,7905,1170,7924,1162,7940,1148,7951,1131,7961,1109,7970,1118,7979,1129,7980,1150,7970,1165,7958,1176,7946,1218,7946,1204,7937,1186,7926,1190,7917,1190,7859xe" filled="t" fillcolor="#202020" stroked="f">
                <v:path arrowok="t"/>
                <v:fill/>
              </v:shape>
              <v:shape style="position:absolute;left:1046;top:7792;width:202;height:188" coordorigin="1046,7792" coordsize="202,188" path="m1218,7946l1181,7946,1188,7947,1205,7959,1222,7970,1238,7979,1239,7958,1222,7948,1218,7946xe" filled="t" fillcolor="#202020" stroked="f">
                <v:path arrowok="t"/>
                <v:fill/>
              </v:shape>
              <v:shape style="position:absolute;left:1046;top:7792;width:202;height:188" coordorigin="1046,7792" coordsize="202,188" path="m1094,7816l1075,7816,1075,7926,1070,7926,1056,7931,1046,7931,1061,7947,1077,7942,1098,7936,1123,7931,1123,7922,1094,7922,1094,7816xe" filled="t" fillcolor="#202020" stroked="f">
                <v:path arrowok="t"/>
                <v:fill/>
              </v:shape>
              <v:shape style="position:absolute;left:1046;top:7792;width:202;height:188" coordorigin="1046,7792" coordsize="202,188" path="m1238,7830l1128,7830,1128,7941,1147,7941,1147,7845,1238,7845,1238,7830xe" filled="t" fillcolor="#202020" stroked="f">
                <v:path arrowok="t"/>
                <v:fill/>
              </v:shape>
              <v:shape style="position:absolute;left:1046;top:7792;width:202;height:188" coordorigin="1046,7792" coordsize="202,188" path="m1238,7845l1224,7845,1224,7941,1238,7941,1238,7845xe" filled="t" fillcolor="#202020" stroked="f">
                <v:path arrowok="t"/>
                <v:fill/>
              </v:shape>
              <v:shape style="position:absolute;left:1046;top:7792;width:202;height:188" coordorigin="1046,7792" coordsize="202,188" path="m1123,7912l1114,7917,1104,7917,1094,7922,1123,7922,1123,7912xe" filled="t" fillcolor="#202020" stroked="f">
                <v:path arrowok="t"/>
                <v:fill/>
              </v:shape>
              <v:shape style="position:absolute;left:1046;top:7792;width:202;height:188" coordorigin="1046,7792" coordsize="202,188" path="m1190,7806l1176,7806,1166,7830,1186,7830,1190,7806xe" filled="t" fillcolor="#202020" stroked="f">
                <v:path arrowok="t"/>
                <v:fill/>
              </v:shape>
              <v:shape style="position:absolute;left:1046;top:7792;width:202;height:188" coordorigin="1046,7792" coordsize="202,188" path="m1118,7802l1051,7802,1051,7816,1118,7816,1118,7802xe" filled="t" fillcolor="#202020" stroked="f">
                <v:path arrowok="t"/>
                <v:fill/>
              </v:shape>
              <v:shape style="position:absolute;left:1046;top:7792;width:202;height:188" coordorigin="1046,7792" coordsize="202,188" path="m1248,7792l1123,7792,1123,7806,1248,7806,1248,7792xe" filled="t" fillcolor="#202020" stroked="f">
                <v:path arrowok="t"/>
                <v:fill/>
              </v:shape>
            </v:group>
            <v:group style="position:absolute;left:1286;top:7787;width:149;height:192" coordorigin="1286,7787" coordsize="149,192">
              <v:shape style="position:absolute;left:1286;top:7787;width:149;height:192" coordorigin="1286,7787" coordsize="149,192" path="m1435,7787l1286,7787,1286,7979,1306,7979,1306,7965,1435,7965,1435,7950,1306,7950,1306,7912,1435,7912,1435,7898,1306,7898,1306,7859,1435,7859,1435,7845,1306,7845,1306,7806,1435,7806,1435,7787xe" filled="t" fillcolor="#202020" stroked="f">
                <v:path arrowok="t"/>
                <v:fill/>
              </v:shape>
              <v:shape style="position:absolute;left:1286;top:7787;width:149;height:192" coordorigin="1286,7787" coordsize="149,192" path="m1435,7965l1416,7965,1416,7979,1435,7979,1435,7965xe" filled="t" fillcolor="#202020" stroked="f">
                <v:path arrowok="t"/>
                <v:fill/>
              </v:shape>
              <v:shape style="position:absolute;left:1286;top:7787;width:149;height:192" coordorigin="1286,7787" coordsize="149,192" path="m1435,7912l1416,7912,1416,7950,1435,7950,1435,7912xe" filled="t" fillcolor="#202020" stroked="f">
                <v:path arrowok="t"/>
                <v:fill/>
              </v:shape>
              <v:shape style="position:absolute;left:1286;top:7787;width:149;height:192" coordorigin="1286,7787" coordsize="149,192" path="m1435,7859l1416,7859,1416,7898,1435,7898,1435,7859xe" filled="t" fillcolor="#202020" stroked="f">
                <v:path arrowok="t"/>
                <v:fill/>
              </v:shape>
              <v:shape style="position:absolute;left:1286;top:7787;width:149;height:192" coordorigin="1286,7787" coordsize="149,192" path="m1435,7806l1416,7806,1416,7845,1435,7845,1435,7806xe" filled="t" fillcolor="#202020" stroked="f">
                <v:path arrowok="t"/>
                <v:fill/>
              </v:shape>
            </v:group>
            <v:group style="position:absolute;left:1469;top:7782;width:202;height:187" coordorigin="1469,7782" coordsize="202,187">
              <v:shape style="position:absolute;left:1469;top:7782;width:202;height:187" coordorigin="1469,7782" coordsize="202,187" path="m1670,7950l1469,7950,1469,7970,1670,7970,1670,7950xe" filled="t" fillcolor="#202020" stroked="f">
                <v:path arrowok="t"/>
                <v:fill/>
              </v:shape>
              <v:shape style="position:absolute;left:1469;top:7782;width:202;height:187" coordorigin="1469,7782" coordsize="202,187" path="m1550,7782l1536,7782,1536,7950,1550,7950,1550,7782xe" filled="t" fillcolor="#202020" stroked="f">
                <v:path arrowok="t"/>
                <v:fill/>
              </v:shape>
              <v:shape style="position:absolute;left:1469;top:7782;width:202;height:187" coordorigin="1469,7782" coordsize="202,187" path="m1603,7782l1589,7782,1589,7950,1603,7950,1603,7782xe" filled="t" fillcolor="#202020" stroked="f">
                <v:path arrowok="t"/>
                <v:fill/>
              </v:shape>
              <v:shape style="position:absolute;left:1469;top:7782;width:202;height:187" coordorigin="1469,7782" coordsize="202,187" path="m1493,7821l1482,7841,1507,7917,1522,7895,1515,7877,1507,7858,1500,7839,1493,7821xe" filled="t" fillcolor="#202020" stroked="f">
                <v:path arrowok="t"/>
                <v:fill/>
              </v:shape>
              <v:shape style="position:absolute;left:1469;top:7782;width:202;height:187" coordorigin="1469,7782" coordsize="202,187" path="m1666,7830l1644,7832,1637,7850,1630,7868,1622,7888,1613,7907,1632,7905,1639,7889,1657,7851,1666,7830xe" filled="t" fillcolor="#202020" stroked="f">
                <v:path arrowok="t"/>
                <v:fill/>
              </v:shape>
            </v:group>
            <v:group style="position:absolute;left:1680;top:7778;width:202;height:192" coordorigin="1680,7778" coordsize="202,192">
              <v:shape style="position:absolute;left:1680;top:7778;width:202;height:192" coordorigin="1680,7778" coordsize="202,192" path="m1882,7955l1680,7955,1680,7970,1882,7970,1882,7955xe" filled="t" fillcolor="#202020" stroked="f">
                <v:path arrowok="t"/>
                <v:fill/>
              </v:shape>
              <v:shape style="position:absolute;left:1680;top:7778;width:202;height:192" coordorigin="1680,7778" coordsize="202,192" path="m1790,7893l1771,7893,1771,7955,1790,7955,1790,7893xe" filled="t" fillcolor="#202020" stroked="f">
                <v:path arrowok="t"/>
                <v:fill/>
              </v:shape>
              <v:shape style="position:absolute;left:1680;top:7778;width:202;height:192" coordorigin="1680,7778" coordsize="202,192" path="m1862,7878l1694,7878,1694,7893,1862,7893,1862,7878xe" filled="t" fillcolor="#202020" stroked="f">
                <v:path arrowok="t"/>
                <v:fill/>
              </v:shape>
              <v:shape style="position:absolute;left:1680;top:7778;width:202;height:192" coordorigin="1680,7778" coordsize="202,192" path="m1790,7830l1771,7830,1771,7878,1790,7878,1790,7830xe" filled="t" fillcolor="#202020" stroked="f">
                <v:path arrowok="t"/>
                <v:fill/>
              </v:shape>
              <v:shape style="position:absolute;left:1680;top:7778;width:202;height:192" coordorigin="1680,7778" coordsize="202,192" path="m1872,7816l1690,7816,1690,7830,1872,7830,1872,7816xe" filled="t" fillcolor="#202020" stroked="f">
                <v:path arrowok="t"/>
                <v:fill/>
              </v:shape>
              <v:shape style="position:absolute;left:1680;top:7778;width:202;height:192" coordorigin="1680,7778" coordsize="202,192" path="m1781,7778l1762,7787,1766,7792,1771,7802,1781,7816,1795,7806,1795,7802,1786,7792,1781,777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2.379997pt;margin-top:388.380005pt;width:42.76pt;height:11.32pt;mso-position-horizontal-relative:page;mso-position-vertical-relative:page;z-index:-4643" coordorigin="2448,7768" coordsize="855,226">
            <v:group style="position:absolute;left:2458;top:7792;width:206;height:187" coordorigin="2458,7792" coordsize="206,187">
              <v:shape style="position:absolute;left:2458;top:7792;width:206;height:187" coordorigin="2458,7792" coordsize="206,187" path="m2606,7859l2592,7859,2591,7906,2585,7924,2574,7940,2561,7951,2543,7961,2520,7970,2525,7974,2525,7979,2546,7978,2567,7968,2582,7957,2592,7946,2634,7946,2620,7937,2602,7926,2606,7917,2606,7859xe" filled="t" fillcolor="#202020" stroked="f">
                <v:path arrowok="t"/>
                <v:fill/>
              </v:shape>
              <v:shape style="position:absolute;left:2458;top:7792;width:206;height:187" coordorigin="2458,7792" coordsize="206,187" path="m2634,7946l2597,7946,2604,7947,2621,7959,2638,7970,2654,7979,2655,7958,2638,7948,2634,7946xe" filled="t" fillcolor="#202020" stroked="f">
                <v:path arrowok="t"/>
                <v:fill/>
              </v:shape>
              <v:shape style="position:absolute;left:2458;top:7792;width:206;height:187" coordorigin="2458,7792" coordsize="206,187" path="m2506,7816l2486,7816,2486,7926,2477,7926,2467,7931,2458,7931,2472,7947,2489,7942,2509,7936,2534,7931,2534,7922,2506,7922,2506,7816xe" filled="t" fillcolor="#202020" stroked="f">
                <v:path arrowok="t"/>
                <v:fill/>
              </v:shape>
              <v:shape style="position:absolute;left:2458;top:7792;width:206;height:187" coordorigin="2458,7792" coordsize="206,187" path="m2654,7830l2544,7830,2544,7941,2563,7941,2563,7845,2654,7845,2654,7830xe" filled="t" fillcolor="#202020" stroked="f">
                <v:path arrowok="t"/>
                <v:fill/>
              </v:shape>
              <v:shape style="position:absolute;left:2458;top:7792;width:206;height:187" coordorigin="2458,7792" coordsize="206,187" path="m2654,7845l2640,7845,2640,7941,2654,7941,2654,7845xe" filled="t" fillcolor="#202020" stroked="f">
                <v:path arrowok="t"/>
                <v:fill/>
              </v:shape>
              <v:shape style="position:absolute;left:2458;top:7792;width:206;height:187" coordorigin="2458,7792" coordsize="206,187" path="m2534,7912l2525,7917,2515,7917,2506,7922,2534,7922,2534,7912xe" filled="t" fillcolor="#202020" stroked="f">
                <v:path arrowok="t"/>
                <v:fill/>
              </v:shape>
              <v:shape style="position:absolute;left:2458;top:7792;width:206;height:187" coordorigin="2458,7792" coordsize="206,187" path="m2606,7806l2587,7806,2582,7830,2602,7830,2606,7806xe" filled="t" fillcolor="#202020" stroked="f">
                <v:path arrowok="t"/>
                <v:fill/>
              </v:shape>
              <v:shape style="position:absolute;left:2458;top:7792;width:206;height:187" coordorigin="2458,7792" coordsize="206,187" path="m2530,7802l2462,7802,2462,7816,2530,7816,2530,7802xe" filled="t" fillcolor="#202020" stroked="f">
                <v:path arrowok="t"/>
                <v:fill/>
              </v:shape>
              <v:shape style="position:absolute;left:2458;top:7792;width:206;height:187" coordorigin="2458,7792" coordsize="206,187" path="m2664,7792l2534,7792,2534,7806,2664,7806,2664,7792xe" filled="t" fillcolor="#202020" stroked="f">
                <v:path arrowok="t"/>
                <v:fill/>
              </v:shape>
            </v:group>
            <v:group style="position:absolute;left:2702;top:7787;width:149;height:192" coordorigin="2702,7787" coordsize="149,192">
              <v:shape style="position:absolute;left:2702;top:7787;width:149;height:192" coordorigin="2702,7787" coordsize="149,192" path="m2851,7787l2702,7787,2702,7979,2717,7979,2717,7965,2851,7965,2851,7950,2717,7950,2717,7912,2851,7912,2851,7898,2717,7898,2717,7859,2851,7859,2851,7845,2717,7845,2717,7806,2851,7806,2851,7787xe" filled="t" fillcolor="#202020" stroked="f">
                <v:path arrowok="t"/>
                <v:fill/>
              </v:shape>
              <v:shape style="position:absolute;left:2702;top:7787;width:149;height:192" coordorigin="2702,7787" coordsize="149,192" path="m2851,7965l2832,7965,2832,7979,2851,7979,2851,7965xe" filled="t" fillcolor="#202020" stroked="f">
                <v:path arrowok="t"/>
                <v:fill/>
              </v:shape>
              <v:shape style="position:absolute;left:2702;top:7787;width:149;height:192" coordorigin="2702,7787" coordsize="149,192" path="m2851,7912l2832,7912,2832,7950,2851,7950,2851,7912xe" filled="t" fillcolor="#202020" stroked="f">
                <v:path arrowok="t"/>
                <v:fill/>
              </v:shape>
              <v:shape style="position:absolute;left:2702;top:7787;width:149;height:192" coordorigin="2702,7787" coordsize="149,192" path="m2851,7859l2832,7859,2832,7898,2851,7898,2851,7859xe" filled="t" fillcolor="#202020" stroked="f">
                <v:path arrowok="t"/>
                <v:fill/>
              </v:shape>
              <v:shape style="position:absolute;left:2702;top:7787;width:149;height:192" coordorigin="2702,7787" coordsize="149,192" path="m2851,7806l2832,7806,2832,7845,2851,7845,2851,7806xe" filled="t" fillcolor="#202020" stroked="f">
                <v:path arrowok="t"/>
                <v:fill/>
              </v:shape>
            </v:group>
            <v:group style="position:absolute;left:2885;top:7778;width:182;height:206" coordorigin="2885,7778" coordsize="182,206">
              <v:shape style="position:absolute;left:2885;top:7778;width:182;height:206" coordorigin="2885,7778" coordsize="182,206" path="m2942,7907l2923,7907,2923,7984,2942,7984,2942,7970,3067,7970,3067,7955,2942,7955,2942,7907xe" filled="t" fillcolor="#202020" stroked="f">
                <v:path arrowok="t"/>
                <v:fill/>
              </v:shape>
              <v:shape style="position:absolute;left:2885;top:7778;width:182;height:206" coordorigin="2885,7778" coordsize="182,206" path="m3067,7970l3048,7970,3048,7984,3067,7984,3067,7970xe" filled="t" fillcolor="#202020" stroked="f">
                <v:path arrowok="t"/>
                <v:fill/>
              </v:shape>
              <v:shape style="position:absolute;left:2885;top:7778;width:182;height:206" coordorigin="2885,7778" coordsize="182,206" path="m3067,7902l3048,7902,3048,7955,3067,7955,3067,7902xe" filled="t" fillcolor="#202020" stroked="f">
                <v:path arrowok="t"/>
                <v:fill/>
              </v:shape>
              <v:shape style="position:absolute;left:2885;top:7778;width:182;height:206" coordorigin="2885,7778" coordsize="182,206" path="m2952,7835l2938,7845,2957,7864,2961,7876,2943,7882,2924,7889,2885,7902,2885,7907,2894,7917,2914,7907,2942,7907,2942,7902,3067,7902,3067,7888,2970,7886,2990,7876,3009,7866,3012,7863,2980,7863,2952,7835xe" filled="t" fillcolor="#202020" stroked="f">
                <v:path arrowok="t"/>
                <v:fill/>
              </v:shape>
              <v:shape style="position:absolute;left:2885;top:7778;width:182;height:206" coordorigin="2885,7778" coordsize="182,206" path="m3067,7816l2947,7816,3031,7829,3016,7841,2999,7853,2980,7863,3012,7863,3026,7854,3041,7842,3055,7830,3067,7816xe" filled="t" fillcolor="#202020" stroked="f">
                <v:path arrowok="t"/>
                <v:fill/>
              </v:shape>
              <v:shape style="position:absolute;left:2885;top:7778;width:182;height:206" coordorigin="2885,7778" coordsize="182,206" path="m2962,7778l2916,7826,2885,7850,2894,7859,2905,7857,2921,7845,2935,7831,2947,7816,3067,7816,3067,7802,2962,7802,2976,7787,2962,7778xe" filled="t" fillcolor="#202020" stroked="f">
                <v:path arrowok="t"/>
                <v:fill/>
              </v:shape>
            </v:group>
            <v:group style="position:absolute;left:3091;top:7782;width:202;height:202" coordorigin="3091,7782" coordsize="202,202">
              <v:shape style="position:absolute;left:3091;top:7782;width:202;height:202" coordorigin="3091,7782" coordsize="202,202" path="m3144,7893l3130,7893,3130,7984,3144,7984,3144,7893xe" filled="t" fillcolor="#202020" stroked="f">
                <v:path arrowok="t"/>
                <v:fill/>
              </v:shape>
              <v:shape style="position:absolute;left:3091;top:7782;width:202;height:202" coordorigin="3091,7782" coordsize="202,202" path="m3197,7960l3187,7960,3192,7970,3192,7979,3230,7979,3240,7970,3240,7965,3206,7965,3197,7960xe" filled="t" fillcolor="#202020" stroked="f">
                <v:path arrowok="t"/>
                <v:fill/>
              </v:shape>
              <v:shape style="position:absolute;left:3091;top:7782;width:202;height:202" coordorigin="3091,7782" coordsize="202,202" path="m3240,7835l3221,7835,3221,7965,3240,7965,3240,7835xe" filled="t" fillcolor="#202020" stroked="f">
                <v:path arrowok="t"/>
                <v:fill/>
              </v:shape>
              <v:shape style="position:absolute;left:3091;top:7782;width:202;height:202" coordorigin="3091,7782" coordsize="202,202" path="m3192,7869l3185,7888,3178,7907,3171,7925,3163,7941,3168,7946,3173,7946,3178,7949,3185,7931,3192,7913,3199,7894,3206,7874,3192,7869xe" filled="t" fillcolor="#202020" stroked="f">
                <v:path arrowok="t"/>
                <v:fill/>
              </v:shape>
              <v:shape style="position:absolute;left:3091;top:7782;width:202;height:202" coordorigin="3091,7782" coordsize="202,202" path="m3264,7869l3250,7874,3257,7891,3264,7909,3273,7927,3283,7946,3290,7921,3281,7901,3264,7869xe" filled="t" fillcolor="#202020" stroked="f">
                <v:path arrowok="t"/>
                <v:fill/>
              </v:shape>
              <v:shape style="position:absolute;left:3091;top:7782;width:202;height:202" coordorigin="3091,7782" coordsize="202,202" path="m3168,7840l3096,7840,3096,7854,3129,7856,3122,7874,3114,7891,3104,7909,3091,7926,3101,7936,3109,7928,3119,7912,3130,7893,3144,7893,3144,7883,3163,7883,3158,7878,3144,7878,3144,7854,3168,7854,3168,7850,3185,7850,3189,7845,3168,7845,3168,7840xe" filled="t" fillcolor="#202020" stroked="f">
                <v:path arrowok="t"/>
                <v:fill/>
              </v:shape>
              <v:shape style="position:absolute;left:3091;top:7782;width:202;height:202" coordorigin="3091,7782" coordsize="202,202" path="m3163,7883l3144,7883,3158,7898,3163,7907,3173,7898,3168,7888,3163,7883xe" filled="t" fillcolor="#202020" stroked="f">
                <v:path arrowok="t"/>
                <v:fill/>
              </v:shape>
              <v:shape style="position:absolute;left:3091;top:7782;width:202;height:202" coordorigin="3091,7782" coordsize="202,202" path="m3149,7869l3144,7878,3158,7878,3149,7869xe" filled="t" fillcolor="#202020" stroked="f">
                <v:path arrowok="t"/>
                <v:fill/>
              </v:shape>
              <v:shape style="position:absolute;left:3091;top:7782;width:202;height:202" coordorigin="3091,7782" coordsize="202,202" path="m3293,7826l3274,7826,3269,7830,3269,7840,3259,7854,3269,7854,3274,7859,3278,7859,3288,7830,3293,7826xe" filled="t" fillcolor="#202020" stroked="f">
                <v:path arrowok="t"/>
                <v:fill/>
              </v:shape>
              <v:shape style="position:absolute;left:3091;top:7782;width:202;height:202" coordorigin="3091,7782" coordsize="202,202" path="m3185,7850l3168,7850,3173,7854,3178,7854,3178,7858,3185,7850xe" filled="t" fillcolor="#202020" stroked="f">
                <v:path arrowok="t"/>
                <v:fill/>
              </v:shape>
              <v:shape style="position:absolute;left:3091;top:7782;width:202;height:202" coordorigin="3091,7782" coordsize="202,202" path="m3221,7782l3197,7796,3188,7814,3178,7830,3168,7845,3189,7845,3190,7844,3202,7826,3293,7826,3293,7811,3206,7811,3221,7782xe" filled="t" fillcolor="#202020" stroked="f">
                <v:path arrowok="t"/>
                <v:fill/>
              </v:shape>
              <v:shape style="position:absolute;left:3091;top:7782;width:202;height:202" coordorigin="3091,7782" coordsize="202,202" path="m3159,7790l3141,7794,3120,7796,3096,7797,3096,7802,3101,7806,3101,7811,3130,7811,3130,7840,3144,7840,3144,7806,3168,7806,3178,7802,3159,779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86.940002pt;margin-top:388.619995pt;width:42.04pt;height:11.008546pt;mso-position-horizontal-relative:page;mso-position-vertical-relative:page;z-index:-4642" coordorigin="3739,7772" coordsize="841,220">
            <v:group style="position:absolute;left:3749;top:7792;width:202;height:187" coordorigin="3749,7792" coordsize="202,187">
              <v:shape style="position:absolute;left:3749;top:7792;width:202;height:187" coordorigin="3749,7792" coordsize="202,187" path="m3950,7869l3749,7869,3749,7888,3800,7906,3794,7926,3783,7944,3768,7956,3749,7970,3758,7979,3812,7932,3816,7888,3950,7888,3950,7869xe" filled="t" fillcolor="#202020" stroked="f">
                <v:path arrowok="t"/>
                <v:fill/>
              </v:shape>
              <v:shape style="position:absolute;left:3749;top:7792;width:202;height:187" coordorigin="3749,7792" coordsize="202,187" path="m3898,7888l3883,7888,3883,7979,3898,7979,3898,7888xe" filled="t" fillcolor="#202020" stroked="f">
                <v:path arrowok="t"/>
                <v:fill/>
              </v:shape>
              <v:shape style="position:absolute;left:3749;top:7792;width:202;height:187" coordorigin="3749,7792" coordsize="202,187" path="m3816,7811l3802,7811,3802,7869,3816,7869,3816,7811xe" filled="t" fillcolor="#202020" stroked="f">
                <v:path arrowok="t"/>
                <v:fill/>
              </v:shape>
              <v:shape style="position:absolute;left:3749;top:7792;width:202;height:187" coordorigin="3749,7792" coordsize="202,187" path="m3898,7811l3883,7811,3883,7869,3898,7869,3898,7811xe" filled="t" fillcolor="#202020" stroked="f">
                <v:path arrowok="t"/>
                <v:fill/>
              </v:shape>
              <v:shape style="position:absolute;left:3749;top:7792;width:202;height:187" coordorigin="3749,7792" coordsize="202,187" path="m3941,7792l3758,7792,3758,7811,3941,7811,3941,7792xe" filled="t" fillcolor="#202020" stroked="f">
                <v:path arrowok="t"/>
                <v:fill/>
              </v:shape>
            </v:group>
            <v:group style="position:absolute;left:3960;top:7958;width:197;height:2" coordorigin="3960,7958" coordsize="197,2">
              <v:shape style="position:absolute;left:3960;top:7958;width:197;height:2" coordorigin="3960,7958" coordsize="197,0" path="m3960,7958l4157,7958e" filled="f" stroked="t" strokeweight=".82pt" strokecolor="#202020">
                <v:path arrowok="t"/>
              </v:shape>
            </v:group>
            <v:group style="position:absolute;left:4058;top:7816;width:2;height:134" coordorigin="4058,7816" coordsize="2,134">
              <v:shape style="position:absolute;left:4058;top:7816;width:2;height:134" coordorigin="4058,7816" coordsize="0,134" path="m4058,7816l4058,7950e" filled="f" stroked="t" strokeweight=".82pt" strokecolor="#202020">
                <v:path arrowok="t"/>
              </v:shape>
            </v:group>
            <v:group style="position:absolute;left:3970;top:7806;width:178;height:2" coordorigin="3970,7806" coordsize="178,2">
              <v:shape style="position:absolute;left:3970;top:7806;width:178;height:2" coordorigin="3970,7806" coordsize="178,0" path="m3970,7806l4147,7806e" filled="f" stroked="t" strokeweight="1.06pt" strokecolor="#202020">
                <v:path arrowok="t"/>
              </v:shape>
            </v:group>
            <v:group style="position:absolute;left:4195;top:7792;width:149;height:187" coordorigin="4195,7792" coordsize="149,187">
              <v:shape style="position:absolute;left:4195;top:7792;width:149;height:187" coordorigin="4195,7792" coordsize="149,187" path="m4344,7792l4195,7792,4195,7979,4214,7979,4214,7965,4344,7965,4344,7950,4214,7950,4214,7883,4344,7883,4344,7869,4214,7869,4214,7806,4344,7806,4344,7792xe" filled="t" fillcolor="#202020" stroked="f">
                <v:path arrowok="t"/>
                <v:fill/>
              </v:shape>
              <v:shape style="position:absolute;left:4195;top:7792;width:149;height:187" coordorigin="4195,7792" coordsize="149,187" path="m4344,7965l4325,7965,4325,7979,4344,7979,4344,7965xe" filled="t" fillcolor="#202020" stroked="f">
                <v:path arrowok="t"/>
                <v:fill/>
              </v:shape>
              <v:shape style="position:absolute;left:4195;top:7792;width:149;height:187" coordorigin="4195,7792" coordsize="149,187" path="m4344,7883l4325,7883,4325,7950,4344,7950,4344,7883xe" filled="t" fillcolor="#202020" stroked="f">
                <v:path arrowok="t"/>
                <v:fill/>
              </v:shape>
              <v:shape style="position:absolute;left:4195;top:7792;width:149;height:187" coordorigin="4195,7792" coordsize="149,187" path="m4344,7806l4325,7806,4325,7869,4344,7869,4344,7806xe" filled="t" fillcolor="#202020" stroked="f">
                <v:path arrowok="t"/>
                <v:fill/>
              </v:shape>
            </v:group>
            <v:group style="position:absolute;left:4378;top:7782;width:192;height:200" coordorigin="4378,7782" coordsize="192,200">
              <v:shape style="position:absolute;left:4378;top:7782;width:192;height:200" coordorigin="4378,7782" coordsize="192,200" path="m4570,7787l4498,7787,4498,7878,4497,7902,4495,7921,4492,7934,4484,7954,4474,7970,4474,7974,4478,7979,4485,7983,4496,7967,4503,7950,4508,7930,4512,7907,4570,7907,4570,7898,4512,7898,4512,7854,4570,7854,4570,7840,4512,7840,4512,7802,4570,7802,4570,7787xe" filled="t" fillcolor="#202020" stroked="f">
                <v:path arrowok="t"/>
                <v:fill/>
              </v:shape>
              <v:shape style="position:absolute;left:4378;top:7782;width:192;height:200" coordorigin="4378,7782" coordsize="192,200" path="m4411,7936l4378,7970,4382,7974,4382,7979,4396,7973,4410,7960,4426,7946,4411,7936xe" filled="t" fillcolor="#202020" stroked="f">
                <v:path arrowok="t"/>
                <v:fill/>
              </v:shape>
              <v:shape style="position:absolute;left:4378;top:7782;width:192;height:200" coordorigin="4378,7782" coordsize="192,200" path="m4522,7960l4522,7970,4526,7974,4526,7979,4565,7979,4570,7970,4570,7965,4531,7965,4522,7960xe" filled="t" fillcolor="#202020" stroked="f">
                <v:path arrowok="t"/>
                <v:fill/>
              </v:shape>
              <v:shape style="position:absolute;left:4378;top:7782;width:192;height:200" coordorigin="4378,7782" coordsize="192,200" path="m4450,7936l4440,7946,4450,7950,4464,7965,4478,7955,4469,7950,4459,7941,4450,7936xe" filled="t" fillcolor="#202020" stroked="f">
                <v:path arrowok="t"/>
                <v:fill/>
              </v:shape>
              <v:shape style="position:absolute;left:4378;top:7782;width:192;height:200" coordorigin="4378,7782" coordsize="192,200" path="m4570,7907l4555,7907,4555,7960,4550,7965,4570,7965,4570,7907xe" filled="t" fillcolor="#202020" stroked="f">
                <v:path arrowok="t"/>
                <v:fill/>
              </v:shape>
              <v:shape style="position:absolute;left:4378;top:7782;width:192;height:200" coordorigin="4378,7782" coordsize="192,200" path="m4488,7917l4378,7917,4378,7931,4488,7931,4488,7917xe" filled="t" fillcolor="#202020" stroked="f">
                <v:path arrowok="t"/>
                <v:fill/>
              </v:shape>
              <v:shape style="position:absolute;left:4378;top:7782;width:192;height:200" coordorigin="4378,7782" coordsize="192,200" path="m4411,7821l4397,7821,4397,7917,4411,7917,4411,7893,4469,7893,4469,7878,4411,7878,4411,7859,4469,7859,4469,7845,4411,7845,4411,7821xe" filled="t" fillcolor="#202020" stroked="f">
                <v:path arrowok="t"/>
                <v:fill/>
              </v:shape>
              <v:shape style="position:absolute;left:4378;top:7782;width:192;height:200" coordorigin="4378,7782" coordsize="192,200" path="m4469,7893l4454,7893,4454,7917,4469,7917,4469,7893xe" filled="t" fillcolor="#202020" stroked="f">
                <v:path arrowok="t"/>
                <v:fill/>
              </v:shape>
              <v:shape style="position:absolute;left:4378;top:7782;width:192;height:200" coordorigin="4378,7782" coordsize="192,200" path="m4570,7854l4555,7854,4555,7898,4570,7898,4570,7854xe" filled="t" fillcolor="#202020" stroked="f">
                <v:path arrowok="t"/>
                <v:fill/>
              </v:shape>
              <v:shape style="position:absolute;left:4378;top:7782;width:192;height:200" coordorigin="4378,7782" coordsize="192,200" path="m4469,7859l4454,7859,4454,7878,4469,7878,4469,7859xe" filled="t" fillcolor="#202020" stroked="f">
                <v:path arrowok="t"/>
                <v:fill/>
              </v:shape>
              <v:shape style="position:absolute;left:4378;top:7782;width:192;height:200" coordorigin="4378,7782" coordsize="192,200" path="m4469,7821l4454,7821,4454,7845,4469,7845,4469,7821xe" filled="t" fillcolor="#202020" stroked="f">
                <v:path arrowok="t"/>
                <v:fill/>
              </v:shape>
              <v:shape style="position:absolute;left:4378;top:7782;width:192;height:200" coordorigin="4378,7782" coordsize="192,200" path="m4570,7802l4555,7802,4555,7840,4570,7840,4570,7802xe" filled="t" fillcolor="#202020" stroked="f">
                <v:path arrowok="t"/>
                <v:fill/>
              </v:shape>
              <v:shape style="position:absolute;left:4378;top:7782;width:192;height:200" coordorigin="4378,7782" coordsize="192,200" path="m4488,7806l4382,7806,4382,7821,4488,7821,4488,7806xe" filled="t" fillcolor="#202020" stroked="f">
                <v:path arrowok="t"/>
                <v:fill/>
              </v:shape>
              <v:shape style="position:absolute;left:4378;top:7782;width:192;height:200" coordorigin="4378,7782" coordsize="192,200" path="m4411,7782l4397,7782,4397,7806,4411,7806,4411,7782xe" filled="t" fillcolor="#202020" stroked="f">
                <v:path arrowok="t"/>
                <v:fill/>
              </v:shape>
              <v:shape style="position:absolute;left:4378;top:7782;width:192;height:200" coordorigin="4378,7782" coordsize="192,200" path="m4469,7782l4454,7782,4454,7806,4469,7806,4469,778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51.020004pt;margin-top:381.660004pt;width:21.55pt;height:11.08pt;mso-position-horizontal-relative:page;mso-position-vertical-relative:page;z-index:-4641" coordorigin="5020,7633" coordsize="431,222">
            <v:group style="position:absolute;left:5030;top:7643;width:206;height:202" coordorigin="5030,7643" coordsize="206,202">
              <v:shape style="position:absolute;left:5030;top:7643;width:206;height:202" coordorigin="5030,7643" coordsize="206,202" path="m5215,7822l5176,7822,5192,7831,5210,7839,5232,7845,5232,7840,5237,7835,5225,7827,5215,7822xe" filled="t" fillcolor="#202020" stroked="f">
                <v:path arrowok="t"/>
                <v:fill/>
              </v:shape>
              <v:shape style="position:absolute;left:5030;top:7643;width:206;height:202" coordorigin="5030,7643" coordsize="206,202" path="m5151,7782l5131,7782,5141,7792,5146,7802,5155,7812,5139,7820,5120,7825,5098,7830,5102,7835,5102,7840,5121,7844,5138,7836,5157,7829,5176,7822,5215,7822,5207,7818,5195,7800,5198,7797,5166,7797,5152,7784,5151,7782xe" filled="t" fillcolor="#202020" stroked="f">
                <v:path arrowok="t"/>
                <v:fill/>
              </v:shape>
              <v:shape style="position:absolute;left:5030;top:7643;width:206;height:202" coordorigin="5030,7643" coordsize="206,202" path="m5093,7715l5078,7718,5077,7735,5075,7755,5069,7802,5054,7806,5040,7806,5030,7811,5044,7823,5102,7811,5098,7806,5098,7797,5088,7797,5081,7792,5086,7768,5090,7748,5092,7730,5093,7715xe" filled="t" fillcolor="#202020" stroked="f">
                <v:path arrowok="t"/>
                <v:fill/>
              </v:shape>
              <v:shape style="position:absolute;left:5030;top:7643;width:206;height:202" coordorigin="5030,7643" coordsize="206,202" path="m5160,7739l5140,7748,5128,7763,5114,7777,5098,7792,5102,7797,5107,7797,5112,7802,5131,7782,5151,7782,5141,7768,5218,7768,5218,7754,5150,7754,5155,7749,5155,7744,5160,7739xe" filled="t" fillcolor="#202020" stroked="f">
                <v:path arrowok="t"/>
                <v:fill/>
              </v:shape>
              <v:shape style="position:absolute;left:5030;top:7643;width:206;height:202" coordorigin="5030,7643" coordsize="206,202" path="m5218,7768l5203,7768,5199,7774,5185,7788,5166,7797,5198,7797,5209,7784,5218,7768xe" filled="t" fillcolor="#202020" stroked="f">
                <v:path arrowok="t"/>
                <v:fill/>
              </v:shape>
              <v:shape style="position:absolute;left:5030;top:7643;width:206;height:202" coordorigin="5030,7643" coordsize="206,202" path="m5050,7715l5035,7720,5038,7731,5042,7749,5046,7770,5050,7792,5061,7772,5057,7751,5054,7732,5050,7715xe" filled="t" fillcolor="#202020" stroked="f">
                <v:path arrowok="t"/>
                <v:fill/>
              </v:shape>
              <v:shape style="position:absolute;left:5030;top:7643;width:206;height:202" coordorigin="5030,7643" coordsize="206,202" path="m5131,7722l5098,7744,5107,7754,5150,7725,5131,7722xe" filled="t" fillcolor="#202020" stroked="f">
                <v:path arrowok="t"/>
                <v:fill/>
              </v:shape>
              <v:shape style="position:absolute;left:5030;top:7643;width:206;height:202" coordorigin="5030,7643" coordsize="206,202" path="m5194,7715l5189,7725,5196,7730,5213,7742,5227,7754,5231,7734,5215,7723,5194,7715xe" filled="t" fillcolor="#202020" stroked="f">
                <v:path arrowok="t"/>
                <v:fill/>
              </v:shape>
              <v:shape style="position:absolute;left:5030;top:7643;width:206;height:202" coordorigin="5030,7643" coordsize="206,202" path="m5227,7706l5218,7706,5218,7710,5222,7710,5227,7715,5227,7706xe" filled="t" fillcolor="#202020" stroked="f">
                <v:path arrowok="t"/>
                <v:fill/>
              </v:shape>
              <v:shape style="position:absolute;left:5030;top:7643;width:206;height:202" coordorigin="5030,7643" coordsize="206,202" path="m5179,7648l5147,7658,5136,7674,5122,7686,5122,7691,5117,7691,5107,7696,5117,7710,5126,7710,5137,7709,5155,7707,5174,7706,5195,7706,5227,7706,5227,7693,5138,7693,5149,7679,5163,7665,5179,7648xe" filled="t" fillcolor="#202020" stroked="f">
                <v:path arrowok="t"/>
                <v:fill/>
              </v:shape>
              <v:shape style="position:absolute;left:5030;top:7643;width:206;height:202" coordorigin="5030,7643" coordsize="206,202" path="m5102,7686l5030,7686,5030,7701,5102,7701,5102,7686xe" filled="t" fillcolor="#202020" stroked="f">
                <v:path arrowok="t"/>
                <v:fill/>
              </v:shape>
              <v:shape style="position:absolute;left:5030;top:7643;width:206;height:202" coordorigin="5030,7643" coordsize="206,202" path="m5198,7662l5189,7672,5194,7677,5198,7686,5198,7691,5176,7691,5156,7692,5138,7693,5227,7693,5227,7692,5213,7677,5198,7662xe" filled="t" fillcolor="#202020" stroked="f">
                <v:path arrowok="t"/>
                <v:fill/>
              </v:shape>
              <v:shape style="position:absolute;left:5030;top:7643;width:206;height:202" coordorigin="5030,7643" coordsize="206,202" path="m5059,7643l5050,7653,5054,7662,5064,7672,5069,7682,5082,7676,5071,7659,5059,7643xe" filled="t" fillcolor="#202020" stroked="f">
                <v:path arrowok="t"/>
                <v:fill/>
              </v:shape>
            </v:group>
            <v:group style="position:absolute;left:5246;top:7823;width:197;height:2" coordorigin="5246,7823" coordsize="197,2">
              <v:shape style="position:absolute;left:5246;top:7823;width:197;height:2" coordorigin="5246,7823" coordsize="197,0" path="m5246,7823l5443,7823e" filled="f" stroked="t" strokeweight=".82pt" strokecolor="#202020">
                <v:path arrowok="t"/>
              </v:shape>
            </v:group>
            <v:group style="position:absolute;left:5347;top:7677;width:2;height:139" coordorigin="5347,7677" coordsize="2,139">
              <v:shape style="position:absolute;left:5347;top:7677;width:2;height:139" coordorigin="5347,7677" coordsize="0,139" path="m5347,7677l5347,7816e" filled="f" stroked="t" strokeweight="1.06pt" strokecolor="#202020">
                <v:path arrowok="t"/>
              </v:shape>
            </v:group>
            <v:group style="position:absolute;left:5261;top:7670;width:173;height:2" coordorigin="5261,7670" coordsize="173,2">
              <v:shape style="position:absolute;left:5261;top:7670;width:173;height:2" coordorigin="5261,7670" coordsize="173,0" path="m5261,7670l5434,7670e" filled="f" stroked="t" strokeweight=".82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76.722321pt;margin-top:382.880005pt;width:2.877679pt;height:9.84pt;mso-position-horizontal-relative:page;mso-position-vertical-relative:page;z-index:-4640" coordorigin="5534,7658" coordsize="58,197">
            <v:shape style="position:absolute;left:5534;top:7658;width:58;height:197" coordorigin="5534,7658" coordsize="58,197" path="m5592,7658l5546,7701,5534,7762,5537,7784,5542,7804,5550,7823,5560,7839,5573,7854,5585,7846,5574,7830,5565,7813,5559,7794,5555,7774,5554,7750,5556,7730,5562,7710,5570,7692,5580,7674,5592,7658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282.940002pt;margin-top:381.660004pt;width:21.31pt;height:11.08pt;mso-position-horizontal-relative:page;mso-position-vertical-relative:page;z-index:-4639" coordorigin="5659,7633" coordsize="426,222">
            <v:group style="position:absolute;left:5669;top:7643;width:197;height:202" coordorigin="5669,7643" coordsize="197,202">
              <v:shape style="position:absolute;left:5669;top:7643;width:197;height:202" coordorigin="5669,7643" coordsize="197,202" path="m5818,7815l5779,7815,5796,7823,5814,7831,5834,7838,5856,7845,5856,7840,5861,7835,5855,7824,5831,7819,5818,7815xe" filled="t" fillcolor="#202020" stroked="f">
                <v:path arrowok="t"/>
                <v:fill/>
              </v:shape>
              <v:shape style="position:absolute;left:5669;top:7643;width:197;height:202" coordorigin="5669,7643" coordsize="197,202" path="m5731,7734l5721,7749,5731,7768,5740,7785,5747,7802,5731,7810,5713,7818,5692,7824,5669,7830,5669,7835,5674,7840,5684,7843,5705,7837,5742,7825,5760,7819,5779,7815,5818,7815,5812,7813,5796,7804,5783,7792,5794,7777,5798,7771,5752,7771,5741,7754,5731,7734xe" filled="t" fillcolor="#202020" stroked="f">
                <v:path arrowok="t"/>
                <v:fill/>
              </v:shape>
              <v:shape style="position:absolute;left:5669;top:7643;width:197;height:202" coordorigin="5669,7643" coordsize="197,202" path="m5798,7734l5798,7736,5788,7754,5774,7767,5752,7771,5798,7771,5804,7759,5813,7739,5798,7734xe" filled="t" fillcolor="#202020" stroked="f">
                <v:path arrowok="t"/>
                <v:fill/>
              </v:shape>
              <v:shape style="position:absolute;left:5669;top:7643;width:197;height:202" coordorigin="5669,7643" coordsize="197,202" path="m5803,7701l5805,7723,5821,7736,5834,7749,5846,7763,5856,7754,5852,7740,5838,7728,5803,7701xe" filled="t" fillcolor="#202020" stroked="f">
                <v:path arrowok="t"/>
                <v:fill/>
              </v:shape>
              <v:shape style="position:absolute;left:5669;top:7643;width:197;height:202" coordorigin="5669,7643" coordsize="197,202" path="m5726,7701l5717,7712,5703,7725,5687,7737,5669,7749,5678,7758,5697,7752,5711,7739,5726,7725,5741,7710,5726,7701xe" filled="t" fillcolor="#202020" stroked="f">
                <v:path arrowok="t"/>
                <v:fill/>
              </v:shape>
              <v:shape style="position:absolute;left:5669;top:7643;width:197;height:202" coordorigin="5669,7643" coordsize="197,202" path="m5866,7677l5669,7677,5669,7691,5866,7691,5866,7677xe" filled="t" fillcolor="#202020" stroked="f">
                <v:path arrowok="t"/>
                <v:fill/>
              </v:shape>
              <v:shape style="position:absolute;left:5669;top:7643;width:197;height:202" coordorigin="5669,7643" coordsize="197,202" path="m5765,7643l5750,7653,5755,7662,5760,7667,5765,7677,5770,7677,5779,7667,5774,7658,5770,7653,5765,7643xe" filled="t" fillcolor="#202020" stroked="f">
                <v:path arrowok="t"/>
                <v:fill/>
              </v:shape>
            </v:group>
            <v:group style="position:absolute;left:5880;top:7823;width:197;height:2" coordorigin="5880,7823" coordsize="197,2">
              <v:shape style="position:absolute;left:5880;top:7823;width:197;height:2" coordorigin="5880,7823" coordsize="197,0" path="m5880,7823l6077,7823e" filled="f" stroked="t" strokeweight=".82pt" strokecolor="#202020">
                <v:path arrowok="t"/>
              </v:shape>
            </v:group>
            <v:group style="position:absolute;left:5976;top:7677;width:2;height:139" coordorigin="5976,7677" coordsize="2,139">
              <v:shape style="position:absolute;left:5976;top:7677;width:2;height:139" coordorigin="5976,7677" coordsize="0,139" path="m5976,7677l5976,7816e" filled="f" stroked="t" strokeweight="1.06pt" strokecolor="#202020">
                <v:path arrowok="t"/>
              </v:shape>
            </v:group>
            <v:group style="position:absolute;left:5890;top:7670;width:173;height:2" coordorigin="5890,7670" coordsize="173,2">
              <v:shape style="position:absolute;left:5890;top:7670;width:173;height:2" coordorigin="5890,7670" coordsize="173,0" path="m5890,7670l6062,7670e" filled="f" stroked="t" strokeweight=".82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07.679993pt;margin-top:382.880005pt;width:2.634965pt;height:9.84pt;mso-position-horizontal-relative:page;mso-position-vertical-relative:page;z-index:-4638" coordorigin="6154,7658" coordsize="53,197">
            <v:shape style="position:absolute;left:6154;top:7658;width:53;height:197" coordorigin="6154,7658" coordsize="53,197" path="m6173,7658l6159,7664,6169,7681,6178,7699,6183,7718,6186,7739,6187,7760,6186,7782,6182,7801,6176,7820,6166,7837,6154,7854,6173,7854,6202,7796,6206,7752,6205,7731,6201,7711,6194,7692,6185,7674,6173,7658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273.579987pt;margin-top:396.059998pt;width:19.72pt;height:10.84pt;mso-position-horizontal-relative:page;mso-position-vertical-relative:page;z-index:-4637" coordorigin="5472,7921" coordsize="394,217">
            <v:group style="position:absolute;left:5482;top:7941;width:149;height:187" coordorigin="5482,7941" coordsize="149,187">
              <v:shape style="position:absolute;left:5482;top:7941;width:149;height:187" coordorigin="5482,7941" coordsize="149,187" path="m5630,7941l5482,7941,5482,8128,5501,8128,5501,8114,5630,8114,5630,8099,5501,8099,5501,8037,5630,8037,5630,8018,5501,8018,5501,7960,5630,7960,5630,7941xe" filled="t" fillcolor="#202020" stroked="f">
                <v:path arrowok="t"/>
                <v:fill/>
              </v:shape>
              <v:shape style="position:absolute;left:5482;top:7941;width:149;height:187" coordorigin="5482,7941" coordsize="149,187" path="m5630,8114l5611,8114,5611,8128,5630,8128,5630,8114xe" filled="t" fillcolor="#202020" stroked="f">
                <v:path arrowok="t"/>
                <v:fill/>
              </v:shape>
              <v:shape style="position:absolute;left:5482;top:7941;width:149;height:187" coordorigin="5482,7941" coordsize="149,187" path="m5630,8037l5611,8037,5611,8099,5630,8099,5630,8037xe" filled="t" fillcolor="#202020" stroked="f">
                <v:path arrowok="t"/>
                <v:fill/>
              </v:shape>
              <v:shape style="position:absolute;left:5482;top:7941;width:149;height:187" coordorigin="5482,7941" coordsize="149,187" path="m5630,7960l5611,7960,5611,8018,5630,8018,5630,7960xe" filled="t" fillcolor="#202020" stroked="f">
                <v:path arrowok="t"/>
                <v:fill/>
              </v:shape>
            </v:group>
            <v:group style="position:absolute;left:5664;top:7931;width:192;height:197" coordorigin="5664,7931" coordsize="192,197">
              <v:shape style="position:absolute;left:5664;top:7931;width:192;height:197" coordorigin="5664,7931" coordsize="192,197" path="m5702,8085l5694,8094,5679,8107,5664,8118,5674,8128,5684,8124,5698,8110,5712,8094,5702,8085xe" filled="t" fillcolor="#202020" stroked="f">
                <v:path arrowok="t"/>
                <v:fill/>
              </v:shape>
              <v:shape style="position:absolute;left:5664;top:7931;width:192;height:197" coordorigin="5664,7931" coordsize="192,197" path="m5856,7936l5784,7936,5784,8032,5784,8053,5782,8072,5779,8087,5772,8104,5760,8123,5765,8128,5770,8128,5781,8119,5791,8102,5796,8082,5798,8061,5856,8061,5856,8046,5798,8046,5798,8003,5856,8003,5856,7994,5798,7994,5798,7950,5856,7950,5856,7936xe" filled="t" fillcolor="#202020" stroked="f">
                <v:path arrowok="t"/>
                <v:fill/>
              </v:shape>
              <v:shape style="position:absolute;left:5664;top:7931;width:192;height:197" coordorigin="5664,7931" coordsize="192,197" path="m5856,8061l5842,8061,5842,8109,5837,8114,5808,8114,5813,8118,5813,8128,5851,8128,5856,8118,5856,8061xe" filled="t" fillcolor="#202020" stroked="f">
                <v:path arrowok="t"/>
                <v:fill/>
              </v:shape>
              <v:shape style="position:absolute;left:5664;top:7931;width:192;height:197" coordorigin="5664,7931" coordsize="192,197" path="m5736,8085l5726,8094,5736,8104,5746,8109,5755,8118,5765,8104,5755,8099,5746,8090,5736,8085xe" filled="t" fillcolor="#202020" stroked="f">
                <v:path arrowok="t"/>
                <v:fill/>
              </v:shape>
              <v:shape style="position:absolute;left:5664;top:7931;width:192;height:197" coordorigin="5664,7931" coordsize="192,197" path="m5774,8066l5664,8066,5664,8080,5774,8080,5774,8066xe" filled="t" fillcolor="#202020" stroked="f">
                <v:path arrowok="t"/>
                <v:fill/>
              </v:shape>
              <v:shape style="position:absolute;left:5664;top:7931;width:192;height:197" coordorigin="5664,7931" coordsize="192,197" path="m5702,7970l5683,7970,5683,8066,5702,8066,5702,8042,5760,8042,5760,8032,5702,8032,5702,8008,5760,8008,5760,7994,5702,7994,5702,7970xe" filled="t" fillcolor="#202020" stroked="f">
                <v:path arrowok="t"/>
                <v:fill/>
              </v:shape>
              <v:shape style="position:absolute;left:5664;top:7931;width:192;height:197" coordorigin="5664,7931" coordsize="192,197" path="m5760,8042l5741,8042,5741,8066,5760,8066,5760,8042xe" filled="t" fillcolor="#202020" stroked="f">
                <v:path arrowok="t"/>
                <v:fill/>
              </v:shape>
              <v:shape style="position:absolute;left:5664;top:7931;width:192;height:197" coordorigin="5664,7931" coordsize="192,197" path="m5856,8003l5842,8003,5842,8046,5856,8046,5856,8003xe" filled="t" fillcolor="#202020" stroked="f">
                <v:path arrowok="t"/>
                <v:fill/>
              </v:shape>
              <v:shape style="position:absolute;left:5664;top:7931;width:192;height:197" coordorigin="5664,7931" coordsize="192,197" path="m5760,8008l5741,8008,5741,8032,5760,8032,5760,8008xe" filled="t" fillcolor="#202020" stroked="f">
                <v:path arrowok="t"/>
                <v:fill/>
              </v:shape>
              <v:shape style="position:absolute;left:5664;top:7931;width:192;height:197" coordorigin="5664,7931" coordsize="192,197" path="m5760,7970l5741,7970,5741,7994,5760,7994,5760,7970xe" filled="t" fillcolor="#202020" stroked="f">
                <v:path arrowok="t"/>
                <v:fill/>
              </v:shape>
              <v:shape style="position:absolute;left:5664;top:7931;width:192;height:197" coordorigin="5664,7931" coordsize="192,197" path="m5856,7950l5842,7950,5842,7994,5856,7994,5856,7950xe" filled="t" fillcolor="#202020" stroked="f">
                <v:path arrowok="t"/>
                <v:fill/>
              </v:shape>
              <v:shape style="position:absolute;left:5664;top:7931;width:192;height:197" coordorigin="5664,7931" coordsize="192,197" path="m5774,7960l5669,7960,5669,7970,5774,7970,5774,7960xe" filled="t" fillcolor="#202020" stroked="f">
                <v:path arrowok="t"/>
                <v:fill/>
              </v:shape>
              <v:shape style="position:absolute;left:5664;top:7931;width:192;height:197" coordorigin="5664,7931" coordsize="192,197" path="m5702,7931l5683,7931,5683,7960,5702,7960,5702,7931xe" filled="t" fillcolor="#202020" stroked="f">
                <v:path arrowok="t"/>
                <v:fill/>
              </v:shape>
              <v:shape style="position:absolute;left:5664;top:7931;width:192;height:197" coordorigin="5664,7931" coordsize="192,197" path="m5760,7931l5741,7931,5741,7960,5760,7960,5760,793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42.459991pt;margin-top:388.380005pt;width:42.52pt;height:11.293374pt;mso-position-horizontal-relative:page;mso-position-vertical-relative:page;z-index:-4636" coordorigin="6849,7768" coordsize="850,226">
            <v:group style="position:absolute;left:6859;top:7778;width:202;height:203" coordorigin="6859,7778" coordsize="202,203">
              <v:shape style="position:absolute;left:6859;top:7778;width:202;height:203" coordorigin="6859,7778" coordsize="202,203" path="m6874,7888l6866,7907,6874,7927,6883,7941,6878,7950,6859,7970,6859,7974,6864,7979,6869,7981,6884,7968,6897,7953,6933,7953,6919,7946,6906,7932,6909,7924,6891,7924,6881,7908,6874,7888xe" filled="t" fillcolor="#202020" stroked="f">
                <v:path arrowok="t"/>
                <v:fill/>
              </v:shape>
              <v:shape style="position:absolute;left:6859;top:7778;width:202;height:203" coordorigin="6859,7778" coordsize="202,203" path="m6933,7953l6897,7953,6912,7962,6929,7969,6950,7973,6975,7974,7056,7974,7056,7970,7061,7965,7058,7960,6958,7959,6936,7955,6933,7953xe" filled="t" fillcolor="#202020" stroked="f">
                <v:path arrowok="t"/>
                <v:fill/>
              </v:shape>
              <v:shape style="position:absolute;left:6859;top:7778;width:202;height:203" coordorigin="6859,7778" coordsize="202,203" path="m6989,7931l6974,7931,6974,7955,6989,7955,6989,7931xe" filled="t" fillcolor="#202020" stroked="f">
                <v:path arrowok="t"/>
                <v:fill/>
              </v:shape>
              <v:shape style="position:absolute;left:6859;top:7778;width:202;height:203" coordorigin="6859,7778" coordsize="202,203" path="m7051,7922l6922,7922,6922,7931,7051,7931,7051,7922xe" filled="t" fillcolor="#202020" stroked="f">
                <v:path arrowok="t"/>
                <v:fill/>
              </v:shape>
              <v:shape style="position:absolute;left:6859;top:7778;width:202;height:203" coordorigin="6859,7778" coordsize="202,203" path="m6922,7802l6859,7802,6859,7811,6902,7811,6864,7859,6864,7874,6904,7888,6898,7908,6891,7924,6909,7924,6912,7914,6917,7894,6922,7874,6922,7859,6883,7859,6922,7811,6922,7802xe" filled="t" fillcolor="#202020" stroked="f">
                <v:path arrowok="t"/>
                <v:fill/>
              </v:shape>
              <v:shape style="position:absolute;left:6859;top:7778;width:202;height:203" coordorigin="6859,7778" coordsize="202,203" path="m6989,7902l6974,7902,6974,7922,6989,7922,6989,7902xe" filled="t" fillcolor="#202020" stroked="f">
                <v:path arrowok="t"/>
                <v:fill/>
              </v:shape>
              <v:shape style="position:absolute;left:6859;top:7778;width:202;height:203" coordorigin="6859,7778" coordsize="202,203" path="m7042,7893l6931,7893,6931,7902,7042,7902,7042,7893xe" filled="t" fillcolor="#202020" stroked="f">
                <v:path arrowok="t"/>
                <v:fill/>
              </v:shape>
              <v:shape style="position:absolute;left:6859;top:7778;width:202;height:203" coordorigin="6859,7778" coordsize="202,203" path="m6989,7874l6974,7874,6974,7893,6989,7893,6989,7874xe" filled="t" fillcolor="#202020" stroked="f">
                <v:path arrowok="t"/>
                <v:fill/>
              </v:shape>
              <v:shape style="position:absolute;left:6859;top:7778;width:202;height:203" coordorigin="6859,7778" coordsize="202,203" path="m7037,7845l7022,7845,7022,7859,6931,7859,6931,7874,7022,7874,7022,7878,7037,7878,7037,7845xe" filled="t" fillcolor="#202020" stroked="f">
                <v:path arrowok="t"/>
                <v:fill/>
              </v:shape>
              <v:shape style="position:absolute;left:6859;top:7778;width:202;height:203" coordorigin="6859,7778" coordsize="202,203" path="m6989,7845l6974,7845,6974,7859,6989,7859,6989,7845xe" filled="t" fillcolor="#202020" stroked="f">
                <v:path arrowok="t"/>
                <v:fill/>
              </v:shape>
              <v:shape style="position:absolute;left:6859;top:7778;width:202;height:203" coordorigin="6859,7778" coordsize="202,203" path="m7061,7830l6922,7830,6922,7845,7061,7845,7061,7830xe" filled="t" fillcolor="#202020" stroked="f">
                <v:path arrowok="t"/>
                <v:fill/>
              </v:shape>
              <v:shape style="position:absolute;left:6859;top:7778;width:202;height:203" coordorigin="6859,7778" coordsize="202,203" path="m6989,7811l6974,7811,6974,7830,6989,7830,6989,7811xe" filled="t" fillcolor="#202020" stroked="f">
                <v:path arrowok="t"/>
                <v:fill/>
              </v:shape>
              <v:shape style="position:absolute;left:6859;top:7778;width:202;height:203" coordorigin="6859,7778" coordsize="202,203" path="m7037,7802l6931,7802,6931,7811,7022,7811,7022,7830,7037,7830,7037,7802xe" filled="t" fillcolor="#202020" stroked="f">
                <v:path arrowok="t"/>
                <v:fill/>
              </v:shape>
              <v:shape style="position:absolute;left:6859;top:7778;width:202;height:203" coordorigin="6859,7778" coordsize="202,203" path="m6989,7778l6974,7778,6974,7802,6989,7802,6989,7778xe" filled="t" fillcolor="#202020" stroked="f">
                <v:path arrowok="t"/>
                <v:fill/>
              </v:shape>
            </v:group>
            <v:group style="position:absolute;left:7070;top:7787;width:202;height:196" coordorigin="7070,7787" coordsize="202,196">
              <v:shape style="position:absolute;left:7070;top:7787;width:202;height:196" coordorigin="7070,7787" coordsize="202,196" path="m7248,7869l7138,7869,7138,7883,7151,7892,7159,7911,7166,7929,7172,7947,7154,7955,7135,7962,7114,7970,7123,7979,7130,7983,7147,7976,7166,7970,7185,7963,7206,7958,7248,7958,7247,7957,7230,7948,7215,7935,7227,7920,7228,7919,7184,7919,7173,7902,7166,7883,7248,7883,7248,7869xe" filled="t" fillcolor="#202020" stroked="f">
                <v:path arrowok="t"/>
                <v:fill/>
              </v:shape>
              <v:shape style="position:absolute;left:7070;top:7787;width:202;height:196" coordorigin="7070,7787" coordsize="202,196" path="m7248,7958l7206,7958,7222,7967,7241,7974,7262,7979,7262,7974,7267,7970,7267,7964,7248,7958xe" filled="t" fillcolor="#202020" stroked="f">
                <v:path arrowok="t"/>
                <v:fill/>
              </v:shape>
              <v:shape style="position:absolute;left:7070;top:7787;width:202;height:196" coordorigin="7070,7787" coordsize="202,196" path="m7109,7850l7070,7850,7070,7864,7094,7864,7094,7950,7090,7955,7106,7963,7121,7951,7132,7941,7109,7941,7109,7850xe" filled="t" fillcolor="#202020" stroked="f">
                <v:path arrowok="t"/>
                <v:fill/>
              </v:shape>
              <v:shape style="position:absolute;left:7070;top:7787;width:202;height:196" coordorigin="7070,7787" coordsize="202,196" path="m7138,7922l7118,7931,7109,7941,7132,7941,7138,7936,7138,7922xe" filled="t" fillcolor="#202020" stroked="f">
                <v:path arrowok="t"/>
                <v:fill/>
              </v:shape>
              <v:shape style="position:absolute;left:7070;top:7787;width:202;height:196" coordorigin="7070,7787" coordsize="202,196" path="m7248,7883l7166,7883,7232,7887,7220,7904,7205,7916,7184,7919,7228,7919,7239,7903,7248,7883xe" filled="t" fillcolor="#202020" stroked="f">
                <v:path arrowok="t"/>
                <v:fill/>
              </v:shape>
              <v:shape style="position:absolute;left:7070;top:7787;width:202;height:196" coordorigin="7070,7787" coordsize="202,196" path="m7238,7787l7157,7787,7155,7824,7146,7841,7128,7854,7133,7859,7133,7864,7144,7864,7160,7849,7168,7831,7171,7811,7171,7806,7238,7806,7238,7787xe" filled="t" fillcolor="#202020" stroked="f">
                <v:path arrowok="t"/>
                <v:fill/>
              </v:shape>
              <v:shape style="position:absolute;left:7070;top:7787;width:202;height:196" coordorigin="7070,7787" coordsize="202,196" path="m7238,7806l7224,7806,7224,7850,7229,7854,7272,7854,7272,7840,7243,7840,7238,7835,7238,7806xe" filled="t" fillcolor="#202020" stroked="f">
                <v:path arrowok="t"/>
                <v:fill/>
              </v:shape>
              <v:shape style="position:absolute;left:7070;top:7787;width:202;height:196" coordorigin="7070,7787" coordsize="202,196" path="m7099,7787l7088,7800,7101,7813,7114,7830,7127,7815,7099,7787xe" filled="t" fillcolor="#202020" stroked="f">
                <v:path arrowok="t"/>
                <v:fill/>
              </v:shape>
            </v:group>
            <v:group style="position:absolute;left:7277;top:7782;width:206;height:197" coordorigin="7277,7782" coordsize="206,197">
              <v:shape style="position:absolute;left:7277;top:7782;width:206;height:197" coordorigin="7277,7782" coordsize="206,197" path="m7358,7869l7282,7869,7282,7883,7310,7891,7307,7911,7301,7930,7291,7948,7277,7965,7282,7974,7329,7921,7352,7921,7340,7909,7325,7898,7325,7883,7358,7883,7358,7869xe" filled="t" fillcolor="#202020" stroked="f">
                <v:path arrowok="t"/>
                <v:fill/>
              </v:shape>
              <v:shape style="position:absolute;left:7277;top:7782;width:206;height:197" coordorigin="7277,7782" coordsize="206,197" path="m7421,7821l7406,7821,7406,7868,7403,7888,7367,7954,7349,7969,7349,7974,7354,7974,7374,7972,7390,7955,7402,7939,7411,7923,7416,7907,7430,7907,7430,7898,7418,7892,7420,7873,7421,7850,7421,7821xe" filled="t" fillcolor="#202020" stroked="f">
                <v:path arrowok="t"/>
                <v:fill/>
              </v:shape>
              <v:shape style="position:absolute;left:7277;top:7782;width:206;height:197" coordorigin="7277,7782" coordsize="206,197" path="m7430,7907l7416,7907,7416,7970,7426,7974,7469,7974,7478,7970,7478,7960,7430,7960,7430,7907xe" filled="t" fillcolor="#202020" stroked="f">
                <v:path arrowok="t"/>
                <v:fill/>
              </v:shape>
              <v:shape style="position:absolute;left:7277;top:7782;width:206;height:197" coordorigin="7277,7782" coordsize="206,197" path="m7474,7926l7464,7926,7464,7960,7478,7960,7478,7950,7483,7941,7483,7931,7478,7931,7474,7926xe" filled="t" fillcolor="#202020" stroked="f">
                <v:path arrowok="t"/>
                <v:fill/>
              </v:shape>
              <v:shape style="position:absolute;left:7277;top:7782;width:206;height:197" coordorigin="7277,7782" coordsize="206,197" path="m7352,7921l7329,7921,7342,7935,7354,7950,7355,7926,7355,7923,7352,7921xe" filled="t" fillcolor="#202020" stroked="f">
                <v:path arrowok="t"/>
                <v:fill/>
              </v:shape>
              <v:shape style="position:absolute;left:7277;top:7782;width:206;height:197" coordorigin="7277,7782" coordsize="206,197" path="m7464,7787l7363,7787,7363,7917,7382,7917,7382,7806,7464,7806,7464,7787xe" filled="t" fillcolor="#202020" stroked="f">
                <v:path arrowok="t"/>
                <v:fill/>
              </v:shape>
              <v:shape style="position:absolute;left:7277;top:7782;width:206;height:197" coordorigin="7277,7782" coordsize="206,197" path="m7464,7806l7450,7806,7450,7912,7464,7912,7464,7806xe" filled="t" fillcolor="#202020" stroked="f">
                <v:path arrowok="t"/>
                <v:fill/>
              </v:shape>
              <v:shape style="position:absolute;left:7277;top:7782;width:206;height:197" coordorigin="7277,7782" coordsize="206,197" path="m7325,7835l7310,7835,7310,7869,7325,7869,7325,7835xe" filled="t" fillcolor="#202020" stroked="f">
                <v:path arrowok="t"/>
                <v:fill/>
              </v:shape>
              <v:shape style="position:absolute;left:7277;top:7782;width:206;height:197" coordorigin="7277,7782" coordsize="206,197" path="m7358,7821l7282,7821,7282,7835,7358,7835,7358,7821xe" filled="t" fillcolor="#202020" stroked="f">
                <v:path arrowok="t"/>
                <v:fill/>
              </v:shape>
              <v:shape style="position:absolute;left:7277;top:7782;width:206;height:197" coordorigin="7277,7782" coordsize="206,197" path="m7325,7782l7310,7782,7310,7821,7325,7821,7325,7782xe" filled="t" fillcolor="#202020" stroked="f">
                <v:path arrowok="t"/>
                <v:fill/>
              </v:shape>
            </v:group>
            <v:group style="position:absolute;left:7488;top:7778;width:202;height:206" coordorigin="7488,7778" coordsize="202,206">
              <v:shape style="position:absolute;left:7488;top:7778;width:202;height:206" coordorigin="7488,7778" coordsize="202,206" path="m7690,7922l7550,7922,7550,7936,7603,7942,7590,7952,7571,7961,7546,7970,7546,7974,7550,7979,7557,7983,7580,7976,7599,7967,7615,7957,7628,7948,7648,7948,7646,7947,7632,7936,7690,7936,7690,7922xe" filled="t" fillcolor="#202020" stroked="f">
                <v:path arrowok="t"/>
                <v:fill/>
              </v:shape>
              <v:shape style="position:absolute;left:7488;top:7778;width:202;height:206" coordorigin="7488,7778" coordsize="202,206" path="m7531,7869l7517,7869,7517,7979,7531,7979,7531,7869xe" filled="t" fillcolor="#202020" stroked="f">
                <v:path arrowok="t"/>
                <v:fill/>
              </v:shape>
              <v:shape style="position:absolute;left:7488;top:7778;width:202;height:206" coordorigin="7488,7778" coordsize="202,206" path="m7648,7948l7628,7948,7643,7962,7660,7973,7680,7979,7690,7970,7684,7963,7663,7956,7648,7948xe" filled="t" fillcolor="#202020" stroked="f">
                <v:path arrowok="t"/>
                <v:fill/>
              </v:shape>
              <v:shape style="position:absolute;left:7488;top:7778;width:202;height:206" coordorigin="7488,7778" coordsize="202,206" path="m7560,7826l7488,7826,7488,7840,7512,7853,7504,7872,7496,7890,7488,7907,7488,7912,7493,7922,7494,7925,7503,7909,7511,7890,7517,7869,7546,7869,7543,7864,7531,7864,7531,7840,7560,7840,7560,7826xe" filled="t" fillcolor="#202020" stroked="f">
                <v:path arrowok="t"/>
                <v:fill/>
              </v:shape>
              <v:shape style="position:absolute;left:7488;top:7778;width:202;height:206" coordorigin="7488,7778" coordsize="202,206" path="m7627,7902l7613,7902,7613,7922,7627,7922,7627,7902xe" filled="t" fillcolor="#202020" stroked="f">
                <v:path arrowok="t"/>
                <v:fill/>
              </v:shape>
              <v:shape style="position:absolute;left:7488;top:7778;width:202;height:206" coordorigin="7488,7778" coordsize="202,206" path="m7675,7835l7565,7835,7565,7907,7584,7907,7584,7902,7675,7902,7675,7888,7584,7888,7584,7874,7675,7874,7675,7864,7584,7864,7584,7850,7675,7850,7675,7835xe" filled="t" fillcolor="#202020" stroked="f">
                <v:path arrowok="t"/>
                <v:fill/>
              </v:shape>
              <v:shape style="position:absolute;left:7488;top:7778;width:202;height:206" coordorigin="7488,7778" coordsize="202,206" path="m7675,7902l7661,7902,7661,7907,7675,7907,7675,7902xe" filled="t" fillcolor="#202020" stroked="f">
                <v:path arrowok="t"/>
                <v:fill/>
              </v:shape>
              <v:shape style="position:absolute;left:7488;top:7778;width:202;height:206" coordorigin="7488,7778" coordsize="202,206" path="m7546,7869l7531,7869,7536,7878,7546,7883,7550,7893,7560,7883,7555,7874,7546,7869xe" filled="t" fillcolor="#202020" stroked="f">
                <v:path arrowok="t"/>
                <v:fill/>
              </v:shape>
              <v:shape style="position:absolute;left:7488;top:7778;width:202;height:206" coordorigin="7488,7778" coordsize="202,206" path="m7675,7874l7661,7874,7661,7888,7675,7888,7675,7874xe" filled="t" fillcolor="#202020" stroked="f">
                <v:path arrowok="t"/>
                <v:fill/>
              </v:shape>
              <v:shape style="position:absolute;left:7488;top:7778;width:202;height:206" coordorigin="7488,7778" coordsize="202,206" path="m7541,7859l7531,7864,7543,7864,7541,7859xe" filled="t" fillcolor="#202020" stroked="f">
                <v:path arrowok="t"/>
                <v:fill/>
              </v:shape>
              <v:shape style="position:absolute;left:7488;top:7778;width:202;height:206" coordorigin="7488,7778" coordsize="202,206" path="m7675,7850l7661,7850,7661,7864,7675,7864,7675,7850xe" filled="t" fillcolor="#202020" stroked="f">
                <v:path arrowok="t"/>
                <v:fill/>
              </v:shape>
              <v:shape style="position:absolute;left:7488;top:7778;width:202;height:206" coordorigin="7488,7778" coordsize="202,206" path="m7603,7811l7589,7811,7589,7830,7603,7830,7603,7811xe" filled="t" fillcolor="#202020" stroked="f">
                <v:path arrowok="t"/>
                <v:fill/>
              </v:shape>
              <v:shape style="position:absolute;left:7488;top:7778;width:202;height:206" coordorigin="7488,7778" coordsize="202,206" path="m7656,7811l7642,7811,7642,7830,7656,7830,7656,7811xe" filled="t" fillcolor="#202020" stroked="f">
                <v:path arrowok="t"/>
                <v:fill/>
              </v:shape>
              <v:shape style="position:absolute;left:7488;top:7778;width:202;height:206" coordorigin="7488,7778" coordsize="202,206" path="m7531,7778l7517,7778,7517,7826,7531,7826,7531,7778xe" filled="t" fillcolor="#202020" stroked="f">
                <v:path arrowok="t"/>
                <v:fill/>
              </v:shape>
              <v:shape style="position:absolute;left:7488;top:7778;width:202;height:206" coordorigin="7488,7778" coordsize="202,206" path="m7690,7802l7555,7802,7555,7811,7690,7811,7690,7802xe" filled="t" fillcolor="#202020" stroked="f">
                <v:path arrowok="t"/>
                <v:fill/>
              </v:shape>
              <v:shape style="position:absolute;left:7488;top:7778;width:202;height:206" coordorigin="7488,7778" coordsize="202,206" path="m7603,7778l7589,7778,7589,7802,7603,7802,7603,7778xe" filled="t" fillcolor="#202020" stroked="f">
                <v:path arrowok="t"/>
                <v:fill/>
              </v:shape>
              <v:shape style="position:absolute;left:7488;top:7778;width:202;height:206" coordorigin="7488,7778" coordsize="202,206" path="m7656,7778l7642,7778,7642,7802,7656,7802,7656,777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1.420013pt;margin-top:381.660004pt;width:42.52pt;height:11.32pt;mso-position-horizontal-relative:page;mso-position-vertical-relative:page;z-index:-4635" coordorigin="8428,7633" coordsize="850,226">
            <v:group style="position:absolute;left:8438;top:7648;width:202;height:202" coordorigin="8438,7648" coordsize="202,202">
              <v:shape style="position:absolute;left:8438;top:7648;width:202;height:202" coordorigin="8438,7648" coordsize="202,202" path="m8611,7758l8467,7758,8467,7850,8486,7850,8486,7835,8611,7835,8611,7821,8486,7821,8486,7773,8611,7773,8611,7758xe" filled="t" fillcolor="#202020" stroked="f">
                <v:path arrowok="t"/>
                <v:fill/>
              </v:shape>
              <v:shape style="position:absolute;left:8438;top:7648;width:202;height:202" coordorigin="8438,7648" coordsize="202,202" path="m8611,7835l8597,7835,8597,7845,8611,7845,8611,7835xe" filled="t" fillcolor="#202020" stroked="f">
                <v:path arrowok="t"/>
                <v:fill/>
              </v:shape>
              <v:shape style="position:absolute;left:8438;top:7648;width:202;height:202" coordorigin="8438,7648" coordsize="202,202" path="m8611,7773l8597,7773,8597,7821,8611,7821,8611,7773xe" filled="t" fillcolor="#202020" stroked="f">
                <v:path arrowok="t"/>
                <v:fill/>
              </v:shape>
              <v:shape style="position:absolute;left:8438;top:7648;width:202;height:202" coordorigin="8438,7648" coordsize="202,202" path="m8558,7648l8533,7650,8520,7664,8507,7677,8492,7689,8476,7701,8458,7713,8438,7725,8443,7730,8443,7734,8448,7739,8458,7734,8472,7725,8482,7720,8635,7720,8631,7716,8630,7715,8597,7715,8500,7706,8515,7693,8527,7678,8539,7662,8561,7662,8554,7653,8558,7648xe" filled="t" fillcolor="#202020" stroked="f">
                <v:path arrowok="t"/>
                <v:fill/>
              </v:shape>
              <v:shape style="position:absolute;left:8438;top:7648;width:202;height:202" coordorigin="8438,7648" coordsize="202,202" path="m8635,7720l8602,7720,8630,7734,8640,7725,8635,7720xe" filled="t" fillcolor="#202020" stroked="f">
                <v:path arrowok="t"/>
                <v:fill/>
              </v:shape>
              <v:shape style="position:absolute;left:8438;top:7648;width:202;height:202" coordorigin="8438,7648" coordsize="202,202" path="m8602,7720l8482,7720,8482,7730,8602,7730,8602,7720xe" filled="t" fillcolor="#202020" stroked="f">
                <v:path arrowok="t"/>
                <v:fill/>
              </v:shape>
              <v:shape style="position:absolute;left:8438;top:7648;width:202;height:202" coordorigin="8438,7648" coordsize="202,202" path="m8561,7662l8539,7662,8552,7678,8566,7692,8580,7704,8597,7715,8630,7715,8613,7706,8596,7695,8580,7682,8565,7668,8561,7662xe" filled="t" fillcolor="#202020" stroked="f">
                <v:path arrowok="t"/>
                <v:fill/>
              </v:shape>
            </v:group>
            <v:group style="position:absolute;left:8664;top:7658;width:173;height:187" coordorigin="8664,7658" coordsize="173,187">
              <v:shape style="position:absolute;left:8664;top:7658;width:173;height:187" coordorigin="8664,7658" coordsize="173,187" path="m8837,7658l8664,7658,8664,7845,8678,7845,8678,7672,8837,7672,8837,7658xe" filled="t" fillcolor="#202020" stroked="f">
                <v:path arrowok="t"/>
                <v:fill/>
              </v:shape>
              <v:shape style="position:absolute;left:8664;top:7658;width:173;height:187" coordorigin="8664,7658" coordsize="173,187" path="m8837,7672l8822,7672,8822,7826,8774,7826,8779,7830,8779,7840,8794,7845,8827,7845,8837,7835,8837,7672xe" filled="t" fillcolor="#202020" stroked="f">
                <v:path arrowok="t"/>
                <v:fill/>
              </v:shape>
              <v:shape style="position:absolute;left:8664;top:7658;width:173;height:187" coordorigin="8664,7658" coordsize="173,187" path="m8794,7734l8707,7734,8707,7811,8722,7811,8722,7797,8794,7797,8794,7782,8722,7782,8722,7749,8794,7749,8794,7734xe" filled="t" fillcolor="#202020" stroked="f">
                <v:path arrowok="t"/>
                <v:fill/>
              </v:shape>
              <v:shape style="position:absolute;left:8664;top:7658;width:173;height:187" coordorigin="8664,7658" coordsize="173,187" path="m8794,7749l8779,7749,8779,7782,8794,7782,8794,7749xe" filled="t" fillcolor="#202020" stroked="f">
                <v:path arrowok="t"/>
                <v:fill/>
              </v:shape>
              <v:shape style="position:absolute;left:8664;top:7658;width:173;height:187" coordorigin="8664,7658" coordsize="173,187" path="m8808,7696l8688,7696,8688,7710,8808,7710,8808,7696xe" filled="t" fillcolor="#202020" stroked="f">
                <v:path arrowok="t"/>
                <v:fill/>
              </v:shape>
            </v:group>
            <v:group style="position:absolute;left:8856;top:7648;width:202;height:200" coordorigin="8856,7648" coordsize="202,200">
              <v:shape style="position:absolute;left:8856;top:7648;width:202;height:200" coordorigin="8856,7648" coordsize="202,200" path="m8962,7725l8947,7725,8947,7761,8945,7783,8940,7803,8931,7820,8918,7835,8928,7845,8960,7777,8962,7754,8962,7725xe" filled="t" fillcolor="#202020" stroked="f">
                <v:path arrowok="t"/>
                <v:fill/>
              </v:shape>
              <v:shape style="position:absolute;left:8856;top:7648;width:202;height:200" coordorigin="8856,7648" coordsize="202,200" path="m8902,7730l8885,7730,8885,7845,8899,7845,8902,7730xe" filled="t" fillcolor="#202020" stroked="f">
                <v:path arrowok="t"/>
                <v:fill/>
              </v:shape>
              <v:shape style="position:absolute;left:8856;top:7648;width:202;height:200" coordorigin="8856,7648" coordsize="202,200" path="m9024,7725l9005,7725,9005,7845,9024,7845,9024,7725xe" filled="t" fillcolor="#202020" stroked="f">
                <v:path arrowok="t"/>
                <v:fill/>
              </v:shape>
              <v:shape style="position:absolute;left:8856;top:7648;width:202;height:200" coordorigin="8856,7648" coordsize="202,200" path="m8918,7653l8897,7658,8890,7678,8883,7697,8875,7715,8866,7733,8856,7749,8861,7754,8861,7758,8866,7763,8870,7754,8880,7744,8885,7730,8902,7730,8903,7689,8912,7671,8918,7653xe" filled="t" fillcolor="#202020" stroked="f">
                <v:path arrowok="t"/>
                <v:fill/>
              </v:shape>
              <v:shape style="position:absolute;left:8856;top:7648;width:202;height:200" coordorigin="8856,7648" coordsize="202,200" path="m8995,7648l8980,7650,8968,7666,8956,7681,8943,7695,8927,7708,8909,7720,8918,7730,8932,7725,8948,7712,8979,7686,8993,7676,9011,7676,9006,7670,8995,7653,8995,7648xe" filled="t" fillcolor="#202020" stroked="f">
                <v:path arrowok="t"/>
                <v:fill/>
              </v:shape>
              <v:shape style="position:absolute;left:8856;top:7648;width:202;height:200" coordorigin="8856,7648" coordsize="202,200" path="m9011,7676l8993,7676,9005,7692,9019,7707,9035,7719,9053,7730,9057,7725,9058,7720,9052,7709,9034,7698,9019,7685,9011,7676xe" filled="t" fillcolor="#202020" stroked="f">
                <v:path arrowok="t"/>
                <v:fill/>
              </v:shape>
            </v:group>
            <v:group style="position:absolute;left:9067;top:7643;width:202;height:206" coordorigin="9067,7643" coordsize="202,206">
              <v:shape style="position:absolute;left:9067;top:7643;width:202;height:206" coordorigin="9067,7643" coordsize="202,206" path="m9254,7768l9154,7768,9154,7850,9168,7850,9168,7835,9254,7835,9254,7821,9168,7821,9168,7782,9254,7782,9254,7768xe" filled="t" fillcolor="#202020" stroked="f">
                <v:path arrowok="t"/>
                <v:fill/>
              </v:shape>
              <v:shape style="position:absolute;left:9067;top:7643;width:202;height:206" coordorigin="9067,7643" coordsize="202,206" path="m9254,7835l9240,7835,9240,7850,9254,7850,9254,7835xe" filled="t" fillcolor="#202020" stroked="f">
                <v:path arrowok="t"/>
                <v:fill/>
              </v:shape>
              <v:shape style="position:absolute;left:9067;top:7643;width:202;height:206" coordorigin="9067,7643" coordsize="202,206" path="m9115,7739l9101,7739,9101,7845,9115,7845,9115,7739xe" filled="t" fillcolor="#202020" stroked="f">
                <v:path arrowok="t"/>
                <v:fill/>
              </v:shape>
              <v:shape style="position:absolute;left:9067;top:7643;width:202;height:206" coordorigin="9067,7643" coordsize="202,206" path="m9254,7782l9240,7782,9240,7821,9254,7821,9254,7782xe" filled="t" fillcolor="#202020" stroked="f">
                <v:path arrowok="t"/>
                <v:fill/>
              </v:shape>
              <v:shape style="position:absolute;left:9067;top:7643;width:202;height:206" coordorigin="9067,7643" coordsize="202,206" path="m9139,7686l9067,7686,9067,7701,9094,7718,9086,7737,9077,7755,9067,7773,9072,7778,9072,7787,9085,7777,9092,7759,9101,7739,9115,7739,9115,7730,9134,7730,9125,7720,9115,7720,9115,7701,9139,7701,9139,7686xe" filled="t" fillcolor="#202020" stroked="f">
                <v:path arrowok="t"/>
                <v:fill/>
              </v:shape>
              <v:shape style="position:absolute;left:9067;top:7643;width:202;height:206" coordorigin="9067,7643" coordsize="202,206" path="m9187,7696l9168,7696,9178,7706,9182,7715,9189,7728,9172,7739,9153,7748,9134,7754,9134,7758,9139,7763,9157,7761,9176,7754,9193,7746,9210,7737,9255,7737,9243,7731,9235,7715,9202,7715,9190,7699,9187,7696xe" filled="t" fillcolor="#202020" stroked="f">
                <v:path arrowok="t"/>
                <v:fill/>
              </v:shape>
              <v:shape style="position:absolute;left:9067;top:7643;width:202;height:206" coordorigin="9067,7643" coordsize="202,206" path="m9255,7737l9210,7737,9228,7749,9246,7757,9264,7763,9269,7758,9269,7754,9261,7741,9255,7737xe" filled="t" fillcolor="#202020" stroked="f">
                <v:path arrowok="t"/>
                <v:fill/>
              </v:shape>
              <v:shape style="position:absolute;left:9067;top:7643;width:202;height:206" coordorigin="9067,7643" coordsize="202,206" path="m9134,7730l9115,7730,9120,7734,9125,7744,9134,7749,9144,7739,9134,7730xe" filled="t" fillcolor="#202020" stroked="f">
                <v:path arrowok="t"/>
                <v:fill/>
              </v:shape>
              <v:shape style="position:absolute;left:9067;top:7643;width:202;height:206" coordorigin="9067,7643" coordsize="202,206" path="m9120,7715l9115,7720,9125,7720,9120,7715xe" filled="t" fillcolor="#202020" stroked="f">
                <v:path arrowok="t"/>
                <v:fill/>
              </v:shape>
              <v:shape style="position:absolute;left:9067;top:7643;width:202;height:206" coordorigin="9067,7643" coordsize="202,206" path="m9192,7648l9171,7659,9163,7676,9152,7693,9139,7710,9149,7720,9158,7715,9168,7696,9187,7696,9178,7682,9259,7682,9259,7667,9187,7667,9187,7662,9192,7653,9192,7648xe" filled="t" fillcolor="#202020" stroked="f">
                <v:path arrowok="t"/>
                <v:fill/>
              </v:shape>
              <v:shape style="position:absolute;left:9067;top:7643;width:202;height:206" coordorigin="9067,7643" coordsize="202,206" path="m9259,7682l9240,7682,9234,7690,9220,7703,9202,7715,9235,7715,9234,7711,9248,7697,9259,7682xe" filled="t" fillcolor="#202020" stroked="f">
                <v:path arrowok="t"/>
                <v:fill/>
              </v:shape>
              <v:shape style="position:absolute;left:9067;top:7643;width:202;height:206" coordorigin="9067,7643" coordsize="202,206" path="m9115,7643l9101,7643,9101,7686,9115,7686,9115,764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31.280396pt;margin-top:397.279999pt;width:2.639592pt;height:9.6pt;mso-position-horizontal-relative:page;mso-position-vertical-relative:page;z-index:-4634" coordorigin="8626,7946" coordsize="53,192">
            <v:shape style="position:absolute;left:8626;top:7946;width:53;height:192" coordorigin="8626,7946" coordsize="53,192" path="m8678,7946l8630,8001,8626,8044,8627,8065,8631,8086,8637,8105,8647,8122,8659,8138,8674,8133,8662,8118,8653,8101,8646,8082,8642,8061,8640,8038,8642,8017,8647,7998,8655,7980,8666,7962,8678,7946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37.76001pt;margin-top:397.040009pt;width:10.08pt;height:9.36pt;mso-position-horizontal-relative:page;mso-position-vertical-relative:page;z-index:-4633" coordorigin="8755,7941" coordsize="202,187">
            <v:shape style="position:absolute;left:8755;top:7941;width:202;height:187" coordorigin="8755,7941" coordsize="202,187" path="m8832,8018l8813,8018,8812,8046,8808,8066,8803,8081,8791,8094,8776,8106,8755,8118,8755,8123,8760,8128,8780,8124,8797,8112,8831,8048,8832,8022,8832,8018xe" filled="t" fillcolor="#202020" stroked="f">
              <v:path arrowok="t"/>
              <v:fill/>
            </v:shape>
            <v:shape style="position:absolute;left:8755;top:7941;width:202;height:187" coordorigin="8755,7941" coordsize="202,187" path="m8890,8018l8870,8018,8870,8118,8880,8123,8942,8123,8952,8118,8952,8109,8894,8109,8890,8104,8890,8018xe" filled="t" fillcolor="#202020" stroked="f">
              <v:path arrowok="t"/>
              <v:fill/>
            </v:shape>
            <v:shape style="position:absolute;left:8755;top:7941;width:202;height:187" coordorigin="8755,7941" coordsize="202,187" path="m8938,8066l8938,8094,8933,8104,8928,8109,8952,8109,8952,8104,8957,8094,8957,8070,8947,8070,8938,8066xe" filled="t" fillcolor="#202020" stroked="f">
              <v:path arrowok="t"/>
              <v:fill/>
            </v:shape>
            <v:shape style="position:absolute;left:8755;top:7941;width:202;height:187" coordorigin="8755,7941" coordsize="202,187" path="m8957,8003l8755,8003,8755,8018,8957,8018,8957,8003xe" filled="t" fillcolor="#202020" stroked="f">
              <v:path arrowok="t"/>
              <v:fill/>
            </v:shape>
            <v:shape style="position:absolute;left:8755;top:7941;width:202;height:187" coordorigin="8755,7941" coordsize="202,187" path="m8933,7941l8774,7941,8774,7960,8933,7960,8933,7941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51.679993pt;margin-top:397.279999pt;width:2.637679pt;height:9.6pt;mso-position-horizontal-relative:page;mso-position-vertical-relative:page;z-index:-4632" coordorigin="9034,7946" coordsize="53,192">
            <v:shape style="position:absolute;left:9034;top:7946;width:53;height:192" coordorigin="9034,7946" coordsize="53,192" path="m9048,7946l9036,7949,9048,7965,9057,7983,9063,8001,9066,8021,9067,8044,9066,8065,9062,8086,9056,8105,9046,8122,9034,8138,9048,8138,9081,8082,9086,8038,9084,8016,9079,7996,9071,7977,9061,7961,9048,7946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96.059998pt;margin-top:388.380005pt;width:53.22293pt;height:11.32pt;mso-position-horizontal-relative:page;mso-position-vertical-relative:page;z-index:-4631" coordorigin="9921,7768" coordsize="1064,226">
            <v:group style="position:absolute;left:9931;top:7778;width:204;height:202" coordorigin="9931,7778" coordsize="204,202">
              <v:shape style="position:absolute;left:9931;top:7778;width:204;height:202" coordorigin="9931,7778" coordsize="204,202" path="m9974,7898l9960,7898,9960,7960,9931,7960,9936,7965,9936,7979,9970,7979,9974,7970,9974,7898xe" filled="t" fillcolor="#202020" stroked="f">
                <v:path arrowok="t"/>
                <v:fill/>
              </v:shape>
              <v:shape style="position:absolute;left:9931;top:7778;width:204;height:202" coordorigin="9931,7778" coordsize="204,202" path="m10118,7859l10008,7859,10008,7874,10026,7886,10033,7906,10041,7925,10047,7942,10031,7952,10013,7961,9994,7970,9998,7974,9998,7979,10015,7979,10051,7960,10069,7952,10107,7952,10098,7946,10088,7927,10089,7926,10065,7926,10053,7910,10043,7893,10037,7874,10118,7874,10118,7859xe" filled="t" fillcolor="#202020" stroked="f">
                <v:path arrowok="t"/>
                <v:fill/>
              </v:shape>
              <v:shape style="position:absolute;left:9931;top:7778;width:204;height:202" coordorigin="9931,7778" coordsize="204,202" path="m10107,7952l10069,7952,10084,7963,10102,7972,10123,7979,10128,7979,10128,7970,10135,7964,10114,7957,10107,7952xe" filled="t" fillcolor="#202020" stroked="f">
                <v:path arrowok="t"/>
                <v:fill/>
              </v:shape>
              <v:shape style="position:absolute;left:9931;top:7778;width:204;height:202" coordorigin="9931,7778" coordsize="204,202" path="m10118,7874l10104,7874,10102,7878,10092,7896,10081,7912,10065,7926,10089,7926,10099,7911,10110,7893,10118,7874xe" filled="t" fillcolor="#202020" stroked="f">
                <v:path arrowok="t"/>
                <v:fill/>
              </v:shape>
              <v:shape style="position:absolute;left:9931;top:7778;width:204;height:202" coordorigin="9931,7778" coordsize="204,202" path="m9994,7883l9941,7883,9931,7888,9931,7907,9950,7898,9974,7898,9974,7888,9984,7888,9994,7883xe" filled="t" fillcolor="#202020" stroked="f">
                <v:path arrowok="t"/>
                <v:fill/>
              </v:shape>
              <v:shape style="position:absolute;left:9931;top:7778;width:204;height:202" coordorigin="9931,7778" coordsize="204,202" path="m9974,7835l9960,7835,9960,7878,9950,7883,9998,7883,9998,7874,9974,7874,9974,7835xe" filled="t" fillcolor="#202020" stroked="f">
                <v:path arrowok="t"/>
                <v:fill/>
              </v:shape>
              <v:shape style="position:absolute;left:9931;top:7778;width:204;height:202" coordorigin="9931,7778" coordsize="204,202" path="m9998,7869l9994,7869,9984,7874,9998,7874,9998,7869xe" filled="t" fillcolor="#202020" stroked="f">
                <v:path arrowok="t"/>
                <v:fill/>
              </v:shape>
              <v:shape style="position:absolute;left:9931;top:7778;width:204;height:202" coordorigin="9931,7778" coordsize="204,202" path="m10075,7826l10061,7826,10061,7859,10075,7859,10075,7826xe" filled="t" fillcolor="#202020" stroked="f">
                <v:path arrowok="t"/>
                <v:fill/>
              </v:shape>
              <v:shape style="position:absolute;left:9931;top:7778;width:204;height:202" coordorigin="9931,7778" coordsize="204,202" path="m9998,7821l9931,7821,9931,7835,9998,7835,9998,7821xe" filled="t" fillcolor="#202020" stroked="f">
                <v:path arrowok="t"/>
                <v:fill/>
              </v:shape>
              <v:shape style="position:absolute;left:9931;top:7778;width:204;height:202" coordorigin="9931,7778" coordsize="204,202" path="m10133,7811l10008,7811,10008,7826,10133,7826,10133,7811xe" filled="t" fillcolor="#202020" stroked="f">
                <v:path arrowok="t"/>
                <v:fill/>
              </v:shape>
              <v:shape style="position:absolute;left:9931;top:7778;width:204;height:202" coordorigin="9931,7778" coordsize="204,202" path="m9974,7782l9960,7782,9960,7821,9974,7821,9974,7782xe" filled="t" fillcolor="#202020" stroked="f">
                <v:path arrowok="t"/>
                <v:fill/>
              </v:shape>
              <v:shape style="position:absolute;left:9931;top:7778;width:204;height:202" coordorigin="9931,7778" coordsize="204,202" path="m10075,7778l10061,7778,10061,7811,10075,7811,10075,7778xe" filled="t" fillcolor="#202020" stroked="f">
                <v:path arrowok="t"/>
                <v:fill/>
              </v:shape>
            </v:group>
            <v:group style="position:absolute;left:10138;top:7778;width:211;height:202" coordorigin="10138,7778" coordsize="211,202">
              <v:shape style="position:absolute;left:10138;top:7778;width:211;height:202" coordorigin="10138,7778" coordsize="211,202" path="m10263,7854l10234,7854,10234,7979,10253,7979,10257,7864,10269,7864,10263,7854xe" filled="t" fillcolor="#202020" stroked="f">
                <v:path arrowok="t"/>
                <v:fill/>
              </v:shape>
              <v:shape style="position:absolute;left:10138;top:7778;width:211;height:202" coordorigin="10138,7778" coordsize="211,202" path="m10339,7830l10147,7830,10147,7845,10220,7858,10209,7874,10154,7933,10138,7946,10147,7955,10204,7905,10234,7854,10263,7854,10258,7845,10339,7845,10339,7830xe" filled="t" fillcolor="#202020" stroked="f">
                <v:path arrowok="t"/>
                <v:fill/>
              </v:shape>
              <v:shape style="position:absolute;left:10138;top:7778;width:211;height:202" coordorigin="10138,7778" coordsize="211,202" path="m10269,7864l10257,7864,10267,7883,10305,7930,10334,7955,10349,7941,10338,7935,10322,7924,10307,7912,10294,7897,10281,7881,10269,7864xe" filled="t" fillcolor="#202020" stroked="f">
                <v:path arrowok="t"/>
                <v:fill/>
              </v:shape>
              <v:shape style="position:absolute;left:10138;top:7778;width:211;height:202" coordorigin="10138,7778" coordsize="211,202" path="m10253,7778l10234,7778,10234,7830,10253,7830,10253,7778xe" filled="t" fillcolor="#202020" stroked="f">
                <v:path arrowok="t"/>
                <v:fill/>
              </v:shape>
              <v:shape style="position:absolute;left:10138;top:7778;width:211;height:202" coordorigin="10138,7778" coordsize="211,202" path="m10282,7782l10272,7792,10275,7795,10291,7808,10306,7821,10312,7807,10299,7794,10282,7782xe" filled="t" fillcolor="#202020" stroked="f">
                <v:path arrowok="t"/>
                <v:fill/>
              </v:shape>
            </v:group>
            <v:group style="position:absolute;left:10354;top:7787;width:192;height:197" coordorigin="10354,7787" coordsize="192,197">
              <v:shape style="position:absolute;left:10354;top:7787;width:192;height:197" coordorigin="10354,7787" coordsize="192,197" path="m10510,7943l10475,7943,10509,7962,10527,7972,10546,7984,10539,7959,10521,7949,10510,7943xe" filled="t" fillcolor="#202020" stroked="f">
                <v:path arrowok="t"/>
                <v:fill/>
              </v:shape>
              <v:shape style="position:absolute;left:10354;top:7787;width:192;height:197" coordorigin="10354,7787" coordsize="192,197" path="m10469,7869l10454,7869,10454,7909,10447,7928,10379,7961,10354,7965,10358,7974,10363,7979,10390,7979,10413,7972,10433,7965,10450,7957,10464,7949,10475,7943,10510,7943,10504,7939,10486,7930,10469,7922,10469,7869xe" filled="t" fillcolor="#202020" stroked="f">
                <v:path arrowok="t"/>
                <v:fill/>
              </v:shape>
              <v:shape style="position:absolute;left:10354;top:7787;width:192;height:197" coordorigin="10354,7787" coordsize="192,197" path="m10507,7816l10483,7816,10464,7835,10459,7845,10378,7845,10378,7936,10397,7936,10397,7859,10536,7859,10536,7845,10479,7844,10507,7816xe" filled="t" fillcolor="#202020" stroked="f">
                <v:path arrowok="t"/>
                <v:fill/>
              </v:shape>
              <v:shape style="position:absolute;left:10354;top:7787;width:192;height:197" coordorigin="10354,7787" coordsize="192,197" path="m10536,7859l10522,7859,10522,7931,10536,7931,10536,7859xe" filled="t" fillcolor="#202020" stroked="f">
                <v:path arrowok="t"/>
                <v:fill/>
              </v:shape>
              <v:shape style="position:absolute;left:10354;top:7787;width:192;height:197" coordorigin="10354,7787" coordsize="192,197" path="m10440,7787l10411,7789,10398,7803,10384,7816,10369,7830,10354,7845,10358,7850,10377,7844,10391,7831,10406,7816,10507,7816,10507,7802,10426,7802,10440,7787xe" filled="t" fillcolor="#202020" stroked="f">
                <v:path arrowok="t"/>
                <v:fill/>
              </v:shape>
            </v:group>
            <v:group style="position:absolute;left:10565;top:7782;width:202;height:202" coordorigin="10565,7782" coordsize="202,202">
              <v:shape style="position:absolute;left:10565;top:7782;width:202;height:202" coordorigin="10565,7782" coordsize="202,202" path="m10766,7859l10570,7859,10570,7869,10766,7869,10766,7859xe" filled="t" fillcolor="#202020" stroked="f">
                <v:path arrowok="t"/>
                <v:fill/>
              </v:shape>
              <v:shape style="position:absolute;left:10565;top:7782;width:202;height:202" coordorigin="10565,7782" coordsize="202,202" path="m10675,7840l10661,7840,10661,7859,10675,7859,10675,7840xe" filled="t" fillcolor="#202020" stroked="f">
                <v:path arrowok="t"/>
                <v:fill/>
              </v:shape>
              <v:shape style="position:absolute;left:10565;top:7782;width:202;height:202" coordorigin="10565,7782" coordsize="202,202" path="m10747,7826l10589,7826,10589,7840,10747,7840,10747,7826xe" filled="t" fillcolor="#202020" stroked="f">
                <v:path arrowok="t"/>
                <v:fill/>
              </v:shape>
              <v:shape style="position:absolute;left:10565;top:7782;width:202;height:202" coordorigin="10565,7782" coordsize="202,202" path="m10675,7811l10661,7811,10661,7826,10675,7826,10675,7811xe" filled="t" fillcolor="#202020" stroked="f">
                <v:path arrowok="t"/>
                <v:fill/>
              </v:shape>
              <v:shape style="position:absolute;left:10565;top:7782;width:202;height:202" coordorigin="10565,7782" coordsize="202,202" path="m10757,7797l10579,7797,10579,7811,10757,7811,10757,7797xe" filled="t" fillcolor="#202020" stroked="f">
                <v:path arrowok="t"/>
                <v:fill/>
              </v:shape>
              <v:shape style="position:absolute;left:10565;top:7782;width:202;height:202" coordorigin="10565,7782" coordsize="202,202" path="m10675,7782l10661,7782,10661,7797,10675,7797,10675,7782xe" filled="t" fillcolor="#202020" stroked="f">
                <v:path arrowok="t"/>
                <v:fill/>
              </v:shape>
              <v:shape style="position:absolute;left:10565;top:7782;width:202;height:202" coordorigin="10565,7782" coordsize="202,202" path="m10731,7956l10685,7956,10706,7962,10724,7968,10741,7976,10757,7984,10753,7963,10735,7957,10731,7956xe" filled="t" fillcolor="#202020" stroked="f">
                <v:path arrowok="t"/>
                <v:fill/>
              </v:shape>
              <v:shape style="position:absolute;left:10565;top:7782;width:202;height:202" coordorigin="10565,7782" coordsize="202,202" path="m10675,7907l10661,7909,10659,7931,10650,7947,10638,7954,10619,7960,10595,7964,10565,7965,10574,7974,10593,7982,10616,7978,10636,7974,10654,7969,10670,7962,10685,7956,10731,7956,10697,7943,10675,7936,10675,7907xe" filled="t" fillcolor="#202020" stroked="f">
                <v:path arrowok="t"/>
                <v:fill/>
              </v:shape>
              <v:shape style="position:absolute;left:10565;top:7782;width:202;height:202" coordorigin="10565,7782" coordsize="202,202" path="m10742,7888l10594,7888,10594,7946,10608,7946,10608,7902,10742,7902,10742,7888xe" filled="t" fillcolor="#202020" stroked="f">
                <v:path arrowok="t"/>
                <v:fill/>
              </v:shape>
              <v:shape style="position:absolute;left:10565;top:7782;width:202;height:202" coordorigin="10565,7782" coordsize="202,202" path="m10742,7902l10728,7902,10728,7946,10742,7946,10742,7902xe" filled="t" fillcolor="#202020" stroked="f">
                <v:path arrowok="t"/>
                <v:fill/>
              </v:shape>
            </v:group>
            <v:group style="position:absolute;left:10776;top:7782;width:200;height:197" coordorigin="10776,7782" coordsize="200,197">
              <v:shape style="position:absolute;left:10776;top:7782;width:200;height:197" coordorigin="10776,7782" coordsize="200,197" path="m10900,7868l10881,7868,10890,7889,10922,7942,10963,7979,10968,7970,10973,7965,10976,7956,10960,7946,10945,7935,10932,7921,10920,7905,10909,7888,10900,7868,10900,7868xe" filled="t" fillcolor="#202020" stroked="f">
                <v:path arrowok="t"/>
                <v:fill/>
              </v:shape>
              <v:shape style="position:absolute;left:10776;top:7782;width:200;height:197" coordorigin="10776,7782" coordsize="200,197" path="m10891,7782l10872,7790,10869,7814,10865,7837,10844,7896,10793,7954,10776,7965,10786,7974,10840,7937,10873,7886,10881,7868,10900,7868,10892,7846,10886,7822,10887,7802,10891,778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95.519989pt;margin-top:434.720001pt;width:1.68pt;height:2.64pt;mso-position-horizontal-relative:page;mso-position-vertical-relative:page;z-index:-4630" coordorigin="7910,8694" coordsize="34,53">
            <v:shape style="position:absolute;left:7910;top:8694;width:34;height:53" coordorigin="7910,8694" coordsize="34,53" path="m7944,8694l7925,8694,7910,8747,7925,8747,7944,8694xe" filled="t" fillcolor="#202020" stroked="f">
              <v:path arrowok="t"/>
              <v:fill/>
            </v:shape>
            <w10:wrap type="none"/>
          </v:group>
        </w:pict>
      </w:r>
      <w:r>
        <w:rPr/>
        <w:pict>
          <v:shape style="position:absolute;margin-left:402.220398pt;margin-top:426.540009pt;width:156.699219pt;height:11.76pt;mso-position-horizontal-relative:page;mso-position-vertical-relative:page;z-index:-4629" type="#_x0000_t75">
            <v:imagedata r:id="rId111" o:title=""/>
          </v:shape>
        </w:pict>
      </w:r>
      <w:r>
        <w:rPr/>
        <w:pict>
          <v:group style="position:absolute;margin-left:51.82pt;margin-top:456.059998pt;width:42.76pt;height:11.08pt;mso-position-horizontal-relative:page;mso-position-vertical-relative:page;z-index:-4628" coordorigin="1036,9121" coordsize="855,222">
            <v:group style="position:absolute;left:1046;top:9141;width:202;height:192" coordorigin="1046,9141" coordsize="202,192">
              <v:shape style="position:absolute;left:1046;top:9141;width:202;height:192" coordorigin="1046,9141" coordsize="202,192" path="m1190,9208l1176,9208,1175,9252,1171,9272,1162,9289,1148,9301,1131,9312,1109,9318,1114,9328,1118,9333,1127,9330,1148,9321,1165,9311,1176,9299,1181,9294,1215,9294,1204,9288,1186,9280,1190,9270,1190,9208xe" filled="t" fillcolor="#202020" stroked="f">
                <v:path arrowok="t"/>
                <v:fill/>
              </v:shape>
              <v:shape style="position:absolute;left:1046;top:9141;width:202;height:192" coordorigin="1046,9141" coordsize="202,192" path="m1215,9294l1181,9294,1188,9298,1205,9309,1222,9320,1238,9333,1239,9309,1222,9298,1215,9294xe" filled="t" fillcolor="#202020" stroked="f">
                <v:path arrowok="t"/>
                <v:fill/>
              </v:shape>
              <v:shape style="position:absolute;left:1046;top:9141;width:202;height:192" coordorigin="1046,9141" coordsize="202,192" path="m1094,9165l1075,9165,1075,9275,1070,9280,1056,9280,1046,9285,1061,9296,1098,9287,1123,9280,1123,9270,1094,9270,1094,9165xe" filled="t" fillcolor="#202020" stroked="f">
                <v:path arrowok="t"/>
                <v:fill/>
              </v:shape>
              <v:shape style="position:absolute;left:1046;top:9141;width:202;height:192" coordorigin="1046,9141" coordsize="202,192" path="m1238,9184l1128,9184,1128,9290,1147,9290,1147,9198,1238,9198,1238,9184xe" filled="t" fillcolor="#202020" stroked="f">
                <v:path arrowok="t"/>
                <v:fill/>
              </v:shape>
              <v:shape style="position:absolute;left:1046;top:9141;width:202;height:192" coordorigin="1046,9141" coordsize="202,192" path="m1238,9198l1224,9198,1224,9290,1238,9290,1238,9198xe" filled="t" fillcolor="#202020" stroked="f">
                <v:path arrowok="t"/>
                <v:fill/>
              </v:shape>
              <v:shape style="position:absolute;left:1046;top:9141;width:202;height:192" coordorigin="1046,9141" coordsize="202,192" path="m1123,9266l1114,9266,1104,9270,1123,9270,1123,9266xe" filled="t" fillcolor="#202020" stroked="f">
                <v:path arrowok="t"/>
                <v:fill/>
              </v:shape>
              <v:shape style="position:absolute;left:1046;top:9141;width:202;height:192" coordorigin="1046,9141" coordsize="202,192" path="m1190,9155l1176,9155,1166,9184,1186,9184,1190,9155xe" filled="t" fillcolor="#202020" stroked="f">
                <v:path arrowok="t"/>
                <v:fill/>
              </v:shape>
              <v:shape style="position:absolute;left:1046;top:9141;width:202;height:192" coordorigin="1046,9141" coordsize="202,192" path="m1118,9150l1051,9150,1051,9165,1118,9165,1118,9150xe" filled="t" fillcolor="#202020" stroked="f">
                <v:path arrowok="t"/>
                <v:fill/>
              </v:shape>
              <v:shape style="position:absolute;left:1046;top:9141;width:202;height:192" coordorigin="1046,9141" coordsize="202,192" path="m1248,9141l1123,9141,1123,9155,1248,9155,1248,9141xe" filled="t" fillcolor="#202020" stroked="f">
                <v:path arrowok="t"/>
                <v:fill/>
              </v:shape>
            </v:group>
            <v:group style="position:absolute;left:1286;top:9141;width:149;height:187" coordorigin="1286,9141" coordsize="149,187">
              <v:shape style="position:absolute;left:1286;top:9141;width:149;height:187" coordorigin="1286,9141" coordsize="149,187" path="m1435,9141l1286,9141,1286,9328,1306,9328,1306,9314,1435,9314,1435,9299,1306,9299,1306,9261,1435,9261,1435,9246,1306,9246,1306,9208,1435,9208,1435,9194,1306,9194,1306,9155,1435,9155,1435,9141xe" filled="t" fillcolor="#202020" stroked="f">
                <v:path arrowok="t"/>
                <v:fill/>
              </v:shape>
              <v:shape style="position:absolute;left:1286;top:9141;width:149;height:187" coordorigin="1286,9141" coordsize="149,187" path="m1435,9314l1416,9314,1416,9328,1435,9328,1435,9314xe" filled="t" fillcolor="#202020" stroked="f">
                <v:path arrowok="t"/>
                <v:fill/>
              </v:shape>
              <v:shape style="position:absolute;left:1286;top:9141;width:149;height:187" coordorigin="1286,9141" coordsize="149,187" path="m1435,9261l1416,9261,1416,9299,1435,9299,1435,9261xe" filled="t" fillcolor="#202020" stroked="f">
                <v:path arrowok="t"/>
                <v:fill/>
              </v:shape>
              <v:shape style="position:absolute;left:1286;top:9141;width:149;height:187" coordorigin="1286,9141" coordsize="149,187" path="m1435,9208l1416,9208,1416,9246,1435,9246,1435,9208xe" filled="t" fillcolor="#202020" stroked="f">
                <v:path arrowok="t"/>
                <v:fill/>
              </v:shape>
              <v:shape style="position:absolute;left:1286;top:9141;width:149;height:187" coordorigin="1286,9141" coordsize="149,187" path="m1435,9155l1416,9155,1416,9194,1435,9194,1435,9155xe" filled="t" fillcolor="#202020" stroked="f">
                <v:path arrowok="t"/>
                <v:fill/>
              </v:shape>
            </v:group>
            <v:group style="position:absolute;left:1469;top:9131;width:202;height:187" coordorigin="1469,9131" coordsize="202,187">
              <v:shape style="position:absolute;left:1469;top:9131;width:202;height:187" coordorigin="1469,9131" coordsize="202,187" path="m1670,9304l1469,9304,1469,9318,1670,9318,1670,9304xe" filled="t" fillcolor="#202020" stroked="f">
                <v:path arrowok="t"/>
                <v:fill/>
              </v:shape>
              <v:shape style="position:absolute;left:1469;top:9131;width:202;height:187" coordorigin="1469,9131" coordsize="202,187" path="m1550,9131l1536,9131,1536,9304,1550,9304,1550,9131xe" filled="t" fillcolor="#202020" stroked="f">
                <v:path arrowok="t"/>
                <v:fill/>
              </v:shape>
              <v:shape style="position:absolute;left:1469;top:9131;width:202;height:187" coordorigin="1469,9131" coordsize="202,187" path="m1603,9131l1589,9131,1589,9304,1603,9304,1603,9131xe" filled="t" fillcolor="#202020" stroked="f">
                <v:path arrowok="t"/>
                <v:fill/>
              </v:shape>
              <v:shape style="position:absolute;left:1469;top:9131;width:202;height:187" coordorigin="1469,9131" coordsize="202,187" path="m1493,9174l1482,9190,1507,9266,1524,9248,1516,9229,1508,9210,1500,9191,1493,9174xe" filled="t" fillcolor="#202020" stroked="f">
                <v:path arrowok="t"/>
                <v:fill/>
              </v:shape>
              <v:shape style="position:absolute;left:1469;top:9131;width:202;height:187" coordorigin="1469,9131" coordsize="202,187" path="m1666,9184l1642,9186,1636,9205,1629,9224,1621,9242,1613,9261,1631,9257,1638,9240,1647,9222,1656,9203,1666,9184xe" filled="t" fillcolor="#202020" stroked="f">
                <v:path arrowok="t"/>
                <v:fill/>
              </v:shape>
            </v:group>
            <v:group style="position:absolute;left:1680;top:9131;width:202;height:187" coordorigin="1680,9131" coordsize="202,187">
              <v:shape style="position:absolute;left:1680;top:9131;width:202;height:187" coordorigin="1680,9131" coordsize="202,187" path="m1882,9304l1680,9304,1680,9318,1882,9318,1882,9304xe" filled="t" fillcolor="#202020" stroked="f">
                <v:path arrowok="t"/>
                <v:fill/>
              </v:shape>
              <v:shape style="position:absolute;left:1680;top:9131;width:202;height:187" coordorigin="1680,9131" coordsize="202,187" path="m1790,9246l1771,9246,1771,9304,1790,9304,1790,9246xe" filled="t" fillcolor="#202020" stroked="f">
                <v:path arrowok="t"/>
                <v:fill/>
              </v:shape>
              <v:shape style="position:absolute;left:1680;top:9131;width:202;height:187" coordorigin="1680,9131" coordsize="202,187" path="m1862,9227l1694,9227,1694,9246,1862,9246,1862,9227xe" filled="t" fillcolor="#202020" stroked="f">
                <v:path arrowok="t"/>
                <v:fill/>
              </v:shape>
              <v:shape style="position:absolute;left:1680;top:9131;width:202;height:187" coordorigin="1680,9131" coordsize="202,187" path="m1790,9184l1771,9184,1771,9227,1790,9227,1790,9184xe" filled="t" fillcolor="#202020" stroked="f">
                <v:path arrowok="t"/>
                <v:fill/>
              </v:shape>
              <v:shape style="position:absolute;left:1680;top:9131;width:202;height:187" coordorigin="1680,9131" coordsize="202,187" path="m1872,9165l1690,9165,1690,9184,1872,9184,1872,9165xe" filled="t" fillcolor="#202020" stroked="f">
                <v:path arrowok="t"/>
                <v:fill/>
              </v:shape>
              <v:shape style="position:absolute;left:1680;top:9131;width:202;height:187" coordorigin="1680,9131" coordsize="202,187" path="m1781,9131l1762,9136,1766,9141,1771,9150,1781,9165,1795,9160,1795,9150,1786,9141,1781,913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2.379997pt;margin-top:456.059998pt;width:42.76pt;height:11.08pt;mso-position-horizontal-relative:page;mso-position-vertical-relative:page;z-index:-4627" coordorigin="2448,9121" coordsize="855,222">
            <v:group style="position:absolute;left:2458;top:9141;width:206;height:192" coordorigin="2458,9141" coordsize="206,192">
              <v:shape style="position:absolute;left:2458;top:9141;width:206;height:192" coordorigin="2458,9141" coordsize="206,192" path="m2606,9208l2592,9208,2591,9253,2586,9272,2574,9289,2561,9301,2543,9312,2520,9318,2525,9328,2525,9333,2544,9328,2566,9320,2581,9310,2592,9299,2592,9294,2631,9294,2620,9288,2602,9280,2606,9270,2606,9208xe" filled="t" fillcolor="#202020" stroked="f">
                <v:path arrowok="t"/>
                <v:fill/>
              </v:shape>
              <v:shape style="position:absolute;left:2458;top:9141;width:206;height:192" coordorigin="2458,9141" coordsize="206,192" path="m2631,9294l2597,9294,2604,9298,2621,9309,2638,9320,2654,9333,2655,9309,2638,9298,2631,9294xe" filled="t" fillcolor="#202020" stroked="f">
                <v:path arrowok="t"/>
                <v:fill/>
              </v:shape>
              <v:shape style="position:absolute;left:2458;top:9141;width:206;height:192" coordorigin="2458,9141" coordsize="206,192" path="m2506,9165l2486,9165,2486,9275,2477,9280,2467,9280,2458,9285,2472,9296,2509,9287,2534,9280,2534,9270,2506,9270,2506,9165xe" filled="t" fillcolor="#202020" stroked="f">
                <v:path arrowok="t"/>
                <v:fill/>
              </v:shape>
              <v:shape style="position:absolute;left:2458;top:9141;width:206;height:192" coordorigin="2458,9141" coordsize="206,192" path="m2654,9184l2544,9184,2544,9290,2563,9290,2563,9198,2654,9198,2654,9184xe" filled="t" fillcolor="#202020" stroked="f">
                <v:path arrowok="t"/>
                <v:fill/>
              </v:shape>
              <v:shape style="position:absolute;left:2458;top:9141;width:206;height:192" coordorigin="2458,9141" coordsize="206,192" path="m2654,9198l2640,9198,2640,9290,2654,9290,2654,9198xe" filled="t" fillcolor="#202020" stroked="f">
                <v:path arrowok="t"/>
                <v:fill/>
              </v:shape>
              <v:shape style="position:absolute;left:2458;top:9141;width:206;height:192" coordorigin="2458,9141" coordsize="206,192" path="m2534,9266l2525,9266,2515,9270,2534,9270,2534,9266xe" filled="t" fillcolor="#202020" stroked="f">
                <v:path arrowok="t"/>
                <v:fill/>
              </v:shape>
              <v:shape style="position:absolute;left:2458;top:9141;width:206;height:192" coordorigin="2458,9141" coordsize="206,192" path="m2606,9155l2587,9155,2582,9184,2602,9184,2606,9155xe" filled="t" fillcolor="#202020" stroked="f">
                <v:path arrowok="t"/>
                <v:fill/>
              </v:shape>
              <v:shape style="position:absolute;left:2458;top:9141;width:206;height:192" coordorigin="2458,9141" coordsize="206,192" path="m2530,9150l2462,9150,2462,9165,2530,9165,2530,9150xe" filled="t" fillcolor="#202020" stroked="f">
                <v:path arrowok="t"/>
                <v:fill/>
              </v:shape>
              <v:shape style="position:absolute;left:2458;top:9141;width:206;height:192" coordorigin="2458,9141" coordsize="206,192" path="m2664,9141l2534,9141,2534,9155,2664,9155,2664,9141xe" filled="t" fillcolor="#202020" stroked="f">
                <v:path arrowok="t"/>
                <v:fill/>
              </v:shape>
            </v:group>
            <v:group style="position:absolute;left:2702;top:9141;width:149;height:187" coordorigin="2702,9141" coordsize="149,187">
              <v:shape style="position:absolute;left:2702;top:9141;width:149;height:187" coordorigin="2702,9141" coordsize="149,187" path="m2851,9141l2702,9141,2702,9328,2717,9328,2717,9314,2851,9314,2851,9299,2717,9299,2717,9261,2851,9261,2851,9246,2717,9246,2717,9208,2851,9208,2851,9194,2717,9194,2717,9155,2851,9155,2851,9141xe" filled="t" fillcolor="#202020" stroked="f">
                <v:path arrowok="t"/>
                <v:fill/>
              </v:shape>
              <v:shape style="position:absolute;left:2702;top:9141;width:149;height:187" coordorigin="2702,9141" coordsize="149,187" path="m2851,9314l2832,9314,2832,9328,2851,9328,2851,9314xe" filled="t" fillcolor="#202020" stroked="f">
                <v:path arrowok="t"/>
                <v:fill/>
              </v:shape>
              <v:shape style="position:absolute;left:2702;top:9141;width:149;height:187" coordorigin="2702,9141" coordsize="149,187" path="m2851,9261l2832,9261,2832,9299,2851,9299,2851,9261xe" filled="t" fillcolor="#202020" stroked="f">
                <v:path arrowok="t"/>
                <v:fill/>
              </v:shape>
              <v:shape style="position:absolute;left:2702;top:9141;width:149;height:187" coordorigin="2702,9141" coordsize="149,187" path="m2851,9208l2832,9208,2832,9246,2851,9246,2851,9208xe" filled="t" fillcolor="#202020" stroked="f">
                <v:path arrowok="t"/>
                <v:fill/>
              </v:shape>
              <v:shape style="position:absolute;left:2702;top:9141;width:149;height:187" coordorigin="2702,9141" coordsize="149,187" path="m2851,9155l2832,9155,2832,9194,2851,9194,2851,9155xe" filled="t" fillcolor="#202020" stroked="f">
                <v:path arrowok="t"/>
                <v:fill/>
              </v:shape>
            </v:group>
            <v:group style="position:absolute;left:2885;top:9131;width:182;height:202" coordorigin="2885,9131" coordsize="182,202">
              <v:shape style="position:absolute;left:2885;top:9131;width:182;height:202" coordorigin="2885,9131" coordsize="182,202" path="m2942,9256l2923,9256,2923,9333,2942,9333,2942,9318,3067,9318,3067,9304,2942,9304,2942,9256xe" filled="t" fillcolor="#202020" stroked="f">
                <v:path arrowok="t"/>
                <v:fill/>
              </v:shape>
              <v:shape style="position:absolute;left:2885;top:9131;width:182;height:202" coordorigin="2885,9131" coordsize="182,202" path="m3067,9318l3048,9318,3048,9333,3067,9333,3067,9318xe" filled="t" fillcolor="#202020" stroked="f">
                <v:path arrowok="t"/>
                <v:fill/>
              </v:shape>
              <v:shape style="position:absolute;left:2885;top:9131;width:182;height:202" coordorigin="2885,9131" coordsize="182,202" path="m3067,9256l3048,9256,3048,9304,3067,9304,3067,9256xe" filled="t" fillcolor="#202020" stroked="f">
                <v:path arrowok="t"/>
                <v:fill/>
              </v:shape>
              <v:shape style="position:absolute;left:2885;top:9131;width:182;height:202" coordorigin="2885,9131" coordsize="182,202" path="m2952,9184l2938,9194,2957,9213,2961,9225,2943,9232,2924,9240,2905,9247,2885,9251,2885,9256,2894,9266,2904,9266,2923,9256,3067,9256,3067,9242,2970,9240,2990,9230,3009,9219,3019,9212,2980,9212,2952,9184xe" filled="t" fillcolor="#202020" stroked="f">
                <v:path arrowok="t"/>
                <v:fill/>
              </v:shape>
              <v:shape style="position:absolute;left:2885;top:9131;width:182;height:202" coordorigin="2885,9131" coordsize="182,202" path="m3067,9170l2947,9170,3033,9179,3017,9190,2999,9201,2980,9212,3019,9212,3026,9208,3041,9196,3055,9183,3067,9170xe" filled="t" fillcolor="#202020" stroked="f">
                <v:path arrowok="t"/>
                <v:fill/>
              </v:shape>
              <v:shape style="position:absolute;left:2885;top:9131;width:182;height:202" coordorigin="2885,9131" coordsize="182,202" path="m2962,9131l2917,9177,2885,9198,2894,9208,2903,9208,2920,9195,2934,9182,2947,9170,3067,9170,3067,9155,2962,9155,2966,9146,2976,9136,2962,9131xe" filled="t" fillcolor="#202020" stroked="f">
                <v:path arrowok="t"/>
                <v:fill/>
              </v:shape>
            </v:group>
            <v:group style="position:absolute;left:3091;top:9136;width:202;height:197" coordorigin="3091,9136" coordsize="202,197">
              <v:shape style="position:absolute;left:3091;top:9136;width:202;height:197" coordorigin="3091,9136" coordsize="202,197" path="m3144,9242l3130,9242,3130,9333,3144,9333,3144,9242xe" filled="t" fillcolor="#202020" stroked="f">
                <v:path arrowok="t"/>
                <v:fill/>
              </v:shape>
              <v:shape style="position:absolute;left:3091;top:9136;width:202;height:197" coordorigin="3091,9136" coordsize="202,197" path="m3240,9184l3221,9184,3221,9314,3187,9314,3192,9318,3192,9328,3230,9328,3240,9323,3240,9184xe" filled="t" fillcolor="#202020" stroked="f">
                <v:path arrowok="t"/>
                <v:fill/>
              </v:shape>
              <v:shape style="position:absolute;left:3091;top:9136;width:202;height:197" coordorigin="3091,9136" coordsize="202,197" path="m3192,9218l3169,9280,3163,9294,3168,9294,3173,9299,3178,9297,3186,9279,3193,9261,3200,9242,3206,9222,3192,9218xe" filled="t" fillcolor="#202020" stroked="f">
                <v:path arrowok="t"/>
                <v:fill/>
              </v:shape>
              <v:shape style="position:absolute;left:3091;top:9136;width:202;height:197" coordorigin="3091,9136" coordsize="202,197" path="m3264,9218l3250,9222,3258,9243,3265,9261,3274,9280,3283,9299,3290,9269,3281,9250,3264,9218xe" filled="t" fillcolor="#202020" stroked="f">
                <v:path arrowok="t"/>
                <v:fill/>
              </v:shape>
              <v:shape style="position:absolute;left:3091;top:9136;width:202;height:197" coordorigin="3091,9136" coordsize="202,197" path="m3168,9194l3096,9194,3096,9208,3123,9224,3115,9242,3104,9259,3091,9275,3096,9280,3101,9290,3101,9294,3110,9278,3120,9261,3130,9242,3144,9242,3144,9232,3158,9232,3154,9227,3144,9227,3144,9208,3168,9208,3168,9203,3185,9203,3188,9198,3168,9198,3168,9194xe" filled="t" fillcolor="#202020" stroked="f">
                <v:path arrowok="t"/>
                <v:fill/>
              </v:shape>
              <v:shape style="position:absolute;left:3091;top:9136;width:202;height:197" coordorigin="3091,9136" coordsize="202,197" path="m3158,9232l3144,9232,3149,9242,3158,9246,3163,9256,3173,9246,3158,9232xe" filled="t" fillcolor="#202020" stroked="f">
                <v:path arrowok="t"/>
                <v:fill/>
              </v:shape>
              <v:shape style="position:absolute;left:3091;top:9136;width:202;height:197" coordorigin="3091,9136" coordsize="202,197" path="m3149,9222l3144,9227,3154,9227,3149,9222xe" filled="t" fillcolor="#202020" stroked="f">
                <v:path arrowok="t"/>
                <v:fill/>
              </v:shape>
              <v:shape style="position:absolute;left:3091;top:9136;width:202;height:197" coordorigin="3091,9136" coordsize="202,197" path="m3185,9203l3173,9203,3178,9208,3181,9209,3185,9203xe" filled="t" fillcolor="#202020" stroked="f">
                <v:path arrowok="t"/>
                <v:fill/>
              </v:shape>
              <v:shape style="position:absolute;left:3091;top:9136;width:202;height:197" coordorigin="3091,9136" coordsize="202,197" path="m3293,9174l3274,9174,3269,9184,3269,9194,3259,9203,3269,9203,3274,9208,3278,9208,3283,9194,3293,9174xe" filled="t" fillcolor="#202020" stroked="f">
                <v:path arrowok="t"/>
                <v:fill/>
              </v:shape>
              <v:shape style="position:absolute;left:3091;top:9136;width:202;height:197" coordorigin="3091,9136" coordsize="202,197" path="m3221,9136l3197,9147,3188,9165,3178,9183,3168,9198,3188,9198,3191,9193,3202,9174,3293,9174,3293,9160,3206,9160,3211,9150,3216,9146,3221,9136xe" filled="t" fillcolor="#202020" stroked="f">
                <v:path arrowok="t"/>
                <v:fill/>
              </v:shape>
              <v:shape style="position:absolute;left:3091;top:9136;width:202;height:197" coordorigin="3091,9136" coordsize="202,197" path="m3144,9160l3130,9160,3130,9194,3144,9194,3144,9160xe" filled="t" fillcolor="#202020" stroked="f">
                <v:path arrowok="t"/>
                <v:fill/>
              </v:shape>
              <v:shape style="position:absolute;left:3091;top:9136;width:202;height:197" coordorigin="3091,9136" coordsize="202,197" path="m3159,9141l3141,9144,3096,9150,3096,9155,3101,9160,3101,9165,3110,9165,3120,9160,3144,9160,3154,9155,3178,9155,3159,914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86.940002pt;margin-top:456.059998pt;width:42.04pt;height:10.84pt;mso-position-horizontal-relative:page;mso-position-vertical-relative:page;z-index:-4626" coordorigin="3739,9121" coordsize="841,217">
            <v:group style="position:absolute;left:3749;top:9146;width:202;height:182" coordorigin="3749,9146" coordsize="202,182">
              <v:shape style="position:absolute;left:3749;top:9146;width:202;height:182" coordorigin="3749,9146" coordsize="202,182" path="m3950,9222l3749,9222,3749,9237,3802,9239,3800,9259,3794,9277,3783,9295,3768,9308,3749,9318,3758,9328,3813,9279,3816,9237,3950,9237,3950,9222xe" filled="t" fillcolor="#202020" stroked="f">
                <v:path arrowok="t"/>
                <v:fill/>
              </v:shape>
              <v:shape style="position:absolute;left:3749;top:9146;width:202;height:182" coordorigin="3749,9146" coordsize="202,182" path="m3898,9237l3883,9237,3883,9328,3898,9328,3898,9237xe" filled="t" fillcolor="#202020" stroked="f">
                <v:path arrowok="t"/>
                <v:fill/>
              </v:shape>
              <v:shape style="position:absolute;left:3749;top:9146;width:202;height:182" coordorigin="3749,9146" coordsize="202,182" path="m3816,9160l3802,9160,3802,9222,3816,9222,3816,9160xe" filled="t" fillcolor="#202020" stroked="f">
                <v:path arrowok="t"/>
                <v:fill/>
              </v:shape>
              <v:shape style="position:absolute;left:3749;top:9146;width:202;height:182" coordorigin="3749,9146" coordsize="202,182" path="m3898,9160l3883,9160,3883,9222,3898,9222,3898,9160xe" filled="t" fillcolor="#202020" stroked="f">
                <v:path arrowok="t"/>
                <v:fill/>
              </v:shape>
              <v:shape style="position:absolute;left:3749;top:9146;width:202;height:182" coordorigin="3749,9146" coordsize="202,182" path="m3941,9146l3758,9146,3758,9160,3941,9160,3941,9146xe" filled="t" fillcolor="#202020" stroked="f">
                <v:path arrowok="t"/>
                <v:fill/>
              </v:shape>
            </v:group>
            <v:group style="position:absolute;left:3960;top:9309;width:197;height:2" coordorigin="3960,9309" coordsize="197,2">
              <v:shape style="position:absolute;left:3960;top:9309;width:197;height:2" coordorigin="3960,9309" coordsize="197,0" path="m3960,9309l4157,9309e" filled="f" stroked="t" strokeweight="1.06pt" strokecolor="#202020">
                <v:path arrowok="t"/>
              </v:shape>
            </v:group>
            <v:group style="position:absolute;left:4058;top:9165;width:2;height:134" coordorigin="4058,9165" coordsize="2,134">
              <v:shape style="position:absolute;left:4058;top:9165;width:2;height:134" coordorigin="4058,9165" coordsize="0,134" path="m4058,9165l4058,9299e" filled="f" stroked="t" strokeweight=".82pt" strokecolor="#202020">
                <v:path arrowok="t"/>
              </v:shape>
            </v:group>
            <v:group style="position:absolute;left:3970;top:9155;width:178;height:2" coordorigin="3970,9155" coordsize="178,2">
              <v:shape style="position:absolute;left:3970;top:9155;width:178;height:2" coordorigin="3970,9155" coordsize="178,0" path="m3970,9155l4147,9155e" filled="f" stroked="t" strokeweight="1.06pt" strokecolor="#202020">
                <v:path arrowok="t"/>
              </v:shape>
            </v:group>
            <v:group style="position:absolute;left:4195;top:9146;width:149;height:182" coordorigin="4195,9146" coordsize="149,182">
              <v:shape style="position:absolute;left:4195;top:9146;width:149;height:182" coordorigin="4195,9146" coordsize="149,182" path="m4344,9146l4195,9146,4195,9328,4214,9328,4214,9314,4344,9314,4344,9299,4214,9299,4214,9237,4344,9237,4344,9218,4214,9218,4214,9160,4344,9160,4344,9146xe" filled="t" fillcolor="#202020" stroked="f">
                <v:path arrowok="t"/>
                <v:fill/>
              </v:shape>
              <v:shape style="position:absolute;left:4195;top:9146;width:149;height:182" coordorigin="4195,9146" coordsize="149,182" path="m4344,9314l4325,9314,4325,9328,4344,9328,4344,9314xe" filled="t" fillcolor="#202020" stroked="f">
                <v:path arrowok="t"/>
                <v:fill/>
              </v:shape>
              <v:shape style="position:absolute;left:4195;top:9146;width:149;height:182" coordorigin="4195,9146" coordsize="149,182" path="m4344,9237l4325,9237,4325,9299,4344,9299,4344,9237xe" filled="t" fillcolor="#202020" stroked="f">
                <v:path arrowok="t"/>
                <v:fill/>
              </v:shape>
              <v:shape style="position:absolute;left:4195;top:9146;width:149;height:182" coordorigin="4195,9146" coordsize="149,182" path="m4344,9160l4325,9160,4325,9218,4344,9218,4344,9160xe" filled="t" fillcolor="#202020" stroked="f">
                <v:path arrowok="t"/>
                <v:fill/>
              </v:shape>
            </v:group>
            <v:group style="position:absolute;left:4378;top:9131;width:192;height:197" coordorigin="4378,9131" coordsize="192,197">
              <v:shape style="position:absolute;left:4378;top:9131;width:192;height:197" coordorigin="4378,9131" coordsize="192,197" path="m4411,9285l4404,9294,4391,9308,4378,9323,4382,9323,4382,9328,4396,9324,4426,9294,4411,9285xe" filled="t" fillcolor="#202020" stroked="f">
                <v:path arrowok="t"/>
                <v:fill/>
              </v:shape>
              <v:shape style="position:absolute;left:4378;top:9131;width:192;height:197" coordorigin="4378,9131" coordsize="192,197" path="m4570,9136l4498,9136,4498,9232,4497,9253,4495,9272,4492,9287,4484,9304,4474,9323,4474,9328,4478,9328,4494,9319,4503,9302,4508,9282,4512,9261,4570,9261,4570,9246,4512,9246,4512,9203,4570,9203,4570,9194,4512,9194,4512,9150,4570,9150,4570,9136xe" filled="t" fillcolor="#202020" stroked="f">
                <v:path arrowok="t"/>
                <v:fill/>
              </v:shape>
              <v:shape style="position:absolute;left:4378;top:9131;width:192;height:197" coordorigin="4378,9131" coordsize="192,197" path="m4570,9261l4555,9261,4555,9309,4550,9314,4522,9314,4522,9318,4526,9323,4526,9328,4565,9328,4570,9318,4570,9261xe" filled="t" fillcolor="#202020" stroked="f">
                <v:path arrowok="t"/>
                <v:fill/>
              </v:shape>
              <v:shape style="position:absolute;left:4378;top:9131;width:192;height:197" coordorigin="4378,9131" coordsize="192,197" path="m4450,9285l4440,9294,4450,9304,4459,9309,4464,9318,4478,9304,4469,9299,4459,9290,4450,9285xe" filled="t" fillcolor="#202020" stroked="f">
                <v:path arrowok="t"/>
                <v:fill/>
              </v:shape>
              <v:shape style="position:absolute;left:4378;top:9131;width:192;height:197" coordorigin="4378,9131" coordsize="192,197" path="m4488,9266l4378,9266,4378,9280,4488,9280,4488,9266xe" filled="t" fillcolor="#202020" stroked="f">
                <v:path arrowok="t"/>
                <v:fill/>
              </v:shape>
              <v:shape style="position:absolute;left:4378;top:9131;width:192;height:197" coordorigin="4378,9131" coordsize="192,197" path="m4411,9174l4397,9174,4397,9266,4411,9266,4411,9242,4469,9242,4469,9232,4411,9232,4411,9208,4469,9208,4469,9194,4411,9194,4411,9174xe" filled="t" fillcolor="#202020" stroked="f">
                <v:path arrowok="t"/>
                <v:fill/>
              </v:shape>
              <v:shape style="position:absolute;left:4378;top:9131;width:192;height:197" coordorigin="4378,9131" coordsize="192,197" path="m4469,9242l4454,9242,4454,9266,4469,9266,4469,9242xe" filled="t" fillcolor="#202020" stroked="f">
                <v:path arrowok="t"/>
                <v:fill/>
              </v:shape>
              <v:shape style="position:absolute;left:4378;top:9131;width:192;height:197" coordorigin="4378,9131" coordsize="192,197" path="m4570,9203l4555,9203,4555,9246,4570,9246,4570,9203xe" filled="t" fillcolor="#202020" stroked="f">
                <v:path arrowok="t"/>
                <v:fill/>
              </v:shape>
              <v:shape style="position:absolute;left:4378;top:9131;width:192;height:197" coordorigin="4378,9131" coordsize="192,197" path="m4469,9208l4454,9208,4454,9232,4469,9232,4469,9208xe" filled="t" fillcolor="#202020" stroked="f">
                <v:path arrowok="t"/>
                <v:fill/>
              </v:shape>
              <v:shape style="position:absolute;left:4378;top:9131;width:192;height:197" coordorigin="4378,9131" coordsize="192,197" path="m4469,9174l4454,9174,4454,9194,4469,9194,4469,9174xe" filled="t" fillcolor="#202020" stroked="f">
                <v:path arrowok="t"/>
                <v:fill/>
              </v:shape>
              <v:shape style="position:absolute;left:4378;top:9131;width:192;height:197" coordorigin="4378,9131" coordsize="192,197" path="m4570,9150l4555,9150,4555,9194,4570,9194,4570,9150xe" filled="t" fillcolor="#202020" stroked="f">
                <v:path arrowok="t"/>
                <v:fill/>
              </v:shape>
              <v:shape style="position:absolute;left:4378;top:9131;width:192;height:197" coordorigin="4378,9131" coordsize="192,197" path="m4488,9160l4382,9160,4382,9174,4488,9174,4488,9160xe" filled="t" fillcolor="#202020" stroked="f">
                <v:path arrowok="t"/>
                <v:fill/>
              </v:shape>
              <v:shape style="position:absolute;left:4378;top:9131;width:192;height:197" coordorigin="4378,9131" coordsize="192,197" path="m4411,9131l4397,9131,4397,9160,4411,9160,4411,9131xe" filled="t" fillcolor="#202020" stroked="f">
                <v:path arrowok="t"/>
                <v:fill/>
              </v:shape>
              <v:shape style="position:absolute;left:4378;top:9131;width:192;height:197" coordorigin="4378,9131" coordsize="192,197" path="m4469,9131l4454,9131,4454,9160,4469,9160,4469,913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51.020004pt;margin-top:449.339996pt;width:21.67pt;height:11.08pt;mso-position-horizontal-relative:page;mso-position-vertical-relative:page;z-index:-4625" coordorigin="5020,8987" coordsize="433,222">
            <v:group style="position:absolute;left:5030;top:8997;width:206;height:202" coordorigin="5030,8997" coordsize="206,202">
              <v:shape style="position:absolute;left:5030;top:8997;width:206;height:202" coordorigin="5030,8997" coordsize="206,202" path="m5218,9172l5177,9172,5193,9183,5211,9190,5232,9198,5232,9189,5237,9184,5226,9176,5218,9172xe" filled="t" fillcolor="#202020" stroked="f">
                <v:path arrowok="t"/>
                <v:fill/>
              </v:shape>
              <v:shape style="position:absolute;left:5030;top:8997;width:206;height:202" coordorigin="5030,8997" coordsize="206,202" path="m5151,9131l5131,9131,5141,9141,5146,9150,5154,9161,5138,9170,5119,9178,5098,9184,5102,9189,5102,9194,5121,9195,5139,9189,5157,9181,5177,9172,5218,9172,5208,9168,5195,9151,5200,9146,5166,9146,5152,9133,5151,9131xe" filled="t" fillcolor="#202020" stroked="f">
                <v:path arrowok="t"/>
                <v:fill/>
              </v:shape>
              <v:shape style="position:absolute;left:5030;top:8997;width:206;height:202" coordorigin="5030,8997" coordsize="206,202" path="m5093,9064l5078,9072,5077,9088,5075,9106,5069,9155,5054,9155,5040,9160,5030,9160,5044,9172,5102,9160,5098,9155,5098,9150,5088,9150,5081,9141,5086,9118,5090,9099,5092,9081,5093,9064xe" filled="t" fillcolor="#202020" stroked="f">
                <v:path arrowok="t"/>
                <v:fill/>
              </v:shape>
              <v:shape style="position:absolute;left:5030;top:8997;width:206;height:202" coordorigin="5030,8997" coordsize="206,202" path="m5098,9146l5093,9146,5088,9150,5098,9150,5098,9146xe" filled="t" fillcolor="#202020" stroked="f">
                <v:path arrowok="t"/>
                <v:fill/>
              </v:shape>
              <v:shape style="position:absolute;left:5030;top:8997;width:206;height:202" coordorigin="5030,8997" coordsize="206,202" path="m5160,9093l5140,9097,5128,9113,5114,9128,5098,9141,5107,9150,5112,9150,5117,9146,5126,9141,5131,9131,5151,9131,5141,9117,5218,9117,5218,9102,5155,9102,5155,9098,5160,9093xe" filled="t" fillcolor="#202020" stroked="f">
                <v:path arrowok="t"/>
                <v:fill/>
              </v:shape>
              <v:shape style="position:absolute;left:5030;top:8997;width:206;height:202" coordorigin="5030,8997" coordsize="206,202" path="m5218,9117l5203,9117,5199,9123,5185,9137,5166,9146,5200,9146,5209,9136,5218,9117xe" filled="t" fillcolor="#202020" stroked="f">
                <v:path arrowok="t"/>
                <v:fill/>
              </v:shape>
              <v:shape style="position:absolute;left:5030;top:8997;width:206;height:202" coordorigin="5030,8997" coordsize="206,202" path="m5050,9064l5035,9069,5038,9081,5042,9099,5046,9118,5050,9141,5061,9121,5057,9100,5053,9080,5050,9064xe" filled="t" fillcolor="#202020" stroked="f">
                <v:path arrowok="t"/>
                <v:fill/>
              </v:shape>
              <v:shape style="position:absolute;left:5030;top:8997;width:206;height:202" coordorigin="5030,8997" coordsize="206,202" path="m5131,9071l5098,9093,5107,9102,5119,9099,5135,9086,5150,9074,5131,9071xe" filled="t" fillcolor="#202020" stroked="f">
                <v:path arrowok="t"/>
                <v:fill/>
              </v:shape>
              <v:shape style="position:absolute;left:5030;top:8997;width:206;height:202" coordorigin="5030,8997" coordsize="206,202" path="m5194,9064l5189,9078,5194,9080,5212,9090,5227,9102,5231,9085,5215,9075,5194,9064xe" filled="t" fillcolor="#202020" stroked="f">
                <v:path arrowok="t"/>
                <v:fill/>
              </v:shape>
              <v:shape style="position:absolute;left:5030;top:8997;width:206;height:202" coordorigin="5030,8997" coordsize="206,202" path="m5227,9054l5218,9054,5218,9059,5227,9069,5227,9054xe" filled="t" fillcolor="#202020" stroked="f">
                <v:path arrowok="t"/>
                <v:fill/>
              </v:shape>
              <v:shape style="position:absolute;left:5030;top:8997;width:206;height:202" coordorigin="5030,8997" coordsize="206,202" path="m5179,9002l5147,9006,5136,9023,5122,9035,5122,9040,5117,9045,5107,9045,5117,9064,5122,9059,5137,9059,5155,9058,5174,9057,5195,9055,5218,9054,5227,9054,5227,9044,5155,9044,5137,9044,5148,9030,5162,9016,5179,9002xe" filled="t" fillcolor="#202020" stroked="f">
                <v:path arrowok="t"/>
                <v:fill/>
              </v:shape>
              <v:shape style="position:absolute;left:5030;top:8997;width:206;height:202" coordorigin="5030,8997" coordsize="206,202" path="m5102,9035l5030,9035,5030,9050,5102,9050,5102,9035xe" filled="t" fillcolor="#202020" stroked="f">
                <v:path arrowok="t"/>
                <v:fill/>
              </v:shape>
              <v:shape style="position:absolute;left:5030;top:8997;width:206;height:202" coordorigin="5030,8997" coordsize="206,202" path="m5198,9011l5189,9021,5194,9030,5198,9035,5196,9041,5175,9044,5155,9044,5227,9044,5227,9044,5213,9029,5198,9011xe" filled="t" fillcolor="#202020" stroked="f">
                <v:path arrowok="t"/>
                <v:fill/>
              </v:shape>
              <v:shape style="position:absolute;left:5030;top:8997;width:206;height:202" coordorigin="5030,8997" coordsize="206,202" path="m5059,8997l5050,9002,5054,9016,5064,9026,5069,9035,5083,9026,5074,9016,5069,9006,5059,8997xe" filled="t" fillcolor="#202020" stroked="f">
                <v:path arrowok="t"/>
                <v:fill/>
              </v:shape>
            </v:group>
            <v:group style="position:absolute;left:5246;top:9174;width:197;height:2" coordorigin="5246,9174" coordsize="197,2">
              <v:shape style="position:absolute;left:5246;top:9174;width:197;height:2" coordorigin="5246,9174" coordsize="197,0" path="m5246,9174l5443,9174e" filled="f" stroked="t" strokeweight="1.06pt" strokecolor="#202020">
                <v:path arrowok="t"/>
              </v:shape>
            </v:group>
            <v:group style="position:absolute;left:5347;top:9030;width:2;height:134" coordorigin="5347,9030" coordsize="2,134">
              <v:shape style="position:absolute;left:5347;top:9030;width:2;height:134" coordorigin="5347,9030" coordsize="0,134" path="m5347,9030l5347,9165e" filled="f" stroked="t" strokeweight="1.06pt" strokecolor="#202020">
                <v:path arrowok="t"/>
              </v:shape>
            </v:group>
            <v:group style="position:absolute;left:5261;top:9021;width:173;height:2" coordorigin="5261,9021" coordsize="173,2">
              <v:shape style="position:absolute;left:5261;top:9021;width:173;height:2" coordorigin="5261,9021" coordsize="173,0" path="m5261,9021l5434,9021e" filled="f" stroked="t" strokeweight="1.06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76.722321pt;margin-top:450.559998pt;width:2.877679pt;height:9.6pt;mso-position-horizontal-relative:page;mso-position-vertical-relative:page;z-index:-4624" coordorigin="5534,9011" coordsize="58,192">
            <v:shape style="position:absolute;left:5534;top:9011;width:58;height:192" coordorigin="5534,9011" coordsize="58,192" path="m5592,9011l5540,9067,5534,9111,5537,9132,5542,9153,5550,9171,5560,9188,5573,9203,5587,9198,5576,9183,5566,9166,5559,9147,5555,9126,5554,9103,5556,9082,5561,9063,5569,9045,5579,9028,5592,9011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282.940002pt;margin-top:449.100006pt;width:21.43pt;height:11.199057pt;mso-position-horizontal-relative:page;mso-position-vertical-relative:page;z-index:-4623" coordorigin="5659,8982" coordsize="429,224">
            <v:group style="position:absolute;left:5669;top:8992;width:197;height:204" coordorigin="5669,8992" coordsize="197,204">
              <v:shape style="position:absolute;left:5669;top:8992;width:197;height:204" coordorigin="5669,8992" coordsize="197,204" path="m5731,9083l5719,9098,5729,9115,5739,9133,5692,9173,5669,9179,5669,9189,5674,9194,5685,9196,5724,9181,5742,9174,5761,9169,5779,9166,5821,9166,5811,9161,5795,9152,5783,9141,5788,9134,5763,9134,5751,9119,5741,9101,5731,9083xe" filled="t" fillcolor="#202020" stroked="f">
                <v:path arrowok="t"/>
                <v:fill/>
              </v:shape>
              <v:shape style="position:absolute;left:5669;top:8992;width:197;height:204" coordorigin="5669,8992" coordsize="197,204" path="m5821,9166l5779,9166,5796,9175,5814,9183,5834,9190,5856,9194,5856,9189,5861,9184,5853,9176,5830,9169,5821,9166xe" filled="t" fillcolor="#202020" stroked="f">
                <v:path arrowok="t"/>
                <v:fill/>
              </v:shape>
              <v:shape style="position:absolute;left:5669;top:8992;width:197;height:204" coordorigin="5669,8992" coordsize="197,204" path="m5798,9083l5797,9086,5788,9106,5777,9121,5763,9134,5788,9134,5794,9126,5804,9108,5813,9088,5798,9083xe" filled="t" fillcolor="#202020" stroked="f">
                <v:path arrowok="t"/>
                <v:fill/>
              </v:shape>
              <v:shape style="position:absolute;left:5669;top:8992;width:197;height:204" coordorigin="5669,8992" coordsize="197,204" path="m5726,9050l5716,9063,5702,9077,5686,9090,5669,9102,5678,9112,5684,9116,5741,9059,5726,9050xe" filled="t" fillcolor="#202020" stroked="f">
                <v:path arrowok="t"/>
                <v:fill/>
              </v:shape>
              <v:shape style="position:absolute;left:5669;top:8992;width:197;height:204" coordorigin="5669,8992" coordsize="197,204" path="m5803,9050l5805,9073,5821,9087,5834,9100,5846,9112,5856,9102,5852,9089,5838,9077,5803,9050xe" filled="t" fillcolor="#202020" stroked="f">
                <v:path arrowok="t"/>
                <v:fill/>
              </v:shape>
              <v:shape style="position:absolute;left:5669;top:8992;width:197;height:204" coordorigin="5669,8992" coordsize="197,204" path="m5866,9026l5669,9026,5669,9040,5866,9040,5866,9026xe" filled="t" fillcolor="#202020" stroked="f">
                <v:path arrowok="t"/>
                <v:fill/>
              </v:shape>
              <v:shape style="position:absolute;left:5669;top:8992;width:197;height:204" coordorigin="5669,8992" coordsize="197,204" path="m5765,8992l5750,9002,5760,9021,5765,9026,5770,9026,5779,9021,5765,8992xe" filled="t" fillcolor="#202020" stroked="f">
                <v:path arrowok="t"/>
                <v:fill/>
              </v:shape>
            </v:group>
            <v:group style="position:absolute;left:5880;top:9174;width:197;height:2" coordorigin="5880,9174" coordsize="197,2">
              <v:shape style="position:absolute;left:5880;top:9174;width:197;height:2" coordorigin="5880,9174" coordsize="197,0" path="m5880,9174l6077,9174e" filled="f" stroked="t" strokeweight="1.06pt" strokecolor="#202020">
                <v:path arrowok="t"/>
              </v:shape>
            </v:group>
            <v:group style="position:absolute;left:5976;top:9030;width:2;height:134" coordorigin="5976,9030" coordsize="2,134">
              <v:shape style="position:absolute;left:5976;top:9030;width:2;height:134" coordorigin="5976,9030" coordsize="0,134" path="m5976,9030l5976,9165e" filled="f" stroked="t" strokeweight="1.06pt" strokecolor="#202020">
                <v:path arrowok="t"/>
              </v:shape>
            </v:group>
            <v:group style="position:absolute;left:5890;top:9021;width:173;height:2" coordorigin="5890,9021" coordsize="173,2">
              <v:shape style="position:absolute;left:5890;top:9021;width:173;height:2" coordorigin="5890,9021" coordsize="173,0" path="m5890,9021l6062,9021e" filled="f" stroked="t" strokeweight="1.06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07.679993pt;margin-top:450.559998pt;width:2.639592pt;height:9.6pt;mso-position-horizontal-relative:page;mso-position-vertical-relative:page;z-index:-4622" coordorigin="6154,9011" coordsize="53,192">
            <v:shape style="position:absolute;left:6154;top:9011;width:53;height:192" coordorigin="6154,9011" coordsize="53,192" path="m6173,9011l6156,9014,6168,9031,6177,9048,6183,9067,6186,9087,6187,9109,6186,9131,6182,9152,6176,9171,6166,9188,6154,9203,6173,9203,6202,9149,6206,9105,6205,9083,6201,9063,6195,9044,6185,9026,6173,9011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273.579987pt;margin-top:463.73999pt;width:19.72pt;height:10.991231pt;mso-position-horizontal-relative:page;mso-position-vertical-relative:page;z-index:-4621" coordorigin="5472,9275" coordsize="394,220">
            <v:group style="position:absolute;left:5482;top:9294;width:149;height:187" coordorigin="5482,9294" coordsize="149,187">
              <v:shape style="position:absolute;left:5482;top:9294;width:149;height:187" coordorigin="5482,9294" coordsize="149,187" path="m5630,9294l5482,9294,5482,9482,5501,9482,5501,9467,5630,9467,5630,9448,5501,9448,5501,9386,5630,9386,5630,9371,5501,9371,5501,9309,5630,9309,5630,9294xe" filled="t" fillcolor="#202020" stroked="f">
                <v:path arrowok="t"/>
                <v:fill/>
              </v:shape>
              <v:shape style="position:absolute;left:5482;top:9294;width:149;height:187" coordorigin="5482,9294" coordsize="149,187" path="m5630,9467l5611,9467,5611,9482,5630,9482,5630,9467xe" filled="t" fillcolor="#202020" stroked="f">
                <v:path arrowok="t"/>
                <v:fill/>
              </v:shape>
              <v:shape style="position:absolute;left:5482;top:9294;width:149;height:187" coordorigin="5482,9294" coordsize="149,187" path="m5630,9386l5611,9386,5611,9448,5630,9448,5630,9386xe" filled="t" fillcolor="#202020" stroked="f">
                <v:path arrowok="t"/>
                <v:fill/>
              </v:shape>
              <v:shape style="position:absolute;left:5482;top:9294;width:149;height:187" coordorigin="5482,9294" coordsize="149,187" path="m5630,9309l5611,9309,5611,9371,5630,9371,5630,9309xe" filled="t" fillcolor="#202020" stroked="f">
                <v:path arrowok="t"/>
                <v:fill/>
              </v:shape>
            </v:group>
            <v:group style="position:absolute;left:5664;top:9285;width:192;height:200" coordorigin="5664,9285" coordsize="192,200">
              <v:shape style="position:absolute;left:5664;top:9285;width:192;height:200" coordorigin="5664,9285" coordsize="192,200" path="m5856,9290l5784,9290,5784,9381,5784,9401,5782,9420,5779,9436,5772,9454,5760,9472,5770,9482,5798,9410,5856,9410,5856,9395,5798,9395,5798,9357,5856,9357,5856,9342,5798,9342,5798,9304,5856,9304,5856,9290xe" filled="t" fillcolor="#202020" stroked="f">
                <v:path arrowok="t"/>
                <v:fill/>
              </v:shape>
              <v:shape style="position:absolute;left:5664;top:9285;width:192;height:200" coordorigin="5664,9285" coordsize="192,200" path="m5702,9434l5692,9445,5678,9460,5664,9472,5669,9477,5674,9477,5684,9473,5698,9459,5712,9443,5702,9434xe" filled="t" fillcolor="#202020" stroked="f">
                <v:path arrowok="t"/>
                <v:fill/>
              </v:shape>
              <v:shape style="position:absolute;left:5664;top:9285;width:192;height:200" coordorigin="5664,9285" coordsize="192,200" path="m5856,9410l5842,9410,5842,9462,5808,9462,5813,9467,5813,9477,5851,9477,5856,9472,5856,9410xe" filled="t" fillcolor="#202020" stroked="f">
                <v:path arrowok="t"/>
                <v:fill/>
              </v:shape>
              <v:shape style="position:absolute;left:5664;top:9285;width:192;height:200" coordorigin="5664,9285" coordsize="192,200" path="m5736,9434l5726,9443,5746,9462,5755,9467,5765,9458,5755,9448,5746,9443,5736,9434xe" filled="t" fillcolor="#202020" stroked="f">
                <v:path arrowok="t"/>
                <v:fill/>
              </v:shape>
              <v:shape style="position:absolute;left:5664;top:9285;width:192;height:200" coordorigin="5664,9285" coordsize="192,200" path="m5774,9419l5664,9419,5664,9429,5774,9429,5774,9419xe" filled="t" fillcolor="#202020" stroked="f">
                <v:path arrowok="t"/>
                <v:fill/>
              </v:shape>
              <v:shape style="position:absolute;left:5664;top:9285;width:192;height:200" coordorigin="5664,9285" coordsize="192,200" path="m5702,9323l5683,9323,5683,9419,5702,9419,5702,9395,5760,9395,5760,9381,5702,9381,5702,9357,5760,9357,5760,9347,5702,9347,5702,9323xe" filled="t" fillcolor="#202020" stroked="f">
                <v:path arrowok="t"/>
                <v:fill/>
              </v:shape>
              <v:shape style="position:absolute;left:5664;top:9285;width:192;height:200" coordorigin="5664,9285" coordsize="192,200" path="m5760,9395l5741,9395,5741,9419,5760,9419,5760,9395xe" filled="t" fillcolor="#202020" stroked="f">
                <v:path arrowok="t"/>
                <v:fill/>
              </v:shape>
              <v:shape style="position:absolute;left:5664;top:9285;width:192;height:200" coordorigin="5664,9285" coordsize="192,200" path="m5856,9357l5842,9357,5842,9395,5856,9395,5856,9357xe" filled="t" fillcolor="#202020" stroked="f">
                <v:path arrowok="t"/>
                <v:fill/>
              </v:shape>
              <v:shape style="position:absolute;left:5664;top:9285;width:192;height:200" coordorigin="5664,9285" coordsize="192,200" path="m5760,9357l5741,9357,5741,9381,5760,9381,5760,9357xe" filled="t" fillcolor="#202020" stroked="f">
                <v:path arrowok="t"/>
                <v:fill/>
              </v:shape>
              <v:shape style="position:absolute;left:5664;top:9285;width:192;height:200" coordorigin="5664,9285" coordsize="192,200" path="m5760,9323l5741,9323,5741,9347,5760,9347,5760,9323xe" filled="t" fillcolor="#202020" stroked="f">
                <v:path arrowok="t"/>
                <v:fill/>
              </v:shape>
              <v:shape style="position:absolute;left:5664;top:9285;width:192;height:200" coordorigin="5664,9285" coordsize="192,200" path="m5856,9304l5842,9304,5842,9342,5856,9342,5856,9304xe" filled="t" fillcolor="#202020" stroked="f">
                <v:path arrowok="t"/>
                <v:fill/>
              </v:shape>
              <v:shape style="position:absolute;left:5664;top:9285;width:192;height:200" coordorigin="5664,9285" coordsize="192,200" path="m5774,9309l5669,9309,5669,9323,5774,9323,5774,9309xe" filled="t" fillcolor="#202020" stroked="f">
                <v:path arrowok="t"/>
                <v:fill/>
              </v:shape>
              <v:shape style="position:absolute;left:5664;top:9285;width:192;height:200" coordorigin="5664,9285" coordsize="192,200" path="m5702,9285l5683,9285,5683,9309,5702,9309,5702,9285xe" filled="t" fillcolor="#202020" stroked="f">
                <v:path arrowok="t"/>
                <v:fill/>
              </v:shape>
              <v:shape style="position:absolute;left:5664;top:9285;width:192;height:200" coordorigin="5664,9285" coordsize="192,200" path="m5760,9285l5741,9285,5741,9309,5760,9309,5760,928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42.459991pt;margin-top:456.059998pt;width:42.52pt;height:11.08pt;mso-position-horizontal-relative:page;mso-position-vertical-relative:page;z-index:-4620" coordorigin="6849,9121" coordsize="850,222">
            <v:group style="position:absolute;left:6859;top:9131;width:202;height:200" coordorigin="6859,9131" coordsize="202,200">
              <v:shape style="position:absolute;left:6859;top:9131;width:202;height:200" coordorigin="6859,9131" coordsize="202,200" path="m6874,9237l6866,9258,6874,9277,6883,9290,6878,9304,6869,9309,6859,9318,6859,9323,6864,9328,6866,9332,6883,9318,6896,9306,6944,9306,6936,9305,6919,9297,6906,9281,6909,9273,6889,9273,6880,9255,6874,9237xe" filled="t" fillcolor="#202020" stroked="f">
                <v:path arrowok="t"/>
                <v:fill/>
              </v:shape>
              <v:shape style="position:absolute;left:6859;top:9131;width:202;height:200" coordorigin="6859,9131" coordsize="202,200" path="m6944,9306l6896,9306,6911,9314,6929,9319,6950,9322,6975,9323,7056,9323,7056,9318,7061,9314,7059,9309,6959,9309,6944,9306xe" filled="t" fillcolor="#202020" stroked="f">
                <v:path arrowok="t"/>
                <v:fill/>
              </v:shape>
              <v:shape style="position:absolute;left:6859;top:9131;width:202;height:200" coordorigin="6859,9131" coordsize="202,200" path="m6989,9285l6974,9285,6974,9304,6989,9304,6989,9285xe" filled="t" fillcolor="#202020" stroked="f">
                <v:path arrowok="t"/>
                <v:fill/>
              </v:shape>
              <v:shape style="position:absolute;left:6859;top:9131;width:202;height:200" coordorigin="6859,9131" coordsize="202,200" path="m7051,9270l6922,9270,6922,9285,7051,9285,7051,9270xe" filled="t" fillcolor="#202020" stroked="f">
                <v:path arrowok="t"/>
                <v:fill/>
              </v:shape>
              <v:shape style="position:absolute;left:6859;top:9131;width:202;height:200" coordorigin="6859,9131" coordsize="202,200" path="m6922,9150l6859,9150,6859,9165,6902,9165,6864,9213,6864,9227,6904,9238,6898,9257,6889,9273,6909,9273,6912,9264,6917,9245,6922,9222,6922,9213,6883,9213,6922,9165,6922,9150xe" filled="t" fillcolor="#202020" stroked="f">
                <v:path arrowok="t"/>
                <v:fill/>
              </v:shape>
              <v:shape style="position:absolute;left:6859;top:9131;width:202;height:200" coordorigin="6859,9131" coordsize="202,200" path="m6989,9251l6974,9251,6974,9270,6989,9270,6989,9251xe" filled="t" fillcolor="#202020" stroked="f">
                <v:path arrowok="t"/>
                <v:fill/>
              </v:shape>
              <v:shape style="position:absolute;left:6859;top:9131;width:202;height:200" coordorigin="6859,9131" coordsize="202,200" path="m7042,9242l6931,9242,6931,9251,7042,9251,7042,9242xe" filled="t" fillcolor="#202020" stroked="f">
                <v:path arrowok="t"/>
                <v:fill/>
              </v:shape>
              <v:shape style="position:absolute;left:6859;top:9131;width:202;height:200" coordorigin="6859,9131" coordsize="202,200" path="m6989,9222l6974,9222,6974,9242,6989,9242,6989,9222xe" filled="t" fillcolor="#202020" stroked="f">
                <v:path arrowok="t"/>
                <v:fill/>
              </v:shape>
              <v:shape style="position:absolute;left:6859;top:9131;width:202;height:200" coordorigin="6859,9131" coordsize="202,200" path="m7037,9194l7022,9194,7022,9213,6931,9213,6931,9222,7022,9222,7022,9227,7037,9227,7037,9194xe" filled="t" fillcolor="#202020" stroked="f">
                <v:path arrowok="t"/>
                <v:fill/>
              </v:shape>
              <v:shape style="position:absolute;left:6859;top:9131;width:202;height:200" coordorigin="6859,9131" coordsize="202,200" path="m6989,9194l6974,9194,6974,9213,6989,9213,6989,9194xe" filled="t" fillcolor="#202020" stroked="f">
                <v:path arrowok="t"/>
                <v:fill/>
              </v:shape>
              <v:shape style="position:absolute;left:6859;top:9131;width:202;height:200" coordorigin="6859,9131" coordsize="202,200" path="m7061,9179l6922,9179,6922,9194,7061,9194,7061,9179xe" filled="t" fillcolor="#202020" stroked="f">
                <v:path arrowok="t"/>
                <v:fill/>
              </v:shape>
              <v:shape style="position:absolute;left:6859;top:9131;width:202;height:200" coordorigin="6859,9131" coordsize="202,200" path="m6989,9165l6974,9165,6974,9179,6989,9179,6989,9165xe" filled="t" fillcolor="#202020" stroked="f">
                <v:path arrowok="t"/>
                <v:fill/>
              </v:shape>
              <v:shape style="position:absolute;left:6859;top:9131;width:202;height:200" coordorigin="6859,9131" coordsize="202,200" path="m7037,9150l6931,9150,6931,9165,7022,9165,7022,9179,7037,9179,7037,9150xe" filled="t" fillcolor="#202020" stroked="f">
                <v:path arrowok="t"/>
                <v:fill/>
              </v:shape>
              <v:shape style="position:absolute;left:6859;top:9131;width:202;height:200" coordorigin="6859,9131" coordsize="202,200" path="m6989,9131l6974,9131,6974,9150,6989,9150,6989,9131xe" filled="t" fillcolor="#202020" stroked="f">
                <v:path arrowok="t"/>
                <v:fill/>
              </v:shape>
            </v:group>
            <v:group style="position:absolute;left:7070;top:9136;width:202;height:197" coordorigin="7070,9136" coordsize="202,197">
              <v:shape style="position:absolute;left:7070;top:9136;width:202;height:197" coordorigin="7070,9136" coordsize="202,197" path="m7247,9307l7207,9307,7223,9317,7241,9325,7262,9333,7262,9328,7267,9323,7267,9312,7247,9307xe" filled="t" fillcolor="#202020" stroked="f">
                <v:path arrowok="t"/>
                <v:fill/>
              </v:shape>
              <v:shape style="position:absolute;left:7070;top:9136;width:202;height:197" coordorigin="7070,9136" coordsize="202,197" path="m7248,9222l7138,9222,7138,9237,7150,9242,7158,9260,7166,9278,7172,9298,7154,9305,7148,9307,7114,9318,7123,9328,7131,9332,7148,9325,7166,9318,7186,9312,7207,9307,7247,9307,7229,9299,7213,9286,7226,9272,7228,9270,7186,9270,7174,9253,7166,9237,7248,9237,7248,9222xe" filled="t" fillcolor="#202020" stroked="f">
                <v:path arrowok="t"/>
                <v:fill/>
              </v:shape>
              <v:shape style="position:absolute;left:7070;top:9136;width:202;height:197" coordorigin="7070,9136" coordsize="202,197" path="m7109,9198l7070,9198,7070,9213,7094,9213,7094,9299,7090,9304,7104,9314,7120,9302,7138,9290,7109,9290,7109,9198xe" filled="t" fillcolor="#202020" stroked="f">
                <v:path arrowok="t"/>
                <v:fill/>
              </v:shape>
              <v:shape style="position:absolute;left:7070;top:9136;width:202;height:197" coordorigin="7070,9136" coordsize="202,197" path="m7138,9270l7128,9275,7118,9285,7109,9290,7138,9290,7138,9270xe" filled="t" fillcolor="#202020" stroked="f">
                <v:path arrowok="t"/>
                <v:fill/>
              </v:shape>
              <v:shape style="position:absolute;left:7070;top:9136;width:202;height:197" coordorigin="7070,9136" coordsize="202,197" path="m7248,9237l7166,9237,7223,9253,7207,9266,7186,9270,7228,9270,7238,9256,7248,9237xe" filled="t" fillcolor="#202020" stroked="f">
                <v:path arrowok="t"/>
                <v:fill/>
              </v:shape>
              <v:shape style="position:absolute;left:7070;top:9136;width:202;height:197" coordorigin="7070,9136" coordsize="202,197" path="m7238,9141l7157,9141,7155,9172,7146,9190,7128,9203,7133,9208,7133,9213,7144,9213,7160,9198,7168,9180,7171,9160,7171,9155,7238,9155,7238,9141xe" filled="t" fillcolor="#202020" stroked="f">
                <v:path arrowok="t"/>
                <v:fill/>
              </v:shape>
              <v:shape style="position:absolute;left:7070;top:9136;width:202;height:197" coordorigin="7070,9136" coordsize="202,197" path="m7238,9155l7224,9155,7224,9198,7229,9208,7272,9208,7272,9189,7238,9189,7238,9155xe" filled="t" fillcolor="#202020" stroked="f">
                <v:path arrowok="t"/>
                <v:fill/>
              </v:shape>
              <v:shape style="position:absolute;left:7070;top:9136;width:202;height:197" coordorigin="7070,9136" coordsize="202,197" path="m7099,9136l7088,9148,7101,9162,7114,9179,7125,9166,7112,9149,7099,9136xe" filled="t" fillcolor="#202020" stroked="f">
                <v:path arrowok="t"/>
                <v:fill/>
              </v:shape>
            </v:group>
            <v:group style="position:absolute;left:7277;top:9131;width:206;height:197" coordorigin="7277,9131" coordsize="206,197">
              <v:shape style="position:absolute;left:7277;top:9131;width:206;height:197" coordorigin="7277,9131" coordsize="206,197" path="m7358,9222l7282,9222,7282,9232,7310,9245,7307,9265,7300,9283,7290,9300,7277,9318,7286,9328,7296,9321,7308,9304,7326,9270,7349,9270,7325,9246,7325,9232,7358,9232,7358,9222xe" filled="t" fillcolor="#202020" stroked="f">
                <v:path arrowok="t"/>
                <v:fill/>
              </v:shape>
              <v:shape style="position:absolute;left:7277;top:9131;width:206;height:197" coordorigin="7277,9131" coordsize="206,197" path="m7421,9170l7406,9170,7406,9218,7403,9238,7367,9305,7349,9318,7349,9323,7402,9290,7416,9256,7430,9256,7430,9251,7418,9244,7420,9225,7421,9203,7421,9170xe" filled="t" fillcolor="#202020" stroked="f">
                <v:path arrowok="t"/>
                <v:fill/>
              </v:shape>
              <v:shape style="position:absolute;left:7277;top:9131;width:206;height:197" coordorigin="7277,9131" coordsize="206,197" path="m7430,9256l7416,9256,7416,9318,7426,9328,7469,9328,7478,9318,7478,9314,7435,9314,7430,9309,7430,9256xe" filled="t" fillcolor="#202020" stroked="f">
                <v:path arrowok="t"/>
                <v:fill/>
              </v:shape>
              <v:shape style="position:absolute;left:7277;top:9131;width:206;height:197" coordorigin="7277,9131" coordsize="206,197" path="m7474,9275l7464,9275,7464,9309,7459,9314,7478,9314,7478,9299,7483,9290,7483,9280,7478,9280,7474,9275xe" filled="t" fillcolor="#202020" stroked="f">
                <v:path arrowok="t"/>
                <v:fill/>
              </v:shape>
              <v:shape style="position:absolute;left:7277;top:9131;width:206;height:197" coordorigin="7277,9131" coordsize="206,197" path="m7349,9270l7326,9270,7341,9285,7354,9299,7367,9289,7349,9270xe" filled="t" fillcolor="#202020" stroked="f">
                <v:path arrowok="t"/>
                <v:fill/>
              </v:shape>
              <v:shape style="position:absolute;left:7277;top:9131;width:206;height:197" coordorigin="7277,9131" coordsize="206,197" path="m7464,9141l7363,9141,7363,9266,7382,9266,7382,9155,7464,9155,7464,9141xe" filled="t" fillcolor="#202020" stroked="f">
                <v:path arrowok="t"/>
                <v:fill/>
              </v:shape>
              <v:shape style="position:absolute;left:7277;top:9131;width:206;height:197" coordorigin="7277,9131" coordsize="206,197" path="m7464,9155l7450,9155,7450,9261,7464,9261,7464,9155xe" filled="t" fillcolor="#202020" stroked="f">
                <v:path arrowok="t"/>
                <v:fill/>
              </v:shape>
              <v:shape style="position:absolute;left:7277;top:9131;width:206;height:197" coordorigin="7277,9131" coordsize="206,197" path="m7325,9184l7310,9184,7310,9222,7325,9222,7325,9184xe" filled="t" fillcolor="#202020" stroked="f">
                <v:path arrowok="t"/>
                <v:fill/>
              </v:shape>
              <v:shape style="position:absolute;left:7277;top:9131;width:206;height:197" coordorigin="7277,9131" coordsize="206,197" path="m7358,9170l7282,9170,7282,9184,7358,9184,7358,9170xe" filled="t" fillcolor="#202020" stroked="f">
                <v:path arrowok="t"/>
                <v:fill/>
              </v:shape>
              <v:shape style="position:absolute;left:7277;top:9131;width:206;height:197" coordorigin="7277,9131" coordsize="206,197" path="m7325,9131l7310,9131,7310,9170,7325,9170,7325,9131xe" filled="t" fillcolor="#202020" stroked="f">
                <v:path arrowok="t"/>
                <v:fill/>
              </v:shape>
            </v:group>
            <v:group style="position:absolute;left:7488;top:9131;width:202;height:202" coordorigin="7488,9131" coordsize="202,202">
              <v:shape style="position:absolute;left:7488;top:9131;width:202;height:202" coordorigin="7488,9131" coordsize="202,202" path="m7541,9208l7531,9218,7517,9218,7517,9333,7531,9333,7531,9222,7550,9222,7546,9218,7541,9208xe" filled="t" fillcolor="#202020" stroked="f">
                <v:path arrowok="t"/>
                <v:fill/>
              </v:shape>
              <v:shape style="position:absolute;left:7488;top:9131;width:202;height:202" coordorigin="7488,9131" coordsize="202,202" path="m7646,9299l7630,9299,7644,9312,7661,9324,7680,9333,7685,9328,7690,9318,7684,9313,7663,9309,7646,9299,7646,9299xe" filled="t" fillcolor="#202020" stroked="f">
                <v:path arrowok="t"/>
                <v:fill/>
              </v:shape>
              <v:shape style="position:absolute;left:7488;top:9131;width:202;height:202" coordorigin="7488,9131" coordsize="202,202" path="m7690,9270l7550,9270,7550,9285,7603,9291,7590,9303,7571,9312,7546,9318,7546,9323,7550,9328,7558,9332,7580,9324,7600,9315,7616,9307,7630,9299,7646,9299,7632,9285,7690,9285,7690,9270xe" filled="t" fillcolor="#202020" stroked="f">
                <v:path arrowok="t"/>
                <v:fill/>
              </v:shape>
              <v:shape style="position:absolute;left:7488;top:9131;width:202;height:202" coordorigin="7488,9131" coordsize="202,202" path="m7560,9174l7488,9174,7488,9189,7512,9203,7504,9223,7496,9240,7488,9256,7488,9266,7493,9270,7494,9274,7503,9261,7511,9242,7517,9218,7531,9218,7531,9189,7560,9189,7560,9174xe" filled="t" fillcolor="#202020" stroked="f">
                <v:path arrowok="t"/>
                <v:fill/>
              </v:shape>
              <v:shape style="position:absolute;left:7488;top:9131;width:202;height:202" coordorigin="7488,9131" coordsize="202,202" path="m7627,9251l7613,9251,7613,9270,7627,9270,7627,9251xe" filled="t" fillcolor="#202020" stroked="f">
                <v:path arrowok="t"/>
                <v:fill/>
              </v:shape>
              <v:shape style="position:absolute;left:7488;top:9131;width:202;height:202" coordorigin="7488,9131" coordsize="202,202" path="m7675,9184l7565,9184,7565,9261,7584,9261,7584,9251,7675,9251,7675,9242,7584,9242,7584,9227,7675,9227,7675,9213,7584,9213,7584,9198,7675,9198,7675,9184xe" filled="t" fillcolor="#202020" stroked="f">
                <v:path arrowok="t"/>
                <v:fill/>
              </v:shape>
              <v:shape style="position:absolute;left:7488;top:9131;width:202;height:202" coordorigin="7488,9131" coordsize="202,202" path="m7675,9251l7661,9251,7661,9261,7675,9261,7675,9251xe" filled="t" fillcolor="#202020" stroked="f">
                <v:path arrowok="t"/>
                <v:fill/>
              </v:shape>
              <v:shape style="position:absolute;left:7488;top:9131;width:202;height:202" coordorigin="7488,9131" coordsize="202,202" path="m7550,9222l7531,9222,7546,9237,7550,9246,7560,9237,7555,9227,7550,9222xe" filled="t" fillcolor="#202020" stroked="f">
                <v:path arrowok="t"/>
                <v:fill/>
              </v:shape>
              <v:shape style="position:absolute;left:7488;top:9131;width:202;height:202" coordorigin="7488,9131" coordsize="202,202" path="m7675,9227l7661,9227,7661,9242,7675,9242,7675,9227xe" filled="t" fillcolor="#202020" stroked="f">
                <v:path arrowok="t"/>
                <v:fill/>
              </v:shape>
              <v:shape style="position:absolute;left:7488;top:9131;width:202;height:202" coordorigin="7488,9131" coordsize="202,202" path="m7675,9198l7661,9198,7661,9213,7675,9213,7675,9198xe" filled="t" fillcolor="#202020" stroked="f">
                <v:path arrowok="t"/>
                <v:fill/>
              </v:shape>
              <v:shape style="position:absolute;left:7488;top:9131;width:202;height:202" coordorigin="7488,9131" coordsize="202,202" path="m7603,9165l7589,9165,7589,9179,7603,9179,7603,9165xe" filled="t" fillcolor="#202020" stroked="f">
                <v:path arrowok="t"/>
                <v:fill/>
              </v:shape>
              <v:shape style="position:absolute;left:7488;top:9131;width:202;height:202" coordorigin="7488,9131" coordsize="202,202" path="m7656,9165l7642,9165,7642,9179,7656,9179,7656,9165xe" filled="t" fillcolor="#202020" stroked="f">
                <v:path arrowok="t"/>
                <v:fill/>
              </v:shape>
              <v:shape style="position:absolute;left:7488;top:9131;width:202;height:202" coordorigin="7488,9131" coordsize="202,202" path="m7531,9131l7517,9131,7517,9174,7531,9174,7531,9131xe" filled="t" fillcolor="#202020" stroked="f">
                <v:path arrowok="t"/>
                <v:fill/>
              </v:shape>
              <v:shape style="position:absolute;left:7488;top:9131;width:202;height:202" coordorigin="7488,9131" coordsize="202,202" path="m7690,9150l7555,9150,7555,9165,7690,9165,7690,9150xe" filled="t" fillcolor="#202020" stroked="f">
                <v:path arrowok="t"/>
                <v:fill/>
              </v:shape>
              <v:shape style="position:absolute;left:7488;top:9131;width:202;height:202" coordorigin="7488,9131" coordsize="202,202" path="m7603,9131l7589,9131,7589,9150,7603,9150,7603,9131xe" filled="t" fillcolor="#202020" stroked="f">
                <v:path arrowok="t"/>
                <v:fill/>
              </v:shape>
              <v:shape style="position:absolute;left:7488;top:9131;width:202;height:202" coordorigin="7488,9131" coordsize="202,202" path="m7656,9131l7642,9131,7642,9150,7656,9150,7656,913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1.420013pt;margin-top:449.170593pt;width:42.52pt;height:11.249412pt;mso-position-horizontal-relative:page;mso-position-vertical-relative:page;z-index:-4619" coordorigin="8428,8983" coordsize="850,225">
            <v:group style="position:absolute;left:8438;top:8997;width:202;height:202" coordorigin="8438,8997" coordsize="202,202">
              <v:shape style="position:absolute;left:8438;top:8997;width:202;height:202" coordorigin="8438,8997" coordsize="202,202" path="m8611,9107l8467,9107,8467,9198,8486,9198,8486,9184,8611,9184,8611,9170,8486,9170,8486,9122,8611,9122,8611,9107xe" filled="t" fillcolor="#202020" stroked="f">
                <v:path arrowok="t"/>
                <v:fill/>
              </v:shape>
              <v:shape style="position:absolute;left:8438;top:8997;width:202;height:202" coordorigin="8438,8997" coordsize="202,202" path="m8611,9184l8597,9184,8597,9198,8611,9198,8611,9184xe" filled="t" fillcolor="#202020" stroked="f">
                <v:path arrowok="t"/>
                <v:fill/>
              </v:shape>
              <v:shape style="position:absolute;left:8438;top:8997;width:202;height:202" coordorigin="8438,8997" coordsize="202,202" path="m8611,9122l8597,9122,8597,9170,8611,9170,8611,9122xe" filled="t" fillcolor="#202020" stroked="f">
                <v:path arrowok="t"/>
                <v:fill/>
              </v:shape>
              <v:shape style="position:absolute;left:8438;top:8997;width:202;height:202" coordorigin="8438,8997" coordsize="202,202" path="m8558,8997l8533,8999,8520,9013,8507,9027,8492,9040,8476,9052,8458,9064,8438,9074,8443,9078,8443,9083,8448,9088,8458,9083,8472,9078,8482,9069,8634,9069,8631,9065,8629,9064,8597,9064,8497,9057,8513,9045,8527,9031,8539,9016,8564,9016,8554,9002,8558,8997xe" filled="t" fillcolor="#202020" stroked="f">
                <v:path arrowok="t"/>
                <v:fill/>
              </v:shape>
              <v:shape style="position:absolute;left:8438;top:8997;width:202;height:202" coordorigin="8438,8997" coordsize="202,202" path="m8634,9069l8602,9069,8611,9074,8621,9083,8630,9088,8640,9078,8634,9069xe" filled="t" fillcolor="#202020" stroked="f">
                <v:path arrowok="t"/>
                <v:fill/>
              </v:shape>
              <v:shape style="position:absolute;left:8438;top:8997;width:202;height:202" coordorigin="8438,8997" coordsize="202,202" path="m8602,9069l8482,9069,8482,9078,8602,9078,8602,9069xe" filled="t" fillcolor="#202020" stroked="f">
                <v:path arrowok="t"/>
                <v:fill/>
              </v:shape>
              <v:shape style="position:absolute;left:8438;top:8997;width:202;height:202" coordorigin="8438,8997" coordsize="202,202" path="m8564,9016l8539,9016,8550,9027,8564,9040,8579,9052,8597,9064,8629,9064,8613,9056,8596,9045,8580,9033,8565,9019,8564,9016xe" filled="t" fillcolor="#202020" stroked="f">
                <v:path arrowok="t"/>
                <v:fill/>
              </v:shape>
            </v:group>
            <v:group style="position:absolute;left:8664;top:9006;width:173;height:187" coordorigin="8664,9006" coordsize="173,187">
              <v:shape style="position:absolute;left:8664;top:9006;width:173;height:187" coordorigin="8664,9006" coordsize="173,187" path="m8837,9006l8664,9006,8664,9194,8678,9194,8678,9021,8837,9021,8837,9006xe" filled="t" fillcolor="#202020" stroked="f">
                <v:path arrowok="t"/>
                <v:fill/>
              </v:shape>
              <v:shape style="position:absolute;left:8664;top:9006;width:173;height:187" coordorigin="8664,9006" coordsize="173,187" path="m8774,9174l8779,9184,8779,9194,8827,9194,8837,9184,8837,9179,8789,9179,8774,9174xe" filled="t" fillcolor="#202020" stroked="f">
                <v:path arrowok="t"/>
                <v:fill/>
              </v:shape>
              <v:shape style="position:absolute;left:8664;top:9006;width:173;height:187" coordorigin="8664,9006" coordsize="173,187" path="m8837,9021l8822,9021,8822,9174,8818,9179,8837,9179,8837,9021xe" filled="t" fillcolor="#202020" stroked="f">
                <v:path arrowok="t"/>
                <v:fill/>
              </v:shape>
              <v:shape style="position:absolute;left:8664;top:9006;width:173;height:187" coordorigin="8664,9006" coordsize="173,187" path="m8794,9083l8707,9083,8707,9160,8722,9160,8722,9150,8794,9150,8794,9136,8722,9136,8722,9098,8794,9098,8794,9083xe" filled="t" fillcolor="#202020" stroked="f">
                <v:path arrowok="t"/>
                <v:fill/>
              </v:shape>
              <v:shape style="position:absolute;left:8664;top:9006;width:173;height:187" coordorigin="8664,9006" coordsize="173,187" path="m8794,9098l8779,9098,8779,9136,8794,9136,8794,9098xe" filled="t" fillcolor="#202020" stroked="f">
                <v:path arrowok="t"/>
                <v:fill/>
              </v:shape>
              <v:shape style="position:absolute;left:8664;top:9006;width:173;height:187" coordorigin="8664,9006" coordsize="173,187" path="m8808,9045l8688,9045,8688,9059,8808,9059,8808,9045xe" filled="t" fillcolor="#202020" stroked="f">
                <v:path arrowok="t"/>
                <v:fill/>
              </v:shape>
            </v:group>
            <v:group style="position:absolute;left:8856;top:8997;width:202;height:202" coordorigin="8856,8997" coordsize="202,202">
              <v:shape style="position:absolute;left:8856;top:8997;width:202;height:202" coordorigin="8856,8997" coordsize="202,202" path="m8902,9078l8885,9078,8885,9198,8899,9198,8902,9078xe" filled="t" fillcolor="#202020" stroked="f">
                <v:path arrowok="t"/>
                <v:fill/>
              </v:shape>
              <v:shape style="position:absolute;left:8856;top:8997;width:202;height:202" coordorigin="8856,8997" coordsize="202,202" path="m9024,9078l9005,9078,9005,9198,9024,9198,9024,9078xe" filled="t" fillcolor="#202020" stroked="f">
                <v:path arrowok="t"/>
                <v:fill/>
              </v:shape>
              <v:shape style="position:absolute;left:8856;top:8997;width:202;height:202" coordorigin="8856,8997" coordsize="202,202" path="m8962,9078l8947,9078,8947,9115,8944,9137,8939,9156,8930,9174,8918,9189,8923,9189,8960,9130,8962,9107,8962,9078xe" filled="t" fillcolor="#202020" stroked="f">
                <v:path arrowok="t"/>
                <v:fill/>
              </v:shape>
              <v:shape style="position:absolute;left:8856;top:8997;width:202;height:202" coordorigin="8856,8997" coordsize="202,202" path="m8918,9002l8897,9007,8890,9027,8883,9046,8875,9064,8866,9081,8856,9098,8861,9102,8861,9107,8867,9115,8876,9098,8885,9078,8902,9078,8903,9038,8912,9020,8918,9002xe" filled="t" fillcolor="#202020" stroked="f">
                <v:path arrowok="t"/>
                <v:fill/>
              </v:shape>
              <v:shape style="position:absolute;left:8856;top:8997;width:202;height:202" coordorigin="8856,8997" coordsize="202,202" path="m8995,8997l8980,8998,8968,9015,8956,9030,8943,9044,8927,9057,8909,9069,8918,9078,8930,9075,8947,9062,8978,9037,8992,9027,9012,9027,9006,9020,8995,9002,8995,8997xe" filled="t" fillcolor="#202020" stroked="f">
                <v:path arrowok="t"/>
                <v:fill/>
              </v:shape>
              <v:shape style="position:absolute;left:8856;top:8997;width:202;height:202" coordorigin="8856,8997" coordsize="202,202" path="m9012,9027l8992,9027,9004,9043,9018,9056,9035,9068,9053,9078,9058,9074,9058,9069,9052,9060,9034,9049,9019,9036,9012,9027xe" filled="t" fillcolor="#202020" stroked="f">
                <v:path arrowok="t"/>
                <v:fill/>
              </v:shape>
            </v:group>
            <v:group style="position:absolute;left:9067;top:8993;width:202;height:205" coordorigin="9067,8993" coordsize="202,205">
              <v:shape style="position:absolute;left:9067;top:8993;width:202;height:205" coordorigin="9067,8993" coordsize="202,205" path="m9115,9088l9101,9088,9101,9198,9115,9198,9115,9088xe" filled="t" fillcolor="#202020" stroked="f">
                <v:path arrowok="t"/>
                <v:fill/>
              </v:shape>
              <v:shape style="position:absolute;left:9067;top:8993;width:202;height:205" coordorigin="9067,8993" coordsize="202,205" path="m9254,9117l9154,9117,9154,9198,9168,9198,9168,9189,9254,9189,9254,9174,9168,9174,9168,9131,9254,9131,9254,9117xe" filled="t" fillcolor="#202020" stroked="f">
                <v:path arrowok="t"/>
                <v:fill/>
              </v:shape>
              <v:shape style="position:absolute;left:9067;top:8993;width:202;height:205" coordorigin="9067,8993" coordsize="202,205" path="m9254,9189l9240,9189,9240,9198,9254,9198,9254,9189xe" filled="t" fillcolor="#202020" stroked="f">
                <v:path arrowok="t"/>
                <v:fill/>
              </v:shape>
              <v:shape style="position:absolute;left:9067;top:8993;width:202;height:205" coordorigin="9067,8993" coordsize="202,205" path="m9254,9131l9240,9131,9240,9174,9254,9174,9254,9131xe" filled="t" fillcolor="#202020" stroked="f">
                <v:path arrowok="t"/>
                <v:fill/>
              </v:shape>
              <v:shape style="position:absolute;left:9067;top:8993;width:202;height:205" coordorigin="9067,8993" coordsize="202,205" path="m9139,9035l9067,9035,9067,9050,9099,9054,9093,9073,9085,9092,9077,9109,9067,9126,9072,9131,9072,9136,9085,9129,9092,9111,9101,9088,9115,9088,9115,9078,9132,9078,9130,9074,9115,9074,9115,9050,9139,9050,9139,9035xe" filled="t" fillcolor="#202020" stroked="f">
                <v:path arrowok="t"/>
                <v:fill/>
              </v:shape>
              <v:shape style="position:absolute;left:9067;top:8993;width:202;height:205" coordorigin="9067,8993" coordsize="202,205" path="m9188,9046l9169,9046,9180,9062,9190,9080,9173,9089,9154,9096,9134,9102,9134,9107,9139,9112,9155,9111,9174,9104,9192,9096,9209,9089,9245,9089,9238,9087,9222,9077,9235,9064,9202,9064,9189,9048,9188,9046xe" filled="t" fillcolor="#202020" stroked="f">
                <v:path arrowok="t"/>
                <v:fill/>
              </v:shape>
              <v:shape style="position:absolute;left:9067;top:8993;width:202;height:205" coordorigin="9067,8993" coordsize="202,205" path="m9245,9089l9209,9089,9227,9098,9246,9106,9264,9112,9269,9107,9269,9102,9258,9093,9245,9089xe" filled="t" fillcolor="#202020" stroked="f">
                <v:path arrowok="t"/>
                <v:fill/>
              </v:shape>
              <v:shape style="position:absolute;left:9067;top:8993;width:202;height:205" coordorigin="9067,8993" coordsize="202,205" path="m9132,9078l9115,9078,9120,9083,9125,9093,9134,9102,9144,9093,9134,9083,9132,9078xe" filled="t" fillcolor="#202020" stroked="f">
                <v:path arrowok="t"/>
                <v:fill/>
              </v:shape>
              <v:shape style="position:absolute;left:9067;top:8993;width:202;height:205" coordorigin="9067,8993" coordsize="202,205" path="m9120,9069l9115,9074,9130,9074,9120,9069xe" filled="t" fillcolor="#202020" stroked="f">
                <v:path arrowok="t"/>
                <v:fill/>
              </v:shape>
              <v:shape style="position:absolute;left:9067;top:8993;width:202;height:205" coordorigin="9067,8993" coordsize="202,205" path="m9177,8993l9170,9011,9162,9029,9152,9046,9139,9064,9144,9064,9149,9069,9149,9074,9158,9064,9163,9054,9169,9046,9188,9046,9178,9030,9259,9030,9259,9016,9187,9016,9187,9011,9192,9006,9192,8997,9177,8993xe" filled="t" fillcolor="#202020" stroked="f">
                <v:path arrowok="t"/>
                <v:fill/>
              </v:shape>
              <v:shape style="position:absolute;left:9067;top:8993;width:202;height:205" coordorigin="9067,8993" coordsize="202,205" path="m9259,9030l9240,9030,9234,9039,9220,9054,9202,9064,9235,9064,9236,9063,9248,9048,9259,9030xe" filled="t" fillcolor="#202020" stroked="f">
                <v:path arrowok="t"/>
                <v:fill/>
              </v:shape>
              <v:shape style="position:absolute;left:9067;top:8993;width:202;height:205" coordorigin="9067,8993" coordsize="202,205" path="m9115,8997l9101,8997,9101,9035,9115,9035,9115,899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31.280396pt;margin-top:464.720001pt;width:2.639592pt;height:9.84pt;mso-position-horizontal-relative:page;mso-position-vertical-relative:page;z-index:-4618" coordorigin="8626,9294" coordsize="53,197">
            <v:shape style="position:absolute;left:8626;top:9294;width:53;height:197" coordorigin="8626,9294" coordsize="53,197" path="m8678,9294l8630,9355,8626,9397,8627,9419,8631,9438,8637,9457,8647,9474,8659,9491,8671,9482,8661,9466,8652,9448,8645,9429,8641,9409,8640,9387,8643,9366,8648,9347,8656,9328,8666,9311,8678,9294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37.76001pt;margin-top:464.720001pt;width:10.08pt;height:9.120pt;mso-position-horizontal-relative:page;mso-position-vertical-relative:page;z-index:-4617" coordorigin="8755,9294" coordsize="202,182">
            <v:shape style="position:absolute;left:8755;top:9294;width:202;height:182" coordorigin="8755,9294" coordsize="202,182" path="m8832,9366l8813,9366,8812,9387,8810,9405,8803,9424,8792,9444,8777,9456,8755,9467,8755,9472,8760,9477,8777,9475,8795,9462,8831,9400,8832,9376,8832,9366xe" filled="t" fillcolor="#202020" stroked="f">
              <v:path arrowok="t"/>
              <v:fill/>
            </v:shape>
            <v:shape style="position:absolute;left:8755;top:9294;width:202;height:182" coordorigin="8755,9294" coordsize="202,182" path="m8890,9366l8870,9366,8871,9449,8878,9470,8899,9477,8942,9477,8952,9467,8952,9462,8894,9462,8890,9458,8890,9366xe" filled="t" fillcolor="#202020" stroked="f">
              <v:path arrowok="t"/>
              <v:fill/>
            </v:shape>
            <v:shape style="position:absolute;left:8755;top:9294;width:202;height:182" coordorigin="8755,9294" coordsize="202,182" path="m8947,9419l8938,9419,8938,9448,8933,9458,8928,9462,8952,9462,8952,9453,8957,9443,8957,9424,8952,9424,8947,9419xe" filled="t" fillcolor="#202020" stroked="f">
              <v:path arrowok="t"/>
              <v:fill/>
            </v:shape>
            <v:shape style="position:absolute;left:8755;top:9294;width:202;height:182" coordorigin="8755,9294" coordsize="202,182" path="m8957,9352l8755,9352,8755,9366,8957,9366,8957,9352xe" filled="t" fillcolor="#202020" stroked="f">
              <v:path arrowok="t"/>
              <v:fill/>
            </v:shape>
            <v:shape style="position:absolute;left:8755;top:9294;width:202;height:182" coordorigin="8755,9294" coordsize="202,182" path="m8933,9294l8774,9294,8774,9309,8933,9309,8933,9294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51.679993pt;margin-top:464.720001pt;width:2.637679pt;height:9.84pt;mso-position-horizontal-relative:page;mso-position-vertical-relative:page;z-index:-4616" coordorigin="9034,9294" coordsize="53,197">
            <v:shape style="position:absolute;left:9034;top:9294;width:53;height:197" coordorigin="9034,9294" coordsize="53,197" path="m9048,9294l9039,9301,9049,9318,9058,9336,9063,9355,9066,9375,9067,9397,9065,9418,9061,9438,9055,9457,9046,9474,9034,9491,9048,9491,9081,9429,9086,9387,9084,9366,9079,9346,9071,9328,9061,9311,9048,9294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96.059998pt;margin-top:456.059998pt;width:53.22293pt;height:11.08pt;mso-position-horizontal-relative:page;mso-position-vertical-relative:page;z-index:-4615" coordorigin="9921,9121" coordsize="1064,222">
            <v:group style="position:absolute;left:9931;top:9141;width:202;height:192" coordorigin="9931,9141" coordsize="202,192">
              <v:shape style="position:absolute;left:9931;top:9141;width:202;height:192" coordorigin="9931,9141" coordsize="202,192" path="m10075,9208l10061,9208,10060,9250,10056,9271,10045,9287,10032,9300,10015,9311,9994,9318,9994,9328,9998,9333,10012,9330,10033,9321,10050,9311,10061,9299,10061,9294,10098,9294,10089,9289,10070,9280,10075,9271,10075,9208xe" filled="t" fillcolor="#202020" stroked="f">
                <v:path arrowok="t"/>
                <v:fill/>
              </v:shape>
              <v:shape style="position:absolute;left:9931;top:9141;width:202;height:192" coordorigin="9931,9141" coordsize="202,192" path="m10098,9294l10061,9294,10073,9298,10090,9309,10107,9320,10123,9333,10122,9311,10106,9299,10098,9294xe" filled="t" fillcolor="#202020" stroked="f">
                <v:path arrowok="t"/>
                <v:fill/>
              </v:shape>
              <v:shape style="position:absolute;left:9931;top:9141;width:202;height:192" coordorigin="9931,9141" coordsize="202,192" path="m9974,9165l9960,9165,9960,9275,9950,9280,9941,9280,9931,9285,9946,9296,9983,9287,10008,9280,10008,9270,9974,9270,9974,9165xe" filled="t" fillcolor="#202020" stroked="f">
                <v:path arrowok="t"/>
                <v:fill/>
              </v:shape>
              <v:shape style="position:absolute;left:9931;top:9141;width:202;height:192" coordorigin="9931,9141" coordsize="202,192" path="m10123,9184l10013,9184,10013,9290,10027,9290,10027,9198,10123,9198,10123,9184xe" filled="t" fillcolor="#202020" stroked="f">
                <v:path arrowok="t"/>
                <v:fill/>
              </v:shape>
              <v:shape style="position:absolute;left:9931;top:9141;width:202;height:192" coordorigin="9931,9141" coordsize="202,192" path="m10123,9198l10104,9198,10104,9290,10123,9290,10123,9198xe" filled="t" fillcolor="#202020" stroked="f">
                <v:path arrowok="t"/>
                <v:fill/>
              </v:shape>
              <v:shape style="position:absolute;left:9931;top:9141;width:202;height:192" coordorigin="9931,9141" coordsize="202,192" path="m10008,9266l9998,9266,9989,9270,10008,9270,10008,9266xe" filled="t" fillcolor="#202020" stroked="f">
                <v:path arrowok="t"/>
                <v:fill/>
              </v:shape>
              <v:shape style="position:absolute;left:9931;top:9141;width:202;height:192" coordorigin="9931,9141" coordsize="202,192" path="m10075,9155l10056,9155,10051,9184,10066,9184,10075,9155xe" filled="t" fillcolor="#202020" stroked="f">
                <v:path arrowok="t"/>
                <v:fill/>
              </v:shape>
              <v:shape style="position:absolute;left:9931;top:9141;width:202;height:192" coordorigin="9931,9141" coordsize="202,192" path="m10003,9150l9931,9150,9931,9165,10003,9165,10003,9150xe" filled="t" fillcolor="#202020" stroked="f">
                <v:path arrowok="t"/>
                <v:fill/>
              </v:shape>
              <v:shape style="position:absolute;left:9931;top:9141;width:202;height:192" coordorigin="9931,9141" coordsize="202,192" path="m10133,9141l10008,9141,10008,9155,10133,9155,10133,9141xe" filled="t" fillcolor="#202020" stroked="f">
                <v:path arrowok="t"/>
                <v:fill/>
              </v:shape>
            </v:group>
            <v:group style="position:absolute;left:10171;top:9141;width:149;height:187" coordorigin="10171,9141" coordsize="149,187">
              <v:shape style="position:absolute;left:10171;top:9141;width:149;height:187" coordorigin="10171,9141" coordsize="149,187" path="m10320,9141l10171,9141,10171,9328,10186,9328,10186,9314,10320,9314,10320,9299,10186,9299,10186,9261,10320,9261,10320,9246,10186,9246,10186,9208,10320,9208,10320,9194,10186,9194,10186,9155,10320,9155,10320,9141xe" filled="t" fillcolor="#202020" stroked="f">
                <v:path arrowok="t"/>
                <v:fill/>
              </v:shape>
              <v:shape style="position:absolute;left:10171;top:9141;width:149;height:187" coordorigin="10171,9141" coordsize="149,187" path="m10320,9314l10301,9314,10301,9328,10320,9328,10320,9314xe" filled="t" fillcolor="#202020" stroked="f">
                <v:path arrowok="t"/>
                <v:fill/>
              </v:shape>
              <v:shape style="position:absolute;left:10171;top:9141;width:149;height:187" coordorigin="10171,9141" coordsize="149,187" path="m10320,9261l10301,9261,10301,9299,10320,9299,10320,9261xe" filled="t" fillcolor="#202020" stroked="f">
                <v:path arrowok="t"/>
                <v:fill/>
              </v:shape>
              <v:shape style="position:absolute;left:10171;top:9141;width:149;height:187" coordorigin="10171,9141" coordsize="149,187" path="m10320,9208l10301,9208,10301,9246,10320,9246,10320,9208xe" filled="t" fillcolor="#202020" stroked="f">
                <v:path arrowok="t"/>
                <v:fill/>
              </v:shape>
              <v:shape style="position:absolute;left:10171;top:9141;width:149;height:187" coordorigin="10171,9141" coordsize="149,187" path="m10320,9155l10301,9155,10301,9194,10320,9194,10320,9155xe" filled="t" fillcolor="#202020" stroked="f">
                <v:path arrowok="t"/>
                <v:fill/>
              </v:shape>
            </v:group>
            <v:group style="position:absolute;left:10354;top:9136;width:192;height:197" coordorigin="10354,9136" coordsize="192,197">
              <v:shape style="position:absolute;left:10354;top:9136;width:192;height:197" coordorigin="10354,9136" coordsize="192,197" path="m10507,9292l10475,9292,10509,9311,10527,9321,10546,9333,10539,9310,10521,9300,10507,9292xe" filled="t" fillcolor="#202020" stroked="f">
                <v:path arrowok="t"/>
                <v:fill/>
              </v:shape>
              <v:shape style="position:absolute;left:10354;top:9136;width:192;height:197" coordorigin="10354,9136" coordsize="192,197" path="m10469,9218l10454,9218,10454,9260,10446,9279,10379,9312,10354,9318,10363,9328,10433,9315,10475,9292,10507,9292,10504,9290,10486,9280,10469,9270,10469,9218xe" filled="t" fillcolor="#202020" stroked="f">
                <v:path arrowok="t"/>
                <v:fill/>
              </v:shape>
              <v:shape style="position:absolute;left:10354;top:9136;width:192;height:197" coordorigin="10354,9136" coordsize="192,197" path="m10507,9165l10483,9165,10474,9179,10459,9194,10378,9194,10378,9285,10397,9285,10397,9208,10536,9208,10536,9194,10479,9193,10507,9165xe" filled="t" fillcolor="#202020" stroked="f">
                <v:path arrowok="t"/>
                <v:fill/>
              </v:shape>
              <v:shape style="position:absolute;left:10354;top:9136;width:192;height:197" coordorigin="10354,9136" coordsize="192,197" path="m10536,9208l10522,9208,10522,9285,10536,9285,10536,9208xe" filled="t" fillcolor="#202020" stroked="f">
                <v:path arrowok="t"/>
                <v:fill/>
              </v:shape>
              <v:shape style="position:absolute;left:10354;top:9136;width:192;height:197" coordorigin="10354,9136" coordsize="192,197" path="m10440,9136l10413,9139,10399,9152,10385,9167,10369,9180,10354,9194,10358,9198,10358,9203,10377,9193,10391,9180,10406,9165,10507,9165,10507,9150,10426,9150,10440,9136xe" filled="t" fillcolor="#202020" stroked="f">
                <v:path arrowok="t"/>
                <v:fill/>
              </v:shape>
            </v:group>
            <v:group style="position:absolute;left:10565;top:9131;width:202;height:202" coordorigin="10565,9131" coordsize="202,202">
              <v:shape style="position:absolute;left:10565;top:9131;width:202;height:202" coordorigin="10565,9131" coordsize="202,202" path="m10766,9208l10570,9208,10570,9222,10766,9222,10766,9208xe" filled="t" fillcolor="#202020" stroked="f">
                <v:path arrowok="t"/>
                <v:fill/>
              </v:shape>
              <v:shape style="position:absolute;left:10565;top:9131;width:202;height:202" coordorigin="10565,9131" coordsize="202,202" path="m10675,9194l10661,9194,10661,9208,10675,9208,10675,9194xe" filled="t" fillcolor="#202020" stroked="f">
                <v:path arrowok="t"/>
                <v:fill/>
              </v:shape>
              <v:shape style="position:absolute;left:10565;top:9131;width:202;height:202" coordorigin="10565,9131" coordsize="202,202" path="m10747,9179l10589,9179,10589,9194,10747,9194,10747,9179xe" filled="t" fillcolor="#202020" stroked="f">
                <v:path arrowok="t"/>
                <v:fill/>
              </v:shape>
              <v:shape style="position:absolute;left:10565;top:9131;width:202;height:202" coordorigin="10565,9131" coordsize="202,202" path="m10675,9160l10661,9160,10661,9179,10675,9179,10675,9160xe" filled="t" fillcolor="#202020" stroked="f">
                <v:path arrowok="t"/>
                <v:fill/>
              </v:shape>
              <v:shape style="position:absolute;left:10565;top:9131;width:202;height:202" coordorigin="10565,9131" coordsize="202,202" path="m10757,9150l10579,9150,10579,9160,10757,9160,10757,9150xe" filled="t" fillcolor="#202020" stroked="f">
                <v:path arrowok="t"/>
                <v:fill/>
              </v:shape>
              <v:shape style="position:absolute;left:10565;top:9131;width:202;height:202" coordorigin="10565,9131" coordsize="202,202" path="m10675,9131l10661,9131,10661,9150,10675,9150,10675,9131xe" filled="t" fillcolor="#202020" stroked="f">
                <v:path arrowok="t"/>
                <v:fill/>
              </v:shape>
              <v:shape style="position:absolute;left:10565;top:9131;width:202;height:202" coordorigin="10565,9131" coordsize="202,202" path="m10730,9306l10685,9306,10741,9327,10757,9333,10751,9314,10730,9306xe" filled="t" fillcolor="#202020" stroked="f">
                <v:path arrowok="t"/>
                <v:fill/>
              </v:shape>
              <v:shape style="position:absolute;left:10565;top:9131;width:202;height:202" coordorigin="10565,9131" coordsize="202,202" path="m10675,9261l10661,9261,10661,9285,10650,9296,10637,9304,10619,9310,10595,9315,10565,9318,10574,9328,10636,9323,10685,9306,10730,9306,10716,9301,10696,9293,10675,9285,10675,9261xe" filled="t" fillcolor="#202020" stroked="f">
                <v:path arrowok="t"/>
                <v:fill/>
              </v:shape>
              <v:shape style="position:absolute;left:10565;top:9131;width:202;height:202" coordorigin="10565,9131" coordsize="202,202" path="m10742,9237l10594,9237,10594,9294,10608,9294,10608,9251,10742,9251,10742,9237xe" filled="t" fillcolor="#202020" stroked="f">
                <v:path arrowok="t"/>
                <v:fill/>
              </v:shape>
              <v:shape style="position:absolute;left:10565;top:9131;width:202;height:202" coordorigin="10565,9131" coordsize="202,202" path="m10742,9251l10728,9251,10728,9294,10742,9294,10742,9251xe" filled="t" fillcolor="#202020" stroked="f">
                <v:path arrowok="t"/>
                <v:fill/>
              </v:shape>
            </v:group>
            <v:group style="position:absolute;left:10776;top:9131;width:200;height:197" coordorigin="10776,9131" coordsize="200,197">
              <v:shape style="position:absolute;left:10776;top:9131;width:200;height:197" coordorigin="10776,9131" coordsize="200,197" path="m10900,9217l10880,9217,10889,9239,10921,9291,10963,9328,10973,9318,10976,9306,10960,9297,10945,9285,10932,9272,10920,9256,10909,9238,10900,9217,10900,9217xe" filled="t" fillcolor="#202020" stroked="f">
                <v:path arrowok="t"/>
                <v:fill/>
              </v:shape>
              <v:shape style="position:absolute;left:10776;top:9131;width:200;height:197" coordorigin="10776,9131" coordsize="200,197" path="m10891,9131l10872,9139,10869,9163,10865,9186,10844,9245,10793,9303,10776,9314,10786,9323,10839,9287,10872,9235,10880,9217,10900,9217,10892,9195,10886,9171,10887,9151,10891,913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1.82pt;margin-top:523.5pt;width:42.76pt;height:11.115854pt;mso-position-horizontal-relative:page;mso-position-vertical-relative:page;z-index:-4614" coordorigin="1036,10470" coordsize="855,222">
            <v:group style="position:absolute;left:1046;top:10494;width:202;height:188" coordorigin="1046,10494" coordsize="202,188">
              <v:shape style="position:absolute;left:1046;top:10494;width:202;height:188" coordorigin="1046,10494" coordsize="202,188" path="m1190,10562l1176,10562,1175,10605,1170,10625,1162,10643,1148,10654,1131,10663,1109,10672,1118,10682,1129,10682,1150,10672,1165,10660,1176,10648,1181,10648,1181,10643,1210,10643,1204,10640,1186,10629,1190,10619,1190,10562xe" filled="t" fillcolor="#202020" stroked="f">
                <v:path arrowok="t"/>
                <v:fill/>
              </v:shape>
              <v:shape style="position:absolute;left:1046;top:10494;width:202;height:188" coordorigin="1046,10494" coordsize="202,188" path="m1210,10643l1181,10643,1188,10649,1205,10660,1222,10670,1238,10682,1239,10660,1222,10650,1210,10643xe" filled="t" fillcolor="#202020" stroked="f">
                <v:path arrowok="t"/>
                <v:fill/>
              </v:shape>
              <v:shape style="position:absolute;left:1046;top:10494;width:202;height:188" coordorigin="1046,10494" coordsize="202,188" path="m1094,10518l1075,10518,1075,10624,1070,10629,1056,10629,1046,10634,1061,10645,1098,10636,1123,10629,1123,10624,1094,10624,1094,10518xe" filled="t" fillcolor="#202020" stroked="f">
                <v:path arrowok="t"/>
                <v:fill/>
              </v:shape>
              <v:shape style="position:absolute;left:1046;top:10494;width:202;height:188" coordorigin="1046,10494" coordsize="202,188" path="m1238,10533l1128,10533,1128,10638,1147,10638,1147,10547,1238,10547,1238,10533xe" filled="t" fillcolor="#202020" stroked="f">
                <v:path arrowok="t"/>
                <v:fill/>
              </v:shape>
              <v:shape style="position:absolute;left:1046;top:10494;width:202;height:188" coordorigin="1046,10494" coordsize="202,188" path="m1238,10547l1224,10547,1224,10638,1238,10638,1238,10547xe" filled="t" fillcolor="#202020" stroked="f">
                <v:path arrowok="t"/>
                <v:fill/>
              </v:shape>
              <v:shape style="position:absolute;left:1046;top:10494;width:202;height:188" coordorigin="1046,10494" coordsize="202,188" path="m1123,10614l1114,10619,1104,10619,1094,10624,1123,10624,1123,10614xe" filled="t" fillcolor="#202020" stroked="f">
                <v:path arrowok="t"/>
                <v:fill/>
              </v:shape>
              <v:shape style="position:absolute;left:1046;top:10494;width:202;height:188" coordorigin="1046,10494" coordsize="202,188" path="m1190,10509l1176,10509,1166,10533,1186,10533,1190,10509xe" filled="t" fillcolor="#202020" stroked="f">
                <v:path arrowok="t"/>
                <v:fill/>
              </v:shape>
              <v:shape style="position:absolute;left:1046;top:10494;width:202;height:188" coordorigin="1046,10494" coordsize="202,188" path="m1118,10504l1051,10504,1051,10518,1118,10518,1118,10504xe" filled="t" fillcolor="#202020" stroked="f">
                <v:path arrowok="t"/>
                <v:fill/>
              </v:shape>
              <v:shape style="position:absolute;left:1046;top:10494;width:202;height:188" coordorigin="1046,10494" coordsize="202,188" path="m1248,10494l1123,10494,1123,10509,1248,10509,1248,10494xe" filled="t" fillcolor="#202020" stroked="f">
                <v:path arrowok="t"/>
                <v:fill/>
              </v:shape>
            </v:group>
            <v:group style="position:absolute;left:1286;top:10490;width:149;height:192" coordorigin="1286,10490" coordsize="149,192">
              <v:shape style="position:absolute;left:1286;top:10490;width:149;height:192" coordorigin="1286,10490" coordsize="149,192" path="m1435,10490l1286,10490,1286,10682,1306,10682,1306,10667,1435,10667,1435,10648,1306,10648,1306,10610,1435,10610,1435,10595,1306,10595,1306,10557,1435,10557,1435,10542,1306,10542,1306,10504,1435,10504,1435,10490xe" filled="t" fillcolor="#202020" stroked="f">
                <v:path arrowok="t"/>
                <v:fill/>
              </v:shape>
              <v:shape style="position:absolute;left:1286;top:10490;width:149;height:192" coordorigin="1286,10490" coordsize="149,192" path="m1435,10667l1416,10667,1416,10682,1435,10682,1435,10667xe" filled="t" fillcolor="#202020" stroked="f">
                <v:path arrowok="t"/>
                <v:fill/>
              </v:shape>
              <v:shape style="position:absolute;left:1286;top:10490;width:149;height:192" coordorigin="1286,10490" coordsize="149,192" path="m1435,10610l1416,10610,1416,10648,1435,10648,1435,10610xe" filled="t" fillcolor="#202020" stroked="f">
                <v:path arrowok="t"/>
                <v:fill/>
              </v:shape>
              <v:shape style="position:absolute;left:1286;top:10490;width:149;height:192" coordorigin="1286,10490" coordsize="149,192" path="m1435,10557l1416,10557,1416,10595,1435,10595,1435,10557xe" filled="t" fillcolor="#202020" stroked="f">
                <v:path arrowok="t"/>
                <v:fill/>
              </v:shape>
              <v:shape style="position:absolute;left:1286;top:10490;width:149;height:192" coordorigin="1286,10490" coordsize="149,192" path="m1435,10504l1416,10504,1416,10542,1435,10542,1435,10504xe" filled="t" fillcolor="#202020" stroked="f">
                <v:path arrowok="t"/>
                <v:fill/>
              </v:shape>
            </v:group>
            <v:group style="position:absolute;left:1469;top:10485;width:202;height:182" coordorigin="1469,10485" coordsize="202,182">
              <v:shape style="position:absolute;left:1469;top:10485;width:202;height:182" coordorigin="1469,10485" coordsize="202,182" path="m1670,10653l1469,10653,1469,10667,1670,10667,1670,10653xe" filled="t" fillcolor="#202020" stroked="f">
                <v:path arrowok="t"/>
                <v:fill/>
              </v:shape>
              <v:shape style="position:absolute;left:1469;top:10485;width:202;height:182" coordorigin="1469,10485" coordsize="202,182" path="m1550,10485l1536,10485,1536,10653,1550,10653,1550,10485xe" filled="t" fillcolor="#202020" stroked="f">
                <v:path arrowok="t"/>
                <v:fill/>
              </v:shape>
              <v:shape style="position:absolute;left:1469;top:10485;width:202;height:182" coordorigin="1469,10485" coordsize="202,182" path="m1603,10485l1589,10485,1589,10653,1603,10653,1603,10485xe" filled="t" fillcolor="#202020" stroked="f">
                <v:path arrowok="t"/>
                <v:fill/>
              </v:shape>
              <v:shape style="position:absolute;left:1469;top:10485;width:202;height:182" coordorigin="1469,10485" coordsize="202,182" path="m1493,10523l1481,10538,1487,10556,1494,10575,1501,10594,1507,10614,1522,10598,1515,10579,1507,10560,1500,10542,1493,10523xe" filled="t" fillcolor="#202020" stroked="f">
                <v:path arrowok="t"/>
                <v:fill/>
              </v:shape>
              <v:shape style="position:absolute;left:1469;top:10485;width:202;height:182" coordorigin="1469,10485" coordsize="202,182" path="m1666,10533l1644,10535,1637,10552,1630,10571,1622,10590,1613,10610,1632,10608,1639,10591,1657,10553,1666,10533xe" filled="t" fillcolor="#202020" stroked="f">
                <v:path arrowok="t"/>
                <v:fill/>
              </v:shape>
            </v:group>
            <v:group style="position:absolute;left:1680;top:10480;width:202;height:192" coordorigin="1680,10480" coordsize="202,192">
              <v:shape style="position:absolute;left:1680;top:10480;width:202;height:192" coordorigin="1680,10480" coordsize="202,192" path="m1882,10653l1680,10653,1680,10672,1882,10672,1882,10653xe" filled="t" fillcolor="#202020" stroked="f">
                <v:path arrowok="t"/>
                <v:fill/>
              </v:shape>
              <v:shape style="position:absolute;left:1680;top:10480;width:202;height:192" coordorigin="1680,10480" coordsize="202,192" path="m1790,10595l1771,10595,1771,10653,1790,10653,1790,10595xe" filled="t" fillcolor="#202020" stroked="f">
                <v:path arrowok="t"/>
                <v:fill/>
              </v:shape>
              <v:shape style="position:absolute;left:1680;top:10480;width:202;height:192" coordorigin="1680,10480" coordsize="202,192" path="m1862,10581l1694,10581,1694,10595,1862,10595,1862,10581xe" filled="t" fillcolor="#202020" stroked="f">
                <v:path arrowok="t"/>
                <v:fill/>
              </v:shape>
              <v:shape style="position:absolute;left:1680;top:10480;width:202;height:192" coordorigin="1680,10480" coordsize="202,192" path="m1790,10533l1771,10533,1771,10581,1790,10581,1790,10533xe" filled="t" fillcolor="#202020" stroked="f">
                <v:path arrowok="t"/>
                <v:fill/>
              </v:shape>
              <v:shape style="position:absolute;left:1680;top:10480;width:202;height:192" coordorigin="1680,10480" coordsize="202,192" path="m1872,10518l1690,10518,1690,10533,1872,10533,1872,10518xe" filled="t" fillcolor="#202020" stroked="f">
                <v:path arrowok="t"/>
                <v:fill/>
              </v:shape>
              <v:shape style="position:absolute;left:1680;top:10480;width:202;height:192" coordorigin="1680,10480" coordsize="202,192" path="m1781,10480l1762,10490,1766,10494,1771,10504,1781,10518,1795,10509,1795,10499,1786,10490,1781,1048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2.379997pt;margin-top:523.5pt;width:42.93278pt;height:11.08pt;mso-position-horizontal-relative:page;mso-position-vertical-relative:page;z-index:-4613" coordorigin="2448,10470" coordsize="859,222">
            <v:group style="position:absolute;left:2458;top:10494;width:206;height:187" coordorigin="2458,10494" coordsize="206,187">
              <v:shape style="position:absolute;left:2458;top:10494;width:206;height:187" coordorigin="2458,10494" coordsize="206,187" path="m2606,10562l2592,10562,2591,10606,2585,10626,2574,10643,2561,10654,2543,10663,2520,10672,2525,10677,2525,10682,2546,10681,2567,10671,2582,10660,2592,10648,2597,10643,2626,10643,2620,10640,2602,10629,2606,10619,2606,10562xe" filled="t" fillcolor="#202020" stroked="f">
                <v:path arrowok="t"/>
                <v:fill/>
              </v:shape>
              <v:shape style="position:absolute;left:2458;top:10494;width:206;height:187" coordorigin="2458,10494" coordsize="206,187" path="m2626,10643l2597,10643,2604,10649,2621,10660,2638,10670,2654,10682,2655,10660,2638,10650,2626,10643xe" filled="t" fillcolor="#202020" stroked="f">
                <v:path arrowok="t"/>
                <v:fill/>
              </v:shape>
              <v:shape style="position:absolute;left:2458;top:10494;width:206;height:187" coordorigin="2458,10494" coordsize="206,187" path="m2506,10518l2486,10518,2486,10624,2477,10629,2467,10629,2458,10634,2472,10645,2509,10636,2534,10629,2534,10624,2506,10624,2506,10518xe" filled="t" fillcolor="#202020" stroked="f">
                <v:path arrowok="t"/>
                <v:fill/>
              </v:shape>
              <v:shape style="position:absolute;left:2458;top:10494;width:206;height:187" coordorigin="2458,10494" coordsize="206,187" path="m2654,10533l2544,10533,2544,10638,2563,10638,2563,10547,2654,10547,2654,10533xe" filled="t" fillcolor="#202020" stroked="f">
                <v:path arrowok="t"/>
                <v:fill/>
              </v:shape>
              <v:shape style="position:absolute;left:2458;top:10494;width:206;height:187" coordorigin="2458,10494" coordsize="206,187" path="m2654,10547l2640,10547,2640,10638,2654,10638,2654,10547xe" filled="t" fillcolor="#202020" stroked="f">
                <v:path arrowok="t"/>
                <v:fill/>
              </v:shape>
              <v:shape style="position:absolute;left:2458;top:10494;width:206;height:187" coordorigin="2458,10494" coordsize="206,187" path="m2534,10614l2525,10619,2515,10619,2506,10624,2534,10624,2534,10614xe" filled="t" fillcolor="#202020" stroked="f">
                <v:path arrowok="t"/>
                <v:fill/>
              </v:shape>
              <v:shape style="position:absolute;left:2458;top:10494;width:206;height:187" coordorigin="2458,10494" coordsize="206,187" path="m2606,10509l2587,10509,2582,10533,2602,10533,2606,10509xe" filled="t" fillcolor="#202020" stroked="f">
                <v:path arrowok="t"/>
                <v:fill/>
              </v:shape>
              <v:shape style="position:absolute;left:2458;top:10494;width:206;height:187" coordorigin="2458,10494" coordsize="206,187" path="m2530,10504l2462,10504,2462,10518,2530,10518,2530,10504xe" filled="t" fillcolor="#202020" stroked="f">
                <v:path arrowok="t"/>
                <v:fill/>
              </v:shape>
              <v:shape style="position:absolute;left:2458;top:10494;width:206;height:187" coordorigin="2458,10494" coordsize="206,187" path="m2664,10494l2534,10494,2534,10509,2664,10509,2664,10494xe" filled="t" fillcolor="#202020" stroked="f">
                <v:path arrowok="t"/>
                <v:fill/>
              </v:shape>
            </v:group>
            <v:group style="position:absolute;left:2702;top:10490;width:149;height:192" coordorigin="2702,10490" coordsize="149,192">
              <v:shape style="position:absolute;left:2702;top:10490;width:149;height:192" coordorigin="2702,10490" coordsize="149,192" path="m2851,10490l2702,10490,2702,10682,2717,10682,2717,10667,2851,10667,2851,10648,2717,10648,2717,10610,2851,10610,2851,10595,2717,10595,2717,10557,2851,10557,2851,10542,2717,10542,2717,10504,2851,10504,2851,10490xe" filled="t" fillcolor="#202020" stroked="f">
                <v:path arrowok="t"/>
                <v:fill/>
              </v:shape>
              <v:shape style="position:absolute;left:2702;top:10490;width:149;height:192" coordorigin="2702,10490" coordsize="149,192" path="m2851,10667l2832,10667,2832,10682,2851,10682,2851,10667xe" filled="t" fillcolor="#202020" stroked="f">
                <v:path arrowok="t"/>
                <v:fill/>
              </v:shape>
              <v:shape style="position:absolute;left:2702;top:10490;width:149;height:192" coordorigin="2702,10490" coordsize="149,192" path="m2851,10610l2832,10610,2832,10648,2851,10648,2851,10610xe" filled="t" fillcolor="#202020" stroked="f">
                <v:path arrowok="t"/>
                <v:fill/>
              </v:shape>
              <v:shape style="position:absolute;left:2702;top:10490;width:149;height:192" coordorigin="2702,10490" coordsize="149,192" path="m2851,10557l2832,10557,2832,10595,2851,10595,2851,10557xe" filled="t" fillcolor="#202020" stroked="f">
                <v:path arrowok="t"/>
                <v:fill/>
              </v:shape>
              <v:shape style="position:absolute;left:2702;top:10490;width:149;height:192" coordorigin="2702,10490" coordsize="149,192" path="m2851,10504l2832,10504,2832,10542,2851,10542,2851,10504xe" filled="t" fillcolor="#202020" stroked="f">
                <v:path arrowok="t"/>
                <v:fill/>
              </v:shape>
            </v:group>
            <v:group style="position:absolute;left:2885;top:10480;width:182;height:202" coordorigin="2885,10480" coordsize="182,202">
              <v:shape style="position:absolute;left:2885;top:10480;width:182;height:202" coordorigin="2885,10480" coordsize="182,202" path="m2942,10605l2923,10605,2923,10682,2942,10682,2942,10672,3067,10672,3067,10658,2942,10658,2942,10605xe" filled="t" fillcolor="#202020" stroked="f">
                <v:path arrowok="t"/>
                <v:fill/>
              </v:shape>
              <v:shape style="position:absolute;left:2885;top:10480;width:182;height:202" coordorigin="2885,10480" coordsize="182,202" path="m3067,10672l3048,10672,3048,10682,3067,10682,3067,10672xe" filled="t" fillcolor="#202020" stroked="f">
                <v:path arrowok="t"/>
                <v:fill/>
              </v:shape>
              <v:shape style="position:absolute;left:2885;top:10480;width:182;height:202" coordorigin="2885,10480" coordsize="182,202" path="m3067,10605l3048,10605,3048,10658,3067,10658,3067,10605xe" filled="t" fillcolor="#202020" stroked="f">
                <v:path arrowok="t"/>
                <v:fill/>
              </v:shape>
              <v:shape style="position:absolute;left:2885;top:10480;width:182;height:202" coordorigin="2885,10480" coordsize="182,202" path="m2952,10538l2938,10547,2947,10557,2957,10562,2960,10575,2942,10584,2924,10591,2904,10598,2885,10605,2885,10610,2894,10619,2923,10605,3067,10605,3067,10590,2970,10589,2990,10579,3009,10568,3019,10562,2981,10562,2971,10557,2952,10538xe" filled="t" fillcolor="#202020" stroked="f">
                <v:path arrowok="t"/>
                <v:fill/>
              </v:shape>
              <v:shape style="position:absolute;left:2885;top:10480;width:182;height:202" coordorigin="2885,10480" coordsize="182,202" path="m2962,10480l2916,10528,2885,10552,2894,10562,2905,10559,2921,10545,2935,10531,2947,10518,3067,10518,3067,10504,2962,10504,2971,10494,2976,10485,2962,10480xe" filled="t" fillcolor="#202020" stroked="f">
                <v:path arrowok="t"/>
                <v:fill/>
              </v:shape>
              <v:shape style="position:absolute;left:2885;top:10480;width:182;height:202" coordorigin="2885,10480" coordsize="182,202" path="m3067,10518l2947,10518,3033,10530,3017,10542,3000,10553,2981,10562,3019,10562,3026,10557,3041,10545,3055,10532,3067,10518xe" filled="t" fillcolor="#202020" stroked="f">
                <v:path arrowok="t"/>
                <v:fill/>
              </v:shape>
            </v:group>
            <v:group style="position:absolute;left:3091;top:10485;width:205;height:197" coordorigin="3091,10485" coordsize="205,197">
              <v:shape style="position:absolute;left:3091;top:10485;width:205;height:197" coordorigin="3091,10485" coordsize="205,197" path="m3144,10590l3130,10590,3130,10682,3144,10682,3144,10590xe" filled="t" fillcolor="#202020" stroked="f">
                <v:path arrowok="t"/>
                <v:fill/>
              </v:shape>
              <v:shape style="position:absolute;left:3091;top:10485;width:205;height:197" coordorigin="3091,10485" coordsize="205,197" path="m3240,10538l3221,10538,3221,10662,3187,10662,3192,10667,3192,10677,3202,10682,3230,10682,3240,10672,3240,10538xe" filled="t" fillcolor="#202020" stroked="f">
                <v:path arrowok="t"/>
                <v:fill/>
              </v:shape>
              <v:shape style="position:absolute;left:3091;top:10485;width:205;height:197" coordorigin="3091,10485" coordsize="205,197" path="m3192,10571l3185,10588,3178,10608,3171,10627,3163,10643,3168,10648,3173,10648,3184,10634,3192,10617,3199,10597,3206,10576,3192,10571xe" filled="t" fillcolor="#202020" stroked="f">
                <v:path arrowok="t"/>
                <v:fill/>
              </v:shape>
              <v:shape style="position:absolute;left:3091;top:10485;width:205;height:197" coordorigin="3091,10485" coordsize="205,197" path="m3264,10566l3250,10576,3257,10592,3264,10610,3273,10629,3283,10648,3296,10639,3288,10619,3280,10599,3272,10582,3264,10566xe" filled="t" fillcolor="#202020" stroked="f">
                <v:path arrowok="t"/>
                <v:fill/>
              </v:shape>
              <v:shape style="position:absolute;left:3091;top:10485;width:205;height:197" coordorigin="3091,10485" coordsize="205,197" path="m3168,10542l3096,10542,3096,10557,3129,10558,3122,10576,3114,10594,3104,10611,3091,10629,3101,10638,3101,10643,3110,10628,3120,10612,3130,10590,3144,10590,3144,10586,3163,10586,3154,10576,3144,10576,3144,10557,3168,10557,3168,10552,3185,10552,3188,10547,3168,10547,3168,10542xe" filled="t" fillcolor="#202020" stroked="f">
                <v:path arrowok="t"/>
                <v:fill/>
              </v:shape>
              <v:shape style="position:absolute;left:3091;top:10485;width:205;height:197" coordorigin="3091,10485" coordsize="205,197" path="m3163,10586l3144,10586,3158,10600,3163,10610,3173,10595,3163,10586xe" filled="t" fillcolor="#202020" stroked="f">
                <v:path arrowok="t"/>
                <v:fill/>
              </v:shape>
              <v:shape style="position:absolute;left:3091;top:10485;width:205;height:197" coordorigin="3091,10485" coordsize="205,197" path="m3149,10571l3144,10576,3154,10576,3149,10571xe" filled="t" fillcolor="#202020" stroked="f">
                <v:path arrowok="t"/>
                <v:fill/>
              </v:shape>
              <v:shape style="position:absolute;left:3091;top:10485;width:205;height:197" coordorigin="3091,10485" coordsize="205,197" path="m3293,10528l3274,10528,3269,10533,3269,10542,3259,10552,3269,10557,3274,10557,3278,10562,3283,10542,3288,10533,3293,10528xe" filled="t" fillcolor="#202020" stroked="f">
                <v:path arrowok="t"/>
                <v:fill/>
              </v:shape>
              <v:shape style="position:absolute;left:3091;top:10485;width:205;height:197" coordorigin="3091,10485" coordsize="205,197" path="m3185,10552l3168,10552,3173,10557,3178,10557,3178,10561,3185,10552xe" filled="t" fillcolor="#202020" stroked="f">
                <v:path arrowok="t"/>
                <v:fill/>
              </v:shape>
              <v:shape style="position:absolute;left:3091;top:10485;width:205;height:197" coordorigin="3091,10485" coordsize="205,197" path="m3221,10485l3197,10496,3188,10514,3178,10531,3168,10547,3188,10547,3190,10544,3202,10528,3293,10528,3293,10514,3206,10514,3221,10485xe" filled="t" fillcolor="#202020" stroked="f">
                <v:path arrowok="t"/>
                <v:fill/>
              </v:shape>
              <v:shape style="position:absolute;left:3091;top:10485;width:205;height:197" coordorigin="3091,10485" coordsize="205,197" path="m3159,10492l3141,10494,3120,10496,3096,10499,3096,10504,3101,10509,3101,10514,3130,10514,3130,10542,3144,10542,3144,10509,3168,10509,3178,10504,3159,1049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86.940002pt;margin-top:523.73999pt;width:42.04pt;height:10.991231pt;mso-position-horizontal-relative:page;mso-position-vertical-relative:page;z-index:-4612" coordorigin="3739,10475" coordsize="841,220">
            <v:group style="position:absolute;left:3749;top:10494;width:192;height:187" coordorigin="3749,10494" coordsize="192,187">
              <v:shape style="position:absolute;left:3749;top:10494;width:192;height:187" coordorigin="3749,10494" coordsize="192,187" path="m3898,10586l3883,10586,3883,10682,3898,10682,3898,10586xe" filled="t" fillcolor="#202020" stroked="f">
                <v:path arrowok="t"/>
                <v:fill/>
              </v:shape>
              <v:shape style="position:absolute;left:3749;top:10494;width:192;height:187" coordorigin="3749,10494" coordsize="192,187" path="m3950,10571l3749,10571,3749,10586,3802,10587,3800,10609,3794,10628,3783,10644,3768,10656,3749,10667,3758,10677,3813,10629,3816,10586,3950,10586,3950,10571xe" filled="t" fillcolor="#202020" stroked="f">
                <v:path arrowok="t"/>
                <v:fill/>
              </v:shape>
              <v:shape style="position:absolute;left:3749;top:10494;width:192;height:187" coordorigin="3749,10494" coordsize="192,187" path="m3816,10514l3802,10514,3802,10571,3816,10571,3816,10514xe" filled="t" fillcolor="#202020" stroked="f">
                <v:path arrowok="t"/>
                <v:fill/>
              </v:shape>
              <v:shape style="position:absolute;left:3749;top:10494;width:192;height:187" coordorigin="3749,10494" coordsize="192,187" path="m3898,10514l3883,10514,3883,10571,3898,10571,3898,10514xe" filled="t" fillcolor="#202020" stroked="f">
                <v:path arrowok="t"/>
                <v:fill/>
              </v:shape>
              <v:shape style="position:absolute;left:3749;top:10494;width:192;height:187" coordorigin="3749,10494" coordsize="192,187" path="m3941,10494l3758,10494,3758,10514,3941,10514,3941,10494xe" filled="t" fillcolor="#202020" stroked="f">
                <v:path arrowok="t"/>
                <v:fill/>
              </v:shape>
            </v:group>
            <v:group style="position:absolute;left:3960;top:10660;width:197;height:2" coordorigin="3960,10660" coordsize="197,2">
              <v:shape style="position:absolute;left:3960;top:10660;width:197;height:2" coordorigin="3960,10660" coordsize="197,0" path="m3960,10660l4157,10660e" filled="f" stroked="t" strokeweight=".82pt" strokecolor="#202020">
                <v:path arrowok="t"/>
              </v:shape>
            </v:group>
            <v:group style="position:absolute;left:4058;top:10514;width:2;height:139" coordorigin="4058,10514" coordsize="2,139">
              <v:shape style="position:absolute;left:4058;top:10514;width:2;height:139" coordorigin="4058,10514" coordsize="0,139" path="m4058,10514l4058,10653e" filled="f" stroked="t" strokeweight=".82pt" strokecolor="#202020">
                <v:path arrowok="t"/>
              </v:shape>
            </v:group>
            <v:group style="position:absolute;left:3970;top:10506;width:178;height:2" coordorigin="3970,10506" coordsize="178,2">
              <v:shape style="position:absolute;left:3970;top:10506;width:178;height:2" coordorigin="3970,10506" coordsize="178,0" path="m3970,10506l4147,10506e" filled="f" stroked="t" strokeweight=".82pt" strokecolor="#202020">
                <v:path arrowok="t"/>
              </v:shape>
            </v:group>
            <v:group style="position:absolute;left:4195;top:10494;width:149;height:187" coordorigin="4195,10494" coordsize="149,187">
              <v:shape style="position:absolute;left:4195;top:10494;width:149;height:187" coordorigin="4195,10494" coordsize="149,187" path="m4344,10494l4195,10494,4195,10682,4214,10682,4214,10667,4344,10667,4344,10653,4214,10653,4214,10586,4344,10586,4344,10571,4214,10571,4214,10509,4344,10509,4344,10494xe" filled="t" fillcolor="#202020" stroked="f">
                <v:path arrowok="t"/>
                <v:fill/>
              </v:shape>
              <v:shape style="position:absolute;left:4195;top:10494;width:149;height:187" coordorigin="4195,10494" coordsize="149,187" path="m4344,10667l4325,10667,4325,10682,4344,10682,4344,10667xe" filled="t" fillcolor="#202020" stroked="f">
                <v:path arrowok="t"/>
                <v:fill/>
              </v:shape>
              <v:shape style="position:absolute;left:4195;top:10494;width:149;height:187" coordorigin="4195,10494" coordsize="149,187" path="m4344,10586l4325,10586,4325,10653,4344,10653,4344,10586xe" filled="t" fillcolor="#202020" stroked="f">
                <v:path arrowok="t"/>
                <v:fill/>
              </v:shape>
              <v:shape style="position:absolute;left:4195;top:10494;width:149;height:187" coordorigin="4195,10494" coordsize="149,187" path="m4344,10509l4325,10509,4325,10571,4344,10571,4344,10509xe" filled="t" fillcolor="#202020" stroked="f">
                <v:path arrowok="t"/>
                <v:fill/>
              </v:shape>
            </v:group>
            <v:group style="position:absolute;left:4378;top:10485;width:192;height:200" coordorigin="4378,10485" coordsize="192,200">
              <v:shape style="position:absolute;left:4378;top:10485;width:192;height:200" coordorigin="4378,10485" coordsize="192,200" path="m4570,10490l4498,10490,4498,10581,4497,10601,4495,10620,4492,10637,4484,10656,4474,10672,4474,10677,4478,10682,4485,10685,4496,10667,4503,10649,4508,10630,4512,10610,4570,10610,4570,10595,4512,10595,4512,10557,4570,10557,4570,10542,4512,10542,4512,10504,4570,10504,4570,10490xe" filled="t" fillcolor="#202020" stroked="f">
                <v:path arrowok="t"/>
                <v:fill/>
              </v:shape>
              <v:shape style="position:absolute;left:4378;top:10485;width:192;height:200" coordorigin="4378,10485" coordsize="192,200" path="m4411,10634l4404,10643,4391,10659,4378,10672,4382,10677,4382,10682,4396,10674,4410,10661,4426,10643,4411,10634xe" filled="t" fillcolor="#202020" stroked="f">
                <v:path arrowok="t"/>
                <v:fill/>
              </v:shape>
              <v:shape style="position:absolute;left:4378;top:10485;width:192;height:200" coordorigin="4378,10485" coordsize="192,200" path="m4570,10610l4555,10610,4555,10662,4522,10662,4522,10667,4526,10672,4526,10677,4531,10677,4541,10682,4565,10682,4570,10672,4570,10610xe" filled="t" fillcolor="#202020" stroked="f">
                <v:path arrowok="t"/>
                <v:fill/>
              </v:shape>
              <v:shape style="position:absolute;left:4378;top:10485;width:192;height:200" coordorigin="4378,10485" coordsize="192,200" path="m4450,10634l4440,10643,4464,10667,4478,10658,4469,10648,4459,10643,4450,10634xe" filled="t" fillcolor="#202020" stroked="f">
                <v:path arrowok="t"/>
                <v:fill/>
              </v:shape>
              <v:shape style="position:absolute;left:4378;top:10485;width:192;height:200" coordorigin="4378,10485" coordsize="192,200" path="m4488,10619l4378,10619,4378,10634,4488,10634,4488,10619xe" filled="t" fillcolor="#202020" stroked="f">
                <v:path arrowok="t"/>
                <v:fill/>
              </v:shape>
              <v:shape style="position:absolute;left:4378;top:10485;width:192;height:200" coordorigin="4378,10485" coordsize="192,200" path="m4411,10523l4397,10523,4397,10619,4411,10619,4411,10595,4469,10595,4469,10581,4411,10581,4411,10557,4469,10557,4469,10547,4411,10547,4411,10523xe" filled="t" fillcolor="#202020" stroked="f">
                <v:path arrowok="t"/>
                <v:fill/>
              </v:shape>
              <v:shape style="position:absolute;left:4378;top:10485;width:192;height:200" coordorigin="4378,10485" coordsize="192,200" path="m4469,10595l4454,10595,4454,10619,4469,10619,4469,10595xe" filled="t" fillcolor="#202020" stroked="f">
                <v:path arrowok="t"/>
                <v:fill/>
              </v:shape>
              <v:shape style="position:absolute;left:4378;top:10485;width:192;height:200" coordorigin="4378,10485" coordsize="192,200" path="m4570,10557l4555,10557,4555,10595,4570,10595,4570,10557xe" filled="t" fillcolor="#202020" stroked="f">
                <v:path arrowok="t"/>
                <v:fill/>
              </v:shape>
              <v:shape style="position:absolute;left:4378;top:10485;width:192;height:200" coordorigin="4378,10485" coordsize="192,200" path="m4469,10557l4454,10557,4454,10581,4469,10581,4469,10557xe" filled="t" fillcolor="#202020" stroked="f">
                <v:path arrowok="t"/>
                <v:fill/>
              </v:shape>
              <v:shape style="position:absolute;left:4378;top:10485;width:192;height:200" coordorigin="4378,10485" coordsize="192,200" path="m4469,10523l4454,10523,4454,10547,4469,10547,4469,10523xe" filled="t" fillcolor="#202020" stroked="f">
                <v:path arrowok="t"/>
                <v:fill/>
              </v:shape>
              <v:shape style="position:absolute;left:4378;top:10485;width:192;height:200" coordorigin="4378,10485" coordsize="192,200" path="m4570,10504l4555,10504,4555,10542,4570,10542,4570,10504xe" filled="t" fillcolor="#202020" stroked="f">
                <v:path arrowok="t"/>
                <v:fill/>
              </v:shape>
              <v:shape style="position:absolute;left:4378;top:10485;width:192;height:200" coordorigin="4378,10485" coordsize="192,200" path="m4488,10509l4382,10509,4382,10523,4488,10523,4488,10509xe" filled="t" fillcolor="#202020" stroked="f">
                <v:path arrowok="t"/>
                <v:fill/>
              </v:shape>
              <v:shape style="position:absolute;left:4378;top:10485;width:192;height:200" coordorigin="4378,10485" coordsize="192,200" path="m4411,10485l4397,10485,4397,10509,4411,10509,4411,10485xe" filled="t" fillcolor="#202020" stroked="f">
                <v:path arrowok="t"/>
                <v:fill/>
              </v:shape>
              <v:shape style="position:absolute;left:4378;top:10485;width:192;height:200" coordorigin="4378,10485" coordsize="192,200" path="m4469,10485l4454,10485,4454,10509,4469,10509,4469,1048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51.020004pt;margin-top:516.780029pt;width:21.55pt;height:11.08pt;mso-position-horizontal-relative:page;mso-position-vertical-relative:page;z-index:-4611" coordorigin="5020,10336" coordsize="431,222">
            <v:group style="position:absolute;left:5030;top:10346;width:206;height:202" coordorigin="5030,10346" coordsize="206,202">
              <v:shape style="position:absolute;left:5030;top:10346;width:206;height:202" coordorigin="5030,10346" coordsize="206,202" path="m5217,10524l5176,10524,5192,10533,5210,10541,5232,10547,5232,10542,5237,10538,5223,10528,5217,10524xe" filled="t" fillcolor="#202020" stroked="f">
                <v:path arrowok="t"/>
                <v:fill/>
              </v:shape>
              <v:shape style="position:absolute;left:5030;top:10346;width:206;height:202" coordorigin="5030,10346" coordsize="206,202" path="m5148,10480l5131,10480,5141,10494,5146,10504,5154,10510,5138,10519,5119,10527,5098,10533,5102,10538,5102,10542,5119,10544,5138,10538,5156,10531,5176,10524,5217,10524,5206,10518,5193,10502,5196,10499,5166,10499,5152,10484,5148,10480xe" filled="t" fillcolor="#202020" stroked="f">
                <v:path arrowok="t"/>
                <v:fill/>
              </v:shape>
              <v:shape style="position:absolute;left:5030;top:10346;width:206;height:202" coordorigin="5030,10346" coordsize="206,202" path="m5093,10418l5078,10421,5077,10436,5075,10456,5072,10478,5069,10504,5054,10509,5030,10509,5044,10525,5102,10514,5098,10509,5098,10499,5088,10499,5079,10496,5085,10473,5089,10452,5092,10433,5093,10418xe" filled="t" fillcolor="#202020" stroked="f">
                <v:path arrowok="t"/>
                <v:fill/>
              </v:shape>
              <v:shape style="position:absolute;left:5030;top:10346;width:206;height:202" coordorigin="5030,10346" coordsize="206,202" path="m5160,10442l5140,10446,5128,10462,5114,10476,5098,10490,5112,10504,5117,10494,5126,10490,5131,10480,5148,10480,5141,10470,5218,10470,5218,10456,5150,10456,5155,10451,5155,10446,5160,10442xe" filled="t" fillcolor="#202020" stroked="f">
                <v:path arrowok="t"/>
                <v:fill/>
              </v:shape>
              <v:shape style="position:absolute;left:5030;top:10346;width:206;height:202" coordorigin="5030,10346" coordsize="206,202" path="m5218,10470l5203,10470,5199,10475,5185,10489,5166,10499,5196,10499,5208,10487,5218,10470xe" filled="t" fillcolor="#202020" stroked="f">
                <v:path arrowok="t"/>
                <v:fill/>
              </v:shape>
              <v:shape style="position:absolute;left:5030;top:10346;width:206;height:202" coordorigin="5030,10346" coordsize="206,202" path="m5050,10418l5035,10418,5050,10490,5061,10474,5057,10453,5054,10434,5050,10418xe" filled="t" fillcolor="#202020" stroked="f">
                <v:path arrowok="t"/>
                <v:fill/>
              </v:shape>
              <v:shape style="position:absolute;left:5030;top:10346;width:206;height:202" coordorigin="5030,10346" coordsize="206,202" path="m5129,10423l5113,10436,5098,10446,5102,10451,5107,10451,5117,10449,5150,10427,5129,10423xe" filled="t" fillcolor="#202020" stroked="f">
                <v:path arrowok="t"/>
                <v:fill/>
              </v:shape>
              <v:shape style="position:absolute;left:5030;top:10346;width:206;height:202" coordorigin="5030,10346" coordsize="206,202" path="m5194,10413l5189,10427,5194,10431,5212,10442,5227,10451,5229,10435,5214,10424,5194,10413xe" filled="t" fillcolor="#202020" stroked="f">
                <v:path arrowok="t"/>
                <v:fill/>
              </v:shape>
              <v:shape style="position:absolute;left:5030;top:10346;width:206;height:202" coordorigin="5030,10346" coordsize="206,202" path="m5227,10403l5218,10403,5218,10408,5227,10418,5227,10403xe" filled="t" fillcolor="#202020" stroked="f">
                <v:path arrowok="t"/>
                <v:fill/>
              </v:shape>
              <v:shape style="position:absolute;left:5030;top:10346;width:206;height:202" coordorigin="5030,10346" coordsize="206,202" path="m5179,10350l5147,10357,5136,10373,5122,10389,5122,10394,5117,10394,5107,10398,5117,10413,5122,10413,5126,10408,5155,10408,5174,10407,5195,10406,5218,10403,5227,10403,5227,10395,5226,10394,5196,10394,5155,10393,5137,10393,5179,10350xe" filled="t" fillcolor="#202020" stroked="f">
                <v:path arrowok="t"/>
                <v:fill/>
              </v:shape>
              <v:shape style="position:absolute;left:5030;top:10346;width:206;height:202" coordorigin="5030,10346" coordsize="206,202" path="m5102,10389l5030,10389,5030,10398,5102,10398,5102,10389xe" filled="t" fillcolor="#202020" stroked="f">
                <v:path arrowok="t"/>
                <v:fill/>
              </v:shape>
              <v:shape style="position:absolute;left:5030;top:10346;width:206;height:202" coordorigin="5030,10346" coordsize="206,202" path="m5198,10365l5189,10374,5198,10384,5196,10394,5226,10394,5213,10380,5198,10365xe" filled="t" fillcolor="#202020" stroked="f">
                <v:path arrowok="t"/>
                <v:fill/>
              </v:shape>
              <v:shape style="position:absolute;left:5030;top:10346;width:206;height:202" coordorigin="5030,10346" coordsize="206,202" path="m5059,10346l5050,10355,5054,10365,5064,10374,5069,10384,5083,10374,5074,10365,5069,10355,5059,10346xe" filled="t" fillcolor="#202020" stroked="f">
                <v:path arrowok="t"/>
                <v:fill/>
              </v:shape>
            </v:group>
            <v:group style="position:absolute;left:5246;top:10526;width:197;height:2" coordorigin="5246,10526" coordsize="197,2">
              <v:shape style="position:absolute;left:5246;top:10526;width:197;height:2" coordorigin="5246,10526" coordsize="197,0" path="m5246,10526l5443,10526e" filled="f" stroked="t" strokeweight=".82pt" strokecolor="#202020">
                <v:path arrowok="t"/>
              </v:shape>
            </v:group>
            <v:group style="position:absolute;left:5347;top:10379;width:2;height:139" coordorigin="5347,10379" coordsize="2,139">
              <v:shape style="position:absolute;left:5347;top:10379;width:2;height:139" coordorigin="5347,10379" coordsize="0,139" path="m5347,10379l5347,10518e" filled="f" stroked="t" strokeweight="1.06pt" strokecolor="#202020">
                <v:path arrowok="t"/>
              </v:shape>
            </v:group>
            <v:group style="position:absolute;left:5261;top:10372;width:173;height:2" coordorigin="5261,10372" coordsize="173,2">
              <v:shape style="position:absolute;left:5261;top:10372;width:173;height:2" coordorigin="5261,10372" coordsize="173,0" path="m5261,10372l5434,10372e" filled="f" stroked="t" strokeweight=".82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76.722321pt;margin-top:518pt;width:2.877679pt;height:9.84pt;mso-position-horizontal-relative:page;mso-position-vertical-relative:page;z-index:-4610" coordorigin="5534,10360" coordsize="58,197">
            <v:shape style="position:absolute;left:5534;top:10360;width:58;height:197" coordorigin="5534,10360" coordsize="58,197" path="m5592,10360l5546,10403,5534,10465,5537,10486,5542,10505,5550,10523,5560,10540,5573,10557,5585,10548,5574,10531,5565,10514,5559,10495,5555,10474,5554,10452,5556,10432,5562,10413,5570,10394,5580,10377,5592,10360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282.940002pt;margin-top:516.780029pt;width:21.31pt;height:11.08pt;mso-position-horizontal-relative:page;mso-position-vertical-relative:page;z-index:-4609" coordorigin="5659,10336" coordsize="426,222">
            <v:group style="position:absolute;left:5669;top:10346;width:197;height:202" coordorigin="5669,10346" coordsize="197,202">
              <v:shape style="position:absolute;left:5669;top:10346;width:197;height:202" coordorigin="5669,10346" coordsize="197,202" path="m5818,10517l5779,10517,5796,10526,5814,10534,5834,10541,5856,10547,5856,10542,5861,10538,5851,10526,5829,10521,5818,10517xe" filled="t" fillcolor="#202020" stroked="f">
                <v:path arrowok="t"/>
                <v:fill/>
              </v:shape>
              <v:shape style="position:absolute;left:5669;top:10346;width:197;height:202" coordorigin="5669,10346" coordsize="197,202" path="m5731,10437l5720,10448,5730,10468,5739,10485,5746,10501,5730,10510,5712,10518,5692,10526,5669,10533,5669,10538,5674,10542,5684,10546,5705,10540,5742,10527,5760,10521,5779,10517,5818,10517,5810,10514,5794,10505,5781,10493,5793,10477,5797,10471,5752,10471,5741,10455,5731,10437xe" filled="t" fillcolor="#202020" stroked="f">
                <v:path arrowok="t"/>
                <v:fill/>
              </v:shape>
              <v:shape style="position:absolute;left:5669;top:10346;width:197;height:202" coordorigin="5669,10346" coordsize="197,202" path="m5798,10432l5796,10439,5786,10457,5772,10469,5752,10471,5797,10471,5803,10460,5813,10442,5798,10432xe" filled="t" fillcolor="#202020" stroked="f">
                <v:path arrowok="t"/>
                <v:fill/>
              </v:shape>
              <v:shape style="position:absolute;left:5669;top:10346;width:197;height:202" coordorigin="5669,10346" coordsize="197,202" path="m5726,10398l5716,10414,5702,10428,5686,10440,5669,10451,5678,10461,5697,10455,5711,10442,5726,10427,5741,10413,5726,10398xe" filled="t" fillcolor="#202020" stroked="f">
                <v:path arrowok="t"/>
                <v:fill/>
              </v:shape>
              <v:shape style="position:absolute;left:5669;top:10346;width:197;height:202" coordorigin="5669,10346" coordsize="197,202" path="m5803,10398l5805,10421,5821,10436,5834,10449,5846,10461,5856,10451,5850,10440,5836,10427,5821,10413,5803,10398xe" filled="t" fillcolor="#202020" stroked="f">
                <v:path arrowok="t"/>
                <v:fill/>
              </v:shape>
              <v:shape style="position:absolute;left:5669;top:10346;width:197;height:202" coordorigin="5669,10346" coordsize="197,202" path="m5866,10374l5669,10374,5669,10389,5866,10389,5866,10374xe" filled="t" fillcolor="#202020" stroked="f">
                <v:path arrowok="t"/>
                <v:fill/>
              </v:shape>
              <v:shape style="position:absolute;left:5669;top:10346;width:197;height:202" coordorigin="5669,10346" coordsize="197,202" path="m5765,10346l5750,10350,5760,10370,5765,10374,5770,10374,5779,10370,5770,10350,5765,10346xe" filled="t" fillcolor="#202020" stroked="f">
                <v:path arrowok="t"/>
                <v:fill/>
              </v:shape>
            </v:group>
            <v:group style="position:absolute;left:5880;top:10526;width:197;height:2" coordorigin="5880,10526" coordsize="197,2">
              <v:shape style="position:absolute;left:5880;top:10526;width:197;height:2" coordorigin="5880,10526" coordsize="197,0" path="m5880,10526l6077,10526e" filled="f" stroked="t" strokeweight=".82pt" strokecolor="#202020">
                <v:path arrowok="t"/>
              </v:shape>
            </v:group>
            <v:group style="position:absolute;left:5976;top:10379;width:2;height:139" coordorigin="5976,10379" coordsize="2,139">
              <v:shape style="position:absolute;left:5976;top:10379;width:2;height:139" coordorigin="5976,10379" coordsize="0,139" path="m5976,10379l5976,10518e" filled="f" stroked="t" strokeweight="1.06pt" strokecolor="#202020">
                <v:path arrowok="t"/>
              </v:shape>
            </v:group>
            <v:group style="position:absolute;left:5890;top:10372;width:173;height:2" coordorigin="5890,10372" coordsize="173,2">
              <v:shape style="position:absolute;left:5890;top:10372;width:173;height:2" coordorigin="5890,10372" coordsize="173,0" path="m5890,10372l6062,10372e" filled="f" stroked="t" strokeweight=".82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07.679993pt;margin-top:518pt;width:2.639592pt;height:9.84pt;mso-position-horizontal-relative:page;mso-position-vertical-relative:page;z-index:-4608" coordorigin="6154,10360" coordsize="53,197">
            <v:shape style="position:absolute;left:6154;top:10360;width:53;height:197" coordorigin="6154,10360" coordsize="53,197" path="m6173,10360l6159,10367,6169,10383,6178,10401,6183,10421,6186,10441,6187,10463,6185,10484,6181,10503,6175,10522,6166,10540,6154,10557,6173,10557,6202,10496,6206,10454,6205,10433,6201,10413,6195,10395,6185,10377,6173,10360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273.579987pt;margin-top:531.179993pt;width:19.72pt;height:11.008546pt;mso-position-horizontal-relative:page;mso-position-vertical-relative:page;z-index:-4607" coordorigin="5472,10624" coordsize="394,220">
            <v:group style="position:absolute;left:5482;top:10643;width:149;height:187" coordorigin="5482,10643" coordsize="149,187">
              <v:shape style="position:absolute;left:5482;top:10643;width:149;height:187" coordorigin="5482,10643" coordsize="149,187" path="m5630,10643l5482,10643,5482,10830,5501,10830,5501,10816,5630,10816,5630,10802,5501,10802,5501,10734,5630,10734,5630,10720,5501,10720,5501,10658,5630,10658,5630,10643xe" filled="t" fillcolor="#202020" stroked="f">
                <v:path arrowok="t"/>
                <v:fill/>
              </v:shape>
              <v:shape style="position:absolute;left:5482;top:10643;width:149;height:187" coordorigin="5482,10643" coordsize="149,187" path="m5630,10816l5611,10816,5611,10830,5630,10830,5630,10816xe" filled="t" fillcolor="#202020" stroked="f">
                <v:path arrowok="t"/>
                <v:fill/>
              </v:shape>
              <v:shape style="position:absolute;left:5482;top:10643;width:149;height:187" coordorigin="5482,10643" coordsize="149,187" path="m5630,10734l5611,10734,5611,10802,5630,10802,5630,10734xe" filled="t" fillcolor="#202020" stroked="f">
                <v:path arrowok="t"/>
                <v:fill/>
              </v:shape>
              <v:shape style="position:absolute;left:5482;top:10643;width:149;height:187" coordorigin="5482,10643" coordsize="149,187" path="m5630,10658l5611,10658,5611,10720,5630,10720,5630,10658xe" filled="t" fillcolor="#202020" stroked="f">
                <v:path arrowok="t"/>
                <v:fill/>
              </v:shape>
            </v:group>
            <v:group style="position:absolute;left:5664;top:10634;width:192;height:200" coordorigin="5664,10634" coordsize="192,200">
              <v:shape style="position:absolute;left:5664;top:10634;width:192;height:200" coordorigin="5664,10634" coordsize="192,200" path="m5856,10638l5784,10638,5784,10730,5784,10753,5782,10772,5779,10785,5772,10805,5760,10821,5770,10830,5798,10758,5856,10758,5856,10749,5798,10749,5798,10706,5856,10706,5856,10691,5798,10691,5798,10653,5856,10653,5856,10638xe" filled="t" fillcolor="#202020" stroked="f">
                <v:path arrowok="t"/>
                <v:fill/>
              </v:shape>
              <v:shape style="position:absolute;left:5664;top:10634;width:192;height:200" coordorigin="5664,10634" coordsize="192,200" path="m5702,10787l5694,10794,5679,10808,5664,10821,5674,10830,5682,10824,5697,10812,5712,10797,5702,10787xe" filled="t" fillcolor="#202020" stroked="f">
                <v:path arrowok="t"/>
                <v:fill/>
              </v:shape>
              <v:shape style="position:absolute;left:5664;top:10634;width:192;height:200" coordorigin="5664,10634" coordsize="192,200" path="m5808,10811l5813,10821,5813,10830,5851,10830,5856,10821,5856,10816,5818,10816,5808,10811xe" filled="t" fillcolor="#202020" stroked="f">
                <v:path arrowok="t"/>
                <v:fill/>
              </v:shape>
              <v:shape style="position:absolute;left:5664;top:10634;width:192;height:200" coordorigin="5664,10634" coordsize="192,200" path="m5736,10787l5726,10797,5736,10802,5746,10811,5755,10816,5765,10806,5755,10802,5746,10792,5736,10787xe" filled="t" fillcolor="#202020" stroked="f">
                <v:path arrowok="t"/>
                <v:fill/>
              </v:shape>
              <v:shape style="position:absolute;left:5664;top:10634;width:192;height:200" coordorigin="5664,10634" coordsize="192,200" path="m5856,10758l5842,10758,5842,10811,5837,10816,5856,10816,5856,10758xe" filled="t" fillcolor="#202020" stroked="f">
                <v:path arrowok="t"/>
                <v:fill/>
              </v:shape>
              <v:shape style="position:absolute;left:5664;top:10634;width:192;height:200" coordorigin="5664,10634" coordsize="192,200" path="m5774,10768l5664,10768,5664,10782,5774,10782,5774,10768xe" filled="t" fillcolor="#202020" stroked="f">
                <v:path arrowok="t"/>
                <v:fill/>
              </v:shape>
              <v:shape style="position:absolute;left:5664;top:10634;width:192;height:200" coordorigin="5664,10634" coordsize="192,200" path="m5702,10672l5683,10672,5683,10768,5702,10768,5702,10744,5760,10744,5760,10730,5702,10730,5702,10710,5760,10710,5760,10696,5702,10696,5702,10672xe" filled="t" fillcolor="#202020" stroked="f">
                <v:path arrowok="t"/>
                <v:fill/>
              </v:shape>
              <v:shape style="position:absolute;left:5664;top:10634;width:192;height:200" coordorigin="5664,10634" coordsize="192,200" path="m5760,10744l5741,10744,5741,10768,5760,10768,5760,10744xe" filled="t" fillcolor="#202020" stroked="f">
                <v:path arrowok="t"/>
                <v:fill/>
              </v:shape>
              <v:shape style="position:absolute;left:5664;top:10634;width:192;height:200" coordorigin="5664,10634" coordsize="192,200" path="m5856,10706l5842,10706,5842,10749,5856,10749,5856,10706xe" filled="t" fillcolor="#202020" stroked="f">
                <v:path arrowok="t"/>
                <v:fill/>
              </v:shape>
              <v:shape style="position:absolute;left:5664;top:10634;width:192;height:200" coordorigin="5664,10634" coordsize="192,200" path="m5760,10710l5741,10710,5741,10730,5760,10730,5760,10710xe" filled="t" fillcolor="#202020" stroked="f">
                <v:path arrowok="t"/>
                <v:fill/>
              </v:shape>
              <v:shape style="position:absolute;left:5664;top:10634;width:192;height:200" coordorigin="5664,10634" coordsize="192,200" path="m5760,10672l5741,10672,5741,10696,5760,10696,5760,10672xe" filled="t" fillcolor="#202020" stroked="f">
                <v:path arrowok="t"/>
                <v:fill/>
              </v:shape>
              <v:shape style="position:absolute;left:5664;top:10634;width:192;height:200" coordorigin="5664,10634" coordsize="192,200" path="m5856,10653l5842,10653,5842,10691,5856,10691,5856,10653xe" filled="t" fillcolor="#202020" stroked="f">
                <v:path arrowok="t"/>
                <v:fill/>
              </v:shape>
              <v:shape style="position:absolute;left:5664;top:10634;width:192;height:200" coordorigin="5664,10634" coordsize="192,200" path="m5774,10658l5669,10658,5669,10672,5774,10672,5774,10658xe" filled="t" fillcolor="#202020" stroked="f">
                <v:path arrowok="t"/>
                <v:fill/>
              </v:shape>
              <v:shape style="position:absolute;left:5664;top:10634;width:192;height:200" coordorigin="5664,10634" coordsize="192,200" path="m5702,10634l5683,10634,5683,10658,5702,10658,5702,10634xe" filled="t" fillcolor="#202020" stroked="f">
                <v:path arrowok="t"/>
                <v:fill/>
              </v:shape>
              <v:shape style="position:absolute;left:5664;top:10634;width:192;height:200" coordorigin="5664,10634" coordsize="192,200" path="m5760,10634l5741,10634,5741,10658,5760,10658,5760,1063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42.459991pt;margin-top:523.5pt;width:42.52pt;height:11.08pt;mso-position-horizontal-relative:page;mso-position-vertical-relative:page;z-index:-4606" coordorigin="6849,10470" coordsize="850,222">
            <v:group style="position:absolute;left:6859;top:10480;width:202;height:200" coordorigin="6859,10480" coordsize="202,200">
              <v:shape style="position:absolute;left:6859;top:10480;width:202;height:200" coordorigin="6859,10480" coordsize="202,200" path="m6874,10586l6867,10610,6875,10628,6883,10643,6878,10653,6869,10662,6859,10667,6859,10672,6864,10677,6866,10680,6883,10667,6897,10656,6947,10656,6936,10654,6918,10647,6905,10635,6909,10624,6889,10624,6880,10607,6874,10586xe" filled="t" fillcolor="#202020" stroked="f">
                <v:path arrowok="t"/>
                <v:fill/>
              </v:shape>
              <v:shape style="position:absolute;left:6859;top:10480;width:202;height:200" coordorigin="6859,10480" coordsize="202,200" path="m6947,10656l6897,10656,6912,10664,6929,10671,6950,10675,6975,10677,7056,10677,7056,10672,7061,10662,7060,10661,7020,10661,7001,10661,6981,10660,6959,10657,6947,10656xe" filled="t" fillcolor="#202020" stroked="f">
                <v:path arrowok="t"/>
                <v:fill/>
              </v:shape>
              <v:shape style="position:absolute;left:6859;top:10480;width:202;height:200" coordorigin="6859,10480" coordsize="202,200" path="m7058,10658l7039,10660,7020,10661,7060,10661,7058,10658xe" filled="t" fillcolor="#202020" stroked="f">
                <v:path arrowok="t"/>
                <v:fill/>
              </v:shape>
              <v:shape style="position:absolute;left:6859;top:10480;width:202;height:200" coordorigin="6859,10480" coordsize="202,200" path="m6989,10634l6974,10634,6974,10658,6989,10658,6989,10634xe" filled="t" fillcolor="#202020" stroked="f">
                <v:path arrowok="t"/>
                <v:fill/>
              </v:shape>
              <v:shape style="position:absolute;left:6859;top:10480;width:202;height:200" coordorigin="6859,10480" coordsize="202,200" path="m7051,10624l6922,10624,6922,10634,7051,10634,7051,10624xe" filled="t" fillcolor="#202020" stroked="f">
                <v:path arrowok="t"/>
                <v:fill/>
              </v:shape>
              <v:shape style="position:absolute;left:6859;top:10480;width:202;height:200" coordorigin="6859,10480" coordsize="202,200" path="m6922,10499l6859,10499,6859,10514,6902,10514,6864,10562,6864,10576,6904,10589,6897,10609,6889,10624,6909,10624,6912,10618,6917,10598,6922,10576,6922,10562,6883,10562,6922,10514,6922,10499xe" filled="t" fillcolor="#202020" stroked="f">
                <v:path arrowok="t"/>
                <v:fill/>
              </v:shape>
              <v:shape style="position:absolute;left:6859;top:10480;width:202;height:200" coordorigin="6859,10480" coordsize="202,200" path="m6989,10605l6974,10605,6974,10624,6989,10624,6989,10605xe" filled="t" fillcolor="#202020" stroked="f">
                <v:path arrowok="t"/>
                <v:fill/>
              </v:shape>
              <v:shape style="position:absolute;left:6859;top:10480;width:202;height:200" coordorigin="6859,10480" coordsize="202,200" path="m7042,10590l6931,10590,6931,10605,7042,10605,7042,10590xe" filled="t" fillcolor="#202020" stroked="f">
                <v:path arrowok="t"/>
                <v:fill/>
              </v:shape>
              <v:shape style="position:absolute;left:6859;top:10480;width:202;height:200" coordorigin="6859,10480" coordsize="202,200" path="m6989,10576l6974,10576,6974,10590,6989,10590,6989,10576xe" filled="t" fillcolor="#202020" stroked="f">
                <v:path arrowok="t"/>
                <v:fill/>
              </v:shape>
              <v:shape style="position:absolute;left:6859;top:10480;width:202;height:200" coordorigin="6859,10480" coordsize="202,200" path="m7037,10542l7022,10542,7022,10562,6931,10562,6931,10576,7022,10576,7022,10581,7037,10581,7037,10542xe" filled="t" fillcolor="#202020" stroked="f">
                <v:path arrowok="t"/>
                <v:fill/>
              </v:shape>
              <v:shape style="position:absolute;left:6859;top:10480;width:202;height:200" coordorigin="6859,10480" coordsize="202,200" path="m6989,10542l6974,10542,6974,10562,6989,10562,6989,10542xe" filled="t" fillcolor="#202020" stroked="f">
                <v:path arrowok="t"/>
                <v:fill/>
              </v:shape>
              <v:shape style="position:absolute;left:6859;top:10480;width:202;height:200" coordorigin="6859,10480" coordsize="202,200" path="m7061,10533l6922,10533,6922,10542,7061,10542,7061,10533xe" filled="t" fillcolor="#202020" stroked="f">
                <v:path arrowok="t"/>
                <v:fill/>
              </v:shape>
              <v:shape style="position:absolute;left:6859;top:10480;width:202;height:200" coordorigin="6859,10480" coordsize="202,200" path="m6989,10514l6974,10514,6974,10533,6989,10533,6989,10514xe" filled="t" fillcolor="#202020" stroked="f">
                <v:path arrowok="t"/>
                <v:fill/>
              </v:shape>
              <v:shape style="position:absolute;left:6859;top:10480;width:202;height:200" coordorigin="6859,10480" coordsize="202,200" path="m7037,10499l6931,10499,6931,10514,7022,10514,7022,10533,7037,10533,7037,10499xe" filled="t" fillcolor="#202020" stroked="f">
                <v:path arrowok="t"/>
                <v:fill/>
              </v:shape>
              <v:shape style="position:absolute;left:6859;top:10480;width:202;height:200" coordorigin="6859,10480" coordsize="202,200" path="m6989,10480l6974,10480,6974,10499,6989,10499,6989,10480xe" filled="t" fillcolor="#202020" stroked="f">
                <v:path arrowok="t"/>
                <v:fill/>
              </v:shape>
            </v:group>
            <v:group style="position:absolute;left:7070;top:10485;width:202;height:197" coordorigin="7070,10485" coordsize="202,197">
              <v:shape style="position:absolute;left:7070;top:10485;width:202;height:197" coordorigin="7070,10485" coordsize="202,197" path="m7245,10658l7206,10658,7222,10667,7241,10676,7262,10682,7262,10677,7267,10672,7267,10666,7247,10660,7245,10658xe" filled="t" fillcolor="#202020" stroked="f">
                <v:path arrowok="t"/>
                <v:fill/>
              </v:shape>
              <v:shape style="position:absolute;left:7070;top:10485;width:202;height:197" coordorigin="7070,10485" coordsize="202,197" path="m7248,10571l7138,10571,7138,10586,7150,10591,7158,10609,7166,10627,7172,10647,7154,10656,7135,10663,7114,10667,7123,10677,7129,10681,7147,10676,7165,10670,7185,10663,7206,10658,7245,10658,7230,10650,7215,10637,7227,10622,7228,10621,7184,10621,7173,10605,7166,10586,7248,10586,7248,10571xe" filled="t" fillcolor="#202020" stroked="f">
                <v:path arrowok="t"/>
                <v:fill/>
              </v:shape>
              <v:shape style="position:absolute;left:7070;top:10485;width:202;height:197" coordorigin="7070,10485" coordsize="202,197" path="m7109,10547l7070,10547,7070,10562,7094,10562,7094,10653,7090,10658,7104,10664,7120,10654,7138,10638,7109,10638,7109,10547xe" filled="t" fillcolor="#202020" stroked="f">
                <v:path arrowok="t"/>
                <v:fill/>
              </v:shape>
              <v:shape style="position:absolute;left:7070;top:10485;width:202;height:197" coordorigin="7070,10485" coordsize="202,197" path="m7138,10619l7128,10629,7109,10638,7138,10638,7138,10619xe" filled="t" fillcolor="#202020" stroked="f">
                <v:path arrowok="t"/>
                <v:fill/>
              </v:shape>
              <v:shape style="position:absolute;left:7070;top:10485;width:202;height:197" coordorigin="7070,10485" coordsize="202,197" path="m7248,10586l7166,10586,7233,10587,7222,10603,7206,10615,7184,10621,7228,10621,7239,10605,7248,10586xe" filled="t" fillcolor="#202020" stroked="f">
                <v:path arrowok="t"/>
                <v:fill/>
              </v:shape>
              <v:shape style="position:absolute;left:7070;top:10485;width:202;height:197" coordorigin="7070,10485" coordsize="202,197" path="m7238,10490l7157,10490,7155,10524,7146,10540,7128,10557,7133,10557,7133,10562,7140,10565,7158,10552,7168,10535,7171,10514,7171,10504,7238,10504,7238,10490xe" filled="t" fillcolor="#202020" stroked="f">
                <v:path arrowok="t"/>
                <v:fill/>
              </v:shape>
              <v:shape style="position:absolute;left:7070;top:10485;width:202;height:197" coordorigin="7070,10485" coordsize="202,197" path="m7238,10504l7224,10504,7224,10547,7229,10557,7272,10557,7272,10542,7243,10542,7238,10538,7238,10504xe" filled="t" fillcolor="#202020" stroked="f">
                <v:path arrowok="t"/>
                <v:fill/>
              </v:shape>
              <v:shape style="position:absolute;left:7070;top:10485;width:202;height:197" coordorigin="7070,10485" coordsize="202,197" path="m7099,10485l7085,10499,7099,10512,7114,10528,7125,10516,7112,10502,7099,10485xe" filled="t" fillcolor="#202020" stroked="f">
                <v:path arrowok="t"/>
                <v:fill/>
              </v:shape>
            </v:group>
            <v:group style="position:absolute;left:7277;top:10480;width:206;height:197" coordorigin="7277,10480" coordsize="206,197">
              <v:shape style="position:absolute;left:7277;top:10480;width:206;height:197" coordorigin="7277,10480" coordsize="206,197" path="m7358,10571l7282,10571,7282,10586,7310,10594,7307,10613,7301,10632,7291,10650,7277,10667,7286,10677,7296,10670,7308,10653,7318,10636,7329,10621,7350,10621,7340,10611,7325,10600,7325,10586,7358,10586,7358,10571xe" filled="t" fillcolor="#202020" stroked="f">
                <v:path arrowok="t"/>
                <v:fill/>
              </v:shape>
              <v:shape style="position:absolute;left:7277;top:10480;width:206;height:197" coordorigin="7277,10480" coordsize="206,197" path="m7421,10523l7406,10523,7406,10569,7403,10590,7367,10656,7349,10672,7354,10677,7402,10639,7416,10605,7430,10605,7430,10600,7418,10593,7420,10574,7421,10552,7421,10523xe" filled="t" fillcolor="#202020" stroked="f">
                <v:path arrowok="t"/>
                <v:fill/>
              </v:shape>
              <v:shape style="position:absolute;left:7277;top:10480;width:206;height:197" coordorigin="7277,10480" coordsize="206,197" path="m7430,10605l7416,10605,7416,10672,7426,10677,7469,10677,7478,10672,7478,10662,7435,10662,7430,10658,7430,10605xe" filled="t" fillcolor="#202020" stroked="f">
                <v:path arrowok="t"/>
                <v:fill/>
              </v:shape>
              <v:shape style="position:absolute;left:7277;top:10480;width:206;height:197" coordorigin="7277,10480" coordsize="206,197" path="m7464,10624l7464,10658,7459,10662,7478,10662,7478,10648,7483,10643,7483,10634,7478,10629,7474,10629,7464,10624xe" filled="t" fillcolor="#202020" stroked="f">
                <v:path arrowok="t"/>
                <v:fill/>
              </v:shape>
              <v:shape style="position:absolute;left:7277;top:10480;width:206;height:197" coordorigin="7277,10480" coordsize="206,197" path="m7350,10621l7329,10621,7342,10636,7354,10653,7355,10625,7350,10621xe" filled="t" fillcolor="#202020" stroked="f">
                <v:path arrowok="t"/>
                <v:fill/>
              </v:shape>
              <v:shape style="position:absolute;left:7277;top:10480;width:206;height:197" coordorigin="7277,10480" coordsize="206,197" path="m7464,10490l7363,10490,7363,10614,7382,10614,7382,10504,7464,10504,7464,10490xe" filled="t" fillcolor="#202020" stroked="f">
                <v:path arrowok="t"/>
                <v:fill/>
              </v:shape>
              <v:shape style="position:absolute;left:7277;top:10480;width:206;height:197" coordorigin="7277,10480" coordsize="206,197" path="m7464,10504l7450,10504,7450,10614,7464,10614,7464,10504xe" filled="t" fillcolor="#202020" stroked="f">
                <v:path arrowok="t"/>
                <v:fill/>
              </v:shape>
              <v:shape style="position:absolute;left:7277;top:10480;width:206;height:197" coordorigin="7277,10480" coordsize="206,197" path="m7325,10533l7310,10533,7310,10571,7325,10571,7325,10533xe" filled="t" fillcolor="#202020" stroked="f">
                <v:path arrowok="t"/>
                <v:fill/>
              </v:shape>
              <v:shape style="position:absolute;left:7277;top:10480;width:206;height:197" coordorigin="7277,10480" coordsize="206,197" path="m7358,10518l7282,10518,7282,10533,7358,10533,7358,10518xe" filled="t" fillcolor="#202020" stroked="f">
                <v:path arrowok="t"/>
                <v:fill/>
              </v:shape>
              <v:shape style="position:absolute;left:7277;top:10480;width:206;height:197" coordorigin="7277,10480" coordsize="206,197" path="m7325,10480l7310,10480,7310,10518,7325,10518,7325,10480xe" filled="t" fillcolor="#202020" stroked="f">
                <v:path arrowok="t"/>
                <v:fill/>
              </v:shape>
            </v:group>
            <v:group style="position:absolute;left:7488;top:10480;width:202;height:202" coordorigin="7488,10480" coordsize="202,202">
              <v:shape style="position:absolute;left:7488;top:10480;width:202;height:202" coordorigin="7488,10480" coordsize="202,202" path="m7531,10571l7517,10571,7517,10682,7531,10682,7531,10571xe" filled="t" fillcolor="#202020" stroked="f">
                <v:path arrowok="t"/>
                <v:fill/>
              </v:shape>
              <v:shape style="position:absolute;left:7488;top:10480;width:202;height:202" coordorigin="7488,10480" coordsize="202,202" path="m7645,10648l7630,10648,7644,10661,7661,10672,7680,10682,7690,10672,7682,10665,7662,10658,7645,10648xe" filled="t" fillcolor="#202020" stroked="f">
                <v:path arrowok="t"/>
                <v:fill/>
              </v:shape>
              <v:shape style="position:absolute;left:7488;top:10480;width:202;height:202" coordorigin="7488,10480" coordsize="202,202" path="m7690,10624l7550,10624,7550,10634,7603,10642,7590,10654,7571,10662,7546,10667,7546,10672,7550,10677,7558,10681,7580,10673,7600,10664,7616,10656,7630,10648,7645,10648,7632,10634,7690,10634,7690,10624xe" filled="t" fillcolor="#202020" stroked="f">
                <v:path arrowok="t"/>
                <v:fill/>
              </v:shape>
              <v:shape style="position:absolute;left:7488;top:10480;width:202;height:202" coordorigin="7488,10480" coordsize="202,202" path="m7560,10528l7488,10528,7488,10538,7510,10556,7503,10576,7495,10594,7488,10610,7488,10614,7493,10619,7494,10627,7503,10611,7511,10593,7517,10571,7550,10571,7546,10566,7531,10566,7531,10538,7560,10538,7560,10528xe" filled="t" fillcolor="#202020" stroked="f">
                <v:path arrowok="t"/>
                <v:fill/>
              </v:shape>
              <v:shape style="position:absolute;left:7488;top:10480;width:202;height:202" coordorigin="7488,10480" coordsize="202,202" path="m7627,10605l7613,10605,7613,10624,7627,10624,7627,10605xe" filled="t" fillcolor="#202020" stroked="f">
                <v:path arrowok="t"/>
                <v:fill/>
              </v:shape>
              <v:shape style="position:absolute;left:7488;top:10480;width:202;height:202" coordorigin="7488,10480" coordsize="202,202" path="m7675,10538l7565,10538,7565,10610,7584,10610,7584,10605,7675,10605,7675,10590,7584,10590,7584,10576,7675,10576,7675,10562,7584,10562,7584,10547,7675,10547,7675,10538xe" filled="t" fillcolor="#202020" stroked="f">
                <v:path arrowok="t"/>
                <v:fill/>
              </v:shape>
              <v:shape style="position:absolute;left:7488;top:10480;width:202;height:202" coordorigin="7488,10480" coordsize="202,202" path="m7675,10605l7661,10605,7661,10610,7675,10610,7675,10605xe" filled="t" fillcolor="#202020" stroked="f">
                <v:path arrowok="t"/>
                <v:fill/>
              </v:shape>
              <v:shape style="position:absolute;left:7488;top:10480;width:202;height:202" coordorigin="7488,10480" coordsize="202,202" path="m7550,10571l7531,10571,7546,10586,7550,10595,7560,10586,7555,10576,7550,10571xe" filled="t" fillcolor="#202020" stroked="f">
                <v:path arrowok="t"/>
                <v:fill/>
              </v:shape>
              <v:shape style="position:absolute;left:7488;top:10480;width:202;height:202" coordorigin="7488,10480" coordsize="202,202" path="m7675,10576l7661,10576,7661,10590,7675,10590,7675,10576xe" filled="t" fillcolor="#202020" stroked="f">
                <v:path arrowok="t"/>
                <v:fill/>
              </v:shape>
              <v:shape style="position:absolute;left:7488;top:10480;width:202;height:202" coordorigin="7488,10480" coordsize="202,202" path="m7541,10562l7531,10566,7546,10566,7541,10562xe" filled="t" fillcolor="#202020" stroked="f">
                <v:path arrowok="t"/>
                <v:fill/>
              </v:shape>
              <v:shape style="position:absolute;left:7488;top:10480;width:202;height:202" coordorigin="7488,10480" coordsize="202,202" path="m7675,10547l7661,10547,7661,10562,7675,10562,7675,10547xe" filled="t" fillcolor="#202020" stroked="f">
                <v:path arrowok="t"/>
                <v:fill/>
              </v:shape>
              <v:shape style="position:absolute;left:7488;top:10480;width:202;height:202" coordorigin="7488,10480" coordsize="202,202" path="m7531,10480l7517,10480,7517,10528,7531,10528,7531,10480xe" filled="t" fillcolor="#202020" stroked="f">
                <v:path arrowok="t"/>
                <v:fill/>
              </v:shape>
              <v:shape style="position:absolute;left:7488;top:10480;width:202;height:202" coordorigin="7488,10480" coordsize="202,202" path="m7603,10514l7589,10514,7589,10528,7603,10528,7603,10514xe" filled="t" fillcolor="#202020" stroked="f">
                <v:path arrowok="t"/>
                <v:fill/>
              </v:shape>
              <v:shape style="position:absolute;left:7488;top:10480;width:202;height:202" coordorigin="7488,10480" coordsize="202,202" path="m7656,10514l7642,10514,7642,10528,7656,10528,7656,10514xe" filled="t" fillcolor="#202020" stroked="f">
                <v:path arrowok="t"/>
                <v:fill/>
              </v:shape>
              <v:shape style="position:absolute;left:7488;top:10480;width:202;height:202" coordorigin="7488,10480" coordsize="202,202" path="m7690,10499l7555,10499,7555,10514,7690,10514,7690,10499xe" filled="t" fillcolor="#202020" stroked="f">
                <v:path arrowok="t"/>
                <v:fill/>
              </v:shape>
              <v:shape style="position:absolute;left:7488;top:10480;width:202;height:202" coordorigin="7488,10480" coordsize="202,202" path="m7603,10480l7589,10480,7589,10499,7603,10499,7603,10480xe" filled="t" fillcolor="#202020" stroked="f">
                <v:path arrowok="t"/>
                <v:fill/>
              </v:shape>
              <v:shape style="position:absolute;left:7488;top:10480;width:202;height:202" coordorigin="7488,10480" coordsize="202,202" path="m7656,10480l7642,10480,7642,10499,7656,10499,7656,1048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1.420013pt;margin-top:516.780029pt;width:42.52pt;height:11.08pt;mso-position-horizontal-relative:page;mso-position-vertical-relative:page;z-index:-4605" coordorigin="8428,10336" coordsize="850,222">
            <v:group style="position:absolute;left:8438;top:10350;width:202;height:197" coordorigin="8438,10350" coordsize="202,197">
              <v:shape style="position:absolute;left:8438;top:10350;width:202;height:197" coordorigin="8438,10350" coordsize="202,197" path="m8611,10456l8467,10456,8467,10547,8486,10547,8486,10533,8611,10533,8611,10518,8486,10518,8486,10470,8611,10470,8611,10456xe" filled="t" fillcolor="#202020" stroked="f">
                <v:path arrowok="t"/>
                <v:fill/>
              </v:shape>
              <v:shape style="position:absolute;left:8438;top:10350;width:202;height:197" coordorigin="8438,10350" coordsize="202,197" path="m8611,10533l8597,10533,8597,10547,8611,10547,8611,10533xe" filled="t" fillcolor="#202020" stroked="f">
                <v:path arrowok="t"/>
                <v:fill/>
              </v:shape>
              <v:shape style="position:absolute;left:8438;top:10350;width:202;height:197" coordorigin="8438,10350" coordsize="202,197" path="m8611,10470l8597,10470,8597,10518,8611,10518,8611,10470xe" filled="t" fillcolor="#202020" stroked="f">
                <v:path arrowok="t"/>
                <v:fill/>
              </v:shape>
              <v:shape style="position:absolute;left:8438;top:10350;width:202;height:197" coordorigin="8438,10350" coordsize="202,197" path="m8558,10350l8534,10350,8522,10364,8508,10378,8494,10390,8477,10402,8459,10412,8438,10422,8443,10432,8443,10437,8448,10442,8458,10432,8472,10427,8482,10422,8602,10422,8602,10418,8597,10418,8500,10407,8515,10393,8527,10379,8539,10365,8561,10365,8554,10355,8558,10350xe" filled="t" fillcolor="#202020" stroked="f">
                <v:path arrowok="t"/>
                <v:fill/>
              </v:shape>
              <v:shape style="position:absolute;left:8438;top:10350;width:202;height:197" coordorigin="8438,10350" coordsize="202,197" path="m8561,10365l8539,10365,8566,10392,8580,10406,8597,10418,8602,10418,8611,10427,8630,10437,8640,10427,8631,10418,8613,10409,8596,10397,8580,10385,8565,10370,8561,10365xe" filled="t" fillcolor="#202020" stroked="f">
                <v:path arrowok="t"/>
                <v:fill/>
              </v:shape>
              <v:shape style="position:absolute;left:8438;top:10350;width:202;height:197" coordorigin="8438,10350" coordsize="202,197" path="m8602,10422l8482,10422,8482,10432,8602,10432,8602,10422xe" filled="t" fillcolor="#202020" stroked="f">
                <v:path arrowok="t"/>
                <v:fill/>
              </v:shape>
            </v:group>
            <v:group style="position:absolute;left:8664;top:10355;width:173;height:192" coordorigin="8664,10355" coordsize="173,192">
              <v:shape style="position:absolute;left:8664;top:10355;width:173;height:192" coordorigin="8664,10355" coordsize="173,192" path="m8837,10355l8664,10355,8664,10547,8678,10547,8678,10374,8837,10374,8837,10355xe" filled="t" fillcolor="#202020" stroked="f">
                <v:path arrowok="t"/>
                <v:fill/>
              </v:shape>
              <v:shape style="position:absolute;left:8664;top:10355;width:173;height:192" coordorigin="8664,10355" coordsize="173,192" path="m8837,10374l8822,10374,8822,10523,8818,10528,8774,10528,8779,10533,8779,10542,8827,10542,8837,10538,8837,10374xe" filled="t" fillcolor="#202020" stroked="f">
                <v:path arrowok="t"/>
                <v:fill/>
              </v:shape>
              <v:shape style="position:absolute;left:8664;top:10355;width:173;height:192" coordorigin="8664,10355" coordsize="173,192" path="m8794,10437l8707,10437,8707,10509,8722,10509,8722,10499,8794,10499,8794,10485,8722,10485,8722,10451,8794,10451,8794,10437xe" filled="t" fillcolor="#202020" stroked="f">
                <v:path arrowok="t"/>
                <v:fill/>
              </v:shape>
              <v:shape style="position:absolute;left:8664;top:10355;width:173;height:192" coordorigin="8664,10355" coordsize="173,192" path="m8794,10451l8779,10451,8779,10485,8794,10485,8794,10451xe" filled="t" fillcolor="#202020" stroked="f">
                <v:path arrowok="t"/>
                <v:fill/>
              </v:shape>
              <v:shape style="position:absolute;left:8664;top:10355;width:173;height:192" coordorigin="8664,10355" coordsize="173,192" path="m8808,10398l8688,10398,8688,10413,8808,10413,8808,10398xe" filled="t" fillcolor="#202020" stroked="f">
                <v:path arrowok="t"/>
                <v:fill/>
              </v:shape>
            </v:group>
            <v:group style="position:absolute;left:8856;top:10346;width:202;height:202" coordorigin="8856,10346" coordsize="202,202">
              <v:shape style="position:absolute;left:8856;top:10346;width:202;height:202" coordorigin="8856,10346" coordsize="202,202" path="m8903,10432l8885,10432,8885,10547,8899,10547,8903,10432xe" filled="t" fillcolor="#202020" stroked="f">
                <v:path arrowok="t"/>
                <v:fill/>
              </v:shape>
              <v:shape style="position:absolute;left:8856;top:10346;width:202;height:202" coordorigin="8856,10346" coordsize="202,202" path="m8962,10427l8947,10427,8947,10464,8944,10485,8939,10505,8930,10523,8918,10538,8928,10547,8960,10479,8962,10456,8962,10427xe" filled="t" fillcolor="#202020" stroked="f">
                <v:path arrowok="t"/>
                <v:fill/>
              </v:shape>
              <v:shape style="position:absolute;left:8856;top:10346;width:202;height:202" coordorigin="8856,10346" coordsize="202,202" path="m9024,10427l9005,10427,9005,10547,9024,10547,9024,10427xe" filled="t" fillcolor="#202020" stroked="f">
                <v:path arrowok="t"/>
                <v:fill/>
              </v:shape>
              <v:shape style="position:absolute;left:8856;top:10346;width:202;height:202" coordorigin="8856,10346" coordsize="202,202" path="m8918,10350l8897,10356,8890,10376,8883,10395,8875,10413,8866,10430,8856,10446,8861,10451,8861,10461,8866,10466,8870,10456,8880,10442,8885,10432,8903,10432,8905,10389,8913,10371,8918,10350xe" filled="t" fillcolor="#202020" stroked="f">
                <v:path arrowok="t"/>
                <v:fill/>
              </v:shape>
              <v:shape style="position:absolute;left:8856;top:10346;width:202;height:202" coordorigin="8856,10346" coordsize="202,202" path="m8995,10346l8978,10351,8967,10368,8955,10384,8942,10398,8926,10411,8909,10422,8918,10432,8932,10426,8949,10412,8964,10400,8979,10388,8993,10378,9012,10378,9006,10370,8995,10351,8995,10346xe" filled="t" fillcolor="#202020" stroked="f">
                <v:path arrowok="t"/>
                <v:fill/>
              </v:shape>
              <v:shape style="position:absolute;left:8856;top:10346;width:202;height:202" coordorigin="8856,10346" coordsize="202,202" path="m9012,10378l8993,10378,9005,10393,9019,10407,9035,10420,9053,10432,9058,10427,9058,10422,9049,10410,9033,10399,9018,10386,9012,10378xe" filled="t" fillcolor="#202020" stroked="f">
                <v:path arrowok="t"/>
                <v:fill/>
              </v:shape>
            </v:group>
            <v:group style="position:absolute;left:9067;top:10346;width:202;height:202" coordorigin="9067,10346" coordsize="202,202">
              <v:shape style="position:absolute;left:9067;top:10346;width:202;height:202" coordorigin="9067,10346" coordsize="202,202" path="m9115,10442l9101,10442,9101,10547,9115,10547,9115,10442xe" filled="t" fillcolor="#202020" stroked="f">
                <v:path arrowok="t"/>
                <v:fill/>
              </v:shape>
              <v:shape style="position:absolute;left:9067;top:10346;width:202;height:202" coordorigin="9067,10346" coordsize="202,202" path="m9254,10470l9154,10470,9154,10547,9168,10547,9168,10538,9254,10538,9254,10523,9168,10523,9168,10485,9254,10485,9254,10470xe" filled="t" fillcolor="#202020" stroked="f">
                <v:path arrowok="t"/>
                <v:fill/>
              </v:shape>
              <v:shape style="position:absolute;left:9067;top:10346;width:202;height:202" coordorigin="9067,10346" coordsize="202,202" path="m9254,10538l9240,10538,9240,10547,9254,10547,9254,10538xe" filled="t" fillcolor="#202020" stroked="f">
                <v:path arrowok="t"/>
                <v:fill/>
              </v:shape>
              <v:shape style="position:absolute;left:9067;top:10346;width:202;height:202" coordorigin="9067,10346" coordsize="202,202" path="m9254,10485l9240,10485,9240,10523,9254,10523,9254,10485xe" filled="t" fillcolor="#202020" stroked="f">
                <v:path arrowok="t"/>
                <v:fill/>
              </v:shape>
              <v:shape style="position:absolute;left:9067;top:10346;width:202;height:202" coordorigin="9067,10346" coordsize="202,202" path="m9139,10384l9067,10384,9067,10398,9099,10402,9093,10422,9085,10440,9077,10458,9067,10475,9072,10480,9072,10485,9085,10480,9092,10461,9101,10442,9115,10442,9115,10432,9134,10432,9130,10422,9115,10422,9115,10398,9139,10398,9139,10384xe" filled="t" fillcolor="#202020" stroked="f">
                <v:path arrowok="t"/>
                <v:fill/>
              </v:shape>
              <v:shape style="position:absolute;left:9067;top:10346;width:202;height:202" coordorigin="9067,10346" coordsize="202,202" path="m9186,10395l9169,10395,9180,10413,9189,10429,9172,10438,9134,10456,9134,10461,9139,10466,9157,10464,9176,10456,9193,10448,9210,10440,9254,10440,9243,10434,9234,10415,9204,10415,9191,10401,9186,10395xe" filled="t" fillcolor="#202020" stroked="f">
                <v:path arrowok="t"/>
                <v:fill/>
              </v:shape>
              <v:shape style="position:absolute;left:9067;top:10346;width:202;height:202" coordorigin="9067,10346" coordsize="202,202" path="m9254,10440l9210,10440,9228,10450,9246,10458,9264,10466,9269,10461,9269,10451,9261,10443,9254,10440xe" filled="t" fillcolor="#202020" stroked="f">
                <v:path arrowok="t"/>
                <v:fill/>
              </v:shape>
              <v:shape style="position:absolute;left:9067;top:10346;width:202;height:202" coordorigin="9067,10346" coordsize="202,202" path="m9134,10432l9115,10432,9134,10451,9144,10442,9134,10432xe" filled="t" fillcolor="#202020" stroked="f">
                <v:path arrowok="t"/>
                <v:fill/>
              </v:shape>
              <v:shape style="position:absolute;left:9067;top:10346;width:202;height:202" coordorigin="9067,10346" coordsize="202,202" path="m9120,10418l9115,10422,9130,10422,9120,10418xe" filled="t" fillcolor="#202020" stroked="f">
                <v:path arrowok="t"/>
                <v:fill/>
              </v:shape>
              <v:shape style="position:absolute;left:9067;top:10346;width:202;height:202" coordorigin="9067,10346" coordsize="202,202" path="m9192,10350l9171,10359,9163,10376,9152,10394,9139,10413,9149,10422,9158,10413,9163,10403,9169,10395,9186,10395,9178,10384,9259,10384,9259,10370,9187,10370,9187,10360,9192,10355,9192,10350xe" filled="t" fillcolor="#202020" stroked="f">
                <v:path arrowok="t"/>
                <v:fill/>
              </v:shape>
              <v:shape style="position:absolute;left:9067;top:10346;width:202;height:202" coordorigin="9067,10346" coordsize="202,202" path="m9259,10384l9240,10384,9235,10389,9222,10403,9204,10415,9234,10415,9234,10414,9248,10399,9259,10384xe" filled="t" fillcolor="#202020" stroked="f">
                <v:path arrowok="t"/>
                <v:fill/>
              </v:shape>
              <v:shape style="position:absolute;left:9067;top:10346;width:202;height:202" coordorigin="9067,10346" coordsize="202,202" path="m9115,10346l9101,10346,9101,10384,9115,10384,9115,1034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31.280396pt;margin-top:532.400024pt;width:2.639592pt;height:9.6pt;mso-position-horizontal-relative:page;mso-position-vertical-relative:page;z-index:-4604" coordorigin="8626,10648" coordsize="53,192">
            <v:shape style="position:absolute;left:8626;top:10648;width:53;height:192" coordorigin="8626,10648" coordsize="53,192" path="m8678,10648l8630,10702,8626,10746,8627,10768,8631,10788,8637,10808,8647,10825,8659,10840,8674,10834,8662,10818,8653,10801,8646,10783,8642,10763,8640,10740,8642,10719,8647,10699,8655,10680,8666,10663,8678,10648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37.76001pt;margin-top:532.159973pt;width:10.08pt;height:9.120pt;mso-position-horizontal-relative:page;mso-position-vertical-relative:page;z-index:-4603" coordorigin="8755,10643" coordsize="202,182">
            <v:shape style="position:absolute;left:8755;top:10643;width:202;height:182" coordorigin="8755,10643" coordsize="202,182" path="m8832,10720l8813,10720,8811,10749,8808,10768,8803,10783,8791,10796,8776,10808,8755,10821,8760,10826,8821,10786,8832,10725,8832,10720xe" filled="t" fillcolor="#202020" stroked="f">
              <v:path arrowok="t"/>
              <v:fill/>
            </v:shape>
            <v:shape style="position:absolute;left:8755;top:10643;width:202;height:182" coordorigin="8755,10643" coordsize="202,182" path="m8890,10720l8870,10720,8870,10816,8880,10826,8942,10826,8952,10821,8952,10811,8894,10811,8890,10806,8890,10720xe" filled="t" fillcolor="#202020" stroked="f">
              <v:path arrowok="t"/>
              <v:fill/>
            </v:shape>
            <v:shape style="position:absolute;left:8755;top:10643;width:202;height:182" coordorigin="8755,10643" coordsize="202,182" path="m8938,10768l8938,10797,8933,10806,8928,10811,8952,10811,8952,10802,8957,10797,8957,10773,8947,10773,8938,10768xe" filled="t" fillcolor="#202020" stroked="f">
              <v:path arrowok="t"/>
              <v:fill/>
            </v:shape>
            <v:shape style="position:absolute;left:8755;top:10643;width:202;height:182" coordorigin="8755,10643" coordsize="202,182" path="m8957,10706l8755,10706,8755,10720,8957,10720,8957,10706xe" filled="t" fillcolor="#202020" stroked="f">
              <v:path arrowok="t"/>
              <v:fill/>
            </v:shape>
            <v:shape style="position:absolute;left:8755;top:10643;width:202;height:182" coordorigin="8755,10643" coordsize="202,182" path="m8933,10643l8774,10643,8774,10658,8933,10658,8933,10643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51.679993pt;margin-top:532.400024pt;width:2.637679pt;height:9.6pt;mso-position-horizontal-relative:page;mso-position-vertical-relative:page;z-index:-4602" coordorigin="9034,10648" coordsize="53,192">
            <v:shape style="position:absolute;left:9034;top:10648;width:53;height:192" coordorigin="9034,10648" coordsize="53,192" path="m9048,10648l9036,10650,9048,10666,9057,10683,9063,10702,9066,10723,9067,10746,9066,10767,9062,10787,9056,10805,9046,10823,9034,10840,9048,10840,9081,10784,9086,10740,9084,10719,9079,10699,9071,10680,9061,10663,9048,10648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96.059998pt;margin-top:523.5pt;width:53.17908pt;height:11.115854pt;mso-position-horizontal-relative:page;mso-position-vertical-relative:page;z-index:-4601" coordorigin="9921,10470" coordsize="1064,222">
            <v:group style="position:absolute;left:9931;top:10494;width:202;height:188" coordorigin="9931,10494" coordsize="202,188">
              <v:shape style="position:absolute;left:9931;top:10494;width:202;height:188" coordorigin="9931,10494" coordsize="202,188" path="m10075,10562l10061,10562,10060,10604,10055,10624,10045,10640,10032,10652,10015,10663,9994,10672,9994,10677,9998,10682,10014,10682,10035,10672,10050,10660,10061,10648,10061,10643,10093,10643,10089,10640,10070,10629,10075,10619,10075,10562xe" filled="t" fillcolor="#202020" stroked="f">
                <v:path arrowok="t"/>
                <v:fill/>
              </v:shape>
              <v:shape style="position:absolute;left:9931;top:10494;width:202;height:188" coordorigin="9931,10494" coordsize="202,188" path="m10093,10643l10061,10643,10073,10649,10090,10660,10107,10670,10123,10682,10122,10662,10106,10652,10093,10643xe" filled="t" fillcolor="#202020" stroked="f">
                <v:path arrowok="t"/>
                <v:fill/>
              </v:shape>
              <v:shape style="position:absolute;left:9931;top:10494;width:202;height:188" coordorigin="9931,10494" coordsize="202,188" path="m9974,10518l9960,10518,9960,10624,9950,10629,9941,10629,9931,10634,9946,10645,9983,10636,10008,10629,10008,10624,9974,10624,9974,10518xe" filled="t" fillcolor="#202020" stroked="f">
                <v:path arrowok="t"/>
                <v:fill/>
              </v:shape>
              <v:shape style="position:absolute;left:9931;top:10494;width:202;height:188" coordorigin="9931,10494" coordsize="202,188" path="m10123,10533l10013,10533,10013,10638,10027,10638,10027,10547,10123,10547,10123,10533xe" filled="t" fillcolor="#202020" stroked="f">
                <v:path arrowok="t"/>
                <v:fill/>
              </v:shape>
              <v:shape style="position:absolute;left:9931;top:10494;width:202;height:188" coordorigin="9931,10494" coordsize="202,188" path="m10123,10547l10104,10547,10104,10638,10123,10638,10123,10547xe" filled="t" fillcolor="#202020" stroked="f">
                <v:path arrowok="t"/>
                <v:fill/>
              </v:shape>
              <v:shape style="position:absolute;left:9931;top:10494;width:202;height:188" coordorigin="9931,10494" coordsize="202,188" path="m10008,10614l9998,10619,9989,10619,9974,10624,10008,10624,10008,10614xe" filled="t" fillcolor="#202020" stroked="f">
                <v:path arrowok="t"/>
                <v:fill/>
              </v:shape>
              <v:shape style="position:absolute;left:9931;top:10494;width:202;height:188" coordorigin="9931,10494" coordsize="202,188" path="m10075,10509l10056,10509,10051,10533,10066,10533,10075,10509xe" filled="t" fillcolor="#202020" stroked="f">
                <v:path arrowok="t"/>
                <v:fill/>
              </v:shape>
              <v:shape style="position:absolute;left:9931;top:10494;width:202;height:188" coordorigin="9931,10494" coordsize="202,188" path="m10003,10504l9931,10504,9931,10518,10003,10518,10003,10504xe" filled="t" fillcolor="#202020" stroked="f">
                <v:path arrowok="t"/>
                <v:fill/>
              </v:shape>
              <v:shape style="position:absolute;left:9931;top:10494;width:202;height:188" coordorigin="9931,10494" coordsize="202,188" path="m10133,10494l10008,10494,10008,10509,10133,10509,10133,10494xe" filled="t" fillcolor="#202020" stroked="f">
                <v:path arrowok="t"/>
                <v:fill/>
              </v:shape>
            </v:group>
            <v:group style="position:absolute;left:10171;top:10490;width:149;height:192" coordorigin="10171,10490" coordsize="149,192">
              <v:shape style="position:absolute;left:10171;top:10490;width:149;height:192" coordorigin="10171,10490" coordsize="149,192" path="m10320,10490l10171,10490,10171,10682,10186,10682,10186,10667,10320,10667,10320,10648,10186,10648,10186,10610,10320,10610,10320,10595,10186,10595,10186,10557,10320,10557,10320,10542,10186,10542,10186,10504,10320,10504,10320,10490xe" filled="t" fillcolor="#202020" stroked="f">
                <v:path arrowok="t"/>
                <v:fill/>
              </v:shape>
              <v:shape style="position:absolute;left:10171;top:10490;width:149;height:192" coordorigin="10171,10490" coordsize="149,192" path="m10320,10667l10301,10667,10301,10682,10320,10682,10320,10667xe" filled="t" fillcolor="#202020" stroked="f">
                <v:path arrowok="t"/>
                <v:fill/>
              </v:shape>
              <v:shape style="position:absolute;left:10171;top:10490;width:149;height:192" coordorigin="10171,10490" coordsize="149,192" path="m10320,10610l10301,10610,10301,10648,10320,10648,10320,10610xe" filled="t" fillcolor="#202020" stroked="f">
                <v:path arrowok="t"/>
                <v:fill/>
              </v:shape>
              <v:shape style="position:absolute;left:10171;top:10490;width:149;height:192" coordorigin="10171,10490" coordsize="149,192" path="m10320,10557l10301,10557,10301,10595,10320,10595,10320,10557xe" filled="t" fillcolor="#202020" stroked="f">
                <v:path arrowok="t"/>
                <v:fill/>
              </v:shape>
              <v:shape style="position:absolute;left:10171;top:10490;width:149;height:192" coordorigin="10171,10490" coordsize="149,192" path="m10320,10504l10301,10504,10301,10542,10320,10542,10320,10504xe" filled="t" fillcolor="#202020" stroked="f">
                <v:path arrowok="t"/>
                <v:fill/>
              </v:shape>
            </v:group>
            <v:group style="position:absolute;left:10354;top:10485;width:192;height:197" coordorigin="10354,10485" coordsize="192,197">
              <v:shape style="position:absolute;left:10354;top:10485;width:192;height:197" coordorigin="10354,10485" coordsize="192,197" path="m10506,10643l10474,10643,10491,10651,10527,10672,10546,10682,10540,10660,10506,10643xe" filled="t" fillcolor="#202020" stroked="f">
                <v:path arrowok="t"/>
                <v:fill/>
              </v:shape>
              <v:shape style="position:absolute;left:10354;top:10485;width:192;height:197" coordorigin="10354,10485" coordsize="192,197" path="m10469,10571l10454,10571,10453,10611,10446,10630,10379,10663,10354,10667,10363,10677,10432,10665,10474,10643,10506,10643,10469,10624,10469,10571xe" filled="t" fillcolor="#202020" stroked="f">
                <v:path arrowok="t"/>
                <v:fill/>
              </v:shape>
              <v:shape style="position:absolute;left:10354;top:10485;width:192;height:197" coordorigin="10354,10485" coordsize="192,197" path="m10504,10518l10483,10518,10464,10538,10459,10547,10378,10547,10378,10634,10397,10634,10397,10562,10536,10562,10536,10547,10481,10544,10494,10531,10504,10518xe" filled="t" fillcolor="#202020" stroked="f">
                <v:path arrowok="t"/>
                <v:fill/>
              </v:shape>
              <v:shape style="position:absolute;left:10354;top:10485;width:192;height:197" coordorigin="10354,10485" coordsize="192,197" path="m10536,10562l10522,10562,10522,10634,10536,10634,10536,10562xe" filled="t" fillcolor="#202020" stroked="f">
                <v:path arrowok="t"/>
                <v:fill/>
              </v:shape>
              <v:shape style="position:absolute;left:10354;top:10485;width:192;height:197" coordorigin="10354,10485" coordsize="192,197" path="m10440,10485l10413,10489,10399,10503,10385,10517,10369,10530,10354,10542,10358,10547,10358,10552,10377,10547,10391,10533,10406,10518,10504,10518,10507,10514,10507,10504,10426,10504,10430,10499,10435,10490,10440,10485xe" filled="t" fillcolor="#202020" stroked="f">
                <v:path arrowok="t"/>
                <v:fill/>
              </v:shape>
            </v:group>
            <v:group style="position:absolute;left:10565;top:10480;width:202;height:202" coordorigin="10565,10480" coordsize="202,202">
              <v:shape style="position:absolute;left:10565;top:10480;width:202;height:202" coordorigin="10565,10480" coordsize="202,202" path="m10766,10557l10570,10557,10570,10571,10766,10571,10766,10557xe" filled="t" fillcolor="#202020" stroked="f">
                <v:path arrowok="t"/>
                <v:fill/>
              </v:shape>
              <v:shape style="position:absolute;left:10565;top:10480;width:202;height:202" coordorigin="10565,10480" coordsize="202,202" path="m10675,10542l10661,10542,10661,10557,10675,10557,10675,10542xe" filled="t" fillcolor="#202020" stroked="f">
                <v:path arrowok="t"/>
                <v:fill/>
              </v:shape>
              <v:shape style="position:absolute;left:10565;top:10480;width:202;height:202" coordorigin="10565,10480" coordsize="202,202" path="m10747,10528l10589,10528,10589,10542,10747,10542,10747,10528xe" filled="t" fillcolor="#202020" stroked="f">
                <v:path arrowok="t"/>
                <v:fill/>
              </v:shape>
              <v:shape style="position:absolute;left:10565;top:10480;width:202;height:202" coordorigin="10565,10480" coordsize="202,202" path="m10675,10514l10661,10514,10661,10528,10675,10528,10675,10514xe" filled="t" fillcolor="#202020" stroked="f">
                <v:path arrowok="t"/>
                <v:fill/>
              </v:shape>
              <v:shape style="position:absolute;left:10565;top:10480;width:202;height:202" coordorigin="10565,10480" coordsize="202,202" path="m10757,10499l10579,10499,10579,10514,10757,10514,10757,10499xe" filled="t" fillcolor="#202020" stroked="f">
                <v:path arrowok="t"/>
                <v:fill/>
              </v:shape>
              <v:shape style="position:absolute;left:10565;top:10480;width:202;height:202" coordorigin="10565,10480" coordsize="202,202" path="m10675,10480l10661,10480,10661,10499,10675,10499,10675,10480xe" filled="t" fillcolor="#202020" stroked="f">
                <v:path arrowok="t"/>
                <v:fill/>
              </v:shape>
              <v:shape style="position:absolute;left:10565;top:10480;width:202;height:202" coordorigin="10565,10480" coordsize="202,202" path="m10736,10658l10684,10658,10705,10664,10724,10670,10741,10676,10757,10682,10753,10664,10736,10658xe" filled="t" fillcolor="#202020" stroked="f">
                <v:path arrowok="t"/>
                <v:fill/>
              </v:shape>
              <v:shape style="position:absolute;left:10565;top:10480;width:202;height:202" coordorigin="10565,10480" coordsize="202,202" path="m10675,10610l10661,10611,10659,10631,10650,10649,10638,10657,10619,10662,10595,10666,10565,10667,10574,10677,10635,10672,10684,10658,10736,10658,10717,10651,10697,10645,10675,10638,10675,10610xe" filled="t" fillcolor="#202020" stroked="f">
                <v:path arrowok="t"/>
                <v:fill/>
              </v:shape>
              <v:shape style="position:absolute;left:10565;top:10480;width:202;height:202" coordorigin="10565,10480" coordsize="202,202" path="m10742,10590l10594,10590,10594,10643,10608,10643,10608,10600,10742,10600,10742,10590xe" filled="t" fillcolor="#202020" stroked="f">
                <v:path arrowok="t"/>
                <v:fill/>
              </v:shape>
              <v:shape style="position:absolute;left:10565;top:10480;width:202;height:202" coordorigin="10565,10480" coordsize="202,202" path="m10742,10600l10728,10600,10728,10643,10742,10643,10742,10600xe" filled="t" fillcolor="#202020" stroked="f">
                <v:path arrowok="t"/>
                <v:fill/>
              </v:shape>
            </v:group>
            <v:group style="position:absolute;left:10776;top:10485;width:199;height:193" coordorigin="10776,10485" coordsize="199,193">
              <v:shape style="position:absolute;left:10776;top:10485;width:199;height:193" coordorigin="10776,10485" coordsize="199,193" path="m10891,10485l10872,10492,10869,10516,10865,10539,10844,10597,10793,10655,10776,10667,10786,10677,10841,10636,10872,10585,10880,10566,10899,10566,10892,10548,10886,10523,10886,10499,10891,10485xe" filled="t" fillcolor="#202020" stroked="f">
                <v:path arrowok="t"/>
                <v:fill/>
              </v:shape>
              <v:shape style="position:absolute;left:10776;top:10485;width:199;height:193" coordorigin="10776,10485" coordsize="199,193" path="m10899,10566l10880,10566,10889,10588,10921,10642,10963,10677,10973,10667,10975,10658,10959,10648,10944,10636,10931,10623,10919,10607,10909,10589,10900,10570,10899,1056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74.940002pt;margin-top:668.460022pt;width:48.76pt;height:9.16pt;mso-position-horizontal-relative:page;mso-position-vertical-relative:page;z-index:-4600" coordorigin="3499,13369" coordsize="975,183">
            <v:group style="position:absolute;left:3509;top:13379;width:96;height:163" coordorigin="3509,13379" coordsize="96,163">
              <v:shape style="position:absolute;left:3509;top:13379;width:96;height:163" coordorigin="3509,13379" coordsize="96,163" path="m3600,13398l3571,13398,3586,13413,3586,13432,3581,13442,3581,13447,3570,13461,3552,13475,3509,13523,3509,13542,3605,13542,3605,13523,3533,13523,3573,13481,3587,13464,3595,13451,3605,13432,3605,13408,3600,13398xe" filled="t" fillcolor="#202020" stroked="f">
                <v:path arrowok="t"/>
                <v:fill/>
              </v:shape>
              <v:shape style="position:absolute;left:3509;top:13379;width:96;height:163" coordorigin="3509,13379" coordsize="96,163" path="m3552,13379l3533,13384,3514,13394,3519,13410,3538,13401,3557,13398,3600,13398,3590,13389,3577,13382,3552,13379xe" filled="t" fillcolor="#202020" stroked="f">
                <v:path arrowok="t"/>
                <v:fill/>
              </v:shape>
            </v:group>
            <v:group style="position:absolute;left:3629;top:13380;width:106;height:161" coordorigin="3629,13380" coordsize="106,161">
              <v:shape style="position:absolute;left:3629;top:13380;width:106;height:161" coordorigin="3629,13380" coordsize="106,161" path="m3674,13380l3630,13441,3629,13466,3629,13474,3649,13531,3689,13542,3707,13535,3715,13526,3672,13526,3658,13515,3650,13494,3648,13466,3648,13464,3650,13434,3657,13414,3670,13403,3690,13400,3718,13400,3713,13392,3696,13383,3674,13380xe" filled="t" fillcolor="#202020" stroked="f">
                <v:path arrowok="t"/>
                <v:fill/>
              </v:shape>
              <v:shape style="position:absolute;left:3629;top:13380;width:106;height:161" coordorigin="3629,13380" coordsize="106,161" path="m3718,13400l3690,13400,3699,13408,3705,13424,3708,13450,3709,13489,3702,13510,3690,13523,3672,13526,3715,13526,3723,13518,3729,13503,3733,13483,3734,13458,3732,13430,3724,13408,3718,13400xe" filled="t" fillcolor="#202020" stroked="f">
                <v:path arrowok="t"/>
                <v:fill/>
              </v:shape>
            </v:group>
            <v:group style="position:absolute;left:3758;top:13379;width:96;height:163" coordorigin="3758,13379" coordsize="96,163">
              <v:shape style="position:absolute;left:3758;top:13379;width:96;height:163" coordorigin="3758,13379" coordsize="96,163" path="m3854,13523l3763,13523,3763,13542,3854,13542,3854,13523xe" filled="t" fillcolor="#202020" stroked="f">
                <v:path arrowok="t"/>
                <v:fill/>
              </v:shape>
              <v:shape style="position:absolute;left:3758;top:13379;width:96;height:163" coordorigin="3758,13379" coordsize="96,163" path="m3816,13403l3797,13403,3797,13523,3816,13523,3816,13403xe" filled="t" fillcolor="#202020" stroked="f">
                <v:path arrowok="t"/>
                <v:fill/>
              </v:shape>
              <v:shape style="position:absolute;left:3758;top:13379;width:96;height:163" coordorigin="3758,13379" coordsize="96,163" path="m3816,13379l3758,13394,3758,13413,3797,13403,3816,13403,3816,13379xe" filled="t" fillcolor="#202020" stroked="f">
                <v:path arrowok="t"/>
                <v:fill/>
              </v:shape>
            </v:group>
            <v:group style="position:absolute;left:3874;top:13379;width:106;height:163" coordorigin="3874,13379" coordsize="106,163">
              <v:shape style="position:absolute;left:3874;top:13379;width:106;height:163" coordorigin="3874,13379" coordsize="106,163" path="m3883,13518l3883,13538,3893,13542,3913,13542,3931,13540,3949,13531,3951,13528,3902,13528,3883,13518xe" filled="t" fillcolor="#202020" stroked="f">
                <v:path arrowok="t"/>
                <v:fill/>
              </v:shape>
              <v:shape style="position:absolute;left:3874;top:13379;width:106;height:163" coordorigin="3874,13379" coordsize="106,163" path="m3978,13461l3955,13461,3955,13473,3953,13494,3946,13509,3936,13523,3926,13528,3951,13528,3964,13511,3972,13495,3977,13474,3978,13461xe" filled="t" fillcolor="#202020" stroked="f">
                <v:path arrowok="t"/>
                <v:fill/>
              </v:shape>
              <v:shape style="position:absolute;left:3874;top:13379;width:106;height:163" coordorigin="3874,13379" coordsize="106,163" path="m3924,13379l3904,13383,3887,13395,3877,13412,3874,13433,3877,13453,3888,13470,3898,13480,3936,13480,3950,13475,3954,13466,3917,13466,3907,13461,3898,13451,3898,13413,3912,13398,3964,13398,3961,13394,3944,13382,3924,13379xe" filled="t" fillcolor="#202020" stroked="f">
                <v:path arrowok="t"/>
                <v:fill/>
              </v:shape>
              <v:shape style="position:absolute;left:3874;top:13379;width:106;height:163" coordorigin="3874,13379" coordsize="106,163" path="m3964,13398l3941,13398,3946,13408,3955,13413,3955,13451,3946,13456,3936,13466,3954,13466,3955,13461,3978,13461,3979,13451,3977,13429,3972,13409,3964,13398xe" filled="t" fillcolor="#202020" stroked="f">
                <v:path arrowok="t"/>
                <v:fill/>
              </v:shape>
            </v:group>
            <v:group style="position:absolute;left:3998;top:13380;width:106;height:161" coordorigin="3998,13380" coordsize="106,161">
              <v:shape style="position:absolute;left:3998;top:13380;width:106;height:161" coordorigin="3998,13380" coordsize="106,161" path="m4044,13380l4000,13441,3998,13466,3999,13474,4033,13540,4059,13542,4077,13535,4085,13526,4041,13526,4028,13515,4020,13494,4018,13466,4018,13464,4020,13434,4027,13414,4040,13403,4060,13400,4088,13400,4082,13392,4065,13383,4044,13380xe" filled="t" fillcolor="#202020" stroked="f">
                <v:path arrowok="t"/>
                <v:fill/>
              </v:shape>
              <v:shape style="position:absolute;left:3998;top:13380;width:106;height:161" coordorigin="3998,13380" coordsize="106,161" path="m4088,13400l4060,13400,4068,13408,4075,13424,4078,13450,4078,13489,4072,13510,4060,13523,4041,13526,4085,13526,4093,13518,4099,13503,4103,13483,4104,13458,4101,13430,4094,13408,4088,13400xe" filled="t" fillcolor="#202020" stroked="f">
                <v:path arrowok="t"/>
                <v:fill/>
              </v:shape>
            </v:group>
            <v:group style="position:absolute;left:4128;top:13384;width:91;height:158" coordorigin="4128,13384" coordsize="91,158">
              <v:shape style="position:absolute;left:4128;top:13384;width:91;height:158" coordorigin="4128,13384" coordsize="91,158" path="m4128,13518l4128,13538,4144,13542,4168,13542,4189,13538,4205,13528,4152,13528,4142,13523,4128,13518xe" filled="t" fillcolor="#202020" stroked="f">
                <v:path arrowok="t"/>
                <v:fill/>
              </v:shape>
              <v:shape style="position:absolute;left:4128;top:13384;width:91;height:158" coordorigin="4128,13384" coordsize="91,158" path="m4214,13384l4133,13384,4133,13461,4171,13461,4190,13470,4195,13475,4200,13485,4200,13504,4195,13514,4190,13518,4181,13523,4176,13528,4205,13528,4214,13518,4219,13509,4219,13493,4215,13471,4205,13456,4195,13446,4152,13446,4152,13398,4214,13398,4214,13384xe" filled="t" fillcolor="#202020" stroked="f">
                <v:path arrowok="t"/>
                <v:fill/>
              </v:shape>
            </v:group>
            <v:group style="position:absolute;left:4253;top:13379;width:91;height:163" coordorigin="4253,13379" coordsize="91,163">
              <v:shape style="position:absolute;left:4253;top:13379;width:91;height:163" coordorigin="4253,13379" coordsize="91,163" path="m4344,13523l4253,13523,4253,13542,4344,13542,4344,13523xe" filled="t" fillcolor="#202020" stroked="f">
                <v:path arrowok="t"/>
                <v:fill/>
              </v:shape>
              <v:shape style="position:absolute;left:4253;top:13379;width:91;height:163" coordorigin="4253,13379" coordsize="91,163" path="m4310,13403l4291,13403,4291,13523,4310,13523,4310,13403xe" filled="t" fillcolor="#202020" stroked="f">
                <v:path arrowok="t"/>
                <v:fill/>
              </v:shape>
              <v:shape style="position:absolute;left:4253;top:13379;width:91;height:163" coordorigin="4253,13379" coordsize="91,163" path="m4310,13379l4253,13394,4253,13413,4291,13403,4310,13403,4310,13379xe" filled="t" fillcolor="#202020" stroked="f">
                <v:path arrowok="t"/>
                <v:fill/>
              </v:shape>
            </v:group>
            <v:group style="position:absolute;left:4378;top:13384;width:86;height:158" coordorigin="4378,13384" coordsize="86,158">
              <v:shape style="position:absolute;left:4378;top:13384;width:86;height:158" coordorigin="4378,13384" coordsize="86,158" path="m4378,13518l4378,13538,4382,13542,4412,13542,4433,13539,4450,13528,4397,13528,4378,13518xe" filled="t" fillcolor="#202020" stroked="f">
                <v:path arrowok="t"/>
                <v:fill/>
              </v:shape>
              <v:shape style="position:absolute;left:4378;top:13384;width:86;height:158" coordorigin="4378,13384" coordsize="86,158" path="m4459,13384l4382,13384,4382,13461,4421,13461,4430,13466,4440,13475,4445,13485,4445,13504,4440,13514,4430,13523,4421,13528,4450,13528,4459,13518,4464,13509,4464,13491,4460,13470,4451,13453,4434,13447,4411,13446,4402,13446,4402,13398,4459,13398,4459,1338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23.980011pt;margin-top:639.179993pt;width:74.44pt;height:139.480pt;mso-position-horizontal-relative:page;mso-position-vertical-relative:page;z-index:-4599" coordorigin="6480,12784" coordsize="1489,2790">
            <v:shape style="position:absolute;left:6480;top:12784;width:1489;height:2790" type="#_x0000_t75">
              <v:imagedata r:id="rId112" o:title=""/>
            </v:shape>
            <v:group style="position:absolute;left:6518;top:14253;width:163;height:139" coordorigin="6518,14253" coordsize="163,139">
              <v:shape style="position:absolute;left:6518;top:14253;width:163;height:139" coordorigin="6518,14253" coordsize="163,139" path="m6682,14262l6672,14262,6672,14277,6667,14282,6653,14310,6653,14315,6682,14315,6682,14306,6662,14306,6667,14301,6672,14291,6682,14282,6682,14262xe" filled="t" fillcolor="#202020" stroked="f">
                <v:path arrowok="t"/>
                <v:fill/>
              </v:shape>
              <v:shape style="position:absolute;left:6518;top:14253;width:163;height:139" coordorigin="6518,14253" coordsize="163,139" path="m6672,14253l6658,14253,6653,14262,6653,14277,6662,14277,6662,14262,6682,14262,6672,14253xe" filled="t" fillcolor="#202020" stroked="f">
                <v:path arrowok="t"/>
                <v:fill/>
              </v:shape>
              <v:shape style="position:absolute;left:6518;top:14253;width:163;height:139" coordorigin="6518,14253" coordsize="163,139" path="m6533,14282l6518,14282,6518,14392,6533,14392,6533,14320,6538,14310,6552,14296,6533,14296,6533,14282xe" filled="t" fillcolor="#202020" stroked="f">
                <v:path arrowok="t"/>
                <v:fill/>
              </v:shape>
              <v:shape style="position:absolute;left:6518;top:14253;width:163;height:139" coordorigin="6518,14253" coordsize="163,139" path="m6576,14282l6547,14282,6538,14286,6533,14296,6566,14296,6571,14306,6571,14392,6590,14392,6590,14310,6600,14301,6586,14301,6581,14286,6576,14282xe" filled="t" fillcolor="#202020" stroked="f">
                <v:path arrowok="t"/>
                <v:fill/>
              </v:shape>
              <v:shape style="position:absolute;left:6518;top:14253;width:163;height:139" coordorigin="6518,14253" coordsize="163,139" path="m6638,14296l6619,14296,6629,14306,6629,14392,6643,14392,6643,14309,6638,14296xe" filled="t" fillcolor="#202020" stroked="f">
                <v:path arrowok="t"/>
                <v:fill/>
              </v:shape>
              <v:shape style="position:absolute;left:6518;top:14253;width:163;height:139" coordorigin="6518,14253" coordsize="163,139" path="m6614,14282l6605,14282,6595,14286,6586,14301,6600,14301,6605,14296,6638,14296,6635,14288,6614,14282xe" filled="t" fillcolor="#202020" stroked="f">
                <v:path arrowok="t"/>
                <v:fill/>
              </v:shape>
            </v:group>
            <v:group style="position:absolute;left:6782;top:14373;width:29;height:53" coordorigin="6782,14373" coordsize="29,53">
              <v:shape style="position:absolute;left:6782;top:14373;width:29;height:53" coordorigin="6782,14373" coordsize="29,53" path="m6811,14373l6792,14373,6782,14426,6797,14426,6811,1437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23.980011pt;margin-top:782.219971pt;width:31.24pt;height:11.08pt;mso-position-horizontal-relative:page;mso-position-vertical-relative:page;z-index:-4598" coordorigin="6480,15644" coordsize="625,222">
            <v:group style="position:absolute;left:6490;top:15654;width:200;height:197" coordorigin="6490,15654" coordsize="200,197">
              <v:shape style="position:absolute;left:6490;top:15654;width:200;height:197" coordorigin="6490,15654" coordsize="200,197" path="m6613,15740l6595,15740,6604,15761,6636,15814,6677,15851,6682,15846,6686,15837,6689,15829,6673,15820,6659,15809,6645,15795,6633,15779,6623,15761,6613,15741,6613,15740xe" filled="t" fillcolor="#202020" stroked="f">
                <v:path arrowok="t"/>
                <v:fill/>
              </v:shape>
              <v:shape style="position:absolute;left:6490;top:15654;width:200;height:197" coordorigin="6490,15654" coordsize="200,197" path="m6605,15654l6585,15662,6583,15686,6579,15709,6558,15768,6507,15826,6490,15837,6499,15846,6553,15809,6587,15758,6595,15740,6613,15740,6606,15718,6600,15694,6601,15674,6605,15654xe" filled="t" fillcolor="#202020" stroked="f">
                <v:path arrowok="t"/>
                <v:fill/>
              </v:shape>
            </v:group>
            <v:group style="position:absolute;left:6715;top:15659;width:187;height:197" coordorigin="6715,15659" coordsize="187,197">
              <v:shape style="position:absolute;left:6715;top:15659;width:187;height:197" coordorigin="6715,15659" coordsize="187,197" path="m6883,15659l6720,15659,6720,15837,6715,15842,6725,15856,6730,15851,6730,15851,6746,15845,6765,15838,6787,15832,6734,15832,6734,15779,6902,15779,6902,15765,6734,15765,6734,15726,6883,15726,6883,15712,6734,15712,6734,15674,6883,15674,6883,15659xe" filled="t" fillcolor="#202020" stroked="f">
                <v:path arrowok="t"/>
                <v:fill/>
              </v:shape>
              <v:shape style="position:absolute;left:6715;top:15659;width:187;height:197" coordorigin="6715,15659" coordsize="187,197" path="m6830,15779l6734,15779,6819,15792,6827,15812,6838,15828,6850,15842,6859,15851,6883,15851,6888,15846,6893,15837,6869,15837,6862,15830,6850,15816,6840,15800,6830,15779xe" filled="t" fillcolor="#202020" stroked="f">
                <v:path arrowok="t"/>
                <v:fill/>
              </v:shape>
              <v:shape style="position:absolute;left:6715;top:15659;width:187;height:197" coordorigin="6715,15659" coordsize="187,197" path="m6893,15794l6888,15794,6883,15808,6883,15822,6878,15827,6874,15837,6893,15837,6898,15827,6898,15813,6902,15798,6898,15798,6893,15794xe" filled="t" fillcolor="#202020" stroked="f">
                <v:path arrowok="t"/>
                <v:fill/>
              </v:shape>
              <v:shape style="position:absolute;left:6715;top:15659;width:187;height:197" coordorigin="6715,15659" coordsize="187,197" path="m6787,15818l6772,15820,6754,15827,6734,15832,6787,15832,6787,15818xe" filled="t" fillcolor="#202020" stroked="f">
                <v:path arrowok="t"/>
                <v:fill/>
              </v:shape>
              <v:shape style="position:absolute;left:6715;top:15659;width:187;height:197" coordorigin="6715,15659" coordsize="187,197" path="m6821,15726l6806,15726,6806,15741,6811,15750,6811,15765,6830,15765,6826,15750,6826,15741,6821,15726xe" filled="t" fillcolor="#202020" stroked="f">
                <v:path arrowok="t"/>
                <v:fill/>
              </v:shape>
              <v:shape style="position:absolute;left:6715;top:15659;width:187;height:197" coordorigin="6715,15659" coordsize="187,197" path="m6883,15726l6869,15726,6869,15736,6883,15736,6883,15726xe" filled="t" fillcolor="#202020" stroked="f">
                <v:path arrowok="t"/>
                <v:fill/>
              </v:shape>
              <v:shape style="position:absolute;left:6715;top:15659;width:187;height:197" coordorigin="6715,15659" coordsize="187,197" path="m6883,15674l6869,15674,6869,15712,6883,15712,6883,15674xe" filled="t" fillcolor="#202020" stroked="f">
                <v:path arrowok="t"/>
                <v:fill/>
              </v:shape>
            </v:group>
            <v:group style="position:absolute;left:6917;top:15664;width:178;height:192" coordorigin="6917,15664" coordsize="178,192">
              <v:shape style="position:absolute;left:6917;top:15664;width:178;height:192" coordorigin="6917,15664" coordsize="178,192" path="m7022,15736l7003,15736,7003,15856,7022,15856,7022,15736xe" filled="t" fillcolor="#202020" stroked="f">
                <v:path arrowok="t"/>
                <v:fill/>
              </v:shape>
              <v:shape style="position:absolute;left:6917;top:15664;width:178;height:192" coordorigin="6917,15664" coordsize="178,192" path="m7094,15717l6931,15717,6931,15832,6946,15832,6946,15736,7094,15736,7094,15717xe" filled="t" fillcolor="#202020" stroked="f">
                <v:path arrowok="t"/>
                <v:fill/>
              </v:shape>
              <v:shape style="position:absolute;left:6917;top:15664;width:178;height:192" coordorigin="6917,15664" coordsize="178,192" path="m7094,15736l7075,15736,7075,15808,7070,15813,7037,15813,7037,15818,7042,15822,7042,15827,7051,15832,7067,15832,7087,15825,7094,15803,7094,15736xe" filled="t" fillcolor="#202020" stroked="f">
                <v:path arrowok="t"/>
                <v:fill/>
              </v:shape>
              <v:shape style="position:absolute;left:6917;top:15664;width:178;height:192" coordorigin="6917,15664" coordsize="178,192" path="m7097,15664l7081,15664,7063,15665,6985,15668,6940,15669,6917,15669,6922,15674,6922,15679,6923,15683,7003,15683,7003,15717,7022,15717,7024,15683,7045,15680,7066,15679,7086,15678,7104,15678,7097,1566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11.580444pt;margin-top:668.460022pt;width:43.238378pt;height:9.16pt;mso-position-horizontal-relative:page;mso-position-vertical-relative:page;z-index:-4597" coordorigin="8232,13369" coordsize="865,183">
            <v:group style="position:absolute;left:8242;top:13379;width:100;height:162" coordorigin="8242,13379" coordsize="100,162">
              <v:shape style="position:absolute;left:8242;top:13379;width:100;height:162" coordorigin="8242,13379" coordsize="100,162" path="m8251,13518l8255,13539,8271,13542,8297,13540,8314,13532,8318,13528,8270,13528,8251,13518xe" filled="t" fillcolor="#202020" stroked="f">
                <v:path arrowok="t"/>
                <v:fill/>
              </v:shape>
              <v:shape style="position:absolute;left:8242;top:13379;width:100;height:162" coordorigin="8242,13379" coordsize="100,162" path="m8341,13461l8323,13461,8323,13473,8319,13494,8314,13509,8304,13523,8294,13528,8318,13528,8331,13513,8336,13500,8339,13483,8341,13461xe" filled="t" fillcolor="#202020" stroked="f">
                <v:path arrowok="t"/>
                <v:fill/>
              </v:shape>
              <v:shape style="position:absolute;left:8242;top:13379;width:100;height:162" coordorigin="8242,13379" coordsize="100,162" path="m8292,13379l8272,13383,8255,13395,8245,13412,8242,13433,8245,13453,8256,13470,8266,13480,8304,13480,8318,13475,8322,13466,8285,13466,8275,13461,8266,13451,8261,13442,8261,13422,8266,13413,8270,13408,8275,13398,8332,13398,8329,13394,8312,13382,8292,13379xe" filled="t" fillcolor="#202020" stroked="f">
                <v:path arrowok="t"/>
                <v:fill/>
              </v:shape>
              <v:shape style="position:absolute;left:8242;top:13379;width:100;height:162" coordorigin="8242,13379" coordsize="100,162" path="m8332,13398l8309,13398,8314,13408,8318,13413,8323,13422,8323,13442,8318,13451,8304,13466,8322,13466,8323,13461,8341,13461,8341,13459,8342,13429,8339,13410,8332,13398xe" filled="t" fillcolor="#202020" stroked="f">
                <v:path arrowok="t"/>
                <v:fill/>
              </v:shape>
            </v:group>
            <v:group style="position:absolute;left:8366;top:13379;width:99;height:162" coordorigin="8366,13379" coordsize="99,162">
              <v:shape style="position:absolute;left:8366;top:13379;width:99;height:162" coordorigin="8366,13379" coordsize="99,162" path="m8376,13518l8378,13539,8392,13542,8422,13541,8438,13532,8442,13528,8390,13528,8386,13523,8376,13518xe" filled="t" fillcolor="#202020" stroked="f">
                <v:path arrowok="t"/>
                <v:fill/>
              </v:shape>
              <v:shape style="position:absolute;left:8366;top:13379;width:99;height:162" coordorigin="8366,13379" coordsize="99,162" path="m8466,13461l8448,13461,8447,13474,8443,13495,8434,13509,8429,13523,8419,13528,8442,13528,8455,13514,8461,13501,8464,13483,8466,13461xe" filled="t" fillcolor="#202020" stroked="f">
                <v:path arrowok="t"/>
                <v:fill/>
              </v:shape>
              <v:shape style="position:absolute;left:8366;top:13379;width:99;height:162" coordorigin="8366,13379" coordsize="99,162" path="m8416,13379l8395,13383,8379,13395,8370,13412,8366,13433,8370,13453,8381,13470,8386,13480,8429,13480,8438,13475,8445,13466,8410,13466,8400,13461,8390,13451,8386,13442,8386,13422,8390,13413,8395,13408,8400,13398,8453,13398,8451,13396,8437,13383,8416,13379xe" filled="t" fillcolor="#202020" stroked="f">
                <v:path arrowok="t"/>
                <v:fill/>
              </v:shape>
              <v:shape style="position:absolute;left:8366;top:13379;width:99;height:162" coordorigin="8366,13379" coordsize="99,162" path="m8453,13398l8434,13398,8438,13408,8443,13413,8448,13422,8448,13442,8443,13451,8434,13461,8424,13466,8445,13466,8448,13461,8466,13461,8466,13431,8461,13411,8453,13398xe" filled="t" fillcolor="#202020" stroked="f">
                <v:path arrowok="t"/>
                <v:fill/>
              </v:shape>
            </v:group>
            <v:group style="position:absolute;left:8491;top:13379;width:96;height:163" coordorigin="8491,13379" coordsize="96,163">
              <v:shape style="position:absolute;left:8491;top:13379;width:96;height:163" coordorigin="8491,13379" coordsize="96,163" path="m8582,13398l8554,13398,8568,13413,8568,13432,8563,13442,8563,13447,8552,13461,8534,13475,8491,13523,8491,13542,8587,13542,8587,13523,8515,13523,8556,13481,8569,13464,8578,13451,8587,13442,8587,13408,8582,13398xe" filled="t" fillcolor="#202020" stroked="f">
                <v:path arrowok="t"/>
                <v:fill/>
              </v:shape>
              <v:shape style="position:absolute;left:8491;top:13379;width:96;height:163" coordorigin="8491,13379" coordsize="96,163" path="m8534,13379l8515,13384,8496,13394,8501,13410,8520,13401,8539,13398,8582,13398,8573,13389,8559,13382,8534,13379xe" filled="t" fillcolor="#202020" stroked="f">
                <v:path arrowok="t"/>
                <v:fill/>
              </v:shape>
            </v:group>
            <v:group style="position:absolute;left:8611;top:13380;width:106;height:162" coordorigin="8611,13380" coordsize="106,162">
              <v:shape style="position:absolute;left:8611;top:13380;width:106;height:162" coordorigin="8611,13380" coordsize="106,162" path="m8657,13380l8613,13441,8611,13466,8611,13474,8631,13530,8671,13542,8689,13536,8698,13526,8654,13526,8640,13515,8633,13494,8630,13466,8630,13463,8633,13433,8642,13414,8655,13403,8674,13400,8701,13400,8695,13392,8678,13383,8657,13380xe" filled="t" fillcolor="#202020" stroked="f">
                <v:path arrowok="t"/>
                <v:fill/>
              </v:shape>
              <v:shape style="position:absolute;left:8611;top:13380;width:106;height:162" coordorigin="8611,13380" coordsize="106,162" path="m8701,13400l8674,13400,8686,13411,8695,13432,8698,13463,8695,13491,8686,13511,8673,13523,8654,13526,8698,13526,8705,13518,8712,13503,8716,13483,8717,13458,8714,13430,8707,13408,8701,13400xe" filled="t" fillcolor="#202020" stroked="f">
                <v:path arrowok="t"/>
                <v:fill/>
              </v:shape>
            </v:group>
            <v:group style="position:absolute;left:8738;top:13379;width:104;height:163" coordorigin="8738,13379" coordsize="104,163">
              <v:shape style="position:absolute;left:8738;top:13379;width:104;height:163" coordorigin="8738,13379" coordsize="104,163" path="m8822,13379l8750,13411,8738,13493,8743,13512,8754,13527,8770,13539,8791,13542,8811,13538,8827,13528,8779,13528,8760,13509,8760,13475,8765,13466,8774,13461,8760,13461,8779,13403,8789,13398,8827,13398,8827,13384,8822,13379xe" filled="t" fillcolor="#202020" stroked="f">
                <v:path arrowok="t"/>
                <v:fill/>
              </v:shape>
              <v:shape style="position:absolute;left:8738;top:13379;width:104;height:163" coordorigin="8738,13379" coordsize="104,163" path="m8827,13456l8798,13456,8808,13461,8813,13466,8818,13475,8818,13509,8813,13518,8803,13523,8798,13528,8827,13528,8828,13527,8838,13510,8842,13490,8842,13475,8837,13466,8827,13456xe" filled="t" fillcolor="#202020" stroked="f">
                <v:path arrowok="t"/>
                <v:fill/>
              </v:shape>
              <v:shape style="position:absolute;left:8738;top:13379;width:104;height:163" coordorigin="8738,13379" coordsize="104,163" path="m8808,13442l8779,13442,8765,13446,8760,13461,8774,13461,8779,13456,8827,13456,8818,13446,8808,13442xe" filled="t" fillcolor="#202020" stroked="f">
                <v:path arrowok="t"/>
                <v:fill/>
              </v:shape>
              <v:shape style="position:absolute;left:8738;top:13379;width:104;height:163" coordorigin="8738,13379" coordsize="104,163" path="m8827,13398l8822,13398,8827,13403,8827,13398xe" filled="t" fillcolor="#202020" stroked="f">
                <v:path arrowok="t"/>
                <v:fill/>
              </v:shape>
            </v:group>
            <v:group style="position:absolute;left:8862;top:13379;width:99;height:163" coordorigin="8862,13379" coordsize="99,163">
              <v:shape style="position:absolute;left:8862;top:13379;width:99;height:163" coordorigin="8862,13379" coordsize="99,163" path="m8947,13379l8875,13410,8862,13491,8868,13511,8877,13526,8892,13539,8914,13542,8928,13542,8938,13538,8947,13528,8904,13528,8894,13523,8890,13514,8885,13509,8880,13499,8880,13480,8885,13475,8890,13466,8894,13461,8880,13461,8881,13450,8885,13430,8894,13413,8904,13403,8914,13398,8952,13398,8952,13384,8947,13379xe" filled="t" fillcolor="#202020" stroked="f">
                <v:path arrowok="t"/>
                <v:fill/>
              </v:shape>
              <v:shape style="position:absolute;left:8862;top:13379;width:99;height:163" coordorigin="8862,13379" coordsize="99,163" path="m8952,13456l8923,13456,8933,13466,8938,13475,8942,13480,8942,13504,8938,13509,8933,13518,8923,13528,8947,13528,8948,13527,8958,13510,8962,13490,8962,13475,8952,13456xe" filled="t" fillcolor="#202020" stroked="f">
                <v:path arrowok="t"/>
                <v:fill/>
              </v:shape>
              <v:shape style="position:absolute;left:8862;top:13379;width:99;height:163" coordorigin="8862,13379" coordsize="99,163" path="m8915,13442l8894,13446,8880,13461,8894,13461,8904,13456,8952,13456,8936,13445,8915,13442xe" filled="t" fillcolor="#202020" stroked="f">
                <v:path arrowok="t"/>
                <v:fill/>
              </v:shape>
              <v:shape style="position:absolute;left:8862;top:13379;width:99;height:163" coordorigin="8862,13379" coordsize="99,163" path="m8952,13398l8942,13398,8952,13403,8952,13398xe" filled="t" fillcolor="#202020" stroked="f">
                <v:path arrowok="t"/>
                <v:fill/>
              </v:shape>
            </v:group>
            <v:group style="position:absolute;left:8981;top:13380;width:106;height:161" coordorigin="8981,13380" coordsize="106,161">
              <v:shape style="position:absolute;left:8981;top:13380;width:106;height:161" coordorigin="8981,13380" coordsize="106,161" path="m9026,13380l8982,13441,8981,13466,8981,13474,9001,13531,9041,13542,9059,13535,9067,13526,9024,13526,9010,13515,9002,13494,9000,13466,9000,13464,9002,13434,9009,13414,9022,13403,9042,13400,9070,13400,9065,13392,9048,13383,9026,13380xe" filled="t" fillcolor="#202020" stroked="f">
                <v:path arrowok="t"/>
                <v:fill/>
              </v:shape>
              <v:shape style="position:absolute;left:8981;top:13380;width:106;height:161" coordorigin="8981,13380" coordsize="106,161" path="m9070,13400l9042,13400,9051,13408,9057,13424,9060,13450,9061,13489,9054,13510,9042,13523,9024,13526,9067,13526,9075,13518,9081,13503,9085,13483,9086,13458,9084,13430,9076,13408,9070,1340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82.399994pt;margin-top:669.200012pt;width:10.08pt;height:9.354157pt;mso-position-horizontal-relative:page;mso-position-vertical-relative:page;z-index:-4596" coordorigin="9648,13384" coordsize="202,187">
            <v:shape style="position:absolute;left:9648;top:13384;width:202;height:187" coordorigin="9648,13384" coordsize="202,187" path="m9830,13384l9667,13384,9667,13398,9734,13408,9733,13428,9730,13446,9648,13446,9648,13461,9724,13464,9717,13484,9708,13501,9696,13517,9682,13532,9666,13545,9648,13557,9653,13562,9653,13566,9658,13571,9709,13531,9744,13461,9850,13461,9850,13446,9749,13439,9752,13420,9754,13398,9830,13398,9830,13384xe" filled="t" fillcolor="#202020" stroked="f">
              <v:path arrowok="t"/>
              <v:fill/>
            </v:shape>
            <v:shape style="position:absolute;left:9648;top:13384;width:202;height:187" coordorigin="9648,13384" coordsize="202,187" path="m9773,13475l9754,13475,9754,13534,9761,13555,9782,13562,9835,13562,9845,13557,9845,13547,9778,13547,9773,13542,9773,13475xe" filled="t" fillcolor="#202020" stroked="f">
              <v:path arrowok="t"/>
              <v:fill/>
            </v:shape>
            <v:shape style="position:absolute;left:9648;top:13384;width:202;height:187" coordorigin="9648,13384" coordsize="202,187" path="m9830,13504l9830,13542,9826,13547,9845,13547,9845,13533,9850,13523,9850,13509,9840,13509,9830,13504xe" filled="t" fillcolor="#202020" stroked="f">
              <v:path arrowok="t"/>
              <v:fill/>
            </v:shape>
            <w10:wrap type="none"/>
          </v:group>
        </w:pict>
      </w:r>
      <w:r>
        <w:rPr>
          <w:sz w:val="14"/>
          <w:szCs w:val="14"/>
        </w:rPr>
      </w:r>
    </w:p>
    <w:tbl>
      <w:tblPr>
        <w:tblW w:w="0" w:type="auto"/>
        <w:jc w:val="left"/>
        <w:tblInd w:w="17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654" w:hRule="exact"/>
        </w:trPr>
        <w:tc>
          <w:tcPr>
            <w:tcW w:w="1762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43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42.884537pt;height:67.875pt;mso-position-horizontal-relative:char;mso-position-vertical-relative:line" type="#_x0000_t75">
                  <v:imagedata r:id="rId11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3" w:after="0" w:line="24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07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83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47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16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86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1877" w:hRule="exact"/>
        </w:trPr>
        <w:tc>
          <w:tcPr>
            <w:tcW w:w="176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80" w:lineRule="exact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4.018053pt;height:25.5pt;mso-position-horizontal-relative:char;mso-position-vertical-relative:line" type="#_x0000_t75">
                  <v:imagedata r:id="rId11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5" w:after="0" w:line="260" w:lineRule="exac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</w:tc>
        <w:tc>
          <w:tcPr>
            <w:tcW w:w="106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43.087987pt;height:83.25pt;mso-position-horizontal-relative:char;mso-position-vertical-relative:line" type="#_x0000_t75">
                  <v:imagedata r:id="rId11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50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83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4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1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4.556319pt;height:39.75pt;mso-position-horizontal-relative:char;mso-position-vertical-relative:line" type="#_x0000_t75">
                  <v:imagedata r:id="rId11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9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1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8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1882" w:hRule="exact"/>
        </w:trPr>
        <w:tc>
          <w:tcPr>
            <w:tcW w:w="176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80" w:lineRule="exact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4.477577pt;height:25.6275pt;mso-position-horizontal-relative:char;mso-position-vertical-relative:line" type="#_x0000_t75">
                  <v:imagedata r:id="rId11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8" w:after="0" w:line="260" w:lineRule="exac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</w:tc>
        <w:tc>
          <w:tcPr>
            <w:tcW w:w="106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43.087987pt;height:83.25pt;mso-position-horizontal-relative:char;mso-position-vertical-relative:line" type="#_x0000_t75">
                  <v:imagedata r:id="rId118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50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83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4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1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4.302824pt;height:39.375pt;mso-position-horizontal-relative:char;mso-position-vertical-relative:line" type="#_x0000_t75">
                  <v:imagedata r:id="rId119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2" w:after="0" w:line="140" w:lineRule="exact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1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8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46" w:hRule="exact"/>
        </w:trPr>
        <w:tc>
          <w:tcPr>
            <w:tcW w:w="10766" w:type="dxa"/>
            <w:gridSpan w:val="7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4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67.757353pt;height:11.475pt;mso-position-horizontal-relative:char;mso-position-vertical-relative:line" type="#_x0000_t75">
                  <v:imagedata r:id="rId120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739" w:hRule="exact"/>
        </w:trPr>
        <w:tc>
          <w:tcPr>
            <w:tcW w:w="176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06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83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4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1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8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163" w:hRule="exact"/>
        </w:trPr>
        <w:tc>
          <w:tcPr>
            <w:tcW w:w="176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06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83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4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1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8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10766" w:type="dxa"/>
            <w:gridSpan w:val="7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356.666847pt;height:11.76pt;mso-position-horizontal-relative:char;mso-position-vertical-relative:line" type="#_x0000_t75">
                  <v:imagedata r:id="rId12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739" w:hRule="exact"/>
        </w:trPr>
        <w:tc>
          <w:tcPr>
            <w:tcW w:w="176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06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83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4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1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8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163" w:hRule="exact"/>
        </w:trPr>
        <w:tc>
          <w:tcPr>
            <w:tcW w:w="176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06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83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4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1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8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10766" w:type="dxa"/>
            <w:gridSpan w:val="7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15.719965pt;height:11.25pt;mso-position-horizontal-relative:char;mso-position-vertical-relative:line" type="#_x0000_t75">
                  <v:imagedata r:id="rId12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734" w:hRule="exact"/>
        </w:trPr>
        <w:tc>
          <w:tcPr>
            <w:tcW w:w="176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06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83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4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1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8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5021" w:hRule="exact"/>
        </w:trPr>
        <w:tc>
          <w:tcPr>
            <w:tcW w:w="176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4.405903pt;height:39.75pt;mso-position-horizontal-relative:char;mso-position-vertical-relative:line" type="#_x0000_t75">
                  <v:imagedata r:id="rId12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9" w:after="0" w:line="280" w:lineRule="exact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06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3" w:after="0" w:line="220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43.031525pt;height:68.25pt;mso-position-horizontal-relative:char;mso-position-vertical-relative:line" type="#_x0000_t75">
                  <v:imagedata r:id="rId12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50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83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4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4" w:after="0" w:line="110" w:lineRule="exact"/>
              <w:jc w:val="lef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6.008985pt;height:82.5pt;mso-position-horizontal-relative:char;mso-position-vertical-relative:line" type="#_x0000_t75">
                  <v:imagedata r:id="rId12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6" w:after="0" w:line="220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41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8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235" w:hRule="exact"/>
        </w:trPr>
        <w:tc>
          <w:tcPr>
            <w:tcW w:w="1762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066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507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483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747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416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786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</w:tr>
    </w:tbl>
    <w:p>
      <w:pPr>
        <w:spacing w:after="0"/>
        <w:sectPr>
          <w:pgSz w:w="11900" w:h="16840"/>
          <w:pgMar w:header="296" w:footer="256" w:top="480" w:bottom="440" w:left="400" w:right="380"/>
        </w:sectPr>
      </w:pPr>
    </w:p>
    <w:p>
      <w:pPr>
        <w:spacing w:before="3" w:after="0" w:line="140" w:lineRule="exact"/>
        <w:jc w:val="left"/>
        <w:rPr>
          <w:sz w:val="14"/>
          <w:szCs w:val="14"/>
        </w:rPr>
      </w:pPr>
      <w:r>
        <w:rPr/>
        <w:pict>
          <v:group style="position:absolute;margin-left:174.940002pt;margin-top:35.099998pt;width:49.239548pt;height:9.364927pt;mso-position-horizontal-relative:page;mso-position-vertical-relative:page;z-index:-4595" coordorigin="3499,702" coordsize="985,187">
            <v:group style="position:absolute;left:3509;top:717;width:96;height:158" coordorigin="3509,717" coordsize="96,158">
              <v:shape style="position:absolute;left:3509;top:717;width:96;height:158" coordorigin="3509,717" coordsize="96,158" path="m3595,731l3566,731,3586,750,3586,770,3581,774,3581,784,3552,813,3509,861,3509,875,3605,875,3605,861,3533,861,3533,856,3570,818,3586,800,3595,789,3605,770,3605,746,3600,736,3595,731xe" filled="t" fillcolor="#202020" stroked="f">
                <v:path arrowok="t"/>
                <v:fill/>
              </v:shape>
              <v:shape style="position:absolute;left:3509;top:717;width:96;height:158" coordorigin="3509,717" coordsize="96,158" path="m3552,717l3533,721,3514,731,3520,744,3539,734,3557,731,3595,731,3590,726,3577,718,3552,717xe" filled="t" fillcolor="#202020" stroked="f">
                <v:path arrowok="t"/>
                <v:fill/>
              </v:shape>
            </v:group>
            <v:group style="position:absolute;left:3629;top:717;width:106;height:162" coordorigin="3629,717" coordsize="106,162">
              <v:shape style="position:absolute;left:3629;top:717;width:106;height:162" coordorigin="3629,717" coordsize="106,162" path="m3676,717l3630,774,3629,798,3629,810,3663,876,3687,879,3706,871,3717,859,3672,859,3658,849,3650,829,3648,798,3648,797,3650,769,3657,749,3670,736,3690,733,3716,733,3713,729,3697,720,3676,717xe" filled="t" fillcolor="#202020" stroked="f">
                <v:path arrowok="t"/>
                <v:fill/>
              </v:shape>
              <v:shape style="position:absolute;left:3629;top:717;width:106;height:162" coordorigin="3629,717" coordsize="106,162" path="m3716,733l3690,733,3699,742,3705,759,3709,785,3709,821,3703,843,3691,856,3672,859,3717,859,3734,798,3734,797,3732,767,3725,745,3716,733xe" filled="t" fillcolor="#202020" stroked="f">
                <v:path arrowok="t"/>
                <v:fill/>
              </v:shape>
            </v:group>
            <v:group style="position:absolute;left:3758;top:712;width:96;height:163" coordorigin="3758,712" coordsize="96,163">
              <v:shape style="position:absolute;left:3758;top:712;width:96;height:163" coordorigin="3758,712" coordsize="96,163" path="m3854,861l3763,861,3763,875,3854,875,3854,861xe" filled="t" fillcolor="#202020" stroked="f">
                <v:path arrowok="t"/>
                <v:fill/>
              </v:shape>
              <v:shape style="position:absolute;left:3758;top:712;width:96;height:163" coordorigin="3758,712" coordsize="96,163" path="m3816,736l3797,736,3797,861,3816,861,3816,736xe" filled="t" fillcolor="#202020" stroked="f">
                <v:path arrowok="t"/>
                <v:fill/>
              </v:shape>
              <v:shape style="position:absolute;left:3758;top:712;width:96;height:163" coordorigin="3758,712" coordsize="96,163" path="m3816,712l3758,731,3758,750,3797,736,3816,736,3816,712xe" filled="t" fillcolor="#202020" stroked="f">
                <v:path arrowok="t"/>
                <v:fill/>
              </v:shape>
            </v:group>
            <v:group style="position:absolute;left:3878;top:717;width:98;height:162" coordorigin="3878,717" coordsize="98,162">
              <v:shape style="position:absolute;left:3878;top:717;width:98;height:162" coordorigin="3878,717" coordsize="98,162" path="m3950,717l3902,717,3888,731,3883,741,3884,762,3893,779,3912,794,3896,802,3882,818,3878,837,3878,861,3893,870,3910,877,3933,879,3952,874,3969,862,3970,861,3912,861,3907,856,3898,851,3898,837,3898,833,3906,815,3926,803,3958,803,3941,794,3957,785,3958,784,3926,784,3912,779,3902,770,3902,741,3907,736,3917,731,3970,731,3960,726,3950,717xe" filled="t" fillcolor="#202020" stroked="f">
                <v:path arrowok="t"/>
                <v:fill/>
              </v:shape>
              <v:shape style="position:absolute;left:3878;top:717;width:98;height:162" coordorigin="3878,717" coordsize="98,162" path="m3958,803l3926,803,3935,806,3953,819,3960,837,3960,846,3946,861,3970,861,3976,849,3975,820,3962,805,3958,803xe" filled="t" fillcolor="#202020" stroked="f">
                <v:path arrowok="t"/>
                <v:fill/>
              </v:shape>
              <v:shape style="position:absolute;left:3878;top:717;width:98;height:162" coordorigin="3878,717" coordsize="98,162" path="m3970,731l3941,731,3950,741,3950,770,3946,779,3926,784,3958,784,3970,770,3974,750,3974,741,3970,731xe" filled="t" fillcolor="#202020" stroked="f">
                <v:path arrowok="t"/>
                <v:fill/>
              </v:shape>
            </v:group>
            <v:group style="position:absolute;left:4008;top:712;width:91;height:163" coordorigin="4008,712" coordsize="91,163">
              <v:shape style="position:absolute;left:4008;top:712;width:91;height:163" coordorigin="4008,712" coordsize="91,163" path="m4099,861l4008,861,4008,875,4099,875,4099,861xe" filled="t" fillcolor="#202020" stroked="f">
                <v:path arrowok="t"/>
                <v:fill/>
              </v:shape>
              <v:shape style="position:absolute;left:4008;top:712;width:91;height:163" coordorigin="4008,712" coordsize="91,163" path="m4066,736l4042,736,4042,861,4066,861,4066,736xe" filled="t" fillcolor="#202020" stroked="f">
                <v:path arrowok="t"/>
                <v:fill/>
              </v:shape>
              <v:shape style="position:absolute;left:4008;top:712;width:91;height:163" coordorigin="4008,712" coordsize="91,163" path="m4066,712l4008,731,4008,750,4042,736,4066,736,4066,712xe" filled="t" fillcolor="#202020" stroked="f">
                <v:path arrowok="t"/>
                <v:fill/>
              </v:shape>
            </v:group>
            <v:group style="position:absolute;left:4128;top:712;width:96;height:163" coordorigin="4128,712" coordsize="96,163">
              <v:shape style="position:absolute;left:4128;top:712;width:96;height:163" coordorigin="4128,712" coordsize="96,163" path="m4224,861l4133,861,4133,875,4224,875,4224,861xe" filled="t" fillcolor="#202020" stroked="f">
                <v:path arrowok="t"/>
                <v:fill/>
              </v:shape>
              <v:shape style="position:absolute;left:4128;top:712;width:96;height:163" coordorigin="4128,712" coordsize="96,163" path="m4186,736l4166,736,4166,861,4186,861,4186,736xe" filled="t" fillcolor="#202020" stroked="f">
                <v:path arrowok="t"/>
                <v:fill/>
              </v:shape>
              <v:shape style="position:absolute;left:4128;top:712;width:96;height:163" coordorigin="4128,712" coordsize="96,163" path="m4186,712l4128,731,4128,750,4166,736,4186,736,4186,712xe" filled="t" fillcolor="#202020" stroked="f">
                <v:path arrowok="t"/>
                <v:fill/>
              </v:shape>
            </v:group>
            <v:group style="position:absolute;left:4243;top:717;width:101;height:158" coordorigin="4243,717" coordsize="101,158">
              <v:shape style="position:absolute;left:4243;top:717;width:101;height:158" coordorigin="4243,717" coordsize="101,158" path="m4334,731l4306,731,4325,750,4325,770,4320,774,4315,784,4315,789,4243,861,4243,875,4344,875,4344,861,4267,861,4267,856,4310,818,4325,800,4334,789,4344,770,4344,746,4339,736,4334,731xe" filled="t" fillcolor="#202020" stroked="f">
                <v:path arrowok="t"/>
                <v:fill/>
              </v:shape>
              <v:shape style="position:absolute;left:4243;top:717;width:101;height:158" coordorigin="4243,717" coordsize="101,158" path="m4291,717l4272,721,4253,731,4259,744,4278,734,4296,731,4334,731,4330,726,4316,718,4291,717xe" filled="t" fillcolor="#202020" stroked="f">
                <v:path arrowok="t"/>
                <v:fill/>
              </v:shape>
            </v:group>
            <v:group style="position:absolute;left:4368;top:717;width:106;height:162" coordorigin="4368,717" coordsize="106,162">
              <v:shape style="position:absolute;left:4368;top:717;width:106;height:162" coordorigin="4368,717" coordsize="106,162" path="m4414,717l4369,774,4368,798,4368,810,4402,876,4427,879,4446,870,4456,859,4411,859,4397,849,4390,829,4387,798,4387,796,4389,769,4396,749,4409,736,4429,733,4455,733,4452,729,4435,720,4414,717xe" filled="t" fillcolor="#202020" stroked="f">
                <v:path arrowok="t"/>
                <v:fill/>
              </v:shape>
              <v:shape style="position:absolute;left:4368;top:717;width:106;height:162" coordorigin="4368,717" coordsize="106,162" path="m4455,733l4429,733,4438,742,4444,759,4448,785,4448,821,4442,843,4430,856,4411,859,4456,859,4460,855,4468,839,4472,820,4474,796,4471,766,4464,744,4455,73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24.459991pt;margin-top:35.340pt;width:41.56pt;height:10.120pt;mso-position-horizontal-relative:page;mso-position-vertical-relative:page;z-index:-4594" coordorigin="6489,707" coordsize="831,202">
            <v:group style="position:absolute;left:6499;top:717;width:96;height:163" coordorigin="6499,717" coordsize="96,163">
              <v:shape style="position:absolute;left:6499;top:717;width:96;height:163" coordorigin="6499,717" coordsize="96,163" path="m6499,851l6503,872,6521,878,6544,880,6565,875,6581,866,6586,861,6523,861,6514,856,6499,851xe" filled="t" fillcolor="#202020" stroked="f">
                <v:path arrowok="t"/>
                <v:fill/>
              </v:shape>
              <v:shape style="position:absolute;left:6499;top:717;width:96;height:163" coordorigin="6499,717" coordsize="96,163" path="m6586,731l6528,731,6543,731,6560,740,6566,764,6555,779,6528,784,6518,784,6518,803,6550,805,6570,814,6576,832,6576,842,6571,851,6566,856,6557,861,6586,861,6590,856,6595,846,6595,822,6586,803,6566,794,6557,794,6570,789,6586,775,6590,755,6590,740,6586,731xe" filled="t" fillcolor="#202020" stroked="f">
                <v:path arrowok="t"/>
                <v:fill/>
              </v:shape>
              <v:shape style="position:absolute;left:6499;top:717;width:96;height:163" coordorigin="6499,717" coordsize="96,163" path="m6566,717l6518,717,6509,722,6509,741,6528,731,6586,731,6576,726,6566,717xe" filled="t" fillcolor="#202020" stroked="f">
                <v:path arrowok="t"/>
                <v:fill/>
              </v:shape>
            </v:group>
            <v:group style="position:absolute;left:6619;top:717;width:101;height:158" coordorigin="6619,717" coordsize="101,158">
              <v:shape style="position:absolute;left:6619;top:717;width:101;height:158" coordorigin="6619,717" coordsize="101,158" path="m6710,731l6677,731,6686,736,6701,750,6701,770,6696,774,6691,784,6686,789,6682,798,6619,861,6619,875,6715,875,6715,861,6643,861,6643,856,6686,818,6701,800,6710,789,6720,770,6720,746,6715,736,6710,731xe" filled="t" fillcolor="#202020" stroked="f">
                <v:path arrowok="t"/>
                <v:fill/>
              </v:shape>
              <v:shape style="position:absolute;left:6619;top:717;width:101;height:158" coordorigin="6619,717" coordsize="101,158" path="m6667,717l6648,721,6629,731,6632,748,6651,735,6667,731,6710,731,6706,726,6690,718,6667,717xe" filled="t" fillcolor="#202020" stroked="f">
                <v:path arrowok="t"/>
                <v:fill/>
              </v:shape>
            </v:group>
            <v:group style="position:absolute;left:6744;top:851;width:19;height:29" coordorigin="6744,851" coordsize="19,29">
              <v:shape style="position:absolute;left:6744;top:851;width:19;height:29" coordorigin="6744,851" coordsize="19,29" path="m6763,875l6754,875,6754,880,6763,880,6763,875xe" filled="t" fillcolor="#202020" stroked="f">
                <v:path arrowok="t"/>
                <v:fill/>
              </v:shape>
              <v:shape style="position:absolute;left:6744;top:851;width:19;height:29" coordorigin="6744,851" coordsize="19,29" path="m6768,856l6749,856,6749,861,6744,861,6744,870,6749,870,6749,875,6768,875,6773,870,6773,861,6768,856xe" filled="t" fillcolor="#202020" stroked="f">
                <v:path arrowok="t"/>
                <v:fill/>
              </v:shape>
              <v:shape style="position:absolute;left:6744;top:851;width:19;height:29" coordorigin="6744,851" coordsize="19,29" path="m6763,851l6754,851,6754,856,6763,856,6763,851xe" filled="t" fillcolor="#202020" stroked="f">
                <v:path arrowok="t"/>
                <v:fill/>
              </v:shape>
            </v:group>
            <v:group style="position:absolute;left:6797;top:717;width:96;height:158" coordorigin="6797,717" coordsize="96,158">
              <v:shape style="position:absolute;left:6797;top:717;width:96;height:158" coordorigin="6797,717" coordsize="96,158" path="m6883,731l6854,731,6874,750,6874,770,6869,774,6864,784,6864,789,6840,813,6797,861,6797,875,6893,875,6893,861,6816,861,6816,856,6858,818,6874,800,6883,789,6893,770,6893,746,6888,736,6883,731xe" filled="t" fillcolor="#202020" stroked="f">
                <v:path arrowok="t"/>
                <v:fill/>
              </v:shape>
              <v:shape style="position:absolute;left:6797;top:717;width:96;height:158" coordorigin="6797,717" coordsize="96,158" path="m6840,717l6821,721,6802,731,6808,744,6827,734,6845,731,6883,731,6878,726,6865,718,6840,717xe" filled="t" fillcolor="#202020" stroked="f">
                <v:path arrowok="t"/>
                <v:fill/>
              </v:shape>
            </v:group>
            <v:group style="position:absolute;left:6912;top:717;width:197;height:182" coordorigin="6912,717" coordsize="197,182">
              <v:shape style="position:absolute;left:6912;top:717;width:197;height:182" coordorigin="6912,717" coordsize="197,182" path="m7109,717l6912,717,6912,736,6974,748,6974,776,6955,847,6912,890,6922,899,6970,854,6989,794,7085,794,7085,779,6990,776,6993,756,6994,736,7109,736,7109,717xe" filled="t" fillcolor="#202020" stroked="f">
                <v:path arrowok="t"/>
                <v:fill/>
              </v:shape>
              <v:shape style="position:absolute;left:6912;top:717;width:197;height:182" coordorigin="6912,717" coordsize="197,182" path="m7085,794l6989,794,7066,799,7065,829,7065,840,7065,859,7056,878,7039,880,6998,880,7003,885,7003,899,7056,899,7083,840,7085,799,7085,794xe" filled="t" fillcolor="#202020" stroked="f">
                <v:path arrowok="t"/>
                <v:fill/>
              </v:shape>
            </v:group>
            <v:group style="position:absolute;left:7147;top:736;width:163;height:134" coordorigin="7147,736" coordsize="163,134">
              <v:shape style="position:absolute;left:7147;top:736;width:163;height:134" coordorigin="7147,736" coordsize="163,134" path="m7310,746l7301,746,7301,765,7286,779,7282,789,7282,798,7310,798,7310,789,7291,789,7296,784,7296,779,7306,774,7310,765,7310,746xe" filled="t" fillcolor="#202020" stroked="f">
                <v:path arrowok="t"/>
                <v:fill/>
              </v:shape>
              <v:shape style="position:absolute;left:7147;top:736;width:163;height:134" coordorigin="7147,736" coordsize="163,134" path="m7306,736l7286,736,7282,741,7282,755,7291,755,7291,746,7310,746,7310,741,7306,741,7306,736xe" filled="t" fillcolor="#202020" stroked="f">
                <v:path arrowok="t"/>
                <v:fill/>
              </v:shape>
              <v:shape style="position:absolute;left:7147;top:736;width:163;height:134" coordorigin="7147,736" coordsize="163,134" path="m7162,765l7147,765,7147,870,7166,870,7166,789,7176,779,7162,779,7162,765xe" filled="t" fillcolor="#202020" stroked="f">
                <v:path arrowok="t"/>
                <v:fill/>
              </v:shape>
              <v:shape style="position:absolute;left:7147;top:736;width:163;height:134" coordorigin="7147,736" coordsize="163,134" path="m7214,774l7200,774,7205,784,7205,870,7219,870,7219,789,7229,779,7214,779,7214,774xe" filled="t" fillcolor="#202020" stroked="f">
                <v:path arrowok="t"/>
                <v:fill/>
              </v:shape>
              <v:shape style="position:absolute;left:7147;top:736;width:163;height:134" coordorigin="7147,736" coordsize="163,134" path="m7265,774l7248,774,7258,784,7258,870,7272,870,7271,787,7265,774xe" filled="t" fillcolor="#202020" stroked="f">
                <v:path arrowok="t"/>
                <v:fill/>
              </v:shape>
              <v:shape style="position:absolute;left:7147;top:736;width:163;height:134" coordorigin="7147,736" coordsize="163,134" path="m7205,760l7176,760,7171,765,7162,779,7176,779,7181,774,7214,774,7214,765,7205,760xe" filled="t" fillcolor="#202020" stroked="f">
                <v:path arrowok="t"/>
                <v:fill/>
              </v:shape>
              <v:shape style="position:absolute;left:7147;top:736;width:163;height:134" coordorigin="7147,736" coordsize="163,134" path="m7243,760l7234,760,7224,765,7214,779,7229,779,7234,774,7265,774,7262,767,7243,76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12.059998pt;margin-top:35.099998pt;width:61.238433pt;height:9.4pt;mso-position-horizontal-relative:page;mso-position-vertical-relative:page;z-index:-4593" coordorigin="8241,702" coordsize="1225,188">
            <v:group style="position:absolute;left:8251;top:712;width:91;height:163" coordorigin="8251,712" coordsize="91,163">
              <v:shape style="position:absolute;left:8251;top:712;width:91;height:163" coordorigin="8251,712" coordsize="91,163" path="m8342,861l8251,861,8251,875,8342,875,8342,861xe" filled="t" fillcolor="#202020" stroked="f">
                <v:path arrowok="t"/>
                <v:fill/>
              </v:shape>
              <v:shape style="position:absolute;left:8251;top:712;width:91;height:163" coordorigin="8251,712" coordsize="91,163" path="m8309,736l8290,736,8290,861,8309,861,8309,736xe" filled="t" fillcolor="#202020" stroked="f">
                <v:path arrowok="t"/>
                <v:fill/>
              </v:shape>
              <v:shape style="position:absolute;left:8251;top:712;width:91;height:163" coordorigin="8251,712" coordsize="91,163" path="m8309,712l8251,731,8251,750,8290,736,8309,736,8309,712xe" filled="t" fillcolor="#202020" stroked="f">
                <v:path arrowok="t"/>
                <v:fill/>
              </v:shape>
            </v:group>
            <v:group style="position:absolute;left:8357;top:717;width:96;height:158" coordorigin="8357,717" coordsize="96,158">
              <v:shape style="position:absolute;left:8357;top:717;width:96;height:158" coordorigin="8357,717" coordsize="96,158" path="m8453,837l8434,837,8434,875,8453,875,8453,837xe" filled="t" fillcolor="#202020" stroked="f">
                <v:path arrowok="t"/>
                <v:fill/>
              </v:shape>
              <v:shape style="position:absolute;left:8357;top:717;width:96;height:158" coordorigin="8357,717" coordsize="96,158" path="m8453,717l8429,717,8357,822,8357,837,8472,837,8472,818,8376,818,8424,750,8429,741,8434,736,8453,736,8453,717xe" filled="t" fillcolor="#202020" stroked="f">
                <v:path arrowok="t"/>
                <v:fill/>
              </v:shape>
              <v:shape style="position:absolute;left:8357;top:717;width:96;height:158" coordorigin="8357,717" coordsize="96,158" path="m8453,736l8434,736,8434,818,8453,818,8453,736xe" filled="t" fillcolor="#202020" stroked="f">
                <v:path arrowok="t"/>
                <v:fill/>
              </v:shape>
            </v:group>
            <v:group style="position:absolute;left:8493;top:718;width:99;height:162" coordorigin="8493,718" coordsize="99,162">
              <v:shape style="position:absolute;left:8493;top:718;width:99;height:162" coordorigin="8493,718" coordsize="99,162" path="m8568,718l8507,744,8493,825,8498,845,8508,863,8522,875,8544,880,8558,880,8568,875,8579,864,8581,861,8525,861,8515,842,8510,837,8510,818,8515,808,8525,798,8510,798,8534,736,8544,731,8582,731,8581,720,8568,718xe" filled="t" fillcolor="#202020" stroked="f">
                <v:path arrowok="t"/>
                <v:fill/>
              </v:shape>
              <v:shape style="position:absolute;left:8493;top:718;width:99;height:162" coordorigin="8493,718" coordsize="99,162" path="m8583,794l8554,794,8568,808,8573,818,8573,837,8568,846,8563,851,8558,861,8581,861,8589,847,8592,825,8589,805,8583,794xe" filled="t" fillcolor="#202020" stroked="f">
                <v:path arrowok="t"/>
                <v:fill/>
              </v:shape>
              <v:shape style="position:absolute;left:8493;top:718;width:99;height:162" coordorigin="8493,718" coordsize="99,162" path="m8542,775l8524,783,8510,798,8525,798,8534,794,8583,794,8581,787,8565,778,8542,775xe" filled="t" fillcolor="#202020" stroked="f">
                <v:path arrowok="t"/>
                <v:fill/>
              </v:shape>
              <v:shape style="position:absolute;left:8493;top:718;width:99;height:162" coordorigin="8493,718" coordsize="99,162" path="m8582,731l8573,731,8582,736,8582,731xe" filled="t" fillcolor="#202020" stroked="f">
                <v:path arrowok="t"/>
                <v:fill/>
              </v:shape>
            </v:group>
            <v:group style="position:absolute;left:8621;top:717;width:91;height:163" coordorigin="8621,717" coordsize="91,163">
              <v:shape style="position:absolute;left:8621;top:717;width:91;height:163" coordorigin="8621,717" coordsize="91,163" path="m8621,851l8621,870,8626,875,8640,880,8659,880,8678,875,8696,864,8698,861,8630,861,8621,851xe" filled="t" fillcolor="#202020" stroked="f">
                <v:path arrowok="t"/>
                <v:fill/>
              </v:shape>
              <v:shape style="position:absolute;left:8621;top:717;width:91;height:163" coordorigin="8621,717" coordsize="91,163" path="m8702,717l8626,717,8626,798,8674,798,8688,813,8688,846,8678,851,8674,861,8698,861,8708,847,8712,827,8712,813,8707,798,8697,793,8680,783,8659,779,8645,779,8645,736,8702,736,8702,717xe" filled="t" fillcolor="#202020" stroked="f">
                <v:path arrowok="t"/>
                <v:fill/>
              </v:shape>
            </v:group>
            <v:group style="position:absolute;left:8736;top:717;width:99;height:162" coordorigin="8736,717" coordsize="99,162">
              <v:shape style="position:absolute;left:8736;top:717;width:99;height:162" coordorigin="8736,717" coordsize="99,162" path="m8782,717l8737,774,8736,801,8736,812,8771,876,8795,879,8813,870,8820,859,8779,859,8765,849,8758,829,8755,801,8755,797,8757,769,8764,749,8777,736,8797,733,8821,733,8819,729,8803,720,8782,717xe" filled="t" fillcolor="#202020" stroked="f">
                <v:path arrowok="t"/>
                <v:fill/>
              </v:shape>
              <v:shape style="position:absolute;left:8736;top:717;width:99;height:162" coordorigin="8736,717" coordsize="99,162" path="m8821,733l8797,733,8806,742,8812,759,8816,785,8816,821,8810,843,8798,856,8779,859,8820,859,8825,852,8830,840,8834,823,8835,801,8835,769,8829,746,8821,733xe" filled="t" fillcolor="#202020" stroked="f">
                <v:path arrowok="t"/>
                <v:fill/>
              </v:shape>
            </v:group>
            <v:group style="position:absolute;left:8856;top:717;width:106;height:162" coordorigin="8856,717" coordsize="106,162">
              <v:shape style="position:absolute;left:8856;top:717;width:106;height:162" coordorigin="8856,717" coordsize="106,162" path="m8903,717l8857,774,8856,798,8856,810,8890,876,8915,879,8933,871,8943,860,8902,860,8890,850,8882,830,8880,798,8880,796,8882,770,8889,749,8901,737,8920,733,8946,733,8942,729,8926,720,8903,717xe" filled="t" fillcolor="#202020" stroked="f">
                <v:path arrowok="t"/>
                <v:fill/>
              </v:shape>
              <v:shape style="position:absolute;left:8856;top:717;width:106;height:162" coordorigin="8856,717" coordsize="106,162" path="m8946,733l8920,733,8930,743,8937,760,8940,786,8941,822,8935,844,8922,856,8902,860,8943,860,8948,855,8955,839,8960,820,8962,796,8960,767,8953,744,8946,733xe" filled="t" fillcolor="#202020" stroked="f">
                <v:path arrowok="t"/>
                <v:fill/>
              </v:shape>
            </v:group>
            <v:group style="position:absolute;left:8981;top:717;width:106;height:162" coordorigin="8981,717" coordsize="106,162">
              <v:shape style="position:absolute;left:8981;top:717;width:106;height:162" coordorigin="8981,717" coordsize="106,162" path="m9028,717l8982,774,8981,798,8981,810,9015,876,9039,879,9058,871,9069,859,9024,859,9010,849,9002,829,9000,798,9000,797,9002,769,9009,749,9022,736,9042,733,9068,733,9065,729,9049,720,9028,717xe" filled="t" fillcolor="#202020" stroked="f">
                <v:path arrowok="t"/>
                <v:fill/>
              </v:shape>
              <v:shape style="position:absolute;left:8981;top:717;width:106;height:162" coordorigin="8981,717" coordsize="106,162" path="m9068,733l9042,733,9051,742,9057,759,9061,785,9061,821,9055,843,9043,856,9024,859,9069,859,9086,798,9086,797,9084,767,9077,745,9068,733xe" filled="t" fillcolor="#202020" stroked="f">
                <v:path arrowok="t"/>
                <v:fill/>
              </v:shape>
            </v:group>
            <v:group style="position:absolute;left:9106;top:717;width:101;height:162" coordorigin="9106,717" coordsize="101,162">
              <v:shape style="position:absolute;left:9106;top:717;width:101;height:162" coordorigin="9106,717" coordsize="101,162" path="m9148,717l9107,774,9106,810,9107,831,9111,849,9121,866,9138,876,9160,880,9179,872,9189,859,9148,859,9135,849,9127,829,9125,798,9125,797,9127,769,9134,749,9147,736,9167,733,9190,733,9188,729,9171,720,9148,717xe" filled="t" fillcolor="#202020" stroked="f">
                <v:path arrowok="t"/>
                <v:fill/>
              </v:shape>
              <v:shape style="position:absolute;left:9106;top:717;width:101;height:162" coordorigin="9106,717" coordsize="101,162" path="m9190,733l9167,733,9176,742,9182,759,9185,785,9186,821,9180,843,9168,856,9148,859,9189,859,9206,798,9206,797,9204,767,9198,745,9190,733xe" filled="t" fillcolor="#202020" stroked="f">
                <v:path arrowok="t"/>
                <v:fill/>
              </v:shape>
            </v:group>
            <v:group style="position:absolute;left:9226;top:717;width:106;height:162" coordorigin="9226,717" coordsize="106,162">
              <v:shape style="position:absolute;left:9226;top:717;width:106;height:162" coordorigin="9226,717" coordsize="106,162" path="m9272,717l9227,774,9226,798,9226,810,9260,876,9284,879,9302,871,9313,859,9270,859,9257,849,9248,829,9245,798,9245,793,9248,767,9257,748,9271,736,9290,734,9316,734,9312,729,9295,720,9272,717xe" filled="t" fillcolor="#202020" stroked="f">
                <v:path arrowok="t"/>
                <v:fill/>
              </v:shape>
              <v:shape style="position:absolute;left:9226;top:717;width:106;height:162" coordorigin="9226,717" coordsize="106,162" path="m9316,734l9290,734,9300,743,9307,761,9310,787,9311,823,9304,844,9291,856,9270,859,9313,859,9317,855,9325,839,9330,820,9331,796,9329,767,9323,744,9316,734xe" filled="t" fillcolor="#202020" stroked="f">
                <v:path arrowok="t"/>
                <v:fill/>
              </v:shape>
            </v:group>
            <v:group style="position:absolute;left:9350;top:717;width:106;height:162" coordorigin="9350,717" coordsize="106,162">
              <v:shape style="position:absolute;left:9350;top:717;width:106;height:162" coordorigin="9350,717" coordsize="106,162" path="m9398,717l9352,774,9350,798,9351,810,9383,876,9409,879,9428,871,9438,859,9393,859,9380,849,9372,829,9370,798,9370,797,9372,769,9379,749,9391,736,9411,733,9438,733,9435,729,9419,720,9398,717xe" filled="t" fillcolor="#202020" stroked="f">
                <v:path arrowok="t"/>
                <v:fill/>
              </v:shape>
              <v:shape style="position:absolute;left:9350;top:717;width:106;height:162" coordorigin="9350,717" coordsize="106,162" path="m9438,733l9411,733,9420,742,9427,759,9430,785,9431,821,9425,843,9413,856,9393,859,9438,859,9456,798,9456,797,9454,767,9447,745,9438,73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81.899994pt;margin-top:34.619999pt;width:31.48pt;height:11.186511pt;mso-position-horizontal-relative:page;mso-position-vertical-relative:page;z-index:-4592" coordorigin="9638,692" coordsize="630,224">
            <v:group style="position:absolute;left:9648;top:712;width:192;height:194" coordorigin="9648,712" coordsize="192,194">
              <v:shape style="position:absolute;left:9648;top:712;width:192;height:194" coordorigin="9648,712" coordsize="192,194" path="m9706,827l9704,844,9719,859,9729,873,9713,879,9694,885,9673,888,9648,890,9653,899,9653,904,9672,906,9739,886,9780,865,9753,865,9738,852,9723,840,9706,827xe" filled="t" fillcolor="#202020" stroked="f">
                <v:path arrowok="t"/>
                <v:fill/>
              </v:shape>
              <v:shape style="position:absolute;left:9648;top:712;width:192;height:194" coordorigin="9648,712" coordsize="192,194" path="m9826,818l9706,818,9799,826,9785,840,9769,853,9753,865,9780,865,9790,857,9804,845,9816,832,9826,818xe" filled="t" fillcolor="#202020" stroked="f">
                <v:path arrowok="t"/>
                <v:fill/>
              </v:shape>
              <v:shape style="position:absolute;left:9648;top:712;width:192;height:194" coordorigin="9648,712" coordsize="192,194" path="m9715,779l9666,831,9648,842,9653,846,9653,851,9659,855,9676,842,9691,830,9706,818,9826,818,9826,803,9720,803,9730,794,9730,789,9715,779xe" filled="t" fillcolor="#202020" stroked="f">
                <v:path arrowok="t"/>
                <v:fill/>
              </v:shape>
              <v:shape style="position:absolute;left:9648;top:712;width:192;height:194" coordorigin="9648,712" coordsize="192,194" path="m9840,712l9658,712,9658,789,9672,789,9672,779,9840,779,9840,765,9672,765,9672,726,9840,726,9840,712xe" filled="t" fillcolor="#202020" stroked="f">
                <v:path arrowok="t"/>
                <v:fill/>
              </v:shape>
              <v:shape style="position:absolute;left:9648;top:712;width:192;height:194" coordorigin="9648,712" coordsize="192,194" path="m9840,779l9821,779,9821,789,9840,789,9840,779xe" filled="t" fillcolor="#202020" stroked="f">
                <v:path arrowok="t"/>
                <v:fill/>
              </v:shape>
              <v:shape style="position:absolute;left:9648;top:712;width:192;height:194" coordorigin="9648,712" coordsize="192,194" path="m9730,726l9715,726,9715,765,9730,765,9730,726xe" filled="t" fillcolor="#202020" stroked="f">
                <v:path arrowok="t"/>
                <v:fill/>
              </v:shape>
              <v:shape style="position:absolute;left:9648;top:712;width:192;height:194" coordorigin="9648,712" coordsize="192,194" path="m9782,726l9768,726,9768,765,9782,765,9782,726xe" filled="t" fillcolor="#202020" stroked="f">
                <v:path arrowok="t"/>
                <v:fill/>
              </v:shape>
              <v:shape style="position:absolute;left:9648;top:712;width:192;height:194" coordorigin="9648,712" coordsize="192,194" path="m9840,726l9821,726,9821,765,9840,765,9840,726xe" filled="t" fillcolor="#202020" stroked="f">
                <v:path arrowok="t"/>
                <v:fill/>
              </v:shape>
            </v:group>
            <v:group style="position:absolute;left:9859;top:702;width:192;height:192" coordorigin="9859,702" coordsize="192,192">
              <v:shape style="position:absolute;left:9859;top:702;width:192;height:192" coordorigin="9859,702" coordsize="192,192" path="m9902,770l9883,770,9883,894,10051,894,10051,880,9902,880,9902,770xe" filled="t" fillcolor="#202020" stroked="f">
                <v:path arrowok="t"/>
                <v:fill/>
              </v:shape>
              <v:shape style="position:absolute;left:9859;top:702;width:192;height:192" coordorigin="9859,702" coordsize="192,192" path="m9955,770l9941,770,9941,856,9955,856,9955,842,10027,842,10027,822,9955,822,9955,770xe" filled="t" fillcolor="#202020" stroked="f">
                <v:path arrowok="t"/>
                <v:fill/>
              </v:shape>
              <v:shape style="position:absolute;left:9859;top:702;width:192;height:192" coordorigin="9859,702" coordsize="192,192" path="m10027,842l10013,842,10013,851,10027,851,10027,842xe" filled="t" fillcolor="#202020" stroked="f">
                <v:path arrowok="t"/>
                <v:fill/>
              </v:shape>
              <v:shape style="position:absolute;left:9859;top:702;width:192;height:192" coordorigin="9859,702" coordsize="192,192" path="m10027,770l10013,770,10013,822,10027,822,10027,770xe" filled="t" fillcolor="#202020" stroked="f">
                <v:path arrowok="t"/>
                <v:fill/>
              </v:shape>
              <v:shape style="position:absolute;left:9859;top:702;width:192;height:192" coordorigin="9859,702" coordsize="192,192" path="m10056,755l9859,755,9859,770,10056,770,10056,755xe" filled="t" fillcolor="#202020" stroked="f">
                <v:path arrowok="t"/>
                <v:fill/>
              </v:shape>
              <v:shape style="position:absolute;left:9859;top:702;width:192;height:192" coordorigin="9859,702" coordsize="192,192" path="m9902,712l9883,712,9883,755,9902,755,9902,712xe" filled="t" fillcolor="#202020" stroked="f">
                <v:path arrowok="t"/>
                <v:fill/>
              </v:shape>
              <v:shape style="position:absolute;left:9859;top:702;width:192;height:192" coordorigin="9859,702" coordsize="192,192" path="m9955,702l9941,702,9941,755,9955,755,9955,702xe" filled="t" fillcolor="#202020" stroked="f">
                <v:path arrowok="t"/>
                <v:fill/>
              </v:shape>
              <v:shape style="position:absolute;left:9859;top:702;width:192;height:192" coordorigin="9859,702" coordsize="192,192" path="m10027,702l10013,702,10013,755,10027,755,10027,702xe" filled="t" fillcolor="#202020" stroked="f">
                <v:path arrowok="t"/>
                <v:fill/>
              </v:shape>
            </v:group>
            <v:group style="position:absolute;left:10080;top:712;width:178;height:192" coordorigin="10080,712" coordsize="178,192">
              <v:shape style="position:absolute;left:10080;top:712;width:178;height:192" coordorigin="10080,712" coordsize="178,192" path="m10258,712l10080,712,10080,904,10094,904,10094,894,10258,894,10258,880,10094,880,10094,726,10258,726,10258,712xe" filled="t" fillcolor="#202020" stroked="f">
                <v:path arrowok="t"/>
                <v:fill/>
              </v:shape>
              <v:shape style="position:absolute;left:10080;top:712;width:178;height:192" coordorigin="10080,712" coordsize="178,192" path="m10258,894l10243,894,10243,904,10258,904,10258,894xe" filled="t" fillcolor="#202020" stroked="f">
                <v:path arrowok="t"/>
                <v:fill/>
              </v:shape>
              <v:shape style="position:absolute;left:10080;top:712;width:178;height:192" coordorigin="10080,712" coordsize="178,192" path="m10258,726l10243,726,10243,880,10258,880,10258,726xe" filled="t" fillcolor="#202020" stroked="f">
                <v:path arrowok="t"/>
                <v:fill/>
              </v:shape>
              <v:shape style="position:absolute;left:10080;top:712;width:178;height:192" coordorigin="10080,712" coordsize="178,192" path="m10234,842l10104,842,10104,856,10234,856,10234,842xe" filled="t" fillcolor="#202020" stroked="f">
                <v:path arrowok="t"/>
                <v:fill/>
              </v:shape>
              <v:shape style="position:absolute;left:10080;top:712;width:178;height:192" coordorigin="10080,712" coordsize="178,192" path="m10176,803l10162,803,10162,842,10176,842,10176,803xe" filled="t" fillcolor="#202020" stroked="f">
                <v:path arrowok="t"/>
                <v:fill/>
              </v:shape>
              <v:shape style="position:absolute;left:10080;top:712;width:178;height:192" coordorigin="10080,712" coordsize="178,192" path="m10200,808l10186,818,10190,822,10200,827,10205,837,10219,827,10210,822,10205,813,10200,808xe" filled="t" fillcolor="#202020" stroked="f">
                <v:path arrowok="t"/>
                <v:fill/>
              </v:shape>
              <v:shape style="position:absolute;left:10080;top:712;width:178;height:192" coordorigin="10080,712" coordsize="178,192" path="m10224,789l10109,789,10109,803,10224,803,10224,789xe" filled="t" fillcolor="#202020" stroked="f">
                <v:path arrowok="t"/>
                <v:fill/>
              </v:shape>
              <v:shape style="position:absolute;left:10080;top:712;width:178;height:192" coordorigin="10080,712" coordsize="178,192" path="m10176,760l10162,760,10162,789,10176,789,10176,760xe" filled="t" fillcolor="#202020" stroked="f">
                <v:path arrowok="t"/>
                <v:fill/>
              </v:shape>
              <v:shape style="position:absolute;left:10080;top:712;width:178;height:192" coordorigin="10080,712" coordsize="178,192" path="m10229,746l10109,746,10109,760,10229,760,10229,74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74.940002pt;margin-top:264.299988pt;width:49.237427pt;height:9.16pt;mso-position-horizontal-relative:page;mso-position-vertical-relative:page;z-index:-4591" coordorigin="3499,5286" coordsize="985,183">
            <v:group style="position:absolute;left:3509;top:5296;width:96;height:163" coordorigin="3509,5296" coordsize="96,163">
              <v:shape style="position:absolute;left:3509;top:5296;width:96;height:163" coordorigin="3509,5296" coordsize="96,163" path="m3600,5315l3571,5315,3581,5325,3586,5334,3586,5349,3581,5358,3579,5366,3569,5380,3552,5397,3509,5440,3509,5459,3605,5459,3605,5440,3533,5440,3573,5399,3587,5382,3595,5368,3605,5349,3605,5325,3600,5315xe" filled="t" fillcolor="#202020" stroked="f">
                <v:path arrowok="t"/>
                <v:fill/>
              </v:shape>
              <v:shape style="position:absolute;left:3509;top:5296;width:96;height:163" coordorigin="3509,5296" coordsize="96,163" path="m3552,5296l3533,5301,3514,5310,3519,5326,3538,5318,3557,5315,3600,5315,3590,5309,3576,5299,3552,5296xe" filled="t" fillcolor="#202020" stroked="f">
                <v:path arrowok="t"/>
                <v:fill/>
              </v:shape>
            </v:group>
            <v:group style="position:absolute;left:3629;top:5297;width:106;height:161" coordorigin="3629,5297" coordsize="106,161">
              <v:shape style="position:absolute;left:3629;top:5297;width:106;height:161" coordorigin="3629,5297" coordsize="106,161" path="m3674,5297l3630,5358,3629,5382,3629,5391,3649,5448,3689,5458,3707,5452,3715,5443,3672,5443,3658,5432,3650,5411,3648,5382,3648,5381,3650,5351,3657,5331,3670,5320,3690,5317,3718,5317,3713,5309,3696,5300,3674,5297xe" filled="t" fillcolor="#202020" stroked="f">
                <v:path arrowok="t"/>
                <v:fill/>
              </v:shape>
              <v:shape style="position:absolute;left:3629;top:5297;width:106;height:161" coordorigin="3629,5297" coordsize="106,161" path="m3718,5317l3690,5317,3699,5325,3705,5341,3708,5367,3709,5405,3702,5427,3690,5440,3672,5443,3715,5443,3723,5435,3729,5420,3733,5400,3734,5374,3732,5347,3724,5325,3718,5317xe" filled="t" fillcolor="#202020" stroked="f">
                <v:path arrowok="t"/>
                <v:fill/>
              </v:shape>
            </v:group>
            <v:group style="position:absolute;left:3758;top:5296;width:96;height:163" coordorigin="3758,5296" coordsize="96,163">
              <v:shape style="position:absolute;left:3758;top:5296;width:96;height:163" coordorigin="3758,5296" coordsize="96,163" path="m3854,5440l3763,5440,3763,5459,3854,5459,3854,5440xe" filled="t" fillcolor="#202020" stroked="f">
                <v:path arrowok="t"/>
                <v:fill/>
              </v:shape>
              <v:shape style="position:absolute;left:3758;top:5296;width:96;height:163" coordorigin="3758,5296" coordsize="96,163" path="m3816,5320l3797,5320,3797,5440,3816,5440,3816,5320xe" filled="t" fillcolor="#202020" stroked="f">
                <v:path arrowok="t"/>
                <v:fill/>
              </v:shape>
              <v:shape style="position:absolute;left:3758;top:5296;width:96;height:163" coordorigin="3758,5296" coordsize="96,163" path="m3816,5296l3758,5310,3758,5330,3797,5320,3816,5320,3816,5296xe" filled="t" fillcolor="#202020" stroked="f">
                <v:path arrowok="t"/>
                <v:fill/>
              </v:shape>
            </v:group>
            <v:group style="position:absolute;left:3874;top:5301;width:106;height:158" coordorigin="3874,5301" coordsize="106,158">
              <v:shape style="position:absolute;left:3874;top:5301;width:106;height:158" coordorigin="3874,5301" coordsize="106,158" path="m3979,5301l3874,5301,3874,5315,3955,5315,3893,5459,3917,5459,3979,5306,3979,5301xe" filled="t" fillcolor="#202020" stroked="f">
                <v:path arrowok="t"/>
                <v:fill/>
              </v:shape>
            </v:group>
            <v:group style="position:absolute;left:3998;top:5297;width:106;height:161" coordorigin="3998,5297" coordsize="106,161">
              <v:shape style="position:absolute;left:3998;top:5297;width:106;height:161" coordorigin="3998,5297" coordsize="106,161" path="m4044,5297l4000,5358,3998,5382,3999,5391,4033,5456,4059,5458,4077,5452,4085,5443,4041,5443,4028,5432,4020,5411,4018,5382,4018,5381,4020,5351,4027,5331,4040,5320,4060,5317,4088,5317,4082,5309,4065,5300,4044,5297xe" filled="t" fillcolor="#202020" stroked="f">
                <v:path arrowok="t"/>
                <v:fill/>
              </v:shape>
              <v:shape style="position:absolute;left:3998;top:5297;width:106;height:161" coordorigin="3998,5297" coordsize="106,161" path="m4088,5317l4060,5317,4068,5325,4075,5341,4078,5367,4078,5405,4072,5427,4060,5440,4041,5443,4085,5443,4093,5435,4099,5420,4103,5400,4104,5374,4101,5347,4094,5325,4088,5317xe" filled="t" fillcolor="#202020" stroked="f">
                <v:path arrowok="t"/>
                <v:fill/>
              </v:shape>
            </v:group>
            <v:group style="position:absolute;left:4123;top:5296;width:99;height:162" coordorigin="4123,5296" coordsize="99,162">
              <v:shape style="position:absolute;left:4123;top:5296;width:99;height:162" coordorigin="4123,5296" coordsize="99,162" path="m4133,5435l4135,5456,4148,5458,4178,5457,4195,5449,4198,5445,4147,5445,4138,5440,4133,5435xe" filled="t" fillcolor="#202020" stroked="f">
                <v:path arrowok="t"/>
                <v:fill/>
              </v:shape>
              <v:shape style="position:absolute;left:4123;top:5296;width:99;height:162" coordorigin="4123,5296" coordsize="99,162" path="m4223,5378l4205,5378,4204,5391,4200,5412,4190,5426,4186,5440,4171,5445,4198,5445,4209,5430,4216,5417,4220,5400,4223,5378xe" filled="t" fillcolor="#202020" stroked="f">
                <v:path arrowok="t"/>
                <v:fill/>
              </v:shape>
              <v:shape style="position:absolute;left:4123;top:5296;width:99;height:162" coordorigin="4123,5296" coordsize="99,162" path="m4171,5296l4157,5296,4147,5301,4136,5312,4126,5329,4123,5351,4127,5371,4135,5389,4152,5398,4173,5401,4191,5393,4201,5382,4162,5382,4152,5373,4142,5368,4142,5339,4147,5330,4152,5325,4157,5315,4209,5315,4208,5312,4193,5300,4171,5296xe" filled="t" fillcolor="#202020" stroked="f">
                <v:path arrowok="t"/>
                <v:fill/>
              </v:shape>
              <v:shape style="position:absolute;left:4123;top:5296;width:99;height:162" coordorigin="4123,5296" coordsize="99,162" path="m4209,5315l4190,5315,4195,5325,4200,5330,4205,5339,4205,5363,4190,5378,4181,5382,4201,5382,4205,5378,4223,5378,4223,5348,4217,5330,4209,5315xe" filled="t" fillcolor="#202020" stroked="f">
                <v:path arrowok="t"/>
                <v:fill/>
              </v:shape>
            </v:group>
            <v:group style="position:absolute;left:4248;top:5296;width:96;height:163" coordorigin="4248,5296" coordsize="96,163">
              <v:shape style="position:absolute;left:4248;top:5296;width:96;height:163" coordorigin="4248,5296" coordsize="96,163" path="m4248,5430l4249,5455,4267,5459,4289,5459,4309,5456,4328,5448,4330,5445,4285,5445,4267,5441,4248,5430xe" filled="t" fillcolor="#202020" stroked="f">
                <v:path arrowok="t"/>
                <v:fill/>
              </v:shape>
              <v:shape style="position:absolute;left:4248;top:5296;width:96;height:163" coordorigin="4248,5296" coordsize="96,163" path="m4334,5315l4267,5315,4292,5315,4309,5323,4314,5348,4303,5363,4277,5368,4267,5368,4267,5382,4297,5385,4314,5395,4320,5416,4320,5430,4310,5435,4306,5440,4296,5445,4330,5445,4340,5431,4344,5411,4344,5402,4339,5392,4334,5387,4306,5373,4314,5370,4329,5356,4334,5334,4334,5315xe" filled="t" fillcolor="#202020" stroked="f">
                <v:path arrowok="t"/>
                <v:fill/>
              </v:shape>
              <v:shape style="position:absolute;left:4248;top:5296;width:96;height:163" coordorigin="4248,5296" coordsize="96,163" path="m4306,5296l4277,5296,4258,5306,4258,5325,4267,5315,4334,5315,4325,5306,4306,5296xe" filled="t" fillcolor="#202020" stroked="f">
                <v:path arrowok="t"/>
                <v:fill/>
              </v:shape>
            </v:group>
            <v:group style="position:absolute;left:4368;top:5297;width:106;height:161" coordorigin="4368,5297" coordsize="106,161">
              <v:shape style="position:absolute;left:4368;top:5297;width:106;height:161" coordorigin="4368,5297" coordsize="106,161" path="m4412,5297l4369,5358,4368,5382,4368,5391,4387,5448,4429,5458,4447,5451,4454,5443,4411,5443,4397,5432,4390,5411,4387,5382,4387,5381,4389,5351,4396,5331,4409,5320,4429,5317,4457,5317,4451,5309,4434,5300,4412,5297xe" filled="t" fillcolor="#202020" stroked="f">
                <v:path arrowok="t"/>
                <v:fill/>
              </v:shape>
              <v:shape style="position:absolute;left:4368;top:5297;width:106;height:161" coordorigin="4368,5297" coordsize="106,161" path="m4457,5317l4429,5317,4438,5325,4444,5341,4447,5367,4448,5405,4441,5427,4429,5440,4411,5443,4454,5443,4463,5434,4469,5419,4472,5399,4474,5373,4471,5346,4463,5324,4457,531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11.579987pt;margin-top:264.310638pt;width:49.238915pt;height:9.149356pt;mso-position-horizontal-relative:page;mso-position-vertical-relative:page;z-index:-4590" coordorigin="8232,5286" coordsize="985,183">
            <v:group style="position:absolute;left:8242;top:5296;width:101;height:163" coordorigin="8242,5296" coordsize="101,163">
              <v:shape style="position:absolute;left:8242;top:5296;width:101;height:163" coordorigin="8242,5296" coordsize="101,163" path="m8338,5315l8309,5315,8318,5325,8323,5334,8323,5349,8318,5358,8313,5364,8305,5379,8290,5397,8242,5440,8242,5459,8338,5459,8338,5440,8266,5440,8311,5399,8324,5382,8333,5368,8342,5349,8342,5325,8338,5315xe" filled="t" fillcolor="#202020" stroked="f">
                <v:path arrowok="t"/>
                <v:fill/>
              </v:shape>
              <v:shape style="position:absolute;left:8242;top:5296;width:101;height:163" coordorigin="8242,5296" coordsize="101,163" path="m8289,5296l8270,5301,8251,5310,8252,5329,8273,5319,8290,5315,8338,5315,8327,5309,8312,5299,8289,5296xe" filled="t" fillcolor="#202020" stroked="f">
                <v:path arrowok="t"/>
                <v:fill/>
              </v:shape>
            </v:group>
            <v:group style="position:absolute;left:8366;top:5301;width:101;height:158" coordorigin="8366,5301" coordsize="101,158">
              <v:shape style="position:absolute;left:8366;top:5301;width:101;height:158" coordorigin="8366,5301" coordsize="101,158" path="m8467,5301l8366,5301,8366,5315,8443,5315,8386,5459,8405,5459,8467,5306,8467,5301xe" filled="t" fillcolor="#202020" stroked="f">
                <v:path arrowok="t"/>
                <v:fill/>
              </v:shape>
            </v:group>
            <v:group style="position:absolute;left:8486;top:5298;width:106;height:161" coordorigin="8486,5298" coordsize="106,161">
              <v:shape style="position:absolute;left:8486;top:5298;width:106;height:161" coordorigin="8486,5298" coordsize="106,161" path="m8531,5298l8488,5358,8486,5382,8487,5391,8507,5448,8547,5459,8564,5452,8572,5444,8532,5444,8520,5433,8513,5412,8510,5382,8512,5352,8519,5331,8531,5320,8551,5317,8578,5317,8572,5309,8555,5300,8531,5298xe" filled="t" fillcolor="#202020" stroked="f">
                <v:path arrowok="t"/>
                <v:fill/>
              </v:shape>
              <v:shape style="position:absolute;left:8486;top:5298;width:106;height:161" coordorigin="8486,5298" coordsize="106,161" path="m8578,5317l8551,5317,8561,5326,8567,5342,8571,5368,8571,5406,8564,5427,8552,5440,8532,5444,8572,5444,8581,5434,8587,5419,8591,5399,8592,5373,8590,5346,8583,5324,8578,5317xe" filled="t" fillcolor="#202020" stroked="f">
                <v:path arrowok="t"/>
                <v:fill/>
              </v:shape>
            </v:group>
            <v:group style="position:absolute;left:8611;top:5297;width:106;height:162" coordorigin="8611,5297" coordsize="106,162">
              <v:shape style="position:absolute;left:8611;top:5297;width:106;height:162" coordorigin="8611,5297" coordsize="106,162" path="m8657,5297l8613,5358,8611,5382,8611,5391,8631,5447,8671,5459,8689,5452,8698,5443,8654,5443,8640,5432,8633,5411,8630,5382,8630,5380,8633,5350,8642,5330,8655,5320,8674,5317,8701,5317,8695,5309,8678,5300,8657,5297xe" filled="t" fillcolor="#202020" stroked="f">
                <v:path arrowok="t"/>
                <v:fill/>
              </v:shape>
              <v:shape style="position:absolute;left:8611;top:5297;width:106;height:162" coordorigin="8611,5297" coordsize="106,162" path="m8701,5317l8674,5317,8686,5328,8695,5348,8698,5380,8695,5408,8686,5428,8673,5440,8654,5443,8698,5443,8705,5435,8712,5420,8716,5400,8717,5374,8714,5347,8707,5325,8701,5317xe" filled="t" fillcolor="#202020" stroked="f">
                <v:path arrowok="t"/>
                <v:fill/>
              </v:shape>
            </v:group>
            <v:group style="position:absolute;left:8736;top:5297;width:101;height:162" coordorigin="8736,5297" coordsize="101,162">
              <v:shape style="position:absolute;left:8736;top:5297;width:101;height:162" coordorigin="8736,5297" coordsize="101,162" path="m8779,5297l8737,5358,8736,5390,8738,5410,8744,5428,8752,5447,8769,5457,8792,5459,8812,5453,8819,5443,8779,5443,8765,5432,8758,5411,8755,5382,8755,5381,8757,5351,8764,5331,8777,5320,8797,5317,8823,5317,8818,5310,8802,5300,8779,5297xe" filled="t" fillcolor="#202020" stroked="f">
                <v:path arrowok="t"/>
                <v:fill/>
              </v:shape>
              <v:shape style="position:absolute;left:8736;top:5297;width:101;height:162" coordorigin="8736,5297" coordsize="101,162" path="m8823,5317l8797,5317,8806,5325,8812,5341,8815,5367,8816,5405,8809,5427,8797,5440,8779,5443,8819,5443,8824,5437,8831,5421,8835,5401,8837,5377,8835,5348,8829,5326,8823,5317xe" filled="t" fillcolor="#202020" stroked="f">
                <v:path arrowok="t"/>
                <v:fill/>
              </v:shape>
            </v:group>
            <v:group style="position:absolute;left:8856;top:5298;width:106;height:161" coordorigin="8856,5298" coordsize="106,161">
              <v:shape style="position:absolute;left:8856;top:5298;width:106;height:161" coordorigin="8856,5298" coordsize="106,161" path="m8901,5298l8857,5358,8856,5382,8856,5391,8876,5448,8916,5459,8934,5452,8942,5444,8902,5444,8890,5433,8882,5412,8880,5382,8882,5352,8889,5331,8901,5320,8920,5317,8947,5317,8941,5309,8924,5300,8901,5298xe" filled="t" fillcolor="#202020" stroked="f">
                <v:path arrowok="t"/>
                <v:fill/>
              </v:shape>
              <v:shape style="position:absolute;left:8856;top:5298;width:106;height:161" coordorigin="8856,5298" coordsize="106,161" path="m8947,5317l8920,5317,8930,5326,8937,5342,8940,5368,8941,5406,8934,5427,8921,5440,8902,5444,8942,5444,8951,5434,8957,5419,8960,5399,8962,5373,8959,5346,8953,5324,8947,5317xe" filled="t" fillcolor="#202020" stroked="f">
                <v:path arrowok="t"/>
                <v:fill/>
              </v:shape>
            </v:group>
            <v:group style="position:absolute;left:8981;top:5297;width:106;height:161" coordorigin="8981,5297" coordsize="106,161">
              <v:shape style="position:absolute;left:8981;top:5297;width:106;height:161" coordorigin="8981,5297" coordsize="106,161" path="m9026,5297l8982,5358,8981,5382,8981,5391,9001,5448,9041,5458,9059,5452,9067,5443,9024,5443,9010,5432,9002,5411,9000,5382,9000,5381,9002,5351,9009,5331,9022,5320,9042,5317,9070,5317,9065,5309,9048,5300,9026,5297xe" filled="t" fillcolor="#202020" stroked="f">
                <v:path arrowok="t"/>
                <v:fill/>
              </v:shape>
              <v:shape style="position:absolute;left:8981;top:5297;width:106;height:161" coordorigin="8981,5297" coordsize="106,161" path="m9070,5317l9042,5317,9051,5325,9057,5341,9060,5367,9061,5405,9054,5427,9042,5440,9024,5443,9067,5443,9075,5435,9081,5420,9085,5400,9086,5374,9084,5347,9076,5325,9070,5317xe" filled="t" fillcolor="#202020" stroked="f">
                <v:path arrowok="t"/>
                <v:fill/>
              </v:shape>
            </v:group>
            <v:group style="position:absolute;left:9106;top:5297;width:101;height:161" coordorigin="9106,5297" coordsize="101,161">
              <v:shape style="position:absolute;left:9106;top:5297;width:101;height:161" coordorigin="9106,5297" coordsize="101,161" path="m9147,5297l9107,5358,9106,5390,9107,5410,9111,5429,9122,5448,9139,5457,9162,5459,9180,5452,9188,5443,9148,5443,9135,5432,9127,5411,9125,5382,9125,5381,9127,5351,9134,5331,9147,5320,9167,5317,9192,5317,9187,5309,9170,5300,9147,5297xe" filled="t" fillcolor="#202020" stroked="f">
                <v:path arrowok="t"/>
                <v:fill/>
              </v:shape>
              <v:shape style="position:absolute;left:9106;top:5297;width:101;height:161" coordorigin="9106,5297" coordsize="101,161" path="m9192,5317l9167,5317,9176,5325,9182,5341,9185,5367,9185,5405,9179,5427,9167,5440,9148,5443,9188,5443,9195,5435,9201,5419,9205,5400,9206,5374,9204,5347,9198,5325,9192,531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81.899994pt;margin-top:263.820007pt;width:21.64pt;height:11.08pt;mso-position-horizontal-relative:page;mso-position-vertical-relative:page;z-index:-4589" coordorigin="9638,5276" coordsize="433,222">
            <v:group style="position:absolute;left:9648;top:5286;width:197;height:202" coordorigin="9648,5286" coordsize="197,202">
              <v:shape style="position:absolute;left:9648;top:5286;width:197;height:202" coordorigin="9648,5286" coordsize="197,202" path="m9772,5402l9739,5402,9739,5488,9758,5488,9763,5410,9779,5410,9777,5407,9772,5402xe" filled="t" fillcolor="#202020" stroked="f">
                <v:path arrowok="t"/>
                <v:fill/>
              </v:shape>
              <v:shape style="position:absolute;left:9648;top:5286;width:197;height:202" coordorigin="9648,5286" coordsize="197,202" path="m9779,5410l9763,5410,9776,5426,9790,5441,9805,5454,9822,5465,9840,5474,9845,5469,9845,5464,9841,5455,9824,5446,9807,5434,9791,5421,9779,5410xe" filled="t" fillcolor="#202020" stroked="f">
                <v:path arrowok="t"/>
                <v:fill/>
              </v:shape>
              <v:shape style="position:absolute;left:9648;top:5286;width:197;height:202" coordorigin="9648,5286" coordsize="197,202" path="m9845,5378l9653,5378,9653,5392,9728,5398,9714,5411,9699,5424,9683,5436,9666,5448,9648,5459,9648,5464,9653,5469,9666,5469,9683,5457,9699,5445,9714,5431,9728,5417,9739,5402,9772,5402,9763,5392,9845,5392,9845,5378xe" filled="t" fillcolor="#202020" stroked="f">
                <v:path arrowok="t"/>
                <v:fill/>
              </v:shape>
              <v:shape style="position:absolute;left:9648;top:5286;width:197;height:202" coordorigin="9648,5286" coordsize="197,202" path="m9758,5334l9739,5334,9739,5378,9758,5378,9758,5334xe" filled="t" fillcolor="#202020" stroked="f">
                <v:path arrowok="t"/>
                <v:fill/>
              </v:shape>
              <v:shape style="position:absolute;left:9648;top:5286;width:197;height:202" coordorigin="9648,5286" coordsize="197,202" path="m9706,5296l9687,5306,9679,5324,9669,5342,9658,5358,9662,5363,9667,5363,9672,5368,9682,5349,9691,5334,9830,5334,9830,5320,9696,5320,9701,5315,9706,5306,9706,5296xe" filled="t" fillcolor="#202020" stroked="f">
                <v:path arrowok="t"/>
                <v:fill/>
              </v:shape>
              <v:shape style="position:absolute;left:9648;top:5286;width:197;height:202" coordorigin="9648,5286" coordsize="197,202" path="m9758,5286l9739,5286,9739,5320,9758,5320,9758,5286xe" filled="t" fillcolor="#202020" stroked="f">
                <v:path arrowok="t"/>
                <v:fill/>
              </v:shape>
            </v:group>
            <v:group style="position:absolute;left:9854;top:5286;width:206;height:197" coordorigin="9854,5286" coordsize="206,197">
              <v:shape style="position:absolute;left:9854;top:5286;width:206;height:197" coordorigin="9854,5286" coordsize="206,197" path="m9980,5344l9950,5344,9950,5421,9965,5421,9969,5349,9985,5349,9983,5347,9980,5344xe" filled="t" fillcolor="#202020" stroked="f">
                <v:path arrowok="t"/>
                <v:fill/>
              </v:shape>
              <v:shape style="position:absolute;left:9854;top:5286;width:206;height:197" coordorigin="9854,5286" coordsize="206,197" path="m9985,5349l9969,5349,9982,5364,9997,5378,10012,5391,10028,5402,10046,5411,10061,5397,10050,5392,10031,5383,10014,5372,9998,5360,9985,5349xe" filled="t" fillcolor="#202020" stroked="f">
                <v:path arrowok="t"/>
                <v:fill/>
              </v:shape>
              <v:shape style="position:absolute;left:9854;top:5286;width:206;height:197" coordorigin="9854,5286" coordsize="206,197" path="m10056,5320l9864,5320,9864,5334,9937,5339,9925,5352,9910,5365,9894,5377,9875,5388,9854,5397,9864,5406,9921,5374,9950,5344,9980,5344,9970,5334,10056,5334,10056,5320xe" filled="t" fillcolor="#202020" stroked="f">
                <v:path arrowok="t"/>
                <v:fill/>
              </v:shape>
              <v:shape style="position:absolute;left:9854;top:5286;width:206;height:197" coordorigin="9854,5286" coordsize="206,197" path="m9965,5286l9950,5286,9950,5320,9965,5320,9965,5286xe" filled="t" fillcolor="#202020" stroked="f">
                <v:path arrowok="t"/>
                <v:fill/>
              </v:shape>
              <v:shape style="position:absolute;left:9854;top:5286;width:206;height:197" coordorigin="9854,5286" coordsize="206,197" path="m10027,5426l10021,5448,10031,5466,10042,5483,10056,5478,10050,5460,10040,5444,10027,5426xe" filled="t" fillcolor="#202020" stroked="f">
                <v:path arrowok="t"/>
                <v:fill/>
              </v:shape>
              <v:shape style="position:absolute;left:9854;top:5286;width:206;height:197" coordorigin="9854,5286" coordsize="206,197" path="m9898,5435l9876,5443,9866,5463,9859,5474,9878,5475,9887,5458,9898,5435xe" filled="t" fillcolor="#202020" stroked="f">
                <v:path arrowok="t"/>
                <v:fill/>
              </v:shape>
              <v:shape style="position:absolute;left:9854;top:5286;width:206;height:197" coordorigin="9854,5286" coordsize="206,197" path="m9931,5430l9920,5442,9925,5461,9931,5483,9948,5467,9939,5447,9931,5430xe" filled="t" fillcolor="#202020" stroked="f">
                <v:path arrowok="t"/>
                <v:fill/>
              </v:shape>
              <v:shape style="position:absolute;left:9854;top:5286;width:206;height:197" coordorigin="9854,5286" coordsize="206,197" path="m9979,5426l9967,5440,9976,5459,9984,5478,9995,5461,9986,5443,9979,542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74.940002pt;margin-top:379.980011pt;width:49pt;height:9.348428pt;mso-position-horizontal-relative:page;mso-position-vertical-relative:page;z-index:-4588" coordorigin="3499,7600" coordsize="980,187">
            <v:group style="position:absolute;left:3509;top:7615;width:96;height:158" coordorigin="3509,7615" coordsize="96,158">
              <v:shape style="position:absolute;left:3509;top:7615;width:96;height:158" coordorigin="3509,7615" coordsize="96,158" path="m3595,7629l3566,7629,3586,7648,3586,7667,3581,7672,3581,7682,3552,7710,3509,7758,3509,7773,3605,7773,3605,7754,3533,7754,3573,7713,3587,7696,3595,7682,3600,7677,3605,7662,3605,7643,3600,7634,3595,7629xe" filled="t" fillcolor="#202020" stroked="f">
                <v:path arrowok="t"/>
                <v:fill/>
              </v:shape>
              <v:shape style="position:absolute;left:3509;top:7615;width:96;height:158" coordorigin="3509,7615" coordsize="96,158" path="m3552,7615l3533,7619,3514,7629,3520,7642,3539,7632,3557,7629,3595,7629,3590,7624,3577,7616,3552,7615xe" filled="t" fillcolor="#202020" stroked="f">
                <v:path arrowok="t"/>
                <v:fill/>
              </v:shape>
            </v:group>
            <v:group style="position:absolute;left:3629;top:7615;width:106;height:162" coordorigin="3629,7615" coordsize="106,162">
              <v:shape style="position:absolute;left:3629;top:7615;width:106;height:162" coordorigin="3629,7615" coordsize="106,162" path="m3676,7615l3630,7672,3629,7696,3629,7708,3663,7773,3687,7777,3706,7768,3717,7757,3672,7757,3658,7747,3650,7727,3648,7696,3648,7695,3650,7667,3657,7646,3670,7634,3690,7631,3716,7631,3713,7626,3697,7617,3676,7615xe" filled="t" fillcolor="#202020" stroked="f">
                <v:path arrowok="t"/>
                <v:fill/>
              </v:shape>
              <v:shape style="position:absolute;left:3629;top:7615;width:106;height:162" coordorigin="3629,7615" coordsize="106,162" path="m3716,7631l3690,7631,3699,7639,3705,7656,3709,7682,3709,7719,3703,7741,3691,7754,3672,7757,3717,7757,3734,7696,3734,7695,3732,7665,3725,7642,3716,7631xe" filled="t" fillcolor="#202020" stroked="f">
                <v:path arrowok="t"/>
                <v:fill/>
              </v:shape>
            </v:group>
            <v:group style="position:absolute;left:3758;top:7610;width:96;height:163" coordorigin="3758,7610" coordsize="96,163">
              <v:shape style="position:absolute;left:3758;top:7610;width:96;height:163" coordorigin="3758,7610" coordsize="96,163" path="m3854,7758l3763,7758,3763,7773,3854,7773,3854,7758xe" filled="t" fillcolor="#202020" stroked="f">
                <v:path arrowok="t"/>
                <v:fill/>
              </v:shape>
              <v:shape style="position:absolute;left:3758;top:7610;width:96;height:163" coordorigin="3758,7610" coordsize="96,163" path="m3816,7634l3797,7634,3797,7758,3816,7758,3816,7634xe" filled="t" fillcolor="#202020" stroked="f">
                <v:path arrowok="t"/>
                <v:fill/>
              </v:shape>
              <v:shape style="position:absolute;left:3758;top:7610;width:96;height:163" coordorigin="3758,7610" coordsize="96,163" path="m3816,7610l3758,7629,3758,7648,3797,7634,3816,7634,3816,7610xe" filled="t" fillcolor="#202020" stroked="f">
                <v:path arrowok="t"/>
                <v:fill/>
              </v:shape>
            </v:group>
            <v:group style="position:absolute;left:3874;top:7614;width:106;height:158" coordorigin="3874,7614" coordsize="106,158">
              <v:shape style="position:absolute;left:3874;top:7614;width:106;height:158" coordorigin="3874,7614" coordsize="106,158" path="m3979,7614l3874,7614,3874,7634,3955,7634,3893,7773,3917,7773,3979,7624,3979,7614xe" filled="t" fillcolor="#202020" stroked="f">
                <v:path arrowok="t"/>
                <v:fill/>
              </v:shape>
            </v:group>
            <v:group style="position:absolute;left:3998;top:7615;width:106;height:162" coordorigin="3998,7615" coordsize="106,162">
              <v:shape style="position:absolute;left:3998;top:7615;width:106;height:162" coordorigin="3998,7615" coordsize="106,162" path="m4046,7615l4000,7672,3998,7696,3999,7708,4031,7773,4057,7777,4076,7768,4086,7757,4041,7757,4028,7747,4020,7727,4018,7696,4018,7695,4020,7667,4027,7646,4039,7634,4059,7631,4086,7631,4083,7626,4067,7617,4046,7615xe" filled="t" fillcolor="#202020" stroked="f">
                <v:path arrowok="t"/>
                <v:fill/>
              </v:shape>
              <v:shape style="position:absolute;left:3998;top:7615;width:106;height:162" coordorigin="3998,7615" coordsize="106,162" path="m4086,7631l4059,7631,4068,7639,4075,7656,4078,7682,4079,7719,4073,7741,4061,7754,4041,7757,4086,7757,4104,7696,4104,7695,4102,7665,4095,7642,4086,7631xe" filled="t" fillcolor="#202020" stroked="f">
                <v:path arrowok="t"/>
                <v:fill/>
              </v:shape>
            </v:group>
            <v:group style="position:absolute;left:4123;top:7614;width:101;height:158" coordorigin="4123,7614" coordsize="101,158">
              <v:shape style="position:absolute;left:4123;top:7614;width:101;height:158" coordorigin="4123,7614" coordsize="101,158" path="m4224,7614l4123,7614,4123,7634,4200,7634,4142,7773,4162,7773,4224,7624,4224,7614xe" filled="t" fillcolor="#202020" stroked="f">
                <v:path arrowok="t"/>
                <v:fill/>
              </v:shape>
            </v:group>
            <v:group style="position:absolute;left:4253;top:7610;width:91;height:163" coordorigin="4253,7610" coordsize="91,163">
              <v:shape style="position:absolute;left:4253;top:7610;width:91;height:163" coordorigin="4253,7610" coordsize="91,163" path="m4344,7758l4253,7758,4253,7773,4344,7773,4344,7758xe" filled="t" fillcolor="#202020" stroked="f">
                <v:path arrowok="t"/>
                <v:fill/>
              </v:shape>
              <v:shape style="position:absolute;left:4253;top:7610;width:91;height:163" coordorigin="4253,7610" coordsize="91,163" path="m4310,7634l4291,7634,4291,7758,4310,7758,4310,7634xe" filled="t" fillcolor="#202020" stroked="f">
                <v:path arrowok="t"/>
                <v:fill/>
              </v:shape>
              <v:shape style="position:absolute;left:4253;top:7610;width:91;height:163" coordorigin="4253,7610" coordsize="91,163" path="m4310,7610l4253,7629,4253,7648,4291,7634,4310,7634,4310,7610xe" filled="t" fillcolor="#202020" stroked="f">
                <v:path arrowok="t"/>
                <v:fill/>
              </v:shape>
            </v:group>
            <v:group style="position:absolute;left:4368;top:7615;width:101;height:158" coordorigin="4368,7615" coordsize="101,158">
              <v:shape style="position:absolute;left:4368;top:7615;width:101;height:158" coordorigin="4368,7615" coordsize="101,158" path="m4459,7629l4426,7629,4435,7634,4445,7643,4445,7672,4440,7682,4426,7696,4416,7710,4368,7758,4368,7773,4464,7773,4464,7754,4392,7754,4437,7713,4451,7696,4459,7682,4464,7677,4469,7662,4469,7643,4464,7634,4459,7629xe" filled="t" fillcolor="#202020" stroked="f">
                <v:path arrowok="t"/>
                <v:fill/>
              </v:shape>
              <v:shape style="position:absolute;left:4368;top:7615;width:101;height:158" coordorigin="4368,7615" coordsize="101,158" path="m4414,7615l4393,7619,4378,7629,4380,7645,4396,7632,4416,7629,4459,7629,4453,7623,4438,7615,4414,761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23.980011pt;margin-top:379.5pt;width:78.040pt;height:425.08pt;mso-position-horizontal-relative:page;mso-position-vertical-relative:page;z-index:-4587" coordorigin="6480,7590" coordsize="1561,8502">
            <v:shape style="position:absolute;left:6480;top:7590;width:1561;height:8502" type="#_x0000_t75">
              <v:imagedata r:id="rId126" o:title=""/>
            </v:shape>
            <v:group style="position:absolute;left:7421;top:7658;width:24;height:120" coordorigin="7421,7658" coordsize="24,120">
              <v:shape style="position:absolute;left:7421;top:7658;width:24;height:120" coordorigin="7421,7658" coordsize="24,120" path="m7440,7658l7426,7658,7421,7662,7421,7682,7440,7682,7445,7677,7445,7662,7440,7662,7440,7658xe" filled="t" fillcolor="#202020" stroked="f">
                <v:path arrowok="t"/>
                <v:fill/>
              </v:shape>
              <v:shape style="position:absolute;left:7421;top:7658;width:24;height:120" coordorigin="7421,7658" coordsize="24,120" path="m7435,7749l7430,7749,7426,7754,7421,7754,7421,7773,7426,7773,7430,7778,7435,7778,7445,7768,7445,7758,7435,7749xe" filled="t" fillcolor="#202020" stroked="f">
                <v:path arrowok="t"/>
                <v:fill/>
              </v:shape>
            </v:group>
            <v:group style="position:absolute;left:7541;top:7600;width:194;height:197" coordorigin="7541,7600" coordsize="194,197">
              <v:shape style="position:absolute;left:7541;top:7600;width:194;height:197" coordorigin="7541,7600" coordsize="194,197" path="m7608,7730l7594,7730,7594,7769,7601,7790,7622,7797,7680,7797,7690,7787,7692,7782,7613,7782,7608,7773,7608,7730xe" filled="t" fillcolor="#202020" stroked="f">
                <v:path arrowok="t"/>
                <v:fill/>
              </v:shape>
              <v:shape style="position:absolute;left:7541;top:7600;width:194;height:197" coordorigin="7541,7600" coordsize="194,197" path="m7560,7725l7555,7741,7547,7761,7541,7778,7546,7782,7550,7782,7562,7769,7569,7750,7574,7730,7560,7725xe" filled="t" fillcolor="#202020" stroked="f">
                <v:path arrowok="t"/>
                <v:fill/>
              </v:shape>
              <v:shape style="position:absolute;left:7541;top:7600;width:194;height:197" coordorigin="7541,7600" coordsize="194,197" path="m7685,7744l7680,7758,7680,7778,7670,7782,7692,7782,7694,7778,7694,7768,7699,7763,7699,7754,7694,7749,7690,7749,7685,7744xe" filled="t" fillcolor="#202020" stroked="f">
                <v:path arrowok="t"/>
                <v:fill/>
              </v:shape>
              <v:shape style="position:absolute;left:7541;top:7600;width:194;height:197" coordorigin="7541,7600" coordsize="194,197" path="m7709,7725l7699,7734,7708,7746,7721,7762,7733,7778,7735,7756,7723,7741,7709,7725xe" filled="t" fillcolor="#202020" stroked="f">
                <v:path arrowok="t"/>
                <v:fill/>
              </v:shape>
              <v:shape style="position:absolute;left:7541;top:7600;width:194;height:197" coordorigin="7541,7600" coordsize="194,197" path="m7637,7715l7622,7720,7625,7724,7638,7740,7651,7754,7665,7743,7637,7715xe" filled="t" fillcolor="#202020" stroked="f">
                <v:path arrowok="t"/>
                <v:fill/>
              </v:shape>
              <v:shape style="position:absolute;left:7541;top:7600;width:194;height:197" coordorigin="7541,7600" coordsize="194,197" path="m7718,7634l7565,7634,7565,7720,7584,7720,7584,7710,7718,7710,7718,7696,7584,7696,7584,7648,7718,7648,7718,7634xe" filled="t" fillcolor="#202020" stroked="f">
                <v:path arrowok="t"/>
                <v:fill/>
              </v:shape>
              <v:shape style="position:absolute;left:7541;top:7600;width:194;height:197" coordorigin="7541,7600" coordsize="194,197" path="m7718,7710l7699,7710,7699,7720,7718,7720,7718,7710xe" filled="t" fillcolor="#202020" stroked="f">
                <v:path arrowok="t"/>
                <v:fill/>
              </v:shape>
              <v:shape style="position:absolute;left:7541;top:7600;width:194;height:197" coordorigin="7541,7600" coordsize="194,197" path="m7718,7648l7699,7648,7699,7696,7718,7696,7718,7648xe" filled="t" fillcolor="#202020" stroked="f">
                <v:path arrowok="t"/>
                <v:fill/>
              </v:shape>
              <v:shape style="position:absolute;left:7541;top:7600;width:194;height:197" coordorigin="7541,7600" coordsize="194,197" path="m7603,7600l7589,7605,7598,7614,7608,7634,7622,7624,7618,7614,7603,7600xe" filled="t" fillcolor="#202020" stroked="f">
                <v:path arrowok="t"/>
                <v:fill/>
              </v:shape>
              <v:shape style="position:absolute;left:7541;top:7600;width:194;height:197" coordorigin="7541,7600" coordsize="194,197" path="m7679,7601l7668,7617,7656,7634,7675,7634,7680,7624,7690,7614,7694,7605,7679,7601xe" filled="t" fillcolor="#202020" stroked="f">
                <v:path arrowok="t"/>
                <v:fill/>
              </v:shape>
            </v:group>
            <v:group style="position:absolute;left:7752;top:7600;width:206;height:197" coordorigin="7752,7600" coordsize="206,197">
              <v:shape style="position:absolute;left:7752;top:7600;width:206;height:197" coordorigin="7752,7600" coordsize="206,197" path="m7838,7691l7752,7691,7752,7706,7781,7712,7778,7731,7772,7749,7764,7768,7752,7787,7757,7792,7757,7797,7771,7789,7784,7772,7795,7754,7803,7737,7822,7737,7800,7715,7805,7710,7805,7706,7838,7706,7838,7691xe" filled="t" fillcolor="#202020" stroked="f">
                <v:path arrowok="t"/>
                <v:fill/>
              </v:shape>
              <v:shape style="position:absolute;left:7752;top:7600;width:206;height:197" coordorigin="7752,7600" coordsize="206,197" path="m7901,7643l7882,7643,7882,7687,7880,7708,7844,7773,7824,7787,7834,7797,7886,7743,7891,7725,7910,7725,7910,7720,7896,7713,7899,7694,7901,7672,7901,7643xe" filled="t" fillcolor="#202020" stroked="f">
                <v:path arrowok="t"/>
                <v:fill/>
              </v:shape>
              <v:shape style="position:absolute;left:7752;top:7600;width:206;height:197" coordorigin="7752,7600" coordsize="206,197" path="m7910,7725l7891,7725,7891,7787,7901,7797,7944,7797,7954,7792,7957,7782,7910,7782,7910,7725xe" filled="t" fillcolor="#202020" stroked="f">
                <v:path arrowok="t"/>
                <v:fill/>
              </v:shape>
              <v:shape style="position:absolute;left:7752;top:7600;width:206;height:197" coordorigin="7752,7600" coordsize="206,197" path="m7944,7744l7944,7763,7939,7773,7939,7778,7934,7782,7957,7782,7958,7778,7958,7749,7949,7749,7944,7744xe" filled="t" fillcolor="#202020" stroked="f">
                <v:path arrowok="t"/>
                <v:fill/>
              </v:shape>
              <v:shape style="position:absolute;left:7752;top:7600;width:206;height:197" coordorigin="7752,7600" coordsize="206,197" path="m7822,7737l7803,7737,7816,7753,7829,7768,7842,7758,7822,7737xe" filled="t" fillcolor="#202020" stroked="f">
                <v:path arrowok="t"/>
                <v:fill/>
              </v:shape>
              <v:shape style="position:absolute;left:7752;top:7600;width:206;height:197" coordorigin="7752,7600" coordsize="206,197" path="m7944,7610l7843,7610,7843,7734,7858,7734,7858,7624,7944,7624,7944,7610xe" filled="t" fillcolor="#202020" stroked="f">
                <v:path arrowok="t"/>
                <v:fill/>
              </v:shape>
              <v:shape style="position:absolute;left:7752;top:7600;width:206;height:197" coordorigin="7752,7600" coordsize="206,197" path="m7944,7624l7930,7624,7930,7734,7944,7734,7944,7624xe" filled="t" fillcolor="#202020" stroked="f">
                <v:path arrowok="t"/>
                <v:fill/>
              </v:shape>
              <v:shape style="position:absolute;left:7752;top:7600;width:206;height:197" coordorigin="7752,7600" coordsize="206,197" path="m7805,7653l7786,7653,7786,7691,7805,7691,7805,7653xe" filled="t" fillcolor="#202020" stroked="f">
                <v:path arrowok="t"/>
                <v:fill/>
              </v:shape>
              <v:shape style="position:absolute;left:7752;top:7600;width:206;height:197" coordorigin="7752,7600" coordsize="206,197" path="m7834,7638l7757,7638,7757,7653,7834,7653,7834,7638xe" filled="t" fillcolor="#202020" stroked="f">
                <v:path arrowok="t"/>
                <v:fill/>
              </v:shape>
              <v:shape style="position:absolute;left:7752;top:7600;width:206;height:197" coordorigin="7752,7600" coordsize="206,197" path="m7805,7600l7786,7600,7786,7638,7805,7638,7805,760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11.579987pt;margin-top:380.220001pt;width:49pt;height:9.159562pt;mso-position-horizontal-relative:page;mso-position-vertical-relative:page;z-index:-4586" coordorigin="8232,7604" coordsize="980,183">
            <v:group style="position:absolute;left:8242;top:7615;width:101;height:158" coordorigin="8242,7615" coordsize="101,158">
              <v:shape style="position:absolute;left:8242;top:7615;width:101;height:158" coordorigin="8242,7615" coordsize="101,158" path="m8333,7629l8299,7629,8309,7634,8323,7648,8323,7667,8318,7672,8314,7682,8309,7686,8304,7696,8242,7758,8242,7773,8338,7773,8338,7754,8266,7754,8311,7713,8324,7696,8333,7682,8338,7677,8342,7662,8342,7643,8338,7634,8333,7629xe" filled="t" fillcolor="#202020" stroked="f">
                <v:path arrowok="t"/>
                <v:fill/>
              </v:shape>
              <v:shape style="position:absolute;left:8242;top:7615;width:101;height:158" coordorigin="8242,7615" coordsize="101,158" path="m8289,7615l8270,7619,8251,7629,8254,7645,8274,7632,8290,7629,8333,7629,8328,7624,8312,7616,8289,7615xe" filled="t" fillcolor="#202020" stroked="f">
                <v:path arrowok="t"/>
                <v:fill/>
              </v:shape>
            </v:group>
            <v:group style="position:absolute;left:8366;top:7614;width:101;height:158" coordorigin="8366,7614" coordsize="101,158">
              <v:shape style="position:absolute;left:8366;top:7614;width:101;height:158" coordorigin="8366,7614" coordsize="101,158" path="m8467,7614l8366,7614,8366,7634,8443,7634,8386,7773,8405,7773,8467,7624,8467,7614xe" filled="t" fillcolor="#202020" stroked="f">
                <v:path arrowok="t"/>
                <v:fill/>
              </v:shape>
            </v:group>
            <v:group style="position:absolute;left:8491;top:7615;width:96;height:158" coordorigin="8491,7615" coordsize="96,158">
              <v:shape style="position:absolute;left:8491;top:7615;width:96;height:158" coordorigin="8491,7615" coordsize="96,158" path="m8578,7629l8549,7629,8568,7648,8568,7667,8563,7672,8563,7682,8534,7710,8491,7758,8491,7773,8587,7773,8587,7754,8515,7754,8556,7713,8569,7696,8578,7682,8587,7677,8587,7643,8582,7634,8578,7629xe" filled="t" fillcolor="#202020" stroked="f">
                <v:path arrowok="t"/>
                <v:fill/>
              </v:shape>
              <v:shape style="position:absolute;left:8491;top:7615;width:96;height:158" coordorigin="8491,7615" coordsize="96,158" path="m8534,7615l8515,7619,8496,7629,8503,7642,8521,7632,8539,7629,8578,7629,8573,7624,8559,7616,8534,7615xe" filled="t" fillcolor="#202020" stroked="f">
                <v:path arrowok="t"/>
                <v:fill/>
              </v:shape>
            </v:group>
            <v:group style="position:absolute;left:8611;top:7615;width:101;height:158" coordorigin="8611,7615" coordsize="101,158">
              <v:shape style="position:absolute;left:8611;top:7615;width:101;height:158" coordorigin="8611,7615" coordsize="101,158" path="m8702,7629l8669,7629,8678,7634,8693,7648,8693,7667,8688,7672,8683,7682,8678,7686,8674,7696,8611,7758,8611,7773,8707,7773,8707,7754,8635,7754,8680,7713,8694,7696,8702,7682,8707,7677,8712,7662,8712,7643,8707,7634,8702,7629xe" filled="t" fillcolor="#202020" stroked="f">
                <v:path arrowok="t"/>
                <v:fill/>
              </v:shape>
              <v:shape style="position:absolute;left:8611;top:7615;width:101;height:158" coordorigin="8611,7615" coordsize="101,158" path="m8659,7615l8640,7619,8621,7629,8624,7645,8641,7632,8659,7629,8702,7629,8698,7624,8682,7616,8659,7615xe" filled="t" fillcolor="#202020" stroked="f">
                <v:path arrowok="t"/>
                <v:fill/>
              </v:shape>
            </v:group>
            <v:group style="position:absolute;left:8736;top:7615;width:99;height:162" coordorigin="8736,7615" coordsize="99,162">
              <v:shape style="position:absolute;left:8736;top:7615;width:99;height:162" coordorigin="8736,7615" coordsize="99,162" path="m8782,7615l8737,7672,8736,7698,8736,7709,8771,7774,8795,7777,8813,7767,8820,7757,8779,7757,8765,7747,8758,7727,8755,7698,8755,7695,8757,7667,8764,7646,8777,7634,8797,7631,8821,7631,8819,7627,8803,7618,8782,7615xe" filled="t" fillcolor="#202020" stroked="f">
                <v:path arrowok="t"/>
                <v:fill/>
              </v:shape>
              <v:shape style="position:absolute;left:8736;top:7615;width:99;height:162" coordorigin="8736,7615" coordsize="99,162" path="m8821,7631l8797,7631,8806,7639,8812,7656,8816,7682,8816,7719,8810,7741,8798,7754,8779,7757,8820,7757,8825,7749,8830,7737,8834,7721,8835,7698,8835,7667,8829,7643,8821,7631xe" filled="t" fillcolor="#202020" stroked="f">
                <v:path arrowok="t"/>
                <v:fill/>
              </v:shape>
            </v:group>
            <v:group style="position:absolute;left:8861;top:7614;width:96;height:163" coordorigin="8861,7614" coordsize="96,163">
              <v:shape style="position:absolute;left:8861;top:7614;width:96;height:163" coordorigin="8861,7614" coordsize="96,163" path="m8861,7749l8865,7770,8882,7775,8906,7777,8925,7773,8942,7763,8947,7758,8885,7758,8875,7754,8861,7749xe" filled="t" fillcolor="#202020" stroked="f">
                <v:path arrowok="t"/>
                <v:fill/>
              </v:shape>
              <v:shape style="position:absolute;left:8861;top:7614;width:96;height:163" coordorigin="8861,7614" coordsize="96,163" path="m8947,7629l8890,7629,8904,7629,8922,7638,8927,7662,8916,7677,8890,7682,8880,7682,8880,7701,8907,7702,8926,7712,8933,7730,8933,7749,8923,7754,8918,7758,8947,7758,8952,7754,8957,7744,8957,7720,8947,7701,8928,7691,8918,7691,8933,7685,8947,7670,8952,7648,8952,7638,8947,7629xe" filled="t" fillcolor="#202020" stroked="f">
                <v:path arrowok="t"/>
                <v:fill/>
              </v:shape>
              <v:shape style="position:absolute;left:8861;top:7614;width:96;height:163" coordorigin="8861,7614" coordsize="96,163" path="m8928,7614l8880,7614,8870,7619,8870,7638,8890,7629,8947,7629,8938,7624,8928,7614xe" filled="t" fillcolor="#202020" stroked="f">
                <v:path arrowok="t"/>
                <v:fill/>
              </v:shape>
            </v:group>
            <v:group style="position:absolute;left:8986;top:7614;width:91;height:163" coordorigin="8986,7614" coordsize="91,163">
              <v:shape style="position:absolute;left:8986;top:7614;width:91;height:163" coordorigin="8986,7614" coordsize="91,163" path="m8986,7749l8986,7768,9002,7775,9025,7778,9045,7774,9062,7763,9067,7758,9010,7758,8995,7754,8986,7749xe" filled="t" fillcolor="#202020" stroked="f">
                <v:path arrowok="t"/>
                <v:fill/>
              </v:shape>
              <v:shape style="position:absolute;left:8986;top:7614;width:91;height:163" coordorigin="8986,7614" coordsize="91,163" path="m9067,7629l9029,7629,9047,7638,9052,7662,9039,7677,9014,7682,9000,7682,9000,7701,9032,7702,9051,7712,9058,7730,9058,7739,9053,7749,9043,7758,9067,7758,9072,7754,9077,7744,9077,7710,9062,7696,9053,7691,9043,7691,9055,7686,9068,7671,9072,7648,9072,7638,9067,7629xe" filled="t" fillcolor="#202020" stroked="f">
                <v:path arrowok="t"/>
                <v:fill/>
              </v:shape>
              <v:shape style="position:absolute;left:8986;top:7614;width:91;height:163" coordorigin="8986,7614" coordsize="91,163" path="m9053,7614l9000,7614,8990,7619,8991,7638,9008,7632,9029,7629,9067,7629,9067,7629,9053,7614xe" filled="t" fillcolor="#202020" stroked="f">
                <v:path arrowok="t"/>
                <v:fill/>
              </v:shape>
            </v:group>
            <v:group style="position:absolute;left:9110;top:7614;width:91;height:163" coordorigin="9110,7614" coordsize="91,163">
              <v:shape style="position:absolute;left:9110;top:7614;width:91;height:163" coordorigin="9110,7614" coordsize="91,163" path="m9110,7749l9112,7769,9127,7775,9152,7777,9172,7773,9188,7762,9190,7758,9125,7758,9110,7749xe" filled="t" fillcolor="#202020" stroked="f">
                <v:path arrowok="t"/>
                <v:fill/>
              </v:shape>
              <v:shape style="position:absolute;left:9110;top:7614;width:91;height:163" coordorigin="9110,7614" coordsize="91,163" path="m9197,7614l9115,7614,9115,7696,9163,7696,9173,7701,9178,7710,9182,7715,9182,7734,9178,7744,9163,7758,9190,7758,9198,7745,9202,7725,9202,7710,9197,7696,9186,7690,9171,7680,9149,7677,9134,7677,9134,7634,9197,7634,9197,761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82.399994pt;margin-top:380.720001pt;width:10.08pt;height:9.120pt;mso-position-horizontal-relative:page;mso-position-vertical-relative:page;z-index:-4585" coordorigin="9648,7614" coordsize="202,182">
            <v:shape style="position:absolute;left:9648;top:7614;width:202;height:182" coordorigin="9648,7614" coordsize="202,182" path="m9830,7614l9667,7614,9667,7634,9734,7641,9733,7662,9730,7682,9648,7682,9648,7696,9719,7716,9709,7734,9697,7750,9683,7764,9666,7777,9648,7787,9653,7792,9653,7797,9674,7792,9720,7749,9744,7696,9850,7696,9850,7682,9749,7674,9752,7653,9754,7634,9830,7634,9830,7614xe" filled="t" fillcolor="#202020" stroked="f">
              <v:path arrowok="t"/>
              <v:fill/>
            </v:shape>
            <v:shape style="position:absolute;left:9648;top:7614;width:202;height:182" coordorigin="9648,7614" coordsize="202,182" path="m9773,7710l9754,7710,9754,7769,9761,7790,9782,7797,9835,7797,9845,7787,9845,7782,9778,7782,9773,7773,9773,7710xe" filled="t" fillcolor="#202020" stroked="f">
              <v:path arrowok="t"/>
              <v:fill/>
            </v:shape>
            <v:shape style="position:absolute;left:9648;top:7614;width:202;height:182" coordorigin="9648,7614" coordsize="202,182" path="m9840,7739l9830,7739,9830,7778,9826,7782,9845,7782,9845,7768,9850,7758,9850,7744,9845,7744,9840,7739xe" filled="t" fillcolor="#202020" stroked="f">
              <v:path arrowok="t"/>
              <v:fill/>
            </v:shape>
            <w10:wrap type="none"/>
          </v:group>
        </w:pict>
      </w:r>
      <w:r>
        <w:rPr>
          <w:sz w:val="14"/>
          <w:szCs w:val="14"/>
        </w:rPr>
      </w:r>
    </w:p>
    <w:tbl>
      <w:tblPr>
        <w:tblW w:w="0" w:type="auto"/>
        <w:jc w:val="left"/>
        <w:tblInd w:w="17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654" w:hRule="exact"/>
        </w:trPr>
        <w:tc>
          <w:tcPr>
            <w:tcW w:w="1762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43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4.232435pt;height:25.5pt;mso-position-horizontal-relative:char;mso-position-vertical-relative:line" type="#_x0000_t75">
                  <v:imagedata r:id="rId12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1" w:after="0" w:line="280" w:lineRule="exact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066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43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44.981052pt;height:125.25pt;mso-position-horizontal-relative:char;mso-position-vertical-relative:line" type="#_x0000_t75">
                  <v:imagedata r:id="rId128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507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83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47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16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86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162" w:hRule="exact"/>
        </w:trPr>
        <w:tc>
          <w:tcPr>
            <w:tcW w:w="176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9" w:after="0" w:line="260" w:lineRule="exac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3.958124pt;height:39.75pt;mso-position-horizontal-relative:char;mso-position-vertical-relative:line" type="#_x0000_t75">
                  <v:imagedata r:id="rId129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6" w:after="0" w:line="260" w:lineRule="exac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</w:tc>
        <w:tc>
          <w:tcPr>
            <w:tcW w:w="106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6" w:after="0" w:line="180" w:lineRule="exact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43.008915pt;height:68.25pt;mso-position-horizontal-relative:char;mso-position-vertical-relative:line" type="#_x0000_t75">
                  <v:imagedata r:id="rId130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0" w:after="0" w:line="180" w:lineRule="exact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50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83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4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4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7.719073pt;height:196.875pt;mso-position-horizontal-relative:char;mso-position-vertical-relative:line" type="#_x0000_t75">
                  <v:imagedata r:id="rId13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41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8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8741" w:hRule="exact"/>
        </w:trPr>
        <w:tc>
          <w:tcPr>
            <w:tcW w:w="1762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>
              <w:spacing w:before="4" w:after="0" w:line="110" w:lineRule="exact"/>
              <w:jc w:val="lef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3.942356pt;height:39.375pt;mso-position-horizontal-relative:char;mso-position-vertical-relative:line" type="#_x0000_t75">
                  <v:imagedata r:id="rId13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9" w:after="0" w:line="220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066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>
              <w:spacing w:before="4" w:after="0" w:line="110" w:lineRule="exact"/>
              <w:jc w:val="lef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43.031525pt;height:68.25pt;mso-position-horizontal-relative:char;mso-position-vertical-relative:line" type="#_x0000_t75">
                  <v:imagedata r:id="rId13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1" w:after="0" w:line="24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07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483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747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416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786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</w:tr>
    </w:tbl>
    <w:p>
      <w:pPr>
        <w:spacing w:after="0"/>
        <w:sectPr>
          <w:pgSz w:w="11900" w:h="16840"/>
          <w:pgMar w:header="296" w:footer="256" w:top="480" w:bottom="440" w:left="400" w:right="380"/>
        </w:sectPr>
      </w:pPr>
    </w:p>
    <w:p>
      <w:pPr>
        <w:spacing w:before="3" w:after="0" w:line="140" w:lineRule="exact"/>
        <w:jc w:val="left"/>
        <w:rPr>
          <w:sz w:val="14"/>
          <w:szCs w:val="14"/>
        </w:rPr>
      </w:pPr>
      <w:r>
        <w:rPr/>
        <w:pict>
          <v:shape style="position:absolute;margin-left:193.179993pt;margin-top:733.02002pt;width:38.303258pt;height:68.625pt;mso-position-horizontal-relative:page;mso-position-vertical-relative:page;z-index:-4584" type="#_x0000_t75">
            <v:imagedata r:id="rId134" o:title=""/>
          </v:shape>
        </w:pict>
      </w:r>
      <w:r>
        <w:rPr/>
        <w:pict>
          <v:shape style="position:absolute;margin-left:286.299988pt;margin-top:733.02002pt;width:179.323422pt;height:68.625pt;mso-position-horizontal-relative:page;mso-position-vertical-relative:page;z-index:-4583" type="#_x0000_t75">
            <v:imagedata r:id="rId135" o:title=""/>
          </v:shape>
        </w:pict>
      </w:r>
      <w:r>
        <w:rPr/>
        <w:pict>
          <v:group style="position:absolute;margin-left:323.980011pt;margin-top:163.5pt;width:14.68pt;height:10.36pt;mso-position-horizontal-relative:page;mso-position-vertical-relative:page;z-index:-4582" coordorigin="6480,3270" coordsize="294,207">
            <v:group style="position:absolute;left:6490;top:3280;width:206;height:185" coordorigin="6490,3280" coordsize="206,185">
              <v:shape style="position:absolute;left:6490;top:3280;width:206;height:185" coordorigin="6490,3280" coordsize="206,185" path="m6566,3357l6552,3357,6551,3386,6546,3406,6537,3420,6526,3433,6510,3445,6490,3458,6494,3458,6499,3462,6515,3465,6532,3453,6565,3385,6566,3362,6566,3357xe" filled="t" fillcolor="#202020" stroked="f">
                <v:path arrowok="t"/>
                <v:fill/>
              </v:shape>
              <v:shape style="position:absolute;left:6490;top:3280;width:206;height:185" coordorigin="6490,3280" coordsize="206,185" path="m6629,3357l6610,3357,6610,3453,6619,3462,6677,3462,6686,3458,6690,3448,6629,3448,6629,3357xe" filled="t" fillcolor="#202020" stroked="f">
                <v:path arrowok="t"/>
                <v:fill/>
              </v:shape>
              <v:shape style="position:absolute;left:6490;top:3280;width:206;height:185" coordorigin="6490,3280" coordsize="206,185" path="m6677,3405l6677,3429,6672,3434,6672,3443,6667,3448,6690,3448,6691,3443,6691,3424,6696,3410,6682,3410,6677,3405xe" filled="t" fillcolor="#202020" stroked="f">
                <v:path arrowok="t"/>
                <v:fill/>
              </v:shape>
              <v:shape style="position:absolute;left:6490;top:3280;width:206;height:185" coordorigin="6490,3280" coordsize="206,185" path="m6691,3342l6494,3342,6494,3357,6691,3357,6691,3342xe" filled="t" fillcolor="#202020" stroked="f">
                <v:path arrowok="t"/>
                <v:fill/>
              </v:shape>
              <v:shape style="position:absolute;left:6490;top:3280;width:206;height:185" coordorigin="6490,3280" coordsize="206,185" path="m6672,3280l6514,3280,6514,3299,6672,3299,6672,3280xe" filled="t" fillcolor="#202020" stroked="f">
                <v:path arrowok="t"/>
                <v:fill/>
              </v:shape>
            </v:group>
            <v:group style="position:absolute;left:6710;top:3414;width:53;height:53" coordorigin="6710,3414" coordsize="53,53">
              <v:shape style="position:absolute;left:6710;top:3414;width:53;height:53" coordorigin="6710,3414" coordsize="53,53" path="m6749,3414l6725,3414,6715,3424,6710,3434,6710,3448,6730,3467,6744,3467,6758,3453,6734,3453,6730,3448,6725,3448,6725,3434,6730,3434,6730,3429,6758,3429,6754,3424,6749,3414xe" filled="t" fillcolor="#202020" stroked="f">
                <v:path arrowok="t"/>
                <v:fill/>
              </v:shape>
              <v:shape style="position:absolute;left:6710;top:3414;width:53;height:53" coordorigin="6710,3414" coordsize="53,53" path="m6758,3429l6744,3429,6744,3434,6749,3438,6749,3443,6739,3453,6758,3453,6763,3448,6763,3434,6758,342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74.940002pt;margin-top:229.020004pt;width:48.935071pt;height:9.16pt;mso-position-horizontal-relative:page;mso-position-vertical-relative:page;z-index:-4581" coordorigin="3499,4580" coordsize="979,183">
            <v:group style="position:absolute;left:3509;top:4591;width:96;height:163" coordorigin="3509,4591" coordsize="96,163">
              <v:shape style="position:absolute;left:3509;top:4591;width:96;height:163" coordorigin="3509,4591" coordsize="96,163" path="m3600,4610l3571,4610,3581,4619,3586,4629,3586,4643,3581,4653,3579,4660,3569,4674,3552,4691,3509,4734,3509,4754,3605,4754,3605,4734,3533,4734,3573,4694,3587,4677,3595,4662,3605,4643,3605,4619,3600,4610xe" filled="t" fillcolor="#202020" stroked="f">
                <v:path arrowok="t"/>
                <v:fill/>
              </v:shape>
              <v:shape style="position:absolute;left:3509;top:4591;width:96;height:163" coordorigin="3509,4591" coordsize="96,163" path="m3552,4591l3533,4595,3514,4605,3519,4621,3538,4612,3557,4610,3600,4610,3590,4604,3576,4594,3552,4591xe" filled="t" fillcolor="#202020" stroked="f">
                <v:path arrowok="t"/>
                <v:fill/>
              </v:shape>
            </v:group>
            <v:group style="position:absolute;left:3629;top:4591;width:106;height:161" coordorigin="3629,4591" coordsize="106,161">
              <v:shape style="position:absolute;left:3629;top:4591;width:106;height:161" coordorigin="3629,4591" coordsize="106,161" path="m3674,4591l3630,4652,3629,4677,3629,4685,3649,4742,3689,4753,3707,4746,3715,4738,3672,4738,3658,4728,3650,4708,3648,4677,3650,4646,3657,4625,3669,4614,3689,4611,3718,4611,3713,4604,3696,4594,3674,4591xe" filled="t" fillcolor="#202020" stroked="f">
                <v:path arrowok="t"/>
                <v:fill/>
              </v:shape>
              <v:shape style="position:absolute;left:3629;top:4591;width:106;height:161" coordorigin="3629,4591" coordsize="106,161" path="m3718,4611l3689,4611,3698,4618,3705,4634,3708,4660,3709,4698,3703,4720,3691,4734,3672,4738,3715,4738,3723,4730,3729,4714,3733,4694,3734,4669,3732,4641,3724,4619,3718,4611xe" filled="t" fillcolor="#202020" stroked="f">
                <v:path arrowok="t"/>
                <v:fill/>
              </v:shape>
            </v:group>
            <v:group style="position:absolute;left:3758;top:4590;width:96;height:163" coordorigin="3758,4590" coordsize="96,163">
              <v:shape style="position:absolute;left:3758;top:4590;width:96;height:163" coordorigin="3758,4590" coordsize="96,163" path="m3854,4734l3763,4734,3763,4754,3854,4754,3854,4734xe" filled="t" fillcolor="#202020" stroked="f">
                <v:path arrowok="t"/>
                <v:fill/>
              </v:shape>
              <v:shape style="position:absolute;left:3758;top:4590;width:96;height:163" coordorigin="3758,4590" coordsize="96,163" path="m3816,4614l3797,4614,3797,4734,3816,4734,3816,4614xe" filled="t" fillcolor="#202020" stroked="f">
                <v:path arrowok="t"/>
                <v:fill/>
              </v:shape>
              <v:shape style="position:absolute;left:3758;top:4590;width:96;height:163" coordorigin="3758,4590" coordsize="96,163" path="m3816,4590l3758,4605,3758,4624,3797,4614,3816,4614,3816,4590xe" filled="t" fillcolor="#202020" stroked="f">
                <v:path arrowok="t"/>
                <v:fill/>
              </v:shape>
            </v:group>
            <v:group style="position:absolute;left:3878;top:4590;width:98;height:163" coordorigin="3878,4590" coordsize="98,163">
              <v:shape style="position:absolute;left:3878;top:4590;width:98;height:163" coordorigin="3878,4590" coordsize="98,163" path="m3941,4590l3917,4590,3902,4595,3893,4600,3883,4619,3884,4638,3893,4657,3912,4667,3893,4678,3882,4694,3878,4715,3878,4734,3893,4748,3910,4753,3934,4753,3953,4750,3967,4739,3917,4739,3907,4730,3898,4725,3898,4715,3898,4706,3906,4690,3926,4677,3958,4677,3941,4667,3953,4661,3925,4661,3909,4647,3902,4629,3902,4619,3907,4614,3917,4610,3970,4610,3960,4600,3941,4590xe" filled="t" fillcolor="#202020" stroked="f">
                <v:path arrowok="t"/>
                <v:fill/>
              </v:shape>
              <v:shape style="position:absolute;left:3878;top:4590;width:98;height:163" coordorigin="3878,4590" coordsize="98,163" path="m3958,4677l3926,4677,3938,4683,3954,4696,3960,4715,3960,4720,3946,4734,3936,4739,3967,4739,3971,4737,3976,4721,3975,4694,3962,4679,3958,4677xe" filled="t" fillcolor="#202020" stroked="f">
                <v:path arrowok="t"/>
                <v:fill/>
              </v:shape>
              <v:shape style="position:absolute;left:3878;top:4590;width:98;height:163" coordorigin="3878,4590" coordsize="98,163" path="m3970,4610l3941,4610,3950,4619,3950,4630,3945,4648,3925,4661,3953,4661,3954,4661,3970,4648,3974,4629,3974,4619,3970,4610xe" filled="t" fillcolor="#202020" stroked="f">
                <v:path arrowok="t"/>
                <v:fill/>
              </v:shape>
            </v:group>
            <v:group style="position:absolute;left:4008;top:4590;width:91;height:163" coordorigin="4008,4590" coordsize="91,163">
              <v:shape style="position:absolute;left:4008;top:4590;width:91;height:163" coordorigin="4008,4590" coordsize="91,163" path="m4099,4734l4008,4734,4008,4754,4099,4754,4099,4734xe" filled="t" fillcolor="#202020" stroked="f">
                <v:path arrowok="t"/>
                <v:fill/>
              </v:shape>
              <v:shape style="position:absolute;left:4008;top:4590;width:91;height:163" coordorigin="4008,4590" coordsize="91,163" path="m4066,4614l4042,4614,4042,4734,4066,4734,4066,4614xe" filled="t" fillcolor="#202020" stroked="f">
                <v:path arrowok="t"/>
                <v:fill/>
              </v:shape>
              <v:shape style="position:absolute;left:4008;top:4590;width:91;height:163" coordorigin="4008,4590" coordsize="91,163" path="m4066,4590l4008,4605,4008,4624,4042,4614,4066,4614,4066,4590xe" filled="t" fillcolor="#202020" stroked="f">
                <v:path arrowok="t"/>
                <v:fill/>
              </v:shape>
            </v:group>
            <v:group style="position:absolute;left:4118;top:4592;width:106;height:161" coordorigin="4118,4592" coordsize="106,161">
              <v:shape style="position:absolute;left:4118;top:4592;width:106;height:161" coordorigin="4118,4592" coordsize="106,161" path="m4163,4592l4120,4652,4118,4677,4119,4686,4140,4743,4181,4753,4198,4746,4205,4738,4164,4738,4152,4729,4145,4709,4142,4677,4144,4646,4151,4625,4164,4614,4184,4611,4209,4611,4204,4604,4187,4594,4163,4592xe" filled="t" fillcolor="#202020" stroked="f">
                <v:path arrowok="t"/>
                <v:fill/>
              </v:shape>
              <v:shape style="position:absolute;left:4118;top:4592;width:106;height:161" coordorigin="4118,4592" coordsize="106,161" path="m4209,4611l4184,4611,4193,4618,4199,4634,4203,4660,4204,4698,4197,4720,4185,4734,4164,4738,4205,4738,4213,4729,4219,4713,4223,4693,4224,4667,4222,4640,4215,4619,4209,4611xe" filled="t" fillcolor="#202020" stroked="f">
                <v:path arrowok="t"/>
                <v:fill/>
              </v:shape>
            </v:group>
            <v:group style="position:absolute;left:4243;top:4591;width:101;height:163" coordorigin="4243,4591" coordsize="101,163">
              <v:shape style="position:absolute;left:4243;top:4591;width:101;height:163" coordorigin="4243,4591" coordsize="101,163" path="m4339,4610l4310,4610,4320,4619,4325,4629,4325,4643,4320,4653,4315,4659,4308,4673,4291,4691,4243,4734,4243,4754,4344,4754,4344,4734,4267,4734,4312,4694,4326,4677,4334,4662,4344,4643,4344,4619,4339,4610xe" filled="t" fillcolor="#202020" stroked="f">
                <v:path arrowok="t"/>
                <v:fill/>
              </v:shape>
              <v:shape style="position:absolute;left:4243;top:4591;width:101;height:163" coordorigin="4243,4591" coordsize="101,163" path="m4291,4591l4272,4595,4253,4605,4258,4621,4277,4612,4296,4610,4339,4610,4329,4604,4315,4594,4291,4591xe" filled="t" fillcolor="#202020" stroked="f">
                <v:path arrowok="t"/>
                <v:fill/>
              </v:shape>
            </v:group>
            <v:group style="position:absolute;left:4368;top:4590;width:99;height:162" coordorigin="4368,4590" coordsize="99,162">
              <v:shape style="position:absolute;left:4368;top:4590;width:99;height:162" coordorigin="4368,4590" coordsize="99,162" path="m4378,4730l4380,4750,4393,4753,4423,4752,4440,4744,4444,4739,4397,4739,4378,4730xe" filled="t" fillcolor="#202020" stroked="f">
                <v:path arrowok="t"/>
                <v:fill/>
              </v:shape>
              <v:shape style="position:absolute;left:4368;top:4590;width:99;height:162" coordorigin="4368,4590" coordsize="99,162" path="m4468,4672l4450,4672,4449,4684,4446,4706,4440,4720,4430,4734,4421,4739,4444,4739,4457,4726,4462,4713,4466,4696,4467,4673,4468,4672xe" filled="t" fillcolor="#202020" stroked="f">
                <v:path arrowok="t"/>
                <v:fill/>
              </v:shape>
              <v:shape style="position:absolute;left:4368;top:4590;width:99;height:162" coordorigin="4368,4590" coordsize="99,162" path="m4418,4590l4398,4595,4381,4606,4371,4623,4368,4644,4372,4665,4382,4682,4392,4691,4402,4696,4417,4696,4437,4689,4446,4677,4411,4677,4402,4672,4392,4662,4387,4653,4387,4634,4392,4624,4397,4619,4402,4610,4455,4610,4454,4608,4440,4594,4418,4590xe" filled="t" fillcolor="#202020" stroked="f">
                <v:path arrowok="t"/>
                <v:fill/>
              </v:shape>
              <v:shape style="position:absolute;left:4368;top:4590;width:99;height:162" coordorigin="4368,4590" coordsize="99,162" path="m4455,4610l4435,4610,4450,4638,4450,4658,4435,4672,4426,4677,4446,4677,4450,4672,4468,4672,4467,4643,4463,4625,4455,461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11.579987pt;margin-top:229.020004pt;width:36.998116pt;height:9.16pt;mso-position-horizontal-relative:page;mso-position-vertical-relative:page;z-index:-4580" coordorigin="8232,4580" coordsize="740,183">
            <v:group style="position:absolute;left:8242;top:4590;width:103;height:163" coordorigin="8242,4590" coordsize="103,163">
              <v:shape style="position:absolute;left:8242;top:4590;width:103;height:163" coordorigin="8242,4590" coordsize="103,163" path="m8309,4590l8285,4590,8270,4595,8261,4600,8251,4610,8251,4619,8252,4635,8259,4656,8275,4667,8259,4678,8246,4694,8242,4715,8242,4725,8246,4734,8261,4748,8276,4753,8302,4753,8321,4750,8335,4739,8285,4739,8280,4734,8270,4730,8266,4725,8266,4715,8266,4706,8274,4690,8294,4677,8326,4677,8309,4667,8318,4662,8319,4661,8293,4661,8275,4647,8270,4629,8270,4619,8280,4610,8338,4610,8328,4600,8309,4590xe" filled="t" fillcolor="#202020" stroked="f">
                <v:path arrowok="t"/>
                <v:fill/>
              </v:shape>
              <v:shape style="position:absolute;left:8242;top:4590;width:103;height:163" coordorigin="8242,4590" coordsize="103,163" path="m8326,4677l8294,4677,8303,4682,8318,4696,8323,4715,8323,4725,8318,4730,8309,4734,8304,4739,8335,4739,8339,4737,8344,4721,8343,4694,8330,4679,8326,4677xe" filled="t" fillcolor="#202020" stroked="f">
                <v:path arrowok="t"/>
                <v:fill/>
              </v:shape>
              <v:shape style="position:absolute;left:8242;top:4590;width:103;height:163" coordorigin="8242,4590" coordsize="103,163" path="m8338,4610l8309,4610,8318,4619,8318,4630,8311,4648,8293,4661,8319,4661,8333,4648,8338,4629,8338,4610xe" filled="t" fillcolor="#202020" stroked="f">
                <v:path arrowok="t"/>
                <v:fill/>
              </v:shape>
            </v:group>
            <v:group style="position:absolute;left:8366;top:4595;width:101;height:158" coordorigin="8366,4595" coordsize="101,158">
              <v:shape style="position:absolute;left:8366;top:4595;width:101;height:158" coordorigin="8366,4595" coordsize="101,158" path="m8467,4595l8366,4595,8366,4610,8443,4610,8386,4754,8405,4754,8467,4600,8467,4595xe" filled="t" fillcolor="#202020" stroked="f">
                <v:path arrowok="t"/>
                <v:fill/>
              </v:shape>
            </v:group>
            <v:group style="position:absolute;left:8491;top:4591;width:96;height:163" coordorigin="8491,4591" coordsize="96,163">
              <v:shape style="position:absolute;left:8491;top:4591;width:96;height:163" coordorigin="8491,4591" coordsize="96,163" path="m8582,4610l8554,4610,8563,4619,8568,4629,8568,4643,8563,4653,8562,4660,8551,4674,8534,4691,8491,4734,8491,4754,8587,4754,8587,4734,8515,4734,8556,4694,8569,4677,8578,4662,8587,4653,8587,4619,8582,4610xe" filled="t" fillcolor="#202020" stroked="f">
                <v:path arrowok="t"/>
                <v:fill/>
              </v:shape>
              <v:shape style="position:absolute;left:8491;top:4591;width:96;height:163" coordorigin="8491,4591" coordsize="96,163" path="m8534,4591l8515,4595,8496,4605,8501,4621,8520,4612,8539,4610,8582,4610,8572,4604,8558,4594,8534,4591xe" filled="t" fillcolor="#202020" stroked="f">
                <v:path arrowok="t"/>
                <v:fill/>
              </v:shape>
            </v:group>
            <v:group style="position:absolute;left:8602;top:4595;width:96;height:158" coordorigin="8602,4595" coordsize="96,158">
              <v:shape style="position:absolute;left:8602;top:4595;width:96;height:158" coordorigin="8602,4595" coordsize="96,158" path="m8698,4710l8678,4710,8678,4754,8698,4754,8698,4710xe" filled="t" fillcolor="#202020" stroked="f">
                <v:path arrowok="t"/>
                <v:fill/>
              </v:shape>
              <v:shape style="position:absolute;left:8602;top:4595;width:96;height:158" coordorigin="8602,4595" coordsize="96,158" path="m8698,4595l8674,4595,8602,4701,8602,4710,8717,4710,8717,4696,8626,4696,8674,4624,8674,4619,8678,4614,8698,4614,8698,4595xe" filled="t" fillcolor="#202020" stroked="f">
                <v:path arrowok="t"/>
                <v:fill/>
              </v:shape>
              <v:shape style="position:absolute;left:8602;top:4595;width:96;height:158" coordorigin="8602,4595" coordsize="96,158" path="m8698,4614l8678,4614,8678,4696,8698,4696,8698,4614xe" filled="t" fillcolor="#202020" stroked="f">
                <v:path arrowok="t"/>
                <v:fill/>
              </v:shape>
            </v:group>
            <v:group style="position:absolute;left:8736;top:4591;width:101;height:162" coordorigin="8736,4591" coordsize="101,162">
              <v:shape style="position:absolute;left:8736;top:4591;width:101;height:162" coordorigin="8736,4591" coordsize="101,162" path="m8779,4591l8737,4652,8736,4684,8738,4704,8744,4723,8752,4742,8769,4751,8792,4753,8812,4747,8819,4738,8779,4738,8765,4728,8758,4708,8755,4677,8757,4646,8764,4625,8777,4614,8796,4611,8823,4611,8818,4604,8802,4594,8779,4591xe" filled="t" fillcolor="#202020" stroked="f">
                <v:path arrowok="t"/>
                <v:fill/>
              </v:shape>
              <v:shape style="position:absolute;left:8736;top:4591;width:101;height:162" coordorigin="8736,4591" coordsize="101,162" path="m8823,4611l8796,4611,8806,4618,8812,4634,8816,4660,8816,4698,8810,4720,8798,4734,8779,4738,8819,4738,8824,4731,8831,4715,8835,4696,8837,4671,8835,4643,8829,4620,8823,4611xe" filled="t" fillcolor="#202020" stroked="f">
                <v:path arrowok="t"/>
                <v:fill/>
              </v:shape>
            </v:group>
            <v:group style="position:absolute;left:8856;top:4592;width:106;height:161" coordorigin="8856,4592" coordsize="106,161">
              <v:shape style="position:absolute;left:8856;top:4592;width:106;height:161" coordorigin="8856,4592" coordsize="106,161" path="m8901,4592l8857,4652,8856,4677,8856,4685,8876,4742,8916,4753,8934,4746,8942,4738,8902,4738,8890,4729,8882,4709,8880,4677,8882,4647,8888,4626,8900,4614,8919,4611,8947,4611,8941,4604,8924,4594,8901,4592xe" filled="t" fillcolor="#202020" stroked="f">
                <v:path arrowok="t"/>
                <v:fill/>
              </v:shape>
              <v:shape style="position:absolute;left:8856;top:4592;width:106;height:161" coordorigin="8856,4592" coordsize="106,161" path="m8947,4611l8919,4611,8930,4619,8937,4635,8940,4661,8941,4698,8935,4720,8922,4734,8902,4738,8942,4738,8951,4729,8957,4713,8960,4693,8962,4667,8959,4640,8953,4619,8947,461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82.399994pt;margin-top:229.759995pt;width:10.08pt;height:9.355128pt;mso-position-horizontal-relative:page;mso-position-vertical-relative:page;z-index:-4579" coordorigin="9648,4595" coordsize="202,187">
            <v:shape style="position:absolute;left:9648;top:4595;width:202;height:187" coordorigin="9648,4595" coordsize="202,187" path="m9830,4595l9667,4595,9667,4610,9734,4619,9733,4639,9730,4658,9648,4658,9648,4672,9724,4675,9717,4695,9708,4714,9696,4730,9682,4745,9666,4758,9648,4768,9653,4773,9653,4778,9658,4782,9709,4744,9744,4672,9850,4672,9850,4658,9749,4650,9752,4631,9754,4610,9830,4610,9830,4595xe" filled="t" fillcolor="#202020" stroked="f">
              <v:path arrowok="t"/>
              <v:fill/>
            </v:shape>
            <v:shape style="position:absolute;left:9648;top:4595;width:202;height:187" coordorigin="9648,4595" coordsize="202,187" path="m9773,4691l9754,4691,9754,4745,9761,4766,9782,4773,9835,4773,9845,4768,9845,4758,9778,4758,9773,4754,9773,4691xe" filled="t" fillcolor="#202020" stroked="f">
              <v:path arrowok="t"/>
              <v:fill/>
            </v:shape>
            <v:shape style="position:absolute;left:9648;top:4595;width:202;height:187" coordorigin="9648,4595" coordsize="202,187" path="m9830,4715l9830,4754,9826,4758,9845,4758,9845,4744,9850,4734,9850,4725,9845,4720,9840,4720,9830,4715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51.82pt;margin-top:322.859985pt;width:42.76pt;height:11.115854pt;mso-position-horizontal-relative:page;mso-position-vertical-relative:page;z-index:-4578" coordorigin="1036,6457" coordsize="855,222">
            <v:group style="position:absolute;left:1046;top:6482;width:202;height:188" coordorigin="1046,6482" coordsize="202,188">
              <v:shape style="position:absolute;left:1046;top:6482;width:202;height:188" coordorigin="1046,6482" coordsize="202,188" path="m1190,6549l1176,6549,1175,6595,1170,6614,1162,6630,1148,6641,1131,6650,1109,6659,1118,6669,1129,6670,1150,6659,1165,6648,1176,6635,1218,6635,1204,6627,1186,6616,1190,6606,1190,6549xe" filled="t" fillcolor="#202020" stroked="f">
                <v:path arrowok="t"/>
                <v:fill/>
              </v:shape>
              <v:shape style="position:absolute;left:1046;top:6482;width:202;height:188" coordorigin="1046,6482" coordsize="202,188" path="m1218,6635l1181,6635,1188,6636,1205,6648,1222,6659,1238,6669,1239,6647,1222,6638,1218,6635xe" filled="t" fillcolor="#202020" stroked="f">
                <v:path arrowok="t"/>
                <v:fill/>
              </v:shape>
              <v:shape style="position:absolute;left:1046;top:6482;width:202;height:188" coordorigin="1046,6482" coordsize="202,188" path="m1094,6506l1075,6506,1075,6616,1070,6616,1056,6621,1046,6621,1061,6637,1077,6631,1098,6626,1123,6621,1123,6611,1094,6611,1094,6506xe" filled="t" fillcolor="#202020" stroked="f">
                <v:path arrowok="t"/>
                <v:fill/>
              </v:shape>
              <v:shape style="position:absolute;left:1046;top:6482;width:202;height:188" coordorigin="1046,6482" coordsize="202,188" path="m1238,6520l1128,6520,1128,6630,1147,6630,1147,6534,1238,6534,1238,6520xe" filled="t" fillcolor="#202020" stroked="f">
                <v:path arrowok="t"/>
                <v:fill/>
              </v:shape>
              <v:shape style="position:absolute;left:1046;top:6482;width:202;height:188" coordorigin="1046,6482" coordsize="202,188" path="m1238,6534l1224,6534,1224,6630,1238,6630,1238,6534xe" filled="t" fillcolor="#202020" stroked="f">
                <v:path arrowok="t"/>
                <v:fill/>
              </v:shape>
              <v:shape style="position:absolute;left:1046;top:6482;width:202;height:188" coordorigin="1046,6482" coordsize="202,188" path="m1123,6602l1114,6606,1104,6606,1094,6611,1123,6611,1123,6602xe" filled="t" fillcolor="#202020" stroked="f">
                <v:path arrowok="t"/>
                <v:fill/>
              </v:shape>
              <v:shape style="position:absolute;left:1046;top:6482;width:202;height:188" coordorigin="1046,6482" coordsize="202,188" path="m1190,6496l1176,6496,1166,6520,1186,6520,1190,6496xe" filled="t" fillcolor="#202020" stroked="f">
                <v:path arrowok="t"/>
                <v:fill/>
              </v:shape>
              <v:shape style="position:absolute;left:1046;top:6482;width:202;height:188" coordorigin="1046,6482" coordsize="202,188" path="m1118,6491l1051,6491,1051,6506,1118,6506,1118,6491xe" filled="t" fillcolor="#202020" stroked="f">
                <v:path arrowok="t"/>
                <v:fill/>
              </v:shape>
              <v:shape style="position:absolute;left:1046;top:6482;width:202;height:188" coordorigin="1046,6482" coordsize="202,188" path="m1248,6482l1123,6482,1123,6496,1248,6496,1248,6482xe" filled="t" fillcolor="#202020" stroked="f">
                <v:path arrowok="t"/>
                <v:fill/>
              </v:shape>
            </v:group>
            <v:group style="position:absolute;left:1286;top:6477;width:149;height:192" coordorigin="1286,6477" coordsize="149,192">
              <v:shape style="position:absolute;left:1286;top:6477;width:149;height:192" coordorigin="1286,6477" coordsize="149,192" path="m1435,6477l1286,6477,1286,6669,1306,6669,1306,6654,1435,6654,1435,6640,1306,6640,1306,6602,1435,6602,1435,6587,1306,6587,1306,6549,1435,6549,1435,6534,1306,6534,1306,6496,1435,6496,1435,6477xe" filled="t" fillcolor="#202020" stroked="f">
                <v:path arrowok="t"/>
                <v:fill/>
              </v:shape>
              <v:shape style="position:absolute;left:1286;top:6477;width:149;height:192" coordorigin="1286,6477" coordsize="149,192" path="m1435,6654l1416,6654,1416,6669,1435,6669,1435,6654xe" filled="t" fillcolor="#202020" stroked="f">
                <v:path arrowok="t"/>
                <v:fill/>
              </v:shape>
              <v:shape style="position:absolute;left:1286;top:6477;width:149;height:192" coordorigin="1286,6477" coordsize="149,192" path="m1435,6602l1416,6602,1416,6640,1435,6640,1435,6602xe" filled="t" fillcolor="#202020" stroked="f">
                <v:path arrowok="t"/>
                <v:fill/>
              </v:shape>
              <v:shape style="position:absolute;left:1286;top:6477;width:149;height:192" coordorigin="1286,6477" coordsize="149,192" path="m1435,6549l1416,6549,1416,6587,1435,6587,1435,6549xe" filled="t" fillcolor="#202020" stroked="f">
                <v:path arrowok="t"/>
                <v:fill/>
              </v:shape>
              <v:shape style="position:absolute;left:1286;top:6477;width:149;height:192" coordorigin="1286,6477" coordsize="149,192" path="m1435,6496l1416,6496,1416,6534,1435,6534,1435,6496xe" filled="t" fillcolor="#202020" stroked="f">
                <v:path arrowok="t"/>
                <v:fill/>
              </v:shape>
            </v:group>
            <v:group style="position:absolute;left:1469;top:6472;width:202;height:187" coordorigin="1469,6472" coordsize="202,187">
              <v:shape style="position:absolute;left:1469;top:6472;width:202;height:187" coordorigin="1469,6472" coordsize="202,187" path="m1670,6640l1469,6640,1469,6659,1670,6659,1670,6640xe" filled="t" fillcolor="#202020" stroked="f">
                <v:path arrowok="t"/>
                <v:fill/>
              </v:shape>
              <v:shape style="position:absolute;left:1469;top:6472;width:202;height:187" coordorigin="1469,6472" coordsize="202,187" path="m1550,6472l1536,6472,1536,6640,1550,6640,1550,6472xe" filled="t" fillcolor="#202020" stroked="f">
                <v:path arrowok="t"/>
                <v:fill/>
              </v:shape>
              <v:shape style="position:absolute;left:1469;top:6472;width:202;height:187" coordorigin="1469,6472" coordsize="202,187" path="m1603,6472l1589,6472,1589,6640,1603,6640,1603,6472xe" filled="t" fillcolor="#202020" stroked="f">
                <v:path arrowok="t"/>
                <v:fill/>
              </v:shape>
              <v:shape style="position:absolute;left:1469;top:6472;width:202;height:187" coordorigin="1469,6472" coordsize="202,187" path="m1493,6510l1482,6531,1507,6606,1522,6585,1515,6566,1507,6548,1500,6529,1493,6510xe" filled="t" fillcolor="#202020" stroked="f">
                <v:path arrowok="t"/>
                <v:fill/>
              </v:shape>
              <v:shape style="position:absolute;left:1469;top:6472;width:202;height:187" coordorigin="1469,6472" coordsize="202,187" path="m1666,6520l1644,6523,1637,6542,1630,6560,1622,6578,1613,6597,1632,6595,1640,6578,1657,6541,1666,6520xe" filled="t" fillcolor="#202020" stroked="f">
                <v:path arrowok="t"/>
                <v:fill/>
              </v:shape>
            </v:group>
            <v:group style="position:absolute;left:1680;top:6467;width:202;height:192" coordorigin="1680,6467" coordsize="202,192">
              <v:shape style="position:absolute;left:1680;top:6467;width:202;height:192" coordorigin="1680,6467" coordsize="202,192" path="m1882,6645l1680,6645,1680,6659,1882,6659,1882,6645xe" filled="t" fillcolor="#202020" stroked="f">
                <v:path arrowok="t"/>
                <v:fill/>
              </v:shape>
              <v:shape style="position:absolute;left:1680;top:6467;width:202;height:192" coordorigin="1680,6467" coordsize="202,192" path="m1790,6582l1771,6582,1771,6645,1790,6645,1790,6582xe" filled="t" fillcolor="#202020" stroked="f">
                <v:path arrowok="t"/>
                <v:fill/>
              </v:shape>
              <v:shape style="position:absolute;left:1680;top:6467;width:202;height:192" coordorigin="1680,6467" coordsize="202,192" path="m1862,6568l1694,6568,1694,6582,1862,6582,1862,6568xe" filled="t" fillcolor="#202020" stroked="f">
                <v:path arrowok="t"/>
                <v:fill/>
              </v:shape>
              <v:shape style="position:absolute;left:1680;top:6467;width:202;height:192" coordorigin="1680,6467" coordsize="202,192" path="m1790,6520l1771,6520,1771,6568,1790,6568,1790,6520xe" filled="t" fillcolor="#202020" stroked="f">
                <v:path arrowok="t"/>
                <v:fill/>
              </v:shape>
              <v:shape style="position:absolute;left:1680;top:6467;width:202;height:192" coordorigin="1680,6467" coordsize="202,192" path="m1872,6506l1690,6506,1690,6520,1872,6520,1872,6506xe" filled="t" fillcolor="#202020" stroked="f">
                <v:path arrowok="t"/>
                <v:fill/>
              </v:shape>
              <v:shape style="position:absolute;left:1680;top:6467;width:202;height:192" coordorigin="1680,6467" coordsize="202,192" path="m1781,6467l1762,6477,1766,6482,1771,6491,1781,6506,1795,6496,1795,6491,1786,6482,1781,646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2.379997pt;margin-top:322.859985pt;width:42.76pt;height:11.32pt;mso-position-horizontal-relative:page;mso-position-vertical-relative:page;z-index:-4577" coordorigin="2448,6457" coordsize="855,226">
            <v:group style="position:absolute;left:2458;top:6482;width:206;height:187" coordorigin="2458,6482" coordsize="206,187">
              <v:shape style="position:absolute;left:2458;top:6482;width:206;height:187" coordorigin="2458,6482" coordsize="206,187" path="m2606,6549l2592,6549,2591,6595,2585,6614,2574,6630,2561,6641,2543,6650,2520,6659,2525,6664,2525,6669,2546,6668,2567,6658,2582,6647,2592,6635,2634,6635,2620,6627,2602,6616,2606,6606,2606,6549xe" filled="t" fillcolor="#202020" stroked="f">
                <v:path arrowok="t"/>
                <v:fill/>
              </v:shape>
              <v:shape style="position:absolute;left:2458;top:6482;width:206;height:187" coordorigin="2458,6482" coordsize="206,187" path="m2634,6635l2597,6635,2604,6636,2621,6648,2638,6659,2654,6669,2655,6647,2638,6638,2634,6635xe" filled="t" fillcolor="#202020" stroked="f">
                <v:path arrowok="t"/>
                <v:fill/>
              </v:shape>
              <v:shape style="position:absolute;left:2458;top:6482;width:206;height:187" coordorigin="2458,6482" coordsize="206,187" path="m2506,6506l2486,6506,2486,6616,2477,6616,2467,6621,2458,6621,2472,6637,2489,6631,2509,6626,2534,6621,2534,6611,2506,6611,2506,6506xe" filled="t" fillcolor="#202020" stroked="f">
                <v:path arrowok="t"/>
                <v:fill/>
              </v:shape>
              <v:shape style="position:absolute;left:2458;top:6482;width:206;height:187" coordorigin="2458,6482" coordsize="206,187" path="m2654,6520l2544,6520,2544,6630,2563,6630,2563,6534,2654,6534,2654,6520xe" filled="t" fillcolor="#202020" stroked="f">
                <v:path arrowok="t"/>
                <v:fill/>
              </v:shape>
              <v:shape style="position:absolute;left:2458;top:6482;width:206;height:187" coordorigin="2458,6482" coordsize="206,187" path="m2654,6534l2640,6534,2640,6630,2654,6630,2654,6534xe" filled="t" fillcolor="#202020" stroked="f">
                <v:path arrowok="t"/>
                <v:fill/>
              </v:shape>
              <v:shape style="position:absolute;left:2458;top:6482;width:206;height:187" coordorigin="2458,6482" coordsize="206,187" path="m2534,6602l2525,6606,2515,6606,2506,6611,2534,6611,2534,6602xe" filled="t" fillcolor="#202020" stroked="f">
                <v:path arrowok="t"/>
                <v:fill/>
              </v:shape>
              <v:shape style="position:absolute;left:2458;top:6482;width:206;height:187" coordorigin="2458,6482" coordsize="206,187" path="m2606,6496l2587,6496,2582,6520,2602,6520,2606,6496xe" filled="t" fillcolor="#202020" stroked="f">
                <v:path arrowok="t"/>
                <v:fill/>
              </v:shape>
              <v:shape style="position:absolute;left:2458;top:6482;width:206;height:187" coordorigin="2458,6482" coordsize="206,187" path="m2530,6491l2462,6491,2462,6506,2530,6506,2530,6491xe" filled="t" fillcolor="#202020" stroked="f">
                <v:path arrowok="t"/>
                <v:fill/>
              </v:shape>
              <v:shape style="position:absolute;left:2458;top:6482;width:206;height:187" coordorigin="2458,6482" coordsize="206,187" path="m2664,6482l2534,6482,2534,6496,2664,6496,2664,6482xe" filled="t" fillcolor="#202020" stroked="f">
                <v:path arrowok="t"/>
                <v:fill/>
              </v:shape>
            </v:group>
            <v:group style="position:absolute;left:2702;top:6477;width:149;height:192" coordorigin="2702,6477" coordsize="149,192">
              <v:shape style="position:absolute;left:2702;top:6477;width:149;height:192" coordorigin="2702,6477" coordsize="149,192" path="m2851,6477l2702,6477,2702,6669,2717,6669,2717,6654,2851,6654,2851,6640,2717,6640,2717,6602,2851,6602,2851,6587,2717,6587,2717,6549,2851,6549,2851,6534,2717,6534,2717,6496,2851,6496,2851,6477xe" filled="t" fillcolor="#202020" stroked="f">
                <v:path arrowok="t"/>
                <v:fill/>
              </v:shape>
              <v:shape style="position:absolute;left:2702;top:6477;width:149;height:192" coordorigin="2702,6477" coordsize="149,192" path="m2851,6654l2832,6654,2832,6669,2851,6669,2851,6654xe" filled="t" fillcolor="#202020" stroked="f">
                <v:path arrowok="t"/>
                <v:fill/>
              </v:shape>
              <v:shape style="position:absolute;left:2702;top:6477;width:149;height:192" coordorigin="2702,6477" coordsize="149,192" path="m2851,6602l2832,6602,2832,6640,2851,6640,2851,6602xe" filled="t" fillcolor="#202020" stroked="f">
                <v:path arrowok="t"/>
                <v:fill/>
              </v:shape>
              <v:shape style="position:absolute;left:2702;top:6477;width:149;height:192" coordorigin="2702,6477" coordsize="149,192" path="m2851,6549l2832,6549,2832,6587,2851,6587,2851,6549xe" filled="t" fillcolor="#202020" stroked="f">
                <v:path arrowok="t"/>
                <v:fill/>
              </v:shape>
              <v:shape style="position:absolute;left:2702;top:6477;width:149;height:192" coordorigin="2702,6477" coordsize="149,192" path="m2851,6496l2832,6496,2832,6534,2851,6534,2851,6496xe" filled="t" fillcolor="#202020" stroked="f">
                <v:path arrowok="t"/>
                <v:fill/>
              </v:shape>
            </v:group>
            <v:group style="position:absolute;left:2885;top:6467;width:182;height:206" coordorigin="2885,6467" coordsize="182,206">
              <v:shape style="position:absolute;left:2885;top:6467;width:182;height:206" coordorigin="2885,6467" coordsize="182,206" path="m2942,6597l2923,6597,2923,6674,2942,6674,2942,6659,3067,6659,3067,6645,2942,6645,2942,6597xe" filled="t" fillcolor="#202020" stroked="f">
                <v:path arrowok="t"/>
                <v:fill/>
              </v:shape>
              <v:shape style="position:absolute;left:2885;top:6467;width:182;height:206" coordorigin="2885,6467" coordsize="182,206" path="m3067,6659l3048,6659,3048,6674,3067,6674,3067,6659xe" filled="t" fillcolor="#202020" stroked="f">
                <v:path arrowok="t"/>
                <v:fill/>
              </v:shape>
              <v:shape style="position:absolute;left:2885;top:6467;width:182;height:206" coordorigin="2885,6467" coordsize="182,206" path="m3067,6592l3048,6592,3048,6645,3067,6645,3067,6592xe" filled="t" fillcolor="#202020" stroked="f">
                <v:path arrowok="t"/>
                <v:fill/>
              </v:shape>
              <v:shape style="position:absolute;left:2885;top:6467;width:182;height:206" coordorigin="2885,6467" coordsize="182,206" path="m2952,6525l2938,6534,2957,6554,2961,6565,2943,6572,2924,6579,2885,6592,2885,6597,2894,6606,2914,6597,2942,6597,2942,6592,3067,6592,3067,6578,2970,6576,2990,6566,3009,6555,3012,6553,2980,6553,2952,6525xe" filled="t" fillcolor="#202020" stroked="f">
                <v:path arrowok="t"/>
                <v:fill/>
              </v:shape>
              <v:shape style="position:absolute;left:2885;top:6467;width:182;height:206" coordorigin="2885,6467" coordsize="182,206" path="m3067,6506l2947,6506,3031,6519,3016,6531,2999,6542,2980,6553,3012,6553,3026,6544,3041,6532,3055,6519,3067,6506xe" filled="t" fillcolor="#202020" stroked="f">
                <v:path arrowok="t"/>
                <v:fill/>
              </v:shape>
              <v:shape style="position:absolute;left:2885;top:6467;width:182;height:206" coordorigin="2885,6467" coordsize="182,206" path="m2962,6467l2916,6517,2885,6539,2894,6549,2905,6547,2921,6534,2935,6521,2947,6506,3067,6506,3067,6491,2962,6491,2976,6477,2962,6467xe" filled="t" fillcolor="#202020" stroked="f">
                <v:path arrowok="t"/>
                <v:fill/>
              </v:shape>
            </v:group>
            <v:group style="position:absolute;left:3091;top:6472;width:202;height:202" coordorigin="3091,6472" coordsize="202,202">
              <v:shape style="position:absolute;left:3091;top:6472;width:202;height:202" coordorigin="3091,6472" coordsize="202,202" path="m3144,6582l3130,6582,3130,6674,3144,6674,3144,6582xe" filled="t" fillcolor="#202020" stroked="f">
                <v:path arrowok="t"/>
                <v:fill/>
              </v:shape>
              <v:shape style="position:absolute;left:3091;top:6472;width:202;height:202" coordorigin="3091,6472" coordsize="202,202" path="m3187,6650l3192,6659,3192,6669,3230,6669,3240,6659,3240,6654,3197,6654,3187,6650xe" filled="t" fillcolor="#202020" stroked="f">
                <v:path arrowok="t"/>
                <v:fill/>
              </v:shape>
              <v:shape style="position:absolute;left:3091;top:6472;width:202;height:202" coordorigin="3091,6472" coordsize="202,202" path="m3240,6525l3221,6525,3221,6654,3240,6654,3240,6525xe" filled="t" fillcolor="#202020" stroked="f">
                <v:path arrowok="t"/>
                <v:fill/>
              </v:shape>
              <v:shape style="position:absolute;left:3091;top:6472;width:202;height:202" coordorigin="3091,6472" coordsize="202,202" path="m3264,6558l3250,6563,3258,6584,3265,6602,3274,6620,3283,6640,3290,6610,3281,6591,3264,6558xe" filled="t" fillcolor="#202020" stroked="f">
                <v:path arrowok="t"/>
                <v:fill/>
              </v:shape>
              <v:shape style="position:absolute;left:3091;top:6472;width:202;height:202" coordorigin="3091,6472" coordsize="202,202" path="m3192,6558l3185,6578,3178,6597,3171,6615,3163,6630,3168,6635,3173,6635,3178,6638,3186,6620,3193,6601,3199,6583,3206,6563,3192,6558xe" filled="t" fillcolor="#202020" stroked="f">
                <v:path arrowok="t"/>
                <v:fill/>
              </v:shape>
              <v:shape style="position:absolute;left:3091;top:6472;width:202;height:202" coordorigin="3091,6472" coordsize="202,202" path="m3168,6530l3096,6530,3096,6544,3129,6545,3122,6563,3114,6581,3104,6598,3091,6616,3101,6626,3109,6618,3119,6601,3130,6582,3144,6582,3144,6573,3163,6573,3158,6568,3144,6568,3144,6544,3168,6544,3168,6539,3185,6539,3189,6534,3168,6534,3168,6530xe" filled="t" fillcolor="#202020" stroked="f">
                <v:path arrowok="t"/>
                <v:fill/>
              </v:shape>
              <v:shape style="position:absolute;left:3091;top:6472;width:202;height:202" coordorigin="3091,6472" coordsize="202,202" path="m3163,6573l3144,6573,3158,6587,3163,6597,3173,6587,3168,6578,3163,6573xe" filled="t" fillcolor="#202020" stroked="f">
                <v:path arrowok="t"/>
                <v:fill/>
              </v:shape>
              <v:shape style="position:absolute;left:3091;top:6472;width:202;height:202" coordorigin="3091,6472" coordsize="202,202" path="m3149,6558l3144,6568,3158,6568,3149,6558xe" filled="t" fillcolor="#202020" stroked="f">
                <v:path arrowok="t"/>
                <v:fill/>
              </v:shape>
              <v:shape style="position:absolute;left:3091;top:6472;width:202;height:202" coordorigin="3091,6472" coordsize="202,202" path="m3185,6539l3168,6539,3178,6549,3178,6548,3185,6539xe" filled="t" fillcolor="#202020" stroked="f">
                <v:path arrowok="t"/>
                <v:fill/>
              </v:shape>
              <v:shape style="position:absolute;left:3091;top:6472;width:202;height:202" coordorigin="3091,6472" coordsize="202,202" path="m3293,6515l3274,6515,3269,6520,3269,6530,3259,6544,3269,6544,3274,6549,3278,6549,3288,6520,3293,6515xe" filled="t" fillcolor="#202020" stroked="f">
                <v:path arrowok="t"/>
                <v:fill/>
              </v:shape>
              <v:shape style="position:absolute;left:3091;top:6472;width:202;height:202" coordorigin="3091,6472" coordsize="202,202" path="m3221,6472l3197,6485,3188,6503,3178,6519,3168,6534,3189,6534,3190,6533,3202,6515,3293,6515,3293,6501,3206,6501,3221,6472xe" filled="t" fillcolor="#202020" stroked="f">
                <v:path arrowok="t"/>
                <v:fill/>
              </v:shape>
              <v:shape style="position:absolute;left:3091;top:6472;width:202;height:202" coordorigin="3091,6472" coordsize="202,202" path="m3159,6480l3141,6483,3120,6486,3096,6486,3096,6491,3101,6501,3130,6501,3130,6530,3144,6530,3144,6496,3168,6496,3178,6491,3159,648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86.940002pt;margin-top:323.100006pt;width:42.04pt;height:11.008546pt;mso-position-horizontal-relative:page;mso-position-vertical-relative:page;z-index:-4576" coordorigin="3739,6462" coordsize="841,220">
            <v:group style="position:absolute;left:3749;top:6482;width:202;height:187" coordorigin="3749,6482" coordsize="202,187">
              <v:shape style="position:absolute;left:3749;top:6482;width:202;height:187" coordorigin="3749,6482" coordsize="202,187" path="m3950,6558l3749,6558,3749,6578,3800,6596,3794,6615,3783,6633,3768,6645,3749,6659,3758,6669,3812,6621,3816,6578,3950,6578,3950,6558xe" filled="t" fillcolor="#202020" stroked="f">
                <v:path arrowok="t"/>
                <v:fill/>
              </v:shape>
              <v:shape style="position:absolute;left:3749;top:6482;width:202;height:187" coordorigin="3749,6482" coordsize="202,187" path="m3898,6578l3883,6578,3883,6669,3898,6669,3898,6578xe" filled="t" fillcolor="#202020" stroked="f">
                <v:path arrowok="t"/>
                <v:fill/>
              </v:shape>
              <v:shape style="position:absolute;left:3749;top:6482;width:202;height:187" coordorigin="3749,6482" coordsize="202,187" path="m3816,6501l3802,6501,3802,6558,3816,6558,3816,6501xe" filled="t" fillcolor="#202020" stroked="f">
                <v:path arrowok="t"/>
                <v:fill/>
              </v:shape>
              <v:shape style="position:absolute;left:3749;top:6482;width:202;height:187" coordorigin="3749,6482" coordsize="202,187" path="m3898,6501l3883,6501,3883,6558,3898,6558,3898,6501xe" filled="t" fillcolor="#202020" stroked="f">
                <v:path arrowok="t"/>
                <v:fill/>
              </v:shape>
              <v:shape style="position:absolute;left:3749;top:6482;width:202;height:187" coordorigin="3749,6482" coordsize="202,187" path="m3941,6482l3758,6482,3758,6501,3941,6501,3941,6482xe" filled="t" fillcolor="#202020" stroked="f">
                <v:path arrowok="t"/>
                <v:fill/>
              </v:shape>
            </v:group>
            <v:group style="position:absolute;left:3960;top:6647;width:197;height:2" coordorigin="3960,6647" coordsize="197,2">
              <v:shape style="position:absolute;left:3960;top:6647;width:197;height:2" coordorigin="3960,6647" coordsize="197,0" path="m3960,6647l4157,6647e" filled="f" stroked="t" strokeweight=".82pt" strokecolor="#202020">
                <v:path arrowok="t"/>
              </v:shape>
            </v:group>
            <v:group style="position:absolute;left:4058;top:6506;width:2;height:134" coordorigin="4058,6506" coordsize="2,134">
              <v:shape style="position:absolute;left:4058;top:6506;width:2;height:134" coordorigin="4058,6506" coordsize="0,134" path="m4058,6506l4058,6640e" filled="f" stroked="t" strokeweight=".82pt" strokecolor="#202020">
                <v:path arrowok="t"/>
              </v:shape>
            </v:group>
            <v:group style="position:absolute;left:3970;top:6496;width:178;height:2" coordorigin="3970,6496" coordsize="178,2">
              <v:shape style="position:absolute;left:3970;top:6496;width:178;height:2" coordorigin="3970,6496" coordsize="178,0" path="m3970,6496l4147,6496e" filled="f" stroked="t" strokeweight="1.06pt" strokecolor="#202020">
                <v:path arrowok="t"/>
              </v:shape>
            </v:group>
            <v:group style="position:absolute;left:4195;top:6482;width:149;height:187" coordorigin="4195,6482" coordsize="149,187">
              <v:shape style="position:absolute;left:4195;top:6482;width:149;height:187" coordorigin="4195,6482" coordsize="149,187" path="m4344,6482l4195,6482,4195,6669,4214,6669,4214,6654,4344,6654,4344,6640,4214,6640,4214,6573,4344,6573,4344,6558,4214,6558,4214,6496,4344,6496,4344,6482xe" filled="t" fillcolor="#202020" stroked="f">
                <v:path arrowok="t"/>
                <v:fill/>
              </v:shape>
              <v:shape style="position:absolute;left:4195;top:6482;width:149;height:187" coordorigin="4195,6482" coordsize="149,187" path="m4344,6654l4325,6654,4325,6669,4344,6669,4344,6654xe" filled="t" fillcolor="#202020" stroked="f">
                <v:path arrowok="t"/>
                <v:fill/>
              </v:shape>
              <v:shape style="position:absolute;left:4195;top:6482;width:149;height:187" coordorigin="4195,6482" coordsize="149,187" path="m4344,6573l4325,6573,4325,6640,4344,6640,4344,6573xe" filled="t" fillcolor="#202020" stroked="f">
                <v:path arrowok="t"/>
                <v:fill/>
              </v:shape>
              <v:shape style="position:absolute;left:4195;top:6482;width:149;height:187" coordorigin="4195,6482" coordsize="149,187" path="m4344,6496l4325,6496,4325,6558,4344,6558,4344,6496xe" filled="t" fillcolor="#202020" stroked="f">
                <v:path arrowok="t"/>
                <v:fill/>
              </v:shape>
            </v:group>
            <v:group style="position:absolute;left:4378;top:6472;width:192;height:200" coordorigin="4378,6472" coordsize="192,200">
              <v:shape style="position:absolute;left:4378;top:6472;width:192;height:200" coordorigin="4378,6472" coordsize="192,200" path="m4570,6477l4498,6477,4498,6572,4497,6594,4495,6613,4491,6627,4484,6646,4474,6664,4478,6669,4512,6597,4570,6597,4570,6587,4512,6587,4512,6544,4570,6544,4570,6530,4512,6530,4512,6491,4570,6491,4570,6477xe" filled="t" fillcolor="#202020" stroked="f">
                <v:path arrowok="t"/>
                <v:fill/>
              </v:shape>
              <v:shape style="position:absolute;left:4378;top:6472;width:192;height:200" coordorigin="4378,6472" coordsize="192,200" path="m4411,6626l4378,6659,4382,6664,4382,6669,4396,6663,4410,6650,4426,6635,4411,6626xe" filled="t" fillcolor="#202020" stroked="f">
                <v:path arrowok="t"/>
                <v:fill/>
              </v:shape>
              <v:shape style="position:absolute;left:4378;top:6472;width:192;height:200" coordorigin="4378,6472" coordsize="192,200" path="m4522,6650l4522,6659,4526,6664,4526,6669,4565,6669,4570,6659,4570,6654,4531,6654,4522,6650xe" filled="t" fillcolor="#202020" stroked="f">
                <v:path arrowok="t"/>
                <v:fill/>
              </v:shape>
              <v:shape style="position:absolute;left:4378;top:6472;width:192;height:200" coordorigin="4378,6472" coordsize="192,200" path="m4450,6626l4440,6635,4450,6640,4464,6654,4478,6645,4469,6640,4459,6630,4450,6626xe" filled="t" fillcolor="#202020" stroked="f">
                <v:path arrowok="t"/>
                <v:fill/>
              </v:shape>
              <v:shape style="position:absolute;left:4378;top:6472;width:192;height:200" coordorigin="4378,6472" coordsize="192,200" path="m4570,6597l4555,6597,4555,6650,4550,6654,4570,6654,4570,6597xe" filled="t" fillcolor="#202020" stroked="f">
                <v:path arrowok="t"/>
                <v:fill/>
              </v:shape>
              <v:shape style="position:absolute;left:4378;top:6472;width:192;height:200" coordorigin="4378,6472" coordsize="192,200" path="m4488,6606l4378,6606,4378,6621,4488,6621,4488,6606xe" filled="t" fillcolor="#202020" stroked="f">
                <v:path arrowok="t"/>
                <v:fill/>
              </v:shape>
              <v:shape style="position:absolute;left:4378;top:6472;width:192;height:200" coordorigin="4378,6472" coordsize="192,200" path="m4411,6510l4397,6510,4397,6606,4411,6606,4411,6582,4469,6582,4469,6568,4411,6568,4411,6549,4469,6549,4469,6534,4411,6534,4411,6510xe" filled="t" fillcolor="#202020" stroked="f">
                <v:path arrowok="t"/>
                <v:fill/>
              </v:shape>
              <v:shape style="position:absolute;left:4378;top:6472;width:192;height:200" coordorigin="4378,6472" coordsize="192,200" path="m4469,6582l4454,6582,4454,6606,4469,6606,4469,6582xe" filled="t" fillcolor="#202020" stroked="f">
                <v:path arrowok="t"/>
                <v:fill/>
              </v:shape>
              <v:shape style="position:absolute;left:4378;top:6472;width:192;height:200" coordorigin="4378,6472" coordsize="192,200" path="m4570,6544l4555,6544,4555,6587,4570,6587,4570,6544xe" filled="t" fillcolor="#202020" stroked="f">
                <v:path arrowok="t"/>
                <v:fill/>
              </v:shape>
              <v:shape style="position:absolute;left:4378;top:6472;width:192;height:200" coordorigin="4378,6472" coordsize="192,200" path="m4469,6549l4454,6549,4454,6568,4469,6568,4469,6549xe" filled="t" fillcolor="#202020" stroked="f">
                <v:path arrowok="t"/>
                <v:fill/>
              </v:shape>
              <v:shape style="position:absolute;left:4378;top:6472;width:192;height:200" coordorigin="4378,6472" coordsize="192,200" path="m4469,6510l4454,6510,4454,6534,4469,6534,4469,6510xe" filled="t" fillcolor="#202020" stroked="f">
                <v:path arrowok="t"/>
                <v:fill/>
              </v:shape>
              <v:shape style="position:absolute;left:4378;top:6472;width:192;height:200" coordorigin="4378,6472" coordsize="192,200" path="m4570,6491l4555,6491,4555,6530,4570,6530,4570,6491xe" filled="t" fillcolor="#202020" stroked="f">
                <v:path arrowok="t"/>
                <v:fill/>
              </v:shape>
              <v:shape style="position:absolute;left:4378;top:6472;width:192;height:200" coordorigin="4378,6472" coordsize="192,200" path="m4488,6496l4382,6496,4382,6510,4488,6510,4488,6496xe" filled="t" fillcolor="#202020" stroked="f">
                <v:path arrowok="t"/>
                <v:fill/>
              </v:shape>
              <v:shape style="position:absolute;left:4378;top:6472;width:192;height:200" coordorigin="4378,6472" coordsize="192,200" path="m4411,6472l4397,6472,4397,6496,4411,6496,4411,6472xe" filled="t" fillcolor="#202020" stroked="f">
                <v:path arrowok="t"/>
                <v:fill/>
              </v:shape>
              <v:shape style="position:absolute;left:4378;top:6472;width:192;height:200" coordorigin="4378,6472" coordsize="192,200" path="m4469,6472l4454,6472,4454,6496,4469,6496,4469,647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51.020004pt;margin-top:316.140015pt;width:21.55pt;height:11.08pt;mso-position-horizontal-relative:page;mso-position-vertical-relative:page;z-index:-4575" coordorigin="5020,6323" coordsize="431,222">
            <v:group style="position:absolute;left:5030;top:6333;width:206;height:202" coordorigin="5030,6333" coordsize="206,202">
              <v:shape style="position:absolute;left:5030;top:6333;width:206;height:202" coordorigin="5030,6333" coordsize="206,202" path="m5215,6512l5176,6512,5192,6521,5210,6528,5232,6534,5232,6530,5237,6525,5225,6517,5215,6512xe" filled="t" fillcolor="#202020" stroked="f">
                <v:path arrowok="t"/>
                <v:fill/>
              </v:shape>
              <v:shape style="position:absolute;left:5030;top:6333;width:206;height:202" coordorigin="5030,6333" coordsize="206,202" path="m5151,6472l5131,6472,5141,6482,5146,6491,5155,6501,5139,6509,5120,6515,5098,6520,5102,6525,5102,6530,5121,6534,5138,6526,5157,6519,5176,6512,5215,6512,5207,6507,5195,6489,5198,6487,5166,6487,5152,6474,5151,6472xe" filled="t" fillcolor="#202020" stroked="f">
                <v:path arrowok="t"/>
                <v:fill/>
              </v:shape>
              <v:shape style="position:absolute;left:5030;top:6333;width:206;height:202" coordorigin="5030,6333" coordsize="206,202" path="m5093,6405l5078,6408,5077,6425,5075,6444,5069,6491,5054,6496,5040,6496,5030,6501,5044,6513,5102,6501,5098,6496,5098,6486,5088,6486,5081,6481,5086,6458,5090,6437,5092,6419,5093,6405xe" filled="t" fillcolor="#202020" stroked="f">
                <v:path arrowok="t"/>
                <v:fill/>
              </v:shape>
              <v:shape style="position:absolute;left:5030;top:6333;width:206;height:202" coordorigin="5030,6333" coordsize="206,202" path="m5160,6429l5140,6438,5128,6452,5114,6466,5098,6482,5102,6486,5107,6486,5112,6491,5131,6472,5151,6472,5141,6458,5218,6458,5218,6443,5150,6443,5155,6438,5155,6434,5160,6429xe" filled="t" fillcolor="#202020" stroked="f">
                <v:path arrowok="t"/>
                <v:fill/>
              </v:shape>
              <v:shape style="position:absolute;left:5030;top:6333;width:206;height:202" coordorigin="5030,6333" coordsize="206,202" path="m5218,6458l5203,6458,5199,6464,5185,6478,5166,6487,5198,6487,5209,6473,5218,6458xe" filled="t" fillcolor="#202020" stroked="f">
                <v:path arrowok="t"/>
                <v:fill/>
              </v:shape>
              <v:shape style="position:absolute;left:5030;top:6333;width:206;height:202" coordorigin="5030,6333" coordsize="206,202" path="m5050,6405l5035,6410,5038,6421,5042,6439,5046,6459,5050,6482,5061,6461,5057,6440,5054,6422,5050,6405xe" filled="t" fillcolor="#202020" stroked="f">
                <v:path arrowok="t"/>
                <v:fill/>
              </v:shape>
              <v:shape style="position:absolute;left:5030;top:6333;width:206;height:202" coordorigin="5030,6333" coordsize="206,202" path="m5131,6411l5098,6434,5107,6443,5150,6414,5131,6411xe" filled="t" fillcolor="#202020" stroked="f">
                <v:path arrowok="t"/>
                <v:fill/>
              </v:shape>
              <v:shape style="position:absolute;left:5030;top:6333;width:206;height:202" coordorigin="5030,6333" coordsize="206,202" path="m5194,6405l5189,6414,5196,6419,5213,6431,5227,6443,5231,6423,5215,6413,5194,6405xe" filled="t" fillcolor="#202020" stroked="f">
                <v:path arrowok="t"/>
                <v:fill/>
              </v:shape>
              <v:shape style="position:absolute;left:5030;top:6333;width:206;height:202" coordorigin="5030,6333" coordsize="206,202" path="m5227,6395l5218,6395,5218,6400,5222,6400,5227,6405,5227,6395xe" filled="t" fillcolor="#202020" stroked="f">
                <v:path arrowok="t"/>
                <v:fill/>
              </v:shape>
              <v:shape style="position:absolute;left:5030;top:6333;width:206;height:202" coordorigin="5030,6333" coordsize="206,202" path="m5179,6338l5147,6347,5136,6364,5122,6376,5122,6381,5117,6381,5107,6386,5117,6400,5126,6400,5137,6399,5155,6397,5174,6396,5195,6395,5227,6395,5227,6383,5138,6383,5149,6369,5163,6354,5179,6338xe" filled="t" fillcolor="#202020" stroked="f">
                <v:path arrowok="t"/>
                <v:fill/>
              </v:shape>
              <v:shape style="position:absolute;left:5030;top:6333;width:206;height:202" coordorigin="5030,6333" coordsize="206,202" path="m5102,6376l5030,6376,5030,6390,5102,6390,5102,6376xe" filled="t" fillcolor="#202020" stroked="f">
                <v:path arrowok="t"/>
                <v:fill/>
              </v:shape>
              <v:shape style="position:absolute;left:5030;top:6333;width:206;height:202" coordorigin="5030,6333" coordsize="206,202" path="m5198,6352l5189,6362,5194,6366,5198,6376,5198,6381,5176,6381,5156,6381,5138,6383,5227,6383,5227,6382,5213,6367,5198,6352xe" filled="t" fillcolor="#202020" stroked="f">
                <v:path arrowok="t"/>
                <v:fill/>
              </v:shape>
              <v:shape style="position:absolute;left:5030;top:6333;width:206;height:202" coordorigin="5030,6333" coordsize="206,202" path="m5059,6333l5050,6342,5054,6352,5064,6362,5069,6371,5082,6365,5071,6349,5059,6333xe" filled="t" fillcolor="#202020" stroked="f">
                <v:path arrowok="t"/>
                <v:fill/>
              </v:shape>
            </v:group>
            <v:group style="position:absolute;left:5246;top:6513;width:197;height:2" coordorigin="5246,6513" coordsize="197,2">
              <v:shape style="position:absolute;left:5246;top:6513;width:197;height:2" coordorigin="5246,6513" coordsize="197,0" path="m5246,6513l5443,6513e" filled="f" stroked="t" strokeweight=".82pt" strokecolor="#202020">
                <v:path arrowok="t"/>
              </v:shape>
            </v:group>
            <v:group style="position:absolute;left:5347;top:6366;width:2;height:139" coordorigin="5347,6366" coordsize="2,139">
              <v:shape style="position:absolute;left:5347;top:6366;width:2;height:139" coordorigin="5347,6366" coordsize="0,139" path="m5347,6366l5347,6506e" filled="f" stroked="t" strokeweight="1.06pt" strokecolor="#202020">
                <v:path arrowok="t"/>
              </v:shape>
            </v:group>
            <v:group style="position:absolute;left:5261;top:6359;width:173;height:2" coordorigin="5261,6359" coordsize="173,2">
              <v:shape style="position:absolute;left:5261;top:6359;width:173;height:2" coordorigin="5261,6359" coordsize="173,0" path="m5261,6359l5434,6359e" filled="f" stroked="t" strokeweight=".82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76.722321pt;margin-top:317.600006pt;width:2.877679pt;height:9.6pt;mso-position-horizontal-relative:page;mso-position-vertical-relative:page;z-index:-4574" coordorigin="5534,6352" coordsize="58,192">
            <v:shape style="position:absolute;left:5534;top:6352;width:58;height:192" coordorigin="5534,6352" coordsize="58,192" path="m5592,6352l5540,6408,5534,6452,5537,6473,5542,6493,5550,6512,5560,6529,5573,6544,5587,6538,5576,6522,5566,6505,5559,6487,5555,6467,5554,6444,5556,6423,5561,6403,5569,6384,5579,6367,5592,6352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282.940002pt;margin-top:316.140015pt;width:21.31pt;height:11.08pt;mso-position-horizontal-relative:page;mso-position-vertical-relative:page;z-index:-4573" coordorigin="5659,6323" coordsize="426,222">
            <v:group style="position:absolute;left:5669;top:6333;width:197;height:202" coordorigin="5669,6333" coordsize="197,202">
              <v:shape style="position:absolute;left:5669;top:6333;width:197;height:202" coordorigin="5669,6333" coordsize="197,202" path="m5818,6504l5779,6504,5796,6513,5814,6521,5834,6528,5856,6534,5856,6530,5861,6525,5855,6514,5831,6509,5818,6504xe" filled="t" fillcolor="#202020" stroked="f">
                <v:path arrowok="t"/>
                <v:fill/>
              </v:shape>
              <v:shape style="position:absolute;left:5669;top:6333;width:197;height:202" coordorigin="5669,6333" coordsize="197,202" path="m5731,6424l5721,6439,5731,6457,5740,6475,5747,6492,5731,6500,5713,6507,5692,6514,5669,6520,5669,6525,5674,6530,5684,6533,5705,6527,5742,6514,5760,6509,5779,6504,5818,6504,5812,6502,5796,6493,5783,6482,5794,6467,5798,6460,5752,6460,5741,6443,5731,6424xe" filled="t" fillcolor="#202020" stroked="f">
                <v:path arrowok="t"/>
                <v:fill/>
              </v:shape>
              <v:shape style="position:absolute;left:5669;top:6333;width:197;height:202" coordorigin="5669,6333" coordsize="197,202" path="m5798,6424l5798,6425,5788,6443,5774,6456,5752,6460,5798,6460,5804,6449,5813,6429,5798,6424xe" filled="t" fillcolor="#202020" stroked="f">
                <v:path arrowok="t"/>
                <v:fill/>
              </v:shape>
              <v:shape style="position:absolute;left:5669;top:6333;width:197;height:202" coordorigin="5669,6333" coordsize="197,202" path="m5803,6390l5805,6413,5821,6426,5834,6439,5846,6453,5856,6443,5852,6430,5838,6418,5803,6390xe" filled="t" fillcolor="#202020" stroked="f">
                <v:path arrowok="t"/>
                <v:fill/>
              </v:shape>
              <v:shape style="position:absolute;left:5669;top:6333;width:197;height:202" coordorigin="5669,6333" coordsize="197,202" path="m5726,6390l5717,6401,5703,6415,5687,6427,5669,6438,5678,6448,5697,6442,5711,6429,5726,6415,5741,6400,5726,6390xe" filled="t" fillcolor="#202020" stroked="f">
                <v:path arrowok="t"/>
                <v:fill/>
              </v:shape>
              <v:shape style="position:absolute;left:5669;top:6333;width:197;height:202" coordorigin="5669,6333" coordsize="197,202" path="m5866,6366l5669,6366,5669,6381,5866,6381,5866,6366xe" filled="t" fillcolor="#202020" stroked="f">
                <v:path arrowok="t"/>
                <v:fill/>
              </v:shape>
              <v:shape style="position:absolute;left:5669;top:6333;width:197;height:202" coordorigin="5669,6333" coordsize="197,202" path="m5765,6333l5750,6342,5755,6352,5760,6357,5765,6366,5770,6366,5779,6357,5774,6347,5770,6342,5765,6333xe" filled="t" fillcolor="#202020" stroked="f">
                <v:path arrowok="t"/>
                <v:fill/>
              </v:shape>
            </v:group>
            <v:group style="position:absolute;left:5880;top:6513;width:197;height:2" coordorigin="5880,6513" coordsize="197,2">
              <v:shape style="position:absolute;left:5880;top:6513;width:197;height:2" coordorigin="5880,6513" coordsize="197,0" path="m5880,6513l6077,6513e" filled="f" stroked="t" strokeweight=".82pt" strokecolor="#202020">
                <v:path arrowok="t"/>
              </v:shape>
            </v:group>
            <v:group style="position:absolute;left:5976;top:6366;width:2;height:139" coordorigin="5976,6366" coordsize="2,139">
              <v:shape style="position:absolute;left:5976;top:6366;width:2;height:139" coordorigin="5976,6366" coordsize="0,139" path="m5976,6366l5976,6506e" filled="f" stroked="t" strokeweight="1.06pt" strokecolor="#202020">
                <v:path arrowok="t"/>
              </v:shape>
            </v:group>
            <v:group style="position:absolute;left:5890;top:6359;width:173;height:2" coordorigin="5890,6359" coordsize="173,2">
              <v:shape style="position:absolute;left:5890;top:6359;width:173;height:2" coordorigin="5890,6359" coordsize="173,0" path="m5890,6359l6062,6359e" filled="f" stroked="t" strokeweight=".82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07.679993pt;margin-top:317.600006pt;width:2.639592pt;height:9.6pt;mso-position-horizontal-relative:page;mso-position-vertical-relative:page;z-index:-4572" coordorigin="6154,6352" coordsize="53,192">
            <v:shape style="position:absolute;left:6154;top:6352;width:53;height:192" coordorigin="6154,6352" coordsize="53,192" path="m6173,6352l6156,6354,6168,6370,6177,6387,6183,6406,6186,6427,6187,6450,6186,6471,6182,6491,6176,6509,6166,6527,6154,6544,6173,6544,6202,6490,6206,6446,6205,6424,6201,6404,6195,6384,6185,6367,6173,6352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273.579987pt;margin-top:330.540009pt;width:19.72pt;height:10.84pt;mso-position-horizontal-relative:page;mso-position-vertical-relative:page;z-index:-4571" coordorigin="5472,6611" coordsize="394,217">
            <v:group style="position:absolute;left:5482;top:6630;width:149;height:187" coordorigin="5482,6630" coordsize="149,187">
              <v:shape style="position:absolute;left:5482;top:6630;width:149;height:187" coordorigin="5482,6630" coordsize="149,187" path="m5630,6630l5482,6630,5482,6818,5501,6818,5501,6803,5630,6803,5630,6789,5501,6789,5501,6726,5630,6726,5630,6707,5501,6707,5501,6650,5630,6650,5630,6630xe" filled="t" fillcolor="#202020" stroked="f">
                <v:path arrowok="t"/>
                <v:fill/>
              </v:shape>
              <v:shape style="position:absolute;left:5482;top:6630;width:149;height:187" coordorigin="5482,6630" coordsize="149,187" path="m5630,6803l5611,6803,5611,6818,5630,6818,5630,6803xe" filled="t" fillcolor="#202020" stroked="f">
                <v:path arrowok="t"/>
                <v:fill/>
              </v:shape>
              <v:shape style="position:absolute;left:5482;top:6630;width:149;height:187" coordorigin="5482,6630" coordsize="149,187" path="m5630,6726l5611,6726,5611,6789,5630,6789,5630,6726xe" filled="t" fillcolor="#202020" stroked="f">
                <v:path arrowok="t"/>
                <v:fill/>
              </v:shape>
              <v:shape style="position:absolute;left:5482;top:6630;width:149;height:187" coordorigin="5482,6630" coordsize="149,187" path="m5630,6650l5611,6650,5611,6707,5630,6707,5630,6650xe" filled="t" fillcolor="#202020" stroked="f">
                <v:path arrowok="t"/>
                <v:fill/>
              </v:shape>
            </v:group>
            <v:group style="position:absolute;left:5664;top:6621;width:192;height:197" coordorigin="5664,6621" coordsize="192,197">
              <v:shape style="position:absolute;left:5664;top:6621;width:192;height:197" coordorigin="5664,6621" coordsize="192,197" path="m5702,6774l5664,6813,5669,6813,5674,6818,5684,6814,5698,6800,5712,6784,5702,6774xe" filled="t" fillcolor="#202020" stroked="f">
                <v:path arrowok="t"/>
                <v:fill/>
              </v:shape>
              <v:shape style="position:absolute;left:5664;top:6621;width:192;height:197" coordorigin="5664,6621" coordsize="192,197" path="m5856,6626l5784,6626,5784,6722,5784,6743,5782,6761,5779,6776,5772,6793,5760,6813,5765,6818,5770,6818,5781,6809,5791,6791,5796,6772,5798,6750,5856,6750,5856,6736,5798,6736,5798,6693,5856,6693,5856,6683,5798,6683,5798,6640,5856,6640,5856,6626xe" filled="t" fillcolor="#202020" stroked="f">
                <v:path arrowok="t"/>
                <v:fill/>
              </v:shape>
              <v:shape style="position:absolute;left:5664;top:6621;width:192;height:197" coordorigin="5664,6621" coordsize="192,197" path="m5856,6750l5842,6750,5842,6798,5837,6803,5808,6803,5813,6808,5813,6818,5851,6818,5856,6808,5856,6750xe" filled="t" fillcolor="#202020" stroked="f">
                <v:path arrowok="t"/>
                <v:fill/>
              </v:shape>
              <v:shape style="position:absolute;left:5664;top:6621;width:192;height:197" coordorigin="5664,6621" coordsize="192,197" path="m5736,6774l5726,6784,5736,6794,5746,6798,5755,6808,5765,6794,5755,6789,5746,6779,5736,6774xe" filled="t" fillcolor="#202020" stroked="f">
                <v:path arrowok="t"/>
                <v:fill/>
              </v:shape>
              <v:shape style="position:absolute;left:5664;top:6621;width:192;height:197" coordorigin="5664,6621" coordsize="192,197" path="m5774,6755l5664,6755,5664,6770,5774,6770,5774,6755xe" filled="t" fillcolor="#202020" stroked="f">
                <v:path arrowok="t"/>
                <v:fill/>
              </v:shape>
              <v:shape style="position:absolute;left:5664;top:6621;width:192;height:197" coordorigin="5664,6621" coordsize="192,197" path="m5702,6659l5683,6659,5683,6755,5702,6755,5702,6731,5760,6731,5760,6722,5702,6722,5702,6698,5760,6698,5760,6683,5702,6683,5702,6659xe" filled="t" fillcolor="#202020" stroked="f">
                <v:path arrowok="t"/>
                <v:fill/>
              </v:shape>
              <v:shape style="position:absolute;left:5664;top:6621;width:192;height:197" coordorigin="5664,6621" coordsize="192,197" path="m5760,6731l5741,6731,5741,6755,5760,6755,5760,6731xe" filled="t" fillcolor="#202020" stroked="f">
                <v:path arrowok="t"/>
                <v:fill/>
              </v:shape>
              <v:shape style="position:absolute;left:5664;top:6621;width:192;height:197" coordorigin="5664,6621" coordsize="192,197" path="m5856,6693l5842,6693,5842,6736,5856,6736,5856,6693xe" filled="t" fillcolor="#202020" stroked="f">
                <v:path arrowok="t"/>
                <v:fill/>
              </v:shape>
              <v:shape style="position:absolute;left:5664;top:6621;width:192;height:197" coordorigin="5664,6621" coordsize="192,197" path="m5760,6698l5741,6698,5741,6722,5760,6722,5760,6698xe" filled="t" fillcolor="#202020" stroked="f">
                <v:path arrowok="t"/>
                <v:fill/>
              </v:shape>
              <v:shape style="position:absolute;left:5664;top:6621;width:192;height:197" coordorigin="5664,6621" coordsize="192,197" path="m5760,6659l5741,6659,5741,6683,5760,6683,5760,6659xe" filled="t" fillcolor="#202020" stroked="f">
                <v:path arrowok="t"/>
                <v:fill/>
              </v:shape>
              <v:shape style="position:absolute;left:5664;top:6621;width:192;height:197" coordorigin="5664,6621" coordsize="192,197" path="m5856,6640l5842,6640,5842,6683,5856,6683,5856,6640xe" filled="t" fillcolor="#202020" stroked="f">
                <v:path arrowok="t"/>
                <v:fill/>
              </v:shape>
              <v:shape style="position:absolute;left:5664;top:6621;width:192;height:197" coordorigin="5664,6621" coordsize="192,197" path="m5774,6650l5669,6650,5669,6659,5774,6659,5774,6650xe" filled="t" fillcolor="#202020" stroked="f">
                <v:path arrowok="t"/>
                <v:fill/>
              </v:shape>
              <v:shape style="position:absolute;left:5664;top:6621;width:192;height:197" coordorigin="5664,6621" coordsize="192,197" path="m5702,6621l5683,6621,5683,6650,5702,6650,5702,6621xe" filled="t" fillcolor="#202020" stroked="f">
                <v:path arrowok="t"/>
                <v:fill/>
              </v:shape>
              <v:shape style="position:absolute;left:5664;top:6621;width:192;height:197" coordorigin="5664,6621" coordsize="192,197" path="m5760,6621l5741,6621,5741,6650,5760,6650,5760,662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42.459991pt;margin-top:322.859985pt;width:42.52pt;height:11.293374pt;mso-position-horizontal-relative:page;mso-position-vertical-relative:page;z-index:-4570" coordorigin="6849,6457" coordsize="850,226">
            <v:group style="position:absolute;left:6859;top:6467;width:202;height:203" coordorigin="6859,6467" coordsize="202,203">
              <v:shape style="position:absolute;left:6859;top:6467;width:202;height:203" coordorigin="6859,6467" coordsize="202,203" path="m6874,6578l6866,6597,6874,6616,6883,6630,6878,6640,6859,6659,6859,6664,6864,6669,6869,6670,6884,6657,6897,6643,6933,6643,6919,6635,6906,6622,6909,6614,6891,6614,6881,6597,6874,6578xe" filled="t" fillcolor="#202020" stroked="f">
                <v:path arrowok="t"/>
                <v:fill/>
              </v:shape>
              <v:shape style="position:absolute;left:6859;top:6467;width:202;height:203" coordorigin="6859,6467" coordsize="202,203" path="m6933,6643l6897,6643,6912,6652,6929,6658,6950,6663,6975,6664,7056,6664,7056,6659,7061,6654,7058,6650,6958,6649,6936,6645,6933,6643xe" filled="t" fillcolor="#202020" stroked="f">
                <v:path arrowok="t"/>
                <v:fill/>
              </v:shape>
              <v:shape style="position:absolute;left:6859;top:6467;width:202;height:203" coordorigin="6859,6467" coordsize="202,203" path="m6989,6621l6974,6621,6974,6645,6989,6645,6989,6621xe" filled="t" fillcolor="#202020" stroked="f">
                <v:path arrowok="t"/>
                <v:fill/>
              </v:shape>
              <v:shape style="position:absolute;left:6859;top:6467;width:202;height:203" coordorigin="6859,6467" coordsize="202,203" path="m7051,6611l6922,6611,6922,6621,7051,6621,7051,6611xe" filled="t" fillcolor="#202020" stroked="f">
                <v:path arrowok="t"/>
                <v:fill/>
              </v:shape>
              <v:shape style="position:absolute;left:6859;top:6467;width:202;height:203" coordorigin="6859,6467" coordsize="202,203" path="m6922,6491l6859,6491,6859,6506,6902,6506,6864,6549,6864,6563,6904,6577,6898,6598,6891,6614,6909,6614,6912,6604,6917,6584,6922,6563,6922,6549,6883,6549,6922,6506,6922,6491xe" filled="t" fillcolor="#202020" stroked="f">
                <v:path arrowok="t"/>
                <v:fill/>
              </v:shape>
              <v:shape style="position:absolute;left:6859;top:6467;width:202;height:203" coordorigin="6859,6467" coordsize="202,203" path="m6989,6592l6974,6592,6974,6611,6989,6611,6989,6592xe" filled="t" fillcolor="#202020" stroked="f">
                <v:path arrowok="t"/>
                <v:fill/>
              </v:shape>
              <v:shape style="position:absolute;left:6859;top:6467;width:202;height:203" coordorigin="6859,6467" coordsize="202,203" path="m7042,6582l6931,6582,6931,6592,7042,6592,7042,6582xe" filled="t" fillcolor="#202020" stroked="f">
                <v:path arrowok="t"/>
                <v:fill/>
              </v:shape>
              <v:shape style="position:absolute;left:6859;top:6467;width:202;height:203" coordorigin="6859,6467" coordsize="202,203" path="m6989,6563l6974,6563,6974,6582,6989,6582,6989,6563xe" filled="t" fillcolor="#202020" stroked="f">
                <v:path arrowok="t"/>
                <v:fill/>
              </v:shape>
              <v:shape style="position:absolute;left:6859;top:6467;width:202;height:203" coordorigin="6859,6467" coordsize="202,203" path="m7037,6534l7022,6534,7022,6549,6931,6549,6931,6563,7022,6563,7022,6568,7037,6568,7037,6534xe" filled="t" fillcolor="#202020" stroked="f">
                <v:path arrowok="t"/>
                <v:fill/>
              </v:shape>
              <v:shape style="position:absolute;left:6859;top:6467;width:202;height:203" coordorigin="6859,6467" coordsize="202,203" path="m6989,6534l6974,6534,6974,6549,6989,6549,6989,6534xe" filled="t" fillcolor="#202020" stroked="f">
                <v:path arrowok="t"/>
                <v:fill/>
              </v:shape>
              <v:shape style="position:absolute;left:6859;top:6467;width:202;height:203" coordorigin="6859,6467" coordsize="202,203" path="m7061,6520l6922,6520,6922,6534,7061,6534,7061,6520xe" filled="t" fillcolor="#202020" stroked="f">
                <v:path arrowok="t"/>
                <v:fill/>
              </v:shape>
              <v:shape style="position:absolute;left:6859;top:6467;width:202;height:203" coordorigin="6859,6467" coordsize="202,203" path="m6989,6501l6974,6501,6974,6520,6989,6520,6989,6501xe" filled="t" fillcolor="#202020" stroked="f">
                <v:path arrowok="t"/>
                <v:fill/>
              </v:shape>
              <v:shape style="position:absolute;left:6859;top:6467;width:202;height:203" coordorigin="6859,6467" coordsize="202,203" path="m7037,6491l6931,6491,6931,6501,7022,6501,7022,6520,7037,6520,7037,6491xe" filled="t" fillcolor="#202020" stroked="f">
                <v:path arrowok="t"/>
                <v:fill/>
              </v:shape>
              <v:shape style="position:absolute;left:6859;top:6467;width:202;height:203" coordorigin="6859,6467" coordsize="202,203" path="m6989,6467l6974,6467,6974,6491,6989,6491,6989,6467xe" filled="t" fillcolor="#202020" stroked="f">
                <v:path arrowok="t"/>
                <v:fill/>
              </v:shape>
            </v:group>
            <v:group style="position:absolute;left:7070;top:6477;width:202;height:196" coordorigin="7070,6477" coordsize="202,196">
              <v:shape style="position:absolute;left:7070;top:6477;width:202;height:196" coordorigin="7070,6477" coordsize="202,196" path="m7248,6558l7138,6558,7138,6573,7151,6582,7159,6601,7166,6619,7172,6637,7154,6644,7135,6652,7114,6659,7123,6669,7130,6673,7147,6666,7166,6659,7185,6653,7206,6647,7248,6647,7247,6647,7230,6637,7215,6624,7227,6610,7228,6608,7184,6608,7173,6592,7166,6573,7248,6573,7248,6558xe" filled="t" fillcolor="#202020" stroked="f">
                <v:path arrowok="t"/>
                <v:fill/>
              </v:shape>
              <v:shape style="position:absolute;left:7070;top:6477;width:202;height:196" coordorigin="7070,6477" coordsize="202,196" path="m7248,6647l7206,6647,7222,6657,7241,6664,7262,6669,7262,6664,7267,6659,7267,6653,7248,6647xe" filled="t" fillcolor="#202020" stroked="f">
                <v:path arrowok="t"/>
                <v:fill/>
              </v:shape>
              <v:shape style="position:absolute;left:7070;top:6477;width:202;height:196" coordorigin="7070,6477" coordsize="202,196" path="m7109,6539l7070,6539,7070,6554,7094,6554,7094,6640,7090,6645,7106,6653,7121,6641,7132,6630,7109,6630,7109,6539xe" filled="t" fillcolor="#202020" stroked="f">
                <v:path arrowok="t"/>
                <v:fill/>
              </v:shape>
              <v:shape style="position:absolute;left:7070;top:6477;width:202;height:196" coordorigin="7070,6477" coordsize="202,196" path="m7138,6611l7118,6621,7109,6630,7132,6630,7138,6626,7138,6611xe" filled="t" fillcolor="#202020" stroked="f">
                <v:path arrowok="t"/>
                <v:fill/>
              </v:shape>
              <v:shape style="position:absolute;left:7070;top:6477;width:202;height:196" coordorigin="7070,6477" coordsize="202,196" path="m7248,6573l7166,6573,7232,6577,7220,6593,7205,6605,7184,6608,7228,6608,7239,6592,7248,6573xe" filled="t" fillcolor="#202020" stroked="f">
                <v:path arrowok="t"/>
                <v:fill/>
              </v:shape>
              <v:shape style="position:absolute;left:7070;top:6477;width:202;height:196" coordorigin="7070,6477" coordsize="202,196" path="m7238,6477l7157,6477,7155,6513,7146,6531,7128,6544,7133,6549,7133,6554,7144,6554,7160,6539,7168,6521,7171,6501,7171,6496,7238,6496,7238,6477xe" filled="t" fillcolor="#202020" stroked="f">
                <v:path arrowok="t"/>
                <v:fill/>
              </v:shape>
              <v:shape style="position:absolute;left:7070;top:6477;width:202;height:196" coordorigin="7070,6477" coordsize="202,196" path="m7238,6496l7224,6496,7224,6539,7229,6544,7272,6544,7272,6530,7243,6530,7238,6525,7238,6496xe" filled="t" fillcolor="#202020" stroked="f">
                <v:path arrowok="t"/>
                <v:fill/>
              </v:shape>
              <v:shape style="position:absolute;left:7070;top:6477;width:202;height:196" coordorigin="7070,6477" coordsize="202,196" path="m7099,6477l7088,6489,7101,6503,7114,6520,7127,6505,7099,6477xe" filled="t" fillcolor="#202020" stroked="f">
                <v:path arrowok="t"/>
                <v:fill/>
              </v:shape>
            </v:group>
            <v:group style="position:absolute;left:7277;top:6472;width:206;height:197" coordorigin="7277,6472" coordsize="206,197">
              <v:shape style="position:absolute;left:7277;top:6472;width:206;height:197" coordorigin="7277,6472" coordsize="206,197" path="m7358,6558l7282,6558,7282,6573,7310,6581,7307,6600,7301,6619,7291,6637,7277,6654,7282,6664,7329,6610,7352,6610,7340,6599,7325,6587,7325,6573,7358,6573,7358,6558xe" filled="t" fillcolor="#202020" stroked="f">
                <v:path arrowok="t"/>
                <v:fill/>
              </v:shape>
              <v:shape style="position:absolute;left:7277;top:6472;width:206;height:197" coordorigin="7277,6472" coordsize="206,197" path="m7421,6510l7406,6510,7406,6560,7403,6580,7367,6644,7349,6659,7349,6664,7354,6664,7374,6661,7390,6645,7402,6629,7411,6612,7416,6597,7430,6597,7430,6587,7418,6581,7420,6562,7421,6539,7421,6510xe" filled="t" fillcolor="#202020" stroked="f">
                <v:path arrowok="t"/>
                <v:fill/>
              </v:shape>
              <v:shape style="position:absolute;left:7277;top:6472;width:206;height:197" coordorigin="7277,6472" coordsize="206,197" path="m7430,6597l7416,6597,7416,6659,7426,6664,7469,6664,7478,6659,7478,6650,7430,6650,7430,6597xe" filled="t" fillcolor="#202020" stroked="f">
                <v:path arrowok="t"/>
                <v:fill/>
              </v:shape>
              <v:shape style="position:absolute;left:7277;top:6472;width:206;height:197" coordorigin="7277,6472" coordsize="206,197" path="m7474,6616l7464,6616,7464,6650,7478,6650,7478,6640,7483,6630,7483,6621,7478,6621,7474,6616xe" filled="t" fillcolor="#202020" stroked="f">
                <v:path arrowok="t"/>
                <v:fill/>
              </v:shape>
              <v:shape style="position:absolute;left:7277;top:6472;width:206;height:197" coordorigin="7277,6472" coordsize="206,197" path="m7352,6610l7329,6610,7342,6625,7354,6640,7355,6616,7355,6612,7352,6610xe" filled="t" fillcolor="#202020" stroked="f">
                <v:path arrowok="t"/>
                <v:fill/>
              </v:shape>
              <v:shape style="position:absolute;left:7277;top:6472;width:206;height:197" coordorigin="7277,6472" coordsize="206,197" path="m7464,6482l7363,6482,7363,6606,7382,6606,7382,6496,7464,6496,7464,6482xe" filled="t" fillcolor="#202020" stroked="f">
                <v:path arrowok="t"/>
                <v:fill/>
              </v:shape>
              <v:shape style="position:absolute;left:7277;top:6472;width:206;height:197" coordorigin="7277,6472" coordsize="206,197" path="m7464,6496l7450,6496,7450,6602,7464,6602,7464,6496xe" filled="t" fillcolor="#202020" stroked="f">
                <v:path arrowok="t"/>
                <v:fill/>
              </v:shape>
              <v:shape style="position:absolute;left:7277;top:6472;width:206;height:197" coordorigin="7277,6472" coordsize="206,197" path="m7325,6525l7310,6525,7310,6558,7325,6558,7325,6525xe" filled="t" fillcolor="#202020" stroked="f">
                <v:path arrowok="t"/>
                <v:fill/>
              </v:shape>
              <v:shape style="position:absolute;left:7277;top:6472;width:206;height:197" coordorigin="7277,6472" coordsize="206,197" path="m7358,6510l7282,6510,7282,6525,7358,6525,7358,6510xe" filled="t" fillcolor="#202020" stroked="f">
                <v:path arrowok="t"/>
                <v:fill/>
              </v:shape>
              <v:shape style="position:absolute;left:7277;top:6472;width:206;height:197" coordorigin="7277,6472" coordsize="206,197" path="m7325,6472l7310,6472,7310,6510,7325,6510,7325,6472xe" filled="t" fillcolor="#202020" stroked="f">
                <v:path arrowok="t"/>
                <v:fill/>
              </v:shape>
            </v:group>
            <v:group style="position:absolute;left:7488;top:6467;width:202;height:206" coordorigin="7488,6467" coordsize="202,206">
              <v:shape style="position:absolute;left:7488;top:6467;width:202;height:206" coordorigin="7488,6467" coordsize="202,206" path="m7690,6611l7550,6611,7550,6626,7603,6632,7590,6642,7571,6651,7546,6659,7546,6664,7550,6669,7557,6673,7580,6665,7599,6656,7615,6647,7628,6638,7648,6638,7646,6637,7632,6626,7690,6626,7690,6611xe" filled="t" fillcolor="#202020" stroked="f">
                <v:path arrowok="t"/>
                <v:fill/>
              </v:shape>
              <v:shape style="position:absolute;left:7488;top:6467;width:202;height:206" coordorigin="7488,6467" coordsize="202,206" path="m7531,6558l7517,6558,7517,6669,7531,6669,7531,6558xe" filled="t" fillcolor="#202020" stroked="f">
                <v:path arrowok="t"/>
                <v:fill/>
              </v:shape>
              <v:shape style="position:absolute;left:7488;top:6467;width:202;height:206" coordorigin="7488,6467" coordsize="202,206" path="m7648,6638l7628,6638,7643,6652,7660,6662,7680,6669,7690,6659,7684,6652,7663,6646,7648,6638xe" filled="t" fillcolor="#202020" stroked="f">
                <v:path arrowok="t"/>
                <v:fill/>
              </v:shape>
              <v:shape style="position:absolute;left:7488;top:6467;width:202;height:206" coordorigin="7488,6467" coordsize="202,206" path="m7560,6515l7488,6515,7488,6530,7512,6542,7504,6562,7496,6580,7488,6597,7488,6602,7493,6611,7494,6614,7503,6599,7511,6580,7517,6558,7546,6558,7543,6554,7531,6554,7531,6530,7560,6530,7560,6515xe" filled="t" fillcolor="#202020" stroked="f">
                <v:path arrowok="t"/>
                <v:fill/>
              </v:shape>
              <v:shape style="position:absolute;left:7488;top:6467;width:202;height:206" coordorigin="7488,6467" coordsize="202,206" path="m7627,6592l7613,6592,7613,6611,7627,6611,7627,6592xe" filled="t" fillcolor="#202020" stroked="f">
                <v:path arrowok="t"/>
                <v:fill/>
              </v:shape>
              <v:shape style="position:absolute;left:7488;top:6467;width:202;height:206" coordorigin="7488,6467" coordsize="202,206" path="m7675,6525l7565,6525,7565,6597,7584,6597,7584,6592,7675,6592,7675,6578,7584,6578,7584,6563,7675,6563,7675,6554,7584,6554,7584,6539,7675,6539,7675,6525xe" filled="t" fillcolor="#202020" stroked="f">
                <v:path arrowok="t"/>
                <v:fill/>
              </v:shape>
              <v:shape style="position:absolute;left:7488;top:6467;width:202;height:206" coordorigin="7488,6467" coordsize="202,206" path="m7675,6592l7661,6592,7661,6597,7675,6597,7675,6592xe" filled="t" fillcolor="#202020" stroked="f">
                <v:path arrowok="t"/>
                <v:fill/>
              </v:shape>
              <v:shape style="position:absolute;left:7488;top:6467;width:202;height:206" coordorigin="7488,6467" coordsize="202,206" path="m7546,6558l7531,6558,7536,6568,7546,6573,7550,6582,7560,6573,7555,6563,7546,6558xe" filled="t" fillcolor="#202020" stroked="f">
                <v:path arrowok="t"/>
                <v:fill/>
              </v:shape>
              <v:shape style="position:absolute;left:7488;top:6467;width:202;height:206" coordorigin="7488,6467" coordsize="202,206" path="m7675,6563l7661,6563,7661,6578,7675,6578,7675,6563xe" filled="t" fillcolor="#202020" stroked="f">
                <v:path arrowok="t"/>
                <v:fill/>
              </v:shape>
              <v:shape style="position:absolute;left:7488;top:6467;width:202;height:206" coordorigin="7488,6467" coordsize="202,206" path="m7541,6549l7531,6554,7543,6554,7541,6549xe" filled="t" fillcolor="#202020" stroked="f">
                <v:path arrowok="t"/>
                <v:fill/>
              </v:shape>
              <v:shape style="position:absolute;left:7488;top:6467;width:202;height:206" coordorigin="7488,6467" coordsize="202,206" path="m7675,6539l7661,6539,7661,6554,7675,6554,7675,6539xe" filled="t" fillcolor="#202020" stroked="f">
                <v:path arrowok="t"/>
                <v:fill/>
              </v:shape>
              <v:shape style="position:absolute;left:7488;top:6467;width:202;height:206" coordorigin="7488,6467" coordsize="202,206" path="m7603,6501l7589,6501,7589,6520,7603,6520,7603,6501xe" filled="t" fillcolor="#202020" stroked="f">
                <v:path arrowok="t"/>
                <v:fill/>
              </v:shape>
              <v:shape style="position:absolute;left:7488;top:6467;width:202;height:206" coordorigin="7488,6467" coordsize="202,206" path="m7656,6501l7642,6501,7642,6520,7656,6520,7656,6501xe" filled="t" fillcolor="#202020" stroked="f">
                <v:path arrowok="t"/>
                <v:fill/>
              </v:shape>
              <v:shape style="position:absolute;left:7488;top:6467;width:202;height:206" coordorigin="7488,6467" coordsize="202,206" path="m7531,6467l7517,6467,7517,6515,7531,6515,7531,6467xe" filled="t" fillcolor="#202020" stroked="f">
                <v:path arrowok="t"/>
                <v:fill/>
              </v:shape>
              <v:shape style="position:absolute;left:7488;top:6467;width:202;height:206" coordorigin="7488,6467" coordsize="202,206" path="m7690,6491l7555,6491,7555,6501,7690,6501,7690,6491xe" filled="t" fillcolor="#202020" stroked="f">
                <v:path arrowok="t"/>
                <v:fill/>
              </v:shape>
              <v:shape style="position:absolute;left:7488;top:6467;width:202;height:206" coordorigin="7488,6467" coordsize="202,206" path="m7603,6467l7589,6467,7589,6491,7603,6491,7603,6467xe" filled="t" fillcolor="#202020" stroked="f">
                <v:path arrowok="t"/>
                <v:fill/>
              </v:shape>
              <v:shape style="position:absolute;left:7488;top:6467;width:202;height:206" coordorigin="7488,6467" coordsize="202,206" path="m7656,6467l7642,6467,7642,6491,7656,6491,7656,646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1.420013pt;margin-top:316.140015pt;width:42.52pt;height:11.32pt;mso-position-horizontal-relative:page;mso-position-vertical-relative:page;z-index:-4569" coordorigin="8428,6323" coordsize="850,226">
            <v:group style="position:absolute;left:8438;top:6338;width:202;height:202" coordorigin="8438,6338" coordsize="202,202">
              <v:shape style="position:absolute;left:8438;top:6338;width:202;height:202" coordorigin="8438,6338" coordsize="202,202" path="m8611,6448l8467,6448,8467,6539,8486,6539,8486,6525,8611,6525,8611,6510,8486,6510,8486,6462,8611,6462,8611,6448xe" filled="t" fillcolor="#202020" stroked="f">
                <v:path arrowok="t"/>
                <v:fill/>
              </v:shape>
              <v:shape style="position:absolute;left:8438;top:6338;width:202;height:202" coordorigin="8438,6338" coordsize="202,202" path="m8611,6525l8597,6525,8597,6539,8611,6539,8611,6525xe" filled="t" fillcolor="#202020" stroked="f">
                <v:path arrowok="t"/>
                <v:fill/>
              </v:shape>
              <v:shape style="position:absolute;left:8438;top:6338;width:202;height:202" coordorigin="8438,6338" coordsize="202,202" path="m8611,6462l8597,6462,8597,6510,8611,6510,8611,6462xe" filled="t" fillcolor="#202020" stroked="f">
                <v:path arrowok="t"/>
                <v:fill/>
              </v:shape>
              <v:shape style="position:absolute;left:8438;top:6338;width:202;height:202" coordorigin="8438,6338" coordsize="202,202" path="m8558,6338l8533,6340,8520,6353,8507,6366,8492,6379,8476,6391,8458,6403,8438,6414,8443,6419,8443,6424,8448,6429,8458,6424,8472,6414,8482,6410,8635,6410,8631,6406,8630,6405,8597,6405,8497,6398,8513,6384,8527,6370,8539,6357,8565,6357,8554,6342,8558,6338xe" filled="t" fillcolor="#202020" stroked="f">
                <v:path arrowok="t"/>
                <v:fill/>
              </v:shape>
              <v:shape style="position:absolute;left:8438;top:6338;width:202;height:202" coordorigin="8438,6338" coordsize="202,202" path="m8635,6410l8602,6410,8630,6424,8640,6414,8635,6410xe" filled="t" fillcolor="#202020" stroked="f">
                <v:path arrowok="t"/>
                <v:fill/>
              </v:shape>
              <v:shape style="position:absolute;left:8438;top:6338;width:202;height:202" coordorigin="8438,6338" coordsize="202,202" path="m8602,6410l8482,6410,8482,6419,8602,6419,8602,6410xe" filled="t" fillcolor="#202020" stroked="f">
                <v:path arrowok="t"/>
                <v:fill/>
              </v:shape>
              <v:shape style="position:absolute;left:8438;top:6338;width:202;height:202" coordorigin="8438,6338" coordsize="202,202" path="m8565,6357l8539,6357,8550,6368,8564,6381,8579,6393,8597,6405,8630,6405,8613,6396,8596,6385,8580,6372,8565,6358,8565,6357xe" filled="t" fillcolor="#202020" stroked="f">
                <v:path arrowok="t"/>
                <v:fill/>
              </v:shape>
            </v:group>
            <v:group style="position:absolute;left:8664;top:6347;width:173;height:187" coordorigin="8664,6347" coordsize="173,187">
              <v:shape style="position:absolute;left:8664;top:6347;width:173;height:187" coordorigin="8664,6347" coordsize="173,187" path="m8837,6347l8664,6347,8664,6534,8678,6534,8678,6362,8837,6362,8837,6347xe" filled="t" fillcolor="#202020" stroked="f">
                <v:path arrowok="t"/>
                <v:fill/>
              </v:shape>
              <v:shape style="position:absolute;left:8664;top:6347;width:173;height:187" coordorigin="8664,6347" coordsize="173,187" path="m8837,6362l8822,6362,8822,6515,8774,6515,8779,6520,8779,6530,8794,6534,8827,6534,8837,6525,8837,6362xe" filled="t" fillcolor="#202020" stroked="f">
                <v:path arrowok="t"/>
                <v:fill/>
              </v:shape>
              <v:shape style="position:absolute;left:8664;top:6347;width:173;height:187" coordorigin="8664,6347" coordsize="173,187" path="m8794,6424l8707,6424,8707,6501,8722,6501,8722,6491,8794,6491,8794,6472,8722,6472,8722,6438,8794,6438,8794,6424xe" filled="t" fillcolor="#202020" stroked="f">
                <v:path arrowok="t"/>
                <v:fill/>
              </v:shape>
              <v:shape style="position:absolute;left:8664;top:6347;width:173;height:187" coordorigin="8664,6347" coordsize="173,187" path="m8794,6438l8779,6438,8779,6472,8794,6472,8794,6438xe" filled="t" fillcolor="#202020" stroked="f">
                <v:path arrowok="t"/>
                <v:fill/>
              </v:shape>
              <v:shape style="position:absolute;left:8664;top:6347;width:173;height:187" coordorigin="8664,6347" coordsize="173,187" path="m8808,6386l8688,6386,8688,6400,8808,6400,8808,6386xe" filled="t" fillcolor="#202020" stroked="f">
                <v:path arrowok="t"/>
                <v:fill/>
              </v:shape>
            </v:group>
            <v:group style="position:absolute;left:8856;top:6338;width:202;height:200" coordorigin="8856,6338" coordsize="202,200">
              <v:shape style="position:absolute;left:8856;top:6338;width:202;height:200" coordorigin="8856,6338" coordsize="202,200" path="m8962,6414l8947,6414,8947,6450,8945,6473,8940,6493,8931,6510,8918,6525,8928,6534,8960,6467,8962,6443,8962,6414xe" filled="t" fillcolor="#202020" stroked="f">
                <v:path arrowok="t"/>
                <v:fill/>
              </v:shape>
              <v:shape style="position:absolute;left:8856;top:6338;width:202;height:200" coordorigin="8856,6338" coordsize="202,200" path="m8902,6419l8885,6419,8885,6534,8899,6534,8902,6419xe" filled="t" fillcolor="#202020" stroked="f">
                <v:path arrowok="t"/>
                <v:fill/>
              </v:shape>
              <v:shape style="position:absolute;left:8856;top:6338;width:202;height:200" coordorigin="8856,6338" coordsize="202,200" path="m9024,6414l9005,6414,9005,6534,9024,6534,9024,6414xe" filled="t" fillcolor="#202020" stroked="f">
                <v:path arrowok="t"/>
                <v:fill/>
              </v:shape>
              <v:shape style="position:absolute;left:8856;top:6338;width:202;height:200" coordorigin="8856,6338" coordsize="202,200" path="m8918,6342l8897,6348,8890,6368,8883,6387,8875,6405,8866,6422,8856,6438,8861,6443,8861,6448,8866,6453,8870,6443,8880,6434,8885,6419,8902,6419,8903,6379,8912,6361,8918,6342xe" filled="t" fillcolor="#202020" stroked="f">
                <v:path arrowok="t"/>
                <v:fill/>
              </v:shape>
              <v:shape style="position:absolute;left:8856;top:6338;width:202;height:200" coordorigin="8856,6338" coordsize="202,200" path="m8995,6338l8980,6339,8968,6355,8956,6371,8943,6385,8927,6398,8909,6410,8918,6419,8932,6415,8948,6401,8979,6376,8993,6365,9011,6365,9006,6360,8995,6342,8995,6338xe" filled="t" fillcolor="#202020" stroked="f">
                <v:path arrowok="t"/>
                <v:fill/>
              </v:shape>
              <v:shape style="position:absolute;left:8856;top:6338;width:202;height:200" coordorigin="8856,6338" coordsize="202,200" path="m9011,6365l8993,6365,9005,6382,9019,6396,9035,6409,9053,6419,9057,6415,9058,6410,9052,6399,9034,6388,9019,6375,9011,6365xe" filled="t" fillcolor="#202020" stroked="f">
                <v:path arrowok="t"/>
                <v:fill/>
              </v:shape>
            </v:group>
            <v:group style="position:absolute;left:9067;top:6333;width:202;height:206" coordorigin="9067,6333" coordsize="202,206">
              <v:shape style="position:absolute;left:9067;top:6333;width:202;height:206" coordorigin="9067,6333" coordsize="202,206" path="m9115,6429l9101,6429,9101,6539,9115,6539,9115,6429xe" filled="t" fillcolor="#202020" stroked="f">
                <v:path arrowok="t"/>
                <v:fill/>
              </v:shape>
              <v:shape style="position:absolute;left:9067;top:6333;width:202;height:206" coordorigin="9067,6333" coordsize="202,206" path="m9254,6458l9154,6458,9154,6539,9168,6539,9168,6525,9254,6525,9254,6510,9168,6510,9168,6472,9254,6472,9254,6458xe" filled="t" fillcolor="#202020" stroked="f">
                <v:path arrowok="t"/>
                <v:fill/>
              </v:shape>
              <v:shape style="position:absolute;left:9067;top:6333;width:202;height:206" coordorigin="9067,6333" coordsize="202,206" path="m9254,6525l9240,6525,9240,6539,9254,6539,9254,6525xe" filled="t" fillcolor="#202020" stroked="f">
                <v:path arrowok="t"/>
                <v:fill/>
              </v:shape>
              <v:shape style="position:absolute;left:9067;top:6333;width:202;height:206" coordorigin="9067,6333" coordsize="202,206" path="m9254,6472l9240,6472,9240,6510,9254,6510,9254,6472xe" filled="t" fillcolor="#202020" stroked="f">
                <v:path arrowok="t"/>
                <v:fill/>
              </v:shape>
              <v:shape style="position:absolute;left:9067;top:6333;width:202;height:206" coordorigin="9067,6333" coordsize="202,206" path="m9139,6376l9067,6376,9067,6390,9094,6408,9086,6426,9077,6444,9067,6462,9072,6467,9072,6477,9085,6468,9092,6451,9101,6429,9115,6429,9115,6419,9134,6419,9125,6410,9115,6410,9115,6390,9139,6390,9139,6376xe" filled="t" fillcolor="#202020" stroked="f">
                <v:path arrowok="t"/>
                <v:fill/>
              </v:shape>
              <v:shape style="position:absolute;left:9067;top:6333;width:202;height:206" coordorigin="9067,6333" coordsize="202,206" path="m9187,6386l9168,6386,9178,6395,9182,6405,9189,6417,9172,6429,9153,6437,9134,6443,9134,6448,9139,6453,9157,6451,9176,6443,9193,6435,9210,6427,9255,6427,9243,6421,9235,6404,9202,6404,9190,6389,9187,6386xe" filled="t" fillcolor="#202020" stroked="f">
                <v:path arrowok="t"/>
                <v:fill/>
              </v:shape>
              <v:shape style="position:absolute;left:9067;top:6333;width:202;height:206" coordorigin="9067,6333" coordsize="202,206" path="m9255,6427l9210,6427,9228,6438,9246,6447,9264,6453,9269,6448,9269,6443,9261,6430,9255,6427xe" filled="t" fillcolor="#202020" stroked="f">
                <v:path arrowok="t"/>
                <v:fill/>
              </v:shape>
              <v:shape style="position:absolute;left:9067;top:6333;width:202;height:206" coordorigin="9067,6333" coordsize="202,206" path="m9134,6419l9115,6419,9120,6424,9125,6434,9134,6438,9144,6429,9134,6419xe" filled="t" fillcolor="#202020" stroked="f">
                <v:path arrowok="t"/>
                <v:fill/>
              </v:shape>
              <v:shape style="position:absolute;left:9067;top:6333;width:202;height:206" coordorigin="9067,6333" coordsize="202,206" path="m9120,6405l9115,6410,9125,6410,9120,6405xe" filled="t" fillcolor="#202020" stroked="f">
                <v:path arrowok="t"/>
                <v:fill/>
              </v:shape>
              <v:shape style="position:absolute;left:9067;top:6333;width:202;height:206" coordorigin="9067,6333" coordsize="202,206" path="m9192,6338l9171,6348,9163,6365,9152,6382,9139,6400,9149,6410,9158,6405,9168,6386,9187,6386,9178,6371,9259,6371,9259,6357,9187,6357,9187,6352,9192,6342,9192,6338xe" filled="t" fillcolor="#202020" stroked="f">
                <v:path arrowok="t"/>
                <v:fill/>
              </v:shape>
              <v:shape style="position:absolute;left:9067;top:6333;width:202;height:206" coordorigin="9067,6333" coordsize="202,206" path="m9259,6371l9240,6371,9234,6380,9220,6393,9202,6404,9235,6404,9234,6401,9248,6386,9259,6371xe" filled="t" fillcolor="#202020" stroked="f">
                <v:path arrowok="t"/>
                <v:fill/>
              </v:shape>
              <v:shape style="position:absolute;left:9067;top:6333;width:202;height:206" coordorigin="9067,6333" coordsize="202,206" path="m9115,6333l9101,6333,9101,6376,9115,6376,9115,633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31.285034pt;margin-top:331.760010pt;width:2.634965pt;height:9.84pt;mso-position-horizontal-relative:page;mso-position-vertical-relative:page;z-index:-4568" coordorigin="8626,6635" coordsize="53,197">
            <v:shape style="position:absolute;left:8626;top:6635;width:53;height:197" coordorigin="8626,6635" coordsize="53,197" path="m8678,6635l8630,6694,8626,6738,8627,6759,8631,6779,8638,6797,8647,6815,8659,6832,8671,6823,8661,6806,8652,6789,8645,6770,8641,6749,8640,6727,8642,6706,8647,6687,8655,6669,8666,6652,8678,6635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37.76001pt;margin-top:331.519989pt;width:10.08pt;height:9.36pt;mso-position-horizontal-relative:page;mso-position-vertical-relative:page;z-index:-4567" coordorigin="8755,6630" coordsize="202,187">
            <v:shape style="position:absolute;left:8755;top:6630;width:202;height:187" coordorigin="8755,6630" coordsize="202,187" path="m8832,6707l8813,6707,8812,6735,8808,6756,8803,6771,8791,6784,8776,6797,8755,6808,8755,6813,8760,6818,8777,6816,8795,6803,8831,6741,8832,6717,8832,6707xe" filled="t" fillcolor="#202020" stroked="f">
              <v:path arrowok="t"/>
              <v:fill/>
            </v:shape>
            <v:shape style="position:absolute;left:8755;top:6630;width:202;height:187" coordorigin="8755,6630" coordsize="202,187" path="m8890,6707l8870,6707,8870,6808,8880,6813,8942,6813,8952,6808,8952,6798,8894,6798,8890,6794,8890,6707xe" filled="t" fillcolor="#202020" stroked="f">
              <v:path arrowok="t"/>
              <v:fill/>
            </v:shape>
            <v:shape style="position:absolute;left:8755;top:6630;width:202;height:187" coordorigin="8755,6630" coordsize="202,187" path="m8938,6755l8938,6789,8928,6798,8952,6798,8952,6794,8957,6784,8957,6765,8952,6760,8947,6760,8938,6755xe" filled="t" fillcolor="#202020" stroked="f">
              <v:path arrowok="t"/>
              <v:fill/>
            </v:shape>
            <v:shape style="position:absolute;left:8755;top:6630;width:202;height:187" coordorigin="8755,6630" coordsize="202,187" path="m8957,6693l8755,6693,8755,6707,8957,6707,8957,6693xe" filled="t" fillcolor="#202020" stroked="f">
              <v:path arrowok="t"/>
              <v:fill/>
            </v:shape>
            <v:shape style="position:absolute;left:8755;top:6630;width:202;height:187" coordorigin="8755,6630" coordsize="202,187" path="m8933,6630l8774,6630,8774,6650,8933,6650,8933,6630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51.679993pt;margin-top:331.760010pt;width:2.637679pt;height:9.84pt;mso-position-horizontal-relative:page;mso-position-vertical-relative:page;z-index:-4566" coordorigin="9034,6635" coordsize="53,197">
            <v:shape style="position:absolute;left:9034;top:6635;width:53;height:197" coordorigin="9034,6635" coordsize="53,197" path="m9048,6635l9039,6642,9049,6658,9058,6675,9063,6694,9066,6714,9067,6738,9065,6759,9061,6779,9055,6797,9046,6815,9034,6832,9048,6832,9081,6770,9086,6727,9084,6706,9079,6686,9071,6667,9061,6650,9048,6635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96.059998pt;margin-top:322.859985pt;width:53.22293pt;height:11.32pt;mso-position-horizontal-relative:page;mso-position-vertical-relative:page;z-index:-4565" coordorigin="9921,6457" coordsize="1064,226">
            <v:group style="position:absolute;left:9931;top:6467;width:204;height:202" coordorigin="9931,6467" coordsize="204,202">
              <v:shape style="position:absolute;left:9931;top:6467;width:204;height:202" coordorigin="9931,6467" coordsize="204,202" path="m9974,6587l9960,6587,9960,6650,9931,6650,9936,6654,9936,6669,9970,6669,9974,6659,9974,6587xe" filled="t" fillcolor="#202020" stroked="f">
                <v:path arrowok="t"/>
                <v:fill/>
              </v:shape>
              <v:shape style="position:absolute;left:9931;top:6467;width:204;height:202" coordorigin="9931,6467" coordsize="204,202" path="m10118,6549l10008,6549,10008,6563,10026,6576,10033,6595,10041,6614,10047,6632,10031,6642,10013,6651,9994,6659,9998,6664,9998,6669,10015,6668,10051,6650,10069,6642,10107,6642,10098,6635,10088,6617,10089,6616,10065,6616,10053,6600,10043,6582,10037,6563,10118,6563,10118,6549xe" filled="t" fillcolor="#202020" stroked="f">
                <v:path arrowok="t"/>
                <v:fill/>
              </v:shape>
              <v:shape style="position:absolute;left:9931;top:6467;width:204;height:202" coordorigin="9931,6467" coordsize="204,202" path="m10107,6642l10069,6642,10084,6652,10102,6662,10123,6669,10128,6669,10128,6659,10135,6654,10114,6647,10107,6642xe" filled="t" fillcolor="#202020" stroked="f">
                <v:path arrowok="t"/>
                <v:fill/>
              </v:shape>
              <v:shape style="position:absolute;left:9931;top:6467;width:204;height:202" coordorigin="9931,6467" coordsize="204,202" path="m10118,6563l10104,6563,10102,6568,10092,6585,10081,6602,10065,6616,10089,6616,10099,6601,10110,6583,10118,6563xe" filled="t" fillcolor="#202020" stroked="f">
                <v:path arrowok="t"/>
                <v:fill/>
              </v:shape>
              <v:shape style="position:absolute;left:9931;top:6467;width:204;height:202" coordorigin="9931,6467" coordsize="204,202" path="m9994,6573l9941,6573,9931,6578,9931,6597,9950,6587,9974,6587,9974,6578,9984,6578,9994,6573xe" filled="t" fillcolor="#202020" stroked="f">
                <v:path arrowok="t"/>
                <v:fill/>
              </v:shape>
              <v:shape style="position:absolute;left:9931;top:6467;width:204;height:202" coordorigin="9931,6467" coordsize="204,202" path="m9974,6525l9960,6525,9960,6568,9950,6573,9998,6573,9998,6563,9974,6563,9974,6525xe" filled="t" fillcolor="#202020" stroked="f">
                <v:path arrowok="t"/>
                <v:fill/>
              </v:shape>
              <v:shape style="position:absolute;left:9931;top:6467;width:204;height:202" coordorigin="9931,6467" coordsize="204,202" path="m9998,6558l9994,6558,9984,6563,9998,6563,9998,6558xe" filled="t" fillcolor="#202020" stroked="f">
                <v:path arrowok="t"/>
                <v:fill/>
              </v:shape>
              <v:shape style="position:absolute;left:9931;top:6467;width:204;height:202" coordorigin="9931,6467" coordsize="204,202" path="m10075,6515l10061,6515,10061,6549,10075,6549,10075,6515xe" filled="t" fillcolor="#202020" stroked="f">
                <v:path arrowok="t"/>
                <v:fill/>
              </v:shape>
              <v:shape style="position:absolute;left:9931;top:6467;width:204;height:202" coordorigin="9931,6467" coordsize="204,202" path="m9998,6510l9931,6510,9931,6525,9998,6525,9998,6510xe" filled="t" fillcolor="#202020" stroked="f">
                <v:path arrowok="t"/>
                <v:fill/>
              </v:shape>
              <v:shape style="position:absolute;left:9931;top:6467;width:204;height:202" coordorigin="9931,6467" coordsize="204,202" path="m10133,6501l10008,6501,10008,6515,10133,6515,10133,6501xe" filled="t" fillcolor="#202020" stroked="f">
                <v:path arrowok="t"/>
                <v:fill/>
              </v:shape>
              <v:shape style="position:absolute;left:9931;top:6467;width:204;height:202" coordorigin="9931,6467" coordsize="204,202" path="m9974,6472l9960,6472,9960,6510,9974,6510,9974,6472xe" filled="t" fillcolor="#202020" stroked="f">
                <v:path arrowok="t"/>
                <v:fill/>
              </v:shape>
              <v:shape style="position:absolute;left:9931;top:6467;width:204;height:202" coordorigin="9931,6467" coordsize="204,202" path="m10075,6467l10061,6467,10061,6501,10075,6501,10075,6467xe" filled="t" fillcolor="#202020" stroked="f">
                <v:path arrowok="t"/>
                <v:fill/>
              </v:shape>
            </v:group>
            <v:group style="position:absolute;left:10138;top:6467;width:211;height:202" coordorigin="10138,6467" coordsize="211,202">
              <v:shape style="position:absolute;left:10138;top:6467;width:211;height:202" coordorigin="10138,6467" coordsize="211,202" path="m10263,6544l10234,6544,10234,6669,10253,6669,10257,6554,10269,6554,10263,6544xe" filled="t" fillcolor="#202020" stroked="f">
                <v:path arrowok="t"/>
                <v:fill/>
              </v:shape>
              <v:shape style="position:absolute;left:10138;top:6467;width:211;height:202" coordorigin="10138,6467" coordsize="211,202" path="m10339,6520l10147,6520,10147,6534,10220,6548,10209,6564,10154,6622,10138,6635,10147,6645,10204,6597,10234,6544,10263,6544,10258,6534,10339,6534,10339,6520xe" filled="t" fillcolor="#202020" stroked="f">
                <v:path arrowok="t"/>
                <v:fill/>
              </v:shape>
              <v:shape style="position:absolute;left:10138;top:6467;width:211;height:202" coordorigin="10138,6467" coordsize="211,202" path="m10269,6554l10257,6554,10267,6572,10305,6620,10334,6645,10349,6630,10338,6625,10322,6614,10307,6601,10294,6587,10281,6571,10269,6554xe" filled="t" fillcolor="#202020" stroked="f">
                <v:path arrowok="t"/>
                <v:fill/>
              </v:shape>
              <v:shape style="position:absolute;left:10138;top:6467;width:211;height:202" coordorigin="10138,6467" coordsize="211,202" path="m10253,6467l10234,6467,10234,6520,10253,6520,10253,6467xe" filled="t" fillcolor="#202020" stroked="f">
                <v:path arrowok="t"/>
                <v:fill/>
              </v:shape>
              <v:shape style="position:absolute;left:10138;top:6467;width:211;height:202" coordorigin="10138,6467" coordsize="211,202" path="m10282,6472l10272,6482,10275,6484,10291,6497,10306,6510,10312,6497,10299,6483,10282,6472xe" filled="t" fillcolor="#202020" stroked="f">
                <v:path arrowok="t"/>
                <v:fill/>
              </v:shape>
            </v:group>
            <v:group style="position:absolute;left:10354;top:6477;width:192;height:197" coordorigin="10354,6477" coordsize="192,197">
              <v:shape style="position:absolute;left:10354;top:6477;width:192;height:197" coordorigin="10354,6477" coordsize="192,197" path="m10510,6632l10475,6632,10509,6651,10527,6662,10546,6674,10539,6649,10521,6638,10510,6632xe" filled="t" fillcolor="#202020" stroked="f">
                <v:path arrowok="t"/>
                <v:fill/>
              </v:shape>
              <v:shape style="position:absolute;left:10354;top:6477;width:192;height:197" coordorigin="10354,6477" coordsize="192,197" path="m10469,6558l10454,6558,10454,6599,10447,6617,10379,6650,10354,6654,10358,6664,10363,6669,10390,6668,10413,6661,10433,6654,10450,6646,10464,6639,10475,6632,10510,6632,10504,6629,10486,6620,10469,6611,10469,6558xe" filled="t" fillcolor="#202020" stroked="f">
                <v:path arrowok="t"/>
                <v:fill/>
              </v:shape>
              <v:shape style="position:absolute;left:10354;top:6477;width:192;height:197" coordorigin="10354,6477" coordsize="192,197" path="m10507,6506l10483,6506,10464,6525,10459,6534,10378,6534,10378,6626,10397,6626,10397,6549,10536,6549,10536,6534,10479,6534,10507,6506xe" filled="t" fillcolor="#202020" stroked="f">
                <v:path arrowok="t"/>
                <v:fill/>
              </v:shape>
              <v:shape style="position:absolute;left:10354;top:6477;width:192;height:197" coordorigin="10354,6477" coordsize="192,197" path="m10536,6549l10522,6549,10522,6621,10536,6621,10536,6549xe" filled="t" fillcolor="#202020" stroked="f">
                <v:path arrowok="t"/>
                <v:fill/>
              </v:shape>
              <v:shape style="position:absolute;left:10354;top:6477;width:192;height:197" coordorigin="10354,6477" coordsize="192,197" path="m10440,6477l10411,6478,10398,6492,10384,6506,10369,6520,10354,6534,10358,6539,10377,6534,10391,6520,10406,6506,10507,6506,10507,6491,10426,6491,10440,6477xe" filled="t" fillcolor="#202020" stroked="f">
                <v:path arrowok="t"/>
                <v:fill/>
              </v:shape>
            </v:group>
            <v:group style="position:absolute;left:10565;top:6472;width:202;height:202" coordorigin="10565,6472" coordsize="202,202">
              <v:shape style="position:absolute;left:10565;top:6472;width:202;height:202" coordorigin="10565,6472" coordsize="202,202" path="m10766,6549l10570,6549,10570,6558,10766,6558,10766,6549xe" filled="t" fillcolor="#202020" stroked="f">
                <v:path arrowok="t"/>
                <v:fill/>
              </v:shape>
              <v:shape style="position:absolute;left:10565;top:6472;width:202;height:202" coordorigin="10565,6472" coordsize="202,202" path="m10675,6530l10661,6530,10661,6549,10675,6549,10675,6530xe" filled="t" fillcolor="#202020" stroked="f">
                <v:path arrowok="t"/>
                <v:fill/>
              </v:shape>
              <v:shape style="position:absolute;left:10565;top:6472;width:202;height:202" coordorigin="10565,6472" coordsize="202,202" path="m10747,6520l10589,6520,10589,6530,10747,6530,10747,6520xe" filled="t" fillcolor="#202020" stroked="f">
                <v:path arrowok="t"/>
                <v:fill/>
              </v:shape>
              <v:shape style="position:absolute;left:10565;top:6472;width:202;height:202" coordorigin="10565,6472" coordsize="202,202" path="m10675,6501l10661,6501,10661,6520,10675,6520,10675,6501xe" filled="t" fillcolor="#202020" stroked="f">
                <v:path arrowok="t"/>
                <v:fill/>
              </v:shape>
              <v:shape style="position:absolute;left:10565;top:6472;width:202;height:202" coordorigin="10565,6472" coordsize="202,202" path="m10757,6486l10579,6486,10579,6501,10757,6501,10757,6486xe" filled="t" fillcolor="#202020" stroked="f">
                <v:path arrowok="t"/>
                <v:fill/>
              </v:shape>
              <v:shape style="position:absolute;left:10565;top:6472;width:202;height:202" coordorigin="10565,6472" coordsize="202,202" path="m10675,6472l10661,6472,10661,6486,10675,6486,10675,6472xe" filled="t" fillcolor="#202020" stroked="f">
                <v:path arrowok="t"/>
                <v:fill/>
              </v:shape>
              <v:shape style="position:absolute;left:10565;top:6472;width:202;height:202" coordorigin="10565,6472" coordsize="202,202" path="m10727,6645l10685,6645,10706,6651,10724,6658,10741,6665,10757,6674,10753,6652,10735,6648,10727,6645xe" filled="t" fillcolor="#202020" stroked="f">
                <v:path arrowok="t"/>
                <v:fill/>
              </v:shape>
              <v:shape style="position:absolute;left:10565;top:6472;width:202;height:202" coordorigin="10565,6472" coordsize="202,202" path="m10675,6597l10661,6598,10659,6620,10650,6637,10638,6644,10619,6650,10595,6653,10565,6654,10574,6664,10593,6672,10616,6668,10636,6664,10654,6658,10670,6652,10685,6645,10727,6645,10717,6642,10697,6634,10675,6626,10675,6597xe" filled="t" fillcolor="#202020" stroked="f">
                <v:path arrowok="t"/>
                <v:fill/>
              </v:shape>
              <v:shape style="position:absolute;left:10565;top:6472;width:202;height:202" coordorigin="10565,6472" coordsize="202,202" path="m10742,6578l10594,6578,10594,6635,10608,6635,10608,6592,10742,6592,10742,6578xe" filled="t" fillcolor="#202020" stroked="f">
                <v:path arrowok="t"/>
                <v:fill/>
              </v:shape>
              <v:shape style="position:absolute;left:10565;top:6472;width:202;height:202" coordorigin="10565,6472" coordsize="202,202" path="m10742,6592l10728,6592,10728,6635,10742,6635,10742,6592xe" filled="t" fillcolor="#202020" stroked="f">
                <v:path arrowok="t"/>
                <v:fill/>
              </v:shape>
            </v:group>
            <v:group style="position:absolute;left:10776;top:6472;width:200;height:197" coordorigin="10776,6472" coordsize="200,197">
              <v:shape style="position:absolute;left:10776;top:6472;width:200;height:197" coordorigin="10776,6472" coordsize="200,197" path="m10900,6557l10881,6557,10890,6578,10922,6632,10963,6669,10968,6659,10973,6654,10976,6646,10960,6636,10945,6624,10932,6610,10920,6595,10909,6577,10900,6558,10900,6557xe" filled="t" fillcolor="#202020" stroked="f">
                <v:path arrowok="t"/>
                <v:fill/>
              </v:shape>
              <v:shape style="position:absolute;left:10776;top:6472;width:200;height:197" coordorigin="10776,6472" coordsize="200,197" path="m10891,6472l10872,6480,10869,6504,10865,6526,10844,6586,10793,6644,10776,6654,10786,6664,10840,6627,10873,6576,10881,6557,10900,6557,10892,6536,10886,6512,10887,6492,10891,647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95.519989pt;margin-top:369.440002pt;width:1.68pt;height:2.64pt;mso-position-horizontal-relative:page;mso-position-vertical-relative:page;z-index:-4564" coordorigin="7910,7389" coordsize="34,53">
            <v:shape style="position:absolute;left:7910;top:7389;width:34;height:53" coordorigin="7910,7389" coordsize="34,53" path="m7944,7389l7925,7389,7910,7442,7925,7442,7944,7389xe" filled="t" fillcolor="#202020" stroked="f">
              <v:path arrowok="t"/>
              <v:fill/>
            </v:shape>
            <w10:wrap type="none"/>
          </v:group>
        </w:pict>
      </w:r>
      <w:r>
        <w:rPr/>
        <w:pict>
          <v:shape style="position:absolute;margin-left:402.220398pt;margin-top:361.019989pt;width:153.607567pt;height:12pt;mso-position-horizontal-relative:page;mso-position-vertical-relative:page;z-index:-4563" type="#_x0000_t75">
            <v:imagedata r:id="rId136" o:title=""/>
          </v:shape>
        </w:pict>
      </w:r>
      <w:r>
        <w:rPr/>
        <w:pict>
          <v:group style="position:absolute;margin-left:51.82pt;margin-top:404.940002pt;width:42.76pt;height:11.115854pt;mso-position-horizontal-relative:page;mso-position-vertical-relative:page;z-index:-4562" coordorigin="1036,8099" coordsize="855,222">
            <v:group style="position:absolute;left:1046;top:8123;width:202;height:188" coordorigin="1046,8123" coordsize="202,188">
              <v:shape style="position:absolute;left:1046;top:8123;width:202;height:188" coordorigin="1046,8123" coordsize="202,188" path="m1190,8190l1176,8190,1175,8234,1170,8254,1162,8271,1148,8282,1131,8292,1109,8301,1118,8310,1129,8311,1150,8301,1165,8289,1176,8277,1181,8277,1181,8272,1210,8272,1204,8269,1186,8258,1190,8248,1190,8190xe" filled="t" fillcolor="#202020" stroked="f">
                <v:path arrowok="t"/>
                <v:fill/>
              </v:shape>
              <v:shape style="position:absolute;left:1046;top:8123;width:202;height:188" coordorigin="1046,8123" coordsize="202,188" path="m1210,8272l1181,8272,1188,8278,1205,8288,1222,8299,1238,8310,1239,8289,1222,8279,1210,8272xe" filled="t" fillcolor="#202020" stroked="f">
                <v:path arrowok="t"/>
                <v:fill/>
              </v:shape>
              <v:shape style="position:absolute;left:1046;top:8123;width:202;height:188" coordorigin="1046,8123" coordsize="202,188" path="m1094,8147l1075,8147,1075,8253,1070,8258,1056,8258,1046,8262,1061,8274,1098,8264,1123,8258,1123,8253,1094,8253,1094,8147xe" filled="t" fillcolor="#202020" stroked="f">
                <v:path arrowok="t"/>
                <v:fill/>
              </v:shape>
              <v:shape style="position:absolute;left:1046;top:8123;width:202;height:188" coordorigin="1046,8123" coordsize="202,188" path="m1238,8162l1128,8162,1128,8267,1147,8267,1147,8176,1238,8176,1238,8162xe" filled="t" fillcolor="#202020" stroked="f">
                <v:path arrowok="t"/>
                <v:fill/>
              </v:shape>
              <v:shape style="position:absolute;left:1046;top:8123;width:202;height:188" coordorigin="1046,8123" coordsize="202,188" path="m1238,8176l1224,8176,1224,8267,1238,8267,1238,8176xe" filled="t" fillcolor="#202020" stroked="f">
                <v:path arrowok="t"/>
                <v:fill/>
              </v:shape>
              <v:shape style="position:absolute;left:1046;top:8123;width:202;height:188" coordorigin="1046,8123" coordsize="202,188" path="m1123,8243l1114,8248,1104,8248,1094,8253,1123,8253,1123,8243xe" filled="t" fillcolor="#202020" stroked="f">
                <v:path arrowok="t"/>
                <v:fill/>
              </v:shape>
              <v:shape style="position:absolute;left:1046;top:8123;width:202;height:188" coordorigin="1046,8123" coordsize="202,188" path="m1190,8138l1176,8138,1166,8162,1186,8162,1190,8138xe" filled="t" fillcolor="#202020" stroked="f">
                <v:path arrowok="t"/>
                <v:fill/>
              </v:shape>
              <v:shape style="position:absolute;left:1046;top:8123;width:202;height:188" coordorigin="1046,8123" coordsize="202,188" path="m1118,8133l1051,8133,1051,8147,1118,8147,1118,8133xe" filled="t" fillcolor="#202020" stroked="f">
                <v:path arrowok="t"/>
                <v:fill/>
              </v:shape>
              <v:shape style="position:absolute;left:1046;top:8123;width:202;height:188" coordorigin="1046,8123" coordsize="202,188" path="m1248,8123l1123,8123,1123,8138,1248,8138,1248,8123xe" filled="t" fillcolor="#202020" stroked="f">
                <v:path arrowok="t"/>
                <v:fill/>
              </v:shape>
            </v:group>
            <v:group style="position:absolute;left:1286;top:8118;width:149;height:192" coordorigin="1286,8118" coordsize="149,192">
              <v:shape style="position:absolute;left:1286;top:8118;width:149;height:192" coordorigin="1286,8118" coordsize="149,192" path="m1435,8118l1286,8118,1286,8310,1306,8310,1306,8296,1435,8296,1435,8277,1306,8277,1306,8238,1435,8238,1435,8224,1306,8224,1306,8186,1435,8186,1435,8171,1306,8171,1306,8133,1435,8133,1435,8118xe" filled="t" fillcolor="#202020" stroked="f">
                <v:path arrowok="t"/>
                <v:fill/>
              </v:shape>
              <v:shape style="position:absolute;left:1286;top:8118;width:149;height:192" coordorigin="1286,8118" coordsize="149,192" path="m1435,8296l1416,8296,1416,8310,1435,8310,1435,8296xe" filled="t" fillcolor="#202020" stroked="f">
                <v:path arrowok="t"/>
                <v:fill/>
              </v:shape>
              <v:shape style="position:absolute;left:1286;top:8118;width:149;height:192" coordorigin="1286,8118" coordsize="149,192" path="m1435,8238l1416,8238,1416,8277,1435,8277,1435,8238xe" filled="t" fillcolor="#202020" stroked="f">
                <v:path arrowok="t"/>
                <v:fill/>
              </v:shape>
              <v:shape style="position:absolute;left:1286;top:8118;width:149;height:192" coordorigin="1286,8118" coordsize="149,192" path="m1435,8186l1416,8186,1416,8224,1435,8224,1435,8186xe" filled="t" fillcolor="#202020" stroked="f">
                <v:path arrowok="t"/>
                <v:fill/>
              </v:shape>
              <v:shape style="position:absolute;left:1286;top:8118;width:149;height:192" coordorigin="1286,8118" coordsize="149,192" path="m1435,8133l1416,8133,1416,8171,1435,8171,1435,8133xe" filled="t" fillcolor="#202020" stroked="f">
                <v:path arrowok="t"/>
                <v:fill/>
              </v:shape>
            </v:group>
            <v:group style="position:absolute;left:1469;top:8114;width:202;height:182" coordorigin="1469,8114" coordsize="202,182">
              <v:shape style="position:absolute;left:1469;top:8114;width:202;height:182" coordorigin="1469,8114" coordsize="202,182" path="m1670,8282l1469,8282,1469,8296,1670,8296,1670,8282xe" filled="t" fillcolor="#202020" stroked="f">
                <v:path arrowok="t"/>
                <v:fill/>
              </v:shape>
              <v:shape style="position:absolute;left:1469;top:8114;width:202;height:182" coordorigin="1469,8114" coordsize="202,182" path="m1550,8114l1536,8114,1536,8282,1550,8282,1550,8114xe" filled="t" fillcolor="#202020" stroked="f">
                <v:path arrowok="t"/>
                <v:fill/>
              </v:shape>
              <v:shape style="position:absolute;left:1469;top:8114;width:202;height:182" coordorigin="1469,8114" coordsize="202,182" path="m1603,8114l1589,8114,1589,8282,1603,8282,1603,8114xe" filled="t" fillcolor="#202020" stroked="f">
                <v:path arrowok="t"/>
                <v:fill/>
              </v:shape>
              <v:shape style="position:absolute;left:1469;top:8114;width:202;height:182" coordorigin="1469,8114" coordsize="202,182" path="m1493,8152l1481,8167,1487,8185,1494,8204,1501,8223,1507,8243,1522,8227,1515,8208,1507,8189,1500,8171,1493,8152xe" filled="t" fillcolor="#202020" stroked="f">
                <v:path arrowok="t"/>
                <v:fill/>
              </v:shape>
              <v:shape style="position:absolute;left:1469;top:8114;width:202;height:182" coordorigin="1469,8114" coordsize="202,182" path="m1666,8162l1644,8164,1637,8181,1630,8200,1622,8219,1613,8238,1632,8237,1639,8220,1657,8182,1666,8162xe" filled="t" fillcolor="#202020" stroked="f">
                <v:path arrowok="t"/>
                <v:fill/>
              </v:shape>
            </v:group>
            <v:group style="position:absolute;left:1680;top:8109;width:202;height:192" coordorigin="1680,8109" coordsize="202,192">
              <v:shape style="position:absolute;left:1680;top:8109;width:202;height:192" coordorigin="1680,8109" coordsize="202,192" path="m1882,8282l1680,8282,1680,8301,1882,8301,1882,8282xe" filled="t" fillcolor="#202020" stroked="f">
                <v:path arrowok="t"/>
                <v:fill/>
              </v:shape>
              <v:shape style="position:absolute;left:1680;top:8109;width:202;height:192" coordorigin="1680,8109" coordsize="202,192" path="m1790,8224l1771,8224,1771,8282,1790,8282,1790,8224xe" filled="t" fillcolor="#202020" stroked="f">
                <v:path arrowok="t"/>
                <v:fill/>
              </v:shape>
              <v:shape style="position:absolute;left:1680;top:8109;width:202;height:192" coordorigin="1680,8109" coordsize="202,192" path="m1862,8210l1694,8210,1694,8224,1862,8224,1862,8210xe" filled="t" fillcolor="#202020" stroked="f">
                <v:path arrowok="t"/>
                <v:fill/>
              </v:shape>
              <v:shape style="position:absolute;left:1680;top:8109;width:202;height:192" coordorigin="1680,8109" coordsize="202,192" path="m1790,8162l1771,8162,1771,8210,1790,8210,1790,8162xe" filled="t" fillcolor="#202020" stroked="f">
                <v:path arrowok="t"/>
                <v:fill/>
              </v:shape>
              <v:shape style="position:absolute;left:1680;top:8109;width:202;height:192" coordorigin="1680,8109" coordsize="202,192" path="m1872,8147l1690,8147,1690,8162,1872,8162,1872,8147xe" filled="t" fillcolor="#202020" stroked="f">
                <v:path arrowok="t"/>
                <v:fill/>
              </v:shape>
              <v:shape style="position:absolute;left:1680;top:8109;width:202;height:192" coordorigin="1680,8109" coordsize="202,192" path="m1781,8109l1762,8118,1766,8123,1771,8133,1781,8147,1795,8138,1795,8133,1786,8123,1781,810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2.379997pt;margin-top:404.940002pt;width:42.76pt;height:11.08pt;mso-position-horizontal-relative:page;mso-position-vertical-relative:page;z-index:-4561" coordorigin="2448,8099" coordsize="855,222">
            <v:group style="position:absolute;left:2458;top:8123;width:206;height:187" coordorigin="2458,8123" coordsize="206,187">
              <v:shape style="position:absolute;left:2458;top:8123;width:206;height:187" coordorigin="2458,8123" coordsize="206,187" path="m2606,8190l2592,8190,2591,8235,2585,8254,2574,8271,2561,8282,2543,8292,2520,8301,2525,8306,2525,8310,2546,8310,2567,8300,2582,8288,2592,8277,2597,8272,2626,8272,2620,8269,2602,8258,2606,8248,2606,8190xe" filled="t" fillcolor="#202020" stroked="f">
                <v:path arrowok="t"/>
                <v:fill/>
              </v:shape>
              <v:shape style="position:absolute;left:2458;top:8123;width:206;height:187" coordorigin="2458,8123" coordsize="206,187" path="m2626,8272l2597,8272,2604,8278,2621,8288,2638,8299,2654,8310,2655,8289,2638,8279,2626,8272xe" filled="t" fillcolor="#202020" stroked="f">
                <v:path arrowok="t"/>
                <v:fill/>
              </v:shape>
              <v:shape style="position:absolute;left:2458;top:8123;width:206;height:187" coordorigin="2458,8123" coordsize="206,187" path="m2506,8147l2486,8147,2486,8253,2477,8258,2467,8258,2458,8262,2472,8274,2509,8264,2534,8258,2534,8253,2506,8253,2506,8147xe" filled="t" fillcolor="#202020" stroked="f">
                <v:path arrowok="t"/>
                <v:fill/>
              </v:shape>
              <v:shape style="position:absolute;left:2458;top:8123;width:206;height:187" coordorigin="2458,8123" coordsize="206,187" path="m2654,8162l2544,8162,2544,8267,2563,8267,2563,8176,2654,8176,2654,8162xe" filled="t" fillcolor="#202020" stroked="f">
                <v:path arrowok="t"/>
                <v:fill/>
              </v:shape>
              <v:shape style="position:absolute;left:2458;top:8123;width:206;height:187" coordorigin="2458,8123" coordsize="206,187" path="m2654,8176l2640,8176,2640,8267,2654,8267,2654,8176xe" filled="t" fillcolor="#202020" stroked="f">
                <v:path arrowok="t"/>
                <v:fill/>
              </v:shape>
              <v:shape style="position:absolute;left:2458;top:8123;width:206;height:187" coordorigin="2458,8123" coordsize="206,187" path="m2534,8243l2525,8248,2515,8248,2506,8253,2534,8253,2534,8243xe" filled="t" fillcolor="#202020" stroked="f">
                <v:path arrowok="t"/>
                <v:fill/>
              </v:shape>
              <v:shape style="position:absolute;left:2458;top:8123;width:206;height:187" coordorigin="2458,8123" coordsize="206,187" path="m2606,8138l2587,8138,2582,8162,2602,8162,2606,8138xe" filled="t" fillcolor="#202020" stroked="f">
                <v:path arrowok="t"/>
                <v:fill/>
              </v:shape>
              <v:shape style="position:absolute;left:2458;top:8123;width:206;height:187" coordorigin="2458,8123" coordsize="206,187" path="m2530,8133l2462,8133,2462,8147,2530,8147,2530,8133xe" filled="t" fillcolor="#202020" stroked="f">
                <v:path arrowok="t"/>
                <v:fill/>
              </v:shape>
              <v:shape style="position:absolute;left:2458;top:8123;width:206;height:187" coordorigin="2458,8123" coordsize="206,187" path="m2664,8123l2534,8123,2534,8138,2664,8138,2664,8123xe" filled="t" fillcolor="#202020" stroked="f">
                <v:path arrowok="t"/>
                <v:fill/>
              </v:shape>
            </v:group>
            <v:group style="position:absolute;left:2702;top:8118;width:149;height:192" coordorigin="2702,8118" coordsize="149,192">
              <v:shape style="position:absolute;left:2702;top:8118;width:149;height:192" coordorigin="2702,8118" coordsize="149,192" path="m2851,8118l2702,8118,2702,8310,2717,8310,2717,8296,2851,8296,2851,8277,2717,8277,2717,8238,2851,8238,2851,8224,2717,8224,2717,8186,2851,8186,2851,8171,2717,8171,2717,8133,2851,8133,2851,8118xe" filled="t" fillcolor="#202020" stroked="f">
                <v:path arrowok="t"/>
                <v:fill/>
              </v:shape>
              <v:shape style="position:absolute;left:2702;top:8118;width:149;height:192" coordorigin="2702,8118" coordsize="149,192" path="m2851,8296l2832,8296,2832,8310,2851,8310,2851,8296xe" filled="t" fillcolor="#202020" stroked="f">
                <v:path arrowok="t"/>
                <v:fill/>
              </v:shape>
              <v:shape style="position:absolute;left:2702;top:8118;width:149;height:192" coordorigin="2702,8118" coordsize="149,192" path="m2851,8238l2832,8238,2832,8277,2851,8277,2851,8238xe" filled="t" fillcolor="#202020" stroked="f">
                <v:path arrowok="t"/>
                <v:fill/>
              </v:shape>
              <v:shape style="position:absolute;left:2702;top:8118;width:149;height:192" coordorigin="2702,8118" coordsize="149,192" path="m2851,8186l2832,8186,2832,8224,2851,8224,2851,8186xe" filled="t" fillcolor="#202020" stroked="f">
                <v:path arrowok="t"/>
                <v:fill/>
              </v:shape>
              <v:shape style="position:absolute;left:2702;top:8118;width:149;height:192" coordorigin="2702,8118" coordsize="149,192" path="m2851,8133l2832,8133,2832,8171,2851,8171,2851,8133xe" filled="t" fillcolor="#202020" stroked="f">
                <v:path arrowok="t"/>
                <v:fill/>
              </v:shape>
            </v:group>
            <v:group style="position:absolute;left:2885;top:8109;width:182;height:202" coordorigin="2885,8109" coordsize="182,202">
              <v:shape style="position:absolute;left:2885;top:8109;width:182;height:202" coordorigin="2885,8109" coordsize="182,202" path="m2942,8234l2923,8234,2923,8310,2942,8310,2942,8301,3067,8301,3067,8286,2942,8286,2942,8234xe" filled="t" fillcolor="#202020" stroked="f">
                <v:path arrowok="t"/>
                <v:fill/>
              </v:shape>
              <v:shape style="position:absolute;left:2885;top:8109;width:182;height:202" coordorigin="2885,8109" coordsize="182,202" path="m3067,8301l3048,8301,3048,8310,3067,8310,3067,8301xe" filled="t" fillcolor="#202020" stroked="f">
                <v:path arrowok="t"/>
                <v:fill/>
              </v:shape>
              <v:shape style="position:absolute;left:2885;top:8109;width:182;height:202" coordorigin="2885,8109" coordsize="182,202" path="m3067,8234l3048,8234,3048,8286,3067,8286,3067,8234xe" filled="t" fillcolor="#202020" stroked="f">
                <v:path arrowok="t"/>
                <v:fill/>
              </v:shape>
              <v:shape style="position:absolute;left:2885;top:8109;width:182;height:202" coordorigin="2885,8109" coordsize="182,202" path="m2952,8166l2938,8176,2947,8186,2957,8190,2960,8204,2942,8213,2924,8220,2904,8227,2885,8234,2885,8238,2894,8248,2923,8234,3067,8234,3067,8219,2970,8217,2990,8208,3009,8197,3019,8190,2981,8190,2971,8186,2952,8166xe" filled="t" fillcolor="#202020" stroked="f">
                <v:path arrowok="t"/>
                <v:fill/>
              </v:shape>
              <v:shape style="position:absolute;left:2885;top:8109;width:182;height:202" coordorigin="2885,8109" coordsize="182,202" path="m2962,8109l2916,8157,2885,8181,2894,8190,2905,8188,2921,8174,2935,8160,2947,8147,3067,8147,3067,8133,2962,8133,2971,8123,2976,8114,2962,8109xe" filled="t" fillcolor="#202020" stroked="f">
                <v:path arrowok="t"/>
                <v:fill/>
              </v:shape>
              <v:shape style="position:absolute;left:2885;top:8109;width:182;height:202" coordorigin="2885,8109" coordsize="182,202" path="m3067,8147l2947,8147,3033,8159,3017,8171,3000,8182,2981,8190,3019,8190,3026,8186,3041,8174,3055,8161,3067,8147xe" filled="t" fillcolor="#202020" stroked="f">
                <v:path arrowok="t"/>
                <v:fill/>
              </v:shape>
            </v:group>
            <v:group style="position:absolute;left:3091;top:8114;width:202;height:197" coordorigin="3091,8114" coordsize="202,197">
              <v:shape style="position:absolute;left:3091;top:8114;width:202;height:197" coordorigin="3091,8114" coordsize="202,197" path="m3144,8224l3130,8224,3130,8310,3144,8310,3144,8224xe" filled="t" fillcolor="#202020" stroked="f">
                <v:path arrowok="t"/>
                <v:fill/>
              </v:shape>
              <v:shape style="position:absolute;left:3091;top:8114;width:202;height:197" coordorigin="3091,8114" coordsize="202,197" path="m3240,8166l3221,8166,3221,8291,3187,8291,3192,8296,3192,8310,3230,8310,3240,8301,3240,8166xe" filled="t" fillcolor="#202020" stroked="f">
                <v:path arrowok="t"/>
                <v:fill/>
              </v:shape>
              <v:shape style="position:absolute;left:3091;top:8114;width:202;height:197" coordorigin="3091,8114" coordsize="202,197" path="m3192,8200l3185,8217,3178,8237,3171,8255,3163,8272,3168,8277,3173,8277,3184,8263,3192,8246,3199,8226,3206,8205,3192,8200xe" filled="t" fillcolor="#202020" stroked="f">
                <v:path arrowok="t"/>
                <v:fill/>
              </v:shape>
              <v:shape style="position:absolute;left:3091;top:8114;width:202;height:197" coordorigin="3091,8114" coordsize="202,197" path="m3264,8200l3250,8205,3257,8220,3264,8239,3273,8258,3283,8277,3290,8252,3281,8233,3264,8200xe" filled="t" fillcolor="#202020" stroked="f">
                <v:path arrowok="t"/>
                <v:fill/>
              </v:shape>
              <v:shape style="position:absolute;left:3091;top:8114;width:202;height:197" coordorigin="3091,8114" coordsize="202,197" path="m3168,8171l3096,8171,3096,8186,3129,8187,3122,8205,3114,8222,3104,8240,3091,8258,3101,8267,3109,8260,3119,8243,3130,8224,3144,8224,3144,8214,3163,8214,3154,8205,3144,8205,3144,8186,3168,8186,3168,8181,3185,8181,3189,8176,3168,8176,3168,8171xe" filled="t" fillcolor="#202020" stroked="f">
                <v:path arrowok="t"/>
                <v:fill/>
              </v:shape>
              <v:shape style="position:absolute;left:3091;top:8114;width:202;height:197" coordorigin="3091,8114" coordsize="202,197" path="m3163,8214l3144,8214,3158,8229,3163,8238,3173,8224,3163,8214xe" filled="t" fillcolor="#202020" stroked="f">
                <v:path arrowok="t"/>
                <v:fill/>
              </v:shape>
              <v:shape style="position:absolute;left:3091;top:8114;width:202;height:197" coordorigin="3091,8114" coordsize="202,197" path="m3149,8200l3144,8205,3154,8205,3149,8200xe" filled="t" fillcolor="#202020" stroked="f">
                <v:path arrowok="t"/>
                <v:fill/>
              </v:shape>
              <v:shape style="position:absolute;left:3091;top:8114;width:202;height:197" coordorigin="3091,8114" coordsize="202,197" path="m3293,8157l3274,8157,3269,8162,3269,8171,3259,8181,3269,8186,3274,8186,3278,8190,3283,8171,3288,8162,3293,8157xe" filled="t" fillcolor="#202020" stroked="f">
                <v:path arrowok="t"/>
                <v:fill/>
              </v:shape>
              <v:shape style="position:absolute;left:3091;top:8114;width:202;height:197" coordorigin="3091,8114" coordsize="202,197" path="m3185,8181l3168,8181,3173,8186,3178,8186,3178,8189,3185,8181xe" filled="t" fillcolor="#202020" stroked="f">
                <v:path arrowok="t"/>
                <v:fill/>
              </v:shape>
              <v:shape style="position:absolute;left:3091;top:8114;width:202;height:197" coordorigin="3091,8114" coordsize="202,197" path="m3221,8114l3197,8127,3188,8145,3178,8161,3168,8176,3189,8176,3190,8175,3202,8157,3293,8157,3293,8142,3206,8142,3221,8114xe" filled="t" fillcolor="#202020" stroked="f">
                <v:path arrowok="t"/>
                <v:fill/>
              </v:shape>
              <v:shape style="position:absolute;left:3091;top:8114;width:202;height:197" coordorigin="3091,8114" coordsize="202,197" path="m3159,8122l3141,8125,3120,8127,3096,8128,3096,8133,3101,8138,3101,8142,3130,8142,3130,8171,3144,8171,3144,8138,3168,8138,3178,8133,3159,812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86.940002pt;margin-top:405.179993pt;width:42.04pt;height:11.008119pt;mso-position-horizontal-relative:page;mso-position-vertical-relative:page;z-index:-4560" coordorigin="3739,8104" coordsize="841,220">
            <v:group style="position:absolute;left:3749;top:8123;width:192;height:187" coordorigin="3749,8123" coordsize="192,187">
              <v:shape style="position:absolute;left:3749;top:8123;width:192;height:187" coordorigin="3749,8123" coordsize="192,187" path="m3898,8214l3883,8214,3883,8310,3898,8310,3898,8214xe" filled="t" fillcolor="#202020" stroked="f">
                <v:path arrowok="t"/>
                <v:fill/>
              </v:shape>
              <v:shape style="position:absolute;left:3749;top:8123;width:192;height:187" coordorigin="3749,8123" coordsize="192,187" path="m3950,8200l3749,8200,3749,8214,3802,8216,3800,8238,3794,8257,3783,8273,3768,8285,3749,8296,3758,8306,3813,8258,3816,8214,3950,8214,3950,8200xe" filled="t" fillcolor="#202020" stroked="f">
                <v:path arrowok="t"/>
                <v:fill/>
              </v:shape>
              <v:shape style="position:absolute;left:3749;top:8123;width:192;height:187" coordorigin="3749,8123" coordsize="192,187" path="m3816,8142l3802,8142,3802,8200,3816,8200,3816,8142xe" filled="t" fillcolor="#202020" stroked="f">
                <v:path arrowok="t"/>
                <v:fill/>
              </v:shape>
              <v:shape style="position:absolute;left:3749;top:8123;width:192;height:187" coordorigin="3749,8123" coordsize="192,187" path="m3898,8142l3883,8142,3883,8200,3898,8200,3898,8142xe" filled="t" fillcolor="#202020" stroked="f">
                <v:path arrowok="t"/>
                <v:fill/>
              </v:shape>
              <v:shape style="position:absolute;left:3749;top:8123;width:192;height:187" coordorigin="3749,8123" coordsize="192,187" path="m3941,8123l3758,8123,3758,8142,3941,8142,3941,8123xe" filled="t" fillcolor="#202020" stroked="f">
                <v:path arrowok="t"/>
                <v:fill/>
              </v:shape>
            </v:group>
            <v:group style="position:absolute;left:3960;top:8289;width:197;height:2" coordorigin="3960,8289" coordsize="197,2">
              <v:shape style="position:absolute;left:3960;top:8289;width:197;height:2" coordorigin="3960,8289" coordsize="197,0" path="m3960,8289l4157,8289e" filled="f" stroked="t" strokeweight=".82pt" strokecolor="#202020">
                <v:path arrowok="t"/>
              </v:shape>
            </v:group>
            <v:group style="position:absolute;left:4058;top:8142;width:2;height:139" coordorigin="4058,8142" coordsize="2,139">
              <v:shape style="position:absolute;left:4058;top:8142;width:2;height:139" coordorigin="4058,8142" coordsize="0,139" path="m4058,8142l4058,8282e" filled="f" stroked="t" strokeweight=".82pt" strokecolor="#202020">
                <v:path arrowok="t"/>
              </v:shape>
            </v:group>
            <v:group style="position:absolute;left:3970;top:8135;width:178;height:2" coordorigin="3970,8135" coordsize="178,2">
              <v:shape style="position:absolute;left:3970;top:8135;width:178;height:2" coordorigin="3970,8135" coordsize="178,0" path="m3970,8135l4147,8135e" filled="f" stroked="t" strokeweight=".82pt" strokecolor="#202020">
                <v:path arrowok="t"/>
              </v:shape>
            </v:group>
            <v:group style="position:absolute;left:4195;top:8123;width:149;height:187" coordorigin="4195,8123" coordsize="149,187">
              <v:shape style="position:absolute;left:4195;top:8123;width:149;height:187" coordorigin="4195,8123" coordsize="149,187" path="m4344,8123l4195,8123,4195,8310,4214,8310,4214,8296,4344,8296,4344,8282,4214,8282,4214,8214,4344,8214,4344,8200,4214,8200,4214,8138,4344,8138,4344,8123xe" filled="t" fillcolor="#202020" stroked="f">
                <v:path arrowok="t"/>
                <v:fill/>
              </v:shape>
              <v:shape style="position:absolute;left:4195;top:8123;width:149;height:187" coordorigin="4195,8123" coordsize="149,187" path="m4344,8296l4325,8296,4325,8310,4344,8310,4344,8296xe" filled="t" fillcolor="#202020" stroked="f">
                <v:path arrowok="t"/>
                <v:fill/>
              </v:shape>
              <v:shape style="position:absolute;left:4195;top:8123;width:149;height:187" coordorigin="4195,8123" coordsize="149,187" path="m4344,8214l4325,8214,4325,8282,4344,8282,4344,8214xe" filled="t" fillcolor="#202020" stroked="f">
                <v:path arrowok="t"/>
                <v:fill/>
              </v:shape>
              <v:shape style="position:absolute;left:4195;top:8123;width:149;height:187" coordorigin="4195,8123" coordsize="149,187" path="m4344,8138l4325,8138,4325,8200,4344,8200,4344,8138xe" filled="t" fillcolor="#202020" stroked="f">
                <v:path arrowok="t"/>
                <v:fill/>
              </v:shape>
            </v:group>
            <v:group style="position:absolute;left:4378;top:8114;width:192;height:200" coordorigin="4378,8114" coordsize="192,200">
              <v:shape style="position:absolute;left:4378;top:8114;width:192;height:200" coordorigin="4378,8114" coordsize="192,200" path="m4570,8118l4498,8118,4498,8210,4497,8232,4495,8250,4492,8265,4484,8285,4474,8301,4474,8306,4478,8310,4485,8314,4496,8298,4503,8279,4508,8259,4512,8238,4570,8238,4570,8224,4512,8224,4512,8186,4570,8186,4570,8171,4512,8171,4512,8133,4570,8133,4570,8118xe" filled="t" fillcolor="#202020" stroked="f">
                <v:path arrowok="t"/>
                <v:fill/>
              </v:shape>
              <v:shape style="position:absolute;left:4378;top:8114;width:192;height:200" coordorigin="4378,8114" coordsize="192,200" path="m4411,8262l4404,8272,4391,8288,4378,8301,4382,8306,4382,8310,4396,8303,4410,8290,4426,8272,4411,8262xe" filled="t" fillcolor="#202020" stroked="f">
                <v:path arrowok="t"/>
                <v:fill/>
              </v:shape>
              <v:shape style="position:absolute;left:4378;top:8114;width:192;height:200" coordorigin="4378,8114" coordsize="192,200" path="m4570,8238l4555,8238,4555,8291,4522,8291,4522,8296,4526,8301,4526,8306,4531,8310,4565,8310,4570,8301,4570,8238xe" filled="t" fillcolor="#202020" stroked="f">
                <v:path arrowok="t"/>
                <v:fill/>
              </v:shape>
              <v:shape style="position:absolute;left:4378;top:8114;width:192;height:200" coordorigin="4378,8114" coordsize="192,200" path="m4450,8262l4440,8272,4464,8296,4478,8286,4469,8277,4459,8272,4450,8262xe" filled="t" fillcolor="#202020" stroked="f">
                <v:path arrowok="t"/>
                <v:fill/>
              </v:shape>
              <v:shape style="position:absolute;left:4378;top:8114;width:192;height:200" coordorigin="4378,8114" coordsize="192,200" path="m4488,8248l4378,8248,4378,8262,4488,8262,4488,8248xe" filled="t" fillcolor="#202020" stroked="f">
                <v:path arrowok="t"/>
                <v:fill/>
              </v:shape>
              <v:shape style="position:absolute;left:4378;top:8114;width:192;height:200" coordorigin="4378,8114" coordsize="192,200" path="m4411,8152l4397,8152,4397,8248,4411,8248,4411,8224,4469,8224,4469,8210,4411,8210,4411,8186,4469,8186,4469,8176,4411,8176,4411,8152xe" filled="t" fillcolor="#202020" stroked="f">
                <v:path arrowok="t"/>
                <v:fill/>
              </v:shape>
              <v:shape style="position:absolute;left:4378;top:8114;width:192;height:200" coordorigin="4378,8114" coordsize="192,200" path="m4469,8224l4454,8224,4454,8248,4469,8248,4469,8224xe" filled="t" fillcolor="#202020" stroked="f">
                <v:path arrowok="t"/>
                <v:fill/>
              </v:shape>
              <v:shape style="position:absolute;left:4378;top:8114;width:192;height:200" coordorigin="4378,8114" coordsize="192,200" path="m4570,8186l4555,8186,4555,8224,4570,8224,4570,8186xe" filled="t" fillcolor="#202020" stroked="f">
                <v:path arrowok="t"/>
                <v:fill/>
              </v:shape>
              <v:shape style="position:absolute;left:4378;top:8114;width:192;height:200" coordorigin="4378,8114" coordsize="192,200" path="m4469,8186l4454,8186,4454,8210,4469,8210,4469,8186xe" filled="t" fillcolor="#202020" stroked="f">
                <v:path arrowok="t"/>
                <v:fill/>
              </v:shape>
              <v:shape style="position:absolute;left:4378;top:8114;width:192;height:200" coordorigin="4378,8114" coordsize="192,200" path="m4469,8152l4454,8152,4454,8176,4469,8176,4469,8152xe" filled="t" fillcolor="#202020" stroked="f">
                <v:path arrowok="t"/>
                <v:fill/>
              </v:shape>
              <v:shape style="position:absolute;left:4378;top:8114;width:192;height:200" coordorigin="4378,8114" coordsize="192,200" path="m4570,8133l4555,8133,4555,8171,4570,8171,4570,8133xe" filled="t" fillcolor="#202020" stroked="f">
                <v:path arrowok="t"/>
                <v:fill/>
              </v:shape>
              <v:shape style="position:absolute;left:4378;top:8114;width:192;height:200" coordorigin="4378,8114" coordsize="192,200" path="m4488,8138l4382,8138,4382,8152,4488,8152,4488,8138xe" filled="t" fillcolor="#202020" stroked="f">
                <v:path arrowok="t"/>
                <v:fill/>
              </v:shape>
              <v:shape style="position:absolute;left:4378;top:8114;width:192;height:200" coordorigin="4378,8114" coordsize="192,200" path="m4411,8114l4397,8114,4397,8138,4411,8138,4411,8114xe" filled="t" fillcolor="#202020" stroked="f">
                <v:path arrowok="t"/>
                <v:fill/>
              </v:shape>
              <v:shape style="position:absolute;left:4378;top:8114;width:192;height:200" coordorigin="4378,8114" coordsize="192,200" path="m4469,8114l4454,8114,4454,8138,4469,8138,4469,811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51.020004pt;margin-top:398.220001pt;width:21.55pt;height:11.08pt;mso-position-horizontal-relative:page;mso-position-vertical-relative:page;z-index:-4559" coordorigin="5020,7964" coordsize="431,222">
            <v:group style="position:absolute;left:5030;top:7974;width:206;height:202" coordorigin="5030,7974" coordsize="206,202">
              <v:shape style="position:absolute;left:5030;top:7974;width:206;height:202" coordorigin="5030,7974" coordsize="206,202" path="m5217,8153l5176,8153,5192,8162,5210,8170,5232,8176,5232,8171,5237,8166,5225,8158,5217,8153xe" filled="t" fillcolor="#202020" stroked="f">
                <v:path arrowok="t"/>
                <v:fill/>
              </v:shape>
              <v:shape style="position:absolute;left:5030;top:7974;width:206;height:202" coordorigin="5030,7974" coordsize="206,202" path="m5147,8109l5131,8109,5141,8123,5146,8133,5154,8139,5138,8150,5119,8157,5098,8162,5102,8166,5102,8171,5119,8173,5138,8167,5156,8160,5176,8153,5217,8153,5207,8147,5195,8131,5198,8128,5166,8128,5152,8115,5147,8109xe" filled="t" fillcolor="#202020" stroked="f">
                <v:path arrowok="t"/>
                <v:fill/>
              </v:shape>
              <v:shape style="position:absolute;left:5030;top:7974;width:206;height:202" coordorigin="5030,7974" coordsize="206,202" path="m5093,8046l5078,8049,5077,8065,5075,8085,5072,8107,5069,8133,5054,8138,5030,8138,5044,8154,5102,8142,5098,8138,5098,8128,5088,8128,5079,8125,5085,8101,5089,8080,5092,8062,5093,8046xe" filled="t" fillcolor="#202020" stroked="f">
                <v:path arrowok="t"/>
                <v:fill/>
              </v:shape>
              <v:shape style="position:absolute;left:5030;top:7974;width:206;height:202" coordorigin="5030,7974" coordsize="206,202" path="m5160,8070l5140,8075,5128,8091,5114,8105,5098,8118,5112,8133,5117,8123,5126,8118,5131,8109,5147,8109,5141,8099,5218,8099,5218,8085,5150,8085,5155,8080,5155,8075,5160,8070xe" filled="t" fillcolor="#202020" stroked="f">
                <v:path arrowok="t"/>
                <v:fill/>
              </v:shape>
              <v:shape style="position:absolute;left:5030;top:7974;width:206;height:202" coordorigin="5030,7974" coordsize="206,202" path="m5218,8099l5203,8099,5199,8104,5185,8118,5166,8128,5198,8128,5209,8115,5218,8099xe" filled="t" fillcolor="#202020" stroked="f">
                <v:path arrowok="t"/>
                <v:fill/>
              </v:shape>
              <v:shape style="position:absolute;left:5030;top:7974;width:206;height:202" coordorigin="5030,7974" coordsize="206,202" path="m5050,8046l5035,8046,5050,8118,5061,8103,5057,8082,5054,8063,5050,8046xe" filled="t" fillcolor="#202020" stroked="f">
                <v:path arrowok="t"/>
                <v:fill/>
              </v:shape>
              <v:shape style="position:absolute;left:5030;top:7974;width:206;height:202" coordorigin="5030,7974" coordsize="206,202" path="m5129,8052l5113,8064,5098,8075,5107,8085,5150,8056,5129,8052xe" filled="t" fillcolor="#202020" stroked="f">
                <v:path arrowok="t"/>
                <v:fill/>
              </v:shape>
              <v:shape style="position:absolute;left:5030;top:7974;width:206;height:202" coordorigin="5030,7974" coordsize="206,202" path="m5194,8042l5189,8056,5194,8059,5212,8071,5227,8080,5229,8064,5214,8053,5194,8042xe" filled="t" fillcolor="#202020" stroked="f">
                <v:path arrowok="t"/>
                <v:fill/>
              </v:shape>
              <v:shape style="position:absolute;left:5030;top:7974;width:206;height:202" coordorigin="5030,7974" coordsize="206,202" path="m5227,8037l5218,8037,5227,8046,5227,8037xe" filled="t" fillcolor="#202020" stroked="f">
                <v:path arrowok="t"/>
                <v:fill/>
              </v:shape>
              <v:shape style="position:absolute;left:5030;top:7974;width:206;height:202" coordorigin="5030,7974" coordsize="206,202" path="m5179,7979l5147,7986,5136,8002,5122,8018,5122,8022,5117,8022,5107,8027,5117,8042,5122,8042,5126,8037,5227,8037,5227,8023,5226,8022,5196,8022,5155,8022,5137,8022,5179,7979xe" filled="t" fillcolor="#202020" stroked="f">
                <v:path arrowok="t"/>
                <v:fill/>
              </v:shape>
              <v:shape style="position:absolute;left:5030;top:7974;width:206;height:202" coordorigin="5030,7974" coordsize="206,202" path="m5102,8018l5030,8018,5030,8027,5102,8027,5102,8018xe" filled="t" fillcolor="#202020" stroked="f">
                <v:path arrowok="t"/>
                <v:fill/>
              </v:shape>
              <v:shape style="position:absolute;left:5030;top:7974;width:206;height:202" coordorigin="5030,7974" coordsize="206,202" path="m5198,7994l5189,8003,5198,8013,5196,8022,5226,8022,5213,8009,5198,7994xe" filled="t" fillcolor="#202020" stroked="f">
                <v:path arrowok="t"/>
                <v:fill/>
              </v:shape>
              <v:shape style="position:absolute;left:5030;top:7974;width:206;height:202" coordorigin="5030,7974" coordsize="206,202" path="m5059,7974l5050,7984,5054,7994,5064,8003,5069,8013,5082,8007,5071,7989,5059,7974xe" filled="t" fillcolor="#202020" stroked="f">
                <v:path arrowok="t"/>
                <v:fill/>
              </v:shape>
            </v:group>
            <v:group style="position:absolute;left:5246;top:8154;width:197;height:2" coordorigin="5246,8154" coordsize="197,2">
              <v:shape style="position:absolute;left:5246;top:8154;width:197;height:2" coordorigin="5246,8154" coordsize="197,0" path="m5246,8154l5443,8154e" filled="f" stroked="t" strokeweight=".82pt" strokecolor="#202020">
                <v:path arrowok="t"/>
              </v:shape>
            </v:group>
            <v:group style="position:absolute;left:5347;top:8008;width:2;height:139" coordorigin="5347,8008" coordsize="2,139">
              <v:shape style="position:absolute;left:5347;top:8008;width:2;height:139" coordorigin="5347,8008" coordsize="0,139" path="m5347,8008l5347,8147e" filled="f" stroked="t" strokeweight="1.06pt" strokecolor="#202020">
                <v:path arrowok="t"/>
              </v:shape>
            </v:group>
            <v:group style="position:absolute;left:5261;top:8001;width:173;height:2" coordorigin="5261,8001" coordsize="173,2">
              <v:shape style="position:absolute;left:5261;top:8001;width:173;height:2" coordorigin="5261,8001" coordsize="173,0" path="m5261,8001l5434,8001e" filled="f" stroked="t" strokeweight=".82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76.722321pt;margin-top:399.440002pt;width:2.877679pt;height:9.84pt;mso-position-horizontal-relative:page;mso-position-vertical-relative:page;z-index:-4558" coordorigin="5534,7989" coordsize="58,197">
            <v:shape style="position:absolute;left:5534;top:7989;width:58;height:197" coordorigin="5534,7989" coordsize="58,197" path="m5592,7989l5546,8032,5534,8093,5537,8114,5542,8134,5550,8152,5560,8169,5573,8186,5585,8177,5574,8160,5565,8142,5559,8123,5555,8103,5554,8081,5556,8061,5562,8041,5570,8023,5580,8005,5592,7989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282.940002pt;margin-top:398.220001pt;width:21.31pt;height:11.08pt;mso-position-horizontal-relative:page;mso-position-vertical-relative:page;z-index:-4557" coordorigin="5659,7964" coordsize="426,222">
            <v:group style="position:absolute;left:5669;top:7974;width:197;height:202" coordorigin="5669,7974" coordsize="197,202">
              <v:shape style="position:absolute;left:5669;top:7974;width:197;height:202" coordorigin="5669,7974" coordsize="197,202" path="m5818,8146l5779,8146,5796,8154,5814,8162,5834,8170,5856,8176,5856,8171,5861,8166,5851,8155,5829,8150,5818,8146xe" filled="t" fillcolor="#202020" stroked="f">
                <v:path arrowok="t"/>
                <v:fill/>
              </v:shape>
              <v:shape style="position:absolute;left:5669;top:7974;width:197;height:202" coordorigin="5669,7974" coordsize="197,202" path="m5731,8066l5720,8077,5730,8097,5739,8114,5746,8130,5730,8139,5712,8147,5692,8155,5669,8162,5669,8166,5674,8171,5684,8175,5705,8168,5742,8156,5760,8150,5779,8146,5818,8146,5810,8143,5794,8134,5781,8121,5793,8107,5798,8100,5752,8100,5741,8084,5731,8066xe" filled="t" fillcolor="#202020" stroked="f">
                <v:path arrowok="t"/>
                <v:fill/>
              </v:shape>
              <v:shape style="position:absolute;left:5669;top:7974;width:197;height:202" coordorigin="5669,7974" coordsize="197,202" path="m5798,8061l5796,8067,5786,8086,5772,8098,5752,8100,5798,8100,5803,8091,5813,8070,5798,8061xe" filled="t" fillcolor="#202020" stroked="f">
                <v:path arrowok="t"/>
                <v:fill/>
              </v:shape>
              <v:shape style="position:absolute;left:5669;top:7974;width:197;height:202" coordorigin="5669,7974" coordsize="197,202" path="m5726,8027l5716,8042,5702,8057,5686,8069,5669,8080,5678,8090,5697,8084,5711,8070,5726,8056,5741,8042,5726,8027xe" filled="t" fillcolor="#202020" stroked="f">
                <v:path arrowok="t"/>
                <v:fill/>
              </v:shape>
              <v:shape style="position:absolute;left:5669;top:7974;width:197;height:202" coordorigin="5669,7974" coordsize="197,202" path="m5803,8027l5803,8051,5819,8064,5834,8077,5846,8090,5856,8080,5850,8069,5836,8056,5821,8042,5803,8027xe" filled="t" fillcolor="#202020" stroked="f">
                <v:path arrowok="t"/>
                <v:fill/>
              </v:shape>
              <v:shape style="position:absolute;left:5669;top:7974;width:197;height:202" coordorigin="5669,7974" coordsize="197,202" path="m5866,8003l5669,8003,5669,8022,5866,8022,5866,8003xe" filled="t" fillcolor="#202020" stroked="f">
                <v:path arrowok="t"/>
                <v:fill/>
              </v:shape>
              <v:shape style="position:absolute;left:5669;top:7974;width:197;height:202" coordorigin="5669,7974" coordsize="197,202" path="m5765,7974l5750,7979,5760,7998,5765,8003,5770,8003,5779,7998,5770,7979,5765,7974xe" filled="t" fillcolor="#202020" stroked="f">
                <v:path arrowok="t"/>
                <v:fill/>
              </v:shape>
            </v:group>
            <v:group style="position:absolute;left:5880;top:8154;width:197;height:2" coordorigin="5880,8154" coordsize="197,2">
              <v:shape style="position:absolute;left:5880;top:8154;width:197;height:2" coordorigin="5880,8154" coordsize="197,0" path="m5880,8154l6077,8154e" filled="f" stroked="t" strokeweight=".82pt" strokecolor="#202020">
                <v:path arrowok="t"/>
              </v:shape>
            </v:group>
            <v:group style="position:absolute;left:5976;top:8008;width:2;height:139" coordorigin="5976,8008" coordsize="2,139">
              <v:shape style="position:absolute;left:5976;top:8008;width:2;height:139" coordorigin="5976,8008" coordsize="0,139" path="m5976,8008l5976,8147e" filled="f" stroked="t" strokeweight="1.06pt" strokecolor="#202020">
                <v:path arrowok="t"/>
              </v:shape>
            </v:group>
            <v:group style="position:absolute;left:5890;top:8001;width:173;height:2" coordorigin="5890,8001" coordsize="173,2">
              <v:shape style="position:absolute;left:5890;top:8001;width:173;height:2" coordorigin="5890,8001" coordsize="173,0" path="m5890,8001l6062,8001e" filled="f" stroked="t" strokeweight=".82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07.679993pt;margin-top:399.440002pt;width:2.639592pt;height:9.84pt;mso-position-horizontal-relative:page;mso-position-vertical-relative:page;z-index:-4556" coordorigin="6154,7989" coordsize="53,197">
            <v:shape style="position:absolute;left:6154;top:7989;width:53;height:197" coordorigin="6154,7989" coordsize="53,197" path="m6173,7989l6159,7995,6169,8012,6178,8030,6183,8049,6186,8070,6187,8092,6185,8112,6181,8132,6175,8151,6166,8169,6154,8186,6173,8186,6202,8125,6206,8083,6205,8063,6201,8044,6195,8025,6185,8006,6173,7989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273.579987pt;margin-top:412.619995pt;width:19.72pt;height:11.008546pt;mso-position-horizontal-relative:page;mso-position-vertical-relative:page;z-index:-4555" coordorigin="5472,8252" coordsize="394,220">
            <v:group style="position:absolute;left:5482;top:8272;width:149;height:187" coordorigin="5482,8272" coordsize="149,187">
              <v:shape style="position:absolute;left:5482;top:8272;width:149;height:187" coordorigin="5482,8272" coordsize="149,187" path="m5630,8272l5482,8272,5482,8459,5501,8459,5501,8445,5630,8445,5630,8430,5501,8430,5501,8363,5630,8363,5630,8349,5501,8349,5501,8286,5630,8286,5630,8272xe" filled="t" fillcolor="#202020" stroked="f">
                <v:path arrowok="t"/>
                <v:fill/>
              </v:shape>
              <v:shape style="position:absolute;left:5482;top:8272;width:149;height:187" coordorigin="5482,8272" coordsize="149,187" path="m5630,8445l5611,8445,5611,8459,5630,8459,5630,8445xe" filled="t" fillcolor="#202020" stroked="f">
                <v:path arrowok="t"/>
                <v:fill/>
              </v:shape>
              <v:shape style="position:absolute;left:5482;top:8272;width:149;height:187" coordorigin="5482,8272" coordsize="149,187" path="m5630,8363l5611,8363,5611,8430,5630,8430,5630,8363xe" filled="t" fillcolor="#202020" stroked="f">
                <v:path arrowok="t"/>
                <v:fill/>
              </v:shape>
              <v:shape style="position:absolute;left:5482;top:8272;width:149;height:187" coordorigin="5482,8272" coordsize="149,187" path="m5630,8286l5611,8286,5611,8349,5630,8349,5630,8286xe" filled="t" fillcolor="#202020" stroked="f">
                <v:path arrowok="t"/>
                <v:fill/>
              </v:shape>
            </v:group>
            <v:group style="position:absolute;left:5664;top:8262;width:192;height:200" coordorigin="5664,8262" coordsize="192,200">
              <v:shape style="position:absolute;left:5664;top:8262;width:192;height:200" coordorigin="5664,8262" coordsize="192,200" path="m5856,8267l5784,8267,5784,8362,5783,8384,5782,8403,5779,8418,5771,8436,5760,8454,5765,8454,5770,8459,5771,8463,5783,8447,5792,8430,5797,8410,5798,8387,5856,8387,5856,8378,5798,8378,5798,8334,5856,8334,5856,8320,5798,8320,5798,8282,5856,8282,5856,8267xe" filled="t" fillcolor="#202020" stroked="f">
                <v:path arrowok="t"/>
                <v:fill/>
              </v:shape>
              <v:shape style="position:absolute;left:5664;top:8262;width:192;height:200" coordorigin="5664,8262" coordsize="192,200" path="m5702,8416l5694,8423,5679,8437,5664,8450,5674,8459,5684,8453,5712,8426,5702,8416xe" filled="t" fillcolor="#202020" stroked="f">
                <v:path arrowok="t"/>
                <v:fill/>
              </v:shape>
              <v:shape style="position:absolute;left:5664;top:8262;width:192;height:200" coordorigin="5664,8262" coordsize="192,200" path="m5808,8440l5813,8450,5813,8459,5851,8459,5856,8450,5856,8445,5818,8445,5808,8440xe" filled="t" fillcolor="#202020" stroked="f">
                <v:path arrowok="t"/>
                <v:fill/>
              </v:shape>
              <v:shape style="position:absolute;left:5664;top:8262;width:192;height:200" coordorigin="5664,8262" coordsize="192,200" path="m5736,8416l5726,8426,5736,8430,5755,8450,5765,8435,5755,8430,5746,8421,5736,8416xe" filled="t" fillcolor="#202020" stroked="f">
                <v:path arrowok="t"/>
                <v:fill/>
              </v:shape>
              <v:shape style="position:absolute;left:5664;top:8262;width:192;height:200" coordorigin="5664,8262" coordsize="192,200" path="m5856,8387l5842,8387,5842,8440,5837,8445,5856,8445,5856,8387xe" filled="t" fillcolor="#202020" stroked="f">
                <v:path arrowok="t"/>
                <v:fill/>
              </v:shape>
              <v:shape style="position:absolute;left:5664;top:8262;width:192;height:200" coordorigin="5664,8262" coordsize="192,200" path="m5774,8397l5664,8397,5664,8411,5774,8411,5774,8397xe" filled="t" fillcolor="#202020" stroked="f">
                <v:path arrowok="t"/>
                <v:fill/>
              </v:shape>
              <v:shape style="position:absolute;left:5664;top:8262;width:192;height:200" coordorigin="5664,8262" coordsize="192,200" path="m5702,8301l5683,8301,5683,8397,5702,8397,5702,8373,5760,8373,5760,8358,5702,8358,5702,8339,5760,8339,5760,8325,5702,8325,5702,8301xe" filled="t" fillcolor="#202020" stroked="f">
                <v:path arrowok="t"/>
                <v:fill/>
              </v:shape>
              <v:shape style="position:absolute;left:5664;top:8262;width:192;height:200" coordorigin="5664,8262" coordsize="192,200" path="m5760,8373l5741,8373,5741,8397,5760,8397,5760,8373xe" filled="t" fillcolor="#202020" stroked="f">
                <v:path arrowok="t"/>
                <v:fill/>
              </v:shape>
              <v:shape style="position:absolute;left:5664;top:8262;width:192;height:200" coordorigin="5664,8262" coordsize="192,200" path="m5856,8334l5842,8334,5842,8378,5856,8378,5856,8334xe" filled="t" fillcolor="#202020" stroked="f">
                <v:path arrowok="t"/>
                <v:fill/>
              </v:shape>
              <v:shape style="position:absolute;left:5664;top:8262;width:192;height:200" coordorigin="5664,8262" coordsize="192,200" path="m5760,8339l5741,8339,5741,8358,5760,8358,5760,8339xe" filled="t" fillcolor="#202020" stroked="f">
                <v:path arrowok="t"/>
                <v:fill/>
              </v:shape>
              <v:shape style="position:absolute;left:5664;top:8262;width:192;height:200" coordorigin="5664,8262" coordsize="192,200" path="m5760,8301l5741,8301,5741,8325,5760,8325,5760,8301xe" filled="t" fillcolor="#202020" stroked="f">
                <v:path arrowok="t"/>
                <v:fill/>
              </v:shape>
              <v:shape style="position:absolute;left:5664;top:8262;width:192;height:200" coordorigin="5664,8262" coordsize="192,200" path="m5856,8282l5842,8282,5842,8320,5856,8320,5856,8282xe" filled="t" fillcolor="#202020" stroked="f">
                <v:path arrowok="t"/>
                <v:fill/>
              </v:shape>
              <v:shape style="position:absolute;left:5664;top:8262;width:192;height:200" coordorigin="5664,8262" coordsize="192,200" path="m5774,8286l5669,8286,5669,8301,5774,8301,5774,8286xe" filled="t" fillcolor="#202020" stroked="f">
                <v:path arrowok="t"/>
                <v:fill/>
              </v:shape>
              <v:shape style="position:absolute;left:5664;top:8262;width:192;height:200" coordorigin="5664,8262" coordsize="192,200" path="m5702,8262l5683,8262,5683,8286,5702,8286,5702,8262xe" filled="t" fillcolor="#202020" stroked="f">
                <v:path arrowok="t"/>
                <v:fill/>
              </v:shape>
              <v:shape style="position:absolute;left:5664;top:8262;width:192;height:200" coordorigin="5664,8262" coordsize="192,200" path="m5760,8262l5741,8262,5741,8286,5760,8286,5760,826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42.459991pt;margin-top:404.940002pt;width:42.52pt;height:11.08pt;mso-position-horizontal-relative:page;mso-position-vertical-relative:page;z-index:-4554" coordorigin="6849,8099" coordsize="850,222">
            <v:group style="position:absolute;left:6859;top:8109;width:202;height:201" coordorigin="6859,8109" coordsize="202,201">
              <v:shape style="position:absolute;left:6859;top:8109;width:202;height:201" coordorigin="6859,8109" coordsize="202,201" path="m6874,8214l6867,8239,6875,8257,6883,8272,6878,8282,6859,8301,6859,8306,6864,8306,6866,8310,6883,8299,6897,8285,6933,8285,6918,8277,6905,8264,6909,8253,6889,8253,6880,8236,6874,8214xe" filled="t" fillcolor="#202020" stroked="f">
                <v:path arrowok="t"/>
                <v:fill/>
              </v:shape>
              <v:shape style="position:absolute;left:6859;top:8109;width:202;height:201" coordorigin="6859,8109" coordsize="202,201" path="m6933,8285l6897,8285,6912,8293,6929,8300,6950,8304,6975,8306,7056,8306,7056,8301,7061,8291,7060,8291,6980,8291,6957,8291,6935,8286,6933,8285xe" filled="t" fillcolor="#202020" stroked="f">
                <v:path arrowok="t"/>
                <v:fill/>
              </v:shape>
              <v:shape style="position:absolute;left:6859;top:8109;width:202;height:201" coordorigin="6859,8109" coordsize="202,201" path="m7057,8287l7038,8289,7019,8290,7000,8291,6980,8291,7060,8291,7057,8287xe" filled="t" fillcolor="#202020" stroked="f">
                <v:path arrowok="t"/>
                <v:fill/>
              </v:shape>
              <v:shape style="position:absolute;left:6859;top:8109;width:202;height:201" coordorigin="6859,8109" coordsize="202,201" path="m6989,8262l6974,8262,6974,8286,6989,8286,6989,8262xe" filled="t" fillcolor="#202020" stroked="f">
                <v:path arrowok="t"/>
                <v:fill/>
              </v:shape>
              <v:shape style="position:absolute;left:6859;top:8109;width:202;height:201" coordorigin="6859,8109" coordsize="202,201" path="m7051,8253l6922,8253,6922,8262,7051,8262,7051,8253xe" filled="t" fillcolor="#202020" stroked="f">
                <v:path arrowok="t"/>
                <v:fill/>
              </v:shape>
              <v:shape style="position:absolute;left:6859;top:8109;width:202;height:201" coordorigin="6859,8109" coordsize="202,201" path="m6922,8128l6859,8128,6859,8142,6902,8142,6864,8190,6864,8205,6904,8218,6897,8238,6889,8253,6909,8253,6912,8247,6917,8227,6922,8205,6922,8190,6883,8190,6922,8142,6922,8128xe" filled="t" fillcolor="#202020" stroked="f">
                <v:path arrowok="t"/>
                <v:fill/>
              </v:shape>
              <v:shape style="position:absolute;left:6859;top:8109;width:202;height:201" coordorigin="6859,8109" coordsize="202,201" path="m6989,8234l6974,8234,6974,8253,6989,8253,6989,8234xe" filled="t" fillcolor="#202020" stroked="f">
                <v:path arrowok="t"/>
                <v:fill/>
              </v:shape>
              <v:shape style="position:absolute;left:6859;top:8109;width:202;height:201" coordorigin="6859,8109" coordsize="202,201" path="m7042,8219l6931,8219,6931,8234,7042,8234,7042,8219xe" filled="t" fillcolor="#202020" stroked="f">
                <v:path arrowok="t"/>
                <v:fill/>
              </v:shape>
              <v:shape style="position:absolute;left:6859;top:8109;width:202;height:201" coordorigin="6859,8109" coordsize="202,201" path="m6989,8205l6974,8205,6974,8219,6989,8219,6989,8205xe" filled="t" fillcolor="#202020" stroked="f">
                <v:path arrowok="t"/>
                <v:fill/>
              </v:shape>
              <v:shape style="position:absolute;left:6859;top:8109;width:202;height:201" coordorigin="6859,8109" coordsize="202,201" path="m7037,8171l7022,8171,7022,8190,6931,8190,6931,8205,7022,8205,7022,8210,7037,8210,7037,8171xe" filled="t" fillcolor="#202020" stroked="f">
                <v:path arrowok="t"/>
                <v:fill/>
              </v:shape>
              <v:shape style="position:absolute;left:6859;top:8109;width:202;height:201" coordorigin="6859,8109" coordsize="202,201" path="m6989,8171l6974,8171,6974,8190,6989,8190,6989,8171xe" filled="t" fillcolor="#202020" stroked="f">
                <v:path arrowok="t"/>
                <v:fill/>
              </v:shape>
              <v:shape style="position:absolute;left:6859;top:8109;width:202;height:201" coordorigin="6859,8109" coordsize="202,201" path="m7061,8162l6922,8162,6922,8171,7061,8171,7061,8162xe" filled="t" fillcolor="#202020" stroked="f">
                <v:path arrowok="t"/>
                <v:fill/>
              </v:shape>
              <v:shape style="position:absolute;left:6859;top:8109;width:202;height:201" coordorigin="6859,8109" coordsize="202,201" path="m6989,8142l6974,8142,6974,8162,6989,8162,6989,8142xe" filled="t" fillcolor="#202020" stroked="f">
                <v:path arrowok="t"/>
                <v:fill/>
              </v:shape>
              <v:shape style="position:absolute;left:6859;top:8109;width:202;height:201" coordorigin="6859,8109" coordsize="202,201" path="m7037,8128l6931,8128,6931,8142,7022,8142,7022,8162,7037,8162,7037,8128xe" filled="t" fillcolor="#202020" stroked="f">
                <v:path arrowok="t"/>
                <v:fill/>
              </v:shape>
              <v:shape style="position:absolute;left:6859;top:8109;width:202;height:201" coordorigin="6859,8109" coordsize="202,201" path="m6989,8109l6974,8109,6974,8128,6989,8128,6989,8109xe" filled="t" fillcolor="#202020" stroked="f">
                <v:path arrowok="t"/>
                <v:fill/>
              </v:shape>
            </v:group>
            <v:group style="position:absolute;left:7070;top:8114;width:202;height:197" coordorigin="7070,8114" coordsize="202,197">
              <v:shape style="position:absolute;left:7070;top:8114;width:202;height:197" coordorigin="7070,8114" coordsize="202,197" path="m7248,8289l7206,8289,7222,8298,7241,8305,7262,8310,7262,8306,7267,8301,7267,8295,7248,8289xe" filled="t" fillcolor="#202020" stroked="f">
                <v:path arrowok="t"/>
                <v:fill/>
              </v:shape>
              <v:shape style="position:absolute;left:7070;top:8114;width:202;height:197" coordorigin="7070,8114" coordsize="202,197" path="m7248,8200l7138,8200,7138,8214,7151,8223,7159,8241,7167,8258,7173,8278,7155,8285,7135,8291,7114,8296,7123,8306,7128,8310,7146,8305,7165,8299,7184,8293,7206,8289,7248,8289,7247,8288,7230,8279,7215,8266,7227,8251,7228,8250,7184,8250,7173,8233,7166,8214,7248,8214,7248,8200xe" filled="t" fillcolor="#202020" stroked="f">
                <v:path arrowok="t"/>
                <v:fill/>
              </v:shape>
              <v:shape style="position:absolute;left:7070;top:8114;width:202;height:197" coordorigin="7070,8114" coordsize="202,197" path="m7109,8176l7070,8176,7070,8190,7094,8190,7094,8282,7090,8286,7104,8293,7120,8283,7138,8267,7109,8267,7109,8176xe" filled="t" fillcolor="#202020" stroked="f">
                <v:path arrowok="t"/>
                <v:fill/>
              </v:shape>
              <v:shape style="position:absolute;left:7070;top:8114;width:202;height:197" coordorigin="7070,8114" coordsize="202,197" path="m7138,8248l7128,8258,7109,8267,7138,8267,7138,8248xe" filled="t" fillcolor="#202020" stroked="f">
                <v:path arrowok="t"/>
                <v:fill/>
              </v:shape>
              <v:shape style="position:absolute;left:7070;top:8114;width:202;height:197" coordorigin="7070,8114" coordsize="202,197" path="m7248,8214l7166,8214,7233,8215,7222,8232,7206,8244,7184,8250,7228,8250,7239,8234,7248,8214xe" filled="t" fillcolor="#202020" stroked="f">
                <v:path arrowok="t"/>
                <v:fill/>
              </v:shape>
              <v:shape style="position:absolute;left:7070;top:8114;width:202;height:197" coordorigin="7070,8114" coordsize="202,197" path="m7238,8118l7157,8118,7155,8154,7146,8170,7128,8186,7133,8186,7133,8190,7140,8194,7158,8181,7168,8164,7171,8142,7171,8133,7238,8133,7238,8118xe" filled="t" fillcolor="#202020" stroked="f">
                <v:path arrowok="t"/>
                <v:fill/>
              </v:shape>
              <v:shape style="position:absolute;left:7070;top:8114;width:202;height:197" coordorigin="7070,8114" coordsize="202,197" path="m7238,8133l7224,8133,7224,8181,7229,8186,7272,8186,7272,8171,7243,8171,7238,8166,7238,8133xe" filled="t" fillcolor="#202020" stroked="f">
                <v:path arrowok="t"/>
                <v:fill/>
              </v:shape>
              <v:shape style="position:absolute;left:7070;top:8114;width:202;height:197" coordorigin="7070,8114" coordsize="202,197" path="m7099,8114l7085,8129,7114,8157,7125,8144,7112,8131,7099,8114xe" filled="t" fillcolor="#202020" stroked="f">
                <v:path arrowok="t"/>
                <v:fill/>
              </v:shape>
            </v:group>
            <v:group style="position:absolute;left:7277;top:8109;width:206;height:197" coordorigin="7277,8109" coordsize="206,197">
              <v:shape style="position:absolute;left:7277;top:8109;width:206;height:197" coordorigin="7277,8109" coordsize="206,197" path="m7358,8200l7282,8200,7282,8214,7310,8222,7307,8242,7301,8261,7291,8279,7277,8296,7286,8306,7296,8299,7308,8282,7318,8265,7329,8250,7350,8250,7340,8240,7325,8229,7325,8214,7358,8214,7358,8200xe" filled="t" fillcolor="#202020" stroked="f">
                <v:path arrowok="t"/>
                <v:fill/>
              </v:shape>
              <v:shape style="position:absolute;left:7277;top:8109;width:206;height:197" coordorigin="7277,8109" coordsize="206,197" path="m7421,8152l7406,8152,7406,8198,7403,8219,7367,8285,7349,8301,7354,8306,7411,8254,7416,8238,7430,8238,7430,8229,7418,8221,7420,8203,7421,8181,7421,8152xe" filled="t" fillcolor="#202020" stroked="f">
                <v:path arrowok="t"/>
                <v:fill/>
              </v:shape>
              <v:shape style="position:absolute;left:7277;top:8109;width:206;height:197" coordorigin="7277,8109" coordsize="206,197" path="m7430,8238l7416,8238,7416,8301,7426,8306,7469,8306,7478,8301,7478,8291,7435,8291,7430,8286,7430,8238xe" filled="t" fillcolor="#202020" stroked="f">
                <v:path arrowok="t"/>
                <v:fill/>
              </v:shape>
              <v:shape style="position:absolute;left:7277;top:8109;width:206;height:197" coordorigin="7277,8109" coordsize="206,197" path="m7464,8253l7464,8286,7459,8291,7478,8291,7478,8277,7483,8272,7483,8262,7478,8258,7474,8258,7464,8253xe" filled="t" fillcolor="#202020" stroked="f">
                <v:path arrowok="t"/>
                <v:fill/>
              </v:shape>
              <v:shape style="position:absolute;left:7277;top:8109;width:206;height:197" coordorigin="7277,8109" coordsize="206,197" path="m7350,8250l7329,8250,7342,8265,7354,8282,7355,8254,7350,8250xe" filled="t" fillcolor="#202020" stroked="f">
                <v:path arrowok="t"/>
                <v:fill/>
              </v:shape>
              <v:shape style="position:absolute;left:7277;top:8109;width:206;height:197" coordorigin="7277,8109" coordsize="206,197" path="m7464,8118l7363,8118,7363,8243,7382,8243,7382,8133,7464,8133,7464,8118xe" filled="t" fillcolor="#202020" stroked="f">
                <v:path arrowok="t"/>
                <v:fill/>
              </v:shape>
              <v:shape style="position:absolute;left:7277;top:8109;width:206;height:197" coordorigin="7277,8109" coordsize="206,197" path="m7464,8133l7450,8133,7450,8243,7464,8243,7464,8133xe" filled="t" fillcolor="#202020" stroked="f">
                <v:path arrowok="t"/>
                <v:fill/>
              </v:shape>
              <v:shape style="position:absolute;left:7277;top:8109;width:206;height:197" coordorigin="7277,8109" coordsize="206,197" path="m7325,8162l7310,8162,7310,8200,7325,8200,7325,8162xe" filled="t" fillcolor="#202020" stroked="f">
                <v:path arrowok="t"/>
                <v:fill/>
              </v:shape>
              <v:shape style="position:absolute;left:7277;top:8109;width:206;height:197" coordorigin="7277,8109" coordsize="206,197" path="m7358,8147l7282,8147,7282,8162,7358,8162,7358,8147xe" filled="t" fillcolor="#202020" stroked="f">
                <v:path arrowok="t"/>
                <v:fill/>
              </v:shape>
              <v:shape style="position:absolute;left:7277;top:8109;width:206;height:197" coordorigin="7277,8109" coordsize="206,197" path="m7325,8109l7310,8109,7310,8147,7325,8147,7325,8109xe" filled="t" fillcolor="#202020" stroked="f">
                <v:path arrowok="t"/>
                <v:fill/>
              </v:shape>
            </v:group>
            <v:group style="position:absolute;left:7488;top:8109;width:202;height:202" coordorigin="7488,8109" coordsize="202,202">
              <v:shape style="position:absolute;left:7488;top:8109;width:202;height:202" coordorigin="7488,8109" coordsize="202,202" path="m7531,8200l7517,8200,7517,8310,7531,8310,7531,8200xe" filled="t" fillcolor="#202020" stroked="f">
                <v:path arrowok="t"/>
                <v:fill/>
              </v:shape>
              <v:shape style="position:absolute;left:7488;top:8109;width:202;height:202" coordorigin="7488,8109" coordsize="202,202" path="m7648,8278l7630,8278,7644,8292,7661,8302,7680,8310,7690,8301,7682,8293,7662,8287,7648,8278xe" filled="t" fillcolor="#202020" stroked="f">
                <v:path arrowok="t"/>
                <v:fill/>
              </v:shape>
              <v:shape style="position:absolute;left:7488;top:8109;width:202;height:202" coordorigin="7488,8109" coordsize="202,202" path="m7690,8253l7550,8253,7550,8262,7603,8271,7590,8282,7571,8291,7546,8296,7546,8301,7550,8306,7557,8310,7580,8302,7599,8293,7630,8278,7648,8278,7645,8276,7632,8262,7690,8262,7690,8253xe" filled="t" fillcolor="#202020" stroked="f">
                <v:path arrowok="t"/>
                <v:fill/>
              </v:shape>
              <v:shape style="position:absolute;left:7488;top:8109;width:202;height:202" coordorigin="7488,8109" coordsize="202,202" path="m7560,8157l7488,8157,7488,8166,7510,8185,7503,8205,7495,8223,7488,8238,7488,8243,7493,8248,7494,8256,7503,8240,7511,8222,7517,8200,7550,8200,7546,8195,7531,8195,7531,8166,7560,8166,7560,8157xe" filled="t" fillcolor="#202020" stroked="f">
                <v:path arrowok="t"/>
                <v:fill/>
              </v:shape>
              <v:shape style="position:absolute;left:7488;top:8109;width:202;height:202" coordorigin="7488,8109" coordsize="202,202" path="m7627,8234l7613,8234,7613,8253,7627,8253,7627,8234xe" filled="t" fillcolor="#202020" stroked="f">
                <v:path arrowok="t"/>
                <v:fill/>
              </v:shape>
              <v:shape style="position:absolute;left:7488;top:8109;width:202;height:202" coordorigin="7488,8109" coordsize="202,202" path="m7675,8166l7565,8166,7565,8238,7584,8238,7584,8234,7675,8234,7675,8219,7584,8219,7584,8205,7675,8205,7675,8190,7584,8190,7584,8176,7675,8176,7675,8166xe" filled="t" fillcolor="#202020" stroked="f">
                <v:path arrowok="t"/>
                <v:fill/>
              </v:shape>
              <v:shape style="position:absolute;left:7488;top:8109;width:202;height:202" coordorigin="7488,8109" coordsize="202,202" path="m7675,8234l7661,8234,7661,8238,7675,8238,7675,8234xe" filled="t" fillcolor="#202020" stroked="f">
                <v:path arrowok="t"/>
                <v:fill/>
              </v:shape>
              <v:shape style="position:absolute;left:7488;top:8109;width:202;height:202" coordorigin="7488,8109" coordsize="202,202" path="m7550,8200l7531,8200,7546,8214,7550,8224,7560,8214,7555,8205,7550,8200xe" filled="t" fillcolor="#202020" stroked="f">
                <v:path arrowok="t"/>
                <v:fill/>
              </v:shape>
              <v:shape style="position:absolute;left:7488;top:8109;width:202;height:202" coordorigin="7488,8109" coordsize="202,202" path="m7675,8205l7661,8205,7661,8219,7675,8219,7675,8205xe" filled="t" fillcolor="#202020" stroked="f">
                <v:path arrowok="t"/>
                <v:fill/>
              </v:shape>
              <v:shape style="position:absolute;left:7488;top:8109;width:202;height:202" coordorigin="7488,8109" coordsize="202,202" path="m7541,8190l7531,8195,7546,8195,7541,8190xe" filled="t" fillcolor="#202020" stroked="f">
                <v:path arrowok="t"/>
                <v:fill/>
              </v:shape>
              <v:shape style="position:absolute;left:7488;top:8109;width:202;height:202" coordorigin="7488,8109" coordsize="202,202" path="m7675,8176l7661,8176,7661,8190,7675,8190,7675,8176xe" filled="t" fillcolor="#202020" stroked="f">
                <v:path arrowok="t"/>
                <v:fill/>
              </v:shape>
              <v:shape style="position:absolute;left:7488;top:8109;width:202;height:202" coordorigin="7488,8109" coordsize="202,202" path="m7603,8142l7589,8142,7589,8162,7603,8162,7603,8142xe" filled="t" fillcolor="#202020" stroked="f">
                <v:path arrowok="t"/>
                <v:fill/>
              </v:shape>
              <v:shape style="position:absolute;left:7488;top:8109;width:202;height:202" coordorigin="7488,8109" coordsize="202,202" path="m7656,8142l7642,8142,7642,8162,7656,8162,7656,8142xe" filled="t" fillcolor="#202020" stroked="f">
                <v:path arrowok="t"/>
                <v:fill/>
              </v:shape>
              <v:shape style="position:absolute;left:7488;top:8109;width:202;height:202" coordorigin="7488,8109" coordsize="202,202" path="m7531,8109l7517,8109,7517,8157,7531,8157,7531,8109xe" filled="t" fillcolor="#202020" stroked="f">
                <v:path arrowok="t"/>
                <v:fill/>
              </v:shape>
              <v:shape style="position:absolute;left:7488;top:8109;width:202;height:202" coordorigin="7488,8109" coordsize="202,202" path="m7690,8128l7555,8128,7555,8142,7690,8142,7690,8128xe" filled="t" fillcolor="#202020" stroked="f">
                <v:path arrowok="t"/>
                <v:fill/>
              </v:shape>
              <v:shape style="position:absolute;left:7488;top:8109;width:202;height:202" coordorigin="7488,8109" coordsize="202,202" path="m7603,8109l7589,8109,7589,8128,7603,8128,7603,8109xe" filled="t" fillcolor="#202020" stroked="f">
                <v:path arrowok="t"/>
                <v:fill/>
              </v:shape>
              <v:shape style="position:absolute;left:7488;top:8109;width:202;height:202" coordorigin="7488,8109" coordsize="202,202" path="m7656,8109l7642,8109,7642,8128,7656,8128,7656,810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1.420013pt;margin-top:398.220001pt;width:42.52pt;height:11.08pt;mso-position-horizontal-relative:page;mso-position-vertical-relative:page;z-index:-4553" coordorigin="8428,7964" coordsize="850,222">
            <v:group style="position:absolute;left:8438;top:7979;width:202;height:197" coordorigin="8438,7979" coordsize="202,197">
              <v:shape style="position:absolute;left:8438;top:7979;width:202;height:197" coordorigin="8438,7979" coordsize="202,197" path="m8611,8085l8467,8085,8467,8176,8486,8176,8486,8162,8611,8162,8611,8147,8486,8147,8486,8099,8611,8099,8611,8085xe" filled="t" fillcolor="#202020" stroked="f">
                <v:path arrowok="t"/>
                <v:fill/>
              </v:shape>
              <v:shape style="position:absolute;left:8438;top:7979;width:202;height:197" coordorigin="8438,7979" coordsize="202,197" path="m8611,8162l8597,8162,8597,8176,8611,8176,8611,8162xe" filled="t" fillcolor="#202020" stroked="f">
                <v:path arrowok="t"/>
                <v:fill/>
              </v:shape>
              <v:shape style="position:absolute;left:8438;top:7979;width:202;height:197" coordorigin="8438,7979" coordsize="202,197" path="m8611,8099l8597,8099,8597,8147,8611,8147,8611,8099xe" filled="t" fillcolor="#202020" stroked="f">
                <v:path arrowok="t"/>
                <v:fill/>
              </v:shape>
              <v:shape style="position:absolute;left:8438;top:7979;width:202;height:197" coordorigin="8438,7979" coordsize="202,197" path="m8558,7979l8533,7981,8520,7995,8507,8008,8492,8020,8476,8032,8458,8044,8438,8056,8443,8061,8443,8066,8448,8070,8458,8061,8472,8056,8482,8051,8602,8051,8602,8046,8597,8046,8500,8037,8515,8024,8527,8009,8539,7994,8561,7994,8554,7984,8558,7979xe" filled="t" fillcolor="#202020" stroked="f">
                <v:path arrowok="t"/>
                <v:fill/>
              </v:shape>
              <v:shape style="position:absolute;left:8438;top:7979;width:202;height:197" coordorigin="8438,7979" coordsize="202,197" path="m8561,7994l8539,7994,8566,8021,8580,8034,8597,8046,8602,8046,8611,8056,8630,8066,8640,8056,8631,8047,8613,8038,8596,8026,8580,8013,8565,7999,8561,7994xe" filled="t" fillcolor="#202020" stroked="f">
                <v:path arrowok="t"/>
                <v:fill/>
              </v:shape>
              <v:shape style="position:absolute;left:8438;top:7979;width:202;height:197" coordorigin="8438,7979" coordsize="202,197" path="m8602,8051l8482,8051,8482,8061,8602,8061,8602,8051xe" filled="t" fillcolor="#202020" stroked="f">
                <v:path arrowok="t"/>
                <v:fill/>
              </v:shape>
            </v:group>
            <v:group style="position:absolute;left:8664;top:7984;width:173;height:192" coordorigin="8664,7984" coordsize="173,192">
              <v:shape style="position:absolute;left:8664;top:7984;width:173;height:192" coordorigin="8664,7984" coordsize="173,192" path="m8837,7984l8664,7984,8664,8176,8678,8176,8678,8003,8837,8003,8837,7984xe" filled="t" fillcolor="#202020" stroked="f">
                <v:path arrowok="t"/>
                <v:fill/>
              </v:shape>
              <v:shape style="position:absolute;left:8664;top:7984;width:173;height:192" coordorigin="8664,7984" coordsize="173,192" path="m8837,8003l8822,8003,8822,8152,8818,8157,8774,8157,8779,8162,8779,8171,8827,8171,8837,8166,8837,8003xe" filled="t" fillcolor="#202020" stroked="f">
                <v:path arrowok="t"/>
                <v:fill/>
              </v:shape>
              <v:shape style="position:absolute;left:8664;top:7984;width:173;height:192" coordorigin="8664,7984" coordsize="173,192" path="m8794,8066l8707,8066,8707,8138,8722,8138,8722,8128,8794,8128,8794,8114,8722,8114,8722,8080,8794,8080,8794,8066xe" filled="t" fillcolor="#202020" stroked="f">
                <v:path arrowok="t"/>
                <v:fill/>
              </v:shape>
              <v:shape style="position:absolute;left:8664;top:7984;width:173;height:192" coordorigin="8664,7984" coordsize="173,192" path="m8794,8080l8779,8080,8779,8114,8794,8114,8794,8080xe" filled="t" fillcolor="#202020" stroked="f">
                <v:path arrowok="t"/>
                <v:fill/>
              </v:shape>
              <v:shape style="position:absolute;left:8664;top:7984;width:173;height:192" coordorigin="8664,7984" coordsize="173,192" path="m8808,8027l8688,8027,8688,8042,8808,8042,8808,8027xe" filled="t" fillcolor="#202020" stroked="f">
                <v:path arrowok="t"/>
                <v:fill/>
              </v:shape>
            </v:group>
            <v:group style="position:absolute;left:8856;top:7974;width:202;height:202" coordorigin="8856,7974" coordsize="202,202">
              <v:shape style="position:absolute;left:8856;top:7974;width:202;height:202" coordorigin="8856,7974" coordsize="202,202" path="m8903,8061l8885,8061,8885,8176,8899,8176,8903,8061xe" filled="t" fillcolor="#202020" stroked="f">
                <v:path arrowok="t"/>
                <v:fill/>
              </v:shape>
              <v:shape style="position:absolute;left:8856;top:7974;width:202;height:202" coordorigin="8856,7974" coordsize="202,202" path="m8962,8056l8947,8056,8947,8092,8944,8114,8939,8134,8930,8152,8918,8166,8928,8176,8960,8108,8962,8085,8962,8056xe" filled="t" fillcolor="#202020" stroked="f">
                <v:path arrowok="t"/>
                <v:fill/>
              </v:shape>
              <v:shape style="position:absolute;left:8856;top:7974;width:202;height:202" coordorigin="8856,7974" coordsize="202,202" path="m9024,8056l9005,8056,9005,8176,9024,8176,9024,8056xe" filled="t" fillcolor="#202020" stroked="f">
                <v:path arrowok="t"/>
                <v:fill/>
              </v:shape>
              <v:shape style="position:absolute;left:8856;top:7974;width:202;height:202" coordorigin="8856,7974" coordsize="202,202" path="m8918,7979l8895,7989,8889,8009,8882,8028,8874,8047,8866,8064,8856,8080,8861,8080,8861,8090,8866,8094,8870,8085,8880,8075,8885,8061,8903,8061,8905,8017,8913,8000,8918,7979xe" filled="t" fillcolor="#202020" stroked="f">
                <v:path arrowok="t"/>
                <v:fill/>
              </v:shape>
              <v:shape style="position:absolute;left:8856;top:7974;width:202;height:202" coordorigin="8856,7974" coordsize="202,202" path="m8995,7974l8978,7979,8967,7997,8955,8013,8942,8027,8926,8040,8909,8051,8918,8061,8932,8055,8948,8041,8965,8028,8979,8017,8993,8007,9012,8007,9006,7999,8995,7979,8995,7974xe" filled="t" fillcolor="#202020" stroked="f">
                <v:path arrowok="t"/>
                <v:fill/>
              </v:shape>
              <v:shape style="position:absolute;left:8856;top:7974;width:202;height:202" coordorigin="8856,7974" coordsize="202,202" path="m9012,8007l8993,8007,9005,8023,9019,8038,9035,8050,9053,8061,9058,8056,9058,8051,9049,8039,9033,8028,9018,8015,9012,8007xe" filled="t" fillcolor="#202020" stroked="f">
                <v:path arrowok="t"/>
                <v:fill/>
              </v:shape>
            </v:group>
            <v:group style="position:absolute;left:9067;top:7974;width:202;height:202" coordorigin="9067,7974" coordsize="202,202">
              <v:shape style="position:absolute;left:9067;top:7974;width:202;height:202" coordorigin="9067,7974" coordsize="202,202" path="m9115,8070l9101,8070,9101,8176,9115,8176,9115,8070xe" filled="t" fillcolor="#202020" stroked="f">
                <v:path arrowok="t"/>
                <v:fill/>
              </v:shape>
              <v:shape style="position:absolute;left:9067;top:7974;width:202;height:202" coordorigin="9067,7974" coordsize="202,202" path="m9254,8099l9154,8099,9154,8176,9168,8176,9168,8166,9254,8166,9254,8152,9168,8152,9168,8114,9254,8114,9254,8099xe" filled="t" fillcolor="#202020" stroked="f">
                <v:path arrowok="t"/>
                <v:fill/>
              </v:shape>
              <v:shape style="position:absolute;left:9067;top:7974;width:202;height:202" coordorigin="9067,7974" coordsize="202,202" path="m9254,8166l9240,8166,9240,8176,9254,8176,9254,8166xe" filled="t" fillcolor="#202020" stroked="f">
                <v:path arrowok="t"/>
                <v:fill/>
              </v:shape>
              <v:shape style="position:absolute;left:9067;top:7974;width:202;height:202" coordorigin="9067,7974" coordsize="202,202" path="m9254,8114l9240,8114,9240,8152,9254,8152,9254,8114xe" filled="t" fillcolor="#202020" stroked="f">
                <v:path arrowok="t"/>
                <v:fill/>
              </v:shape>
              <v:shape style="position:absolute;left:9067;top:7974;width:202;height:202" coordorigin="9067,7974" coordsize="202,202" path="m9139,8013l9067,8013,9067,8027,9099,8031,9093,8051,9085,8069,9077,8087,9067,8104,9072,8109,9072,8114,9085,8109,9092,8090,9101,8070,9115,8070,9115,8061,9134,8061,9130,8051,9115,8051,9115,8027,9139,8027,9139,8013xe" filled="t" fillcolor="#202020" stroked="f">
                <v:path arrowok="t"/>
                <v:fill/>
              </v:shape>
              <v:shape style="position:absolute;left:9067;top:7974;width:202;height:202" coordorigin="9067,7974" coordsize="202,202" path="m9186,8024l9169,8024,9180,8042,9189,8059,9172,8069,9153,8077,9134,8085,9134,8090,9139,8094,9157,8093,9176,8085,9193,8077,9210,8068,9254,8068,9243,8062,9234,8044,9204,8044,9191,8030,9186,8024xe" filled="t" fillcolor="#202020" stroked="f">
                <v:path arrowok="t"/>
                <v:fill/>
              </v:shape>
              <v:shape style="position:absolute;left:9067;top:7974;width:202;height:202" coordorigin="9067,7974" coordsize="202,202" path="m9254,8068l9210,8068,9228,8079,9246,8086,9264,8094,9269,8090,9269,8080,9261,8072,9254,8068xe" filled="t" fillcolor="#202020" stroked="f">
                <v:path arrowok="t"/>
                <v:fill/>
              </v:shape>
              <v:shape style="position:absolute;left:9067;top:7974;width:202;height:202" coordorigin="9067,7974" coordsize="202,202" path="m9134,8061l9115,8061,9134,8080,9144,8070,9134,8061xe" filled="t" fillcolor="#202020" stroked="f">
                <v:path arrowok="t"/>
                <v:fill/>
              </v:shape>
              <v:shape style="position:absolute;left:9067;top:7974;width:202;height:202" coordorigin="9067,7974" coordsize="202,202" path="m9120,8046l9115,8051,9130,8051,9120,8046xe" filled="t" fillcolor="#202020" stroked="f">
                <v:path arrowok="t"/>
                <v:fill/>
              </v:shape>
              <v:shape style="position:absolute;left:9067;top:7974;width:202;height:202" coordorigin="9067,7974" coordsize="202,202" path="m9192,7979l9171,7990,9163,8007,9152,8024,9139,8042,9149,8051,9158,8042,9163,8032,9169,8024,9186,8024,9178,8013,9259,8013,9259,7998,9187,7998,9187,7989,9192,7984,9192,7979xe" filled="t" fillcolor="#202020" stroked="f">
                <v:path arrowok="t"/>
                <v:fill/>
              </v:shape>
              <v:shape style="position:absolute;left:9067;top:7974;width:202;height:202" coordorigin="9067,7974" coordsize="202,202" path="m9259,8013l9240,8013,9235,8019,9222,8033,9204,8044,9234,8044,9234,8043,9248,8028,9259,8013xe" filled="t" fillcolor="#202020" stroked="f">
                <v:path arrowok="t"/>
                <v:fill/>
              </v:shape>
              <v:shape style="position:absolute;left:9067;top:7974;width:202;height:202" coordorigin="9067,7974" coordsize="202,202" path="m9115,7974l9101,7974,9101,8013,9115,8013,9115,797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31.280396pt;margin-top:413.839996pt;width:2.639592pt;height:9.6pt;mso-position-horizontal-relative:page;mso-position-vertical-relative:page;z-index:-4552" coordorigin="8626,8277" coordsize="53,192">
            <v:shape style="position:absolute;left:8626;top:8277;width:53;height:192" coordorigin="8626,8277" coordsize="53,192" path="m8678,8277l8630,8331,8626,8375,8627,8397,8631,8417,8637,8436,8647,8454,8659,8469,8674,8464,8662,8449,8653,8432,8646,8413,8642,8392,8640,8369,8642,8348,8647,8327,8655,8309,8666,8292,8678,8277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37.76001pt;margin-top:413.600006pt;width:10.08pt;height:9.173348pt;mso-position-horizontal-relative:page;mso-position-vertical-relative:page;z-index:-4551" coordorigin="8755,8272" coordsize="202,183">
            <v:shape style="position:absolute;left:8755;top:8272;width:202;height:183" coordorigin="8755,8272" coordsize="202,183" path="m8832,8349l8813,8349,8811,8378,8808,8396,8803,8412,8791,8425,8776,8437,8755,8450,8760,8454,8821,8415,8832,8354,8832,8349xe" filled="t" fillcolor="#202020" stroked="f">
              <v:path arrowok="t"/>
              <v:fill/>
            </v:shape>
            <v:shape style="position:absolute;left:8755;top:8272;width:202;height:183" coordorigin="8755,8272" coordsize="202,183" path="m8890,8349l8870,8349,8870,8445,8880,8454,8942,8454,8952,8450,8952,8440,8894,8440,8890,8435,8890,8349xe" filled="t" fillcolor="#202020" stroked="f">
              <v:path arrowok="t"/>
              <v:fill/>
            </v:shape>
            <v:shape style="position:absolute;left:8755;top:8272;width:202;height:183" coordorigin="8755,8272" coordsize="202,183" path="m8938,8397l8938,8426,8933,8435,8928,8440,8952,8440,8952,8430,8957,8426,8957,8402,8947,8402,8938,8397xe" filled="t" fillcolor="#202020" stroked="f">
              <v:path arrowok="t"/>
              <v:fill/>
            </v:shape>
            <v:shape style="position:absolute;left:8755;top:8272;width:202;height:183" coordorigin="8755,8272" coordsize="202,183" path="m8957,8334l8755,8334,8755,8349,8957,8349,8957,8334xe" filled="t" fillcolor="#202020" stroked="f">
              <v:path arrowok="t"/>
              <v:fill/>
            </v:shape>
            <v:shape style="position:absolute;left:8755;top:8272;width:202;height:183" coordorigin="8755,8272" coordsize="202,183" path="m8933,8272l8774,8272,8774,8286,8933,8286,8933,8272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51.679993pt;margin-top:413.839996pt;width:2.637679pt;height:9.6pt;mso-position-horizontal-relative:page;mso-position-vertical-relative:page;z-index:-4550" coordorigin="9034,8277" coordsize="53,192">
            <v:shape style="position:absolute;left:9034;top:8277;width:53;height:192" coordorigin="9034,8277" coordsize="53,192" path="m9048,8277l9036,8279,9048,8295,9057,8312,9063,8331,9066,8352,9067,8375,9066,8397,9062,8417,9056,8436,9046,8454,9034,8469,9048,8469,9081,8413,9086,8369,9084,8348,9079,8327,9071,8309,9061,8292,9048,8277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96.059998pt;margin-top:404.940002pt;width:53.22293pt;height:11.115854pt;mso-position-horizontal-relative:page;mso-position-vertical-relative:page;z-index:-4549" coordorigin="9921,8099" coordsize="1064,222">
            <v:group style="position:absolute;left:9931;top:8123;width:202;height:188" coordorigin="9931,8123" coordsize="202,188">
              <v:shape style="position:absolute;left:9931;top:8123;width:202;height:188" coordorigin="9931,8123" coordsize="202,188" path="m10075,8190l10061,8190,10060,8233,10055,8253,10045,8269,10032,8281,10015,8291,9994,8301,9994,8306,9998,8310,10014,8311,10035,8301,10050,8289,10061,8277,10061,8272,10093,8272,10089,8269,10070,8258,10075,8248,10075,8190xe" filled="t" fillcolor="#202020" stroked="f">
                <v:path arrowok="t"/>
                <v:fill/>
              </v:shape>
              <v:shape style="position:absolute;left:9931;top:8123;width:202;height:188" coordorigin="9931,8123" coordsize="202,188" path="m10093,8272l10061,8272,10073,8278,10090,8288,10107,8299,10123,8310,10122,8290,10106,8280,10093,8272xe" filled="t" fillcolor="#202020" stroked="f">
                <v:path arrowok="t"/>
                <v:fill/>
              </v:shape>
              <v:shape style="position:absolute;left:9931;top:8123;width:202;height:188" coordorigin="9931,8123" coordsize="202,188" path="m9974,8147l9960,8147,9960,8253,9950,8258,9941,8258,9931,8262,9946,8274,9983,8264,10008,8258,10008,8253,9974,8253,9974,8147xe" filled="t" fillcolor="#202020" stroked="f">
                <v:path arrowok="t"/>
                <v:fill/>
              </v:shape>
              <v:shape style="position:absolute;left:9931;top:8123;width:202;height:188" coordorigin="9931,8123" coordsize="202,188" path="m10123,8162l10013,8162,10013,8267,10027,8267,10027,8176,10123,8176,10123,8162xe" filled="t" fillcolor="#202020" stroked="f">
                <v:path arrowok="t"/>
                <v:fill/>
              </v:shape>
              <v:shape style="position:absolute;left:9931;top:8123;width:202;height:188" coordorigin="9931,8123" coordsize="202,188" path="m10123,8176l10104,8176,10104,8267,10123,8267,10123,8176xe" filled="t" fillcolor="#202020" stroked="f">
                <v:path arrowok="t"/>
                <v:fill/>
              </v:shape>
              <v:shape style="position:absolute;left:9931;top:8123;width:202;height:188" coordorigin="9931,8123" coordsize="202,188" path="m10008,8243l9998,8248,9989,8248,9974,8253,10008,8253,10008,8243xe" filled="t" fillcolor="#202020" stroked="f">
                <v:path arrowok="t"/>
                <v:fill/>
              </v:shape>
              <v:shape style="position:absolute;left:9931;top:8123;width:202;height:188" coordorigin="9931,8123" coordsize="202,188" path="m10075,8138l10056,8138,10051,8162,10066,8162,10075,8138xe" filled="t" fillcolor="#202020" stroked="f">
                <v:path arrowok="t"/>
                <v:fill/>
              </v:shape>
              <v:shape style="position:absolute;left:9931;top:8123;width:202;height:188" coordorigin="9931,8123" coordsize="202,188" path="m10003,8133l9931,8133,9931,8147,10003,8147,10003,8133xe" filled="t" fillcolor="#202020" stroked="f">
                <v:path arrowok="t"/>
                <v:fill/>
              </v:shape>
              <v:shape style="position:absolute;left:9931;top:8123;width:202;height:188" coordorigin="9931,8123" coordsize="202,188" path="m10133,8123l10008,8123,10008,8138,10133,8138,10133,8123xe" filled="t" fillcolor="#202020" stroked="f">
                <v:path arrowok="t"/>
                <v:fill/>
              </v:shape>
            </v:group>
            <v:group style="position:absolute;left:10171;top:8118;width:149;height:192" coordorigin="10171,8118" coordsize="149,192">
              <v:shape style="position:absolute;left:10171;top:8118;width:149;height:192" coordorigin="10171,8118" coordsize="149,192" path="m10320,8118l10171,8118,10171,8310,10186,8310,10186,8296,10320,8296,10320,8277,10186,8277,10186,8238,10320,8238,10320,8224,10186,8224,10186,8186,10320,8186,10320,8171,10186,8171,10186,8133,10320,8133,10320,8118xe" filled="t" fillcolor="#202020" stroked="f">
                <v:path arrowok="t"/>
                <v:fill/>
              </v:shape>
              <v:shape style="position:absolute;left:10171;top:8118;width:149;height:192" coordorigin="10171,8118" coordsize="149,192" path="m10320,8296l10301,8296,10301,8310,10320,8310,10320,8296xe" filled="t" fillcolor="#202020" stroked="f">
                <v:path arrowok="t"/>
                <v:fill/>
              </v:shape>
              <v:shape style="position:absolute;left:10171;top:8118;width:149;height:192" coordorigin="10171,8118" coordsize="149,192" path="m10320,8238l10301,8238,10301,8277,10320,8277,10320,8238xe" filled="t" fillcolor="#202020" stroked="f">
                <v:path arrowok="t"/>
                <v:fill/>
              </v:shape>
              <v:shape style="position:absolute;left:10171;top:8118;width:149;height:192" coordorigin="10171,8118" coordsize="149,192" path="m10320,8186l10301,8186,10301,8224,10320,8224,10320,8186xe" filled="t" fillcolor="#202020" stroked="f">
                <v:path arrowok="t"/>
                <v:fill/>
              </v:shape>
              <v:shape style="position:absolute;left:10171;top:8118;width:149;height:192" coordorigin="10171,8118" coordsize="149,192" path="m10320,8133l10301,8133,10301,8171,10320,8171,10320,8133xe" filled="t" fillcolor="#202020" stroked="f">
                <v:path arrowok="t"/>
                <v:fill/>
              </v:shape>
            </v:group>
            <v:group style="position:absolute;left:10354;top:8114;width:192;height:197" coordorigin="10354,8114" coordsize="192,197">
              <v:shape style="position:absolute;left:10354;top:8114;width:192;height:197" coordorigin="10354,8114" coordsize="192,197" path="m10469,8200l10454,8200,10454,8240,10447,8259,10379,8292,10354,8296,10358,8301,10363,8310,10388,8308,10412,8301,10432,8294,10449,8287,10463,8280,10474,8273,10509,8273,10469,8253,10469,8200xe" filled="t" fillcolor="#202020" stroked="f">
                <v:path arrowok="t"/>
                <v:fill/>
              </v:shape>
              <v:shape style="position:absolute;left:10354;top:8114;width:192;height:197" coordorigin="10354,8114" coordsize="192,197" path="m10509,8273l10474,8273,10491,8282,10509,8292,10546,8310,10540,8289,10509,8273xe" filled="t" fillcolor="#202020" stroked="f">
                <v:path arrowok="t"/>
                <v:fill/>
              </v:shape>
              <v:shape style="position:absolute;left:10354;top:8114;width:192;height:197" coordorigin="10354,8114" coordsize="192,197" path="m10504,8147l10483,8147,10464,8166,10459,8176,10378,8176,10378,8262,10397,8262,10397,8190,10536,8190,10536,8176,10481,8173,10494,8159,10504,8147xe" filled="t" fillcolor="#202020" stroked="f">
                <v:path arrowok="t"/>
                <v:fill/>
              </v:shape>
              <v:shape style="position:absolute;left:10354;top:8114;width:192;height:197" coordorigin="10354,8114" coordsize="192,197" path="m10536,8190l10522,8190,10522,8262,10536,8262,10536,8190xe" filled="t" fillcolor="#202020" stroked="f">
                <v:path arrowok="t"/>
                <v:fill/>
              </v:shape>
              <v:shape style="position:absolute;left:10354;top:8114;width:192;height:197" coordorigin="10354,8114" coordsize="192,197" path="m10440,8114l10413,8118,10399,8132,10385,8146,10369,8159,10354,8171,10358,8176,10358,8181,10377,8176,10391,8162,10406,8147,10504,8147,10507,8142,10507,8133,10426,8133,10430,8128,10435,8118,10440,8114xe" filled="t" fillcolor="#202020" stroked="f">
                <v:path arrowok="t"/>
                <v:fill/>
              </v:shape>
            </v:group>
            <v:group style="position:absolute;left:10565;top:8109;width:202;height:202" coordorigin="10565,8109" coordsize="202,202">
              <v:shape style="position:absolute;left:10565;top:8109;width:202;height:202" coordorigin="10565,8109" coordsize="202,202" path="m10766,8186l10570,8186,10570,8200,10766,8200,10766,8186xe" filled="t" fillcolor="#202020" stroked="f">
                <v:path arrowok="t"/>
                <v:fill/>
              </v:shape>
              <v:shape style="position:absolute;left:10565;top:8109;width:202;height:202" coordorigin="10565,8109" coordsize="202,202" path="m10675,8171l10661,8171,10661,8186,10675,8186,10675,8171xe" filled="t" fillcolor="#202020" stroked="f">
                <v:path arrowok="t"/>
                <v:fill/>
              </v:shape>
              <v:shape style="position:absolute;left:10565;top:8109;width:202;height:202" coordorigin="10565,8109" coordsize="202,202" path="m10747,8157l10589,8157,10589,8171,10747,8171,10747,8157xe" filled="t" fillcolor="#202020" stroked="f">
                <v:path arrowok="t"/>
                <v:fill/>
              </v:shape>
              <v:shape style="position:absolute;left:10565;top:8109;width:202;height:202" coordorigin="10565,8109" coordsize="202,202" path="m10675,8142l10661,8142,10661,8157,10675,8157,10675,8142xe" filled="t" fillcolor="#202020" stroked="f">
                <v:path arrowok="t"/>
                <v:fill/>
              </v:shape>
              <v:shape style="position:absolute;left:10565;top:8109;width:202;height:202" coordorigin="10565,8109" coordsize="202,202" path="m10757,8128l10579,8128,10579,8142,10757,8142,10757,8128xe" filled="t" fillcolor="#202020" stroked="f">
                <v:path arrowok="t"/>
                <v:fill/>
              </v:shape>
              <v:shape style="position:absolute;left:10565;top:8109;width:202;height:202" coordorigin="10565,8109" coordsize="202,202" path="m10675,8109l10661,8109,10661,8128,10675,8128,10675,8109xe" filled="t" fillcolor="#202020" stroked="f">
                <v:path arrowok="t"/>
                <v:fill/>
              </v:shape>
              <v:shape style="position:absolute;left:10565;top:8109;width:202;height:202" coordorigin="10565,8109" coordsize="202,202" path="m10736,8286l10684,8286,10705,8292,10724,8298,10741,8304,10757,8310,10753,8292,10736,8286xe" filled="t" fillcolor="#202020" stroked="f">
                <v:path arrowok="t"/>
                <v:fill/>
              </v:shape>
              <v:shape style="position:absolute;left:10565;top:8109;width:202;height:202" coordorigin="10565,8109" coordsize="202,202" path="m10675,8238l10661,8240,10659,8260,10650,8278,10638,8286,10619,8291,10595,8295,10565,8296,10574,8306,10590,8310,10614,8307,10635,8303,10653,8298,10684,8286,10736,8286,10717,8280,10697,8274,10675,8267,10675,8238xe" filled="t" fillcolor="#202020" stroked="f">
                <v:path arrowok="t"/>
                <v:fill/>
              </v:shape>
              <v:shape style="position:absolute;left:10565;top:8109;width:202;height:202" coordorigin="10565,8109" coordsize="202,202" path="m10742,8219l10594,8219,10594,8272,10608,8272,10608,8229,10742,8229,10742,8219xe" filled="t" fillcolor="#202020" stroked="f">
                <v:path arrowok="t"/>
                <v:fill/>
              </v:shape>
              <v:shape style="position:absolute;left:10565;top:8109;width:202;height:202" coordorigin="10565,8109" coordsize="202,202" path="m10742,8229l10728,8229,10728,8272,10742,8272,10742,8229xe" filled="t" fillcolor="#202020" stroked="f">
                <v:path arrowok="t"/>
                <v:fill/>
              </v:shape>
            </v:group>
            <v:group style="position:absolute;left:10776;top:8114;width:200;height:193" coordorigin="10776,8114" coordsize="200,193">
              <v:shape style="position:absolute;left:10776;top:8114;width:200;height:193" coordorigin="10776,8114" coordsize="200,193" path="m10891,8114l10872,8121,10869,8145,10865,8167,10844,8225,10793,8284,10776,8296,10786,8306,10841,8265,10872,8214,10880,8195,10898,8195,10892,8177,10886,8153,10887,8133,10891,8114xe" filled="t" fillcolor="#202020" stroked="f">
                <v:path arrowok="t"/>
                <v:fill/>
              </v:shape>
              <v:shape style="position:absolute;left:10776;top:8114;width:200;height:193" coordorigin="10776,8114" coordsize="200,193" path="m10898,8195l10880,8195,10889,8217,10921,8271,10963,8306,10973,8296,10976,8288,10960,8278,10945,8266,10932,8252,10920,8237,10909,8219,10900,8199,10898,819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.099998pt;margin-top:500.940002pt;width:53.27792pt;height:11.32pt;mso-position-horizontal-relative:page;mso-position-vertical-relative:page;z-index:-4548" coordorigin="662,10019" coordsize="1066,226">
            <v:group style="position:absolute;left:672;top:10034;width:206;height:197" coordorigin="672,10034" coordsize="206,197">
              <v:shape style="position:absolute;left:672;top:10034;width:206;height:197" coordorigin="672,10034" coordsize="206,197" path="m720,10149l701,10149,701,10211,677,10211,677,10230,710,10230,720,10221,720,10149xe" filled="t" fillcolor="#202020" stroked="f">
                <v:path arrowok="t"/>
                <v:fill/>
              </v:shape>
              <v:shape style="position:absolute;left:672;top:10034;width:206;height:197" coordorigin="672,10034" coordsize="206,197" path="m854,10209l812,10209,830,10218,849,10225,869,10230,869,10226,874,10221,874,10215,854,10209xe" filled="t" fillcolor="#202020" stroked="f">
                <v:path arrowok="t"/>
                <v:fill/>
              </v:shape>
              <v:shape style="position:absolute;left:672;top:10034;width:206;height:197" coordorigin="672,10034" coordsize="206,197" path="m854,10125l749,10125,749,10139,760,10143,769,10162,778,10179,786,10196,769,10205,750,10211,730,10216,730,10221,734,10226,755,10227,774,10221,793,10215,812,10209,854,10209,853,10209,836,10200,820,10188,834,10174,796,10174,784,10158,773,10139,854,10139,854,10125xe" filled="t" fillcolor="#202020" stroked="f">
                <v:path arrowok="t"/>
                <v:fill/>
              </v:shape>
              <v:shape style="position:absolute;left:672;top:10034;width:206;height:197" coordorigin="672,10034" coordsize="206,197" path="m854,10139l840,10139,831,10154,817,10168,796,10174,834,10174,835,10173,845,10157,854,10139xe" filled="t" fillcolor="#202020" stroked="f">
                <v:path arrowok="t"/>
                <v:fill/>
              </v:shape>
              <v:shape style="position:absolute;left:672;top:10034;width:206;height:197" coordorigin="672,10034" coordsize="206,197" path="m725,10139l672,10139,677,10158,696,10149,720,10149,720,10144,725,10139xe" filled="t" fillcolor="#202020" stroked="f">
                <v:path arrowok="t"/>
                <v:fill/>
              </v:shape>
              <v:shape style="position:absolute;left:672;top:10034;width:206;height:197" coordorigin="672,10034" coordsize="206,197" path="m720,10086l701,10086,701,10130,682,10139,734,10139,739,10134,739,10125,720,10125,720,10086xe" filled="t" fillcolor="#202020" stroked="f">
                <v:path arrowok="t"/>
                <v:fill/>
              </v:shape>
              <v:shape style="position:absolute;left:672;top:10034;width:206;height:197" coordorigin="672,10034" coordsize="206,197" path="m739,10120l734,10120,725,10125,739,10125,739,10120xe" filled="t" fillcolor="#202020" stroked="f">
                <v:path arrowok="t"/>
                <v:fill/>
              </v:shape>
              <v:shape style="position:absolute;left:672;top:10034;width:206;height:197" coordorigin="672,10034" coordsize="206,197" path="m845,10038l768,10038,766,10079,756,10097,739,10110,744,10110,749,10115,757,10118,771,10104,780,10084,782,10062,782,10053,845,10053,845,10038xe" filled="t" fillcolor="#202020" stroked="f">
                <v:path arrowok="t"/>
                <v:fill/>
              </v:shape>
              <v:shape style="position:absolute;left:672;top:10034;width:206;height:197" coordorigin="672,10034" coordsize="206,197" path="m845,10053l830,10053,830,10101,835,10110,874,10110,874,10106,878,10101,878,10096,850,10096,845,10091,845,10053xe" filled="t" fillcolor="#202020" stroked="f">
                <v:path arrowok="t"/>
                <v:fill/>
              </v:shape>
              <v:shape style="position:absolute;left:672;top:10034;width:206;height:197" coordorigin="672,10034" coordsize="206,197" path="m744,10072l677,10072,677,10086,744,10086,744,10072xe" filled="t" fillcolor="#202020" stroked="f">
                <v:path arrowok="t"/>
                <v:fill/>
              </v:shape>
              <v:shape style="position:absolute;left:672;top:10034;width:206;height:197" coordorigin="672,10034" coordsize="206,197" path="m720,10034l701,10034,701,10072,720,10072,720,10034xe" filled="t" fillcolor="#202020" stroked="f">
                <v:path arrowok="t"/>
                <v:fill/>
              </v:shape>
            </v:group>
            <v:group style="position:absolute;left:883;top:10029;width:202;height:202" coordorigin="883,10029" coordsize="202,202">
              <v:shape style="position:absolute;left:883;top:10029;width:202;height:202" coordorigin="883,10029" coordsize="202,202" path="m936,10110l931,10120,917,10120,917,10230,931,10230,931,10125,955,10125,946,10120,936,10110xe" filled="t" fillcolor="#202020" stroked="f">
                <v:path arrowok="t"/>
                <v:fill/>
              </v:shape>
              <v:shape style="position:absolute;left:883;top:10029;width:202;height:202" coordorigin="883,10029" coordsize="202,202" path="m1027,10115l1013,10115,1013,10206,1008,10211,974,10211,974,10216,979,10226,979,10230,1022,10230,1027,10221,1027,10115xe" filled="t" fillcolor="#202020" stroked="f">
                <v:path arrowok="t"/>
                <v:fill/>
              </v:shape>
              <v:shape style="position:absolute;left:883;top:10029;width:202;height:202" coordorigin="883,10029" coordsize="202,202" path="m1056,10139l1042,10144,1049,10157,1058,10175,1065,10192,1070,10211,1085,10193,1077,10176,1067,10158,1056,10139xe" filled="t" fillcolor="#202020" stroked="f">
                <v:path arrowok="t"/>
                <v:fill/>
              </v:shape>
              <v:shape style="position:absolute;left:883;top:10029;width:202;height:202" coordorigin="883,10029" coordsize="202,202" path="m974,10139l971,10148,962,10169,954,10187,946,10202,950,10206,955,10206,966,10199,974,10182,983,10163,994,10144,974,10139xe" filled="t" fillcolor="#202020" stroked="f">
                <v:path arrowok="t"/>
                <v:fill/>
              </v:shape>
              <v:shape style="position:absolute;left:883;top:10029;width:202;height:202" coordorigin="883,10029" coordsize="202,202" path="m955,10072l883,10072,883,10086,908,10103,902,10121,893,10140,883,10158,883,10163,888,10173,890,10175,899,10159,908,10141,917,10120,931,10120,931,10086,955,10086,955,10072xe" filled="t" fillcolor="#202020" stroked="f">
                <v:path arrowok="t"/>
                <v:fill/>
              </v:shape>
              <v:shape style="position:absolute;left:883;top:10029;width:202;height:202" coordorigin="883,10029" coordsize="202,202" path="m955,10125l931,10125,950,10144,960,10134,955,10125xe" filled="t" fillcolor="#202020" stroked="f">
                <v:path arrowok="t"/>
                <v:fill/>
              </v:shape>
              <v:shape style="position:absolute;left:883;top:10029;width:202;height:202" coordorigin="883,10029" coordsize="202,202" path="m1085,10101l955,10101,955,10115,1085,10115,1085,10101xe" filled="t" fillcolor="#202020" stroked="f">
                <v:path arrowok="t"/>
                <v:fill/>
              </v:shape>
              <v:shape style="position:absolute;left:883;top:10029;width:202;height:202" coordorigin="883,10029" coordsize="202,202" path="m931,10029l917,10029,917,10072,931,10072,931,10029xe" filled="t" fillcolor="#202020" stroked="f">
                <v:path arrowok="t"/>
                <v:fill/>
              </v:shape>
              <v:shape style="position:absolute;left:883;top:10029;width:202;height:202" coordorigin="883,10029" coordsize="202,202" path="m1075,10043l965,10043,965,10058,1075,10058,1075,10043xe" filled="t" fillcolor="#202020" stroked="f">
                <v:path arrowok="t"/>
                <v:fill/>
              </v:shape>
            </v:group>
            <v:group style="position:absolute;left:1094;top:10034;width:197;height:197" coordorigin="1094,10034" coordsize="197,197">
              <v:shape style="position:absolute;left:1094;top:10034;width:197;height:197" coordorigin="1094,10034" coordsize="197,197" path="m1216,10119l1200,10119,1209,10140,1241,10193,1282,10230,1286,10221,1291,10216,1290,10208,1276,10198,1262,10186,1249,10172,1237,10157,1226,10139,1217,10119,1216,10119xe" filled="t" fillcolor="#202020" stroked="f">
                <v:path arrowok="t"/>
                <v:fill/>
              </v:shape>
              <v:shape style="position:absolute;left:1094;top:10034;width:197;height:197" coordorigin="1094,10034" coordsize="197,197" path="m1205,10034l1190,10041,1187,10065,1183,10088,1161,10147,1110,10205,1094,10216,1104,10226,1159,10185,1200,10119,1216,10119,1208,10098,1201,10073,1204,10053,1205,10034xe" filled="t" fillcolor="#202020" stroked="f">
                <v:path arrowok="t"/>
                <v:fill/>
              </v:shape>
            </v:group>
            <v:group style="position:absolute;left:1301;top:10029;width:187;height:206" coordorigin="1301,10029" coordsize="187,206">
              <v:shape style="position:absolute;left:1301;top:10029;width:187;height:206" coordorigin="1301,10029" coordsize="187,206" path="m1363,10158l1344,10158,1344,10235,1363,10235,1363,10221,1488,10221,1488,10206,1363,10206,1363,10158xe" filled="t" fillcolor="#202020" stroked="f">
                <v:path arrowok="t"/>
                <v:fill/>
              </v:shape>
              <v:shape style="position:absolute;left:1301;top:10029;width:187;height:206" coordorigin="1301,10029" coordsize="187,206" path="m1488,10221l1469,10221,1469,10235,1488,10235,1488,10221xe" filled="t" fillcolor="#202020" stroked="f">
                <v:path arrowok="t"/>
                <v:fill/>
              </v:shape>
              <v:shape style="position:absolute;left:1301;top:10029;width:187;height:206" coordorigin="1301,10029" coordsize="187,206" path="m1488,10154l1469,10154,1469,10206,1488,10206,1488,10154xe" filled="t" fillcolor="#202020" stroked="f">
                <v:path arrowok="t"/>
                <v:fill/>
              </v:shape>
              <v:shape style="position:absolute;left:1301;top:10029;width:187;height:206" coordorigin="1301,10029" coordsize="187,206" path="m1368,10086l1358,10096,1378,10115,1376,10126,1358,10134,1340,10141,1321,10147,1301,10154,1310,10163,1310,10168,1325,10163,1334,10158,1363,10158,1363,10154,1488,10154,1488,10139,1391,10137,1409,10128,1426,10117,1433,10112,1399,10112,1385,10099,1368,10086xe" filled="t" fillcolor="#202020" stroked="f">
                <v:path arrowok="t"/>
                <v:fill/>
              </v:shape>
              <v:shape style="position:absolute;left:1301;top:10029;width:187;height:206" coordorigin="1301,10029" coordsize="187,206" path="m1488,10067l1368,10067,1450,10080,1435,10092,1418,10103,1399,10112,1433,10112,1443,10106,1459,10094,1474,10081,1488,10067xe" filled="t" fillcolor="#202020" stroked="f">
                <v:path arrowok="t"/>
                <v:fill/>
              </v:shape>
              <v:shape style="position:absolute;left:1301;top:10029;width:187;height:206" coordorigin="1301,10029" coordsize="187,206" path="m1378,10029l1337,10076,1306,10101,1310,10106,1310,10110,1324,10108,1340,10096,1355,10082,1368,10067,1488,10067,1488,10053,1382,10053,1397,10038,1378,10029xe" filled="t" fillcolor="#202020" stroked="f">
                <v:path arrowok="t"/>
                <v:fill/>
              </v:shape>
            </v:group>
            <v:group style="position:absolute;left:1512;top:10034;width:206;height:197" coordorigin="1512,10034" coordsize="206,197">
              <v:shape style="position:absolute;left:1512;top:10034;width:206;height:197" coordorigin="1512,10034" coordsize="206,197" path="m1565,10144l1550,10144,1550,10230,1565,10230,1565,10144xe" filled="t" fillcolor="#202020" stroked="f">
                <v:path arrowok="t"/>
                <v:fill/>
              </v:shape>
              <v:shape style="position:absolute;left:1512;top:10034;width:206;height:197" coordorigin="1512,10034" coordsize="206,197" path="m1618,10211l1608,10211,1608,10226,1613,10230,1651,10230,1656,10221,1656,10216,1622,10216,1618,10211xe" filled="t" fillcolor="#202020" stroked="f">
                <v:path arrowok="t"/>
                <v:fill/>
              </v:shape>
              <v:shape style="position:absolute;left:1512;top:10034;width:206;height:197" coordorigin="1512,10034" coordsize="206,197" path="m1656,10086l1642,10086,1642,10211,1637,10216,1656,10216,1656,10086xe" filled="t" fillcolor="#202020" stroked="f">
                <v:path arrowok="t"/>
                <v:fill/>
              </v:shape>
              <v:shape style="position:absolute;left:1512;top:10034;width:206;height:197" coordorigin="1512,10034" coordsize="206,197" path="m1613,10120l1606,10139,1599,10158,1591,10176,1584,10192,1589,10197,1594,10197,1599,10200,1606,10182,1613,10164,1620,10145,1627,10125,1613,10120xe" filled="t" fillcolor="#202020" stroked="f">
                <v:path arrowok="t"/>
                <v:fill/>
              </v:shape>
              <v:shape style="position:absolute;left:1512;top:10034;width:206;height:197" coordorigin="1512,10034" coordsize="206,197" path="m1680,10120l1670,10125,1678,10142,1685,10161,1694,10179,1704,10197,1718,10190,1699,10152,1690,10135,1680,10120xe" filled="t" fillcolor="#202020" stroked="f">
                <v:path arrowok="t"/>
                <v:fill/>
              </v:shape>
              <v:shape style="position:absolute;left:1512;top:10034;width:206;height:197" coordorigin="1512,10034" coordsize="206,197" path="m1589,10091l1512,10091,1512,10106,1540,10123,1533,10141,1523,10159,1512,10178,1517,10182,1517,10187,1530,10180,1540,10163,1550,10144,1565,10144,1565,10134,1584,10134,1579,10130,1565,10130,1565,10106,1589,10106,1589,10101,1608,10101,1610,10096,1589,10096,1589,10091xe" filled="t" fillcolor="#202020" stroked="f">
                <v:path arrowok="t"/>
                <v:fill/>
              </v:shape>
              <v:shape style="position:absolute;left:1512;top:10034;width:206;height:197" coordorigin="1512,10034" coordsize="206,197" path="m1584,10134l1565,10134,1570,10139,1574,10149,1584,10158,1594,10149,1589,10139,1584,10134xe" filled="t" fillcolor="#202020" stroked="f">
                <v:path arrowok="t"/>
                <v:fill/>
              </v:shape>
              <v:shape style="position:absolute;left:1512;top:10034;width:206;height:197" coordorigin="1512,10034" coordsize="206,197" path="m1570,10120l1565,10130,1579,10130,1570,10120xe" filled="t" fillcolor="#202020" stroked="f">
                <v:path arrowok="t"/>
                <v:fill/>
              </v:shape>
              <v:shape style="position:absolute;left:1512;top:10034;width:206;height:197" coordorigin="1512,10034" coordsize="206,197" path="m1608,10101l1589,10101,1598,10110,1608,10101xe" filled="t" fillcolor="#202020" stroked="f">
                <v:path arrowok="t"/>
                <v:fill/>
              </v:shape>
              <v:shape style="position:absolute;left:1512;top:10034;width:206;height:197" coordorigin="1512,10034" coordsize="206,197" path="m1714,10077l1694,10077,1690,10082,1685,10091,1680,10106,1690,10106,1694,10110,1704,10096,1709,10082,1714,10077xe" filled="t" fillcolor="#202020" stroked="f">
                <v:path arrowok="t"/>
                <v:fill/>
              </v:shape>
              <v:shape style="position:absolute;left:1512;top:10034;width:206;height:197" coordorigin="1512,10034" coordsize="206,197" path="m1642,10034l1617,10045,1608,10064,1599,10080,1589,10096,1610,10096,1613,10091,1618,10077,1714,10077,1714,10062,1627,10062,1642,10034xe" filled="t" fillcolor="#202020" stroked="f">
                <v:path arrowok="t"/>
                <v:fill/>
              </v:shape>
              <v:shape style="position:absolute;left:1512;top:10034;width:206;height:197" coordorigin="1512,10034" coordsize="206,197" path="m1579,10042l1560,10045,1539,10047,1517,10048,1517,10062,1550,10062,1550,10091,1565,10091,1565,10058,1589,10058,1598,10053,1579,1004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67.740005pt;margin-top:688.140015pt;width:14.44pt;height:11.08pt;mso-position-horizontal-relative:page;mso-position-vertical-relative:page;z-index:-4547" coordorigin="3355,13763" coordsize="289,222">
            <v:group style="position:absolute;left:3365;top:13773;width:202;height:202" coordorigin="3365,13773" coordsize="202,202">
              <v:shape style="position:absolute;left:3365;top:13773;width:202;height:202" coordorigin="3365,13773" coordsize="202,202" path="m3409,13854l3394,13854,3394,13974,3408,13974,3409,13854xe" filled="t" fillcolor="#202020" stroked="f">
                <v:path arrowok="t"/>
                <v:fill/>
              </v:shape>
              <v:shape style="position:absolute;left:3365;top:13773;width:202;height:202" coordorigin="3365,13773" coordsize="202,202" path="m3528,13854l3514,13854,3514,13974,3528,13974,3528,13854xe" filled="t" fillcolor="#202020" stroked="f">
                <v:path arrowok="t"/>
                <v:fill/>
              </v:shape>
              <v:shape style="position:absolute;left:3365;top:13773;width:202;height:202" coordorigin="3365,13773" coordsize="202,202" path="m3470,13854l3451,13854,3451,13891,3448,13913,3443,13932,3434,13950,3422,13965,3427,13970,3432,13970,3446,13963,3456,13947,3464,13928,3469,13906,3470,13883,3470,13854xe" filled="t" fillcolor="#202020" stroked="f">
                <v:path arrowok="t"/>
                <v:fill/>
              </v:shape>
              <v:shape style="position:absolute;left:3365;top:13773;width:202;height:202" coordorigin="3365,13773" coordsize="202,202" path="m3422,13778l3404,13783,3396,13803,3388,13822,3381,13840,3373,13857,3365,13874,3365,13878,3370,13883,3373,13889,3383,13873,3394,13854,3409,13854,3410,13817,3416,13798,3422,13778xe" filled="t" fillcolor="#202020" stroked="f">
                <v:path arrowok="t"/>
                <v:fill/>
              </v:shape>
              <v:shape style="position:absolute;left:3365;top:13773;width:202;height:202" coordorigin="3365,13773" coordsize="202,202" path="m3519,13805l3499,13805,3511,13820,3525,13834,3540,13847,3557,13859,3562,13850,3566,13845,3553,13837,3538,13825,3524,13811,3519,13805xe" filled="t" fillcolor="#202020" stroked="f">
                <v:path arrowok="t"/>
                <v:fill/>
              </v:shape>
              <v:shape style="position:absolute;left:3365;top:13773;width:202;height:202" coordorigin="3365,13773" coordsize="202,202" path="m3504,13773l3484,13775,3474,13791,3462,13808,3449,13823,3434,13837,3418,13850,3422,13854,3436,13853,3453,13839,3469,13826,3484,13814,3499,13805,3519,13805,3511,13795,3499,13778,3504,13773xe" filled="t" fillcolor="#202020" stroked="f">
                <v:path arrowok="t"/>
                <v:fill/>
              </v:shape>
            </v:group>
            <v:group style="position:absolute;left:3586;top:13917;width:48;height:53" coordorigin="3586,13917" coordsize="48,53">
              <v:shape style="position:absolute;left:3586;top:13917;width:48;height:53" coordorigin="3586,13917" coordsize="48,53" path="m3619,13917l3605,13917,3600,13922,3590,13926,3586,13931,3586,13960,3595,13970,3624,13970,3634,13960,3634,13955,3605,13955,3605,13950,3600,13950,3600,13936,3605,13936,3605,13931,3634,13931,3619,13917xe" filled="t" fillcolor="#202020" stroked="f">
                <v:path arrowok="t"/>
                <v:fill/>
              </v:shape>
              <v:shape style="position:absolute;left:3586;top:13917;width:48;height:53" coordorigin="3586,13917" coordsize="48,53" path="m3634,13931l3614,13931,3614,13936,3619,13936,3619,13950,3614,13955,3634,13955,3634,1393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02.140015pt;margin-top:688.140015pt;width:14.68pt;height:11.08pt;mso-position-horizontal-relative:page;mso-position-vertical-relative:page;z-index:-4546" coordorigin="6043,13763" coordsize="294,222">
            <v:group style="position:absolute;left:6053;top:13773;width:202;height:202" coordorigin="6053,13773" coordsize="202,202">
              <v:shape style="position:absolute;left:6053;top:13773;width:202;height:202" coordorigin="6053,13773" coordsize="202,202" path="m6098,13854l6082,13854,6082,13974,6096,13974,6098,13854xe" filled="t" fillcolor="#202020" stroked="f">
                <v:path arrowok="t"/>
                <v:fill/>
              </v:shape>
              <v:shape style="position:absolute;left:6053;top:13773;width:202;height:202" coordorigin="6053,13773" coordsize="202,202" path="m6221,13854l6202,13854,6202,13974,6221,13974,6221,13854xe" filled="t" fillcolor="#202020" stroked="f">
                <v:path arrowok="t"/>
                <v:fill/>
              </v:shape>
              <v:shape style="position:absolute;left:6053;top:13773;width:202;height:202" coordorigin="6053,13773" coordsize="202,202" path="m6158,13854l6144,13854,6144,13892,6141,13914,6135,13933,6125,13950,6110,13965,6120,13970,6125,13970,6136,13963,6146,13947,6153,13928,6157,13906,6158,13883,6158,13854xe" filled="t" fillcolor="#202020" stroked="f">
                <v:path arrowok="t"/>
                <v:fill/>
              </v:shape>
              <v:shape style="position:absolute;left:6053;top:13773;width:202;height:202" coordorigin="6053,13773" coordsize="202,202" path="m6115,13778l6093,13783,6087,13803,6080,13822,6072,13840,6063,13857,6053,13874,6058,13878,6058,13883,6063,13891,6073,13874,6082,13854,6098,13854,6099,13816,6107,13797,6115,13778xe" filled="t" fillcolor="#202020" stroked="f">
                <v:path arrowok="t"/>
                <v:fill/>
              </v:shape>
              <v:shape style="position:absolute;left:6053;top:13773;width:202;height:202" coordorigin="6053,13773" coordsize="202,202" path="m6210,13805l6190,13805,6202,13820,6216,13834,6232,13847,6250,13859,6250,13850,6254,13845,6246,13837,6230,13825,6215,13811,6210,13805xe" filled="t" fillcolor="#202020" stroked="f">
                <v:path arrowok="t"/>
                <v:fill/>
              </v:shape>
              <v:shape style="position:absolute;left:6053;top:13773;width:202;height:202" coordorigin="6053,13773" coordsize="202,202" path="m6192,13773l6172,13775,6163,13791,6152,13808,6139,13823,6124,13837,6106,13850,6110,13850,6115,13854,6126,13851,6145,13837,6160,13825,6175,13814,6190,13805,6210,13805,6202,13795,6192,13778,6192,13773xe" filled="t" fillcolor="#202020" stroked="f">
                <v:path arrowok="t"/>
                <v:fill/>
              </v:shape>
            </v:group>
            <v:group style="position:absolute;left:6274;top:13917;width:53;height:53" coordorigin="6274,13917" coordsize="53,53">
              <v:shape style="position:absolute;left:6274;top:13917;width:53;height:53" coordorigin="6274,13917" coordsize="53,53" path="m6307,13917l6293,13917,6274,13936,6274,13950,6278,13960,6288,13970,6312,13970,6317,13965,6326,13960,6326,13955,6298,13955,6288,13946,6288,13941,6293,13936,6298,13936,6298,13931,6326,13931,6322,13926,6312,13922,6307,13917xe" filled="t" fillcolor="#202020" stroked="f">
                <v:path arrowok="t"/>
                <v:fill/>
              </v:shape>
              <v:shape style="position:absolute;left:6274;top:13917;width:53;height:53" coordorigin="6274,13917" coordsize="53,53" path="m6326,13931l6302,13931,6307,13936,6312,13936,6312,13950,6307,13950,6307,13955,6326,13955,6326,1393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36.779999pt;margin-top:623.340027pt;width:63.4pt;height:11.32pt;mso-position-horizontal-relative:page;mso-position-vertical-relative:page;z-index:-4545" coordorigin="8736,12467" coordsize="1268,226">
            <v:group style="position:absolute;left:8746;top:12477;width:202;height:202" coordorigin="8746,12477" coordsize="202,202">
              <v:shape style="position:absolute;left:8746;top:12477;width:202;height:202" coordorigin="8746,12477" coordsize="202,202" path="m8894,12602l8880,12602,8880,12659,8875,12664,8846,12664,8846,12678,8885,12678,8894,12674,8894,12602xe" filled="t" fillcolor="#202020" stroked="f">
                <v:path arrowok="t"/>
                <v:fill/>
              </v:shape>
              <v:shape style="position:absolute;left:8746;top:12477;width:202;height:202" coordorigin="8746,12477" coordsize="202,202" path="m8842,12611l8836,12629,8827,12648,8818,12664,8822,12664,8827,12669,8839,12658,8847,12641,8856,12621,8842,12611xe" filled="t" fillcolor="#202020" stroked="f">
                <v:path arrowok="t"/>
                <v:fill/>
              </v:shape>
              <v:shape style="position:absolute;left:8746;top:12477;width:202;height:202" coordorigin="8746,12477" coordsize="202,202" path="m8923,12616l8909,12621,8917,12633,8927,12650,8938,12669,8945,12649,8934,12631,8923,12616xe" filled="t" fillcolor="#202020" stroked="f">
                <v:path arrowok="t"/>
                <v:fill/>
              </v:shape>
              <v:shape style="position:absolute;left:8746;top:12477;width:202;height:202" coordorigin="8746,12477" coordsize="202,202" path="m8804,12642l8783,12646,8763,12650,8746,12654,8755,12668,8777,12663,8797,12659,8813,12654,8813,12650,8804,12642xe" filled="t" fillcolor="#202020" stroked="f">
                <v:path arrowok="t"/>
                <v:fill/>
              </v:shape>
              <v:shape style="position:absolute;left:8746;top:12477;width:202;height:202" coordorigin="8746,12477" coordsize="202,202" path="m8787,12486l8776,12505,8766,12523,8756,12539,8746,12554,8750,12568,8770,12568,8773,12576,8761,12593,8750,12606,8769,12620,8788,12616,8808,12611,8808,12606,8813,12602,8770,12602,8775,12595,8787,12581,8799,12565,8807,12554,8774,12554,8774,12540,8785,12523,8795,12505,8803,12486,8787,12486xe" filled="t" fillcolor="#202020" stroked="f">
                <v:path arrowok="t"/>
                <v:fill/>
              </v:shape>
              <v:shape style="position:absolute;left:8746;top:12477;width:202;height:202" coordorigin="8746,12477" coordsize="202,202" path="m8809,12598l8789,12601,8770,12602,8813,12602,8809,12598xe" filled="t" fillcolor="#202020" stroked="f">
                <v:path arrowok="t"/>
                <v:fill/>
              </v:shape>
              <v:shape style="position:absolute;left:8746;top:12477;width:202;height:202" coordorigin="8746,12477" coordsize="202,202" path="m8947,12587l8822,12587,8822,12602,8947,12602,8947,12587xe" filled="t" fillcolor="#202020" stroked="f">
                <v:path arrowok="t"/>
                <v:fill/>
              </v:shape>
              <v:shape style="position:absolute;left:8746;top:12477;width:202;height:202" coordorigin="8746,12477" coordsize="202,202" path="m8938,12549l8832,12549,8832,12563,8938,12563,8938,12549xe" filled="t" fillcolor="#202020" stroked="f">
                <v:path arrowok="t"/>
                <v:fill/>
              </v:shape>
              <v:shape style="position:absolute;left:8746;top:12477;width:202;height:202" coordorigin="8746,12477" coordsize="202,202" path="m8808,12525l8798,12534,8789,12554,8807,12554,8810,12548,8822,12530,8808,12525xe" filled="t" fillcolor="#202020" stroked="f">
                <v:path arrowok="t"/>
                <v:fill/>
              </v:shape>
              <v:shape style="position:absolute;left:8746;top:12477;width:202;height:202" coordorigin="8746,12477" coordsize="202,202" path="m8947,12506l8827,12506,8827,12539,8842,12539,8842,12520,8947,12520,8947,12506xe" filled="t" fillcolor="#202020" stroked="f">
                <v:path arrowok="t"/>
                <v:fill/>
              </v:shape>
              <v:shape style="position:absolute;left:8746;top:12477;width:202;height:202" coordorigin="8746,12477" coordsize="202,202" path="m8947,12520l8933,12520,8933,12539,8947,12539,8947,12520xe" filled="t" fillcolor="#202020" stroked="f">
                <v:path arrowok="t"/>
                <v:fill/>
              </v:shape>
              <v:shape style="position:absolute;left:8746;top:12477;width:202;height:202" coordorigin="8746,12477" coordsize="202,202" path="m8880,12477l8866,12486,8870,12491,8875,12501,8880,12506,8885,12506,8894,12501,8890,12496,8880,12477xe" filled="t" fillcolor="#202020" stroked="f">
                <v:path arrowok="t"/>
                <v:fill/>
              </v:shape>
            </v:group>
            <v:group style="position:absolute;left:8957;top:12482;width:197;height:202" coordorigin="8957,12482" coordsize="197,202">
              <v:shape style="position:absolute;left:8957;top:12482;width:197;height:202" coordorigin="8957,12482" coordsize="197,202" path="m9130,12592l8986,12592,8986,12683,9005,12683,9005,12669,9130,12669,9130,12654,9005,12654,9005,12606,9130,12606,9130,12592xe" filled="t" fillcolor="#202020" stroked="f">
                <v:path arrowok="t"/>
                <v:fill/>
              </v:shape>
              <v:shape style="position:absolute;left:8957;top:12482;width:197;height:202" coordorigin="8957,12482" coordsize="197,202" path="m9130,12669l9115,12669,9115,12683,9130,12683,9130,12669xe" filled="t" fillcolor="#202020" stroked="f">
                <v:path arrowok="t"/>
                <v:fill/>
              </v:shape>
              <v:shape style="position:absolute;left:8957;top:12482;width:197;height:202" coordorigin="8957,12482" coordsize="197,202" path="m9130,12606l9115,12606,9115,12654,9130,12654,9130,12606xe" filled="t" fillcolor="#202020" stroked="f">
                <v:path arrowok="t"/>
                <v:fill/>
              </v:shape>
              <v:shape style="position:absolute;left:8957;top:12482;width:197;height:202" coordorigin="8957,12482" coordsize="197,202" path="m9072,12482l9051,12484,9039,12499,9025,12513,9011,12526,8995,12538,8977,12549,8957,12558,8962,12568,8962,12573,8966,12578,8976,12568,8986,12563,9000,12558,9120,12558,9120,12554,9115,12554,9016,12543,9031,12529,9045,12515,9058,12501,9076,12501,9067,12491,9072,12482xe" filled="t" fillcolor="#202020" stroked="f">
                <v:path arrowok="t"/>
                <v:fill/>
              </v:shape>
              <v:shape style="position:absolute;left:8957;top:12482;width:197;height:202" coordorigin="8957,12482" coordsize="197,202" path="m9076,12501l9058,12501,9068,12514,9082,12528,9098,12542,9115,12554,9120,12554,9130,12563,9149,12573,9154,12568,9154,12563,9145,12553,9127,12543,9110,12532,9095,12520,9080,12506,9076,12501xe" filled="t" fillcolor="#202020" stroked="f">
                <v:path arrowok="t"/>
                <v:fill/>
              </v:shape>
              <v:shape style="position:absolute;left:8957;top:12482;width:197;height:202" coordorigin="8957,12482" coordsize="197,202" path="m9120,12558l9000,12558,9000,12568,9120,12568,9120,12558xe" filled="t" fillcolor="#202020" stroked="f">
                <v:path arrowok="t"/>
                <v:fill/>
              </v:shape>
            </v:group>
            <v:group style="position:absolute;left:9168;top:12486;width:202;height:197" coordorigin="9168,12486" coordsize="202,197">
              <v:shape style="position:absolute;left:9168;top:12486;width:202;height:197" coordorigin="9168,12486" coordsize="202,197" path="m9302,12606l9288,12606,9288,12683,9302,12683,9302,12606xe" filled="t" fillcolor="#202020" stroked="f">
                <v:path arrowok="t"/>
                <v:fill/>
              </v:shape>
              <v:shape style="position:absolute;left:9168;top:12486;width:202;height:197" coordorigin="9168,12486" coordsize="202,197" path="m9206,12554l9168,12554,9168,12568,9192,12568,9192,12654,9182,12664,9204,12671,9219,12659,9230,12650,9206,12650,9206,12554xe" filled="t" fillcolor="#202020" stroked="f">
                <v:path arrowok="t"/>
                <v:fill/>
              </v:shape>
              <v:shape style="position:absolute;left:9168;top:12486;width:202;height:197" coordorigin="9168,12486" coordsize="202,197" path="m9235,12626l9226,12635,9216,12640,9206,12650,9230,12650,9235,12645,9235,12626xe" filled="t" fillcolor="#202020" stroked="f">
                <v:path arrowok="t"/>
                <v:fill/>
              </v:shape>
              <v:shape style="position:absolute;left:9168;top:12486;width:202;height:197" coordorigin="9168,12486" coordsize="202,197" path="m9370,12587l9221,12587,9221,12606,9370,12606,9370,12587xe" filled="t" fillcolor="#202020" stroked="f">
                <v:path arrowok="t"/>
                <v:fill/>
              </v:shape>
              <v:shape style="position:absolute;left:9168;top:12486;width:202;height:197" coordorigin="9168,12486" coordsize="202,197" path="m9302,12510l9288,12510,9288,12587,9302,12587,9302,12510xe" filled="t" fillcolor="#202020" stroked="f">
                <v:path arrowok="t"/>
                <v:fill/>
              </v:shape>
              <v:shape style="position:absolute;left:9168;top:12486;width:202;height:197" coordorigin="9168,12486" coordsize="202,197" path="m9245,12525l9230,12530,9237,12541,9245,12558,9254,12578,9266,12560,9256,12542,9245,12525xe" filled="t" fillcolor="#202020" stroked="f">
                <v:path arrowok="t"/>
                <v:fill/>
              </v:shape>
              <v:shape style="position:absolute;left:9168;top:12486;width:202;height:197" coordorigin="9168,12486" coordsize="202,197" path="m9360,12534l9339,12535,9317,12568,9338,12568,9360,12534xe" filled="t" fillcolor="#202020" stroked="f">
                <v:path arrowok="t"/>
                <v:fill/>
              </v:shape>
              <v:shape style="position:absolute;left:9168;top:12486;width:202;height:197" coordorigin="9168,12486" coordsize="202,197" path="m9187,12486l9179,12501,9194,12516,9206,12530,9216,12515,9187,12486xe" filled="t" fillcolor="#202020" stroked="f">
                <v:path arrowok="t"/>
                <v:fill/>
              </v:shape>
              <v:shape style="position:absolute;left:9168;top:12486;width:202;height:197" coordorigin="9168,12486" coordsize="202,197" path="m9360,12496l9230,12496,9230,12510,9360,12510,9360,12496xe" filled="t" fillcolor="#202020" stroked="f">
                <v:path arrowok="t"/>
                <v:fill/>
              </v:shape>
            </v:group>
            <v:group style="position:absolute;left:9374;top:12482;width:206;height:202" coordorigin="9374,12482" coordsize="206,202">
              <v:shape style="position:absolute;left:9374;top:12482;width:206;height:202" coordorigin="9374,12482" coordsize="206,202" path="m9424,12563l9403,12563,9403,12683,9422,12683,9424,12563xe" filled="t" fillcolor="#202020" stroked="f">
                <v:path arrowok="t"/>
                <v:fill/>
              </v:shape>
              <v:shape style="position:absolute;left:9374;top:12482;width:206;height:202" coordorigin="9374,12482" coordsize="206,202" path="m9566,12582l9446,12582,9446,12683,9466,12683,9466,12669,9566,12669,9566,12654,9466,12654,9466,12597,9566,12597,9566,12582xe" filled="t" fillcolor="#202020" stroked="f">
                <v:path arrowok="t"/>
                <v:fill/>
              </v:shape>
              <v:shape style="position:absolute;left:9374;top:12482;width:206;height:202" coordorigin="9374,12482" coordsize="206,202" path="m9566,12669l9547,12669,9547,12683,9566,12683,9566,12669xe" filled="t" fillcolor="#202020" stroked="f">
                <v:path arrowok="t"/>
                <v:fill/>
              </v:shape>
              <v:shape style="position:absolute;left:9374;top:12482;width:206;height:202" coordorigin="9374,12482" coordsize="206,202" path="m9566,12597l9547,12597,9547,12654,9566,12654,9566,12597xe" filled="t" fillcolor="#202020" stroked="f">
                <v:path arrowok="t"/>
                <v:fill/>
              </v:shape>
              <v:shape style="position:absolute;left:9374;top:12482;width:206;height:202" coordorigin="9374,12482" coordsize="206,202" path="m9437,12486l9415,12492,9409,12512,9402,12531,9393,12549,9384,12566,9374,12582,9379,12587,9379,12592,9385,12599,9394,12581,9403,12563,9424,12563,9424,12524,9437,12486xe" filled="t" fillcolor="#202020" stroked="f">
                <v:path arrowok="t"/>
                <v:fill/>
              </v:shape>
              <v:shape style="position:absolute;left:9374;top:12482;width:206;height:202" coordorigin="9374,12482" coordsize="206,202" path="m9514,12539l9499,12539,9499,12582,9514,12582,9514,12539xe" filled="t" fillcolor="#202020" stroked="f">
                <v:path arrowok="t"/>
                <v:fill/>
              </v:shape>
              <v:shape style="position:absolute;left:9374;top:12482;width:206;height:202" coordorigin="9374,12482" coordsize="206,202" path="m9581,12525l9432,12525,9432,12539,9581,12539,9581,12525xe" filled="t" fillcolor="#202020" stroked="f">
                <v:path arrowok="t"/>
                <v:fill/>
              </v:shape>
              <v:shape style="position:absolute;left:9374;top:12482;width:206;height:202" coordorigin="9374,12482" coordsize="206,202" path="m9514,12482l9499,12482,9499,12525,9514,12525,9514,12482xe" filled="t" fillcolor="#202020" stroked="f">
                <v:path arrowok="t"/>
                <v:fill/>
              </v:shape>
            </v:group>
            <v:group style="position:absolute;left:9586;top:12491;width:206;height:192" coordorigin="9586,12491" coordsize="206,192">
              <v:shape style="position:absolute;left:9586;top:12491;width:206;height:192" coordorigin="9586,12491" coordsize="206,192" path="m9773,12491l9667,12491,9667,12573,9682,12573,9682,12563,9773,12563,9773,12554,9682,12554,9682,12534,9773,12534,9773,12520,9682,12520,9682,12506,9773,12506,9773,12491xe" filled="t" fillcolor="#202020" stroked="f">
                <v:path arrowok="t"/>
                <v:fill/>
              </v:shape>
              <v:shape style="position:absolute;left:9586;top:12491;width:206;height:192" coordorigin="9586,12491" coordsize="206,192" path="m9773,12563l9758,12563,9758,12573,9773,12573,9773,12563xe" filled="t" fillcolor="#202020" stroked="f">
                <v:path arrowok="t"/>
                <v:fill/>
              </v:shape>
              <v:shape style="position:absolute;left:9586;top:12491;width:206;height:192" coordorigin="9586,12491" coordsize="206,192" path="m9773,12534l9758,12534,9758,12554,9773,12554,9773,12534xe" filled="t" fillcolor="#202020" stroked="f">
                <v:path arrowok="t"/>
                <v:fill/>
              </v:shape>
              <v:shape style="position:absolute;left:9586;top:12491;width:206;height:192" coordorigin="9586,12491" coordsize="206,192" path="m9773,12506l9758,12506,9758,12520,9773,12520,9773,12506xe" filled="t" fillcolor="#202020" stroked="f">
                <v:path arrowok="t"/>
                <v:fill/>
              </v:shape>
              <v:shape style="position:absolute;left:9586;top:12491;width:206;height:192" coordorigin="9586,12491" coordsize="206,192" path="m9629,12592l9614,12592,9614,12683,9629,12683,9629,12592xe" filled="t" fillcolor="#202020" stroked="f">
                <v:path arrowok="t"/>
                <v:fill/>
              </v:shape>
              <v:shape style="position:absolute;left:9586;top:12491;width:206;height:192" coordorigin="9586,12491" coordsize="206,192" path="m9758,12626l9744,12626,9744,12659,9739,12664,9701,12664,9706,12669,9706,12678,9754,12678,9758,12674,9758,12626xe" filled="t" fillcolor="#202020" stroked="f">
                <v:path arrowok="t"/>
                <v:fill/>
              </v:shape>
              <v:shape style="position:absolute;left:9586;top:12491;width:206;height:192" coordorigin="9586,12491" coordsize="206,192" path="m9677,12626l9667,12635,9672,12645,9686,12659,9701,12650,9691,12645,9686,12635,9677,12626xe" filled="t" fillcolor="#202020" stroked="f">
                <v:path arrowok="t"/>
                <v:fill/>
              </v:shape>
              <v:shape style="position:absolute;left:9586;top:12491;width:206;height:192" coordorigin="9586,12491" coordsize="206,192" path="m9792,12611l9648,12611,9648,12626,9792,12626,9792,12611xe" filled="t" fillcolor="#202020" stroked="f">
                <v:path arrowok="t"/>
                <v:fill/>
              </v:shape>
              <v:shape style="position:absolute;left:9586;top:12491;width:206;height:192" coordorigin="9586,12491" coordsize="206,192" path="m9632,12537l9622,12557,9611,12574,9599,12590,9586,12602,9590,12606,9590,12616,9600,12611,9610,12602,9614,12592,9629,12592,9629,12573,9638,12563,9648,12544,9632,12537xe" filled="t" fillcolor="#202020" stroked="f">
                <v:path arrowok="t"/>
                <v:fill/>
              </v:shape>
              <v:shape style="position:absolute;left:9586;top:12491;width:206;height:192" coordorigin="9586,12491" coordsize="206,192" path="m9758,12597l9744,12597,9744,12611,9758,12611,9758,12597xe" filled="t" fillcolor="#202020" stroked="f">
                <v:path arrowok="t"/>
                <v:fill/>
              </v:shape>
              <v:shape style="position:absolute;left:9586;top:12491;width:206;height:192" coordorigin="9586,12491" coordsize="206,192" path="m9787,12582l9653,12582,9653,12597,9787,12597,9787,12582xe" filled="t" fillcolor="#202020" stroked="f">
                <v:path arrowok="t"/>
                <v:fill/>
              </v:shape>
              <v:shape style="position:absolute;left:9586;top:12491;width:206;height:192" coordorigin="9586,12491" coordsize="206,192" path="m9648,12491l9627,12495,9615,12512,9601,12527,9586,12539,9590,12544,9590,12549,9596,12552,9610,12538,9624,12524,9637,12508,9648,12491xe" filled="t" fillcolor="#202020" stroked="f">
                <v:path arrowok="t"/>
                <v:fill/>
              </v:shape>
            </v:group>
            <v:group style="position:absolute;left:9797;top:12482;width:197;height:201" coordorigin="9797,12482" coordsize="197,201">
              <v:shape style="position:absolute;left:9797;top:12482;width:197;height:201" coordorigin="9797,12482" coordsize="197,201" path="m9960,12573l9821,12573,9821,12587,9863,12593,9859,12609,9852,12627,9839,12649,9823,12661,9802,12669,9806,12674,9806,12678,9812,12683,9871,12628,9878,12587,9959,12587,9960,12573xe" filled="t" fillcolor="#202020" stroked="f">
                <v:path arrowok="t"/>
                <v:fill/>
              </v:shape>
              <v:shape style="position:absolute;left:9797;top:12482;width:197;height:201" coordorigin="9797,12482" coordsize="197,201" path="m9893,12659l9883,12659,9883,12669,9894,12678,9911,12677,9937,12674,9946,12664,9902,12664,9893,12659xe" filled="t" fillcolor="#202020" stroked="f">
                <v:path arrowok="t"/>
                <v:fill/>
              </v:shape>
              <v:shape style="position:absolute;left:9797;top:12482;width:197;height:201" coordorigin="9797,12482" coordsize="197,201" path="m9959,12587l9878,12587,9941,12600,9941,12640,9936,12654,9931,12664,9946,12664,9950,12659,9955,12632,9957,12612,9959,12593,9959,12587xe" filled="t" fillcolor="#202020" stroked="f">
                <v:path arrowok="t"/>
                <v:fill/>
              </v:shape>
              <v:shape style="position:absolute;left:9797;top:12482;width:197;height:201" coordorigin="9797,12482" coordsize="197,201" path="m9922,12482l9907,12486,9908,12489,9917,12507,9971,12565,9989,12578,9989,12573,9994,12568,9988,12555,9971,12543,9955,12529,9942,12515,9930,12499,9922,12482xe" filled="t" fillcolor="#202020" stroked="f">
                <v:path arrowok="t"/>
                <v:fill/>
              </v:shape>
              <v:shape style="position:absolute;left:9797;top:12482;width:197;height:201" coordorigin="9797,12482" coordsize="197,201" path="m9863,12491l9823,12540,9797,12563,9802,12568,9802,12573,9818,12569,9871,12510,9883,12491,9863,1249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04.720001pt;margin-top:626.960022pt;width:1.44pt;height:6pt;mso-position-horizontal-relative:page;mso-position-vertical-relative:page;z-index:-4544" coordorigin="10094,12539" coordsize="29,120">
            <v:shape style="position:absolute;left:10094;top:12539;width:29;height:120" coordorigin="10094,12539" coordsize="29,120" path="m10114,12539l10099,12539,10099,12544,10094,12544,10094,12558,10104,12568,10114,12568,10114,12563,10118,12563,10118,12558,10123,12558,10123,12549,10114,12539xe" filled="t" fillcolor="#202020" stroked="f">
              <v:path arrowok="t"/>
              <v:fill/>
            </v:shape>
            <v:shape style="position:absolute;left:10094;top:12539;width:29;height:120" coordorigin="10094,12539" coordsize="29,120" path="m10114,12630l10104,12630,10094,12640,10094,12650,10104,12659,10114,12659,10118,12654,10118,12650,10123,12650,10123,12640,10118,12640,10118,12635,10114,12635,10114,12630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510.700012pt;margin-top:624.299988pt;width:27.16pt;height:9.16pt;mso-position-horizontal-relative:page;mso-position-vertical-relative:page;z-index:-4543" coordorigin="10214,12486" coordsize="543,183">
            <v:group style="position:absolute;left:10224;top:12496;width:101;height:158" coordorigin="10224,12496" coordsize="101,158">
              <v:shape style="position:absolute;left:10224;top:12496;width:101;height:158" coordorigin="10224,12496" coordsize="101,158" path="m10325,12496l10224,12496,10224,12515,10301,12515,10243,12654,10262,12654,10325,12506,10325,12496xe" filled="t" fillcolor="#202020" stroked="f">
                <v:path arrowok="t"/>
                <v:fill/>
              </v:shape>
            </v:group>
            <v:group style="position:absolute;left:10349;top:12496;width:106;height:163" coordorigin="10349,12496" coordsize="106,163">
              <v:shape style="position:absolute;left:10349;top:12496;width:106;height:163" coordorigin="10349,12496" coordsize="106,163" path="m10354,12635l10354,12654,10363,12654,10373,12659,10390,12659,10408,12654,10426,12643,10429,12640,10363,12640,10354,12635xe" filled="t" fillcolor="#202020" stroked="f">
                <v:path arrowok="t"/>
                <v:fill/>
              </v:shape>
              <v:shape style="position:absolute;left:10349;top:12496;width:106;height:163" coordorigin="10349,12496" coordsize="106,163" path="m10438,12510l10406,12510,10411,12515,10426,12520,10430,12530,10430,12563,10426,12573,10411,12578,10435,12578,10403,12637,10382,12640,10429,12640,10442,12626,10449,12610,10453,12589,10454,12564,10452,12543,10447,12524,10438,12510xe" filled="t" fillcolor="#202020" stroked="f">
                <v:path arrowok="t"/>
                <v:fill/>
              </v:shape>
              <v:shape style="position:absolute;left:10349;top:12496;width:106;height:163" coordorigin="10349,12496" coordsize="106,163" path="m10397,12496l10382,12496,10373,12501,10362,12511,10352,12526,10349,12549,10349,12573,10361,12585,10377,12594,10401,12596,10420,12591,10435,12578,10382,12578,10368,12563,10368,12525,10378,12520,10387,12510,10438,12510,10436,12507,10421,12499,10397,12496xe" filled="t" fillcolor="#202020" stroked="f">
                <v:path arrowok="t"/>
                <v:fill/>
              </v:shape>
            </v:group>
            <v:group style="position:absolute;left:10478;top:12630;width:24;height:29" coordorigin="10478,12630" coordsize="24,29">
              <v:shape style="position:absolute;left:10478;top:12630;width:24;height:29" coordorigin="10478,12630" coordsize="24,29" path="m10493,12630l10488,12630,10483,12635,10478,12635,10478,12654,10483,12654,10488,12659,10493,12659,10502,12650,10502,12640,10493,12630xe" filled="t" fillcolor="#202020" stroked="f">
                <v:path arrowok="t"/>
                <v:fill/>
              </v:shape>
            </v:group>
            <v:group style="position:absolute;left:10526;top:12496;width:96;height:158" coordorigin="10526,12496" coordsize="96,158">
              <v:shape style="position:absolute;left:10526;top:12496;width:96;height:158" coordorigin="10526,12496" coordsize="96,158" path="m10615,12510l10584,12510,10589,12515,10598,12520,10603,12525,10603,12554,10598,12563,10570,12592,10526,12640,10526,12654,10622,12654,10622,12640,10550,12640,10550,12635,10618,12568,10622,12558,10622,12525,10618,12515,10615,12510xe" filled="t" fillcolor="#202020" stroked="f">
                <v:path arrowok="t"/>
                <v:fill/>
              </v:shape>
              <v:shape style="position:absolute;left:10526;top:12496;width:96;height:158" coordorigin="10526,12496" coordsize="96,158" path="m10572,12496l10551,12501,10536,12510,10538,12527,10555,12514,10574,12510,10615,12510,10612,12505,10596,12497,10572,12496xe" filled="t" fillcolor="#202020" stroked="f">
                <v:path arrowok="t"/>
                <v:fill/>
              </v:shape>
            </v:group>
            <v:group style="position:absolute;left:10656;top:12496;width:91;height:163" coordorigin="10656,12496" coordsize="91,163">
              <v:shape style="position:absolute;left:10656;top:12496;width:91;height:163" coordorigin="10656,12496" coordsize="91,163" path="m10656,12630l10658,12650,10673,12656,10697,12659,10718,12654,10734,12644,10736,12640,10666,12640,10656,12630xe" filled="t" fillcolor="#202020" stroked="f">
                <v:path arrowok="t"/>
                <v:fill/>
              </v:shape>
              <v:shape style="position:absolute;left:10656;top:12496;width:91;height:163" coordorigin="10656,12496" coordsize="91,163" path="m10738,12496l10661,12496,10661,12578,10709,12578,10728,12597,10728,12616,10723,12626,10714,12630,10709,12640,10736,12640,10744,12627,10747,12606,10747,12592,10742,12582,10732,12572,10715,12562,10694,12558,10680,12558,10680,12515,10738,12515,10738,1249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68.240005pt;margin-top:711.919983pt;width:10.08pt;height:9.120pt;mso-position-horizontal-relative:page;mso-position-vertical-relative:page;z-index:-4542" coordorigin="3365,14238" coordsize="202,182">
            <v:shape style="position:absolute;left:3365;top:14238;width:202;height:182" coordorigin="3365,14238" coordsize="202,182" path="m3552,14238l3384,14238,3384,14253,3451,14262,3450,14283,3446,14301,3370,14301,3370,14320,3446,14322,3437,14341,3426,14358,3414,14374,3399,14388,3383,14401,3365,14411,3374,14421,3437,14373,3461,14320,3566,14320,3566,14301,3466,14293,3469,14275,3470,14253,3552,14253,3552,14238xe" filled="t" fillcolor="#202020" stroked="f">
              <v:path arrowok="t"/>
              <v:fill/>
            </v:shape>
            <v:shape style="position:absolute;left:3365;top:14238;width:202;height:182" coordorigin="3365,14238" coordsize="202,182" path="m3490,14334l3470,14334,3470,14388,3478,14409,3499,14416,3552,14416,3562,14411,3562,14402,3494,14402,3490,14397,3490,14334xe" filled="t" fillcolor="#202020" stroked="f">
              <v:path arrowok="t"/>
              <v:fill/>
            </v:shape>
            <v:shape style="position:absolute;left:3365;top:14238;width:202;height:182" coordorigin="3365,14238" coordsize="202,182" path="m3552,14358l3552,14373,3547,14382,3547,14397,3542,14402,3562,14402,3562,14397,3566,14392,3566,14368,3562,14363,3557,14363,3552,14358xe" filled="t" fillcolor="#202020" stroked="f">
              <v:path arrowok="t"/>
              <v:fill/>
            </v:shape>
            <w10:wrap type="none"/>
          </v:group>
        </w:pict>
      </w:r>
      <w:r>
        <w:rPr>
          <w:sz w:val="14"/>
          <w:szCs w:val="14"/>
        </w:rPr>
      </w:r>
    </w:p>
    <w:tbl>
      <w:tblPr>
        <w:tblW w:w="0" w:type="auto"/>
        <w:jc w:val="left"/>
        <w:tblInd w:w="17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942" w:hRule="exact"/>
        </w:trPr>
        <w:tc>
          <w:tcPr>
            <w:tcW w:w="1762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066" w:type="dxa"/>
            <w:gridSpan w:val="2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7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83" w:type="dxa"/>
            <w:gridSpan w:val="2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47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43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7.341677pt;height:124.875pt;mso-position-horizontal-relative:char;mso-position-vertical-relative:line" type="#_x0000_t75">
                  <v:imagedata r:id="rId13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16" w:type="dxa"/>
            <w:gridSpan w:val="2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86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2165" w:hRule="exact"/>
        </w:trPr>
        <w:tc>
          <w:tcPr>
            <w:tcW w:w="176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5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4.258242pt;height:25.5pt;mso-position-horizontal-relative:char;mso-position-vertical-relative:line" type="#_x0000_t75">
                  <v:imagedata r:id="rId138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9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066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7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42.989903pt;height:67.5pt;mso-position-horizontal-relative:char;mso-position-vertical-relative:line" type="#_x0000_t75">
                  <v:imagedata r:id="rId139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7" w:after="0" w:line="180" w:lineRule="exact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50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83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4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3" w:after="0" w:line="110" w:lineRule="exact"/>
              <w:jc w:val="lef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6.428798pt;height:97.125pt;mso-position-horizontal-relative:char;mso-position-vertical-relative:line" type="#_x0000_t75">
                  <v:imagedata r:id="rId140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416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8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46" w:hRule="exact"/>
        </w:trPr>
        <w:tc>
          <w:tcPr>
            <w:tcW w:w="10766" w:type="dxa"/>
            <w:gridSpan w:val="10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4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67.954947pt;height:11.25pt;mso-position-horizontal-relative:char;mso-position-vertical-relative:line" type="#_x0000_t75">
                  <v:imagedata r:id="rId14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739" w:hRule="exact"/>
        </w:trPr>
        <w:tc>
          <w:tcPr>
            <w:tcW w:w="176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066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83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4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16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8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163" w:hRule="exact"/>
        </w:trPr>
        <w:tc>
          <w:tcPr>
            <w:tcW w:w="176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066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83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4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16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8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734" w:hRule="exact"/>
        </w:trPr>
        <w:tc>
          <w:tcPr>
            <w:tcW w:w="10766" w:type="dxa"/>
            <w:gridSpan w:val="10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356.708205pt;height:25.875pt;mso-position-horizontal-relative:char;mso-position-vertical-relative:line" type="#_x0000_t75">
                  <v:imagedata r:id="rId14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734" w:hRule="exact"/>
        </w:trPr>
        <w:tc>
          <w:tcPr>
            <w:tcW w:w="176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066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83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4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16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8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168" w:hRule="exact"/>
        </w:trPr>
        <w:tc>
          <w:tcPr>
            <w:tcW w:w="176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066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83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4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16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8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10766" w:type="dxa"/>
            <w:gridSpan w:val="10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212.186419pt;height:11.625pt;mso-position-horizontal-relative:char;mso-position-vertical-relative:line" type="#_x0000_t75">
                  <v:imagedata r:id="rId14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1877" w:hRule="exact"/>
        </w:trPr>
        <w:tc>
          <w:tcPr>
            <w:tcW w:w="2693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2693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8" w:after="0" w:line="24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26.647428pt;height:68.25pt;mso-position-horizontal-relative:char;mso-position-vertical-relative:line" type="#_x0000_t75">
                  <v:imagedata r:id="rId14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2" w:after="0" w:line="24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688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27.071913pt;height:82.875pt;mso-position-horizontal-relative:char;mso-position-vertical-relative:line" type="#_x0000_t75">
                  <v:imagedata r:id="rId14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693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5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94.730565pt;height:11.25pt;mso-position-horizontal-relative:char;mso-position-vertical-relative:line" type="#_x0000_t75">
                  <v:imagedata r:id="rId14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6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024" w:hRule="exact"/>
        </w:trPr>
        <w:tc>
          <w:tcPr>
            <w:tcW w:w="2693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3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22.997743pt;height:39.75pt;mso-position-horizontal-relative:char;mso-position-vertical-relative:line" type="#_x0000_t75">
                  <v:imagedata r:id="rId14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5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693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4" w:after="0" w:line="110" w:lineRule="exact"/>
              <w:jc w:val="lef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26.689196pt;height:125.25pt;mso-position-horizontal-relative:char;mso-position-vertical-relative:line" type="#_x0000_t75">
                  <v:imagedata r:id="rId148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4" w:after="0" w:line="180" w:lineRule="exact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688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4" w:after="0" w:line="110" w:lineRule="exact"/>
              <w:jc w:val="lef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26.929062pt;height:125.25pt;mso-position-horizontal-relative:char;mso-position-vertical-relative:line" type="#_x0000_t75">
                  <v:imagedata r:id="rId149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4" w:after="0" w:line="180" w:lineRule="exact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693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2693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4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83.99735pt;height:11.25pt;mso-position-horizontal-relative:char;mso-position-vertical-relative:line" type="#_x0000_t75">
                  <v:imagedata r:id="rId150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</w:tc>
        <w:tc>
          <w:tcPr>
            <w:tcW w:w="8074" w:type="dxa"/>
            <w:gridSpan w:val="8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1661" w:hRule="exact"/>
        </w:trPr>
        <w:tc>
          <w:tcPr>
            <w:tcW w:w="2693" w:type="dxa"/>
            <w:gridSpan w:val="2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>
              <w:spacing w:before="4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94.649221pt;height:11.625pt;mso-position-horizontal-relative:char;mso-position-vertical-relative:line" type="#_x0000_t75">
                  <v:imagedata r:id="rId15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4" w:after="0" w:line="110" w:lineRule="exact"/>
              <w:jc w:val="lef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8074" w:type="dxa"/>
            <w:gridSpan w:val="8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>
              <w:spacing w:before="4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20.7359pt;height:68.625pt;mso-position-horizontal-relative:char;mso-position-vertical-relative:line" type="#_x0000_t75">
                  <v:imagedata r:id="rId15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3" w:after="0" w:line="170" w:lineRule="exact"/>
              <w:jc w:val="lef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</w:tc>
      </w:tr>
    </w:tbl>
    <w:p>
      <w:pPr>
        <w:spacing w:line="170" w:lineRule="exact" w:after="0"/>
        <w:jc w:val="left"/>
        <w:rPr>
          <w:sz w:val="17"/>
          <w:szCs w:val="17"/>
        </w:rPr>
        <w:sectPr>
          <w:pgSz w:w="11900" w:h="16840"/>
          <w:pgMar w:header="296" w:footer="256" w:top="480" w:bottom="440" w:left="400" w:right="380"/>
        </w:sectPr>
      </w:pPr>
    </w:p>
    <w:p>
      <w:pPr>
        <w:spacing w:before="3" w:after="0" w:line="140" w:lineRule="exact"/>
        <w:jc w:val="left"/>
        <w:rPr>
          <w:sz w:val="14"/>
          <w:szCs w:val="14"/>
        </w:rPr>
      </w:pPr>
      <w:r>
        <w:rPr/>
        <w:pict>
          <v:group style="position:absolute;margin-left:167.740005pt;margin-top:34.619999pt;width:20.68pt;height:11.08pt;mso-position-horizontal-relative:page;mso-position-vertical-relative:page;z-index:-4541" coordorigin="3355,692" coordsize="414,222">
            <v:group style="position:absolute;left:3365;top:702;width:202;height:192" coordorigin="3365,702" coordsize="202,192">
              <v:shape style="position:absolute;left:3365;top:702;width:202;height:192" coordorigin="3365,702" coordsize="202,192" path="m3408,702l3394,706,3391,726,3389,746,3365,746,3365,760,3383,766,3379,787,3375,806,3374,825,3388,838,3393,860,3380,875,3365,890,3370,890,3370,894,3388,889,3401,874,3413,856,3434,856,3432,851,3424,839,3426,832,3408,832,3403,827,3394,822,3392,803,3395,783,3398,760,3442,760,3442,746,3404,742,3408,724,3408,702xe" filled="t" fillcolor="#202020" stroked="f">
                <v:path arrowok="t"/>
                <v:fill/>
              </v:shape>
              <v:shape style="position:absolute;left:3365;top:702;width:202;height:192" coordorigin="3365,702" coordsize="202,192" path="m3566,880l3442,880,3442,894,3566,894,3566,880xe" filled="t" fillcolor="#202020" stroked="f">
                <v:path arrowok="t"/>
                <v:fill/>
              </v:shape>
              <v:shape style="position:absolute;left:3365;top:702;width:202;height:192" coordorigin="3365,702" coordsize="202,192" path="m3434,856l3413,856,3437,880,3446,866,3437,861,3434,856xe" filled="t" fillcolor="#202020" stroked="f">
                <v:path arrowok="t"/>
                <v:fill/>
              </v:shape>
              <v:shape style="position:absolute;left:3365;top:702;width:202;height:192" coordorigin="3365,702" coordsize="202,192" path="m3514,827l3499,827,3499,880,3514,880,3514,827xe" filled="t" fillcolor="#202020" stroked="f">
                <v:path arrowok="t"/>
                <v:fill/>
              </v:shape>
              <v:shape style="position:absolute;left:3365;top:702;width:202;height:192" coordorigin="3365,702" coordsize="202,192" path="m3442,760l3427,760,3424,776,3420,797,3415,816,3408,832,3426,832,3430,823,3434,804,3438,783,3442,760xe" filled="t" fillcolor="#202020" stroked="f">
                <v:path arrowok="t"/>
                <v:fill/>
              </v:shape>
              <v:shape style="position:absolute;left:3365;top:702;width:202;height:192" coordorigin="3365,702" coordsize="202,192" path="m3562,813l3451,813,3451,827,3562,827,3562,813xe" filled="t" fillcolor="#202020" stroked="f">
                <v:path arrowok="t"/>
                <v:fill/>
              </v:shape>
              <v:shape style="position:absolute;left:3365;top:702;width:202;height:192" coordorigin="3365,702" coordsize="202,192" path="m3514,760l3499,760,3499,813,3514,813,3514,760xe" filled="t" fillcolor="#202020" stroked="f">
                <v:path arrowok="t"/>
                <v:fill/>
              </v:shape>
              <v:shape style="position:absolute;left:3365;top:702;width:202;height:192" coordorigin="3365,702" coordsize="202,192" path="m3480,717l3466,717,3461,735,3455,754,3442,794,3446,794,3451,798,3456,798,3463,781,3470,760,3562,760,3562,746,3475,746,3475,736,3480,726,3480,717xe" filled="t" fillcolor="#202020" stroked="f">
                <v:path arrowok="t"/>
                <v:fill/>
              </v:shape>
              <v:shape style="position:absolute;left:3365;top:702;width:202;height:192" coordorigin="3365,702" coordsize="202,192" path="m3514,702l3499,702,3499,746,3514,746,3514,702xe" filled="t" fillcolor="#202020" stroked="f">
                <v:path arrowok="t"/>
                <v:fill/>
              </v:shape>
            </v:group>
            <v:group style="position:absolute;left:3571;top:702;width:187;height:202" coordorigin="3571,702" coordsize="187,202">
              <v:shape style="position:absolute;left:3571;top:702;width:187;height:202" coordorigin="3571,702" coordsize="187,202" path="m3634,827l3614,827,3614,904,3634,904,3634,890,3758,890,3758,875,3634,875,3634,827xe" filled="t" fillcolor="#202020" stroked="f">
                <v:path arrowok="t"/>
                <v:fill/>
              </v:shape>
              <v:shape style="position:absolute;left:3571;top:702;width:187;height:202" coordorigin="3571,702" coordsize="187,202" path="m3758,890l3739,890,3739,904,3758,904,3758,890xe" filled="t" fillcolor="#202020" stroked="f">
                <v:path arrowok="t"/>
                <v:fill/>
              </v:shape>
              <v:shape style="position:absolute;left:3571;top:702;width:187;height:202" coordorigin="3571,702" coordsize="187,202" path="m3758,827l3739,827,3739,875,3758,875,3758,827xe" filled="t" fillcolor="#202020" stroked="f">
                <v:path arrowok="t"/>
                <v:fill/>
              </v:shape>
              <v:shape style="position:absolute;left:3571;top:702;width:187;height:202" coordorigin="3571,702" coordsize="187,202" path="m3638,755l3629,770,3638,774,3648,784,3593,819,3571,822,3581,832,3581,842,3595,837,3614,827,3758,827,3758,813,3661,811,3679,801,3697,791,3710,781,3669,781,3655,768,3638,755xe" filled="t" fillcolor="#202020" stroked="f">
                <v:path arrowok="t"/>
                <v:fill/>
              </v:shape>
              <v:shape style="position:absolute;left:3571;top:702;width:187;height:202" coordorigin="3571,702" coordsize="187,202" path="m3758,741l3638,741,3722,750,3706,761,3689,772,3669,781,3710,781,3713,779,3729,767,3744,754,3758,741xe" filled="t" fillcolor="#202020" stroked="f">
                <v:path arrowok="t"/>
                <v:fill/>
              </v:shape>
              <v:shape style="position:absolute;left:3571;top:702;width:187;height:202" coordorigin="3571,702" coordsize="187,202" path="m3648,702l3608,750,3576,774,3581,774,3581,779,3593,779,3609,766,3625,753,3638,741,3758,741,3758,726,3653,726,3658,722,3662,712,3667,707,3648,70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93.679993pt;margin-top:38pt;width:1.2pt;height:6pt;mso-position-horizontal-relative:page;mso-position-vertical-relative:page;z-index:-4540" coordorigin="3874,760" coordsize="24,120">
            <v:shape style="position:absolute;left:3874;top:760;width:24;height:120" coordorigin="3874,760" coordsize="24,120" path="m3893,760l3878,760,3878,765,3874,765,3874,779,3878,784,3898,784,3898,765,3893,760xe" filled="t" fillcolor="#202020" stroked="f">
              <v:path arrowok="t"/>
              <v:fill/>
            </v:shape>
            <v:shape style="position:absolute;left:3874;top:760;width:24;height:120" coordorigin="3874,760" coordsize="24,120" path="m3888,851l3883,851,3874,861,3874,870,3883,880,3888,880,3893,875,3898,875,3898,856,3893,856,3888,851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199.179993pt;margin-top:34.619999pt;width:21.64pt;height:11.08pt;mso-position-horizontal-relative:page;mso-position-vertical-relative:page;z-index:-4539" coordorigin="3984,692" coordsize="433,222">
            <v:group style="position:absolute;left:3994;top:702;width:202;height:202" coordorigin="3994,702" coordsize="202,202">
              <v:shape style="position:absolute;left:3994;top:702;width:202;height:202" coordorigin="3994,702" coordsize="202,202" path="m4109,851l4094,851,4094,885,4051,885,4051,904,4099,904,4109,894,4109,851xe" filled="t" fillcolor="#202020" stroked="f">
                <v:path arrowok="t"/>
                <v:fill/>
              </v:shape>
              <v:shape style="position:absolute;left:3994;top:702;width:202;height:202" coordorigin="3994,702" coordsize="202,202" path="m4195,837l3998,837,3998,851,4195,851,4195,837xe" filled="t" fillcolor="#202020" stroked="f">
                <v:path arrowok="t"/>
                <v:fill/>
              </v:shape>
              <v:shape style="position:absolute;left:3994;top:702;width:202;height:202" coordorigin="3994,702" coordsize="202,202" path="m4157,794l4032,794,4032,808,4133,808,4094,827,4094,837,4109,837,4157,813,4157,794xe" filled="t" fillcolor="#202020" stroked="f">
                <v:path arrowok="t"/>
                <v:fill/>
              </v:shape>
              <v:shape style="position:absolute;left:3994;top:702;width:202;height:202" coordorigin="3994,702" coordsize="202,202" path="m4123,746l4105,746,4117,760,4132,771,4149,781,4169,790,4190,798,4190,794,4195,789,4185,779,4167,771,4149,762,4131,752,4123,746xe" filled="t" fillcolor="#202020" stroked="f">
                <v:path arrowok="t"/>
                <v:fill/>
              </v:shape>
              <v:shape style="position:absolute;left:3994;top:702;width:202;height:202" coordorigin="3994,702" coordsize="202,202" path="m4186,726l4008,726,4008,741,4067,748,4052,759,4034,769,4015,777,3994,784,4003,794,4062,768,4090,746,4121,746,4114,741,4186,741,4186,726xe" filled="t" fillcolor="#202020" stroked="f">
                <v:path arrowok="t"/>
                <v:fill/>
              </v:shape>
              <v:shape style="position:absolute;left:3994;top:702;width:202;height:202" coordorigin="3994,702" coordsize="202,202" path="m4121,746l4090,746,4090,789,4104,789,4105,746,4123,746,4121,746xe" filled="t" fillcolor="#202020" stroked="f">
                <v:path arrowok="t"/>
                <v:fill/>
              </v:shape>
              <v:shape style="position:absolute;left:3994;top:702;width:202;height:202" coordorigin="3994,702" coordsize="202,202" path="m4104,702l4090,702,4090,726,4104,726,4104,702xe" filled="t" fillcolor="#202020" stroked="f">
                <v:path arrowok="t"/>
                <v:fill/>
              </v:shape>
            </v:group>
            <v:group style="position:absolute;left:4205;top:702;width:202;height:202" coordorigin="4205,702" coordsize="202,202">
              <v:shape style="position:absolute;left:4205;top:702;width:202;height:202" coordorigin="4205,702" coordsize="202,202" path="m4315,851l4296,851,4296,904,4315,904,4315,851xe" filled="t" fillcolor="#202020" stroked="f">
                <v:path arrowok="t"/>
                <v:fill/>
              </v:shape>
              <v:shape style="position:absolute;left:4205;top:702;width:202;height:202" coordorigin="4205,702" coordsize="202,202" path="m4406,837l4205,837,4205,851,4406,851,4406,837xe" filled="t" fillcolor="#202020" stroked="f">
                <v:path arrowok="t"/>
                <v:fill/>
              </v:shape>
              <v:shape style="position:absolute;left:4205;top:702;width:202;height:202" coordorigin="4205,702" coordsize="202,202" path="m4315,808l4296,808,4296,837,4315,837,4315,808xe" filled="t" fillcolor="#202020" stroked="f">
                <v:path arrowok="t"/>
                <v:fill/>
              </v:shape>
              <v:shape style="position:absolute;left:4205;top:702;width:202;height:202" coordorigin="4205,702" coordsize="202,202" path="m4258,755l4243,755,4243,818,4258,818,4258,755xe" filled="t" fillcolor="#202020" stroked="f">
                <v:path arrowok="t"/>
                <v:fill/>
              </v:shape>
              <v:shape style="position:absolute;left:4205;top:702;width:202;height:202" coordorigin="4205,702" coordsize="202,202" path="m4335,774l4315,774,4315,803,4325,808,4392,808,4402,803,4402,794,4334,794,4330,789,4330,784,4335,774xe" filled="t" fillcolor="#202020" stroked="f">
                <v:path arrowok="t"/>
                <v:fill/>
              </v:shape>
              <v:shape style="position:absolute;left:4205;top:702;width:202;height:202" coordorigin="4205,702" coordsize="202,202" path="m4397,760l4392,760,4392,765,4387,774,4387,794,4402,794,4402,779,4406,774,4406,765,4402,765,4397,760xe" filled="t" fillcolor="#202020" stroked="f">
                <v:path arrowok="t"/>
                <v:fill/>
              </v:shape>
              <v:shape style="position:absolute;left:4205;top:702;width:202;height:202" coordorigin="4205,702" coordsize="202,202" path="m4330,702l4315,702,4305,761,4286,769,4267,774,4267,779,4272,784,4277,787,4315,774,4335,774,4346,758,4359,750,4330,750,4330,702xe" filled="t" fillcolor="#202020" stroked="f">
                <v:path arrowok="t"/>
                <v:fill/>
              </v:shape>
              <v:shape style="position:absolute;left:4205;top:702;width:202;height:202" coordorigin="4205,702" coordsize="202,202" path="m4260,707l4248,722,4236,737,4221,751,4205,765,4210,770,4210,774,4214,779,4224,770,4234,765,4243,755,4258,755,4258,736,4267,726,4277,707,4260,707xe" filled="t" fillcolor="#202020" stroked="f">
                <v:path arrowok="t"/>
                <v:fill/>
              </v:shape>
              <v:shape style="position:absolute;left:4205;top:702;width:202;height:202" coordorigin="4205,702" coordsize="202,202" path="m4379,715l4364,728,4347,740,4330,750,4359,750,4364,748,4381,737,4397,726,4379,71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67.740005pt;margin-top:48.779999pt;width:20.68pt;height:11.32pt;mso-position-horizontal-relative:page;mso-position-vertical-relative:page;z-index:-4538" coordorigin="3355,976" coordsize="414,226">
            <v:group style="position:absolute;left:3365;top:986;width:202;height:197" coordorigin="3365,986" coordsize="202,197">
              <v:shape style="position:absolute;left:3365;top:986;width:202;height:197" coordorigin="3365,986" coordsize="202,197" path="m3442,1029l3365,1029,3365,1043,3382,1051,3379,1071,3376,1089,3376,1096,3375,1110,3389,1124,3395,1145,3380,1158,3365,1173,3370,1178,3370,1182,3388,1174,3401,1159,3413,1144,3437,1144,3432,1134,3425,1124,3426,1120,3408,1120,3394,1106,3392,1089,3395,1069,3398,1043,3442,1043,3442,1029xe" filled="t" fillcolor="#202020" stroked="f">
                <v:path arrowok="t"/>
                <v:fill/>
              </v:shape>
              <v:shape style="position:absolute;left:3365;top:986;width:202;height:197" coordorigin="3365,986" coordsize="202,197" path="m3566,1163l3442,1163,3442,1182,3566,1182,3566,1163xe" filled="t" fillcolor="#202020" stroked="f">
                <v:path arrowok="t"/>
                <v:fill/>
              </v:shape>
              <v:shape style="position:absolute;left:3365;top:986;width:202;height:197" coordorigin="3365,986" coordsize="202,197" path="m3437,1144l3413,1144,3422,1149,3427,1158,3437,1163,3446,1154,3437,1144xe" filled="t" fillcolor="#202020" stroked="f">
                <v:path arrowok="t"/>
                <v:fill/>
              </v:shape>
              <v:shape style="position:absolute;left:3365;top:986;width:202;height:197" coordorigin="3365,986" coordsize="202,197" path="m3514,1115l3499,1115,3499,1163,3514,1163,3514,1115xe" filled="t" fillcolor="#202020" stroked="f">
                <v:path arrowok="t"/>
                <v:fill/>
              </v:shape>
              <v:shape style="position:absolute;left:3365;top:986;width:202;height:197" coordorigin="3365,986" coordsize="202,197" path="m3442,1043l3427,1043,3424,1066,3419,1087,3414,1104,3408,1120,3426,1120,3430,1108,3435,1090,3435,1089,3438,1068,3442,1043xe" filled="t" fillcolor="#202020" stroked="f">
                <v:path arrowok="t"/>
                <v:fill/>
              </v:shape>
              <v:shape style="position:absolute;left:3365;top:986;width:202;height:197" coordorigin="3365,986" coordsize="202,197" path="m3562,1096l3451,1096,3451,1115,3562,1115,3562,1096xe" filled="t" fillcolor="#202020" stroked="f">
                <v:path arrowok="t"/>
                <v:fill/>
              </v:shape>
              <v:shape style="position:absolute;left:3365;top:986;width:202;height:197" coordorigin="3365,986" coordsize="202,197" path="m3514,1048l3499,1048,3499,1096,3514,1096,3514,1048xe" filled="t" fillcolor="#202020" stroked="f">
                <v:path arrowok="t"/>
                <v:fill/>
              </v:shape>
              <v:shape style="position:absolute;left:3365;top:986;width:202;height:197" coordorigin="3365,986" coordsize="202,197" path="m3466,1000l3461,1019,3455,1039,3449,1058,3442,1077,3446,1082,3456,1082,3461,1072,3466,1058,3470,1048,3562,1048,3562,1034,3475,1034,3475,1024,3480,1014,3480,1005,3466,1000xe" filled="t" fillcolor="#202020" stroked="f">
                <v:path arrowok="t"/>
                <v:fill/>
              </v:shape>
              <v:shape style="position:absolute;left:3365;top:986;width:202;height:197" coordorigin="3365,986" coordsize="202,197" path="m3514,986l3499,986,3499,1034,3514,1034,3514,986xe" filled="t" fillcolor="#202020" stroked="f">
                <v:path arrowok="t"/>
                <v:fill/>
              </v:shape>
              <v:shape style="position:absolute;left:3365;top:986;width:202;height:197" coordorigin="3365,986" coordsize="202,197" path="m3394,990l3391,1011,3389,1029,3403,1029,3408,1019,3408,990,3394,990xe" filled="t" fillcolor="#202020" stroked="f">
                <v:path arrowok="t"/>
                <v:fill/>
              </v:shape>
            </v:group>
            <v:group style="position:absolute;left:3571;top:986;width:187;height:206" coordorigin="3571,986" coordsize="187,206">
              <v:shape style="position:absolute;left:3571;top:986;width:187;height:206" coordorigin="3571,986" coordsize="187,206" path="m3634,1115l3614,1115,3614,1192,3634,1192,3634,1178,3758,1178,3758,1163,3634,1163,3634,1115xe" filled="t" fillcolor="#202020" stroked="f">
                <v:path arrowok="t"/>
                <v:fill/>
              </v:shape>
              <v:shape style="position:absolute;left:3571;top:986;width:187;height:206" coordorigin="3571,986" coordsize="187,206" path="m3758,1178l3739,1178,3739,1192,3758,1192,3758,1178xe" filled="t" fillcolor="#202020" stroked="f">
                <v:path arrowok="t"/>
                <v:fill/>
              </v:shape>
              <v:shape style="position:absolute;left:3571;top:986;width:187;height:206" coordorigin="3571,986" coordsize="187,206" path="m3758,1110l3739,1110,3739,1163,3758,1163,3758,1110xe" filled="t" fillcolor="#202020" stroked="f">
                <v:path arrowok="t"/>
                <v:fill/>
              </v:shape>
              <v:shape style="position:absolute;left:3571;top:986;width:187;height:206" coordorigin="3571,986" coordsize="187,206" path="m3638,1043l3629,1053,3648,1072,3647,1082,3630,1090,3612,1098,3592,1104,3571,1110,3581,1120,3581,1125,3595,1120,3605,1115,3634,1115,3634,1110,3758,1110,3758,1096,3661,1094,3679,1084,3697,1074,3703,1069,3669,1069,3655,1056,3638,1043xe" filled="t" fillcolor="#202020" stroked="f">
                <v:path arrowok="t"/>
                <v:fill/>
              </v:shape>
              <v:shape style="position:absolute;left:3571;top:986;width:187;height:206" coordorigin="3571,986" coordsize="187,206" path="m3758,1024l3638,1024,3720,1037,3705,1049,3688,1060,3669,1069,3703,1069,3713,1062,3729,1050,3744,1038,3758,1024xe" filled="t" fillcolor="#202020" stroked="f">
                <v:path arrowok="t"/>
                <v:fill/>
              </v:shape>
              <v:shape style="position:absolute;left:3571;top:986;width:187;height:206" coordorigin="3571,986" coordsize="187,206" path="m3648,986l3608,1033,3576,1058,3581,1062,3581,1067,3595,1065,3611,1053,3625,1039,3638,1024,3758,1024,3758,1010,3653,1010,3667,995,3648,98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93.679993pt;margin-top:52.16pt;width:1.2pt;height:6pt;mso-position-horizontal-relative:page;mso-position-vertical-relative:page;z-index:-4537" coordorigin="3874,1043" coordsize="24,120">
            <v:shape style="position:absolute;left:3874;top:1043;width:24;height:120" coordorigin="3874,1043" coordsize="24,120" path="m3888,1043l3883,1043,3874,1053,3874,1067,3878,1067,3878,1072,3893,1072,3898,1067,3898,1048,3893,1048,3888,1043xe" filled="t" fillcolor="#202020" stroked="f">
              <v:path arrowok="t"/>
              <v:fill/>
            </v:shape>
            <v:shape style="position:absolute;left:3874;top:1043;width:24;height:120" coordorigin="3874,1043" coordsize="24,120" path="m3893,1139l3878,1139,3878,1144,3874,1144,3874,1158,3878,1158,3878,1163,3893,1163,3898,1158,3898,1144,3893,1139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199.419998pt;margin-top:48.779999pt;width:21.64pt;height:11.184327pt;mso-position-horizontal-relative:page;mso-position-vertical-relative:page;z-index:-4536" coordorigin="3988,976" coordsize="433,224">
            <v:group style="position:absolute;left:3998;top:986;width:197;height:202" coordorigin="3998,986" coordsize="197,202">
              <v:shape style="position:absolute;left:3998;top:986;width:197;height:202" coordorigin="3998,986" coordsize="197,202" path="m4104,1091l4090,1091,4090,1163,4080,1173,4094,1187,4104,1178,4118,1168,4138,1158,4104,1158,4104,1091xe" filled="t" fillcolor="#202020" stroked="f">
                <v:path arrowok="t"/>
                <v:fill/>
              </v:shape>
              <v:shape style="position:absolute;left:3998;top:986;width:197;height:202" coordorigin="3998,986" coordsize="197,202" path="m4066,1000l3998,1000,3998,1010,4051,1010,4051,1048,4003,1048,3998,1110,4046,1115,4046,1154,4042,1163,4037,1168,4003,1168,4003,1182,4027,1182,4042,1181,4056,1170,4061,1142,4062,1122,4066,1096,4018,1096,4018,1062,4066,1062,4066,1000xe" filled="t" fillcolor="#202020" stroked="f">
                <v:path arrowok="t"/>
                <v:fill/>
              </v:shape>
              <v:shape style="position:absolute;left:3998;top:986;width:197;height:202" coordorigin="3998,986" coordsize="197,202" path="m4138,1091l4104,1091,4125,1097,4132,1116,4142,1134,4154,1151,4168,1165,4186,1178,4190,1178,4195,1173,4185,1156,4168,1143,4155,1128,4145,1111,4138,1091xe" filled="t" fillcolor="#202020" stroked="f">
                <v:path arrowok="t"/>
                <v:fill/>
              </v:shape>
              <v:shape style="position:absolute;left:3998;top:986;width:197;height:202" coordorigin="3998,986" coordsize="197,202" path="m4138,1144l4123,1149,4114,1158,4138,1158,4138,1144xe" filled="t" fillcolor="#202020" stroked="f">
                <v:path arrowok="t"/>
                <v:fill/>
              </v:shape>
              <v:shape style="position:absolute;left:3998;top:986;width:197;height:202" coordorigin="3998,986" coordsize="197,202" path="m4195,1077l4066,1077,4066,1091,4195,1091,4195,1077xe" filled="t" fillcolor="#202020" stroked="f">
                <v:path arrowok="t"/>
                <v:fill/>
              </v:shape>
              <v:shape style="position:absolute;left:3998;top:986;width:197;height:202" coordorigin="3998,986" coordsize="197,202" path="m4104,986l4090,986,4090,1077,4104,1077,4104,986xe" filled="t" fillcolor="#202020" stroked="f">
                <v:path arrowok="t"/>
                <v:fill/>
              </v:shape>
              <v:shape style="position:absolute;left:3998;top:986;width:197;height:202" coordorigin="3998,986" coordsize="197,202" path="m4066,1062l4051,1062,4051,1067,4066,1067,4066,1062xe" filled="t" fillcolor="#202020" stroked="f">
                <v:path arrowok="t"/>
                <v:fill/>
              </v:shape>
              <v:shape style="position:absolute;left:3998;top:986;width:197;height:202" coordorigin="3998,986" coordsize="197,202" path="m4174,1002l4159,1016,4143,1028,4126,1039,4109,1048,4126,1058,4142,1047,4158,1035,4174,1022,4190,1010,4174,1002xe" filled="t" fillcolor="#202020" stroked="f">
                <v:path arrowok="t"/>
                <v:fill/>
              </v:shape>
            </v:group>
            <v:group style="position:absolute;left:4210;top:986;width:202;height:204" coordorigin="4210,986" coordsize="202,204">
              <v:shape style="position:absolute;left:4210;top:986;width:202;height:204" coordorigin="4210,986" coordsize="202,204" path="m4378,1000l4315,1000,4315,1087,4314,1108,4312,1128,4307,1145,4298,1164,4286,1178,4296,1187,4329,1119,4330,1014,4378,1014,4378,1000xe" filled="t" fillcolor="#202020" stroked="f">
                <v:path arrowok="t"/>
                <v:fill/>
              </v:shape>
              <v:shape style="position:absolute;left:4210;top:986;width:202;height:204" coordorigin="4210,986" coordsize="202,204" path="m4296,1067l4210,1067,4210,1082,4277,1082,4277,1106,4219,1106,4219,1158,4210,1168,4219,1182,4224,1178,4229,1178,4254,1172,4291,1163,4291,1158,4234,1158,4234,1120,4296,1120,4296,1067xe" filled="t" fillcolor="#202020" stroked="f">
                <v:path arrowok="t"/>
                <v:fill/>
              </v:shape>
              <v:shape style="position:absolute;left:4210;top:986;width:202;height:204" coordorigin="4210,986" coordsize="202,204" path="m4378,1014l4363,1014,4363,1178,4368,1182,4397,1182,4406,1178,4406,1168,4382,1168,4378,1163,4378,1014xe" filled="t" fillcolor="#202020" stroked="f">
                <v:path arrowok="t"/>
                <v:fill/>
              </v:shape>
              <v:shape style="position:absolute;left:4210;top:986;width:202;height:204" coordorigin="4210,986" coordsize="202,204" path="m4397,1120l4397,1134,4392,1144,4392,1168,4406,1168,4406,1139,4411,1130,4406,1125,4402,1125,4397,1120xe" filled="t" fillcolor="#202020" stroked="f">
                <v:path arrowok="t"/>
                <v:fill/>
              </v:shape>
              <v:shape style="position:absolute;left:4210;top:986;width:202;height:204" coordorigin="4210,986" coordsize="202,204" path="m4292,1145l4271,1149,4252,1154,4234,1158,4291,1158,4296,1154,4292,1145xe" filled="t" fillcolor="#202020" stroked="f">
                <v:path arrowok="t"/>
                <v:fill/>
              </v:shape>
              <v:shape style="position:absolute;left:4210;top:986;width:202;height:204" coordorigin="4210,986" coordsize="202,204" path="m4296,1120l4277,1120,4277,1130,4296,1130,4296,1120xe" filled="t" fillcolor="#202020" stroked="f">
                <v:path arrowok="t"/>
                <v:fill/>
              </v:shape>
              <v:shape style="position:absolute;left:4210;top:986;width:202;height:204" coordorigin="4210,986" coordsize="202,204" path="m4229,1000l4210,1000,4210,1053,4286,1053,4286,1058,4301,1058,4301,1038,4229,1038,4229,1000xe" filled="t" fillcolor="#202020" stroked="f">
                <v:path arrowok="t"/>
                <v:fill/>
              </v:shape>
              <v:shape style="position:absolute;left:4210;top:986;width:202;height:204" coordorigin="4210,986" coordsize="202,204" path="m4262,986l4248,986,4248,1038,4262,1038,4262,986xe" filled="t" fillcolor="#202020" stroked="f">
                <v:path arrowok="t"/>
                <v:fill/>
              </v:shape>
              <v:shape style="position:absolute;left:4210;top:986;width:202;height:204" coordorigin="4210,986" coordsize="202,204" path="m4301,1000l4286,1000,4286,1038,4301,1038,4301,100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67.740005pt;margin-top:93.900002pt;width:62.92pt;height:11.08pt;mso-position-horizontal-relative:page;mso-position-vertical-relative:page;z-index:-4535" coordorigin="3355,1878" coordsize="1258,222">
            <v:group style="position:absolute;left:3365;top:1898;width:202;height:192" coordorigin="3365,1898" coordsize="202,192">
              <v:shape style="position:absolute;left:3365;top:1898;width:202;height:192" coordorigin="3365,1898" coordsize="202,192" path="m3413,2003l3398,2003,3398,2090,3413,2090,3413,2003xe" filled="t" fillcolor="#202020" stroked="f">
                <v:path arrowok="t"/>
                <v:fill/>
              </v:shape>
              <v:shape style="position:absolute;left:3365;top:1898;width:202;height:192" coordorigin="3365,1898" coordsize="202,192" path="m3475,2066l3466,2066,3466,2085,3518,2085,3528,2075,3528,2070,3485,2070,3475,2066xe" filled="t" fillcolor="#202020" stroked="f">
                <v:path arrowok="t"/>
                <v:fill/>
              </v:shape>
              <v:shape style="position:absolute;left:3365;top:1898;width:202;height:192" coordorigin="3365,1898" coordsize="202,192" path="m3528,1979l3509,1979,3509,2066,3504,2070,3528,2070,3528,1979xe" filled="t" fillcolor="#202020" stroked="f">
                <v:path arrowok="t"/>
                <v:fill/>
              </v:shape>
              <v:shape style="position:absolute;left:3365;top:1898;width:202;height:192" coordorigin="3365,1898" coordsize="202,192" path="m3437,1946l3415,1949,3402,1968,3390,1984,3377,1997,3365,2008,3365,2018,3370,2022,3370,2027,3389,2008,3398,2003,3413,2003,3414,1978,3425,1964,3437,1946xe" filled="t" fillcolor="#202020" stroked="f">
                <v:path arrowok="t"/>
                <v:fill/>
              </v:shape>
              <v:shape style="position:absolute;left:3365;top:1898;width:202;height:192" coordorigin="3365,1898" coordsize="202,192" path="m3566,1965l3437,1965,3437,1979,3566,1979,3566,1965xe" filled="t" fillcolor="#202020" stroked="f">
                <v:path arrowok="t"/>
                <v:fill/>
              </v:shape>
              <v:shape style="position:absolute;left:3365;top:1898;width:202;height:192" coordorigin="3365,1898" coordsize="202,192" path="m3432,1898l3407,1901,3395,1916,3382,1931,3365,1946,3370,1950,3370,1955,3379,1957,3394,1943,3408,1929,3421,1914,3432,1898xe" filled="t" fillcolor="#202020" stroked="f">
                <v:path arrowok="t"/>
                <v:fill/>
              </v:shape>
              <v:shape style="position:absolute;left:3365;top:1898;width:202;height:192" coordorigin="3365,1898" coordsize="202,192" path="m3557,1902l3451,1902,3451,1917,3557,1917,3557,1902xe" filled="t" fillcolor="#202020" stroked="f">
                <v:path arrowok="t"/>
                <v:fill/>
              </v:shape>
            </v:group>
            <v:group style="position:absolute;left:3576;top:1893;width:202;height:182" coordorigin="3576,1893" coordsize="202,182">
              <v:shape style="position:absolute;left:3576;top:1893;width:202;height:182" coordorigin="3576,1893" coordsize="202,182" path="m3778,2061l3576,2061,3576,2075,3778,2075,3778,2061xe" filled="t" fillcolor="#202020" stroked="f">
                <v:path arrowok="t"/>
                <v:fill/>
              </v:shape>
              <v:shape style="position:absolute;left:3576;top:1893;width:202;height:182" coordorigin="3576,1893" coordsize="202,182" path="m3658,1893l3638,1893,3638,2061,3658,2061,3658,1893xe" filled="t" fillcolor="#202020" stroked="f">
                <v:path arrowok="t"/>
                <v:fill/>
              </v:shape>
              <v:shape style="position:absolute;left:3576;top:1893;width:202;height:182" coordorigin="3576,1893" coordsize="202,182" path="m3710,1893l3696,1893,3696,2061,3710,2061,3710,1893xe" filled="t" fillcolor="#202020" stroked="f">
                <v:path arrowok="t"/>
                <v:fill/>
              </v:shape>
              <v:shape style="position:absolute;left:3576;top:1893;width:202;height:182" coordorigin="3576,1893" coordsize="202,182" path="m3600,1931l3589,1947,3614,2022,3630,2005,3621,1985,3614,1966,3607,1948,3600,1931xe" filled="t" fillcolor="#202020" stroked="f">
                <v:path arrowok="t"/>
                <v:fill/>
              </v:shape>
              <v:shape style="position:absolute;left:3576;top:1893;width:202;height:182" coordorigin="3576,1893" coordsize="202,182" path="m3768,1941l3750,1943,3743,1962,3736,1980,3729,1999,3720,2018,3737,2016,3745,1999,3753,1981,3761,1962,3768,1941xe" filled="t" fillcolor="#202020" stroked="f">
                <v:path arrowok="t"/>
                <v:fill/>
              </v:shape>
            </v:group>
            <v:group style="position:absolute;left:3787;top:1888;width:197;height:187" coordorigin="3787,1888" coordsize="197,187">
              <v:shape style="position:absolute;left:3787;top:1888;width:197;height:187" coordorigin="3787,1888" coordsize="197,187" path="m3984,2061l3787,2061,3787,2075,3984,2075,3984,2061xe" filled="t" fillcolor="#202020" stroked="f">
                <v:path arrowok="t"/>
                <v:fill/>
              </v:shape>
              <v:shape style="position:absolute;left:3787;top:1888;width:197;height:187" coordorigin="3787,1888" coordsize="197,187" path="m3893,2003l3878,2003,3878,2061,3893,2061,3893,2003xe" filled="t" fillcolor="#202020" stroked="f">
                <v:path arrowok="t"/>
                <v:fill/>
              </v:shape>
              <v:shape style="position:absolute;left:3787;top:1888;width:197;height:187" coordorigin="3787,1888" coordsize="197,187" path="m3970,1989l3802,1989,3802,2003,3970,2003,3970,1989xe" filled="t" fillcolor="#202020" stroked="f">
                <v:path arrowok="t"/>
                <v:fill/>
              </v:shape>
              <v:shape style="position:absolute;left:3787;top:1888;width:197;height:187" coordorigin="3787,1888" coordsize="197,187" path="m3893,1941l3878,1941,3878,1989,3893,1989,3893,1941xe" filled="t" fillcolor="#202020" stroked="f">
                <v:path arrowok="t"/>
                <v:fill/>
              </v:shape>
              <v:shape style="position:absolute;left:3787;top:1888;width:197;height:187" coordorigin="3787,1888" coordsize="197,187" path="m3979,1926l3792,1926,3792,1941,3979,1941,3979,1926xe" filled="t" fillcolor="#202020" stroked="f">
                <v:path arrowok="t"/>
                <v:fill/>
              </v:shape>
              <v:shape style="position:absolute;left:3787;top:1888;width:197;height:187" coordorigin="3787,1888" coordsize="197,187" path="m3883,1888l3869,1893,3878,1912,3888,1922,3902,1917,3893,1898,3883,1888xe" filled="t" fillcolor="#202020" stroked="f">
                <v:path arrowok="t"/>
                <v:fill/>
              </v:shape>
            </v:group>
            <v:group style="position:absolute;left:3994;top:1888;width:206;height:202" coordorigin="3994,1888" coordsize="206,202">
              <v:shape style="position:absolute;left:3994;top:1888;width:206;height:202" coordorigin="3994,1888" coordsize="206,202" path="m4152,1974l4027,1974,4027,2090,4042,2090,4042,2080,4171,2080,4171,2066,4042,2066,4042,2046,4171,2046,4171,2037,4042,2037,4042,2018,4152,2018,4152,2008,4042,2008,4042,1989,4152,1989,4152,1974xe" filled="t" fillcolor="#202020" stroked="f">
                <v:path arrowok="t"/>
                <v:fill/>
              </v:shape>
              <v:shape style="position:absolute;left:3994;top:1888;width:206;height:202" coordorigin="3994,1888" coordsize="206,202" path="m4171,2080l4152,2080,4152,2090,4171,2090,4171,2080xe" filled="t" fillcolor="#202020" stroked="f">
                <v:path arrowok="t"/>
                <v:fill/>
              </v:shape>
              <v:shape style="position:absolute;left:3994;top:1888;width:206;height:202" coordorigin="3994,1888" coordsize="206,202" path="m4171,2046l4152,2046,4152,2066,4171,2066,4171,2046xe" filled="t" fillcolor="#202020" stroked="f">
                <v:path arrowok="t"/>
                <v:fill/>
              </v:shape>
              <v:shape style="position:absolute;left:3994;top:1888;width:206;height:202" coordorigin="3994,1888" coordsize="206,202" path="m4152,2018l4138,2018,4138,2022,4152,2022,4152,2018xe" filled="t" fillcolor="#202020" stroked="f">
                <v:path arrowok="t"/>
                <v:fill/>
              </v:shape>
              <v:shape style="position:absolute;left:3994;top:1888;width:206;height:202" coordorigin="3994,1888" coordsize="206,202" path="m4152,1989l4138,1989,4138,2008,4152,2008,4152,1989xe" filled="t" fillcolor="#202020" stroked="f">
                <v:path arrowok="t"/>
                <v:fill/>
              </v:shape>
              <v:shape style="position:absolute;left:3994;top:1888;width:206;height:202" coordorigin="3994,1888" coordsize="206,202" path="m4190,1946l4003,1946,4003,1979,4018,1979,4018,1960,4190,1960,4190,1946xe" filled="t" fillcolor="#202020" stroked="f">
                <v:path arrowok="t"/>
                <v:fill/>
              </v:shape>
              <v:shape style="position:absolute;left:3994;top:1888;width:206;height:202" coordorigin="3994,1888" coordsize="206,202" path="m4190,1960l4171,1960,4171,1979,4190,1979,4190,1960xe" filled="t" fillcolor="#202020" stroked="f">
                <v:path arrowok="t"/>
                <v:fill/>
              </v:shape>
              <v:shape style="position:absolute;left:3994;top:1888;width:206;height:202" coordorigin="3994,1888" coordsize="206,202" path="m4051,1917l4046,1917,4042,1926,4046,1931,4051,1941,4056,1946,4070,1936,4061,1931,4056,1926,4051,1917xe" filled="t" fillcolor="#202020" stroked="f">
                <v:path arrowok="t"/>
                <v:fill/>
              </v:shape>
              <v:shape style="position:absolute;left:3994;top:1888;width:206;height:202" coordorigin="3994,1888" coordsize="206,202" path="m4094,1926l4080,1931,4090,1941,4090,1946,4109,1946,4104,1941,4099,1931,4094,1926xe" filled="t" fillcolor="#202020" stroked="f">
                <v:path arrowok="t"/>
                <v:fill/>
              </v:shape>
              <v:shape style="position:absolute;left:3994;top:1888;width:206;height:202" coordorigin="3994,1888" coordsize="206,202" path="m4147,1917l4142,1917,4133,1926,4142,1931,4147,1941,4152,1946,4162,1936,4152,1926,4147,1917xe" filled="t" fillcolor="#202020" stroked="f">
                <v:path arrowok="t"/>
                <v:fill/>
              </v:shape>
              <v:shape style="position:absolute;left:3994;top:1888;width:206;height:202" coordorigin="3994,1888" coordsize="206,202" path="m4051,1888l4023,1904,4010,1920,3994,1931,4003,1941,4004,1945,4032,1917,4099,1917,4099,1907,4042,1907,4046,1898,4046,1893,4051,1888xe" filled="t" fillcolor="#202020" stroked="f">
                <v:path arrowok="t"/>
                <v:fill/>
              </v:shape>
              <v:shape style="position:absolute;left:3994;top:1888;width:206;height:202" coordorigin="3994,1888" coordsize="206,202" path="m4142,1888l4121,1893,4112,1911,4099,1926,4104,1931,4109,1931,4114,1936,4123,1926,4123,1917,4200,1917,4200,1907,4133,1907,4138,1898,4138,1893,4142,1888xe" filled="t" fillcolor="#202020" stroked="f">
                <v:path arrowok="t"/>
                <v:fill/>
              </v:shape>
            </v:group>
            <v:group style="position:absolute;left:4205;top:1888;width:202;height:202" coordorigin="4205,1888" coordsize="202,202">
              <v:shape style="position:absolute;left:4205;top:1888;width:202;height:202" coordorigin="4205,1888" coordsize="202,202" path="m4402,1898l4330,1898,4330,2090,4344,2090,4344,1912,4402,1912,4402,1898xe" filled="t" fillcolor="#202020" stroked="f">
                <v:path arrowok="t"/>
                <v:fill/>
              </v:shape>
              <v:shape style="position:absolute;left:4205;top:1888;width:202;height:202" coordorigin="4205,1888" coordsize="202,202" path="m4402,1912l4344,1912,4381,1928,4375,1946,4373,1964,4375,1986,4388,2002,4392,2018,4392,2032,4387,2042,4349,2042,4349,2046,4354,2051,4354,2056,4363,2061,4373,2061,4386,2058,4401,2046,4406,2022,4405,2011,4401,1994,4395,1974,4389,1950,4396,1932,4402,1917,4402,1912xe" filled="t" fillcolor="#202020" stroked="f">
                <v:path arrowok="t"/>
                <v:fill/>
              </v:shape>
              <v:shape style="position:absolute;left:4205;top:1888;width:202;height:202" coordorigin="4205,1888" coordsize="202,202" path="m4310,2003l4219,2003,4219,2090,4234,2090,4234,2070,4310,2070,4310,2056,4234,2056,4234,2018,4310,2018,4310,2003xe" filled="t" fillcolor="#202020" stroked="f">
                <v:path arrowok="t"/>
                <v:fill/>
              </v:shape>
              <v:shape style="position:absolute;left:4205;top:1888;width:202;height:202" coordorigin="4205,1888" coordsize="202,202" path="m4310,2070l4291,2070,4291,2090,4310,2090,4310,2070xe" filled="t" fillcolor="#202020" stroked="f">
                <v:path arrowok="t"/>
                <v:fill/>
              </v:shape>
              <v:shape style="position:absolute;left:4205;top:1888;width:202;height:202" coordorigin="4205,1888" coordsize="202,202" path="m4310,2018l4291,2018,4291,2056,4310,2056,4310,2018xe" filled="t" fillcolor="#202020" stroked="f">
                <v:path arrowok="t"/>
                <v:fill/>
              </v:shape>
              <v:shape style="position:absolute;left:4205;top:1888;width:202;height:202" coordorigin="4205,1888" coordsize="202,202" path="m4325,1970l4205,1970,4205,1984,4325,1984,4325,1970xe" filled="t" fillcolor="#202020" stroked="f">
                <v:path arrowok="t"/>
                <v:fill/>
              </v:shape>
              <v:shape style="position:absolute;left:4205;top:1888;width:202;height:202" coordorigin="4205,1888" coordsize="202,202" path="m4238,1931l4224,1941,4229,1950,4238,1960,4238,1970,4253,1960,4238,1931xe" filled="t" fillcolor="#202020" stroked="f">
                <v:path arrowok="t"/>
                <v:fill/>
              </v:shape>
              <v:shape style="position:absolute;left:4205;top:1888;width:202;height:202" coordorigin="4205,1888" coordsize="202,202" path="m4290,1933l4281,1950,4272,1970,4286,1970,4296,1960,4301,1950,4306,1936,4290,1933xe" filled="t" fillcolor="#202020" stroked="f">
                <v:path arrowok="t"/>
                <v:fill/>
              </v:shape>
              <v:shape style="position:absolute;left:4205;top:1888;width:202;height:202" coordorigin="4205,1888" coordsize="202,202" path="m4320,1917l4210,1917,4210,1926,4320,1926,4320,1917xe" filled="t" fillcolor="#202020" stroked="f">
                <v:path arrowok="t"/>
                <v:fill/>
              </v:shape>
              <v:shape style="position:absolute;left:4205;top:1888;width:202;height:202" coordorigin="4205,1888" coordsize="202,202" path="m4262,1888l4248,1893,4253,1902,4258,1907,4262,1917,4267,1917,4277,1912,4272,1902,4267,1898,4262,1888xe" filled="t" fillcolor="#202020" stroked="f">
                <v:path arrowok="t"/>
                <v:fill/>
              </v:shape>
            </v:group>
            <v:group style="position:absolute;left:4430;top:1888;width:173;height:202" coordorigin="4430,1888" coordsize="173,202">
              <v:shape style="position:absolute;left:4430;top:1888;width:173;height:202" coordorigin="4430,1888" coordsize="173,202" path="m4603,1902l4493,1902,4493,1917,4589,1917,4589,2066,4584,2070,4541,2070,4541,2085,4575,2085,4596,2077,4603,2056,4603,1902xe" filled="t" fillcolor="#202020" stroked="f">
                <v:path arrowok="t"/>
                <v:fill/>
              </v:shape>
              <v:shape style="position:absolute;left:4430;top:1888;width:173;height:202" coordorigin="4430,1888" coordsize="173,202" path="m4445,1926l4430,1926,4430,2090,4445,2090,4445,1926xe" filled="t" fillcolor="#202020" stroked="f">
                <v:path arrowok="t"/>
                <v:fill/>
              </v:shape>
              <v:shape style="position:absolute;left:4430;top:1888;width:173;height:202" coordorigin="4430,1888" coordsize="173,202" path="m4450,1888l4440,1898,4469,1926,4478,1916,4464,1899,4450,188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36.779999pt;margin-top:93.900002pt;width:42.76pt;height:11.08pt;mso-position-horizontal-relative:page;mso-position-vertical-relative:page;z-index:-4534" coordorigin="8736,1878" coordsize="855,222">
            <v:group style="position:absolute;left:8746;top:1888;width:202;height:202" coordorigin="8746,1888" coordsize="202,202">
              <v:shape style="position:absolute;left:8746;top:1888;width:202;height:202" coordorigin="8746,1888" coordsize="202,202" path="m8822,2046l8808,2046,8808,2090,8822,2090,8822,2046xe" filled="t" fillcolor="#202020" stroked="f">
                <v:path arrowok="t"/>
                <v:fill/>
              </v:shape>
              <v:shape style="position:absolute;left:8746;top:1888;width:202;height:202" coordorigin="8746,1888" coordsize="202,202" path="m8947,1984l8827,1984,8827,1998,8872,2012,8865,2031,8854,2047,8840,2062,8822,2075,8832,2085,8880,2040,8887,2023,8904,2023,8902,2019,8894,1998,8947,1998,8947,1984xe" filled="t" fillcolor="#202020" stroked="f">
                <v:path arrowok="t"/>
                <v:fill/>
              </v:shape>
              <v:shape style="position:absolute;left:8746;top:1888;width:202;height:202" coordorigin="8746,1888" coordsize="202,202" path="m8904,2023l8887,2023,8896,2042,8908,2059,8922,2073,8938,2085,8947,2075,8941,2064,8925,2052,8912,2037,8904,2023xe" filled="t" fillcolor="#202020" stroked="f">
                <v:path arrowok="t"/>
                <v:fill/>
              </v:shape>
              <v:shape style="position:absolute;left:8746;top:1888;width:202;height:202" coordorigin="8746,1888" coordsize="202,202" path="m8827,2042l8746,2042,8769,2056,8808,2046,8822,2046,8827,2042xe" filled="t" fillcolor="#202020" stroked="f">
                <v:path arrowok="t"/>
                <v:fill/>
              </v:shape>
              <v:shape style="position:absolute;left:8746;top:1888;width:202;height:202" coordorigin="8746,1888" coordsize="202,202" path="m8774,1917l8760,1917,8760,2042,8842,2042,8842,2037,8774,2037,8774,2003,8822,2003,8822,1989,8774,1989,8774,1960,8822,1960,8822,1946,8774,1946,8774,1917xe" filled="t" fillcolor="#202020" stroked="f">
                <v:path arrowok="t"/>
                <v:fill/>
              </v:shape>
              <v:shape style="position:absolute;left:8746;top:1888;width:202;height:202" coordorigin="8746,1888" coordsize="202,202" path="m8822,2003l8808,2003,8808,2032,8794,2037,8842,2037,8842,2032,8822,2032,8822,2003xe" filled="t" fillcolor="#202020" stroked="f">
                <v:path arrowok="t"/>
                <v:fill/>
              </v:shape>
              <v:shape style="position:absolute;left:8746;top:1888;width:202;height:202" coordorigin="8746,1888" coordsize="202,202" path="m8842,2027l8827,2027,8822,2032,8842,2032,8842,2027xe" filled="t" fillcolor="#202020" stroked="f">
                <v:path arrowok="t"/>
                <v:fill/>
              </v:shape>
              <v:shape style="position:absolute;left:8746;top:1888;width:202;height:202" coordorigin="8746,1888" coordsize="202,202" path="m8822,1960l8808,1960,8808,1989,8822,1989,8822,1960xe" filled="t" fillcolor="#202020" stroked="f">
                <v:path arrowok="t"/>
                <v:fill/>
              </v:shape>
              <v:shape style="position:absolute;left:8746;top:1888;width:202;height:202" coordorigin="8746,1888" coordsize="202,202" path="m8890,1946l8875,1946,8875,1984,8890,1984,8890,1946xe" filled="t" fillcolor="#202020" stroked="f">
                <v:path arrowok="t"/>
                <v:fill/>
              </v:shape>
              <v:shape style="position:absolute;left:8746;top:1888;width:202;height:202" coordorigin="8746,1888" coordsize="202,202" path="m8822,1917l8808,1917,8808,1946,8822,1946,8822,1917xe" filled="t" fillcolor="#202020" stroked="f">
                <v:path arrowok="t"/>
                <v:fill/>
              </v:shape>
              <v:shape style="position:absolute;left:8746;top:1888;width:202;height:202" coordorigin="8746,1888" coordsize="202,202" path="m8928,1893l8908,1898,8897,1917,8890,1931,8832,1931,8832,1946,8938,1946,8938,1931,8907,1928,8919,1911,8928,1893xe" filled="t" fillcolor="#202020" stroked="f">
                <v:path arrowok="t"/>
                <v:fill/>
              </v:shape>
              <v:shape style="position:absolute;left:8746;top:1888;width:202;height:202" coordorigin="8746,1888" coordsize="202,202" path="m8851,1888l8842,1898,8851,1907,8856,1917,8866,1926,8875,1917,8870,1907,8851,1888xe" filled="t" fillcolor="#202020" stroked="f">
                <v:path arrowok="t"/>
                <v:fill/>
              </v:shape>
              <v:shape style="position:absolute;left:8746;top:1888;width:202;height:202" coordorigin="8746,1888" coordsize="202,202" path="m8837,1902l8746,1902,8746,1917,8837,1917,8837,1902xe" filled="t" fillcolor="#202020" stroked="f">
                <v:path arrowok="t"/>
                <v:fill/>
              </v:shape>
            </v:group>
            <v:group style="position:absolute;left:8957;top:1894;width:192;height:191" coordorigin="8957,1894" coordsize="192,191">
              <v:shape style="position:absolute;left:8957;top:1894;width:192;height:191" coordorigin="8957,1894" coordsize="192,191" path="m9085,2018l9053,2018,9053,2066,9048,2070,9014,2070,9014,2080,9019,2085,9058,2085,9067,2080,9067,2061,9085,2018xe" filled="t" fillcolor="#202020" stroked="f">
                <v:path arrowok="t"/>
                <v:fill/>
              </v:shape>
              <v:shape style="position:absolute;left:8957;top:1894;width:192;height:191" coordorigin="8957,1894" coordsize="192,191" path="m9010,2027l9003,2034,8986,2049,8970,2061,8957,2070,8957,2075,8962,2080,8976,2078,8991,2065,9006,2052,9019,2037,9010,2027xe" filled="t" fillcolor="#202020" stroked="f">
                <v:path arrowok="t"/>
                <v:fill/>
              </v:shape>
              <v:shape style="position:absolute;left:8957;top:1894;width:192;height:191" coordorigin="8957,1894" coordsize="192,191" path="m9101,2027l9086,2037,9144,2080,9147,2064,9130,2050,9115,2039,9101,2027xe" filled="t" fillcolor="#202020" stroked="f">
                <v:path arrowok="t"/>
                <v:fill/>
              </v:shape>
              <v:shape style="position:absolute;left:8957;top:1894;width:192;height:191" coordorigin="8957,1894" coordsize="192,191" path="m9146,2013l9125,2013,9130,2018,9134,2027,9139,2032,9149,2022,9146,2013xe" filled="t" fillcolor="#202020" stroked="f">
                <v:path arrowok="t"/>
                <v:fill/>
              </v:shape>
              <v:shape style="position:absolute;left:8957;top:1894;width:192;height:191" coordorigin="8957,1894" coordsize="192,191" path="m9078,1970l9049,1970,9032,1979,9014,1989,8995,1998,8990,2003,8971,2003,8976,2022,8995,2022,9013,2020,9033,2018,9053,2018,9085,2018,9085,2017,9105,2014,9125,2013,9146,2013,9145,2010,9135,2002,9057,2002,9039,2000,9028,1996,9047,1987,9065,1977,9078,1970xe" filled="t" fillcolor="#202020" stroked="f">
                <v:path arrowok="t"/>
                <v:fill/>
              </v:shape>
              <v:shape style="position:absolute;left:8957;top:1894;width:192;height:191" coordorigin="8957,1894" coordsize="192,191" path="m9101,1970l9091,1984,9101,1994,9105,1999,9079,2001,9057,2002,9135,2002,9130,1997,9116,1983,9101,1970xe" filled="t" fillcolor="#202020" stroked="f">
                <v:path arrowok="t"/>
                <v:fill/>
              </v:shape>
              <v:shape style="position:absolute;left:8957;top:1894;width:192;height:191" coordorigin="8957,1894" coordsize="192,191" path="m9128,1894l9052,1900,8989,1902,8966,1902,8971,1907,8971,1912,8981,1917,9002,1917,9022,1917,9041,1918,9024,1929,9008,1940,8990,1950,8986,1950,8981,1955,8971,1955,8981,1974,8990,1970,9078,1970,9082,1967,9099,1957,9103,1954,9049,1954,9029,1954,9009,1952,9044,1933,9062,1922,9065,1915,9086,1913,9106,1912,9125,1910,9144,1907,9128,1894xe" filled="t" fillcolor="#202020" stroked="f">
                <v:path arrowok="t"/>
                <v:fill/>
              </v:shape>
              <v:shape style="position:absolute;left:8957;top:1894;width:192;height:191" coordorigin="8957,1894" coordsize="192,191" path="m9107,1933l9091,1942,9069,1952,9049,1954,9103,1954,9115,1946,9130,1936,9107,1933xe" filled="t" fillcolor="#202020" stroked="f">
                <v:path arrowok="t"/>
                <v:fill/>
              </v:shape>
            </v:group>
            <v:group style="position:absolute;left:9178;top:1888;width:192;height:192" coordorigin="9178,1888" coordsize="192,192">
              <v:shape style="position:absolute;left:9178;top:1888;width:192;height:192" coordorigin="9178,1888" coordsize="192,192" path="m9269,2027l9250,2027,9250,2052,9257,2073,9278,2080,9350,2080,9360,2075,9363,2066,9274,2066,9269,2061,9269,2027xe" filled="t" fillcolor="#202020" stroked="f">
                <v:path arrowok="t"/>
                <v:fill/>
              </v:shape>
              <v:shape style="position:absolute;left:9178;top:1888;width:192;height:192" coordorigin="9178,1888" coordsize="192,192" path="m9355,2027l9350,2027,9350,2051,9346,2056,9346,2061,9341,2066,9363,2066,9365,2061,9365,2046,9370,2032,9360,2032,9355,2027xe" filled="t" fillcolor="#202020" stroked="f">
                <v:path arrowok="t"/>
                <v:fill/>
              </v:shape>
              <v:shape style="position:absolute;left:9178;top:1888;width:192;height:192" coordorigin="9178,1888" coordsize="192,192" path="m9346,1912l9178,1912,9178,2042,9192,2042,9192,2027,9346,2027,9346,2013,9192,2013,9192,1979,9346,1979,9346,1965,9192,1965,9192,1931,9346,1931,9346,1912xe" filled="t" fillcolor="#202020" stroked="f">
                <v:path arrowok="t"/>
                <v:fill/>
              </v:shape>
              <v:shape style="position:absolute;left:9178;top:1888;width:192;height:192" coordorigin="9178,1888" coordsize="192,192" path="m9269,1979l9250,1979,9250,2013,9269,2013,9269,1979xe" filled="t" fillcolor="#202020" stroked="f">
                <v:path arrowok="t"/>
                <v:fill/>
              </v:shape>
              <v:shape style="position:absolute;left:9178;top:1888;width:192;height:192" coordorigin="9178,1888" coordsize="192,192" path="m9346,1979l9326,1979,9326,2013,9346,2013,9346,1979xe" filled="t" fillcolor="#202020" stroked="f">
                <v:path arrowok="t"/>
                <v:fill/>
              </v:shape>
              <v:shape style="position:absolute;left:9178;top:1888;width:192;height:192" coordorigin="9178,1888" coordsize="192,192" path="m9269,1931l9250,1931,9250,1965,9269,1965,9269,1931xe" filled="t" fillcolor="#202020" stroked="f">
                <v:path arrowok="t"/>
                <v:fill/>
              </v:shape>
              <v:shape style="position:absolute;left:9178;top:1888;width:192;height:192" coordorigin="9178,1888" coordsize="192,192" path="m9346,1931l9326,1931,9326,1965,9346,1965,9346,1931xe" filled="t" fillcolor="#202020" stroked="f">
                <v:path arrowok="t"/>
                <v:fill/>
              </v:shape>
              <v:shape style="position:absolute;left:9178;top:1888;width:192;height:192" coordorigin="9178,1888" coordsize="192,192" path="m9269,1888l9250,1888,9250,1912,9269,1912,9269,1888xe" filled="t" fillcolor="#202020" stroked="f">
                <v:path arrowok="t"/>
                <v:fill/>
              </v:shape>
            </v:group>
            <v:group style="position:absolute;left:9374;top:1888;width:206;height:202" coordorigin="9374,1888" coordsize="206,202">
              <v:shape style="position:absolute;left:9374;top:1888;width:206;height:202" coordorigin="9374,1888" coordsize="206,202" path="m9562,1998l9451,1998,9451,2090,9470,2090,9470,2075,9562,2075,9562,2061,9470,2061,9470,2013,9562,2013,9562,1998xe" filled="t" fillcolor="#202020" stroked="f">
                <v:path arrowok="t"/>
                <v:fill/>
              </v:shape>
              <v:shape style="position:absolute;left:9374;top:1888;width:206;height:202" coordorigin="9374,1888" coordsize="206,202" path="m9562,2075l9547,2075,9547,2090,9562,2090,9562,2075xe" filled="t" fillcolor="#202020" stroked="f">
                <v:path arrowok="t"/>
                <v:fill/>
              </v:shape>
              <v:shape style="position:absolute;left:9374;top:1888;width:206;height:202" coordorigin="9374,1888" coordsize="206,202" path="m9418,1960l9374,1960,9374,1974,9403,1974,9403,2061,9394,2070,9413,2078,9446,2056,9418,2056,9418,1960xe" filled="t" fillcolor="#202020" stroked="f">
                <v:path arrowok="t"/>
                <v:fill/>
              </v:shape>
              <v:shape style="position:absolute;left:9374;top:1888;width:206;height:202" coordorigin="9374,1888" coordsize="206,202" path="m9562,2013l9547,2013,9547,2061,9562,2061,9562,2013xe" filled="t" fillcolor="#202020" stroked="f">
                <v:path arrowok="t"/>
                <v:fill/>
              </v:shape>
              <v:shape style="position:absolute;left:9374;top:1888;width:206;height:202" coordorigin="9374,1888" coordsize="206,202" path="m9446,2037l9432,2046,9422,2051,9418,2056,9446,2056,9446,2037xe" filled="t" fillcolor="#202020" stroked="f">
                <v:path arrowok="t"/>
                <v:fill/>
              </v:shape>
              <v:shape style="position:absolute;left:9374;top:1888;width:206;height:202" coordorigin="9374,1888" coordsize="206,202" path="m9514,1965l9499,1965,9499,1998,9514,1998,9514,1965xe" filled="t" fillcolor="#202020" stroked="f">
                <v:path arrowok="t"/>
                <v:fill/>
              </v:shape>
              <v:shape style="position:absolute;left:9374;top:1888;width:206;height:202" coordorigin="9374,1888" coordsize="206,202" path="m9581,1950l9432,1950,9432,1965,9581,1965,9581,1950xe" filled="t" fillcolor="#202020" stroked="f">
                <v:path arrowok="t"/>
                <v:fill/>
              </v:shape>
              <v:shape style="position:absolute;left:9374;top:1888;width:206;height:202" coordorigin="9374,1888" coordsize="206,202" path="m9562,1893l9483,1901,9442,1902,9442,1912,9460,1917,9499,1917,9499,1950,9514,1950,9531,1912,9551,1911,9571,1907,9562,1893xe" filled="t" fillcolor="#202020" stroked="f">
                <v:path arrowok="t"/>
                <v:fill/>
              </v:shape>
              <v:shape style="position:absolute;left:9374;top:1888;width:206;height:202" coordorigin="9374,1888" coordsize="206,202" path="m9398,1888l9388,1905,9403,1921,9413,1936,9424,1922,9414,1908,9398,188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83.839996pt;margin-top:97.279999pt;width:1.2pt;height:6pt;mso-position-horizontal-relative:page;mso-position-vertical-relative:page;z-index:-4533" coordorigin="9677,1946" coordsize="24,120">
            <v:shape style="position:absolute;left:9677;top:1946;width:24;height:120" coordorigin="9677,1946" coordsize="24,120" path="m9696,1946l9682,1946,9677,1950,9677,1970,9696,1970,9701,1965,9701,1950,9696,1950,9696,1946xe" filled="t" fillcolor="#202020" stroked="f">
              <v:path arrowok="t"/>
              <v:fill/>
            </v:shape>
            <v:shape style="position:absolute;left:9677;top:1946;width:24;height:120" coordorigin="9677,1946" coordsize="24,120" path="m9691,2037l9686,2037,9682,2042,9677,2042,9677,2061,9682,2061,9686,2066,9691,2066,9701,2056,9701,2046,9691,2037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89.579987pt;margin-top:94.379997pt;width:72.52pt;height:9.389846pt;mso-position-horizontal-relative:page;mso-position-vertical-relative:page;z-index:-4532" coordorigin="9792,1888" coordsize="1450,188">
            <v:group style="position:absolute;left:9802;top:1903;width:106;height:163" coordorigin="9802,1903" coordsize="106,163">
              <v:shape style="position:absolute;left:9802;top:1903;width:106;height:163" coordorigin="9802,1903" coordsize="106,163" path="m9849,1903l9803,1960,9802,1984,9802,1995,9836,2061,9860,2065,9878,2057,9890,2045,9846,2045,9833,2035,9824,2015,9821,1984,9821,1979,9824,1952,9833,1933,9847,1922,9866,1919,9890,1919,9886,1914,9870,1905,9849,1903xe" filled="t" fillcolor="#202020" stroked="f">
                <v:path arrowok="t"/>
                <v:fill/>
              </v:shape>
              <v:shape style="position:absolute;left:9802;top:1903;width:106;height:163" coordorigin="9802,1903" coordsize="106,163" path="m9890,1919l9866,1919,9876,1929,9883,1946,9886,1972,9887,2009,9880,2030,9867,2042,9846,2045,9890,2045,9893,2042,9901,2025,9906,2006,9907,1983,9905,1953,9898,1930,9890,1919xe" filled="t" fillcolor="#202020" stroked="f">
                <v:path arrowok="t"/>
                <v:fill/>
              </v:shape>
            </v:group>
            <v:group style="position:absolute;left:9926;top:1903;width:101;height:158" coordorigin="9926,1903" coordsize="101,158">
              <v:shape style="position:absolute;left:9926;top:1903;width:101;height:158" coordorigin="9926,1903" coordsize="101,158" path="m10018,1917l9984,1917,9994,1922,10003,1931,10003,1960,9998,1970,9984,1984,9974,1998,9926,2046,9926,2061,10022,2061,10022,2042,9950,2042,9996,2001,10009,1984,10018,1970,10022,1965,10027,1955,10027,1931,10022,1922,10018,1917xe" filled="t" fillcolor="#202020" stroked="f">
                <v:path arrowok="t"/>
                <v:fill/>
              </v:shape>
              <v:shape style="position:absolute;left:9926;top:1903;width:101;height:158" coordorigin="9926,1903" coordsize="101,158" path="m9972,1903l9951,1907,9936,1917,9938,1933,9955,1920,9974,1917,10018,1917,10012,1911,9996,1903,9972,1903xe" filled="t" fillcolor="#202020" stroked="f">
                <v:path arrowok="t"/>
                <v:fill/>
              </v:shape>
            </v:group>
            <v:group style="position:absolute;left:10051;top:1902;width:99;height:163" coordorigin="10051,1902" coordsize="99,163">
              <v:shape style="position:absolute;left:10051;top:1902;width:99;height:163" coordorigin="10051,1902" coordsize="99,163" path="m10128,1902l10080,1902,10070,1912,10061,1917,10056,1926,10057,1948,10066,1965,10085,1979,10068,1988,10055,2003,10051,2022,10051,2037,10056,2046,10066,2052,10080,2062,10104,2065,10123,2061,10141,2049,10142,2046,10085,2046,10075,2037,10070,2027,10071,2018,10079,2000,10099,1989,10134,1989,10118,1979,10130,1972,10132,1970,10099,1970,10085,1965,10075,1950,10075,1931,10090,1917,10142,1917,10133,1912,10128,1902xe" filled="t" fillcolor="#202020" stroked="f">
                <v:path arrowok="t"/>
                <v:fill/>
              </v:shape>
              <v:shape style="position:absolute;left:10051;top:1902;width:99;height:163" coordorigin="10051,1902" coordsize="99,163" path="m10134,1989l10099,1989,10110,1992,10127,2005,10133,2022,10133,2032,10118,2046,10142,2046,10149,2034,10150,2008,10139,1992,10134,1989xe" filled="t" fillcolor="#202020" stroked="f">
                <v:path arrowok="t"/>
                <v:fill/>
              </v:shape>
              <v:shape style="position:absolute;left:10051;top:1902;width:99;height:163" coordorigin="10051,1902" coordsize="99,163" path="m10142,1917l10114,1917,10128,1931,10128,1941,10121,1957,10099,1970,10132,1970,10143,1956,10147,1936,10147,1926,10142,1917xe" filled="t" fillcolor="#202020" stroked="f">
                <v:path arrowok="t"/>
                <v:fill/>
              </v:shape>
            </v:group>
            <v:group style="position:absolute;left:10181;top:1994;width:62;height:19" coordorigin="10181,1994" coordsize="62,19">
              <v:shape style="position:absolute;left:10181;top:1994;width:62;height:19" coordorigin="10181,1994" coordsize="62,19" path="m10181,2003l10243,2003e" filled="f" stroked="t" strokeweight="1.06pt" strokecolor="#202020">
                <v:path arrowok="t"/>
              </v:shape>
            </v:group>
            <v:group style="position:absolute;left:10262;top:1903;width:101;height:158" coordorigin="10262,1903" coordsize="101,158">
              <v:shape style="position:absolute;left:10262;top:1903;width:101;height:158" coordorigin="10262,1903" coordsize="101,158" path="m10354,1917l10320,1917,10330,1922,10344,1936,10344,1955,10339,1960,10334,1970,10330,1974,10325,1984,10262,2046,10262,2061,10358,2061,10358,2042,10286,2042,10332,2001,10345,1984,10354,1970,10358,1965,10363,1955,10363,1931,10358,1922,10354,1917xe" filled="t" fillcolor="#202020" stroked="f">
                <v:path arrowok="t"/>
                <v:fill/>
              </v:shape>
              <v:shape style="position:absolute;left:10262;top:1903;width:101;height:158" coordorigin="10262,1903" coordsize="101,158" path="m10310,1903l10291,1907,10272,1917,10275,1933,10294,1920,10310,1917,10354,1917,10349,1912,10333,1904,10310,1903xe" filled="t" fillcolor="#202020" stroked="f">
                <v:path arrowok="t"/>
                <v:fill/>
              </v:shape>
            </v:group>
            <v:group style="position:absolute;left:10387;top:1902;width:106;height:158" coordorigin="10387,1902" coordsize="106,158">
              <v:shape style="position:absolute;left:10387;top:1902;width:106;height:158" coordorigin="10387,1902" coordsize="106,158" path="m10493,1902l10387,1902,10387,1922,10469,1922,10406,2061,10430,2061,10493,1912,10493,1902xe" filled="t" fillcolor="#202020" stroked="f">
                <v:path arrowok="t"/>
                <v:fill/>
              </v:shape>
            </v:group>
            <v:group style="position:absolute;left:10517;top:1903;width:96;height:158" coordorigin="10517,1903" coordsize="96,158">
              <v:shape style="position:absolute;left:10517;top:1903;width:96;height:158" coordorigin="10517,1903" coordsize="96,158" path="m10603,1917l10574,1917,10594,1936,10594,1955,10589,1960,10589,1970,10560,1998,10517,2046,10517,2061,10613,2061,10613,2042,10541,2042,10581,2001,10595,1984,10603,1970,10613,1965,10613,1931,10608,1922,10603,1917xe" filled="t" fillcolor="#202020" stroked="f">
                <v:path arrowok="t"/>
                <v:fill/>
              </v:shape>
              <v:shape style="position:absolute;left:10517;top:1903;width:96;height:158" coordorigin="10517,1903" coordsize="96,158" path="m10560,1903l10541,1907,10522,1917,10528,1930,10547,1920,10565,1917,10603,1917,10598,1912,10585,1904,10560,1903xe" filled="t" fillcolor="#202020" stroked="f">
                <v:path arrowok="t"/>
                <v:fill/>
              </v:shape>
            </v:group>
            <v:group style="position:absolute;left:10637;top:1903;width:101;height:158" coordorigin="10637,1903" coordsize="101,158">
              <v:shape style="position:absolute;left:10637;top:1903;width:101;height:158" coordorigin="10637,1903" coordsize="101,158" path="m10728,1917l10694,1917,10704,1922,10718,1936,10718,1955,10714,1960,10709,1970,10704,1974,10699,1984,10637,2046,10637,2061,10733,2061,10733,2042,10661,2042,10706,2001,10719,1984,10728,1970,10733,1965,10738,1955,10738,1931,10733,1922,10728,1917xe" filled="t" fillcolor="#202020" stroked="f">
                <v:path arrowok="t"/>
                <v:fill/>
              </v:shape>
              <v:shape style="position:absolute;left:10637;top:1903;width:101;height:158" coordorigin="10637,1903" coordsize="101,158" path="m10684,1903l10665,1907,10646,1917,10649,1933,10667,1920,10685,1917,10728,1917,10723,1912,10708,1904,10684,1903xe" filled="t" fillcolor="#202020" stroked="f">
                <v:path arrowok="t"/>
                <v:fill/>
              </v:shape>
            </v:group>
            <v:group style="position:absolute;left:10766;top:1902;width:91;height:163" coordorigin="10766,1902" coordsize="91,163">
              <v:shape style="position:absolute;left:10766;top:1902;width:91;height:163" coordorigin="10766,1902" coordsize="91,163" path="m10766,2037l10767,2057,10783,2063,10807,2065,10828,2061,10843,2051,10848,2046,10790,2046,10776,2042,10766,2037xe" filled="t" fillcolor="#202020" stroked="f">
                <v:path arrowok="t"/>
                <v:fill/>
              </v:shape>
              <v:shape style="position:absolute;left:10766;top:1902;width:91;height:163" coordorigin="10766,1902" coordsize="91,163" path="m10848,1917l10810,1917,10828,1926,10832,1950,10820,1965,10795,1970,10781,1970,10781,1989,10813,1990,10832,2000,10838,2018,10838,2027,10834,2037,10829,2042,10819,2046,10848,2046,10853,2042,10858,2032,10858,2008,10848,1989,10843,1984,10834,1979,10819,1979,10836,1973,10849,1958,10853,1936,10853,1926,10848,1917xe" filled="t" fillcolor="#202020" stroked="f">
                <v:path arrowok="t"/>
                <v:fill/>
              </v:shape>
              <v:shape style="position:absolute;left:10766;top:1902;width:91;height:163" coordorigin="10766,1902" coordsize="91,163" path="m10834,1902l10781,1902,10771,1907,10771,1926,10787,1920,10810,1917,10848,1917,10848,1917,10838,1912,10834,1902xe" filled="t" fillcolor="#202020" stroked="f">
                <v:path arrowok="t"/>
                <v:fill/>
              </v:shape>
            </v:group>
            <v:group style="position:absolute;left:10891;top:1898;width:91;height:163" coordorigin="10891,1898" coordsize="91,163">
              <v:shape style="position:absolute;left:10891;top:1898;width:91;height:163" coordorigin="10891,1898" coordsize="91,163" path="m10982,2046l10891,2046,10891,2061,10982,2061,10982,2046xe" filled="t" fillcolor="#202020" stroked="f">
                <v:path arrowok="t"/>
                <v:fill/>
              </v:shape>
              <v:shape style="position:absolute;left:10891;top:1898;width:91;height:163" coordorigin="10891,1898" coordsize="91,163" path="m10949,1922l10930,1922,10930,2046,10949,2046,10949,1922xe" filled="t" fillcolor="#202020" stroked="f">
                <v:path arrowok="t"/>
                <v:fill/>
              </v:shape>
              <v:shape style="position:absolute;left:10891;top:1898;width:91;height:163" coordorigin="10891,1898" coordsize="91,163" path="m10949,1898l10891,1917,10891,1936,10930,1922,10949,1922,10949,1898xe" filled="t" fillcolor="#202020" stroked="f">
                <v:path arrowok="t"/>
                <v:fill/>
              </v:shape>
            </v:group>
            <v:group style="position:absolute;left:11006;top:1902;width:101;height:158" coordorigin="11006,1902" coordsize="101,158">
              <v:shape style="position:absolute;left:11006;top:1902;width:101;height:158" coordorigin="11006,1902" coordsize="101,158" path="m11107,1902l11006,1902,11006,1922,11083,1922,11026,2061,11050,2061,11107,1912,11107,1902xe" filled="t" fillcolor="#202020" stroked="f">
                <v:path arrowok="t"/>
                <v:fill/>
              </v:shape>
            </v:group>
            <v:group style="position:absolute;left:11136;top:1898;width:96;height:163" coordorigin="11136,1898" coordsize="96,163">
              <v:shape style="position:absolute;left:11136;top:1898;width:96;height:163" coordorigin="11136,1898" coordsize="96,163" path="m11232,2046l11141,2046,11141,2061,11232,2061,11232,2046xe" filled="t" fillcolor="#202020" stroked="f">
                <v:path arrowok="t"/>
                <v:fill/>
              </v:shape>
              <v:shape style="position:absolute;left:11136;top:1898;width:96;height:163" coordorigin="11136,1898" coordsize="96,163" path="m11194,1922l11174,1922,11174,2046,11194,2046,11194,1922xe" filled="t" fillcolor="#202020" stroked="f">
                <v:path arrowok="t"/>
                <v:fill/>
              </v:shape>
              <v:shape style="position:absolute;left:11136;top:1898;width:96;height:163" coordorigin="11136,1898" coordsize="96,163" path="m11194,1898l11136,1917,11136,1936,11174,1922,11194,1922,11194,189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325.420013pt;margin-top:135.660004pt;width:229.500504pt;height:11.3925pt;mso-position-horizontal-relative:page;mso-position-vertical-relative:page;z-index:-4531" type="#_x0000_t75">
            <v:imagedata r:id="rId153" o:title=""/>
          </v:shape>
        </w:pict>
      </w:r>
      <w:r>
        <w:rPr/>
        <w:pict>
          <v:group style="position:absolute;margin-left:168.460007pt;margin-top:153.899994pt;width:41.08pt;height:11.08pt;mso-position-horizontal-relative:page;mso-position-vertical-relative:page;z-index:-4530" coordorigin="3369,3078" coordsize="822,222">
            <v:group style="position:absolute;left:3379;top:3093;width:173;height:192" coordorigin="3379,3093" coordsize="173,192">
              <v:shape style="position:absolute;left:3379;top:3093;width:173;height:192" coordorigin="3379,3093" coordsize="173,192" path="m3398,3203l3379,3203,3379,3280,3533,3280,3533,3285,3552,3285,3552,3266,3398,3266,3398,3203xe" filled="t" fillcolor="#202020" stroked="f">
                <v:path arrowok="t"/>
                <v:fill/>
              </v:shape>
              <v:shape style="position:absolute;left:3379;top:3093;width:173;height:192" coordorigin="3379,3093" coordsize="173,192" path="m3475,3184l3456,3184,3456,3266,3475,3266,3475,3184xe" filled="t" fillcolor="#202020" stroked="f">
                <v:path arrowok="t"/>
                <v:fill/>
              </v:shape>
              <v:shape style="position:absolute;left:3379;top:3093;width:173;height:192" coordorigin="3379,3093" coordsize="173,192" path="m3552,3203l3533,3203,3533,3266,3552,3266,3552,3203xe" filled="t" fillcolor="#202020" stroked="f">
                <v:path arrowok="t"/>
                <v:fill/>
              </v:shape>
              <v:shape style="position:absolute;left:3379;top:3093;width:173;height:192" coordorigin="3379,3093" coordsize="173,192" path="m3403,3112l3384,3112,3384,3184,3528,3184,3528,3189,3547,3189,3547,3170,3403,3170,3403,3112xe" filled="t" fillcolor="#202020" stroked="f">
                <v:path arrowok="t"/>
                <v:fill/>
              </v:shape>
              <v:shape style="position:absolute;left:3379;top:3093;width:173;height:192" coordorigin="3379,3093" coordsize="173,192" path="m3475,3093l3456,3093,3456,3170,3475,3170,3475,3093xe" filled="t" fillcolor="#202020" stroked="f">
                <v:path arrowok="t"/>
                <v:fill/>
              </v:shape>
              <v:shape style="position:absolute;left:3379;top:3093;width:173;height:192" coordorigin="3379,3093" coordsize="173,192" path="m3547,3112l3528,3112,3528,3170,3547,3170,3547,3112xe" filled="t" fillcolor="#202020" stroked="f">
                <v:path arrowok="t"/>
                <v:fill/>
              </v:shape>
            </v:group>
            <v:group style="position:absolute;left:3571;top:3088;width:206;height:202" coordorigin="3571,3088" coordsize="206,202">
              <v:shape style="position:absolute;left:3571;top:3088;width:206;height:202" coordorigin="3571,3088" coordsize="206,202" path="m3744,3222l3610,3222,3610,3290,3629,3290,3629,3275,3744,3275,3744,3261,3629,3261,3629,3237,3744,3237,3744,3222xe" filled="t" fillcolor="#202020" stroked="f">
                <v:path arrowok="t"/>
                <v:fill/>
              </v:shape>
              <v:shape style="position:absolute;left:3571;top:3088;width:206;height:202" coordorigin="3571,3088" coordsize="206,202" path="m3744,3275l3725,3275,3725,3290,3744,3290,3744,3275xe" filled="t" fillcolor="#202020" stroked="f">
                <v:path arrowok="t"/>
                <v:fill/>
              </v:shape>
              <v:shape style="position:absolute;left:3571;top:3088;width:206;height:202" coordorigin="3571,3088" coordsize="206,202" path="m3744,3237l3725,3237,3725,3261,3744,3261,3744,3237xe" filled="t" fillcolor="#202020" stroked="f">
                <v:path arrowok="t"/>
                <v:fill/>
              </v:shape>
              <v:shape style="position:absolute;left:3571;top:3088;width:206;height:202" coordorigin="3571,3088" coordsize="206,202" path="m3772,3196l3731,3196,3750,3205,3768,3213,3778,3203,3772,3196xe" filled="t" fillcolor="#202020" stroked="f">
                <v:path arrowok="t"/>
                <v:fill/>
              </v:shape>
              <v:shape style="position:absolute;left:3571;top:3088;width:206;height:202" coordorigin="3571,3088" coordsize="206,202" path="m3682,3141l3661,3148,3647,3160,3632,3171,3614,3181,3593,3190,3571,3198,3581,3208,3593,3209,3612,3201,3629,3194,3770,3194,3768,3191,3762,3189,3725,3189,3646,3180,3662,3168,3677,3155,3698,3155,3696,3153,3682,3141xe" filled="t" fillcolor="#202020" stroked="f">
                <v:path arrowok="t"/>
                <v:fill/>
              </v:shape>
              <v:shape style="position:absolute;left:3571;top:3088;width:206;height:202" coordorigin="3571,3088" coordsize="206,202" path="m3770,3194l3629,3194,3629,3203,3725,3203,3731,3196,3772,3196,3770,3194xe" filled="t" fillcolor="#202020" stroked="f">
                <v:path arrowok="t"/>
                <v:fill/>
              </v:shape>
              <v:shape style="position:absolute;left:3571;top:3088;width:206;height:202" coordorigin="3571,3088" coordsize="206,202" path="m3698,3155l3677,3155,3691,3168,3707,3179,3725,3189,3762,3189,3748,3184,3729,3175,3711,3165,3698,3155xe" filled="t" fillcolor="#202020" stroked="f">
                <v:path arrowok="t"/>
                <v:fill/>
              </v:shape>
              <v:shape style="position:absolute;left:3571;top:3088;width:206;height:202" coordorigin="3571,3088" coordsize="206,202" path="m3730,3126l3715,3131,3725,3141,3734,3160,3749,3150,3744,3141,3730,3126xe" filled="t" fillcolor="#202020" stroked="f">
                <v:path arrowok="t"/>
                <v:fill/>
              </v:shape>
              <v:shape style="position:absolute;left:3571;top:3088;width:206;height:202" coordorigin="3571,3088" coordsize="206,202" path="m3634,3088l3614,3088,3609,3101,3599,3118,3588,3135,3576,3150,3581,3155,3590,3155,3602,3139,3614,3122,3682,3122,3682,3107,3624,3107,3624,3102,3629,3093,3634,3088xe" filled="t" fillcolor="#202020" stroked="f">
                <v:path arrowok="t"/>
                <v:fill/>
              </v:shape>
              <v:shape style="position:absolute;left:3571;top:3088;width:206;height:202" coordorigin="3571,3088" coordsize="206,202" path="m3634,3126l3619,3131,3629,3141,3634,3150,3638,3155,3648,3146,3643,3141,3638,3131,3634,3126xe" filled="t" fillcolor="#202020" stroked="f">
                <v:path arrowok="t"/>
                <v:fill/>
              </v:shape>
              <v:shape style="position:absolute;left:3571;top:3088;width:206;height:202" coordorigin="3571,3088" coordsize="206,202" path="m3720,3088l3701,3088,3697,3099,3689,3116,3677,3136,3682,3136,3691,3146,3696,3136,3701,3131,3706,3122,3778,3122,3778,3107,3710,3107,3715,3102,3720,3093,3720,3088xe" filled="t" fillcolor="#202020" stroked="f">
                <v:path arrowok="t"/>
                <v:fill/>
              </v:shape>
            </v:group>
            <v:group style="position:absolute;left:3782;top:3088;width:202;height:202" coordorigin="3782,3088" coordsize="202,202">
              <v:shape style="position:absolute;left:3782;top:3088;width:202;height:202" coordorigin="3782,3088" coordsize="202,202" path="m3961,3269l3901,3269,3918,3275,3937,3281,3957,3286,3979,3290,3979,3285,3984,3280,3972,3270,3961,3269xe" filled="t" fillcolor="#202020" stroked="f">
                <v:path arrowok="t"/>
                <v:fill/>
              </v:shape>
              <v:shape style="position:absolute;left:3782;top:3088;width:202;height:202" coordorigin="3782,3088" coordsize="202,202" path="m3861,3237l3835,3237,3845,3246,3859,3251,3859,3264,3841,3268,3821,3272,3797,3275,3797,3280,3802,3285,3823,3287,3843,3283,3881,3273,3901,3269,3961,3269,3952,3268,3933,3264,3915,3260,3935,3250,3936,3249,3880,3249,3863,3238,3861,3237xe" filled="t" fillcolor="#202020" stroked="f">
                <v:path arrowok="t"/>
                <v:fill/>
              </v:shape>
              <v:shape style="position:absolute;left:3782;top:3088;width:202;height:202" coordorigin="3782,3088" coordsize="202,202" path="m3856,3211l3835,3219,3821,3232,3803,3243,3782,3251,3792,3261,3804,3259,3820,3248,3835,3237,3861,3237,3850,3227,3965,3227,3965,3218,3854,3218,3854,3213,3856,3211xe" filled="t" fillcolor="#202020" stroked="f">
                <v:path arrowok="t"/>
                <v:fill/>
              </v:shape>
              <v:shape style="position:absolute;left:3782;top:3088;width:202;height:202" coordorigin="3782,3088" coordsize="202,202" path="m3965,3227l3941,3227,3938,3229,3923,3238,3905,3245,3880,3249,3936,3249,3951,3240,3965,3227xe" filled="t" fillcolor="#202020" stroked="f">
                <v:path arrowok="t"/>
                <v:fill/>
              </v:shape>
              <v:shape style="position:absolute;left:3782;top:3088;width:202;height:202" coordorigin="3782,3088" coordsize="202,202" path="m3864,3208l3859,3208,3856,3211,3864,3208xe" filled="t" fillcolor="#202020" stroked="f">
                <v:path arrowok="t"/>
                <v:fill/>
              </v:shape>
              <v:shape style="position:absolute;left:3782;top:3088;width:202;height:202" coordorigin="3782,3088" coordsize="202,202" path="m3965,3136l3816,3136,3816,3208,3830,3208,3830,3203,3965,3203,3965,3189,3830,3189,3830,3174,3965,3174,3965,3160,3830,3160,3830,3146,3965,3146,3965,3136xe" filled="t" fillcolor="#202020" stroked="f">
                <v:path arrowok="t"/>
                <v:fill/>
              </v:shape>
              <v:shape style="position:absolute;left:3782;top:3088;width:202;height:202" coordorigin="3782,3088" coordsize="202,202" path="m3965,3203l3950,3203,3950,3208,3965,3208,3965,3203xe" filled="t" fillcolor="#202020" stroked="f">
                <v:path arrowok="t"/>
                <v:fill/>
              </v:shape>
              <v:shape style="position:absolute;left:3782;top:3088;width:202;height:202" coordorigin="3782,3088" coordsize="202,202" path="m3965,3174l3950,3174,3950,3189,3965,3189,3965,3174xe" filled="t" fillcolor="#202020" stroked="f">
                <v:path arrowok="t"/>
                <v:fill/>
              </v:shape>
              <v:shape style="position:absolute;left:3782;top:3088;width:202;height:202" coordorigin="3782,3088" coordsize="202,202" path="m3850,3088l3824,3102,3812,3118,3798,3133,3782,3146,3792,3155,3792,3160,3816,3136,3965,3136,3965,3131,3821,3131,3826,3126,3826,3122,3830,3117,3984,3117,3984,3102,3840,3102,3845,3098,3845,3093,3850,3088xe" filled="t" fillcolor="#202020" stroked="f">
                <v:path arrowok="t"/>
                <v:fill/>
              </v:shape>
              <v:shape style="position:absolute;left:3782;top:3088;width:202;height:202" coordorigin="3782,3088" coordsize="202,202" path="m3965,3146l3950,3146,3950,3160,3965,3160,3965,3146xe" filled="t" fillcolor="#202020" stroked="f">
                <v:path arrowok="t"/>
                <v:fill/>
              </v:shape>
            </v:group>
            <v:group style="position:absolute;left:3998;top:3088;width:182;height:202" coordorigin="3998,3088" coordsize="182,202">
              <v:shape style="position:absolute;left:3998;top:3088;width:182;height:202" coordorigin="3998,3088" coordsize="182,202" path="m4099,3155l4008,3155,4008,3290,4027,3290,4027,3237,4099,3237,4099,3227,4027,3227,4027,3203,4099,3203,4099,3189,4027,3189,4027,3165,4099,3165,4099,3155xe" filled="t" fillcolor="#202020" stroked="f">
                <v:path arrowok="t"/>
                <v:fill/>
              </v:shape>
              <v:shape style="position:absolute;left:3998;top:3088;width:182;height:202" coordorigin="3998,3088" coordsize="182,202" path="m4061,3270l4051,3270,4051,3275,4056,3280,4056,3285,4066,3290,4094,3290,4099,3280,4099,3275,4070,3275,4061,3270xe" filled="t" fillcolor="#202020" stroked="f">
                <v:path arrowok="t"/>
                <v:fill/>
              </v:shape>
              <v:shape style="position:absolute;left:3998;top:3088;width:182;height:202" coordorigin="3998,3088" coordsize="182,202" path="m4099,3237l4085,3237,4085,3270,4080,3275,4099,3275,4099,3237xe" filled="t" fillcolor="#202020" stroked="f">
                <v:path arrowok="t"/>
                <v:fill/>
              </v:shape>
              <v:shape style="position:absolute;left:3998;top:3088;width:182;height:202" coordorigin="3998,3088" coordsize="182,202" path="m4099,3203l4085,3203,4085,3227,4099,3227,4099,3203xe" filled="t" fillcolor="#202020" stroked="f">
                <v:path arrowok="t"/>
                <v:fill/>
              </v:shape>
              <v:shape style="position:absolute;left:3998;top:3088;width:182;height:202" coordorigin="3998,3088" coordsize="182,202" path="m4099,3165l4085,3165,4085,3189,4099,3189,4099,3165xe" filled="t" fillcolor="#202020" stroked="f">
                <v:path arrowok="t"/>
                <v:fill/>
              </v:shape>
              <v:shape style="position:absolute;left:3998;top:3088;width:182;height:202" coordorigin="3998,3088" coordsize="182,202" path="m4195,3117l3998,3117,3998,3131,4195,3131,4195,3117xe" filled="t" fillcolor="#202020" stroked="f">
                <v:path arrowok="t"/>
                <v:fill/>
              </v:shape>
              <v:shape style="position:absolute;left:3998;top:3088;width:182;height:202" coordorigin="3998,3088" coordsize="182,202" path="m4056,3088l4046,3098,4051,3102,4056,3112,4061,3117,4070,3117,4080,3112,4075,3102,4066,3098,4056,3088xe" filled="t" fillcolor="#202020" stroked="f">
                <v:path arrowok="t"/>
                <v:fill/>
              </v:shape>
              <v:shape style="position:absolute;left:3998;top:3088;width:182;height:202" coordorigin="3998,3088" coordsize="182,202" path="m4133,3088l4123,3107,4118,3112,4123,3117,4133,3117,4138,3112,4142,3102,4152,3098,4133,3088xe" filled="t" fillcolor="#202020" stroked="f">
                <v:path arrowok="t"/>
                <v:fill/>
              </v:shape>
              <v:shape style="position:absolute;left:3998;top:3088;width:182;height:202" coordorigin="3998,3088" coordsize="182,202" path="m4181,3146l4166,3146,4166,3266,4162,3270,4128,3270,4128,3275,4133,3280,4133,3285,4176,3285,4181,3280,4181,3146xe" filled="t" fillcolor="#202020" stroked="f">
                <v:path arrowok="t"/>
                <v:fill/>
              </v:shape>
              <v:shape style="position:absolute;left:3998;top:3088;width:182;height:202" coordorigin="3998,3088" coordsize="182,202" path="m4138,3155l4123,3155,4123,3251,4138,3251,4138,315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452.859985pt;margin-top:171.899994pt;width:79.942580pt;height:11.25pt;mso-position-horizontal-relative:page;mso-position-vertical-relative:page;z-index:-4529" type="#_x0000_t75">
            <v:imagedata r:id="rId154" o:title=""/>
          </v:shape>
        </w:pict>
      </w:r>
      <w:r>
        <w:rPr/>
        <w:pict>
          <v:group style="position:absolute;margin-left:537.340027pt;margin-top:171.899994pt;width:21.148189pt;height:11.11268pt;mso-position-horizontal-relative:page;mso-position-vertical-relative:page;z-index:-4528" coordorigin="10747,3438" coordsize="423,222">
            <v:group style="position:absolute;left:10757;top:3462;width:168;height:187" coordorigin="10757,3462" coordsize="168,187">
              <v:shape style="position:absolute;left:10757;top:3462;width:168;height:187" coordorigin="10757,3462" coordsize="168,187" path="m10925,3482l10906,3482,10906,3630,10901,3635,10858,3635,10858,3650,10915,3650,10925,3640,10925,3482xe" filled="t" fillcolor="#202020" stroked="f">
                <v:path arrowok="t"/>
                <v:fill/>
              </v:shape>
              <v:shape style="position:absolute;left:10757;top:3462;width:168;height:187" coordorigin="10757,3462" coordsize="168,187" path="m10867,3510l10776,3510,10776,3611,10795,3611,10795,3592,10867,3592,10867,3578,10795,3578,10795,3525,10867,3525,10867,3510xe" filled="t" fillcolor="#202020" stroked="f">
                <v:path arrowok="t"/>
                <v:fill/>
              </v:shape>
              <v:shape style="position:absolute;left:10757;top:3462;width:168;height:187" coordorigin="10757,3462" coordsize="168,187" path="m10867,3525l10853,3525,10853,3578,10867,3578,10867,3525xe" filled="t" fillcolor="#202020" stroked="f">
                <v:path arrowok="t"/>
                <v:fill/>
              </v:shape>
              <v:shape style="position:absolute;left:10757;top:3462;width:168;height:187" coordorigin="10757,3462" coordsize="168,187" path="m10958,3462l10757,3462,10757,3482,10958,3482,10958,3462xe" filled="t" fillcolor="#202020" stroked="f">
                <v:path arrowok="t"/>
                <v:fill/>
              </v:shape>
            </v:group>
            <v:group style="position:absolute;left:10973;top:3448;width:187;height:202" coordorigin="10973,3448" coordsize="187,202">
              <v:shape style="position:absolute;left:10973;top:3448;width:187;height:202" coordorigin="10973,3448" coordsize="187,202" path="m11136,3453l11122,3453,11122,3495,11120,3517,11096,3592,11030,3640,11040,3650,11103,3617,11117,3604,11145,3604,11124,3572,11129,3557,11133,3538,11135,3516,11136,3495,11136,3453xe" filled="t" fillcolor="#202020" stroked="f">
                <v:path arrowok="t"/>
                <v:fill/>
              </v:shape>
              <v:shape style="position:absolute;left:10973;top:3448;width:187;height:202" coordorigin="10973,3448" coordsize="187,202" path="m11145,3604l11117,3604,11130,3619,11143,3634,11155,3650,11160,3624,11148,3609,11145,3604xe" filled="t" fillcolor="#202020" stroked="f">
                <v:path arrowok="t"/>
                <v:fill/>
              </v:shape>
              <v:shape style="position:absolute;left:10973;top:3448;width:187;height:202" coordorigin="10973,3448" coordsize="187,202" path="m10997,3458l10982,3458,10982,3611,10978,3616,10973,3626,10982,3640,10992,3630,11004,3626,11017,3617,11032,3606,10997,3606,10997,3458xe" filled="t" fillcolor="#202020" stroked="f">
                <v:path arrowok="t"/>
                <v:fill/>
              </v:shape>
              <v:shape style="position:absolute;left:10973;top:3448;width:187;height:202" coordorigin="10973,3448" coordsize="187,202" path="m11054,3568l11027,3584,11010,3595,10997,3606,11032,3606,11059,3587,11059,3582,11054,3573,11054,3568xe" filled="t" fillcolor="#202020" stroked="f">
                <v:path arrowok="t"/>
                <v:fill/>
              </v:shape>
              <v:shape style="position:absolute;left:10973;top:3448;width:187;height:202" coordorigin="10973,3448" coordsize="187,202" path="m11050,3448l11035,3458,11042,3472,11051,3489,11064,3510,11078,3501,11069,3482,11059,3464,11050,344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453.579987pt;margin-top:190.139999pt;width:106.016446pt;height:11.0925pt;mso-position-horizontal-relative:page;mso-position-vertical-relative:page;z-index:-4527" type="#_x0000_t75">
            <v:imagedata r:id="rId155" o:title=""/>
          </v:shape>
        </w:pict>
      </w:r>
      <w:r>
        <w:rPr/>
        <w:pict>
          <v:group style="position:absolute;margin-left:167.740005pt;margin-top:208.139999pt;width:42.28pt;height:11.08pt;mso-position-horizontal-relative:page;mso-position-vertical-relative:page;z-index:-4526" coordorigin="3355,4163" coordsize="846,222">
            <v:group style="position:absolute;left:3365;top:4173;width:202;height:202" coordorigin="3365,4173" coordsize="202,202">
              <v:shape style="position:absolute;left:3365;top:4173;width:202;height:202" coordorigin="3365,4173" coordsize="202,202" path="m3547,4182l3446,4182,3446,4264,3461,4264,3461,4259,3547,4259,3547,4245,3461,4245,3461,4226,3547,4226,3547,4211,3461,4211,3461,4197,3547,4197,3547,4182xe" filled="t" fillcolor="#202020" stroked="f">
                <v:path arrowok="t"/>
                <v:fill/>
              </v:shape>
              <v:shape style="position:absolute;left:3365;top:4173;width:202;height:202" coordorigin="3365,4173" coordsize="202,202" path="m3547,4259l3533,4259,3533,4264,3547,4264,3547,4259xe" filled="t" fillcolor="#202020" stroked="f">
                <v:path arrowok="t"/>
                <v:fill/>
              </v:shape>
              <v:shape style="position:absolute;left:3365;top:4173;width:202;height:202" coordorigin="3365,4173" coordsize="202,202" path="m3547,4226l3533,4226,3533,4245,3547,4245,3547,4226xe" filled="t" fillcolor="#202020" stroked="f">
                <v:path arrowok="t"/>
                <v:fill/>
              </v:shape>
              <v:shape style="position:absolute;left:3365;top:4173;width:202;height:202" coordorigin="3365,4173" coordsize="202,202" path="m3547,4197l3533,4197,3533,4211,3547,4211,3547,4197xe" filled="t" fillcolor="#202020" stroked="f">
                <v:path arrowok="t"/>
                <v:fill/>
              </v:shape>
              <v:shape style="position:absolute;left:3365;top:4173;width:202;height:202" coordorigin="3365,4173" coordsize="202,202" path="m3403,4288l3389,4288,3389,4355,3365,4355,3365,4374,3389,4374,3398,4370,3403,4365,3403,4288xe" filled="t" fillcolor="#202020" stroked="f">
                <v:path arrowok="t"/>
                <v:fill/>
              </v:shape>
              <v:shape style="position:absolute;left:3365;top:4173;width:202;height:202" coordorigin="3365,4173" coordsize="202,202" path="m3461,4298l3443,4314,3436,4334,3426,4351,3413,4365,3422,4374,3428,4374,3442,4361,3461,4351,3504,4351,3504,4349,3486,4349,3469,4338,3456,4322,3461,4317,3461,4298xe" filled="t" fillcolor="#202020" stroked="f">
                <v:path arrowok="t"/>
                <v:fill/>
              </v:shape>
              <v:shape style="position:absolute;left:3365;top:4173;width:202;height:202" coordorigin="3365,4173" coordsize="202,202" path="m3504,4351l3461,4351,3476,4362,3496,4368,3521,4370,3562,4370,3566,4360,3566,4355,3504,4355,3504,4351xe" filled="t" fillcolor="#202020" stroked="f">
                <v:path arrowok="t"/>
                <v:fill/>
              </v:shape>
              <v:shape style="position:absolute;left:3365;top:4173;width:202;height:202" coordorigin="3365,4173" coordsize="202,202" path="m3504,4288l3490,4288,3486,4349,3504,4349,3504,4326,3557,4326,3557,4312,3504,4312,3504,4288xe" filled="t" fillcolor="#202020" stroked="f">
                <v:path arrowok="t"/>
                <v:fill/>
              </v:shape>
              <v:shape style="position:absolute;left:3365;top:4173;width:202;height:202" coordorigin="3365,4173" coordsize="202,202" path="m3403,4226l3389,4226,3389,4269,3379,4274,3374,4278,3365,4283,3365,4298,3374,4298,3384,4293,3389,4288,3403,4288,3403,4278,3432,4264,3403,4264,3403,4226xe" filled="t" fillcolor="#202020" stroked="f">
                <v:path arrowok="t"/>
                <v:fill/>
              </v:shape>
              <v:shape style="position:absolute;left:3365;top:4173;width:202;height:202" coordorigin="3365,4173" coordsize="202,202" path="m3566,4274l3427,4274,3427,4288,3566,4288,3566,4274xe" filled="t" fillcolor="#202020" stroked="f">
                <v:path arrowok="t"/>
                <v:fill/>
              </v:shape>
              <v:shape style="position:absolute;left:3365;top:4173;width:202;height:202" coordorigin="3365,4173" coordsize="202,202" path="m3427,4250l3422,4254,3403,4264,3432,4264,3432,4259,3427,4254,3427,4250xe" filled="t" fillcolor="#202020" stroked="f">
                <v:path arrowok="t"/>
                <v:fill/>
              </v:shape>
              <v:shape style="position:absolute;left:3365;top:4173;width:202;height:202" coordorigin="3365,4173" coordsize="202,202" path="m3432,4211l3365,4211,3365,4226,3432,4226,3432,4211xe" filled="t" fillcolor="#202020" stroked="f">
                <v:path arrowok="t"/>
                <v:fill/>
              </v:shape>
              <v:shape style="position:absolute;left:3365;top:4173;width:202;height:202" coordorigin="3365,4173" coordsize="202,202" path="m3403,4173l3389,4173,3389,4211,3403,4211,3403,4173xe" filled="t" fillcolor="#202020" stroked="f">
                <v:path arrowok="t"/>
                <v:fill/>
              </v:shape>
            </v:group>
            <v:group style="position:absolute;left:3590;top:4178;width:173;height:197" coordorigin="3590,4178" coordsize="173,197">
              <v:shape style="position:absolute;left:3590;top:4178;width:173;height:197" coordorigin="3590,4178" coordsize="173,197" path="m3610,4293l3590,4293,3590,4365,3744,4365,3744,4374,3763,4374,3763,4350,3610,4350,3610,4293xe" filled="t" fillcolor="#202020" stroked="f">
                <v:path arrowok="t"/>
                <v:fill/>
              </v:shape>
              <v:shape style="position:absolute;left:3590;top:4178;width:173;height:197" coordorigin="3590,4178" coordsize="173,197" path="m3686,4269l3667,4269,3667,4350,3686,4350,3686,4269xe" filled="t" fillcolor="#202020" stroked="f">
                <v:path arrowok="t"/>
                <v:fill/>
              </v:shape>
              <v:shape style="position:absolute;left:3590;top:4178;width:173;height:197" coordorigin="3590,4178" coordsize="173,197" path="m3763,4293l3744,4293,3744,4350,3763,4350,3763,4293xe" filled="t" fillcolor="#202020" stroked="f">
                <v:path arrowok="t"/>
                <v:fill/>
              </v:shape>
              <v:shape style="position:absolute;left:3590;top:4178;width:173;height:197" coordorigin="3590,4178" coordsize="173,197" path="m3614,4197l3595,4197,3595,4269,3739,4269,3739,4278,3754,4278,3754,4254,3614,4254,3614,4197xe" filled="t" fillcolor="#202020" stroked="f">
                <v:path arrowok="t"/>
                <v:fill/>
              </v:shape>
              <v:shape style="position:absolute;left:3590;top:4178;width:173;height:197" coordorigin="3590,4178" coordsize="173,197" path="m3686,4178l3667,4178,3667,4254,3686,4254,3686,4178xe" filled="t" fillcolor="#202020" stroked="f">
                <v:path arrowok="t"/>
                <v:fill/>
              </v:shape>
              <v:shape style="position:absolute;left:3590;top:4178;width:173;height:197" coordorigin="3590,4178" coordsize="173,197" path="m3754,4197l3739,4197,3739,4254,3754,4254,3754,4197xe" filled="t" fillcolor="#202020" stroked="f">
                <v:path arrowok="t"/>
                <v:fill/>
              </v:shape>
            </v:group>
            <v:group style="position:absolute;left:3787;top:4182;width:197;height:192" coordorigin="3787,4182" coordsize="197,192">
              <v:shape style="position:absolute;left:3787;top:4182;width:197;height:192" coordorigin="3787,4182" coordsize="197,192" path="m3955,4182l3806,4182,3806,4251,3814,4271,3835,4278,3965,4278,3979,4274,3979,4264,3830,4264,3826,4259,3826,4240,3955,4240,3955,4226,3826,4226,3826,4197,3955,4197,3955,4182xe" filled="t" fillcolor="#202020" stroked="f">
                <v:path arrowok="t"/>
                <v:fill/>
              </v:shape>
              <v:shape style="position:absolute;left:3787;top:4182;width:197;height:192" coordorigin="3787,4182" coordsize="197,192" path="m3974,4230l3970,4230,3970,4240,3965,4250,3965,4259,3955,4264,3979,4264,3979,4259,3984,4254,3984,4235,3979,4235,3974,4230xe" filled="t" fillcolor="#202020" stroked="f">
                <v:path arrowok="t"/>
                <v:fill/>
              </v:shape>
              <v:shape style="position:absolute;left:3787;top:4182;width:197;height:192" coordorigin="3787,4182" coordsize="197,192" path="m3955,4240l3941,4240,3941,4245,3955,4245,3955,4240xe" filled="t" fillcolor="#202020" stroked="f">
                <v:path arrowok="t"/>
                <v:fill/>
              </v:shape>
              <v:shape style="position:absolute;left:3787;top:4182;width:197;height:192" coordorigin="3787,4182" coordsize="197,192" path="m3955,4197l3941,4197,3941,4226,3955,4226,3955,4197xe" filled="t" fillcolor="#202020" stroked="f">
                <v:path arrowok="t"/>
                <v:fill/>
              </v:shape>
              <v:shape style="position:absolute;left:3787;top:4182;width:197;height:192" coordorigin="3787,4182" coordsize="197,192" path="m3936,4322l3922,4322,3922,4374,3936,4374,3936,4322xe" filled="t" fillcolor="#202020" stroked="f">
                <v:path arrowok="t"/>
                <v:fill/>
              </v:shape>
              <v:shape style="position:absolute;left:3787;top:4182;width:197;height:192" coordorigin="3787,4182" coordsize="197,192" path="m3984,4307l3787,4307,3787,4322,3828,4338,3813,4352,3792,4360,3802,4370,3816,4369,3835,4357,3846,4341,3850,4322,3984,4322,3984,4307xe" filled="t" fillcolor="#202020" stroked="f">
                <v:path arrowok="t"/>
                <v:fill/>
              </v:shape>
              <v:shape style="position:absolute;left:3787;top:4182;width:197;height:192" coordorigin="3787,4182" coordsize="197,192" path="m3854,4283l3835,4283,3835,4307,3854,4307,3854,4283xe" filled="t" fillcolor="#202020" stroked="f">
                <v:path arrowok="t"/>
                <v:fill/>
              </v:shape>
              <v:shape style="position:absolute;left:3787;top:4182;width:197;height:192" coordorigin="3787,4182" coordsize="197,192" path="m3936,4283l3922,4283,3922,4307,3936,4307,3936,4283xe" filled="t" fillcolor="#202020" stroked="f">
                <v:path arrowok="t"/>
                <v:fill/>
              </v:shape>
            </v:group>
            <v:group style="position:absolute;left:3994;top:4173;width:197;height:202" coordorigin="3994,4173" coordsize="197,202">
              <v:shape style="position:absolute;left:3994;top:4173;width:197;height:202" coordorigin="3994,4173" coordsize="197,202" path="m4169,4342l4133,4342,4148,4353,4166,4364,4186,4374,4190,4370,4190,4365,4183,4350,4169,4342xe" filled="t" fillcolor="#202020" stroked="f">
                <v:path arrowok="t"/>
                <v:fill/>
              </v:shape>
              <v:shape style="position:absolute;left:3994;top:4173;width:197;height:202" coordorigin="3994,4173" coordsize="197,202" path="m4075,4187l4061,4194,4065,4216,4069,4237,4074,4257,4080,4276,4086,4294,4092,4312,4097,4328,4081,4341,4064,4351,4046,4360,4051,4365,4051,4370,4059,4373,4076,4365,4094,4357,4113,4349,4133,4342,4169,4342,4166,4340,4152,4326,4142,4305,4144,4301,4114,4301,4083,4230,4078,4209,4075,4187xe" filled="t" fillcolor="#202020" stroked="f">
                <v:path arrowok="t"/>
                <v:fill/>
              </v:shape>
              <v:shape style="position:absolute;left:3994;top:4173;width:197;height:202" coordorigin="3994,4173" coordsize="197,202" path="m4037,4240l3994,4240,3994,4254,4018,4254,4018,4341,4013,4346,4022,4360,4032,4350,4033,4349,4051,4336,4059,4331,4037,4331,4037,4240xe" filled="t" fillcolor="#202020" stroked="f">
                <v:path arrowok="t"/>
                <v:fill/>
              </v:shape>
              <v:shape style="position:absolute;left:3994;top:4173;width:197;height:202" coordorigin="3994,4173" coordsize="197,202" path="m4061,4307l4037,4331,4059,4331,4066,4326,4066,4317,4061,4312,4061,4307xe" filled="t" fillcolor="#202020" stroked="f">
                <v:path arrowok="t"/>
                <v:fill/>
              </v:shape>
              <v:shape style="position:absolute;left:3994;top:4173;width:197;height:202" coordorigin="3994,4173" coordsize="197,202" path="m4181,4187l4166,4193,4162,4215,4156,4235,4148,4254,4138,4272,4127,4287,4114,4301,4144,4301,4173,4234,4178,4211,4181,4187xe" filled="t" fillcolor="#202020" stroked="f">
                <v:path arrowok="t"/>
                <v:fill/>
              </v:shape>
              <v:shape style="position:absolute;left:3994;top:4173;width:197;height:202" coordorigin="3994,4173" coordsize="197,202" path="m4109,4173l4099,4178,4104,4189,4113,4206,4123,4226,4131,4206,4109,4173xe" filled="t" fillcolor="#202020" stroked="f">
                <v:path arrowok="t"/>
                <v:fill/>
              </v:shape>
              <v:shape style="position:absolute;left:3994;top:4173;width:197;height:202" coordorigin="3994,4173" coordsize="197,202" path="m4018,4178l4006,4190,4019,4204,4032,4221,4044,4207,4031,4191,4018,417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14.320007pt;margin-top:216.080002pt;width:1.44pt;height:2.64pt;mso-position-horizontal-relative:page;mso-position-vertical-relative:page;z-index:-4525" coordorigin="4286,4322" coordsize="29,53">
            <v:shape style="position:absolute;left:4286;top:4322;width:29;height:53" coordorigin="4286,4322" coordsize="29,53" path="m4315,4322l4296,4322,4286,4374,4301,4374,4315,4322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20.220001pt;margin-top:208.139999pt;width:74.2pt;height:11.08pt;mso-position-horizontal-relative:page;mso-position-vertical-relative:page;z-index:-4524" coordorigin="8404,4163" coordsize="1484,222">
            <v:group style="position:absolute;left:8414;top:4173;width:206;height:202" coordorigin="8414,4173" coordsize="206,202">
              <v:shape style="position:absolute;left:8414;top:4173;width:206;height:202" coordorigin="8414,4173" coordsize="206,202" path="m8462,4288l8443,4288,8443,4355,8419,4355,8419,4374,8453,4374,8462,4365,8462,4288xe" filled="t" fillcolor="#202020" stroked="f">
                <v:path arrowok="t"/>
                <v:fill/>
              </v:shape>
              <v:shape style="position:absolute;left:8414;top:4173;width:206;height:202" coordorigin="8414,4173" coordsize="206,202" path="m8592,4351l8555,4351,8571,4361,8590,4369,8611,4374,8611,4370,8616,4365,8616,4359,8596,4353,8592,4351xe" filled="t" fillcolor="#202020" stroked="f">
                <v:path arrowok="t"/>
                <v:fill/>
              </v:shape>
              <v:shape style="position:absolute;left:8414;top:4173;width:206;height:202" coordorigin="8414,4173" coordsize="206,202" path="m8597,4269l8491,4269,8491,4283,8502,4285,8520,4322,8528,4339,8511,4347,8492,4355,8472,4360,8472,4365,8477,4370,8497,4371,8516,4365,8535,4358,8555,4351,8592,4351,8578,4344,8563,4332,8577,4318,8538,4318,8526,4302,8515,4283,8597,4283,8597,4269xe" filled="t" fillcolor="#202020" stroked="f">
                <v:path arrowok="t"/>
                <v:fill/>
              </v:shape>
              <v:shape style="position:absolute;left:8414;top:4173;width:206;height:202" coordorigin="8414,4173" coordsize="206,202" path="m8597,4283l8582,4283,8574,4296,8560,4311,8538,4318,8577,4318,8577,4317,8588,4301,8597,4283xe" filled="t" fillcolor="#202020" stroked="f">
                <v:path arrowok="t"/>
                <v:fill/>
              </v:shape>
              <v:shape style="position:absolute;left:8414;top:4173;width:206;height:202" coordorigin="8414,4173" coordsize="206,202" path="m8477,4278l8424,4278,8414,4283,8419,4302,8438,4293,8443,4288,8462,4288,8462,4283,8467,4283,8477,4278xe" filled="t" fillcolor="#202020" stroked="f">
                <v:path arrowok="t"/>
                <v:fill/>
              </v:shape>
              <v:shape style="position:absolute;left:8414;top:4173;width:206;height:202" coordorigin="8414,4173" coordsize="206,202" path="m8462,4230l8443,4230,8443,4274,8434,4278,8482,4278,8482,4269,8462,4269,8462,4230xe" filled="t" fillcolor="#202020" stroked="f">
                <v:path arrowok="t"/>
                <v:fill/>
              </v:shape>
              <v:shape style="position:absolute;left:8414;top:4173;width:206;height:202" coordorigin="8414,4173" coordsize="206,202" path="m8482,4264l8477,4264,8467,4269,8482,4269,8482,4264xe" filled="t" fillcolor="#202020" stroked="f">
                <v:path arrowok="t"/>
                <v:fill/>
              </v:shape>
              <v:shape style="position:absolute;left:8414;top:4173;width:206;height:202" coordorigin="8414,4173" coordsize="206,202" path="m8587,4182l8510,4182,8509,4219,8500,4236,8482,4250,8491,4259,8500,4261,8514,4246,8522,4227,8525,4206,8525,4197,8587,4197,8587,4182xe" filled="t" fillcolor="#202020" stroked="f">
                <v:path arrowok="t"/>
                <v:fill/>
              </v:shape>
              <v:shape style="position:absolute;left:8414;top:4173;width:206;height:202" coordorigin="8414,4173" coordsize="206,202" path="m8587,4197l8573,4197,8573,4245,8578,4250,8616,4250,8616,4245,8621,4240,8621,4235,8587,4235,8587,4197xe" filled="t" fillcolor="#202020" stroked="f">
                <v:path arrowok="t"/>
                <v:fill/>
              </v:shape>
              <v:shape style="position:absolute;left:8414;top:4173;width:206;height:202" coordorigin="8414,4173" coordsize="206,202" path="m8486,4216l8419,4216,8419,4230,8486,4230,8486,4216xe" filled="t" fillcolor="#202020" stroked="f">
                <v:path arrowok="t"/>
                <v:fill/>
              </v:shape>
              <v:shape style="position:absolute;left:8414;top:4173;width:206;height:202" coordorigin="8414,4173" coordsize="206,202" path="m8462,4173l8443,4173,8443,4216,8462,4216,8462,4173xe" filled="t" fillcolor="#202020" stroked="f">
                <v:path arrowok="t"/>
                <v:fill/>
              </v:shape>
            </v:group>
            <v:group style="position:absolute;left:8626;top:4178;width:196;height:197" coordorigin="8626,4178" coordsize="196,197">
              <v:shape style="position:absolute;left:8626;top:4178;width:196;height:197" coordorigin="8626,4178" coordsize="196,197" path="m8736,4283l8726,4298,8748,4305,8765,4312,8765,4374,8784,4374,8784,4322,8821,4322,8822,4315,8784,4302,8784,4298,8765,4298,8736,4283xe" filled="t" fillcolor="#202020" stroked="f">
                <v:path arrowok="t"/>
                <v:fill/>
              </v:shape>
              <v:shape style="position:absolute;left:8626;top:4178;width:196;height:197" coordorigin="8626,4178" coordsize="196,197" path="m8807,4179l8747,4187,8707,4187,8707,4286,8705,4308,8700,4328,8691,4345,8678,4360,8678,4365,8683,4370,8689,4373,8701,4358,8711,4342,8717,4323,8720,4302,8722,4278,8722,4254,8827,4254,8827,4240,8722,4240,8738,4201,8759,4200,8799,4197,8818,4197,8807,4179xe" filled="t" fillcolor="#202020" stroked="f">
                <v:path arrowok="t"/>
                <v:fill/>
              </v:shape>
              <v:shape style="position:absolute;left:8626;top:4178;width:196;height:197" coordorigin="8626,4178" coordsize="196,197" path="m8664,4240l8626,4240,8626,4254,8650,4254,8650,4331,8645,4336,8654,4350,8688,4317,8664,4317,8664,4240xe" filled="t" fillcolor="#202020" stroked="f">
                <v:path arrowok="t"/>
                <v:fill/>
              </v:shape>
              <v:shape style="position:absolute;left:8626;top:4178;width:196;height:197" coordorigin="8626,4178" coordsize="196,197" path="m8821,4322l8784,4322,8794,4326,8808,4331,8818,4336,8821,4322xe" filled="t" fillcolor="#202020" stroked="f">
                <v:path arrowok="t"/>
                <v:fill/>
              </v:shape>
              <v:shape style="position:absolute;left:8626;top:4178;width:196;height:197" coordorigin="8626,4178" coordsize="196,197" path="m8693,4293l8683,4302,8674,4307,8664,4317,8688,4317,8693,4312,8693,4293xe" filled="t" fillcolor="#202020" stroked="f">
                <v:path arrowok="t"/>
                <v:fill/>
              </v:shape>
              <v:shape style="position:absolute;left:8626;top:4178;width:196;height:197" coordorigin="8626,4178" coordsize="196,197" path="m8784,4254l8765,4254,8765,4298,8784,4298,8784,4254xe" filled="t" fillcolor="#202020" stroked="f">
                <v:path arrowok="t"/>
                <v:fill/>
              </v:shape>
              <v:shape style="position:absolute;left:8626;top:4178;width:196;height:197" coordorigin="8626,4178" coordsize="196,197" path="m8654,4178l8643,4190,8656,4204,8669,4221,8680,4207,8667,4191,8654,4178xe" filled="t" fillcolor="#202020" stroked="f">
                <v:path arrowok="t"/>
                <v:fill/>
              </v:shape>
            </v:group>
            <v:group style="position:absolute;left:8837;top:4173;width:187;height:202" coordorigin="8837,4173" coordsize="187,202">
              <v:shape style="position:absolute;left:8837;top:4173;width:187;height:202" coordorigin="8837,4173" coordsize="187,202" path="m8933,4283l8914,4283,8914,4374,8933,4374,8933,4283xe" filled="t" fillcolor="#202020" stroked="f">
                <v:path arrowok="t"/>
                <v:fill/>
              </v:shape>
              <v:shape style="position:absolute;left:8837;top:4173;width:187;height:202" coordorigin="8837,4173" coordsize="187,202" path="m9029,4269l8837,4269,8837,4283,9010,4283,9010,4326,9005,4331,8957,4331,8957,4341,8966,4347,8983,4350,9008,4348,9020,4334,9026,4307,9028,4287,9029,4269xe" filled="t" fillcolor="#202020" stroked="f">
                <v:path arrowok="t"/>
                <v:fill/>
              </v:shape>
              <v:shape style="position:absolute;left:8837;top:4173;width:187;height:202" coordorigin="8837,4173" coordsize="187,202" path="m8933,4226l8914,4226,8914,4269,8933,4269,8933,4226xe" filled="t" fillcolor="#202020" stroked="f">
                <v:path arrowok="t"/>
                <v:fill/>
              </v:shape>
              <v:shape style="position:absolute;left:8837;top:4173;width:187;height:202" coordorigin="8837,4173" coordsize="187,202" path="m9005,4211l8851,4211,8851,4226,8986,4226,8981,4269,9000,4269,9005,4211xe" filled="t" fillcolor="#202020" stroked="f">
                <v:path arrowok="t"/>
                <v:fill/>
              </v:shape>
              <v:shape style="position:absolute;left:8837;top:4173;width:187;height:202" coordorigin="8837,4173" coordsize="187,202" path="m8990,4173l8981,4187,8988,4192,9005,4204,9019,4216,9024,4197,9008,4185,8990,4173xe" filled="t" fillcolor="#202020" stroked="f">
                <v:path arrowok="t"/>
                <v:fill/>
              </v:shape>
              <v:shape style="position:absolute;left:8837;top:4173;width:187;height:202" coordorigin="8837,4173" coordsize="187,202" path="m8933,4173l8914,4173,8914,4211,8933,4211,8933,4173xe" filled="t" fillcolor="#202020" stroked="f">
                <v:path arrowok="t"/>
                <v:fill/>
              </v:shape>
            </v:group>
            <v:group style="position:absolute;left:9043;top:4173;width:206;height:197" coordorigin="9043,4173" coordsize="206,197">
              <v:shape style="position:absolute;left:9043;top:4173;width:206;height:197" coordorigin="9043,4173" coordsize="206,197" path="m9245,4202l9067,4202,9067,4287,9064,4310,9059,4330,9052,4346,9043,4360,9053,4370,9083,4316,9086,4216,9245,4216,9245,4202xe" filled="t" fillcolor="#202020" stroked="f">
                <v:path arrowok="t"/>
                <v:fill/>
              </v:shape>
              <v:shape style="position:absolute;left:9043;top:4173;width:206;height:197" coordorigin="9043,4173" coordsize="206,197" path="m9230,4240l9207,4254,9202,4277,9197,4297,9191,4316,9185,4332,9178,4346,9086,4346,9086,4365,9250,4365,9250,4346,9200,4338,9205,4323,9210,4306,9216,4287,9230,4240xe" filled="t" fillcolor="#202020" stroked="f">
                <v:path arrowok="t"/>
                <v:fill/>
              </v:shape>
              <v:shape style="position:absolute;left:9043;top:4173;width:206;height:197" coordorigin="9043,4173" coordsize="206,197" path="m9110,4240l9096,4245,9099,4254,9104,4273,9109,4293,9114,4312,9120,4331,9133,4316,9133,4316,9128,4296,9123,4277,9117,4259,9110,4240xe" filled="t" fillcolor="#202020" stroked="f">
                <v:path arrowok="t"/>
                <v:fill/>
              </v:shape>
              <v:shape style="position:absolute;left:9043;top:4173;width:206;height:197" coordorigin="9043,4173" coordsize="206,197" path="m9158,4230l9144,4235,9147,4244,9152,4263,9156,4283,9160,4302,9163,4322,9176,4307,9173,4287,9169,4268,9164,4249,9158,4230xe" filled="t" fillcolor="#202020" stroked="f">
                <v:path arrowok="t"/>
                <v:fill/>
              </v:shape>
              <v:shape style="position:absolute;left:9043;top:4173;width:206;height:197" coordorigin="9043,4173" coordsize="206,197" path="m9154,4173l9139,4178,9144,4187,9149,4192,9154,4202,9163,4202,9173,4197,9163,4178,9154,4173xe" filled="t" fillcolor="#202020" stroked="f">
                <v:path arrowok="t"/>
                <v:fill/>
              </v:shape>
            </v:group>
            <v:group style="position:absolute;left:9264;top:4173;width:178;height:202" coordorigin="9264,4173" coordsize="178,202">
              <v:shape style="position:absolute;left:9264;top:4173;width:178;height:202" coordorigin="9264,4173" coordsize="178,202" path="m9442,4250l9269,4250,9269,4264,9427,4264,9427,4298,9278,4298,9278,4312,9427,4312,9427,4350,9264,4350,9264,4365,9427,4365,9427,4374,9442,4374,9442,4250xe" filled="t" fillcolor="#202020" stroked="f">
                <v:path arrowok="t"/>
                <v:fill/>
              </v:shape>
              <v:shape style="position:absolute;left:9264;top:4173;width:178;height:202" coordorigin="9264,4173" coordsize="178,202" path="m9365,4173l9350,4173,9350,4250,9365,4250,9365,4173xe" filled="t" fillcolor="#202020" stroked="f">
                <v:path arrowok="t"/>
                <v:fill/>
              </v:shape>
              <v:shape style="position:absolute;left:9264;top:4173;width:178;height:202" coordorigin="9264,4173" coordsize="178,202" path="m9288,4182l9278,4192,9279,4193,9292,4208,9304,4225,9317,4240,9330,4225,9288,4182xe" filled="t" fillcolor="#202020" stroked="f">
                <v:path arrowok="t"/>
                <v:fill/>
              </v:shape>
              <v:shape style="position:absolute;left:9264;top:4173;width:178;height:202" coordorigin="9264,4173" coordsize="178,202" path="m9424,4186l9411,4203,9397,4217,9384,4230,9399,4239,9442,4197,9424,4186xe" filled="t" fillcolor="#202020" stroked="f">
                <v:path arrowok="t"/>
                <v:fill/>
              </v:shape>
            </v:group>
            <v:group style="position:absolute;left:9466;top:4173;width:202;height:202" coordorigin="9466,4173" coordsize="202,202">
              <v:shape style="position:absolute;left:9466;top:4173;width:202;height:202" coordorigin="9466,4173" coordsize="202,202" path="m9514,4293l9499,4293,9499,4374,9514,4374,9514,4293xe" filled="t" fillcolor="#202020" stroked="f">
                <v:path arrowok="t"/>
                <v:fill/>
              </v:shape>
              <v:shape style="position:absolute;left:9466;top:4173;width:202;height:202" coordorigin="9466,4173" coordsize="202,202" path="m9634,4278l9619,4278,9619,4355,9576,4355,9581,4360,9581,4374,9624,4374,9634,4365,9634,4278xe" filled="t" fillcolor="#202020" stroked="f">
                <v:path arrowok="t"/>
                <v:fill/>
              </v:shape>
              <v:shape style="position:absolute;left:9466;top:4173;width:202;height:202" coordorigin="9466,4173" coordsize="202,202" path="m9557,4288l9542,4298,9546,4301,9558,4317,9566,4336,9580,4321,9570,4304,9557,4288xe" filled="t" fillcolor="#202020" stroked="f">
                <v:path arrowok="t"/>
                <v:fill/>
              </v:shape>
              <v:shape style="position:absolute;left:9466;top:4173;width:202;height:202" coordorigin="9466,4173" coordsize="202,202" path="m9533,4240l9513,4241,9501,4260,9489,4277,9478,4291,9466,4302,9470,4307,9470,4317,9475,4322,9480,4312,9499,4293,9514,4293,9514,4269,9518,4259,9528,4250,9533,4240xe" filled="t" fillcolor="#202020" stroked="f">
                <v:path arrowok="t"/>
                <v:fill/>
              </v:shape>
              <v:shape style="position:absolute;left:9466;top:4173;width:202;height:202" coordorigin="9466,4173" coordsize="202,202" path="m9667,4264l9528,4264,9528,4278,9667,4278,9667,4264xe" filled="t" fillcolor="#202020" stroked="f">
                <v:path arrowok="t"/>
                <v:fill/>
              </v:shape>
              <v:shape style="position:absolute;left:9466;top:4173;width:202;height:202" coordorigin="9466,4173" coordsize="202,202" path="m9634,4240l9619,4240,9619,4264,9634,4264,9634,4240xe" filled="t" fillcolor="#202020" stroked="f">
                <v:path arrowok="t"/>
                <v:fill/>
              </v:shape>
              <v:shape style="position:absolute;left:9466;top:4173;width:202;height:202" coordorigin="9466,4173" coordsize="202,202" path="m9523,4173l9504,4173,9499,4185,9490,4203,9479,4219,9466,4235,9475,4245,9485,4240,9497,4224,9509,4206,9576,4206,9576,4192,9514,4192,9518,4187,9523,4178,9523,4173xe" filled="t" fillcolor="#202020" stroked="f">
                <v:path arrowok="t"/>
                <v:fill/>
              </v:shape>
              <v:shape style="position:absolute;left:9466;top:4173;width:202;height:202" coordorigin="9466,4173" coordsize="202,202" path="m9614,4173l9595,4173,9590,4184,9581,4201,9571,4219,9557,4235,9566,4245,9575,4241,9586,4225,9595,4206,9667,4206,9667,4192,9605,4192,9605,4187,9610,4178,9614,4173xe" filled="t" fillcolor="#202020" stroked="f">
                <v:path arrowok="t"/>
                <v:fill/>
              </v:shape>
              <v:shape style="position:absolute;left:9466;top:4173;width:202;height:202" coordorigin="9466,4173" coordsize="202,202" path="m9528,4206l9518,4216,9528,4226,9533,4235,9538,4240,9547,4230,9542,4221,9528,4206xe" filled="t" fillcolor="#202020" stroked="f">
                <v:path arrowok="t"/>
                <v:fill/>
              </v:shape>
              <v:shape style="position:absolute;left:9466;top:4173;width:202;height:202" coordorigin="9466,4173" coordsize="202,202" path="m9619,4206l9610,4216,9614,4226,9629,4240,9638,4230,9634,4221,9619,4206xe" filled="t" fillcolor="#202020" stroked="f">
                <v:path arrowok="t"/>
                <v:fill/>
              </v:shape>
            </v:group>
            <v:group style="position:absolute;left:9677;top:4178;width:202;height:197" coordorigin="9677,4178" coordsize="202,197">
              <v:shape style="position:absolute;left:9677;top:4178;width:202;height:197" coordorigin="9677,4178" coordsize="202,197" path="m9850,4283l9706,4283,9706,4374,9725,4374,9725,4360,9850,4360,9850,4346,9725,4346,9725,4298,9850,4298,9850,4283xe" filled="t" fillcolor="#202020" stroked="f">
                <v:path arrowok="t"/>
                <v:fill/>
              </v:shape>
              <v:shape style="position:absolute;left:9677;top:4178;width:202;height:197" coordorigin="9677,4178" coordsize="202,197" path="m9850,4360l9835,4360,9835,4374,9850,4374,9850,4360xe" filled="t" fillcolor="#202020" stroked="f">
                <v:path arrowok="t"/>
                <v:fill/>
              </v:shape>
              <v:shape style="position:absolute;left:9677;top:4178;width:202;height:197" coordorigin="9677,4178" coordsize="202,197" path="m9850,4298l9835,4298,9835,4346,9850,4346,9850,4298xe" filled="t" fillcolor="#202020" stroked="f">
                <v:path arrowok="t"/>
                <v:fill/>
              </v:shape>
              <v:shape style="position:absolute;left:9677;top:4178;width:202;height:197" coordorigin="9677,4178" coordsize="202,197" path="m9797,4178l9771,4180,9759,4193,9745,4206,9731,4219,9715,4231,9697,4243,9677,4254,9682,4259,9682,4264,9686,4269,9696,4259,9706,4254,9720,4250,9840,4250,9840,4245,9835,4245,9738,4236,9753,4222,9766,4207,9778,4192,9796,4192,9787,4182,9797,4178xe" filled="t" fillcolor="#202020" stroked="f">
                <v:path arrowok="t"/>
                <v:fill/>
              </v:shape>
              <v:shape style="position:absolute;left:9677;top:4178;width:202;height:197" coordorigin="9677,4178" coordsize="202,197" path="m9796,4192l9778,4192,9804,4220,9818,4233,9835,4245,9840,4245,9850,4254,9869,4264,9878,4254,9867,4244,9849,4235,9832,4223,9816,4211,9801,4197,9796,4192xe" filled="t" fillcolor="#202020" stroked="f">
                <v:path arrowok="t"/>
                <v:fill/>
              </v:shape>
              <v:shape style="position:absolute;left:9677;top:4178;width:202;height:197" coordorigin="9677,4178" coordsize="202,197" path="m9840,4250l9720,4250,9720,4259,9840,4259,9840,425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98.700012pt;margin-top:208.139999pt;width:58.84pt;height:11.115854pt;mso-position-horizontal-relative:page;mso-position-vertical-relative:page;z-index:-4523" coordorigin="9974,4163" coordsize="1177,222">
            <v:group style="position:absolute;left:9984;top:4173;width:96;height:202" coordorigin="9984,4173" coordsize="96,202">
              <v:shape style="position:absolute;left:9984;top:4173;width:96;height:202" coordorigin="9984,4173" coordsize="96,202" path="m10046,4173l10032,4173,9984,4274,10032,4374,10046,4374,10003,4274,10046,4173xe" filled="t" fillcolor="#202020" stroked="f">
                <v:path arrowok="t"/>
                <v:fill/>
              </v:shape>
              <v:shape style="position:absolute;left:9984;top:4173;width:96;height:202" coordorigin="9984,4173" coordsize="96,202" path="m10080,4173l10061,4173,10018,4274,10061,4374,10080,4374,10032,4274,10080,4173xe" filled="t" fillcolor="#202020" stroked="f">
                <v:path arrowok="t"/>
                <v:fill/>
              </v:shape>
            </v:group>
            <v:group style="position:absolute;left:10099;top:4353;width:197;height:2" coordorigin="10099,4353" coordsize="197,2">
              <v:shape style="position:absolute;left:10099;top:4353;width:197;height:2" coordorigin="10099,4353" coordsize="197,0" path="m10099,4353l10296,4353e" filled="f" stroked="t" strokeweight=".82pt" strokecolor="#202020">
                <v:path arrowok="t"/>
              </v:shape>
            </v:group>
            <v:group style="position:absolute;left:10198;top:4206;width:2;height:139" coordorigin="10198,4206" coordsize="2,139">
              <v:shape style="position:absolute;left:10198;top:4206;width:2;height:139" coordorigin="10198,4206" coordsize="0,139" path="m10198,4206l10198,4346e" filled="f" stroked="t" strokeweight=".82pt" strokecolor="#202020">
                <v:path arrowok="t"/>
              </v:shape>
            </v:group>
            <v:group style="position:absolute;left:10109;top:4199;width:178;height:2" coordorigin="10109,4199" coordsize="178,2">
              <v:shape style="position:absolute;left:10109;top:4199;width:178;height:2" coordorigin="10109,4199" coordsize="178,0" path="m10109,4199l10286,4199e" filled="f" stroked="t" strokeweight=".82pt" strokecolor="#202020">
                <v:path arrowok="t"/>
              </v:shape>
            </v:group>
            <v:group style="position:absolute;left:10306;top:4182;width:211;height:192" coordorigin="10306,4182" coordsize="211,192">
              <v:shape style="position:absolute;left:10306;top:4182;width:211;height:192" coordorigin="10306,4182" coordsize="211,192" path="m10502,4182l10392,4182,10392,4254,10411,4254,10411,4245,10502,4245,10502,4230,10411,4230,10411,4197,10502,4197,10502,4182xe" filled="t" fillcolor="#202020" stroked="f">
                <v:path arrowok="t"/>
                <v:fill/>
              </v:shape>
              <v:shape style="position:absolute;left:10306;top:4182;width:211;height:192" coordorigin="10306,4182" coordsize="211,192" path="m10502,4245l10483,4245,10483,4254,10502,4254,10502,4245xe" filled="t" fillcolor="#202020" stroked="f">
                <v:path arrowok="t"/>
                <v:fill/>
              </v:shape>
              <v:shape style="position:absolute;left:10306;top:4182;width:211;height:192" coordorigin="10306,4182" coordsize="211,192" path="m10502,4197l10483,4197,10483,4230,10502,4230,10502,4197xe" filled="t" fillcolor="#202020" stroked="f">
                <v:path arrowok="t"/>
                <v:fill/>
              </v:shape>
              <v:shape style="position:absolute;left:10306;top:4182;width:211;height:192" coordorigin="10306,4182" coordsize="211,192" path="m10354,4278l10339,4278,10339,4374,10354,4374,10354,4278xe" filled="t" fillcolor="#202020" stroked="f">
                <v:path arrowok="t"/>
                <v:fill/>
              </v:shape>
              <v:shape style="position:absolute;left:10306;top:4182;width:211;height:192" coordorigin="10306,4182" coordsize="211,192" path="m10517,4350l10378,4350,10378,4365,10517,4365,10517,4350xe" filled="t" fillcolor="#202020" stroked="f">
                <v:path arrowok="t"/>
                <v:fill/>
              </v:shape>
              <v:shape style="position:absolute;left:10306;top:4182;width:211;height:192" coordorigin="10306,4182" coordsize="211,192" path="m10459,4322l10440,4322,10440,4350,10459,4350,10459,4322xe" filled="t" fillcolor="#202020" stroked="f">
                <v:path arrowok="t"/>
                <v:fill/>
              </v:shape>
              <v:shape style="position:absolute;left:10306;top:4182;width:211;height:192" coordorigin="10306,4182" coordsize="211,192" path="m10382,4235l10306,4235,10306,4250,10331,4262,10325,4282,10316,4300,10306,4317,10306,4322,10310,4331,10313,4333,10323,4318,10331,4299,10339,4278,10373,4278,10368,4274,10354,4274,10354,4250,10382,4250,10382,4235xe" filled="t" fillcolor="#202020" stroked="f">
                <v:path arrowok="t"/>
                <v:fill/>
              </v:shape>
              <v:shape style="position:absolute;left:10306;top:4182;width:211;height:192" coordorigin="10306,4182" coordsize="211,192" path="m10502,4307l10387,4307,10387,4322,10502,4322,10502,4307xe" filled="t" fillcolor="#202020" stroked="f">
                <v:path arrowok="t"/>
                <v:fill/>
              </v:shape>
              <v:shape style="position:absolute;left:10306;top:4182;width:211;height:192" coordorigin="10306,4182" coordsize="211,192" path="m10459,4278l10440,4278,10440,4307,10459,4307,10459,4278xe" filled="t" fillcolor="#202020" stroked="f">
                <v:path arrowok="t"/>
                <v:fill/>
              </v:shape>
              <v:shape style="position:absolute;left:10306;top:4182;width:211;height:192" coordorigin="10306,4182" coordsize="211,192" path="m10373,4278l10354,4278,10358,4288,10368,4293,10373,4302,10387,4293,10373,4278xe" filled="t" fillcolor="#202020" stroked="f">
                <v:path arrowok="t"/>
                <v:fill/>
              </v:shape>
              <v:shape style="position:absolute;left:10306;top:4182;width:211;height:192" coordorigin="10306,4182" coordsize="211,192" path="m10507,4264l10382,4264,10382,4278,10507,4278,10507,4264xe" filled="t" fillcolor="#202020" stroked="f">
                <v:path arrowok="t"/>
                <v:fill/>
              </v:shape>
              <v:shape style="position:absolute;left:10306;top:4182;width:211;height:192" coordorigin="10306,4182" coordsize="211,192" path="m10363,4269l10354,4274,10368,4274,10363,4269xe" filled="t" fillcolor="#202020" stroked="f">
                <v:path arrowok="t"/>
                <v:fill/>
              </v:shape>
              <v:shape style="position:absolute;left:10306;top:4182;width:211;height:192" coordorigin="10306,4182" coordsize="211,192" path="m10354,4202l10339,4202,10339,4235,10354,4235,10354,4202xe" filled="t" fillcolor="#202020" stroked="f">
                <v:path arrowok="t"/>
                <v:fill/>
              </v:shape>
              <v:shape style="position:absolute;left:10306;top:4182;width:211;height:192" coordorigin="10306,4182" coordsize="211,192" path="m10369,4184l10348,4187,10328,4189,10310,4192,10310,4206,10320,4206,10330,4202,10354,4202,10363,4197,10382,4197,10369,4184xe" filled="t" fillcolor="#202020" stroked="f">
                <v:path arrowok="t"/>
                <v:fill/>
              </v:shape>
            </v:group>
            <v:group style="position:absolute;left:10522;top:4173;width:202;height:201" coordorigin="10522,4173" coordsize="202,201">
              <v:shape style="position:absolute;left:10522;top:4173;width:202;height:201" coordorigin="10522,4173" coordsize="202,201" path="m10536,4278l10531,4302,10537,4320,10546,4336,10541,4346,10531,4355,10522,4360,10526,4365,10526,4370,10532,4374,10546,4360,10561,4346,10597,4346,10580,4339,10567,4327,10572,4317,10551,4317,10542,4300,10536,4278xe" filled="t" fillcolor="#202020" stroked="f">
                <v:path arrowok="t"/>
                <v:fill/>
              </v:shape>
              <v:shape style="position:absolute;left:10522;top:4173;width:202;height:201" coordorigin="10522,4173" coordsize="202,201" path="m10597,4346l10561,4346,10574,4356,10590,4363,10612,4368,10638,4370,10718,4370,10723,4365,10723,4355,10721,4352,10662,4352,10642,4352,10619,4350,10597,4346xe" filled="t" fillcolor="#202020" stroked="f">
                <v:path arrowok="t"/>
                <v:fill/>
              </v:shape>
              <v:shape style="position:absolute;left:10522;top:4173;width:202;height:201" coordorigin="10522,4173" coordsize="202,201" path="m10719,4350l10700,4351,10681,4352,10662,4352,10721,4352,10719,4350xe" filled="t" fillcolor="#202020" stroked="f">
                <v:path arrowok="t"/>
                <v:fill/>
              </v:shape>
              <v:shape style="position:absolute;left:10522;top:4173;width:202;height:201" coordorigin="10522,4173" coordsize="202,201" path="m10656,4326l10637,4326,10637,4346,10656,4346,10656,4326xe" filled="t" fillcolor="#202020" stroked="f">
                <v:path arrowok="t"/>
                <v:fill/>
              </v:shape>
              <v:shape style="position:absolute;left:10522;top:4173;width:202;height:201" coordorigin="10522,4173" coordsize="202,201" path="m10714,4312l10584,4312,10584,4326,10714,4326,10714,4312xe" filled="t" fillcolor="#202020" stroked="f">
                <v:path arrowok="t"/>
                <v:fill/>
              </v:shape>
              <v:shape style="position:absolute;left:10522;top:4173;width:202;height:201" coordorigin="10522,4173" coordsize="202,201" path="m10584,4192l10522,4192,10522,4206,10565,4206,10526,4254,10526,4269,10566,4282,10560,4302,10551,4317,10572,4317,10575,4309,10582,4290,10584,4269,10584,4254,10546,4254,10584,4206,10584,4192xe" filled="t" fillcolor="#202020" stroked="f">
                <v:path arrowok="t"/>
                <v:fill/>
              </v:shape>
              <v:shape style="position:absolute;left:10522;top:4173;width:202;height:201" coordorigin="10522,4173" coordsize="202,201" path="m10656,4298l10637,4298,10637,4312,10656,4312,10656,4298xe" filled="t" fillcolor="#202020" stroked="f">
                <v:path arrowok="t"/>
                <v:fill/>
              </v:shape>
              <v:shape style="position:absolute;left:10522;top:4173;width:202;height:201" coordorigin="10522,4173" coordsize="202,201" path="m10704,4283l10594,4283,10594,4298,10704,4298,10704,4283xe" filled="t" fillcolor="#202020" stroked="f">
                <v:path arrowok="t"/>
                <v:fill/>
              </v:shape>
              <v:shape style="position:absolute;left:10522;top:4173;width:202;height:201" coordorigin="10522,4173" coordsize="202,201" path="m10656,4264l10637,4264,10637,4283,10656,4283,10656,4264xe" filled="t" fillcolor="#202020" stroked="f">
                <v:path arrowok="t"/>
                <v:fill/>
              </v:shape>
              <v:shape style="position:absolute;left:10522;top:4173;width:202;height:201" coordorigin="10522,4173" coordsize="202,201" path="m10699,4235l10685,4235,10685,4254,10598,4254,10598,4264,10685,4264,10685,4274,10699,4274,10699,4235xe" filled="t" fillcolor="#202020" stroked="f">
                <v:path arrowok="t"/>
                <v:fill/>
              </v:shape>
              <v:shape style="position:absolute;left:10522;top:4173;width:202;height:201" coordorigin="10522,4173" coordsize="202,201" path="m10656,4235l10637,4235,10637,4254,10656,4254,10656,4235xe" filled="t" fillcolor="#202020" stroked="f">
                <v:path arrowok="t"/>
                <v:fill/>
              </v:shape>
              <v:shape style="position:absolute;left:10522;top:4173;width:202;height:201" coordorigin="10522,4173" coordsize="202,201" path="m10723,4226l10584,4226,10584,4235,10723,4235,10723,4226xe" filled="t" fillcolor="#202020" stroked="f">
                <v:path arrowok="t"/>
                <v:fill/>
              </v:shape>
              <v:shape style="position:absolute;left:10522;top:4173;width:202;height:201" coordorigin="10522,4173" coordsize="202,201" path="m10656,4206l10637,4206,10637,4226,10656,4226,10656,4206xe" filled="t" fillcolor="#202020" stroked="f">
                <v:path arrowok="t"/>
                <v:fill/>
              </v:shape>
              <v:shape style="position:absolute;left:10522;top:4173;width:202;height:201" coordorigin="10522,4173" coordsize="202,201" path="m10699,4192l10598,4192,10598,4206,10685,4206,10685,4226,10699,4226,10699,4192xe" filled="t" fillcolor="#202020" stroked="f">
                <v:path arrowok="t"/>
                <v:fill/>
              </v:shape>
              <v:shape style="position:absolute;left:10522;top:4173;width:202;height:201" coordorigin="10522,4173" coordsize="202,201" path="m10656,4173l10637,4173,10637,4192,10656,4192,10656,4173xe" filled="t" fillcolor="#202020" stroked="f">
                <v:path arrowok="t"/>
                <v:fill/>
              </v:shape>
            </v:group>
            <v:group style="position:absolute;left:10733;top:4178;width:202;height:197" coordorigin="10733,4178" coordsize="202,197">
              <v:shape style="position:absolute;left:10733;top:4178;width:202;height:197" coordorigin="10733,4178" coordsize="202,197" path="m10908,4351l10868,4351,10886,4360,10905,4369,10925,4374,10930,4370,10930,4365,10932,4359,10911,4353,10908,4351xe" filled="t" fillcolor="#202020" stroked="f">
                <v:path arrowok="t"/>
                <v:fill/>
              </v:shape>
              <v:shape style="position:absolute;left:10733;top:4178;width:202;height:197" coordorigin="10733,4178" coordsize="202,197" path="m10915,4264l10800,4264,10800,4278,10815,4282,10822,4300,10837,4338,10819,4348,10800,4355,10781,4360,10781,4365,10786,4370,10792,4374,10831,4360,10850,4355,10868,4351,10908,4351,10893,4343,10881,4328,10893,4314,10894,4313,10847,4313,10836,4297,10829,4278,10915,4278,10915,4264xe" filled="t" fillcolor="#202020" stroked="f">
                <v:path arrowok="t"/>
                <v:fill/>
              </v:shape>
              <v:shape style="position:absolute;left:10733;top:4178;width:202;height:197" coordorigin="10733,4178" coordsize="202,197" path="m10776,4240l10733,4240,10733,4254,10757,4254,10757,4346,10752,4346,10769,4356,10785,4346,10805,4331,10776,4331,10776,4240xe" filled="t" fillcolor="#202020" stroked="f">
                <v:path arrowok="t"/>
                <v:fill/>
              </v:shape>
              <v:shape style="position:absolute;left:10733;top:4178;width:202;height:197" coordorigin="10733,4178" coordsize="202,197" path="m10800,4312l10786,4326,10776,4331,10805,4331,10805,4326,10800,4322,10800,4312xe" filled="t" fillcolor="#202020" stroked="f">
                <v:path arrowok="t"/>
                <v:fill/>
              </v:shape>
              <v:shape style="position:absolute;left:10733;top:4178;width:202;height:197" coordorigin="10733,4178" coordsize="202,197" path="m10915,4278l10829,4278,10886,4296,10871,4308,10847,4313,10894,4313,10904,4297,10915,4278xe" filled="t" fillcolor="#202020" stroked="f">
                <v:path arrowok="t"/>
                <v:fill/>
              </v:shape>
              <v:shape style="position:absolute;left:10733;top:4178;width:202;height:197" coordorigin="10733,4178" coordsize="202,197" path="m10906,4182l10819,4182,10818,4216,10808,4233,10790,4250,10795,4250,10800,4254,10809,4255,10825,4242,10835,4224,10838,4202,10838,4197,10906,4197,10906,4182xe" filled="t" fillcolor="#202020" stroked="f">
                <v:path arrowok="t"/>
                <v:fill/>
              </v:shape>
              <v:shape style="position:absolute;left:10733;top:4178;width:202;height:197" coordorigin="10733,4178" coordsize="202,197" path="m10906,4197l10886,4197,10886,4240,10896,4250,10934,4250,10934,4235,10906,4235,10906,4197xe" filled="t" fillcolor="#202020" stroked="f">
                <v:path arrowok="t"/>
                <v:fill/>
              </v:shape>
              <v:shape style="position:absolute;left:10733;top:4178;width:202;height:197" coordorigin="10733,4178" coordsize="202,197" path="m10762,4178l10748,4192,10762,4205,10776,4221,10788,4208,10775,4193,10762,4178xe" filled="t" fillcolor="#202020" stroked="f">
                <v:path arrowok="t"/>
                <v:fill/>
              </v:shape>
            </v:group>
            <v:group style="position:absolute;left:10939;top:4187;width:202;height:188" coordorigin="10939,4187" coordsize="202,188">
              <v:shape style="position:absolute;left:10939;top:4187;width:202;height:188" coordorigin="10939,4187" coordsize="202,188" path="m11088,4254l11069,4254,11068,4298,11064,4318,11056,4335,11043,4346,11025,4356,11002,4365,11011,4374,11022,4375,11043,4365,11058,4353,11069,4341,11074,4341,11074,4336,11105,4336,11097,4332,11078,4322,11083,4312,11088,4298,11088,4254xe" filled="t" fillcolor="#202020" stroked="f">
                <v:path arrowok="t"/>
                <v:fill/>
              </v:shape>
              <v:shape style="position:absolute;left:10939;top:4187;width:202;height:188" coordorigin="10939,4187" coordsize="202,188" path="m11105,4336l11074,4336,11081,4340,11099,4350,11117,4362,11131,4374,11132,4351,11115,4341,11105,4336xe" filled="t" fillcolor="#202020" stroked="f">
                <v:path arrowok="t"/>
                <v:fill/>
              </v:shape>
              <v:shape style="position:absolute;left:10939;top:4187;width:202;height:188" coordorigin="10939,4187" coordsize="202,188" path="m10987,4211l10973,4211,10973,4317,10963,4322,10949,4322,10939,4326,10954,4338,10991,4328,11016,4322,11016,4317,10987,4317,10987,4211xe" filled="t" fillcolor="#202020" stroked="f">
                <v:path arrowok="t"/>
                <v:fill/>
              </v:shape>
              <v:shape style="position:absolute;left:10939;top:4187;width:202;height:188" coordorigin="10939,4187" coordsize="202,188" path="m11131,4226l11026,4226,11026,4331,11040,4331,11040,4240,11131,4240,11131,4226xe" filled="t" fillcolor="#202020" stroked="f">
                <v:path arrowok="t"/>
                <v:fill/>
              </v:shape>
              <v:shape style="position:absolute;left:10939;top:4187;width:202;height:188" coordorigin="10939,4187" coordsize="202,188" path="m11131,4240l11117,4240,11117,4331,11131,4331,11131,4240xe" filled="t" fillcolor="#202020" stroked="f">
                <v:path arrowok="t"/>
                <v:fill/>
              </v:shape>
              <v:shape style="position:absolute;left:10939;top:4187;width:202;height:188" coordorigin="10939,4187" coordsize="202,188" path="m11016,4307l11006,4307,10987,4317,11016,4317,11016,4307xe" filled="t" fillcolor="#202020" stroked="f">
                <v:path arrowok="t"/>
                <v:fill/>
              </v:shape>
              <v:shape style="position:absolute;left:10939;top:4187;width:202;height:188" coordorigin="10939,4187" coordsize="202,188" path="m11083,4202l11069,4202,11059,4226,11078,4226,11083,4202xe" filled="t" fillcolor="#202020" stroked="f">
                <v:path arrowok="t"/>
                <v:fill/>
              </v:shape>
              <v:shape style="position:absolute;left:10939;top:4187;width:202;height:188" coordorigin="10939,4187" coordsize="202,188" path="m11011,4197l10944,4197,10944,4211,11011,4211,11011,4197xe" filled="t" fillcolor="#202020" stroked="f">
                <v:path arrowok="t"/>
                <v:fill/>
              </v:shape>
              <v:shape style="position:absolute;left:10939;top:4187;width:202;height:188" coordorigin="10939,4187" coordsize="202,188" path="m11141,4187l11021,4187,11021,4202,11141,4202,11141,418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15.100006pt;margin-top:226.139999pt;width:25pt;height:10.84pt;mso-position-horizontal-relative:page;mso-position-vertical-relative:page;z-index:-4522" coordorigin="6302,4523" coordsize="500,217">
            <v:group style="position:absolute;left:6312;top:4533;width:202;height:197" coordorigin="6312,4533" coordsize="202,197">
              <v:shape style="position:absolute;left:6312;top:4533;width:202;height:197" coordorigin="6312,4533" coordsize="202,197" path="m6394,4624l6312,4624,6312,4638,6341,4645,6338,4665,6332,4684,6324,4703,6312,4720,6312,4725,6317,4730,6329,4724,6339,4706,6349,4689,6360,4672,6379,4672,6370,4664,6355,4653,6355,4638,6394,4638,6394,4624xe" filled="t" fillcolor="#202020" stroked="f">
                <v:path arrowok="t"/>
                <v:fill/>
              </v:shape>
              <v:shape style="position:absolute;left:6312;top:4533;width:202;height:197" coordorigin="6312,4533" coordsize="202,197" path="m6451,4576l6437,4576,6437,4605,6437,4624,6411,4693,6379,4725,6384,4725,6384,4730,6405,4724,6421,4709,6433,4692,6441,4676,6446,4658,6461,4658,6461,4653,6451,4646,6451,4576xe" filled="t" fillcolor="#202020" stroked="f">
                <v:path arrowok="t"/>
                <v:fill/>
              </v:shape>
              <v:shape style="position:absolute;left:6312;top:4533;width:202;height:197" coordorigin="6312,4533" coordsize="202,197" path="m6461,4658l6446,4658,6446,4725,6456,4730,6499,4730,6509,4725,6509,4715,6466,4715,6461,4710,6461,4658xe" filled="t" fillcolor="#202020" stroked="f">
                <v:path arrowok="t"/>
                <v:fill/>
              </v:shape>
              <v:shape style="position:absolute;left:6312;top:4533;width:202;height:197" coordorigin="6312,4533" coordsize="202,197" path="m6499,4677l6499,4686,6494,4696,6494,4710,6490,4715,6509,4715,6509,4710,6514,4701,6514,4686,6509,4682,6504,4682,6499,4677xe" filled="t" fillcolor="#202020" stroked="f">
                <v:path arrowok="t"/>
                <v:fill/>
              </v:shape>
              <v:shape style="position:absolute;left:6312;top:4533;width:202;height:197" coordorigin="6312,4533" coordsize="202,197" path="m6379,4672l6360,4672,6372,4688,6384,4706,6385,4678,6379,4672xe" filled="t" fillcolor="#202020" stroked="f">
                <v:path arrowok="t"/>
                <v:fill/>
              </v:shape>
              <v:shape style="position:absolute;left:6312;top:4533;width:202;height:197" coordorigin="6312,4533" coordsize="202,197" path="m6499,4542l6398,4542,6398,4667,6413,4667,6413,4557,6499,4557,6499,4542xe" filled="t" fillcolor="#202020" stroked="f">
                <v:path arrowok="t"/>
                <v:fill/>
              </v:shape>
              <v:shape style="position:absolute;left:6312;top:4533;width:202;height:197" coordorigin="6312,4533" coordsize="202,197" path="m6499,4557l6480,4557,6480,4667,6499,4667,6499,4557xe" filled="t" fillcolor="#202020" stroked="f">
                <v:path arrowok="t"/>
                <v:fill/>
              </v:shape>
              <v:shape style="position:absolute;left:6312;top:4533;width:202;height:197" coordorigin="6312,4533" coordsize="202,197" path="m6360,4586l6346,4586,6346,4605,6341,4619,6341,4624,6360,4624,6360,4586xe" filled="t" fillcolor="#202020" stroked="f">
                <v:path arrowok="t"/>
                <v:fill/>
              </v:shape>
              <v:shape style="position:absolute;left:6312;top:4533;width:202;height:197" coordorigin="6312,4533" coordsize="202,197" path="m6389,4571l6312,4571,6312,4586,6389,4586,6389,4571xe" filled="t" fillcolor="#202020" stroked="f">
                <v:path arrowok="t"/>
                <v:fill/>
              </v:shape>
              <v:shape style="position:absolute;left:6312;top:4533;width:202;height:197" coordorigin="6312,4533" coordsize="202,197" path="m6360,4533l6346,4533,6346,4571,6360,4571,6360,4533xe" filled="t" fillcolor="#202020" stroked="f">
                <v:path arrowok="t"/>
                <v:fill/>
              </v:shape>
            </v:group>
            <v:group style="position:absolute;left:6518;top:4533;width:202;height:197" coordorigin="6518,4533" coordsize="202,197">
              <v:shape style="position:absolute;left:6518;top:4533;width:202;height:197" coordorigin="6518,4533" coordsize="202,197" path="m6576,4638l6556,4651,6551,4672,6543,4690,6532,4707,6518,4720,6528,4730,6539,4728,6553,4710,6565,4696,6587,4696,6580,4690,6566,4672,6571,4662,6576,4648,6576,4638xe" filled="t" fillcolor="#202020" stroked="f">
                <v:path arrowok="t"/>
                <v:fill/>
              </v:shape>
              <v:shape style="position:absolute;left:6518;top:4533;width:202;height:197" coordorigin="6518,4533" coordsize="202,197" path="m6587,4696l6565,4696,6577,4710,6593,4721,6614,4727,6638,4730,6720,4730,6720,4715,6715,4712,6672,4712,6652,4712,6634,4710,6634,4709,6614,4709,6595,4702,6587,4696xe" filled="t" fillcolor="#202020" stroked="f">
                <v:path arrowok="t"/>
                <v:fill/>
              </v:shape>
              <v:shape style="position:absolute;left:6518;top:4533;width:202;height:197" coordorigin="6518,4533" coordsize="202,197" path="m6712,4711l6672,4712,6715,4712,6712,4711xe" filled="t" fillcolor="#202020" stroked="f">
                <v:path arrowok="t"/>
                <v:fill/>
              </v:shape>
              <v:shape style="position:absolute;left:6518;top:4533;width:202;height:197" coordorigin="6518,4533" coordsize="202,197" path="m6634,4619l6619,4619,6614,4709,6634,4709,6634,4667,6706,4667,6706,4653,6634,4653,6634,4619xe" filled="t" fillcolor="#202020" stroked="f">
                <v:path arrowok="t"/>
                <v:fill/>
              </v:shape>
              <v:shape style="position:absolute;left:6518;top:4533;width:202;height:197" coordorigin="6518,4533" coordsize="202,197" path="m6720,4605l6523,4605,6523,4619,6720,4619,6720,4605xe" filled="t" fillcolor="#202020" stroked="f">
                <v:path arrowok="t"/>
                <v:fill/>
              </v:shape>
              <v:shape style="position:absolute;left:6518;top:4533;width:202;height:197" coordorigin="6518,4533" coordsize="202,197" path="m6715,4557l6533,4557,6533,4595,6547,4595,6547,4571,6715,4571,6715,4557xe" filled="t" fillcolor="#202020" stroked="f">
                <v:path arrowok="t"/>
                <v:fill/>
              </v:shape>
              <v:shape style="position:absolute;left:6518;top:4533;width:202;height:197" coordorigin="6518,4533" coordsize="202,197" path="m6715,4571l6696,4571,6696,4595,6715,4595,6715,4571xe" filled="t" fillcolor="#202020" stroked="f">
                <v:path arrowok="t"/>
                <v:fill/>
              </v:shape>
              <v:shape style="position:absolute;left:6518;top:4533;width:202;height:197" coordorigin="6518,4533" coordsize="202,197" path="m6624,4533l6605,4542,6619,4557,6629,4557,6638,4552,6634,4547,6629,4538,6624,4533xe" filled="t" fillcolor="#202020" stroked="f">
                <v:path arrowok="t"/>
                <v:fill/>
              </v:shape>
            </v:group>
            <v:group style="position:absolute;left:6739;top:4682;width:53;height:48" coordorigin="6739,4682" coordsize="53,48">
              <v:shape style="position:absolute;left:6739;top:4682;width:53;height:48" coordorigin="6739,4682" coordsize="53,48" path="m6778,4682l6754,4682,6739,4696,6739,4715,6754,4730,6778,4730,6792,4715,6758,4715,6758,4710,6754,4710,6754,4701,6758,4701,6758,4696,6792,4696,6778,4682xe" filled="t" fillcolor="#202020" stroked="f">
                <v:path arrowok="t"/>
                <v:fill/>
              </v:shape>
              <v:shape style="position:absolute;left:6739;top:4682;width:53;height:48" coordorigin="6739,4682" coordsize="53,48" path="m6792,4696l6773,4696,6778,4701,6778,4710,6773,4715,6792,4715,6792,469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295.381195pt;margin-top:244.139999pt;width:252.305504pt;height:11.25pt;mso-position-horizontal-relative:page;mso-position-vertical-relative:page;z-index:-4521" type="#_x0000_t75">
            <v:imagedata r:id="rId156" o:title=""/>
          </v:shape>
        </w:pict>
      </w:r>
      <w:r>
        <w:rPr/>
        <w:pict>
          <v:group style="position:absolute;margin-left:168pt;margin-top:263.119995pt;width:10.32pt;height:9.36pt;mso-position-horizontal-relative:page;mso-position-vertical-relative:page;z-index:-4520" coordorigin="3360,5262" coordsize="206,187">
            <v:shape style="position:absolute;left:3360;top:5262;width:206;height:187" coordorigin="3360,5262" coordsize="206,187" path="m3566,5435l3427,5435,3427,5450,3566,5450,3566,5435xe" filled="t" fillcolor="#202020" stroked="f">
              <v:path arrowok="t"/>
              <v:fill/>
            </v:shape>
            <v:shape style="position:absolute;left:3360;top:5262;width:206;height:187" coordorigin="3360,5262" coordsize="206,187" path="m3408,5354l3394,5354,3394,5416,3384,5416,3374,5421,3360,5421,3379,5436,3397,5429,3417,5423,3437,5416,3437,5411,3408,5411,3408,5354xe" filled="t" fillcolor="#202020" stroked="f">
              <v:path arrowok="t"/>
              <v:fill/>
            </v:shape>
            <v:shape style="position:absolute;left:3360;top:5262;width:206;height:187" coordorigin="3360,5262" coordsize="206,187" path="m3509,5402l3490,5402,3490,5435,3509,5435,3509,5402xe" filled="t" fillcolor="#202020" stroked="f">
              <v:path arrowok="t"/>
              <v:fill/>
            </v:shape>
            <v:shape style="position:absolute;left:3360;top:5262;width:206;height:187" coordorigin="3360,5262" coordsize="206,187" path="m3432,5402l3427,5406,3418,5406,3408,5411,3437,5411,3437,5406,3432,5402xe" filled="t" fillcolor="#202020" stroked="f">
              <v:path arrowok="t"/>
              <v:fill/>
            </v:shape>
            <v:shape style="position:absolute;left:3360;top:5262;width:206;height:187" coordorigin="3360,5262" coordsize="206,187" path="m3562,5387l3442,5387,3442,5402,3562,5402,3562,5387xe" filled="t" fillcolor="#202020" stroked="f">
              <v:path arrowok="t"/>
              <v:fill/>
            </v:shape>
            <v:shape style="position:absolute;left:3360;top:5262;width:206;height:187" coordorigin="3360,5262" coordsize="206,187" path="m3509,5363l3490,5363,3490,5387,3509,5387,3509,5363xe" filled="t" fillcolor="#202020" stroked="f">
              <v:path arrowok="t"/>
              <v:fill/>
            </v:shape>
            <v:shape style="position:absolute;left:3360;top:5262;width:206;height:187" coordorigin="3360,5262" coordsize="206,187" path="m3557,5262l3442,5262,3442,5368,3461,5368,3461,5363,3557,5363,3557,5349,3461,5349,3461,5320,3557,5320,3557,5306,3461,5306,3461,5277,3557,5277,3557,5262xe" filled="t" fillcolor="#202020" stroked="f">
              <v:path arrowok="t"/>
              <v:fill/>
            </v:shape>
            <v:shape style="position:absolute;left:3360;top:5262;width:206;height:187" coordorigin="3360,5262" coordsize="206,187" path="m3557,5363l3538,5363,3538,5368,3557,5368,3557,5363xe" filled="t" fillcolor="#202020" stroked="f">
              <v:path arrowok="t"/>
              <v:fill/>
            </v:shape>
            <v:shape style="position:absolute;left:3360;top:5262;width:206;height:187" coordorigin="3360,5262" coordsize="206,187" path="m3432,5339l3370,5339,3370,5354,3432,5354,3432,5339xe" filled="t" fillcolor="#202020" stroked="f">
              <v:path arrowok="t"/>
              <v:fill/>
            </v:shape>
            <v:shape style="position:absolute;left:3360;top:5262;width:206;height:187" coordorigin="3360,5262" coordsize="206,187" path="m3509,5320l3490,5320,3490,5349,3509,5349,3509,5320xe" filled="t" fillcolor="#202020" stroked="f">
              <v:path arrowok="t"/>
              <v:fill/>
            </v:shape>
            <v:shape style="position:absolute;left:3360;top:5262;width:206;height:187" coordorigin="3360,5262" coordsize="206,187" path="m3557,5320l3538,5320,3538,5349,3557,5349,3557,5320xe" filled="t" fillcolor="#202020" stroked="f">
              <v:path arrowok="t"/>
              <v:fill/>
            </v:shape>
            <v:shape style="position:absolute;left:3360;top:5262;width:206;height:187" coordorigin="3360,5262" coordsize="206,187" path="m3408,5286l3394,5286,3394,5339,3408,5339,3408,5286xe" filled="t" fillcolor="#202020" stroked="f">
              <v:path arrowok="t"/>
              <v:fill/>
            </v:shape>
            <v:shape style="position:absolute;left:3360;top:5262;width:206;height:187" coordorigin="3360,5262" coordsize="206,187" path="m3509,5277l3490,5277,3490,5306,3509,5306,3509,5277xe" filled="t" fillcolor="#202020" stroked="f">
              <v:path arrowok="t"/>
              <v:fill/>
            </v:shape>
            <v:shape style="position:absolute;left:3360;top:5262;width:206;height:187" coordorigin="3360,5262" coordsize="206,187" path="m3557,5277l3538,5277,3538,5306,3557,5306,3557,5277xe" filled="t" fillcolor="#202020" stroked="f">
              <v:path arrowok="t"/>
              <v:fill/>
            </v:shape>
            <v:shape style="position:absolute;left:3360;top:5262;width:206;height:187" coordorigin="3360,5262" coordsize="206,187" path="m3437,5272l3365,5272,3365,5286,3437,5286,3437,5272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182.639999pt;margin-top:270.079987pt;width:1.68pt;height:2.88pt;mso-position-horizontal-relative:page;mso-position-vertical-relative:page;z-index:-4519" coordorigin="3653,5402" coordsize="34,58">
            <v:shape style="position:absolute;left:3653;top:5402;width:34;height:58" coordorigin="3653,5402" coordsize="34,58" path="m3686,5402l3667,5402,3653,5459,3667,5459,3686,5402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95.820007pt;margin-top:280.140015pt;width:63.16pt;height:11.08pt;mso-position-horizontal-relative:page;mso-position-vertical-relative:page;z-index:-4518" coordorigin="9916,5603" coordsize="1263,222">
            <v:group style="position:absolute;left:9926;top:5613;width:168;height:202" coordorigin="9926,5613" coordsize="168,202">
              <v:shape style="position:absolute;left:9926;top:5613;width:168;height:202" coordorigin="9926,5613" coordsize="168,202" path="m10094,5651l9926,5651,9926,5814,9946,5814,9946,5800,10094,5800,10094,5786,9946,5786,9946,5733,10094,5733,10094,5718,9946,5718,9946,5666,10094,5666,10094,5651xe" filled="t" fillcolor="#202020" stroked="f">
                <v:path arrowok="t"/>
                <v:fill/>
              </v:shape>
              <v:shape style="position:absolute;left:9926;top:5613;width:168;height:202" coordorigin="9926,5613" coordsize="168,202" path="m10094,5800l10080,5800,10080,5814,10094,5814,10094,5800xe" filled="t" fillcolor="#202020" stroked="f">
                <v:path arrowok="t"/>
                <v:fill/>
              </v:shape>
              <v:shape style="position:absolute;left:9926;top:5613;width:168;height:202" coordorigin="9926,5613" coordsize="168,202" path="m10022,5733l10003,5733,10003,5786,10022,5786,10022,5733xe" filled="t" fillcolor="#202020" stroked="f">
                <v:path arrowok="t"/>
                <v:fill/>
              </v:shape>
              <v:shape style="position:absolute;left:9926;top:5613;width:168;height:202" coordorigin="9926,5613" coordsize="168,202" path="m10094,5733l10080,5733,10080,5786,10094,5786,10094,5733xe" filled="t" fillcolor="#202020" stroked="f">
                <v:path arrowok="t"/>
                <v:fill/>
              </v:shape>
              <v:shape style="position:absolute;left:9926;top:5613;width:168;height:202" coordorigin="9926,5613" coordsize="168,202" path="m10022,5666l10003,5666,10003,5718,10022,5718,10022,5666xe" filled="t" fillcolor="#202020" stroked="f">
                <v:path arrowok="t"/>
                <v:fill/>
              </v:shape>
              <v:shape style="position:absolute;left:9926;top:5613;width:168;height:202" coordorigin="9926,5613" coordsize="168,202" path="m10094,5666l10080,5666,10080,5718,10094,5718,10094,5666xe" filled="t" fillcolor="#202020" stroked="f">
                <v:path arrowok="t"/>
                <v:fill/>
              </v:shape>
              <v:shape style="position:absolute;left:9926;top:5613;width:168;height:202" coordorigin="9926,5613" coordsize="168,202" path="m10022,5613l10003,5613,10003,5651,10022,5651,10022,5613xe" filled="t" fillcolor="#202020" stroked="f">
                <v:path arrowok="t"/>
                <v:fill/>
              </v:shape>
            </v:group>
            <v:group style="position:absolute;left:10118;top:5622;width:202;height:192" coordorigin="10118,5622" coordsize="202,192">
              <v:shape style="position:absolute;left:10118;top:5622;width:202;height:192" coordorigin="10118,5622" coordsize="202,192" path="m10214,5790l10200,5790,10200,5814,10214,5814,10214,5790xe" filled="t" fillcolor="#202020" stroked="f">
                <v:path arrowok="t"/>
                <v:fill/>
              </v:shape>
              <v:shape style="position:absolute;left:10118;top:5622;width:202;height:192" coordorigin="10118,5622" coordsize="202,192" path="m10313,5795l10278,5795,10294,5804,10315,5814,10315,5810,10320,5805,10317,5798,10313,5795xe" filled="t" fillcolor="#202020" stroked="f">
                <v:path arrowok="t"/>
                <v:fill/>
              </v:shape>
              <v:shape style="position:absolute;left:10118;top:5622;width:202;height:192" coordorigin="10118,5622" coordsize="202,192" path="m10306,5723l10224,5723,10224,5738,10237,5746,10246,5764,10256,5783,10239,5793,10219,5800,10224,5805,10224,5810,10239,5810,10257,5802,10278,5795,10313,5795,10298,5787,10287,5773,10288,5771,10267,5771,10258,5762,10253,5747,10248,5738,10306,5738,10306,5723xe" filled="t" fillcolor="#202020" stroked="f">
                <v:path arrowok="t"/>
                <v:fill/>
              </v:shape>
              <v:shape style="position:absolute;left:10118;top:5622;width:202;height:192" coordorigin="10118,5622" coordsize="202,192" path="m10200,5790l10123,5790,10142,5802,10182,5794,10200,5790xe" filled="t" fillcolor="#202020" stroked="f">
                <v:path arrowok="t"/>
                <v:fill/>
              </v:shape>
              <v:shape style="position:absolute;left:10118;top:5622;width:202;height:192" coordorigin="10118,5622" coordsize="202,192" path="m10214,5766l10200,5766,10200,5781,10197,5781,10177,5783,10157,5786,10138,5786,10128,5790,10229,5790,10234,5786,10234,5776,10214,5776,10214,5766xe" filled="t" fillcolor="#202020" stroked="f">
                <v:path arrowok="t"/>
                <v:fill/>
              </v:shape>
              <v:shape style="position:absolute;left:10118;top:5622;width:202;height:192" coordorigin="10118,5622" coordsize="202,192" path="m10157,5709l10142,5709,10142,5786,10157,5786,10157,5766,10214,5766,10214,5752,10157,5752,10157,5738,10214,5738,10214,5723,10157,5723,10157,5709xe" filled="t" fillcolor="#202020" stroked="f">
                <v:path arrowok="t"/>
                <v:fill/>
              </v:shape>
              <v:shape style="position:absolute;left:10118;top:5622;width:202;height:192" coordorigin="10118,5622" coordsize="202,192" path="m10306,5738l10291,5738,10291,5739,10281,5755,10267,5771,10288,5771,10298,5755,10306,5738xe" filled="t" fillcolor="#202020" stroked="f">
                <v:path arrowok="t"/>
                <v:fill/>
              </v:shape>
              <v:shape style="position:absolute;left:10118;top:5622;width:202;height:192" coordorigin="10118,5622" coordsize="202,192" path="m10214,5738l10200,5738,10200,5752,10214,5752,10214,5738xe" filled="t" fillcolor="#202020" stroked="f">
                <v:path arrowok="t"/>
                <v:fill/>
              </v:shape>
              <v:shape style="position:absolute;left:10118;top:5622;width:202;height:192" coordorigin="10118,5622" coordsize="202,192" path="m10214,5709l10200,5709,10200,5723,10214,5723,10214,5709xe" filled="t" fillcolor="#202020" stroked="f">
                <v:path arrowok="t"/>
                <v:fill/>
              </v:shape>
              <v:shape style="position:absolute;left:10118;top:5622;width:202;height:192" coordorigin="10118,5622" coordsize="202,192" path="m10325,5694l10118,5694,10118,5709,10325,5709,10325,5694xe" filled="t" fillcolor="#202020" stroked="f">
                <v:path arrowok="t"/>
                <v:fill/>
              </v:shape>
              <v:shape style="position:absolute;left:10118;top:5622;width:202;height:192" coordorigin="10118,5622" coordsize="202,192" path="m10291,5622l10152,5622,10152,5690,10166,5690,10166,5685,10291,5685,10291,5670,10166,5670,10166,5656,10291,5656,10291,5646,10166,5646,10166,5632,10291,5632,10291,5622xe" filled="t" fillcolor="#202020" stroked="f">
                <v:path arrowok="t"/>
                <v:fill/>
              </v:shape>
              <v:shape style="position:absolute;left:10118;top:5622;width:202;height:192" coordorigin="10118,5622" coordsize="202,192" path="m10291,5685l10277,5685,10277,5690,10291,5690,10291,5685xe" filled="t" fillcolor="#202020" stroked="f">
                <v:path arrowok="t"/>
                <v:fill/>
              </v:shape>
              <v:shape style="position:absolute;left:10118;top:5622;width:202;height:192" coordorigin="10118,5622" coordsize="202,192" path="m10291,5656l10277,5656,10277,5670,10291,5670,10291,5656xe" filled="t" fillcolor="#202020" stroked="f">
                <v:path arrowok="t"/>
                <v:fill/>
              </v:shape>
              <v:shape style="position:absolute;left:10118;top:5622;width:202;height:192" coordorigin="10118,5622" coordsize="202,192" path="m10291,5632l10277,5632,10277,5646,10291,5646,10291,5632xe" filled="t" fillcolor="#202020" stroked="f">
                <v:path arrowok="t"/>
                <v:fill/>
              </v:shape>
            </v:group>
            <v:group style="position:absolute;left:10330;top:5613;width:211;height:197" coordorigin="10330,5613" coordsize="211,197">
              <v:shape style="position:absolute;left:10330;top:5613;width:211;height:197" coordorigin="10330,5613" coordsize="211,197" path="m10536,5709l10334,5709,10334,5723,10392,5725,10390,5742,10382,5760,10368,5780,10352,5792,10330,5800,10334,5805,10334,5810,10354,5808,10399,5766,10406,5723,10536,5723,10536,5709xe" filled="t" fillcolor="#202020" stroked="f">
                <v:path arrowok="t"/>
                <v:fill/>
              </v:shape>
              <v:shape style="position:absolute;left:10330;top:5613;width:211;height:197" coordorigin="10330,5613" coordsize="211,197" path="m10469,5723l10454,5723,10454,5800,10459,5810,10522,5810,10526,5805,10531,5805,10536,5800,10536,5795,10474,5795,10469,5790,10469,5723xe" filled="t" fillcolor="#202020" stroked="f">
                <v:path arrowok="t"/>
                <v:fill/>
              </v:shape>
              <v:shape style="position:absolute;left:10330;top:5613;width:211;height:197" coordorigin="10330,5613" coordsize="211,197" path="m10531,5757l10522,5757,10522,5790,10512,5795,10536,5795,10536,5781,10541,5771,10541,5762,10531,5757xe" filled="t" fillcolor="#202020" stroked="f">
                <v:path arrowok="t"/>
                <v:fill/>
              </v:shape>
              <v:shape style="position:absolute;left:10330;top:5613;width:211;height:197" coordorigin="10330,5613" coordsize="211,197" path="m10445,5666l10430,5666,10430,5709,10445,5709,10445,5666xe" filled="t" fillcolor="#202020" stroked="f">
                <v:path arrowok="t"/>
                <v:fill/>
              </v:shape>
              <v:shape style="position:absolute;left:10330;top:5613;width:211;height:197" coordorigin="10330,5613" coordsize="211,197" path="m10377,5619l10369,5639,10360,5658,10350,5675,10339,5690,10344,5694,10349,5694,10354,5699,10358,5690,10368,5675,10373,5666,10522,5666,10522,5646,10382,5646,10387,5642,10387,5632,10392,5622,10377,5619xe" filled="t" fillcolor="#202020" stroked="f">
                <v:path arrowok="t"/>
                <v:fill/>
              </v:shape>
              <v:shape style="position:absolute;left:10330;top:5613;width:211;height:197" coordorigin="10330,5613" coordsize="211,197" path="m10445,5613l10430,5613,10430,5646,10445,5646,10445,5613xe" filled="t" fillcolor="#202020" stroked="f">
                <v:path arrowok="t"/>
                <v:fill/>
              </v:shape>
            </v:group>
            <v:group style="position:absolute;left:10550;top:5613;width:197;height:202" coordorigin="10550,5613" coordsize="197,202">
              <v:shape style="position:absolute;left:10550;top:5613;width:197;height:202" coordorigin="10550,5613" coordsize="197,202" path="m10613,5752l10598,5752,10598,5814,10613,5814,10613,5752xe" filled="t" fillcolor="#202020" stroked="f">
                <v:path arrowok="t"/>
                <v:fill/>
              </v:shape>
              <v:shape style="position:absolute;left:10550;top:5613;width:197;height:202" coordorigin="10550,5613" coordsize="197,202" path="m10714,5782l10686,5782,10701,5794,10718,5805,10738,5814,10747,5805,10740,5795,10720,5785,10714,5782xe" filled="t" fillcolor="#202020" stroked="f">
                <v:path arrowok="t"/>
                <v:fill/>
              </v:shape>
              <v:shape style="position:absolute;left:10550;top:5613;width:197;height:202" coordorigin="10550,5613" coordsize="197,202" path="m10653,5696l10637,5696,10642,5716,10648,5735,10656,5753,10666,5771,10651,5782,10633,5791,10613,5800,10622,5810,10633,5811,10668,5791,10686,5782,10714,5782,10703,5775,10691,5765,10701,5750,10702,5747,10676,5747,10665,5732,10657,5714,10657,5713,10653,5696xe" filled="t" fillcolor="#202020" stroked="f">
                <v:path arrowok="t"/>
                <v:fill/>
              </v:shape>
              <v:shape style="position:absolute;left:10550;top:5613;width:197;height:202" coordorigin="10550,5613" coordsize="197,202" path="m10570,5642l10555,5642,10555,5757,10550,5762,10560,5776,10565,5771,10570,5771,10570,5766,10598,5752,10613,5752,10613,5747,10570,5747,10570,5642xe" filled="t" fillcolor="#202020" stroked="f">
                <v:path arrowok="t"/>
                <v:fill/>
              </v:shape>
              <v:shape style="position:absolute;left:10550;top:5613;width:197;height:202" coordorigin="10550,5613" coordsize="197,202" path="m10723,5670l10704,5670,10704,5673,10702,5696,10697,5717,10688,5734,10676,5747,10702,5747,10709,5732,10715,5713,10720,5692,10723,5670xe" filled="t" fillcolor="#202020" stroked="f">
                <v:path arrowok="t"/>
                <v:fill/>
              </v:shape>
              <v:shape style="position:absolute;left:10550;top:5613;width:197;height:202" coordorigin="10550,5613" coordsize="197,202" path="m10613,5613l10598,5613,10598,5733,10570,5747,10613,5747,10613,5613xe" filled="t" fillcolor="#202020" stroked="f">
                <v:path arrowok="t"/>
                <v:fill/>
              </v:shape>
              <v:shape style="position:absolute;left:10550;top:5613;width:197;height:202" coordorigin="10550,5613" coordsize="197,202" path="m10670,5618l10649,5625,10643,5643,10635,5662,10627,5681,10618,5699,10622,5704,10622,5709,10627,5714,10632,5709,10637,5699,10637,5696,10653,5696,10653,5693,10651,5670,10747,5670,10747,5656,10656,5655,10663,5636,10670,5618xe" filled="t" fillcolor="#202020" stroked="f">
                <v:path arrowok="t"/>
                <v:fill/>
              </v:shape>
            </v:group>
            <v:group style="position:absolute;left:10757;top:5627;width:192;height:187" coordorigin="10757,5627" coordsize="192,187">
              <v:shape style="position:absolute;left:10757;top:5627;width:192;height:187" coordorigin="10757,5627" coordsize="192,187" path="m10824,5747l10810,5747,10796,5786,10775,5789,10757,5790,10778,5806,10798,5802,10818,5798,10837,5796,10877,5790,10877,5781,10824,5781,10824,5747xe" filled="t" fillcolor="#202020" stroked="f">
                <v:path arrowok="t"/>
                <v:fill/>
              </v:shape>
              <v:shape style="position:absolute;left:10757;top:5627;width:192;height:187" coordorigin="10757,5627" coordsize="192,187" path="m10863,5777l10844,5779,10824,5781,10877,5781,10863,5777xe" filled="t" fillcolor="#202020" stroked="f">
                <v:path arrowok="t"/>
                <v:fill/>
              </v:shape>
              <v:shape style="position:absolute;left:10757;top:5627;width:192;height:187" coordorigin="10757,5627" coordsize="192,187" path="m10872,5733l10762,5733,10762,5747,10872,5747,10872,5733xe" filled="t" fillcolor="#202020" stroked="f">
                <v:path arrowok="t"/>
                <v:fill/>
              </v:shape>
              <v:shape style="position:absolute;left:10757;top:5627;width:192;height:187" coordorigin="10757,5627" coordsize="192,187" path="m10824,5704l10810,5704,10810,5733,10824,5733,10824,5704xe" filled="t" fillcolor="#202020" stroked="f">
                <v:path arrowok="t"/>
                <v:fill/>
              </v:shape>
              <v:shape style="position:absolute;left:10757;top:5627;width:192;height:187" coordorigin="10757,5627" coordsize="192,187" path="m10872,5694l10853,5694,10858,5699,10858,5709,10862,5714,10872,5704,10876,5702,10872,5694xe" filled="t" fillcolor="#202020" stroked="f">
                <v:path arrowok="t"/>
                <v:fill/>
              </v:shape>
              <v:shape style="position:absolute;left:10757;top:5627;width:192;height:187" coordorigin="10757,5627" coordsize="192,187" path="m10819,5642l10800,5642,10790,5651,10786,5661,10781,5666,10771,5685,10762,5690,10773,5704,10792,5703,10811,5701,10832,5698,10853,5694,10872,5694,10866,5685,10830,5685,10809,5682,10795,5675,10806,5658,10819,5642xe" filled="t" fillcolor="#202020" stroked="f">
                <v:path arrowok="t"/>
                <v:fill/>
              </v:shape>
              <v:shape style="position:absolute;left:10757;top:5627;width:192;height:187" coordorigin="10757,5627" coordsize="192,187" path="m10843,5651l10834,5661,10838,5666,10843,5675,10830,5685,10866,5685,10856,5668,10843,5651xe" filled="t" fillcolor="#202020" stroked="f">
                <v:path arrowok="t"/>
                <v:fill/>
              </v:shape>
              <v:shape style="position:absolute;left:10757;top:5627;width:192;height:187" coordorigin="10757,5627" coordsize="192,187" path="m10877,5627l10762,5627,10762,5642,10877,5642,10877,5627xe" filled="t" fillcolor="#202020" stroked="f">
                <v:path arrowok="t"/>
                <v:fill/>
              </v:shape>
              <v:shape style="position:absolute;left:10757;top:5627;width:192;height:187" coordorigin="10757,5627" coordsize="192,187" path="m10949,5613l10934,5613,10934,5790,10930,5795,10891,5795,10891,5800,10896,5805,10896,5814,10939,5814,10949,5805,10949,5613xe" filled="t" fillcolor="#202020" stroked="f">
                <v:path arrowok="t"/>
                <v:fill/>
              </v:shape>
              <v:shape style="position:absolute;left:10757;top:5627;width:192;height:187" coordorigin="10757,5627" coordsize="192,187" path="m10906,5637l10886,5637,10886,5766,10906,5766,10906,5637xe" filled="t" fillcolor="#202020" stroked="f">
                <v:path arrowok="t"/>
                <v:fill/>
              </v:shape>
            </v:group>
            <v:group style="position:absolute;left:10963;top:5618;width:206;height:197" coordorigin="10963,5618" coordsize="206,197">
              <v:shape style="position:absolute;left:10963;top:5618;width:206;height:197" coordorigin="10963,5618" coordsize="206,197" path="m11011,5733l10997,5733,10997,5795,10968,5795,10968,5814,11002,5814,11011,5805,11011,5733xe" filled="t" fillcolor="#202020" stroked="f">
                <v:path arrowok="t"/>
                <v:fill/>
              </v:shape>
              <v:shape style="position:absolute;left:10963;top:5618;width:206;height:197" coordorigin="10963,5618" coordsize="206,197" path="m11141,5791l11104,5791,11120,5801,11139,5809,11160,5814,11165,5810,11165,5799,11145,5793,11141,5791xe" filled="t" fillcolor="#202020" stroked="f">
                <v:path arrowok="t"/>
                <v:fill/>
              </v:shape>
              <v:shape style="position:absolute;left:10963;top:5618;width:206;height:197" coordorigin="10963,5618" coordsize="206,197" path="m11146,5709l11040,5709,11040,5723,11051,5725,11069,5762,11077,5779,11060,5787,11041,5795,11021,5800,11026,5805,11026,5810,11046,5811,11065,5805,11084,5798,11104,5791,11141,5791,11127,5784,11112,5772,11126,5758,11087,5758,11075,5742,11064,5723,11146,5723,11146,5709xe" filled="t" fillcolor="#202020" stroked="f">
                <v:path arrowok="t"/>
                <v:fill/>
              </v:shape>
              <v:shape style="position:absolute;left:10963;top:5618;width:206;height:197" coordorigin="10963,5618" coordsize="206,197" path="m11146,5723l11131,5723,11123,5738,11109,5752,11087,5758,11126,5758,11126,5757,11137,5741,11146,5723xe" filled="t" fillcolor="#202020" stroked="f">
                <v:path arrowok="t"/>
                <v:fill/>
              </v:shape>
              <v:shape style="position:absolute;left:10963;top:5618;width:206;height:197" coordorigin="10963,5618" coordsize="206,197" path="m11016,5723l10963,5723,10968,5742,10987,5733,11011,5733,11011,5728,11016,5723xe" filled="t" fillcolor="#202020" stroked="f">
                <v:path arrowok="t"/>
                <v:fill/>
              </v:shape>
              <v:shape style="position:absolute;left:10963;top:5618;width:206;height:197" coordorigin="10963,5618" coordsize="206,197" path="m11011,5670l10997,5670,10997,5714,10982,5718,10973,5723,11026,5723,11030,5718,11030,5709,11011,5709,11011,5670xe" filled="t" fillcolor="#202020" stroked="f">
                <v:path arrowok="t"/>
                <v:fill/>
              </v:shape>
              <v:shape style="position:absolute;left:10963;top:5618;width:206;height:197" coordorigin="10963,5618" coordsize="206,197" path="m11030,5704l11026,5704,11016,5709,11030,5709,11030,5704xe" filled="t" fillcolor="#202020" stroked="f">
                <v:path arrowok="t"/>
                <v:fill/>
              </v:shape>
              <v:shape style="position:absolute;left:10963;top:5618;width:206;height:197" coordorigin="10963,5618" coordsize="206,197" path="m11136,5622l11059,5622,11058,5659,11048,5676,11030,5690,11040,5699,11049,5701,11062,5686,11071,5667,11074,5646,11074,5637,11136,5637,11136,5622xe" filled="t" fillcolor="#202020" stroked="f">
                <v:path arrowok="t"/>
                <v:fill/>
              </v:shape>
              <v:shape style="position:absolute;left:10963;top:5618;width:206;height:197" coordorigin="10963,5618" coordsize="206,197" path="m11136,5637l11122,5637,11122,5685,11126,5694,11165,5694,11165,5690,11170,5685,11170,5680,11141,5680,11136,5675,11136,5637xe" filled="t" fillcolor="#202020" stroked="f">
                <v:path arrowok="t"/>
                <v:fill/>
              </v:shape>
              <v:shape style="position:absolute;left:10963;top:5618;width:206;height:197" coordorigin="10963,5618" coordsize="206,197" path="m11035,5656l10968,5656,10968,5670,11035,5670,11035,5656xe" filled="t" fillcolor="#202020" stroked="f">
                <v:path arrowok="t"/>
                <v:fill/>
              </v:shape>
              <v:shape style="position:absolute;left:10963;top:5618;width:206;height:197" coordorigin="10963,5618" coordsize="206,197" path="m11011,5618l10997,5618,10997,5656,11011,5656,11011,561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296.859985pt;margin-top:352.140015pt;width:262.168728pt;height:11.25pt;mso-position-horizontal-relative:page;mso-position-vertical-relative:page;z-index:-4517" type="#_x0000_t75">
            <v:imagedata r:id="rId157" o:title=""/>
          </v:shape>
        </w:pict>
      </w:r>
      <w:r>
        <w:rPr/>
        <w:pict>
          <v:group style="position:absolute;margin-left:149.020004pt;margin-top:402.540009pt;width:44.68pt;height:11.32pt;mso-position-horizontal-relative:page;mso-position-vertical-relative:page;z-index:-4516" coordorigin="2980,8051" coordsize="894,226">
            <v:group style="position:absolute;left:2990;top:8061;width:202;height:197" coordorigin="2990,8061" coordsize="202,197">
              <v:shape style="position:absolute;left:2990;top:8061;width:202;height:197" coordorigin="2990,8061" coordsize="202,197" path="m3192,8243l2990,8243,2990,8258,3192,8258,3192,8243xe" filled="t" fillcolor="#202020" stroked="f">
                <v:path arrowok="t"/>
                <v:fill/>
              </v:shape>
              <v:shape style="position:absolute;left:2990;top:8061;width:202;height:197" coordorigin="2990,8061" coordsize="202,197" path="m3168,8186l3010,8186,3010,8243,3029,8243,3029,8200,3168,8200,3168,8186xe" filled="t" fillcolor="#202020" stroked="f">
                <v:path arrowok="t"/>
                <v:fill/>
              </v:shape>
              <v:shape style="position:absolute;left:2990;top:8061;width:202;height:197" coordorigin="2990,8061" coordsize="202,197" path="m3072,8200l3058,8200,3058,8243,3072,8243,3072,8200xe" filled="t" fillcolor="#202020" stroked="f">
                <v:path arrowok="t"/>
                <v:fill/>
              </v:shape>
              <v:shape style="position:absolute;left:2990;top:8061;width:202;height:197" coordorigin="2990,8061" coordsize="202,197" path="m3120,8200l3106,8200,3106,8243,3120,8243,3120,8200xe" filled="t" fillcolor="#202020" stroked="f">
                <v:path arrowok="t"/>
                <v:fill/>
              </v:shape>
              <v:shape style="position:absolute;left:2990;top:8061;width:202;height:197" coordorigin="2990,8061" coordsize="202,197" path="m3168,8200l3154,8200,3154,8243,3168,8243,3168,8200xe" filled="t" fillcolor="#202020" stroked="f">
                <v:path arrowok="t"/>
                <v:fill/>
              </v:shape>
              <v:shape style="position:absolute;left:2990;top:8061;width:202;height:197" coordorigin="2990,8061" coordsize="202,197" path="m3187,8157l2995,8157,2995,8171,3187,8171,3187,8157xe" filled="t" fillcolor="#202020" stroked="f">
                <v:path arrowok="t"/>
                <v:fill/>
              </v:shape>
              <v:shape style="position:absolute;left:2990;top:8061;width:202;height:197" coordorigin="2990,8061" coordsize="202,197" path="m3096,8138l3082,8138,3082,8157,3096,8157,3096,8138xe" filled="t" fillcolor="#202020" stroked="f">
                <v:path arrowok="t"/>
                <v:fill/>
              </v:shape>
              <v:shape style="position:absolute;left:2990;top:8061;width:202;height:197" coordorigin="2990,8061" coordsize="202,197" path="m3178,8123l3005,8123,3005,8138,3178,8138,3178,8123xe" filled="t" fillcolor="#202020" stroked="f">
                <v:path arrowok="t"/>
                <v:fill/>
              </v:shape>
              <v:shape style="position:absolute;left:2990;top:8061;width:202;height:197" coordorigin="2990,8061" coordsize="202,197" path="m3096,8104l3082,8104,3082,8123,3096,8123,3096,8104xe" filled="t" fillcolor="#202020" stroked="f">
                <v:path arrowok="t"/>
                <v:fill/>
              </v:shape>
              <v:shape style="position:absolute;left:2990;top:8061;width:202;height:197" coordorigin="2990,8061" coordsize="202,197" path="m3187,8090l2995,8090,2995,8104,3187,8104,3187,8090xe" filled="t" fillcolor="#202020" stroked="f">
                <v:path arrowok="t"/>
                <v:fill/>
              </v:shape>
              <v:shape style="position:absolute;left:2990;top:8061;width:202;height:197" coordorigin="2990,8061" coordsize="202,197" path="m3053,8061l3038,8070,3043,8080,3053,8090,3058,8090,3072,8085,3058,8070,3053,8061xe" filled="t" fillcolor="#202020" stroked="f">
                <v:path arrowok="t"/>
                <v:fill/>
              </v:shape>
              <v:shape style="position:absolute;left:2990;top:8061;width:202;height:197" coordorigin="2990,8061" coordsize="202,197" path="m3125,8066l3120,8070,3115,8080,3106,8090,3125,8090,3134,8085,3144,8075,3125,8066xe" filled="t" fillcolor="#202020" stroked="f">
                <v:path arrowok="t"/>
                <v:fill/>
              </v:shape>
            </v:group>
            <v:group style="position:absolute;left:3202;top:8061;width:178;height:206" coordorigin="3202,8061" coordsize="178,206">
              <v:shape style="position:absolute;left:3202;top:8061;width:178;height:206" coordorigin="3202,8061" coordsize="178,206" path="m3307,8224l3293,8224,3293,8267,3307,8267,3307,8224xe" filled="t" fillcolor="#202020" stroked="f">
                <v:path arrowok="t"/>
                <v:fill/>
              </v:shape>
              <v:shape style="position:absolute;left:3202;top:8061;width:178;height:206" coordorigin="3202,8061" coordsize="178,206" path="m3403,8210l3202,8210,3202,8224,3403,8224,3403,8210xe" filled="t" fillcolor="#202020" stroked="f">
                <v:path arrowok="t"/>
                <v:fill/>
              </v:shape>
              <v:shape style="position:absolute;left:3202;top:8061;width:178;height:206" coordorigin="3202,8061" coordsize="178,206" path="m3307,8186l3293,8186,3293,8210,3307,8210,3307,8186xe" filled="t" fillcolor="#202020" stroked="f">
                <v:path arrowok="t"/>
                <v:fill/>
              </v:shape>
              <v:shape style="position:absolute;left:3202;top:8061;width:178;height:206" coordorigin="3202,8061" coordsize="178,206" path="m3379,8094l3221,8094,3221,8195,3235,8195,3235,8186,3379,8186,3379,8171,3235,8171,3235,8147,3379,8147,3379,8133,3235,8133,3235,8109,3379,8109,3379,8094xe" filled="t" fillcolor="#202020" stroked="f">
                <v:path arrowok="t"/>
                <v:fill/>
              </v:shape>
              <v:shape style="position:absolute;left:3202;top:8061;width:178;height:206" coordorigin="3202,8061" coordsize="178,206" path="m3379,8186l3365,8186,3365,8195,3379,8195,3379,8186xe" filled="t" fillcolor="#202020" stroked="f">
                <v:path arrowok="t"/>
                <v:fill/>
              </v:shape>
              <v:shape style="position:absolute;left:3202;top:8061;width:178;height:206" coordorigin="3202,8061" coordsize="178,206" path="m3307,8147l3293,8147,3293,8171,3307,8171,3307,8147xe" filled="t" fillcolor="#202020" stroked="f">
                <v:path arrowok="t"/>
                <v:fill/>
              </v:shape>
              <v:shape style="position:absolute;left:3202;top:8061;width:178;height:206" coordorigin="3202,8061" coordsize="178,206" path="m3379,8147l3365,8147,3365,8171,3379,8171,3379,8147xe" filled="t" fillcolor="#202020" stroked="f">
                <v:path arrowok="t"/>
                <v:fill/>
              </v:shape>
              <v:shape style="position:absolute;left:3202;top:8061;width:178;height:206" coordorigin="3202,8061" coordsize="178,206" path="m3307,8109l3293,8109,3293,8133,3307,8133,3307,8109xe" filled="t" fillcolor="#202020" stroked="f">
                <v:path arrowok="t"/>
                <v:fill/>
              </v:shape>
              <v:shape style="position:absolute;left:3202;top:8061;width:178;height:206" coordorigin="3202,8061" coordsize="178,206" path="m3379,8109l3365,8109,3365,8133,3379,8133,3379,8109xe" filled="t" fillcolor="#202020" stroked="f">
                <v:path arrowok="t"/>
                <v:fill/>
              </v:shape>
              <v:shape style="position:absolute;left:3202;top:8061;width:178;height:206" coordorigin="3202,8061" coordsize="178,206" path="m3254,8061l3240,8070,3250,8080,3254,8090,3264,8094,3274,8094,3278,8090,3274,8080,3254,8061xe" filled="t" fillcolor="#202020" stroked="f">
                <v:path arrowok="t"/>
                <v:fill/>
              </v:shape>
              <v:shape style="position:absolute;left:3202;top:8061;width:178;height:206" coordorigin="3202,8061" coordsize="178,206" path="m3346,8066l3326,8085,3322,8094,3341,8094,3355,8080,3360,8070,3346,8066xe" filled="t" fillcolor="#202020" stroked="f">
                <v:path arrowok="t"/>
                <v:fill/>
              </v:shape>
            </v:group>
            <v:group style="position:absolute;left:3408;top:8066;width:206;height:202" coordorigin="3408,8066" coordsize="206,202">
              <v:shape style="position:absolute;left:3408;top:8066;width:206;height:202" coordorigin="3408,8066" coordsize="206,202" path="m3456,8147l3437,8147,3437,8267,3451,8267,3456,8147xe" filled="t" fillcolor="#202020" stroked="f">
                <v:path arrowok="t"/>
                <v:fill/>
              </v:shape>
              <v:shape style="position:absolute;left:3408;top:8066;width:206;height:202" coordorigin="3408,8066" coordsize="206,202" path="m3580,8130l3561,8193,3542,8243,3466,8243,3466,8258,3614,8258,3614,8243,3567,8225,3575,8202,3581,8181,3587,8163,3592,8147,3595,8133,3580,8130xe" filled="t" fillcolor="#202020" stroked="f">
                <v:path arrowok="t"/>
                <v:fill/>
              </v:shape>
              <v:shape style="position:absolute;left:3408;top:8066;width:206;height:202" coordorigin="3408,8066" coordsize="206,202" path="m3494,8128l3484,8147,3490,8164,3496,8183,3502,8203,3509,8224,3521,8202,3513,8182,3507,8164,3500,8146,3494,8128xe" filled="t" fillcolor="#202020" stroked="f">
                <v:path arrowok="t"/>
                <v:fill/>
              </v:shape>
              <v:shape style="position:absolute;left:3408;top:8066;width:206;height:202" coordorigin="3408,8066" coordsize="206,202" path="m3470,8070l3450,8071,3443,8090,3436,8109,3428,8127,3418,8145,3408,8162,3413,8171,3413,8176,3418,8181,3422,8171,3432,8162,3437,8147,3456,8147,3457,8108,3465,8089,3470,8070xe" filled="t" fillcolor="#202020" stroked="f">
                <v:path arrowok="t"/>
                <v:fill/>
              </v:shape>
              <v:shape style="position:absolute;left:3408;top:8066;width:206;height:202" coordorigin="3408,8066" coordsize="206,202" path="m3610,8099l3470,8099,3470,8118,3610,8118,3610,8099xe" filled="t" fillcolor="#202020" stroked="f">
                <v:path arrowok="t"/>
                <v:fill/>
              </v:shape>
              <v:shape style="position:absolute;left:3408;top:8066;width:206;height:202" coordorigin="3408,8066" coordsize="206,202" path="m3533,8066l3523,8075,3528,8080,3533,8090,3542,8099,3557,8090,3547,8080,3542,8070,3533,8066xe" filled="t" fillcolor="#202020" stroked="f">
                <v:path arrowok="t"/>
                <v:fill/>
              </v:shape>
            </v:group>
            <v:group style="position:absolute;left:3619;top:8061;width:202;height:206" coordorigin="3619,8061" coordsize="202,206">
              <v:shape style="position:absolute;left:3619;top:8061;width:202;height:206" coordorigin="3619,8061" coordsize="202,206" path="m3730,8238l3715,8238,3715,8267,3730,8267,3730,8238xe" filled="t" fillcolor="#202020" stroked="f">
                <v:path arrowok="t"/>
                <v:fill/>
              </v:shape>
              <v:shape style="position:absolute;left:3619;top:8061;width:202;height:206" coordorigin="3619,8061" coordsize="202,206" path="m3821,8224l3619,8224,3619,8238,3821,8238,3821,8224xe" filled="t" fillcolor="#202020" stroked="f">
                <v:path arrowok="t"/>
                <v:fill/>
              </v:shape>
              <v:shape style="position:absolute;left:3619;top:8061;width:202;height:206" coordorigin="3619,8061" coordsize="202,206" path="m3730,8210l3715,8210,3715,8224,3730,8224,3730,8210xe" filled="t" fillcolor="#202020" stroked="f">
                <v:path arrowok="t"/>
                <v:fill/>
              </v:shape>
              <v:shape style="position:absolute;left:3619;top:8061;width:202;height:206" coordorigin="3619,8061" coordsize="202,206" path="m3792,8142l3648,8142,3648,8214,3662,8214,3662,8210,3792,8210,3792,8195,3662,8195,3662,8181,3792,8181,3792,8171,3662,8171,3662,8152,3792,8152,3792,8142xe" filled="t" fillcolor="#202020" stroked="f">
                <v:path arrowok="t"/>
                <v:fill/>
              </v:shape>
              <v:shape style="position:absolute;left:3619;top:8061;width:202;height:206" coordorigin="3619,8061" coordsize="202,206" path="m3792,8210l3778,8210,3778,8214,3792,8214,3792,8210xe" filled="t" fillcolor="#202020" stroked="f">
                <v:path arrowok="t"/>
                <v:fill/>
              </v:shape>
              <v:shape style="position:absolute;left:3619;top:8061;width:202;height:206" coordorigin="3619,8061" coordsize="202,206" path="m3792,8181l3778,8181,3778,8195,3792,8195,3792,8181xe" filled="t" fillcolor="#202020" stroked="f">
                <v:path arrowok="t"/>
                <v:fill/>
              </v:shape>
              <v:shape style="position:absolute;left:3619;top:8061;width:202;height:206" coordorigin="3619,8061" coordsize="202,206" path="m3792,8152l3778,8152,3778,8171,3792,8171,3792,8152xe" filled="t" fillcolor="#202020" stroked="f">
                <v:path arrowok="t"/>
                <v:fill/>
              </v:shape>
              <v:shape style="position:absolute;left:3619;top:8061;width:202;height:206" coordorigin="3619,8061" coordsize="202,206" path="m3821,8114l3619,8114,3619,8128,3821,8128,3821,8114xe" filled="t" fillcolor="#202020" stroked="f">
                <v:path arrowok="t"/>
                <v:fill/>
              </v:shape>
              <v:shape style="position:absolute;left:3619;top:8061;width:202;height:206" coordorigin="3619,8061" coordsize="202,206" path="m3677,8094l3667,8099,3667,8104,3677,8114,3691,8114,3691,8109,3677,8094xe" filled="t" fillcolor="#202020" stroked="f">
                <v:path arrowok="t"/>
                <v:fill/>
              </v:shape>
              <v:shape style="position:absolute;left:3619;top:8061;width:202;height:206" coordorigin="3619,8061" coordsize="202,206" path="m3763,8094l3758,8094,3754,8099,3754,8109,3749,8114,3763,8114,3773,8104,3773,8099,3763,8094xe" filled="t" fillcolor="#202020" stroked="f">
                <v:path arrowok="t"/>
                <v:fill/>
              </v:shape>
              <v:shape style="position:absolute;left:3619;top:8061;width:202;height:206" coordorigin="3619,8061" coordsize="202,206" path="m3816,8080l3629,8080,3629,8094,3816,8094,3816,8080xe" filled="t" fillcolor="#202020" stroked="f">
                <v:path arrowok="t"/>
                <v:fill/>
              </v:shape>
              <v:shape style="position:absolute;left:3619;top:8061;width:202;height:206" coordorigin="3619,8061" coordsize="202,206" path="m3720,8061l3706,8070,3710,8070,3710,8075,3715,8080,3734,8080,3730,8075,3725,8066,3720,8061xe" filled="t" fillcolor="#202020" stroked="f">
                <v:path arrowok="t"/>
                <v:fill/>
              </v:shape>
            </v:group>
            <v:group style="position:absolute;left:3840;top:8123;width:24;height:120" coordorigin="3840,8123" coordsize="24,120">
              <v:shape style="position:absolute;left:3840;top:8123;width:24;height:120" coordorigin="3840,8123" coordsize="24,120" path="m3859,8123l3845,8123,3840,8128,3840,8147,3859,8147,3864,8142,3864,8128,3859,8128,3859,8123xe" filled="t" fillcolor="#202020" stroked="f">
                <v:path arrowok="t"/>
                <v:fill/>
              </v:shape>
              <v:shape style="position:absolute;left:3840;top:8123;width:24;height:120" coordorigin="3840,8123" coordsize="24,120" path="m3859,8214l3845,8214,3840,8219,3840,8238,3845,8238,3850,8243,3854,8243,3864,8234,3864,8224,3859,8219,3859,821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49.5pt;margin-top:402.540009pt;width:42.76pt;height:11.32pt;mso-position-horizontal-relative:page;mso-position-vertical-relative:page;z-index:-4515" coordorigin="8990,8051" coordsize="855,226">
            <v:group style="position:absolute;left:9000;top:8061;width:202;height:197" coordorigin="9000,8061" coordsize="202,197">
              <v:shape style="position:absolute;left:9000;top:8061;width:202;height:197" coordorigin="9000,8061" coordsize="202,197" path="m9202,8243l9000,8243,9000,8258,9202,8258,9202,8243xe" filled="t" fillcolor="#202020" stroked="f">
                <v:path arrowok="t"/>
                <v:fill/>
              </v:shape>
              <v:shape style="position:absolute;left:9000;top:8061;width:202;height:197" coordorigin="9000,8061" coordsize="202,197" path="m9182,8186l9024,8186,9024,8243,9038,8243,9038,8200,9182,8200,9182,8186xe" filled="t" fillcolor="#202020" stroked="f">
                <v:path arrowok="t"/>
                <v:fill/>
              </v:shape>
              <v:shape style="position:absolute;left:9000;top:8061;width:202;height:197" coordorigin="9000,8061" coordsize="202,197" path="m9086,8200l9072,8200,9072,8243,9086,8243,9086,8200xe" filled="t" fillcolor="#202020" stroked="f">
                <v:path arrowok="t"/>
                <v:fill/>
              </v:shape>
              <v:shape style="position:absolute;left:9000;top:8061;width:202;height:197" coordorigin="9000,8061" coordsize="202,197" path="m9134,8200l9120,8200,9120,8243,9134,8243,9134,8200xe" filled="t" fillcolor="#202020" stroked="f">
                <v:path arrowok="t"/>
                <v:fill/>
              </v:shape>
              <v:shape style="position:absolute;left:9000;top:8061;width:202;height:197" coordorigin="9000,8061" coordsize="202,197" path="m9182,8200l9163,8200,9163,8243,9182,8243,9182,8200xe" filled="t" fillcolor="#202020" stroked="f">
                <v:path arrowok="t"/>
                <v:fill/>
              </v:shape>
              <v:shape style="position:absolute;left:9000;top:8061;width:202;height:197" coordorigin="9000,8061" coordsize="202,197" path="m9202,8157l9005,8157,9005,8171,9202,8171,9202,8157xe" filled="t" fillcolor="#202020" stroked="f">
                <v:path arrowok="t"/>
                <v:fill/>
              </v:shape>
              <v:shape style="position:absolute;left:9000;top:8061;width:202;height:197" coordorigin="9000,8061" coordsize="202,197" path="m9110,8138l9096,8138,9096,8157,9110,8157,9110,8138xe" filled="t" fillcolor="#202020" stroked="f">
                <v:path arrowok="t"/>
                <v:fill/>
              </v:shape>
              <v:shape style="position:absolute;left:9000;top:8061;width:202;height:197" coordorigin="9000,8061" coordsize="202,197" path="m9187,8123l9019,8123,9019,8138,9187,8138,9187,8123xe" filled="t" fillcolor="#202020" stroked="f">
                <v:path arrowok="t"/>
                <v:fill/>
              </v:shape>
              <v:shape style="position:absolute;left:9000;top:8061;width:202;height:197" coordorigin="9000,8061" coordsize="202,197" path="m9110,8104l9096,8104,9096,8123,9110,8123,9110,8104xe" filled="t" fillcolor="#202020" stroked="f">
                <v:path arrowok="t"/>
                <v:fill/>
              </v:shape>
              <v:shape style="position:absolute;left:9000;top:8061;width:202;height:197" coordorigin="9000,8061" coordsize="202,197" path="m9197,8090l9010,8090,9010,8104,9197,8104,9197,8090xe" filled="t" fillcolor="#202020" stroked="f">
                <v:path arrowok="t"/>
                <v:fill/>
              </v:shape>
              <v:shape style="position:absolute;left:9000;top:8061;width:202;height:197" coordorigin="9000,8061" coordsize="202,197" path="m9062,8061l9053,8070,9058,8080,9067,8090,9072,8090,9082,8085,9077,8075,9062,8061xe" filled="t" fillcolor="#202020" stroked="f">
                <v:path arrowok="t"/>
                <v:fill/>
              </v:shape>
              <v:shape style="position:absolute;left:9000;top:8061;width:202;height:197" coordorigin="9000,8061" coordsize="202,197" path="m9139,8066l9125,8080,9120,8090,9139,8090,9154,8075,9139,8066xe" filled="t" fillcolor="#202020" stroked="f">
                <v:path arrowok="t"/>
                <v:fill/>
              </v:shape>
            </v:group>
            <v:group style="position:absolute;left:9211;top:8061;width:182;height:206" coordorigin="9211,8061" coordsize="182,206">
              <v:shape style="position:absolute;left:9211;top:8061;width:182;height:206" coordorigin="9211,8061" coordsize="182,206" path="m9322,8224l9307,8224,9307,8267,9322,8267,9322,8224xe" filled="t" fillcolor="#202020" stroked="f">
                <v:path arrowok="t"/>
                <v:fill/>
              </v:shape>
              <v:shape style="position:absolute;left:9211;top:8061;width:182;height:206" coordorigin="9211,8061" coordsize="182,206" path="m9413,8210l9211,8210,9211,8224,9413,8224,9413,8210xe" filled="t" fillcolor="#202020" stroked="f">
                <v:path arrowok="t"/>
                <v:fill/>
              </v:shape>
              <v:shape style="position:absolute;left:9211;top:8061;width:182;height:206" coordorigin="9211,8061" coordsize="182,206" path="m9322,8186l9307,8186,9307,8210,9322,8210,9322,8186xe" filled="t" fillcolor="#202020" stroked="f">
                <v:path arrowok="t"/>
                <v:fill/>
              </v:shape>
              <v:shape style="position:absolute;left:9211;top:8061;width:182;height:206" coordorigin="9211,8061" coordsize="182,206" path="m9394,8094l9230,8094,9230,8195,9250,8195,9250,8186,9394,8186,9394,8171,9250,8171,9250,8147,9394,8147,9394,8133,9250,8133,9250,8109,9394,8109,9394,8094xe" filled="t" fillcolor="#202020" stroked="f">
                <v:path arrowok="t"/>
                <v:fill/>
              </v:shape>
              <v:shape style="position:absolute;left:9211;top:8061;width:182;height:206" coordorigin="9211,8061" coordsize="182,206" path="m9394,8186l9379,8186,9379,8195,9394,8195,9394,8186xe" filled="t" fillcolor="#202020" stroked="f">
                <v:path arrowok="t"/>
                <v:fill/>
              </v:shape>
              <v:shape style="position:absolute;left:9211;top:8061;width:182;height:206" coordorigin="9211,8061" coordsize="182,206" path="m9322,8147l9307,8147,9307,8171,9322,8171,9322,8147xe" filled="t" fillcolor="#202020" stroked="f">
                <v:path arrowok="t"/>
                <v:fill/>
              </v:shape>
              <v:shape style="position:absolute;left:9211;top:8061;width:182;height:206" coordorigin="9211,8061" coordsize="182,206" path="m9394,8147l9379,8147,9379,8171,9394,8171,9394,8147xe" filled="t" fillcolor="#202020" stroked="f">
                <v:path arrowok="t"/>
                <v:fill/>
              </v:shape>
              <v:shape style="position:absolute;left:9211;top:8061;width:182;height:206" coordorigin="9211,8061" coordsize="182,206" path="m9322,8109l9307,8109,9307,8133,9322,8133,9322,8109xe" filled="t" fillcolor="#202020" stroked="f">
                <v:path arrowok="t"/>
                <v:fill/>
              </v:shape>
              <v:shape style="position:absolute;left:9211;top:8061;width:182;height:206" coordorigin="9211,8061" coordsize="182,206" path="m9394,8109l9379,8109,9379,8133,9394,8133,9394,8109xe" filled="t" fillcolor="#202020" stroked="f">
                <v:path arrowok="t"/>
                <v:fill/>
              </v:shape>
              <v:shape style="position:absolute;left:9211;top:8061;width:182;height:206" coordorigin="9211,8061" coordsize="182,206" path="m9264,8061l9254,8070,9259,8080,9274,8094,9283,8094,9292,8089,9264,8061xe" filled="t" fillcolor="#202020" stroked="f">
                <v:path arrowok="t"/>
                <v:fill/>
              </v:shape>
              <v:shape style="position:absolute;left:9211;top:8061;width:182;height:206" coordorigin="9211,8061" coordsize="182,206" path="m9355,8066l9346,8075,9341,8085,9331,8094,9350,8094,9360,8090,9370,8070,9355,8066xe" filled="t" fillcolor="#202020" stroked="f">
                <v:path arrowok="t"/>
                <v:fill/>
              </v:shape>
            </v:group>
            <v:group style="position:absolute;left:9422;top:8066;width:202;height:202" coordorigin="9422,8066" coordsize="202,202">
              <v:shape style="position:absolute;left:9422;top:8066;width:202;height:202" coordorigin="9422,8066" coordsize="202,202" path="m9468,8147l9446,8147,9446,8267,9466,8267,9468,8147xe" filled="t" fillcolor="#202020" stroked="f">
                <v:path arrowok="t"/>
                <v:fill/>
              </v:shape>
              <v:shape style="position:absolute;left:9422;top:8066;width:202;height:202" coordorigin="9422,8066" coordsize="202,202" path="m9590,8128l9584,8151,9577,8173,9567,8211,9562,8228,9557,8243,9475,8243,9475,8258,9624,8258,9624,8243,9582,8225,9594,8181,9599,8163,9605,8146,9610,8133,9590,8128xe" filled="t" fillcolor="#202020" stroked="f">
                <v:path arrowok="t"/>
                <v:fill/>
              </v:shape>
              <v:shape style="position:absolute;left:9422;top:8066;width:202;height:202" coordorigin="9422,8066" coordsize="202,202" path="m9509,8128l9498,8147,9504,8164,9511,8183,9517,8203,9523,8224,9533,8203,9527,8183,9521,8164,9515,8146,9509,8128xe" filled="t" fillcolor="#202020" stroked="f">
                <v:path arrowok="t"/>
                <v:fill/>
              </v:shape>
              <v:shape style="position:absolute;left:9422;top:8066;width:202;height:202" coordorigin="9422,8066" coordsize="202,202" path="m9480,8070l9464,8071,9458,8090,9451,8109,9442,8127,9433,8145,9422,8162,9422,8171,9427,8176,9427,8181,9437,8171,9442,8162,9446,8147,9468,8147,9469,8109,9474,8089,9480,8070xe" filled="t" fillcolor="#202020" stroked="f">
                <v:path arrowok="t"/>
                <v:fill/>
              </v:shape>
              <v:shape style="position:absolute;left:9422;top:8066;width:202;height:202" coordorigin="9422,8066" coordsize="202,202" path="m9619,8099l9480,8099,9480,8118,9619,8118,9619,8099xe" filled="t" fillcolor="#202020" stroked="f">
                <v:path arrowok="t"/>
                <v:fill/>
              </v:shape>
              <v:shape style="position:absolute;left:9422;top:8066;width:202;height:202" coordorigin="9422,8066" coordsize="202,202" path="m9547,8066l9533,8075,9542,8080,9552,8099,9571,8090,9547,8066xe" filled="t" fillcolor="#202020" stroked="f">
                <v:path arrowok="t"/>
                <v:fill/>
              </v:shape>
            </v:group>
            <v:group style="position:absolute;left:9634;top:8061;width:202;height:206" coordorigin="9634,8061" coordsize="202,206">
              <v:shape style="position:absolute;left:9634;top:8061;width:202;height:206" coordorigin="9634,8061" coordsize="202,206" path="m9739,8238l9725,8238,9725,8267,9739,8267,9739,8238xe" filled="t" fillcolor="#202020" stroked="f">
                <v:path arrowok="t"/>
                <v:fill/>
              </v:shape>
              <v:shape style="position:absolute;left:9634;top:8061;width:202;height:206" coordorigin="9634,8061" coordsize="202,206" path="m9835,8224l9634,8224,9634,8238,9835,8238,9835,8224xe" filled="t" fillcolor="#202020" stroked="f">
                <v:path arrowok="t"/>
                <v:fill/>
              </v:shape>
              <v:shape style="position:absolute;left:9634;top:8061;width:202;height:206" coordorigin="9634,8061" coordsize="202,206" path="m9739,8210l9725,8210,9725,8224,9739,8224,9739,8210xe" filled="t" fillcolor="#202020" stroked="f">
                <v:path arrowok="t"/>
                <v:fill/>
              </v:shape>
              <v:shape style="position:absolute;left:9634;top:8061;width:202;height:206" coordorigin="9634,8061" coordsize="202,206" path="m9806,8142l9662,8142,9662,8214,9677,8214,9677,8210,9806,8210,9806,8195,9677,8195,9677,8181,9806,8181,9806,8171,9677,8171,9677,8152,9806,8152,9806,8142xe" filled="t" fillcolor="#202020" stroked="f">
                <v:path arrowok="t"/>
                <v:fill/>
              </v:shape>
              <v:shape style="position:absolute;left:9634;top:8061;width:202;height:206" coordorigin="9634,8061" coordsize="202,206" path="m9806,8210l9792,8210,9792,8214,9806,8214,9806,8210xe" filled="t" fillcolor="#202020" stroked="f">
                <v:path arrowok="t"/>
                <v:fill/>
              </v:shape>
              <v:shape style="position:absolute;left:9634;top:8061;width:202;height:206" coordorigin="9634,8061" coordsize="202,206" path="m9806,8181l9792,8181,9792,8195,9806,8195,9806,8181xe" filled="t" fillcolor="#202020" stroked="f">
                <v:path arrowok="t"/>
                <v:fill/>
              </v:shape>
              <v:shape style="position:absolute;left:9634;top:8061;width:202;height:206" coordorigin="9634,8061" coordsize="202,206" path="m9806,8152l9792,8152,9792,8171,9806,8171,9806,8152xe" filled="t" fillcolor="#202020" stroked="f">
                <v:path arrowok="t"/>
                <v:fill/>
              </v:shape>
              <v:shape style="position:absolute;left:9634;top:8061;width:202;height:206" coordorigin="9634,8061" coordsize="202,206" path="m9835,8114l9634,8114,9634,8128,9835,8128,9835,8114xe" filled="t" fillcolor="#202020" stroked="f">
                <v:path arrowok="t"/>
                <v:fill/>
              </v:shape>
              <v:shape style="position:absolute;left:9634;top:8061;width:202;height:206" coordorigin="9634,8061" coordsize="202,206" path="m9691,8094l9677,8099,9686,8109,9686,8114,9706,8114,9696,8104,9691,8094xe" filled="t" fillcolor="#202020" stroked="f">
                <v:path arrowok="t"/>
                <v:fill/>
              </v:shape>
              <v:shape style="position:absolute;left:9634;top:8061;width:202;height:206" coordorigin="9634,8061" coordsize="202,206" path="m9773,8094l9768,8099,9763,8109,9758,8114,9778,8114,9778,8109,9787,8099,9773,8094xe" filled="t" fillcolor="#202020" stroked="f">
                <v:path arrowok="t"/>
                <v:fill/>
              </v:shape>
              <v:shape style="position:absolute;left:9634;top:8061;width:202;height:206" coordorigin="9634,8061" coordsize="202,206" path="m9826,8080l9638,8080,9638,8094,9826,8094,9826,8080xe" filled="t" fillcolor="#202020" stroked="f">
                <v:path arrowok="t"/>
                <v:fill/>
              </v:shape>
              <v:shape style="position:absolute;left:9634;top:8061;width:202;height:206" coordorigin="9634,8061" coordsize="202,206" path="m9734,8061l9720,8070,9725,8075,9725,8080,9744,8080,9739,8075,9734,8066,9734,806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96.559998pt;margin-top:406.160004pt;width:1.2pt;height:6pt;mso-position-horizontal-relative:page;mso-position-vertical-relative:page;z-index:-4514" coordorigin="9931,8123" coordsize="24,120">
            <v:shape style="position:absolute;left:9931;top:8123;width:24;height:120" coordorigin="9931,8123" coordsize="24,120" path="m9955,8128l9931,8128,9931,8142,9936,8147,9950,8147,9955,8142,9955,8128xe" filled="t" fillcolor="#202020" stroked="f">
              <v:path arrowok="t"/>
              <v:fill/>
            </v:shape>
            <v:shape style="position:absolute;left:9931;top:8123;width:24;height:120" coordorigin="9931,8123" coordsize="24,120" path="m9950,8123l9936,8123,9936,8128,9950,8128,9950,8123xe" filled="t" fillcolor="#202020" stroked="f">
              <v:path arrowok="t"/>
              <v:fill/>
            </v:shape>
            <v:shape style="position:absolute;left:9931;top:8123;width:24;height:120" coordorigin="9931,8123" coordsize="24,120" path="m9950,8214l9936,8214,9936,8219,9931,8224,9931,8234,9941,8243,9946,8243,9955,8234,9955,8224,9950,8219,9950,8214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53.279999pt;margin-top:446pt;width:10.08pt;height:9.823245pt;mso-position-horizontal-relative:page;mso-position-vertical-relative:page;z-index:-4513" coordorigin="1066,8920" coordsize="202,196">
            <v:shape style="position:absolute;left:1066;top:8920;width:202;height:196" coordorigin="1066,8920" coordsize="202,196" path="m1099,9035l1090,9035,1085,9057,1079,9077,1073,9096,1066,9112,1086,9116,1092,9096,1097,9077,1103,9058,1109,9040,1104,9040,1099,9035xe" filled="t" fillcolor="#000000" stroked="f">
              <v:path arrowok="t"/>
              <v:fill/>
            </v:shape>
            <v:shape style="position:absolute;left:1066;top:8920;width:202;height:196" coordorigin="1066,8920" coordsize="202,196" path="m1267,9093l1114,9093,1114,9107,1267,9107,1267,9093xe" filled="t" fillcolor="#000000" stroked="f">
              <v:path arrowok="t"/>
              <v:fill/>
            </v:shape>
            <v:shape style="position:absolute;left:1066;top:8920;width:202;height:196" coordorigin="1066,8920" coordsize="202,196" path="m1200,9035l1181,9035,1181,9093,1200,9093,1200,9035xe" filled="t" fillcolor="#000000" stroked="f">
              <v:path arrowok="t"/>
              <v:fill/>
            </v:shape>
            <v:shape style="position:absolute;left:1066;top:8920;width:202;height:196" coordorigin="1066,8920" coordsize="202,196" path="m1253,9021l1128,9021,1128,9035,1253,9035,1253,9021xe" filled="t" fillcolor="#000000" stroked="f">
              <v:path arrowok="t"/>
              <v:fill/>
            </v:shape>
            <v:shape style="position:absolute;left:1066;top:8920;width:202;height:196" coordorigin="1066,8920" coordsize="202,196" path="m1200,8968l1181,8968,1181,9021,1200,9021,1200,8968xe" filled="t" fillcolor="#000000" stroked="f">
              <v:path arrowok="t"/>
              <v:fill/>
            </v:shape>
            <v:shape style="position:absolute;left:1066;top:8920;width:202;height:196" coordorigin="1066,8920" coordsize="202,196" path="m1075,8978l1066,8990,1082,9001,1099,9016,1104,9011,1107,9001,1090,8987,1075,8978xe" filled="t" fillcolor="#000000" stroked="f">
              <v:path arrowok="t"/>
              <v:fill/>
            </v:shape>
            <v:shape style="position:absolute;left:1066;top:8920;width:202;height:196" coordorigin="1066,8920" coordsize="202,196" path="m1262,8954l1123,8954,1123,8968,1262,8968,1262,8954xe" filled="t" fillcolor="#000000" stroked="f">
              <v:path arrowok="t"/>
              <v:fill/>
            </v:shape>
            <v:shape style="position:absolute;left:1066;top:8920;width:202;height:196" coordorigin="1066,8920" coordsize="202,196" path="m1080,8925l1074,8938,1091,8954,1104,8963,1109,8963,1114,8958,1112,8949,1096,8937,1080,8925xe" filled="t" fillcolor="#000000" stroked="f">
              <v:path arrowok="t"/>
              <v:fill/>
            </v:shape>
            <v:shape style="position:absolute;left:1066;top:8920;width:202;height:196" coordorigin="1066,8920" coordsize="202,196" path="m1181,8920l1171,8925,1181,8944,1190,8954,1205,8949,1200,8939,1181,8920xe" filled="t" fillcolor="#00000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68.160004pt;margin-top:448.880005pt;width:1.2pt;height:6pt;mso-position-horizontal-relative:page;mso-position-vertical-relative:page;z-index:-4512" coordorigin="1363,8978" coordsize="24,120">
            <v:shape style="position:absolute;left:1363;top:8978;width:24;height:120" coordorigin="1363,8978" coordsize="24,120" path="m1382,8978l1368,8978,1368,8982,1363,8982,1363,8997,1373,9006,1378,9006,1382,9002,1387,9002,1387,8982,1382,8978xe" filled="t" fillcolor="#000000" stroked="f">
              <v:path arrowok="t"/>
              <v:fill/>
            </v:shape>
            <v:shape style="position:absolute;left:1363;top:8978;width:24;height:120" coordorigin="1363,8978" coordsize="24,120" path="m1378,9069l1373,9069,1363,9078,1363,9093,1368,9093,1368,9098,1382,9098,1387,9093,1387,9074,1382,9074,1378,9069xe" filled="t" fillcolor="#00000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74.379997pt;margin-top:445.5pt;width:82.12pt;height:11.08pt;mso-position-horizontal-relative:page;mso-position-vertical-relative:page;z-index:-4511" coordorigin="1488,8910" coordsize="1642,222">
            <v:group style="position:absolute;left:1498;top:8930;width:91;height:163" coordorigin="1498,8930" coordsize="91,163">
              <v:shape style="position:absolute;left:1498;top:8930;width:91;height:163" coordorigin="1498,8930" coordsize="91,163" path="m1589,9078l1498,9078,1498,9093,1589,9093,1589,9078xe" filled="t" fillcolor="#000000" stroked="f">
                <v:path arrowok="t"/>
                <v:fill/>
              </v:shape>
              <v:shape style="position:absolute;left:1498;top:8930;width:91;height:163" coordorigin="1498,8930" coordsize="91,163" path="m1555,8958l1536,8958,1536,9078,1555,9078,1555,8958xe" filled="t" fillcolor="#000000" stroked="f">
                <v:path arrowok="t"/>
                <v:fill/>
              </v:shape>
              <v:shape style="position:absolute;left:1498;top:8930;width:91;height:163" coordorigin="1498,8930" coordsize="91,163" path="m1555,8930l1498,8949,1498,8968,1536,8958,1555,8958,1555,8930xe" filled="t" fillcolor="#000000" stroked="f">
                <v:path arrowok="t"/>
                <v:fill/>
              </v:shape>
            </v:group>
            <v:group style="position:absolute;left:1618;top:9069;width:24;height:29" coordorigin="1618,9069" coordsize="24,29">
              <v:shape style="position:absolute;left:1618;top:9069;width:24;height:29" coordorigin="1618,9069" coordsize="24,29" path="m1632,9069l1627,9069,1622,9074,1618,9074,1618,9093,1622,9098,1637,9098,1637,9093,1642,9088,1642,9078,1632,9069xe" filled="t" fillcolor="#000000" stroked="f">
                <v:path arrowok="t"/>
                <v:fill/>
              </v:shape>
            </v:group>
            <v:group style="position:absolute;left:1656;top:8920;width:197;height:202" coordorigin="1656,8920" coordsize="197,202">
              <v:shape style="position:absolute;left:1656;top:8920;width:197;height:202" coordorigin="1656,8920" coordsize="197,202" path="m1814,9088l1775,9088,1793,9095,1811,9104,1830,9113,1848,9122,1844,9101,1826,9093,1814,9088xe" filled="t" fillcolor="#000000" stroked="f">
                <v:path arrowok="t"/>
                <v:fill/>
              </v:shape>
              <v:shape style="position:absolute;left:1656;top:8920;width:197;height:202" coordorigin="1656,8920" coordsize="197,202" path="m1786,8973l1771,8990,1769,9014,1765,9033,1762,9045,1661,9045,1661,9064,1753,9069,1741,9079,1725,9087,1706,9095,1683,9101,1656,9107,1666,9117,1681,9118,1702,9112,1722,9106,1758,9093,1775,9088,1814,9088,1808,9085,1789,9077,1771,9069,1776,9064,1858,9064,1858,9045,1783,9037,1785,9020,1785,9000,1786,8973xe" filled="t" fillcolor="#000000" stroked="f">
                <v:path arrowok="t"/>
                <v:fill/>
              </v:shape>
              <v:shape style="position:absolute;left:1656;top:8920;width:197;height:202" coordorigin="1656,8920" coordsize="197,202" path="m1690,9006l1690,9021,1709,9030,1723,9040,1726,9023,1708,9014,1690,9006xe" filled="t" fillcolor="#000000" stroked="f">
                <v:path arrowok="t"/>
                <v:fill/>
              </v:shape>
              <v:shape style="position:absolute;left:1656;top:8920;width:197;height:202" coordorigin="1656,8920" coordsize="197,202" path="m1709,8973l1707,8990,1725,9000,1742,9011,1744,8992,1726,8983,1709,8973xe" filled="t" fillcolor="#000000" stroked="f">
                <v:path arrowok="t"/>
                <v:fill/>
              </v:shape>
              <v:shape style="position:absolute;left:1656;top:8920;width:197;height:202" coordorigin="1656,8920" coordsize="197,202" path="m1853,8949l1666,8949,1666,8987,1680,8987,1680,8963,1853,8963,1853,8949xe" filled="t" fillcolor="#000000" stroked="f">
                <v:path arrowok="t"/>
                <v:fill/>
              </v:shape>
              <v:shape style="position:absolute;left:1656;top:8920;width:197;height:202" coordorigin="1656,8920" coordsize="197,202" path="m1853,8963l1838,8963,1838,8987,1853,8987,1853,8963xe" filled="t" fillcolor="#000000" stroked="f">
                <v:path arrowok="t"/>
                <v:fill/>
              </v:shape>
              <v:shape style="position:absolute;left:1656;top:8920;width:197;height:202" coordorigin="1656,8920" coordsize="197,202" path="m1762,8920l1747,8930,1752,8934,1757,8944,1757,8949,1766,8949,1776,8944,1766,8925,1762,8920xe" filled="t" fillcolor="#000000" stroked="f">
                <v:path arrowok="t"/>
                <v:fill/>
              </v:shape>
            </v:group>
            <v:group style="position:absolute;left:1867;top:8930;width:206;height:192" coordorigin="1867,8930" coordsize="206,192">
              <v:shape style="position:absolute;left:1867;top:8930;width:206;height:192" coordorigin="1867,8930" coordsize="206,192" path="m1916,9035l1901,9035,1901,9122,1915,9122,1916,9035xe" filled="t" fillcolor="#000000" stroked="f">
                <v:path arrowok="t"/>
                <v:fill/>
              </v:shape>
              <v:shape style="position:absolute;left:1867;top:8930;width:206;height:192" coordorigin="1867,8930" coordsize="206,192" path="m1978,9098l1968,9098,1968,9112,1973,9117,2021,9117,2030,9107,2030,9102,1987,9102,1978,9098xe" filled="t" fillcolor="#000000" stroked="f">
                <v:path arrowok="t"/>
                <v:fill/>
              </v:shape>
              <v:shape style="position:absolute;left:1867;top:8930;width:206;height:192" coordorigin="1867,8930" coordsize="206,192" path="m2030,9011l2016,9011,2016,9098,2011,9102,2030,9102,2030,9011xe" filled="t" fillcolor="#000000" stroked="f">
                <v:path arrowok="t"/>
                <v:fill/>
              </v:shape>
              <v:shape style="position:absolute;left:1867;top:8930;width:206;height:192" coordorigin="1867,8930" coordsize="206,192" path="m1939,8978l1915,8984,1903,9002,1891,9018,1879,9032,1867,9045,1872,9050,1872,9059,1882,9050,1891,9045,1901,9035,1916,9035,1916,9010,1929,8996,1939,8978xe" filled="t" fillcolor="#000000" stroked="f">
                <v:path arrowok="t"/>
                <v:fill/>
              </v:shape>
              <v:shape style="position:absolute;left:1867;top:8930;width:206;height:192" coordorigin="1867,8930" coordsize="206,192" path="m2074,8997l1939,8997,1939,9011,2074,9011,2074,8997xe" filled="t" fillcolor="#000000" stroked="f">
                <v:path arrowok="t"/>
                <v:fill/>
              </v:shape>
              <v:shape style="position:absolute;left:1867;top:8930;width:206;height:192" coordorigin="1867,8930" coordsize="206,192" path="m1934,8930l1910,8933,1898,8948,1884,8963,1867,8978,1872,8982,1872,8987,1881,8989,1897,8975,1911,8961,1923,8946,1934,8930xe" filled="t" fillcolor="#000000" stroked="f">
                <v:path arrowok="t"/>
                <v:fill/>
              </v:shape>
              <v:shape style="position:absolute;left:1867;top:8930;width:206;height:192" coordorigin="1867,8930" coordsize="206,192" path="m2059,8934l1954,8934,1954,8949,2059,8949,2059,8934xe" filled="t" fillcolor="#000000" stroked="f">
                <v:path arrowok="t"/>
                <v:fill/>
              </v:shape>
            </v:group>
            <v:group style="position:absolute;left:2088;top:8920;width:192;height:192" coordorigin="2088,8920" coordsize="192,192">
              <v:shape style="position:absolute;left:2088;top:8920;width:192;height:192" coordorigin="2088,8920" coordsize="192,192" path="m2179,9064l2165,9064,2165,9102,2174,9112,2261,9112,2270,9107,2274,9098,2184,9098,2179,9093,2179,9064xe" filled="t" fillcolor="#000000" stroked="f">
                <v:path arrowok="t"/>
                <v:fill/>
              </v:shape>
              <v:shape style="position:absolute;left:2088;top:8920;width:192;height:192" coordorigin="2088,8920" coordsize="192,192" path="m2261,9059l2261,9083,2256,9088,2256,9098,2274,9098,2275,9093,2275,9088,2280,9078,2280,9069,2270,9064,2266,9064,2261,9059xe" filled="t" fillcolor="#000000" stroked="f">
                <v:path arrowok="t"/>
                <v:fill/>
              </v:shape>
              <v:shape style="position:absolute;left:2088;top:8920;width:192;height:192" coordorigin="2088,8920" coordsize="192,192" path="m2256,8949l2088,8949,2088,9078,2102,9078,2102,9064,2256,9064,2256,9045,2102,9045,2102,9011,2256,9011,2256,8997,2102,8997,2102,8963,2256,8963,2256,8949xe" filled="t" fillcolor="#000000" stroked="f">
                <v:path arrowok="t"/>
                <v:fill/>
              </v:shape>
              <v:shape style="position:absolute;left:2088;top:8920;width:192;height:192" coordorigin="2088,8920" coordsize="192,192" path="m2179,9011l2165,9011,2165,9045,2179,9045,2179,9011xe" filled="t" fillcolor="#000000" stroked="f">
                <v:path arrowok="t"/>
                <v:fill/>
              </v:shape>
              <v:shape style="position:absolute;left:2088;top:8920;width:192;height:192" coordorigin="2088,8920" coordsize="192,192" path="m2256,9011l2237,9011,2237,9045,2256,9045,2256,9011xe" filled="t" fillcolor="#000000" stroked="f">
                <v:path arrowok="t"/>
                <v:fill/>
              </v:shape>
              <v:shape style="position:absolute;left:2088;top:8920;width:192;height:192" coordorigin="2088,8920" coordsize="192,192" path="m2179,8963l2165,8963,2165,8997,2179,8997,2179,8963xe" filled="t" fillcolor="#000000" stroked="f">
                <v:path arrowok="t"/>
                <v:fill/>
              </v:shape>
              <v:shape style="position:absolute;left:2088;top:8920;width:192;height:192" coordorigin="2088,8920" coordsize="192,192" path="m2256,8963l2237,8963,2237,8997,2256,8997,2256,8963xe" filled="t" fillcolor="#000000" stroked="f">
                <v:path arrowok="t"/>
                <v:fill/>
              </v:shape>
              <v:shape style="position:absolute;left:2088;top:8920;width:192;height:192" coordorigin="2088,8920" coordsize="192,192" path="m2179,8920l2165,8920,2165,8949,2179,8949,2179,8920xe" filled="t" fillcolor="#000000" stroked="f">
                <v:path arrowok="t"/>
                <v:fill/>
              </v:shape>
            </v:group>
            <v:group style="position:absolute;left:2290;top:8930;width:182;height:192" coordorigin="2290,8930" coordsize="182,192">
              <v:shape style="position:absolute;left:2290;top:8930;width:182;height:192" coordorigin="2290,8930" coordsize="182,192" path="m2400,9026l2386,9026,2386,9098,2381,9102,2338,9102,2338,9122,2372,9122,2393,9114,2400,9093,2400,9026xe" filled="t" fillcolor="#000000" stroked="f">
                <v:path arrowok="t"/>
                <v:fill/>
              </v:shape>
              <v:shape style="position:absolute;left:2290;top:8930;width:182;height:192" coordorigin="2290,8930" coordsize="182,192" path="m2491,9011l2290,9011,2290,9026,2491,9026,2491,9011xe" filled="t" fillcolor="#000000" stroked="f">
                <v:path arrowok="t"/>
                <v:fill/>
              </v:shape>
              <v:shape style="position:absolute;left:2290;top:8930;width:182;height:192" coordorigin="2290,8930" coordsize="182,192" path="m2472,8930l2309,8930,2309,8949,2443,8949,2386,8992,2386,9011,2400,9011,2400,8997,2472,8949,2472,8930xe" filled="t" fillcolor="#000000" stroked="f">
                <v:path arrowok="t"/>
                <v:fill/>
              </v:shape>
            </v:group>
            <v:group style="position:absolute;left:2496;top:8925;width:211;height:197" coordorigin="2496,8925" coordsize="211,197">
              <v:shape style="position:absolute;left:2496;top:8925;width:211;height:197" coordorigin="2496,8925" coordsize="211,197" path="m2640,9045l2621,9045,2621,9122,2640,9122,2640,9045xe" filled="t" fillcolor="#000000" stroked="f">
                <v:path arrowok="t"/>
                <v:fill/>
              </v:shape>
              <v:shape style="position:absolute;left:2496;top:8925;width:211;height:197" coordorigin="2496,8925" coordsize="211,197" path="m2544,8992l2496,8992,2496,9006,2525,9006,2525,9093,2515,9102,2537,9108,2554,9096,2566,9088,2544,9088,2544,8992xe" filled="t" fillcolor="#000000" stroked="f">
                <v:path arrowok="t"/>
                <v:fill/>
              </v:shape>
              <v:shape style="position:absolute;left:2496;top:8925;width:211;height:197" coordorigin="2496,8925" coordsize="211,197" path="m2573,9064l2563,9074,2554,9078,2544,9088,2566,9088,2573,9083,2573,9064xe" filled="t" fillcolor="#000000" stroked="f">
                <v:path arrowok="t"/>
                <v:fill/>
              </v:shape>
              <v:shape style="position:absolute;left:2496;top:8925;width:211;height:197" coordorigin="2496,8925" coordsize="211,197" path="m2707,9026l2558,9026,2558,9045,2707,9045,2707,9026xe" filled="t" fillcolor="#000000" stroked="f">
                <v:path arrowok="t"/>
                <v:fill/>
              </v:shape>
              <v:shape style="position:absolute;left:2496;top:8925;width:211;height:197" coordorigin="2496,8925" coordsize="211,197" path="m2640,8949l2621,8949,2621,9026,2640,9026,2640,8949xe" filled="t" fillcolor="#000000" stroked="f">
                <v:path arrowok="t"/>
                <v:fill/>
              </v:shape>
              <v:shape style="position:absolute;left:2496;top:8925;width:211;height:197" coordorigin="2496,8925" coordsize="211,197" path="m2578,8963l2568,8968,2573,8979,2582,8996,2592,9016,2600,8996,2591,8980,2578,8963xe" filled="t" fillcolor="#000000" stroked="f">
                <v:path arrowok="t"/>
                <v:fill/>
              </v:shape>
              <v:shape style="position:absolute;left:2496;top:8925;width:211;height:197" coordorigin="2496,8925" coordsize="211,197" path="m2698,8973l2677,8973,2654,9006,2675,9006,2698,8973xe" filled="t" fillcolor="#000000" stroked="f">
                <v:path arrowok="t"/>
                <v:fill/>
              </v:shape>
              <v:shape style="position:absolute;left:2496;top:8925;width:211;height:197" coordorigin="2496,8925" coordsize="211,197" path="m2520,8925l2510,8937,2525,8953,2534,8968,2551,8954,2537,8941,2520,8925xe" filled="t" fillcolor="#000000" stroked="f">
                <v:path arrowok="t"/>
                <v:fill/>
              </v:shape>
              <v:shape style="position:absolute;left:2496;top:8925;width:211;height:197" coordorigin="2496,8925" coordsize="211,197" path="m2693,8934l2568,8934,2568,8949,2693,8949,2693,8934xe" filled="t" fillcolor="#000000" stroked="f">
                <v:path arrowok="t"/>
                <v:fill/>
              </v:shape>
            </v:group>
            <v:group style="position:absolute;left:2712;top:8920;width:202;height:202" coordorigin="2712,8920" coordsize="202,202">
              <v:shape style="position:absolute;left:2712;top:8920;width:202;height:202" coordorigin="2712,8920" coordsize="202,202" path="m2760,9011l2746,9011,2746,9122,2760,9122,2760,9011xe" filled="t" fillcolor="#000000" stroked="f">
                <v:path arrowok="t"/>
                <v:fill/>
              </v:shape>
              <v:shape style="position:absolute;left:2712;top:8920;width:202;height:202" coordorigin="2712,8920" coordsize="202,202" path="m2856,9006l2842,9006,2842,9098,2837,9102,2803,9102,2803,9107,2808,9112,2808,9117,2851,9117,2856,9112,2856,9006xe" filled="t" fillcolor="#000000" stroked="f">
                <v:path arrowok="t"/>
                <v:fill/>
              </v:shape>
              <v:shape style="position:absolute;left:2712;top:8920;width:202;height:202" coordorigin="2712,8920" coordsize="202,202" path="m2803,9026l2798,9040,2790,9060,2782,9077,2774,9093,2779,9093,2784,9098,2795,9086,2822,9030,2803,9026xe" filled="t" fillcolor="#000000" stroked="f">
                <v:path arrowok="t"/>
                <v:fill/>
              </v:shape>
              <v:shape style="position:absolute;left:2712;top:8920;width:202;height:202" coordorigin="2712,8920" coordsize="202,202" path="m2885,9026l2870,9035,2877,9044,2887,9062,2896,9081,2904,9098,2913,9081,2904,9063,2895,9044,2885,9026xe" filled="t" fillcolor="#000000" stroked="f">
                <v:path arrowok="t"/>
                <v:fill/>
              </v:shape>
              <v:shape style="position:absolute;left:2712;top:8920;width:202;height:202" coordorigin="2712,8920" coordsize="202,202" path="m2789,8958l2712,8958,2712,8973,2740,8975,2736,8995,2730,9014,2722,9032,2712,9050,2712,9054,2717,9059,2717,9064,2726,9049,2736,9032,2746,9011,2760,9011,2760,8973,2789,8973,2789,8958xe" filled="t" fillcolor="#000000" stroked="f">
                <v:path arrowok="t"/>
                <v:fill/>
              </v:shape>
              <v:shape style="position:absolute;left:2712;top:8920;width:202;height:202" coordorigin="2712,8920" coordsize="202,202" path="m2770,9002l2760,9011,2765,9021,2774,9026,2779,9035,2789,9026,2784,9016,2774,9011,2770,9002xe" filled="t" fillcolor="#000000" stroked="f">
                <v:path arrowok="t"/>
                <v:fill/>
              </v:shape>
              <v:shape style="position:absolute;left:2712;top:8920;width:202;height:202" coordorigin="2712,8920" coordsize="202,202" path="m2914,8992l2784,8992,2784,9006,2914,9006,2914,8992xe" filled="t" fillcolor="#000000" stroked="f">
                <v:path arrowok="t"/>
                <v:fill/>
              </v:shape>
              <v:shape style="position:absolute;left:2712;top:8920;width:202;height:202" coordorigin="2712,8920" coordsize="202,202" path="m2760,8920l2746,8920,2746,8958,2760,8958,2760,8920xe" filled="t" fillcolor="#000000" stroked="f">
                <v:path arrowok="t"/>
                <v:fill/>
              </v:shape>
              <v:shape style="position:absolute;left:2712;top:8920;width:202;height:202" coordorigin="2712,8920" coordsize="202,202" path="m2904,8934l2794,8934,2794,8949,2904,8949,2904,8934xe" filled="t" fillcolor="#000000" stroked="f">
                <v:path arrowok="t"/>
                <v:fill/>
              </v:shape>
            </v:group>
            <v:group style="position:absolute;left:2933;top:8920;width:187;height:197" coordorigin="2933,8920" coordsize="187,197">
              <v:shape style="position:absolute;left:2933;top:8920;width:187;height:197" coordorigin="2933,8920" coordsize="187,197" path="m3010,8954l2933,8954,2933,9117,2947,9117,2947,9102,3010,9102,3010,9083,2947,9083,2947,9035,3010,9035,3010,9021,2947,9021,2947,8968,3010,8968,3010,8954xe" filled="t" fillcolor="#000000" stroked="f">
                <v:path arrowok="t"/>
                <v:fill/>
              </v:shape>
              <v:shape style="position:absolute;left:2933;top:8920;width:187;height:197" coordorigin="2933,8920" coordsize="187,197" path="m3010,9102l2995,9102,2995,9117,3010,9117,3010,9102xe" filled="t" fillcolor="#000000" stroked="f">
                <v:path arrowok="t"/>
                <v:fill/>
              </v:shape>
              <v:shape style="position:absolute;left:2933;top:8920;width:187;height:197" coordorigin="2933,8920" coordsize="187,197" path="m3010,9035l2995,9035,2995,9083,3010,9083,3010,9035xe" filled="t" fillcolor="#000000" stroked="f">
                <v:path arrowok="t"/>
                <v:fill/>
              </v:shape>
              <v:shape style="position:absolute;left:2933;top:8920;width:187;height:197" coordorigin="2933,8920" coordsize="187,197" path="m3010,8968l2995,8968,2995,9021,3010,9021,3010,8968xe" filled="t" fillcolor="#000000" stroked="f">
                <v:path arrowok="t"/>
                <v:fill/>
              </v:shape>
              <v:shape style="position:absolute;left:2933;top:8920;width:187;height:197" coordorigin="2933,8920" coordsize="187,197" path="m2966,8920l2957,8939,2952,8954,2966,8954,2981,8925,2966,8920xe" filled="t" fillcolor="#000000" stroked="f">
                <v:path arrowok="t"/>
                <v:fill/>
              </v:shape>
              <v:shape style="position:absolute;left:2933;top:8920;width:187;height:197" coordorigin="2933,8920" coordsize="187,197" path="m3119,8968l3043,8968,3101,8990,3101,9015,3100,9036,3099,9054,3098,9070,3096,9083,3096,9093,3091,9102,3038,9102,3043,9112,3049,9117,3066,9117,3092,9116,3109,9105,3109,9102,3053,9102,3038,9098,3111,9098,3115,9081,3115,9068,3116,9053,3116,9033,3117,9010,3118,8984,3119,8968xe" filled="t" fillcolor="#000000" stroked="f">
                <v:path arrowok="t"/>
                <v:fill/>
              </v:shape>
              <v:shape style="position:absolute;left:2933;top:8920;width:187;height:197" coordorigin="2933,8920" coordsize="187,197" path="m3043,9002l3029,9011,3041,9025,3052,9041,3062,9059,3072,9034,3058,9018,3043,9002xe" filled="t" fillcolor="#000000" stroked="f">
                <v:path arrowok="t"/>
                <v:fill/>
              </v:shape>
              <v:shape style="position:absolute;left:2933;top:8920;width:187;height:197" coordorigin="2933,8920" coordsize="187,197" path="m3043,8922l3038,8943,3030,8963,3022,8981,3014,8997,3019,8997,3024,9002,3029,9002,3038,8982,3043,8968,3119,8968,3120,8954,3053,8954,3058,8944,3058,8934,3062,8925,3043,8922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60.559998pt;margin-top:453.440002pt;width:1.68pt;height:2.64pt;mso-position-horizontal-relative:page;mso-position-vertical-relative:page;z-index:-4510" coordorigin="3211,9069" coordsize="34,53">
            <v:shape style="position:absolute;left:3211;top:9069;width:34;height:53" coordorigin="3211,9069" coordsize="34,53" path="m3245,9069l3226,9069,3211,9122,3226,9122,3245,9069xe" filled="t" fillcolor="#000000" stroked="f">
              <v:path arrowok="t"/>
              <v:fill/>
            </v:shape>
            <w10:wrap type="none"/>
          </v:group>
        </w:pict>
      </w:r>
      <w:r>
        <w:rPr/>
        <w:pict>
          <v:shape style="position:absolute;margin-left:388.299988pt;margin-top:445.5pt;width:168.217002pt;height:11.25pt;mso-position-horizontal-relative:page;mso-position-vertical-relative:page;z-index:-4509" type="#_x0000_t75">
            <v:imagedata r:id="rId158" o:title=""/>
          </v:shape>
        </w:pict>
      </w:r>
      <w:r>
        <w:rPr/>
        <w:pict>
          <v:shape style="position:absolute;margin-left:302.140015pt;margin-top:463.5pt;width:253.285424pt;height:11.0925pt;mso-position-horizontal-relative:page;mso-position-vertical-relative:page;z-index:-4508" type="#_x0000_t75">
            <v:imagedata r:id="rId159" o:title=""/>
          </v:shape>
        </w:pict>
      </w:r>
      <w:r>
        <w:rPr/>
        <w:pict>
          <v:shape style="position:absolute;margin-left:354.700012pt;margin-top:481.5pt;width:211.533237pt;height:11.25pt;mso-position-horizontal-relative:page;mso-position-vertical-relative:page;z-index:-4507" type="#_x0000_t75">
            <v:imagedata r:id="rId160" o:title=""/>
          </v:shape>
        </w:pict>
      </w:r>
      <w:r>
        <w:rPr/>
        <w:pict>
          <v:group style="position:absolute;margin-left:123.339996pt;margin-top:499.5pt;width:35.56pt;height:11.08pt;mso-position-horizontal-relative:page;mso-position-vertical-relative:page;z-index:-4506" coordorigin="2467,9990" coordsize="711,222">
            <v:group style="position:absolute;left:2477;top:10000;width:206;height:202" coordorigin="2477,10000" coordsize="206,202">
              <v:shape style="position:absolute;left:2477;top:10000;width:206;height:202" coordorigin="2477,10000" coordsize="206,202" path="m2554,10163l2551,10164,2531,10171,2512,10178,2477,10192,2486,10202,2505,10197,2523,10191,2563,10178,2554,10163xe" filled="t" fillcolor="#000000" stroked="f">
                <v:path arrowok="t"/>
                <v:fill/>
              </v:shape>
              <v:shape style="position:absolute;left:2477;top:10000;width:206;height:202" coordorigin="2477,10000" coordsize="206,202" path="m2606,10163l2597,10178,2612,10181,2631,10187,2650,10194,2669,10202,2661,10182,2641,10176,2623,10170,2606,10163xe" filled="t" fillcolor="#000000" stroked="f">
                <v:path arrowok="t"/>
                <v:fill/>
              </v:shape>
              <v:shape style="position:absolute;left:2477;top:10000;width:206;height:202" coordorigin="2477,10000" coordsize="206,202" path="m2683,10149l2477,10149,2477,10163,2683,10163,2683,10149xe" filled="t" fillcolor="#000000" stroked="f">
                <v:path arrowok="t"/>
                <v:fill/>
              </v:shape>
              <v:shape style="position:absolute;left:2477;top:10000;width:206;height:202" coordorigin="2477,10000" coordsize="206,202" path="m2650,10043l2506,10043,2506,10149,2520,10149,2520,10134,2650,10134,2650,10125,2520,10125,2520,10110,2650,10110,2650,10096,2520,10096,2520,10082,2650,10082,2650,10072,2520,10072,2520,10058,2650,10058,2650,10043xe" filled="t" fillcolor="#000000" stroked="f">
                <v:path arrowok="t"/>
                <v:fill/>
              </v:shape>
              <v:shape style="position:absolute;left:2477;top:10000;width:206;height:202" coordorigin="2477,10000" coordsize="206,202" path="m2650,10134l2635,10134,2635,10149,2650,10149,2650,10134xe" filled="t" fillcolor="#000000" stroked="f">
                <v:path arrowok="t"/>
                <v:fill/>
              </v:shape>
              <v:shape style="position:absolute;left:2477;top:10000;width:206;height:202" coordorigin="2477,10000" coordsize="206,202" path="m2650,10110l2635,10110,2635,10125,2650,10125,2650,10110xe" filled="t" fillcolor="#000000" stroked="f">
                <v:path arrowok="t"/>
                <v:fill/>
              </v:shape>
              <v:shape style="position:absolute;left:2477;top:10000;width:206;height:202" coordorigin="2477,10000" coordsize="206,202" path="m2650,10082l2635,10082,2635,10096,2650,10096,2650,10082xe" filled="t" fillcolor="#000000" stroked="f">
                <v:path arrowok="t"/>
                <v:fill/>
              </v:shape>
              <v:shape style="position:absolute;left:2477;top:10000;width:206;height:202" coordorigin="2477,10000" coordsize="206,202" path="m2650,10058l2635,10058,2635,10072,2650,10072,2650,10058xe" filled="t" fillcolor="#000000" stroked="f">
                <v:path arrowok="t"/>
                <v:fill/>
              </v:shape>
              <v:shape style="position:absolute;left:2477;top:10000;width:206;height:202" coordorigin="2477,10000" coordsize="206,202" path="m2587,10029l2573,10029,2573,10043,2587,10043,2587,10029xe" filled="t" fillcolor="#000000" stroked="f">
                <v:path arrowok="t"/>
                <v:fill/>
              </v:shape>
              <v:shape style="position:absolute;left:2477;top:10000;width:206;height:202" coordorigin="2477,10000" coordsize="206,202" path="m2678,10014l2477,10014,2477,10029,2678,10029,2678,10014xe" filled="t" fillcolor="#000000" stroked="f">
                <v:path arrowok="t"/>
                <v:fill/>
              </v:shape>
              <v:shape style="position:absolute;left:2477;top:10000;width:206;height:202" coordorigin="2477,10000" coordsize="206,202" path="m2587,10000l2573,10000,2573,10014,2587,10014,2587,10000xe" filled="t" fillcolor="#000000" stroked="f">
                <v:path arrowok="t"/>
                <v:fill/>
              </v:shape>
            </v:group>
            <v:group style="position:absolute;left:2688;top:10000;width:197;height:202" coordorigin="2688,10000" coordsize="197,202">
              <v:shape style="position:absolute;left:2688;top:10000;width:197;height:202" coordorigin="2688,10000" coordsize="197,202" path="m2846,10168l2807,10168,2825,10175,2843,10184,2862,10193,2880,10202,2876,10181,2858,10173,2846,10168xe" filled="t" fillcolor="#000000" stroked="f">
                <v:path arrowok="t"/>
                <v:fill/>
              </v:shape>
              <v:shape style="position:absolute;left:2688;top:10000;width:197;height:202" coordorigin="2688,10000" coordsize="197,202" path="m2818,10053l2800,10075,2800,10097,2797,10116,2794,10130,2693,10130,2693,10144,2785,10149,2773,10159,2757,10167,2738,10175,2715,10181,2688,10187,2698,10197,2772,10182,2807,10168,2846,10168,2840,10165,2821,10157,2803,10149,2803,10144,2890,10144,2890,10130,2815,10118,2817,10101,2817,10097,2817,10080,2818,10053xe" filled="t" fillcolor="#000000" stroked="f">
                <v:path arrowok="t"/>
                <v:fill/>
              </v:shape>
              <v:shape style="position:absolute;left:2688;top:10000;width:197;height:202" coordorigin="2688,10000" coordsize="197,202" path="m2722,10086l2722,10101,2755,10120,2758,10103,2740,10094,2722,10086xe" filled="t" fillcolor="#000000" stroked="f">
                <v:path arrowok="t"/>
                <v:fill/>
              </v:shape>
              <v:shape style="position:absolute;left:2688;top:10000;width:197;height:202" coordorigin="2688,10000" coordsize="197,202" path="m2741,10053l2739,10070,2757,10080,2774,10091,2776,10072,2758,10063,2741,10053xe" filled="t" fillcolor="#000000" stroked="f">
                <v:path arrowok="t"/>
                <v:fill/>
              </v:shape>
              <v:shape style="position:absolute;left:2688;top:10000;width:197;height:202" coordorigin="2688,10000" coordsize="197,202" path="m2885,10029l2698,10029,2698,10067,2712,10067,2712,10043,2885,10043,2885,10029xe" filled="t" fillcolor="#000000" stroked="f">
                <v:path arrowok="t"/>
                <v:fill/>
              </v:shape>
              <v:shape style="position:absolute;left:2688;top:10000;width:197;height:202" coordorigin="2688,10000" coordsize="197,202" path="m2885,10043l2870,10043,2870,10067,2885,10067,2885,10043xe" filled="t" fillcolor="#000000" stroked="f">
                <v:path arrowok="t"/>
                <v:fill/>
              </v:shape>
              <v:shape style="position:absolute;left:2688;top:10000;width:197;height:202" coordorigin="2688,10000" coordsize="197,202" path="m2794,10000l2774,10010,2784,10014,2789,10024,2789,10029,2798,10029,2808,10024,2798,10005,2794,10000xe" filled="t" fillcolor="#000000" stroked="f">
                <v:path arrowok="t"/>
                <v:fill/>
              </v:shape>
            </v:group>
            <v:group style="position:absolute;left:2899;top:10000;width:202;height:202" coordorigin="2899,10000" coordsize="202,202">
              <v:shape style="position:absolute;left:2899;top:10000;width:202;height:202" coordorigin="2899,10000" coordsize="202,202" path="m2942,10000l2928,10000,2928,10202,2942,10202,2942,10048,2962,10048,2955,10038,2942,10038,2942,10000xe" filled="t" fillcolor="#000000" stroked="f">
                <v:path arrowok="t"/>
                <v:fill/>
              </v:shape>
              <v:shape style="position:absolute;left:2899;top:10000;width:202;height:202" coordorigin="2899,10000" coordsize="202,202" path="m3101,10178l2962,10178,2962,10192,3101,10192,3101,10178xe" filled="t" fillcolor="#000000" stroked="f">
                <v:path arrowok="t"/>
                <v:fill/>
              </v:shape>
              <v:shape style="position:absolute;left:2899;top:10000;width:202;height:202" coordorigin="2899,10000" coordsize="202,202" path="m3043,10125l3029,10125,3029,10178,3043,10178,3043,10125xe" filled="t" fillcolor="#000000" stroked="f">
                <v:path arrowok="t"/>
                <v:fill/>
              </v:shape>
              <v:shape style="position:absolute;left:2899;top:10000;width:202;height:202" coordorigin="2899,10000" coordsize="202,202" path="m3091,10110l2976,10110,2976,10125,3091,10125,3091,10110xe" filled="t" fillcolor="#000000" stroked="f">
                <v:path arrowok="t"/>
                <v:fill/>
              </v:shape>
              <v:shape style="position:absolute;left:2899;top:10000;width:202;height:202" coordorigin="2899,10000" coordsize="202,202" path="m3043,10062l3029,10062,3029,10110,3043,10110,3043,10062xe" filled="t" fillcolor="#000000" stroked="f">
                <v:path arrowok="t"/>
                <v:fill/>
              </v:shape>
              <v:shape style="position:absolute;left:2899;top:10000;width:202;height:202" coordorigin="2899,10000" coordsize="202,202" path="m2990,10016l2985,10035,2979,10054,2971,10073,2962,10091,2966,10091,2971,10096,2977,10098,2986,10078,2995,10062,3096,10062,3096,10048,3000,10048,3000,10038,3005,10029,3005,10019,2990,10016xe" filled="t" fillcolor="#000000" stroked="f">
                <v:path arrowok="t"/>
                <v:fill/>
              </v:shape>
              <v:shape style="position:absolute;left:2899;top:10000;width:202;height:202" coordorigin="2899,10000" coordsize="202,202" path="m2962,10048l2942,10048,2957,10077,2971,10067,2962,10048xe" filled="t" fillcolor="#000000" stroked="f">
                <v:path arrowok="t"/>
                <v:fill/>
              </v:shape>
              <v:shape style="position:absolute;left:2899;top:10000;width:202;height:202" coordorigin="2899,10000" coordsize="202,202" path="m3043,10000l3029,10000,3029,10048,3043,10048,3043,10000xe" filled="t" fillcolor="#000000" stroked="f">
                <v:path arrowok="t"/>
                <v:fill/>
              </v:shape>
              <v:shape style="position:absolute;left:2899;top:10000;width:202;height:202" coordorigin="2899,10000" coordsize="202,202" path="m2952,10034l2942,10038,2955,10038,2952,10034xe" filled="t" fillcolor="#000000" stroked="f">
                <v:path arrowok="t"/>
                <v:fill/>
              </v:shape>
              <v:shape style="position:absolute;left:2899;top:10000;width:202;height:202" coordorigin="2899,10000" coordsize="202,202" path="m2909,10048l2906,10063,2903,10083,2899,10101,2909,10101,2916,10091,2919,10071,2923,10053,2909,10048xe" filled="t" fillcolor="#000000" stroked="f">
                <v:path arrowok="t"/>
                <v:fill/>
              </v:shape>
            </v:group>
            <v:group style="position:absolute;left:3130;top:10154;width:38;height:48" coordorigin="3130,10154" coordsize="38,48">
              <v:shape style="position:absolute;left:3130;top:10154;width:38;height:48" coordorigin="3130,10154" coordsize="38,48" path="m3130,10154l3131,10174,3158,10202,3168,10187,3162,10181,3148,10169,3130,10154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165.580002pt;margin-top:499.5pt;width:98.791327pt;height:11.0925pt;mso-position-horizontal-relative:page;mso-position-vertical-relative:page;z-index:-4505" type="#_x0000_t75">
            <v:imagedata r:id="rId161" o:title=""/>
          </v:shape>
        </w:pict>
      </w:r>
      <w:r>
        <w:rPr/>
        <w:pict>
          <v:shape style="position:absolute;margin-left:270.700012pt;margin-top:499.5pt;width:177.549595pt;height:11.25pt;mso-position-horizontal-relative:page;mso-position-vertical-relative:page;z-index:-4504" type="#_x0000_t75">
            <v:imagedata r:id="rId162" o:title=""/>
          </v:shape>
        </w:pict>
      </w:r>
      <w:r>
        <w:rPr/>
        <w:pict>
          <v:shape style="position:absolute;margin-left:453.579987pt;margin-top:499.5pt;width:111.221997pt;height:11.25pt;mso-position-horizontal-relative:page;mso-position-vertical-relative:page;z-index:-4503" type="#_x0000_t75">
            <v:imagedata r:id="rId163" o:title=""/>
          </v:shape>
        </w:pict>
      </w:r>
      <w:r>
        <w:rPr/>
        <w:pict>
          <v:group style="position:absolute;margin-left:140.380005pt;margin-top:518.219971pt;width:19.240pt;height:10.36pt;mso-position-horizontal-relative:page;mso-position-vertical-relative:page;z-index:-4502" coordorigin="2808,10364" coordsize="385,207">
            <v:group style="position:absolute;left:2818;top:10374;width:67;height:48" coordorigin="2818,10374" coordsize="67,48">
              <v:shape style="position:absolute;left:2818;top:10374;width:67;height:48" coordorigin="2818,10374" coordsize="67,48" path="m2885,10374l2870,10374,2851,10422,2870,10422,2885,10374xe" filled="t" fillcolor="#000000" stroked="f">
                <v:path arrowok="t"/>
                <v:fill/>
              </v:shape>
              <v:shape style="position:absolute;left:2818;top:10374;width:67;height:48" coordorigin="2818,10374" coordsize="67,48" path="m2846,10374l2837,10374,2818,10422,2837,10422,2846,10374xe" filled="t" fillcolor="#000000" stroked="f">
                <v:path arrowok="t"/>
                <v:fill/>
              </v:shape>
            </v:group>
            <v:group style="position:absolute;left:2899;top:10374;width:202;height:187" coordorigin="2899,10374" coordsize="202,187">
              <v:shape style="position:absolute;left:2899;top:10374;width:202;height:187" coordorigin="2899,10374" coordsize="202,187" path="m3086,10374l2918,10374,2918,10394,2986,10401,2985,10422,2981,10442,2904,10442,2904,10456,2980,10458,2972,10478,2962,10496,2950,10511,2936,10525,2919,10537,2899,10547,2904,10557,2959,10527,2995,10456,3101,10456,3101,10442,3000,10434,3003,10413,3005,10394,3086,10394,3086,10374xe" filled="t" fillcolor="#000000" stroked="f">
                <v:path arrowok="t"/>
                <v:fill/>
              </v:shape>
              <v:shape style="position:absolute;left:2899;top:10374;width:202;height:187" coordorigin="2899,10374" coordsize="202,187" path="m3024,10470l3010,10470,3010,10547,3014,10557,3086,10557,3096,10547,3098,10542,3029,10542,3024,10538,3024,10470xe" filled="t" fillcolor="#000000" stroked="f">
                <v:path arrowok="t"/>
                <v:fill/>
              </v:shape>
              <v:shape style="position:absolute;left:2899;top:10374;width:202;height:187" coordorigin="2899,10374" coordsize="202,187" path="m3091,10499l3086,10499,3086,10514,3082,10523,3082,10538,3077,10542,3098,10542,3101,10538,3101,10504,3096,10504,3091,10499xe" filled="t" fillcolor="#000000" stroked="f">
                <v:path arrowok="t"/>
                <v:fill/>
              </v:shape>
            </v:group>
            <v:group style="position:absolute;left:3120;top:10374;width:62;height:48" coordorigin="3120,10374" coordsize="62,48">
              <v:shape style="position:absolute;left:3120;top:10374;width:62;height:48" coordorigin="3120,10374" coordsize="62,48" path="m3182,10374l3163,10374,3154,10422,3168,10422,3182,10374xe" filled="t" fillcolor="#000000" stroked="f">
                <v:path arrowok="t"/>
                <v:fill/>
              </v:shape>
              <v:shape style="position:absolute;left:3120;top:10374;width:62;height:48" coordorigin="3120,10374" coordsize="62,48" path="m3149,10374l3130,10374,3120,10422,3130,10422,3149,10374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66.559998pt;margin-top:525.440002pt;width:2.4pt;height:2.4pt;mso-position-horizontal-relative:page;mso-position-vertical-relative:page;z-index:-4501" coordorigin="3331,10509" coordsize="48,48">
            <v:shape style="position:absolute;left:3331;top:10509;width:48;height:48" coordorigin="3331,10509" coordsize="48,48" path="m3370,10509l3341,10509,3331,10518,3331,10547,3341,10557,3370,10557,3379,10547,3379,10542,3346,10542,3346,10523,3379,10523,3379,10518,3370,10509xe" filled="t" fillcolor="#000000" stroked="f">
              <v:path arrowok="t"/>
              <v:fill/>
            </v:shape>
            <v:shape style="position:absolute;left:3331;top:10509;width:48;height:48" coordorigin="3331,10509" coordsize="48,48" path="m3379,10523l3365,10523,3365,10542,3379,10542,3379,10523xe" filled="t" fillcolor="#000000" stroked="f">
              <v:path arrowok="t"/>
              <v:fill/>
            </v:shape>
            <w10:wrap type="none"/>
          </v:group>
        </w:pict>
      </w:r>
      <w:r>
        <w:rPr/>
        <w:pict>
          <v:shape style="position:absolute;margin-left:183.580002pt;margin-top:535.5pt;width:82.788748pt;height:11.25pt;mso-position-horizontal-relative:page;mso-position-vertical-relative:page;z-index:-4500" type="#_x0000_t75">
            <v:imagedata r:id="rId164" o:title=""/>
          </v:shape>
        </w:pict>
      </w:r>
      <w:r>
        <w:rPr/>
        <w:pict>
          <v:shape style="position:absolute;margin-left:272.619995pt;margin-top:535.5pt;width:140.554312pt;height:11.25pt;mso-position-horizontal-relative:page;mso-position-vertical-relative:page;z-index:-4499" type="#_x0000_t75">
            <v:imagedata r:id="rId165" o:title=""/>
          </v:shape>
        </w:pict>
      </w:r>
      <w:r>
        <w:rPr/>
        <w:pict>
          <v:group style="position:absolute;margin-left:53.259998pt;margin-top:553.73999pt;width:39.880pt;height:11.08pt;mso-position-horizontal-relative:page;mso-position-vertical-relative:page;z-index:-4498" coordorigin="1065,11075" coordsize="798,222">
            <v:group style="position:absolute;left:1075;top:11099;width:91;height:163" coordorigin="1075,11099" coordsize="91,163">
              <v:shape style="position:absolute;left:1075;top:11099;width:91;height:163" coordorigin="1075,11099" coordsize="91,163" path="m1075,11234l1076,11253,1091,11259,1115,11262,1135,11259,1152,11248,1113,11248,1092,11244,1075,11234xe" filled="t" fillcolor="#000000" stroked="f">
                <v:path arrowok="t"/>
                <v:fill/>
              </v:shape>
              <v:shape style="position:absolute;left:1075;top:11099;width:91;height:163" coordorigin="1075,11099" coordsize="91,163" path="m1155,11114l1122,11114,1137,11125,1141,11151,1129,11166,1104,11171,1090,11171,1090,11186,1122,11187,1141,11196,1147,11214,1147,11224,1142,11234,1133,11243,1123,11248,1152,11248,1162,11238,1166,11229,1166,11195,1157,11190,1152,11181,1142,11176,1133,11176,1142,11173,1157,11159,1162,11138,1162,11123,1157,11118,1155,11114xe" filled="t" fillcolor="#000000" stroked="f">
                <v:path arrowok="t"/>
                <v:fill/>
              </v:shape>
              <v:shape style="position:absolute;left:1075;top:11099;width:91;height:163" coordorigin="1075,11099" coordsize="91,163" path="m1133,11099l1090,11099,1080,11109,1083,11125,1098,11117,1122,11114,1155,11114,1152,11109,1133,11099xe" filled="t" fillcolor="#000000" stroked="f">
                <v:path arrowok="t"/>
                <v:fill/>
              </v:shape>
            </v:group>
            <v:group style="position:absolute;left:1195;top:11238;width:29;height:24" coordorigin="1195,11238" coordsize="29,24">
              <v:shape style="position:absolute;left:1195;top:11238;width:29;height:24" coordorigin="1195,11238" coordsize="29,24" path="m1219,11238l1200,11238,1195,11243,1195,11258,1200,11258,1200,11262,1214,11262,1224,11253,1224,11248,1219,11243,1219,11238xe" filled="t" fillcolor="#000000" stroked="f">
                <v:path arrowok="t"/>
                <v:fill/>
              </v:shape>
            </v:group>
            <v:group style="position:absolute;left:1238;top:11085;width:197;height:202" coordorigin="1238,11085" coordsize="197,202">
              <v:shape style="position:absolute;left:1238;top:11085;width:197;height:202" coordorigin="1238,11085" coordsize="197,202" path="m1310,11234l1296,11234,1296,11267,1291,11272,1301,11286,1306,11286,1325,11278,1344,11272,1363,11267,1310,11267,1310,11234xe" filled="t" fillcolor="#000000" stroked="f">
                <v:path arrowok="t"/>
                <v:fill/>
              </v:shape>
              <v:shape style="position:absolute;left:1238;top:11085;width:197;height:202" coordorigin="1238,11085" coordsize="197,202" path="m1352,11201l1337,11201,1348,11220,1392,11262,1430,11277,1430,11272,1435,11267,1435,11261,1415,11255,1397,11246,1382,11234,1404,11224,1368,11224,1358,11214,1354,11205,1352,11201xe" filled="t" fillcolor="#000000" stroked="f">
                <v:path arrowok="t"/>
                <v:fill/>
              </v:shape>
              <v:shape style="position:absolute;left:1238;top:11085;width:197;height:202" coordorigin="1238,11085" coordsize="197,202" path="m1349,11251l1331,11258,1310,11267,1363,11267,1359,11258,1358,11253,1349,11251xe" filled="t" fillcolor="#000000" stroked="f">
                <v:path arrowok="t"/>
                <v:fill/>
              </v:shape>
              <v:shape style="position:absolute;left:1238;top:11085;width:197;height:202" coordorigin="1238,11085" coordsize="197,202" path="m1440,11176l1238,11176,1238,11190,1307,11204,1293,11217,1276,11228,1258,11239,1238,11248,1238,11253,1243,11258,1263,11254,1280,11244,1296,11234,1310,11234,1310,11219,1320,11214,1330,11205,1337,11201,1352,11201,1349,11190,1440,11190,1440,11176xe" filled="t" fillcolor="#000000" stroked="f">
                <v:path arrowok="t"/>
                <v:fill/>
              </v:shape>
              <v:shape style="position:absolute;left:1238;top:11085;width:197;height:202" coordorigin="1238,11085" coordsize="197,202" path="m1416,11200l1402,11207,1384,11217,1368,11224,1404,11224,1426,11214,1416,11200xe" filled="t" fillcolor="#000000" stroked="f">
                <v:path arrowok="t"/>
                <v:fill/>
              </v:shape>
              <v:shape style="position:absolute;left:1238;top:11085;width:197;height:202" coordorigin="1238,11085" coordsize="197,202" path="m1349,11157l1330,11157,1330,11176,1349,11176,1349,11157xe" filled="t" fillcolor="#000000" stroked="f">
                <v:path arrowok="t"/>
                <v:fill/>
              </v:shape>
              <v:shape style="position:absolute;left:1238;top:11085;width:197;height:202" coordorigin="1238,11085" coordsize="197,202" path="m1426,11142l1253,11142,1253,11157,1426,11157,1426,11142xe" filled="t" fillcolor="#000000" stroked="f">
                <v:path arrowok="t"/>
                <v:fill/>
              </v:shape>
              <v:shape style="position:absolute;left:1238;top:11085;width:197;height:202" coordorigin="1238,11085" coordsize="197,202" path="m1349,11123l1330,11123,1330,11142,1349,11142,1349,11123xe" filled="t" fillcolor="#000000" stroked="f">
                <v:path arrowok="t"/>
                <v:fill/>
              </v:shape>
              <v:shape style="position:absolute;left:1238;top:11085;width:197;height:202" coordorigin="1238,11085" coordsize="197,202" path="m1435,11109l1243,11109,1243,11123,1435,11123,1435,11109xe" filled="t" fillcolor="#000000" stroked="f">
                <v:path arrowok="t"/>
                <v:fill/>
              </v:shape>
              <v:shape style="position:absolute;left:1238;top:11085;width:197;height:202" coordorigin="1238,11085" coordsize="197,202" path="m1349,11085l1330,11085,1330,11109,1349,11109,1349,11085xe" filled="t" fillcolor="#000000" stroked="f">
                <v:path arrowok="t"/>
                <v:fill/>
              </v:shape>
            </v:group>
            <v:group style="position:absolute;left:1459;top:11085;width:178;height:202" coordorigin="1459,11085" coordsize="178,202">
              <v:shape style="position:absolute;left:1459;top:11085;width:178;height:202" coordorigin="1459,11085" coordsize="178,202" path="m1560,11214l1541,11214,1541,11286,1560,11286,1560,11214xe" filled="t" fillcolor="#000000" stroked="f">
                <v:path arrowok="t"/>
                <v:fill/>
              </v:shape>
              <v:shape style="position:absolute;left:1459;top:11085;width:178;height:202" coordorigin="1459,11085" coordsize="178,202" path="m1637,11128l1459,11128,1459,11224,1478,11224,1478,11214,1637,11214,1637,11195,1478,11195,1478,11142,1637,11142,1637,11128xe" filled="t" fillcolor="#000000" stroked="f">
                <v:path arrowok="t"/>
                <v:fill/>
              </v:shape>
              <v:shape style="position:absolute;left:1459;top:11085;width:178;height:202" coordorigin="1459,11085" coordsize="178,202" path="m1637,11214l1622,11214,1622,11224,1637,11224,1637,11214xe" filled="t" fillcolor="#000000" stroked="f">
                <v:path arrowok="t"/>
                <v:fill/>
              </v:shape>
              <v:shape style="position:absolute;left:1459;top:11085;width:178;height:202" coordorigin="1459,11085" coordsize="178,202" path="m1560,11142l1541,11142,1541,11195,1560,11195,1560,11142xe" filled="t" fillcolor="#000000" stroked="f">
                <v:path arrowok="t"/>
                <v:fill/>
              </v:shape>
              <v:shape style="position:absolute;left:1459;top:11085;width:178;height:202" coordorigin="1459,11085" coordsize="178,202" path="m1637,11142l1622,11142,1622,11195,1637,11195,1637,11142xe" filled="t" fillcolor="#000000" stroked="f">
                <v:path arrowok="t"/>
                <v:fill/>
              </v:shape>
              <v:shape style="position:absolute;left:1459;top:11085;width:178;height:202" coordorigin="1459,11085" coordsize="178,202" path="m1560,11085l1541,11085,1541,11128,1560,11128,1560,11085xe" filled="t" fillcolor="#000000" stroked="f">
                <v:path arrowok="t"/>
                <v:fill/>
              </v:shape>
            </v:group>
            <v:group style="position:absolute;left:1666;top:11085;width:187;height:202" coordorigin="1666,11085" coordsize="187,202">
              <v:shape style="position:absolute;left:1666;top:11085;width:187;height:202" coordorigin="1666,11085" coordsize="187,202" path="m1742,11118l1666,11118,1666,11286,1680,11286,1680,11267,1742,11267,1742,11253,1680,11253,1680,11200,1742,11200,1742,11186,1680,11186,1680,11133,1742,11133,1742,11118xe" filled="t" fillcolor="#000000" stroked="f">
                <v:path arrowok="t"/>
                <v:fill/>
              </v:shape>
              <v:shape style="position:absolute;left:1666;top:11085;width:187;height:202" coordorigin="1666,11085" coordsize="187,202" path="m1742,11267l1728,11267,1728,11282,1742,11282,1742,11267xe" filled="t" fillcolor="#000000" stroked="f">
                <v:path arrowok="t"/>
                <v:fill/>
              </v:shape>
              <v:shape style="position:absolute;left:1666;top:11085;width:187;height:202" coordorigin="1666,11085" coordsize="187,202" path="m1742,11200l1728,11200,1728,11253,1742,11253,1742,11200xe" filled="t" fillcolor="#000000" stroked="f">
                <v:path arrowok="t"/>
                <v:fill/>
              </v:shape>
              <v:shape style="position:absolute;left:1666;top:11085;width:187;height:202" coordorigin="1666,11085" coordsize="187,202" path="m1742,11133l1728,11133,1728,11186,1742,11186,1742,11133xe" filled="t" fillcolor="#000000" stroked="f">
                <v:path arrowok="t"/>
                <v:fill/>
              </v:shape>
              <v:shape style="position:absolute;left:1666;top:11085;width:187;height:202" coordorigin="1666,11085" coordsize="187,202" path="m1699,11085l1694,11094,1690,11109,1685,11118,1704,11118,1718,11090,1699,11085xe" filled="t" fillcolor="#000000" stroked="f">
                <v:path arrowok="t"/>
                <v:fill/>
              </v:shape>
              <v:shape style="position:absolute;left:1666;top:11085;width:187;height:202" coordorigin="1666,11085" coordsize="187,202" path="m1776,11262l1776,11277,1785,11282,1804,11281,1826,11281,1843,11270,1844,11267,1786,11267,1776,11262xe" filled="t" fillcolor="#000000" stroked="f">
                <v:path arrowok="t"/>
                <v:fill/>
              </v:shape>
              <v:shape style="position:absolute;left:1666;top:11085;width:187;height:202" coordorigin="1666,11085" coordsize="187,202" path="m1853,11133l1781,11133,1834,11155,1834,11248,1829,11262,1824,11267,1844,11267,1848,11246,1849,11233,1850,11217,1851,11198,1852,11175,1852,11155,1853,11146,1853,11133xe" filled="t" fillcolor="#000000" stroked="f">
                <v:path arrowok="t"/>
                <v:fill/>
              </v:shape>
              <v:shape style="position:absolute;left:1666;top:11085;width:187;height:202" coordorigin="1666,11085" coordsize="187,202" path="m1776,11166l1766,11176,1777,11191,1789,11208,1800,11224,1814,11213,1804,11199,1792,11184,1776,11166xe" filled="t" fillcolor="#000000" stroked="f">
                <v:path arrowok="t"/>
                <v:fill/>
              </v:shape>
              <v:shape style="position:absolute;left:1666;top:11085;width:187;height:202" coordorigin="1666,11085" coordsize="187,202" path="m1779,11089l1773,11109,1765,11129,1757,11146,1747,11162,1752,11162,1757,11166,1763,11168,1772,11151,1781,11133,1853,11133,1853,11118,1786,11118,1795,11099,1795,11090,1779,11089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09.039993pt;margin-top:554.52887pt;width:9.84pt;height:9.791141pt;mso-position-horizontal-relative:page;mso-position-vertical-relative:page;z-index:-4497" coordorigin="4181,11091" coordsize="197,196">
            <v:shape style="position:absolute;left:4181;top:11091;width:197;height:196" coordorigin="4181,11091" coordsize="197,196" path="m4378,11109l4286,11109,4286,11282,4301,11282,4301,11262,4378,11262,4378,11248,4301,11248,4301,11128,4378,11128,4378,11109xe" filled="t" fillcolor="#000000" stroked="f">
              <v:path arrowok="t"/>
              <v:fill/>
            </v:shape>
            <v:shape style="position:absolute;left:4181;top:11091;width:197;height:196" coordorigin="4181,11091" coordsize="197,196" path="m4378,11262l4363,11262,4363,11282,4378,11282,4378,11262xe" filled="t" fillcolor="#000000" stroked="f">
              <v:path arrowok="t"/>
              <v:fill/>
            </v:shape>
            <v:shape style="position:absolute;left:4181;top:11091;width:197;height:196" coordorigin="4181,11091" coordsize="197,196" path="m4378,11128l4363,11128,4363,11248,4378,11248,4378,11128xe" filled="t" fillcolor="#000000" stroked="f">
              <v:path arrowok="t"/>
              <v:fill/>
            </v:shape>
            <v:shape style="position:absolute;left:4181;top:11091;width:197;height:196" coordorigin="4181,11091" coordsize="197,196" path="m4243,11181l4238,11190,4224,11190,4224,11286,4238,11286,4239,11196,4262,11196,4260,11194,4243,11181xe" filled="t" fillcolor="#000000" stroked="f">
              <v:path arrowok="t"/>
              <v:fill/>
            </v:shape>
            <v:shape style="position:absolute;left:4181;top:11091;width:197;height:196" coordorigin="4181,11091" coordsize="197,196" path="m4277,11147l4186,11147,4186,11162,4213,11178,4204,11196,4194,11213,4181,11229,4186,11238,4186,11243,4195,11242,4206,11225,4215,11208,4224,11190,4238,11190,4238,11162,4277,11162,4277,11147xe" filled="t" fillcolor="#000000" stroked="f">
              <v:path arrowok="t"/>
              <v:fill/>
            </v:shape>
            <v:shape style="position:absolute;left:4181;top:11091;width:197;height:196" coordorigin="4181,11091" coordsize="197,196" path="m4262,11196l4239,11196,4267,11224,4274,11207,4262,11196xe" filled="t" fillcolor="#000000" stroked="f">
              <v:path arrowok="t"/>
              <v:fill/>
            </v:shape>
            <v:shape style="position:absolute;left:4181;top:11091;width:197;height:196" coordorigin="4181,11091" coordsize="197,196" path="m4238,11114l4224,11114,4224,11147,4238,11147,4238,11114xe" filled="t" fillcolor="#000000" stroked="f">
              <v:path arrowok="t"/>
              <v:fill/>
            </v:shape>
            <v:shape style="position:absolute;left:4181;top:11091;width:197;height:196" coordorigin="4181,11091" coordsize="197,196" path="m4265,11091l4246,11096,4227,11101,4206,11103,4186,11104,4186,11109,4190,11114,4190,11118,4210,11118,4224,11114,4238,11114,4248,11109,4262,11109,4272,11104,4265,11091xe" filled="t" fillcolor="#000000" stroked="f">
              <v:path arrowok="t"/>
              <v:fill/>
            </v:shape>
            <w10:wrap type="none"/>
          </v:group>
        </w:pict>
      </w:r>
      <w:r>
        <w:rPr/>
        <w:pict>
          <v:shape style="position:absolute;margin-left:225.580002pt;margin-top:553.73999pt;width:155.075088pt;height:11.25pt;mso-position-horizontal-relative:page;mso-position-vertical-relative:page;z-index:-4496" type="#_x0000_t75">
            <v:imagedata r:id="rId166" o:title=""/>
          </v:shape>
        </w:pict>
      </w:r>
      <w:r>
        <w:rPr/>
        <w:pict>
          <v:shape style="position:absolute;margin-left:390.700012pt;margin-top:553.73999pt;width:167.954947pt;height:11.25pt;mso-position-horizontal-relative:page;mso-position-vertical-relative:page;z-index:-4495" type="#_x0000_t75">
            <v:imagedata r:id="rId167" o:title=""/>
          </v:shape>
        </w:pict>
      </w:r>
      <w:r>
        <w:rPr/>
        <w:pict>
          <v:group style="position:absolute;margin-left:28.540001pt;margin-top:571.73999pt;width:46.12pt;height:11.32pt;mso-position-horizontal-relative:page;mso-position-vertical-relative:page;z-index:-4494" coordorigin="571,11435" coordsize="922,226">
            <v:group style="position:absolute;left:581;top:11455;width:206;height:191" coordorigin="581,11455" coordsize="206,191">
              <v:shape style="position:absolute;left:581;top:11455;width:206;height:191" coordorigin="581,11455" coordsize="206,191" path="m772,11455l753,11458,712,11461,691,11464,690,11565,669,11621,658,11637,662,11642,662,11646,675,11642,685,11625,694,11607,700,11588,704,11568,706,11546,706,11536,787,11536,787,11522,706,11522,719,11474,737,11473,758,11472,782,11469,772,11455xe" filled="t" fillcolor="#000000" stroked="f">
                <v:path arrowok="t"/>
                <v:fill/>
              </v:shape>
              <v:shape style="position:absolute;left:581;top:11455;width:206;height:191" coordorigin="581,11455" coordsize="206,191" path="m754,11536l739,11536,739,11646,754,11646,754,11536xe" filled="t" fillcolor="#000000" stroked="f">
                <v:path arrowok="t"/>
                <v:fill/>
              </v:shape>
              <v:shape style="position:absolute;left:581;top:11455;width:206;height:191" coordorigin="581,11455" coordsize="206,191" path="m660,11456l640,11458,620,11459,600,11459,600,11561,598,11585,595,11605,589,11622,581,11637,586,11637,614,11574,667,11574,667,11560,614,11560,614,11522,667,11522,667,11507,614,11507,617,11474,639,11472,658,11470,677,11469,660,11456xe" filled="t" fillcolor="#000000" stroked="f">
                <v:path arrowok="t"/>
                <v:fill/>
              </v:shape>
              <v:shape style="position:absolute;left:581;top:11455;width:206;height:191" coordorigin="581,11455" coordsize="206,191" path="m667,11574l653,11574,653,11584,667,11584,667,11574xe" filled="t" fillcolor="#000000" stroked="f">
                <v:path arrowok="t"/>
                <v:fill/>
              </v:shape>
              <v:shape style="position:absolute;left:581;top:11455;width:206;height:191" coordorigin="581,11455" coordsize="206,191" path="m667,11522l653,11522,653,11560,667,11560,667,11522xe" filled="t" fillcolor="#000000" stroked="f">
                <v:path arrowok="t"/>
                <v:fill/>
              </v:shape>
            </v:group>
            <v:group style="position:absolute;left:792;top:11445;width:178;height:202" coordorigin="792,11445" coordsize="178,202">
              <v:shape style="position:absolute;left:792;top:11445;width:178;height:202" coordorigin="792,11445" coordsize="178,202" path="m850,11541l835,11541,835,11646,850,11646,850,11598,970,11598,970,11589,850,11589,850,11560,970,11560,970,11550,850,11550,850,11541xe" filled="t" fillcolor="#000000" stroked="f">
                <v:path arrowok="t"/>
                <v:fill/>
              </v:shape>
              <v:shape style="position:absolute;left:792;top:11445;width:178;height:202" coordorigin="792,11445" coordsize="178,202" path="m970,11598l955,11598,955,11622,950,11627,912,11627,912,11646,965,11646,970,11637,970,11598xe" filled="t" fillcolor="#000000" stroked="f">
                <v:path arrowok="t"/>
                <v:fill/>
              </v:shape>
              <v:shape style="position:absolute;left:792;top:11445;width:178;height:202" coordorigin="792,11445" coordsize="178,202" path="m970,11560l955,11560,955,11589,970,11589,970,11560xe" filled="t" fillcolor="#000000" stroked="f">
                <v:path arrowok="t"/>
                <v:fill/>
              </v:shape>
              <v:shape style="position:absolute;left:792;top:11445;width:178;height:202" coordorigin="792,11445" coordsize="178,202" path="m994,11469l797,11469,797,11488,847,11500,836,11515,824,11530,809,11545,792,11560,797,11565,797,11570,808,11570,823,11555,835,11541,850,11541,850,11522,970,11522,970,11507,859,11507,864,11502,869,11493,874,11488,994,11488,994,11469xe" filled="t" fillcolor="#000000" stroked="f">
                <v:path arrowok="t"/>
                <v:fill/>
              </v:shape>
              <v:shape style="position:absolute;left:792;top:11445;width:178;height:202" coordorigin="792,11445" coordsize="178,202" path="m970,11522l955,11522,955,11550,970,11550,970,11522xe" filled="t" fillcolor="#000000" stroked="f">
                <v:path arrowok="t"/>
                <v:fill/>
              </v:shape>
              <v:shape style="position:absolute;left:792;top:11445;width:178;height:202" coordorigin="792,11445" coordsize="178,202" path="m874,11445l864,11464,864,11469,878,11469,883,11464,888,11454,888,11450,874,11445xe" filled="t" fillcolor="#000000" stroked="f">
                <v:path arrowok="t"/>
                <v:fill/>
              </v:shape>
            </v:group>
            <v:group style="position:absolute;left:1003;top:11450;width:202;height:182" coordorigin="1003,11450" coordsize="202,182">
              <v:shape style="position:absolute;left:1003;top:11450;width:202;height:182" coordorigin="1003,11450" coordsize="202,182" path="m1205,11618l1003,11618,1003,11632,1205,11632,1205,11618xe" filled="t" fillcolor="#000000" stroked="f">
                <v:path arrowok="t"/>
                <v:fill/>
              </v:shape>
              <v:shape style="position:absolute;left:1003;top:11450;width:202;height:182" coordorigin="1003,11450" coordsize="202,182" path="m1085,11450l1070,11450,1070,11618,1085,11618,1085,11450xe" filled="t" fillcolor="#000000" stroked="f">
                <v:path arrowok="t"/>
                <v:fill/>
              </v:shape>
              <v:shape style="position:absolute;left:1003;top:11450;width:202;height:182" coordorigin="1003,11450" coordsize="202,182" path="m1142,11450l1123,11450,1123,11618,1142,11618,1142,11450xe" filled="t" fillcolor="#000000" stroked="f">
                <v:path arrowok="t"/>
                <v:fill/>
              </v:shape>
              <v:shape style="position:absolute;left:1003;top:11450;width:202;height:182" coordorigin="1003,11450" coordsize="202,182" path="m1027,11488l1015,11503,1023,11521,1030,11540,1037,11559,1042,11579,1057,11563,1049,11544,1042,11525,1034,11507,1027,11488xe" filled="t" fillcolor="#000000" stroked="f">
                <v:path arrowok="t"/>
                <v:fill/>
              </v:shape>
              <v:shape style="position:absolute;left:1003;top:11450;width:202;height:182" coordorigin="1003,11450" coordsize="202,182" path="m1200,11498l1178,11500,1171,11517,1164,11536,1156,11555,1147,11574,1168,11573,1176,11556,1184,11538,1191,11518,1200,11498xe" filled="t" fillcolor="#000000" stroked="f">
                <v:path arrowok="t"/>
                <v:fill/>
              </v:shape>
            </v:group>
            <v:group style="position:absolute;left:1214;top:11450;width:202;height:202" coordorigin="1214,11450" coordsize="202,202">
              <v:shape style="position:absolute;left:1214;top:11450;width:202;height:202" coordorigin="1214,11450" coordsize="202,202" path="m1384,11615l1358,11615,1406,11651,1405,11629,1388,11618,1384,11615xe" filled="t" fillcolor="#000000" stroked="f">
                <v:path arrowok="t"/>
                <v:fill/>
              </v:shape>
              <v:shape style="position:absolute;left:1214;top:11450;width:202;height:202" coordorigin="1214,11450" coordsize="202,202" path="m1354,11565l1339,11565,1338,11585,1331,11603,1317,11619,1301,11626,1277,11632,1277,11637,1282,11642,1287,11650,1309,11642,1328,11633,1344,11624,1358,11615,1384,11615,1370,11607,1354,11598,1354,11565xe" filled="t" fillcolor="#000000" stroked="f">
                <v:path arrowok="t"/>
                <v:fill/>
              </v:shape>
              <v:shape style="position:absolute;left:1214;top:11450;width:202;height:202" coordorigin="1214,11450" coordsize="202,202" path="m1275,11606l1257,11610,1237,11614,1214,11618,1228,11630,1286,11618,1286,11608,1275,11606xe" filled="t" fillcolor="#000000" stroked="f">
                <v:path arrowok="t"/>
                <v:fill/>
              </v:shape>
              <v:shape style="position:absolute;left:1214;top:11450;width:202;height:202" coordorigin="1214,11450" coordsize="202,202" path="m1397,11546l1296,11546,1296,11613,1310,11613,1310,11560,1397,11560,1397,11546xe" filled="t" fillcolor="#000000" stroked="f">
                <v:path arrowok="t"/>
                <v:fill/>
              </v:shape>
              <v:shape style="position:absolute;left:1214;top:11450;width:202;height:202" coordorigin="1214,11450" coordsize="202,202" path="m1397,11560l1382,11560,1382,11613,1397,11613,1397,11560xe" filled="t" fillcolor="#000000" stroked="f">
                <v:path arrowok="t"/>
                <v:fill/>
              </v:shape>
              <v:shape style="position:absolute;left:1214;top:11450;width:202;height:202" coordorigin="1214,11450" coordsize="202,202" path="m1267,11454l1242,11462,1232,11484,1223,11501,1214,11512,1219,11526,1238,11526,1240,11543,1226,11558,1214,11570,1222,11583,1241,11580,1260,11578,1282,11574,1282,11565,1238,11565,1243,11560,1255,11545,1266,11528,1275,11512,1238,11512,1234,11504,1245,11488,1256,11471,1267,11454xe" filled="t" fillcolor="#000000" stroked="f">
                <v:path arrowok="t"/>
                <v:fill/>
              </v:shape>
              <v:shape style="position:absolute;left:1214;top:11450;width:202;height:202" coordorigin="1214,11450" coordsize="202,202" path="m1279,11560l1262,11563,1238,11565,1282,11565,1279,11560xe" filled="t" fillcolor="#000000" stroked="f">
                <v:path arrowok="t"/>
                <v:fill/>
              </v:shape>
              <v:shape style="position:absolute;left:1214;top:11450;width:202;height:202" coordorigin="1214,11450" coordsize="202,202" path="m1416,11522l1282,11522,1282,11531,1416,11531,1416,11522xe" filled="t" fillcolor="#000000" stroked="f">
                <v:path arrowok="t"/>
                <v:fill/>
              </v:shape>
              <v:shape style="position:absolute;left:1214;top:11450;width:202;height:202" coordorigin="1214,11450" coordsize="202,202" path="m1358,11507l1339,11507,1339,11522,1358,11522,1358,11507xe" filled="t" fillcolor="#000000" stroked="f">
                <v:path arrowok="t"/>
                <v:fill/>
              </v:shape>
              <v:shape style="position:absolute;left:1214;top:11450;width:202;height:202" coordorigin="1214,11450" coordsize="202,202" path="m1272,11483l1258,11512,1275,11512,1286,11493,1272,11483xe" filled="t" fillcolor="#000000" stroked="f">
                <v:path arrowok="t"/>
                <v:fill/>
              </v:shape>
              <v:shape style="position:absolute;left:1214;top:11450;width:202;height:202" coordorigin="1214,11450" coordsize="202,202" path="m1402,11493l1296,11493,1296,11507,1402,11507,1402,11493xe" filled="t" fillcolor="#000000" stroked="f">
                <v:path arrowok="t"/>
                <v:fill/>
              </v:shape>
              <v:shape style="position:absolute;left:1214;top:11450;width:202;height:202" coordorigin="1214,11450" coordsize="202,202" path="m1358,11478l1339,11478,1339,11493,1358,11493,1358,11478xe" filled="t" fillcolor="#000000" stroked="f">
                <v:path arrowok="t"/>
                <v:fill/>
              </v:shape>
              <v:shape style="position:absolute;left:1214;top:11450;width:202;height:202" coordorigin="1214,11450" coordsize="202,202" path="m1411,11464l1286,11464,1286,11478,1411,11478,1411,11464xe" filled="t" fillcolor="#000000" stroked="f">
                <v:path arrowok="t"/>
                <v:fill/>
              </v:shape>
              <v:shape style="position:absolute;left:1214;top:11450;width:202;height:202" coordorigin="1214,11450" coordsize="202,202" path="m1358,11450l1339,11450,1339,11464,1358,11464,1358,11450xe" filled="t" fillcolor="#000000" stroked="f">
                <v:path arrowok="t"/>
                <v:fill/>
              </v:shape>
            </v:group>
            <v:group style="position:absolute;left:1435;top:11594;width:48;height:53" coordorigin="1435,11594" coordsize="48,53">
              <v:shape style="position:absolute;left:1435;top:11594;width:48;height:53" coordorigin="1435,11594" coordsize="48,53" path="m1474,11594l1450,11594,1440,11598,1435,11603,1435,11632,1445,11642,1454,11646,1469,11646,1483,11632,1483,11627,1454,11627,1450,11622,1450,11608,1483,11608,1483,11603,1474,11594xe" filled="t" fillcolor="#000000" stroked="f">
                <v:path arrowok="t"/>
                <v:fill/>
              </v:shape>
              <v:shape style="position:absolute;left:1435;top:11594;width:48;height:53" coordorigin="1435,11594" coordsize="48,53" path="m1483,11608l1469,11608,1469,11627,1483,11627,1483,11608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2.540001pt;margin-top:589.73999pt;width:40.6pt;height:11.32pt;mso-position-horizontal-relative:page;mso-position-vertical-relative:page;z-index:-4493" coordorigin="1051,11795" coordsize="812,226">
            <v:group style="position:absolute;left:1061;top:11819;width:96;height:163" coordorigin="1061,11819" coordsize="96,163">
              <v:shape style="position:absolute;left:1061;top:11819;width:96;height:163" coordorigin="1061,11819" coordsize="96,163" path="m1157,11939l1138,11939,1138,11982,1157,11982,1157,11939xe" filled="t" fillcolor="#000000" stroked="f">
                <v:path arrowok="t"/>
                <v:fill/>
              </v:shape>
              <v:shape style="position:absolute;left:1061;top:11819;width:96;height:163" coordorigin="1061,11819" coordsize="96,163" path="m1157,11819l1133,11819,1061,11925,1061,11939,1176,11939,1176,11925,1085,11925,1128,11853,1133,11848,1133,11843,1138,11838,1157,11838,1157,11819xe" filled="t" fillcolor="#000000" stroked="f">
                <v:path arrowok="t"/>
                <v:fill/>
              </v:shape>
              <v:shape style="position:absolute;left:1061;top:11819;width:96;height:163" coordorigin="1061,11819" coordsize="96,163" path="m1157,11838l1138,11838,1138,11925,1157,11925,1157,11838xe" filled="t" fillcolor="#000000" stroked="f">
                <v:path arrowok="t"/>
                <v:fill/>
              </v:shape>
            </v:group>
            <v:group style="position:absolute;left:1195;top:11958;width:29;height:24" coordorigin="1195,11958" coordsize="29,24">
              <v:shape style="position:absolute;left:1195;top:11958;width:29;height:24" coordorigin="1195,11958" coordsize="29,24" path="m1219,11958l1200,11958,1195,11963,1195,11978,1200,11978,1200,11982,1214,11982,1224,11973,1224,11968,1219,11963,1219,11958xe" filled="t" fillcolor="#000000" stroked="f">
                <v:path arrowok="t"/>
                <v:fill/>
              </v:shape>
            </v:group>
            <v:group style="position:absolute;left:1238;top:11805;width:197;height:206" coordorigin="1238,11805" coordsize="197,206">
              <v:shape style="position:absolute;left:1238;top:11805;width:197;height:206" coordorigin="1238,11805" coordsize="197,206" path="m1310,11954l1296,11954,1296,11987,1291,11992,1301,12011,1301,12006,1306,12006,1325,11998,1344,11992,1363,11987,1310,11987,1310,11954xe" filled="t" fillcolor="#000000" stroked="f">
                <v:path arrowok="t"/>
                <v:fill/>
              </v:shape>
              <v:shape style="position:absolute;left:1238;top:11805;width:197;height:206" coordorigin="1238,11805" coordsize="197,206" path="m1352,11921l1337,11921,1348,11940,1392,11982,1430,11997,1430,11992,1435,11987,1435,11981,1415,11975,1397,11966,1382,11954,1404,11944,1368,11944,1358,11934,1354,11925,1352,11921xe" filled="t" fillcolor="#000000" stroked="f">
                <v:path arrowok="t"/>
                <v:fill/>
              </v:shape>
              <v:shape style="position:absolute;left:1238;top:11805;width:197;height:206" coordorigin="1238,11805" coordsize="197,206" path="m1349,11971l1331,11978,1310,11987,1363,11987,1359,11978,1358,11973,1349,11971xe" filled="t" fillcolor="#000000" stroked="f">
                <v:path arrowok="t"/>
                <v:fill/>
              </v:shape>
              <v:shape style="position:absolute;left:1238;top:11805;width:197;height:206" coordorigin="1238,11805" coordsize="197,206" path="m1440,11896l1238,11896,1238,11910,1307,11924,1293,11937,1276,11948,1258,11959,1238,11968,1238,11973,1243,11978,1263,11974,1280,11964,1296,11954,1310,11954,1310,11944,1330,11925,1337,11921,1352,11921,1349,11910,1440,11910,1440,11896xe" filled="t" fillcolor="#000000" stroked="f">
                <v:path arrowok="t"/>
                <v:fill/>
              </v:shape>
              <v:shape style="position:absolute;left:1238;top:11805;width:197;height:206" coordorigin="1238,11805" coordsize="197,206" path="m1416,11920l1402,11927,1384,11937,1368,11944,1404,11944,1426,11934,1416,11920xe" filled="t" fillcolor="#000000" stroked="f">
                <v:path arrowok="t"/>
                <v:fill/>
              </v:shape>
              <v:shape style="position:absolute;left:1238;top:11805;width:197;height:206" coordorigin="1238,11805" coordsize="197,206" path="m1349,11877l1330,11877,1330,11896,1349,11896,1349,11877xe" filled="t" fillcolor="#000000" stroked="f">
                <v:path arrowok="t"/>
                <v:fill/>
              </v:shape>
              <v:shape style="position:absolute;left:1238;top:11805;width:197;height:206" coordorigin="1238,11805" coordsize="197,206" path="m1426,11862l1253,11862,1253,11877,1426,11877,1426,11862xe" filled="t" fillcolor="#000000" stroked="f">
                <v:path arrowok="t"/>
                <v:fill/>
              </v:shape>
              <v:shape style="position:absolute;left:1238;top:11805;width:197;height:206" coordorigin="1238,11805" coordsize="197,206" path="m1349,11843l1330,11843,1330,11862,1349,11862,1349,11843xe" filled="t" fillcolor="#000000" stroked="f">
                <v:path arrowok="t"/>
                <v:fill/>
              </v:shape>
              <v:shape style="position:absolute;left:1238;top:11805;width:197;height:206" coordorigin="1238,11805" coordsize="197,206" path="m1435,11829l1243,11829,1243,11843,1435,11843,1435,11829xe" filled="t" fillcolor="#000000" stroked="f">
                <v:path arrowok="t"/>
                <v:fill/>
              </v:shape>
              <v:shape style="position:absolute;left:1238;top:11805;width:197;height:206" coordorigin="1238,11805" coordsize="197,206" path="m1349,11805l1330,11805,1330,11829,1349,11829,1349,11805xe" filled="t" fillcolor="#000000" stroked="f">
                <v:path arrowok="t"/>
                <v:fill/>
              </v:shape>
            </v:group>
            <v:group style="position:absolute;left:1459;top:11805;width:178;height:202" coordorigin="1459,11805" coordsize="178,202">
              <v:shape style="position:absolute;left:1459;top:11805;width:178;height:202" coordorigin="1459,11805" coordsize="178,202" path="m1560,11934l1541,11934,1541,12006,1560,12006,1560,11934xe" filled="t" fillcolor="#000000" stroked="f">
                <v:path arrowok="t"/>
                <v:fill/>
              </v:shape>
              <v:shape style="position:absolute;left:1459;top:11805;width:178;height:202" coordorigin="1459,11805" coordsize="178,202" path="m1637,11848l1459,11848,1459,11944,1478,11944,1478,11934,1637,11934,1637,11915,1478,11915,1478,11867,1637,11867,1637,11848xe" filled="t" fillcolor="#000000" stroked="f">
                <v:path arrowok="t"/>
                <v:fill/>
              </v:shape>
              <v:shape style="position:absolute;left:1459;top:11805;width:178;height:202" coordorigin="1459,11805" coordsize="178,202" path="m1637,11934l1622,11934,1622,11944,1637,11944,1637,11934xe" filled="t" fillcolor="#000000" stroked="f">
                <v:path arrowok="t"/>
                <v:fill/>
              </v:shape>
              <v:shape style="position:absolute;left:1459;top:11805;width:178;height:202" coordorigin="1459,11805" coordsize="178,202" path="m1560,11867l1541,11867,1541,11915,1560,11915,1560,11867xe" filled="t" fillcolor="#000000" stroked="f">
                <v:path arrowok="t"/>
                <v:fill/>
              </v:shape>
              <v:shape style="position:absolute;left:1459;top:11805;width:178;height:202" coordorigin="1459,11805" coordsize="178,202" path="m1637,11867l1622,11867,1622,11915,1637,11915,1637,11867xe" filled="t" fillcolor="#000000" stroked="f">
                <v:path arrowok="t"/>
                <v:fill/>
              </v:shape>
              <v:shape style="position:absolute;left:1459;top:11805;width:178;height:202" coordorigin="1459,11805" coordsize="178,202" path="m1560,11805l1541,11805,1541,11848,1560,11848,1560,11805xe" filled="t" fillcolor="#000000" stroked="f">
                <v:path arrowok="t"/>
                <v:fill/>
              </v:shape>
            </v:group>
            <v:group style="position:absolute;left:1666;top:11805;width:187;height:202" coordorigin="1666,11805" coordsize="187,202">
              <v:shape style="position:absolute;left:1666;top:11805;width:187;height:202" coordorigin="1666,11805" coordsize="187,202" path="m1742,11838l1666,11838,1666,12006,1680,12006,1680,11987,1742,11987,1742,11973,1680,11973,1680,11920,1742,11920,1742,11906,1680,11906,1680,11853,1742,11853,1742,11838xe" filled="t" fillcolor="#000000" stroked="f">
                <v:path arrowok="t"/>
                <v:fill/>
              </v:shape>
              <v:shape style="position:absolute;left:1666;top:11805;width:187;height:202" coordorigin="1666,11805" coordsize="187,202" path="m1742,11987l1728,11987,1728,12002,1742,12002,1742,11987xe" filled="t" fillcolor="#000000" stroked="f">
                <v:path arrowok="t"/>
                <v:fill/>
              </v:shape>
              <v:shape style="position:absolute;left:1666;top:11805;width:187;height:202" coordorigin="1666,11805" coordsize="187,202" path="m1742,11920l1728,11920,1728,11973,1742,11973,1742,11920xe" filled="t" fillcolor="#000000" stroked="f">
                <v:path arrowok="t"/>
                <v:fill/>
              </v:shape>
              <v:shape style="position:absolute;left:1666;top:11805;width:187;height:202" coordorigin="1666,11805" coordsize="187,202" path="m1742,11853l1728,11853,1728,11906,1742,11906,1742,11853xe" filled="t" fillcolor="#000000" stroked="f">
                <v:path arrowok="t"/>
                <v:fill/>
              </v:shape>
              <v:shape style="position:absolute;left:1666;top:11805;width:187;height:202" coordorigin="1666,11805" coordsize="187,202" path="m1699,11805l1694,11814,1690,11829,1685,11838,1704,11838,1718,11810,1699,11805xe" filled="t" fillcolor="#000000" stroked="f">
                <v:path arrowok="t"/>
                <v:fill/>
              </v:shape>
              <v:shape style="position:absolute;left:1666;top:11805;width:187;height:202" coordorigin="1666,11805" coordsize="187,202" path="m1776,11982l1776,11997,1785,12002,1804,12001,1826,12001,1843,11990,1844,11987,1786,11987,1776,11982xe" filled="t" fillcolor="#000000" stroked="f">
                <v:path arrowok="t"/>
                <v:fill/>
              </v:shape>
              <v:shape style="position:absolute;left:1666;top:11805;width:187;height:202" coordorigin="1666,11805" coordsize="187,202" path="m1853,11853l1781,11853,1834,11875,1834,11968,1829,11982,1824,11987,1844,11987,1848,11966,1849,11953,1850,11937,1851,11918,1852,11895,1852,11875,1853,11866,1853,11853xe" filled="t" fillcolor="#000000" stroked="f">
                <v:path arrowok="t"/>
                <v:fill/>
              </v:shape>
              <v:shape style="position:absolute;left:1666;top:11805;width:187;height:202" coordorigin="1666,11805" coordsize="187,202" path="m1776,11886l1766,11896,1777,11911,1789,11928,1800,11944,1814,11933,1804,11919,1792,11904,1776,11886xe" filled="t" fillcolor="#000000" stroked="f">
                <v:path arrowok="t"/>
                <v:fill/>
              </v:shape>
              <v:shape style="position:absolute;left:1666;top:11805;width:187;height:202" coordorigin="1666,11805" coordsize="187,202" path="m1779,11809l1773,11829,1765,11849,1757,11866,1747,11882,1752,11886,1757,11886,1763,11889,1772,11872,1781,11853,1853,11853,1853,11838,1786,11838,1795,11819,1795,11810,1779,11809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99.339996pt;margin-top:589.73999pt;width:61.48pt;height:11.32pt;mso-position-horizontal-relative:page;mso-position-vertical-relative:page;z-index:-4492" coordorigin="1987,11795" coordsize="1230,226">
            <v:group style="position:absolute;left:1997;top:11819;width:67;height:48" coordorigin="1997,11819" coordsize="67,48">
              <v:shape style="position:absolute;left:1997;top:11819;width:67;height:48" coordorigin="1997,11819" coordsize="67,48" path="m2064,11819l2050,11819,2030,11867,2050,11867,2064,11819xe" filled="t" fillcolor="#000000" stroked="f">
                <v:path arrowok="t"/>
                <v:fill/>
              </v:shape>
              <v:shape style="position:absolute;left:1997;top:11819;width:67;height:48" coordorigin="1997,11819" coordsize="67,48" path="m2026,11819l2011,11819,1997,11867,2016,11867,2026,11819xe" filled="t" fillcolor="#000000" stroked="f">
                <v:path arrowok="t"/>
                <v:fill/>
              </v:shape>
            </v:group>
            <v:group style="position:absolute;left:2074;top:11819;width:206;height:188" coordorigin="2074,11819" coordsize="206,188">
              <v:shape style="position:absolute;left:2074;top:11819;width:206;height:188" coordorigin="2074,11819" coordsize="206,188" path="m2222,11886l2203,11886,2203,11932,2200,11951,2190,11967,2177,11978,2159,11988,2136,11997,2146,12006,2160,12007,2178,11997,2194,11985,2208,11973,2208,11968,2240,11968,2236,11965,2218,11954,2218,11944,2222,11930,2222,11886xe" filled="t" fillcolor="#000000" stroked="f">
                <v:path arrowok="t"/>
                <v:fill/>
              </v:shape>
              <v:shape style="position:absolute;left:2074;top:11819;width:206;height:188" coordorigin="2074,11819" coordsize="206,188" path="m2240,11968l2208,11968,2221,11975,2238,11986,2255,11995,2270,12006,2270,11986,2253,11976,2240,11968xe" filled="t" fillcolor="#000000" stroked="f">
                <v:path arrowok="t"/>
                <v:fill/>
              </v:shape>
              <v:shape style="position:absolute;left:2074;top:11819;width:206;height:188" coordorigin="2074,11819" coordsize="206,188" path="m2122,11843l2107,11843,2107,11954,2088,11954,2074,11958,2093,11971,2111,11968,2131,11963,2155,11958,2150,11954,2150,11949,2122,11949,2122,11843xe" filled="t" fillcolor="#000000" stroked="f">
                <v:path arrowok="t"/>
                <v:fill/>
              </v:shape>
              <v:shape style="position:absolute;left:2074;top:11819;width:206;height:188" coordorigin="2074,11819" coordsize="206,188" path="m2266,11858l2160,11858,2160,11963,2174,11963,2174,11872,2266,11872,2266,11858xe" filled="t" fillcolor="#000000" stroked="f">
                <v:path arrowok="t"/>
                <v:fill/>
              </v:shape>
              <v:shape style="position:absolute;left:2074;top:11819;width:206;height:188" coordorigin="2074,11819" coordsize="206,188" path="m2266,11872l2251,11872,2251,11963,2266,11963,2266,11872xe" filled="t" fillcolor="#000000" stroked="f">
                <v:path arrowok="t"/>
                <v:fill/>
              </v:shape>
              <v:shape style="position:absolute;left:2074;top:11819;width:206;height:188" coordorigin="2074,11819" coordsize="206,188" path="m2150,11939l2146,11944,2136,11944,2122,11949,2150,11949,2150,11939xe" filled="t" fillcolor="#000000" stroked="f">
                <v:path arrowok="t"/>
                <v:fill/>
              </v:shape>
              <v:shape style="position:absolute;left:2074;top:11819;width:206;height:188" coordorigin="2074,11819" coordsize="206,188" path="m2222,11834l2203,11834,2198,11858,2213,11858,2222,11834xe" filled="t" fillcolor="#000000" stroked="f">
                <v:path arrowok="t"/>
                <v:fill/>
              </v:shape>
              <v:shape style="position:absolute;left:2074;top:11819;width:206;height:188" coordorigin="2074,11819" coordsize="206,188" path="m2150,11829l2078,11829,2078,11843,2150,11843,2150,11829xe" filled="t" fillcolor="#000000" stroked="f">
                <v:path arrowok="t"/>
                <v:fill/>
              </v:shape>
              <v:shape style="position:absolute;left:2074;top:11819;width:206;height:188" coordorigin="2074,11819" coordsize="206,188" path="m2280,11819l2155,11819,2155,11834,2280,11834,2280,11819xe" filled="t" fillcolor="#000000" stroked="f">
                <v:path arrowok="t"/>
                <v:fill/>
              </v:shape>
            </v:group>
            <v:group style="position:absolute;left:2314;top:11814;width:149;height:192" coordorigin="2314,11814" coordsize="149,192">
              <v:shape style="position:absolute;left:2314;top:11814;width:149;height:192" coordorigin="2314,11814" coordsize="149,192" path="m2462,11814l2314,11814,2314,12006,2333,12006,2333,11992,2462,11992,2462,11973,2333,11973,2333,11934,2462,11934,2462,11920,2333,11920,2333,11882,2462,11882,2462,11867,2333,11867,2333,11829,2462,11829,2462,11814xe" filled="t" fillcolor="#000000" stroked="f">
                <v:path arrowok="t"/>
                <v:fill/>
              </v:shape>
              <v:shape style="position:absolute;left:2314;top:11814;width:149;height:192" coordorigin="2314,11814" coordsize="149,192" path="m2462,11992l2448,11992,2448,12006,2462,12006,2462,11992xe" filled="t" fillcolor="#000000" stroked="f">
                <v:path arrowok="t"/>
                <v:fill/>
              </v:shape>
              <v:shape style="position:absolute;left:2314;top:11814;width:149;height:192" coordorigin="2314,11814" coordsize="149,192" path="m2462,11934l2448,11934,2448,11973,2462,11973,2462,11934xe" filled="t" fillcolor="#000000" stroked="f">
                <v:path arrowok="t"/>
                <v:fill/>
              </v:shape>
              <v:shape style="position:absolute;left:2314;top:11814;width:149;height:192" coordorigin="2314,11814" coordsize="149,192" path="m2462,11882l2448,11882,2448,11920,2462,11920,2462,11882xe" filled="t" fillcolor="#000000" stroked="f">
                <v:path arrowok="t"/>
                <v:fill/>
              </v:shape>
              <v:shape style="position:absolute;left:2314;top:11814;width:149;height:192" coordorigin="2314,11814" coordsize="149,192" path="m2462,11829l2448,11829,2448,11867,2462,11867,2462,11829xe" filled="t" fillcolor="#000000" stroked="f">
                <v:path arrowok="t"/>
                <v:fill/>
              </v:shape>
            </v:group>
            <v:group style="position:absolute;left:2496;top:11810;width:206;height:202" coordorigin="2496,11810" coordsize="206,202">
              <v:shape style="position:absolute;left:2496;top:11810;width:206;height:202" coordorigin="2496,11810" coordsize="206,202" path="m2658,11970l2619,11970,2637,11979,2653,11989,2670,12000,2688,12011,2702,11992,2667,11974,2658,11970xe" filled="t" fillcolor="#000000" stroked="f">
                <v:path arrowok="t"/>
                <v:fill/>
              </v:shape>
              <v:shape style="position:absolute;left:2496;top:11810;width:206;height:202" coordorigin="2496,11810" coordsize="206,202" path="m2616,11896l2597,11896,2597,11934,2592,11954,2524,11988,2501,11992,2506,11997,2506,12006,2533,12005,2593,11983,2619,11970,2658,11970,2649,11966,2631,11957,2611,11949,2616,11939,2616,11896xe" filled="t" fillcolor="#000000" stroked="f">
                <v:path arrowok="t"/>
                <v:fill/>
              </v:shape>
              <v:shape style="position:absolute;left:2496;top:11810;width:206;height:202" coordorigin="2496,11810" coordsize="206,202" path="m2654,11843l2630,11843,2611,11862,2606,11872,2525,11872,2525,11958,2549,11958,2549,11886,2683,11886,2683,11872,2626,11871,2654,11843xe" filled="t" fillcolor="#000000" stroked="f">
                <v:path arrowok="t"/>
                <v:fill/>
              </v:shape>
              <v:shape style="position:absolute;left:2496;top:11810;width:206;height:202" coordorigin="2496,11810" coordsize="206,202" path="m2683,11886l2664,11886,2664,11958,2683,11958,2683,11886xe" filled="t" fillcolor="#000000" stroked="f">
                <v:path arrowok="t"/>
                <v:fill/>
              </v:shape>
              <v:shape style="position:absolute;left:2496;top:11810;width:206;height:202" coordorigin="2496,11810" coordsize="206,202" path="m2582,11810l2560,11816,2547,11830,2531,11843,2514,11855,2496,11867,2506,11877,2511,11881,2527,11870,2543,11857,2558,11843,2654,11843,2654,11829,2573,11829,2582,11819,2582,11810xe" filled="t" fillcolor="#000000" stroked="f">
                <v:path arrowok="t"/>
                <v:fill/>
              </v:shape>
            </v:group>
            <v:group style="position:absolute;left:2712;top:11805;width:202;height:202" coordorigin="2712,11805" coordsize="202,202">
              <v:shape style="position:absolute;left:2712;top:11805;width:202;height:202" coordorigin="2712,11805" coordsize="202,202" path="m2914,11886l2717,11886,2717,11896,2914,11896,2914,11886xe" filled="t" fillcolor="#000000" stroked="f">
                <v:path arrowok="t"/>
                <v:fill/>
              </v:shape>
              <v:shape style="position:absolute;left:2712;top:11805;width:202;height:202" coordorigin="2712,11805" coordsize="202,202" path="m2822,11867l2808,11867,2808,11886,2822,11886,2822,11867xe" filled="t" fillcolor="#000000" stroked="f">
                <v:path arrowok="t"/>
                <v:fill/>
              </v:shape>
              <v:shape style="position:absolute;left:2712;top:11805;width:202;height:202" coordorigin="2712,11805" coordsize="202,202" path="m2894,11853l2736,11853,2736,11867,2894,11867,2894,11853xe" filled="t" fillcolor="#000000" stroked="f">
                <v:path arrowok="t"/>
                <v:fill/>
              </v:shape>
              <v:shape style="position:absolute;left:2712;top:11805;width:202;height:202" coordorigin="2712,11805" coordsize="202,202" path="m2822,11838l2808,11838,2808,11853,2822,11853,2822,11838xe" filled="t" fillcolor="#000000" stroked="f">
                <v:path arrowok="t"/>
                <v:fill/>
              </v:shape>
              <v:shape style="position:absolute;left:2712;top:11805;width:202;height:202" coordorigin="2712,11805" coordsize="202,202" path="m2904,11824l2726,11824,2726,11838,2904,11838,2904,11824xe" filled="t" fillcolor="#000000" stroked="f">
                <v:path arrowok="t"/>
                <v:fill/>
              </v:shape>
              <v:shape style="position:absolute;left:2712;top:11805;width:202;height:202" coordorigin="2712,11805" coordsize="202,202" path="m2822,11805l2808,11805,2808,11824,2822,11824,2822,11805xe" filled="t" fillcolor="#000000" stroked="f">
                <v:path arrowok="t"/>
                <v:fill/>
              </v:shape>
              <v:shape style="position:absolute;left:2712;top:11805;width:202;height:202" coordorigin="2712,11805" coordsize="202,202" path="m2879,11981l2826,11981,2849,11987,2868,11994,2885,12000,2899,12006,2897,11987,2879,11981xe" filled="t" fillcolor="#000000" stroked="f">
                <v:path arrowok="t"/>
                <v:fill/>
              </v:shape>
              <v:shape style="position:absolute;left:2712;top:11805;width:202;height:202" coordorigin="2712,11805" coordsize="202,202" path="m2822,11934l2808,11936,2805,11956,2797,11974,2785,11982,2767,11987,2742,11991,2712,11992,2717,11997,2717,12002,2732,12006,2796,11994,2826,11981,2879,11981,2861,11975,2840,11969,2818,11963,2822,11958,2822,11934xe" filled="t" fillcolor="#000000" stroked="f">
                <v:path arrowok="t"/>
                <v:fill/>
              </v:shape>
              <v:shape style="position:absolute;left:2712;top:11805;width:202;height:202" coordorigin="2712,11805" coordsize="202,202" path="m2890,11915l2741,11915,2741,11973,2755,11973,2755,11925,2890,11925,2890,11915xe" filled="t" fillcolor="#000000" stroked="f">
                <v:path arrowok="t"/>
                <v:fill/>
              </v:shape>
              <v:shape style="position:absolute;left:2712;top:11805;width:202;height:202" coordorigin="2712,11805" coordsize="202,202" path="m2890,11925l2870,11925,2870,11968,2890,11968,2890,11925xe" filled="t" fillcolor="#000000" stroked="f">
                <v:path arrowok="t"/>
                <v:fill/>
              </v:shape>
            </v:group>
            <v:group style="position:absolute;left:2923;top:11810;width:197;height:193" coordorigin="2923,11810" coordsize="197,193">
              <v:shape style="position:absolute;left:2923;top:11810;width:197;height:193" coordorigin="2923,11810" coordsize="197,193" path="m3034,11810l3019,11817,3016,11841,3012,11863,2990,11921,2939,11980,2923,11992,2933,12002,2988,11961,3019,11910,3027,11891,3044,11891,3037,11874,3030,11849,3033,11829,3034,11810xe" filled="t" fillcolor="#000000" stroked="f">
                <v:path arrowok="t"/>
                <v:fill/>
              </v:shape>
              <v:shape style="position:absolute;left:2923;top:11810;width:197;height:193" coordorigin="2923,11810" coordsize="197,193" path="m3044,11891l3027,11891,3036,11913,3068,11967,3110,12002,3120,11992,3119,11984,3104,11974,3091,11962,3078,11948,3066,11933,3055,11915,3045,11895,3044,11891xe" filled="t" fillcolor="#000000" stroked="f">
                <v:path arrowok="t"/>
                <v:fill/>
              </v:shape>
            </v:group>
            <v:group style="position:absolute;left:3139;top:11819;width:67;height:48" coordorigin="3139,11819" coordsize="67,48">
              <v:shape style="position:absolute;left:3139;top:11819;width:67;height:48" coordorigin="3139,11819" coordsize="67,48" path="m3206,11819l3187,11819,3178,11867,3192,11867,3206,11819xe" filled="t" fillcolor="#000000" stroked="f">
                <v:path arrowok="t"/>
                <v:fill/>
              </v:shape>
              <v:shape style="position:absolute;left:3139;top:11819;width:67;height:48" coordorigin="3139,11819" coordsize="67,48" path="m3173,11819l3154,11819,3139,11867,3154,11867,3173,11819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275.019989pt;margin-top:589.73999pt;width:146.727032pt;height:11.25pt;mso-position-horizontal-relative:page;mso-position-vertical-relative:page;z-index:-4491" type="#_x0000_t75">
            <v:imagedata r:id="rId168" o:title=""/>
          </v:shape>
        </w:pict>
      </w:r>
      <w:r>
        <w:rPr/>
        <w:pict>
          <v:group style="position:absolute;margin-left:428.859985pt;margin-top:589.73999pt;width:82.12pt;height:11.32pt;mso-position-horizontal-relative:page;mso-position-vertical-relative:page;z-index:-4490" coordorigin="8577,11795" coordsize="1642,226">
            <v:group style="position:absolute;left:8587;top:11819;width:62;height:48" coordorigin="8587,11819" coordsize="62,48">
              <v:shape style="position:absolute;left:8587;top:11819;width:62;height:48" coordorigin="8587,11819" coordsize="62,48" path="m8650,11819l8635,11819,8621,11867,8640,11867,8650,11819xe" filled="t" fillcolor="#000000" stroked="f">
                <v:path arrowok="t"/>
                <v:fill/>
              </v:shape>
              <v:shape style="position:absolute;left:8587;top:11819;width:62;height:48" coordorigin="8587,11819" coordsize="62,48" path="m8616,11819l8602,11819,8587,11867,8602,11867,8616,11819xe" filled="t" fillcolor="#000000" stroked="f">
                <v:path arrowok="t"/>
                <v:fill/>
              </v:shape>
            </v:group>
            <v:group style="position:absolute;left:8664;top:11819;width:202;height:188" coordorigin="8664,11819" coordsize="202,188">
              <v:shape style="position:absolute;left:8664;top:11819;width:202;height:188" coordorigin="8664,11819" coordsize="202,188" path="m8813,11886l8794,11886,8793,11932,8788,11951,8781,11967,8768,11978,8750,11988,8726,11997,8736,12006,8747,12007,8767,11997,8783,11985,8794,11973,8798,11973,8798,11968,8827,11968,8819,11963,8803,11954,8808,11944,8813,11930,8813,11886xe" filled="t" fillcolor="#000000" stroked="f">
                <v:path arrowok="t"/>
                <v:fill/>
              </v:shape>
              <v:shape style="position:absolute;left:8664;top:11819;width:202;height:188" coordorigin="8664,11819" coordsize="202,188" path="m8827,11968l8798,11968,8806,11974,8841,11995,8856,12006,8857,11985,8840,11975,8827,11968xe" filled="t" fillcolor="#000000" stroked="f">
                <v:path arrowok="t"/>
                <v:fill/>
              </v:shape>
              <v:shape style="position:absolute;left:8664;top:11819;width:202;height:188" coordorigin="8664,11819" coordsize="202,188" path="m8712,11843l8698,11843,8698,11954,8674,11954,8664,11958,8678,11972,8694,11968,8715,11963,8741,11958,8741,11949,8712,11949,8712,11843xe" filled="t" fillcolor="#000000" stroked="f">
                <v:path arrowok="t"/>
                <v:fill/>
              </v:shape>
              <v:shape style="position:absolute;left:8664;top:11819;width:202;height:188" coordorigin="8664,11819" coordsize="202,188" path="m8856,11858l8750,11858,8750,11963,8765,11963,8765,11872,8856,11872,8856,11858xe" filled="t" fillcolor="#000000" stroked="f">
                <v:path arrowok="t"/>
                <v:fill/>
              </v:shape>
              <v:shape style="position:absolute;left:8664;top:11819;width:202;height:188" coordorigin="8664,11819" coordsize="202,188" path="m8856,11872l8842,11872,8842,11963,8856,11963,8856,11872xe" filled="t" fillcolor="#000000" stroked="f">
                <v:path arrowok="t"/>
                <v:fill/>
              </v:shape>
              <v:shape style="position:absolute;left:8664;top:11819;width:202;height:188" coordorigin="8664,11819" coordsize="202,188" path="m8741,11939l8731,11944,8722,11944,8712,11949,8741,11949,8741,11939xe" filled="t" fillcolor="#000000" stroked="f">
                <v:path arrowok="t"/>
                <v:fill/>
              </v:shape>
              <v:shape style="position:absolute;left:8664;top:11819;width:202;height:188" coordorigin="8664,11819" coordsize="202,188" path="m8808,11834l8794,11834,8784,11858,8803,11858,8808,11834xe" filled="t" fillcolor="#000000" stroked="f">
                <v:path arrowok="t"/>
                <v:fill/>
              </v:shape>
              <v:shape style="position:absolute;left:8664;top:11819;width:202;height:188" coordorigin="8664,11819" coordsize="202,188" path="m8736,11829l8669,11829,8669,11843,8736,11843,8736,11829xe" filled="t" fillcolor="#000000" stroked="f">
                <v:path arrowok="t"/>
                <v:fill/>
              </v:shape>
              <v:shape style="position:absolute;left:8664;top:11819;width:202;height:188" coordorigin="8664,11819" coordsize="202,188" path="m8866,11819l8746,11819,8746,11834,8866,11834,8866,11819xe" filled="t" fillcolor="#000000" stroked="f">
                <v:path arrowok="t"/>
                <v:fill/>
              </v:shape>
            </v:group>
            <v:group style="position:absolute;left:8904;top:11814;width:149;height:192" coordorigin="8904,11814" coordsize="149,192">
              <v:shape style="position:absolute;left:8904;top:11814;width:149;height:192" coordorigin="8904,11814" coordsize="149,192" path="m9053,11814l8904,11814,8904,12006,8923,12006,8923,11992,9053,11992,9053,11973,8923,11973,8923,11934,9053,11934,9053,11920,8923,11920,8923,11882,9053,11882,9053,11867,8923,11867,8923,11829,9053,11829,9053,11814xe" filled="t" fillcolor="#000000" stroked="f">
                <v:path arrowok="t"/>
                <v:fill/>
              </v:shape>
              <v:shape style="position:absolute;left:8904;top:11814;width:149;height:192" coordorigin="8904,11814" coordsize="149,192" path="m9053,11992l9034,11992,9034,12006,9053,12006,9053,11992xe" filled="t" fillcolor="#000000" stroked="f">
                <v:path arrowok="t"/>
                <v:fill/>
              </v:shape>
              <v:shape style="position:absolute;left:8904;top:11814;width:149;height:192" coordorigin="8904,11814" coordsize="149,192" path="m9053,11934l9034,11934,9034,11973,9053,11973,9053,11934xe" filled="t" fillcolor="#000000" stroked="f">
                <v:path arrowok="t"/>
                <v:fill/>
              </v:shape>
              <v:shape style="position:absolute;left:8904;top:11814;width:149;height:192" coordorigin="8904,11814" coordsize="149,192" path="m9053,11882l9034,11882,9034,11920,9053,11920,9053,11882xe" filled="t" fillcolor="#000000" stroked="f">
                <v:path arrowok="t"/>
                <v:fill/>
              </v:shape>
              <v:shape style="position:absolute;left:8904;top:11814;width:149;height:192" coordorigin="8904,11814" coordsize="149,192" path="m9053,11829l9034,11829,9034,11867,9053,11867,9053,11829xe" filled="t" fillcolor="#000000" stroked="f">
                <v:path arrowok="t"/>
                <v:fill/>
              </v:shape>
            </v:group>
            <v:group style="position:absolute;left:9086;top:11805;width:204;height:202" coordorigin="9086,11805" coordsize="204,202">
              <v:shape style="position:absolute;left:9086;top:11805;width:204;height:202" coordorigin="9086,11805" coordsize="204,202" path="m9130,11920l9115,11920,9115,11987,9086,11987,9091,11992,9091,12006,9125,12006,9130,11997,9130,11920xe" filled="t" fillcolor="#000000" stroked="f">
                <v:path arrowok="t"/>
                <v:fill/>
              </v:shape>
              <v:shape style="position:absolute;left:9086;top:11805;width:204;height:202" coordorigin="9086,11805" coordsize="204,202" path="m9274,11886l9163,11886,9163,11901,9181,11914,9187,11933,9194,11952,9202,11970,9186,11980,9168,11989,9149,11997,9154,12002,9154,12006,9172,12005,9190,11996,9207,11986,9225,11977,9260,11977,9254,11972,9245,11953,9221,11953,9208,11938,9198,11920,9192,11901,9272,11901,9274,11896,9274,11886xe" filled="t" fillcolor="#000000" stroked="f">
                <v:path arrowok="t"/>
                <v:fill/>
              </v:shape>
              <v:shape style="position:absolute;left:9086;top:11805;width:204;height:202" coordorigin="9086,11805" coordsize="204,202" path="m9260,11977l9225,11977,9240,11988,9258,11998,9278,12006,9283,12002,9283,11997,9290,11991,9269,11984,9260,11977xe" filled="t" fillcolor="#000000" stroked="f">
                <v:path arrowok="t"/>
                <v:fill/>
              </v:shape>
              <v:shape style="position:absolute;left:9086;top:11805;width:204;height:202" coordorigin="9086,11805" coordsize="204,202" path="m9272,11901l9254,11901,9254,11903,9247,11921,9236,11938,9221,11953,9245,11953,9245,11952,9256,11936,9265,11917,9272,11901xe" filled="t" fillcolor="#000000" stroked="f">
                <v:path arrowok="t"/>
                <v:fill/>
              </v:shape>
              <v:shape style="position:absolute;left:9086;top:11805;width:204;height:202" coordorigin="9086,11805" coordsize="204,202" path="m9149,11910l9096,11910,9086,11915,9086,11930,9096,11930,9115,11920,9130,11920,9130,11915,9139,11915,9149,11910xe" filled="t" fillcolor="#000000" stroked="f">
                <v:path arrowok="t"/>
                <v:fill/>
              </v:shape>
              <v:shape style="position:absolute;left:9086;top:11805;width:204;height:202" coordorigin="9086,11805" coordsize="204,202" path="m9130,11862l9115,11862,9115,11906,9106,11910,9154,11910,9154,11901,9130,11901,9130,11862xe" filled="t" fillcolor="#000000" stroked="f">
                <v:path arrowok="t"/>
                <v:fill/>
              </v:shape>
              <v:shape style="position:absolute;left:9086;top:11805;width:204;height:202" coordorigin="9086,11805" coordsize="204,202" path="m9154,11891l9149,11896,9139,11896,9130,11901,9154,11901,9154,11891xe" filled="t" fillcolor="#000000" stroked="f">
                <v:path arrowok="t"/>
                <v:fill/>
              </v:shape>
              <v:shape style="position:absolute;left:9086;top:11805;width:204;height:202" coordorigin="9086,11805" coordsize="204,202" path="m9230,11853l9216,11853,9216,11886,9230,11886,9230,11853xe" filled="t" fillcolor="#000000" stroked="f">
                <v:path arrowok="t"/>
                <v:fill/>
              </v:shape>
              <v:shape style="position:absolute;left:9086;top:11805;width:204;height:202" coordorigin="9086,11805" coordsize="204,202" path="m9154,11848l9086,11848,9086,11862,9154,11862,9154,11848xe" filled="t" fillcolor="#000000" stroked="f">
                <v:path arrowok="t"/>
                <v:fill/>
              </v:shape>
              <v:shape style="position:absolute;left:9086;top:11805;width:204;height:202" coordorigin="9086,11805" coordsize="204,202" path="m9288,11838l9163,11838,9163,11853,9288,11853,9288,11838xe" filled="t" fillcolor="#000000" stroked="f">
                <v:path arrowok="t"/>
                <v:fill/>
              </v:shape>
              <v:shape style="position:absolute;left:9086;top:11805;width:204;height:202" coordorigin="9086,11805" coordsize="204,202" path="m9130,11810l9115,11810,9115,11848,9130,11848,9130,11810xe" filled="t" fillcolor="#000000" stroked="f">
                <v:path arrowok="t"/>
                <v:fill/>
              </v:shape>
              <v:shape style="position:absolute;left:9086;top:11805;width:204;height:202" coordorigin="9086,11805" coordsize="204,202" path="m9230,11805l9216,11805,9216,11838,9230,11838,9230,11805xe" filled="t" fillcolor="#000000" stroked="f">
                <v:path arrowok="t"/>
                <v:fill/>
              </v:shape>
            </v:group>
            <v:group style="position:absolute;left:9293;top:11805;width:211;height:202" coordorigin="9293,11805" coordsize="211,202">
              <v:shape style="position:absolute;left:9293;top:11805;width:211;height:202" coordorigin="9293,11805" coordsize="211,202" path="m9418,11882l9389,11882,9389,12006,9408,12006,9412,11891,9424,11891,9418,11882xe" filled="t" fillcolor="#000000" stroked="f">
                <v:path arrowok="t"/>
                <v:fill/>
              </v:shape>
              <v:shape style="position:absolute;left:9293;top:11805;width:211;height:202" coordorigin="9293,11805" coordsize="211,202" path="m9494,11853l9302,11853,9302,11872,9377,11883,9365,11899,9325,11944,9293,11968,9298,11978,9302,11982,9317,11978,9331,11964,9369,11916,9389,11882,9418,11882,9413,11872,9494,11872,9494,11853xe" filled="t" fillcolor="#000000" stroked="f">
                <v:path arrowok="t"/>
                <v:fill/>
              </v:shape>
              <v:shape style="position:absolute;left:9293;top:11805;width:211;height:202" coordorigin="9293,11805" coordsize="211,202" path="m9424,11891l9412,11891,9423,11910,9460,11957,9490,11982,9494,11978,9494,11973,9504,11968,9449,11924,9436,11908,9424,11891xe" filled="t" fillcolor="#000000" stroked="f">
                <v:path arrowok="t"/>
                <v:fill/>
              </v:shape>
              <v:shape style="position:absolute;left:9293;top:11805;width:211;height:202" coordorigin="9293,11805" coordsize="211,202" path="m9408,11805l9389,11805,9389,11853,9408,11853,9408,11805xe" filled="t" fillcolor="#000000" stroked="f">
                <v:path arrowok="t"/>
                <v:fill/>
              </v:shape>
              <v:shape style="position:absolute;left:9293;top:11805;width:211;height:202" coordorigin="9293,11805" coordsize="211,202" path="m9437,11810l9427,11819,9430,11822,9446,11835,9461,11848,9469,11833,9455,11819,9437,11810xe" filled="t" fillcolor="#000000" stroked="f">
                <v:path arrowok="t"/>
                <v:fill/>
              </v:shape>
            </v:group>
            <v:group style="position:absolute;left:9504;top:11810;width:192;height:202" coordorigin="9504,11810" coordsize="192,202">
              <v:shape style="position:absolute;left:9504;top:11810;width:192;height:202" coordorigin="9504,11810" coordsize="192,202" path="m9661,11970l9626,11970,9660,11989,9678,12000,9696,12011,9691,11985,9661,11970xe" filled="t" fillcolor="#000000" stroked="f">
                <v:path arrowok="t"/>
                <v:fill/>
              </v:shape>
              <v:shape style="position:absolute;left:9504;top:11810;width:192;height:202" coordorigin="9504,11810" coordsize="192,202" path="m9619,11896l9605,11896,9605,11934,9598,11954,9535,11988,9509,11992,9514,11997,9518,12006,9538,12006,9561,11998,9580,11991,9597,11984,9612,11977,9626,11970,9661,11970,9619,11949,9619,11896xe" filled="t" fillcolor="#000000" stroked="f">
                <v:path arrowok="t"/>
                <v:fill/>
              </v:shape>
              <v:shape style="position:absolute;left:9504;top:11810;width:192;height:202" coordorigin="9504,11810" coordsize="192,202" path="m9658,11843l9634,11843,9614,11862,9610,11872,9533,11872,9533,11958,9552,11958,9552,11886,9686,11886,9686,11872,9629,11871,9658,11843xe" filled="t" fillcolor="#000000" stroked="f">
                <v:path arrowok="t"/>
                <v:fill/>
              </v:shape>
              <v:shape style="position:absolute;left:9504;top:11810;width:192;height:202" coordorigin="9504,11810" coordsize="192,202" path="m9686,11886l9672,11886,9672,11958,9686,11958,9686,11886xe" filled="t" fillcolor="#000000" stroked="f">
                <v:path arrowok="t"/>
                <v:fill/>
              </v:shape>
              <v:shape style="position:absolute;left:9504;top:11810;width:192;height:202" coordorigin="9504,11810" coordsize="192,202" path="m9590,11810l9565,11814,9553,11828,9539,11842,9522,11855,9504,11867,9514,11872,9514,11877,9532,11871,9547,11858,9562,11843,9658,11843,9658,11829,9576,11829,9586,11819,9590,11810xe" filled="t" fillcolor="#000000" stroked="f">
                <v:path arrowok="t"/>
                <v:fill/>
              </v:shape>
            </v:group>
            <v:group style="position:absolute;left:9715;top:11805;width:202;height:202" coordorigin="9715,11805" coordsize="202,202">
              <v:shape style="position:absolute;left:9715;top:11805;width:202;height:202" coordorigin="9715,11805" coordsize="202,202" path="m9917,11886l9720,11886,9720,11896,9917,11896,9917,11886xe" filled="t" fillcolor="#000000" stroked="f">
                <v:path arrowok="t"/>
                <v:fill/>
              </v:shape>
              <v:shape style="position:absolute;left:9715;top:11805;width:202;height:202" coordorigin="9715,11805" coordsize="202,202" path="m9826,11867l9811,11867,9811,11886,9826,11886,9826,11867xe" filled="t" fillcolor="#000000" stroked="f">
                <v:path arrowok="t"/>
                <v:fill/>
              </v:shape>
              <v:shape style="position:absolute;left:9715;top:11805;width:202;height:202" coordorigin="9715,11805" coordsize="202,202" path="m9898,11853l9739,11853,9739,11867,9898,11867,9898,11853xe" filled="t" fillcolor="#000000" stroked="f">
                <v:path arrowok="t"/>
                <v:fill/>
              </v:shape>
              <v:shape style="position:absolute;left:9715;top:11805;width:202;height:202" coordorigin="9715,11805" coordsize="202,202" path="m9826,11838l9811,11838,9811,11853,9826,11853,9826,11838xe" filled="t" fillcolor="#000000" stroked="f">
                <v:path arrowok="t"/>
                <v:fill/>
              </v:shape>
              <v:shape style="position:absolute;left:9715;top:11805;width:202;height:202" coordorigin="9715,11805" coordsize="202,202" path="m9907,11824l9730,11824,9730,11838,9907,11838,9907,11824xe" filled="t" fillcolor="#000000" stroked="f">
                <v:path arrowok="t"/>
                <v:fill/>
              </v:shape>
              <v:shape style="position:absolute;left:9715;top:11805;width:202;height:202" coordorigin="9715,11805" coordsize="202,202" path="m9826,11805l9811,11805,9811,11824,9826,11824,9826,11805xe" filled="t" fillcolor="#000000" stroked="f">
                <v:path arrowok="t"/>
                <v:fill/>
              </v:shape>
              <v:shape style="position:absolute;left:9715;top:11805;width:202;height:202" coordorigin="9715,11805" coordsize="202,202" path="m9886,11982l9834,11982,9855,11988,9874,11994,9891,12000,9907,12006,9903,11988,9886,11982xe" filled="t" fillcolor="#000000" stroked="f">
                <v:path arrowok="t"/>
                <v:fill/>
              </v:shape>
              <v:shape style="position:absolute;left:9715;top:11805;width:202;height:202" coordorigin="9715,11805" coordsize="202,202" path="m9826,11934l9811,11936,9810,11956,9801,11974,9788,11982,9770,11987,9746,11991,9715,11992,9725,12002,9741,12006,9765,12003,9785,11999,9803,11994,9834,11982,9886,11982,9867,11976,9847,11970,9826,11963,9826,11934xe" filled="t" fillcolor="#000000" stroked="f">
                <v:path arrowok="t"/>
                <v:fill/>
              </v:shape>
              <v:shape style="position:absolute;left:9715;top:11805;width:202;height:202" coordorigin="9715,11805" coordsize="202,202" path="m9893,11915l9744,11915,9744,11973,9758,11973,9758,11925,9893,11925,9893,11915xe" filled="t" fillcolor="#000000" stroked="f">
                <v:path arrowok="t"/>
                <v:fill/>
              </v:shape>
              <v:shape style="position:absolute;left:9715;top:11805;width:202;height:202" coordorigin="9715,11805" coordsize="202,202" path="m9893,11925l9878,11925,9878,11968,9893,11968,9893,11925xe" filled="t" fillcolor="#000000" stroked="f">
                <v:path arrowok="t"/>
                <v:fill/>
              </v:shape>
            </v:group>
            <v:group style="position:absolute;left:9926;top:11810;width:200;height:193" coordorigin="9926,11810" coordsize="200,193">
              <v:shape style="position:absolute;left:9926;top:11810;width:200;height:193" coordorigin="9926,11810" coordsize="200,193" path="m10042,11810l10022,11817,10019,11841,10015,11863,9993,11921,9942,11980,9926,11992,9936,12002,9991,11961,10023,11910,10030,11891,10049,11891,10043,11873,10037,11849,10038,11829,10042,11810xe" filled="t" fillcolor="#000000" stroked="f">
                <v:path arrowok="t"/>
                <v:fill/>
              </v:shape>
              <v:shape style="position:absolute;left:9926;top:11810;width:200;height:193" coordorigin="9926,11810" coordsize="200,193" path="m10049,11891l10030,11891,10039,11913,10072,11967,10114,12002,10123,11992,10126,11984,10110,11974,10095,11962,10082,11948,10070,11933,10059,11915,10050,11895,10049,11891xe" filled="t" fillcolor="#000000" stroked="f">
                <v:path arrowok="t"/>
                <v:fill/>
              </v:shape>
            </v:group>
            <v:group style="position:absolute;left:10147;top:11819;width:62;height:48" coordorigin="10147,11819" coordsize="62,48">
              <v:shape style="position:absolute;left:10147;top:11819;width:62;height:48" coordorigin="10147,11819" coordsize="62,48" path="m10210,11819l10195,11819,10181,11867,10195,11867,10210,11819xe" filled="t" fillcolor="#000000" stroked="f">
                <v:path arrowok="t"/>
                <v:fill/>
              </v:shape>
              <v:shape style="position:absolute;left:10147;top:11819;width:62;height:48" coordorigin="10147,11819" coordsize="62,48" path="m10176,11819l10157,11819,10147,11867,10162,11867,10176,11819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16.700012pt;margin-top:589.73999pt;width:41.8pt;height:11.115854pt;mso-position-horizontal-relative:page;mso-position-vertical-relative:page;z-index:-4489" coordorigin="10334,11795" coordsize="836,222">
            <v:group style="position:absolute;left:10344;top:11814;width:211;height:192" coordorigin="10344,11814" coordsize="211,192">
              <v:shape style="position:absolute;left:10344;top:11814;width:211;height:192" coordorigin="10344,11814" coordsize="211,192" path="m10522,11814l10378,11814,10378,11901,10397,11901,10397,11891,10522,11891,10522,11877,10397,11877,10397,11858,10522,11858,10522,11843,10397,11843,10397,11829,10522,11829,10522,11814xe" filled="t" fillcolor="#000000" stroked="f">
                <v:path arrowok="t"/>
                <v:fill/>
              </v:shape>
              <v:shape style="position:absolute;left:10344;top:11814;width:211;height:192" coordorigin="10344,11814" coordsize="211,192" path="m10522,11891l10507,11891,10507,11901,10522,11901,10522,11891xe" filled="t" fillcolor="#000000" stroked="f">
                <v:path arrowok="t"/>
                <v:fill/>
              </v:shape>
              <v:shape style="position:absolute;left:10344;top:11814;width:211;height:192" coordorigin="10344,11814" coordsize="211,192" path="m10522,11858l10507,11858,10507,11877,10522,11877,10522,11858xe" filled="t" fillcolor="#000000" stroked="f">
                <v:path arrowok="t"/>
                <v:fill/>
              </v:shape>
              <v:shape style="position:absolute;left:10344;top:11814;width:211;height:192" coordorigin="10344,11814" coordsize="211,192" path="m10522,11829l10507,11829,10507,11843,10522,11843,10522,11829xe" filled="t" fillcolor="#000000" stroked="f">
                <v:path arrowok="t"/>
                <v:fill/>
              </v:shape>
              <v:shape style="position:absolute;left:10344;top:11814;width:211;height:192" coordorigin="10344,11814" coordsize="211,192" path="m10392,11930l10360,11985,10344,11997,10354,12006,10366,11999,10381,11986,10393,11970,10411,11970,10410,11970,10397,11954,10402,11949,10402,11939,10406,11934,10392,11930xe" filled="t" fillcolor="#000000" stroked="f">
                <v:path arrowok="t"/>
                <v:fill/>
              </v:shape>
              <v:shape style="position:absolute;left:10344;top:11814;width:211;height:192" coordorigin="10344,11814" coordsize="211,192" path="m10411,11970l10393,11970,10404,11984,10420,11994,10442,12000,10467,12002,10550,12002,10550,11997,10555,11992,10543,11987,10464,11987,10464,11982,10449,11982,10429,11979,10411,11970xe" filled="t" fillcolor="#000000" stroked="f">
                <v:path arrowok="t"/>
                <v:fill/>
              </v:shape>
              <v:shape style="position:absolute;left:10344;top:11814;width:211;height:192" coordorigin="10344,11814" coordsize="211,192" path="m10464,11925l10450,11925,10449,11982,10464,11982,10464,11958,10541,11958,10541,11944,10464,11944,10464,11925xe" filled="t" fillcolor="#000000" stroked="f">
                <v:path arrowok="t"/>
                <v:fill/>
              </v:shape>
              <v:shape style="position:absolute;left:10344;top:11814;width:211;height:192" coordorigin="10344,11814" coordsize="211,192" path="m10550,11910l10349,11910,10349,11925,10550,11925,10550,11910xe" filled="t" fillcolor="#000000" stroked="f">
                <v:path arrowok="t"/>
                <v:fill/>
              </v:shape>
            </v:group>
            <v:group style="position:absolute;left:10560;top:11805;width:206;height:202" coordorigin="10560,11805" coordsize="206,202">
              <v:shape style="position:absolute;left:10560;top:11805;width:206;height:202" coordorigin="10560,11805" coordsize="206,202" path="m10752,11906l10642,11906,10642,12006,10656,12006,10656,11997,10752,11997,10752,11982,10656,11982,10656,11958,10752,11958,10752,11944,10656,11944,10656,11920,10752,11920,10752,11906xe" filled="t" fillcolor="#000000" stroked="f">
                <v:path arrowok="t"/>
                <v:fill/>
              </v:shape>
              <v:shape style="position:absolute;left:10560;top:11805;width:206;height:202" coordorigin="10560,11805" coordsize="206,202" path="m10752,11997l10733,11997,10733,12006,10752,12006,10752,11997xe" filled="t" fillcolor="#000000" stroked="f">
                <v:path arrowok="t"/>
                <v:fill/>
              </v:shape>
              <v:shape style="position:absolute;left:10560;top:11805;width:206;height:202" coordorigin="10560,11805" coordsize="206,202" path="m10752,11958l10733,11958,10733,11982,10752,11982,10752,11958xe" filled="t" fillcolor="#000000" stroked="f">
                <v:path arrowok="t"/>
                <v:fill/>
              </v:shape>
              <v:shape style="position:absolute;left:10560;top:11805;width:206;height:202" coordorigin="10560,11805" coordsize="206,202" path="m10752,11920l10733,11920,10733,11944,10752,11944,10752,11920xe" filled="t" fillcolor="#000000" stroked="f">
                <v:path arrowok="t"/>
                <v:fill/>
              </v:shape>
              <v:shape style="position:absolute;left:10560;top:11805;width:206;height:202" coordorigin="10560,11805" coordsize="206,202" path="m10570,11987l10565,11987,10565,12006,10598,12006,10608,11997,10608,11992,10574,11992,10570,11987xe" filled="t" fillcolor="#000000" stroked="f">
                <v:path arrowok="t"/>
                <v:fill/>
              </v:shape>
              <v:shape style="position:absolute;left:10560;top:11805;width:206;height:202" coordorigin="10560,11805" coordsize="206,202" path="m10608,11925l10589,11925,10589,11992,10608,11992,10608,11925xe" filled="t" fillcolor="#000000" stroked="f">
                <v:path arrowok="t"/>
                <v:fill/>
              </v:shape>
              <v:shape style="position:absolute;left:10560;top:11805;width:206;height:202" coordorigin="10560,11805" coordsize="206,202" path="m10622,11915l10560,11915,10565,11934,10570,11930,10579,11930,10589,11925,10608,11925,10608,11920,10613,11920,10622,11915xe" filled="t" fillcolor="#000000" stroked="f">
                <v:path arrowok="t"/>
                <v:fill/>
              </v:shape>
              <v:shape style="position:absolute;left:10560;top:11805;width:206;height:202" coordorigin="10560,11805" coordsize="206,202" path="m10608,11862l10589,11862,10589,11910,10579,11910,10570,11915,10627,11915,10627,11906,10608,11906,10608,11862xe" filled="t" fillcolor="#000000" stroked="f">
                <v:path arrowok="t"/>
                <v:fill/>
              </v:shape>
              <v:shape style="position:absolute;left:10560;top:11805;width:206;height:202" coordorigin="10560,11805" coordsize="206,202" path="m10627,11896l10622,11901,10613,11901,10608,11906,10627,11906,10627,11896xe" filled="t" fillcolor="#000000" stroked="f">
                <v:path arrowok="t"/>
                <v:fill/>
              </v:shape>
              <v:shape style="position:absolute;left:10560;top:11805;width:206;height:202" coordorigin="10560,11805" coordsize="206,202" path="m10632,11848l10565,11848,10565,11862,10632,11862,10632,11848xe" filled="t" fillcolor="#000000" stroked="f">
                <v:path arrowok="t"/>
                <v:fill/>
              </v:shape>
              <v:shape style="position:absolute;left:10560;top:11805;width:206;height:202" coordorigin="10560,11805" coordsize="206,202" path="m10608,11805l10589,11805,10589,11848,10608,11848,10608,11805xe" filled="t" fillcolor="#000000" stroked="f">
                <v:path arrowok="t"/>
                <v:fill/>
              </v:shape>
              <v:shape style="position:absolute;left:10560;top:11805;width:206;height:202" coordorigin="10560,11805" coordsize="206,202" path="m10656,11805l10642,11805,10642,11877,10651,11886,10747,11886,10757,11882,10760,11872,10661,11872,10656,11867,10656,11858,10660,11852,10705,11843,10724,11838,10656,11838,10656,11805xe" filled="t" fillcolor="#000000" stroked="f">
                <v:path arrowok="t"/>
                <v:fill/>
              </v:shape>
              <v:shape style="position:absolute;left:10560;top:11805;width:206;height:202" coordorigin="10560,11805" coordsize="206,202" path="m10747,11838l10747,11862,10738,11872,10760,11872,10762,11867,10762,11853,10766,11843,10752,11843,10747,11838xe" filled="t" fillcolor="#000000" stroked="f">
                <v:path arrowok="t"/>
                <v:fill/>
              </v:shape>
              <v:shape style="position:absolute;left:10560;top:11805;width:206;height:202" coordorigin="10560,11805" coordsize="206,202" path="m10735,11819l10716,11824,10676,11833,10656,11838,10724,11838,10742,11834,10757,11829,10735,11819xe" filled="t" fillcolor="#000000" stroked="f">
                <v:path arrowok="t"/>
                <v:fill/>
              </v:shape>
            </v:group>
            <v:group style="position:absolute;left:10771;top:11819;width:202;height:188" coordorigin="10771,11819" coordsize="202,188">
              <v:shape style="position:absolute;left:10771;top:11819;width:202;height:188" coordorigin="10771,11819" coordsize="202,188" path="m10915,11886l10901,11886,10900,11931,10895,11950,10885,11965,10872,11977,10855,11987,10834,11997,10838,12002,10838,12006,10854,12007,10875,11997,10890,11985,10901,11973,10901,11968,10933,11968,10929,11965,10910,11954,10915,11944,10915,11886xe" filled="t" fillcolor="#000000" stroked="f">
                <v:path arrowok="t"/>
                <v:fill/>
              </v:shape>
              <v:shape style="position:absolute;left:10771;top:11819;width:202;height:188" coordorigin="10771,11819" coordsize="202,188" path="m10933,11968l10901,11968,10913,11974,10930,11984,10947,11995,10963,12006,10962,11986,10946,11976,10933,11968xe" filled="t" fillcolor="#000000" stroked="f">
                <v:path arrowok="t"/>
                <v:fill/>
              </v:shape>
              <v:shape style="position:absolute;left:10771;top:11819;width:202;height:188" coordorigin="10771,11819" coordsize="202,188" path="m10819,11843l10800,11843,10800,11954,10781,11954,10771,11958,10785,11972,10802,11968,10823,11963,10848,11958,10848,11949,10819,11949,10819,11843xe" filled="t" fillcolor="#000000" stroked="f">
                <v:path arrowok="t"/>
                <v:fill/>
              </v:shape>
              <v:shape style="position:absolute;left:10771;top:11819;width:202;height:188" coordorigin="10771,11819" coordsize="202,188" path="m10963,11858l10853,11858,10853,11963,10872,11963,10872,11872,10963,11872,10963,11858xe" filled="t" fillcolor="#000000" stroked="f">
                <v:path arrowok="t"/>
                <v:fill/>
              </v:shape>
              <v:shape style="position:absolute;left:10771;top:11819;width:202;height:188" coordorigin="10771,11819" coordsize="202,188" path="m10963,11872l10949,11872,10949,11963,10963,11963,10963,11872xe" filled="t" fillcolor="#000000" stroked="f">
                <v:path arrowok="t"/>
                <v:fill/>
              </v:shape>
              <v:shape style="position:absolute;left:10771;top:11819;width:202;height:188" coordorigin="10771,11819" coordsize="202,188" path="m10848,11939l10838,11944,10829,11944,10819,11949,10848,11949,10848,11939xe" filled="t" fillcolor="#000000" stroked="f">
                <v:path arrowok="t"/>
                <v:fill/>
              </v:shape>
              <v:shape style="position:absolute;left:10771;top:11819;width:202;height:188" coordorigin="10771,11819" coordsize="202,188" path="m10915,11834l10896,11834,10891,11858,10910,11858,10915,11834xe" filled="t" fillcolor="#000000" stroked="f">
                <v:path arrowok="t"/>
                <v:fill/>
              </v:shape>
              <v:shape style="position:absolute;left:10771;top:11819;width:202;height:188" coordorigin="10771,11819" coordsize="202,188" path="m10843,11829l10771,11829,10771,11843,10843,11843,10843,11829xe" filled="t" fillcolor="#000000" stroked="f">
                <v:path arrowok="t"/>
                <v:fill/>
              </v:shape>
              <v:shape style="position:absolute;left:10771;top:11819;width:202;height:188" coordorigin="10771,11819" coordsize="202,188" path="m10973,11819l10848,11819,10848,11834,10973,11834,10973,11819xe" filled="t" fillcolor="#000000" stroked="f">
                <v:path arrowok="t"/>
                <v:fill/>
              </v:shape>
            </v:group>
            <v:group style="position:absolute;left:11011;top:11814;width:149;height:192" coordorigin="11011,11814" coordsize="149,192">
              <v:shape style="position:absolute;left:11011;top:11814;width:149;height:192" coordorigin="11011,11814" coordsize="149,192" path="m11160,11814l11011,11814,11011,12006,11026,12006,11026,11992,11160,11992,11160,11973,11026,11973,11026,11934,11160,11934,11160,11920,11026,11920,11026,11882,11160,11882,11160,11867,11026,11867,11026,11829,11160,11829,11160,11814xe" filled="t" fillcolor="#000000" stroked="f">
                <v:path arrowok="t"/>
                <v:fill/>
              </v:shape>
              <v:shape style="position:absolute;left:11011;top:11814;width:149;height:192" coordorigin="11011,11814" coordsize="149,192" path="m11160,11992l11141,11992,11141,12006,11160,12006,11160,11992xe" filled="t" fillcolor="#000000" stroked="f">
                <v:path arrowok="t"/>
                <v:fill/>
              </v:shape>
              <v:shape style="position:absolute;left:11011;top:11814;width:149;height:192" coordorigin="11011,11814" coordsize="149,192" path="m11160,11934l11141,11934,11141,11973,11160,11973,11160,11934xe" filled="t" fillcolor="#000000" stroked="f">
                <v:path arrowok="t"/>
                <v:fill/>
              </v:shape>
              <v:shape style="position:absolute;left:11011;top:11814;width:149;height:192" coordorigin="11011,11814" coordsize="149,192" path="m11160,11882l11141,11882,11141,11920,11160,11920,11160,11882xe" filled="t" fillcolor="#000000" stroked="f">
                <v:path arrowok="t"/>
                <v:fill/>
              </v:shape>
              <v:shape style="position:absolute;left:11011;top:11814;width:149;height:192" coordorigin="11011,11814" coordsize="149,192" path="m11160,11829l11141,11829,11141,11867,11160,11867,11160,11829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155.020004pt;margin-top:607.73999pt;width:390.967314pt;height:11.25pt;mso-position-horizontal-relative:page;mso-position-vertical-relative:page;z-index:-4488" type="#_x0000_t75">
            <v:imagedata r:id="rId169" o:title=""/>
          </v:shape>
        </w:pict>
      </w:r>
      <w:r>
        <w:rPr/>
        <w:pict>
          <v:group style="position:absolute;margin-left:53.5pt;margin-top:625.73999pt;width:39.64pt;height:11.32pt;mso-position-horizontal-relative:page;mso-position-vertical-relative:page;z-index:-4487" coordorigin="1070,12515" coordsize="793,226">
            <v:group style="position:absolute;left:1080;top:12544;width:86;height:158" coordorigin="1080,12544" coordsize="86,158">
              <v:shape style="position:absolute;left:1080;top:12544;width:86;height:158" coordorigin="1080,12544" coordsize="86,158" path="m1080,12678l1080,12698,1085,12702,1116,12702,1136,12698,1152,12688,1099,12688,1080,12678xe" filled="t" fillcolor="#000000" stroked="f">
                <v:path arrowok="t"/>
                <v:fill/>
              </v:shape>
              <v:shape style="position:absolute;left:1080;top:12544;width:86;height:158" coordorigin="1080,12544" coordsize="86,158" path="m1162,12544l1085,12544,1085,12621,1123,12621,1133,12626,1142,12635,1147,12645,1147,12664,1142,12674,1133,12683,1123,12688,1152,12688,1153,12687,1163,12672,1166,12650,1166,12635,1162,12626,1153,12613,1140,12606,1104,12606,1104,12558,1162,12558,1162,12544xe" filled="t" fillcolor="#000000" stroked="f">
                <v:path arrowok="t"/>
                <v:fill/>
              </v:shape>
              <v:shape style="position:absolute;left:1080;top:12544;width:86;height:158" coordorigin="1080,12544" coordsize="86,158" path="m1114,12602l1109,12606,1140,12606,1136,12604,1114,12602xe" filled="t" fillcolor="#000000" stroked="f">
                <v:path arrowok="t"/>
                <v:fill/>
              </v:shape>
            </v:group>
            <v:group style="position:absolute;left:1195;top:12678;width:29;height:24" coordorigin="1195,12678" coordsize="29,24">
              <v:shape style="position:absolute;left:1195;top:12678;width:29;height:24" coordorigin="1195,12678" coordsize="29,24" path="m1219,12678l1200,12678,1195,12683,1195,12698,1200,12698,1200,12702,1214,12702,1224,12693,1224,12688,1219,12683,1219,12678xe" filled="t" fillcolor="#000000" stroked="f">
                <v:path arrowok="t"/>
                <v:fill/>
              </v:shape>
            </v:group>
            <v:group style="position:absolute;left:1238;top:12525;width:197;height:206" coordorigin="1238,12525" coordsize="197,206">
              <v:shape style="position:absolute;left:1238;top:12525;width:197;height:206" coordorigin="1238,12525" coordsize="197,206" path="m1310,12674l1296,12674,1296,12707,1291,12712,1301,12731,1301,12726,1306,12726,1325,12718,1344,12712,1363,12707,1310,12707,1310,12674xe" filled="t" fillcolor="#000000" stroked="f">
                <v:path arrowok="t"/>
                <v:fill/>
              </v:shape>
              <v:shape style="position:absolute;left:1238;top:12525;width:197;height:206" coordorigin="1238,12525" coordsize="197,206" path="m1352,12641l1337,12641,1348,12660,1392,12702,1430,12717,1430,12712,1435,12707,1435,12701,1415,12695,1397,12686,1382,12674,1404,12664,1368,12664,1358,12654,1354,12645,1352,12641xe" filled="t" fillcolor="#000000" stroked="f">
                <v:path arrowok="t"/>
                <v:fill/>
              </v:shape>
              <v:shape style="position:absolute;left:1238;top:12525;width:197;height:206" coordorigin="1238,12525" coordsize="197,206" path="m1349,12692l1331,12700,1310,12707,1363,12707,1358,12698,1358,12693,1349,12692xe" filled="t" fillcolor="#000000" stroked="f">
                <v:path arrowok="t"/>
                <v:fill/>
              </v:shape>
              <v:shape style="position:absolute;left:1238;top:12525;width:197;height:206" coordorigin="1238,12525" coordsize="197,206" path="m1440,12616l1238,12616,1238,12630,1307,12644,1293,12657,1276,12668,1258,12679,1238,12688,1238,12693,1243,12698,1263,12694,1280,12684,1296,12674,1310,12674,1310,12664,1330,12645,1337,12641,1352,12641,1349,12630,1440,12630,1440,12616xe" filled="t" fillcolor="#000000" stroked="f">
                <v:path arrowok="t"/>
                <v:fill/>
              </v:shape>
              <v:shape style="position:absolute;left:1238;top:12525;width:197;height:206" coordorigin="1238,12525" coordsize="197,206" path="m1416,12640l1402,12647,1384,12657,1368,12664,1404,12664,1426,12654,1416,12640xe" filled="t" fillcolor="#000000" stroked="f">
                <v:path arrowok="t"/>
                <v:fill/>
              </v:shape>
              <v:shape style="position:absolute;left:1238;top:12525;width:197;height:206" coordorigin="1238,12525" coordsize="197,206" path="m1349,12597l1330,12597,1330,12616,1349,12616,1349,12597xe" filled="t" fillcolor="#000000" stroked="f">
                <v:path arrowok="t"/>
                <v:fill/>
              </v:shape>
              <v:shape style="position:absolute;left:1238;top:12525;width:197;height:206" coordorigin="1238,12525" coordsize="197,206" path="m1426,12582l1253,12582,1253,12597,1426,12597,1426,12582xe" filled="t" fillcolor="#000000" stroked="f">
                <v:path arrowok="t"/>
                <v:fill/>
              </v:shape>
              <v:shape style="position:absolute;left:1238;top:12525;width:197;height:206" coordorigin="1238,12525" coordsize="197,206" path="m1349,12563l1330,12563,1330,12582,1349,12582,1349,12563xe" filled="t" fillcolor="#000000" stroked="f">
                <v:path arrowok="t"/>
                <v:fill/>
              </v:shape>
              <v:shape style="position:absolute;left:1238;top:12525;width:197;height:206" coordorigin="1238,12525" coordsize="197,206" path="m1435,12549l1243,12549,1243,12563,1435,12563,1435,12549xe" filled="t" fillcolor="#000000" stroked="f">
                <v:path arrowok="t"/>
                <v:fill/>
              </v:shape>
              <v:shape style="position:absolute;left:1238;top:12525;width:197;height:206" coordorigin="1238,12525" coordsize="197,206" path="m1349,12525l1330,12525,1330,12549,1349,12549,1349,12525xe" filled="t" fillcolor="#000000" stroked="f">
                <v:path arrowok="t"/>
                <v:fill/>
              </v:shape>
            </v:group>
            <v:group style="position:absolute;left:1459;top:12525;width:178;height:206" coordorigin="1459,12525" coordsize="178,206">
              <v:shape style="position:absolute;left:1459;top:12525;width:178;height:206" coordorigin="1459,12525" coordsize="178,206" path="m1560,12654l1541,12654,1541,12731,1560,12731,1560,12654xe" filled="t" fillcolor="#000000" stroked="f">
                <v:path arrowok="t"/>
                <v:fill/>
              </v:shape>
              <v:shape style="position:absolute;left:1459;top:12525;width:178;height:206" coordorigin="1459,12525" coordsize="178,206" path="m1637,12568l1459,12568,1459,12664,1478,12664,1478,12654,1637,12654,1637,12635,1478,12635,1478,12587,1637,12587,1637,12568xe" filled="t" fillcolor="#000000" stroked="f">
                <v:path arrowok="t"/>
                <v:fill/>
              </v:shape>
              <v:shape style="position:absolute;left:1459;top:12525;width:178;height:206" coordorigin="1459,12525" coordsize="178,206" path="m1637,12654l1622,12654,1622,12664,1637,12664,1637,12654xe" filled="t" fillcolor="#000000" stroked="f">
                <v:path arrowok="t"/>
                <v:fill/>
              </v:shape>
              <v:shape style="position:absolute;left:1459;top:12525;width:178;height:206" coordorigin="1459,12525" coordsize="178,206" path="m1560,12587l1541,12587,1541,12635,1560,12635,1560,12587xe" filled="t" fillcolor="#000000" stroked="f">
                <v:path arrowok="t"/>
                <v:fill/>
              </v:shape>
              <v:shape style="position:absolute;left:1459;top:12525;width:178;height:206" coordorigin="1459,12525" coordsize="178,206" path="m1637,12587l1622,12587,1622,12635,1637,12635,1637,12587xe" filled="t" fillcolor="#000000" stroked="f">
                <v:path arrowok="t"/>
                <v:fill/>
              </v:shape>
              <v:shape style="position:absolute;left:1459;top:12525;width:178;height:206" coordorigin="1459,12525" coordsize="178,206" path="m1560,12525l1541,12525,1541,12568,1560,12568,1560,12525xe" filled="t" fillcolor="#000000" stroked="f">
                <v:path arrowok="t"/>
                <v:fill/>
              </v:shape>
            </v:group>
            <v:group style="position:absolute;left:1666;top:12525;width:187;height:202" coordorigin="1666,12525" coordsize="187,202">
              <v:shape style="position:absolute;left:1666;top:12525;width:187;height:202" coordorigin="1666,12525" coordsize="187,202" path="m1742,12558l1666,12558,1666,12726,1680,12726,1680,12707,1742,12707,1742,12693,1680,12693,1680,12640,1742,12640,1742,12626,1680,12626,1680,12578,1742,12578,1742,12558xe" filled="t" fillcolor="#000000" stroked="f">
                <v:path arrowok="t"/>
                <v:fill/>
              </v:shape>
              <v:shape style="position:absolute;left:1666;top:12525;width:187;height:202" coordorigin="1666,12525" coordsize="187,202" path="m1742,12707l1728,12707,1728,12722,1742,12722,1742,12707xe" filled="t" fillcolor="#000000" stroked="f">
                <v:path arrowok="t"/>
                <v:fill/>
              </v:shape>
              <v:shape style="position:absolute;left:1666;top:12525;width:187;height:202" coordorigin="1666,12525" coordsize="187,202" path="m1742,12640l1728,12640,1728,12693,1742,12693,1742,12640xe" filled="t" fillcolor="#000000" stroked="f">
                <v:path arrowok="t"/>
                <v:fill/>
              </v:shape>
              <v:shape style="position:absolute;left:1666;top:12525;width:187;height:202" coordorigin="1666,12525" coordsize="187,202" path="m1742,12578l1728,12578,1728,12626,1742,12626,1742,12578xe" filled="t" fillcolor="#000000" stroked="f">
                <v:path arrowok="t"/>
                <v:fill/>
              </v:shape>
              <v:shape style="position:absolute;left:1666;top:12525;width:187;height:202" coordorigin="1666,12525" coordsize="187,202" path="m1699,12525l1694,12534,1690,12549,1685,12558,1704,12558,1718,12530,1699,12525xe" filled="t" fillcolor="#000000" stroked="f">
                <v:path arrowok="t"/>
                <v:fill/>
              </v:shape>
              <v:shape style="position:absolute;left:1666;top:12525;width:187;height:202" coordorigin="1666,12525" coordsize="187,202" path="m1776,12702l1776,12717,1787,12722,1806,12724,1829,12724,1844,12710,1844,12707,1786,12707,1776,12702xe" filled="t" fillcolor="#000000" stroked="f">
                <v:path arrowok="t"/>
                <v:fill/>
              </v:shape>
              <v:shape style="position:absolute;left:1666;top:12525;width:187;height:202" coordorigin="1666,12525" coordsize="187,202" path="m1853,12573l1781,12573,1834,12595,1834,12688,1829,12702,1824,12707,1844,12707,1848,12686,1849,12673,1850,12657,1851,12638,1852,12615,1852,12595,1853,12587,1853,12573xe" filled="t" fillcolor="#000000" stroked="f">
                <v:path arrowok="t"/>
                <v:fill/>
              </v:shape>
              <v:shape style="position:absolute;left:1666;top:12525;width:187;height:202" coordorigin="1666,12525" coordsize="187,202" path="m1776,12606l1766,12616,1777,12631,1789,12648,1800,12664,1814,12653,1804,12639,1792,12624,1776,12606xe" filled="t" fillcolor="#000000" stroked="f">
                <v:path arrowok="t"/>
                <v:fill/>
              </v:shape>
              <v:shape style="position:absolute;left:1666;top:12525;width:187;height:202" coordorigin="1666,12525" coordsize="187,202" path="m1779,12529l1773,12551,1765,12570,1757,12587,1747,12602,1752,12606,1757,12606,1763,12609,1772,12592,1781,12573,1853,12573,1853,12558,1786,12558,1795,12539,1795,12530,1779,12529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99.339996pt;margin-top:625.979980pt;width:50.92pt;height:11.008119pt;mso-position-horizontal-relative:page;mso-position-vertical-relative:page;z-index:-4486" coordorigin="1987,12520" coordsize="1018,220">
            <v:group style="position:absolute;left:1997;top:12539;width:67;height:48" coordorigin="1997,12539" coordsize="67,48">
              <v:shape style="position:absolute;left:1997;top:12539;width:67;height:48" coordorigin="1997,12539" coordsize="67,48" path="m2064,12539l2050,12539,2030,12587,2050,12587,2064,12539xe" filled="t" fillcolor="#000000" stroked="f">
                <v:path arrowok="t"/>
                <v:fill/>
              </v:shape>
              <v:shape style="position:absolute;left:1997;top:12539;width:67;height:48" coordorigin="1997,12539" coordsize="67,48" path="m2026,12539l2011,12539,1997,12587,2016,12587,2026,12539xe" filled="t" fillcolor="#000000" stroked="f">
                <v:path arrowok="t"/>
                <v:fill/>
              </v:shape>
            </v:group>
            <v:group style="position:absolute;left:2078;top:12539;width:202;height:187" coordorigin="2078,12539" coordsize="202,187">
              <v:shape style="position:absolute;left:2078;top:12539;width:202;height:187" coordorigin="2078,12539" coordsize="202,187" path="m2280,12616l2078,12616,2078,12635,2130,12653,2125,12672,2116,12691,2101,12703,2078,12717,2088,12726,2142,12678,2150,12635,2280,12635,2280,12616xe" filled="t" fillcolor="#000000" stroked="f">
                <v:path arrowok="t"/>
                <v:fill/>
              </v:shape>
              <v:shape style="position:absolute;left:2078;top:12539;width:202;height:187" coordorigin="2078,12539" coordsize="202,187" path="m2227,12635l2213,12635,2213,12726,2227,12726,2227,12635xe" filled="t" fillcolor="#000000" stroked="f">
                <v:path arrowok="t"/>
                <v:fill/>
              </v:shape>
              <v:shape style="position:absolute;left:2078;top:12539;width:202;height:187" coordorigin="2078,12539" coordsize="202,187" path="m2150,12558l2131,12558,2131,12616,2150,12616,2150,12558xe" filled="t" fillcolor="#000000" stroked="f">
                <v:path arrowok="t"/>
                <v:fill/>
              </v:shape>
              <v:shape style="position:absolute;left:2078;top:12539;width:202;height:187" coordorigin="2078,12539" coordsize="202,187" path="m2227,12558l2213,12558,2213,12616,2227,12616,2227,12558xe" filled="t" fillcolor="#000000" stroked="f">
                <v:path arrowok="t"/>
                <v:fill/>
              </v:shape>
              <v:shape style="position:absolute;left:2078;top:12539;width:202;height:187" coordorigin="2078,12539" coordsize="202,187" path="m2270,12539l2088,12539,2088,12558,2270,12558,2270,12539xe" filled="t" fillcolor="#000000" stroked="f">
                <v:path arrowok="t"/>
                <v:fill/>
              </v:shape>
            </v:group>
            <v:group style="position:absolute;left:2290;top:12705;width:197;height:2" coordorigin="2290,12705" coordsize="197,2">
              <v:shape style="position:absolute;left:2290;top:12705;width:197;height:2" coordorigin="2290,12705" coordsize="197,0" path="m2290,12705l2486,12705e" filled="f" stroked="t" strokeweight=".82pt" strokecolor="#000000">
                <v:path arrowok="t"/>
              </v:shape>
            </v:group>
            <v:group style="position:absolute;left:2390;top:12558;width:2;height:139" coordorigin="2390,12558" coordsize="2,139">
              <v:shape style="position:absolute;left:2390;top:12558;width:2;height:139" coordorigin="2390,12558" coordsize="0,139" path="m2390,12558l2390,12698e" filled="f" stroked="t" strokeweight="1.06pt" strokecolor="#000000">
                <v:path arrowok="t"/>
              </v:shape>
            </v:group>
            <v:group style="position:absolute;left:2304;top:12551;width:173;height:2" coordorigin="2304,12551" coordsize="173,2">
              <v:shape style="position:absolute;left:2304;top:12551;width:173;height:2" coordorigin="2304,12551" coordsize="173,0" path="m2304,12551l2477,12551e" filled="f" stroked="t" strokeweight=".82pt" strokecolor="#000000">
                <v:path arrowok="t"/>
              </v:shape>
            </v:group>
            <v:group style="position:absolute;left:2525;top:12539;width:154;height:187" coordorigin="2525,12539" coordsize="154,187">
              <v:shape style="position:absolute;left:2525;top:12539;width:154;height:187" coordorigin="2525,12539" coordsize="154,187" path="m2678,12539l2525,12539,2525,12726,2549,12726,2549,12712,2678,12712,2678,12698,2549,12698,2549,12630,2678,12630,2678,12616,2549,12616,2549,12554,2678,12554,2678,12539xe" filled="t" fillcolor="#000000" stroked="f">
                <v:path arrowok="t"/>
                <v:fill/>
              </v:shape>
              <v:shape style="position:absolute;left:2525;top:12539;width:154;height:187" coordorigin="2525,12539" coordsize="154,187" path="m2678,12712l2659,12712,2659,12726,2678,12726,2678,12712xe" filled="t" fillcolor="#000000" stroked="f">
                <v:path arrowok="t"/>
                <v:fill/>
              </v:shape>
              <v:shape style="position:absolute;left:2525;top:12539;width:154;height:187" coordorigin="2525,12539" coordsize="154,187" path="m2678,12630l2659,12630,2659,12698,2678,12698,2678,12630xe" filled="t" fillcolor="#000000" stroked="f">
                <v:path arrowok="t"/>
                <v:fill/>
              </v:shape>
              <v:shape style="position:absolute;left:2525;top:12539;width:154;height:187" coordorigin="2525,12539" coordsize="154,187" path="m2678,12554l2659,12554,2659,12616,2678,12616,2678,12554xe" filled="t" fillcolor="#000000" stroked="f">
                <v:path arrowok="t"/>
                <v:fill/>
              </v:shape>
            </v:group>
            <v:group style="position:absolute;left:2712;top:12530;width:192;height:200" coordorigin="2712,12530" coordsize="192,200">
              <v:shape style="position:absolute;left:2712;top:12530;width:192;height:200" coordorigin="2712,12530" coordsize="192,200" path="m2904,12534l2832,12534,2832,12626,2832,12648,2830,12666,2827,12681,2820,12701,2808,12717,2818,12726,2846,12654,2904,12654,2904,12640,2846,12640,2846,12602,2904,12602,2904,12587,2846,12587,2846,12549,2904,12549,2904,12534xe" filled="t" fillcolor="#000000" stroked="f">
                <v:path arrowok="t"/>
                <v:fill/>
              </v:shape>
              <v:shape style="position:absolute;left:2712;top:12530;width:192;height:200" coordorigin="2712,12530" coordsize="192,200" path="m2746,12683l2741,12688,2728,12703,2712,12717,2722,12726,2730,12720,2745,12708,2760,12693,2746,12683xe" filled="t" fillcolor="#000000" stroked="f">
                <v:path arrowok="t"/>
                <v:fill/>
              </v:shape>
              <v:shape style="position:absolute;left:2712;top:12530;width:192;height:200" coordorigin="2712,12530" coordsize="192,200" path="m2866,12707l2856,12707,2861,12717,2861,12726,2899,12726,2904,12717,2904,12712,2875,12712,2866,12707xe" filled="t" fillcolor="#000000" stroked="f">
                <v:path arrowok="t"/>
                <v:fill/>
              </v:shape>
              <v:shape style="position:absolute;left:2712;top:12530;width:192;height:200" coordorigin="2712,12530" coordsize="192,200" path="m2784,12678l2774,12693,2784,12698,2798,12712,2813,12702,2803,12693,2794,12688,2784,12678xe" filled="t" fillcolor="#000000" stroked="f">
                <v:path arrowok="t"/>
                <v:fill/>
              </v:shape>
              <v:shape style="position:absolute;left:2712;top:12530;width:192;height:200" coordorigin="2712,12530" coordsize="192,200" path="m2904,12654l2890,12654,2890,12707,2885,12712,2904,12712,2904,12654xe" filled="t" fillcolor="#000000" stroked="f">
                <v:path arrowok="t"/>
                <v:fill/>
              </v:shape>
              <v:shape style="position:absolute;left:2712;top:12530;width:192;height:200" coordorigin="2712,12530" coordsize="192,200" path="m2822,12664l2712,12664,2712,12678,2822,12678,2822,12664xe" filled="t" fillcolor="#000000" stroked="f">
                <v:path arrowok="t"/>
                <v:fill/>
              </v:shape>
              <v:shape style="position:absolute;left:2712;top:12530;width:192;height:200" coordorigin="2712,12530" coordsize="192,200" path="m2746,12568l2731,12568,2731,12664,2746,12664,2746,12640,2803,12640,2803,12626,2746,12626,2746,12606,2803,12606,2803,12592,2746,12592,2746,12568xe" filled="t" fillcolor="#000000" stroked="f">
                <v:path arrowok="t"/>
                <v:fill/>
              </v:shape>
              <v:shape style="position:absolute;left:2712;top:12530;width:192;height:200" coordorigin="2712,12530" coordsize="192,200" path="m2803,12640l2789,12640,2789,12664,2803,12664,2803,12640xe" filled="t" fillcolor="#000000" stroked="f">
                <v:path arrowok="t"/>
                <v:fill/>
              </v:shape>
              <v:shape style="position:absolute;left:2712;top:12530;width:192;height:200" coordorigin="2712,12530" coordsize="192,200" path="m2904,12602l2890,12602,2890,12640,2904,12640,2904,12602xe" filled="t" fillcolor="#000000" stroked="f">
                <v:path arrowok="t"/>
                <v:fill/>
              </v:shape>
              <v:shape style="position:absolute;left:2712;top:12530;width:192;height:200" coordorigin="2712,12530" coordsize="192,200" path="m2803,12606l2789,12606,2789,12626,2803,12626,2803,12606xe" filled="t" fillcolor="#000000" stroked="f">
                <v:path arrowok="t"/>
                <v:fill/>
              </v:shape>
              <v:shape style="position:absolute;left:2712;top:12530;width:192;height:200" coordorigin="2712,12530" coordsize="192,200" path="m2803,12568l2789,12568,2789,12592,2803,12592,2803,12568xe" filled="t" fillcolor="#000000" stroked="f">
                <v:path arrowok="t"/>
                <v:fill/>
              </v:shape>
              <v:shape style="position:absolute;left:2712;top:12530;width:192;height:200" coordorigin="2712,12530" coordsize="192,200" path="m2904,12549l2890,12549,2890,12587,2904,12587,2904,12549xe" filled="t" fillcolor="#000000" stroked="f">
                <v:path arrowok="t"/>
                <v:fill/>
              </v:shape>
              <v:shape style="position:absolute;left:2712;top:12530;width:192;height:200" coordorigin="2712,12530" coordsize="192,200" path="m2822,12554l2717,12554,2717,12568,2822,12568,2822,12554xe" filled="t" fillcolor="#000000" stroked="f">
                <v:path arrowok="t"/>
                <v:fill/>
              </v:shape>
              <v:shape style="position:absolute;left:2712;top:12530;width:192;height:200" coordorigin="2712,12530" coordsize="192,200" path="m2746,12530l2731,12530,2731,12554,2746,12554,2746,12530xe" filled="t" fillcolor="#000000" stroked="f">
                <v:path arrowok="t"/>
                <v:fill/>
              </v:shape>
              <v:shape style="position:absolute;left:2712;top:12530;width:192;height:200" coordorigin="2712,12530" coordsize="192,200" path="m2803,12530l2789,12530,2789,12554,2803,12554,2803,12530xe" filled="t" fillcolor="#000000" stroked="f">
                <v:path arrowok="t"/>
                <v:fill/>
              </v:shape>
            </v:group>
            <v:group style="position:absolute;left:2933;top:12539;width:62;height:48" coordorigin="2933,12539" coordsize="62,48">
              <v:shape style="position:absolute;left:2933;top:12539;width:62;height:48" coordorigin="2933,12539" coordsize="62,48" path="m2995,12539l2981,12539,2966,12587,2981,12587,2995,12539xe" filled="t" fillcolor="#000000" stroked="f">
                <v:path arrowok="t"/>
                <v:fill/>
              </v:shape>
              <v:shape style="position:absolute;left:2933;top:12539;width:62;height:48" coordorigin="2933,12539" coordsize="62,48" path="m2962,12539l2942,12539,2933,12587,2947,12587,2962,12539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56.479996pt;margin-top:626.738953pt;width:9.84pt;height:9.821052pt;mso-position-horizontal-relative:page;mso-position-vertical-relative:page;z-index:-4485" coordorigin="3130,12535" coordsize="197,196">
            <v:shape style="position:absolute;left:3130;top:12535;width:197;height:196" coordorigin="3130,12535" coordsize="197,196" path="m3326,12549l3235,12549,3235,12722,3254,12722,3254,12702,3326,12702,3326,12688,3254,12688,3254,12568,3326,12568,3326,12549xe" filled="t" fillcolor="#000000" stroked="f">
              <v:path arrowok="t"/>
              <v:fill/>
            </v:shape>
            <v:shape style="position:absolute;left:3130;top:12535;width:197;height:196" coordorigin="3130,12535" coordsize="197,196" path="m3326,12702l3312,12702,3312,12722,3326,12722,3326,12702xe" filled="t" fillcolor="#000000" stroked="f">
              <v:path arrowok="t"/>
              <v:fill/>
            </v:shape>
            <v:shape style="position:absolute;left:3130;top:12535;width:197;height:196" coordorigin="3130,12535" coordsize="197,196" path="m3326,12568l3312,12568,3312,12688,3326,12688,3326,12568xe" filled="t" fillcolor="#000000" stroked="f">
              <v:path arrowok="t"/>
              <v:fill/>
            </v:shape>
            <v:shape style="position:absolute;left:3130;top:12535;width:197;height:196" coordorigin="3130,12535" coordsize="197,196" path="m3197,12621l3187,12630,3173,12630,3173,12731,3187,12731,3188,12636,3212,12636,3197,12621xe" filled="t" fillcolor="#000000" stroked="f">
              <v:path arrowok="t"/>
              <v:fill/>
            </v:shape>
            <v:shape style="position:absolute;left:3130;top:12535;width:197;height:196" coordorigin="3130,12535" coordsize="197,196" path="m3226,12587l3134,12587,3134,12602,3161,12618,3153,12636,3143,12653,3130,12669,3134,12678,3139,12683,3143,12682,3154,12665,3164,12648,3173,12630,3187,12630,3187,12602,3226,12602,3226,12587xe" filled="t" fillcolor="#000000" stroked="f">
              <v:path arrowok="t"/>
              <v:fill/>
            </v:shape>
            <v:shape style="position:absolute;left:3130;top:12535;width:197;height:196" coordorigin="3130,12535" coordsize="197,196" path="m3212,12636l3188,12636,3216,12664,3225,12649,3212,12636xe" filled="t" fillcolor="#000000" stroked="f">
              <v:path arrowok="t"/>
              <v:fill/>
            </v:shape>
            <v:shape style="position:absolute;left:3130;top:12535;width:197;height:196" coordorigin="3130,12535" coordsize="197,196" path="m3187,12554l3173,12554,3173,12587,3187,12587,3187,12554xe" filled="t" fillcolor="#000000" stroked="f">
              <v:path arrowok="t"/>
              <v:fill/>
            </v:shape>
            <v:shape style="position:absolute;left:3130;top:12535;width:197;height:196" coordorigin="3130,12535" coordsize="197,196" path="m3214,12535l3196,12538,3176,12541,3155,12543,3134,12544,3139,12549,3139,12558,3163,12558,3173,12554,3187,12554,3202,12549,3221,12549,3214,12535xe" filled="t" fillcolor="#00000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173.020004pt;margin-top:625.73999pt;width:50.92pt;height:11.303392pt;mso-position-horizontal-relative:page;mso-position-vertical-relative:page;z-index:-4484" coordorigin="3460,12515" coordsize="1018,226">
            <v:group style="position:absolute;left:3470;top:12539;width:67;height:48" coordorigin="3470,12539" coordsize="67,48">
              <v:shape style="position:absolute;left:3470;top:12539;width:67;height:48" coordorigin="3470,12539" coordsize="67,48" path="m3538,12539l3523,12539,3509,12587,3523,12587,3538,12539xe" filled="t" fillcolor="#000000" stroked="f">
                <v:path arrowok="t"/>
                <v:fill/>
              </v:shape>
              <v:shape style="position:absolute;left:3470;top:12539;width:67;height:48" coordorigin="3470,12539" coordsize="67,48" path="m3504,12539l3490,12539,3470,12587,3490,12587,3504,12539xe" filled="t" fillcolor="#000000" stroked="f">
                <v:path arrowok="t"/>
                <v:fill/>
              </v:shape>
            </v:group>
            <v:group style="position:absolute;left:3552;top:12525;width:202;height:202" coordorigin="3552,12525" coordsize="202,202">
              <v:shape style="position:absolute;left:3552;top:12525;width:202;height:202" coordorigin="3552,12525" coordsize="202,202" path="m3673,12664l3653,12664,3662,12674,3667,12683,3676,12693,3660,12701,3641,12707,3619,12712,3624,12717,3624,12722,3639,12727,3657,12719,3675,12711,3693,12704,3734,12704,3725,12699,3716,12681,3717,12680,3688,12680,3675,12667,3673,12664xe" filled="t" fillcolor="#000000" stroked="f">
                <v:path arrowok="t"/>
                <v:fill/>
              </v:shape>
              <v:shape style="position:absolute;left:3552;top:12525;width:202;height:202" coordorigin="3552,12525" coordsize="202,202" path="m3734,12704l3693,12704,3709,12713,3727,12720,3749,12726,3749,12722,3754,12717,3743,12708,3734,12704xe" filled="t" fillcolor="#000000" stroked="f">
                <v:path arrowok="t"/>
                <v:fill/>
              </v:shape>
              <v:shape style="position:absolute;left:3552;top:12525;width:202;height:202" coordorigin="3552,12525" coordsize="202,202" path="m3619,12597l3594,12659,3590,12683,3576,12688,3566,12688,3552,12693,3564,12705,3583,12701,3624,12693,3624,12678,3610,12678,3606,12673,3609,12650,3613,12629,3616,12611,3619,12597xe" filled="t" fillcolor="#000000" stroked="f">
                <v:path arrowok="t"/>
                <v:fill/>
              </v:shape>
              <v:shape style="position:absolute;left:3552;top:12525;width:202;height:202" coordorigin="3552,12525" coordsize="202,202" path="m3682,12626l3664,12628,3653,12643,3640,12658,3624,12674,3634,12683,3653,12664,3673,12664,3662,12650,3739,12650,3739,12635,3677,12635,3677,12630,3682,12626xe" filled="t" fillcolor="#000000" stroked="f">
                <v:path arrowok="t"/>
                <v:fill/>
              </v:shape>
              <v:shape style="position:absolute;left:3552;top:12525;width:202;height:202" coordorigin="3552,12525" coordsize="202,202" path="m3739,12650l3720,12650,3719,12654,3707,12669,3688,12680,3717,12680,3728,12665,3739,12650xe" filled="t" fillcolor="#000000" stroked="f">
                <v:path arrowok="t"/>
                <v:fill/>
              </v:shape>
              <v:shape style="position:absolute;left:3552;top:12525;width:202;height:202" coordorigin="3552,12525" coordsize="202,202" path="m3571,12597l3557,12602,3559,12613,3563,12631,3567,12651,3571,12674,3583,12653,3579,12632,3575,12614,3571,12597xe" filled="t" fillcolor="#000000" stroked="f">
                <v:path arrowok="t"/>
                <v:fill/>
              </v:shape>
              <v:shape style="position:absolute;left:3552;top:12525;width:202;height:202" coordorigin="3552,12525" coordsize="202,202" path="m3652,12603l3619,12626,3629,12635,3641,12629,3657,12617,3672,12606,3652,12603xe" filled="t" fillcolor="#000000" stroked="f">
                <v:path arrowok="t"/>
                <v:fill/>
              </v:shape>
              <v:shape style="position:absolute;left:3552;top:12525;width:202;height:202" coordorigin="3552,12525" coordsize="202,202" path="m3715,12597l3706,12606,3749,12635,3750,12616,3733,12607,3715,12597xe" filled="t" fillcolor="#000000" stroked="f">
                <v:path arrowok="t"/>
                <v:fill/>
              </v:shape>
              <v:shape style="position:absolute;left:3552;top:12525;width:202;height:202" coordorigin="3552,12525" coordsize="202,202" path="m3745,12587l3734,12587,3744,12597,3745,12587xe" filled="t" fillcolor="#000000" stroked="f">
                <v:path arrowok="t"/>
                <v:fill/>
              </v:shape>
              <v:shape style="position:absolute;left:3552;top:12525;width:202;height:202" coordorigin="3552,12525" coordsize="202,202" path="m3696,12534l3670,12537,3659,12555,3648,12568,3638,12578,3634,12578,3638,12592,3648,12592,3654,12592,3672,12589,3691,12588,3711,12587,3745,12587,3746,12576,3744,12573,3705,12573,3683,12571,3670,12564,3682,12549,3696,12534xe" filled="t" fillcolor="#000000" stroked="f">
                <v:path arrowok="t"/>
                <v:fill/>
              </v:shape>
              <v:shape style="position:absolute;left:3552;top:12525;width:202;height:202" coordorigin="3552,12525" coordsize="202,202" path="m3624,12568l3557,12568,3557,12582,3624,12582,3624,12568xe" filled="t" fillcolor="#000000" stroked="f">
                <v:path arrowok="t"/>
                <v:fill/>
              </v:shape>
              <v:shape style="position:absolute;left:3552;top:12525;width:202;height:202" coordorigin="3552,12525" coordsize="202,202" path="m3720,12544l3706,12554,3710,12558,3715,12568,3705,12573,3744,12573,3734,12560,3720,12544xe" filled="t" fillcolor="#000000" stroked="f">
                <v:path arrowok="t"/>
                <v:fill/>
              </v:shape>
              <v:shape style="position:absolute;left:3552;top:12525;width:202;height:202" coordorigin="3552,12525" coordsize="202,202" path="m3586,12525l3571,12534,3581,12544,3586,12558,3590,12568,3605,12558,3600,12549,3590,12534,3586,12525xe" filled="t" fillcolor="#000000" stroked="f">
                <v:path arrowok="t"/>
                <v:fill/>
              </v:shape>
            </v:group>
            <v:group style="position:absolute;left:3763;top:12705;width:202;height:2" coordorigin="3763,12705" coordsize="202,2">
              <v:shape style="position:absolute;left:3763;top:12705;width:202;height:2" coordorigin="3763,12705" coordsize="202,0" path="m3763,12705l3965,12705e" filled="f" stroked="t" strokeweight=".82pt" strokecolor="#000000">
                <v:path arrowok="t"/>
              </v:shape>
            </v:group>
            <v:group style="position:absolute;left:3864;top:12558;width:2;height:139" coordorigin="3864,12558" coordsize="2,139">
              <v:shape style="position:absolute;left:3864;top:12558;width:2;height:139" coordorigin="3864,12558" coordsize="0,139" path="m3864,12558l3864,12698e" filled="f" stroked="t" strokeweight="1.06pt" strokecolor="#000000">
                <v:path arrowok="t"/>
              </v:shape>
            </v:group>
            <v:group style="position:absolute;left:3778;top:12551;width:173;height:2" coordorigin="3778,12551" coordsize="173,2">
              <v:shape style="position:absolute;left:3778;top:12551;width:173;height:2" coordorigin="3778,12551" coordsize="173,0" path="m3778,12551l3950,12551e" filled="f" stroked="t" strokeweight=".82pt" strokecolor="#000000">
                <v:path arrowok="t"/>
              </v:shape>
            </v:group>
            <v:group style="position:absolute;left:4003;top:12539;width:144;height:187" coordorigin="4003,12539" coordsize="144,187">
              <v:shape style="position:absolute;left:4003;top:12539;width:144;height:187" coordorigin="4003,12539" coordsize="144,187" path="m4147,12539l4003,12539,4003,12726,4018,12726,4018,12712,4147,12712,4147,12698,4018,12698,4018,12630,4147,12630,4147,12616,4018,12616,4018,12554,4147,12554,4147,12539xe" filled="t" fillcolor="#000000" stroked="f">
                <v:path arrowok="t"/>
                <v:fill/>
              </v:shape>
              <v:shape style="position:absolute;left:4003;top:12539;width:144;height:187" coordorigin="4003,12539" coordsize="144,187" path="m4147,12712l4133,12712,4133,12726,4147,12726,4147,12712xe" filled="t" fillcolor="#000000" stroked="f">
                <v:path arrowok="t"/>
                <v:fill/>
              </v:shape>
              <v:shape style="position:absolute;left:4003;top:12539;width:144;height:187" coordorigin="4003,12539" coordsize="144,187" path="m4147,12630l4133,12630,4133,12698,4147,12698,4147,12630xe" filled="t" fillcolor="#000000" stroked="f">
                <v:path arrowok="t"/>
                <v:fill/>
              </v:shape>
              <v:shape style="position:absolute;left:4003;top:12539;width:144;height:187" coordorigin="4003,12539" coordsize="144,187" path="m4147,12554l4133,12554,4133,12616,4147,12616,4147,12554xe" filled="t" fillcolor="#000000" stroked="f">
                <v:path arrowok="t"/>
                <v:fill/>
              </v:shape>
            </v:group>
            <v:group style="position:absolute;left:4181;top:12530;width:197;height:201" coordorigin="4181,12530" coordsize="197,201">
              <v:shape style="position:absolute;left:4181;top:12530;width:197;height:201" coordorigin="4181,12530" coordsize="197,201" path="m4378,12534l4306,12534,4305,12627,4303,12649,4301,12667,4299,12683,4289,12702,4277,12717,4286,12726,4291,12731,4301,12715,4309,12696,4313,12676,4315,12654,4378,12654,4378,12640,4320,12640,4320,12602,4378,12602,4378,12587,4320,12587,4320,12549,4378,12549,4378,12534xe" filled="t" fillcolor="#000000" stroked="f">
                <v:path arrowok="t"/>
                <v:fill/>
              </v:shape>
              <v:shape style="position:absolute;left:4181;top:12530;width:197;height:201" coordorigin="4181,12530" coordsize="197,201" path="m4219,12683l4210,12690,4196,12704,4181,12717,4190,12726,4200,12722,4215,12709,4229,12693,4219,12683xe" filled="t" fillcolor="#000000" stroked="f">
                <v:path arrowok="t"/>
                <v:fill/>
              </v:shape>
              <v:shape style="position:absolute;left:4181;top:12530;width:197;height:201" coordorigin="4181,12530" coordsize="197,201" path="m4339,12707l4330,12707,4330,12726,4368,12726,4378,12717,4378,12712,4344,12712,4339,12707xe" filled="t" fillcolor="#000000" stroked="f">
                <v:path arrowok="t"/>
                <v:fill/>
              </v:shape>
              <v:shape style="position:absolute;left:4181;top:12530;width:197;height:201" coordorigin="4181,12530" coordsize="197,201" path="m4253,12678l4243,12693,4253,12698,4262,12707,4272,12712,4282,12702,4272,12693,4262,12688,4253,12678xe" filled="t" fillcolor="#000000" stroked="f">
                <v:path arrowok="t"/>
                <v:fill/>
              </v:shape>
              <v:shape style="position:absolute;left:4181;top:12530;width:197;height:201" coordorigin="4181,12530" coordsize="197,201" path="m4378,12654l4363,12654,4363,12707,4358,12712,4378,12712,4378,12654xe" filled="t" fillcolor="#000000" stroked="f">
                <v:path arrowok="t"/>
                <v:fill/>
              </v:shape>
              <v:shape style="position:absolute;left:4181;top:12530;width:197;height:201" coordorigin="4181,12530" coordsize="197,201" path="m4291,12664l4186,12664,4186,12678,4291,12678,4291,12664xe" filled="t" fillcolor="#000000" stroked="f">
                <v:path arrowok="t"/>
                <v:fill/>
              </v:shape>
              <v:shape style="position:absolute;left:4181;top:12530;width:197;height:201" coordorigin="4181,12530" coordsize="197,201" path="m4219,12568l4205,12568,4205,12664,4219,12664,4219,12640,4277,12640,4277,12626,4219,12626,4219,12606,4277,12606,4277,12592,4219,12592,4219,12568xe" filled="t" fillcolor="#000000" stroked="f">
                <v:path arrowok="t"/>
                <v:fill/>
              </v:shape>
              <v:shape style="position:absolute;left:4181;top:12530;width:197;height:201" coordorigin="4181,12530" coordsize="197,201" path="m4277,12640l4262,12640,4262,12664,4277,12664,4277,12640xe" filled="t" fillcolor="#000000" stroked="f">
                <v:path arrowok="t"/>
                <v:fill/>
              </v:shape>
              <v:shape style="position:absolute;left:4181;top:12530;width:197;height:201" coordorigin="4181,12530" coordsize="197,201" path="m4378,12602l4363,12602,4363,12640,4378,12640,4378,12602xe" filled="t" fillcolor="#000000" stroked="f">
                <v:path arrowok="t"/>
                <v:fill/>
              </v:shape>
              <v:shape style="position:absolute;left:4181;top:12530;width:197;height:201" coordorigin="4181,12530" coordsize="197,201" path="m4277,12606l4262,12606,4262,12626,4277,12626,4277,12606xe" filled="t" fillcolor="#000000" stroked="f">
                <v:path arrowok="t"/>
                <v:fill/>
              </v:shape>
              <v:shape style="position:absolute;left:4181;top:12530;width:197;height:201" coordorigin="4181,12530" coordsize="197,201" path="m4277,12568l4262,12568,4262,12592,4277,12592,4277,12568xe" filled="t" fillcolor="#000000" stroked="f">
                <v:path arrowok="t"/>
                <v:fill/>
              </v:shape>
              <v:shape style="position:absolute;left:4181;top:12530;width:197;height:201" coordorigin="4181,12530" coordsize="197,201" path="m4378,12549l4363,12549,4363,12587,4378,12587,4378,12549xe" filled="t" fillcolor="#000000" stroked="f">
                <v:path arrowok="t"/>
                <v:fill/>
              </v:shape>
              <v:shape style="position:absolute;left:4181;top:12530;width:197;height:201" coordorigin="4181,12530" coordsize="197,201" path="m4291,12554l4186,12554,4186,12568,4291,12568,4291,12554xe" filled="t" fillcolor="#000000" stroked="f">
                <v:path arrowok="t"/>
                <v:fill/>
              </v:shape>
              <v:shape style="position:absolute;left:4181;top:12530;width:197;height:201" coordorigin="4181,12530" coordsize="197,201" path="m4219,12530l4205,12530,4205,12554,4219,12554,4219,12530xe" filled="t" fillcolor="#000000" stroked="f">
                <v:path arrowok="t"/>
                <v:fill/>
              </v:shape>
              <v:shape style="position:absolute;left:4181;top:12530;width:197;height:201" coordorigin="4181,12530" coordsize="197,201" path="m4277,12530l4262,12530,4262,12554,4277,12554,4277,12530xe" filled="t" fillcolor="#000000" stroked="f">
                <v:path arrowok="t"/>
                <v:fill/>
              </v:shape>
            </v:group>
            <v:group style="position:absolute;left:4402;top:12539;width:67;height:48" coordorigin="4402,12539" coordsize="67,48">
              <v:shape style="position:absolute;left:4402;top:12539;width:67;height:48" coordorigin="4402,12539" coordsize="67,48" path="m4469,12539l4450,12539,4435,12587,4450,12587,4469,12539xe" filled="t" fillcolor="#000000" stroked="f">
                <v:path arrowok="t"/>
                <v:fill/>
              </v:shape>
              <v:shape style="position:absolute;left:4402;top:12539;width:67;height:48" coordorigin="4402,12539" coordsize="67,48" path="m4430,12539l4416,12539,4402,12587,4416,12587,4430,12539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31.104279pt;margin-top:633.919983pt;width:2.175718pt;height:2.4pt;mso-position-horizontal-relative:page;mso-position-vertical-relative:page;z-index:-4483" coordorigin="4622,12678" coordsize="44,48">
            <v:shape style="position:absolute;left:4622;top:12678;width:44;height:48" coordorigin="4622,12678" coordsize="44,48" path="m4622,12678l4622,12699,4638,12711,4651,12726,4666,12712,4657,12704,4642,12692,4622,12678xe" filled="t" fillcolor="#00000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246.699997pt;margin-top:625.73999pt;width:50.92pt;height:11.248119pt;mso-position-horizontal-relative:page;mso-position-vertical-relative:page;z-index:-4482" coordorigin="4934,12515" coordsize="1018,225">
            <v:group style="position:absolute;left:4944;top:12539;width:62;height:48" coordorigin="4944,12539" coordsize="62,48">
              <v:shape style="position:absolute;left:4944;top:12539;width:62;height:48" coordorigin="4944,12539" coordsize="62,48" path="m5006,12539l4992,12539,4978,12587,4997,12587,5006,12539xe" filled="t" fillcolor="#000000" stroked="f">
                <v:path arrowok="t"/>
                <v:fill/>
              </v:shape>
              <v:shape style="position:absolute;left:4944;top:12539;width:62;height:48" coordorigin="4944,12539" coordsize="62,48" path="m4973,12539l4958,12539,4944,12587,4958,12587,4973,12539xe" filled="t" fillcolor="#000000" stroked="f">
                <v:path arrowok="t"/>
                <v:fill/>
              </v:shape>
            </v:group>
            <v:group style="position:absolute;left:5026;top:12525;width:202;height:202" coordorigin="5026,12525" coordsize="202,202">
              <v:shape style="position:absolute;left:5026;top:12525;width:202;height:202" coordorigin="5026,12525" coordsize="202,202" path="m5178,12696l5139,12696,5155,12705,5174,12713,5195,12720,5218,12726,5218,12722,5222,12717,5213,12708,5191,12701,5178,12696xe" filled="t" fillcolor="#000000" stroked="f">
                <v:path arrowok="t"/>
                <v:fill/>
              </v:shape>
              <v:shape style="position:absolute;left:5026;top:12525;width:202;height:202" coordorigin="5026,12525" coordsize="202,202" path="m5093,12616l5082,12629,5090,12648,5097,12666,5049,12706,5026,12712,5030,12717,5030,12722,5045,12724,5066,12718,5086,12712,5104,12706,5122,12700,5139,12696,5178,12696,5171,12693,5154,12683,5144,12671,5147,12667,5125,12667,5111,12652,5100,12634,5093,12616xe" filled="t" fillcolor="#000000" stroked="f">
                <v:path arrowok="t"/>
                <v:fill/>
              </v:shape>
              <v:shape style="position:absolute;left:5026;top:12525;width:202;height:202" coordorigin="5026,12525" coordsize="202,202" path="m5160,12616l5159,12618,5148,12636,5136,12653,5125,12667,5147,12667,5157,12656,5169,12640,5179,12621,5160,12616xe" filled="t" fillcolor="#000000" stroked="f">
                <v:path arrowok="t"/>
                <v:fill/>
              </v:shape>
              <v:shape style="position:absolute;left:5026;top:12525;width:202;height:202" coordorigin="5026,12525" coordsize="202,202" path="m5160,12582l5152,12593,5172,12607,5188,12619,5201,12631,5213,12645,5222,12635,5211,12620,5197,12609,5180,12596,5160,12582xe" filled="t" fillcolor="#000000" stroked="f">
                <v:path arrowok="t"/>
                <v:fill/>
              </v:shape>
              <v:shape style="position:absolute;left:5026;top:12525;width:202;height:202" coordorigin="5026,12525" coordsize="202,202" path="m5088,12582l5076,12593,5061,12607,5046,12619,5030,12630,5035,12635,5035,12640,5041,12644,5056,12632,5072,12620,5088,12606,5102,12592,5088,12582xe" filled="t" fillcolor="#000000" stroked="f">
                <v:path arrowok="t"/>
                <v:fill/>
              </v:shape>
              <v:shape style="position:absolute;left:5026;top:12525;width:202;height:202" coordorigin="5026,12525" coordsize="202,202" path="m5227,12558l5026,12558,5026,12573,5227,12573,5227,12558xe" filled="t" fillcolor="#000000" stroked="f">
                <v:path arrowok="t"/>
                <v:fill/>
              </v:shape>
              <v:shape style="position:absolute;left:5026;top:12525;width:202;height:202" coordorigin="5026,12525" coordsize="202,202" path="m5122,12525l5107,12534,5122,12549,5122,12558,5126,12558,5141,12549,5136,12544,5131,12534,5122,12525xe" filled="t" fillcolor="#000000" stroked="f">
                <v:path arrowok="t"/>
                <v:fill/>
              </v:shape>
            </v:group>
            <v:group style="position:absolute;left:5242;top:12705;width:197;height:2" coordorigin="5242,12705" coordsize="197,2">
              <v:shape style="position:absolute;left:5242;top:12705;width:197;height:2" coordorigin="5242,12705" coordsize="197,0" path="m5242,12705l5438,12705e" filled="f" stroked="t" strokeweight=".82pt" strokecolor="#000000">
                <v:path arrowok="t"/>
              </v:shape>
            </v:group>
            <v:group style="position:absolute;left:5340;top:12558;width:2;height:139" coordorigin="5340,12558" coordsize="2,139">
              <v:shape style="position:absolute;left:5340;top:12558;width:2;height:139" coordorigin="5340,12558" coordsize="0,139" path="m5340,12558l5340,12698e" filled="f" stroked="t" strokeweight=".82pt" strokecolor="#000000">
                <v:path arrowok="t"/>
              </v:shape>
            </v:group>
            <v:group style="position:absolute;left:5251;top:12551;width:178;height:2" coordorigin="5251,12551" coordsize="178,2">
              <v:shape style="position:absolute;left:5251;top:12551;width:178;height:2" coordorigin="5251,12551" coordsize="178,0" path="m5251,12551l5429,12551e" filled="f" stroked="t" strokeweight=".82pt" strokecolor="#000000">
                <v:path arrowok="t"/>
              </v:shape>
            </v:group>
            <v:group style="position:absolute;left:5477;top:12539;width:149;height:187" coordorigin="5477,12539" coordsize="149,187">
              <v:shape style="position:absolute;left:5477;top:12539;width:149;height:187" coordorigin="5477,12539" coordsize="149,187" path="m5626,12539l5477,12539,5477,12726,5496,12726,5496,12712,5626,12712,5626,12698,5496,12698,5496,12630,5626,12630,5626,12616,5496,12616,5496,12554,5626,12554,5626,12539xe" filled="t" fillcolor="#000000" stroked="f">
                <v:path arrowok="t"/>
                <v:fill/>
              </v:shape>
              <v:shape style="position:absolute;left:5477;top:12539;width:149;height:187" coordorigin="5477,12539" coordsize="149,187" path="m5626,12712l5606,12712,5606,12726,5626,12726,5626,12712xe" filled="t" fillcolor="#000000" stroked="f">
                <v:path arrowok="t"/>
                <v:fill/>
              </v:shape>
              <v:shape style="position:absolute;left:5477;top:12539;width:149;height:187" coordorigin="5477,12539" coordsize="149,187" path="m5626,12630l5606,12630,5606,12698,5626,12698,5626,12630xe" filled="t" fillcolor="#000000" stroked="f">
                <v:path arrowok="t"/>
                <v:fill/>
              </v:shape>
              <v:shape style="position:absolute;left:5477;top:12539;width:149;height:187" coordorigin="5477,12539" coordsize="149,187" path="m5626,12554l5606,12554,5606,12616,5626,12616,5626,12554xe" filled="t" fillcolor="#000000" stroked="f">
                <v:path arrowok="t"/>
                <v:fill/>
              </v:shape>
            </v:group>
            <v:group style="position:absolute;left:5659;top:12530;width:192;height:200" coordorigin="5659,12530" coordsize="192,200">
              <v:shape style="position:absolute;left:5659;top:12530;width:192;height:200" coordorigin="5659,12530" coordsize="192,200" path="m5851,12534l5779,12534,5779,12627,5779,12649,5777,12667,5773,12683,5765,12702,5750,12717,5760,12726,5794,12654,5851,12654,5851,12640,5794,12640,5794,12602,5851,12602,5851,12587,5794,12587,5794,12549,5851,12549,5851,12534xe" filled="t" fillcolor="#000000" stroked="f">
                <v:path arrowok="t"/>
                <v:fill/>
              </v:shape>
              <v:shape style="position:absolute;left:5659;top:12530;width:192;height:200" coordorigin="5659,12530" coordsize="192,200" path="m5693,12683l5659,12717,5664,12722,5664,12726,5676,12720,5691,12708,5707,12693,5693,12683xe" filled="t" fillcolor="#000000" stroked="f">
                <v:path arrowok="t"/>
                <v:fill/>
              </v:shape>
              <v:shape style="position:absolute;left:5659;top:12530;width:192;height:200" coordorigin="5659,12530" coordsize="192,200" path="m5813,12707l5803,12707,5803,12722,5808,12726,5842,12726,5851,12717,5851,12712,5822,12712,5813,12707xe" filled="t" fillcolor="#000000" stroked="f">
                <v:path arrowok="t"/>
                <v:fill/>
              </v:shape>
              <v:shape style="position:absolute;left:5659;top:12530;width:192;height:200" coordorigin="5659,12530" coordsize="192,200" path="m5731,12678l5722,12693,5731,12698,5746,12712,5755,12702,5750,12693,5741,12688,5731,12678xe" filled="t" fillcolor="#000000" stroked="f">
                <v:path arrowok="t"/>
                <v:fill/>
              </v:shape>
              <v:shape style="position:absolute;left:5659;top:12530;width:192;height:200" coordorigin="5659,12530" coordsize="192,200" path="m5851,12654l5837,12654,5837,12707,5832,12712,5851,12712,5851,12654xe" filled="t" fillcolor="#000000" stroked="f">
                <v:path arrowok="t"/>
                <v:fill/>
              </v:shape>
              <v:shape style="position:absolute;left:5659;top:12530;width:192;height:200" coordorigin="5659,12530" coordsize="192,200" path="m5770,12664l5659,12664,5659,12678,5770,12678,5770,12664xe" filled="t" fillcolor="#000000" stroked="f">
                <v:path arrowok="t"/>
                <v:fill/>
              </v:shape>
              <v:shape style="position:absolute;left:5659;top:12530;width:192;height:200" coordorigin="5659,12530" coordsize="192,200" path="m5693,12568l5678,12568,5678,12664,5693,12664,5693,12640,5750,12640,5750,12626,5693,12626,5693,12606,5750,12606,5750,12592,5693,12592,5693,12568xe" filled="t" fillcolor="#000000" stroked="f">
                <v:path arrowok="t"/>
                <v:fill/>
              </v:shape>
              <v:shape style="position:absolute;left:5659;top:12530;width:192;height:200" coordorigin="5659,12530" coordsize="192,200" path="m5750,12640l5736,12640,5736,12664,5750,12664,5750,12640xe" filled="t" fillcolor="#000000" stroked="f">
                <v:path arrowok="t"/>
                <v:fill/>
              </v:shape>
              <v:shape style="position:absolute;left:5659;top:12530;width:192;height:200" coordorigin="5659,12530" coordsize="192,200" path="m5851,12602l5837,12602,5837,12640,5851,12640,5851,12602xe" filled="t" fillcolor="#000000" stroked="f">
                <v:path arrowok="t"/>
                <v:fill/>
              </v:shape>
              <v:shape style="position:absolute;left:5659;top:12530;width:192;height:200" coordorigin="5659,12530" coordsize="192,200" path="m5750,12606l5736,12606,5736,12626,5750,12626,5750,12606xe" filled="t" fillcolor="#000000" stroked="f">
                <v:path arrowok="t"/>
                <v:fill/>
              </v:shape>
              <v:shape style="position:absolute;left:5659;top:12530;width:192;height:200" coordorigin="5659,12530" coordsize="192,200" path="m5750,12568l5736,12568,5736,12592,5750,12592,5750,12568xe" filled="t" fillcolor="#000000" stroked="f">
                <v:path arrowok="t"/>
                <v:fill/>
              </v:shape>
              <v:shape style="position:absolute;left:5659;top:12530;width:192;height:200" coordorigin="5659,12530" coordsize="192,200" path="m5851,12549l5837,12549,5837,12587,5851,12587,5851,12549xe" filled="t" fillcolor="#000000" stroked="f">
                <v:path arrowok="t"/>
                <v:fill/>
              </v:shape>
              <v:shape style="position:absolute;left:5659;top:12530;width:192;height:200" coordorigin="5659,12530" coordsize="192,200" path="m5770,12554l5659,12554,5659,12568,5770,12568,5770,12554xe" filled="t" fillcolor="#000000" stroked="f">
                <v:path arrowok="t"/>
                <v:fill/>
              </v:shape>
              <v:shape style="position:absolute;left:5659;top:12530;width:192;height:200" coordorigin="5659,12530" coordsize="192,200" path="m5693,12530l5678,12530,5678,12554,5693,12554,5693,12530xe" filled="t" fillcolor="#000000" stroked="f">
                <v:path arrowok="t"/>
                <v:fill/>
              </v:shape>
              <v:shape style="position:absolute;left:5659;top:12530;width:192;height:200" coordorigin="5659,12530" coordsize="192,200" path="m5750,12530l5736,12530,5736,12554,5750,12554,5750,12530xe" filled="t" fillcolor="#000000" stroked="f">
                <v:path arrowok="t"/>
                <v:fill/>
              </v:shape>
            </v:group>
            <v:group style="position:absolute;left:5875;top:12539;width:67;height:48" coordorigin="5875,12539" coordsize="67,48">
              <v:shape style="position:absolute;left:5875;top:12539;width:67;height:48" coordorigin="5875,12539" coordsize="67,48" path="m5942,12539l5923,12539,5914,12587,5928,12587,5942,12539xe" filled="t" fillcolor="#000000" stroked="f">
                <v:path arrowok="t"/>
                <v:fill/>
              </v:shape>
              <v:shape style="position:absolute;left:5875;top:12539;width:67;height:48" coordorigin="5875,12539" coordsize="67,48" path="m5909,12539l5890,12539,5875,12587,5890,12587,5909,12539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.104164pt;margin-top:643.979980pt;width:29.475838pt;height:11.063416pt;mso-position-horizontal-relative:page;mso-position-vertical-relative:page;z-index:-4481" coordorigin="1062,12880" coordsize="590,221">
            <v:group style="position:absolute;left:1072;top:12899;width:104;height:163" coordorigin="1072,12899" coordsize="104,163">
              <v:shape style="position:absolute;left:1072;top:12899;width:104;height:163" coordorigin="1072,12899" coordsize="104,163" path="m1157,12899l1086,12931,1072,13013,1078,13032,1088,13047,1105,13059,1125,13062,1145,13058,1161,13048,1114,13048,1109,13043,1104,13034,1094,13029,1094,13000,1099,12995,1104,12986,1109,12981,1094,12981,1095,12971,1098,12951,1104,12933,1123,12914,1166,12914,1166,12904,1157,12899xe" filled="t" fillcolor="#000000" stroked="f">
                <v:path arrowok="t"/>
                <v:fill/>
              </v:shape>
              <v:shape style="position:absolute;left:1072;top:12899;width:104;height:163" coordorigin="1072,12899" coordsize="104,163" path="m1162,12976l1133,12976,1142,12981,1147,12986,1152,12995,1152,13029,1147,13038,1142,13043,1133,13048,1161,13048,1162,13047,1173,13030,1176,13010,1176,12995,1171,12986,1162,12976xe" filled="t" fillcolor="#000000" stroked="f">
                <v:path arrowok="t"/>
                <v:fill/>
              </v:shape>
              <v:shape style="position:absolute;left:1072;top:12899;width:104;height:163" coordorigin="1072,12899" coordsize="104,163" path="m1142,12962l1114,12962,1099,12966,1094,12981,1109,12981,1114,12976,1162,12976,1152,12966,1142,12962xe" filled="t" fillcolor="#000000" stroked="f">
                <v:path arrowok="t"/>
                <v:fill/>
              </v:shape>
              <v:shape style="position:absolute;left:1072;top:12899;width:104;height:163" coordorigin="1072,12899" coordsize="104,163" path="m1166,12914l1147,12914,1166,12923,1166,12914xe" filled="t" fillcolor="#000000" stroked="f">
                <v:path arrowok="t"/>
                <v:fill/>
              </v:shape>
            </v:group>
            <v:group style="position:absolute;left:1195;top:13038;width:29;height:24" coordorigin="1195,13038" coordsize="29,24">
              <v:shape style="position:absolute;left:1195;top:13038;width:29;height:24" coordorigin="1195,13038" coordsize="29,24" path="m1214,13038l1200,13038,1200,13043,1195,13043,1195,13058,1200,13058,1200,13062,1214,13062,1224,13053,1224,13048,1214,13038xe" filled="t" fillcolor="#000000" stroked="f">
                <v:path arrowok="t"/>
                <v:fill/>
              </v:shape>
            </v:group>
            <v:group style="position:absolute;left:1267;top:12899;width:144;height:187" coordorigin="1267,12899" coordsize="144,187">
              <v:shape style="position:absolute;left:1267;top:12899;width:144;height:187" coordorigin="1267,12899" coordsize="144,187" path="m1411,12899l1267,12899,1267,13086,1282,13086,1282,13072,1411,13072,1411,13058,1282,13058,1282,12990,1411,12990,1411,12976,1282,12976,1282,12914,1411,12914,1411,12899xe" filled="t" fillcolor="#000000" stroked="f">
                <v:path arrowok="t"/>
                <v:fill/>
              </v:shape>
              <v:shape style="position:absolute;left:1267;top:12899;width:144;height:187" coordorigin="1267,12899" coordsize="144,187" path="m1411,13072l1397,13072,1397,13086,1411,13086,1411,13072xe" filled="t" fillcolor="#000000" stroked="f">
                <v:path arrowok="t"/>
                <v:fill/>
              </v:shape>
              <v:shape style="position:absolute;left:1267;top:12899;width:144;height:187" coordorigin="1267,12899" coordsize="144,187" path="m1411,12990l1397,12990,1397,13058,1411,13058,1411,12990xe" filled="t" fillcolor="#000000" stroked="f">
                <v:path arrowok="t"/>
                <v:fill/>
              </v:shape>
              <v:shape style="position:absolute;left:1267;top:12899;width:144;height:187" coordorigin="1267,12899" coordsize="144,187" path="m1411,12914l1397,12914,1397,12976,1411,12976,1411,12914xe" filled="t" fillcolor="#000000" stroked="f">
                <v:path arrowok="t"/>
                <v:fill/>
              </v:shape>
            </v:group>
            <v:group style="position:absolute;left:1445;top:12890;width:197;height:201" coordorigin="1445,12890" coordsize="197,201">
              <v:shape style="position:absolute;left:1445;top:12890;width:197;height:201" coordorigin="1445,12890" coordsize="197,201" path="m1642,12894l1570,12894,1569,12987,1567,13009,1565,13027,1563,13043,1553,13062,1541,13077,1550,13086,1555,13091,1565,13076,1573,13058,1577,13038,1579,13014,1642,13014,1642,13000,1584,13000,1584,12962,1642,12962,1642,12947,1584,12947,1584,12909,1642,12909,1642,12894xe" filled="t" fillcolor="#000000" stroked="f">
                <v:path arrowok="t"/>
                <v:fill/>
              </v:shape>
              <v:shape style="position:absolute;left:1445;top:12890;width:197;height:201" coordorigin="1445,12890" coordsize="197,201" path="m1483,13043l1476,13050,1461,13064,1445,13077,1454,13086,1464,13082,1479,13069,1493,13053,1483,13043xe" filled="t" fillcolor="#000000" stroked="f">
                <v:path arrowok="t"/>
                <v:fill/>
              </v:shape>
              <v:shape style="position:absolute;left:1445;top:12890;width:197;height:201" coordorigin="1445,12890" coordsize="197,201" path="m1603,13067l1594,13067,1594,13086,1632,13086,1642,13077,1642,13072,1608,13072,1603,13067xe" filled="t" fillcolor="#000000" stroked="f">
                <v:path arrowok="t"/>
                <v:fill/>
              </v:shape>
              <v:shape style="position:absolute;left:1445;top:12890;width:197;height:201" coordorigin="1445,12890" coordsize="197,201" path="m1517,13038l1507,13053,1517,13058,1526,13067,1536,13072,1546,13062,1536,13053,1526,13048,1517,13038xe" filled="t" fillcolor="#000000" stroked="f">
                <v:path arrowok="t"/>
                <v:fill/>
              </v:shape>
              <v:shape style="position:absolute;left:1445;top:12890;width:197;height:201" coordorigin="1445,12890" coordsize="197,201" path="m1642,13014l1627,13014,1627,13067,1622,13072,1642,13072,1642,13014xe" filled="t" fillcolor="#000000" stroked="f">
                <v:path arrowok="t"/>
                <v:fill/>
              </v:shape>
              <v:shape style="position:absolute;left:1445;top:12890;width:197;height:201" coordorigin="1445,12890" coordsize="197,201" path="m1555,13024l1450,13024,1450,13038,1555,13038,1555,13024xe" filled="t" fillcolor="#000000" stroked="f">
                <v:path arrowok="t"/>
                <v:fill/>
              </v:shape>
              <v:shape style="position:absolute;left:1445;top:12890;width:197;height:201" coordorigin="1445,12890" coordsize="197,201" path="m1483,12928l1469,12928,1469,13024,1483,13024,1483,13000,1541,13000,1541,12986,1483,12986,1483,12966,1541,12966,1541,12952,1483,12952,1483,12928xe" filled="t" fillcolor="#000000" stroked="f">
                <v:path arrowok="t"/>
                <v:fill/>
              </v:shape>
              <v:shape style="position:absolute;left:1445;top:12890;width:197;height:201" coordorigin="1445,12890" coordsize="197,201" path="m1541,13000l1526,13000,1526,13024,1541,13024,1541,13000xe" filled="t" fillcolor="#000000" stroked="f">
                <v:path arrowok="t"/>
                <v:fill/>
              </v:shape>
              <v:shape style="position:absolute;left:1445;top:12890;width:197;height:201" coordorigin="1445,12890" coordsize="197,201" path="m1642,12962l1627,12962,1627,13000,1642,13000,1642,12962xe" filled="t" fillcolor="#000000" stroked="f">
                <v:path arrowok="t"/>
                <v:fill/>
              </v:shape>
              <v:shape style="position:absolute;left:1445;top:12890;width:197;height:201" coordorigin="1445,12890" coordsize="197,201" path="m1541,12966l1526,12966,1526,12986,1541,12986,1541,12966xe" filled="t" fillcolor="#000000" stroked="f">
                <v:path arrowok="t"/>
                <v:fill/>
              </v:shape>
              <v:shape style="position:absolute;left:1445;top:12890;width:197;height:201" coordorigin="1445,12890" coordsize="197,201" path="m1541,12928l1526,12928,1526,12952,1541,12952,1541,12928xe" filled="t" fillcolor="#000000" stroked="f">
                <v:path arrowok="t"/>
                <v:fill/>
              </v:shape>
              <v:shape style="position:absolute;left:1445;top:12890;width:197;height:201" coordorigin="1445,12890" coordsize="197,201" path="m1642,12909l1627,12909,1627,12947,1642,12947,1642,12909xe" filled="t" fillcolor="#000000" stroked="f">
                <v:path arrowok="t"/>
                <v:fill/>
              </v:shape>
              <v:shape style="position:absolute;left:1445;top:12890;width:197;height:201" coordorigin="1445,12890" coordsize="197,201" path="m1555,12914l1450,12914,1450,12928,1555,12928,1555,12914xe" filled="t" fillcolor="#000000" stroked="f">
                <v:path arrowok="t"/>
                <v:fill/>
              </v:shape>
              <v:shape style="position:absolute;left:1445;top:12890;width:197;height:201" coordorigin="1445,12890" coordsize="197,201" path="m1483,12890l1469,12890,1469,12914,1483,12914,1483,12890xe" filled="t" fillcolor="#000000" stroked="f">
                <v:path arrowok="t"/>
                <v:fill/>
              </v:shape>
              <v:shape style="position:absolute;left:1445;top:12890;width:197;height:201" coordorigin="1445,12890" coordsize="197,201" path="m1541,12890l1526,12890,1526,12914,1541,12914,1541,12890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86.882324pt;margin-top:645.200012pt;width:2.637679pt;height:9.6pt;mso-position-horizontal-relative:page;mso-position-vertical-relative:page;z-index:-4480" coordorigin="1738,12904" coordsize="53,192">
            <v:shape style="position:absolute;left:1738;top:12904;width:53;height:192" coordorigin="1738,12904" coordsize="53,192" path="m1790,12904l1743,12960,1738,13004,1740,13025,1745,13045,1753,13064,1763,13081,1776,13096,1788,13093,1776,13076,1767,13059,1761,13040,1758,13020,1757,12998,1758,12976,1762,12956,1768,12936,1778,12919,1790,12904xe" filled="t" fillcolor="#00000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92.860001pt;margin-top:643.979980pt;width:20.2pt;height:11.08pt;mso-position-horizontal-relative:page;mso-position-vertical-relative:page;z-index:-4479" coordorigin="1857,12880" coordsize="404,222">
            <v:group style="position:absolute;left:1867;top:12890;width:197;height:202" coordorigin="1867,12890" coordsize="197,202">
              <v:shape style="position:absolute;left:1867;top:12890;width:197;height:202" coordorigin="1867,12890" coordsize="197,202" path="m1992,13034l1973,13034,1973,13091,1992,13091,1992,13034xe" filled="t" fillcolor="#000000" stroked="f">
                <v:path arrowok="t"/>
                <v:fill/>
              </v:shape>
              <v:shape style="position:absolute;left:1867;top:12890;width:197;height:202" coordorigin="1867,12890" coordsize="197,202" path="m2074,13019l1867,13019,1867,13034,2074,13034,2074,13019xe" filled="t" fillcolor="#000000" stroked="f">
                <v:path arrowok="t"/>
                <v:fill/>
              </v:shape>
              <v:shape style="position:absolute;left:1867;top:12890;width:197;height:202" coordorigin="1867,12890" coordsize="197,202" path="m2059,12962l1901,12962,1901,13019,1915,13019,1915,12976,2059,12976,2059,12962xe" filled="t" fillcolor="#000000" stroked="f">
                <v:path arrowok="t"/>
                <v:fill/>
              </v:shape>
              <v:shape style="position:absolute;left:1867;top:12890;width:197;height:202" coordorigin="1867,12890" coordsize="197,202" path="m1992,12976l1973,12976,1973,13019,1992,13019,1992,12976xe" filled="t" fillcolor="#000000" stroked="f">
                <v:path arrowok="t"/>
                <v:fill/>
              </v:shape>
              <v:shape style="position:absolute;left:1867;top:12890;width:197;height:202" coordorigin="1867,12890" coordsize="197,202" path="m1930,12890l1913,12891,1905,12910,1895,12927,1882,12943,1867,12957,1877,12966,1894,12957,1905,12941,1915,12923,2064,12923,2064,12909,1920,12909,1925,12904,1925,12894,1930,12890xe" filled="t" fillcolor="#000000" stroked="f">
                <v:path arrowok="t"/>
                <v:fill/>
              </v:shape>
              <v:shape style="position:absolute;left:1867;top:12890;width:197;height:202" coordorigin="1867,12890" coordsize="197,202" path="m1992,12923l1973,12923,1973,12962,1992,12962,1992,12923xe" filled="t" fillcolor="#000000" stroked="f">
                <v:path arrowok="t"/>
                <v:fill/>
              </v:shape>
            </v:group>
            <v:group style="position:absolute;left:2083;top:12894;width:168;height:192" coordorigin="2083,12894" coordsize="168,192">
              <v:shape style="position:absolute;left:2083;top:12894;width:168;height:192" coordorigin="2083,12894" coordsize="168,192" path="m2251,12894l2112,12894,2112,12982,2111,13000,2108,13019,2103,13043,2094,13060,2083,13077,2093,13086,2107,13075,2115,13056,2122,13038,2126,13019,2251,13019,2251,13005,2126,13005,2131,12990,2131,12966,2251,12966,2251,12947,2131,12947,2131,12909,2251,12909,2251,12894xe" filled="t" fillcolor="#000000" stroked="f">
                <v:path arrowok="t"/>
                <v:fill/>
              </v:shape>
              <v:shape style="position:absolute;left:2083;top:12894;width:168;height:192" coordorigin="2083,12894" coordsize="168,192" path="m2251,13019l2232,13019,2232,13062,2227,13067,2189,13067,2189,13086,2213,13086,2228,13086,2245,13077,2251,13053,2251,13019xe" filled="t" fillcolor="#000000" stroked="f">
                <v:path arrowok="t"/>
                <v:fill/>
              </v:shape>
              <v:shape style="position:absolute;left:2083;top:12894;width:168;height:192" coordorigin="2083,12894" coordsize="168,192" path="m2251,12966l2232,12966,2232,13005,2251,13005,2251,12966xe" filled="t" fillcolor="#000000" stroked="f">
                <v:path arrowok="t"/>
                <v:fill/>
              </v:shape>
              <v:shape style="position:absolute;left:2083;top:12894;width:168;height:192" coordorigin="2083,12894" coordsize="168,192" path="m2251,12909l2232,12909,2232,12947,2251,12947,2251,12909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15.919998pt;margin-top:644.960022pt;width:7.2pt;height:9.36pt;mso-position-horizontal-relative:page;mso-position-vertical-relative:page;z-index:-4478" coordorigin="2318,12899" coordsize="144,187">
            <v:shape style="position:absolute;left:2318;top:12899;width:144;height:187" coordorigin="2318,12899" coordsize="144,187" path="m2462,12899l2318,12899,2318,13086,2333,13086,2333,13072,2462,13072,2462,13058,2333,13058,2333,12990,2462,12990,2462,12976,2333,12976,2333,12914,2462,12914,2462,12899xe" filled="t" fillcolor="#000000" stroked="f">
              <v:path arrowok="t"/>
              <v:fill/>
            </v:shape>
            <v:shape style="position:absolute;left:2318;top:12899;width:144;height:187" coordorigin="2318,12899" coordsize="144,187" path="m2462,13072l2443,13072,2443,13086,2462,13086,2462,13072xe" filled="t" fillcolor="#000000" stroked="f">
              <v:path arrowok="t"/>
              <v:fill/>
            </v:shape>
            <v:shape style="position:absolute;left:2318;top:12899;width:144;height:187" coordorigin="2318,12899" coordsize="144,187" path="m2462,12990l2443,12990,2443,13058,2462,13058,2462,12990xe" filled="t" fillcolor="#000000" stroked="f">
              <v:path arrowok="t"/>
              <v:fill/>
            </v:shape>
            <v:shape style="position:absolute;left:2318;top:12899;width:144;height:187" coordorigin="2318,12899" coordsize="144,187" path="m2462,12914l2443,12914,2443,12976,2462,12976,2462,12914xe" filled="t" fillcolor="#00000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282.959991pt;margin-top:644.412231pt;width:9.6pt;height:9.801148pt;mso-position-horizontal-relative:page;mso-position-vertical-relative:page;z-index:-4477" coordorigin="5659,12888" coordsize="192,196">
            <v:shape style="position:absolute;left:5659;top:12888;width:192;height:196" coordorigin="5659,12888" coordsize="192,196" path="m5851,12909l5770,12909,5770,13082,5784,13082,5784,13062,5851,13062,5851,13048,5784,13048,5784,12928,5851,12928,5851,12909xe" filled="t" fillcolor="#000000" stroked="f">
              <v:path arrowok="t"/>
              <v:fill/>
            </v:shape>
            <v:shape style="position:absolute;left:5659;top:12888;width:192;height:196" coordorigin="5659,12888" coordsize="192,196" path="m5851,13062l5832,13062,5832,13077,5851,13077,5851,13062xe" filled="t" fillcolor="#000000" stroked="f">
              <v:path arrowok="t"/>
              <v:fill/>
            </v:shape>
            <v:shape style="position:absolute;left:5659;top:12888;width:192;height:196" coordorigin="5659,12888" coordsize="192,196" path="m5851,12928l5832,12928,5832,13048,5851,13048,5851,12928xe" filled="t" fillcolor="#000000" stroked="f">
              <v:path arrowok="t"/>
              <v:fill/>
            </v:shape>
            <v:shape style="position:absolute;left:5659;top:12888;width:192;height:196" coordorigin="5659,12888" coordsize="192,196" path="m5750,12928l5659,12928,5659,12942,5681,12951,5678,12971,5675,12990,5674,13010,5687,13024,5692,13047,5677,13061,5659,13072,5659,13077,5664,13082,5673,13084,5689,13073,5703,13060,5717,13044,5744,13044,5740,13040,5729,13022,5731,13019,5711,13019,5698,13007,5693,12982,5698,12964,5702,12942,5750,12942,5750,12928xe" filled="t" fillcolor="#000000" stroked="f">
              <v:path arrowok="t"/>
              <v:fill/>
            </v:shape>
            <v:shape style="position:absolute;left:5659;top:12888;width:192;height:196" coordorigin="5659,12888" coordsize="192,196" path="m5744,13044l5717,13044,5746,13072,5760,13058,5754,13053,5744,13044xe" filled="t" fillcolor="#000000" stroked="f">
              <v:path arrowok="t"/>
              <v:fill/>
            </v:shape>
            <v:shape style="position:absolute;left:5659;top:12888;width:192;height:196" coordorigin="5659,12888" coordsize="192,196" path="m5750,12942l5731,12942,5730,12965,5725,12986,5719,13003,5711,13019,5731,13019,5736,13007,5742,12988,5747,12967,5750,12942xe" filled="t" fillcolor="#000000" stroked="f">
              <v:path arrowok="t"/>
              <v:fill/>
            </v:shape>
            <v:shape style="position:absolute;left:5659;top:12888;width:192;height:196" coordorigin="5659,12888" coordsize="192,196" path="m5693,12888l5690,12908,5688,12928,5702,12928,5707,12918,5707,12904,5712,12890,5693,12888xe" filled="t" fillcolor="#00000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297.839996pt;margin-top:647.359985pt;width:1.44pt;height:5.76pt;mso-position-horizontal-relative:page;mso-position-vertical-relative:page;z-index:-4476" coordorigin="5957,12947" coordsize="29,115">
            <v:shape style="position:absolute;left:5957;top:12947;width:29;height:115" coordorigin="5957,12947" coordsize="29,115" path="m5981,12947l5962,12947,5957,12952,5957,12966,5962,12966,5962,12971,5976,12971,5986,12962,5986,12952,5981,12952,5981,12947xe" filled="t" fillcolor="#000000" stroked="f">
              <v:path arrowok="t"/>
              <v:fill/>
            </v:shape>
            <v:shape style="position:absolute;left:5957;top:12947;width:29;height:115" coordorigin="5957,12947" coordsize="29,115" path="m5976,13038l5962,13038,5962,13043,5957,13043,5957,13058,5962,13058,5962,13062,5976,13062,5986,13053,5986,13048,5976,13038xe" filled="t" fillcolor="#00000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303.820007pt;margin-top:643.979980pt;width:67.240pt;height:11.08pt;mso-position-horizontal-relative:page;mso-position-vertical-relative:page;z-index:-4475" coordorigin="6076,12880" coordsize="1345,222">
            <v:group style="position:absolute;left:6086;top:12899;width:96;height:163" coordorigin="6086,12899" coordsize="96,163">
              <v:shape style="position:absolute;left:6086;top:12899;width:96;height:163" coordorigin="6086,12899" coordsize="96,163" path="m6175,12914l6144,12914,6154,12918,6163,12928,6163,12962,6158,12966,6154,12976,6086,13043,6086,13062,6182,13062,6182,13043,6110,13043,6152,12998,6169,12984,6178,12971,6182,12962,6182,12928,6178,12918,6175,12914xe" filled="t" fillcolor="#000000" stroked="f">
                <v:path arrowok="t"/>
                <v:fill/>
              </v:shape>
              <v:shape style="position:absolute;left:6086;top:12899;width:96;height:163" coordorigin="6086,12899" coordsize="96,163" path="m6132,12899l6111,12904,6096,12914,6098,12931,6115,12919,6134,12914,6175,12914,6172,12908,6156,12902,6132,12899xe" filled="t" fillcolor="#000000" stroked="f">
                <v:path arrowok="t"/>
                <v:fill/>
              </v:shape>
            </v:group>
            <v:group style="position:absolute;left:6206;top:12900;width:106;height:162" coordorigin="6206,12900" coordsize="106,162">
              <v:shape style="position:absolute;left:6206;top:12900;width:106;height:162" coordorigin="6206,12900" coordsize="106,162" path="m6251,12900l6208,12962,6206,12986,6207,12994,6227,13051,6267,13062,6284,13055,6292,13047,6252,13047,6240,13036,6233,13015,6230,12986,6232,12956,6237,12933,6247,12918,6260,12914,6293,12914,6292,12912,6275,12903,6251,12900xe" filled="t" fillcolor="#000000" stroked="f">
                <v:path arrowok="t"/>
                <v:fill/>
              </v:shape>
              <v:shape style="position:absolute;left:6206;top:12900;width:106;height:162" coordorigin="6206,12900" coordsize="106,162" path="m6293,12914l6260,12914,6273,12917,6282,12927,6288,12945,6291,12972,6291,13009,6284,13030,6272,13043,6252,13047,6292,13047,6301,13038,6307,13022,6311,13002,6312,12976,6310,12949,6303,12928,6293,12914xe" filled="t" fillcolor="#000000" stroked="f">
                <v:path arrowok="t"/>
                <v:fill/>
              </v:shape>
            </v:group>
            <v:group style="position:absolute;left:6341;top:12899;width:91;height:163" coordorigin="6341,12899" coordsize="91,163">
              <v:shape style="position:absolute;left:6341;top:12899;width:91;height:163" coordorigin="6341,12899" coordsize="91,163" path="m6432,13043l6341,13043,6341,13062,6432,13062,6432,13043xe" filled="t" fillcolor="#000000" stroked="f">
                <v:path arrowok="t"/>
                <v:fill/>
              </v:shape>
              <v:shape style="position:absolute;left:6341;top:12899;width:91;height:163" coordorigin="6341,12899" coordsize="91,163" path="m6398,12923l6374,12923,6374,13043,6398,13043,6398,12923xe" filled="t" fillcolor="#000000" stroked="f">
                <v:path arrowok="t"/>
                <v:fill/>
              </v:shape>
              <v:shape style="position:absolute;left:6341;top:12899;width:91;height:163" coordorigin="6341,12899" coordsize="91,163" path="m6398,12899l6341,12914,6341,12933,6374,12923,6398,12923,6398,12899xe" filled="t" fillcolor="#000000" stroked="f">
                <v:path arrowok="t"/>
                <v:fill/>
              </v:shape>
            </v:group>
            <v:group style="position:absolute;left:6461;top:12904;width:91;height:158" coordorigin="6461,12904" coordsize="91,158">
              <v:shape style="position:absolute;left:6461;top:12904;width:91;height:158" coordorigin="6461,12904" coordsize="91,158" path="m6461,13038l6462,13058,6478,13062,6502,13062,6523,13058,6537,13048,6485,13048,6475,13043,6461,13038xe" filled="t" fillcolor="#000000" stroked="f">
                <v:path arrowok="t"/>
                <v:fill/>
              </v:shape>
              <v:shape style="position:absolute;left:6461;top:12904;width:91;height:158" coordorigin="6461,12904" coordsize="91,158" path="m6547,12904l6466,12904,6466,12981,6504,12981,6523,12990,6528,12995,6533,13005,6533,13024,6528,13034,6523,13038,6514,13043,6509,13048,6537,13048,6538,13047,6549,13032,6552,13010,6552,12995,6547,12986,6537,12975,6524,12966,6485,12966,6485,12918,6547,12918,6547,12904xe" filled="t" fillcolor="#000000" stroked="f">
                <v:path arrowok="t"/>
                <v:fill/>
              </v:shape>
              <v:shape style="position:absolute;left:6461;top:12904;width:91;height:158" coordorigin="6461,12904" coordsize="91,158" path="m6499,12962l6494,12962,6494,12966,6524,12966,6522,12965,6499,12962xe" filled="t" fillcolor="#000000" stroked="f">
                <v:path arrowok="t"/>
                <v:fill/>
              </v:shape>
            </v:group>
            <v:group style="position:absolute;left:6571;top:12890;width:197;height:202" coordorigin="6571,12890" coordsize="197,202">
              <v:shape style="position:absolute;left:6571;top:12890;width:197;height:202" coordorigin="6571,12890" coordsize="197,202" path="m6696,13034l6677,13034,6677,13091,6696,13091,6696,13034xe" filled="t" fillcolor="#000000" stroked="f">
                <v:path arrowok="t"/>
                <v:fill/>
              </v:shape>
              <v:shape style="position:absolute;left:6571;top:12890;width:197;height:202" coordorigin="6571,12890" coordsize="197,202" path="m6773,13019l6571,13019,6571,13034,6773,13034,6773,13019xe" filled="t" fillcolor="#000000" stroked="f">
                <v:path arrowok="t"/>
                <v:fill/>
              </v:shape>
              <v:shape style="position:absolute;left:6571;top:12890;width:197;height:202" coordorigin="6571,12890" coordsize="197,202" path="m6763,12962l6605,12962,6605,13019,6619,13019,6619,12976,6763,12976,6763,12962xe" filled="t" fillcolor="#000000" stroked="f">
                <v:path arrowok="t"/>
                <v:fill/>
              </v:shape>
              <v:shape style="position:absolute;left:6571;top:12890;width:197;height:202" coordorigin="6571,12890" coordsize="197,202" path="m6696,12976l6677,12976,6677,13019,6696,13019,6696,12976xe" filled="t" fillcolor="#000000" stroked="f">
                <v:path arrowok="t"/>
                <v:fill/>
              </v:shape>
              <v:shape style="position:absolute;left:6571;top:12890;width:197;height:202" coordorigin="6571,12890" coordsize="197,202" path="m6634,12890l6616,12891,6606,12910,6595,12927,6584,12943,6571,12957,6581,12966,6596,12957,6608,12941,6619,12923,6768,12923,6768,12909,6624,12909,6629,12904,6629,12894,6634,12890xe" filled="t" fillcolor="#000000" stroked="f">
                <v:path arrowok="t"/>
                <v:fill/>
              </v:shape>
              <v:shape style="position:absolute;left:6571;top:12890;width:197;height:202" coordorigin="6571,12890" coordsize="197,202" path="m6696,12923l6677,12923,6677,12962,6696,12962,6696,12923xe" filled="t" fillcolor="#000000" stroked="f">
                <v:path arrowok="t"/>
                <v:fill/>
              </v:shape>
            </v:group>
            <v:group style="position:absolute;left:6787;top:12899;width:99;height:162" coordorigin="6787,12899" coordsize="99,162">
              <v:shape style="position:absolute;left:6787;top:12899;width:99;height:162" coordorigin="6787,12899" coordsize="99,162" path="m6797,13038l6801,13059,6816,13062,6843,13060,6860,13052,6863,13048,6816,13048,6797,13038xe" filled="t" fillcolor="#000000" stroked="f">
                <v:path arrowok="t"/>
                <v:fill/>
              </v:shape>
              <v:shape style="position:absolute;left:6787;top:12899;width:99;height:162" coordorigin="6787,12899" coordsize="99,162" path="m6886,12981l6869,12981,6868,12993,6865,13014,6859,13029,6850,13043,6840,13048,6863,13048,6877,13033,6882,13020,6885,13002,6886,12981xe" filled="t" fillcolor="#000000" stroked="f">
                <v:path arrowok="t"/>
                <v:fill/>
              </v:shape>
              <v:shape style="position:absolute;left:6787;top:12899;width:99;height:162" coordorigin="6787,12899" coordsize="99,162" path="m6837,12899l6818,12903,6800,12915,6790,12932,6787,12953,6791,12973,6802,12990,6821,13000,6850,13000,6864,12995,6867,12986,6830,12986,6821,12981,6811,12971,6806,12962,6806,12942,6811,12933,6816,12928,6821,12918,6830,12914,6875,12914,6858,12902,6837,12899xe" filled="t" fillcolor="#000000" stroked="f">
                <v:path arrowok="t"/>
                <v:fill/>
              </v:shape>
              <v:shape style="position:absolute;left:6787;top:12899;width:99;height:162" coordorigin="6787,12899" coordsize="99,162" path="m6875,12914l6845,12914,6854,12918,6859,12928,6864,12933,6869,12942,6869,12962,6864,12971,6850,12986,6867,12986,6869,12981,6886,12981,6887,12949,6882,12930,6875,12914xe" filled="t" fillcolor="#000000" stroked="f">
                <v:path arrowok="t"/>
                <v:fill/>
              </v:shape>
            </v:group>
            <v:group style="position:absolute;left:6907;top:12894;width:168;height:192" coordorigin="6907,12894" coordsize="168,192">
              <v:shape style="position:absolute;left:6907;top:12894;width:168;height:192" coordorigin="6907,12894" coordsize="168,192" path="m7075,12894l6941,12894,6940,12983,6938,13001,6931,13044,6921,13061,6907,13077,6917,13086,6934,13074,6944,13055,6951,13037,6955,13019,7075,13019,7075,13005,6955,13005,6955,12966,7075,12966,7075,12947,6955,12947,6955,12909,7075,12909,7075,12894xe" filled="t" fillcolor="#000000" stroked="f">
                <v:path arrowok="t"/>
                <v:fill/>
              </v:shape>
              <v:shape style="position:absolute;left:6907;top:12894;width:168;height:192" coordorigin="6907,12894" coordsize="168,192" path="m7075,13019l7061,13019,7061,13062,7056,13067,7013,13067,7013,13072,7018,13082,7018,13086,7042,13086,7052,13086,7069,13077,7075,13053,7075,13019xe" filled="t" fillcolor="#000000" stroked="f">
                <v:path arrowok="t"/>
                <v:fill/>
              </v:shape>
              <v:shape style="position:absolute;left:6907;top:12894;width:168;height:192" coordorigin="6907,12894" coordsize="168,192" path="m7075,12966l7061,12966,7061,13005,7075,13005,7075,12966xe" filled="t" fillcolor="#000000" stroked="f">
                <v:path arrowok="t"/>
                <v:fill/>
              </v:shape>
              <v:shape style="position:absolute;left:6907;top:12894;width:168;height:192" coordorigin="6907,12894" coordsize="168,192" path="m7075,12909l7061,12909,7061,12947,7075,12947,7075,12909xe" filled="t" fillcolor="#000000" stroked="f">
                <v:path arrowok="t"/>
                <v:fill/>
              </v:shape>
            </v:group>
            <v:group style="position:absolute;left:7128;top:12899;width:91;height:163" coordorigin="7128,12899" coordsize="91,163">
              <v:shape style="position:absolute;left:7128;top:12899;width:91;height:163" coordorigin="7128,12899" coordsize="91,163" path="m7219,13043l7128,13043,7128,13062,7219,13062,7219,13043xe" filled="t" fillcolor="#000000" stroked="f">
                <v:path arrowok="t"/>
                <v:fill/>
              </v:shape>
              <v:shape style="position:absolute;left:7128;top:12899;width:91;height:163" coordorigin="7128,12899" coordsize="91,163" path="m7186,12923l7166,12923,7166,13043,7186,13043,7186,12923xe" filled="t" fillcolor="#000000" stroked="f">
                <v:path arrowok="t"/>
                <v:fill/>
              </v:shape>
              <v:shape style="position:absolute;left:7128;top:12899;width:91;height:163" coordorigin="7128,12899" coordsize="91,163" path="m7186,12899l7128,12914,7128,12933,7166,12923,7186,12923,7186,12899xe" filled="t" fillcolor="#000000" stroked="f">
                <v:path arrowok="t"/>
                <v:fill/>
              </v:shape>
            </v:group>
            <v:group style="position:absolute;left:7267;top:12899;width:144;height:187" coordorigin="7267,12899" coordsize="144,187">
              <v:shape style="position:absolute;left:7267;top:12899;width:144;height:187" coordorigin="7267,12899" coordsize="144,187" path="m7411,12899l7267,12899,7267,13086,7282,13086,7282,13072,7411,13072,7411,13058,7282,13058,7282,12990,7411,12990,7411,12976,7282,12976,7282,12914,7411,12914,7411,12899xe" filled="t" fillcolor="#000000" stroked="f">
                <v:path arrowok="t"/>
                <v:fill/>
              </v:shape>
              <v:shape style="position:absolute;left:7267;top:12899;width:144;height:187" coordorigin="7267,12899" coordsize="144,187" path="m7411,13072l7397,13072,7397,13086,7411,13086,7411,13072xe" filled="t" fillcolor="#000000" stroked="f">
                <v:path arrowok="t"/>
                <v:fill/>
              </v:shape>
              <v:shape style="position:absolute;left:7267;top:12899;width:144;height:187" coordorigin="7267,12899" coordsize="144,187" path="m7411,12990l7397,12990,7397,13058,7411,13058,7411,12990xe" filled="t" fillcolor="#000000" stroked="f">
                <v:path arrowok="t"/>
                <v:fill/>
              </v:shape>
              <v:shape style="position:absolute;left:7267;top:12899;width:144;height:187" coordorigin="7267,12899" coordsize="144,187" path="m7411,12914l7397,12914,7397,12976,7411,12976,7411,12914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76.320007pt;margin-top:651.679993pt;width:1.68pt;height:2.88pt;mso-position-horizontal-relative:page;mso-position-vertical-relative:page;z-index:-4474" coordorigin="7526,13034" coordsize="34,58">
            <v:shape style="position:absolute;left:7526;top:13034;width:34;height:58" coordorigin="7526,13034" coordsize="34,58" path="m7560,13034l7541,13034,7526,13091,7541,13091,7560,13034xe" filled="t" fillcolor="#00000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382.299988pt;margin-top:643.73999pt;width:81.16pt;height:11.32pt;mso-position-horizontal-relative:page;mso-position-vertical-relative:page;z-index:-4473" coordorigin="7646,12875" coordsize="1623,226">
            <v:group style="position:absolute;left:7656;top:12885;width:211;height:206" coordorigin="7656,12885" coordsize="211,206">
              <v:shape style="position:absolute;left:7656;top:12885;width:211;height:206" coordorigin="7656,12885" coordsize="211,206" path="m7699,12957l7685,12957,7685,13029,7675,13034,7666,13034,7656,13038,7672,13050,7690,13042,7710,13034,7728,13029,7728,13024,7699,13024,7699,12957xe" filled="t" fillcolor="#000000" stroked="f">
                <v:path arrowok="t"/>
                <v:fill/>
              </v:shape>
              <v:shape style="position:absolute;left:7656;top:12885;width:211;height:206" coordorigin="7656,12885" coordsize="211,206" path="m7867,13034l7718,13034,7718,13048,7867,13048,7867,13034xe" filled="t" fillcolor="#000000" stroked="f">
                <v:path arrowok="t"/>
                <v:fill/>
              </v:shape>
              <v:shape style="position:absolute;left:7656;top:12885;width:211;height:206" coordorigin="7656,12885" coordsize="211,206" path="m7848,12933l7738,12933,7738,13034,7752,13034,7752,13019,7848,13019,7848,13010,7752,13010,7752,12995,7848,12995,7848,12986,7752,12986,7752,12971,7848,12971,7848,12957,7752,12957,7752,12942,7848,12942,7848,12933xe" filled="t" fillcolor="#000000" stroked="f">
                <v:path arrowok="t"/>
                <v:fill/>
              </v:shape>
              <v:shape style="position:absolute;left:7656;top:12885;width:211;height:206" coordorigin="7656,12885" coordsize="211,206" path="m7848,13019l7834,13019,7834,13034,7848,13034,7848,13019xe" filled="t" fillcolor="#000000" stroked="f">
                <v:path arrowok="t"/>
                <v:fill/>
              </v:shape>
              <v:shape style="position:absolute;left:7656;top:12885;width:211;height:206" coordorigin="7656,12885" coordsize="211,206" path="m7728,13014l7718,13019,7709,13019,7699,13024,7728,13024,7728,13014xe" filled="t" fillcolor="#000000" stroked="f">
                <v:path arrowok="t"/>
                <v:fill/>
              </v:shape>
              <v:shape style="position:absolute;left:7656;top:12885;width:211;height:206" coordorigin="7656,12885" coordsize="211,206" path="m7848,12995l7834,12995,7834,13010,7848,13010,7848,12995xe" filled="t" fillcolor="#000000" stroked="f">
                <v:path arrowok="t"/>
                <v:fill/>
              </v:shape>
              <v:shape style="position:absolute;left:7656;top:12885;width:211;height:206" coordorigin="7656,12885" coordsize="211,206" path="m7848,12971l7834,12971,7834,12986,7848,12986,7848,12971xe" filled="t" fillcolor="#000000" stroked="f">
                <v:path arrowok="t"/>
                <v:fill/>
              </v:shape>
              <v:shape style="position:absolute;left:7656;top:12885;width:211;height:206" coordorigin="7656,12885" coordsize="211,206" path="m7728,12942l7661,12942,7661,12957,7728,12957,7728,12942xe" filled="t" fillcolor="#000000" stroked="f">
                <v:path arrowok="t"/>
                <v:fill/>
              </v:shape>
              <v:shape style="position:absolute;left:7656;top:12885;width:211;height:206" coordorigin="7656,12885" coordsize="211,206" path="m7848,12942l7834,12942,7834,12957,7848,12957,7848,12942xe" filled="t" fillcolor="#000000" stroked="f">
                <v:path arrowok="t"/>
                <v:fill/>
              </v:shape>
              <v:shape style="position:absolute;left:7656;top:12885;width:211;height:206" coordorigin="7656,12885" coordsize="211,206" path="m7699,12890l7685,12890,7685,12942,7699,12942,7699,12890xe" filled="t" fillcolor="#000000" stroked="f">
                <v:path arrowok="t"/>
                <v:fill/>
              </v:shape>
              <v:shape style="position:absolute;left:7656;top:12885;width:211;height:206" coordorigin="7656,12885" coordsize="211,206" path="m7800,12918l7781,12918,7781,12933,7800,12933,7800,12918xe" filled="t" fillcolor="#000000" stroked="f">
                <v:path arrowok="t"/>
                <v:fill/>
              </v:shape>
              <v:shape style="position:absolute;left:7656;top:12885;width:211;height:206" coordorigin="7656,12885" coordsize="211,206" path="m7862,12904l7723,12904,7723,12918,7862,12918,7862,12904xe" filled="t" fillcolor="#000000" stroked="f">
                <v:path arrowok="t"/>
                <v:fill/>
              </v:shape>
              <v:shape style="position:absolute;left:7656;top:12885;width:211;height:206" coordorigin="7656,12885" coordsize="211,206" path="m7800,12885l7781,12885,7781,12904,7800,12904,7800,12885xe" filled="t" fillcolor="#000000" stroked="f">
                <v:path arrowok="t"/>
                <v:fill/>
              </v:shape>
              <v:shape style="position:absolute;left:7656;top:12885;width:211;height:206" coordorigin="7656,12885" coordsize="211,206" path="m7752,13062l7733,13070,7714,13077,7718,13082,7718,13086,7723,13091,7742,13082,7760,13072,7776,13062,7752,13062xe" filled="t" fillcolor="#000000" stroked="f">
                <v:path arrowok="t"/>
                <v:fill/>
              </v:shape>
              <v:shape style="position:absolute;left:7656;top:12885;width:211;height:206" coordorigin="7656,12885" coordsize="211,206" path="m7814,13053l7805,13062,7824,13072,7842,13082,7858,13091,7853,13069,7834,13061,7814,13053xe" filled="t" fillcolor="#000000" stroked="f">
                <v:path arrowok="t"/>
                <v:fill/>
              </v:shape>
            </v:group>
            <v:group style="position:absolute;left:7872;top:12899;width:197;height:187" coordorigin="7872,12899" coordsize="197,187">
              <v:shape style="position:absolute;left:7872;top:12899;width:197;height:187" coordorigin="7872,12899" coordsize="197,187" path="m7939,12918l7920,12918,7906,12986,7906,13000,8040,13014,8039,13035,8035,13053,8035,13062,8026,13067,7973,13067,7973,13077,7991,13085,8009,13086,8032,13085,8046,13073,8054,13048,8055,13031,8056,13010,8059,12986,7925,12986,7930,12957,8054,12957,8054,12942,7934,12942,7939,12918xe" filled="t" fillcolor="#000000" stroked="f">
                <v:path arrowok="t"/>
                <v:fill/>
              </v:shape>
              <v:shape style="position:absolute;left:7872;top:12899;width:197;height:187" coordorigin="7872,12899" coordsize="197,187" path="m8026,13024l7872,13024,7872,13038,8026,13038,8026,13024xe" filled="t" fillcolor="#000000" stroked="f">
                <v:path arrowok="t"/>
                <v:fill/>
              </v:shape>
              <v:shape style="position:absolute;left:7872;top:12899;width:197;height:187" coordorigin="7872,12899" coordsize="197,187" path="m8069,12899l7882,12899,7882,12938,7896,12938,7896,12914,8069,12914,8069,12899xe" filled="t" fillcolor="#000000" stroked="f">
                <v:path arrowok="t"/>
                <v:fill/>
              </v:shape>
              <v:shape style="position:absolute;left:7872;top:12899;width:197;height:187" coordorigin="7872,12899" coordsize="197,187" path="m8069,12914l8050,12914,8050,12938,8069,12938,8069,12914xe" filled="t" fillcolor="#000000" stroked="f">
                <v:path arrowok="t"/>
                <v:fill/>
              </v:shape>
            </v:group>
            <v:group style="position:absolute;left:8088;top:12885;width:187;height:202" coordorigin="8088,12885" coordsize="187,202">
              <v:shape style="position:absolute;left:8088;top:12885;width:187;height:202" coordorigin="8088,12885" coordsize="187,202" path="m8189,12885l8170,12899,8170,12938,8093,12938,8093,12957,8164,12960,8159,12981,8133,13035,8088,13077,8098,13086,8155,13035,8179,12978,8184,12957,8273,12957,8275,12938,8187,12926,8189,12906,8189,12885xe" filled="t" fillcolor="#000000" stroked="f">
                <v:path arrowok="t"/>
                <v:fill/>
              </v:shape>
              <v:shape style="position:absolute;left:8088;top:12885;width:187;height:202" coordorigin="8088,12885" coordsize="187,202" path="m8198,13062l8189,13062,8189,13082,8228,13082,8250,13078,8261,13067,8213,13067,8198,13062xe" filled="t" fillcolor="#000000" stroked="f">
                <v:path arrowok="t"/>
                <v:fill/>
              </v:shape>
              <v:shape style="position:absolute;left:8088;top:12885;width:187;height:202" coordorigin="8088,12885" coordsize="187,202" path="m8273,12957l8184,12957,8256,12963,8255,12984,8253,13005,8252,13023,8251,13039,8251,13058,8242,13067,8261,13067,8264,13065,8270,13039,8271,13017,8271,13003,8272,12983,8273,12962,8273,12957xe" filled="t" fillcolor="#000000" stroked="f">
                <v:path arrowok="t"/>
                <v:fill/>
              </v:shape>
              <v:shape style="position:absolute;left:8088;top:12885;width:187;height:202" coordorigin="8088,12885" coordsize="187,202" path="m8198,12981l8189,12990,8196,13000,8209,13016,8222,13029,8226,13009,8198,12981xe" filled="t" fillcolor="#000000" stroked="f">
                <v:path arrowok="t"/>
                <v:fill/>
              </v:shape>
              <v:shape style="position:absolute;left:8088;top:12885;width:187;height:202" coordorigin="8088,12885" coordsize="187,202" path="m8117,12890l8107,12899,8110,12902,8123,12916,8136,12933,8148,12916,8132,12903,8117,12890xe" filled="t" fillcolor="#000000" stroked="f">
                <v:path arrowok="t"/>
                <v:fill/>
              </v:shape>
            </v:group>
            <v:group style="position:absolute;left:8299;top:12899;width:101;height:163" coordorigin="8299,12899" coordsize="101,163">
              <v:shape style="position:absolute;left:8299;top:12899;width:101;height:163" coordorigin="8299,12899" coordsize="101,163" path="m8390,12914l8357,12914,8366,12918,8376,12928,8376,12962,8371,12966,8366,12976,8299,13043,8299,13062,8395,13062,8395,13043,8323,13043,8366,13001,8381,12985,8390,12971,8400,12952,8400,12928,8395,12918,8390,12914xe" filled="t" fillcolor="#000000" stroked="f">
                <v:path arrowok="t"/>
                <v:fill/>
              </v:shape>
              <v:shape style="position:absolute;left:8299;top:12899;width:101;height:163" coordorigin="8299,12899" coordsize="101,163" path="m8347,12899l8326,12904,8309,12914,8312,12931,8329,12919,8347,12914,8390,12914,8385,12909,8370,12902,8347,12899xe" filled="t" fillcolor="#000000" stroked="f">
                <v:path arrowok="t"/>
                <v:fill/>
              </v:shape>
            </v:group>
            <v:group style="position:absolute;left:8424;top:12900;width:101;height:162" coordorigin="8424,12900" coordsize="101,162">
              <v:shape style="position:absolute;left:8424;top:12900;width:101;height:162" coordorigin="8424,12900" coordsize="101,162" path="m8464,12900l8424,12962,8424,12994,8425,13013,8430,13032,8441,13051,8457,13060,8481,13062,8498,13055,8506,13047,8465,13047,8453,13036,8446,13015,8443,12986,8445,12955,8451,12932,8461,12918,8477,12914,8506,12914,8505,12912,8488,12903,8464,12900xe" filled="t" fillcolor="#000000" stroked="f">
                <v:path arrowok="t"/>
                <v:fill/>
              </v:shape>
              <v:shape style="position:absolute;left:8424;top:12900;width:101;height:162" coordorigin="8424,12900" coordsize="101,162" path="m8506,12914l8477,12914,8487,12917,8495,12927,8501,12945,8503,12972,8504,13009,8497,13030,8485,13043,8465,13047,8506,13047,8514,13038,8520,13022,8524,13003,8525,12977,8523,12950,8516,12928,8506,12914xe" filled="t" fillcolor="#000000" stroked="f">
                <v:path arrowok="t"/>
                <v:fill/>
              </v:shape>
            </v:group>
            <v:group style="position:absolute;left:8554;top:12899;width:91;height:163" coordorigin="8554,12899" coordsize="91,163">
              <v:shape style="position:absolute;left:8554;top:12899;width:91;height:163" coordorigin="8554,12899" coordsize="91,163" path="m8645,13043l8554,13043,8554,13062,8645,13062,8645,13043xe" filled="t" fillcolor="#000000" stroked="f">
                <v:path arrowok="t"/>
                <v:fill/>
              </v:shape>
              <v:shape style="position:absolute;left:8554;top:12899;width:91;height:163" coordorigin="8554,12899" coordsize="91,163" path="m8611,12923l8592,12923,8592,13043,8611,13043,8611,12923xe" filled="t" fillcolor="#000000" stroked="f">
                <v:path arrowok="t"/>
                <v:fill/>
              </v:shape>
              <v:shape style="position:absolute;left:8554;top:12899;width:91;height:163" coordorigin="8554,12899" coordsize="91,163" path="m8611,12899l8554,12914,8554,12933,8592,12923,8611,12923,8611,12899xe" filled="t" fillcolor="#000000" stroked="f">
                <v:path arrowok="t"/>
                <v:fill/>
              </v:shape>
            </v:group>
            <v:group style="position:absolute;left:8678;top:12904;width:86;height:158" coordorigin="8678,12904" coordsize="86,158">
              <v:shape style="position:absolute;left:8678;top:12904;width:86;height:158" coordorigin="8678,12904" coordsize="86,158" path="m8678,13038l8678,13058,8683,13062,8714,13062,8734,13058,8750,13048,8698,13048,8678,13038xe" filled="t" fillcolor="#000000" stroked="f">
                <v:path arrowok="t"/>
                <v:fill/>
              </v:shape>
              <v:shape style="position:absolute;left:8678;top:12904;width:86;height:158" coordorigin="8678,12904" coordsize="86,158" path="m8760,12904l8683,12904,8683,12981,8722,12981,8731,12986,8741,12995,8746,13005,8746,13024,8741,13034,8731,13043,8722,13048,8750,13048,8751,13047,8761,13032,8765,13010,8765,12995,8760,12986,8751,12973,8739,12966,8702,12966,8702,12918,8760,12918,8760,12904xe" filled="t" fillcolor="#000000" stroked="f">
                <v:path arrowok="t"/>
                <v:fill/>
              </v:shape>
              <v:shape style="position:absolute;left:8678;top:12904;width:86;height:158" coordorigin="8678,12904" coordsize="86,158" path="m8712,12962l8707,12966,8739,12966,8735,12964,8712,12962xe" filled="t" fillcolor="#000000" stroked="f">
                <v:path arrowok="t"/>
                <v:fill/>
              </v:shape>
            </v:group>
            <v:group style="position:absolute;left:8789;top:12900;width:106;height:162" coordorigin="8789,12900" coordsize="106,162">
              <v:shape style="position:absolute;left:8789;top:12900;width:106;height:162" coordorigin="8789,12900" coordsize="106,162" path="m8833,12900l8790,12962,8789,12986,8789,12995,8810,13051,8851,13062,8868,13055,8875,13047,8835,13047,8823,13036,8815,13015,8813,12986,8815,12955,8821,12932,8831,12918,8846,12914,8875,12914,8874,12912,8857,12903,8833,12900xe" filled="t" fillcolor="#000000" stroked="f">
                <v:path arrowok="t"/>
                <v:fill/>
              </v:shape>
              <v:shape style="position:absolute;left:8789;top:12900;width:106;height:162" coordorigin="8789,12900" coordsize="106,162" path="m8875,12914l8846,12914,8857,12917,8865,12927,8870,12945,8873,12972,8873,13009,8867,13030,8854,13043,8835,13047,8875,13047,8883,13038,8889,13022,8893,13002,8894,12976,8892,12949,8886,12928,8875,12914xe" filled="t" fillcolor="#000000" stroked="f">
                <v:path arrowok="t"/>
                <v:fill/>
              </v:shape>
            </v:group>
            <v:group style="position:absolute;left:8914;top:12899;width:106;height:163" coordorigin="8914,12899" coordsize="106,163">
              <v:shape style="position:absolute;left:8914;top:12899;width:106;height:163" coordorigin="8914,12899" coordsize="106,163" path="m8923,13038l8923,13058,8933,13062,8953,13062,8971,13060,8989,13051,8991,13048,8942,13048,8923,13038xe" filled="t" fillcolor="#000000" stroked="f">
                <v:path arrowok="t"/>
                <v:fill/>
              </v:shape>
              <v:shape style="position:absolute;left:8914;top:12899;width:106;height:163" coordorigin="8914,12899" coordsize="106,163" path="m9018,12981l8995,12981,8995,12993,8993,13014,8986,13029,8976,13043,8966,13048,8991,13048,9004,13031,9012,13015,9017,12994,9018,12981xe" filled="t" fillcolor="#000000" stroked="f">
                <v:path arrowok="t"/>
                <v:fill/>
              </v:shape>
              <v:shape style="position:absolute;left:8914;top:12899;width:106;height:163" coordorigin="8914,12899" coordsize="106,163" path="m8964,12899l8944,12903,8927,12915,8917,12932,8914,12953,8917,12973,8928,12990,8947,13000,8976,13000,8990,12995,8994,12986,8957,12986,8947,12981,8938,12971,8938,12933,8942,12928,8947,12918,8957,12914,9001,12914,8984,12902,8964,12899xe" filled="t" fillcolor="#000000" stroked="f">
                <v:path arrowok="t"/>
                <v:fill/>
              </v:shape>
              <v:shape style="position:absolute;left:8914;top:12899;width:106;height:163" coordorigin="8914,12899" coordsize="106,163" path="m9001,12914l8976,12914,8981,12918,8986,12928,8995,12933,8995,12971,8986,12976,8976,12986,8994,12986,8995,12981,9018,12981,9019,12971,9017,12949,9012,12929,9001,12914xe" filled="t" fillcolor="#000000" stroked="f">
                <v:path arrowok="t"/>
                <v:fill/>
              </v:shape>
            </v:group>
            <v:group style="position:absolute;left:9038;top:12900;width:106;height:162" coordorigin="9038,12900" coordsize="106,162">
              <v:shape style="position:absolute;left:9038;top:12900;width:106;height:162" coordorigin="9038,12900" coordsize="106,162" path="m9082,12900l9040,12962,9038,12986,9039,12994,9057,13051,9100,13061,9117,13054,9125,13046,9081,13046,9068,13035,9060,13014,9058,12986,9058,12975,9061,12948,9068,12929,9082,12919,9101,12917,9125,12917,9121,12912,9104,12903,9082,12900xe" filled="t" fillcolor="#000000" stroked="f">
                <v:path arrowok="t"/>
                <v:fill/>
              </v:shape>
              <v:shape style="position:absolute;left:9038;top:12900;width:106;height:162" coordorigin="9038,12900" coordsize="106,162" path="m9125,12917l9101,12917,9109,12927,9115,12944,9118,12971,9118,13009,9112,13030,9100,13043,9081,13046,9125,13046,9133,13038,9139,13022,9143,13002,9144,12976,9141,12949,9134,12928,9125,12917xe" filled="t" fillcolor="#000000" stroked="f">
                <v:path arrowok="t"/>
                <v:fill/>
              </v:shape>
            </v:group>
            <v:group style="position:absolute;left:9168;top:12899;width:91;height:163" coordorigin="9168,12899" coordsize="91,163">
              <v:shape style="position:absolute;left:9168;top:12899;width:91;height:163" coordorigin="9168,12899" coordsize="91,163" path="m9259,13043l9168,13043,9168,13062,9259,13062,9259,13043xe" filled="t" fillcolor="#000000" stroked="f">
                <v:path arrowok="t"/>
                <v:fill/>
              </v:shape>
              <v:shape style="position:absolute;left:9168;top:12899;width:91;height:163" coordorigin="9168,12899" coordsize="91,163" path="m9226,12923l9206,12923,9206,13043,9226,13043,9226,12923xe" filled="t" fillcolor="#000000" stroked="f">
                <v:path arrowok="t"/>
                <v:fill/>
              </v:shape>
              <v:shape style="position:absolute;left:9168;top:12899;width:91;height:163" coordorigin="9168,12899" coordsize="91,163" path="m9226,12899l9168,12914,9168,12933,9206,12923,9226,12923,9226,12899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68pt;margin-top:647.359985pt;width:1.68pt;height:7.2pt;mso-position-horizontal-relative:page;mso-position-vertical-relative:page;z-index:-4472" coordorigin="9360,12947" coordsize="34,144">
            <v:shape style="position:absolute;left:9360;top:12947;width:34;height:144" coordorigin="9360,12947" coordsize="34,144" path="m9389,12947l9370,12947,9370,12952,9365,12952,9365,12962,9374,12971,9384,12971,9389,12966,9394,12966,9394,12952,9389,12947xe" filled="t" fillcolor="#000000" stroked="f">
              <v:path arrowok="t"/>
              <v:fill/>
            </v:shape>
            <v:shape style="position:absolute;left:9360;top:12947;width:34;height:144" coordorigin="9360,12947" coordsize="34,144" path="m9389,13034l9370,13034,9360,13091,9374,13091,9389,13034xe" filled="t" fillcolor="#00000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77.339996pt;margin-top:643.942444pt;width:50.68pt;height:11.117572pt;mso-position-horizontal-relative:page;mso-position-vertical-relative:page;z-index:-4471" coordorigin="9547,12879" coordsize="1014,222">
            <v:group style="position:absolute;left:9557;top:12899;width:96;height:163" coordorigin="9557,12899" coordsize="96,163">
              <v:shape style="position:absolute;left:9557;top:12899;width:96;height:163" coordorigin="9557,12899" coordsize="96,163" path="m9648,12914l9614,12914,9624,12918,9634,12928,9634,12962,9629,12966,9624,12976,9557,13043,9557,13062,9653,13062,9653,13043,9581,13043,9623,13001,9639,12985,9648,12971,9653,12962,9653,12918,9648,12914xe" filled="t" fillcolor="#000000" stroked="f">
                <v:path arrowok="t"/>
                <v:fill/>
              </v:shape>
              <v:shape style="position:absolute;left:9557;top:12899;width:96;height:163" coordorigin="9557,12899" coordsize="96,163" path="m9603,12899l9582,12904,9566,12914,9568,12931,9585,12919,9605,12914,9648,12914,9642,12908,9627,12902,9603,12899xe" filled="t" fillcolor="#000000" stroked="f">
                <v:path arrowok="t"/>
                <v:fill/>
              </v:shape>
            </v:group>
            <v:group style="position:absolute;left:9677;top:12900;width:106;height:162" coordorigin="9677,12900" coordsize="106,162">
              <v:shape style="position:absolute;left:9677;top:12900;width:106;height:162" coordorigin="9677,12900" coordsize="106,162" path="m9721,12900l9678,12962,9677,12986,9677,12995,9698,13051,9739,13062,9756,13055,9763,13047,9723,13047,9711,13036,9703,13015,9701,12986,9702,12956,9708,12933,9717,12918,9731,12914,9763,12914,9762,12912,9745,12903,9721,12900xe" filled="t" fillcolor="#000000" stroked="f">
                <v:path arrowok="t"/>
                <v:fill/>
              </v:shape>
              <v:shape style="position:absolute;left:9677;top:12900;width:106;height:162" coordorigin="9677,12900" coordsize="106,162" path="m9763,12914l9731,12914,9743,12917,9752,12927,9758,12945,9761,12972,9761,13009,9755,13030,9742,13043,9723,13047,9763,13047,9771,13038,9777,13022,9781,13002,9782,12976,9780,12949,9774,12928,9763,12914xe" filled="t" fillcolor="#000000" stroked="f">
                <v:path arrowok="t"/>
                <v:fill/>
              </v:shape>
            </v:group>
            <v:group style="position:absolute;left:9811;top:12899;width:91;height:163" coordorigin="9811,12899" coordsize="91,163">
              <v:shape style="position:absolute;left:9811;top:12899;width:91;height:163" coordorigin="9811,12899" coordsize="91,163" path="m9902,13043l9811,13043,9811,13062,9902,13062,9902,13043xe" filled="t" fillcolor="#000000" stroked="f">
                <v:path arrowok="t"/>
                <v:fill/>
              </v:shape>
              <v:shape style="position:absolute;left:9811;top:12899;width:91;height:163" coordorigin="9811,12899" coordsize="91,163" path="m9869,12923l9850,12923,9850,13043,9869,13043,9869,12923xe" filled="t" fillcolor="#000000" stroked="f">
                <v:path arrowok="t"/>
                <v:fill/>
              </v:shape>
              <v:shape style="position:absolute;left:9811;top:12899;width:91;height:163" coordorigin="9811,12899" coordsize="91,163" path="m9869,12899l9811,12914,9811,12933,9850,12923,9869,12923,9869,12899xe" filled="t" fillcolor="#000000" stroked="f">
                <v:path arrowok="t"/>
                <v:fill/>
              </v:shape>
            </v:group>
            <v:group style="position:absolute;left:9936;top:12904;width:86;height:158" coordorigin="9936,12904" coordsize="86,158">
              <v:shape style="position:absolute;left:9936;top:12904;width:86;height:158" coordorigin="9936,12904" coordsize="86,158" path="m9936,13038l9936,13058,9941,13062,9950,13062,9973,13062,9993,13058,10008,13048,9955,13048,9936,13038xe" filled="t" fillcolor="#000000" stroked="f">
                <v:path arrowok="t"/>
                <v:fill/>
              </v:shape>
              <v:shape style="position:absolute;left:9936;top:12904;width:86;height:158" coordorigin="9936,12904" coordsize="86,158" path="m10018,12904l9941,12904,9941,12981,9974,12981,9989,12986,9998,12995,10003,13005,10003,13024,9998,13034,9989,13043,9979,13048,10008,13048,10009,13047,10019,13032,10022,13010,10022,12995,10018,12986,10007,12975,9994,12966,9955,12966,9955,12918,10018,12918,10018,12904xe" filled="t" fillcolor="#000000" stroked="f">
                <v:path arrowok="t"/>
                <v:fill/>
              </v:shape>
              <v:shape style="position:absolute;left:9936;top:12904;width:86;height:158" coordorigin="9936,12904" coordsize="86,158" path="m9970,12962l9965,12966,9994,12966,9992,12965,9970,12962xe" filled="t" fillcolor="#000000" stroked="f">
                <v:path arrowok="t"/>
                <v:fill/>
              </v:shape>
            </v:group>
            <v:group style="position:absolute;left:10042;top:12889;width:197;height:202" coordorigin="10042,12889" coordsize="197,202">
              <v:shape style="position:absolute;left:10042;top:12889;width:197;height:202" coordorigin="10042,12889" coordsize="197,202" path="m10166,13034l10147,13034,10147,13091,10166,13091,10166,13034xe" filled="t" fillcolor="#000000" stroked="f">
                <v:path arrowok="t"/>
                <v:fill/>
              </v:shape>
              <v:shape style="position:absolute;left:10042;top:12889;width:197;height:202" coordorigin="10042,12889" coordsize="197,202" path="m10248,13019l10042,13019,10042,13034,10248,13034,10248,13019xe" filled="t" fillcolor="#000000" stroked="f">
                <v:path arrowok="t"/>
                <v:fill/>
              </v:shape>
              <v:shape style="position:absolute;left:10042;top:12889;width:197;height:202" coordorigin="10042,12889" coordsize="197,202" path="m10234,12962l10075,12962,10075,13019,10090,13019,10090,12976,10234,12976,10234,12962xe" filled="t" fillcolor="#000000" stroked="f">
                <v:path arrowok="t"/>
                <v:fill/>
              </v:shape>
              <v:shape style="position:absolute;left:10042;top:12889;width:197;height:202" coordorigin="10042,12889" coordsize="197,202" path="m10166,12976l10147,12976,10147,13019,10166,13019,10166,12976xe" filled="t" fillcolor="#000000" stroked="f">
                <v:path arrowok="t"/>
                <v:fill/>
              </v:shape>
              <v:shape style="position:absolute;left:10042;top:12889;width:197;height:202" coordorigin="10042,12889" coordsize="197,202" path="m10088,12889l10080,12908,10071,12926,10059,12942,10046,12957,10051,12962,10051,12966,10068,12957,10080,12941,10090,12923,10238,12923,10238,12909,10094,12909,10099,12904,10104,12894,10104,12890,10088,12889xe" filled="t" fillcolor="#000000" stroked="f">
                <v:path arrowok="t"/>
                <v:fill/>
              </v:shape>
              <v:shape style="position:absolute;left:10042;top:12889;width:197;height:202" coordorigin="10042,12889" coordsize="197,202" path="m10166,12923l10147,12923,10147,12962,10166,12962,10166,12923xe" filled="t" fillcolor="#000000" stroked="f">
                <v:path arrowok="t"/>
                <v:fill/>
              </v:shape>
            </v:group>
            <v:group style="position:absolute;left:10258;top:12899;width:106;height:163" coordorigin="10258,12899" coordsize="106,163">
              <v:shape style="position:absolute;left:10258;top:12899;width:106;height:163" coordorigin="10258,12899" coordsize="106,163" path="m10267,13038l10267,13058,10277,13062,10297,13062,10315,13060,10333,13051,10335,13048,10286,13048,10267,13038xe" filled="t" fillcolor="#000000" stroked="f">
                <v:path arrowok="t"/>
                <v:fill/>
              </v:shape>
              <v:shape style="position:absolute;left:10258;top:12899;width:106;height:163" coordorigin="10258,12899" coordsize="106,163" path="m10362,12981l10339,12981,10339,12993,10337,13014,10330,13029,10320,13043,10310,13048,10335,13048,10348,13031,10356,13015,10361,12994,10362,12981xe" filled="t" fillcolor="#000000" stroked="f">
                <v:path arrowok="t"/>
                <v:fill/>
              </v:shape>
              <v:shape style="position:absolute;left:10258;top:12899;width:106;height:163" coordorigin="10258,12899" coordsize="106,163" path="m10308,12899l10288,12903,10271,12915,10261,12932,10258,12953,10261,12973,10272,12990,10291,13000,10320,13000,10334,12995,10338,12986,10301,12986,10291,12981,10282,12971,10282,12933,10286,12928,10291,12918,10301,12914,10345,12914,10328,12902,10308,12899xe" filled="t" fillcolor="#000000" stroked="f">
                <v:path arrowok="t"/>
                <v:fill/>
              </v:shape>
              <v:shape style="position:absolute;left:10258;top:12899;width:106;height:163" coordorigin="10258,12899" coordsize="106,163" path="m10345,12914l10320,12914,10325,12918,10330,12928,10339,12933,10339,12971,10330,12976,10320,12986,10338,12986,10339,12981,10362,12981,10363,12971,10361,12949,10356,12929,10345,12914xe" filled="t" fillcolor="#000000" stroked="f">
                <v:path arrowok="t"/>
                <v:fill/>
              </v:shape>
            </v:group>
            <v:group style="position:absolute;left:10378;top:12894;width:173;height:195" coordorigin="10378,12894" coordsize="173,195">
              <v:shape style="position:absolute;left:10378;top:12894;width:173;height:195" coordorigin="10378,12894" coordsize="173,195" path="m10550,12894l10411,12894,10411,12983,10410,13001,10407,13020,10401,13044,10391,13061,10378,13077,10387,13086,10425,13037,10430,13019,10550,13019,10550,13005,10430,13005,10430,12966,10550,12966,10550,12947,10430,12947,10430,12909,10550,12909,10550,12894xe" filled="t" fillcolor="#000000" stroked="f">
                <v:path arrowok="t"/>
                <v:fill/>
              </v:shape>
              <v:shape style="position:absolute;left:10378;top:12894;width:173;height:195" coordorigin="10378,12894" coordsize="173,195" path="m10550,13019l10536,13019,10536,13062,10531,13067,10488,13067,10493,13072,10493,13086,10517,13086,10527,13086,10545,13077,10550,13053,10550,13019xe" filled="t" fillcolor="#000000" stroked="f">
                <v:path arrowok="t"/>
                <v:fill/>
              </v:shape>
              <v:shape style="position:absolute;left:10378;top:12894;width:173;height:195" coordorigin="10378,12894" coordsize="173,195" path="m10550,12966l10536,12966,10536,13005,10550,13005,10550,12966xe" filled="t" fillcolor="#000000" stroked="f">
                <v:path arrowok="t"/>
                <v:fill/>
              </v:shape>
              <v:shape style="position:absolute;left:10378;top:12894;width:173;height:195" coordorigin="10378,12894" coordsize="173,195" path="m10550,12909l10536,12909,10536,12947,10550,12947,10550,12909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3.520020pt;margin-top:651.679993pt;width:1.68pt;height:2.88pt;mso-position-horizontal-relative:page;mso-position-vertical-relative:page;z-index:-4470" coordorigin="10670,13034" coordsize="34,58">
            <v:shape style="position:absolute;left:10670;top:13034;width:34;height:58" coordorigin="10670,13034" coordsize="34,58" path="m10704,13034l10685,13034,10670,13091,10685,13091,10704,13034xe" filled="t" fillcolor="#00000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539.5pt;margin-top:643.73999pt;width:21.16pt;height:11.32pt;mso-position-horizontal-relative:page;mso-position-vertical-relative:page;z-index:-4469" coordorigin="10790,12875" coordsize="423,226">
            <v:group style="position:absolute;left:10800;top:12885;width:202;height:206" coordorigin="10800,12885" coordsize="202,206">
              <v:shape style="position:absolute;left:10800;top:12885;width:202;height:206" coordorigin="10800,12885" coordsize="202,206" path="m10843,12957l10829,12957,10829,13029,10819,13034,10810,13034,10800,13038,10816,13048,10836,13041,10855,13034,10872,13029,10872,13024,10843,13024,10843,12957xe" filled="t" fillcolor="#000000" stroked="f">
                <v:path arrowok="t"/>
                <v:fill/>
              </v:shape>
              <v:shape style="position:absolute;left:10800;top:12885;width:202;height:206" coordorigin="10800,12885" coordsize="202,206" path="m11002,13034l10862,13034,10862,13048,11002,13048,11002,13034xe" filled="t" fillcolor="#000000" stroked="f">
                <v:path arrowok="t"/>
                <v:fill/>
              </v:shape>
              <v:shape style="position:absolute;left:10800;top:12885;width:202;height:206" coordorigin="10800,12885" coordsize="202,206" path="m10982,12933l10882,12933,10882,13034,10896,13034,10896,13019,10982,13019,10982,13010,10896,13010,10896,12995,10982,12995,10982,12986,10896,12986,10896,12971,10982,12971,10982,12957,10896,12957,10896,12942,10982,12942,10982,12933xe" filled="t" fillcolor="#000000" stroked="f">
                <v:path arrowok="t"/>
                <v:fill/>
              </v:shape>
              <v:shape style="position:absolute;left:10800;top:12885;width:202;height:206" coordorigin="10800,12885" coordsize="202,206" path="m10982,13019l10968,13019,10968,13034,10982,13034,10982,13019xe" filled="t" fillcolor="#000000" stroked="f">
                <v:path arrowok="t"/>
                <v:fill/>
              </v:shape>
              <v:shape style="position:absolute;left:10800;top:12885;width:202;height:206" coordorigin="10800,12885" coordsize="202,206" path="m10872,13014l10862,13019,10853,13019,10843,13024,10872,13024,10872,13014xe" filled="t" fillcolor="#000000" stroked="f">
                <v:path arrowok="t"/>
                <v:fill/>
              </v:shape>
              <v:shape style="position:absolute;left:10800;top:12885;width:202;height:206" coordorigin="10800,12885" coordsize="202,206" path="m10982,12995l10968,12995,10968,13010,10982,13010,10982,12995xe" filled="t" fillcolor="#000000" stroked="f">
                <v:path arrowok="t"/>
                <v:fill/>
              </v:shape>
              <v:shape style="position:absolute;left:10800;top:12885;width:202;height:206" coordorigin="10800,12885" coordsize="202,206" path="m10982,12971l10968,12971,10968,12986,10982,12986,10982,12971xe" filled="t" fillcolor="#000000" stroked="f">
                <v:path arrowok="t"/>
                <v:fill/>
              </v:shape>
              <v:shape style="position:absolute;left:10800;top:12885;width:202;height:206" coordorigin="10800,12885" coordsize="202,206" path="m10867,12942l10800,12942,10800,12957,10867,12957,10867,12942xe" filled="t" fillcolor="#000000" stroked="f">
                <v:path arrowok="t"/>
                <v:fill/>
              </v:shape>
              <v:shape style="position:absolute;left:10800;top:12885;width:202;height:206" coordorigin="10800,12885" coordsize="202,206" path="m10982,12942l10968,12942,10968,12957,10982,12957,10982,12942xe" filled="t" fillcolor="#000000" stroked="f">
                <v:path arrowok="t"/>
                <v:fill/>
              </v:shape>
              <v:shape style="position:absolute;left:10800;top:12885;width:202;height:206" coordorigin="10800,12885" coordsize="202,206" path="m10843,12890l10829,12890,10829,12942,10843,12942,10843,12890xe" filled="t" fillcolor="#000000" stroked="f">
                <v:path arrowok="t"/>
                <v:fill/>
              </v:shape>
              <v:shape style="position:absolute;left:10800;top:12885;width:202;height:206" coordorigin="10800,12885" coordsize="202,206" path="m10939,12918l10925,12918,10925,12933,10939,12933,10939,12918xe" filled="t" fillcolor="#000000" stroked="f">
                <v:path arrowok="t"/>
                <v:fill/>
              </v:shape>
              <v:shape style="position:absolute;left:10800;top:12885;width:202;height:206" coordorigin="10800,12885" coordsize="202,206" path="m10997,12904l10867,12904,10867,12918,10997,12918,10997,12904xe" filled="t" fillcolor="#000000" stroked="f">
                <v:path arrowok="t"/>
                <v:fill/>
              </v:shape>
              <v:shape style="position:absolute;left:10800;top:12885;width:202;height:206" coordorigin="10800,12885" coordsize="202,206" path="m10939,12885l10925,12885,10925,12904,10939,12904,10939,12885xe" filled="t" fillcolor="#000000" stroked="f">
                <v:path arrowok="t"/>
                <v:fill/>
              </v:shape>
              <v:shape style="position:absolute;left:10800;top:12885;width:202;height:206" coordorigin="10800,12885" coordsize="202,206" path="m10894,13062l10876,13070,10858,13077,10862,13082,10862,13086,10867,13091,10885,13082,10902,13072,10920,13062,10894,13062xe" filled="t" fillcolor="#000000" stroked="f">
                <v:path arrowok="t"/>
                <v:fill/>
              </v:shape>
              <v:shape style="position:absolute;left:10800;top:12885;width:202;height:206" coordorigin="10800,12885" coordsize="202,206" path="m10954,13053l10944,13062,10963,13072,10981,13082,10997,13091,10992,13069,10973,13061,10954,13053xe" filled="t" fillcolor="#000000" stroked="f">
                <v:path arrowok="t"/>
                <v:fill/>
              </v:shape>
            </v:group>
            <v:group style="position:absolute;left:11011;top:12899;width:192;height:187" coordorigin="11011,12899" coordsize="192,187">
              <v:shape style="position:absolute;left:11011;top:12899;width:192;height:187" coordorigin="11011,12899" coordsize="192,187" path="m11074,12918l11059,12918,11045,12986,11045,13000,11176,13014,11175,13035,11174,13048,11174,13062,11165,13067,11107,13067,11112,13072,11112,13077,11127,13085,11147,13086,11170,13085,11193,13010,11194,12986,11064,12986,11069,12957,11189,12957,11189,12942,11069,12942,11074,12918xe" filled="t" fillcolor="#000000" stroked="f">
                <v:path arrowok="t"/>
                <v:fill/>
              </v:shape>
              <v:shape style="position:absolute;left:11011;top:12899;width:192;height:187" coordorigin="11011,12899" coordsize="192,187" path="m11160,13024l11011,13024,11011,13038,11160,13038,11160,13024xe" filled="t" fillcolor="#000000" stroked="f">
                <v:path arrowok="t"/>
                <v:fill/>
              </v:shape>
              <v:shape style="position:absolute;left:11011;top:12899;width:192;height:187" coordorigin="11011,12899" coordsize="192,187" path="m11203,12899l11021,12899,11021,12938,11035,12938,11035,12914,11203,12914,11203,12899xe" filled="t" fillcolor="#000000" stroked="f">
                <v:path arrowok="t"/>
                <v:fill/>
              </v:shape>
              <v:shape style="position:absolute;left:11011;top:12899;width:192;height:187" coordorigin="11011,12899" coordsize="192,187" path="m11203,12914l11189,12914,11189,12938,11203,12938,11203,12914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8.780001pt;margin-top:661.73999pt;width:47.500608pt;height:11.08pt;mso-position-horizontal-relative:page;mso-position-vertical-relative:page;z-index:-4468" coordorigin="576,13235" coordsize="950,222">
            <v:group style="position:absolute;left:586;top:13245;width:187;height:202" coordorigin="586,13245" coordsize="187,202">
              <v:shape style="position:absolute;left:586;top:13245;width:187;height:202" coordorigin="586,13245" coordsize="187,202" path="m691,13245l672,13259,671,13280,667,13298,590,13298,590,13317,666,13322,661,13343,631,13396,586,13437,595,13446,645,13411,674,13358,686,13317,773,13317,773,13298,687,13286,690,13266,691,13245xe" filled="t" fillcolor="#000000" stroked="f">
                <v:path arrowok="t"/>
                <v:fill/>
              </v:shape>
              <v:shape style="position:absolute;left:586;top:13245;width:187;height:202" coordorigin="586,13245" coordsize="187,202" path="m701,13422l686,13422,691,13432,691,13437,705,13442,723,13441,749,13438,761,13427,715,13427,701,13422xe" filled="t" fillcolor="#000000" stroked="f">
                <v:path arrowok="t"/>
                <v:fill/>
              </v:shape>
              <v:shape style="position:absolute;left:586;top:13245;width:187;height:202" coordorigin="586,13245" coordsize="187,202" path="m773,13317l686,13317,754,13323,754,13418,744,13427,761,13427,772,13365,773,13344,773,13317xe" filled="t" fillcolor="#000000" stroked="f">
                <v:path arrowok="t"/>
                <v:fill/>
              </v:shape>
              <v:shape style="position:absolute;left:586;top:13245;width:187;height:202" coordorigin="586,13245" coordsize="187,202" path="m701,13341l691,13355,725,13389,728,13370,716,13356,701,13341xe" filled="t" fillcolor="#000000" stroked="f">
                <v:path arrowok="t"/>
                <v:fill/>
              </v:shape>
              <v:shape style="position:absolute;left:586;top:13245;width:187;height:202" coordorigin="586,13245" coordsize="187,202" path="m619,13250l605,13259,611,13264,626,13277,638,13293,647,13278,619,13250xe" filled="t" fillcolor="#000000" stroked="f">
                <v:path arrowok="t"/>
                <v:fill/>
              </v:shape>
            </v:group>
            <v:group style="position:absolute;left:802;top:13259;width:96;height:163" coordorigin="802,13259" coordsize="96,163">
              <v:shape style="position:absolute;left:802;top:13259;width:96;height:163" coordorigin="802,13259" coordsize="96,163" path="m893,13278l869,13278,878,13288,878,13322,873,13327,863,13341,845,13355,802,13403,802,13422,898,13422,898,13403,826,13403,868,13358,883,13343,893,13331,898,13322,898,13288,893,13278xe" filled="t" fillcolor="#000000" stroked="f">
                <v:path arrowok="t"/>
                <v:fill/>
              </v:shape>
              <v:shape style="position:absolute;left:802;top:13259;width:96;height:163" coordorigin="802,13259" coordsize="96,163" path="m848,13259l827,13264,811,13274,812,13292,829,13282,850,13278,893,13278,887,13268,871,13262,848,13259xe" filled="t" fillcolor="#000000" stroked="f">
                <v:path arrowok="t"/>
                <v:fill/>
              </v:shape>
            </v:group>
            <v:group style="position:absolute;left:922;top:13261;width:106;height:161" coordorigin="922,13261" coordsize="106,161">
              <v:shape style="position:absolute;left:922;top:13261;width:106;height:161" coordorigin="922,13261" coordsize="106,161" path="m966,13261l923,13321,922,13346,922,13354,942,13411,982,13422,1000,13415,1008,13406,966,13406,953,13395,944,13374,941,13346,941,13342,944,13313,952,13293,966,13283,985,13280,1013,13280,1007,13272,990,13263,966,13261xe" filled="t" fillcolor="#000000" stroked="f">
                <v:path arrowok="t"/>
                <v:fill/>
              </v:shape>
              <v:shape style="position:absolute;left:922;top:13261;width:106;height:161" coordorigin="922,13261" coordsize="106,161" path="m1013,13280l985,13280,998,13290,1006,13311,1008,13342,1006,13370,999,13391,986,13403,966,13406,1008,13406,1016,13398,1022,13382,1026,13362,1027,13336,1025,13309,1018,13288,1013,13280xe" filled="t" fillcolor="#000000" stroked="f">
                <v:path arrowok="t"/>
                <v:fill/>
              </v:shape>
            </v:group>
            <v:group style="position:absolute;left:1056;top:13259;width:91;height:163" coordorigin="1056,13259" coordsize="91,163">
              <v:shape style="position:absolute;left:1056;top:13259;width:91;height:163" coordorigin="1056,13259" coordsize="91,163" path="m1147,13403l1056,13403,1056,13422,1147,13422,1147,13403xe" filled="t" fillcolor="#000000" stroked="f">
                <v:path arrowok="t"/>
                <v:fill/>
              </v:shape>
              <v:shape style="position:absolute;left:1056;top:13259;width:91;height:163" coordorigin="1056,13259" coordsize="91,163" path="m1114,13283l1090,13283,1090,13403,1114,13403,1114,13283xe" filled="t" fillcolor="#000000" stroked="f">
                <v:path arrowok="t"/>
                <v:fill/>
              </v:shape>
              <v:shape style="position:absolute;left:1056;top:13259;width:91;height:163" coordorigin="1056,13259" coordsize="91,163" path="m1114,13259l1056,13274,1056,13293,1090,13283,1114,13283,1114,13259xe" filled="t" fillcolor="#000000" stroked="f">
                <v:path arrowok="t"/>
                <v:fill/>
              </v:shape>
            </v:group>
            <v:group style="position:absolute;left:1176;top:13264;width:91;height:158" coordorigin="1176,13264" coordsize="91,158">
              <v:shape style="position:absolute;left:1176;top:13264;width:91;height:158" coordorigin="1176,13264" coordsize="91,158" path="m1176,13398l1177,13418,1193,13422,1217,13422,1238,13418,1252,13408,1200,13408,1190,13403,1176,13398xe" filled="t" fillcolor="#000000" stroked="f">
                <v:path arrowok="t"/>
                <v:fill/>
              </v:shape>
              <v:shape style="position:absolute;left:1176;top:13264;width:91;height:158" coordorigin="1176,13264" coordsize="91,158" path="m1262,13264l1181,13264,1181,13341,1219,13341,1238,13350,1243,13355,1248,13365,1248,13384,1243,13394,1238,13398,1229,13403,1224,13408,1252,13408,1254,13407,1264,13392,1267,13370,1267,13355,1262,13346,1243,13326,1200,13326,1200,13278,1262,13278,1262,13264xe" filled="t" fillcolor="#000000" stroked="f">
                <v:path arrowok="t"/>
                <v:fill/>
              </v:shape>
            </v:group>
            <v:group style="position:absolute;left:1291;top:13260;width:106;height:162" coordorigin="1291,13260" coordsize="106,162">
              <v:shape style="position:absolute;left:1291;top:13260;width:106;height:162" coordorigin="1291,13260" coordsize="106,162" path="m1337,13260l1293,13321,1291,13346,1291,13354,1311,13410,1351,13422,1369,13416,1378,13406,1336,13406,1322,13395,1314,13374,1310,13346,1310,13342,1313,13313,1322,13293,1336,13283,1355,13280,1381,13280,1375,13272,1358,13263,1337,13260xe" filled="t" fillcolor="#000000" stroked="f">
                <v:path arrowok="t"/>
                <v:fill/>
              </v:shape>
              <v:shape style="position:absolute;left:1291;top:13260;width:106;height:162" coordorigin="1291,13260" coordsize="106,162" path="m1381,13280l1355,13280,1368,13290,1375,13311,1367,13391,1336,13406,1378,13406,1385,13398,1392,13383,1396,13363,1397,13338,1394,13310,1387,13288,1381,13280xe" filled="t" fillcolor="#000000" stroked="f">
                <v:path arrowok="t"/>
                <v:fill/>
              </v:shape>
            </v:group>
            <v:group style="position:absolute;left:1416;top:13259;width:100;height:162" coordorigin="1416,13259" coordsize="100,162">
              <v:shape style="position:absolute;left:1416;top:13259;width:100;height:162" coordorigin="1416,13259" coordsize="100,162" path="m1426,13398l1428,13419,1441,13422,1471,13421,1488,13412,1492,13408,1445,13408,1426,13398xe" filled="t" fillcolor="#000000" stroked="f">
                <v:path arrowok="t"/>
                <v:fill/>
              </v:shape>
              <v:shape style="position:absolute;left:1416;top:13259;width:100;height:162" coordorigin="1416,13259" coordsize="100,162" path="m1516,13341l1498,13341,1497,13353,1494,13374,1488,13389,1478,13403,1469,13408,1492,13408,1505,13394,1510,13381,1514,13364,1516,13341,1516,13341xe" filled="t" fillcolor="#000000" stroked="f">
                <v:path arrowok="t"/>
                <v:fill/>
              </v:shape>
              <v:shape style="position:absolute;left:1416;top:13259;width:100;height:162" coordorigin="1416,13259" coordsize="100,162" path="m1466,13259l1446,13263,1429,13275,1419,13292,1416,13313,1420,13333,1430,13350,1440,13360,1478,13360,1488,13355,1494,13346,1459,13346,1450,13341,1440,13331,1435,13322,1435,13302,1440,13293,1445,13288,1450,13278,1503,13278,1502,13277,1488,13263,1466,13259xe" filled="t" fillcolor="#000000" stroked="f">
                <v:path arrowok="t"/>
                <v:fill/>
              </v:shape>
              <v:shape style="position:absolute;left:1416;top:13259;width:100;height:162" coordorigin="1416,13259" coordsize="100,162" path="m1503,13278l1483,13278,1488,13288,1493,13293,1498,13302,1498,13322,1493,13331,1483,13341,1474,13346,1494,13346,1498,13341,1516,13341,1516,13312,1511,13292,1503,13278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80.639999pt;margin-top:665.359985pt;width:1.68pt;height:7.2pt;mso-position-horizontal-relative:page;mso-position-vertical-relative:page;z-index:-4467" coordorigin="1613,13307" coordsize="34,144">
            <v:shape style="position:absolute;left:1613;top:13307;width:34;height:144" coordorigin="1613,13307" coordsize="34,144" path="m1642,13307l1622,13307,1622,13326,1627,13331,1642,13331,1642,13326,1646,13326,1646,13312,1642,13307xe" filled="t" fillcolor="#000000" stroked="f">
              <v:path arrowok="t"/>
              <v:fill/>
            </v:shape>
            <v:shape style="position:absolute;left:1613;top:13307;width:34;height:144" coordorigin="1613,13307" coordsize="34,144" path="m1646,13394l1627,13394,1613,13451,1627,13451,1646,13394xe" filled="t" fillcolor="#000000" stroked="f">
              <v:path arrowok="t"/>
              <v:fill/>
            </v:shape>
            <w10:wrap type="none"/>
          </v:group>
        </w:pict>
      </w:r>
      <w:r>
        <w:rPr/>
        <w:pict>
          <v:shape style="position:absolute;margin-left:223.660004pt;margin-top:661.73999pt;width:220.905477pt;height:11.25pt;mso-position-horizontal-relative:page;mso-position-vertical-relative:page;z-index:-4466" type="#_x0000_t75">
            <v:imagedata r:id="rId170" o:title=""/>
          </v:shape>
        </w:pict>
      </w:r>
      <w:r>
        <w:rPr/>
        <w:pict>
          <v:group style="position:absolute;margin-left:53.02pt;margin-top:679.73999pt;width:40.120pt;height:11.32pt;mso-position-horizontal-relative:page;mso-position-vertical-relative:page;z-index:-4465" coordorigin="1060,13595" coordsize="802,226">
            <v:group style="position:absolute;left:1070;top:13624;width:101;height:158" coordorigin="1070,13624" coordsize="101,158">
              <v:shape style="position:absolute;left:1070;top:13624;width:101;height:158" coordorigin="1070,13624" coordsize="101,158" path="m1171,13624l1070,13624,1070,13638,1147,13638,1090,13782,1109,13782,1171,13629,1171,13624xe" filled="t" fillcolor="#000000" stroked="f">
                <v:path arrowok="t"/>
                <v:fill/>
              </v:shape>
            </v:group>
            <v:group style="position:absolute;left:1195;top:13758;width:29;height:24" coordorigin="1195,13758" coordsize="29,24">
              <v:shape style="position:absolute;left:1195;top:13758;width:29;height:24" coordorigin="1195,13758" coordsize="29,24" path="m1214,13758l1200,13758,1200,13763,1195,13763,1195,13778,1200,13778,1200,13782,1214,13782,1224,13773,1224,13768,1214,13758xe" filled="t" fillcolor="#000000" stroked="f">
                <v:path arrowok="t"/>
                <v:fill/>
              </v:shape>
            </v:group>
            <v:group style="position:absolute;left:1238;top:13605;width:199;height:206" coordorigin="1238,13605" coordsize="199,206">
              <v:shape style="position:absolute;left:1238;top:13605;width:199;height:206" coordorigin="1238,13605" coordsize="199,206" path="m1310,13754l1296,13754,1296,13787,1291,13792,1291,13797,1301,13811,1301,13806,1306,13806,1326,13799,1344,13793,1363,13787,1310,13787,1310,13754xe" filled="t" fillcolor="#000000" stroked="f">
                <v:path arrowok="t"/>
                <v:fill/>
              </v:shape>
              <v:shape style="position:absolute;left:1238;top:13605;width:199;height:206" coordorigin="1238,13605" coordsize="199,206" path="m1353,13722l1337,13722,1348,13742,1392,13783,1430,13797,1430,13792,1435,13787,1437,13782,1416,13776,1398,13767,1382,13758,1408,13744,1368,13744,1358,13734,1354,13725,1353,13722xe" filled="t" fillcolor="#000000" stroked="f">
                <v:path arrowok="t"/>
                <v:fill/>
              </v:shape>
              <v:shape style="position:absolute;left:1238;top:13605;width:199;height:206" coordorigin="1238,13605" coordsize="199,206" path="m1349,13772l1331,13780,1310,13787,1363,13787,1358,13778,1358,13773,1349,13772xe" filled="t" fillcolor="#000000" stroked="f">
                <v:path arrowok="t"/>
                <v:fill/>
              </v:shape>
              <v:shape style="position:absolute;left:1238;top:13605;width:199;height:206" coordorigin="1238,13605" coordsize="199,206" path="m1440,13696l1238,13696,1238,13710,1307,13724,1293,13737,1276,13748,1258,13759,1238,13768,1238,13773,1243,13778,1263,13774,1280,13764,1296,13754,1310,13754,1310,13744,1330,13725,1337,13722,1353,13722,1349,13710,1440,13710,1440,13696xe" filled="t" fillcolor="#000000" stroked="f">
                <v:path arrowok="t"/>
                <v:fill/>
              </v:shape>
              <v:shape style="position:absolute;left:1238;top:13605;width:199;height:206" coordorigin="1238,13605" coordsize="199,206" path="m1416,13720l1402,13727,1384,13737,1368,13744,1408,13744,1426,13734,1416,13720xe" filled="t" fillcolor="#000000" stroked="f">
                <v:path arrowok="t"/>
                <v:fill/>
              </v:shape>
              <v:shape style="position:absolute;left:1238;top:13605;width:199;height:206" coordorigin="1238,13605" coordsize="199,206" path="m1349,13677l1330,13677,1330,13696,1349,13696,1349,13677xe" filled="t" fillcolor="#000000" stroked="f">
                <v:path arrowok="t"/>
                <v:fill/>
              </v:shape>
              <v:shape style="position:absolute;left:1238;top:13605;width:199;height:206" coordorigin="1238,13605" coordsize="199,206" path="m1426,13662l1253,13662,1253,13677,1426,13677,1426,13662xe" filled="t" fillcolor="#000000" stroked="f">
                <v:path arrowok="t"/>
                <v:fill/>
              </v:shape>
              <v:shape style="position:absolute;left:1238;top:13605;width:199;height:206" coordorigin="1238,13605" coordsize="199,206" path="m1349,13643l1330,13643,1330,13662,1349,13662,1349,13643xe" filled="t" fillcolor="#000000" stroked="f">
                <v:path arrowok="t"/>
                <v:fill/>
              </v:shape>
              <v:shape style="position:absolute;left:1238;top:13605;width:199;height:206" coordorigin="1238,13605" coordsize="199,206" path="m1435,13629l1243,13629,1243,13643,1435,13643,1435,13629xe" filled="t" fillcolor="#000000" stroked="f">
                <v:path arrowok="t"/>
                <v:fill/>
              </v:shape>
              <v:shape style="position:absolute;left:1238;top:13605;width:199;height:206" coordorigin="1238,13605" coordsize="199,206" path="m1349,13605l1330,13605,1330,13629,1349,13629,1349,13605xe" filled="t" fillcolor="#000000" stroked="f">
                <v:path arrowok="t"/>
                <v:fill/>
              </v:shape>
            </v:group>
            <v:group style="position:absolute;left:1459;top:13605;width:178;height:206" coordorigin="1459,13605" coordsize="178,206">
              <v:shape style="position:absolute;left:1459;top:13605;width:178;height:206" coordorigin="1459,13605" coordsize="178,206" path="m1560,13734l1541,13734,1541,13811,1560,13811,1560,13734xe" filled="t" fillcolor="#000000" stroked="f">
                <v:path arrowok="t"/>
                <v:fill/>
              </v:shape>
              <v:shape style="position:absolute;left:1459;top:13605;width:178;height:206" coordorigin="1459,13605" coordsize="178,206" path="m1637,13653l1459,13653,1459,13744,1478,13744,1478,13734,1637,13734,1637,13720,1478,13720,1478,13667,1637,13667,1637,13653xe" filled="t" fillcolor="#000000" stroked="f">
                <v:path arrowok="t"/>
                <v:fill/>
              </v:shape>
              <v:shape style="position:absolute;left:1459;top:13605;width:178;height:206" coordorigin="1459,13605" coordsize="178,206" path="m1637,13734l1622,13734,1622,13744,1637,13744,1637,13734xe" filled="t" fillcolor="#000000" stroked="f">
                <v:path arrowok="t"/>
                <v:fill/>
              </v:shape>
              <v:shape style="position:absolute;left:1459;top:13605;width:178;height:206" coordorigin="1459,13605" coordsize="178,206" path="m1560,13667l1541,13667,1541,13720,1560,13720,1560,13667xe" filled="t" fillcolor="#000000" stroked="f">
                <v:path arrowok="t"/>
                <v:fill/>
              </v:shape>
              <v:shape style="position:absolute;left:1459;top:13605;width:178;height:206" coordorigin="1459,13605" coordsize="178,206" path="m1637,13667l1622,13667,1622,13720,1637,13720,1637,13667xe" filled="t" fillcolor="#000000" stroked="f">
                <v:path arrowok="t"/>
                <v:fill/>
              </v:shape>
              <v:shape style="position:absolute;left:1459;top:13605;width:178;height:206" coordorigin="1459,13605" coordsize="178,206" path="m1560,13605l1541,13605,1541,13653,1560,13653,1560,13605xe" filled="t" fillcolor="#000000" stroked="f">
                <v:path arrowok="t"/>
                <v:fill/>
              </v:shape>
            </v:group>
            <v:group style="position:absolute;left:1666;top:13605;width:187;height:202" coordorigin="1666,13605" coordsize="187,202">
              <v:shape style="position:absolute;left:1666;top:13605;width:187;height:202" coordorigin="1666,13605" coordsize="187,202" path="m1742,13638l1666,13638,1666,13806,1680,13806,1680,13787,1742,13787,1742,13773,1680,13773,1680,13720,1742,13720,1742,13706,1680,13706,1680,13658,1742,13658,1742,13638xe" filled="t" fillcolor="#000000" stroked="f">
                <v:path arrowok="t"/>
                <v:fill/>
              </v:shape>
              <v:shape style="position:absolute;left:1666;top:13605;width:187;height:202" coordorigin="1666,13605" coordsize="187,202" path="m1742,13787l1728,13787,1728,13802,1742,13802,1742,13787xe" filled="t" fillcolor="#000000" stroked="f">
                <v:path arrowok="t"/>
                <v:fill/>
              </v:shape>
              <v:shape style="position:absolute;left:1666;top:13605;width:187;height:202" coordorigin="1666,13605" coordsize="187,202" path="m1742,13720l1728,13720,1728,13773,1742,13773,1742,13720xe" filled="t" fillcolor="#000000" stroked="f">
                <v:path arrowok="t"/>
                <v:fill/>
              </v:shape>
              <v:shape style="position:absolute;left:1666;top:13605;width:187;height:202" coordorigin="1666,13605" coordsize="187,202" path="m1742,13658l1728,13658,1728,13706,1742,13706,1742,13658xe" filled="t" fillcolor="#000000" stroked="f">
                <v:path arrowok="t"/>
                <v:fill/>
              </v:shape>
              <v:shape style="position:absolute;left:1666;top:13605;width:187;height:202" coordorigin="1666,13605" coordsize="187,202" path="m1699,13605l1694,13614,1690,13629,1685,13638,1704,13638,1709,13634,1714,13624,1718,13610,1699,13605xe" filled="t" fillcolor="#000000" stroked="f">
                <v:path arrowok="t"/>
                <v:fill/>
              </v:shape>
              <v:shape style="position:absolute;left:1666;top:13605;width:187;height:202" coordorigin="1666,13605" coordsize="187,202" path="m1853,13653l1781,13653,1834,13675,1834,13768,1829,13782,1824,13787,1776,13787,1776,13797,1787,13804,1806,13806,1829,13804,1844,13790,1848,13766,1849,13753,1850,13737,1851,13718,1852,13695,1852,13675,1853,13667,1853,13653xe" filled="t" fillcolor="#000000" stroked="f">
                <v:path arrowok="t"/>
                <v:fill/>
              </v:shape>
              <v:shape style="position:absolute;left:1666;top:13605;width:187;height:202" coordorigin="1666,13605" coordsize="187,202" path="m1776,13686l1766,13696,1777,13711,1789,13728,1800,13744,1814,13733,1804,13719,1792,13704,1776,13686xe" filled="t" fillcolor="#000000" stroked="f">
                <v:path arrowok="t"/>
                <v:fill/>
              </v:shape>
              <v:shape style="position:absolute;left:1666;top:13605;width:187;height:202" coordorigin="1666,13605" coordsize="187,202" path="m1779,13609l1773,13631,1765,13650,1757,13667,1747,13682,1752,13686,1757,13686,1763,13689,1772,13672,1781,13653,1853,13653,1853,13638,1786,13638,1795,13619,1795,13610,1779,13609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99.339996pt;margin-top:679.73999pt;width:50.92pt;height:11.32pt;mso-position-horizontal-relative:page;mso-position-vertical-relative:page;z-index:-4464" coordorigin="1987,13595" coordsize="1018,226">
            <v:group style="position:absolute;left:1997;top:13619;width:67;height:48" coordorigin="1997,13619" coordsize="67,48">
              <v:shape style="position:absolute;left:1997;top:13619;width:67;height:48" coordorigin="1997,13619" coordsize="67,48" path="m2064,13619l2050,13619,2030,13667,2050,13667,2064,13619xe" filled="t" fillcolor="#000000" stroked="f">
                <v:path arrowok="t"/>
                <v:fill/>
              </v:shape>
              <v:shape style="position:absolute;left:1997;top:13619;width:67;height:48" coordorigin="1997,13619" coordsize="67,48" path="m2026,13619l2011,13619,1997,13667,2016,13667,2026,13619xe" filled="t" fillcolor="#000000" stroked="f">
                <v:path arrowok="t"/>
                <v:fill/>
              </v:shape>
            </v:group>
            <v:group style="position:absolute;left:2078;top:13610;width:197;height:202" coordorigin="2078,13610" coordsize="197,202">
              <v:shape style="position:absolute;left:2078;top:13610;width:197;height:202" coordorigin="2078,13610" coordsize="197,202" path="m2251,13720l2107,13720,2107,13811,2126,13811,2126,13797,2251,13797,2251,13782,2126,13782,2126,13734,2251,13734,2251,13720xe" filled="t" fillcolor="#000000" stroked="f">
                <v:path arrowok="t"/>
                <v:fill/>
              </v:shape>
              <v:shape style="position:absolute;left:2078;top:13610;width:197;height:202" coordorigin="2078,13610" coordsize="197,202" path="m2251,13797l2232,13797,2232,13811,2251,13811,2251,13797xe" filled="t" fillcolor="#000000" stroked="f">
                <v:path arrowok="t"/>
                <v:fill/>
              </v:shape>
              <v:shape style="position:absolute;left:2078;top:13610;width:197;height:202" coordorigin="2078,13610" coordsize="197,202" path="m2251,13734l2232,13734,2232,13782,2251,13782,2251,13734xe" filled="t" fillcolor="#000000" stroked="f">
                <v:path arrowok="t"/>
                <v:fill/>
              </v:shape>
              <v:shape style="position:absolute;left:2078;top:13610;width:197;height:202" coordorigin="2078,13610" coordsize="197,202" path="m2194,13610l2173,13612,2160,13625,2146,13638,2131,13651,2114,13663,2097,13675,2078,13686,2078,13691,2088,13701,2098,13696,2107,13686,2117,13682,2271,13682,2267,13677,2237,13677,2136,13670,2151,13656,2166,13642,2179,13629,2202,13629,2189,13614,2194,13610xe" filled="t" fillcolor="#000000" stroked="f">
                <v:path arrowok="t"/>
                <v:fill/>
              </v:shape>
              <v:shape style="position:absolute;left:2078;top:13610;width:197;height:202" coordorigin="2078,13610" coordsize="197,202" path="m2271,13682l2237,13682,2251,13686,2261,13691,2270,13701,2275,13696,2275,13686,2271,13682xe" filled="t" fillcolor="#000000" stroked="f">
                <v:path arrowok="t"/>
                <v:fill/>
              </v:shape>
              <v:shape style="position:absolute;left:2078;top:13610;width:197;height:202" coordorigin="2078,13610" coordsize="197,202" path="m2237,13682l2117,13682,2117,13691,2237,13691,2237,13682xe" filled="t" fillcolor="#000000" stroked="f">
                <v:path arrowok="t"/>
                <v:fill/>
              </v:shape>
              <v:shape style="position:absolute;left:2078;top:13610;width:197;height:202" coordorigin="2078,13610" coordsize="197,202" path="m2202,13629l2179,13629,2188,13640,2202,13653,2219,13665,2237,13677,2267,13677,2267,13676,2249,13667,2232,13655,2216,13643,2202,13629,2202,13629xe" filled="t" fillcolor="#000000" stroked="f">
                <v:path arrowok="t"/>
                <v:fill/>
              </v:shape>
            </v:group>
            <v:group style="position:absolute;left:2299;top:13619;width:178;height:187" coordorigin="2299,13619" coordsize="178,187">
              <v:shape style="position:absolute;left:2299;top:13619;width:178;height:187" coordorigin="2299,13619" coordsize="178,187" path="m2477,13619l2299,13619,2299,13806,2318,13806,2318,13634,2477,13634,2477,13619xe" filled="t" fillcolor="#000000" stroked="f">
                <v:path arrowok="t"/>
                <v:fill/>
              </v:shape>
              <v:shape style="position:absolute;left:2299;top:13619;width:178;height:187" coordorigin="2299,13619" coordsize="178,187" path="m2429,13787l2414,13787,2414,13792,2419,13802,2419,13806,2467,13806,2477,13797,2477,13792,2438,13792,2429,13787xe" filled="t" fillcolor="#000000" stroked="f">
                <v:path arrowok="t"/>
                <v:fill/>
              </v:shape>
              <v:shape style="position:absolute;left:2299;top:13619;width:178;height:187" coordorigin="2299,13619" coordsize="178,187" path="m2477,13634l2462,13634,2462,13787,2458,13792,2477,13792,2477,13634xe" filled="t" fillcolor="#000000" stroked="f">
                <v:path arrowok="t"/>
                <v:fill/>
              </v:shape>
              <v:shape style="position:absolute;left:2299;top:13619;width:178;height:187" coordorigin="2299,13619" coordsize="178,187" path="m2434,13696l2347,13696,2347,13773,2362,13773,2362,13763,2434,13763,2434,13749,2362,13749,2362,13710,2434,13710,2434,13696xe" filled="t" fillcolor="#000000" stroked="f">
                <v:path arrowok="t"/>
                <v:fill/>
              </v:shape>
              <v:shape style="position:absolute;left:2299;top:13619;width:178;height:187" coordorigin="2299,13619" coordsize="178,187" path="m2434,13710l2419,13710,2419,13749,2434,13749,2434,13710xe" filled="t" fillcolor="#000000" stroked="f">
                <v:path arrowok="t"/>
                <v:fill/>
              </v:shape>
              <v:shape style="position:absolute;left:2299;top:13619;width:178;height:187" coordorigin="2299,13619" coordsize="178,187" path="m2448,13658l2328,13658,2328,13672,2448,13672,2448,13658xe" filled="t" fillcolor="#000000" stroked="f">
                <v:path arrowok="t"/>
                <v:fill/>
              </v:shape>
            </v:group>
            <v:group style="position:absolute;left:2496;top:13610;width:206;height:202" coordorigin="2496,13610" coordsize="206,202">
              <v:shape style="position:absolute;left:2496;top:13610;width:206;height:202" coordorigin="2496,13610" coordsize="206,202" path="m2545,13691l2525,13691,2525,13811,2544,13811,2545,13691xe" filled="t" fillcolor="#000000" stroked="f">
                <v:path arrowok="t"/>
                <v:fill/>
              </v:shape>
              <v:shape style="position:absolute;left:2496;top:13610;width:206;height:202" coordorigin="2496,13610" coordsize="206,202" path="m2606,13686l2592,13686,2592,13725,2590,13746,2583,13766,2573,13782,2558,13797,2568,13806,2605,13739,2606,13715,2606,13686xe" filled="t" fillcolor="#000000" stroked="f">
                <v:path arrowok="t"/>
                <v:fill/>
              </v:shape>
              <v:shape style="position:absolute;left:2496;top:13610;width:206;height:202" coordorigin="2496,13610" coordsize="206,202" path="m2669,13686l2650,13686,2650,13806,2669,13806,2669,13686xe" filled="t" fillcolor="#000000" stroked="f">
                <v:path arrowok="t"/>
                <v:fill/>
              </v:shape>
              <v:shape style="position:absolute;left:2496;top:13610;width:206;height:202" coordorigin="2496,13610" coordsize="206,202" path="m2558,13614l2539,13621,2532,13641,2523,13660,2515,13678,2506,13694,2496,13710,2501,13715,2501,13720,2507,13727,2516,13709,2525,13691,2545,13691,2546,13652,2558,13614xe" filled="t" fillcolor="#000000" stroked="f">
                <v:path arrowok="t"/>
                <v:fill/>
              </v:shape>
              <v:shape style="position:absolute;left:2496;top:13610;width:206;height:202" coordorigin="2496,13610" coordsize="206,202" path="m2640,13610l2612,13625,2601,13641,2588,13656,2572,13669,2554,13682,2563,13691,2622,13647,2635,13636,2654,13636,2651,13632,2640,13614,2640,13610xe" filled="t" fillcolor="#000000" stroked="f">
                <v:path arrowok="t"/>
                <v:fill/>
              </v:shape>
              <v:shape style="position:absolute;left:2496;top:13610;width:206;height:202" coordorigin="2496,13610" coordsize="206,202" path="m2654,13636l2635,13636,2647,13652,2661,13667,2677,13680,2693,13691,2702,13682,2696,13671,2679,13660,2664,13647,2654,13636xe" filled="t" fillcolor="#000000" stroked="f">
                <v:path arrowok="t"/>
                <v:fill/>
              </v:shape>
            </v:group>
            <v:group style="position:absolute;left:2712;top:13605;width:202;height:206" coordorigin="2712,13605" coordsize="202,206">
              <v:shape style="position:absolute;left:2712;top:13605;width:202;height:206" coordorigin="2712,13605" coordsize="202,206" path="m2760,13701l2741,13701,2741,13811,2760,13811,2760,13701xe" filled="t" fillcolor="#000000" stroked="f">
                <v:path arrowok="t"/>
                <v:fill/>
              </v:shape>
              <v:shape style="position:absolute;left:2712;top:13605;width:202;height:206" coordorigin="2712,13605" coordsize="202,206" path="m2899,13730l2798,13730,2798,13811,2813,13811,2813,13802,2899,13802,2899,13782,2813,13782,2813,13744,2899,13744,2899,13730xe" filled="t" fillcolor="#000000" stroked="f">
                <v:path arrowok="t"/>
                <v:fill/>
              </v:shape>
              <v:shape style="position:absolute;left:2712;top:13605;width:202;height:206" coordorigin="2712,13605" coordsize="202,206" path="m2899,13802l2885,13802,2885,13811,2899,13811,2899,13802xe" filled="t" fillcolor="#000000" stroked="f">
                <v:path arrowok="t"/>
                <v:fill/>
              </v:shape>
              <v:shape style="position:absolute;left:2712;top:13605;width:202;height:206" coordorigin="2712,13605" coordsize="202,206" path="m2899,13744l2885,13744,2885,13782,2899,13782,2899,13744xe" filled="t" fillcolor="#000000" stroked="f">
                <v:path arrowok="t"/>
                <v:fill/>
              </v:shape>
              <v:shape style="position:absolute;left:2712;top:13605;width:202;height:206" coordorigin="2712,13605" coordsize="202,206" path="m2784,13648l2712,13648,2712,13662,2737,13679,2730,13699,2722,13718,2712,13734,2717,13744,2717,13749,2726,13740,2734,13723,2741,13701,2760,13701,2760,13691,2774,13691,2770,13686,2760,13686,2760,13662,2784,13662,2784,13648xe" filled="t" fillcolor="#000000" stroked="f">
                <v:path arrowok="t"/>
                <v:fill/>
              </v:shape>
              <v:shape style="position:absolute;left:2712;top:13605;width:202;height:206" coordorigin="2712,13605" coordsize="202,206" path="m2829,13658l2813,13658,2818,13667,2827,13677,2833,13689,2815,13701,2797,13709,2779,13715,2779,13720,2784,13725,2800,13724,2819,13716,2836,13709,2853,13702,2897,13702,2884,13698,2867,13690,2879,13676,2844,13676,2831,13661,2829,13658xe" filled="t" fillcolor="#000000" stroked="f">
                <v:path arrowok="t"/>
                <v:fill/>
              </v:shape>
              <v:shape style="position:absolute;left:2712;top:13605;width:202;height:206" coordorigin="2712,13605" coordsize="202,206" path="m2897,13702l2853,13702,2872,13711,2890,13719,2909,13725,2909,13720,2914,13715,2904,13704,2897,13702xe" filled="t" fillcolor="#000000" stroked="f">
                <v:path arrowok="t"/>
                <v:fill/>
              </v:shape>
              <v:shape style="position:absolute;left:2712;top:13605;width:202;height:206" coordorigin="2712,13605" coordsize="202,206" path="m2774,13691l2760,13691,2765,13696,2770,13706,2779,13715,2789,13701,2779,13696,2774,13691xe" filled="t" fillcolor="#000000" stroked="f">
                <v:path arrowok="t"/>
                <v:fill/>
              </v:shape>
              <v:shape style="position:absolute;left:2712;top:13605;width:202;height:206" coordorigin="2712,13605" coordsize="202,206" path="m2765,13677l2760,13686,2770,13686,2765,13677xe" filled="t" fillcolor="#000000" stroked="f">
                <v:path arrowok="t"/>
                <v:fill/>
              </v:shape>
              <v:shape style="position:absolute;left:2712;top:13605;width:202;height:206" coordorigin="2712,13605" coordsize="202,206" path="m2837,13610l2815,13621,2806,13639,2795,13656,2784,13672,2789,13677,2789,13682,2794,13686,2798,13677,2808,13667,2813,13658,2829,13658,2822,13643,2904,13643,2904,13629,2827,13629,2837,13619,2837,13610xe" filled="t" fillcolor="#000000" stroked="f">
                <v:path arrowok="t"/>
                <v:fill/>
              </v:shape>
              <v:shape style="position:absolute;left:2712;top:13605;width:202;height:206" coordorigin="2712,13605" coordsize="202,206" path="m2904,13643l2885,13643,2878,13653,2864,13665,2844,13676,2879,13676,2880,13675,2893,13658,2904,13643xe" filled="t" fillcolor="#000000" stroked="f">
                <v:path arrowok="t"/>
                <v:fill/>
              </v:shape>
              <v:shape style="position:absolute;left:2712;top:13605;width:202;height:206" coordorigin="2712,13605" coordsize="202,206" path="m2760,13605l2741,13605,2741,13648,2760,13648,2760,13605xe" filled="t" fillcolor="#000000" stroked="f">
                <v:path arrowok="t"/>
                <v:fill/>
              </v:shape>
            </v:group>
            <v:group style="position:absolute;left:2933;top:13619;width:62;height:48" coordorigin="2933,13619" coordsize="62,48">
              <v:shape style="position:absolute;left:2933;top:13619;width:62;height:48" coordorigin="2933,13619" coordsize="62,48" path="m2995,13619l2981,13619,2966,13667,2981,13667,2995,13619xe" filled="t" fillcolor="#000000" stroked="f">
                <v:path arrowok="t"/>
                <v:fill/>
              </v:shape>
              <v:shape style="position:absolute;left:2933;top:13619;width:62;height:48" coordorigin="2933,13619" coordsize="62,48" path="m2962,13619l2942,13619,2933,13667,2947,13667,2962,13619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3.820007pt;margin-top:697.73999pt;width:67.240pt;height:11.32pt;mso-position-horizontal-relative:page;mso-position-vertical-relative:page;z-index:-4463" coordorigin="6676,13955" coordsize="1345,226">
            <v:group style="position:absolute;left:6686;top:13979;width:202;height:183" coordorigin="6686,13979" coordsize="202,183">
              <v:shape style="position:absolute;left:6686;top:13979;width:202;height:183" coordorigin="6686,13979" coordsize="202,183" path="m6763,14056l6744,14056,6743,14085,6739,14104,6734,14119,6722,14132,6707,14144,6686,14157,6691,14162,6752,14122,6763,14061,6763,14056xe" filled="t" fillcolor="#000000" stroked="f">
                <v:path arrowok="t"/>
                <v:fill/>
              </v:shape>
              <v:shape style="position:absolute;left:6686;top:13979;width:202;height:183" coordorigin="6686,13979" coordsize="202,183" path="m6821,14056l6806,14056,6806,14152,6811,14162,6874,14162,6883,14157,6883,14147,6826,14147,6821,14142,6821,14056xe" filled="t" fillcolor="#000000" stroked="f">
                <v:path arrowok="t"/>
                <v:fill/>
              </v:shape>
              <v:shape style="position:absolute;left:6686;top:13979;width:202;height:183" coordorigin="6686,13979" coordsize="202,183" path="m6874,14104l6869,14118,6869,14142,6859,14147,6883,14147,6883,14138,6888,14133,6888,14109,6878,14109,6874,14104xe" filled="t" fillcolor="#000000" stroked="f">
                <v:path arrowok="t"/>
                <v:fill/>
              </v:shape>
              <v:shape style="position:absolute;left:6686;top:13979;width:202;height:183" coordorigin="6686,13979" coordsize="202,183" path="m6888,14042l6686,14042,6686,14056,6888,14056,6888,14042xe" filled="t" fillcolor="#000000" stroked="f">
                <v:path arrowok="t"/>
                <v:fill/>
              </v:shape>
              <v:shape style="position:absolute;left:6686;top:13979;width:202;height:183" coordorigin="6686,13979" coordsize="202,183" path="m6869,13979l6706,13979,6706,13994,6869,13994,6869,13979xe" filled="t" fillcolor="#000000" stroked="f">
                <v:path arrowok="t"/>
                <v:fill/>
              </v:shape>
            </v:group>
            <v:group style="position:absolute;left:6893;top:13965;width:206;height:202" coordorigin="6893,13965" coordsize="206,202">
              <v:shape style="position:absolute;left:6893;top:13965;width:206;height:202" coordorigin="6893,13965" coordsize="206,202" path="m7085,14066l6974,14066,6974,14166,6994,14166,6994,14157,7085,14157,7085,14142,6994,14142,6994,14118,7085,14118,7085,14104,6994,14104,6994,14080,7085,14080,7085,14066xe" filled="t" fillcolor="#000000" stroked="f">
                <v:path arrowok="t"/>
                <v:fill/>
              </v:shape>
              <v:shape style="position:absolute;left:6893;top:13965;width:206;height:202" coordorigin="6893,13965" coordsize="206,202" path="m7085,14157l7070,14157,7070,14166,7085,14166,7085,14157xe" filled="t" fillcolor="#000000" stroked="f">
                <v:path arrowok="t"/>
                <v:fill/>
              </v:shape>
              <v:shape style="position:absolute;left:6893;top:13965;width:206;height:202" coordorigin="6893,13965" coordsize="206,202" path="m7085,14118l7070,14118,7070,14142,7085,14142,7085,14118xe" filled="t" fillcolor="#000000" stroked="f">
                <v:path arrowok="t"/>
                <v:fill/>
              </v:shape>
              <v:shape style="position:absolute;left:6893;top:13965;width:206;height:202" coordorigin="6893,13965" coordsize="206,202" path="m7085,14080l7070,14080,7070,14104,7085,14104,7085,14080xe" filled="t" fillcolor="#000000" stroked="f">
                <v:path arrowok="t"/>
                <v:fill/>
              </v:shape>
              <v:shape style="position:absolute;left:6893;top:13965;width:206;height:202" coordorigin="6893,13965" coordsize="206,202" path="m6898,14147l6898,14166,6931,14166,6941,14157,6941,14152,6902,14152,6898,14147xe" filled="t" fillcolor="#000000" stroked="f">
                <v:path arrowok="t"/>
                <v:fill/>
              </v:shape>
              <v:shape style="position:absolute;left:6893;top:13965;width:206;height:202" coordorigin="6893,13965" coordsize="206,202" path="m6941,14085l6926,14085,6926,14147,6922,14152,6941,14152,6941,14085xe" filled="t" fillcolor="#000000" stroked="f">
                <v:path arrowok="t"/>
                <v:fill/>
              </v:shape>
              <v:shape style="position:absolute;left:6893;top:13965;width:206;height:202" coordorigin="6893,13965" coordsize="206,202" path="m6955,14075l6893,14075,6898,14094,6907,14090,6917,14090,6926,14085,6941,14085,6941,14080,6946,14080,6955,14075xe" filled="t" fillcolor="#000000" stroked="f">
                <v:path arrowok="t"/>
                <v:fill/>
              </v:shape>
              <v:shape style="position:absolute;left:6893;top:13965;width:206;height:202" coordorigin="6893,13965" coordsize="206,202" path="m6941,14022l6926,14022,6926,14070,6917,14070,6907,14075,6960,14075,6960,14066,6941,14066,6941,14022xe" filled="t" fillcolor="#000000" stroked="f">
                <v:path arrowok="t"/>
                <v:fill/>
              </v:shape>
              <v:shape style="position:absolute;left:6893;top:13965;width:206;height:202" coordorigin="6893,13965" coordsize="206,202" path="m6960,14061l6946,14061,6941,14066,6960,14066,6960,14061xe" filled="t" fillcolor="#000000" stroked="f">
                <v:path arrowok="t"/>
                <v:fill/>
              </v:shape>
              <v:shape style="position:absolute;left:6893;top:13965;width:206;height:202" coordorigin="6893,13965" coordsize="206,202" path="m6965,14008l6898,14008,6898,14022,6965,14022,6965,14008xe" filled="t" fillcolor="#000000" stroked="f">
                <v:path arrowok="t"/>
                <v:fill/>
              </v:shape>
              <v:shape style="position:absolute;left:6893;top:13965;width:206;height:202" coordorigin="6893,13965" coordsize="206,202" path="m6941,13965l6926,13965,6926,14008,6941,14008,6941,13965xe" filled="t" fillcolor="#000000" stroked="f">
                <v:path arrowok="t"/>
                <v:fill/>
              </v:shape>
              <v:shape style="position:absolute;left:6893;top:13965;width:206;height:202" coordorigin="6893,13965" coordsize="206,202" path="m6989,13965l6974,13965,6974,14037,6984,14046,7080,14046,7090,14042,7093,14032,6994,14032,6989,14027,6989,14018,6999,14011,7058,13998,6989,13998,6989,13965xe" filled="t" fillcolor="#000000" stroked="f">
                <v:path arrowok="t"/>
                <v:fill/>
              </v:shape>
              <v:shape style="position:absolute;left:6893;top:13965;width:206;height:202" coordorigin="6893,13965" coordsize="206,202" path="m7085,13998l7080,14008,7080,14022,7075,14032,7093,14032,7094,14027,7094,14013,7099,14008,7094,14003,7090,14003,7085,13998xe" filled="t" fillcolor="#000000" stroked="f">
                <v:path arrowok="t"/>
                <v:fill/>
              </v:shape>
              <v:shape style="position:absolute;left:6893;top:13965;width:206;height:202" coordorigin="6893,13965" coordsize="206,202" path="m7068,13980l7049,13985,7029,13991,7009,13995,6989,13998,7058,13998,7060,13998,7078,13994,7094,13989,7068,13980xe" filled="t" fillcolor="#000000" stroked="f">
                <v:path arrowok="t"/>
                <v:fill/>
              </v:shape>
            </v:group>
            <v:group style="position:absolute;left:7104;top:13970;width:202;height:197" coordorigin="7104,13970" coordsize="202,197">
              <v:shape style="position:absolute;left:7104;top:13970;width:202;height:197" coordorigin="7104,13970" coordsize="202,197" path="m7228,14055l7213,14055,7221,14076,7252,14129,7296,14166,7301,14157,7306,14152,7304,14144,7288,14134,7273,14122,7260,14108,7248,14093,7237,14075,7228,14055,7228,14055xe" filled="t" fillcolor="#000000" stroked="f">
                <v:path arrowok="t"/>
                <v:fill/>
              </v:shape>
              <v:shape style="position:absolute;left:7104;top:13970;width:202;height:197" coordorigin="7104,13970" coordsize="202,197" path="m7219,13970l7200,13977,7197,14001,7193,14024,7172,14083,7121,14141,7104,14152,7114,14162,7169,14124,7204,14073,7213,14055,7228,14055,7220,14033,7214,14009,7217,13989,7219,13970xe" filled="t" fillcolor="#000000" stroked="f">
                <v:path arrowok="t"/>
                <v:fill/>
              </v:shape>
            </v:group>
            <v:group style="position:absolute;left:7330;top:13974;width:187;height:197" coordorigin="7330,13974" coordsize="187,197">
              <v:shape style="position:absolute;left:7330;top:13974;width:187;height:197" coordorigin="7330,13974" coordsize="187,197" path="m7502,13974l7334,13974,7334,14152,7330,14157,7339,14171,7344,14166,7361,14161,7379,14154,7402,14147,7354,14147,7354,14094,7517,14094,7517,14080,7354,14080,7354,14042,7502,14042,7502,14027,7354,14027,7354,13989,7502,13989,7502,13974xe" filled="t" fillcolor="#000000" stroked="f">
                <v:path arrowok="t"/>
                <v:fill/>
              </v:shape>
              <v:shape style="position:absolute;left:7330;top:13974;width:187;height:197" coordorigin="7330,13974" coordsize="187,197" path="m7445,14094l7354,14094,7435,14107,7443,14127,7453,14143,7464,14157,7474,14162,7478,14166,7498,14166,7502,14162,7506,14152,7483,14152,7477,14145,7464,14131,7454,14115,7445,14094xe" filled="t" fillcolor="#000000" stroked="f">
                <v:path arrowok="t"/>
                <v:fill/>
              </v:shape>
              <v:shape style="position:absolute;left:7330;top:13974;width:187;height:197" coordorigin="7330,13974" coordsize="187,197" path="m7507,14109l7502,14109,7498,14123,7498,14138,7493,14142,7488,14152,7506,14152,7507,14147,7512,14142,7517,14128,7517,14114,7512,14114,7507,14109xe" filled="t" fillcolor="#000000" stroked="f">
                <v:path arrowok="t"/>
                <v:fill/>
              </v:shape>
              <v:shape style="position:absolute;left:7330;top:13974;width:187;height:197" coordorigin="7330,13974" coordsize="187,197" path="m7389,14132l7371,14140,7354,14147,7402,14147,7402,14133,7389,14132xe" filled="t" fillcolor="#000000" stroked="f">
                <v:path arrowok="t"/>
                <v:fill/>
              </v:shape>
              <v:shape style="position:absolute;left:7330;top:13974;width:187;height:197" coordorigin="7330,13974" coordsize="187,197" path="m7440,14042l7421,14042,7421,14056,7426,14066,7426,14080,7445,14080,7440,14066,7440,14042xe" filled="t" fillcolor="#000000" stroked="f">
                <v:path arrowok="t"/>
                <v:fill/>
              </v:shape>
              <v:shape style="position:absolute;left:7330;top:13974;width:187;height:197" coordorigin="7330,13974" coordsize="187,197" path="m7502,14042l7483,14042,7483,14051,7502,14051,7502,14042xe" filled="t" fillcolor="#000000" stroked="f">
                <v:path arrowok="t"/>
                <v:fill/>
              </v:shape>
              <v:shape style="position:absolute;left:7330;top:13974;width:187;height:197" coordorigin="7330,13974" coordsize="187,197" path="m7502,13989l7483,13989,7483,14027,7502,14027,7502,13989xe" filled="t" fillcolor="#000000" stroked="f">
                <v:path arrowok="t"/>
                <v:fill/>
              </v:shape>
            </v:group>
            <v:group style="position:absolute;left:7536;top:13975;width:173;height:192" coordorigin="7536,13975" coordsize="173,192">
              <v:shape style="position:absolute;left:7536;top:13975;width:173;height:192" coordorigin="7536,13975" coordsize="173,192" path="m7637,14046l7618,14046,7618,14166,7637,14166,7637,14046xe" filled="t" fillcolor="#000000" stroked="f">
                <v:path arrowok="t"/>
                <v:fill/>
              </v:shape>
              <v:shape style="position:absolute;left:7536;top:13975;width:173;height:192" coordorigin="7536,13975" coordsize="173,192" path="m7709,14032l7546,14032,7546,14147,7565,14147,7565,14046,7709,14046,7709,14032xe" filled="t" fillcolor="#000000" stroked="f">
                <v:path arrowok="t"/>
                <v:fill/>
              </v:shape>
              <v:shape style="position:absolute;left:7536;top:13975;width:173;height:192" coordorigin="7536,13975" coordsize="173,192" path="m7709,14046l7694,14046,7694,14123,7690,14128,7651,14128,7656,14133,7656,14142,7699,14142,7709,14138,7709,14046xe" filled="t" fillcolor="#000000" stroked="f">
                <v:path arrowok="t"/>
                <v:fill/>
              </v:shape>
              <v:shape style="position:absolute;left:7536;top:13975;width:173;height:192" coordorigin="7536,13975" coordsize="173,192" path="m7638,13994l7618,13994,7618,14032,7637,14032,7638,13994xe" filled="t" fillcolor="#000000" stroked="f">
                <v:path arrowok="t"/>
                <v:fill/>
              </v:shape>
              <v:shape style="position:absolute;left:7536;top:13975;width:173;height:192" coordorigin="7536,13975" coordsize="173,192" path="m7716,13975l7621,13982,7558,13984,7536,13984,7536,13994,7538,13998,7559,13998,7579,13998,7599,13996,7618,13994,7718,13994,7716,13975xe" filled="t" fillcolor="#000000" stroked="f">
                <v:path arrowok="t"/>
                <v:fill/>
              </v:shape>
            </v:group>
            <v:group style="position:absolute;left:7738;top:13979;width:206;height:182" coordorigin="7738,13979" coordsize="206,182">
              <v:shape style="position:absolute;left:7738;top:13979;width:206;height:182" coordorigin="7738,13979" coordsize="206,182" path="m7819,14056l7800,14056,7800,14062,7798,14086,7758,14144,7738,14157,7742,14162,7797,14137,7819,14062,7819,14056xe" filled="t" fillcolor="#000000" stroked="f">
                <v:path arrowok="t"/>
                <v:fill/>
              </v:shape>
              <v:shape style="position:absolute;left:7738;top:13979;width:206;height:182" coordorigin="7738,13979" coordsize="206,182" path="m7877,14056l7858,14056,7858,14152,7867,14162,7930,14162,7939,14157,7939,14147,7882,14147,7877,14142,7877,14056xe" filled="t" fillcolor="#000000" stroked="f">
                <v:path arrowok="t"/>
                <v:fill/>
              </v:shape>
              <v:shape style="position:absolute;left:7738;top:13979;width:206;height:182" coordorigin="7738,13979" coordsize="206,182" path="m7925,14104l7925,14133,7920,14142,7915,14147,7939,14147,7939,14138,7944,14133,7944,14109,7930,14109,7925,14104xe" filled="t" fillcolor="#000000" stroked="f">
                <v:path arrowok="t"/>
                <v:fill/>
              </v:shape>
              <v:shape style="position:absolute;left:7738;top:13979;width:206;height:182" coordorigin="7738,13979" coordsize="206,182" path="m7939,14042l7738,14042,7738,14056,7939,14056,7939,14042xe" filled="t" fillcolor="#000000" stroked="f">
                <v:path arrowok="t"/>
                <v:fill/>
              </v:shape>
              <v:shape style="position:absolute;left:7738;top:13979;width:206;height:182" coordorigin="7738,13979" coordsize="206,182" path="m7920,13979l7757,13979,7757,13994,7920,13994,7920,13979xe" filled="t" fillcolor="#000000" stroked="f">
                <v:path arrowok="t"/>
                <v:fill/>
              </v:shape>
            </v:group>
            <v:group style="position:absolute;left:7958;top:14114;width:53;height:53" coordorigin="7958,14114" coordsize="53,53">
              <v:shape style="position:absolute;left:7958;top:14114;width:53;height:53" coordorigin="7958,14114" coordsize="53,53" path="m8002,14114l7973,14114,7963,14123,7958,14133,7958,14147,7978,14166,7992,14166,8002,14162,8011,14152,7982,14152,7982,14147,7978,14147,7978,14133,7982,14128,8011,14128,8006,14118,8002,14114xe" filled="t" fillcolor="#000000" stroked="f">
                <v:path arrowok="t"/>
                <v:fill/>
              </v:shape>
              <v:shape style="position:absolute;left:7958;top:14114;width:53;height:53" coordorigin="7958,14114" coordsize="53,53" path="m8011,14128l7992,14128,7992,14133,7997,14133,7997,14147,7992,14147,7987,14152,8011,14152,8011,14128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.02pt;margin-top:715.73999pt;width:40.120pt;height:11.32pt;mso-position-horizontal-relative:page;mso-position-vertical-relative:page;z-index:-4462" coordorigin="1060,14315" coordsize="802,226">
            <v:group style="position:absolute;left:1070;top:14339;width:99;height:163" coordorigin="1070,14339" coordsize="99,163">
              <v:shape style="position:absolute;left:1070;top:14339;width:99;height:163" coordorigin="1070,14339" coordsize="99,163" path="m1138,14339l1109,14339,1099,14344,1089,14349,1079,14365,1076,14387,1085,14405,1104,14416,1085,14427,1074,14443,1070,14464,1070,14474,1075,14483,1086,14494,1102,14501,1126,14502,1145,14499,1160,14488,1114,14488,1104,14483,1090,14469,1090,14455,1098,14439,1118,14426,1154,14426,1138,14416,1146,14411,1147,14410,1121,14410,1104,14396,1099,14378,1099,14368,1109,14358,1162,14358,1157,14349,1138,14339xe" filled="t" fillcolor="#000000" stroked="f">
                <v:path arrowok="t"/>
                <v:fill/>
              </v:shape>
              <v:shape style="position:absolute;left:1070;top:14339;width:99;height:163" coordorigin="1070,14339" coordsize="99,163" path="m1154,14426l1118,14426,1132,14432,1147,14445,1152,14464,1152,14474,1142,14478,1133,14488,1160,14488,1162,14486,1168,14471,1169,14445,1158,14428,1154,14426xe" filled="t" fillcolor="#000000" stroked="f">
                <v:path arrowok="t"/>
                <v:fill/>
              </v:shape>
              <v:shape style="position:absolute;left:1070;top:14339;width:99;height:163" coordorigin="1070,14339" coordsize="99,163" path="m1162,14358l1138,14358,1147,14368,1147,14379,1140,14397,1121,14410,1147,14410,1161,14397,1166,14378,1166,14368,1162,14358xe" filled="t" fillcolor="#000000" stroked="f">
                <v:path arrowok="t"/>
                <v:fill/>
              </v:shape>
            </v:group>
            <v:group style="position:absolute;left:1195;top:14478;width:29;height:24" coordorigin="1195,14478" coordsize="29,24">
              <v:shape style="position:absolute;left:1195;top:14478;width:29;height:24" coordorigin="1195,14478" coordsize="29,24" path="m1214,14478l1200,14478,1200,14483,1195,14483,1195,14498,1200,14498,1200,14502,1214,14502,1224,14493,1224,14488,1214,14478xe" filled="t" fillcolor="#000000" stroked="f">
                <v:path arrowok="t"/>
                <v:fill/>
              </v:shape>
            </v:group>
            <v:group style="position:absolute;left:1238;top:14325;width:199;height:206" coordorigin="1238,14325" coordsize="199,206">
              <v:shape style="position:absolute;left:1238;top:14325;width:199;height:206" coordorigin="1238,14325" coordsize="199,206" path="m1310,14474l1296,14474,1296,14507,1291,14512,1291,14517,1301,14531,1301,14526,1306,14526,1326,14519,1344,14513,1363,14507,1310,14507,1310,14474xe" filled="t" fillcolor="#000000" stroked="f">
                <v:path arrowok="t"/>
                <v:fill/>
              </v:shape>
              <v:shape style="position:absolute;left:1238;top:14325;width:199;height:206" coordorigin="1238,14325" coordsize="199,206" path="m1353,14442l1337,14442,1348,14462,1392,14503,1430,14517,1430,14512,1435,14507,1437,14502,1416,14496,1398,14487,1382,14478,1408,14464,1368,14464,1358,14454,1354,14445,1353,14442xe" filled="t" fillcolor="#000000" stroked="f">
                <v:path arrowok="t"/>
                <v:fill/>
              </v:shape>
              <v:shape style="position:absolute;left:1238;top:14325;width:199;height:206" coordorigin="1238,14325" coordsize="199,206" path="m1349,14492l1331,14500,1310,14507,1363,14507,1358,14502,1358,14493,1349,14492xe" filled="t" fillcolor="#000000" stroked="f">
                <v:path arrowok="t"/>
                <v:fill/>
              </v:shape>
              <v:shape style="position:absolute;left:1238;top:14325;width:199;height:206" coordorigin="1238,14325" coordsize="199,206" path="m1440,14416l1238,14416,1238,14430,1307,14444,1293,14457,1276,14468,1258,14479,1238,14488,1238,14493,1243,14498,1263,14497,1280,14487,1296,14474,1310,14474,1310,14464,1330,14445,1337,14442,1353,14442,1349,14430,1440,14430,1440,14416xe" filled="t" fillcolor="#000000" stroked="f">
                <v:path arrowok="t"/>
                <v:fill/>
              </v:shape>
              <v:shape style="position:absolute;left:1238;top:14325;width:199;height:206" coordorigin="1238,14325" coordsize="199,206" path="m1416,14440l1402,14447,1384,14457,1368,14464,1408,14464,1426,14454,1416,14440xe" filled="t" fillcolor="#000000" stroked="f">
                <v:path arrowok="t"/>
                <v:fill/>
              </v:shape>
              <v:shape style="position:absolute;left:1238;top:14325;width:199;height:206" coordorigin="1238,14325" coordsize="199,206" path="m1349,14397l1330,14397,1330,14416,1349,14416,1349,14397xe" filled="t" fillcolor="#000000" stroked="f">
                <v:path arrowok="t"/>
                <v:fill/>
              </v:shape>
              <v:shape style="position:absolute;left:1238;top:14325;width:199;height:206" coordorigin="1238,14325" coordsize="199,206" path="m1426,14382l1253,14382,1253,14397,1426,14397,1426,14382xe" filled="t" fillcolor="#000000" stroked="f">
                <v:path arrowok="t"/>
                <v:fill/>
              </v:shape>
              <v:shape style="position:absolute;left:1238;top:14325;width:199;height:206" coordorigin="1238,14325" coordsize="199,206" path="m1349,14363l1330,14363,1330,14382,1349,14382,1349,14363xe" filled="t" fillcolor="#000000" stroked="f">
                <v:path arrowok="t"/>
                <v:fill/>
              </v:shape>
              <v:shape style="position:absolute;left:1238;top:14325;width:199;height:206" coordorigin="1238,14325" coordsize="199,206" path="m1435,14349l1243,14349,1243,14363,1435,14363,1435,14349xe" filled="t" fillcolor="#000000" stroked="f">
                <v:path arrowok="t"/>
                <v:fill/>
              </v:shape>
              <v:shape style="position:absolute;left:1238;top:14325;width:199;height:206" coordorigin="1238,14325" coordsize="199,206" path="m1349,14325l1330,14325,1330,14349,1349,14349,1349,14325xe" filled="t" fillcolor="#000000" stroked="f">
                <v:path arrowok="t"/>
                <v:fill/>
              </v:shape>
            </v:group>
            <v:group style="position:absolute;left:1459;top:14325;width:178;height:206" coordorigin="1459,14325" coordsize="178,206">
              <v:shape style="position:absolute;left:1459;top:14325;width:178;height:206" coordorigin="1459,14325" coordsize="178,206" path="m1560,14454l1541,14454,1541,14531,1560,14531,1560,14454xe" filled="t" fillcolor="#000000" stroked="f">
                <v:path arrowok="t"/>
                <v:fill/>
              </v:shape>
              <v:shape style="position:absolute;left:1459;top:14325;width:178;height:206" coordorigin="1459,14325" coordsize="178,206" path="m1637,14373l1459,14373,1459,14464,1478,14464,1478,14454,1637,14454,1637,14440,1478,14440,1478,14387,1637,14387,1637,14373xe" filled="t" fillcolor="#000000" stroked="f">
                <v:path arrowok="t"/>
                <v:fill/>
              </v:shape>
              <v:shape style="position:absolute;left:1459;top:14325;width:178;height:206" coordorigin="1459,14325" coordsize="178,206" path="m1637,14454l1622,14454,1622,14464,1637,14464,1637,14454xe" filled="t" fillcolor="#000000" stroked="f">
                <v:path arrowok="t"/>
                <v:fill/>
              </v:shape>
              <v:shape style="position:absolute;left:1459;top:14325;width:178;height:206" coordorigin="1459,14325" coordsize="178,206" path="m1560,14387l1541,14387,1541,14440,1560,14440,1560,14387xe" filled="t" fillcolor="#000000" stroked="f">
                <v:path arrowok="t"/>
                <v:fill/>
              </v:shape>
              <v:shape style="position:absolute;left:1459;top:14325;width:178;height:206" coordorigin="1459,14325" coordsize="178,206" path="m1637,14387l1622,14387,1622,14440,1637,14440,1637,14387xe" filled="t" fillcolor="#000000" stroked="f">
                <v:path arrowok="t"/>
                <v:fill/>
              </v:shape>
              <v:shape style="position:absolute;left:1459;top:14325;width:178;height:206" coordorigin="1459,14325" coordsize="178,206" path="m1560,14325l1541,14325,1541,14373,1560,14373,1560,14325xe" filled="t" fillcolor="#000000" stroked="f">
                <v:path arrowok="t"/>
                <v:fill/>
              </v:shape>
            </v:group>
            <v:group style="position:absolute;left:1666;top:14325;width:187;height:202" coordorigin="1666,14325" coordsize="187,202">
              <v:shape style="position:absolute;left:1666;top:14325;width:187;height:202" coordorigin="1666,14325" coordsize="187,202" path="m1742,14358l1666,14358,1666,14526,1680,14526,1680,14507,1742,14507,1742,14493,1680,14493,1680,14440,1742,14440,1742,14426,1680,14426,1680,14378,1742,14378,1742,14358xe" filled="t" fillcolor="#000000" stroked="f">
                <v:path arrowok="t"/>
                <v:fill/>
              </v:shape>
              <v:shape style="position:absolute;left:1666;top:14325;width:187;height:202" coordorigin="1666,14325" coordsize="187,202" path="m1742,14507l1728,14507,1728,14526,1742,14526,1742,14507xe" filled="t" fillcolor="#000000" stroked="f">
                <v:path arrowok="t"/>
                <v:fill/>
              </v:shape>
              <v:shape style="position:absolute;left:1666;top:14325;width:187;height:202" coordorigin="1666,14325" coordsize="187,202" path="m1742,14440l1728,14440,1728,14493,1742,14493,1742,14440xe" filled="t" fillcolor="#000000" stroked="f">
                <v:path arrowok="t"/>
                <v:fill/>
              </v:shape>
              <v:shape style="position:absolute;left:1666;top:14325;width:187;height:202" coordorigin="1666,14325" coordsize="187,202" path="m1742,14378l1728,14378,1728,14426,1742,14426,1742,14378xe" filled="t" fillcolor="#000000" stroked="f">
                <v:path arrowok="t"/>
                <v:fill/>
              </v:shape>
              <v:shape style="position:absolute;left:1666;top:14325;width:187;height:202" coordorigin="1666,14325" coordsize="187,202" path="m1699,14325l1694,14339,1685,14358,1704,14358,1709,14354,1714,14344,1718,14330,1699,14325xe" filled="t" fillcolor="#000000" stroked="f">
                <v:path arrowok="t"/>
                <v:fill/>
              </v:shape>
              <v:shape style="position:absolute;left:1666;top:14325;width:187;height:202" coordorigin="1666,14325" coordsize="187,202" path="m1853,14378l1781,14378,1834,14392,1834,14488,1829,14502,1824,14507,1776,14507,1776,14517,1787,14524,1806,14526,1829,14524,1844,14510,1848,14486,1849,14473,1850,14457,1851,14438,1852,14416,1852,14392,1853,14387,1853,14378xe" filled="t" fillcolor="#000000" stroked="f">
                <v:path arrowok="t"/>
                <v:fill/>
              </v:shape>
              <v:shape style="position:absolute;left:1666;top:14325;width:187;height:202" coordorigin="1666,14325" coordsize="187,202" path="m1776,14406l1766,14416,1777,14433,1789,14449,1800,14464,1814,14453,1804,14439,1792,14424,1776,14406xe" filled="t" fillcolor="#000000" stroked="f">
                <v:path arrowok="t"/>
                <v:fill/>
              </v:shape>
              <v:shape style="position:absolute;left:1666;top:14325;width:187;height:202" coordorigin="1666,14325" coordsize="187,202" path="m1779,14329l1773,14351,1765,14370,1757,14387,1747,14402,1752,14406,1757,14406,1762,14411,1766,14402,1776,14387,1781,14378,1853,14378,1853,14358,1786,14358,1795,14339,1795,14330,1779,14329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99.339996pt;margin-top:715.73999pt;width:50.92pt;height:11.279988pt;mso-position-horizontal-relative:page;mso-position-vertical-relative:page;z-index:-4461" coordorigin="1987,14315" coordsize="1018,226">
            <v:group style="position:absolute;left:1997;top:14339;width:67;height:48" coordorigin="1997,14339" coordsize="67,48">
              <v:shape style="position:absolute;left:1997;top:14339;width:67;height:48" coordorigin="1997,14339" coordsize="67,48" path="m2064,14339l2050,14339,2030,14387,2050,14387,2064,14339xe" filled="t" fillcolor="#000000" stroked="f">
                <v:path arrowok="t"/>
                <v:fill/>
              </v:shape>
              <v:shape style="position:absolute;left:1997;top:14339;width:67;height:48" coordorigin="1997,14339" coordsize="67,48" path="m2026,14339l2011,14339,1997,14387,2016,14387,2026,14339xe" filled="t" fillcolor="#000000" stroked="f">
                <v:path arrowok="t"/>
                <v:fill/>
              </v:shape>
            </v:group>
            <v:group style="position:absolute;left:2078;top:14325;width:202;height:203" coordorigin="2078,14325" coordsize="202,203">
              <v:shape style="position:absolute;left:2078;top:14325;width:202;height:203" coordorigin="2078,14325" coordsize="202,203" path="m2093,14435l2085,14455,2093,14474,2102,14488,2098,14498,2078,14517,2078,14522,2083,14526,2088,14528,2103,14515,2116,14501,2152,14501,2138,14493,2125,14480,2128,14472,2110,14472,2100,14455,2093,14435xe" filled="t" fillcolor="#000000" stroked="f">
                <v:path arrowok="t"/>
                <v:fill/>
              </v:shape>
              <v:shape style="position:absolute;left:2078;top:14325;width:202;height:203" coordorigin="2078,14325" coordsize="202,203" path="m2152,14501l2116,14501,2131,14509,2149,14516,2169,14520,2195,14522,2275,14522,2275,14517,2280,14512,2278,14507,2178,14507,2156,14502,2152,14501xe" filled="t" fillcolor="#000000" stroked="f">
                <v:path arrowok="t"/>
                <v:fill/>
              </v:shape>
              <v:shape style="position:absolute;left:2078;top:14325;width:202;height:203" coordorigin="2078,14325" coordsize="202,203" path="m2208,14478l2194,14478,2194,14502,2208,14502,2208,14478xe" filled="t" fillcolor="#000000" stroked="f">
                <v:path arrowok="t"/>
                <v:fill/>
              </v:shape>
              <v:shape style="position:absolute;left:2078;top:14325;width:202;height:203" coordorigin="2078,14325" coordsize="202,203" path="m2270,14469l2141,14469,2141,14478,2270,14478,2270,14469xe" filled="t" fillcolor="#000000" stroked="f">
                <v:path arrowok="t"/>
                <v:fill/>
              </v:shape>
              <v:shape style="position:absolute;left:2078;top:14325;width:202;height:203" coordorigin="2078,14325" coordsize="202,203" path="m2141,14349l2078,14349,2078,14363,2122,14363,2083,14406,2083,14421,2123,14435,2117,14455,2110,14472,2128,14472,2132,14461,2137,14441,2141,14421,2141,14406,2102,14406,2141,14363,2141,14349xe" filled="t" fillcolor="#000000" stroked="f">
                <v:path arrowok="t"/>
                <v:fill/>
              </v:shape>
              <v:shape style="position:absolute;left:2078;top:14325;width:202;height:203" coordorigin="2078,14325" coordsize="202,203" path="m2208,14450l2194,14450,2194,14469,2208,14469,2208,14450xe" filled="t" fillcolor="#000000" stroked="f">
                <v:path arrowok="t"/>
                <v:fill/>
              </v:shape>
              <v:shape style="position:absolute;left:2078;top:14325;width:202;height:203" coordorigin="2078,14325" coordsize="202,203" path="m2261,14440l2150,14440,2150,14450,2261,14450,2261,14440xe" filled="t" fillcolor="#000000" stroked="f">
                <v:path arrowok="t"/>
                <v:fill/>
              </v:shape>
              <v:shape style="position:absolute;left:2078;top:14325;width:202;height:203" coordorigin="2078,14325" coordsize="202,203" path="m2208,14421l2194,14421,2194,14440,2208,14440,2208,14421xe" filled="t" fillcolor="#000000" stroked="f">
                <v:path arrowok="t"/>
                <v:fill/>
              </v:shape>
              <v:shape style="position:absolute;left:2078;top:14325;width:202;height:203" coordorigin="2078,14325" coordsize="202,203" path="m2256,14392l2242,14392,2242,14406,2150,14406,2150,14421,2242,14421,2242,14426,2256,14426,2256,14392xe" filled="t" fillcolor="#000000" stroked="f">
                <v:path arrowok="t"/>
                <v:fill/>
              </v:shape>
              <v:shape style="position:absolute;left:2078;top:14325;width:202;height:203" coordorigin="2078,14325" coordsize="202,203" path="m2208,14392l2194,14392,2194,14406,2208,14406,2208,14392xe" filled="t" fillcolor="#000000" stroked="f">
                <v:path arrowok="t"/>
                <v:fill/>
              </v:shape>
              <v:shape style="position:absolute;left:2078;top:14325;width:202;height:203" coordorigin="2078,14325" coordsize="202,203" path="m2280,14378l2141,14378,2141,14392,2280,14392,2280,14378xe" filled="t" fillcolor="#000000" stroked="f">
                <v:path arrowok="t"/>
                <v:fill/>
              </v:shape>
              <v:shape style="position:absolute;left:2078;top:14325;width:202;height:203" coordorigin="2078,14325" coordsize="202,203" path="m2208,14358l2194,14358,2194,14378,2208,14378,2208,14358xe" filled="t" fillcolor="#000000" stroked="f">
                <v:path arrowok="t"/>
                <v:fill/>
              </v:shape>
              <v:shape style="position:absolute;left:2078;top:14325;width:202;height:203" coordorigin="2078,14325" coordsize="202,203" path="m2256,14349l2150,14349,2150,14358,2242,14358,2242,14378,2256,14378,2256,14349xe" filled="t" fillcolor="#000000" stroked="f">
                <v:path arrowok="t"/>
                <v:fill/>
              </v:shape>
              <v:shape style="position:absolute;left:2078;top:14325;width:202;height:203" coordorigin="2078,14325" coordsize="202,203" path="m2208,14325l2194,14325,2194,14349,2208,14349,2208,14325xe" filled="t" fillcolor="#000000" stroked="f">
                <v:path arrowok="t"/>
                <v:fill/>
              </v:shape>
            </v:group>
            <v:group style="position:absolute;left:2290;top:14334;width:202;height:196" coordorigin="2290,14334" coordsize="202,196">
              <v:shape style="position:absolute;left:2290;top:14334;width:202;height:196" coordorigin="2290,14334" coordsize="202,196" path="m2467,14416l2357,14416,2357,14430,2370,14439,2378,14458,2385,14477,2391,14495,2374,14502,2354,14509,2333,14517,2342,14526,2350,14530,2369,14523,2387,14517,2405,14510,2425,14505,2467,14505,2466,14504,2449,14495,2435,14482,2447,14467,2447,14466,2403,14466,2393,14449,2386,14430,2467,14430,2467,14416xe" filled="t" fillcolor="#000000" stroked="f">
                <v:path arrowok="t"/>
                <v:fill/>
              </v:shape>
              <v:shape style="position:absolute;left:2290;top:14334;width:202;height:196" coordorigin="2290,14334" coordsize="202,196" path="m2467,14505l2425,14505,2443,14514,2462,14521,2482,14526,2482,14522,2486,14517,2487,14511,2467,14505xe" filled="t" fillcolor="#000000" stroked="f">
                <v:path arrowok="t"/>
                <v:fill/>
              </v:shape>
              <v:shape style="position:absolute;left:2290;top:14334;width:202;height:196" coordorigin="2290,14334" coordsize="202,196" path="m2328,14397l2290,14397,2290,14411,2314,14411,2314,14498,2309,14502,2326,14510,2342,14499,2362,14488,2328,14488,2328,14397xe" filled="t" fillcolor="#000000" stroked="f">
                <v:path arrowok="t"/>
                <v:fill/>
              </v:shape>
              <v:shape style="position:absolute;left:2290;top:14334;width:202;height:196" coordorigin="2290,14334" coordsize="202,196" path="m2357,14469l2338,14478,2328,14488,2362,14488,2357,14478,2357,14469xe" filled="t" fillcolor="#000000" stroked="f">
                <v:path arrowok="t"/>
                <v:fill/>
              </v:shape>
              <v:shape style="position:absolute;left:2290;top:14334;width:202;height:196" coordorigin="2290,14334" coordsize="202,196" path="m2467,14430l2386,14430,2451,14434,2439,14451,2424,14463,2403,14466,2447,14466,2458,14450,2467,14430xe" filled="t" fillcolor="#000000" stroked="f">
                <v:path arrowok="t"/>
                <v:fill/>
              </v:shape>
              <v:shape style="position:absolute;left:2290;top:14334;width:202;height:196" coordorigin="2290,14334" coordsize="202,196" path="m2458,14334l2376,14334,2374,14371,2365,14388,2347,14402,2352,14406,2352,14411,2364,14412,2379,14396,2388,14379,2390,14358,2390,14354,2458,14354,2458,14334xe" filled="t" fillcolor="#000000" stroked="f">
                <v:path arrowok="t"/>
                <v:fill/>
              </v:shape>
              <v:shape style="position:absolute;left:2290;top:14334;width:202;height:196" coordorigin="2290,14334" coordsize="202,196" path="m2458,14354l2443,14354,2443,14397,2448,14402,2491,14402,2491,14387,2462,14387,2458,14382,2458,14354xe" filled="t" fillcolor="#000000" stroked="f">
                <v:path arrowok="t"/>
                <v:fill/>
              </v:shape>
              <v:shape style="position:absolute;left:2290;top:14334;width:202;height:196" coordorigin="2290,14334" coordsize="202,196" path="m2318,14334l2307,14347,2320,14361,2333,14378,2347,14363,2318,14334xe" filled="t" fillcolor="#000000" stroked="f">
                <v:path arrowok="t"/>
                <v:fill/>
              </v:shape>
            </v:group>
            <v:group style="position:absolute;left:2496;top:14330;width:211;height:197" coordorigin="2496,14330" coordsize="211,197">
              <v:shape style="position:absolute;left:2496;top:14330;width:211;height:197" coordorigin="2496,14330" coordsize="211,197" path="m2582,14416l2501,14416,2501,14430,2529,14438,2526,14458,2520,14477,2510,14495,2496,14512,2501,14522,2506,14526,2516,14515,2528,14499,2540,14484,2553,14468,2576,14468,2564,14456,2549,14445,2549,14430,2582,14430,2582,14416xe" filled="t" fillcolor="#000000" stroked="f">
                <v:path arrowok="t"/>
                <v:fill/>
              </v:shape>
              <v:shape style="position:absolute;left:2496;top:14330;width:211;height:197" coordorigin="2496,14330" coordsize="211,197" path="m2645,14368l2630,14368,2630,14418,2627,14438,2591,14502,2573,14517,2573,14522,2626,14486,2640,14454,2654,14454,2654,14445,2642,14439,2644,14420,2645,14397,2645,14368xe" filled="t" fillcolor="#000000" stroked="f">
                <v:path arrowok="t"/>
                <v:fill/>
              </v:shape>
              <v:shape style="position:absolute;left:2496;top:14330;width:211;height:197" coordorigin="2496,14330" coordsize="211,197" path="m2654,14454l2640,14454,2640,14517,2650,14526,2693,14526,2702,14517,2702,14512,2659,14512,2654,14507,2654,14454xe" filled="t" fillcolor="#000000" stroked="f">
                <v:path arrowok="t"/>
                <v:fill/>
              </v:shape>
              <v:shape style="position:absolute;left:2496;top:14330;width:211;height:197" coordorigin="2496,14330" coordsize="211,197" path="m2698,14474l2688,14474,2688,14507,2683,14512,2702,14512,2702,14498,2707,14488,2707,14478,2702,14478,2698,14474xe" filled="t" fillcolor="#000000" stroked="f">
                <v:path arrowok="t"/>
                <v:fill/>
              </v:shape>
              <v:shape style="position:absolute;left:2496;top:14330;width:211;height:197" coordorigin="2496,14330" coordsize="211,197" path="m2576,14468l2553,14468,2566,14482,2578,14498,2579,14474,2579,14470,2576,14468xe" filled="t" fillcolor="#000000" stroked="f">
                <v:path arrowok="t"/>
                <v:fill/>
              </v:shape>
              <v:shape style="position:absolute;left:2496;top:14330;width:211;height:197" coordorigin="2496,14330" coordsize="211,197" path="m2688,14339l2592,14339,2592,14464,2606,14464,2606,14354,2688,14354,2688,14339xe" filled="t" fillcolor="#000000" stroked="f">
                <v:path arrowok="t"/>
                <v:fill/>
              </v:shape>
              <v:shape style="position:absolute;left:2496;top:14330;width:211;height:197" coordorigin="2496,14330" coordsize="211,197" path="m2688,14354l2674,14354,2674,14459,2688,14459,2688,14354xe" filled="t" fillcolor="#000000" stroked="f">
                <v:path arrowok="t"/>
                <v:fill/>
              </v:shape>
              <v:shape style="position:absolute;left:2496;top:14330;width:211;height:197" coordorigin="2496,14330" coordsize="211,197" path="m2549,14382l2530,14382,2530,14416,2549,14416,2549,14382xe" filled="t" fillcolor="#000000" stroked="f">
                <v:path arrowok="t"/>
                <v:fill/>
              </v:shape>
              <v:shape style="position:absolute;left:2496;top:14330;width:211;height:197" coordorigin="2496,14330" coordsize="211,197" path="m2582,14368l2501,14368,2501,14382,2582,14382,2582,14368xe" filled="t" fillcolor="#000000" stroked="f">
                <v:path arrowok="t"/>
                <v:fill/>
              </v:shape>
              <v:shape style="position:absolute;left:2496;top:14330;width:211;height:197" coordorigin="2496,14330" coordsize="211,197" path="m2549,14330l2530,14330,2530,14368,2549,14368,2549,14330xe" filled="t" fillcolor="#000000" stroked="f">
                <v:path arrowok="t"/>
                <v:fill/>
              </v:shape>
            </v:group>
            <v:group style="position:absolute;left:2712;top:14325;width:202;height:206" coordorigin="2712,14325" coordsize="202,206">
              <v:shape style="position:absolute;left:2712;top:14325;width:202;height:206" coordorigin="2712,14325" coordsize="202,206" path="m2914,14469l2774,14469,2774,14483,2827,14490,2814,14500,2795,14509,2770,14517,2774,14522,2774,14526,2782,14530,2805,14522,2824,14514,2841,14505,2855,14498,2878,14498,2871,14495,2856,14483,2914,14483,2914,14469xe" filled="t" fillcolor="#000000" stroked="f">
                <v:path arrowok="t"/>
                <v:fill/>
              </v:shape>
              <v:shape style="position:absolute;left:2712;top:14325;width:202;height:206" coordorigin="2712,14325" coordsize="202,206" path="m2755,14416l2741,14416,2741,14526,2755,14526,2755,14416xe" filled="t" fillcolor="#000000" stroked="f">
                <v:path arrowok="t"/>
                <v:fill/>
              </v:shape>
              <v:shape style="position:absolute;left:2712;top:14325;width:202;height:206" coordorigin="2712,14325" coordsize="202,206" path="m2878,14498l2855,14498,2869,14511,2887,14520,2909,14526,2909,14522,2914,14517,2909,14510,2889,14503,2878,14498xe" filled="t" fillcolor="#000000" stroked="f">
                <v:path arrowok="t"/>
                <v:fill/>
              </v:shape>
              <v:shape style="position:absolute;left:2712;top:14325;width:202;height:206" coordorigin="2712,14325" coordsize="202,206" path="m2784,14373l2712,14373,2712,14387,2736,14400,2728,14419,2720,14438,2712,14454,2712,14459,2717,14469,2718,14472,2727,14456,2735,14438,2741,14416,2774,14416,2770,14411,2755,14411,2755,14387,2784,14387,2784,14373xe" filled="t" fillcolor="#000000" stroked="f">
                <v:path arrowok="t"/>
                <v:fill/>
              </v:shape>
              <v:shape style="position:absolute;left:2712;top:14325;width:202;height:206" coordorigin="2712,14325" coordsize="202,206" path="m2851,14450l2837,14450,2837,14469,2851,14469,2851,14450xe" filled="t" fillcolor="#000000" stroked="f">
                <v:path arrowok="t"/>
                <v:fill/>
              </v:shape>
              <v:shape style="position:absolute;left:2712;top:14325;width:202;height:206" coordorigin="2712,14325" coordsize="202,206" path="m2899,14382l2789,14382,2789,14454,2808,14454,2808,14450,2899,14450,2899,14440,2808,14440,2808,14421,2899,14421,2899,14411,2808,14411,2808,14397,2899,14397,2899,14382xe" filled="t" fillcolor="#000000" stroked="f">
                <v:path arrowok="t"/>
                <v:fill/>
              </v:shape>
              <v:shape style="position:absolute;left:2712;top:14325;width:202;height:206" coordorigin="2712,14325" coordsize="202,206" path="m2899,14450l2885,14450,2885,14454,2899,14454,2899,14450xe" filled="t" fillcolor="#000000" stroked="f">
                <v:path arrowok="t"/>
                <v:fill/>
              </v:shape>
              <v:shape style="position:absolute;left:2712;top:14325;width:202;height:206" coordorigin="2712,14325" coordsize="202,206" path="m2774,14416l2755,14416,2770,14430,2774,14440,2784,14430,2779,14426,2774,14416xe" filled="t" fillcolor="#000000" stroked="f">
                <v:path arrowok="t"/>
                <v:fill/>
              </v:shape>
              <v:shape style="position:absolute;left:2712;top:14325;width:202;height:206" coordorigin="2712,14325" coordsize="202,206" path="m2899,14421l2885,14421,2885,14440,2899,14440,2899,14421xe" filled="t" fillcolor="#000000" stroked="f">
                <v:path arrowok="t"/>
                <v:fill/>
              </v:shape>
              <v:shape style="position:absolute;left:2712;top:14325;width:202;height:206" coordorigin="2712,14325" coordsize="202,206" path="m2765,14406l2755,14411,2770,14411,2765,14406xe" filled="t" fillcolor="#000000" stroked="f">
                <v:path arrowok="t"/>
                <v:fill/>
              </v:shape>
              <v:shape style="position:absolute;left:2712;top:14325;width:202;height:206" coordorigin="2712,14325" coordsize="202,206" path="m2899,14397l2885,14397,2885,14411,2899,14411,2899,14397xe" filled="t" fillcolor="#000000" stroked="f">
                <v:path arrowok="t"/>
                <v:fill/>
              </v:shape>
              <v:shape style="position:absolute;left:2712;top:14325;width:202;height:206" coordorigin="2712,14325" coordsize="202,206" path="m2827,14358l2813,14358,2813,14378,2827,14378,2827,14358xe" filled="t" fillcolor="#000000" stroked="f">
                <v:path arrowok="t"/>
                <v:fill/>
              </v:shape>
              <v:shape style="position:absolute;left:2712;top:14325;width:202;height:206" coordorigin="2712,14325" coordsize="202,206" path="m2880,14358l2866,14358,2866,14378,2880,14378,2880,14358xe" filled="t" fillcolor="#000000" stroked="f">
                <v:path arrowok="t"/>
                <v:fill/>
              </v:shape>
              <v:shape style="position:absolute;left:2712;top:14325;width:202;height:206" coordorigin="2712,14325" coordsize="202,206" path="m2755,14325l2741,14325,2741,14373,2755,14373,2755,14325xe" filled="t" fillcolor="#000000" stroked="f">
                <v:path arrowok="t"/>
                <v:fill/>
              </v:shape>
              <v:shape style="position:absolute;left:2712;top:14325;width:202;height:206" coordorigin="2712,14325" coordsize="202,206" path="m2914,14349l2779,14349,2779,14358,2914,14358,2914,14349xe" filled="t" fillcolor="#000000" stroked="f">
                <v:path arrowok="t"/>
                <v:fill/>
              </v:shape>
              <v:shape style="position:absolute;left:2712;top:14325;width:202;height:206" coordorigin="2712,14325" coordsize="202,206" path="m2827,14325l2813,14325,2813,14349,2827,14349,2827,14325xe" filled="t" fillcolor="#000000" stroked="f">
                <v:path arrowok="t"/>
                <v:fill/>
              </v:shape>
              <v:shape style="position:absolute;left:2712;top:14325;width:202;height:206" coordorigin="2712,14325" coordsize="202,206" path="m2880,14330l2866,14330,2866,14349,2880,14349,2880,14330xe" filled="t" fillcolor="#000000" stroked="f">
                <v:path arrowok="t"/>
                <v:fill/>
              </v:shape>
            </v:group>
            <v:group style="position:absolute;left:2933;top:14339;width:62;height:48" coordorigin="2933,14339" coordsize="62,48">
              <v:shape style="position:absolute;left:2933;top:14339;width:62;height:48" coordorigin="2933,14339" coordsize="62,48" path="m2995,14339l2981,14339,2966,14387,2981,14387,2995,14339xe" filled="t" fillcolor="#000000" stroked="f">
                <v:path arrowok="t"/>
                <v:fill/>
              </v:shape>
              <v:shape style="position:absolute;left:2933;top:14339;width:62;height:48" coordorigin="2933,14339" coordsize="62,48" path="m2962,14339l2942,14339,2933,14387,2947,14387,2962,14339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13.899994pt;margin-top:715.97998pt;width:25pt;height:11.08pt;mso-position-horizontal-relative:page;mso-position-vertical-relative:page;z-index:-4460" coordorigin="6278,14320" coordsize="500,222">
            <v:group style="position:absolute;left:6288;top:14330;width:206;height:202" coordorigin="6288,14330" coordsize="206,202">
              <v:shape style="position:absolute;left:6288;top:14330;width:206;height:202" coordorigin="6288,14330" coordsize="206,202" path="m6417,14482l6395,14482,6408,14496,6423,14507,6440,14517,6461,14525,6485,14531,6485,14522,6494,14512,6493,14512,6469,14508,6449,14501,6431,14493,6417,14482xe" filled="t" fillcolor="#000000" stroked="f">
                <v:path arrowok="t"/>
                <v:fill/>
              </v:shape>
              <v:shape style="position:absolute;left:6288;top:14330;width:206;height:202" coordorigin="6288,14330" coordsize="206,202" path="m6485,14454l6293,14454,6293,14469,6367,14482,6354,14493,6337,14502,6315,14510,6288,14517,6298,14526,6371,14504,6395,14482,6417,14482,6416,14482,6403,14469,6485,14469,6485,14454xe" filled="t" fillcolor="#000000" stroked="f">
                <v:path arrowok="t"/>
                <v:fill/>
              </v:shape>
              <v:shape style="position:absolute;left:6288;top:14330;width:206;height:202" coordorigin="6288,14330" coordsize="206,202" path="m6398,14435l6384,14435,6384,14445,6379,14450,6379,14454,6394,14454,6398,14450,6398,14435xe" filled="t" fillcolor="#000000" stroked="f">
                <v:path arrowok="t"/>
                <v:fill/>
              </v:shape>
              <v:shape style="position:absolute;left:6288;top:14330;width:206;height:202" coordorigin="6288,14330" coordsize="206,202" path="m6447,14413l6414,14413,6452,14430,6469,14438,6485,14445,6481,14426,6466,14420,6447,14413xe" filled="t" fillcolor="#000000" stroked="f">
                <v:path arrowok="t"/>
                <v:fill/>
              </v:shape>
              <v:shape style="position:absolute;left:6288;top:14330;width:206;height:202" coordorigin="6288,14330" coordsize="206,202" path="m6485,14378l6298,14378,6298,14392,6361,14398,6345,14408,6328,14417,6309,14424,6288,14430,6298,14440,6368,14409,6384,14397,6398,14397,6398,14392,6485,14392,6485,14378xe" filled="t" fillcolor="#000000" stroked="f">
                <v:path arrowok="t"/>
                <v:fill/>
              </v:shape>
              <v:shape style="position:absolute;left:6288;top:14330;width:206;height:202" coordorigin="6288,14330" coordsize="206,202" path="m6398,14397l6384,14397,6384,14430,6398,14430,6414,14413,6447,14413,6429,14406,6398,14406,6398,14397xe" filled="t" fillcolor="#000000" stroked="f">
                <v:path arrowok="t"/>
                <v:fill/>
              </v:shape>
              <v:shape style="position:absolute;left:6288;top:14330;width:206;height:202" coordorigin="6288,14330" coordsize="206,202" path="m6403,14397l6398,14406,6429,14406,6403,14397xe" filled="t" fillcolor="#000000" stroked="f">
                <v:path arrowok="t"/>
                <v:fill/>
              </v:shape>
              <v:shape style="position:absolute;left:6288;top:14330;width:206;height:202" coordorigin="6288,14330" coordsize="206,202" path="m6398,14330l6384,14330,6384,14378,6398,14378,6398,14330xe" filled="t" fillcolor="#000000" stroked="f">
                <v:path arrowok="t"/>
                <v:fill/>
              </v:shape>
              <v:shape style="position:absolute;left:6288;top:14330;width:206;height:202" coordorigin="6288,14330" coordsize="206,202" path="m6326,14334l6317,14344,6321,14347,6337,14360,6350,14373,6357,14360,6343,14347,6326,14334xe" filled="t" fillcolor="#000000" stroked="f">
                <v:path arrowok="t"/>
                <v:fill/>
              </v:shape>
              <v:shape style="position:absolute;left:6288;top:14330;width:206;height:202" coordorigin="6288,14330" coordsize="206,202" path="m6449,14339l6434,14351,6418,14363,6436,14368,6455,14356,6466,14344,6449,14339xe" filled="t" fillcolor="#000000" stroked="f">
                <v:path arrowok="t"/>
                <v:fill/>
              </v:shape>
            </v:group>
            <v:group style="position:absolute;left:6499;top:14330;width:202;height:187" coordorigin="6499,14330" coordsize="202,187">
              <v:shape style="position:absolute;left:6499;top:14330;width:202;height:187" coordorigin="6499,14330" coordsize="202,187" path="m6701,14502l6499,14502,6499,14517,6701,14517,6701,14502xe" filled="t" fillcolor="#000000" stroked="f">
                <v:path arrowok="t"/>
                <v:fill/>
              </v:shape>
              <v:shape style="position:absolute;left:6499;top:14330;width:202;height:187" coordorigin="6499,14330" coordsize="202,187" path="m6610,14478l6590,14478,6590,14502,6610,14502,6610,14478xe" filled="t" fillcolor="#000000" stroked="f">
                <v:path arrowok="t"/>
                <v:fill/>
              </v:shape>
              <v:shape style="position:absolute;left:6499;top:14330;width:202;height:187" coordorigin="6499,14330" coordsize="202,187" path="m6682,14464l6518,14464,6518,14478,6682,14478,6682,14464xe" filled="t" fillcolor="#000000" stroked="f">
                <v:path arrowok="t"/>
                <v:fill/>
              </v:shape>
              <v:shape style="position:absolute;left:6499;top:14330;width:202;height:187" coordorigin="6499,14330" coordsize="202,187" path="m6610,14445l6590,14445,6590,14464,6610,14464,6610,14445xe" filled="t" fillcolor="#000000" stroked="f">
                <v:path arrowok="t"/>
                <v:fill/>
              </v:shape>
              <v:shape style="position:absolute;left:6499;top:14330;width:202;height:187" coordorigin="6499,14330" coordsize="202,187" path="m6624,14387l6499,14387,6499,14402,6528,14406,6520,14423,6504,14440,6509,14445,6514,14445,6530,14437,6540,14421,6547,14402,6624,14402,6624,14387xe" filled="t" fillcolor="#000000" stroked="f">
                <v:path arrowok="t"/>
                <v:fill/>
              </v:shape>
              <v:shape style="position:absolute;left:6499;top:14330;width:202;height:187" coordorigin="6499,14330" coordsize="202,187" path="m6595,14402l6581,14402,6581,14445,6595,14445,6595,14402xe" filled="t" fillcolor="#000000" stroked="f">
                <v:path arrowok="t"/>
                <v:fill/>
              </v:shape>
              <v:shape style="position:absolute;left:6499;top:14330;width:202;height:187" coordorigin="6499,14330" coordsize="202,187" path="m6686,14330l6672,14330,6672,14426,6667,14430,6634,14430,6638,14435,6638,14445,6682,14445,6686,14440,6686,14330xe" filled="t" fillcolor="#000000" stroked="f">
                <v:path arrowok="t"/>
                <v:fill/>
              </v:shape>
              <v:shape style="position:absolute;left:6499;top:14330;width:202;height:187" coordorigin="6499,14330" coordsize="202,187" path="m6648,14344l6629,14344,6629,14411,6648,14411,6648,14344xe" filled="t" fillcolor="#000000" stroked="f">
                <v:path arrowok="t"/>
                <v:fill/>
              </v:shape>
              <v:shape style="position:absolute;left:6499;top:14330;width:202;height:187" coordorigin="6499,14330" coordsize="202,187" path="m6547,14354l6533,14354,6533,14387,6547,14387,6547,14354xe" filled="t" fillcolor="#000000" stroked="f">
                <v:path arrowok="t"/>
                <v:fill/>
              </v:shape>
              <v:shape style="position:absolute;left:6499;top:14330;width:202;height:187" coordorigin="6499,14330" coordsize="202,187" path="m6595,14354l6581,14354,6581,14387,6595,14387,6595,14354xe" filled="t" fillcolor="#000000" stroked="f">
                <v:path arrowok="t"/>
                <v:fill/>
              </v:shape>
              <v:shape style="position:absolute;left:6499;top:14330;width:202;height:187" coordorigin="6499,14330" coordsize="202,187" path="m6614,14339l6509,14339,6509,14354,6614,14354,6614,14339xe" filled="t" fillcolor="#000000" stroked="f">
                <v:path arrowok="t"/>
                <v:fill/>
              </v:shape>
            </v:group>
            <v:group style="position:absolute;left:6729;top:14478;width:39;height:48" coordorigin="6729,14478" coordsize="39,48">
              <v:shape style="position:absolute;left:6729;top:14478;width:39;height:48" coordorigin="6729,14478" coordsize="39,48" path="m6730,14478l6729,14500,6743,14513,6758,14526,6768,14517,6730,14478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345.339996pt;margin-top:715.73999pt;width:77.557420pt;height:11.25pt;mso-position-horizontal-relative:page;mso-position-vertical-relative:page;z-index:-4459" type="#_x0000_t75">
            <v:imagedata r:id="rId171" o:title=""/>
          </v:shape>
        </w:pict>
      </w:r>
      <w:r>
        <w:rPr/>
        <w:pict>
          <v:shape style="position:absolute;margin-left:230.139999pt;margin-top:733.73999pt;width:158.848183pt;height:11.625pt;mso-position-horizontal-relative:page;mso-position-vertical-relative:page;z-index:-4458" type="#_x0000_t75">
            <v:imagedata r:id="rId172" o:title=""/>
          </v:shape>
        </w:pict>
      </w:r>
      <w:r>
        <w:rPr/>
        <w:pict>
          <v:shape style="position:absolute;margin-left:394.059998pt;margin-top:733.73999pt;width:168.4221pt;height:11.76pt;mso-position-horizontal-relative:page;mso-position-vertical-relative:page;z-index:-4457" type="#_x0000_t75">
            <v:imagedata r:id="rId173" o:title=""/>
          </v:shape>
        </w:pict>
      </w:r>
      <w:r>
        <w:rPr/>
        <w:pict>
          <v:group style="position:absolute;margin-left:28.780001pt;margin-top:751.97998pt;width:46.6pt;height:11.32pt;mso-position-horizontal-relative:page;mso-position-vertical-relative:page;z-index:-4456" coordorigin="576,15040" coordsize="932,226">
            <v:group style="position:absolute;left:586;top:15054;width:202;height:197" coordorigin="586,15054" coordsize="202,197">
              <v:shape style="position:absolute;left:586;top:15054;width:202;height:197" coordorigin="586,15054" coordsize="202,197" path="m720,15174l706,15174,706,15251,720,15251,720,15174xe" filled="t" fillcolor="#000000" stroked="f">
                <v:path arrowok="t"/>
                <v:fill/>
              </v:shape>
              <v:shape style="position:absolute;left:586;top:15054;width:202;height:197" coordorigin="586,15054" coordsize="202,197" path="m624,15122l586,15122,586,15136,610,15136,610,15222,600,15232,620,15240,653,15218,624,15218,624,15122xe" filled="t" fillcolor="#000000" stroked="f">
                <v:path arrowok="t"/>
                <v:fill/>
              </v:shape>
              <v:shape style="position:absolute;left:586;top:15054;width:202;height:197" coordorigin="586,15054" coordsize="202,197" path="m653,15198l643,15203,634,15213,624,15218,653,15218,653,15198xe" filled="t" fillcolor="#000000" stroked="f">
                <v:path arrowok="t"/>
                <v:fill/>
              </v:shape>
              <v:shape style="position:absolute;left:586;top:15054;width:202;height:197" coordorigin="586,15054" coordsize="202,197" path="m787,15160l638,15160,638,15174,787,15174,787,15160xe" filled="t" fillcolor="#000000" stroked="f">
                <v:path arrowok="t"/>
                <v:fill/>
              </v:shape>
              <v:shape style="position:absolute;left:586;top:15054;width:202;height:197" coordorigin="586,15054" coordsize="202,197" path="m720,15078l706,15078,706,15160,720,15160,720,15078xe" filled="t" fillcolor="#000000" stroked="f">
                <v:path arrowok="t"/>
                <v:fill/>
              </v:shape>
              <v:shape style="position:absolute;left:586;top:15054;width:202;height:197" coordorigin="586,15054" coordsize="202,197" path="m662,15093l648,15102,653,15111,662,15128,672,15146,683,15128,674,15110,662,15093xe" filled="t" fillcolor="#000000" stroked="f">
                <v:path arrowok="t"/>
                <v:fill/>
              </v:shape>
              <v:shape style="position:absolute;left:586;top:15054;width:202;height:197" coordorigin="586,15054" coordsize="202,197" path="m778,15102l757,15105,745,15123,734,15136,755,15136,778,15102xe" filled="t" fillcolor="#000000" stroked="f">
                <v:path arrowok="t"/>
                <v:fill/>
              </v:shape>
              <v:shape style="position:absolute;left:586;top:15054;width:202;height:197" coordorigin="586,15054" coordsize="202,197" path="m605,15054l599,15073,612,15087,624,15102,634,15085,621,15072,605,15054xe" filled="t" fillcolor="#000000" stroked="f">
                <v:path arrowok="t"/>
                <v:fill/>
              </v:shape>
              <v:shape style="position:absolute;left:586;top:15054;width:202;height:197" coordorigin="586,15054" coordsize="202,197" path="m778,15064l648,15064,648,15078,778,15078,778,15064xe" filled="t" fillcolor="#000000" stroked="f">
                <v:path arrowok="t"/>
                <v:fill/>
              </v:shape>
            </v:group>
            <v:group style="position:absolute;left:802;top:15050;width:187;height:206" coordorigin="802,15050" coordsize="187,206">
              <v:shape style="position:absolute;left:802;top:15050;width:187;height:206" coordorigin="802,15050" coordsize="187,206" path="m902,15208l888,15208,888,15256,902,15256,902,15208xe" filled="t" fillcolor="#000000" stroked="f">
                <v:path arrowok="t"/>
                <v:fill/>
              </v:shape>
              <v:shape style="position:absolute;left:802;top:15050;width:187;height:206" coordorigin="802,15050" coordsize="187,206" path="m970,15117l821,15117,821,15218,835,15218,835,15208,970,15208,970,15194,835,15194,835,15170,970,15170,970,15155,835,15155,835,15131,970,15131,970,15117xe" filled="t" fillcolor="#000000" stroked="f">
                <v:path arrowok="t"/>
                <v:fill/>
              </v:shape>
              <v:shape style="position:absolute;left:802;top:15050;width:187;height:206" coordorigin="802,15050" coordsize="187,206" path="m970,15208l955,15208,955,15218,970,15218,970,15208xe" filled="t" fillcolor="#000000" stroked="f">
                <v:path arrowok="t"/>
                <v:fill/>
              </v:shape>
              <v:shape style="position:absolute;left:802;top:15050;width:187;height:206" coordorigin="802,15050" coordsize="187,206" path="m902,15170l888,15170,888,15194,902,15194,902,15170xe" filled="t" fillcolor="#000000" stroked="f">
                <v:path arrowok="t"/>
                <v:fill/>
              </v:shape>
              <v:shape style="position:absolute;left:802;top:15050;width:187;height:206" coordorigin="802,15050" coordsize="187,206" path="m970,15170l955,15170,955,15194,970,15194,970,15170xe" filled="t" fillcolor="#000000" stroked="f">
                <v:path arrowok="t"/>
                <v:fill/>
              </v:shape>
              <v:shape style="position:absolute;left:802;top:15050;width:187;height:206" coordorigin="802,15050" coordsize="187,206" path="m902,15131l888,15131,888,15155,902,15155,902,15131xe" filled="t" fillcolor="#000000" stroked="f">
                <v:path arrowok="t"/>
                <v:fill/>
              </v:shape>
              <v:shape style="position:absolute;left:802;top:15050;width:187;height:206" coordorigin="802,15050" coordsize="187,206" path="m970,15131l955,15131,955,15155,970,15155,970,15131xe" filled="t" fillcolor="#000000" stroked="f">
                <v:path arrowok="t"/>
                <v:fill/>
              </v:shape>
              <v:shape style="position:absolute;left:802;top:15050;width:187;height:206" coordorigin="802,15050" coordsize="187,206" path="m902,15098l888,15098,888,15117,902,15117,902,15098xe" filled="t" fillcolor="#000000" stroked="f">
                <v:path arrowok="t"/>
                <v:fill/>
              </v:shape>
              <v:shape style="position:absolute;left:802;top:15050;width:187;height:206" coordorigin="802,15050" coordsize="187,206" path="m989,15074l802,15074,802,15112,816,15112,816,15088,989,15088,989,15074xe" filled="t" fillcolor="#000000" stroked="f">
                <v:path arrowok="t"/>
                <v:fill/>
              </v:shape>
              <v:shape style="position:absolute;left:802;top:15050;width:187;height:206" coordorigin="802,15050" coordsize="187,206" path="m989,15088l974,15088,974,15112,989,15112,989,15088xe" filled="t" fillcolor="#000000" stroked="f">
                <v:path arrowok="t"/>
                <v:fill/>
              </v:shape>
              <v:shape style="position:absolute;left:802;top:15050;width:187;height:206" coordorigin="802,15050" coordsize="187,206" path="m893,15050l878,15059,893,15074,898,15074,907,15069,902,15064,898,15054,893,15050xe" filled="t" fillcolor="#000000" stroked="f">
                <v:path arrowok="t"/>
                <v:fill/>
              </v:shape>
            </v:group>
            <v:group style="position:absolute;left:1003;top:15050;width:206;height:202" coordorigin="1003,15050" coordsize="206,202">
              <v:shape style="position:absolute;left:1003;top:15050;width:206;height:202" coordorigin="1003,15050" coordsize="206,202" path="m1190,15150l1075,15150,1075,15251,1094,15251,1094,15218,1190,15218,1190,15203,1094,15203,1094,15189,1190,15189,1190,15174,1094,15174,1094,15160,1190,15160,1190,15150xe" filled="t" fillcolor="#000000" stroked="f">
                <v:path arrowok="t"/>
                <v:fill/>
              </v:shape>
              <v:shape style="position:absolute;left:1003;top:15050;width:206;height:202" coordorigin="1003,15050" coordsize="206,202" path="m1190,15218l1176,15218,1176,15232,1171,15237,1133,15237,1133,15242,1138,15246,1138,15251,1186,15251,1190,15242,1190,15218xe" filled="t" fillcolor="#000000" stroked="f">
                <v:path arrowok="t"/>
                <v:fill/>
              </v:shape>
              <v:shape style="position:absolute;left:1003;top:15050;width:206;height:202" coordorigin="1003,15050" coordsize="206,202" path="m1190,15189l1176,15189,1176,15203,1190,15203,1190,15189xe" filled="t" fillcolor="#000000" stroked="f">
                <v:path arrowok="t"/>
                <v:fill/>
              </v:shape>
              <v:shape style="position:absolute;left:1003;top:15050;width:206;height:202" coordorigin="1003,15050" coordsize="206,202" path="m1190,15160l1176,15160,1176,15174,1190,15174,1190,15160xe" filled="t" fillcolor="#000000" stroked="f">
                <v:path arrowok="t"/>
                <v:fill/>
              </v:shape>
              <v:shape style="position:absolute;left:1003;top:15050;width:206;height:202" coordorigin="1003,15050" coordsize="206,202" path="m1046,15054l1032,15054,1032,15251,1046,15251,1046,15098,1061,15098,1056,15093,1046,15093,1046,15054xe" filled="t" fillcolor="#000000" stroked="f">
                <v:path arrowok="t"/>
                <v:fill/>
              </v:shape>
              <v:shape style="position:absolute;left:1003;top:15050;width:206;height:202" coordorigin="1003,15050" coordsize="206,202" path="m1210,15122l1066,15122,1066,15136,1210,15136,1210,15122xe" filled="t" fillcolor="#000000" stroked="f">
                <v:path arrowok="t"/>
                <v:fill/>
              </v:shape>
              <v:shape style="position:absolute;left:1003;top:15050;width:206;height:202" coordorigin="1003,15050" coordsize="206,202" path="m1061,15098l1046,15098,1051,15107,1056,15112,1061,15122,1070,15112,1066,15102,1061,15098xe" filled="t" fillcolor="#000000" stroked="f">
                <v:path arrowok="t"/>
                <v:fill/>
              </v:shape>
              <v:shape style="position:absolute;left:1003;top:15050;width:206;height:202" coordorigin="1003,15050" coordsize="206,202" path="m1142,15107l1128,15107,1128,15122,1142,15122,1142,15107xe" filled="t" fillcolor="#000000" stroked="f">
                <v:path arrowok="t"/>
                <v:fill/>
              </v:shape>
              <v:shape style="position:absolute;left:1003;top:15050;width:206;height:202" coordorigin="1003,15050" coordsize="206,202" path="m1195,15098l1075,15098,1075,15107,1195,15107,1195,15098xe" filled="t" fillcolor="#000000" stroked="f">
                <v:path arrowok="t"/>
                <v:fill/>
              </v:shape>
              <v:shape style="position:absolute;left:1003;top:15050;width:206;height:202" coordorigin="1003,15050" coordsize="206,202" path="m1142,15083l1128,15083,1128,15098,1142,15098,1142,15083xe" filled="t" fillcolor="#000000" stroked="f">
                <v:path arrowok="t"/>
                <v:fill/>
              </v:shape>
              <v:shape style="position:absolute;left:1003;top:15050;width:206;height:202" coordorigin="1003,15050" coordsize="206,202" path="m1051,15088l1046,15093,1056,15093,1051,15088xe" filled="t" fillcolor="#000000" stroked="f">
                <v:path arrowok="t"/>
                <v:fill/>
              </v:shape>
              <v:shape style="position:absolute;left:1003;top:15050;width:206;height:202" coordorigin="1003,15050" coordsize="206,202" path="m1205,15069l1070,15069,1070,15083,1205,15083,1205,15069xe" filled="t" fillcolor="#000000" stroked="f">
                <v:path arrowok="t"/>
                <v:fill/>
              </v:shape>
              <v:shape style="position:absolute;left:1003;top:15050;width:206;height:202" coordorigin="1003,15050" coordsize="206,202" path="m1142,15050l1128,15050,1128,15069,1142,15069,1142,15050xe" filled="t" fillcolor="#000000" stroked="f">
                <v:path arrowok="t"/>
                <v:fill/>
              </v:shape>
              <v:shape style="position:absolute;left:1003;top:15050;width:206;height:202" coordorigin="1003,15050" coordsize="206,202" path="m1013,15098l1010,15114,1007,15134,1003,15150,1008,15150,1013,15155,1018,15141,1021,15120,1022,15102,1013,15098xe" filled="t" fillcolor="#000000" stroked="f">
                <v:path arrowok="t"/>
                <v:fill/>
              </v:shape>
            </v:group>
            <v:group style="position:absolute;left:1214;top:15064;width:202;height:187" coordorigin="1214,15064" coordsize="202,187">
              <v:shape style="position:absolute;left:1214;top:15064;width:202;height:187" coordorigin="1214,15064" coordsize="202,187" path="m1325,15150l1296,15150,1309,15169,1306,15189,1300,15204,1289,15217,1273,15229,1253,15242,1262,15251,1316,15211,1324,15175,1325,15150xe" filled="t" fillcolor="#000000" stroked="f">
                <v:path arrowok="t"/>
                <v:fill/>
              </v:shape>
              <v:shape style="position:absolute;left:1214;top:15064;width:202;height:187" coordorigin="1214,15064" coordsize="202,187" path="m1363,15150l1349,15150,1349,15242,1354,15251,1406,15251,1411,15242,1411,15232,1363,15232,1363,15150xe" filled="t" fillcolor="#000000" stroked="f">
                <v:path arrowok="t"/>
                <v:fill/>
              </v:shape>
              <v:shape style="position:absolute;left:1214;top:15064;width:202;height:187" coordorigin="1214,15064" coordsize="202,187" path="m1248,15146l1244,15159,1236,15179,1229,15198,1221,15216,1214,15232,1256,15174,1262,15155,1253,15150,1248,15146xe" filled="t" fillcolor="#000000" stroked="f">
                <v:path arrowok="t"/>
                <v:fill/>
              </v:shape>
              <v:shape style="position:absolute;left:1214;top:15064;width:202;height:187" coordorigin="1214,15064" coordsize="202,187" path="m1406,15198l1402,15198,1402,15218,1397,15222,1397,15232,1411,15232,1416,15222,1416,15203,1411,15203,1406,15198xe" filled="t" fillcolor="#000000" stroked="f">
                <v:path arrowok="t"/>
                <v:fill/>
              </v:shape>
              <v:shape style="position:absolute;left:1214;top:15064;width:202;height:187" coordorigin="1214,15064" coordsize="202,187" path="m1402,15064l1277,15064,1277,15160,1296,15160,1296,15150,1402,15150,1402,15136,1296,15136,1296,15078,1402,15078,1402,15064xe" filled="t" fillcolor="#000000" stroked="f">
                <v:path arrowok="t"/>
                <v:fill/>
              </v:shape>
              <v:shape style="position:absolute;left:1214;top:15064;width:202;height:187" coordorigin="1214,15064" coordsize="202,187" path="m1402,15150l1382,15150,1382,15160,1402,15160,1402,15150xe" filled="t" fillcolor="#000000" stroked="f">
                <v:path arrowok="t"/>
                <v:fill/>
              </v:shape>
              <v:shape style="position:absolute;left:1214;top:15064;width:202;height:187" coordorigin="1214,15064" coordsize="202,187" path="m1402,15078l1382,15078,1382,15136,1402,15136,1402,15078xe" filled="t" fillcolor="#000000" stroked="f">
                <v:path arrowok="t"/>
                <v:fill/>
              </v:shape>
              <v:shape style="position:absolute;left:1214;top:15064;width:202;height:187" coordorigin="1214,15064" coordsize="202,187" path="m1229,15064l1225,15087,1238,15101,1253,15117,1254,15094,1240,15079,1229,15064xe" filled="t" fillcolor="#000000" stroked="f">
                <v:path arrowok="t"/>
                <v:fill/>
              </v:shape>
            </v:group>
            <v:group style="position:absolute;left:1430;top:15064;width:67;height:48" coordorigin="1430,15064" coordsize="67,48">
              <v:shape style="position:absolute;left:1430;top:15064;width:67;height:48" coordorigin="1430,15064" coordsize="67,48" path="m1498,15064l1478,15064,1469,15112,1483,15112,1498,15064xe" filled="t" fillcolor="#000000" stroked="f">
                <v:path arrowok="t"/>
                <v:fill/>
              </v:shape>
              <v:shape style="position:absolute;left:1430;top:15064;width:67;height:48" coordorigin="1430,15064" coordsize="67,48" path="m1464,15064l1445,15064,1430,15112,1445,15112,1464,15064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81.820pt;margin-top:751.97998pt;width:34.840pt;height:11.32pt;mso-position-horizontal-relative:page;mso-position-vertical-relative:page;z-index:-4455" coordorigin="1636,15040" coordsize="697,226">
            <v:group style="position:absolute;left:1646;top:15050;width:178;height:206" coordorigin="1646,15050" coordsize="178,206">
              <v:shape style="position:absolute;left:1646;top:15050;width:178;height:206" coordorigin="1646,15050" coordsize="178,206" path="m1742,15179l1728,15179,1728,15256,1742,15256,1742,15179xe" filled="t" fillcolor="#000000" stroked="f">
                <v:path arrowok="t"/>
                <v:fill/>
              </v:shape>
              <v:shape style="position:absolute;left:1646;top:15050;width:178;height:206" coordorigin="1646,15050" coordsize="178,206" path="m1824,15098l1646,15098,1646,15189,1666,15189,1666,15179,1824,15179,1824,15165,1666,15165,1666,15112,1824,15112,1824,15098xe" filled="t" fillcolor="#000000" stroked="f">
                <v:path arrowok="t"/>
                <v:fill/>
              </v:shape>
              <v:shape style="position:absolute;left:1646;top:15050;width:178;height:206" coordorigin="1646,15050" coordsize="178,206" path="m1824,15179l1810,15179,1810,15189,1824,15189,1824,15179xe" filled="t" fillcolor="#000000" stroked="f">
                <v:path arrowok="t"/>
                <v:fill/>
              </v:shape>
              <v:shape style="position:absolute;left:1646;top:15050;width:178;height:206" coordorigin="1646,15050" coordsize="178,206" path="m1742,15112l1728,15112,1728,15165,1742,15165,1742,15112xe" filled="t" fillcolor="#000000" stroked="f">
                <v:path arrowok="t"/>
                <v:fill/>
              </v:shape>
              <v:shape style="position:absolute;left:1646;top:15050;width:178;height:206" coordorigin="1646,15050" coordsize="178,206" path="m1824,15112l1810,15112,1810,15165,1824,15165,1824,15112xe" filled="t" fillcolor="#000000" stroked="f">
                <v:path arrowok="t"/>
                <v:fill/>
              </v:shape>
              <v:shape style="position:absolute;left:1646;top:15050;width:178;height:206" coordorigin="1646,15050" coordsize="178,206" path="m1742,15050l1728,15050,1728,15098,1742,15098,1742,15050xe" filled="t" fillcolor="#000000" stroked="f">
                <v:path arrowok="t"/>
                <v:fill/>
              </v:shape>
            </v:group>
            <v:group style="position:absolute;left:1843;top:15054;width:206;height:202" coordorigin="1843,15054" coordsize="206,202">
              <v:shape style="position:absolute;left:1843;top:15054;width:206;height:202" coordorigin="1843,15054" coordsize="206,202" path="m1886,15122l1872,15122,1872,15194,1862,15198,1853,15198,1843,15203,1859,15213,1898,15201,1915,15194,1915,15189,1886,15189,1886,15122xe" filled="t" fillcolor="#000000" stroked="f">
                <v:path arrowok="t"/>
                <v:fill/>
              </v:shape>
              <v:shape style="position:absolute;left:1843;top:15054;width:206;height:202" coordorigin="1843,15054" coordsize="206,202" path="m2050,15203l1906,15203,1906,15213,2050,15213,2050,15203xe" filled="t" fillcolor="#000000" stroked="f">
                <v:path arrowok="t"/>
                <v:fill/>
              </v:shape>
              <v:shape style="position:absolute;left:1843;top:15054;width:206;height:202" coordorigin="1843,15054" coordsize="206,202" path="m2026,15098l1925,15098,1925,15203,1939,15203,1939,15189,2026,15189,2026,15174,1939,15174,1939,15160,2026,15160,2026,15150,1939,15150,1939,15136,2026,15136,2026,15126,1939,15126,1939,15112,2026,15112,2026,15098xe" filled="t" fillcolor="#000000" stroked="f">
                <v:path arrowok="t"/>
                <v:fill/>
              </v:shape>
              <v:shape style="position:absolute;left:1843;top:15054;width:206;height:202" coordorigin="1843,15054" coordsize="206,202" path="m2026,15189l2016,15189,2016,15203,2026,15203,2026,15189xe" filled="t" fillcolor="#000000" stroked="f">
                <v:path arrowok="t"/>
                <v:fill/>
              </v:shape>
              <v:shape style="position:absolute;left:1843;top:15054;width:206;height:202" coordorigin="1843,15054" coordsize="206,202" path="m1915,15179l1906,15184,1896,15184,1886,15189,1915,15189,1915,15179xe" filled="t" fillcolor="#000000" stroked="f">
                <v:path arrowok="t"/>
                <v:fill/>
              </v:shape>
              <v:shape style="position:absolute;left:1843;top:15054;width:206;height:202" coordorigin="1843,15054" coordsize="206,202" path="m2026,15160l2016,15160,2016,15174,2026,15174,2026,15160xe" filled="t" fillcolor="#000000" stroked="f">
                <v:path arrowok="t"/>
                <v:fill/>
              </v:shape>
              <v:shape style="position:absolute;left:1843;top:15054;width:206;height:202" coordorigin="1843,15054" coordsize="206,202" path="m2026,15136l2016,15136,2016,15150,2026,15150,2026,15136xe" filled="t" fillcolor="#000000" stroked="f">
                <v:path arrowok="t"/>
                <v:fill/>
              </v:shape>
              <v:shape style="position:absolute;left:1843;top:15054;width:206;height:202" coordorigin="1843,15054" coordsize="206,202" path="m2026,15112l2016,15112,2016,15126,2026,15126,2026,15112xe" filled="t" fillcolor="#000000" stroked="f">
                <v:path arrowok="t"/>
                <v:fill/>
              </v:shape>
              <v:shape style="position:absolute;left:1843;top:15054;width:206;height:202" coordorigin="1843,15054" coordsize="206,202" path="m1910,15107l1848,15107,1848,15122,1910,15122,1910,15107xe" filled="t" fillcolor="#000000" stroked="f">
                <v:path arrowok="t"/>
                <v:fill/>
              </v:shape>
              <v:shape style="position:absolute;left:1843;top:15054;width:206;height:202" coordorigin="1843,15054" coordsize="206,202" path="m1886,15054l1872,15054,1872,15107,1886,15107,1886,15054xe" filled="t" fillcolor="#000000" stroked="f">
                <v:path arrowok="t"/>
                <v:fill/>
              </v:shape>
              <v:shape style="position:absolute;left:1843;top:15054;width:206;height:202" coordorigin="1843,15054" coordsize="206,202" path="m1982,15083l1968,15083,1968,15098,1982,15098,1982,15083xe" filled="t" fillcolor="#000000" stroked="f">
                <v:path arrowok="t"/>
                <v:fill/>
              </v:shape>
              <v:shape style="position:absolute;left:1843;top:15054;width:206;height:202" coordorigin="1843,15054" coordsize="206,202" path="m2045,15069l1910,15069,1910,15083,2045,15083,2045,15069xe" filled="t" fillcolor="#000000" stroked="f">
                <v:path arrowok="t"/>
                <v:fill/>
              </v:shape>
              <v:shape style="position:absolute;left:1843;top:15054;width:206;height:202" coordorigin="1843,15054" coordsize="206,202" path="m1982,15054l1968,15054,1968,15069,1982,15069,1982,15054xe" filled="t" fillcolor="#000000" stroked="f">
                <v:path arrowok="t"/>
                <v:fill/>
              </v:shape>
              <v:shape style="position:absolute;left:1843;top:15054;width:206;height:202" coordorigin="1843,15054" coordsize="206,202" path="m1939,15226l1920,15235,1901,15242,1906,15246,1906,15251,1911,15256,1930,15246,1947,15237,1963,15227,1939,15226xe" filled="t" fillcolor="#000000" stroked="f">
                <v:path arrowok="t"/>
                <v:fill/>
              </v:shape>
              <v:shape style="position:absolute;left:1843;top:15054;width:206;height:202" coordorigin="1843,15054" coordsize="206,202" path="m1997,15218l1987,15227,2006,15237,2024,15246,2040,15256,2035,15236,2016,15227,1997,15218xe" filled="t" fillcolor="#000000" stroked="f">
                <v:path arrowok="t"/>
                <v:fill/>
              </v:shape>
            </v:group>
            <v:group style="position:absolute;left:2054;top:15064;width:192;height:187" coordorigin="2054,15064" coordsize="192,187">
              <v:shape style="position:absolute;left:2054;top:15064;width:192;height:187" coordorigin="2054,15064" coordsize="192,187" path="m2117,15083l2102,15083,2088,15150,2088,15165,2222,15181,2219,15201,2218,15218,2218,15227,2208,15232,2150,15232,2155,15237,2155,15242,2173,15251,2192,15251,2215,15249,2229,15237,2237,15212,2237,15194,2239,15173,2242,15150,2107,15150,2112,15126,2232,15126,2232,15107,2112,15107,2117,15083xe" filled="t" fillcolor="#000000" stroked="f">
                <v:path arrowok="t"/>
                <v:fill/>
              </v:shape>
              <v:shape style="position:absolute;left:2054;top:15064;width:192;height:187" coordorigin="2054,15064" coordsize="192,187" path="m2208,15194l2054,15194,2054,15208,2208,15208,2208,15194xe" filled="t" fillcolor="#000000" stroked="f">
                <v:path arrowok="t"/>
                <v:fill/>
              </v:shape>
              <v:shape style="position:absolute;left:2054;top:15064;width:192;height:187" coordorigin="2054,15064" coordsize="192,187" path="m2246,15064l2064,15064,2064,15102,2078,15102,2078,15078,2246,15078,2246,15064xe" filled="t" fillcolor="#000000" stroked="f">
                <v:path arrowok="t"/>
                <v:fill/>
              </v:shape>
              <v:shape style="position:absolute;left:2054;top:15064;width:192;height:187" coordorigin="2054,15064" coordsize="192,187" path="m2246,15078l2232,15078,2232,15102,2246,15102,2246,15078xe" filled="t" fillcolor="#000000" stroked="f">
                <v:path arrowok="t"/>
                <v:fill/>
              </v:shape>
            </v:group>
            <v:group style="position:absolute;left:2275;top:15198;width:48;height:53" coordorigin="2275,15198" coordsize="48,53">
              <v:shape style="position:absolute;left:2275;top:15198;width:48;height:53" coordorigin="2275,15198" coordsize="48,53" path="m2314,15198l2290,15198,2280,15203,2275,15213,2275,15237,2285,15246,2294,15251,2309,15251,2323,15237,2294,15237,2294,15232,2290,15232,2290,15218,2294,15218,2294,15213,2323,15213,2318,15208,2314,15198xe" filled="t" fillcolor="#000000" stroked="f">
                <v:path arrowok="t"/>
                <v:fill/>
              </v:shape>
              <v:shape style="position:absolute;left:2275;top:15198;width:48;height:53" coordorigin="2275,15198" coordsize="48,53" path="m2323,15213l2304,15213,2309,15218,2309,15232,2304,15237,2323,15237,2323,15213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02.140015pt;margin-top:752.219971pt;width:42.76pt;height:11.08pt;mso-position-horizontal-relative:page;mso-position-vertical-relative:page;z-index:-4454" coordorigin="6043,15044" coordsize="855,222">
            <v:group style="position:absolute;left:6053;top:15054;width:206;height:197" coordorigin="6053,15054" coordsize="206,197">
              <v:shape style="position:absolute;left:6053;top:15054;width:206;height:197" coordorigin="6053,15054" coordsize="206,197" path="m6058,15232l6058,15246,6062,15251,6091,15251,6101,15242,6101,15237,6067,15237,6058,15232xe" filled="t" fillcolor="#000000" stroked="f">
                <v:path arrowok="t"/>
                <v:fill/>
              </v:shape>
              <v:shape style="position:absolute;left:6053;top:15054;width:206;height:197" coordorigin="6053,15054" coordsize="206,197" path="m6234,15230l6192,15230,6209,15238,6228,15246,6250,15251,6254,15246,6254,15242,6259,15237,6237,15231,6234,15230xe" filled="t" fillcolor="#000000" stroked="f">
                <v:path arrowok="t"/>
                <v:fill/>
              </v:shape>
              <v:shape style="position:absolute;left:6053;top:15054;width:206;height:197" coordorigin="6053,15054" coordsize="206,197" path="m6240,15146l6134,15146,6134,15160,6141,15165,6150,15184,6159,15201,6167,15218,6150,15228,6131,15236,6110,15242,6115,15242,6115,15246,6135,15250,6154,15243,6173,15236,6192,15230,6234,15230,6219,15223,6206,15208,6218,15196,6176,15196,6165,15179,6158,15160,6240,15160,6240,15146xe" filled="t" fillcolor="#000000" stroked="f">
                <v:path arrowok="t"/>
                <v:fill/>
              </v:shape>
              <v:shape style="position:absolute;left:6053;top:15054;width:206;height:197" coordorigin="6053,15054" coordsize="206,197" path="m6101,15170l6086,15170,6086,15232,6082,15237,6101,15237,6101,15170xe" filled="t" fillcolor="#000000" stroked="f">
                <v:path arrowok="t"/>
                <v:fill/>
              </v:shape>
              <v:shape style="position:absolute;left:6053;top:15054;width:206;height:197" coordorigin="6053,15054" coordsize="206,197" path="m6240,15160l6221,15160,6212,15176,6198,15189,6176,15196,6218,15196,6220,15194,6231,15178,6240,15160xe" filled="t" fillcolor="#000000" stroked="f">
                <v:path arrowok="t"/>
                <v:fill/>
              </v:shape>
              <v:shape style="position:absolute;left:6053;top:15054;width:206;height:197" coordorigin="6053,15054" coordsize="206,197" path="m6106,15160l6053,15160,6058,15179,6067,15174,6077,15174,6086,15170,6101,15170,6101,15165,6106,15160xe" filled="t" fillcolor="#000000" stroked="f">
                <v:path arrowok="t"/>
                <v:fill/>
              </v:shape>
              <v:shape style="position:absolute;left:6053;top:15054;width:206;height:197" coordorigin="6053,15054" coordsize="206,197" path="m6101,15107l6086,15107,6086,15155,6072,15155,6062,15160,6115,15160,6120,15155,6120,15150,6101,15150,6101,15107xe" filled="t" fillcolor="#000000" stroked="f">
                <v:path arrowok="t"/>
                <v:fill/>
              </v:shape>
              <v:shape style="position:absolute;left:6053;top:15054;width:206;height:197" coordorigin="6053,15054" coordsize="206,197" path="m6120,15141l6115,15146,6106,15146,6101,15150,6120,15150,6120,15141xe" filled="t" fillcolor="#000000" stroked="f">
                <v:path arrowok="t"/>
                <v:fill/>
              </v:shape>
              <v:shape style="position:absolute;left:6053;top:15054;width:206;height:197" coordorigin="6053,15054" coordsize="206,197" path="m6226,15064l6149,15064,6146,15102,6137,15119,6120,15131,6125,15136,6130,15136,6138,15139,6152,15126,6160,15107,6163,15083,6163,15078,6226,15078,6226,15064xe" filled="t" fillcolor="#000000" stroked="f">
                <v:path arrowok="t"/>
                <v:fill/>
              </v:shape>
              <v:shape style="position:absolute;left:6053;top:15054;width:206;height:197" coordorigin="6053,15054" coordsize="206,197" path="m6226,15078l6211,15078,6211,15122,6216,15131,6254,15131,6254,15126,6259,15122,6259,15117,6230,15117,6226,15112,6226,15078xe" filled="t" fillcolor="#000000" stroked="f">
                <v:path arrowok="t"/>
                <v:fill/>
              </v:shape>
              <v:shape style="position:absolute;left:6053;top:15054;width:206;height:197" coordorigin="6053,15054" coordsize="206,197" path="m6125,15093l6058,15093,6058,15107,6125,15107,6125,15093xe" filled="t" fillcolor="#000000" stroked="f">
                <v:path arrowok="t"/>
                <v:fill/>
              </v:shape>
              <v:shape style="position:absolute;left:6053;top:15054;width:206;height:197" coordorigin="6053,15054" coordsize="206,197" path="m6101,15054l6086,15054,6086,15093,6101,15093,6101,15054xe" filled="t" fillcolor="#000000" stroked="f">
                <v:path arrowok="t"/>
                <v:fill/>
              </v:shape>
            </v:group>
            <v:group style="position:absolute;left:6264;top:15054;width:202;height:197" coordorigin="6264,15054" coordsize="202,197">
              <v:shape style="position:absolute;left:6264;top:15054;width:202;height:197" coordorigin="6264,15054" coordsize="202,197" path="m6322,15136l6312,15141,6298,15141,6298,15251,6312,15251,6312,15146,6334,15146,6331,15141,6322,15136xe" filled="t" fillcolor="#000000" stroked="f">
                <v:path arrowok="t"/>
                <v:fill/>
              </v:shape>
              <v:shape style="position:absolute;left:6264;top:15054;width:202;height:197" coordorigin="6264,15054" coordsize="202,197" path="m6365,15232l6355,15232,6360,15242,6360,15251,6403,15251,6408,15242,6408,15237,6374,15237,6365,15232xe" filled="t" fillcolor="#000000" stroked="f">
                <v:path arrowok="t"/>
                <v:fill/>
              </v:shape>
              <v:shape style="position:absolute;left:6264;top:15054;width:202;height:197" coordorigin="6264,15054" coordsize="202,197" path="m6408,15141l6394,15141,6394,15232,6389,15237,6408,15237,6408,15141xe" filled="t" fillcolor="#000000" stroked="f">
                <v:path arrowok="t"/>
                <v:fill/>
              </v:shape>
              <v:shape style="position:absolute;left:6264;top:15054;width:202;height:197" coordorigin="6264,15054" coordsize="202,197" path="m6437,15160l6422,15165,6431,15179,6440,15196,6448,15214,6456,15232,6466,15214,6457,15197,6448,15179,6437,15160xe" filled="t" fillcolor="#000000" stroked="f">
                <v:path arrowok="t"/>
                <v:fill/>
              </v:shape>
              <v:shape style="position:absolute;left:6264;top:15054;width:202;height:197" coordorigin="6264,15054" coordsize="202,197" path="m6360,15160l6354,15171,6344,15191,6335,15208,6326,15222,6331,15227,6336,15227,6347,15220,6355,15202,6364,15184,6374,15165,6360,15160xe" filled="t" fillcolor="#000000" stroked="f">
                <v:path arrowok="t"/>
                <v:fill/>
              </v:shape>
              <v:shape style="position:absolute;left:6264;top:15054;width:202;height:197" coordorigin="6264,15054" coordsize="202,197" path="m6341,15093l6264,15093,6264,15107,6290,15125,6283,15143,6274,15161,6264,15179,6264,15179,6269,15184,6269,15194,6272,15195,6282,15180,6290,15162,6298,15141,6312,15141,6312,15107,6341,15107,6341,15093xe" filled="t" fillcolor="#000000" stroked="f">
                <v:path arrowok="t"/>
                <v:fill/>
              </v:shape>
              <v:shape style="position:absolute;left:6264;top:15054;width:202;height:197" coordorigin="6264,15054" coordsize="202,197" path="m6334,15146l6312,15146,6331,15165,6346,15155,6336,15150,6334,15146xe" filled="t" fillcolor="#000000" stroked="f">
                <v:path arrowok="t"/>
                <v:fill/>
              </v:shape>
              <v:shape style="position:absolute;left:6264;top:15054;width:202;height:197" coordorigin="6264,15054" coordsize="202,197" path="m6466,15126l6341,15126,6341,15141,6466,15141,6466,15126xe" filled="t" fillcolor="#000000" stroked="f">
                <v:path arrowok="t"/>
                <v:fill/>
              </v:shape>
              <v:shape style="position:absolute;left:6264;top:15054;width:202;height:197" coordorigin="6264,15054" coordsize="202,197" path="m6312,15054l6298,15054,6298,15093,6312,15093,6312,15054xe" filled="t" fillcolor="#000000" stroked="f">
                <v:path arrowok="t"/>
                <v:fill/>
              </v:shape>
              <v:shape style="position:absolute;left:6264;top:15054;width:202;height:197" coordorigin="6264,15054" coordsize="202,197" path="m6456,15064l6350,15064,6350,15078,6456,15078,6456,15064xe" filled="t" fillcolor="#000000" stroked="f">
                <v:path arrowok="t"/>
                <v:fill/>
              </v:shape>
            </v:group>
            <v:group style="position:absolute;left:6475;top:15054;width:202;height:202" coordorigin="6475,15054" coordsize="202,202">
              <v:shape style="position:absolute;left:6475;top:15054;width:202;height:202" coordorigin="6475,15054" coordsize="202,202" path="m6667,15064l6552,15064,6552,15256,6571,15256,6571,15150,6667,15150,6667,15136,6571,15136,6571,15078,6667,15078,6667,15064xe" filled="t" fillcolor="#000000" stroked="f">
                <v:path arrowok="t"/>
                <v:fill/>
              </v:shape>
              <v:shape style="position:absolute;left:6475;top:15054;width:202;height:202" coordorigin="6475,15054" coordsize="202,202" path="m6595,15150l6571,15150,6583,15161,6589,15180,6597,15198,6604,15218,6589,15230,6571,15242,6571,15246,6576,15251,6594,15242,6612,15234,6631,15229,6663,15229,6652,15221,6640,15204,6641,15203,6624,15203,6611,15187,6602,15169,6595,15150xe" filled="t" fillcolor="#000000" stroked="f">
                <v:path arrowok="t"/>
                <v:fill/>
              </v:shape>
              <v:shape style="position:absolute;left:6475;top:15054;width:202;height:202" coordorigin="6475,15054" coordsize="202,202" path="m6663,15229l6631,15229,6647,15240,6667,15251,6677,15242,6668,15232,6663,15229xe" filled="t" fillcolor="#000000" stroked="f">
                <v:path arrowok="t"/>
                <v:fill/>
              </v:shape>
              <v:shape style="position:absolute;left:6475;top:15054;width:202;height:202" coordorigin="6475,15054" coordsize="202,202" path="m6667,15150l6653,15150,6646,15169,6637,15187,6624,15203,6641,15203,6652,15187,6661,15170,6667,15150xe" filled="t" fillcolor="#000000" stroked="f">
                <v:path arrowok="t"/>
                <v:fill/>
              </v:shape>
              <v:shape style="position:absolute;left:6475;top:15054;width:202;height:202" coordorigin="6475,15054" coordsize="202,202" path="m6610,15102l6595,15102,6600,15107,6600,15122,6635,15122,6655,15114,6658,15107,6624,15107,6610,15102xe" filled="t" fillcolor="#000000" stroked="f">
                <v:path arrowok="t"/>
                <v:fill/>
              </v:shape>
              <v:shape style="position:absolute;left:6475;top:15054;width:202;height:202" coordorigin="6475,15054" coordsize="202,202" path="m6667,15078l6648,15078,6648,15102,6643,15107,6658,15107,6662,15093,6667,15088,6667,15078xe" filled="t" fillcolor="#000000" stroked="f">
                <v:path arrowok="t"/>
                <v:fill/>
              </v:shape>
              <v:shape style="position:absolute;left:6475;top:15054;width:202;height:202" coordorigin="6475,15054" coordsize="202,202" path="m6480,15232l6480,15251,6514,15251,6518,15242,6518,15237,6485,15237,6480,15232xe" filled="t" fillcolor="#000000" stroked="f">
                <v:path arrowok="t"/>
                <v:fill/>
              </v:shape>
              <v:shape style="position:absolute;left:6475;top:15054;width:202;height:202" coordorigin="6475,15054" coordsize="202,202" path="m6518,15170l6504,15170,6504,15237,6518,15237,6518,15170xe" filled="t" fillcolor="#000000" stroked="f">
                <v:path arrowok="t"/>
                <v:fill/>
              </v:shape>
              <v:shape style="position:absolute;left:6475;top:15054;width:202;height:202" coordorigin="6475,15054" coordsize="202,202" path="m6528,15160l6475,15160,6475,15179,6494,15170,6518,15170,6518,15165,6528,15160xe" filled="t" fillcolor="#000000" stroked="f">
                <v:path arrowok="t"/>
                <v:fill/>
              </v:shape>
              <v:shape style="position:absolute;left:6475;top:15054;width:202;height:202" coordorigin="6475,15054" coordsize="202,202" path="m6518,15107l6504,15107,6504,15150,6485,15160,6538,15160,6547,15155,6547,15150,6542,15146,6518,15146,6518,15107xe" filled="t" fillcolor="#000000" stroked="f">
                <v:path arrowok="t"/>
                <v:fill/>
              </v:shape>
              <v:shape style="position:absolute;left:6475;top:15054;width:202;height:202" coordorigin="6475,15054" coordsize="202,202" path="m6542,15141l6538,15141,6528,15146,6542,15146,6542,15141xe" filled="t" fillcolor="#000000" stroked="f">
                <v:path arrowok="t"/>
                <v:fill/>
              </v:shape>
              <v:shape style="position:absolute;left:6475;top:15054;width:202;height:202" coordorigin="6475,15054" coordsize="202,202" path="m6547,15093l6480,15093,6480,15107,6547,15107,6547,15093xe" filled="t" fillcolor="#000000" stroked="f">
                <v:path arrowok="t"/>
                <v:fill/>
              </v:shape>
              <v:shape style="position:absolute;left:6475;top:15054;width:202;height:202" coordorigin="6475,15054" coordsize="202,202" path="m6518,15054l6504,15054,6504,15093,6518,15093,6518,15054xe" filled="t" fillcolor="#000000" stroked="f">
                <v:path arrowok="t"/>
                <v:fill/>
              </v:shape>
            </v:group>
            <v:group style="position:absolute;left:6686;top:15054;width:202;height:202" coordorigin="6686,15054" coordsize="202,202">
              <v:shape style="position:absolute;left:6686;top:15054;width:202;height:202" coordorigin="6686,15054" coordsize="202,202" path="m6731,15136l6710,15136,6710,15256,6730,15256,6731,15136xe" filled="t" fillcolor="#000000" stroked="f">
                <v:path arrowok="t"/>
                <v:fill/>
              </v:shape>
              <v:shape style="position:absolute;left:6686;top:15054;width:202;height:202" coordorigin="6686,15054" coordsize="202,202" path="m6850,15131l6835,15131,6835,15256,6850,15256,6850,15131xe" filled="t" fillcolor="#000000" stroked="f">
                <v:path arrowok="t"/>
                <v:fill/>
              </v:shape>
              <v:shape style="position:absolute;left:6686;top:15054;width:202;height:202" coordorigin="6686,15054" coordsize="202,202" path="m6792,15131l6773,15131,6773,15172,6770,15193,6764,15212,6756,15230,6744,15246,6749,15246,6790,15187,6792,15165,6792,15131xe" filled="t" fillcolor="#000000" stroked="f">
                <v:path arrowok="t"/>
                <v:fill/>
              </v:shape>
              <v:shape style="position:absolute;left:6686;top:15054;width:202;height:202" coordorigin="6686,15054" coordsize="202,202" path="m6744,15059l6726,15064,6718,15085,6710,15104,6702,15122,6694,15139,6686,15155,6686,15165,6693,15172,6703,15156,6710,15136,6731,15136,6731,15097,6744,15059xe" filled="t" fillcolor="#000000" stroked="f">
                <v:path arrowok="t"/>
                <v:fill/>
              </v:shape>
              <v:shape style="position:absolute;left:6686;top:15054;width:202;height:202" coordorigin="6686,15054" coordsize="202,202" path="m6826,15054l6797,15070,6785,15086,6772,15101,6756,15114,6739,15126,6739,15131,6744,15136,6759,15134,6775,15120,6804,15094,6819,15083,6838,15083,6833,15077,6821,15059,6826,15054xe" filled="t" fillcolor="#000000" stroked="f">
                <v:path arrowok="t"/>
                <v:fill/>
              </v:shape>
              <v:shape style="position:absolute;left:6686;top:15054;width:202;height:202" coordorigin="6686,15054" coordsize="202,202" path="m6838,15083l6819,15083,6832,15098,6845,15112,6861,15125,6878,15136,6888,15126,6877,15117,6861,15107,6847,15093,6838,15083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48.722321pt;margin-top:753.440002pt;width:2.877679pt;height:9.6pt;mso-position-horizontal-relative:page;mso-position-vertical-relative:page;z-index:-4453" coordorigin="6974,15069" coordsize="58,192">
            <v:shape style="position:absolute;left:6974;top:15069;width:58;height:192" coordorigin="6974,15069" coordsize="58,192" path="m7032,15069l6980,15125,6974,15169,6977,15190,6982,15210,6990,15229,7000,15246,7013,15261,7027,15256,7016,15241,7006,15224,6999,15205,6995,15184,6994,15161,6996,15140,7001,15121,7009,15103,7019,15086,7032,15069xe" filled="t" fillcolor="#00000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355.200012pt;margin-top:753.200012pt;width:10.32pt;height:9.213977pt;mso-position-horizontal-relative:page;mso-position-vertical-relative:page;z-index:-4452" coordorigin="7104,15064" coordsize="206,184">
            <v:shape style="position:absolute;left:7104;top:15064;width:206;height:184" coordorigin="7104,15064" coordsize="206,184" path="m7181,15141l7166,15141,7165,15170,7160,15190,7152,15204,7142,15217,7126,15229,7104,15242,7109,15242,7114,15246,7131,15248,7148,15236,7180,15170,7181,15146,7181,15141xe" filled="t" fillcolor="#000000" stroked="f">
              <v:path arrowok="t"/>
              <v:fill/>
            </v:shape>
            <v:shape style="position:absolute;left:7104;top:15064;width:206;height:184" coordorigin="7104,15064" coordsize="206,184" path="m7243,15141l7224,15141,7224,15237,7234,15246,7291,15246,7301,15242,7304,15232,7248,15232,7243,15227,7243,15141xe" filled="t" fillcolor="#000000" stroked="f">
              <v:path arrowok="t"/>
              <v:fill/>
            </v:shape>
            <v:shape style="position:absolute;left:7104;top:15064;width:206;height:184" coordorigin="7104,15064" coordsize="206,184" path="m7291,15189l7291,15213,7286,15218,7286,15227,7282,15232,7304,15232,7306,15227,7306,15218,7310,15208,7310,15194,7296,15194,7291,15189xe" filled="t" fillcolor="#000000" stroked="f">
              <v:path arrowok="t"/>
              <v:fill/>
            </v:shape>
            <v:shape style="position:absolute;left:7104;top:15064;width:206;height:184" coordorigin="7104,15064" coordsize="206,184" path="m7306,15126l7109,15126,7109,15141,7306,15141,7306,15126xe" filled="t" fillcolor="#000000" stroked="f">
              <v:path arrowok="t"/>
              <v:fill/>
            </v:shape>
            <v:shape style="position:absolute;left:7104;top:15064;width:206;height:184" coordorigin="7104,15064" coordsize="206,184" path="m7286,15064l7128,15064,7128,15083,7286,15083,7286,15064xe" filled="t" fillcolor="#00000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369.119995pt;margin-top:753.440002pt;width:2.877679pt;height:9.6pt;mso-position-horizontal-relative:page;mso-position-vertical-relative:page;z-index:-4451" coordorigin="7382,15069" coordsize="58,192">
            <v:shape style="position:absolute;left:7382;top:15069;width:58;height:192" coordorigin="7382,15069" coordsize="58,192" path="m7402,15069l7387,15074,7399,15089,7408,15106,7415,15125,7419,15146,7421,15169,7419,15190,7414,15210,7406,15229,7395,15246,7382,15261,7402,15261,7434,15205,7440,15161,7438,15140,7433,15119,7425,15101,7414,15084,7402,15069xe" filled="t" fillcolor="#00000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377.237946pt;margin-top:760.159973pt;width:1.962069pt;height:2.4pt;mso-position-horizontal-relative:page;mso-position-vertical-relative:page;z-index:-4450" coordorigin="7545,15203" coordsize="39,48">
            <v:shape style="position:absolute;left:7545;top:15203;width:39;height:48" coordorigin="7545,15203" coordsize="39,48" path="m7546,15203l7545,15224,7559,15238,7574,15251,7584,15242,7576,15233,7563,15219,7546,15203xe" filled="t" fillcolor="#000000" stroked="f">
              <v:path arrowok="t"/>
              <v:fill/>
            </v:shape>
            <w10:wrap type="none"/>
          </v:group>
        </w:pict>
      </w:r>
      <w:r>
        <w:rPr/>
        <w:pict>
          <v:shape style="position:absolute;margin-left:386.380005pt;margin-top:751.97998pt;width:102.370071pt;height:11.625pt;mso-position-horizontal-relative:page;mso-position-vertical-relative:page;z-index:-4449" type="#_x0000_t75">
            <v:imagedata r:id="rId174" o:title=""/>
          </v:shape>
        </w:pict>
      </w:r>
      <w:r>
        <w:rPr/>
        <w:pict>
          <v:group style="position:absolute;margin-left:492.944275pt;margin-top:760.159973pt;width:2.175718pt;height:2.4pt;mso-position-horizontal-relative:page;mso-position-vertical-relative:page;z-index:-4448" coordorigin="9859,15203" coordsize="44,48">
            <v:shape style="position:absolute;left:9859;top:15203;width:44;height:48" coordorigin="9859,15203" coordsize="44,48" path="m9864,15203l9859,15224,9875,15238,9888,15251,9902,15242,9864,15203xe" filled="t" fillcolor="#00000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502.059998pt;margin-top:751.97998pt;width:53.56pt;height:11.32pt;mso-position-horizontal-relative:page;mso-position-vertical-relative:page;z-index:-4447" coordorigin="10041,15040" coordsize="1071,226">
            <v:group style="position:absolute;left:10051;top:15050;width:202;height:202" coordorigin="10051,15050" coordsize="202,202">
              <v:shape style="position:absolute;left:10051;top:15050;width:202;height:202" coordorigin="10051,15050" coordsize="202,202" path="m10200,15174l10186,15174,10186,15232,10181,15237,10152,15237,10152,15251,10190,15251,10200,15242,10200,15174xe" filled="t" fillcolor="#000000" stroked="f">
                <v:path arrowok="t"/>
                <v:fill/>
              </v:shape>
              <v:shape style="position:absolute;left:10051;top:15050;width:202;height:202" coordorigin="10051,15050" coordsize="202,202" path="m10110,15214l10089,15218,10069,15221,10051,15222,10061,15240,10083,15234,10102,15231,10118,15227,10118,15218,10110,15214xe" filled="t" fillcolor="#000000" stroked="f">
                <v:path arrowok="t"/>
                <v:fill/>
              </v:shape>
              <v:shape style="position:absolute;left:10051;top:15050;width:202;height:202" coordorigin="10051,15050" coordsize="202,202" path="m10147,15184l10143,15198,10134,15216,10123,15232,10128,15237,10133,15237,10145,15227,10153,15208,10162,15189,10147,15184xe" filled="t" fillcolor="#000000" stroked="f">
                <v:path arrowok="t"/>
                <v:fill/>
              </v:shape>
              <v:shape style="position:absolute;left:10051;top:15050;width:202;height:202" coordorigin="10051,15050" coordsize="202,202" path="m10229,15184l10214,15194,10221,15202,10232,15219,10243,15237,10249,15217,10239,15200,10229,15184xe" filled="t" fillcolor="#000000" stroked="f">
                <v:path arrowok="t"/>
                <v:fill/>
              </v:shape>
              <v:shape style="position:absolute;left:10051;top:15050;width:202;height:202" coordorigin="10051,15050" coordsize="202,202" path="m10090,15057l10081,15076,10071,15093,10061,15110,10051,15126,10056,15136,10075,15136,10078,15146,10056,15179,10074,15190,10094,15188,10114,15184,10114,15179,10118,15174,10075,15174,10081,15168,10093,15154,10104,15138,10115,15122,10080,15122,10078,15111,10088,15095,10098,15078,10109,15059,10090,15057xe" filled="t" fillcolor="#000000" stroked="f">
                <v:path arrowok="t"/>
                <v:fill/>
              </v:shape>
              <v:shape style="position:absolute;left:10051;top:15050;width:202;height:202" coordorigin="10051,15050" coordsize="202,202" path="m10115,15170l10095,15172,10075,15174,10118,15174,10115,15170xe" filled="t" fillcolor="#000000" stroked="f">
                <v:path arrowok="t"/>
                <v:fill/>
              </v:shape>
              <v:shape style="position:absolute;left:10051;top:15050;width:202;height:202" coordorigin="10051,15050" coordsize="202,202" path="m10253,15160l10128,15160,10128,15174,10253,15174,10253,15160xe" filled="t" fillcolor="#000000" stroked="f">
                <v:path arrowok="t"/>
                <v:fill/>
              </v:shape>
              <v:shape style="position:absolute;left:10051;top:15050;width:202;height:202" coordorigin="10051,15050" coordsize="202,202" path="m10243,15122l10138,15122,10138,15131,10243,15131,10243,15122xe" filled="t" fillcolor="#000000" stroked="f">
                <v:path arrowok="t"/>
                <v:fill/>
              </v:shape>
              <v:shape style="position:absolute;left:10051;top:15050;width:202;height:202" coordorigin="10051,15050" coordsize="202,202" path="m10114,15093l10104,15102,10094,15122,10115,15122,10128,15102,10114,15093xe" filled="t" fillcolor="#000000" stroked="f">
                <v:path arrowok="t"/>
                <v:fill/>
              </v:shape>
              <v:shape style="position:absolute;left:10051;top:15050;width:202;height:202" coordorigin="10051,15050" coordsize="202,202" path="m10253,15078l10133,15078,10133,15112,10147,15112,10147,15093,10253,15093,10253,15078xe" filled="t" fillcolor="#000000" stroked="f">
                <v:path arrowok="t"/>
                <v:fill/>
              </v:shape>
              <v:shape style="position:absolute;left:10051;top:15050;width:202;height:202" coordorigin="10051,15050" coordsize="202,202" path="m10253,15093l10238,15093,10238,15112,10253,15112,10253,15093xe" filled="t" fillcolor="#000000" stroked="f">
                <v:path arrowok="t"/>
                <v:fill/>
              </v:shape>
              <v:shape style="position:absolute;left:10051;top:15050;width:202;height:202" coordorigin="10051,15050" coordsize="202,202" path="m10186,15050l10171,15059,10181,15069,10186,15078,10190,15078,10200,15074,10195,15064,10190,15059,10186,15050xe" filled="t" fillcolor="#000000" stroked="f">
                <v:path arrowok="t"/>
                <v:fill/>
              </v:shape>
            </v:group>
            <v:group style="position:absolute;left:10262;top:15054;width:202;height:202" coordorigin="10262,15054" coordsize="202,202">
              <v:shape style="position:absolute;left:10262;top:15054;width:202;height:202" coordorigin="10262,15054" coordsize="202,202" path="m10440,15165l10291,15165,10291,15256,10310,15256,10310,15242,10440,15242,10440,15227,10310,15227,10310,15179,10440,15179,10440,15165xe" filled="t" fillcolor="#000000" stroked="f">
                <v:path arrowok="t"/>
                <v:fill/>
              </v:shape>
              <v:shape style="position:absolute;left:10262;top:15054;width:202;height:202" coordorigin="10262,15054" coordsize="202,202" path="m10440,15242l10426,15242,10426,15256,10440,15256,10440,15242xe" filled="t" fillcolor="#000000" stroked="f">
                <v:path arrowok="t"/>
                <v:fill/>
              </v:shape>
              <v:shape style="position:absolute;left:10262;top:15054;width:202;height:202" coordorigin="10262,15054" coordsize="202,202" path="m10440,15179l10426,15179,10426,15227,10440,15227,10440,15179xe" filled="t" fillcolor="#000000" stroked="f">
                <v:path arrowok="t"/>
                <v:fill/>
              </v:shape>
              <v:shape style="position:absolute;left:10262;top:15054;width:202;height:202" coordorigin="10262,15054" coordsize="202,202" path="m10378,15054l10357,15056,10344,15070,10330,15084,10315,15097,10298,15110,10281,15121,10262,15131,10267,15136,10267,15141,10272,15146,10291,15136,10301,15126,10457,15126,10454,15122,10426,15122,10320,15114,10335,15101,10350,15087,10363,15074,10386,15074,10373,15059,10378,15054xe" filled="t" fillcolor="#000000" stroked="f">
                <v:path arrowok="t"/>
                <v:fill/>
              </v:shape>
              <v:shape style="position:absolute;left:10262;top:15054;width:202;height:202" coordorigin="10262,15054" coordsize="202,202" path="m10457,15126l10426,15126,10440,15131,10450,15141,10459,15146,10464,15141,10464,15136,10457,15126xe" filled="t" fillcolor="#000000" stroked="f">
                <v:path arrowok="t"/>
                <v:fill/>
              </v:shape>
              <v:shape style="position:absolute;left:10262;top:15054;width:202;height:202" coordorigin="10262,15054" coordsize="202,202" path="m10426,15126l10301,15126,10301,15136,10426,15136,10426,15126xe" filled="t" fillcolor="#000000" stroked="f">
                <v:path arrowok="t"/>
                <v:fill/>
              </v:shape>
              <v:shape style="position:absolute;left:10262;top:15054;width:202;height:202" coordorigin="10262,15054" coordsize="202,202" path="m10386,15074l10363,15074,10374,15087,10389,15099,10405,15111,10426,15122,10454,15122,10452,15119,10434,15110,10417,15099,10401,15087,10386,15074xe" filled="t" fillcolor="#000000" stroked="f">
                <v:path arrowok="t"/>
                <v:fill/>
              </v:shape>
            </v:group>
            <v:group style="position:absolute;left:10478;top:15054;width:202;height:197" coordorigin="10478,15054" coordsize="202,197">
              <v:shape style="position:absolute;left:10478;top:15054;width:202;height:197" coordorigin="10478,15054" coordsize="202,197" path="m10613,15174l10598,15174,10598,15251,10613,15251,10613,15174xe" filled="t" fillcolor="#000000" stroked="f">
                <v:path arrowok="t"/>
                <v:fill/>
              </v:shape>
              <v:shape style="position:absolute;left:10478;top:15054;width:202;height:197" coordorigin="10478,15054" coordsize="202,197" path="m10517,15122l10478,15122,10478,15136,10502,15136,10502,15222,10493,15232,10512,15240,10546,15218,10517,15218,10517,15122xe" filled="t" fillcolor="#000000" stroked="f">
                <v:path arrowok="t"/>
                <v:fill/>
              </v:shape>
              <v:shape style="position:absolute;left:10478;top:15054;width:202;height:197" coordorigin="10478,15054" coordsize="202,197" path="m10546,15198l10536,15203,10526,15213,10517,15218,10546,15218,10546,15198xe" filled="t" fillcolor="#000000" stroked="f">
                <v:path arrowok="t"/>
                <v:fill/>
              </v:shape>
              <v:shape style="position:absolute;left:10478;top:15054;width:202;height:197" coordorigin="10478,15054" coordsize="202,197" path="m10680,15160l10531,15160,10531,15174,10680,15174,10680,15160xe" filled="t" fillcolor="#000000" stroked="f">
                <v:path arrowok="t"/>
                <v:fill/>
              </v:shape>
              <v:shape style="position:absolute;left:10478;top:15054;width:202;height:197" coordorigin="10478,15054" coordsize="202,197" path="m10613,15078l10598,15078,10598,15160,10613,15160,10613,15078xe" filled="t" fillcolor="#000000" stroked="f">
                <v:path arrowok="t"/>
                <v:fill/>
              </v:shape>
              <v:shape style="position:absolute;left:10478;top:15054;width:202;height:197" coordorigin="10478,15054" coordsize="202,197" path="m10555,15093l10541,15102,10546,15111,10555,15128,10565,15146,10576,15128,10567,15110,10555,15093xe" filled="t" fillcolor="#000000" stroked="f">
                <v:path arrowok="t"/>
                <v:fill/>
              </v:shape>
              <v:shape style="position:absolute;left:10478;top:15054;width:202;height:197" coordorigin="10478,15054" coordsize="202,197" path="m10670,15102l10649,15105,10638,15123,10627,15136,10648,15136,10670,15102xe" filled="t" fillcolor="#000000" stroked="f">
                <v:path arrowok="t"/>
                <v:fill/>
              </v:shape>
              <v:shape style="position:absolute;left:10478;top:15054;width:202;height:197" coordorigin="10478,15054" coordsize="202,197" path="m10498,15054l10492,15073,10505,15087,10517,15102,10527,15085,10514,15072,10498,15054xe" filled="t" fillcolor="#000000" stroked="f">
                <v:path arrowok="t"/>
                <v:fill/>
              </v:shape>
              <v:shape style="position:absolute;left:10478;top:15054;width:202;height:197" coordorigin="10478,15054" coordsize="202,197" path="m10670,15064l10541,15064,10541,15078,10670,15078,10670,15064xe" filled="t" fillcolor="#000000" stroked="f">
                <v:path arrowok="t"/>
                <v:fill/>
              </v:shape>
            </v:group>
            <v:group style="position:absolute;left:10685;top:15054;width:202;height:197" coordorigin="10685,15054" coordsize="202,197">
              <v:shape style="position:absolute;left:10685;top:15054;width:202;height:197" coordorigin="10685,15054" coordsize="202,197" path="m10742,15136l10733,15141,10718,15141,10718,15251,10733,15251,10733,15146,10754,15146,10752,15141,10742,15136xe" filled="t" fillcolor="#000000" stroked="f">
                <v:path arrowok="t"/>
                <v:fill/>
              </v:shape>
              <v:shape style="position:absolute;left:10685;top:15054;width:202;height:197" coordorigin="10685,15054" coordsize="202,197" path="m10786,15232l10776,15232,10781,15242,10781,15251,10824,15251,10834,15242,10834,15237,10795,15237,10786,15232xe" filled="t" fillcolor="#000000" stroked="f">
                <v:path arrowok="t"/>
                <v:fill/>
              </v:shape>
              <v:shape style="position:absolute;left:10685;top:15054;width:202;height:197" coordorigin="10685,15054" coordsize="202,197" path="m10834,15141l10814,15141,10814,15237,10834,15237,10834,15141xe" filled="t" fillcolor="#000000" stroked="f">
                <v:path arrowok="t"/>
                <v:fill/>
              </v:shape>
              <v:shape style="position:absolute;left:10685;top:15054;width:202;height:197" coordorigin="10685,15054" coordsize="202,197" path="m10858,15160l10843,15165,10852,15179,10861,15196,10869,15214,10877,15232,10887,15214,10878,15197,10869,15179,10858,15160xe" filled="t" fillcolor="#000000" stroked="f">
                <v:path arrowok="t"/>
                <v:fill/>
              </v:shape>
              <v:shape style="position:absolute;left:10685;top:15054;width:202;height:197" coordorigin="10685,15054" coordsize="202,197" path="m10781,15160l10774,15171,10764,15191,10755,15208,10747,15222,10752,15227,10757,15227,10768,15220,10777,15202,10787,15184,10795,15165,10781,15160xe" filled="t" fillcolor="#000000" stroked="f">
                <v:path arrowok="t"/>
                <v:fill/>
              </v:shape>
              <v:shape style="position:absolute;left:10685;top:15054;width:202;height:197" coordorigin="10685,15054" coordsize="202,197" path="m10762,15093l10685,15093,10685,15107,10711,15125,10704,15143,10695,15161,10685,15179,10685,15179,10689,15184,10690,15194,10695,15197,10703,15181,10710,15162,10718,15141,10733,15141,10733,15107,10762,15107,10762,15093xe" filled="t" fillcolor="#000000" stroked="f">
                <v:path arrowok="t"/>
                <v:fill/>
              </v:shape>
              <v:shape style="position:absolute;left:10685;top:15054;width:202;height:197" coordorigin="10685,15054" coordsize="202,197" path="m10754,15146l10733,15146,10742,15150,10747,15160,10752,15165,10766,15155,10757,15150,10754,15146xe" filled="t" fillcolor="#000000" stroked="f">
                <v:path arrowok="t"/>
                <v:fill/>
              </v:shape>
              <v:shape style="position:absolute;left:10685;top:15054;width:202;height:197" coordorigin="10685,15054" coordsize="202,197" path="m10886,15126l10762,15126,10762,15141,10886,15141,10886,15126xe" filled="t" fillcolor="#000000" stroked="f">
                <v:path arrowok="t"/>
                <v:fill/>
              </v:shape>
              <v:shape style="position:absolute;left:10685;top:15054;width:202;height:197" coordorigin="10685,15054" coordsize="202,197" path="m10733,15054l10718,15054,10718,15093,10733,15093,10733,15054xe" filled="t" fillcolor="#000000" stroked="f">
                <v:path arrowok="t"/>
                <v:fill/>
              </v:shape>
              <v:shape style="position:absolute;left:10685;top:15054;width:202;height:197" coordorigin="10685,15054" coordsize="202,197" path="m10877,15064l10771,15064,10771,15078,10877,15078,10877,15064xe" filled="t" fillcolor="#000000" stroked="f">
                <v:path arrowok="t"/>
                <v:fill/>
              </v:shape>
            </v:group>
            <v:group style="position:absolute;left:10896;top:15059;width:206;height:197" coordorigin="10896,15059" coordsize="206,197">
              <v:shape style="position:absolute;left:10896;top:15059;width:206;height:197" coordorigin="10896,15059" coordsize="206,197" path="m11083,15059l10978,15059,10978,15141,10992,15141,10992,15136,11083,15136,11083,15122,10992,15122,10992,15102,11083,15102,11083,15093,10992,15093,10992,15074,11083,15074,11083,15059xe" filled="t" fillcolor="#000000" stroked="f">
                <v:path arrowok="t"/>
                <v:fill/>
              </v:shape>
              <v:shape style="position:absolute;left:10896;top:15059;width:206;height:197" coordorigin="10896,15059" coordsize="206,197" path="m11083,15136l11069,15136,11069,15141,11083,15141,11083,15136xe" filled="t" fillcolor="#000000" stroked="f">
                <v:path arrowok="t"/>
                <v:fill/>
              </v:shape>
              <v:shape style="position:absolute;left:10896;top:15059;width:206;height:197" coordorigin="10896,15059" coordsize="206,197" path="m11083,15102l11069,15102,11069,15122,11083,15122,11083,15102xe" filled="t" fillcolor="#000000" stroked="f">
                <v:path arrowok="t"/>
                <v:fill/>
              </v:shape>
              <v:shape style="position:absolute;left:10896;top:15059;width:206;height:197" coordorigin="10896,15059" coordsize="206,197" path="m11083,15074l11069,15074,11069,15093,11083,15093,11083,15074xe" filled="t" fillcolor="#000000" stroked="f">
                <v:path arrowok="t"/>
                <v:fill/>
              </v:shape>
              <v:shape style="position:absolute;left:10896;top:15059;width:206;height:197" coordorigin="10896,15059" coordsize="206,197" path="m10939,15165l10925,15165,10925,15256,10939,15256,10939,15165xe" filled="t" fillcolor="#000000" stroked="f">
                <v:path arrowok="t"/>
                <v:fill/>
              </v:shape>
              <v:shape style="position:absolute;left:10896;top:15059;width:206;height:197" coordorigin="10896,15059" coordsize="206,197" path="m11011,15232l11016,15242,11016,15251,11064,15251,11069,15242,11069,15237,11021,15237,11011,15232xe" filled="t" fillcolor="#000000" stroked="f">
                <v:path arrowok="t"/>
                <v:fill/>
              </v:shape>
              <v:shape style="position:absolute;left:10896;top:15059;width:206;height:197" coordorigin="10896,15059" coordsize="206,197" path="m11069,15198l11054,15198,11054,15232,11050,15237,11069,15237,11069,15198xe" filled="t" fillcolor="#000000" stroked="f">
                <v:path arrowok="t"/>
                <v:fill/>
              </v:shape>
              <v:shape style="position:absolute;left:10896;top:15059;width:206;height:197" coordorigin="10896,15059" coordsize="206,197" path="m10987,15198l10978,15208,10992,15222,10997,15232,11011,15222,11002,15213,10997,15203,10987,15198xe" filled="t" fillcolor="#000000" stroked="f">
                <v:path arrowok="t"/>
                <v:fill/>
              </v:shape>
              <v:shape style="position:absolute;left:10896;top:15059;width:206;height:197" coordorigin="10896,15059" coordsize="206,197" path="m11102,15184l10958,15184,10958,15198,11102,15198,11102,15184xe" filled="t" fillcolor="#000000" stroked="f">
                <v:path arrowok="t"/>
                <v:fill/>
              </v:shape>
              <v:shape style="position:absolute;left:10896;top:15059;width:206;height:197" coordorigin="10896,15059" coordsize="206,197" path="m10943,15110l10932,15129,10921,15145,10909,15160,10896,15174,10901,15179,10901,15189,10910,15179,10920,15174,10925,15165,10939,15165,10939,15141,10949,15131,10958,15112,10943,15110xe" filled="t" fillcolor="#000000" stroked="f">
                <v:path arrowok="t"/>
                <v:fill/>
              </v:shape>
              <v:shape style="position:absolute;left:10896;top:15059;width:206;height:197" coordorigin="10896,15059" coordsize="206,197" path="m11069,15165l11054,15165,11054,15184,11069,15184,11069,15165xe" filled="t" fillcolor="#000000" stroked="f">
                <v:path arrowok="t"/>
                <v:fill/>
              </v:shape>
              <v:shape style="position:absolute;left:10896;top:15059;width:206;height:197" coordorigin="10896,15059" coordsize="206,197" path="m11098,15150l10963,15150,10963,15165,11098,15165,11098,15150xe" filled="t" fillcolor="#000000" stroked="f">
                <v:path arrowok="t"/>
                <v:fill/>
              </v:shape>
              <v:shape style="position:absolute;left:10896;top:15059;width:206;height:197" coordorigin="10896,15059" coordsize="206,197" path="m10958,15059l10937,15063,10925,15080,10911,15095,10896,15107,10901,15112,10901,15117,10907,15121,10921,15108,10934,15093,10947,15077,10958,15059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9.040001pt;margin-top:770.47998pt;width:10.08pt;height:10.08pt;mso-position-horizontal-relative:page;mso-position-vertical-relative:page;z-index:-4446" coordorigin="581,15410" coordsize="202,202">
            <v:shape style="position:absolute;left:581;top:15410;width:202;height:202" coordorigin="581,15410" coordsize="202,202" path="m744,15501l610,15501,610,15520,648,15530,643,15550,636,15568,623,15582,606,15593,586,15602,595,15611,657,15560,667,15520,744,15520,744,15501xe" filled="t" fillcolor="#000000" stroked="f">
              <v:path arrowok="t"/>
              <v:fill/>
            </v:shape>
            <v:shape style="position:absolute;left:581;top:15410;width:202;height:202" coordorigin="581,15410" coordsize="202,202" path="m744,15520l667,15520,730,15529,729,15550,725,15568,725,15587,715,15592,667,15592,672,15597,672,15606,682,15606,696,15611,709,15611,727,15605,738,15589,744,15561,744,15520xe" filled="t" fillcolor="#000000" stroked="f">
              <v:path arrowok="t"/>
              <v:fill/>
            </v:shape>
            <v:shape style="position:absolute;left:581;top:15410;width:202;height:202" coordorigin="581,15410" coordsize="202,202" path="m710,15410l696,15419,704,15437,715,15454,727,15470,741,15484,756,15498,773,15510,782,15501,775,15486,758,15475,743,15462,730,15447,719,15429,710,15410xe" filled="t" fillcolor="#000000" stroked="f">
              <v:path arrowok="t"/>
              <v:fill/>
            </v:shape>
            <v:shape style="position:absolute;left:581;top:15410;width:202;height:202" coordorigin="581,15410" coordsize="202,202" path="m648,15422l611,15471,581,15496,590,15506,645,15458,667,15424,648,15422xe" filled="t" fillcolor="#00000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3.68pt;margin-top:773.599976pt;width:1.44pt;height:7.2pt;mso-position-horizontal-relative:page;mso-position-vertical-relative:page;z-index:-4445" coordorigin="874,15472" coordsize="29,144">
            <v:shape style="position:absolute;left:874;top:15472;width:29;height:144" coordorigin="874,15472" coordsize="29,144" path="m902,15491l888,15491,888,15496,902,15496,902,15491xe" filled="t" fillcolor="#000000" stroked="f">
              <v:path arrowok="t"/>
              <v:fill/>
            </v:shape>
            <v:shape style="position:absolute;left:874;top:15472;width:29;height:144" coordorigin="874,15472" coordsize="29,144" path="m907,15477l883,15477,883,15491,907,15491,907,15477xe" filled="t" fillcolor="#000000" stroked="f">
              <v:path arrowok="t"/>
              <v:fill/>
            </v:shape>
            <v:shape style="position:absolute;left:874;top:15472;width:29;height:144" coordorigin="874,15472" coordsize="29,144" path="m902,15472l888,15472,888,15477,902,15477,902,15472xe" filled="t" fillcolor="#000000" stroked="f">
              <v:path arrowok="t"/>
              <v:fill/>
            </v:shape>
            <v:shape style="position:absolute;left:874;top:15472;width:29;height:144" coordorigin="874,15472" coordsize="29,144" path="m907,15563l888,15563,874,15616,888,15616,907,15563xe" filled="t" fillcolor="#000000" stroked="f">
              <v:path arrowok="t"/>
              <v:fill/>
            </v:shape>
            <w10:wrap type="none"/>
          </v:group>
        </w:pict>
      </w:r>
      <w:r>
        <w:rPr/>
        <w:pict>
          <v:shape style="position:absolute;margin-left:207.580002pt;margin-top:769.97998pt;width:87.575088pt;height:11.25pt;mso-position-horizontal-relative:page;mso-position-vertical-relative:page;z-index:-4444" type="#_x0000_t75">
            <v:imagedata r:id="rId175" o:title=""/>
          </v:shape>
        </w:pict>
      </w:r>
      <w:r>
        <w:rPr/>
        <w:pict>
          <v:group style="position:absolute;margin-left:302.140015pt;margin-top:769.97998pt;width:67.240pt;height:11.32pt;mso-position-horizontal-relative:page;mso-position-vertical-relative:page;z-index:-4443" coordorigin="6043,15400" coordsize="1345,226">
            <v:group style="position:absolute;left:6053;top:15424;width:197;height:192" coordorigin="6053,15424" coordsize="197,192">
              <v:shape style="position:absolute;left:6053;top:15424;width:197;height:192" coordorigin="6053,15424" coordsize="197,192" path="m6230,15520l6082,15520,6082,15616,6101,15616,6101,15602,6230,15602,6230,15587,6101,15587,6101,15539,6230,15539,6230,15520xe" filled="t" fillcolor="#000000" stroked="f">
                <v:path arrowok="t"/>
                <v:fill/>
              </v:shape>
              <v:shape style="position:absolute;left:6053;top:15424;width:197;height:192" coordorigin="6053,15424" coordsize="197,192" path="m6230,15602l6216,15602,6216,15611,6230,15611,6230,15602xe" filled="t" fillcolor="#000000" stroked="f">
                <v:path arrowok="t"/>
                <v:fill/>
              </v:shape>
              <v:shape style="position:absolute;left:6053;top:15424;width:197;height:192" coordorigin="6053,15424" coordsize="197,192" path="m6230,15539l6216,15539,6216,15587,6230,15587,6230,15539xe" filled="t" fillcolor="#000000" stroked="f">
                <v:path arrowok="t"/>
                <v:fill/>
              </v:shape>
              <v:shape style="position:absolute;left:6053;top:15424;width:197;height:192" coordorigin="6053,15424" coordsize="197,192" path="m6168,15462l6149,15462,6149,15515,6168,15515,6168,15462xe" filled="t" fillcolor="#000000" stroked="f">
                <v:path arrowok="t"/>
                <v:fill/>
              </v:shape>
              <v:shape style="position:absolute;left:6053;top:15424;width:197;height:192" coordorigin="6053,15424" coordsize="197,192" path="m6178,15458l6173,15467,6181,15472,6203,15486,6233,15505,6250,15515,6250,15495,6234,15486,6217,15476,6198,15467,6178,15458xe" filled="t" fillcolor="#000000" stroked="f">
                <v:path arrowok="t"/>
                <v:fill/>
              </v:shape>
              <v:shape style="position:absolute;left:6053;top:15424;width:197;height:192" coordorigin="6053,15424" coordsize="197,192" path="m6250,15424l6062,15424,6062,15438,6140,15450,6125,15461,6109,15473,6092,15483,6074,15493,6053,15501,6062,15510,6117,15486,6149,15462,6168,15462,6168,15458,6158,15458,6163,15448,6173,15438,6250,15438,6250,15424xe" filled="t" fillcolor="#000000" stroked="f">
                <v:path arrowok="t"/>
                <v:fill/>
              </v:shape>
            </v:group>
            <v:group style="position:absolute;left:6264;top:15414;width:206;height:197" coordorigin="6264,15414" coordsize="206,197">
              <v:shape style="position:absolute;left:6264;top:15414;width:206;height:197" coordorigin="6264,15414" coordsize="206,197" path="m6470,15510l6317,15510,6317,15530,6366,15543,6357,15559,6343,15574,6325,15586,6302,15597,6307,15606,6312,15611,6332,15607,6350,15593,6366,15580,6379,15568,6391,15557,6409,15557,6401,15547,6394,15530,6470,15530,6470,15510xe" filled="t" fillcolor="#000000" stroked="f">
                <v:path arrowok="t"/>
                <v:fill/>
              </v:shape>
              <v:shape style="position:absolute;left:6264;top:15414;width:206;height:197" coordorigin="6264,15414" coordsize="206,197" path="m6409,15557l6391,15557,6402,15573,6415,15587,6432,15599,6451,15611,6461,15602,6445,15588,6427,15576,6412,15562,6409,15557xe" filled="t" fillcolor="#000000" stroked="f">
                <v:path arrowok="t"/>
                <v:fill/>
              </v:shape>
              <v:shape style="position:absolute;left:6264;top:15414;width:206;height:197" coordorigin="6264,15414" coordsize="206,197" path="m6293,15501l6273,15571,6264,15587,6285,15588,6290,15571,6296,15552,6303,15532,6312,15510,6307,15510,6302,15506,6293,15501xe" filled="t" fillcolor="#000000" stroked="f">
                <v:path arrowok="t"/>
                <v:fill/>
              </v:shape>
              <v:shape style="position:absolute;left:6264;top:15414;width:206;height:197" coordorigin="6264,15414" coordsize="206,197" path="m6446,15448l6331,15448,6331,15462,6374,15474,6374,15510,6427,15510,6389,15505,6390,15486,6394,15462,6446,15462,6446,15448xe" filled="t" fillcolor="#000000" stroked="f">
                <v:path arrowok="t"/>
                <v:fill/>
              </v:shape>
              <v:shape style="position:absolute;left:6264;top:15414;width:206;height:197" coordorigin="6264,15414" coordsize="206,197" path="m6446,15462l6427,15462,6427,15510,6446,15510,6446,15462xe" filled="t" fillcolor="#000000" stroked="f">
                <v:path arrowok="t"/>
                <v:fill/>
              </v:shape>
              <v:shape style="position:absolute;left:6264;top:15414;width:206;height:197" coordorigin="6264,15414" coordsize="206,197" path="m6283,15424l6277,15445,6290,15461,6302,15477,6310,15456,6296,15441,6283,15424xe" filled="t" fillcolor="#000000" stroked="f">
                <v:path arrowok="t"/>
                <v:fill/>
              </v:shape>
              <v:shape style="position:absolute;left:6264;top:15414;width:206;height:197" coordorigin="6264,15414" coordsize="206,197" path="m6394,15414l6374,15414,6374,15448,6394,15448,6394,15414xe" filled="t" fillcolor="#000000" stroked="f">
                <v:path arrowok="t"/>
                <v:fill/>
              </v:shape>
            </v:group>
            <v:group style="position:absolute;left:6475;top:15414;width:206;height:202" coordorigin="6475,15414" coordsize="206,202">
              <v:shape style="position:absolute;left:6475;top:15414;width:206;height:202" coordorigin="6475,15414" coordsize="206,202" path="m6658,15506l6552,15506,6552,15520,6563,15525,6570,15544,6579,15561,6585,15580,6568,15589,6550,15597,6528,15602,6533,15602,6538,15606,6538,15616,6558,15609,6576,15602,6594,15596,6614,15592,6660,15592,6656,15591,6637,15583,6625,15570,6636,15556,6594,15556,6583,15539,6576,15520,6658,15520,6658,15506xe" filled="t" fillcolor="#000000" stroked="f">
                <v:path arrowok="t"/>
                <v:fill/>
              </v:shape>
              <v:shape style="position:absolute;left:6475;top:15414;width:206;height:202" coordorigin="6475,15414" coordsize="206,202" path="m6480,15592l6480,15611,6514,15611,6518,15602,6518,15597,6485,15597,6480,15592xe" filled="t" fillcolor="#000000" stroked="f">
                <v:path arrowok="t"/>
                <v:fill/>
              </v:shape>
              <v:shape style="position:absolute;left:6475;top:15414;width:206;height:202" coordorigin="6475,15414" coordsize="206,202" path="m6660,15592l6614,15592,6631,15599,6650,15606,6672,15611,6672,15606,6677,15602,6679,15596,6660,15592xe" filled="t" fillcolor="#000000" stroked="f">
                <v:path arrowok="t"/>
                <v:fill/>
              </v:shape>
              <v:shape style="position:absolute;left:6475;top:15414;width:206;height:202" coordorigin="6475,15414" coordsize="206,202" path="m6518,15530l6504,15530,6504,15597,6518,15597,6518,15530xe" filled="t" fillcolor="#000000" stroked="f">
                <v:path arrowok="t"/>
                <v:fill/>
              </v:shape>
              <v:shape style="position:absolute;left:6475;top:15414;width:206;height:202" coordorigin="6475,15414" coordsize="206,202" path="m6658,15520l6638,15520,6631,15536,6616,15549,6594,15556,6636,15556,6637,15555,6648,15539,6658,15520xe" filled="t" fillcolor="#000000" stroked="f">
                <v:path arrowok="t"/>
                <v:fill/>
              </v:shape>
              <v:shape style="position:absolute;left:6475;top:15414;width:206;height:202" coordorigin="6475,15414" coordsize="206,202" path="m6528,15520l6475,15520,6475,15539,6485,15534,6494,15534,6504,15530,6518,15530,6518,15525,6528,15520xe" filled="t" fillcolor="#000000" stroked="f">
                <v:path arrowok="t"/>
                <v:fill/>
              </v:shape>
              <v:shape style="position:absolute;left:6475;top:15414;width:206;height:202" coordorigin="6475,15414" coordsize="206,202" path="m6518,15467l6504,15467,6504,15515,6494,15515,6485,15520,6533,15520,6542,15515,6542,15510,6518,15510,6518,15467xe" filled="t" fillcolor="#000000" stroked="f">
                <v:path arrowok="t"/>
                <v:fill/>
              </v:shape>
              <v:shape style="position:absolute;left:6475;top:15414;width:206;height:202" coordorigin="6475,15414" coordsize="206,202" path="m6542,15501l6533,15506,6528,15506,6518,15510,6542,15510,6542,15501xe" filled="t" fillcolor="#000000" stroked="f">
                <v:path arrowok="t"/>
                <v:fill/>
              </v:shape>
              <v:shape style="position:absolute;left:6475;top:15414;width:206;height:202" coordorigin="6475,15414" coordsize="206,202" path="m6648,15424l6571,15424,6569,15462,6559,15479,6542,15491,6552,15501,6559,15498,6574,15485,6583,15467,6586,15443,6586,15438,6648,15438,6648,15424xe" filled="t" fillcolor="#000000" stroked="f">
                <v:path arrowok="t"/>
                <v:fill/>
              </v:shape>
              <v:shape style="position:absolute;left:6475;top:15414;width:206;height:202" coordorigin="6475,15414" coordsize="206,202" path="m6648,15438l6629,15438,6629,15482,6638,15491,6677,15491,6677,15482,6682,15477,6648,15477,6648,15438xe" filled="t" fillcolor="#000000" stroked="f">
                <v:path arrowok="t"/>
                <v:fill/>
              </v:shape>
              <v:shape style="position:absolute;left:6475;top:15414;width:206;height:202" coordorigin="6475,15414" coordsize="206,202" path="m6547,15453l6480,15453,6480,15467,6547,15467,6547,15453xe" filled="t" fillcolor="#000000" stroked="f">
                <v:path arrowok="t"/>
                <v:fill/>
              </v:shape>
              <v:shape style="position:absolute;left:6475;top:15414;width:206;height:202" coordorigin="6475,15414" coordsize="206,202" path="m6518,15414l6504,15414,6504,15453,6518,15453,6518,15414xe" filled="t" fillcolor="#000000" stroked="f">
                <v:path arrowok="t"/>
                <v:fill/>
              </v:shape>
            </v:group>
            <v:group style="position:absolute;left:6686;top:15414;width:202;height:197" coordorigin="6686,15414" coordsize="202,197">
              <v:shape style="position:absolute;left:6686;top:15414;width:202;height:197" coordorigin="6686,15414" coordsize="202,197" path="m6739,15496l6730,15501,6715,15501,6715,15611,6730,15611,6730,15506,6754,15506,6749,15501,6739,15496xe" filled="t" fillcolor="#000000" stroked="f">
                <v:path arrowok="t"/>
                <v:fill/>
              </v:shape>
              <v:shape style="position:absolute;left:6686;top:15414;width:202;height:197" coordorigin="6686,15414" coordsize="202,197" path="m6778,15592l6778,15611,6821,15611,6830,15602,6830,15597,6787,15597,6778,15592xe" filled="t" fillcolor="#000000" stroked="f">
                <v:path arrowok="t"/>
                <v:fill/>
              </v:shape>
              <v:shape style="position:absolute;left:6686;top:15414;width:202;height:197" coordorigin="6686,15414" coordsize="202,197" path="m6830,15501l6816,15501,6816,15592,6811,15597,6830,15597,6830,15501xe" filled="t" fillcolor="#000000" stroked="f">
                <v:path arrowok="t"/>
                <v:fill/>
              </v:shape>
              <v:shape style="position:absolute;left:6686;top:15414;width:202;height:197" coordorigin="6686,15414" coordsize="202,197" path="m6859,15520l6845,15525,6850,15537,6859,15557,6866,15574,6874,15592,6888,15574,6880,15557,6870,15539,6859,15520xe" filled="t" fillcolor="#000000" stroked="f">
                <v:path arrowok="t"/>
                <v:fill/>
              </v:shape>
              <v:shape style="position:absolute;left:6686;top:15414;width:202;height:197" coordorigin="6686,15414" coordsize="202,197" path="m6778,15520l6773,15531,6765,15551,6755,15568,6744,15582,6749,15587,6754,15587,6767,15580,6776,15562,6784,15544,6792,15525,6778,15520xe" filled="t" fillcolor="#000000" stroked="f">
                <v:path arrowok="t"/>
                <v:fill/>
              </v:shape>
              <v:shape style="position:absolute;left:6686;top:15414;width:202;height:197" coordorigin="6686,15414" coordsize="202,197" path="m6758,15453l6686,15453,6686,15467,6711,15483,6705,15502,6697,15521,6686,15539,6686,15549,6691,15554,6692,15557,6701,15541,6709,15522,6715,15501,6730,15501,6730,15467,6758,15467,6758,15453xe" filled="t" fillcolor="#000000" stroked="f">
                <v:path arrowok="t"/>
                <v:fill/>
              </v:shape>
              <v:shape style="position:absolute;left:6686;top:15414;width:202;height:197" coordorigin="6686,15414" coordsize="202,197" path="m6754,15506l6730,15506,6739,15510,6744,15520,6754,15525,6763,15515,6754,15506xe" filled="t" fillcolor="#000000" stroked="f">
                <v:path arrowok="t"/>
                <v:fill/>
              </v:shape>
              <v:shape style="position:absolute;left:6686;top:15414;width:202;height:197" coordorigin="6686,15414" coordsize="202,197" path="m6888,15486l6758,15486,6758,15501,6888,15501,6888,15486xe" filled="t" fillcolor="#000000" stroked="f">
                <v:path arrowok="t"/>
                <v:fill/>
              </v:shape>
              <v:shape style="position:absolute;left:6686;top:15414;width:202;height:197" coordorigin="6686,15414" coordsize="202,197" path="m6730,15414l6715,15414,6715,15453,6730,15453,6730,15414xe" filled="t" fillcolor="#000000" stroked="f">
                <v:path arrowok="t"/>
                <v:fill/>
              </v:shape>
              <v:shape style="position:absolute;left:6686;top:15414;width:202;height:197" coordorigin="6686,15414" coordsize="202,197" path="m6878,15424l6768,15424,6768,15438,6878,15438,6878,15424xe" filled="t" fillcolor="#000000" stroked="f">
                <v:path arrowok="t"/>
                <v:fill/>
              </v:shape>
            </v:group>
            <v:group style="position:absolute;left:6893;top:15424;width:206;height:182" coordorigin="6893,15424" coordsize="206,182">
              <v:shape style="position:absolute;left:6893;top:15424;width:206;height:182" coordorigin="6893,15424" coordsize="206,182" path="m7099,15592l6960,15592,6960,15606,7099,15606,7099,15592xe" filled="t" fillcolor="#000000" stroked="f">
                <v:path arrowok="t"/>
                <v:fill/>
              </v:shape>
              <v:shape style="position:absolute;left:6893;top:15424;width:206;height:182" coordorigin="6893,15424" coordsize="206,182" path="m7037,15563l7022,15563,7022,15592,7037,15592,7037,15563xe" filled="t" fillcolor="#000000" stroked="f">
                <v:path arrowok="t"/>
                <v:fill/>
              </v:shape>
              <v:shape style="position:absolute;left:6893;top:15424;width:206;height:182" coordorigin="6893,15424" coordsize="206,182" path="m6941,15510l6926,15510,6926,15573,6912,15573,6902,15578,6893,15578,6912,15592,6931,15586,6950,15582,6970,15578,6965,15573,6965,15568,6941,15568,6941,15510xe" filled="t" fillcolor="#000000" stroked="f">
                <v:path arrowok="t"/>
                <v:fill/>
              </v:shape>
              <v:shape style="position:absolute;left:6893;top:15424;width:206;height:182" coordorigin="6893,15424" coordsize="206,182" path="m6965,15558l6955,15563,6950,15568,6965,15568,6965,15558xe" filled="t" fillcolor="#000000" stroked="f">
                <v:path arrowok="t"/>
                <v:fill/>
              </v:shape>
              <v:shape style="position:absolute;left:6893;top:15424;width:206;height:182" coordorigin="6893,15424" coordsize="206,182" path="m7090,15549l6970,15549,6970,15563,7090,15563,7090,15549xe" filled="t" fillcolor="#000000" stroked="f">
                <v:path arrowok="t"/>
                <v:fill/>
              </v:shape>
              <v:shape style="position:absolute;left:6893;top:15424;width:206;height:182" coordorigin="6893,15424" coordsize="206,182" path="m7037,15520l7022,15520,7022,15549,7037,15549,7037,15520xe" filled="t" fillcolor="#000000" stroked="f">
                <v:path arrowok="t"/>
                <v:fill/>
              </v:shape>
              <v:shape style="position:absolute;left:6893;top:15424;width:206;height:182" coordorigin="6893,15424" coordsize="206,182" path="m7085,15424l6974,15424,6974,15530,6989,15530,6989,15520,7085,15520,7085,15506,6989,15506,6989,15477,7085,15477,7085,15467,6989,15467,6989,15438,7085,15438,7085,15424xe" filled="t" fillcolor="#000000" stroked="f">
                <v:path arrowok="t"/>
                <v:fill/>
              </v:shape>
              <v:shape style="position:absolute;left:6893;top:15424;width:206;height:182" coordorigin="6893,15424" coordsize="206,182" path="m7085,15520l7070,15520,7070,15530,7085,15530,7085,15520xe" filled="t" fillcolor="#000000" stroked="f">
                <v:path arrowok="t"/>
                <v:fill/>
              </v:shape>
              <v:shape style="position:absolute;left:6893;top:15424;width:206;height:182" coordorigin="6893,15424" coordsize="206,182" path="m6965,15496l6898,15496,6898,15510,6965,15510,6965,15496xe" filled="t" fillcolor="#000000" stroked="f">
                <v:path arrowok="t"/>
                <v:fill/>
              </v:shape>
              <v:shape style="position:absolute;left:6893;top:15424;width:206;height:182" coordorigin="6893,15424" coordsize="206,182" path="m7037,15477l7022,15477,7022,15506,7037,15506,7037,15477xe" filled="t" fillcolor="#000000" stroked="f">
                <v:path arrowok="t"/>
                <v:fill/>
              </v:shape>
              <v:shape style="position:absolute;left:6893;top:15424;width:206;height:182" coordorigin="6893,15424" coordsize="206,182" path="m7085,15477l7070,15477,7070,15506,7085,15506,7085,15477xe" filled="t" fillcolor="#000000" stroked="f">
                <v:path arrowok="t"/>
                <v:fill/>
              </v:shape>
              <v:shape style="position:absolute;left:6893;top:15424;width:206;height:182" coordorigin="6893,15424" coordsize="206,182" path="m6941,15443l6926,15443,6926,15496,6941,15496,6941,15443xe" filled="t" fillcolor="#000000" stroked="f">
                <v:path arrowok="t"/>
                <v:fill/>
              </v:shape>
              <v:shape style="position:absolute;left:6893;top:15424;width:206;height:182" coordorigin="6893,15424" coordsize="206,182" path="m7037,15438l7022,15438,7022,15467,7037,15467,7037,15438xe" filled="t" fillcolor="#000000" stroked="f">
                <v:path arrowok="t"/>
                <v:fill/>
              </v:shape>
              <v:shape style="position:absolute;left:6893;top:15424;width:206;height:182" coordorigin="6893,15424" coordsize="206,182" path="m7085,15438l7070,15438,7070,15467,7085,15467,7085,15438xe" filled="t" fillcolor="#000000" stroked="f">
                <v:path arrowok="t"/>
                <v:fill/>
              </v:shape>
              <v:shape style="position:absolute;left:6893;top:15424;width:206;height:182" coordorigin="6893,15424" coordsize="206,182" path="m6965,15429l6898,15429,6898,15443,6965,15443,6965,15429xe" filled="t" fillcolor="#000000" stroked="f">
                <v:path arrowok="t"/>
                <v:fill/>
              </v:shape>
            </v:group>
            <v:group style="position:absolute;left:7123;top:15410;width:168;height:202" coordorigin="7123,15410" coordsize="168,202">
              <v:shape style="position:absolute;left:7123;top:15410;width:168;height:202" coordorigin="7123,15410" coordsize="168,202" path="m7291,15453l7123,15453,7123,15611,7138,15611,7138,15597,7291,15597,7291,15582,7138,15582,7138,15530,7291,15530,7291,15515,7138,15515,7138,15467,7291,15467,7291,15453xe" filled="t" fillcolor="#000000" stroked="f">
                <v:path arrowok="t"/>
                <v:fill/>
              </v:shape>
              <v:shape style="position:absolute;left:7123;top:15410;width:168;height:202" coordorigin="7123,15410" coordsize="168,202" path="m7291,15597l7277,15597,7277,15611,7291,15611,7291,15597xe" filled="t" fillcolor="#000000" stroked="f">
                <v:path arrowok="t"/>
                <v:fill/>
              </v:shape>
              <v:shape style="position:absolute;left:7123;top:15410;width:168;height:202" coordorigin="7123,15410" coordsize="168,202" path="m7214,15530l7200,15530,7200,15582,7214,15582,7214,15530xe" filled="t" fillcolor="#000000" stroked="f">
                <v:path arrowok="t"/>
                <v:fill/>
              </v:shape>
              <v:shape style="position:absolute;left:7123;top:15410;width:168;height:202" coordorigin="7123,15410" coordsize="168,202" path="m7291,15530l7277,15530,7277,15582,7291,15582,7291,15530xe" filled="t" fillcolor="#000000" stroked="f">
                <v:path arrowok="t"/>
                <v:fill/>
              </v:shape>
              <v:shape style="position:absolute;left:7123;top:15410;width:168;height:202" coordorigin="7123,15410" coordsize="168,202" path="m7214,15467l7200,15467,7200,15515,7214,15515,7214,15467xe" filled="t" fillcolor="#000000" stroked="f">
                <v:path arrowok="t"/>
                <v:fill/>
              </v:shape>
              <v:shape style="position:absolute;left:7123;top:15410;width:168;height:202" coordorigin="7123,15410" coordsize="168,202" path="m7291,15467l7277,15467,7277,15515,7291,15515,7291,15467xe" filled="t" fillcolor="#000000" stroked="f">
                <v:path arrowok="t"/>
                <v:fill/>
              </v:shape>
              <v:shape style="position:absolute;left:7123;top:15410;width:168;height:202" coordorigin="7123,15410" coordsize="168,202" path="m7214,15410l7200,15410,7200,15453,7214,15453,7214,15410xe" filled="t" fillcolor="#000000" stroked="f">
                <v:path arrowok="t"/>
                <v:fill/>
              </v:shape>
            </v:group>
            <v:group style="position:absolute;left:7334;top:15563;width:44;height:48" coordorigin="7334,15563" coordsize="44,48">
              <v:shape style="position:absolute;left:7334;top:15563;width:44;height:48" coordorigin="7334,15563" coordsize="44,48" path="m7334,15563l7334,15584,7350,15598,7363,15611,7378,15602,7367,15592,7353,15578,7334,15563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75.579987pt;margin-top:769.97998pt;width:25.48pt;height:11.08pt;mso-position-horizontal-relative:page;mso-position-vertical-relative:page;z-index:-4442" coordorigin="7512,15400" coordsize="510,222">
            <v:group style="position:absolute;left:7522;top:15410;width:206;height:202" coordorigin="7522,15410" coordsize="206,202">
              <v:shape style="position:absolute;left:7522;top:15410;width:206;height:202" coordorigin="7522,15410" coordsize="206,202" path="m7699,15520l7555,15520,7555,15611,7570,15611,7570,15606,7699,15606,7699,15592,7570,15592,7570,15568,7699,15568,7699,15554,7570,15554,7570,15530,7699,15530,7699,15520xe" filled="t" fillcolor="#000000" stroked="f">
                <v:path arrowok="t"/>
                <v:fill/>
              </v:shape>
              <v:shape style="position:absolute;left:7522;top:15410;width:206;height:202" coordorigin="7522,15410" coordsize="206,202" path="m7699,15606l7685,15606,7685,15611,7699,15611,7699,15606xe" filled="t" fillcolor="#000000" stroked="f">
                <v:path arrowok="t"/>
                <v:fill/>
              </v:shape>
              <v:shape style="position:absolute;left:7522;top:15410;width:206;height:202" coordorigin="7522,15410" coordsize="206,202" path="m7637,15568l7618,15568,7618,15592,7637,15592,7637,15568xe" filled="t" fillcolor="#000000" stroked="f">
                <v:path arrowok="t"/>
                <v:fill/>
              </v:shape>
              <v:shape style="position:absolute;left:7522;top:15410;width:206;height:202" coordorigin="7522,15410" coordsize="206,202" path="m7699,15568l7685,15568,7685,15592,7699,15592,7699,15568xe" filled="t" fillcolor="#000000" stroked="f">
                <v:path arrowok="t"/>
                <v:fill/>
              </v:shape>
              <v:shape style="position:absolute;left:7522;top:15410;width:206;height:202" coordorigin="7522,15410" coordsize="206,202" path="m7637,15530l7618,15530,7618,15554,7637,15554,7637,15530xe" filled="t" fillcolor="#000000" stroked="f">
                <v:path arrowok="t"/>
                <v:fill/>
              </v:shape>
              <v:shape style="position:absolute;left:7522;top:15410;width:206;height:202" coordorigin="7522,15410" coordsize="206,202" path="m7699,15530l7685,15530,7685,15554,7699,15554,7699,15530xe" filled="t" fillcolor="#000000" stroked="f">
                <v:path arrowok="t"/>
                <v:fill/>
              </v:shape>
              <v:shape style="position:absolute;left:7522;top:15410;width:206;height:202" coordorigin="7522,15410" coordsize="206,202" path="m7601,15457l7578,15457,7590,15472,7601,15490,7582,15495,7563,15499,7543,15502,7522,15506,7531,15515,7601,15506,7640,15496,7712,15496,7690,15493,7670,15489,7655,15483,7673,15470,7674,15469,7618,15469,7601,15457,7601,15457xe" filled="t" fillcolor="#000000" stroked="f">
                <v:path arrowok="t"/>
                <v:fill/>
              </v:shape>
              <v:shape style="position:absolute;left:7522;top:15410;width:206;height:202" coordorigin="7522,15410" coordsize="206,202" path="m7712,15496l7640,15496,7657,15503,7676,15508,7697,15512,7718,15515,7728,15506,7712,15496xe" filled="t" fillcolor="#000000" stroked="f">
                <v:path arrowok="t"/>
                <v:fill/>
              </v:shape>
              <v:shape style="position:absolute;left:7522;top:15410;width:206;height:202" coordorigin="7522,15410" coordsize="206,202" path="m7584,15410l7543,15458,7526,15472,7536,15482,7546,15480,7561,15466,7578,15457,7601,15457,7589,15443,7699,15443,7699,15429,7589,15429,7598,15419,7598,15414,7584,15410xe" filled="t" fillcolor="#000000" stroked="f">
                <v:path arrowok="t"/>
                <v:fill/>
              </v:shape>
              <v:shape style="position:absolute;left:7522;top:15410;width:206;height:202" coordorigin="7522,15410" coordsize="206,202" path="m7699,15443l7680,15443,7675,15448,7661,15458,7643,15465,7618,15469,7674,15469,7688,15457,7699,15443xe" filled="t" fillcolor="#000000" stroked="f">
                <v:path arrowok="t"/>
                <v:fill/>
              </v:shape>
            </v:group>
            <v:group style="position:absolute;left:7738;top:15410;width:206;height:201" coordorigin="7738,15410" coordsize="206,201">
              <v:shape style="position:absolute;left:7738;top:15410;width:206;height:201" coordorigin="7738,15410" coordsize="206,201" path="m7762,15525l7744,15589,7738,15606,7757,15611,7763,15590,7769,15571,7774,15552,7781,15534,7776,15530,7771,15530,7762,15525xe" filled="t" fillcolor="#000000" stroked="f">
                <v:path arrowok="t"/>
                <v:fill/>
              </v:shape>
              <v:shape style="position:absolute;left:7738;top:15410;width:206;height:201" coordorigin="7738,15410" coordsize="206,201" path="m7944,15587l7786,15587,7786,15602,7944,15602,7944,15587xe" filled="t" fillcolor="#000000" stroked="f">
                <v:path arrowok="t"/>
                <v:fill/>
              </v:shape>
              <v:shape style="position:absolute;left:7738;top:15410;width:206;height:201" coordorigin="7738,15410" coordsize="206,201" path="m7877,15530l7858,15530,7858,15587,7877,15587,7877,15530xe" filled="t" fillcolor="#000000" stroked="f">
                <v:path arrowok="t"/>
                <v:fill/>
              </v:shape>
              <v:shape style="position:absolute;left:7738;top:15410;width:206;height:201" coordorigin="7738,15410" coordsize="206,201" path="m7930,15510l7805,15510,7805,15530,7930,15530,7930,15510xe" filled="t" fillcolor="#000000" stroked="f">
                <v:path arrowok="t"/>
                <v:fill/>
              </v:shape>
              <v:shape style="position:absolute;left:7738;top:15410;width:206;height:201" coordorigin="7738,15410" coordsize="206,201" path="m7747,15467l7738,15484,7754,15495,7771,15510,7771,15506,7776,15501,7777,15492,7747,15467xe" filled="t" fillcolor="#000000" stroked="f">
                <v:path arrowok="t"/>
                <v:fill/>
              </v:shape>
              <v:shape style="position:absolute;left:7738;top:15410;width:206;height:201" coordorigin="7738,15410" coordsize="206,201" path="m7877,15462l7858,15462,7858,15510,7877,15510,7877,15462xe" filled="t" fillcolor="#000000" stroked="f">
                <v:path arrowok="t"/>
                <v:fill/>
              </v:shape>
              <v:shape style="position:absolute;left:7738;top:15410;width:206;height:201" coordorigin="7738,15410" coordsize="206,201" path="m7939,15448l7800,15448,7800,15462,7939,15462,7939,15448xe" filled="t" fillcolor="#000000" stroked="f">
                <v:path arrowok="t"/>
                <v:fill/>
              </v:shape>
              <v:shape style="position:absolute;left:7738;top:15410;width:206;height:201" coordorigin="7738,15410" coordsize="206,201" path="m7752,15414l7749,15430,7766,15445,7776,15458,7786,15448,7783,15437,7767,15425,7752,15414xe" filled="t" fillcolor="#000000" stroked="f">
                <v:path arrowok="t"/>
                <v:fill/>
              </v:shape>
              <v:shape style="position:absolute;left:7738;top:15410;width:206;height:201" coordorigin="7738,15410" coordsize="206,201" path="m7858,15410l7848,15419,7858,15438,7867,15448,7882,15438,7877,15429,7858,15410xe" filled="t" fillcolor="#000000" stroked="f">
                <v:path arrowok="t"/>
                <v:fill/>
              </v:shape>
            </v:group>
            <v:group style="position:absolute;left:7958;top:15558;width:53;height:53" coordorigin="7958,15558" coordsize="53,53">
              <v:shape style="position:absolute;left:7958;top:15558;width:53;height:53" coordorigin="7958,15558" coordsize="53,53" path="m7992,15558l7973,15558,7968,15568,7958,15578,7958,15592,7978,15611,7992,15611,8002,15606,8011,15597,7982,15597,7978,15592,7978,15578,7982,15573,8011,15573,8002,15563,7992,15558xe" filled="t" fillcolor="#000000" stroked="f">
                <v:path arrowok="t"/>
                <v:fill/>
              </v:shape>
              <v:shape style="position:absolute;left:7958;top:15558;width:53;height:53" coordorigin="7958,15558" coordsize="53,53" path="m8011,15573l7992,15573,7992,15578,7997,15578,7997,15592,7992,15592,7992,15597,8011,15597,8011,15573xe" filled="t" fillcolor="#000000" stroked="f">
                <v:path arrowok="t"/>
                <v:fill/>
              </v:shape>
            </v:group>
            <w10:wrap type="none"/>
          </v:group>
        </w:pict>
      </w:r>
      <w:r>
        <w:rPr>
          <w:sz w:val="14"/>
          <w:szCs w:val="14"/>
        </w:rPr>
      </w:r>
    </w:p>
    <w:tbl>
      <w:tblPr>
        <w:tblW w:w="0" w:type="auto"/>
        <w:jc w:val="left"/>
        <w:tblInd w:w="16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653" w:hRule="exact"/>
        </w:trPr>
        <w:tc>
          <w:tcPr>
            <w:tcW w:w="2693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8074" w:type="dxa"/>
            <w:gridSpan w:val="3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43" w:after="0" w:line="240" w:lineRule="auto"/>
              <w:ind w:left="2437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78.980377pt;height:25.5pt;mso-position-horizontal-relative:char;mso-position-vertical-relative:line" type="#_x0000_t75">
                  <v:imagedata r:id="rId17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451" w:hRule="exact"/>
        </w:trPr>
        <w:tc>
          <w:tcPr>
            <w:tcW w:w="2693" w:type="dxa"/>
            <w:vMerge w:val="restart"/>
            <w:tcBorders>
              <w:top w:val="single" w:sz="8" w:space="0" w:color="202020"/>
              <w:left w:val="single" w:sz="8" w:space="0" w:color="202020"/>
              <w:right w:val="single" w:sz="8" w:space="0" w:color="202020"/>
            </w:tcBorders>
          </w:tcPr>
          <w:p>
            <w:pPr>
              <w:spacing w:before="9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15.862004pt;height:11.025pt;mso-position-horizontal-relative:char;mso-position-vertical-relative:line" type="#_x0000_t75">
                  <v:imagedata r:id="rId17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381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61.11827pt;height:11.3925pt;mso-position-horizontal-relative:char;mso-position-vertical-relative:line" type="#_x0000_t75">
                  <v:imagedata r:id="rId178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693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4" w:after="0" w:line="110" w:lineRule="exact"/>
              <w:jc w:val="lef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17.292175pt;height:11.0925pt;mso-position-horizontal-relative:char;mso-position-vertical-relative:line" type="#_x0000_t75">
                  <v:imagedata r:id="rId179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456" w:hRule="exact"/>
        </w:trPr>
        <w:tc>
          <w:tcPr>
            <w:tcW w:w="2693" w:type="dxa"/>
            <w:vMerge/>
            <w:tcBorders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5381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415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22.739243pt;height:11.3925pt;mso-position-horizontal-relative:char;mso-position-vertical-relative:line" type="#_x0000_t75">
                  <v:imagedata r:id="rId180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693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5573" w:hRule="exact"/>
        </w:trPr>
        <w:tc>
          <w:tcPr>
            <w:tcW w:w="2693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3" w:after="0" w:line="260" w:lineRule="exac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7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84.375081pt;height:11.0925pt;mso-position-horizontal-relative:char;mso-position-vertical-relative:line" type="#_x0000_t75">
                  <v:imagedata r:id="rId18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7" w:after="0" w:line="260" w:lineRule="exac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</w:tc>
        <w:tc>
          <w:tcPr>
            <w:tcW w:w="8074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8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56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360.163267pt;height:11.025pt;mso-position-horizontal-relative:char;mso-position-vertical-relative:line" type="#_x0000_t75">
                  <v:imagedata r:id="rId18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5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52.450168pt;height:11.3925pt;mso-position-horizontal-relative:char;mso-position-vertical-relative:line" type="#_x0000_t75">
                  <v:imagedata r:id="rId18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2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987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16.46114pt;height:11.3925pt;mso-position-horizontal-relative:char;mso-position-vertical-relative:line" type="#_x0000_t75">
                  <v:imagedata r:id="rId18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7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55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252.866608pt;height:11.25pt;mso-position-horizontal-relative:char;mso-position-vertical-relative:line" type="#_x0000_t75">
                  <v:imagedata r:id="rId18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0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278.754125pt;height:11.0925pt;mso-position-horizontal-relative:char;mso-position-vertical-relative:line" type="#_x0000_t75">
                  <v:imagedata r:id="rId18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8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1117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93.803336pt;height:11.25pt;mso-position-horizontal-relative:char;mso-position-vertical-relative:line" type="#_x0000_t75">
                  <v:imagedata r:id="rId18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5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95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41.336149pt;height:11.25pt;mso-position-horizontal-relative:char;mso-position-vertical-relative:line" type="#_x0000_t75">
                  <v:imagedata r:id="rId188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5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555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98.54682pt;height:11.25pt;mso-position-horizontal-relative:char;mso-position-vertical-relative:line" type="#_x0000_t75">
                  <v:imagedata r:id="rId189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5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49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244.526624pt;height:11.25pt;mso-position-horizontal-relative:char;mso-position-vertical-relative:line" type="#_x0000_t75">
                  <v:imagedata r:id="rId190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5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54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297.469081pt;height:11.25pt;mso-position-horizontal-relative:char;mso-position-vertical-relative:line" type="#_x0000_t75">
                  <v:imagedata r:id="rId19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5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29.553887pt;height:11.25pt;mso-position-horizontal-relative:char;mso-position-vertical-relative:line" type="#_x0000_t75">
                  <v:imagedata r:id="rId19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5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56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363.776502pt;height:11.25pt;mso-position-horizontal-relative:char;mso-position-vertical-relative:line" type="#_x0000_t75">
                  <v:imagedata r:id="rId19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5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00.931979pt;height:11.25pt;mso-position-horizontal-relative:char;mso-position-vertical-relative:line" type="#_x0000_t75">
                  <v:imagedata r:id="rId19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5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54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98.069788pt;height:11.25pt;mso-position-horizontal-relative:char;mso-position-vertical-relative:line" type="#_x0000_t75">
                  <v:imagedata r:id="rId19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0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73.463896pt;height:11.3925pt;mso-position-horizontal-relative:char;mso-position-vertical-relative:line" type="#_x0000_t75">
                  <v:imagedata r:id="rId19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6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</w:tc>
      </w:tr>
      <w:tr>
        <w:trPr>
          <w:trHeight w:val="1051" w:hRule="exact"/>
        </w:trPr>
        <w:tc>
          <w:tcPr>
            <w:tcW w:w="5386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18" w:after="0" w:line="24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08.564488pt;height:11.25pt;mso-position-horizontal-relative:char;mso-position-vertical-relative:line" type="#_x0000_t75">
                  <v:imagedata r:id="rId19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7" w:after="0" w:line="140" w:lineRule="exact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381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18" w:after="0" w:line="24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40.048587pt;height:11.25pt;mso-position-horizontal-relative:char;mso-position-vertical-relative:line" type="#_x0000_t75">
                  <v:imagedata r:id="rId198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7" w:after="0" w:line="140" w:lineRule="exact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</w:tbl>
    <w:p>
      <w:pPr>
        <w:spacing w:before="61" w:after="0" w:line="240" w:lineRule="auto"/>
        <w:ind w:left="294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16.523998pt;height:11.0925pt;mso-position-horizontal-relative:char;mso-position-vertical-relative:line" type="#_x0000_t75">
            <v:imagedata r:id="rId19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17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67.893110pt;height:11.25pt;mso-position-horizontal-relative:char;mso-position-vertical-relative:line" type="#_x0000_t75">
            <v:imagedata r:id="rId20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17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17.601033pt;height:11.25pt;mso-position-horizontal-relative:char;mso-position-vertical-relative:line" type="#_x0000_t75">
            <v:imagedata r:id="rId20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17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88.219413pt;height:11.0925pt;mso-position-horizontal-relative:char;mso-position-vertical-relative:line" type="#_x0000_t75">
            <v:imagedata r:id="rId20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17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04.986749pt;height:11.25pt;mso-position-horizontal-relative:char;mso-position-vertical-relative:line" type="#_x0000_t75">
            <v:imagedata r:id="rId20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66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19.536219pt;height:11.25pt;mso-position-horizontal-relative:char;mso-position-vertical-relative:line" type="#_x0000_t75">
            <v:imagedata r:id="rId20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158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02.840106pt;height:11.25pt;mso-position-horizontal-relative:char;mso-position-vertical-relative:line" type="#_x0000_t75">
            <v:imagedata r:id="rId20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0" w:after="0" w:line="240" w:lineRule="auto"/>
        <w:ind w:left="293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98.111493pt;height:11.025pt;mso-position-horizontal-relative:char;mso-position-vertical-relative:line" type="#_x0000_t75">
            <v:imagedata r:id="rId20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17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21.444346pt;height:11.25pt;mso-position-horizontal-relative:char;mso-position-vertical-relative:line" type="#_x0000_t75">
            <v:imagedata r:id="rId20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567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70.817138pt;height:11.25pt;mso-position-horizontal-relative:char;mso-position-vertical-relative:line" type="#_x0000_t75">
            <v:imagedata r:id="rId20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215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48.952855pt;height:11.625pt;mso-position-horizontal-relative:char;mso-position-vertical-relative:line" type="#_x0000_t75">
            <v:imagedata r:id="rId20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before="0" w:after="0" w:line="240" w:lineRule="auto"/>
        <w:ind w:left="139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28.838339pt;height:11.25pt;mso-position-horizontal-relative:char;mso-position-vertical-relative:line" type="#_x0000_t75">
            <v:imagedata r:id="rId21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280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04.562721pt;height:11.25pt;mso-position-horizontal-relative:char;mso-position-vertical-relative:line" type="#_x0000_t75">
            <v:imagedata r:id="rId21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17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96.753534pt;height:11.25pt;mso-position-horizontal-relative:char;mso-position-vertical-relative:line" type="#_x0000_t75">
            <v:imagedata r:id="rId21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27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50.543286pt;height:11.25pt;mso-position-horizontal-relative:char;mso-position-vertical-relative:line" type="#_x0000_t75">
            <v:imagedata r:id="rId21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66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73.811411pt;height:11.625pt;mso-position-horizontal-relative:char;mso-position-vertical-relative:line" type="#_x0000_t75">
            <v:imagedata r:id="rId21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206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71.29417pt;height:11.25pt;mso-position-horizontal-relative:char;mso-position-vertical-relative:line" type="#_x0000_t75">
            <v:imagedata r:id="rId21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59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50.304770pt;height:11.25pt;mso-position-horizontal-relative:char;mso-position-vertical-relative:line" type="#_x0000_t75">
            <v:imagedata r:id="rId21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67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74.267016pt;height:11.3925pt;mso-position-horizontal-relative:char;mso-position-vertical-relative:line" type="#_x0000_t75">
            <v:imagedata r:id="rId21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00" w:h="16840"/>
          <w:pgMar w:header="296" w:footer="256" w:top="480" w:bottom="440" w:left="400" w:right="380"/>
        </w:sectPr>
      </w:pPr>
    </w:p>
    <w:p>
      <w:pPr>
        <w:spacing w:before="5" w:after="0" w:line="220" w:lineRule="exact"/>
        <w:jc w:val="left"/>
        <w:rPr>
          <w:sz w:val="22"/>
          <w:szCs w:val="22"/>
        </w:rPr>
      </w:pPr>
      <w:r>
        <w:rPr/>
        <w:pict>
          <v:shape style="position:absolute;margin-left:330.700012pt;margin-top:36.060001pt;width:232.158812pt;height:11.25pt;mso-position-horizontal-relative:page;mso-position-vertical-relative:page;z-index:-4441" type="#_x0000_t75">
            <v:imagedata r:id="rId218" o:title=""/>
          </v:shape>
        </w:pict>
      </w:r>
      <w:r>
        <w:rPr/>
        <w:pict>
          <v:group style="position:absolute;margin-left:28.780001pt;margin-top:54.060001pt;width:73.960pt;height:11.08pt;mso-position-horizontal-relative:page;mso-position-vertical-relative:page;z-index:-4440" coordorigin="576,1081" coordsize="1479,222">
            <v:group style="position:absolute;left:586;top:1091;width:182;height:202" coordorigin="586,1091" coordsize="182,202">
              <v:shape style="position:absolute;left:586;top:1091;width:182;height:202" coordorigin="586,1091" coordsize="182,202" path="m691,1250l677,1250,677,1293,691,1293,691,1250xe" filled="t" fillcolor="#000000" stroked="f">
                <v:path arrowok="t"/>
                <v:fill/>
              </v:shape>
              <v:shape style="position:absolute;left:586;top:1091;width:182;height:202" coordorigin="586,1091" coordsize="182,202" path="m787,1235l586,1235,586,1250,787,1250,787,1235xe" filled="t" fillcolor="#000000" stroked="f">
                <v:path arrowok="t"/>
                <v:fill/>
              </v:shape>
              <v:shape style="position:absolute;left:586;top:1091;width:182;height:202" coordorigin="586,1091" coordsize="182,202" path="m691,1211l677,1211,677,1235,691,1235,691,1211xe" filled="t" fillcolor="#000000" stroked="f">
                <v:path arrowok="t"/>
                <v:fill/>
              </v:shape>
              <v:shape style="position:absolute;left:586;top:1091;width:182;height:202" coordorigin="586,1091" coordsize="182,202" path="m768,1125l605,1125,605,1221,619,1221,619,1211,768,1211,768,1197,619,1197,619,1178,768,1178,768,1163,619,1163,619,1139,768,1139,768,1125xe" filled="t" fillcolor="#000000" stroked="f">
                <v:path arrowok="t"/>
                <v:fill/>
              </v:shape>
              <v:shape style="position:absolute;left:586;top:1091;width:182;height:202" coordorigin="586,1091" coordsize="182,202" path="m768,1211l749,1211,749,1221,768,1221,768,1211xe" filled="t" fillcolor="#000000" stroked="f">
                <v:path arrowok="t"/>
                <v:fill/>
              </v:shape>
              <v:shape style="position:absolute;left:586;top:1091;width:182;height:202" coordorigin="586,1091" coordsize="182,202" path="m691,1178l677,1178,677,1197,691,1197,691,1178xe" filled="t" fillcolor="#000000" stroked="f">
                <v:path arrowok="t"/>
                <v:fill/>
              </v:shape>
              <v:shape style="position:absolute;left:586;top:1091;width:182;height:202" coordorigin="586,1091" coordsize="182,202" path="m768,1178l749,1178,749,1197,768,1197,768,1178xe" filled="t" fillcolor="#000000" stroked="f">
                <v:path arrowok="t"/>
                <v:fill/>
              </v:shape>
              <v:shape style="position:absolute;left:586;top:1091;width:182;height:202" coordorigin="586,1091" coordsize="182,202" path="m691,1139l677,1139,677,1163,691,1163,691,1139xe" filled="t" fillcolor="#000000" stroked="f">
                <v:path arrowok="t"/>
                <v:fill/>
              </v:shape>
              <v:shape style="position:absolute;left:586;top:1091;width:182;height:202" coordorigin="586,1091" coordsize="182,202" path="m768,1139l749,1139,749,1163,768,1163,768,1139xe" filled="t" fillcolor="#000000" stroked="f">
                <v:path arrowok="t"/>
                <v:fill/>
              </v:shape>
              <v:shape style="position:absolute;left:586;top:1091;width:182;height:202" coordorigin="586,1091" coordsize="182,202" path="m638,1091l624,1101,648,1125,658,1125,662,1115,638,1091xe" filled="t" fillcolor="#000000" stroked="f">
                <v:path arrowok="t"/>
                <v:fill/>
              </v:shape>
              <v:shape style="position:absolute;left:586;top:1091;width:182;height:202" coordorigin="586,1091" coordsize="182,202" path="m729,1092l715,1109,706,1125,725,1125,730,1115,739,1110,744,1101,729,1092xe" filled="t" fillcolor="#000000" stroked="f">
                <v:path arrowok="t"/>
                <v:fill/>
              </v:shape>
            </v:group>
            <v:group style="position:absolute;left:792;top:1091;width:206;height:202" coordorigin="792,1091" coordsize="206,202">
              <v:shape style="position:absolute;left:792;top:1091;width:206;height:202" coordorigin="792,1091" coordsize="206,202" path="m839,1178l821,1178,821,1293,835,1293,839,1178xe" filled="t" fillcolor="#000000" stroked="f">
                <v:path arrowok="t"/>
                <v:fill/>
              </v:shape>
              <v:shape style="position:absolute;left:792;top:1091;width:206;height:202" coordorigin="792,1091" coordsize="206,202" path="m965,1154l946,1220,931,1269,850,1269,850,1283,998,1283,998,1269,950,1255,958,1232,965,1211,971,1193,976,1177,979,1163,965,1154xe" filled="t" fillcolor="#000000" stroked="f">
                <v:path arrowok="t"/>
                <v:fill/>
              </v:shape>
              <v:shape style="position:absolute;left:792;top:1091;width:206;height:202" coordorigin="792,1091" coordsize="206,202" path="m883,1158l869,1176,875,1194,881,1213,887,1233,893,1254,905,1232,898,1210,892,1191,887,1174,883,1158xe" filled="t" fillcolor="#000000" stroked="f">
                <v:path arrowok="t"/>
                <v:fill/>
              </v:shape>
              <v:shape style="position:absolute;left:792;top:1091;width:206;height:202" coordorigin="792,1091" coordsize="206,202" path="m854,1096l833,1101,826,1121,819,1140,811,1159,802,1176,792,1192,797,1197,797,1206,802,1211,806,1202,816,1187,821,1178,839,1178,841,1134,849,1116,854,1096xe" filled="t" fillcolor="#000000" stroked="f">
                <v:path arrowok="t"/>
                <v:fill/>
              </v:shape>
              <v:shape style="position:absolute;left:792;top:1091;width:206;height:202" coordorigin="792,1091" coordsize="206,202" path="m994,1130l854,1130,854,1144,994,1144,994,1130xe" filled="t" fillcolor="#000000" stroked="f">
                <v:path arrowok="t"/>
                <v:fill/>
              </v:shape>
              <v:shape style="position:absolute;left:792;top:1091;width:206;height:202" coordorigin="792,1091" coordsize="206,202" path="m917,1091l907,1101,912,1110,922,1120,926,1130,941,1120,931,1106,926,1096,917,1091xe" filled="t" fillcolor="#000000" stroked="f">
                <v:path arrowok="t"/>
                <v:fill/>
              </v:shape>
            </v:group>
            <v:group style="position:absolute;left:1013;top:1091;width:187;height:202" coordorigin="1013,1091" coordsize="187,202">
              <v:shape style="position:absolute;left:1013;top:1091;width:187;height:202" coordorigin="1013,1091" coordsize="187,202" path="m1090,1125l1013,1125,1013,1293,1027,1293,1027,1274,1090,1274,1090,1259,1027,1259,1027,1206,1090,1206,1090,1192,1027,1192,1027,1139,1090,1139,1090,1125xe" filled="t" fillcolor="#000000" stroked="f">
                <v:path arrowok="t"/>
                <v:fill/>
              </v:shape>
              <v:shape style="position:absolute;left:1013;top:1091;width:187;height:202" coordorigin="1013,1091" coordsize="187,202" path="m1090,1274l1075,1274,1075,1288,1090,1288,1090,1274xe" filled="t" fillcolor="#000000" stroked="f">
                <v:path arrowok="t"/>
                <v:fill/>
              </v:shape>
              <v:shape style="position:absolute;left:1013;top:1091;width:187;height:202" coordorigin="1013,1091" coordsize="187,202" path="m1090,1206l1075,1206,1075,1259,1090,1259,1090,1206xe" filled="t" fillcolor="#000000" stroked="f">
                <v:path arrowok="t"/>
                <v:fill/>
              </v:shape>
              <v:shape style="position:absolute;left:1013;top:1091;width:187;height:202" coordorigin="1013,1091" coordsize="187,202" path="m1090,1139l1075,1139,1075,1192,1090,1192,1090,1139xe" filled="t" fillcolor="#000000" stroked="f">
                <v:path arrowok="t"/>
                <v:fill/>
              </v:shape>
              <v:shape style="position:absolute;left:1013;top:1091;width:187;height:202" coordorigin="1013,1091" coordsize="187,202" path="m1046,1091l1042,1101,1037,1115,1032,1125,1051,1125,1056,1115,1056,1106,1061,1096,1046,1091xe" filled="t" fillcolor="#000000" stroked="f">
                <v:path arrowok="t"/>
                <v:fill/>
              </v:shape>
              <v:shape style="position:absolute;left:1013;top:1091;width:187;height:202" coordorigin="1013,1091" coordsize="187,202" path="m1199,1139l1128,1139,1181,1161,1181,1187,1180,1209,1179,1227,1178,1243,1176,1254,1176,1269,1171,1274,1123,1274,1123,1283,1130,1288,1148,1288,1172,1287,1189,1276,1189,1274,1133,1274,1118,1269,1191,1269,1195,1252,1195,1240,1195,1227,1196,1204,1197,1182,1198,1155,1199,1139xe" filled="t" fillcolor="#000000" stroked="f">
                <v:path arrowok="t"/>
                <v:fill/>
              </v:shape>
              <v:shape style="position:absolute;left:1013;top:1091;width:187;height:202" coordorigin="1013,1091" coordsize="187,202" path="m1123,1173l1114,1182,1124,1197,1136,1214,1147,1230,1161,1220,1150,1206,1137,1190,1123,1173xe" filled="t" fillcolor="#000000" stroked="f">
                <v:path arrowok="t"/>
                <v:fill/>
              </v:shape>
              <v:shape style="position:absolute;left:1013;top:1091;width:187;height:202" coordorigin="1013,1091" coordsize="187,202" path="m1127,1095l1120,1116,1112,1135,1104,1153,1094,1168,1099,1168,1104,1173,1110,1175,1117,1157,1128,1139,1199,1139,1200,1125,1133,1125,1142,1106,1142,1096,1127,1095xe" filled="t" fillcolor="#000000" stroked="f">
                <v:path arrowok="t"/>
                <v:fill/>
              </v:shape>
            </v:group>
            <v:group style="position:absolute;left:1214;top:1096;width:202;height:197" coordorigin="1214,1096" coordsize="202,197">
              <v:shape style="position:absolute;left:1214;top:1096;width:202;height:197" coordorigin="1214,1096" coordsize="202,197" path="m1349,1216l1334,1216,1334,1293,1349,1293,1349,1216xe" filled="t" fillcolor="#000000" stroked="f">
                <v:path arrowok="t"/>
                <v:fill/>
              </v:shape>
              <v:shape style="position:absolute;left:1214;top:1096;width:202;height:197" coordorigin="1214,1096" coordsize="202,197" path="m1253,1163l1214,1163,1214,1178,1238,1178,1238,1269,1234,1274,1252,1280,1267,1268,1280,1259,1253,1259,1253,1163xe" filled="t" fillcolor="#000000" stroked="f">
                <v:path arrowok="t"/>
                <v:fill/>
              </v:shape>
              <v:shape style="position:absolute;left:1214;top:1096;width:202;height:197" coordorigin="1214,1096" coordsize="202,197" path="m1282,1240l1272,1245,1262,1254,1253,1259,1280,1259,1286,1254,1282,1250,1282,1240xe" filled="t" fillcolor="#000000" stroked="f">
                <v:path arrowok="t"/>
                <v:fill/>
              </v:shape>
              <v:shape style="position:absolute;left:1214;top:1096;width:202;height:197" coordorigin="1214,1096" coordsize="202,197" path="m1416,1202l1267,1202,1267,1216,1416,1216,1416,1202xe" filled="t" fillcolor="#000000" stroked="f">
                <v:path arrowok="t"/>
                <v:fill/>
              </v:shape>
              <v:shape style="position:absolute;left:1214;top:1096;width:202;height:197" coordorigin="1214,1096" coordsize="202,197" path="m1349,1120l1334,1120,1334,1202,1349,1202,1349,1120xe" filled="t" fillcolor="#000000" stroked="f">
                <v:path arrowok="t"/>
                <v:fill/>
              </v:shape>
              <v:shape style="position:absolute;left:1214;top:1096;width:202;height:197" coordorigin="1214,1096" coordsize="202,197" path="m1291,1134l1277,1144,1283,1151,1295,1167,1306,1187,1313,1168,1291,1134xe" filled="t" fillcolor="#000000" stroked="f">
                <v:path arrowok="t"/>
                <v:fill/>
              </v:shape>
              <v:shape style="position:absolute;left:1214;top:1096;width:202;height:197" coordorigin="1214,1096" coordsize="202,197" path="m1406,1144l1385,1144,1363,1178,1384,1177,1406,1144xe" filled="t" fillcolor="#000000" stroked="f">
                <v:path arrowok="t"/>
                <v:fill/>
              </v:shape>
              <v:shape style="position:absolute;left:1214;top:1096;width:202;height:197" coordorigin="1214,1096" coordsize="202,197" path="m1234,1096l1227,1110,1240,1126,1253,1139,1264,1125,1251,1112,1234,1096xe" filled="t" fillcolor="#000000" stroked="f">
                <v:path arrowok="t"/>
                <v:fill/>
              </v:shape>
              <v:shape style="position:absolute;left:1214;top:1096;width:202;height:197" coordorigin="1214,1096" coordsize="202,197" path="m1406,1106l1277,1106,1277,1120,1406,1120,1406,1106xe" filled="t" fillcolor="#000000" stroked="f">
                <v:path arrowok="t"/>
                <v:fill/>
              </v:shape>
            </v:group>
            <v:group style="position:absolute;left:1430;top:1091;width:187;height:202" coordorigin="1430,1091" coordsize="187,202">
              <v:shape style="position:absolute;left:1430;top:1091;width:187;height:202" coordorigin="1430,1091" coordsize="187,202" path="m1531,1250l1517,1250,1517,1293,1531,1293,1531,1250xe" filled="t" fillcolor="#000000" stroked="f">
                <v:path arrowok="t"/>
                <v:fill/>
              </v:shape>
              <v:shape style="position:absolute;left:1430;top:1091;width:187;height:202" coordorigin="1430,1091" coordsize="187,202" path="m1603,1158l1450,1158,1450,1259,1464,1259,1464,1250,1603,1250,1603,1235,1464,1235,1464,1211,1603,1211,1603,1197,1464,1197,1464,1173,1603,1173,1603,1158xe" filled="t" fillcolor="#000000" stroked="f">
                <v:path arrowok="t"/>
                <v:fill/>
              </v:shape>
              <v:shape style="position:absolute;left:1430;top:1091;width:187;height:202" coordorigin="1430,1091" coordsize="187,202" path="m1603,1250l1584,1250,1584,1259,1603,1259,1603,1250xe" filled="t" fillcolor="#000000" stroked="f">
                <v:path arrowok="t"/>
                <v:fill/>
              </v:shape>
              <v:shape style="position:absolute;left:1430;top:1091;width:187;height:202" coordorigin="1430,1091" coordsize="187,202" path="m1531,1211l1517,1211,1517,1235,1531,1235,1531,1211xe" filled="t" fillcolor="#000000" stroked="f">
                <v:path arrowok="t"/>
                <v:fill/>
              </v:shape>
              <v:shape style="position:absolute;left:1430;top:1091;width:187;height:202" coordorigin="1430,1091" coordsize="187,202" path="m1603,1211l1584,1211,1584,1235,1603,1235,1603,1211xe" filled="t" fillcolor="#000000" stroked="f">
                <v:path arrowok="t"/>
                <v:fill/>
              </v:shape>
              <v:shape style="position:absolute;left:1430;top:1091;width:187;height:202" coordorigin="1430,1091" coordsize="187,202" path="m1531,1173l1517,1173,1517,1197,1531,1197,1531,1173xe" filled="t" fillcolor="#000000" stroked="f">
                <v:path arrowok="t"/>
                <v:fill/>
              </v:shape>
              <v:shape style="position:absolute;left:1430;top:1091;width:187;height:202" coordorigin="1430,1091" coordsize="187,202" path="m1603,1173l1584,1173,1584,1197,1603,1197,1603,1173xe" filled="t" fillcolor="#000000" stroked="f">
                <v:path arrowok="t"/>
                <v:fill/>
              </v:shape>
              <v:shape style="position:absolute;left:1430;top:1091;width:187;height:202" coordorigin="1430,1091" coordsize="187,202" path="m1531,1134l1517,1134,1517,1158,1531,1158,1531,1134xe" filled="t" fillcolor="#000000" stroked="f">
                <v:path arrowok="t"/>
                <v:fill/>
              </v:shape>
              <v:shape style="position:absolute;left:1430;top:1091;width:187;height:202" coordorigin="1430,1091" coordsize="187,202" path="m1618,1115l1430,1115,1430,1154,1450,1154,1450,1130,1618,1130,1618,1115xe" filled="t" fillcolor="#000000" stroked="f">
                <v:path arrowok="t"/>
                <v:fill/>
              </v:shape>
              <v:shape style="position:absolute;left:1430;top:1091;width:187;height:202" coordorigin="1430,1091" coordsize="187,202" path="m1618,1130l1603,1130,1603,1154,1618,1154,1618,1130xe" filled="t" fillcolor="#000000" stroked="f">
                <v:path arrowok="t"/>
                <v:fill/>
              </v:shape>
              <v:shape style="position:absolute;left:1430;top:1091;width:187;height:202" coordorigin="1430,1091" coordsize="187,202" path="m1522,1091l1507,1096,1512,1106,1522,1115,1526,1115,1536,1110,1536,1101,1531,1096,1522,1091xe" filled="t" fillcolor="#000000" stroked="f">
                <v:path arrowok="t"/>
                <v:fill/>
              </v:shape>
            </v:group>
            <v:group style="position:absolute;left:1651;top:1096;width:168;height:197" coordorigin="1651,1096" coordsize="168,197">
              <v:shape style="position:absolute;left:1651;top:1096;width:168;height:197" coordorigin="1651,1096" coordsize="168,197" path="m1819,1130l1651,1130,1651,1293,1666,1293,1666,1144,1819,1144,1819,1130xe" filled="t" fillcolor="#000000" stroked="f">
                <v:path arrowok="t"/>
                <v:fill/>
              </v:shape>
              <v:shape style="position:absolute;left:1651;top:1096;width:168;height:197" coordorigin="1651,1096" coordsize="168,197" path="m1819,1144l1805,1144,1805,1269,1800,1274,1757,1274,1757,1278,1762,1283,1762,1288,1786,1288,1797,1288,1813,1285,1819,1264,1819,1144xe" filled="t" fillcolor="#000000" stroked="f">
                <v:path arrowok="t"/>
                <v:fill/>
              </v:shape>
              <v:shape style="position:absolute;left:1651;top:1096;width:168;height:197" coordorigin="1651,1096" coordsize="168,197" path="m1767,1203l1744,1203,1759,1217,1773,1230,1786,1245,1784,1220,1771,1206,1767,1203xe" filled="t" fillcolor="#000000" stroked="f">
                <v:path arrowok="t"/>
                <v:fill/>
              </v:shape>
              <v:shape style="position:absolute;left:1651;top:1096;width:168;height:197" coordorigin="1651,1096" coordsize="168,197" path="m1742,1144l1666,1144,1727,1149,1723,1166,1717,1185,1705,1205,1690,1219,1670,1230,1675,1235,1697,1235,1714,1223,1729,1211,1744,1203,1767,1203,1755,1192,1738,1178,1742,1168,1742,1144xe" filled="t" fillcolor="#000000" stroked="f">
                <v:path arrowok="t"/>
                <v:fill/>
              </v:shape>
              <v:shape style="position:absolute;left:1651;top:1096;width:168;height:197" coordorigin="1651,1096" coordsize="168,197" path="m1742,1096l1728,1096,1728,1130,1742,1130,1742,1096xe" filled="t" fillcolor="#000000" stroked="f">
                <v:path arrowok="t"/>
                <v:fill/>
              </v:shape>
            </v:group>
            <v:group style="position:absolute;left:1843;top:1091;width:202;height:202" coordorigin="1843,1091" coordsize="202,202">
              <v:shape style="position:absolute;left:1843;top:1091;width:202;height:202" coordorigin="1843,1091" coordsize="202,202" path="m2011,1226l1877,1226,1877,1293,1896,1293,1896,1283,2011,1283,2011,1269,1896,1269,1896,1235,2011,1235,2011,1226xe" filled="t" fillcolor="#000000" stroked="f">
                <v:path arrowok="t"/>
                <v:fill/>
              </v:shape>
              <v:shape style="position:absolute;left:1843;top:1091;width:202;height:202" coordorigin="1843,1091" coordsize="202,202" path="m2011,1283l1997,1283,1997,1293,2011,1293,2011,1283xe" filled="t" fillcolor="#000000" stroked="f">
                <v:path arrowok="t"/>
                <v:fill/>
              </v:shape>
              <v:shape style="position:absolute;left:1843;top:1091;width:202;height:202" coordorigin="1843,1091" coordsize="202,202" path="m2011,1235l1997,1235,1997,1269,2011,1269,2011,1235xe" filled="t" fillcolor="#000000" stroked="f">
                <v:path arrowok="t"/>
                <v:fill/>
              </v:shape>
              <v:shape style="position:absolute;left:1843;top:1091;width:202;height:202" coordorigin="1843,1091" coordsize="202,202" path="m1954,1164l1928,1170,1915,1183,1900,1195,1883,1206,1864,1216,1843,1226,1848,1230,1848,1235,1853,1240,1872,1230,1877,1226,2045,1226,2042,1221,2002,1221,1898,1217,1915,1206,1930,1193,1944,1178,1964,1178,1954,1168,1954,1164xe" filled="t" fillcolor="#000000" stroked="f">
                <v:path arrowok="t"/>
                <v:fill/>
              </v:shape>
              <v:shape style="position:absolute;left:1843;top:1091;width:202;height:202" coordorigin="1843,1091" coordsize="202,202" path="m2045,1226l2011,1226,2030,1235,2040,1235,2040,1230,2045,1226xe" filled="t" fillcolor="#000000" stroked="f">
                <v:path arrowok="t"/>
                <v:fill/>
              </v:shape>
              <v:shape style="position:absolute;left:1843;top:1091;width:202;height:202" coordorigin="1843,1091" coordsize="202,202" path="m1964,1178l1944,1178,1952,1185,1966,1197,1983,1209,2002,1221,2042,1221,2040,1218,2020,1211,2001,1202,1983,1192,1968,1181,1964,1178xe" filled="t" fillcolor="#000000" stroked="f">
                <v:path arrowok="t"/>
                <v:fill/>
              </v:shape>
              <v:shape style="position:absolute;left:1843;top:1091;width:202;height:202" coordorigin="1843,1091" coordsize="202,202" path="m1973,1139l1974,1158,1994,1168,2011,1178,2026,1187,2026,1166,2008,1156,1973,1139xe" filled="t" fillcolor="#000000" stroked="f">
                <v:path arrowok="t"/>
                <v:fill/>
              </v:shape>
              <v:shape style="position:absolute;left:1843;top:1091;width:202;height:202" coordorigin="1843,1091" coordsize="202,202" path="m1915,1139l1908,1146,1892,1156,1873,1165,1853,1173,1862,1182,1871,1184,1888,1176,1906,1166,1925,1154,1915,1139xe" filled="t" fillcolor="#000000" stroked="f">
                <v:path arrowok="t"/>
                <v:fill/>
              </v:shape>
              <v:shape style="position:absolute;left:1843;top:1091;width:202;height:202" coordorigin="1843,1091" coordsize="202,202" path="m1958,1163l1954,1163,1954,1164,1958,1163xe" filled="t" fillcolor="#000000" stroked="f">
                <v:path arrowok="t"/>
                <v:fill/>
              </v:shape>
              <v:shape style="position:absolute;left:1843;top:1091;width:202;height:202" coordorigin="1843,1091" coordsize="202,202" path="m2040,1115l1853,1115,1853,1154,1867,1154,1867,1130,2040,1130,2040,1115xe" filled="t" fillcolor="#000000" stroked="f">
                <v:path arrowok="t"/>
                <v:fill/>
              </v:shape>
              <v:shape style="position:absolute;left:1843;top:1091;width:202;height:202" coordorigin="1843,1091" coordsize="202,202" path="m2040,1130l2021,1130,2021,1149,2040,1149,2040,1130xe" filled="t" fillcolor="#000000" stroked="f">
                <v:path arrowok="t"/>
                <v:fill/>
              </v:shape>
              <v:shape style="position:absolute;left:1843;top:1091;width:202;height:202" coordorigin="1843,1091" coordsize="202,202" path="m1944,1091l1930,1101,1939,1110,1939,1115,1958,1115,1954,1106,1949,1101,1944,1091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06.800003pt;margin-top:62pt;width:1.44pt;height:2.88pt;mso-position-horizontal-relative:page;mso-position-vertical-relative:page;z-index:-4439" coordorigin="2136,1240" coordsize="29,58">
            <v:shape style="position:absolute;left:2136;top:1240;width:29;height:58" coordorigin="2136,1240" coordsize="29,58" path="m2165,1240l2146,1240,2136,1298,2150,1298,2165,1240xe" filled="t" fillcolor="#00000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271.420013pt;margin-top:54.060001pt;width:72.52pt;height:11.08pt;mso-position-horizontal-relative:page;mso-position-vertical-relative:page;z-index:-4438" coordorigin="5428,1081" coordsize="1450,222">
            <v:group style="position:absolute;left:5438;top:1106;width:91;height:163" coordorigin="5438,1106" coordsize="91,163">
              <v:shape style="position:absolute;left:5438;top:1106;width:91;height:163" coordorigin="5438,1106" coordsize="91,163" path="m5438,1240l5439,1260,5453,1266,5479,1269,5500,1264,5515,1254,5458,1254,5448,1250,5438,1240xe" filled="t" fillcolor="#000000" stroked="f">
                <v:path arrowok="t"/>
                <v:fill/>
              </v:shape>
              <v:shape style="position:absolute;left:5438;top:1106;width:91;height:163" coordorigin="5438,1106" coordsize="91,163" path="m5516,1121l5481,1121,5496,1132,5500,1158,5489,1173,5462,1178,5453,1178,5453,1192,5485,1194,5504,1203,5510,1221,5510,1230,5506,1240,5501,1245,5482,1254,5515,1254,5525,1245,5530,1235,5530,1211,5525,1202,5506,1182,5491,1182,5505,1178,5520,1164,5525,1144,5525,1130,5516,1121xe" filled="t" fillcolor="#000000" stroked="f">
                <v:path arrowok="t"/>
                <v:fill/>
              </v:shape>
              <v:shape style="position:absolute;left:5438;top:1106;width:91;height:163" coordorigin="5438,1106" coordsize="91,163" path="m5491,1106l5453,1106,5443,1115,5444,1134,5459,1124,5481,1121,5516,1121,5510,1115,5491,1106xe" filled="t" fillcolor="#000000" stroked="f">
                <v:path arrowok="t"/>
                <v:fill/>
              </v:shape>
            </v:group>
            <v:group style="position:absolute;left:5578;top:1106;width:144;height:187" coordorigin="5578,1106" coordsize="144,187">
              <v:shape style="position:absolute;left:5578;top:1106;width:144;height:187" coordorigin="5578,1106" coordsize="144,187" path="m5722,1106l5578,1106,5578,1293,5592,1293,5592,1278,5722,1278,5722,1264,5592,1264,5592,1197,5722,1197,5722,1182,5592,1182,5592,1120,5722,1120,5722,1106xe" filled="t" fillcolor="#000000" stroked="f">
                <v:path arrowok="t"/>
                <v:fill/>
              </v:shape>
              <v:shape style="position:absolute;left:5578;top:1106;width:144;height:187" coordorigin="5578,1106" coordsize="144,187" path="m5722,1278l5707,1278,5707,1293,5722,1293,5722,1278xe" filled="t" fillcolor="#000000" stroked="f">
                <v:path arrowok="t"/>
                <v:fill/>
              </v:shape>
              <v:shape style="position:absolute;left:5578;top:1106;width:144;height:187" coordorigin="5578,1106" coordsize="144,187" path="m5722,1197l5707,1197,5707,1264,5722,1264,5722,1197xe" filled="t" fillcolor="#000000" stroked="f">
                <v:path arrowok="t"/>
                <v:fill/>
              </v:shape>
              <v:shape style="position:absolute;left:5578;top:1106;width:144;height:187" coordorigin="5578,1106" coordsize="144,187" path="m5722,1120l5707,1120,5707,1182,5722,1182,5722,1120xe" filled="t" fillcolor="#000000" stroked="f">
                <v:path arrowok="t"/>
                <v:fill/>
              </v:shape>
            </v:group>
            <v:group style="position:absolute;left:5774;top:1096;width:168;height:197" coordorigin="5774,1096" coordsize="168,197">
              <v:shape style="position:absolute;left:5774;top:1096;width:168;height:197" coordorigin="5774,1096" coordsize="168,197" path="m5942,1130l5774,1130,5774,1293,5794,1293,5794,1144,5942,1144,5942,1130xe" filled="t" fillcolor="#000000" stroked="f">
                <v:path arrowok="t"/>
                <v:fill/>
              </v:shape>
              <v:shape style="position:absolute;left:5774;top:1096;width:168;height:197" coordorigin="5774,1096" coordsize="168,197" path="m5942,1144l5928,1144,5928,1269,5923,1274,5880,1274,5885,1278,5885,1288,5909,1288,5920,1288,5936,1285,5942,1264,5942,1144xe" filled="t" fillcolor="#000000" stroked="f">
                <v:path arrowok="t"/>
                <v:fill/>
              </v:shape>
              <v:shape style="position:absolute;left:5774;top:1096;width:168;height:197" coordorigin="5774,1096" coordsize="168,197" path="m5895,1203l5869,1203,5884,1217,5897,1230,5909,1245,5912,1220,5899,1206,5895,1203xe" filled="t" fillcolor="#000000" stroked="f">
                <v:path arrowok="t"/>
                <v:fill/>
              </v:shape>
              <v:shape style="position:absolute;left:5774;top:1096;width:168;height:197" coordorigin="5774,1096" coordsize="168,197" path="m5866,1144l5794,1144,5851,1156,5847,1177,5841,1193,5830,1207,5814,1220,5794,1230,5798,1235,5822,1234,5839,1222,5855,1211,5869,1203,5895,1203,5883,1192,5866,1178,5866,1144xe" filled="t" fillcolor="#000000" stroked="f">
                <v:path arrowok="t"/>
                <v:fill/>
              </v:shape>
              <v:shape style="position:absolute;left:5774;top:1096;width:168;height:197" coordorigin="5774,1096" coordsize="168,197" path="m5870,1096l5851,1096,5851,1130,5870,1130,5870,1096xe" filled="t" fillcolor="#000000" stroked="f">
                <v:path arrowok="t"/>
                <v:fill/>
              </v:shape>
            </v:group>
            <v:group style="position:absolute;left:5971;top:1106;width:173;height:187" coordorigin="5971,1106" coordsize="173,187">
              <v:shape style="position:absolute;left:5971;top:1106;width:173;height:187" coordorigin="5971,1106" coordsize="173,187" path="m6082,1192l6062,1192,6062,1269,6058,1274,6010,1274,6010,1278,6014,1283,6017,1293,6035,1293,6057,1292,6075,1280,6082,1259,6082,1192xe" filled="t" fillcolor="#000000" stroked="f">
                <v:path arrowok="t"/>
                <v:fill/>
              </v:shape>
              <v:shape style="position:absolute;left:5971;top:1106;width:173;height:187" coordorigin="5971,1106" coordsize="173,187" path="m6158,1178l5971,1178,5971,1192,6139,1192,6130,1226,6134,1230,6144,1230,6158,1192,6158,1178xe" filled="t" fillcolor="#000000" stroked="f">
                <v:path arrowok="t"/>
                <v:fill/>
              </v:shape>
              <v:shape style="position:absolute;left:5971;top:1106;width:173;height:187" coordorigin="5971,1106" coordsize="173,187" path="m6029,1125l6023,1142,6038,1152,6054,1165,6072,1178,6082,1178,6091,1168,6086,1168,6082,1163,6102,1149,6060,1149,6043,1137,6029,1125xe" filled="t" fillcolor="#000000" stroked="f">
                <v:path arrowok="t"/>
                <v:fill/>
              </v:shape>
              <v:shape style="position:absolute;left:5971;top:1106;width:173;height:187" coordorigin="5971,1106" coordsize="173,187" path="m6144,1106l5990,1106,5990,1120,6115,1120,6060,1149,6102,1149,6144,1120,6144,1106xe" filled="t" fillcolor="#000000" stroked="f">
                <v:path arrowok="t"/>
                <v:fill/>
              </v:shape>
            </v:group>
            <v:group style="position:absolute;left:6187;top:1091;width:189;height:202" coordorigin="6187,1091" coordsize="189,202">
              <v:shape style="position:absolute;left:6187;top:1091;width:189;height:202" coordorigin="6187,1091" coordsize="189,202" path="m6350,1096l6331,1096,6331,1156,6328,1177,6298,1244,6245,1283,6254,1293,6317,1257,6329,1243,6357,1243,6350,1235,6340,1216,6344,1198,6348,1179,6350,1158,6350,1135,6350,1096xe" filled="t" fillcolor="#000000" stroked="f">
                <v:path arrowok="t"/>
                <v:fill/>
              </v:shape>
              <v:shape style="position:absolute;left:6187;top:1091;width:189;height:202" coordorigin="6187,1091" coordsize="189,202" path="m6357,1243l6329,1243,6343,1257,6356,1271,6370,1288,6376,1265,6363,1251,6357,1243xe" filled="t" fillcolor="#000000" stroked="f">
                <v:path arrowok="t"/>
                <v:fill/>
              </v:shape>
              <v:shape style="position:absolute;left:6187;top:1091;width:189;height:202" coordorigin="6187,1091" coordsize="189,202" path="m6211,1101l6197,1101,6197,1250,6192,1259,6187,1264,6197,1278,6202,1274,6206,1274,6214,1266,6226,1258,6247,1245,6211,1245,6211,1101xe" filled="t" fillcolor="#000000" stroked="f">
                <v:path arrowok="t"/>
                <v:fill/>
              </v:shape>
              <v:shape style="position:absolute;left:6187;top:1091;width:189;height:202" coordorigin="6187,1091" coordsize="189,202" path="m6269,1211l6262,1215,6225,1236,6211,1245,6247,1245,6269,1230,6269,1211xe" filled="t" fillcolor="#000000" stroked="f">
                <v:path arrowok="t"/>
                <v:fill/>
              </v:shape>
              <v:shape style="position:absolute;left:6187;top:1091;width:189;height:202" coordorigin="6187,1091" coordsize="189,202" path="m6259,1091l6245,1101,6254,1117,6264,1135,6274,1154,6291,1142,6279,1123,6269,1106,6259,1091xe" filled="t" fillcolor="#000000" stroked="f">
                <v:path arrowok="t"/>
                <v:fill/>
              </v:shape>
            </v:group>
            <v:group style="position:absolute;left:6384;top:1091;width:206;height:202" coordorigin="6384,1091" coordsize="206,202">
              <v:shape style="position:absolute;left:6384;top:1091;width:206;height:202" coordorigin="6384,1091" coordsize="206,202" path="m6557,1226l6422,1226,6422,1293,6442,1293,6442,1283,6557,1283,6557,1269,6442,1269,6442,1240,6557,1240,6557,1226xe" filled="t" fillcolor="#000000" stroked="f">
                <v:path arrowok="t"/>
                <v:fill/>
              </v:shape>
              <v:shape style="position:absolute;left:6384;top:1091;width:206;height:202" coordorigin="6384,1091" coordsize="206,202" path="m6557,1283l6538,1283,6538,1293,6557,1293,6557,1283xe" filled="t" fillcolor="#000000" stroked="f">
                <v:path arrowok="t"/>
                <v:fill/>
              </v:shape>
              <v:shape style="position:absolute;left:6384;top:1091;width:206;height:202" coordorigin="6384,1091" coordsize="206,202" path="m6557,1240l6538,1240,6538,1269,6557,1269,6557,1240xe" filled="t" fillcolor="#000000" stroked="f">
                <v:path arrowok="t"/>
                <v:fill/>
              </v:shape>
              <v:shape style="position:absolute;left:6384;top:1091;width:206;height:202" coordorigin="6384,1091" coordsize="206,202" path="m6499,1144l6472,1153,6460,1165,6445,1176,6428,1186,6407,1196,6384,1206,6394,1216,6407,1214,6425,1206,6442,1197,6538,1197,6460,1185,6475,1172,6490,1158,6513,1158,6511,1156,6499,1144xe" filled="t" fillcolor="#000000" stroked="f">
                <v:path arrowok="t"/>
                <v:fill/>
              </v:shape>
              <v:shape style="position:absolute;left:6384;top:1091;width:206;height:202" coordorigin="6384,1091" coordsize="206,202" path="m6585,1201l6547,1201,6565,1209,6586,1216,6586,1211,6590,1206,6585,1201xe" filled="t" fillcolor="#000000" stroked="f">
                <v:path arrowok="t"/>
                <v:fill/>
              </v:shape>
              <v:shape style="position:absolute;left:6384;top:1091;width:206;height:202" coordorigin="6384,1091" coordsize="206,202" path="m6513,1158l6490,1158,6491,1159,6505,1172,6520,1184,6538,1197,6442,1197,6442,1206,6538,1206,6547,1201,6585,1201,6582,1197,6561,1188,6542,1178,6525,1168,6513,1158xe" filled="t" fillcolor="#000000" stroked="f">
                <v:path arrowok="t"/>
                <v:fill/>
              </v:shape>
              <v:shape style="position:absolute;left:6384;top:1091;width:206;height:202" coordorigin="6384,1091" coordsize="206,202" path="m6542,1130l6528,1134,6538,1144,6547,1163,6562,1154,6557,1144,6547,1139,6542,1130xe" filled="t" fillcolor="#000000" stroked="f">
                <v:path arrowok="t"/>
                <v:fill/>
              </v:shape>
              <v:shape style="position:absolute;left:6384;top:1091;width:206;height:202" coordorigin="6384,1091" coordsize="206,202" path="m6446,1091l6427,1091,6422,1104,6412,1121,6400,1138,6389,1154,6394,1158,6405,1158,6419,1142,6427,1125,6494,1125,6494,1110,6437,1110,6442,1106,6442,1096,6446,1091xe" filled="t" fillcolor="#000000" stroked="f">
                <v:path arrowok="t"/>
                <v:fill/>
              </v:shape>
              <v:shape style="position:absolute;left:6384;top:1091;width:206;height:202" coordorigin="6384,1091" coordsize="206,202" path="m6446,1130l6437,1134,6446,1154,6451,1158,6466,1154,6461,1144,6446,1130xe" filled="t" fillcolor="#000000" stroked="f">
                <v:path arrowok="t"/>
                <v:fill/>
              </v:shape>
              <v:shape style="position:absolute;left:6384;top:1091;width:206;height:202" coordorigin="6384,1091" coordsize="206,202" path="m6533,1091l6518,1091,6514,1103,6505,1122,6494,1139,6499,1139,6499,1144,6504,1149,6509,1139,6514,1134,6518,1125,6590,1125,6590,1110,6528,1110,6528,1106,6533,1096,6533,1091xe" filled="t" fillcolor="#000000" stroked="f">
                <v:path arrowok="t"/>
                <v:fill/>
              </v:shape>
            </v:group>
            <v:group style="position:absolute;left:6600;top:1091;width:197;height:202" coordorigin="6600,1091" coordsize="197,202">
              <v:shape style="position:absolute;left:6600;top:1091;width:197;height:202" coordorigin="6600,1091" coordsize="197,202" path="m6669,1240l6648,1240,6662,1250,6672,1259,6674,1268,6634,1277,6610,1283,6614,1288,6614,1293,6635,1290,6655,1286,6674,1282,6693,1278,6713,1276,6784,1276,6777,1272,6756,1266,6747,1255,6747,1254,6695,1254,6676,1245,6669,1240xe" filled="t" fillcolor="#000000" stroked="f">
                <v:path arrowok="t"/>
                <v:fill/>
              </v:shape>
              <v:shape style="position:absolute;left:6600;top:1091;width:197;height:202" coordorigin="6600,1091" coordsize="197,202" path="m6784,1276l6713,1276,6730,1282,6749,1286,6770,1289,6792,1293,6797,1288,6797,1283,6784,1276xe" filled="t" fillcolor="#000000" stroked="f">
                <v:path arrowok="t"/>
                <v:fill/>
              </v:shape>
              <v:shape style="position:absolute;left:6600;top:1091;width:197;height:202" coordorigin="6600,1091" coordsize="197,202" path="m6677,1211l6648,1222,6634,1235,6618,1248,6600,1259,6605,1264,6617,1264,6634,1252,6648,1240,6669,1240,6662,1235,6772,1235,6778,1230,6778,1221,6667,1221,6677,1211xe" filled="t" fillcolor="#000000" stroked="f">
                <v:path arrowok="t"/>
                <v:fill/>
              </v:shape>
              <v:shape style="position:absolute;left:6600;top:1091;width:197;height:202" coordorigin="6600,1091" coordsize="197,202" path="m6772,1235l6754,1235,6753,1236,6740,1244,6721,1249,6695,1254,6747,1254,6763,1244,6772,1235xe" filled="t" fillcolor="#000000" stroked="f">
                <v:path arrowok="t"/>
                <v:fill/>
              </v:shape>
              <v:shape style="position:absolute;left:6600;top:1091;width:197;height:202" coordorigin="6600,1091" coordsize="197,202" path="m6778,1139l6629,1139,6629,1211,6643,1211,6643,1206,6778,1206,6778,1192,6643,1192,6643,1178,6778,1178,6778,1163,6643,1163,6643,1149,6778,1149,6778,1139xe" filled="t" fillcolor="#000000" stroked="f">
                <v:path arrowok="t"/>
                <v:fill/>
              </v:shape>
              <v:shape style="position:absolute;left:6600;top:1091;width:197;height:202" coordorigin="6600,1091" coordsize="197,202" path="m6778,1206l6763,1206,6763,1211,6778,1211,6778,1206xe" filled="t" fillcolor="#000000" stroked="f">
                <v:path arrowok="t"/>
                <v:fill/>
              </v:shape>
              <v:shape style="position:absolute;left:6600;top:1091;width:197;height:202" coordorigin="6600,1091" coordsize="197,202" path="m6778,1178l6763,1178,6763,1192,6778,1192,6778,1178xe" filled="t" fillcolor="#000000" stroked="f">
                <v:path arrowok="t"/>
                <v:fill/>
              </v:shape>
              <v:shape style="position:absolute;left:6600;top:1091;width:197;height:202" coordorigin="6600,1091" coordsize="197,202" path="m6662,1091l6639,1105,6627,1122,6614,1136,6600,1149,6600,1154,6605,1158,6605,1163,6614,1154,6624,1149,6629,1139,6778,1139,6778,1134,6634,1134,6643,1125,6643,1120,6797,1120,6797,1106,6653,1106,6662,1096,6662,1091xe" filled="t" fillcolor="#000000" stroked="f">
                <v:path arrowok="t"/>
                <v:fill/>
              </v:shape>
              <v:shape style="position:absolute;left:6600;top:1091;width:197;height:202" coordorigin="6600,1091" coordsize="197,202" path="m6778,1149l6763,1149,6763,1163,6778,1163,6778,1149xe" filled="t" fillcolor="#000000" stroked="f">
                <v:path arrowok="t"/>
                <v:fill/>
              </v:shape>
            </v:group>
            <v:group style="position:absolute;left:6821;top:1240;width:48;height:53" coordorigin="6821,1240" coordsize="48,53">
              <v:shape style="position:absolute;left:6821;top:1240;width:48;height:53" coordorigin="6821,1240" coordsize="48,53" path="m6859,1240l6830,1240,6821,1250,6821,1278,6835,1293,6850,1293,6859,1288,6869,1278,6869,1274,6835,1274,6835,1254,6869,1254,6869,1250,6859,1240xe" filled="t" fillcolor="#000000" stroked="f">
                <v:path arrowok="t"/>
                <v:fill/>
              </v:shape>
              <v:shape style="position:absolute;left:6821;top:1240;width:48;height:53" coordorigin="6821,1240" coordsize="48,53" path="m6869,1254l6854,1254,6854,1274,6869,1274,6869,1254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350.380005pt;margin-top:54.060001pt;width:204.51046pt;height:11.0925pt;mso-position-horizontal-relative:page;mso-position-vertical-relative:page;z-index:-4437" type="#_x0000_t75">
            <v:imagedata r:id="rId219" o:title=""/>
          </v:shape>
        </w:pict>
      </w:r>
      <w:r>
        <w:rPr/>
        <w:pict>
          <v:shape style="position:absolute;margin-left:299.260010pt;margin-top:72.059998pt;width:98.735343pt;height:11.0925pt;mso-position-horizontal-relative:page;mso-position-vertical-relative:page;z-index:-4436" type="#_x0000_t75">
            <v:imagedata r:id="rId220" o:title=""/>
          </v:shape>
        </w:pict>
      </w:r>
      <w:r>
        <w:rPr>
          <w:sz w:val="22"/>
          <w:szCs w:val="22"/>
        </w:rPr>
      </w:r>
    </w:p>
    <w:p>
      <w:pPr>
        <w:spacing w:before="0" w:after="0" w:line="240" w:lineRule="auto"/>
        <w:ind w:left="67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71.470848pt;height:11.25pt;mso-position-horizontal-relative:char;mso-position-vertical-relative:line" type="#_x0000_t75">
            <v:imagedata r:id="rId22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185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53.166961pt;height:11.25pt;mso-position-horizontal-relative:char;mso-position-vertical-relative:line" type="#_x0000_t75">
            <v:imagedata r:id="rId22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67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40.225265pt;height:11.25pt;mso-position-horizontal-relative:char;mso-position-vertical-relative:line" type="#_x0000_t75">
            <v:imagedata r:id="rId22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pgSz w:w="11900" w:h="16840"/>
      <w:pgMar w:header="296" w:footer="256" w:top="480" w:bottom="440" w:left="40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>
      <w:rPr/>
      <w:pict>
        <v:shape style="position:absolute;margin-left:26.139999pt;margin-top:819.179993pt;width:418.6pt;height:5.32pt;mso-position-horizontal-relative:page;mso-position-vertical-relative:page;z-index:-4812" type="#_x0000_t75">
          <v:imagedata r:id="rId1" o:title=""/>
        </v:shape>
      </w:pict>
    </w:r>
    <w:r>
      <w:rPr/>
      <w:pict>
        <v:group style="position:absolute;margin-left:554.619995pt;margin-top:819.179993pt;width:15.4pt;height:5.32pt;mso-position-horizontal-relative:page;mso-position-vertical-relative:page;z-index:-4811" coordorigin="11092,16384" coordsize="308,106">
          <v:group style="position:absolute;left:11102;top:16394;width:43;height:86" coordorigin="11102,16394" coordsize="43,86">
            <v:shape style="position:absolute;left:11102;top:16394;width:43;height:86" coordorigin="11102,16394" coordsize="43,86" path="m11146,16422l11131,16422,11131,16480,11146,16480,11146,16422xe" filled="t" fillcolor="#000000" stroked="f">
              <v:path arrowok="t"/>
              <v:fill/>
            </v:shape>
            <v:shape style="position:absolute;left:11102;top:16394;width:43;height:86" coordorigin="11102,16394" coordsize="43,86" path="m11146,16394l11136,16394,11136,16398,11126,16408,11122,16418,11112,16418,11102,16422,11102,16437,11107,16437,11112,16432,11122,16432,11131,16422,11146,16422,11146,16394xe" filled="t" fillcolor="#000000" stroked="f">
              <v:path arrowok="t"/>
              <v:fill/>
            </v:shape>
          </v:group>
          <v:group style="position:absolute;left:11184;top:16394;width:39;height:86" coordorigin="11184,16394" coordsize="39,86">
            <v:shape style="position:absolute;left:11184;top:16394;width:39;height:86" coordorigin="11184,16394" coordsize="39,86" path="m11222,16394l11208,16394,11184,16480,11198,16480,11222,16394xe" filled="t" fillcolor="#000000" stroked="f">
              <v:path arrowok="t"/>
              <v:fill/>
            </v:shape>
          </v:group>
          <v:group style="position:absolute;left:11237;top:16394;width:43;height:86" coordorigin="11237,16394" coordsize="43,86">
            <v:shape style="position:absolute;left:11237;top:16394;width:43;height:86" coordorigin="11237,16394" coordsize="43,86" path="m11280,16422l11266,16422,11266,16480,11280,16480,11280,16422xe" filled="t" fillcolor="#000000" stroked="f">
              <v:path arrowok="t"/>
              <v:fill/>
            </v:shape>
            <v:shape style="position:absolute;left:11237;top:16394;width:43;height:86" coordorigin="11237,16394" coordsize="43,86" path="m11280,16394l11270,16394,11270,16398,11251,16418,11246,16418,11237,16422,11237,16437,11242,16437,11246,16432,11251,16432,11261,16422,11280,16422,11280,16394xe" filled="t" fillcolor="#000000" stroked="f">
              <v:path arrowok="t"/>
              <v:fill/>
            </v:shape>
          </v:group>
          <v:group style="position:absolute;left:11318;top:16394;width:72;height:86" coordorigin="11318,16394" coordsize="72,86">
            <v:shape style="position:absolute;left:11318;top:16394;width:72;height:86" coordorigin="11318,16394" coordsize="72,86" path="m11386,16408l11366,16408,11371,16413,11371,16418,11376,16422,11376,16432,11371,16437,11371,16442,11366,16451,11357,16456,11342,16466,11338,16475,11328,16480,11347,16480,11357,16475,11386,16446,11386,16442,11390,16437,11390,16418,11386,16408xe" filled="t" fillcolor="#000000" stroked="f">
              <v:path arrowok="t"/>
              <v:fill/>
            </v:shape>
            <v:shape style="position:absolute;left:11318;top:16394;width:72;height:86" coordorigin="11318,16394" coordsize="72,86" path="m11366,16394l11342,16394,11333,16398,11323,16408,11318,16418,11318,16427,11333,16427,11333,16418,11342,16408,11386,16408,11376,16398,11366,16394xe" filled="t" fillcolor="#000000" stroked="f">
              <v:path arrowok="t"/>
              <v:fill/>
            </v:shape>
          </v:group>
          <w10:wrap type="none"/>
        </v:group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>
      <w:rPr/>
      <w:pict>
        <v:shape style="position:absolute;margin-left:26.139999pt;margin-top:819.179993pt;width:418.6pt;height:5.32pt;mso-position-horizontal-relative:page;mso-position-vertical-relative:page;z-index:-4808" type="#_x0000_t75">
          <v:imagedata r:id="rId1" o:title=""/>
        </v:shape>
      </w:pict>
    </w:r>
    <w:r>
      <w:rPr/>
      <w:pict>
        <v:group style="position:absolute;margin-left:554.140015pt;margin-top:819.179993pt;width:15.88pt;height:5.32pt;mso-position-horizontal-relative:page;mso-position-vertical-relative:page;z-index:-4807" coordorigin="11083,16384" coordsize="318,106">
          <v:group style="position:absolute;left:11093;top:16394;width:77;height:86" coordorigin="11093,16394" coordsize="77,86">
            <v:shape style="position:absolute;left:11093;top:16394;width:77;height:86" coordorigin="11093,16394" coordsize="77,86" path="m11165,16408l11141,16408,11155,16422,11155,16432,11146,16442,11141,16451,11136,16456,11122,16466,11107,16480,11126,16480,11136,16475,11165,16446,11165,16437,11170,16432,11170,16418,11165,16408xe" filled="t" fillcolor="#000000" stroked="f">
              <v:path arrowok="t"/>
              <v:fill/>
            </v:shape>
            <v:shape style="position:absolute;left:11093;top:16394;width:77;height:86" coordorigin="11093,16394" coordsize="77,86" path="m11141,16394l11122,16394,11112,16398,11107,16403,11098,16408,11098,16418,11093,16427,11107,16427,11107,16422,11122,16408,11165,16408,11160,16403,11141,16394xe" filled="t" fillcolor="#000000" stroked="f">
              <v:path arrowok="t"/>
              <v:fill/>
            </v:shape>
          </v:group>
          <v:group style="position:absolute;left:11184;top:16394;width:39;height:86" coordorigin="11184,16394" coordsize="39,86">
            <v:shape style="position:absolute;left:11184;top:16394;width:39;height:86" coordorigin="11184,16394" coordsize="39,86" path="m11222,16394l11208,16394,11184,16480,11198,16480,11222,16394xe" filled="t" fillcolor="#000000" stroked="f">
              <v:path arrowok="t"/>
              <v:fill/>
            </v:shape>
          </v:group>
          <v:group style="position:absolute;left:11237;top:16394;width:43;height:86" coordorigin="11237,16394" coordsize="43,86">
            <v:shape style="position:absolute;left:11237;top:16394;width:43;height:86" coordorigin="11237,16394" coordsize="43,86" path="m11280,16422l11266,16422,11266,16480,11280,16480,11280,16422xe" filled="t" fillcolor="#000000" stroked="f">
              <v:path arrowok="t"/>
              <v:fill/>
            </v:shape>
            <v:shape style="position:absolute;left:11237;top:16394;width:43;height:86" coordorigin="11237,16394" coordsize="43,86" path="m11280,16394l11270,16394,11270,16398,11251,16418,11246,16418,11237,16422,11237,16437,11242,16437,11246,16432,11251,16432,11261,16422,11280,16422,11280,16394xe" filled="t" fillcolor="#000000" stroked="f">
              <v:path arrowok="t"/>
              <v:fill/>
            </v:shape>
          </v:group>
          <v:group style="position:absolute;left:11318;top:16394;width:72;height:86" coordorigin="11318,16394" coordsize="72,86">
            <v:shape style="position:absolute;left:11318;top:16394;width:72;height:86" coordorigin="11318,16394" coordsize="72,86" path="m11386,16408l11366,16408,11371,16413,11371,16418,11376,16422,11376,16432,11371,16437,11371,16442,11366,16451,11357,16456,11342,16466,11338,16475,11328,16480,11347,16480,11357,16475,11386,16446,11386,16442,11390,16437,11390,16418,11386,16408xe" filled="t" fillcolor="#000000" stroked="f">
              <v:path arrowok="t"/>
              <v:fill/>
            </v:shape>
            <v:shape style="position:absolute;left:11318;top:16394;width:72;height:86" coordorigin="11318,16394" coordsize="72,86" path="m11366,16394l11342,16394,11333,16398,11323,16408,11318,16418,11318,16427,11333,16427,11333,16418,11342,16408,11386,16408,11376,16398,11366,16394xe" filled="t" fillcolor="#000000" stroked="f">
              <v:path arrowok="t"/>
              <v:fill/>
            </v:shape>
          </v:group>
          <w10:wrap type="none"/>
        </v:group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>
      <w:rPr/>
      <w:pict>
        <v:shape style="position:absolute;margin-left:26.139999pt;margin-top:819.179993pt;width:418.6pt;height:5.32pt;mso-position-horizontal-relative:page;mso-position-vertical-relative:page;z-index:-4804" type="#_x0000_t75">
          <v:imagedata r:id="rId1" o:title=""/>
        </v:shape>
      </w:pict>
    </w:r>
    <w:r>
      <w:rPr/>
      <w:pict>
        <v:group style="position:absolute;margin-left:554.140015pt;margin-top:819.179993pt;width:15.88pt;height:5.32pt;mso-position-horizontal-relative:page;mso-position-vertical-relative:page;z-index:-4803" coordorigin="11083,16384" coordsize="318,106">
          <v:group style="position:absolute;left:11093;top:16394;width:77;height:86" coordorigin="11093,16394" coordsize="77,86">
            <v:shape style="position:absolute;left:11093;top:16394;width:77;height:86" coordorigin="11093,16394" coordsize="77,86" path="m11107,16475l11093,16480,11107,16480,11107,16475xe" filled="t" fillcolor="#000000" stroked="f">
              <v:path arrowok="t"/>
              <v:fill/>
            </v:shape>
            <v:shape style="position:absolute;left:11093;top:16394;width:77;height:86" coordorigin="11093,16394" coordsize="77,86" path="m11160,16408l11141,16408,11150,16418,11150,16432,11146,16437,11141,16437,11136,16442,11122,16442,11122,16456,11146,16456,11146,16461,11155,16470,11155,16480,11170,16480,11170,16470,11165,16461,11165,16456,11160,16451,11155,16451,11146,16446,11150,16446,11160,16437,11160,16432,11165,16427,11165,16418,11160,16413,11160,16408xe" filled="t" fillcolor="#000000" stroked="f">
              <v:path arrowok="t"/>
              <v:fill/>
            </v:shape>
            <v:shape style="position:absolute;left:11093;top:16394;width:77;height:86" coordorigin="11093,16394" coordsize="77,86" path="m11141,16394l11122,16394,11112,16398,11098,16413,11098,16422,11107,16427,11112,16418,11112,16413,11117,16413,11122,16408,11160,16408,11155,16403,11150,16403,11141,16394xe" filled="t" fillcolor="#000000" stroked="f">
              <v:path arrowok="t"/>
              <v:fill/>
            </v:shape>
          </v:group>
          <v:group style="position:absolute;left:11184;top:16394;width:39;height:86" coordorigin="11184,16394" coordsize="39,86">
            <v:shape style="position:absolute;left:11184;top:16394;width:39;height:86" coordorigin="11184,16394" coordsize="39,86" path="m11222,16394l11208,16394,11184,16480,11198,16480,11222,16394xe" filled="t" fillcolor="#000000" stroked="f">
              <v:path arrowok="t"/>
              <v:fill/>
            </v:shape>
          </v:group>
          <v:group style="position:absolute;left:11237;top:16394;width:43;height:86" coordorigin="11237,16394" coordsize="43,86">
            <v:shape style="position:absolute;left:11237;top:16394;width:43;height:86" coordorigin="11237,16394" coordsize="43,86" path="m11280,16422l11266,16422,11266,16480,11280,16480,11280,16422xe" filled="t" fillcolor="#000000" stroked="f">
              <v:path arrowok="t"/>
              <v:fill/>
            </v:shape>
            <v:shape style="position:absolute;left:11237;top:16394;width:43;height:86" coordorigin="11237,16394" coordsize="43,86" path="m11280,16394l11270,16394,11270,16398,11251,16418,11246,16418,11237,16422,11237,16437,11242,16437,11246,16432,11251,16432,11261,16422,11280,16422,11280,16394xe" filled="t" fillcolor="#000000" stroked="f">
              <v:path arrowok="t"/>
              <v:fill/>
            </v:shape>
          </v:group>
          <v:group style="position:absolute;left:11318;top:16394;width:72;height:86" coordorigin="11318,16394" coordsize="72,86">
            <v:shape style="position:absolute;left:11318;top:16394;width:72;height:86" coordorigin="11318,16394" coordsize="72,86" path="m11386,16408l11366,16408,11371,16413,11371,16418,11376,16422,11376,16432,11371,16437,11371,16442,11366,16451,11357,16456,11342,16466,11338,16475,11328,16480,11347,16480,11357,16475,11386,16446,11386,16442,11390,16437,11390,16418,11386,16408xe" filled="t" fillcolor="#000000" stroked="f">
              <v:path arrowok="t"/>
              <v:fill/>
            </v:shape>
            <v:shape style="position:absolute;left:11318;top:16394;width:72;height:86" coordorigin="11318,16394" coordsize="72,86" path="m11366,16394l11342,16394,11333,16398,11323,16408,11318,16418,11318,16427,11333,16427,11333,16418,11342,16408,11386,16408,11376,16398,11366,16394xe" filled="t" fillcolor="#000000" stroked="f">
              <v:path arrowok="t"/>
              <v:fill/>
            </v:shape>
          </v:group>
          <w10:wrap type="none"/>
        </v:group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>
      <w:rPr/>
      <w:pict>
        <v:group style="position:absolute;margin-left:25.66pt;margin-top:17.580pt;width:31.72pt;height:5.56pt;mso-position-horizontal-relative:page;mso-position-vertical-relative:page;z-index:-4814" coordorigin="513,352" coordsize="634,111">
          <v:group style="position:absolute;left:523;top:362;width:77;height:91" coordorigin="523,362" coordsize="77,91">
            <v:shape style="position:absolute;left:523;top:362;width:77;height:91" coordorigin="523,362" coordsize="77,91" path="m600,362l586,362,586,381,566,400,552,410,547,414,538,419,538,424,533,429,528,438,528,443,523,443,523,453,600,453,600,438,542,438,576,405,586,400,590,395,590,390,595,386,595,381,600,376,600,362xe" filled="t" fillcolor="#000000" stroked="f">
              <v:path arrowok="t"/>
              <v:fill/>
            </v:shape>
            <v:shape style="position:absolute;left:523;top:362;width:77;height:91" coordorigin="523,362" coordsize="77,91" path="m542,362l528,362,528,371,542,371,542,362xe" filled="t" fillcolor="#000000" stroked="f">
              <v:path arrowok="t"/>
              <v:fill/>
            </v:shape>
          </v:group>
          <v:group style="position:absolute;left:629;top:362;width:48;height:82" coordorigin="629,362" coordsize="48,82">
            <v:shape style="position:absolute;left:629;top:362;width:48;height:82" coordorigin="629,362" coordsize="48,82" path="m672,362l634,362,629,376,629,414,638,434,648,443,658,443,667,434,677,414,677,376,672,362xe" filled="t" fillcolor="#000000" stroked="f">
              <v:path arrowok="t"/>
              <v:fill/>
            </v:shape>
          </v:group>
          <v:group style="position:absolute;left:701;top:362;width:77;height:91" coordorigin="701,362" coordsize="77,91">
            <v:shape style="position:absolute;left:701;top:362;width:77;height:91" coordorigin="701,362" coordsize="77,91" path="m778,362l763,362,763,381,734,410,725,414,710,429,706,438,706,443,701,443,701,453,778,453,778,438,720,438,754,405,763,400,773,390,773,386,778,381,778,362xe" filled="t" fillcolor="#000000" stroked="f">
              <v:path arrowok="t"/>
              <v:fill/>
            </v:shape>
            <v:shape style="position:absolute;left:701;top:362;width:77;height:91" coordorigin="701,362" coordsize="77,91" path="m720,362l706,362,706,371,720,371,720,362xe" filled="t" fillcolor="#000000" stroked="f">
              <v:path arrowok="t"/>
              <v:fill/>
            </v:shape>
          </v:group>
          <v:group style="position:absolute;left:806;top:362;width:48;height:82" coordorigin="806,362" coordsize="48,82">
            <v:shape style="position:absolute;left:806;top:362;width:48;height:82" coordorigin="806,362" coordsize="48,82" path="m850,362l811,362,806,376,806,414,816,434,826,443,835,443,845,438,845,434,854,414,854,376,850,362xe" filled="t" fillcolor="#000000" stroked="f">
              <v:path arrowok="t"/>
              <v:fill/>
            </v:shape>
          </v:group>
          <v:group style="position:absolute;left:874;top:362;width:40;height:91" coordorigin="874,362" coordsize="40,91">
            <v:shape style="position:absolute;left:874;top:362;width:40;height:91" coordorigin="874,362" coordsize="40,91" path="m914,362l899,362,874,453,888,453,914,362xe" filled="t" fillcolor="#000000" stroked="f">
              <v:path arrowok="t"/>
              <v:fill/>
            </v:shape>
          </v:group>
          <v:group style="position:absolute;left:926;top:362;width:77;height:91" coordorigin="926,362" coordsize="77,91">
            <v:shape style="position:absolute;left:926;top:362;width:77;height:91" coordorigin="926,362" coordsize="77,91" path="m941,419l926,419,926,429,931,438,936,443,955,453,974,453,984,448,989,443,960,443,955,438,950,438,941,429,941,419xe" filled="t" fillcolor="#000000" stroked="f">
              <v:path arrowok="t"/>
              <v:fill/>
            </v:shape>
            <v:shape style="position:absolute;left:926;top:362;width:77;height:91" coordorigin="926,362" coordsize="77,91" path="m984,386l955,386,955,395,974,395,989,410,989,424,970,443,989,443,1003,429,1003,410,998,405,998,400,989,390,979,390,984,386xe" filled="t" fillcolor="#000000" stroked="f">
              <v:path arrowok="t"/>
              <v:fill/>
            </v:shape>
            <v:shape style="position:absolute;left:926;top:362;width:77;height:91" coordorigin="926,362" coordsize="77,91" path="m998,362l984,362,984,371,970,386,989,386,994,381,994,376,998,371,998,362xe" filled="t" fillcolor="#000000" stroked="f">
              <v:path arrowok="t"/>
              <v:fill/>
            </v:shape>
            <v:shape style="position:absolute;left:926;top:362;width:77;height:91" coordorigin="926,362" coordsize="77,91" path="m946,362l929,362,926,366,941,366,946,362xe" filled="t" fillcolor="#000000" stroked="f">
              <v:path arrowok="t"/>
              <v:fill/>
            </v:shape>
          </v:group>
          <v:group style="position:absolute;left:1008;top:362;width:36;height:91" coordorigin="1008,362" coordsize="36,91">
            <v:shape style="position:absolute;left:1008;top:362;width:36;height:91" coordorigin="1008,362" coordsize="36,91" path="m1044,362l1034,362,1008,453,1022,453,1044,362xe" filled="t" fillcolor="#000000" stroked="f">
              <v:path arrowok="t"/>
              <v:fill/>
            </v:shape>
          </v:group>
          <v:group style="position:absolute;left:1061;top:362;width:77;height:91" coordorigin="1061,362" coordsize="77,91">
            <v:shape style="position:absolute;left:1061;top:362;width:77;height:91" coordorigin="1061,362" coordsize="77,91" path="m1118,390l1075,390,1061,405,1061,429,1066,438,1075,448,1085,453,1109,453,1118,448,1123,443,1094,443,1090,438,1080,438,1080,434,1075,429,1075,405,1085,395,1128,395,1118,390xe" filled="t" fillcolor="#000000" stroked="f">
              <v:path arrowok="t"/>
              <v:fill/>
            </v:shape>
            <v:shape style="position:absolute;left:1061;top:362;width:77;height:91" coordorigin="1061,362" coordsize="77,91" path="m1128,395l1109,395,1123,410,1123,424,1104,443,1123,443,1133,438,1138,429,1138,410,1128,400,1128,395xe" filled="t" fillcolor="#000000" stroked="f">
              <v:path arrowok="t"/>
              <v:fill/>
            </v:shape>
            <v:shape style="position:absolute;left:1061;top:362;width:77;height:91" coordorigin="1061,362" coordsize="77,91" path="m1118,386l1075,386,1080,390,1114,390,1118,386xe" filled="t" fillcolor="#000000" stroked="f">
              <v:path arrowok="t"/>
              <v:fill/>
            </v:shape>
            <v:shape style="position:absolute;left:1061;top:362;width:77;height:91" coordorigin="1061,362" coordsize="77,91" path="m1080,362l1066,362,1066,376,1070,381,1070,386,1094,386,1090,381,1085,381,1080,376,1080,362xe" filled="t" fillcolor="#000000" stroked="f">
              <v:path arrowok="t"/>
              <v:fill/>
            </v:shape>
            <v:shape style="position:absolute;left:1061;top:362;width:77;height:91" coordorigin="1061,362" coordsize="77,91" path="m1133,362l1118,362,1118,371,1104,386,1123,386,1128,381,1128,376,1133,371,1133,362xe" filled="t" fillcolor="#000000" stroked="f">
              <v:path arrowok="t"/>
              <v:fill/>
            </v:shape>
          </v:group>
          <w10:wrap type="none"/>
        </v:group>
      </w:pict>
    </w:r>
    <w:r>
      <w:rPr/>
      <w:pict>
        <v:shape style="position:absolute;margin-left:107.5pt;margin-top:17.580pt;width:418.84pt;height:7.24pt;mso-position-horizontal-relative:page;mso-position-vertical-relative:page;z-index:-4813" type="#_x0000_t75">
          <v:imagedata r:id="rId1" o:title="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>
      <w:rPr/>
      <w:pict>
        <v:group style="position:absolute;margin-left:25.66pt;margin-top:17.580pt;width:31.72pt;height:5.56pt;mso-position-horizontal-relative:page;mso-position-vertical-relative:page;z-index:-4810" coordorigin="513,352" coordsize="634,111">
          <v:group style="position:absolute;left:523;top:362;width:77;height:91" coordorigin="523,362" coordsize="77,91">
            <v:shape style="position:absolute;left:523;top:362;width:77;height:91" coordorigin="523,362" coordsize="77,91" path="m600,362l586,362,586,381,566,400,552,410,547,414,538,419,538,424,533,429,528,438,528,443,523,443,523,453,600,453,600,438,542,438,576,405,586,400,590,395,590,390,595,386,595,381,600,376,600,362xe" filled="t" fillcolor="#000000" stroked="f">
              <v:path arrowok="t"/>
              <v:fill/>
            </v:shape>
            <v:shape style="position:absolute;left:523;top:362;width:77;height:91" coordorigin="523,362" coordsize="77,91" path="m542,362l528,362,528,371,542,371,542,362xe" filled="t" fillcolor="#000000" stroked="f">
              <v:path arrowok="t"/>
              <v:fill/>
            </v:shape>
          </v:group>
          <v:group style="position:absolute;left:629;top:362;width:48;height:82" coordorigin="629,362" coordsize="48,82">
            <v:shape style="position:absolute;left:629;top:362;width:48;height:82" coordorigin="629,362" coordsize="48,82" path="m672,362l634,362,629,376,629,414,638,434,648,443,658,443,667,434,677,414,677,376,672,362xe" filled="t" fillcolor="#000000" stroked="f">
              <v:path arrowok="t"/>
              <v:fill/>
            </v:shape>
          </v:group>
          <v:group style="position:absolute;left:701;top:362;width:77;height:91" coordorigin="701,362" coordsize="77,91">
            <v:shape style="position:absolute;left:701;top:362;width:77;height:91" coordorigin="701,362" coordsize="77,91" path="m778,362l763,362,763,381,734,410,725,414,710,429,706,438,706,443,701,443,701,453,778,453,778,438,720,438,754,405,763,400,773,390,773,386,778,381,778,362xe" filled="t" fillcolor="#000000" stroked="f">
              <v:path arrowok="t"/>
              <v:fill/>
            </v:shape>
            <v:shape style="position:absolute;left:701;top:362;width:77;height:91" coordorigin="701,362" coordsize="77,91" path="m720,362l706,362,706,371,720,371,720,362xe" filled="t" fillcolor="#000000" stroked="f">
              <v:path arrowok="t"/>
              <v:fill/>
            </v:shape>
          </v:group>
          <v:group style="position:absolute;left:806;top:362;width:48;height:82" coordorigin="806,362" coordsize="48,82">
            <v:shape style="position:absolute;left:806;top:362;width:48;height:82" coordorigin="806,362" coordsize="48,82" path="m850,362l811,362,806,376,806,414,816,434,826,443,835,443,845,438,845,434,854,414,854,376,850,362xe" filled="t" fillcolor="#000000" stroked="f">
              <v:path arrowok="t"/>
              <v:fill/>
            </v:shape>
          </v:group>
          <v:group style="position:absolute;left:874;top:362;width:40;height:91" coordorigin="874,362" coordsize="40,91">
            <v:shape style="position:absolute;left:874;top:362;width:40;height:91" coordorigin="874,362" coordsize="40,91" path="m914,362l899,362,874,453,888,453,914,362xe" filled="t" fillcolor="#000000" stroked="f">
              <v:path arrowok="t"/>
              <v:fill/>
            </v:shape>
          </v:group>
          <v:group style="position:absolute;left:926;top:362;width:77;height:91" coordorigin="926,362" coordsize="77,91">
            <v:shape style="position:absolute;left:926;top:362;width:77;height:91" coordorigin="926,362" coordsize="77,91" path="m941,419l926,419,926,429,931,438,936,443,955,453,974,453,984,448,989,443,960,443,955,438,950,438,941,429,941,419xe" filled="t" fillcolor="#000000" stroked="f">
              <v:path arrowok="t"/>
              <v:fill/>
            </v:shape>
            <v:shape style="position:absolute;left:926;top:362;width:77;height:91" coordorigin="926,362" coordsize="77,91" path="m984,386l955,386,955,395,974,395,989,410,989,424,970,443,989,443,1003,429,1003,410,998,405,998,400,989,390,979,390,984,386xe" filled="t" fillcolor="#000000" stroked="f">
              <v:path arrowok="t"/>
              <v:fill/>
            </v:shape>
            <v:shape style="position:absolute;left:926;top:362;width:77;height:91" coordorigin="926,362" coordsize="77,91" path="m998,362l984,362,984,371,970,386,989,386,994,381,994,376,998,371,998,362xe" filled="t" fillcolor="#000000" stroked="f">
              <v:path arrowok="t"/>
              <v:fill/>
            </v:shape>
            <v:shape style="position:absolute;left:926;top:362;width:77;height:91" coordorigin="926,362" coordsize="77,91" path="m946,362l929,362,926,366,941,366,946,362xe" filled="t" fillcolor="#000000" stroked="f">
              <v:path arrowok="t"/>
              <v:fill/>
            </v:shape>
          </v:group>
          <v:group style="position:absolute;left:1008;top:362;width:36;height:91" coordorigin="1008,362" coordsize="36,91">
            <v:shape style="position:absolute;left:1008;top:362;width:36;height:91" coordorigin="1008,362" coordsize="36,91" path="m1044,362l1034,362,1008,453,1022,453,1044,362xe" filled="t" fillcolor="#000000" stroked="f">
              <v:path arrowok="t"/>
              <v:fill/>
            </v:shape>
          </v:group>
          <v:group style="position:absolute;left:1061;top:362;width:77;height:91" coordorigin="1061,362" coordsize="77,91">
            <v:shape style="position:absolute;left:1061;top:362;width:77;height:91" coordorigin="1061,362" coordsize="77,91" path="m1118,390l1075,390,1061,405,1061,429,1066,438,1075,448,1085,453,1109,453,1118,448,1123,443,1094,443,1090,438,1080,438,1080,434,1075,429,1075,405,1085,395,1128,395,1118,390xe" filled="t" fillcolor="#000000" stroked="f">
              <v:path arrowok="t"/>
              <v:fill/>
            </v:shape>
            <v:shape style="position:absolute;left:1061;top:362;width:77;height:91" coordorigin="1061,362" coordsize="77,91" path="m1128,395l1109,395,1123,410,1123,424,1104,443,1123,443,1133,438,1138,429,1138,410,1128,400,1128,395xe" filled="t" fillcolor="#000000" stroked="f">
              <v:path arrowok="t"/>
              <v:fill/>
            </v:shape>
            <v:shape style="position:absolute;left:1061;top:362;width:77;height:91" coordorigin="1061,362" coordsize="77,91" path="m1118,386l1075,386,1080,390,1114,390,1118,386xe" filled="t" fillcolor="#000000" stroked="f">
              <v:path arrowok="t"/>
              <v:fill/>
            </v:shape>
            <v:shape style="position:absolute;left:1061;top:362;width:77;height:91" coordorigin="1061,362" coordsize="77,91" path="m1080,362l1066,362,1066,376,1070,381,1070,386,1094,386,1090,381,1085,381,1080,376,1080,362xe" filled="t" fillcolor="#000000" stroked="f">
              <v:path arrowok="t"/>
              <v:fill/>
            </v:shape>
            <v:shape style="position:absolute;left:1061;top:362;width:77;height:91" coordorigin="1061,362" coordsize="77,91" path="m1133,362l1118,362,1118,371,1104,386,1123,386,1128,381,1128,376,1133,371,1133,362xe" filled="t" fillcolor="#000000" stroked="f">
              <v:path arrowok="t"/>
              <v:fill/>
            </v:shape>
          </v:group>
          <w10:wrap type="none"/>
        </v:group>
      </w:pict>
    </w:r>
    <w:r>
      <w:rPr/>
      <w:pict>
        <v:shape style="position:absolute;margin-left:107.5pt;margin-top:17.580pt;width:418.84pt;height:7.24pt;mso-position-horizontal-relative:page;mso-position-vertical-relative:page;z-index:-4809" type="#_x0000_t75">
          <v:imagedata r:id="rId1" o:title="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>
      <w:rPr/>
      <w:pict>
        <v:group style="position:absolute;margin-left:25.66pt;margin-top:17.580pt;width:31.72pt;height:5.56pt;mso-position-horizontal-relative:page;mso-position-vertical-relative:page;z-index:-4806" coordorigin="513,352" coordsize="634,111">
          <v:group style="position:absolute;left:523;top:362;width:77;height:91" coordorigin="523,362" coordsize="77,91">
            <v:shape style="position:absolute;left:523;top:362;width:77;height:91" coordorigin="523,362" coordsize="77,91" path="m600,362l586,362,586,381,566,400,552,410,547,414,538,419,538,424,533,429,528,438,528,443,523,443,523,453,600,453,600,438,542,438,576,405,586,400,590,395,590,390,595,386,595,381,600,376,600,362xe" filled="t" fillcolor="#000000" stroked="f">
              <v:path arrowok="t"/>
              <v:fill/>
            </v:shape>
            <v:shape style="position:absolute;left:523;top:362;width:77;height:91" coordorigin="523,362" coordsize="77,91" path="m542,362l528,362,528,371,542,371,542,362xe" filled="t" fillcolor="#000000" stroked="f">
              <v:path arrowok="t"/>
              <v:fill/>
            </v:shape>
          </v:group>
          <v:group style="position:absolute;left:629;top:362;width:48;height:82" coordorigin="629,362" coordsize="48,82">
            <v:shape style="position:absolute;left:629;top:362;width:48;height:82" coordorigin="629,362" coordsize="48,82" path="m672,362l634,362,629,376,629,414,638,434,648,443,658,443,667,434,677,414,677,376,672,362xe" filled="t" fillcolor="#000000" stroked="f">
              <v:path arrowok="t"/>
              <v:fill/>
            </v:shape>
          </v:group>
          <v:group style="position:absolute;left:701;top:362;width:77;height:91" coordorigin="701,362" coordsize="77,91">
            <v:shape style="position:absolute;left:701;top:362;width:77;height:91" coordorigin="701,362" coordsize="77,91" path="m778,362l763,362,763,381,734,410,725,414,710,429,706,438,706,443,701,443,701,453,778,453,778,438,720,438,754,405,763,400,773,390,773,386,778,381,778,362xe" filled="t" fillcolor="#000000" stroked="f">
              <v:path arrowok="t"/>
              <v:fill/>
            </v:shape>
            <v:shape style="position:absolute;left:701;top:362;width:77;height:91" coordorigin="701,362" coordsize="77,91" path="m720,362l706,362,706,371,720,371,720,362xe" filled="t" fillcolor="#000000" stroked="f">
              <v:path arrowok="t"/>
              <v:fill/>
            </v:shape>
          </v:group>
          <v:group style="position:absolute;left:806;top:362;width:48;height:82" coordorigin="806,362" coordsize="48,82">
            <v:shape style="position:absolute;left:806;top:362;width:48;height:82" coordorigin="806,362" coordsize="48,82" path="m850,362l811,362,806,376,806,414,816,434,826,443,835,443,845,438,845,434,854,414,854,376,850,362xe" filled="t" fillcolor="#000000" stroked="f">
              <v:path arrowok="t"/>
              <v:fill/>
            </v:shape>
          </v:group>
          <v:group style="position:absolute;left:874;top:362;width:40;height:91" coordorigin="874,362" coordsize="40,91">
            <v:shape style="position:absolute;left:874;top:362;width:40;height:91" coordorigin="874,362" coordsize="40,91" path="m914,362l899,362,874,453,888,453,914,362xe" filled="t" fillcolor="#000000" stroked="f">
              <v:path arrowok="t"/>
              <v:fill/>
            </v:shape>
          </v:group>
          <v:group style="position:absolute;left:926;top:362;width:77;height:91" coordorigin="926,362" coordsize="77,91">
            <v:shape style="position:absolute;left:926;top:362;width:77;height:91" coordorigin="926,362" coordsize="77,91" path="m941,419l926,419,926,429,931,438,936,443,955,453,974,453,984,448,989,443,960,443,955,438,950,438,941,429,941,419xe" filled="t" fillcolor="#000000" stroked="f">
              <v:path arrowok="t"/>
              <v:fill/>
            </v:shape>
            <v:shape style="position:absolute;left:926;top:362;width:77;height:91" coordorigin="926,362" coordsize="77,91" path="m984,386l955,386,955,395,974,395,989,410,989,424,970,443,989,443,1003,429,1003,410,998,405,998,400,989,390,979,390,984,386xe" filled="t" fillcolor="#000000" stroked="f">
              <v:path arrowok="t"/>
              <v:fill/>
            </v:shape>
            <v:shape style="position:absolute;left:926;top:362;width:77;height:91" coordorigin="926,362" coordsize="77,91" path="m998,362l984,362,984,371,970,386,989,386,994,381,994,376,998,371,998,362xe" filled="t" fillcolor="#000000" stroked="f">
              <v:path arrowok="t"/>
              <v:fill/>
            </v:shape>
            <v:shape style="position:absolute;left:926;top:362;width:77;height:91" coordorigin="926,362" coordsize="77,91" path="m946,362l929,362,926,366,941,366,946,362xe" filled="t" fillcolor="#000000" stroked="f">
              <v:path arrowok="t"/>
              <v:fill/>
            </v:shape>
          </v:group>
          <v:group style="position:absolute;left:1008;top:362;width:36;height:91" coordorigin="1008,362" coordsize="36,91">
            <v:shape style="position:absolute;left:1008;top:362;width:36;height:91" coordorigin="1008,362" coordsize="36,91" path="m1044,362l1034,362,1008,453,1022,453,1044,362xe" filled="t" fillcolor="#000000" stroked="f">
              <v:path arrowok="t"/>
              <v:fill/>
            </v:shape>
          </v:group>
          <v:group style="position:absolute;left:1061;top:362;width:77;height:91" coordorigin="1061,362" coordsize="77,91">
            <v:shape style="position:absolute;left:1061;top:362;width:77;height:91" coordorigin="1061,362" coordsize="77,91" path="m1118,390l1075,390,1061,405,1061,429,1066,438,1075,448,1085,453,1109,453,1118,448,1123,443,1094,443,1090,438,1080,438,1080,434,1075,429,1075,405,1085,395,1128,395,1118,390xe" filled="t" fillcolor="#000000" stroked="f">
              <v:path arrowok="t"/>
              <v:fill/>
            </v:shape>
            <v:shape style="position:absolute;left:1061;top:362;width:77;height:91" coordorigin="1061,362" coordsize="77,91" path="m1128,395l1109,395,1123,410,1123,424,1104,443,1123,443,1133,438,1138,429,1138,410,1128,400,1128,395xe" filled="t" fillcolor="#000000" stroked="f">
              <v:path arrowok="t"/>
              <v:fill/>
            </v:shape>
            <v:shape style="position:absolute;left:1061;top:362;width:77;height:91" coordorigin="1061,362" coordsize="77,91" path="m1118,386l1075,386,1080,390,1114,390,1118,386xe" filled="t" fillcolor="#000000" stroked="f">
              <v:path arrowok="t"/>
              <v:fill/>
            </v:shape>
            <v:shape style="position:absolute;left:1061;top:362;width:77;height:91" coordorigin="1061,362" coordsize="77,91" path="m1080,362l1066,362,1066,376,1070,381,1070,386,1094,386,1090,381,1085,381,1080,376,1080,362xe" filled="t" fillcolor="#000000" stroked="f">
              <v:path arrowok="t"/>
              <v:fill/>
            </v:shape>
            <v:shape style="position:absolute;left:1061;top:362;width:77;height:91" coordorigin="1061,362" coordsize="77,91" path="m1133,362l1118,362,1118,371,1104,386,1123,386,1128,381,1128,376,1133,371,1133,362xe" filled="t" fillcolor="#000000" stroked="f">
              <v:path arrowok="t"/>
              <v:fill/>
            </v:shape>
          </v:group>
          <w10:wrap type="none"/>
        </v:group>
      </w:pict>
    </w:r>
    <w:r>
      <w:rPr/>
      <w:pict>
        <v:shape style="position:absolute;margin-left:107.5pt;margin-top:17.580pt;width:418.84pt;height:7.24pt;mso-position-horizontal-relative:page;mso-position-vertical-relative:page;z-index:-4805" type="#_x0000_t75">
          <v:imagedata r:id="rId1" o:title="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header" Target="header2.xml"/><Relationship Id="rId27" Type="http://schemas.openxmlformats.org/officeDocument/2006/relationships/footer" Target="footer2.xml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header" Target="header3.xml"/><Relationship Id="rId45" Type="http://schemas.openxmlformats.org/officeDocument/2006/relationships/footer" Target="footer3.xml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https://www.cdggzy.com/center/JSGC/Wine...?pkid=4C1692B7D493473DB6064CA33F7AECC3</dc:title>
  <dcterms:created xsi:type="dcterms:W3CDTF">2020-03-10T09:30:33Z</dcterms:created>
  <dcterms:modified xsi:type="dcterms:W3CDTF">2020-03-10T09:30:33Z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2020-03-08T00:00:00Z</vt:filetime>
  </property>
  <property fmtid="{D5CDD505-2E9C-101B-9397-08002B2CF9AE}" pid="3" name="LastSaved">
    <vt:filetime>2020-03-10T00:00:00Z</vt:filetime>
  </property>
</Properties>
</file>