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18" w:after="0" w:line="260" w:lineRule="exact"/>
        <w:jc w:val="left"/>
        <w:rPr>
          <w:sz w:val="26"/>
          <w:szCs w:val="26"/>
        </w:rPr>
      </w:pPr>
      <w:r>
        <w:rPr/>
        <w:pict>
          <v:group style="position:absolute;margin-left:33.099998pt;margin-top:122.220001pt;width:42.76pt;height:11.32pt;mso-position-horizontal-relative:page;mso-position-vertical-relative:page;z-index:-3681" coordorigin="662,2444" coordsize="855,226">
            <v:group style="position:absolute;left:672;top:2469;width:202;height:192" coordorigin="672,2469" coordsize="202,192">
              <v:shape style="position:absolute;left:672;top:2469;width:202;height:192" coordorigin="672,2469" coordsize="202,192" path="m840,2622l806,2622,814,2626,831,2637,847,2648,864,2661,865,2639,849,2627,840,2622xe" filled="t" fillcolor="#202020" stroked="f">
                <v:path arrowok="t"/>
                <v:fill/>
              </v:shape>
              <v:shape style="position:absolute;left:672;top:2469;width:202;height:192" coordorigin="672,2469" coordsize="202,192" path="m816,2536l802,2536,801,2578,797,2599,786,2615,773,2628,756,2639,734,2646,739,2651,739,2656,755,2657,775,2648,791,2637,802,2622,840,2622,831,2617,811,2608,816,2594,816,2536xe" filled="t" fillcolor="#202020" stroked="f">
                <v:path arrowok="t"/>
                <v:fill/>
              </v:shape>
              <v:shape style="position:absolute;left:672;top:2469;width:202;height:192" coordorigin="672,2469" coordsize="202,192" path="m720,2493l701,2493,701,2603,691,2603,682,2608,672,2608,686,2624,724,2615,749,2608,749,2598,720,2598,720,2493xe" filled="t" fillcolor="#202020" stroked="f">
                <v:path arrowok="t"/>
                <v:fill/>
              </v:shape>
              <v:shape style="position:absolute;left:672;top:2469;width:202;height:192" coordorigin="672,2469" coordsize="202,192" path="m864,2512l754,2512,754,2618,773,2618,773,2522,864,2522,864,2512xe" filled="t" fillcolor="#202020" stroked="f">
                <v:path arrowok="t"/>
                <v:fill/>
              </v:shape>
              <v:shape style="position:absolute;left:672;top:2469;width:202;height:192" coordorigin="672,2469" coordsize="202,192" path="m864,2522l850,2522,850,2618,864,2618,864,2522xe" filled="t" fillcolor="#202020" stroked="f">
                <v:path arrowok="t"/>
                <v:fill/>
              </v:shape>
              <v:shape style="position:absolute;left:672;top:2469;width:202;height:192" coordorigin="672,2469" coordsize="202,192" path="m749,2594l739,2594,730,2598,749,2598,749,2594xe" filled="t" fillcolor="#202020" stroked="f">
                <v:path arrowok="t"/>
                <v:fill/>
              </v:shape>
              <v:shape style="position:absolute;left:672;top:2469;width:202;height:192" coordorigin="672,2469" coordsize="202,192" path="m816,2483l797,2483,792,2512,811,2512,816,2483xe" filled="t" fillcolor="#202020" stroked="f">
                <v:path arrowok="t"/>
                <v:fill/>
              </v:shape>
              <v:shape style="position:absolute;left:672;top:2469;width:202;height:192" coordorigin="672,2469" coordsize="202,192" path="m744,2478l672,2478,672,2493,744,2493,744,2478xe" filled="t" fillcolor="#202020" stroked="f">
                <v:path arrowok="t"/>
                <v:fill/>
              </v:shape>
              <v:shape style="position:absolute;left:672;top:2469;width:202;height:192" coordorigin="672,2469" coordsize="202,192" path="m874,2469l749,2469,749,2483,874,2483,874,2469xe" filled="t" fillcolor="#202020" stroked="f">
                <v:path arrowok="t"/>
                <v:fill/>
              </v:shape>
            </v:group>
            <v:group style="position:absolute;left:912;top:2469;width:149;height:187" coordorigin="912,2469" coordsize="149,187">
              <v:shape style="position:absolute;left:912;top:2469;width:149;height:187" coordorigin="912,2469" coordsize="149,187" path="m1061,2469l912,2469,912,2656,926,2656,926,2642,1061,2642,1061,2627,926,2627,926,2589,1061,2589,1061,2574,926,2574,926,2536,1061,2536,1061,2522,926,2522,926,2483,1061,2483,1061,2469xe" filled="t" fillcolor="#202020" stroked="f">
                <v:path arrowok="t"/>
                <v:fill/>
              </v:shape>
              <v:shape style="position:absolute;left:912;top:2469;width:149;height:187" coordorigin="912,2469" coordsize="149,187" path="m1061,2642l1042,2642,1042,2656,1061,2656,1061,2642xe" filled="t" fillcolor="#202020" stroked="f">
                <v:path arrowok="t"/>
                <v:fill/>
              </v:shape>
              <v:shape style="position:absolute;left:912;top:2469;width:149;height:187" coordorigin="912,2469" coordsize="149,187" path="m1061,2589l1042,2589,1042,2627,1061,2627,1061,2589xe" filled="t" fillcolor="#202020" stroked="f">
                <v:path arrowok="t"/>
                <v:fill/>
              </v:shape>
              <v:shape style="position:absolute;left:912;top:2469;width:149;height:187" coordorigin="912,2469" coordsize="149,187" path="m1061,2536l1042,2536,1042,2574,1061,2574,1061,2536xe" filled="t" fillcolor="#202020" stroked="f">
                <v:path arrowok="t"/>
                <v:fill/>
              </v:shape>
              <v:shape style="position:absolute;left:912;top:2469;width:149;height:187" coordorigin="912,2469" coordsize="149,187" path="m1061,2483l1042,2483,1042,2522,1061,2522,1061,2483xe" filled="t" fillcolor="#202020" stroked="f">
                <v:path arrowok="t"/>
                <v:fill/>
              </v:shape>
            </v:group>
            <v:group style="position:absolute;left:1094;top:2459;width:202;height:187" coordorigin="1094,2459" coordsize="202,187">
              <v:shape style="position:absolute;left:1094;top:2459;width:202;height:187" coordorigin="1094,2459" coordsize="202,187" path="m1296,2632l1094,2632,1094,2646,1296,2646,1296,2632xe" filled="t" fillcolor="#202020" stroked="f">
                <v:path arrowok="t"/>
                <v:fill/>
              </v:shape>
              <v:shape style="position:absolute;left:1094;top:2459;width:202;height:187" coordorigin="1094,2459" coordsize="202,187" path="m1176,2459l1162,2459,1162,2632,1176,2632,1176,2459xe" filled="t" fillcolor="#202020" stroked="f">
                <v:path arrowok="t"/>
                <v:fill/>
              </v:shape>
              <v:shape style="position:absolute;left:1094;top:2459;width:202;height:187" coordorigin="1094,2459" coordsize="202,187" path="m1229,2459l1214,2459,1214,2632,1229,2632,1229,2459xe" filled="t" fillcolor="#202020" stroked="f">
                <v:path arrowok="t"/>
                <v:fill/>
              </v:shape>
              <v:shape style="position:absolute;left:1094;top:2459;width:202;height:187" coordorigin="1094,2459" coordsize="202,187" path="m1118,2502l1108,2518,1133,2594,1148,2576,1139,2557,1132,2538,1125,2519,1118,2502xe" filled="t" fillcolor="#202020" stroked="f">
                <v:path arrowok="t"/>
                <v:fill/>
              </v:shape>
              <v:shape style="position:absolute;left:1094;top:2459;width:202;height:187" coordorigin="1094,2459" coordsize="202,187" path="m1286,2512l1268,2514,1262,2533,1255,2552,1247,2570,1238,2589,1256,2587,1263,2569,1271,2551,1279,2532,1286,2512xe" filled="t" fillcolor="#202020" stroked="f">
                <v:path arrowok="t"/>
                <v:fill/>
              </v:shape>
            </v:group>
            <v:group style="position:absolute;left:1306;top:2454;width:202;height:192" coordorigin="1306,2454" coordsize="202,192">
              <v:shape style="position:absolute;left:1306;top:2454;width:202;height:192" coordorigin="1306,2454" coordsize="202,192" path="m1507,2632l1306,2632,1306,2646,1507,2646,1507,2632xe" filled="t" fillcolor="#202020" stroked="f">
                <v:path arrowok="t"/>
                <v:fill/>
              </v:shape>
              <v:shape style="position:absolute;left:1306;top:2454;width:202;height:192" coordorigin="1306,2454" coordsize="202,192" path="m1416,2574l1397,2574,1397,2632,1416,2632,1416,2574xe" filled="t" fillcolor="#202020" stroked="f">
                <v:path arrowok="t"/>
                <v:fill/>
              </v:shape>
              <v:shape style="position:absolute;left:1306;top:2454;width:202;height:192" coordorigin="1306,2454" coordsize="202,192" path="m1488,2555l1320,2555,1320,2574,1488,2574,1488,2555xe" filled="t" fillcolor="#202020" stroked="f">
                <v:path arrowok="t"/>
                <v:fill/>
              </v:shape>
              <v:shape style="position:absolute;left:1306;top:2454;width:202;height:192" coordorigin="1306,2454" coordsize="202,192" path="m1416,2512l1397,2512,1397,2555,1416,2555,1416,2512xe" filled="t" fillcolor="#202020" stroked="f">
                <v:path arrowok="t"/>
                <v:fill/>
              </v:shape>
              <v:shape style="position:absolute;left:1306;top:2454;width:202;height:192" coordorigin="1306,2454" coordsize="202,192" path="m1498,2493l1315,2493,1315,2512,1498,2512,1498,2493xe" filled="t" fillcolor="#202020" stroked="f">
                <v:path arrowok="t"/>
                <v:fill/>
              </v:shape>
              <v:shape style="position:absolute;left:1306;top:2454;width:202;height:192" coordorigin="1306,2454" coordsize="202,192" path="m1402,2454l1387,2464,1392,2469,1397,2478,1406,2493,1421,2483,1416,2478,1411,2469,1402,245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15.339996pt;margin-top:122.940002pt;width:72.28pt;height:9.4pt;mso-position-horizontal-relative:page;mso-position-vertical-relative:page;z-index:-3680" coordorigin="6307,2459" coordsize="1446,188">
            <v:group style="position:absolute;left:6317;top:2470;width:106;height:165" coordorigin="6317,2470" coordsize="106,165">
              <v:shape style="position:absolute;left:6317;top:2470;width:106;height:165" coordorigin="6317,2470" coordsize="106,165" path="m6362,2470l6318,2531,6317,2555,6317,2566,6337,2623,6379,2635,6396,2625,6404,2616,6360,2616,6346,2606,6338,2586,6336,2555,6336,2554,6338,2526,6345,2505,6358,2493,6378,2490,6406,2490,6401,2482,6384,2473,6362,2470xe" filled="t" fillcolor="#202020" stroked="f">
                <v:path arrowok="t"/>
                <v:fill/>
              </v:shape>
              <v:shape style="position:absolute;left:6317;top:2470;width:106;height:165" coordorigin="6317,2470" coordsize="106,165" path="m6406,2490l6378,2490,6387,2497,6393,2513,6397,2540,6397,2578,6391,2600,6379,2613,6360,2616,6404,2616,6411,2608,6417,2592,6421,2573,6422,2547,6420,2520,6412,2498,6406,2490xe" filled="t" fillcolor="#202020" stroked="f">
                <v:path arrowok="t"/>
                <v:fill/>
              </v:shape>
            </v:group>
            <v:group style="position:absolute;left:6442;top:2469;width:96;height:163" coordorigin="6442,2469" coordsize="96,163">
              <v:shape style="position:absolute;left:6442;top:2469;width:96;height:163" coordorigin="6442,2469" coordsize="96,163" path="m6533,2488l6504,2488,6514,2493,6518,2498,6518,2531,6512,2539,6501,2553,6485,2570,6442,2613,6442,2632,6538,2632,6538,2613,6466,2613,6508,2570,6523,2554,6533,2541,6538,2531,6538,2502,6533,2488xe" filled="t" fillcolor="#202020" stroked="f">
                <v:path arrowok="t"/>
                <v:fill/>
              </v:shape>
              <v:shape style="position:absolute;left:6442;top:2469;width:96;height:163" coordorigin="6442,2469" coordsize="96,163" path="m6488,2469l6467,2473,6451,2483,6453,2504,6470,2492,6490,2488,6533,2488,6526,2481,6511,2472,6488,2469xe" filled="t" fillcolor="#202020" stroked="f">
                <v:path arrowok="t"/>
                <v:fill/>
              </v:shape>
            </v:group>
            <v:group style="position:absolute;left:6562;top:2469;width:103;height:167" coordorigin="6562,2469" coordsize="103,167">
              <v:shape style="position:absolute;left:6562;top:2469;width:103;height:167" coordorigin="6562,2469" coordsize="103,167" path="m6629,2469l6571,2498,6572,2519,6581,2536,6600,2550,6581,2561,6567,2575,6562,2594,6562,2603,6566,2618,6582,2627,6597,2634,6623,2636,6641,2630,6656,2618,6600,2618,6590,2613,6586,2608,6586,2594,6586,2589,6594,2572,6614,2560,6651,2560,6650,2559,6629,2550,6645,2542,6646,2541,6614,2541,6600,2531,6590,2522,6590,2498,6600,2488,6658,2488,6648,2478,6629,2469xe" filled="t" fillcolor="#202020" stroked="f">
                <v:path arrowok="t"/>
                <v:fill/>
              </v:shape>
              <v:shape style="position:absolute;left:6562;top:2469;width:103;height:167" coordorigin="6562,2469" coordsize="103,167" path="m6651,2560l6614,2560,6620,2562,6637,2575,6643,2594,6643,2608,6634,2618,6656,2618,6659,2616,6664,2600,6663,2574,6651,2560xe" filled="t" fillcolor="#202020" stroked="f">
                <v:path arrowok="t"/>
                <v:fill/>
              </v:shape>
              <v:shape style="position:absolute;left:6562;top:2469;width:103;height:167" coordorigin="6562,2469" coordsize="103,167" path="m6658,2488l6629,2488,6638,2498,6638,2522,6634,2531,6614,2541,6646,2541,6658,2526,6662,2507,6662,2498,6658,2488xe" filled="t" fillcolor="#202020" stroked="f">
                <v:path arrowok="t"/>
                <v:fill/>
              </v:shape>
            </v:group>
            <v:group style="position:absolute;left:6696;top:2565;width:62;height:19" coordorigin="6696,2565" coordsize="62,19">
              <v:shape style="position:absolute;left:6696;top:2565;width:62;height:19" coordorigin="6696,2565" coordsize="62,19" path="m6696,2574l6758,2574e" filled="f" stroked="t" strokeweight="1.06pt" strokecolor="#202020">
                <v:path arrowok="t"/>
              </v:shape>
            </v:group>
            <v:group style="position:absolute;left:6778;top:2469;width:106;height:168" coordorigin="6778,2469" coordsize="106,168">
              <v:shape style="position:absolute;left:6778;top:2469;width:106;height:168" coordorigin="6778,2469" coordsize="106,168" path="m6854,2469l6793,2504,6778,2565,6780,2585,6786,2604,6796,2622,6813,2632,6834,2637,6853,2632,6869,2618,6821,2618,6802,2598,6802,2565,6811,2560,6814,2555,6802,2555,6802,2543,6804,2522,6811,2507,6821,2493,6830,2488,6874,2488,6874,2474,6864,2474,6854,2469xe" filled="t" fillcolor="#202020" stroked="f">
                <v:path arrowok="t"/>
                <v:fill/>
              </v:shape>
              <v:shape style="position:absolute;left:6778;top:2469;width:106;height:168" coordorigin="6778,2469" coordsize="106,168" path="m6874,2550l6850,2550,6854,2560,6859,2565,6859,2603,6854,2608,6845,2613,6840,2618,6869,2618,6870,2617,6880,2602,6883,2579,6883,2565,6878,2555,6874,2550xe" filled="t" fillcolor="#202020" stroked="f">
                <v:path arrowok="t"/>
                <v:fill/>
              </v:shape>
              <v:shape style="position:absolute;left:6778;top:2469;width:106;height:168" coordorigin="6778,2469" coordsize="106,168" path="m6850,2531l6834,2531,6814,2538,6802,2555,6814,2555,6816,2550,6874,2550,6859,2536,6850,2531xe" filled="t" fillcolor="#202020" stroked="f">
                <v:path arrowok="t"/>
                <v:fill/>
              </v:shape>
              <v:shape style="position:absolute;left:6778;top:2469;width:106;height:168" coordorigin="6778,2469" coordsize="106,168" path="m6874,2488l6864,2488,6874,2493,6874,2488xe" filled="t" fillcolor="#202020" stroked="f">
                <v:path arrowok="t"/>
                <v:fill/>
              </v:shape>
            </v:group>
            <v:group style="position:absolute;left:6898;top:2474;width:106;height:158" coordorigin="6898,2474" coordsize="106,158">
              <v:shape style="position:absolute;left:6898;top:2474;width:106;height:158" coordorigin="6898,2474" coordsize="106,158" path="m7003,2474l6898,2474,6898,2493,6979,2493,6922,2632,6941,2632,7003,2478,7003,2474xe" filled="t" fillcolor="#202020" stroked="f">
                <v:path arrowok="t"/>
                <v:fill/>
              </v:shape>
            </v:group>
            <v:group style="position:absolute;left:7032;top:2474;width:91;height:163" coordorigin="7032,2474" coordsize="91,163">
              <v:shape style="position:absolute;left:7032;top:2474;width:91;height:163" coordorigin="7032,2474" coordsize="91,163" path="m7032,2608l7033,2628,7048,2634,7074,2636,7092,2632,7110,2621,7112,2618,7051,2618,7032,2608xe" filled="t" fillcolor="#202020" stroked="f">
                <v:path arrowok="t"/>
                <v:fill/>
              </v:shape>
              <v:shape style="position:absolute;left:7032;top:2474;width:91;height:163" coordorigin="7032,2474" coordsize="91,163" path="m7112,2550l7075,2550,7085,2555,7090,2560,7099,2565,7099,2603,7090,2608,7085,2613,7075,2618,7112,2618,7120,2604,7123,2583,7119,2563,7112,2550xe" filled="t" fillcolor="#202020" stroked="f">
                <v:path arrowok="t"/>
                <v:fill/>
              </v:shape>
              <v:shape style="position:absolute;left:7032;top:2474;width:91;height:163" coordorigin="7032,2474" coordsize="91,163" path="m7114,2474l7037,2474,7037,2555,7046,2555,7056,2550,7112,2550,7109,2546,7099,2541,7085,2536,7056,2536,7056,2493,7114,2493,7114,2474xe" filled="t" fillcolor="#202020" stroked="f">
                <v:path arrowok="t"/>
                <v:fill/>
              </v:shape>
            </v:group>
            <v:group style="position:absolute;left:7147;top:2469;width:106;height:168" coordorigin="7147,2469" coordsize="106,168">
              <v:shape style="position:absolute;left:7147;top:2469;width:106;height:168" coordorigin="7147,2469" coordsize="106,168" path="m7224,2469l7161,2504,7147,2565,7149,2585,7155,2604,7166,2622,7182,2632,7204,2637,7223,2632,7238,2618,7190,2618,7171,2598,7171,2565,7181,2560,7183,2555,7171,2555,7171,2543,7173,2522,7181,2507,7190,2493,7200,2488,7238,2488,7238,2474,7234,2474,7224,2469xe" filled="t" fillcolor="#202020" stroked="f">
                <v:path arrowok="t"/>
                <v:fill/>
              </v:shape>
              <v:shape style="position:absolute;left:7147;top:2469;width:106;height:168" coordorigin="7147,2469" coordsize="106,168" path="m7243,2550l7219,2550,7224,2560,7229,2565,7229,2603,7224,2608,7214,2613,7210,2618,7238,2618,7239,2617,7249,2602,7253,2579,7253,2565,7248,2555,7243,2550xe" filled="t" fillcolor="#202020" stroked="f">
                <v:path arrowok="t"/>
                <v:fill/>
              </v:shape>
              <v:shape style="position:absolute;left:7147;top:2469;width:106;height:168" coordorigin="7147,2469" coordsize="106,168" path="m7219,2531l7203,2531,7184,2538,7171,2555,7183,2555,7186,2550,7243,2550,7229,2536,7219,2531xe" filled="t" fillcolor="#202020" stroked="f">
                <v:path arrowok="t"/>
                <v:fill/>
              </v:shape>
              <v:shape style="position:absolute;left:7147;top:2469;width:106;height:168" coordorigin="7147,2469" coordsize="106,168" path="m7238,2488l7234,2488,7238,2493,7238,2488xe" filled="t" fillcolor="#202020" stroked="f">
                <v:path arrowok="t"/>
                <v:fill/>
              </v:shape>
            </v:group>
            <v:group style="position:absolute;left:7277;top:2474;width:91;height:163" coordorigin="7277,2474" coordsize="91,163">
              <v:shape style="position:absolute;left:7277;top:2474;width:91;height:163" coordorigin="7277,2474" coordsize="91,163" path="m7277,2608l7279,2628,7294,2634,7319,2636,7339,2632,7355,2621,7357,2618,7301,2618,7286,2613,7277,2608xe" filled="t" fillcolor="#202020" stroked="f">
                <v:path arrowok="t"/>
                <v:fill/>
              </v:shape>
              <v:shape style="position:absolute;left:7277;top:2474;width:91;height:163" coordorigin="7277,2474" coordsize="91,163" path="m7357,2550l7320,2550,7339,2560,7344,2565,7349,2574,7349,2594,7344,2603,7339,2608,7320,2618,7357,2618,7365,2604,7368,2583,7364,2563,7357,2550xe" filled="t" fillcolor="#202020" stroked="f">
                <v:path arrowok="t"/>
                <v:fill/>
              </v:shape>
              <v:shape style="position:absolute;left:7277;top:2474;width:91;height:163" coordorigin="7277,2474" coordsize="91,163" path="m7358,2474l7282,2474,7282,2555,7291,2555,7301,2550,7357,2550,7354,2546,7344,2541,7330,2536,7301,2536,7301,2493,7358,2493,7358,2474xe" filled="t" fillcolor="#202020" stroked="f">
                <v:path arrowok="t"/>
                <v:fill/>
              </v:shape>
            </v:group>
            <v:group style="position:absolute;left:7392;top:2470;width:106;height:166" coordorigin="7392,2470" coordsize="106,166">
              <v:shape style="position:absolute;left:7392;top:2470;width:106;height:166" coordorigin="7392,2470" coordsize="106,166" path="m7437,2470l7393,2531,7392,2555,7392,2566,7414,2623,7454,2636,7470,2626,7479,2616,7435,2616,7421,2606,7414,2586,7411,2555,7411,2551,7414,2524,7423,2505,7436,2493,7455,2490,7482,2490,7476,2482,7459,2473,7437,2470xe" filled="t" fillcolor="#202020" stroked="f">
                <v:path arrowok="t"/>
                <v:fill/>
              </v:shape>
              <v:shape style="position:absolute;left:7392;top:2470;width:106;height:166" coordorigin="7392,2470" coordsize="106,166" path="m7482,2490l7455,2490,7465,2499,7472,2516,7476,2543,7476,2581,7468,2601,7454,2613,7435,2616,7479,2616,7486,2608,7492,2592,7496,2573,7498,2547,7495,2520,7488,2498,7482,2490xe" filled="t" fillcolor="#202020" stroked="f">
                <v:path arrowok="t"/>
                <v:fill/>
              </v:shape>
            </v:group>
            <v:group style="position:absolute;left:7526;top:2469;width:91;height:163" coordorigin="7526,2469" coordsize="91,163">
              <v:shape style="position:absolute;left:7526;top:2469;width:91;height:163" coordorigin="7526,2469" coordsize="91,163" path="m7618,2613l7526,2613,7526,2632,7618,2632,7618,2613xe" filled="t" fillcolor="#202020" stroked="f">
                <v:path arrowok="t"/>
                <v:fill/>
              </v:shape>
              <v:shape style="position:absolute;left:7526;top:2469;width:91;height:163" coordorigin="7526,2469" coordsize="91,163" path="m7579,2493l7560,2493,7560,2613,7579,2613,7579,2493xe" filled="t" fillcolor="#202020" stroked="f">
                <v:path arrowok="t"/>
                <v:fill/>
              </v:shape>
              <v:shape style="position:absolute;left:7526;top:2469;width:91;height:163" coordorigin="7526,2469" coordsize="91,163" path="m7579,2469l7526,2488,7526,2502,7560,2493,7579,2493,7579,2469xe" filled="t" fillcolor="#202020" stroked="f">
                <v:path arrowok="t"/>
                <v:fill/>
              </v:shape>
            </v:group>
            <v:group style="position:absolute;left:7642;top:2469;width:101;height:168" coordorigin="7642,2469" coordsize="101,168">
              <v:shape style="position:absolute;left:7642;top:2469;width:101;height:168" coordorigin="7642,2469" coordsize="101,168" path="m7718,2469l7656,2503,7642,2562,7643,2584,7649,2603,7658,2620,7673,2632,7694,2637,7709,2637,7718,2632,7728,2618,7685,2618,7675,2613,7670,2608,7661,2589,7661,2570,7670,2560,7673,2555,7661,2555,7661,2542,7666,2521,7675,2507,7680,2493,7694,2488,7733,2488,7733,2474,7728,2474,7718,2469xe" filled="t" fillcolor="#202020" stroked="f">
                <v:path arrowok="t"/>
                <v:fill/>
              </v:shape>
              <v:shape style="position:absolute;left:7642;top:2469;width:101;height:168" coordorigin="7642,2469" coordsize="101,168" path="m7735,2550l7709,2550,7714,2560,7718,2565,7723,2574,7723,2594,7718,2603,7704,2618,7728,2618,7739,2602,7742,2579,7742,2565,7738,2555,7735,2550xe" filled="t" fillcolor="#202020" stroked="f">
                <v:path arrowok="t"/>
                <v:fill/>
              </v:shape>
              <v:shape style="position:absolute;left:7642;top:2469;width:101;height:168" coordorigin="7642,2469" coordsize="101,168" path="m7693,2532l7674,2539,7661,2555,7673,2555,7675,2550,7735,2550,7731,2544,7716,2534,7693,2532xe" filled="t" fillcolor="#202020" stroked="f">
                <v:path arrowok="t"/>
                <v:fill/>
              </v:shape>
              <v:shape style="position:absolute;left:7642;top:2469;width:101;height:168" coordorigin="7642,2469" coordsize="101,168" path="m7733,2488l7723,2488,7733,2493,7733,248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099998pt;margin-top:216.539993pt;width:31.96pt;height:10.84pt;mso-position-horizontal-relative:page;mso-position-vertical-relative:page;z-index:-3679" coordorigin="662,4331" coordsize="639,217">
            <v:group style="position:absolute;left:672;top:4341;width:197;height:197" coordorigin="672,4341" coordsize="197,197">
              <v:shape style="position:absolute;left:672;top:4341;width:197;height:197" coordorigin="672,4341" coordsize="197,197" path="m864,4446l754,4446,754,4538,768,4538,768,4528,864,4528,864,4514,768,4514,768,4461,864,4461,864,4446xe" filled="t" fillcolor="#202020" stroked="f">
                <v:path arrowok="t"/>
                <v:fill/>
              </v:shape>
              <v:shape style="position:absolute;left:672;top:4341;width:197;height:197" coordorigin="672,4341" coordsize="197,197" path="m864,4528l845,4528,845,4538,864,4538,864,4528xe" filled="t" fillcolor="#202020" stroked="f">
                <v:path arrowok="t"/>
                <v:fill/>
              </v:shape>
              <v:shape style="position:absolute;left:672;top:4341;width:197;height:197" coordorigin="672,4341" coordsize="197,197" path="m864,4461l845,4461,845,4514,864,4514,864,4461xe" filled="t" fillcolor="#202020" stroked="f">
                <v:path arrowok="t"/>
                <v:fill/>
              </v:shape>
              <v:shape style="position:absolute;left:672;top:4341;width:197;height:197" coordorigin="672,4341" coordsize="197,197" path="m715,4456l701,4456,701,4523,677,4523,677,4538,710,4538,715,4528,715,4456xe" filled="t" fillcolor="#202020" stroked="f">
                <v:path arrowok="t"/>
                <v:fill/>
              </v:shape>
              <v:shape style="position:absolute;left:672;top:4341;width:197;height:197" coordorigin="672,4341" coordsize="197,197" path="m715,4394l701,4394,701,4442,691,4442,682,4446,672,4446,677,4466,682,4461,691,4461,701,4456,715,4456,715,4451,730,4451,739,4446,739,4437,715,4437,715,4394xe" filled="t" fillcolor="#202020" stroked="f">
                <v:path arrowok="t"/>
                <v:fill/>
              </v:shape>
              <v:shape style="position:absolute;left:672;top:4341;width:197;height:197" coordorigin="672,4341" coordsize="197,197" path="m739,4432l730,4432,725,4437,739,4437,739,4432xe" filled="t" fillcolor="#202020" stroked="f">
                <v:path arrowok="t"/>
                <v:fill/>
              </v:shape>
              <v:shape style="position:absolute;left:672;top:4341;width:197;height:197" coordorigin="672,4341" coordsize="197,197" path="m797,4365l782,4365,778,4379,778,4389,771,4401,758,4414,739,4427,744,4432,792,4394,797,4379,797,4365xe" filled="t" fillcolor="#202020" stroked="f">
                <v:path arrowok="t"/>
                <v:fill/>
              </v:shape>
              <v:shape style="position:absolute;left:672;top:4341;width:197;height:197" coordorigin="672,4341" coordsize="197,197" path="m806,4413l797,4413,797,4422,805,4432,824,4432,846,4431,860,4419,860,4418,821,4418,806,4413xe" filled="t" fillcolor="#202020" stroked="f">
                <v:path arrowok="t"/>
                <v:fill/>
              </v:shape>
              <v:shape style="position:absolute;left:672;top:4341;width:197;height:197" coordorigin="672,4341" coordsize="197,197" path="m869,4350l744,4350,744,4365,850,4365,850,4408,840,4418,860,4418,864,4391,867,4370,869,4350xe" filled="t" fillcolor="#202020" stroked="f">
                <v:path arrowok="t"/>
                <v:fill/>
              </v:shape>
              <v:shape style="position:absolute;left:672;top:4341;width:197;height:197" coordorigin="672,4341" coordsize="197,197" path="m744,4379l677,4379,677,4394,744,4394,744,4379xe" filled="t" fillcolor="#202020" stroked="f">
                <v:path arrowok="t"/>
                <v:fill/>
              </v:shape>
              <v:shape style="position:absolute;left:672;top:4341;width:197;height:197" coordorigin="672,4341" coordsize="197,197" path="m715,4341l701,4341,701,4379,715,4379,715,4341xe" filled="t" fillcolor="#202020" stroked="f">
                <v:path arrowok="t"/>
                <v:fill/>
              </v:shape>
            </v:group>
            <v:group style="position:absolute;left:883;top:4341;width:202;height:197" coordorigin="883,4341" coordsize="202,197">
              <v:shape style="position:absolute;left:883;top:4341;width:202;height:197" coordorigin="883,4341" coordsize="202,197" path="m936,4418l931,4427,917,4427,917,4538,931,4538,931,4432,950,4432,936,4418xe" filled="t" fillcolor="#202020" stroked="f">
                <v:path arrowok="t"/>
                <v:fill/>
              </v:shape>
              <v:shape style="position:absolute;left:883;top:4341;width:202;height:197" coordorigin="883,4341" coordsize="202,197" path="m984,4518l974,4518,974,4528,979,4533,979,4538,1022,4538,1027,4528,1027,4523,994,4523,984,4518xe" filled="t" fillcolor="#202020" stroked="f">
                <v:path arrowok="t"/>
                <v:fill/>
              </v:shape>
              <v:shape style="position:absolute;left:883;top:4341;width:202;height:197" coordorigin="883,4341" coordsize="202,197" path="m1027,4427l1013,4427,1013,4518,1008,4523,1027,4523,1027,4427xe" filled="t" fillcolor="#202020" stroked="f">
                <v:path arrowok="t"/>
                <v:fill/>
              </v:shape>
              <v:shape style="position:absolute;left:883;top:4341;width:202;height:197" coordorigin="883,4341" coordsize="202,197" path="m1056,4446l1042,4451,1049,4464,1058,4482,1065,4500,1070,4518,1085,4500,1077,4483,1067,4466,1056,4446xe" filled="t" fillcolor="#202020" stroked="f">
                <v:path arrowok="t"/>
                <v:fill/>
              </v:shape>
              <v:shape style="position:absolute;left:883;top:4341;width:202;height:197" coordorigin="883,4341" coordsize="202,197" path="m974,4446l971,4456,962,4476,954,4494,946,4509,950,4514,955,4514,966,4506,974,4489,983,4470,994,4451,974,4446xe" filled="t" fillcolor="#202020" stroked="f">
                <v:path arrowok="t"/>
                <v:fill/>
              </v:shape>
              <v:shape style="position:absolute;left:883;top:4341;width:202;height:197" coordorigin="883,4341" coordsize="202,197" path="m955,4379l883,4379,883,4394,908,4410,902,4428,893,4447,883,4466,883,4470,888,4480,890,4482,899,4466,908,4448,917,4427,931,4427,931,4394,955,4394,955,4379xe" filled="t" fillcolor="#202020" stroked="f">
                <v:path arrowok="t"/>
                <v:fill/>
              </v:shape>
              <v:shape style="position:absolute;left:883;top:4341;width:202;height:197" coordorigin="883,4341" coordsize="202,197" path="m950,4432l931,4432,950,4451,960,4442,950,4432xe" filled="t" fillcolor="#202020" stroked="f">
                <v:path arrowok="t"/>
                <v:fill/>
              </v:shape>
              <v:shape style="position:absolute;left:883;top:4341;width:202;height:197" coordorigin="883,4341" coordsize="202,197" path="m1085,4413l955,4413,955,4427,1085,4427,1085,4413xe" filled="t" fillcolor="#202020" stroked="f">
                <v:path arrowok="t"/>
                <v:fill/>
              </v:shape>
              <v:shape style="position:absolute;left:883;top:4341;width:202;height:197" coordorigin="883,4341" coordsize="202,197" path="m931,4341l917,4341,917,4379,931,4379,931,4341xe" filled="t" fillcolor="#202020" stroked="f">
                <v:path arrowok="t"/>
                <v:fill/>
              </v:shape>
              <v:shape style="position:absolute;left:883;top:4341;width:202;height:197" coordorigin="883,4341" coordsize="202,197" path="m1075,4350l965,4350,965,4365,1075,4365,1075,4350xe" filled="t" fillcolor="#202020" stroked="f">
                <v:path arrowok="t"/>
                <v:fill/>
              </v:shape>
            </v:group>
            <v:group style="position:absolute;left:1094;top:4341;width:197;height:197" coordorigin="1094,4341" coordsize="197,197">
              <v:shape style="position:absolute;left:1094;top:4341;width:197;height:197" coordorigin="1094,4341" coordsize="197,197" path="m1216,4426l1200,4426,1209,4447,1241,4500,1282,4538,1286,4528,1291,4523,1290,4515,1276,4505,1262,4493,1249,4480,1237,4464,1226,4446,1217,4427,1216,4426xe" filled="t" fillcolor="#202020" stroked="f">
                <v:path arrowok="t"/>
                <v:fill/>
              </v:shape>
              <v:shape style="position:absolute;left:1094;top:4341;width:197;height:197" coordorigin="1094,4341" coordsize="197,197" path="m1205,4341l1190,4348,1187,4372,1183,4395,1161,4455,1110,4513,1094,4523,1104,4533,1159,4494,1192,4444,1200,4426,1216,4426,1208,4405,1201,4381,1204,4361,1205,434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15.339996pt;margin-top:217.020004pt;width:72.28pt;height:9.16pt;mso-position-horizontal-relative:page;mso-position-vertical-relative:page;z-index:-3678" coordorigin="6307,4340" coordsize="1446,183">
            <v:group style="position:absolute;left:6317;top:4351;width:106;height:161" coordorigin="6317,4351" coordsize="106,161">
              <v:shape style="position:absolute;left:6317;top:4351;width:106;height:161" coordorigin="6317,4351" coordsize="106,161" path="m6362,4351l6318,4412,6317,4437,6317,4445,6351,4511,6377,4513,6395,4506,6403,4498,6360,4498,6346,4486,6338,4466,6336,4437,6336,4436,6338,4405,6345,4385,6358,4374,6378,4371,6406,4371,6401,4364,6384,4354,6362,4351xe" filled="t" fillcolor="#202020" stroked="f">
                <v:path arrowok="t"/>
                <v:fill/>
              </v:shape>
              <v:shape style="position:absolute;left:6317;top:4351;width:106;height:161" coordorigin="6317,4351" coordsize="106,161" path="m6406,4371l6378,4371,6387,4379,6393,4395,6396,4422,6397,4460,6390,4481,6378,4494,6360,4498,6403,4498,6411,4490,6417,4474,6421,4454,6422,4429,6420,4401,6412,4379,6406,4371xe" filled="t" fillcolor="#202020" stroked="f">
                <v:path arrowok="t"/>
                <v:fill/>
              </v:shape>
            </v:group>
            <v:group style="position:absolute;left:6442;top:4351;width:96;height:163" coordorigin="6442,4351" coordsize="96,163">
              <v:shape style="position:absolute;left:6442;top:4351;width:96;height:163" coordorigin="6442,4351" coordsize="96,163" path="m6533,4370l6504,4370,6514,4374,6518,4379,6518,4413,6512,4420,6501,4434,6485,4451,6442,4494,6442,4514,6538,4514,6538,4494,6466,4494,6508,4452,6523,4436,6533,4422,6538,4413,6538,4379,6533,4370xe" filled="t" fillcolor="#202020" stroked="f">
                <v:path arrowok="t"/>
                <v:fill/>
              </v:shape>
              <v:shape style="position:absolute;left:6442;top:4351;width:96;height:163" coordorigin="6442,4351" coordsize="96,163" path="m6488,4351l6467,4355,6451,4365,6452,4383,6469,4373,6490,4370,6533,4370,6526,4363,6511,4354,6488,4351xe" filled="t" fillcolor="#202020" stroked="f">
                <v:path arrowok="t"/>
                <v:fill/>
              </v:shape>
            </v:group>
            <v:group style="position:absolute;left:6562;top:4350;width:103;height:163" coordorigin="6562,4350" coordsize="103,163">
              <v:shape style="position:absolute;left:6562;top:4350;width:103;height:163" coordorigin="6562,4350" coordsize="103,163" path="m6629,4350l6605,4350,6590,4355,6581,4360,6571,4379,6572,4398,6581,4417,6600,4427,6598,4428,6579,4439,6566,4455,6562,4475,6562,4485,6566,4494,6581,4508,6596,4513,6622,4513,6641,4510,6655,4499,6605,4499,6600,4494,6590,4490,6586,4485,6586,4475,6586,4466,6594,4450,6614,4437,6646,4437,6629,4427,6641,4421,6613,4421,6597,4407,6590,4389,6590,4379,6600,4370,6658,4370,6648,4360,6629,4350xe" filled="t" fillcolor="#202020" stroked="f">
                <v:path arrowok="t"/>
                <v:fill/>
              </v:shape>
              <v:shape style="position:absolute;left:6562;top:4350;width:103;height:163" coordorigin="6562,4350" coordsize="103,163" path="m6646,4437l6614,4437,6623,4442,6638,4456,6643,4475,6643,4485,6634,4494,6624,4499,6655,4499,6659,4497,6664,4481,6663,4454,6650,4439,6646,4437xe" filled="t" fillcolor="#202020" stroked="f">
                <v:path arrowok="t"/>
                <v:fill/>
              </v:shape>
              <v:shape style="position:absolute;left:6562;top:4350;width:103;height:163" coordorigin="6562,4350" coordsize="103,163" path="m6658,4370l6629,4370,6638,4379,6638,4390,6633,4408,6613,4421,6641,4421,6642,4421,6658,4408,6662,4389,6662,4379,6658,4370xe" filled="t" fillcolor="#202020" stroked="f">
                <v:path arrowok="t"/>
                <v:fill/>
              </v:shape>
            </v:group>
            <v:group style="position:absolute;left:6696;top:4442;width:62;height:19" coordorigin="6696,4442" coordsize="62,19">
              <v:shape style="position:absolute;left:6696;top:4442;width:62;height:19" coordorigin="6696,4442" coordsize="62,19" path="m6696,4451l6758,4451e" filled="f" stroked="t" strokeweight="1.06pt" strokecolor="#202020">
                <v:path arrowok="t"/>
              </v:shape>
            </v:group>
            <v:group style="position:absolute;left:6779;top:4350;width:104;height:163" coordorigin="6779,4350" coordsize="104,163">
              <v:shape style="position:absolute;left:6779;top:4350;width:104;height:163" coordorigin="6779,4350" coordsize="104,163" path="m6864,4350l6793,4382,6779,4464,6785,4483,6795,4499,6812,4510,6832,4514,6852,4510,6868,4499,6821,4499,6802,4480,6802,4446,6811,4437,6802,4437,6821,4374,6830,4370,6874,4370,6874,4355,6864,4350xe" filled="t" fillcolor="#202020" stroked="f">
                <v:path arrowok="t"/>
                <v:fill/>
              </v:shape>
              <v:shape style="position:absolute;left:6779;top:4350;width:104;height:163" coordorigin="6779,4350" coordsize="104,163" path="m6869,4427l6840,4427,6850,4432,6854,4437,6859,4446,6859,4485,6854,4490,6845,4494,6840,4499,6868,4499,6870,4498,6880,4481,6883,4461,6883,4446,6878,4437,6869,4427xe" filled="t" fillcolor="#202020" stroked="f">
                <v:path arrowok="t"/>
                <v:fill/>
              </v:shape>
              <v:shape style="position:absolute;left:6779;top:4350;width:104;height:163" coordorigin="6779,4350" coordsize="104,163" path="m6850,4413l6834,4413,6814,4420,6802,4437,6811,4437,6821,4427,6869,4427,6859,4418,6850,4413xe" filled="t" fillcolor="#202020" stroked="f">
                <v:path arrowok="t"/>
                <v:fill/>
              </v:shape>
              <v:shape style="position:absolute;left:6779;top:4350;width:104;height:163" coordorigin="6779,4350" coordsize="104,163" path="m6874,4370l6864,4370,6874,4374,6874,4370xe" filled="t" fillcolor="#202020" stroked="f">
                <v:path arrowok="t"/>
                <v:fill/>
              </v:shape>
            </v:group>
            <v:group style="position:absolute;left:6898;top:4355;width:106;height:158" coordorigin="6898,4355" coordsize="106,158">
              <v:shape style="position:absolute;left:6898;top:4355;width:106;height:158" coordorigin="6898,4355" coordsize="106,158" path="m7003,4355l6898,4355,6898,4370,6979,4370,6922,4514,6941,4514,7003,4360,7003,4355xe" filled="t" fillcolor="#202020" stroked="f">
                <v:path arrowok="t"/>
                <v:fill/>
              </v:shape>
            </v:group>
            <v:group style="position:absolute;left:7032;top:4355;width:91;height:158" coordorigin="7032,4355" coordsize="91,158">
              <v:shape style="position:absolute;left:7032;top:4355;width:91;height:158" coordorigin="7032,4355" coordsize="91,158" path="m7032,4490l7032,4509,7046,4513,7072,4513,7091,4509,7109,4499,7051,4499,7032,4490xe" filled="t" fillcolor="#202020" stroked="f">
                <v:path arrowok="t"/>
                <v:fill/>
              </v:shape>
              <v:shape style="position:absolute;left:7032;top:4355;width:91;height:158" coordorigin="7032,4355" coordsize="91,158" path="m7112,4432l7075,4432,7085,4437,7090,4442,7099,4446,7099,4485,7090,4490,7085,4494,7075,4499,7109,4499,7118,4490,7123,4480,7123,4464,7119,4442,7112,4432xe" filled="t" fillcolor="#202020" stroked="f">
                <v:path arrowok="t"/>
                <v:fill/>
              </v:shape>
              <v:shape style="position:absolute;left:7032;top:4355;width:91;height:158" coordorigin="7032,4355" coordsize="91,158" path="m7114,4355l7037,4355,7037,4437,7046,4432,7112,4432,7109,4427,7099,4422,7085,4418,7056,4418,7056,4370,7114,4370,7114,4355xe" filled="t" fillcolor="#202020" stroked="f">
                <v:path arrowok="t"/>
                <v:fill/>
              </v:shape>
            </v:group>
            <v:group style="position:absolute;left:7149;top:4350;width:104;height:163" coordorigin="7149,4350" coordsize="104,163">
              <v:shape style="position:absolute;left:7149;top:4350;width:104;height:163" coordorigin="7149,4350" coordsize="104,163" path="m7234,4350l7161,4382,7149,4464,7155,4483,7165,4499,7181,4510,7202,4514,7222,4510,7238,4499,7190,4499,7171,4480,7171,4446,7181,4437,7171,4437,7190,4374,7200,4370,7238,4370,7238,4355,7234,4350xe" filled="t" fillcolor="#202020" stroked="f">
                <v:path arrowok="t"/>
                <v:fill/>
              </v:shape>
              <v:shape style="position:absolute;left:7149;top:4350;width:104;height:163" coordorigin="7149,4350" coordsize="104,163" path="m7238,4427l7210,4427,7219,4432,7224,4437,7229,4446,7229,4485,7224,4490,7214,4494,7210,4499,7238,4499,7239,4498,7249,4481,7253,4461,7253,4446,7248,4437,7238,4427xe" filled="t" fillcolor="#202020" stroked="f">
                <v:path arrowok="t"/>
                <v:fill/>
              </v:shape>
              <v:shape style="position:absolute;left:7149;top:4350;width:104;height:163" coordorigin="7149,4350" coordsize="104,163" path="m7219,4413l7203,4413,7184,4420,7171,4437,7181,4437,7190,4427,7238,4427,7229,4418,7219,4413xe" filled="t" fillcolor="#202020" stroked="f">
                <v:path arrowok="t"/>
                <v:fill/>
              </v:shape>
              <v:shape style="position:absolute;left:7149;top:4350;width:104;height:163" coordorigin="7149,4350" coordsize="104,163" path="m7238,4370l7234,4370,7238,4374,7238,4370xe" filled="t" fillcolor="#202020" stroked="f">
                <v:path arrowok="t"/>
                <v:fill/>
              </v:shape>
            </v:group>
            <v:group style="position:absolute;left:7277;top:4355;width:91;height:158" coordorigin="7277,4355" coordsize="91,158">
              <v:shape style="position:absolute;left:7277;top:4355;width:91;height:158" coordorigin="7277,4355" coordsize="91,158" path="m7277,4490l7277,4509,7293,4513,7317,4513,7338,4509,7354,4499,7301,4499,7286,4494,7277,4490xe" filled="t" fillcolor="#202020" stroked="f">
                <v:path arrowok="t"/>
                <v:fill/>
              </v:shape>
              <v:shape style="position:absolute;left:7277;top:4355;width:91;height:158" coordorigin="7277,4355" coordsize="91,158" path="m7357,4432l7320,4432,7339,4442,7344,4446,7349,4456,7349,4475,7344,4485,7339,4490,7320,4499,7354,4499,7363,4490,7368,4480,7368,4464,7364,4442,7357,4432xe" filled="t" fillcolor="#202020" stroked="f">
                <v:path arrowok="t"/>
                <v:fill/>
              </v:shape>
              <v:shape style="position:absolute;left:7277;top:4355;width:91;height:158" coordorigin="7277,4355" coordsize="91,158" path="m7358,4355l7282,4355,7282,4437,7291,4432,7357,4432,7354,4427,7344,4422,7330,4418,7301,4418,7301,4370,7358,4370,7358,4355xe" filled="t" fillcolor="#202020" stroked="f">
                <v:path arrowok="t"/>
                <v:fill/>
              </v:shape>
            </v:group>
            <v:group style="position:absolute;left:7392;top:4351;width:106;height:162" coordorigin="7392,4351" coordsize="106,162">
              <v:shape style="position:absolute;left:7392;top:4351;width:106;height:162" coordorigin="7392,4351" coordsize="106,162" path="m7437,4351l7393,4412,7392,4437,7392,4445,7412,4502,7452,4513,7470,4507,7478,4498,7435,4498,7421,4486,7414,4466,7411,4437,7411,4434,7414,4405,7422,4385,7436,4374,7455,4371,7482,4371,7476,4364,7459,4354,7437,4351xe" filled="t" fillcolor="#202020" stroked="f">
                <v:path arrowok="t"/>
                <v:fill/>
              </v:shape>
              <v:shape style="position:absolute;left:7392;top:4351;width:106;height:162" coordorigin="7392,4351" coordsize="106,162" path="m7482,4371l7455,4371,7467,4382,7475,4403,7478,4434,7475,4462,7467,4482,7454,4494,7435,4498,7478,4498,7486,4490,7492,4474,7496,4454,7498,4429,7495,4401,7488,4379,7482,4371xe" filled="t" fillcolor="#202020" stroked="f">
                <v:path arrowok="t"/>
                <v:fill/>
              </v:shape>
            </v:group>
            <v:group style="position:absolute;left:7526;top:4350;width:91;height:163" coordorigin="7526,4350" coordsize="91,163">
              <v:shape style="position:absolute;left:7526;top:4350;width:91;height:163" coordorigin="7526,4350" coordsize="91,163" path="m7618,4494l7526,4494,7526,4514,7618,4514,7618,4494xe" filled="t" fillcolor="#202020" stroked="f">
                <v:path arrowok="t"/>
                <v:fill/>
              </v:shape>
              <v:shape style="position:absolute;left:7526;top:4350;width:91;height:163" coordorigin="7526,4350" coordsize="91,163" path="m7579,4374l7560,4374,7560,4494,7579,4494,7579,4374xe" filled="t" fillcolor="#202020" stroked="f">
                <v:path arrowok="t"/>
                <v:fill/>
              </v:shape>
              <v:shape style="position:absolute;left:7526;top:4350;width:91;height:163" coordorigin="7526,4350" coordsize="91,163" path="m7579,4350l7526,4365,7526,4384,7560,4374,7579,4374,7579,4350xe" filled="t" fillcolor="#202020" stroked="f">
                <v:path arrowok="t"/>
                <v:fill/>
              </v:shape>
            </v:group>
            <v:group style="position:absolute;left:7643;top:4350;width:99;height:163" coordorigin="7643,4350" coordsize="99,163">
              <v:shape style="position:absolute;left:7643;top:4350;width:99;height:163" coordorigin="7643,4350" coordsize="99,163" path="m7728,4350l7656,4381,7643,4462,7648,4482,7658,4497,7673,4510,7694,4514,7709,4514,7718,4509,7728,4499,7685,4499,7675,4494,7670,4490,7661,4470,7661,4451,7666,4446,7670,4437,7661,4437,7662,4419,7667,4400,7675,4384,7680,4374,7694,4370,7733,4370,7733,4355,7728,4350xe" filled="t" fillcolor="#202020" stroked="f">
                <v:path arrowok="t"/>
                <v:fill/>
              </v:shape>
              <v:shape style="position:absolute;left:7643;top:4350;width:99;height:163" coordorigin="7643,4350" coordsize="99,163" path="m7732,4427l7704,4427,7714,4437,7718,4446,7723,4451,7723,4475,7718,4485,7704,4499,7728,4499,7729,4498,7739,4481,7742,4461,7742,4446,7738,4437,7732,4427xe" filled="t" fillcolor="#202020" stroked="f">
                <v:path arrowok="t"/>
                <v:fill/>
              </v:shape>
              <v:shape style="position:absolute;left:7643;top:4350;width:99;height:163" coordorigin="7643,4350" coordsize="99,163" path="m7693,4413l7674,4421,7661,4437,7670,4437,7675,4432,7685,4427,7732,4427,7731,4426,7716,4416,7693,4413xe" filled="t" fillcolor="#202020" stroked="f">
                <v:path arrowok="t"/>
                <v:fill/>
              </v:shape>
              <v:shape style="position:absolute;left:7643;top:4350;width:99;height:163" coordorigin="7643,4350" coordsize="99,163" path="m7733,4370l7723,4370,7733,4374,7733,437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099998pt;margin-top:346.859985pt;width:42.52pt;height:11.08pt;mso-position-horizontal-relative:page;mso-position-vertical-relative:page;z-index:-3677" coordorigin="662,6937" coordsize="850,222">
            <v:group style="position:absolute;left:672;top:6962;width:202;height:187" coordorigin="672,6962" coordsize="202,187">
              <v:shape style="position:absolute;left:672;top:6962;width:202;height:187" coordorigin="672,6962" coordsize="202,187" path="m874,7038l672,7038,672,7058,726,7075,721,7095,711,7112,697,7126,677,7139,682,7144,682,7149,699,7146,742,7082,744,7058,874,7058,874,7038xe" filled="t" fillcolor="#202020" stroked="f">
                <v:path arrowok="t"/>
                <v:fill/>
              </v:shape>
              <v:shape style="position:absolute;left:672;top:6962;width:202;height:187" coordorigin="672,6962" coordsize="202,187" path="m826,7058l806,7058,806,7149,826,7149,826,7058xe" filled="t" fillcolor="#202020" stroked="f">
                <v:path arrowok="t"/>
                <v:fill/>
              </v:shape>
              <v:shape style="position:absolute;left:672;top:6962;width:202;height:187" coordorigin="672,6962" coordsize="202,187" path="m744,6981l730,6981,730,7038,744,7038,744,6981xe" filled="t" fillcolor="#202020" stroked="f">
                <v:path arrowok="t"/>
                <v:fill/>
              </v:shape>
              <v:shape style="position:absolute;left:672;top:6962;width:202;height:187" coordorigin="672,6962" coordsize="202,187" path="m826,6981l806,6981,806,7038,826,7038,826,6981xe" filled="t" fillcolor="#202020" stroked="f">
                <v:path arrowok="t"/>
                <v:fill/>
              </v:shape>
              <v:shape style="position:absolute;left:672;top:6962;width:202;height:187" coordorigin="672,6962" coordsize="202,187" path="m869,6962l682,6962,682,6981,869,6981,869,6962xe" filled="t" fillcolor="#202020" stroked="f">
                <v:path arrowok="t"/>
                <v:fill/>
              </v:shape>
            </v:group>
            <v:group style="position:absolute;left:883;top:6952;width:202;height:197" coordorigin="883,6952" coordsize="202,197">
              <v:shape style="position:absolute;left:883;top:6952;width:202;height:197" coordorigin="883,6952" coordsize="202,197" path="m936,7029l931,7038,917,7038,917,7149,931,7149,931,7043,950,7043,936,7029xe" filled="t" fillcolor="#202020" stroked="f">
                <v:path arrowok="t"/>
                <v:fill/>
              </v:shape>
              <v:shape style="position:absolute;left:883;top:6952;width:202;height:197" coordorigin="883,6952" coordsize="202,197" path="m984,7130l974,7130,974,7139,979,7144,979,7149,1022,7149,1027,7139,1027,7134,994,7134,984,7130xe" filled="t" fillcolor="#202020" stroked="f">
                <v:path arrowok="t"/>
                <v:fill/>
              </v:shape>
              <v:shape style="position:absolute;left:883;top:6952;width:202;height:197" coordorigin="883,6952" coordsize="202,197" path="m1027,7038l1013,7038,1013,7125,1008,7134,1027,7134,1027,7038xe" filled="t" fillcolor="#202020" stroked="f">
                <v:path arrowok="t"/>
                <v:fill/>
              </v:shape>
              <v:shape style="position:absolute;left:883;top:6952;width:202;height:197" coordorigin="883,6952" coordsize="202,197" path="m1056,7058l1042,7062,1049,7075,1058,7093,1065,7111,1070,7130,1085,7111,1077,7095,1067,7077,1056,7058xe" filled="t" fillcolor="#202020" stroked="f">
                <v:path arrowok="t"/>
                <v:fill/>
              </v:shape>
              <v:shape style="position:absolute;left:883;top:6952;width:202;height:197" coordorigin="883,6952" coordsize="202,197" path="m974,7058l971,7067,962,7087,954,7105,946,7120,950,7125,955,7125,966,7117,974,7100,983,7081,994,7062,974,7058xe" filled="t" fillcolor="#202020" stroked="f">
                <v:path arrowok="t"/>
                <v:fill/>
              </v:shape>
              <v:shape style="position:absolute;left:883;top:6952;width:202;height:197" coordorigin="883,6952" coordsize="202,197" path="m955,6990l883,6990,883,7005,908,7021,902,7040,893,7058,883,7077,883,7082,888,7091,890,7093,899,7078,908,7059,917,7038,931,7038,931,7005,955,7005,955,6990xe" filled="t" fillcolor="#202020" stroked="f">
                <v:path arrowok="t"/>
                <v:fill/>
              </v:shape>
              <v:shape style="position:absolute;left:883;top:6952;width:202;height:197" coordorigin="883,6952" coordsize="202,197" path="m950,7043l931,7043,950,7062,960,7053,950,7043xe" filled="t" fillcolor="#202020" stroked="f">
                <v:path arrowok="t"/>
                <v:fill/>
              </v:shape>
              <v:shape style="position:absolute;left:883;top:6952;width:202;height:197" coordorigin="883,6952" coordsize="202,197" path="m1085,7024l955,7024,955,7038,1085,7038,1085,7024xe" filled="t" fillcolor="#202020" stroked="f">
                <v:path arrowok="t"/>
                <v:fill/>
              </v:shape>
              <v:shape style="position:absolute;left:883;top:6952;width:202;height:197" coordorigin="883,6952" coordsize="202,197" path="m931,6952l917,6952,917,6990,931,6990,931,6952xe" filled="t" fillcolor="#202020" stroked="f">
                <v:path arrowok="t"/>
                <v:fill/>
              </v:shape>
              <v:shape style="position:absolute;left:883;top:6952;width:202;height:197" coordorigin="883,6952" coordsize="202,197" path="m1075,6962l965,6962,965,6976,1075,6976,1075,6962xe" filled="t" fillcolor="#202020" stroked="f">
                <v:path arrowok="t"/>
                <v:fill/>
              </v:shape>
            </v:group>
            <v:group style="position:absolute;left:1090;top:6947;width:211;height:197" coordorigin="1090,6947" coordsize="211,197">
              <v:shape style="position:absolute;left:1090;top:6947;width:211;height:197" coordorigin="1090,6947" coordsize="211,197" path="m1190,7038l1176,7038,1176,7116,1183,7137,1205,7144,1264,7144,1285,7137,1290,7130,1195,7130,1190,7125,1190,7038xe" filled="t" fillcolor="#202020" stroked="f">
                <v:path arrowok="t"/>
                <v:fill/>
              </v:shape>
              <v:shape style="position:absolute;left:1090;top:6947;width:211;height:197" coordorigin="1090,6947" coordsize="211,197" path="m1282,7082l1282,7106,1277,7115,1277,7125,1272,7130,1290,7130,1296,7120,1296,7101,1301,7086,1286,7086,1282,7082xe" filled="t" fillcolor="#202020" stroked="f">
                <v:path arrowok="t"/>
                <v:fill/>
              </v:shape>
              <v:shape style="position:absolute;left:1090;top:6947;width:211;height:197" coordorigin="1090,6947" coordsize="211,197" path="m1138,7024l1123,7024,1123,7106,1109,7106,1090,7115,1109,7125,1127,7119,1146,7113,1166,7106,1162,7101,1138,7101,1138,7024xe" filled="t" fillcolor="#202020" stroked="f">
                <v:path arrowok="t"/>
                <v:fill/>
              </v:shape>
              <v:shape style="position:absolute;left:1090;top:6947;width:211;height:197" coordorigin="1090,6947" coordsize="211,197" path="m1238,7024l1219,7024,1219,7106,1238,7106,1238,7024xe" filled="t" fillcolor="#202020" stroked="f">
                <v:path arrowok="t"/>
                <v:fill/>
              </v:shape>
              <v:shape style="position:absolute;left:1090;top:6947;width:211;height:197" coordorigin="1090,6947" coordsize="211,197" path="m1162,7091l1152,7091,1147,7096,1138,7101,1162,7101,1162,7091xe" filled="t" fillcolor="#202020" stroked="f">
                <v:path arrowok="t"/>
                <v:fill/>
              </v:shape>
              <v:shape style="position:absolute;left:1090;top:6947;width:211;height:197" coordorigin="1090,6947" coordsize="211,197" path="m1238,7062l1243,7072,1243,7082,1264,7082,1278,7073,1280,7067,1248,7067,1238,7062xe" filled="t" fillcolor="#202020" stroked="f">
                <v:path arrowok="t"/>
                <v:fill/>
              </v:shape>
              <v:shape style="position:absolute;left:1090;top:6947;width:211;height:197" coordorigin="1090,6947" coordsize="211,197" path="m1286,7010l1272,7010,1272,7024,1267,7038,1267,7062,1262,7067,1280,7067,1286,7048,1286,7010xe" filled="t" fillcolor="#202020" stroked="f">
                <v:path arrowok="t"/>
                <v:fill/>
              </v:shape>
              <v:shape style="position:absolute;left:1090;top:6947;width:211;height:197" coordorigin="1090,6947" coordsize="211,197" path="m1190,6976l1176,6976,1176,7024,1157,7029,1157,7043,1176,7038,1190,7038,1190,7034,1219,7024,1238,7024,1238,7019,1190,7019,1190,6976xe" filled="t" fillcolor="#202020" stroked="f">
                <v:path arrowok="t"/>
                <v:fill/>
              </v:shape>
              <v:shape style="position:absolute;left:1090;top:6947;width:211;height:197" coordorigin="1090,6947" coordsize="211,197" path="m1162,7010l1094,7010,1094,7024,1162,7024,1162,7010xe" filled="t" fillcolor="#202020" stroked="f">
                <v:path arrowok="t"/>
                <v:fill/>
              </v:shape>
              <v:shape style="position:absolute;left:1090;top:6947;width:211;height:197" coordorigin="1090,6947" coordsize="211,197" path="m1238,6947l1219,6947,1219,7010,1190,7019,1238,7019,1272,7010,1286,7010,1286,7005,1238,7005,1238,6947xe" filled="t" fillcolor="#202020" stroked="f">
                <v:path arrowok="t"/>
                <v:fill/>
              </v:shape>
              <v:shape style="position:absolute;left:1090;top:6947;width:211;height:197" coordorigin="1090,6947" coordsize="211,197" path="m1138,6952l1123,6952,1123,7010,1138,7010,1138,6952xe" filled="t" fillcolor="#202020" stroked="f">
                <v:path arrowok="t"/>
                <v:fill/>
              </v:shape>
              <v:shape style="position:absolute;left:1090;top:6947;width:211;height:197" coordorigin="1090,6947" coordsize="211,197" path="m1286,6986l1238,7005,1286,7005,1286,6986xe" filled="t" fillcolor="#202020" stroked="f">
                <v:path arrowok="t"/>
                <v:fill/>
              </v:shape>
            </v:group>
            <v:group style="position:absolute;left:1306;top:6947;width:197;height:202" coordorigin="1306,6947" coordsize="197,202">
              <v:shape style="position:absolute;left:1306;top:6947;width:197;height:202" coordorigin="1306,6947" coordsize="197,202" path="m1483,7014l1330,7014,1330,7091,1349,7091,1349,7082,1483,7082,1483,7067,1349,7067,1349,7029,1483,7029,1483,7014xe" filled="t" fillcolor="#202020" stroked="f">
                <v:path arrowok="t"/>
                <v:fill/>
              </v:shape>
              <v:shape style="position:absolute;left:1306;top:6947;width:197;height:202" coordorigin="1306,6947" coordsize="197,202" path="m1483,7082l1469,7082,1469,7091,1483,7091,1483,7082xe" filled="t" fillcolor="#202020" stroked="f">
                <v:path arrowok="t"/>
                <v:fill/>
              </v:shape>
              <v:shape style="position:absolute;left:1306;top:6947;width:197;height:202" coordorigin="1306,6947" coordsize="197,202" path="m1483,7029l1469,7029,1469,7067,1483,7067,1483,7029xe" filled="t" fillcolor="#202020" stroked="f">
                <v:path arrowok="t"/>
                <v:fill/>
              </v:shape>
              <v:shape style="position:absolute;left:1306;top:6947;width:197;height:202" coordorigin="1306,6947" coordsize="197,202" path="m1411,6947l1392,6947,1392,7014,1411,7014,1411,6986,1502,6986,1502,6971,1411,6971,1411,6947xe" filled="t" fillcolor="#202020" stroked="f">
                <v:path arrowok="t"/>
                <v:fill/>
              </v:shape>
              <v:shape style="position:absolute;left:1306;top:6947;width:197;height:202" coordorigin="1306,6947" coordsize="197,202" path="m1478,7096l1469,7114,1480,7131,1488,7149,1499,7133,1490,7115,1478,7096xe" filled="t" fillcolor="#202020" stroked="f">
                <v:path arrowok="t"/>
                <v:fill/>
              </v:shape>
              <v:shape style="position:absolute;left:1306;top:6947;width:197;height:202" coordorigin="1306,6947" coordsize="197,202" path="m1344,7106l1324,7106,1313,7125,1306,7139,1323,7143,1333,7127,1344,7106xe" filled="t" fillcolor="#202020" stroked="f">
                <v:path arrowok="t"/>
                <v:fill/>
              </v:shape>
              <v:shape style="position:absolute;left:1306;top:6947;width:197;height:202" coordorigin="1306,6947" coordsize="197,202" path="m1378,7096l1365,7106,1378,7144,1395,7133,1388,7114,1378,7096xe" filled="t" fillcolor="#202020" stroked="f">
                <v:path arrowok="t"/>
                <v:fill/>
              </v:shape>
              <v:shape style="position:absolute;left:1306;top:6947;width:197;height:202" coordorigin="1306,6947" coordsize="197,202" path="m1430,7096l1415,7107,1424,7126,1430,7144,1443,7134,1430,709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53.339996pt;margin-top:340.140015pt;width:31.24pt;height:11.08pt;mso-position-horizontal-relative:page;mso-position-vertical-relative:page;z-index:-3676" coordorigin="3067,6803" coordsize="625,222">
            <v:group style="position:absolute;left:3077;top:6813;width:202;height:202" coordorigin="3077,6813" coordsize="202,202">
              <v:shape style="position:absolute;left:3077;top:6813;width:202;height:202" coordorigin="3077,6813" coordsize="202,202" path="m3110,6899l3096,6899,3096,7014,3110,7014,3110,6899xe" filled="t" fillcolor="#202020" stroked="f">
                <v:path arrowok="t"/>
                <v:fill/>
              </v:shape>
              <v:shape style="position:absolute;left:3077;top:6813;width:202;height:202" coordorigin="3077,6813" coordsize="202,202" path="m3269,6875l3154,6875,3154,6890,3254,6890,3254,6995,3250,7000,3216,7000,3216,7014,3259,7014,3269,7005,3269,6875xe" filled="t" fillcolor="#202020" stroked="f">
                <v:path arrowok="t"/>
                <v:fill/>
              </v:shape>
              <v:shape style="position:absolute;left:3077;top:6813;width:202;height:202" coordorigin="3077,6813" coordsize="202,202" path="m3226,6909l3139,6909,3139,6995,3154,6995,3154,6986,3226,6986,3226,6971,3154,6971,3154,6952,3226,6952,3226,6942,3154,6942,3154,6923,3226,6923,3226,6909xe" filled="t" fillcolor="#202020" stroked="f">
                <v:path arrowok="t"/>
                <v:fill/>
              </v:shape>
              <v:shape style="position:absolute;left:3077;top:6813;width:202;height:202" coordorigin="3077,6813" coordsize="202,202" path="m3226,6952l3211,6952,3211,6971,3226,6971,3226,6952xe" filled="t" fillcolor="#202020" stroked="f">
                <v:path arrowok="t"/>
                <v:fill/>
              </v:shape>
              <v:shape style="position:absolute;left:3077;top:6813;width:202;height:202" coordorigin="3077,6813" coordsize="202,202" path="m3226,6923l3211,6923,3211,6942,3226,6942,3226,6923xe" filled="t" fillcolor="#202020" stroked="f">
                <v:path arrowok="t"/>
                <v:fill/>
              </v:shape>
              <v:shape style="position:absolute;left:3077;top:6813;width:202;height:202" coordorigin="3077,6813" coordsize="202,202" path="m3115,6866l3106,6875,3130,6899,3139,6890,3134,6880,3125,6870,3115,6866xe" filled="t" fillcolor="#202020" stroked="f">
                <v:path arrowok="t"/>
                <v:fill/>
              </v:shape>
              <v:shape style="position:absolute;left:3077;top:6813;width:202;height:202" coordorigin="3077,6813" coordsize="202,202" path="m3134,6813l3120,6813,3116,6820,3106,6836,3092,6852,3077,6866,3086,6875,3091,6875,3110,6856,3115,6846,3182,6846,3182,6832,3125,6832,3134,6822,3134,6813xe" filled="t" fillcolor="#202020" stroked="f">
                <v:path arrowok="t"/>
                <v:fill/>
              </v:shape>
              <v:shape style="position:absolute;left:3077;top:6813;width:202;height:202" coordorigin="3077,6813" coordsize="202,202" path="m3139,6846l3130,6856,3149,6875,3158,6866,3154,6861,3149,6851,3139,6846xe" filled="t" fillcolor="#202020" stroked="f">
                <v:path arrowok="t"/>
                <v:fill/>
              </v:shape>
              <v:shape style="position:absolute;left:3077;top:6813;width:202;height:202" coordorigin="3077,6813" coordsize="202,202" path="m3226,6813l3206,6813,3205,6815,3196,6833,3185,6850,3173,6866,3178,6866,3187,6875,3192,6866,3202,6856,3206,6846,3278,6846,3278,6832,3216,6832,3216,6827,3221,6822,3226,6813xe" filled="t" fillcolor="#202020" stroked="f">
                <v:path arrowok="t"/>
                <v:fill/>
              </v:shape>
              <v:shape style="position:absolute;left:3077;top:6813;width:202;height:202" coordorigin="3077,6813" coordsize="202,202" path="m3230,6846l3216,6856,3235,6875,3245,6866,3235,6856,3230,6846xe" filled="t" fillcolor="#202020" stroked="f">
                <v:path arrowok="t"/>
                <v:fill/>
              </v:shape>
            </v:group>
            <v:group style="position:absolute;left:3298;top:6822;width:187;height:192" coordorigin="3298,6822" coordsize="187,192">
              <v:shape style="position:absolute;left:3298;top:6822;width:187;height:192" coordorigin="3298,6822" coordsize="187,192" path="m3485,6827l3374,6827,3374,7014,3394,7014,3394,7000,3485,7000,3485,6986,3394,6986,3394,6918,3485,6918,3485,6904,3394,6904,3394,6842,3485,6842,3485,6827xe" filled="t" fillcolor="#202020" stroked="f">
                <v:path arrowok="t"/>
                <v:fill/>
              </v:shape>
              <v:shape style="position:absolute;left:3298;top:6822;width:187;height:192" coordorigin="3298,6822" coordsize="187,192" path="m3485,7000l3466,7000,3466,7014,3485,7014,3485,7000xe" filled="t" fillcolor="#202020" stroked="f">
                <v:path arrowok="t"/>
                <v:fill/>
              </v:shape>
              <v:shape style="position:absolute;left:3298;top:6822;width:187;height:192" coordorigin="3298,6822" coordsize="187,192" path="m3485,6918l3466,6918,3466,6986,3485,6986,3485,6918xe" filled="t" fillcolor="#202020" stroked="f">
                <v:path arrowok="t"/>
                <v:fill/>
              </v:shape>
              <v:shape style="position:absolute;left:3298;top:6822;width:187;height:192" coordorigin="3298,6822" coordsize="187,192" path="m3485,6842l3466,6842,3466,6904,3485,6904,3485,6842xe" filled="t" fillcolor="#202020" stroked="f">
                <v:path arrowok="t"/>
                <v:fill/>
              </v:shape>
              <v:shape style="position:absolute;left:3298;top:6822;width:187;height:192" coordorigin="3298,6822" coordsize="187,192" path="m3365,6822l3298,6822,3298,7014,3317,7014,3317,6837,3365,6837,3365,6822xe" filled="t" fillcolor="#202020" stroked="f">
                <v:path arrowok="t"/>
                <v:fill/>
              </v:shape>
              <v:shape style="position:absolute;left:3298;top:6822;width:187;height:192" coordorigin="3298,6822" coordsize="187,192" path="m3317,6962l3317,6966,3322,6976,3322,6981,3336,6981,3350,6977,3358,6966,3326,6966,3317,6962xe" filled="t" fillcolor="#202020" stroked="f">
                <v:path arrowok="t"/>
                <v:fill/>
              </v:shape>
              <v:shape style="position:absolute;left:3298;top:6822;width:187;height:192" coordorigin="3298,6822" coordsize="187,192" path="m3365,6837l3317,6837,3344,6843,3340,6863,3334,6881,3326,6899,3336,6914,3346,6923,3346,6933,3350,6952,3346,6962,3336,6966,3358,6966,3362,6962,3365,6938,3362,6931,3356,6912,3346,6894,3351,6875,3357,6856,3365,6837xe" filled="t" fillcolor="#202020" stroked="f">
                <v:path arrowok="t"/>
                <v:fill/>
              </v:shape>
            </v:group>
            <v:group style="position:absolute;left:3504;top:6813;width:178;height:202" coordorigin="3504,6813" coordsize="178,202">
              <v:shape style="position:absolute;left:3504;top:6813;width:178;height:202" coordorigin="3504,6813" coordsize="178,202" path="m3610,6904l3590,6904,3590,7014,3610,7014,3610,6904xe" filled="t" fillcolor="#202020" stroked="f">
                <v:path arrowok="t"/>
                <v:fill/>
              </v:shape>
              <v:shape style="position:absolute;left:3504;top:6813;width:178;height:202" coordorigin="3504,6813" coordsize="178,202" path="m3682,6890l3518,6890,3518,6995,3538,6995,3538,6904,3682,6904,3682,6890xe" filled="t" fillcolor="#202020" stroked="f">
                <v:path arrowok="t"/>
                <v:fill/>
              </v:shape>
              <v:shape style="position:absolute;left:3504;top:6813;width:178;height:202" coordorigin="3504,6813" coordsize="178,202" path="m3682,6904l3667,6904,3667,6971,3662,6976,3629,6976,3629,6990,3677,6990,3682,6981,3682,6904xe" filled="t" fillcolor="#202020" stroked="f">
                <v:path arrowok="t"/>
                <v:fill/>
              </v:shape>
              <v:shape style="position:absolute;left:3504;top:6813;width:178;height:202" coordorigin="3504,6813" coordsize="178,202" path="m3610,6861l3590,6861,3590,6890,3610,6890,3610,6861xe" filled="t" fillcolor="#202020" stroked="f">
                <v:path arrowok="t"/>
                <v:fill/>
              </v:shape>
              <v:shape style="position:absolute;left:3504;top:6813;width:178;height:202" coordorigin="3504,6813" coordsize="178,202" path="m3701,6846l3504,6846,3504,6861,3701,6861,3701,6846xe" filled="t" fillcolor="#202020" stroked="f">
                <v:path arrowok="t"/>
                <v:fill/>
              </v:shape>
              <v:shape style="position:absolute;left:3504;top:6813;width:178;height:202" coordorigin="3504,6813" coordsize="178,202" path="m3600,6813l3581,6818,3590,6827,3600,6846,3614,6837,3610,6827,3605,6822,3600,681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53.339996pt;margin-top:354.299988pt;width:32.295667pt;height:11.32pt;mso-position-horizontal-relative:page;mso-position-vertical-relative:page;z-index:-3675" coordorigin="3067,7086" coordsize="646,226">
            <v:group style="position:absolute;left:3077;top:7096;width:202;height:202" coordorigin="3077,7096" coordsize="202,202">
              <v:shape style="position:absolute;left:3077;top:7096;width:202;height:202" coordorigin="3077,7096" coordsize="202,202" path="m3240,7192l3106,7192,3106,7206,3143,7217,3139,7237,3131,7254,3117,7268,3101,7279,3082,7288,3091,7298,3153,7247,3163,7206,3240,7206,3240,7192xe" filled="t" fillcolor="#202020" stroked="f">
                <v:path arrowok="t"/>
                <v:fill/>
              </v:shape>
              <v:shape style="position:absolute;left:3077;top:7096;width:202;height:202" coordorigin="3077,7096" coordsize="202,202" path="m3240,7206l3163,7206,3226,7216,3225,7236,3221,7254,3221,7274,3211,7278,3163,7278,3163,7283,3168,7288,3168,7293,3178,7298,3202,7298,3221,7293,3233,7278,3240,7251,3240,7206xe" filled="t" fillcolor="#202020" stroked="f">
                <v:path arrowok="t"/>
                <v:fill/>
              </v:shape>
              <v:shape style="position:absolute;left:3077;top:7096;width:202;height:202" coordorigin="3077,7096" coordsize="202,202" path="m3206,7096l3192,7106,3200,7123,3211,7141,3223,7156,3237,7171,3252,7184,3269,7197,3278,7187,3268,7174,3252,7162,3237,7148,3225,7132,3215,7115,3206,7096xe" filled="t" fillcolor="#202020" stroked="f">
                <v:path arrowok="t"/>
                <v:fill/>
              </v:shape>
              <v:shape style="position:absolute;left:3077;top:7096;width:202;height:202" coordorigin="3077,7096" coordsize="202,202" path="m3144,7109l3107,7158,3077,7182,3086,7192,3141,7144,3163,7110,3144,7109xe" filled="t" fillcolor="#202020" stroked="f">
                <v:path arrowok="t"/>
                <v:fill/>
              </v:shape>
            </v:group>
            <v:group style="position:absolute;left:3302;top:7101;width:178;height:202" coordorigin="3302,7101" coordsize="178,202">
              <v:shape style="position:absolute;left:3302;top:7101;width:178;height:202" coordorigin="3302,7101" coordsize="178,202" path="m3398,7226l3384,7226,3384,7302,3398,7302,3398,7226xe" filled="t" fillcolor="#202020" stroked="f">
                <v:path arrowok="t"/>
                <v:fill/>
              </v:shape>
              <v:shape style="position:absolute;left:3302;top:7101;width:178;height:202" coordorigin="3302,7101" coordsize="178,202" path="m3480,7144l3302,7144,3302,7235,3322,7235,3322,7226,3480,7226,3480,7211,3322,7211,3322,7158,3480,7158,3480,7144xe" filled="t" fillcolor="#202020" stroked="f">
                <v:path arrowok="t"/>
                <v:fill/>
              </v:shape>
              <v:shape style="position:absolute;left:3302;top:7101;width:178;height:202" coordorigin="3302,7101" coordsize="178,202" path="m3480,7226l3461,7226,3461,7235,3480,7235,3480,7226xe" filled="t" fillcolor="#202020" stroked="f">
                <v:path arrowok="t"/>
                <v:fill/>
              </v:shape>
              <v:shape style="position:absolute;left:3302;top:7101;width:178;height:202" coordorigin="3302,7101" coordsize="178,202" path="m3398,7158l3384,7158,3384,7211,3398,7211,3398,7158xe" filled="t" fillcolor="#202020" stroked="f">
                <v:path arrowok="t"/>
                <v:fill/>
              </v:shape>
              <v:shape style="position:absolute;left:3302;top:7101;width:178;height:202" coordorigin="3302,7101" coordsize="178,202" path="m3480,7158l3461,7158,3461,7211,3480,7211,3480,7158xe" filled="t" fillcolor="#202020" stroked="f">
                <v:path arrowok="t"/>
                <v:fill/>
              </v:shape>
              <v:shape style="position:absolute;left:3302;top:7101;width:178;height:202" coordorigin="3302,7101" coordsize="178,202" path="m3398,7101l3384,7101,3384,7144,3398,7144,3398,7101xe" filled="t" fillcolor="#202020" stroked="f">
                <v:path arrowok="t"/>
                <v:fill/>
              </v:shape>
            </v:group>
            <v:group style="position:absolute;left:3499;top:7096;width:204;height:197" coordorigin="3499,7096" coordsize="204,197">
              <v:shape style="position:absolute;left:3499;top:7096;width:204;height:197" coordorigin="3499,7096" coordsize="204,197" path="m3571,7139l3552,7139,3552,7265,3559,7286,3581,7293,3635,7293,3656,7288,3662,7278,3576,7278,3571,7274,3571,7139xe" filled="t" fillcolor="#202020" stroked="f">
                <v:path arrowok="t"/>
                <v:fill/>
              </v:shape>
              <v:shape style="position:absolute;left:3499;top:7096;width:204;height:197" coordorigin="3499,7096" coordsize="204,197" path="m3653,7230l3653,7254,3648,7264,3648,7274,3643,7278,3662,7278,3667,7269,3667,7254,3672,7240,3667,7235,3658,7235,3653,7230xe" filled="t" fillcolor="#202020" stroked="f">
                <v:path arrowok="t"/>
                <v:fill/>
              </v:shape>
              <v:shape style="position:absolute;left:3499;top:7096;width:204;height:197" coordorigin="3499,7096" coordsize="204,197" path="m3667,7154l3655,7166,3664,7184,3672,7202,3679,7220,3686,7240,3703,7225,3694,7206,3685,7188,3677,7170,3667,7154xe" filled="t" fillcolor="#202020" stroked="f">
                <v:path arrowok="t"/>
                <v:fill/>
              </v:shape>
              <v:shape style="position:absolute;left:3499;top:7096;width:204;height:197" coordorigin="3499,7096" coordsize="204,197" path="m3595,7096l3585,7111,3596,7129,3606,7146,3614,7163,3619,7163,3624,7158,3626,7149,3617,7134,3607,7116,3595,7096xe" filled="t" fillcolor="#202020" stroked="f">
                <v:path arrowok="t"/>
                <v:fill/>
              </v:shape>
              <v:shape style="position:absolute;left:3499;top:7096;width:204;height:197" coordorigin="3499,7096" coordsize="204,197" path="m3523,7158l3520,7169,3515,7189,3510,7208,3505,7226,3499,7245,3517,7240,3523,7221,3529,7202,3534,7182,3538,7163,3523,715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94.860001pt;margin-top:346.859985pt;width:42.04pt;height:11.08pt;mso-position-horizontal-relative:page;mso-position-vertical-relative:page;z-index:-3674" coordorigin="3897,6937" coordsize="841,222">
            <v:group style="position:absolute;left:3907;top:6962;width:202;height:187" coordorigin="3907,6962" coordsize="202,187">
              <v:shape style="position:absolute;left:3907;top:6962;width:202;height:187" coordorigin="3907,6962" coordsize="202,187" path="m4109,7038l3907,7038,3907,7058,3958,7076,3952,7096,3942,7114,3926,7127,3907,7139,3917,7149,3968,7101,3974,7058,4109,7058,4109,7038xe" filled="t" fillcolor="#202020" stroked="f">
                <v:path arrowok="t"/>
                <v:fill/>
              </v:shape>
              <v:shape style="position:absolute;left:3907;top:6962;width:202;height:187" coordorigin="3907,6962" coordsize="202,187" path="m4056,7058l4042,7058,4042,7149,4056,7149,4056,7058xe" filled="t" fillcolor="#202020" stroked="f">
                <v:path arrowok="t"/>
                <v:fill/>
              </v:shape>
              <v:shape style="position:absolute;left:3907;top:6962;width:202;height:187" coordorigin="3907,6962" coordsize="202,187" path="m3974,6981l3960,6981,3960,7038,3974,7038,3974,6981xe" filled="t" fillcolor="#202020" stroked="f">
                <v:path arrowok="t"/>
                <v:fill/>
              </v:shape>
              <v:shape style="position:absolute;left:3907;top:6962;width:202;height:187" coordorigin="3907,6962" coordsize="202,187" path="m4056,6981l4042,6981,4042,7038,4056,7038,4056,6981xe" filled="t" fillcolor="#202020" stroked="f">
                <v:path arrowok="t"/>
                <v:fill/>
              </v:shape>
              <v:shape style="position:absolute;left:3907;top:6962;width:202;height:187" coordorigin="3907,6962" coordsize="202,187" path="m4099,6962l3912,6962,3912,6981,4099,6981,4099,6962xe" filled="t" fillcolor="#202020" stroked="f">
                <v:path arrowok="t"/>
                <v:fill/>
              </v:shape>
            </v:group>
            <v:group style="position:absolute;left:4114;top:6952;width:202;height:197" coordorigin="4114,6952" coordsize="202,197">
              <v:shape style="position:absolute;left:4114;top:6952;width:202;height:197" coordorigin="4114,6952" coordsize="202,197" path="m4171,7029l4162,7038,4147,7038,4147,7149,4162,7149,4162,7043,4181,7043,4176,7038,4171,7029xe" filled="t" fillcolor="#202020" stroked="f">
                <v:path arrowok="t"/>
                <v:fill/>
              </v:shape>
              <v:shape style="position:absolute;left:4114;top:6952;width:202;height:197" coordorigin="4114,6952" coordsize="202,197" path="m4214,7130l4205,7130,4205,7139,4210,7144,4210,7149,4253,7149,4258,7139,4258,7134,4224,7134,4214,7130xe" filled="t" fillcolor="#202020" stroked="f">
                <v:path arrowok="t"/>
                <v:fill/>
              </v:shape>
              <v:shape style="position:absolute;left:4114;top:6952;width:202;height:197" coordorigin="4114,6952" coordsize="202,197" path="m4258,7038l4243,7038,4243,7125,4238,7134,4258,7134,4258,7038xe" filled="t" fillcolor="#202020" stroked="f">
                <v:path arrowok="t"/>
                <v:fill/>
              </v:shape>
              <v:shape style="position:absolute;left:4114;top:6952;width:202;height:197" coordorigin="4114,6952" coordsize="202,197" path="m4286,7058l4272,7062,4280,7077,4290,7094,4298,7111,4306,7130,4316,7111,4307,7095,4298,7077,4286,7058xe" filled="t" fillcolor="#202020" stroked="f">
                <v:path arrowok="t"/>
                <v:fill/>
              </v:shape>
              <v:shape style="position:absolute;left:4114;top:6952;width:202;height:197" coordorigin="4114,6952" coordsize="202,197" path="m4210,7058l4203,7069,4193,7088,4184,7106,4176,7120,4181,7125,4186,7125,4196,7117,4204,7100,4213,7081,4224,7062,4210,7058xe" filled="t" fillcolor="#202020" stroked="f">
                <v:path arrowok="t"/>
                <v:fill/>
              </v:shape>
              <v:shape style="position:absolute;left:4114;top:6952;width:202;height:197" coordorigin="4114,6952" coordsize="202,197" path="m4190,6990l4114,6990,4114,7005,4140,7022,4132,7041,4124,7059,4114,7076,4114,7077,4118,7081,4118,7091,4120,7093,4129,7078,4138,7059,4147,7038,4162,7038,4162,7005,4190,7005,4190,6990xe" filled="t" fillcolor="#202020" stroked="f">
                <v:path arrowok="t"/>
                <v:fill/>
              </v:shape>
              <v:shape style="position:absolute;left:4114;top:6952;width:202;height:197" coordorigin="4114,6952" coordsize="202,197" path="m4181,7043l4162,7043,4181,7062,4190,7053,4181,7043xe" filled="t" fillcolor="#202020" stroked="f">
                <v:path arrowok="t"/>
                <v:fill/>
              </v:shape>
              <v:shape style="position:absolute;left:4114;top:6952;width:202;height:197" coordorigin="4114,6952" coordsize="202,197" path="m4315,7024l4190,7024,4190,7038,4315,7038,4315,7024xe" filled="t" fillcolor="#202020" stroked="f">
                <v:path arrowok="t"/>
                <v:fill/>
              </v:shape>
              <v:shape style="position:absolute;left:4114;top:6952;width:202;height:197" coordorigin="4114,6952" coordsize="202,197" path="m4162,6952l4147,6952,4147,6990,4162,6990,4162,6952xe" filled="t" fillcolor="#202020" stroked="f">
                <v:path arrowok="t"/>
                <v:fill/>
              </v:shape>
              <v:shape style="position:absolute;left:4114;top:6952;width:202;height:197" coordorigin="4114,6952" coordsize="202,197" path="m4306,6962l4200,6962,4200,6976,4306,6976,4306,6962xe" filled="t" fillcolor="#202020" stroked="f">
                <v:path arrowok="t"/>
                <v:fill/>
              </v:shape>
            </v:group>
            <v:group style="position:absolute;left:4334;top:6947;width:192;height:202" coordorigin="4334,6947" coordsize="192,202">
              <v:shape style="position:absolute;left:4334;top:6947;width:192;height:202" coordorigin="4334,6947" coordsize="192,202" path="m4402,6966l4334,6966,4334,7139,4349,7139,4349,7120,4402,7120,4402,7106,4349,7106,4349,7048,4402,7048,4402,7034,4349,7034,4349,6986,4402,6986,4402,6966xe" filled="t" fillcolor="#202020" stroked="f">
                <v:path arrowok="t"/>
                <v:fill/>
              </v:shape>
              <v:shape style="position:absolute;left:4334;top:6947;width:192;height:202" coordorigin="4334,6947" coordsize="192,202" path="m4402,7120l4387,7120,4387,7134,4402,7134,4402,7120xe" filled="t" fillcolor="#202020" stroked="f">
                <v:path arrowok="t"/>
                <v:fill/>
              </v:shape>
              <v:shape style="position:absolute;left:4334;top:6947;width:192;height:202" coordorigin="4334,6947" coordsize="192,202" path="m4402,7048l4387,7048,4387,7106,4402,7106,4402,7048xe" filled="t" fillcolor="#202020" stroked="f">
                <v:path arrowok="t"/>
                <v:fill/>
              </v:shape>
              <v:shape style="position:absolute;left:4334;top:6947;width:192;height:202" coordorigin="4334,6947" coordsize="192,202" path="m4402,6986l4387,6986,4387,7034,4402,7034,4402,6986xe" filled="t" fillcolor="#202020" stroked="f">
                <v:path arrowok="t"/>
                <v:fill/>
              </v:shape>
              <v:shape style="position:absolute;left:4334;top:6947;width:192;height:202" coordorigin="4334,6947" coordsize="192,202" path="m4498,7010l4483,7010,4483,7125,4478,7130,4435,7130,4435,7144,4440,7149,4493,7149,4498,7139,4498,7010xe" filled="t" fillcolor="#202020" stroked="f">
                <v:path arrowok="t"/>
                <v:fill/>
              </v:shape>
              <v:shape style="position:absolute;left:4334;top:6947;width:192;height:202" coordorigin="4334,6947" coordsize="192,202" path="m4435,7029l4427,7051,4434,7069,4440,7086,4450,7082,4454,7077,4455,7068,4435,7029xe" filled="t" fillcolor="#202020" stroked="f">
                <v:path arrowok="t"/>
                <v:fill/>
              </v:shape>
              <v:shape style="position:absolute;left:4334;top:6947;width:192;height:202" coordorigin="4334,6947" coordsize="192,202" path="m4526,6995l4411,6995,4411,7010,4526,7010,4526,6995xe" filled="t" fillcolor="#202020" stroked="f">
                <v:path arrowok="t"/>
                <v:fill/>
              </v:shape>
              <v:shape style="position:absolute;left:4334;top:6947;width:192;height:202" coordorigin="4334,6947" coordsize="192,202" path="m4498,6947l4483,6947,4483,6995,4498,6995,4498,6947xe" filled="t" fillcolor="#202020" stroked="f">
                <v:path arrowok="t"/>
                <v:fill/>
              </v:shape>
            </v:group>
            <v:group style="position:absolute;left:4546;top:6947;width:182;height:202" coordorigin="4546,6947" coordsize="182,202">
              <v:shape style="position:absolute;left:4546;top:6947;width:182;height:202" coordorigin="4546,6947" coordsize="182,202" path="m4560,6990l4546,6990,4546,7149,4560,7149,4560,6990xe" filled="t" fillcolor="#202020" stroked="f">
                <v:path arrowok="t"/>
                <v:fill/>
              </v:shape>
              <v:shape style="position:absolute;left:4546;top:6947;width:182;height:202" coordorigin="4546,6947" coordsize="182,202" path="m4728,6962l4608,6962,4608,6976,4714,6976,4714,7130,4709,7134,4666,7134,4666,7144,4670,7149,4718,7149,4728,7144,4728,6962xe" filled="t" fillcolor="#202020" stroked="f">
                <v:path arrowok="t"/>
                <v:fill/>
              </v:shape>
              <v:shape style="position:absolute;left:4546;top:6947;width:182;height:202" coordorigin="4546,6947" coordsize="182,202" path="m4680,7005l4594,7005,4594,7120,4608,7120,4608,7106,4680,7106,4680,7091,4608,7091,4608,7062,4680,7062,4680,7048,4608,7048,4608,7019,4680,7019,4680,7005xe" filled="t" fillcolor="#202020" stroked="f">
                <v:path arrowok="t"/>
                <v:fill/>
              </v:shape>
              <v:shape style="position:absolute;left:4546;top:6947;width:182;height:202" coordorigin="4546,6947" coordsize="182,202" path="m4680,7062l4666,7062,4666,7091,4680,7091,4680,7062xe" filled="t" fillcolor="#202020" stroked="f">
                <v:path arrowok="t"/>
                <v:fill/>
              </v:shape>
              <v:shape style="position:absolute;left:4546;top:6947;width:182;height:202" coordorigin="4546,6947" coordsize="182,202" path="m4680,7019l4666,7019,4666,7048,4680,7048,4680,7019xe" filled="t" fillcolor="#202020" stroked="f">
                <v:path arrowok="t"/>
                <v:fill/>
              </v:shape>
              <v:shape style="position:absolute;left:4546;top:6947;width:182;height:202" coordorigin="4546,6947" coordsize="182,202" path="m4570,6947l4555,6962,4584,6990,4598,6975,4570,694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099998pt;margin-top:426.779999pt;width:31.72pt;height:11.08pt;mso-position-horizontal-relative:page;mso-position-vertical-relative:page;z-index:-3673" coordorigin="662,8536" coordsize="634,222">
            <v:group style="position:absolute;left:672;top:8550;width:202;height:197" coordorigin="672,8550" coordsize="202,197">
              <v:shape style="position:absolute;left:672;top:8550;width:202;height:197" coordorigin="672,8550" coordsize="202,197" path="m848,8728l830,8728,830,8733,835,8742,840,8747,851,8732,848,8728xe" filled="t" fillcolor="#202020" stroked="f">
                <v:path arrowok="t"/>
                <v:fill/>
              </v:shape>
              <v:shape style="position:absolute;left:672;top:8550;width:202;height:197" coordorigin="672,8550" coordsize="202,197" path="m778,8637l749,8645,738,8663,728,8681,717,8696,706,8709,696,8718,691,8718,701,8738,706,8738,715,8733,727,8733,743,8732,782,8729,805,8728,830,8728,848,8728,841,8716,839,8714,812,8714,787,8713,765,8712,747,8709,735,8704,745,8687,756,8671,766,8654,778,8637xe" filled="t" fillcolor="#202020" stroked="f">
                <v:path arrowok="t"/>
                <v:fill/>
              </v:shape>
              <v:shape style="position:absolute;left:672;top:8550;width:202;height:197" coordorigin="672,8550" coordsize="202,197" path="m806,8666l794,8678,806,8696,812,8714,839,8714,830,8701,819,8684,806,8666xe" filled="t" fillcolor="#202020" stroked="f">
                <v:path arrowok="t"/>
                <v:fill/>
              </v:shape>
              <v:shape style="position:absolute;left:672;top:8550;width:202;height:197" coordorigin="672,8550" coordsize="202,197" path="m758,8560l735,8564,726,8581,714,8598,701,8613,687,8628,672,8642,686,8656,738,8597,748,8579,758,8560xe" filled="t" fillcolor="#202020" stroked="f">
                <v:path arrowok="t"/>
                <v:fill/>
              </v:shape>
              <v:shape style="position:absolute;left:672;top:8550;width:202;height:197" coordorigin="672,8550" coordsize="202,197" path="m802,8550l787,8555,788,8558,796,8576,846,8639,864,8651,874,8642,864,8627,847,8613,832,8599,820,8584,810,8567,802,8550xe" filled="t" fillcolor="#202020" stroked="f">
                <v:path arrowok="t"/>
                <v:fill/>
              </v:shape>
            </v:group>
            <v:group style="position:absolute;left:883;top:8560;width:205;height:182" coordorigin="883,8560" coordsize="205,182">
              <v:shape style="position:absolute;left:883;top:8560;width:205;height:182" coordorigin="883,8560" coordsize="205,182" path="m998,8632l979,8632,979,8718,974,8723,936,8723,936,8728,941,8738,941,8742,989,8742,998,8733,998,8632xe" filled="t" fillcolor="#202020" stroked="f">
                <v:path arrowok="t"/>
                <v:fill/>
              </v:shape>
              <v:shape style="position:absolute;left:883;top:8560;width:205;height:182" coordorigin="883,8560" coordsize="205,182" path="m926,8651l916,8669,905,8687,894,8703,883,8718,888,8723,893,8723,901,8723,912,8706,925,8687,935,8673,946,8656,926,8651xe" filled="t" fillcolor="#202020" stroked="f">
                <v:path arrowok="t"/>
                <v:fill/>
              </v:shape>
              <v:shape style="position:absolute;left:883;top:8560;width:205;height:182" coordorigin="883,8560" coordsize="205,182" path="m1037,8651l1027,8661,1036,8671,1048,8687,1059,8704,1070,8723,1088,8712,1075,8695,1063,8680,1050,8665,1037,8651xe" filled="t" fillcolor="#202020" stroked="f">
                <v:path arrowok="t"/>
                <v:fill/>
              </v:shape>
              <v:shape style="position:absolute;left:883;top:8560;width:205;height:182" coordorigin="883,8560" coordsize="205,182" path="m1085,8618l883,8618,883,8632,1085,8632,1085,8618xe" filled="t" fillcolor="#202020" stroked="f">
                <v:path arrowok="t"/>
                <v:fill/>
              </v:shape>
              <v:shape style="position:absolute;left:883;top:8560;width:205;height:182" coordorigin="883,8560" coordsize="205,182" path="m1070,8560l902,8560,902,8574,1070,8574,1070,8560xe" filled="t" fillcolor="#202020" stroked="f">
                <v:path arrowok="t"/>
                <v:fill/>
              </v:shape>
            </v:group>
            <v:group style="position:absolute;left:1094;top:8546;width:192;height:202" coordorigin="1094,8546" coordsize="192,202">
              <v:shape style="position:absolute;left:1094;top:8546;width:192;height:202" coordorigin="1094,8546" coordsize="192,202" path="m1286,8555l1214,8555,1214,8648,1214,8670,1212,8688,1208,8704,1200,8721,1186,8738,1195,8747,1211,8733,1219,8716,1225,8697,1229,8675,1286,8675,1286,8661,1229,8661,1229,8622,1286,8622,1286,8608,1229,8608,1229,8565,1286,8565,1286,8555xe" filled="t" fillcolor="#202020" stroked="f">
                <v:path arrowok="t"/>
                <v:fill/>
              </v:shape>
              <v:shape style="position:absolute;left:1094;top:8546;width:192;height:202" coordorigin="1094,8546" coordsize="192,202" path="m1128,8699l1121,8708,1107,8722,1094,8738,1099,8742,1112,8739,1142,8709,1128,8699xe" filled="t" fillcolor="#202020" stroked="f">
                <v:path arrowok="t"/>
                <v:fill/>
              </v:shape>
              <v:shape style="position:absolute;left:1094;top:8546;width:192;height:202" coordorigin="1094,8546" coordsize="192,202" path="m1286,8675l1272,8675,1272,8723,1267,8728,1238,8728,1238,8738,1243,8742,1277,8742,1286,8738,1286,8675xe" filled="t" fillcolor="#202020" stroked="f">
                <v:path arrowok="t"/>
                <v:fill/>
              </v:shape>
              <v:shape style="position:absolute;left:1094;top:8546;width:192;height:202" coordorigin="1094,8546" coordsize="192,202" path="m1166,8699l1157,8709,1166,8718,1176,8723,1181,8733,1190,8718,1176,8704,1166,8699xe" filled="t" fillcolor="#202020" stroked="f">
                <v:path arrowok="t"/>
                <v:fill/>
              </v:shape>
              <v:shape style="position:absolute;left:1094;top:8546;width:192;height:202" coordorigin="1094,8546" coordsize="192,202" path="m1205,8680l1094,8680,1094,8694,1205,8694,1205,8680xe" filled="t" fillcolor="#202020" stroked="f">
                <v:path arrowok="t"/>
                <v:fill/>
              </v:shape>
              <v:shape style="position:absolute;left:1094;top:8546;width:192;height:202" coordorigin="1094,8546" coordsize="192,202" path="m1128,8589l1114,8589,1114,8680,1128,8680,1128,8661,1186,8661,1186,8646,1128,8646,1128,8622,1186,8622,1186,8608,1128,8608,1128,8589xe" filled="t" fillcolor="#202020" stroked="f">
                <v:path arrowok="t"/>
                <v:fill/>
              </v:shape>
              <v:shape style="position:absolute;left:1094;top:8546;width:192;height:202" coordorigin="1094,8546" coordsize="192,202" path="m1186,8661l1171,8661,1171,8680,1186,8680,1186,8661xe" filled="t" fillcolor="#202020" stroked="f">
                <v:path arrowok="t"/>
                <v:fill/>
              </v:shape>
              <v:shape style="position:absolute;left:1094;top:8546;width:192;height:202" coordorigin="1094,8546" coordsize="192,202" path="m1286,8622l1272,8622,1272,8661,1286,8661,1286,8622xe" filled="t" fillcolor="#202020" stroked="f">
                <v:path arrowok="t"/>
                <v:fill/>
              </v:shape>
              <v:shape style="position:absolute;left:1094;top:8546;width:192;height:202" coordorigin="1094,8546" coordsize="192,202" path="m1186,8622l1171,8622,1171,8646,1186,8646,1186,8622xe" filled="t" fillcolor="#202020" stroked="f">
                <v:path arrowok="t"/>
                <v:fill/>
              </v:shape>
              <v:shape style="position:absolute;left:1094;top:8546;width:192;height:202" coordorigin="1094,8546" coordsize="192,202" path="m1186,8589l1171,8589,1171,8608,1186,8608,1186,8589xe" filled="t" fillcolor="#202020" stroked="f">
                <v:path arrowok="t"/>
                <v:fill/>
              </v:shape>
              <v:shape style="position:absolute;left:1094;top:8546;width:192;height:202" coordorigin="1094,8546" coordsize="192,202" path="m1286,8565l1272,8565,1272,8608,1286,8608,1286,8565xe" filled="t" fillcolor="#202020" stroked="f">
                <v:path arrowok="t"/>
                <v:fill/>
              </v:shape>
              <v:shape style="position:absolute;left:1094;top:8546;width:192;height:202" coordorigin="1094,8546" coordsize="192,202" path="m1205,8574l1094,8574,1094,8589,1205,8589,1205,8574xe" filled="t" fillcolor="#202020" stroked="f">
                <v:path arrowok="t"/>
                <v:fill/>
              </v:shape>
              <v:shape style="position:absolute;left:1094;top:8546;width:192;height:202" coordorigin="1094,8546" coordsize="192,202" path="m1128,8546l1114,8546,1114,8574,1128,8574,1128,8546xe" filled="t" fillcolor="#202020" stroked="f">
                <v:path arrowok="t"/>
                <v:fill/>
              </v:shape>
              <v:shape style="position:absolute;left:1094;top:8546;width:192;height:202" coordorigin="1094,8546" coordsize="192,202" path="m1186,8546l1171,8546,1171,8574,1186,8574,1186,854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53.820007pt;margin-top:377.830658pt;width:24.757427pt;height:9.149356pt;mso-position-horizontal-relative:page;mso-position-vertical-relative:page;z-index:-3672" coordorigin="3076,7557" coordsize="495,183">
            <v:group style="position:absolute;left:3086;top:7567;width:96;height:163" coordorigin="3086,7567" coordsize="96,163">
              <v:shape style="position:absolute;left:3086;top:7567;width:96;height:163" coordorigin="3086,7567" coordsize="96,163" path="m3182,7586l3154,7586,3163,7595,3163,7629,3158,7635,3148,7649,3134,7667,3086,7710,3086,7730,3182,7730,3182,7710,3110,7710,3156,7670,3169,7653,3178,7638,3182,7629,3182,7586xe" filled="t" fillcolor="#202020" stroked="f">
                <v:path arrowok="t"/>
                <v:fill/>
              </v:shape>
              <v:shape style="position:absolute;left:3086;top:7567;width:96;height:163" coordorigin="3086,7567" coordsize="96,163" path="m3132,7567l3111,7571,3096,7581,3097,7599,3114,7589,3134,7586,3182,7586,3171,7579,3156,7570,3132,7567xe" filled="t" fillcolor="#202020" stroked="f">
                <v:path arrowok="t"/>
                <v:fill/>
              </v:shape>
            </v:group>
            <v:group style="position:absolute;left:3206;top:7568;width:106;height:161" coordorigin="3206,7568" coordsize="106,161">
              <v:shape style="position:absolute;left:3206;top:7568;width:106;height:161" coordorigin="3206,7568" coordsize="106,161" path="m3251,7568l3208,7628,3206,7653,3207,7662,3228,7719,3269,7729,3286,7722,3293,7714,3252,7714,3240,7705,3233,7685,3230,7653,3232,7623,3239,7602,3251,7590,3270,7587,3297,7587,3292,7580,3275,7570,3251,7568xe" filled="t" fillcolor="#202020" stroked="f">
                <v:path arrowok="t"/>
                <v:fill/>
              </v:shape>
              <v:shape style="position:absolute;left:3206;top:7568;width:106;height:161" coordorigin="3206,7568" coordsize="106,161" path="m3297,7587l3270,7587,3280,7595,3287,7611,3291,7637,3292,7674,3285,7696,3273,7710,3252,7714,3293,7714,3301,7705,3307,7689,3311,7669,3312,7643,3310,7616,3303,7595,3297,7587xe" filled="t" fillcolor="#202020" stroked="f">
                <v:path arrowok="t"/>
                <v:fill/>
              </v:shape>
            </v:group>
            <v:group style="position:absolute;left:3331;top:7567;width:101;height:163" coordorigin="3331,7567" coordsize="101,163">
              <v:shape style="position:absolute;left:3331;top:7567;width:101;height:163" coordorigin="3331,7567" coordsize="101,163" path="m3427,7586l3398,7586,3408,7595,3413,7605,3413,7619,3408,7629,3403,7635,3394,7649,3379,7667,3331,7710,3331,7730,3427,7730,3427,7710,3355,7710,3400,7670,3414,7653,3422,7638,3432,7619,3432,7595,3427,7586xe" filled="t" fillcolor="#202020" stroked="f">
                <v:path arrowok="t"/>
                <v:fill/>
              </v:shape>
              <v:shape style="position:absolute;left:3331;top:7567;width:101;height:163" coordorigin="3331,7567" coordsize="101,163" path="m3379,7567l3360,7571,3341,7581,3342,7599,3362,7589,3379,7586,3427,7586,3417,7580,3401,7570,3379,7567xe" filled="t" fillcolor="#202020" stroked="f">
                <v:path arrowok="t"/>
                <v:fill/>
              </v:shape>
            </v:group>
            <v:group style="position:absolute;left:3456;top:7567;width:106;height:161" coordorigin="3456,7567" coordsize="106,161">
              <v:shape style="position:absolute;left:3456;top:7567;width:106;height:161" coordorigin="3456,7567" coordsize="106,161" path="m3500,7567l3457,7628,3456,7653,3456,7663,3475,7720,3517,7729,3535,7722,3542,7714,3499,7714,3485,7704,3478,7684,3475,7653,3477,7622,3484,7601,3497,7590,3516,7587,3545,7587,3539,7579,3522,7570,3500,7567xe" filled="t" fillcolor="#202020" stroked="f">
                <v:path arrowok="t"/>
                <v:fill/>
              </v:shape>
              <v:shape style="position:absolute;left:3456;top:7567;width:106;height:161" coordorigin="3456,7567" coordsize="106,161" path="m3545,7587l3516,7587,3526,7594,3532,7610,3536,7636,3536,7674,3530,7696,3518,7710,3499,7714,3542,7714,3551,7705,3557,7689,3560,7669,3562,7643,3559,7616,3551,7595,3545,758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53.580002pt;margin-top:391.5pt;width:22.84pt;height:11.08pt;mso-position-horizontal-relative:page;mso-position-vertical-relative:page;z-index:-3671" coordorigin="3072,7830" coordsize="457,222">
            <v:group style="position:absolute;left:3082;top:7840;width:192;height:202" coordorigin="3082,7840" coordsize="192,202">
              <v:shape style="position:absolute;left:3082;top:7840;width:192;height:202" coordorigin="3082,7840" coordsize="192,202" path="m3202,7989l3187,7989,3187,8042,3202,8042,3202,7989xe" filled="t" fillcolor="#202020" stroked="f">
                <v:path arrowok="t"/>
                <v:fill/>
              </v:shape>
              <v:shape style="position:absolute;left:3082;top:7840;width:192;height:202" coordorigin="3082,7840" coordsize="192,202" path="m3283,7970l3082,7970,3082,7989,3283,7989,3283,7970xe" filled="t" fillcolor="#202020" stroked="f">
                <v:path arrowok="t"/>
                <v:fill/>
              </v:shape>
              <v:shape style="position:absolute;left:3082;top:7840;width:192;height:202" coordorigin="3082,7840" coordsize="192,202" path="m3269,7912l3110,7912,3110,7970,3130,7970,3130,7926,3269,7926,3269,7912xe" filled="t" fillcolor="#202020" stroked="f">
                <v:path arrowok="t"/>
                <v:fill/>
              </v:shape>
              <v:shape style="position:absolute;left:3082;top:7840;width:192;height:202" coordorigin="3082,7840" coordsize="192,202" path="m3202,7926l3187,7926,3187,7970,3202,7970,3202,7926xe" filled="t" fillcolor="#202020" stroked="f">
                <v:path arrowok="t"/>
                <v:fill/>
              </v:shape>
              <v:shape style="position:absolute;left:3082;top:7840;width:192;height:202" coordorigin="3082,7840" coordsize="192,202" path="m3144,7840l3122,7843,3114,7861,3105,7879,3094,7896,3082,7912,3086,7917,3091,7917,3103,7912,3125,7878,3274,7878,3274,7864,3134,7864,3134,7854,3139,7850,3144,7840xe" filled="t" fillcolor="#202020" stroked="f">
                <v:path arrowok="t"/>
                <v:fill/>
              </v:shape>
              <v:shape style="position:absolute;left:3082;top:7840;width:192;height:202" coordorigin="3082,7840" coordsize="192,202" path="m3202,7878l3187,7878,3187,7912,3202,7912,3202,7878xe" filled="t" fillcolor="#202020" stroked="f">
                <v:path arrowok="t"/>
                <v:fill/>
              </v:shape>
            </v:group>
            <v:group style="position:absolute;left:3293;top:7855;width:106;height:162" coordorigin="3293,7855" coordsize="106,162">
              <v:shape style="position:absolute;left:3293;top:7855;width:106;height:162" coordorigin="3293,7855" coordsize="106,162" path="m3339,7855l3294,7912,3293,7936,3293,7949,3330,8013,3353,8017,3371,8009,3381,7997,3339,7997,3327,7988,3319,7968,3317,7936,3317,7934,3319,7906,3326,7886,3339,7874,3359,7871,3382,7871,3379,7866,3362,7858,3339,7855xe" filled="t" fillcolor="#202020" stroked="f">
                <v:path arrowok="t"/>
                <v:fill/>
              </v:shape>
              <v:shape style="position:absolute;left:3293;top:7855;width:106;height:162" coordorigin="3293,7855" coordsize="106,162" path="m3382,7871l3359,7871,3368,7880,3374,7897,3377,7923,3378,7959,3372,7981,3359,7994,3339,7997,3381,7997,3385,7993,3392,7977,3397,7957,3398,7934,3396,7904,3390,7882,3382,7871xe" filled="t" fillcolor="#202020" stroked="f">
                <v:path arrowok="t"/>
                <v:fill/>
              </v:shape>
            </v:group>
            <v:group style="position:absolute;left:3422;top:7854;width:96;height:163" coordorigin="3422,7854" coordsize="96,163">
              <v:shape style="position:absolute;left:3422;top:7854;width:96;height:163" coordorigin="3422,7854" coordsize="96,163" path="m3422,7989l3423,8008,3440,8015,3462,8018,3482,8014,3499,8003,3506,7998,3446,7998,3437,7994,3422,7989xe" filled="t" fillcolor="#202020" stroked="f">
                <v:path arrowok="t"/>
                <v:fill/>
              </v:shape>
              <v:shape style="position:absolute;left:3422;top:7854;width:96;height:163" coordorigin="3422,7854" coordsize="96,163" path="m3509,7869l3451,7869,3466,7869,3484,7878,3489,7902,3478,7917,3451,7922,3442,7922,3442,7941,3469,7942,3488,7952,3494,7970,3494,7989,3485,7994,3480,7998,3506,7998,3514,7994,3518,7984,3518,7960,3509,7941,3490,7931,3480,7931,3489,7928,3504,7914,3509,7893,3509,7869xe" filled="t" fillcolor="#202020" stroked="f">
                <v:path arrowok="t"/>
                <v:fill/>
              </v:shape>
              <v:shape style="position:absolute;left:3422;top:7854;width:96;height:163" coordorigin="3422,7854" coordsize="96,163" path="m3490,7854l3442,7854,3432,7859,3432,7878,3451,7869,3509,7869,3499,7864,3490,785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53.580002pt;margin-top:406.140015pt;width:22.84pt;height:10.6pt;mso-position-horizontal-relative:page;mso-position-vertical-relative:page;z-index:-3670" coordorigin="3072,8123" coordsize="457,212">
            <v:group style="position:absolute;left:3082;top:8133;width:168;height:192" coordorigin="3082,8133" coordsize="168,192">
              <v:shape style="position:absolute;left:3082;top:8133;width:168;height:192" coordorigin="3082,8133" coordsize="168,192" path="m3250,8133l3115,8133,3115,8226,3114,8246,3110,8263,3104,8284,3094,8300,3082,8315,3091,8325,3108,8312,3118,8294,3125,8276,3130,8258,3250,8258,3250,8243,3130,8243,3130,8205,3250,8205,3250,8186,3130,8186,3130,8147,3250,8147,3250,8133xe" filled="t" fillcolor="#202020" stroked="f">
                <v:path arrowok="t"/>
                <v:fill/>
              </v:shape>
              <v:shape style="position:absolute;left:3082;top:8133;width:168;height:192" coordorigin="3082,8133" coordsize="168,192" path="m3250,8258l3235,8258,3235,8301,3230,8306,3187,8306,3192,8310,3192,8325,3216,8325,3226,8325,3244,8315,3250,8291,3250,8258xe" filled="t" fillcolor="#202020" stroked="f">
                <v:path arrowok="t"/>
                <v:fill/>
              </v:shape>
              <v:shape style="position:absolute;left:3082;top:8133;width:168;height:192" coordorigin="3082,8133" coordsize="168,192" path="m3250,8205l3235,8205,3235,8243,3250,8243,3250,8205xe" filled="t" fillcolor="#202020" stroked="f">
                <v:path arrowok="t"/>
                <v:fill/>
              </v:shape>
              <v:shape style="position:absolute;left:3082;top:8133;width:168;height:192" coordorigin="3082,8133" coordsize="168,192" path="m3250,8147l3235,8147,3235,8186,3250,8186,3250,8147xe" filled="t" fillcolor="#202020" stroked="f">
                <v:path arrowok="t"/>
                <v:fill/>
              </v:shape>
            </v:group>
            <v:group style="position:absolute;left:3302;top:8138;width:96;height:163" coordorigin="3302,8138" coordsize="96,163">
              <v:shape style="position:absolute;left:3302;top:8138;width:96;height:163" coordorigin="3302,8138" coordsize="96,163" path="m3398,8282l3307,8282,3307,8301,3398,8301,3398,8282xe" filled="t" fillcolor="#202020" stroked="f">
                <v:path arrowok="t"/>
                <v:fill/>
              </v:shape>
              <v:shape style="position:absolute;left:3302;top:8138;width:96;height:163" coordorigin="3302,8138" coordsize="96,163" path="m3360,8162l3341,8162,3341,8282,3360,8282,3360,8162xe" filled="t" fillcolor="#202020" stroked="f">
                <v:path arrowok="t"/>
                <v:fill/>
              </v:shape>
              <v:shape style="position:absolute;left:3302;top:8138;width:96;height:163" coordorigin="3302,8138" coordsize="96,163" path="m3360,8138l3302,8152,3302,8171,3341,8162,3360,8162,3360,8138xe" filled="t" fillcolor="#202020" stroked="f">
                <v:path arrowok="t"/>
                <v:fill/>
              </v:shape>
            </v:group>
            <v:group style="position:absolute;left:3427;top:8138;width:91;height:163" coordorigin="3427,8138" coordsize="91,163">
              <v:shape style="position:absolute;left:3427;top:8138;width:91;height:163" coordorigin="3427,8138" coordsize="91,163" path="m3518,8282l3427,8282,3427,8301,3518,8301,3518,8282xe" filled="t" fillcolor="#202020" stroked="f">
                <v:path arrowok="t"/>
                <v:fill/>
              </v:shape>
              <v:shape style="position:absolute;left:3427;top:8138;width:91;height:163" coordorigin="3427,8138" coordsize="91,163" path="m3485,8162l3466,8162,3466,8282,3485,8282,3485,8162xe" filled="t" fillcolor="#202020" stroked="f">
                <v:path arrowok="t"/>
                <v:fill/>
              </v:shape>
              <v:shape style="position:absolute;left:3427;top:8138;width:91;height:163" coordorigin="3427,8138" coordsize="91,163" path="m3485,8138l3427,8152,3427,8171,3466,8162,3485,8162,3485,813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55.279999pt;margin-top:421.040009pt;width:7.44pt;height:9.36pt;mso-position-horizontal-relative:page;mso-position-vertical-relative:page;z-index:-3669" coordorigin="3106,8421" coordsize="149,187">
            <v:shape style="position:absolute;left:3106;top:8421;width:149;height:187" coordorigin="3106,8421" coordsize="149,187" path="m3254,8421l3106,8421,3106,8608,3125,8608,3125,8594,3254,8594,3254,8579,3125,8579,3125,8517,3254,8517,3254,8498,3125,8498,3125,8440,3254,8440,3254,8421xe" filled="t" fillcolor="#202020" stroked="f">
              <v:path arrowok="t"/>
              <v:fill/>
            </v:shape>
            <v:shape style="position:absolute;left:3106;top:8421;width:149;height:187" coordorigin="3106,8421" coordsize="149,187" path="m3254,8594l3235,8594,3235,8608,3254,8608,3254,8594xe" filled="t" fillcolor="#202020" stroked="f">
              <v:path arrowok="t"/>
              <v:fill/>
            </v:shape>
            <v:shape style="position:absolute;left:3106;top:8421;width:149;height:187" coordorigin="3106,8421" coordsize="149,187" path="m3254,8517l3235,8517,3235,8579,3254,8579,3254,8517xe" filled="t" fillcolor="#202020" stroked="f">
              <v:path arrowok="t"/>
              <v:fill/>
            </v:shape>
            <v:shape style="position:absolute;left:3106;top:8421;width:149;height:187" coordorigin="3106,8421" coordsize="149,187" path="m3254,8440l3235,8440,3235,8498,3254,8498,3254,8440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54.539993pt;margin-top:434.950653pt;width:31.718829pt;height:9.110504pt;mso-position-horizontal-relative:page;mso-position-vertical-relative:page;z-index:-3668" coordorigin="3091,8699" coordsize="634,182">
            <v:group style="position:absolute;left:3101;top:8786;width:106;height:34" coordorigin="3101,8786" coordsize="106,34">
              <v:shape style="position:absolute;left:3101;top:8786;width:106;height:34" coordorigin="3101,8786" coordsize="106,34" path="m3139,8786l3120,8786,3115,8790,3106,8795,3101,8800,3101,8819,3115,8819,3115,8810,3120,8800,3168,8800,3139,8786xe" filled="t" fillcolor="#202020" stroked="f">
                <v:path arrowok="t"/>
                <v:fill/>
              </v:shape>
              <v:shape style="position:absolute;left:3101;top:8786;width:106;height:34" coordorigin="3101,8786" coordsize="106,34" path="m3168,8800l3134,8800,3139,8805,3149,8810,3158,8819,3192,8819,3206,8805,3173,8805,3168,8800xe" filled="t" fillcolor="#202020" stroked="f">
                <v:path arrowok="t"/>
                <v:fill/>
              </v:shape>
              <v:shape style="position:absolute;left:3101;top:8786;width:106;height:34" coordorigin="3101,8786" coordsize="106,34" path="m3206,8786l3192,8786,3192,8795,3187,8800,3187,8805,3206,8805,3206,8786xe" filled="t" fillcolor="#202020" stroked="f">
                <v:path arrowok="t"/>
                <v:fill/>
              </v:shape>
            </v:group>
            <v:group style="position:absolute;left:3240;top:8709;width:101;height:158" coordorigin="3240,8709" coordsize="101,158">
              <v:shape style="position:absolute;left:3240;top:8709;width:101;height:158" coordorigin="3240,8709" coordsize="101,158" path="m3331,8723l3302,8723,3322,8742,3322,8762,3317,8766,3312,8776,3312,8781,3302,8795,3288,8805,3240,8853,3240,8867,3341,8867,3341,8853,3264,8853,3306,8810,3322,8794,3331,8781,3341,8762,3341,8738,3336,8728,3331,8723xe" filled="t" fillcolor="#202020" stroked="f">
                <v:path arrowok="t"/>
                <v:fill/>
              </v:shape>
              <v:shape style="position:absolute;left:3240;top:8709;width:101;height:158" coordorigin="3240,8709" coordsize="101,158" path="m3288,8709l3269,8713,3250,8723,3256,8738,3275,8728,3293,8723,3331,8723,3326,8718,3313,8712,3288,8709xe" filled="t" fillcolor="#202020" stroked="f">
                <v:path arrowok="t"/>
                <v:fill/>
              </v:shape>
            </v:group>
            <v:group style="position:absolute;left:3365;top:8709;width:106;height:161" coordorigin="3365,8709" coordsize="106,161">
              <v:shape style="position:absolute;left:3365;top:8709;width:106;height:161" coordorigin="3365,8709" coordsize="106,161" path="m3408,8709l3366,8771,3365,8795,3365,8804,3384,8861,3426,8870,3444,8862,3451,8855,3405,8855,3393,8842,3386,8821,3384,8793,3384,8785,3387,8759,3394,8740,3407,8729,3428,8726,3453,8726,3448,8720,3431,8712,3408,8709xe" filled="t" fillcolor="#202020" stroked="f">
                <v:path arrowok="t"/>
                <v:fill/>
              </v:shape>
              <v:shape style="position:absolute;left:3365;top:8709;width:106;height:161" coordorigin="3365,8709" coordsize="106,161" path="m3453,8726l3428,8726,3438,8739,3444,8761,3446,8790,3446,8795,3444,8820,3437,8840,3425,8852,3405,8855,3451,8855,3460,8847,3466,8830,3469,8809,3470,8785,3467,8757,3460,8735,3453,8726xe" filled="t" fillcolor="#202020" stroked="f">
                <v:path arrowok="t"/>
                <v:fill/>
              </v:shape>
            </v:group>
            <v:group style="position:absolute;left:3490;top:8709;width:96;height:158" coordorigin="3490,8709" coordsize="96,158">
              <v:shape style="position:absolute;left:3490;top:8709;width:96;height:158" coordorigin="3490,8709" coordsize="96,158" path="m3577,8723l3547,8723,3557,8733,3566,8738,3566,8766,3561,8776,3551,8789,3533,8805,3490,8853,3490,8867,3586,8867,3586,8853,3514,8853,3554,8808,3581,8781,3586,8771,3586,8738,3581,8728,3577,8723xe" filled="t" fillcolor="#202020" stroked="f">
                <v:path arrowok="t"/>
                <v:fill/>
              </v:shape>
              <v:shape style="position:absolute;left:3490;top:8709;width:96;height:158" coordorigin="3490,8709" coordsize="96,158" path="m3531,8709l3512,8714,3494,8723,3501,8738,3519,8728,3538,8723,3577,8723,3572,8717,3557,8711,3531,8709xe" filled="t" fillcolor="#202020" stroked="f">
                <v:path arrowok="t"/>
                <v:fill/>
              </v:shape>
            </v:group>
            <v:group style="position:absolute;left:3610;top:8709;width:106;height:162" coordorigin="3610,8709" coordsize="106,162">
              <v:shape style="position:absolute;left:3610;top:8709;width:106;height:162" coordorigin="3610,8709" coordsize="106,162" path="m3655,8709l3611,8771,3610,8795,3610,8804,3630,8860,3670,8871,3687,8863,3696,8855,3651,8855,3640,8842,3632,8821,3629,8790,3629,8782,3633,8757,3642,8739,3656,8729,3675,8727,3699,8727,3693,8721,3676,8712,3655,8709xe" filled="t" fillcolor="#202020" stroked="f">
                <v:path arrowok="t"/>
                <v:fill/>
              </v:shape>
              <v:shape style="position:absolute;left:3610;top:8709;width:106;height:162" coordorigin="3610,8709" coordsize="106,162" path="m3699,8727l3675,8727,3686,8741,3693,8763,3684,8841,3651,8855,3696,8855,3704,8848,3710,8831,3714,8810,3715,8787,3712,8758,3705,8736,3699,872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53.580002pt;margin-top:448.582428pt;width:22.84pt;height:11.117572pt;mso-position-horizontal-relative:page;mso-position-vertical-relative:page;z-index:-3667" coordorigin="3072,8972" coordsize="457,222">
            <v:group style="position:absolute;left:3082;top:8982;width:192;height:202" coordorigin="3082,8982" coordsize="192,202">
              <v:shape style="position:absolute;left:3082;top:8982;width:192;height:202" coordorigin="3082,8982" coordsize="192,202" path="m3202,9126l3187,9126,3187,9184,3202,9184,3202,9126xe" filled="t" fillcolor="#202020" stroked="f">
                <v:path arrowok="t"/>
                <v:fill/>
              </v:shape>
              <v:shape style="position:absolute;left:3082;top:8982;width:192;height:202" coordorigin="3082,8982" coordsize="192,202" path="m3283,9112l3082,9112,3082,9126,3283,9126,3283,9112xe" filled="t" fillcolor="#202020" stroked="f">
                <v:path arrowok="t"/>
                <v:fill/>
              </v:shape>
              <v:shape style="position:absolute;left:3082;top:8982;width:192;height:202" coordorigin="3082,8982" coordsize="192,202" path="m3269,9054l3110,9054,3110,9112,3130,9112,3130,9069,3269,9069,3269,9054xe" filled="t" fillcolor="#202020" stroked="f">
                <v:path arrowok="t"/>
                <v:fill/>
              </v:shape>
              <v:shape style="position:absolute;left:3082;top:8982;width:192;height:202" coordorigin="3082,8982" coordsize="192,202" path="m3202,9069l3187,9069,3187,9112,3202,9112,3202,9069xe" filled="t" fillcolor="#202020" stroked="f">
                <v:path arrowok="t"/>
                <v:fill/>
              </v:shape>
              <v:shape style="position:absolute;left:3082;top:8982;width:192;height:202" coordorigin="3082,8982" coordsize="192,202" path="m3123,8982l3115,9001,3106,9019,3095,9035,3082,9050,3091,9059,3104,9052,3115,9035,3125,9016,3274,9016,3274,9002,3134,9002,3134,8997,3139,8987,3144,8982,3123,8982xe" filled="t" fillcolor="#202020" stroked="f">
                <v:path arrowok="t"/>
                <v:fill/>
              </v:shape>
              <v:shape style="position:absolute;left:3082;top:8982;width:192;height:202" coordorigin="3082,8982" coordsize="192,202" path="m3202,9016l3187,9016,3187,9054,3202,9054,3202,9016xe" filled="t" fillcolor="#202020" stroked="f">
                <v:path arrowok="t"/>
                <v:fill/>
              </v:shape>
            </v:group>
            <v:group style="position:absolute;left:3293;top:8994;width:106;height:161" coordorigin="3293,8994" coordsize="106,161">
              <v:shape style="position:absolute;left:3293;top:8994;width:106;height:161" coordorigin="3293,8994" coordsize="106,161" path="m3338,8994l3294,9054,3293,9078,3293,9088,3314,9144,3355,9155,3372,9148,3379,9140,3339,9140,3327,9130,3319,9110,3317,9078,3319,9048,3326,9027,3338,9015,3358,9013,3384,9013,3378,9005,3361,8996,3338,8994xe" filled="t" fillcolor="#202020" stroked="f">
                <v:path arrowok="t"/>
                <v:fill/>
              </v:shape>
              <v:shape style="position:absolute;left:3293;top:8994;width:106;height:161" coordorigin="3293,8994" coordsize="106,161" path="m3384,9013l3358,9013,3367,9020,3374,9036,3377,9062,3378,9100,3372,9122,3359,9136,3339,9140,3379,9140,3387,9130,3393,9115,3397,9095,3398,9069,3396,9042,3390,9020,3384,9013xe" filled="t" fillcolor="#202020" stroked="f">
                <v:path arrowok="t"/>
                <v:fill/>
              </v:shape>
            </v:group>
            <v:group style="position:absolute;left:3422;top:8992;width:96;height:163" coordorigin="3422,8992" coordsize="96,163">
              <v:shape style="position:absolute;left:3422;top:8992;width:96;height:163" coordorigin="3422,8992" coordsize="96,163" path="m3422,9126l3423,9151,3441,9155,3464,9155,3484,9152,3502,9144,3504,9141,3460,9141,3441,9137,3422,9126xe" filled="t" fillcolor="#202020" stroked="f">
                <v:path arrowok="t"/>
                <v:fill/>
              </v:shape>
              <v:shape style="position:absolute;left:3422;top:8992;width:96;height:163" coordorigin="3422,8992" coordsize="96,163" path="m3509,9011l3442,9011,3466,9011,3484,9019,3489,9044,3478,9059,3451,9064,3442,9064,3442,9078,3471,9081,3489,9093,3494,9112,3494,9126,3485,9131,3480,9136,3470,9141,3504,9141,3515,9127,3518,9107,3518,9098,3514,9093,3509,9083,3490,9074,3480,9074,3489,9066,3504,9052,3509,9030,3509,9011xe" filled="t" fillcolor="#202020" stroked="f">
                <v:path arrowok="t"/>
                <v:fill/>
              </v:shape>
              <v:shape style="position:absolute;left:3422;top:8992;width:96;height:163" coordorigin="3422,8992" coordsize="96,163" path="m3480,8992l3451,8992,3432,9002,3432,9021,3442,9011,3509,9011,3499,9002,3480,899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53.580002pt;margin-top:463.26001pt;width:22.84pt;height:10.36pt;mso-position-horizontal-relative:page;mso-position-vertical-relative:page;z-index:-3666" coordorigin="3072,9265" coordsize="457,207">
            <v:group style="position:absolute;left:3082;top:9275;width:168;height:187" coordorigin="3082,9275" coordsize="168,187">
              <v:shape style="position:absolute;left:3082;top:9275;width:168;height:187" coordorigin="3082,9275" coordsize="168,187" path="m3250,9275l3115,9275,3115,9346,3115,9370,3094,9442,3082,9458,3086,9462,3125,9416,3130,9395,3250,9395,3250,9381,3130,9381,3130,9342,3250,9342,3250,9328,3130,9328,3130,9290,3250,9290,3250,9275xe" filled="t" fillcolor="#202020" stroked="f">
                <v:path arrowok="t"/>
                <v:fill/>
              </v:shape>
              <v:shape style="position:absolute;left:3082;top:9275;width:168;height:187" coordorigin="3082,9275" coordsize="168,187" path="m3250,9395l3235,9395,3235,9443,3230,9448,3187,9448,3192,9453,3192,9462,3222,9462,3243,9455,3250,9434,3250,9395xe" filled="t" fillcolor="#202020" stroked="f">
                <v:path arrowok="t"/>
                <v:fill/>
              </v:shape>
              <v:shape style="position:absolute;left:3082;top:9275;width:168;height:187" coordorigin="3082,9275" coordsize="168,187" path="m3250,9342l3235,9342,3235,9381,3250,9381,3250,9342xe" filled="t" fillcolor="#202020" stroked="f">
                <v:path arrowok="t"/>
                <v:fill/>
              </v:shape>
              <v:shape style="position:absolute;left:3082;top:9275;width:168;height:187" coordorigin="3082,9275" coordsize="168,187" path="m3250,9290l3235,9290,3235,9328,3250,9328,3250,9290xe" filled="t" fillcolor="#202020" stroked="f">
                <v:path arrowok="t"/>
                <v:fill/>
              </v:shape>
            </v:group>
            <v:group style="position:absolute;left:3302;top:9275;width:96;height:163" coordorigin="3302,9275" coordsize="96,163">
              <v:shape style="position:absolute;left:3302;top:9275;width:96;height:163" coordorigin="3302,9275" coordsize="96,163" path="m3398,9424l3307,9424,3307,9438,3398,9438,3398,9424xe" filled="t" fillcolor="#202020" stroked="f">
                <v:path arrowok="t"/>
                <v:fill/>
              </v:shape>
              <v:shape style="position:absolute;left:3302;top:9275;width:96;height:163" coordorigin="3302,9275" coordsize="96,163" path="m3360,9299l3341,9299,3341,9424,3360,9424,3360,9299xe" filled="t" fillcolor="#202020" stroked="f">
                <v:path arrowok="t"/>
                <v:fill/>
              </v:shape>
              <v:shape style="position:absolute;left:3302;top:9275;width:96;height:163" coordorigin="3302,9275" coordsize="96,163" path="m3360,9275l3302,9294,3302,9314,3341,9299,3360,9299,3360,9275xe" filled="t" fillcolor="#202020" stroked="f">
                <v:path arrowok="t"/>
                <v:fill/>
              </v:shape>
            </v:group>
            <v:group style="position:absolute;left:3422;top:9280;width:96;height:163" coordorigin="3422,9280" coordsize="96,163">
              <v:shape style="position:absolute;left:3422;top:9280;width:96;height:163" coordorigin="3422,9280" coordsize="96,163" path="m3422,9414l3423,9434,3440,9440,3462,9443,3482,9439,3499,9429,3506,9424,3446,9424,3437,9419,3422,9414xe" filled="t" fillcolor="#202020" stroked="f">
                <v:path arrowok="t"/>
                <v:fill/>
              </v:shape>
              <v:shape style="position:absolute;left:3422;top:9280;width:96;height:163" coordorigin="3422,9280" coordsize="96,163" path="m3509,9294l3451,9294,3466,9295,3484,9304,3489,9327,3478,9342,3451,9347,3442,9347,3442,9366,3469,9368,3488,9377,3494,9395,3494,9414,3485,9419,3480,9424,3506,9424,3514,9419,3518,9410,3518,9386,3509,9366,3490,9357,3480,9357,3489,9354,3504,9340,3509,9318,3509,9294xe" filled="t" fillcolor="#202020" stroked="f">
                <v:path arrowok="t"/>
                <v:fill/>
              </v:shape>
              <v:shape style="position:absolute;left:3422;top:9280;width:96;height:163" coordorigin="3422,9280" coordsize="96,163" path="m3490,9280l3442,9280,3432,9285,3432,9304,3451,9294,3509,9294,3499,9290,3490,928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55.279999pt;margin-top:478.160004pt;width:7.44pt;height:9.36pt;mso-position-horizontal-relative:page;mso-position-vertical-relative:page;z-index:-3665" coordorigin="3106,9563" coordsize="149,187">
            <v:shape style="position:absolute;left:3106;top:9563;width:149;height:187" coordorigin="3106,9563" coordsize="149,187" path="m3254,9563l3106,9563,3106,9750,3125,9750,3125,9736,3254,9736,3254,9722,3125,9722,3125,9654,3254,9654,3254,9640,3125,9640,3125,9578,3254,9578,3254,9563xe" filled="t" fillcolor="#202020" stroked="f">
              <v:path arrowok="t"/>
              <v:fill/>
            </v:shape>
            <v:shape style="position:absolute;left:3106;top:9563;width:149;height:187" coordorigin="3106,9563" coordsize="149,187" path="m3254,9736l3235,9736,3235,9750,3254,9750,3254,9736xe" filled="t" fillcolor="#202020" stroked="f">
              <v:path arrowok="t"/>
              <v:fill/>
            </v:shape>
            <v:shape style="position:absolute;left:3106;top:9563;width:149;height:187" coordorigin="3106,9563" coordsize="149,187" path="m3254,9654l3235,9654,3235,9722,3254,9722,3254,9654xe" filled="t" fillcolor="#202020" stroked="f">
              <v:path arrowok="t"/>
              <v:fill/>
            </v:shape>
            <v:shape style="position:absolute;left:3106;top:9563;width:149;height:187" coordorigin="3106,9563" coordsize="149,187" path="m3254,9578l3235,9578,3235,9640,3254,9640,3254,9578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35.740002pt;margin-top:499.5pt;width:62.68pt;height:11.08pt;mso-position-horizontal-relative:page;mso-position-vertical-relative:page;z-index:-3664" coordorigin="715,9990" coordsize="1254,222">
            <v:group style="position:absolute;left:725;top:10000;width:178;height:202" coordorigin="725,10000" coordsize="178,202">
              <v:shape style="position:absolute;left:725;top:10000;width:178;height:202" coordorigin="725,10000" coordsize="178,202" path="m821,10125l802,10125,802,10202,821,10202,821,10125xe" filled="t" fillcolor="#202020" stroked="f">
                <v:path arrowok="t"/>
                <v:fill/>
              </v:shape>
              <v:shape style="position:absolute;left:725;top:10000;width:178;height:202" coordorigin="725,10000" coordsize="178,202" path="m902,10043l725,10043,725,10139,739,10139,739,10125,902,10125,902,10110,739,10110,739,10058,902,10058,902,10043xe" filled="t" fillcolor="#202020" stroked="f">
                <v:path arrowok="t"/>
                <v:fill/>
              </v:shape>
              <v:shape style="position:absolute;left:725;top:10000;width:178;height:202" coordorigin="725,10000" coordsize="178,202" path="m902,10125l883,10125,883,10139,902,10139,902,10125xe" filled="t" fillcolor="#202020" stroked="f">
                <v:path arrowok="t"/>
                <v:fill/>
              </v:shape>
              <v:shape style="position:absolute;left:725;top:10000;width:178;height:202" coordorigin="725,10000" coordsize="178,202" path="m821,10058l802,10058,802,10110,821,10110,821,10058xe" filled="t" fillcolor="#202020" stroked="f">
                <v:path arrowok="t"/>
                <v:fill/>
              </v:shape>
              <v:shape style="position:absolute;left:725;top:10000;width:178;height:202" coordorigin="725,10000" coordsize="178,202" path="m902,10058l883,10058,883,10110,902,10110,902,10058xe" filled="t" fillcolor="#202020" stroked="f">
                <v:path arrowok="t"/>
                <v:fill/>
              </v:shape>
              <v:shape style="position:absolute;left:725;top:10000;width:178;height:202" coordorigin="725,10000" coordsize="178,202" path="m821,10000l802,10000,802,10043,821,10043,821,10000xe" filled="t" fillcolor="#202020" stroked="f">
                <v:path arrowok="t"/>
                <v:fill/>
              </v:shape>
            </v:group>
            <v:group style="position:absolute;left:922;top:10000;width:202;height:202" coordorigin="922,10000" coordsize="202,202">
              <v:shape style="position:absolute;left:922;top:10000;width:202;height:202" coordorigin="922,10000" coordsize="202,202" path="m965,10091l950,10091,950,10202,965,10202,965,10091xe" filled="t" fillcolor="#202020" stroked="f">
                <v:path arrowok="t"/>
                <v:fill/>
              </v:shape>
              <v:shape style="position:absolute;left:922;top:10000;width:202;height:202" coordorigin="922,10000" coordsize="202,202" path="m1066,10086l1051,10086,1051,10178,1046,10182,1013,10182,1013,10192,1018,10197,1056,10197,1066,10192,1066,10086xe" filled="t" fillcolor="#202020" stroked="f">
                <v:path arrowok="t"/>
                <v:fill/>
              </v:shape>
              <v:shape style="position:absolute;left:922;top:10000;width:202;height:202" coordorigin="922,10000" coordsize="202,202" path="m1013,10106l1007,10122,999,10141,990,10157,979,10173,989,10173,1027,10115,1013,10106xe" filled="t" fillcolor="#202020" stroked="f">
                <v:path arrowok="t"/>
                <v:fill/>
              </v:shape>
              <v:shape style="position:absolute;left:922;top:10000;width:202;height:202" coordorigin="922,10000" coordsize="202,202" path="m1094,10106l1080,10115,1084,10123,1092,10141,1100,10160,1109,10178,1122,10161,1114,10143,1105,10125,1094,10106xe" filled="t" fillcolor="#202020" stroked="f">
                <v:path arrowok="t"/>
                <v:fill/>
              </v:shape>
              <v:shape style="position:absolute;left:922;top:10000;width:202;height:202" coordorigin="922,10000" coordsize="202,202" path="m994,10043l922,10043,922,10053,950,10055,945,10075,939,10094,931,10112,922,10130,922,10134,926,10139,928,10147,937,10131,944,10113,950,10091,965,10091,965,10053,994,10053,994,10043xe" filled="t" fillcolor="#202020" stroked="f">
                <v:path arrowok="t"/>
                <v:fill/>
              </v:shape>
              <v:shape style="position:absolute;left:922;top:10000;width:202;height:202" coordorigin="922,10000" coordsize="202,202" path="m974,10082l965,10091,974,10101,984,10106,989,10115,998,10106,994,10096,984,10091,974,10082xe" filled="t" fillcolor="#202020" stroked="f">
                <v:path arrowok="t"/>
                <v:fill/>
              </v:shape>
              <v:shape style="position:absolute;left:922;top:10000;width:202;height:202" coordorigin="922,10000" coordsize="202,202" path="m1123,10072l994,10072,994,10086,1123,10086,1123,10072xe" filled="t" fillcolor="#202020" stroked="f">
                <v:path arrowok="t"/>
                <v:fill/>
              </v:shape>
              <v:shape style="position:absolute;left:922;top:10000;width:202;height:202" coordorigin="922,10000" coordsize="202,202" path="m965,10000l950,10000,950,10043,965,10043,965,10000xe" filled="t" fillcolor="#202020" stroked="f">
                <v:path arrowok="t"/>
                <v:fill/>
              </v:shape>
              <v:shape style="position:absolute;left:922;top:10000;width:202;height:202" coordorigin="922,10000" coordsize="202,202" path="m1114,10014l1003,10014,1003,10029,1114,10029,1114,10014xe" filled="t" fillcolor="#202020" stroked="f">
                <v:path arrowok="t"/>
                <v:fill/>
              </v:shape>
            </v:group>
            <v:group style="position:absolute;left:1128;top:10003;width:206;height:198" coordorigin="1128,10003" coordsize="206,198">
              <v:shape style="position:absolute;left:1128;top:10003;width:206;height:198" coordorigin="1128,10003" coordsize="206,198" path="m1296,10165l1277,10165,1290,10182,1306,10194,1325,10202,1334,10192,1323,10183,1305,10174,1296,10165xe" filled="t" fillcolor="#202020" stroked="f">
                <v:path arrowok="t"/>
                <v:fill/>
              </v:shape>
              <v:shape style="position:absolute;left:1128;top:10003;width:206;height:198" coordorigin="1128,10003" coordsize="206,198" path="m1334,10125l1210,10125,1210,10139,1251,10155,1238,10168,1219,10179,1195,10187,1200,10192,1200,10197,1206,10201,1229,10192,1249,10182,1277,10165,1296,10165,1291,10159,1282,10139,1334,10139,1334,10125xe" filled="t" fillcolor="#202020" stroked="f">
                <v:path arrowok="t"/>
                <v:fill/>
              </v:shape>
              <v:shape style="position:absolute;left:1128;top:10003;width:206;height:198" coordorigin="1128,10003" coordsize="206,198" path="m1200,10029l1186,10029,1186,10158,1200,10158,1200,10029xe" filled="t" fillcolor="#202020" stroked="f">
                <v:path arrowok="t"/>
                <v:fill/>
              </v:shape>
              <v:shape style="position:absolute;left:1128;top:10003;width:206;height:198" coordorigin="1128,10003" coordsize="206,198" path="m1248,10067l1229,10081,1220,10099,1210,10115,1214,10120,1219,10120,1224,10125,1229,10115,1234,10110,1238,10101,1325,10101,1325,10086,1243,10086,1243,10082,1248,10077,1248,10067xe" filled="t" fillcolor="#202020" stroked="f">
                <v:path arrowok="t"/>
                <v:fill/>
              </v:shape>
              <v:shape style="position:absolute;left:1128;top:10003;width:206;height:198" coordorigin="1128,10003" coordsize="206,198" path="m1277,10101l1262,10101,1262,10125,1277,10125,1277,10101xe" filled="t" fillcolor="#202020" stroked="f">
                <v:path arrowok="t"/>
                <v:fill/>
              </v:shape>
              <v:shape style="position:absolute;left:1128;top:10003;width:206;height:198" coordorigin="1128,10003" coordsize="206,198" path="m1334,10048l1210,10048,1210,10062,1334,10062,1334,10048xe" filled="t" fillcolor="#202020" stroked="f">
                <v:path arrowok="t"/>
                <v:fill/>
              </v:shape>
              <v:shape style="position:absolute;left:1128;top:10003;width:206;height:198" coordorigin="1128,10003" coordsize="206,198" path="m1310,10010l1219,10010,1219,10024,1296,10024,1291,10048,1306,10048,1310,10010xe" filled="t" fillcolor="#202020" stroked="f">
                <v:path arrowok="t"/>
                <v:fill/>
              </v:shape>
              <v:shape style="position:absolute;left:1128;top:10003;width:206;height:198" coordorigin="1128,10003" coordsize="206,198" path="m1172,10082l1152,10082,1152,10202,1171,10202,1172,10082xe" filled="t" fillcolor="#202020" stroked="f">
                <v:path arrowok="t"/>
                <v:fill/>
              </v:shape>
              <v:shape style="position:absolute;left:1128;top:10003;width:206;height:198" coordorigin="1128,10003" coordsize="206,198" path="m1166,10003l1148,10061,1128,10096,1133,10106,1133,10110,1138,10115,1147,10096,1152,10082,1172,10082,1172,10044,1176,10024,1181,10005,1166,10003xe" filled="t" fillcolor="#202020" stroked="f">
                <v:path arrowok="t"/>
                <v:fill/>
              </v:shape>
            </v:group>
            <v:group style="position:absolute;left:1339;top:10000;width:202;height:197" coordorigin="1339,10000" coordsize="202,197">
              <v:shape style="position:absolute;left:1339;top:10000;width:202;height:197" coordorigin="1339,10000" coordsize="202,197" path="m1541,10184l1367,10184,1384,10185,1403,10194,1426,10197,1541,10197,1541,10184xe" filled="t" fillcolor="#202020" stroked="f">
                <v:path arrowok="t"/>
                <v:fill/>
              </v:shape>
              <v:shape style="position:absolute;left:1339;top:10000;width:202;height:197" coordorigin="1339,10000" coordsize="202,197" path="m1382,10072l1344,10072,1344,10086,1368,10086,1368,10158,1354,10173,1339,10182,1353,10195,1367,10184,1541,10184,1541,10182,1426,10182,1415,10181,1396,10173,1382,10158,1382,10072xe" filled="t" fillcolor="#202020" stroked="f">
                <v:path arrowok="t"/>
                <v:fill/>
              </v:shape>
              <v:shape style="position:absolute;left:1339;top:10000;width:202;height:197" coordorigin="1339,10000" coordsize="202,197" path="m1450,10101l1435,10101,1435,10110,1431,10132,1418,10147,1397,10158,1406,10168,1420,10165,1436,10151,1446,10134,1450,10115,1450,10101xe" filled="t" fillcolor="#202020" stroked="f">
                <v:path arrowok="t"/>
                <v:fill/>
              </v:shape>
              <v:shape style="position:absolute;left:1339;top:10000;width:202;height:197" coordorigin="1339,10000" coordsize="202,197" path="m1493,10101l1478,10101,1478,10158,1488,10168,1526,10168,1536,10163,1539,10154,1498,10154,1493,10149,1493,10101xe" filled="t" fillcolor="#202020" stroked="f">
                <v:path arrowok="t"/>
                <v:fill/>
              </v:shape>
              <v:shape style="position:absolute;left:1339;top:10000;width:202;height:197" coordorigin="1339,10000" coordsize="202,197" path="m1531,10120l1526,10120,1526,10144,1522,10149,1522,10154,1539,10154,1541,10149,1541,10125,1536,10125,1531,10120xe" filled="t" fillcolor="#202020" stroked="f">
                <v:path arrowok="t"/>
                <v:fill/>
              </v:shape>
              <v:shape style="position:absolute;left:1339;top:10000;width:202;height:197" coordorigin="1339,10000" coordsize="202,197" path="m1541,10086l1397,10086,1397,10101,1541,10101,1541,10086xe" filled="t" fillcolor="#202020" stroked="f">
                <v:path arrowok="t"/>
                <v:fill/>
              </v:shape>
              <v:shape style="position:absolute;left:1339;top:10000;width:202;height:197" coordorigin="1339,10000" coordsize="202,197" path="m1478,10048l1464,10048,1464,10086,1478,10086,1478,10048xe" filled="t" fillcolor="#202020" stroked="f">
                <v:path arrowok="t"/>
                <v:fill/>
              </v:shape>
              <v:shape style="position:absolute;left:1339;top:10000;width:202;height:197" coordorigin="1339,10000" coordsize="202,197" path="m1440,10010l1424,10016,1418,10034,1410,10054,1402,10072,1406,10072,1411,10077,1416,10077,1421,10072,1426,10062,1430,10048,1531,10048,1531,10034,1435,10034,1435,10029,1440,10019,1440,10010xe" filled="t" fillcolor="#202020" stroked="f">
                <v:path arrowok="t"/>
                <v:fill/>
              </v:shape>
              <v:shape style="position:absolute;left:1339;top:10000;width:202;height:197" coordorigin="1339,10000" coordsize="202,197" path="m1368,10005l1356,10019,1367,10033,1382,10053,1390,10034,1377,10017,1368,10005xe" filled="t" fillcolor="#202020" stroked="f">
                <v:path arrowok="t"/>
                <v:fill/>
              </v:shape>
              <v:shape style="position:absolute;left:1339;top:10000;width:202;height:197" coordorigin="1339,10000" coordsize="202,197" path="m1478,10000l1464,10000,1464,10034,1478,10034,1478,10000xe" filled="t" fillcolor="#202020" stroked="f">
                <v:path arrowok="t"/>
                <v:fill/>
              </v:shape>
            </v:group>
            <v:group style="position:absolute;left:1550;top:10005;width:199;height:193" coordorigin="1550,10005" coordsize="199,193">
              <v:shape style="position:absolute;left:1550;top:10005;width:199;height:193" coordorigin="1550,10005" coordsize="199,193" path="m1666,10005l1646,10007,1644,10032,1640,10055,1620,10114,1568,10172,1550,10182,1555,10192,1560,10197,1570,10198,1587,10185,1627,10140,1654,10086,1673,10086,1667,10068,1661,10043,1661,10019,1666,10005xe" filled="t" fillcolor="#202020" stroked="f">
                <v:path arrowok="t"/>
                <v:fill/>
              </v:shape>
              <v:shape style="position:absolute;left:1550;top:10005;width:199;height:193" coordorigin="1550,10005" coordsize="199,193" path="m1673,10086l1654,10086,1663,10107,1696,10160,1738,10197,1747,10187,1749,10178,1733,10168,1719,10156,1706,10143,1694,10127,1683,10109,1674,10090,1673,10086xe" filled="t" fillcolor="#202020" stroked="f">
                <v:path arrowok="t"/>
                <v:fill/>
              </v:shape>
            </v:group>
            <v:group style="position:absolute;left:1762;top:10014;width:197;height:187" coordorigin="1762,10014" coordsize="197,187">
              <v:shape style="position:absolute;left:1762;top:10014;width:197;height:187" coordorigin="1762,10014" coordsize="197,187" path="m1845,10089l1828,10089,1837,10108,1846,10126,1854,10143,1860,10162,1842,10171,1824,10180,1805,10187,1810,10192,1814,10202,1833,10195,1851,10187,1867,10177,1883,10164,1924,10164,1919,10159,1910,10140,1879,10140,1868,10126,1857,10110,1847,10093,1845,10089xe" filled="t" fillcolor="#202020" stroked="f">
                <v:path arrowok="t"/>
                <v:fill/>
              </v:shape>
              <v:shape style="position:absolute;left:1762;top:10014;width:197;height:187" coordorigin="1762,10014" coordsize="197,187" path="m1924,10164l1883,10164,1898,10175,1915,10185,1933,10194,1954,10202,1958,10197,1958,10187,1953,10180,1934,10173,1924,10164xe" filled="t" fillcolor="#202020" stroked="f">
                <v:path arrowok="t"/>
                <v:fill/>
              </v:shape>
              <v:shape style="position:absolute;left:1762;top:10014;width:197;height:187" coordorigin="1762,10014" coordsize="197,187" path="m1920,10014l1771,10014,1771,10029,1813,10039,1811,10060,1795,10136,1762,10187,1771,10197,1812,10146,1819,10128,1822,10108,1828,10089,1845,10089,1837,10074,1829,10053,1829,10029,1920,10029,1920,10014xe" filled="t" fillcolor="#202020" stroked="f">
                <v:path arrowok="t"/>
                <v:fill/>
              </v:shape>
              <v:shape style="position:absolute;left:1762;top:10014;width:197;height:187" coordorigin="1762,10014" coordsize="197,187" path="m1920,10029l1901,10029,1882,10072,1882,10086,1917,10093,1907,10110,1895,10126,1879,10140,1910,10140,1909,10138,1921,10122,1931,10104,1939,10086,1939,10072,1901,10072,1920,1002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5.900002pt;margin-top:513.659973pt;width:21.64pt;height:11.32pt;mso-position-horizontal-relative:page;mso-position-vertical-relative:page;z-index:-3663" coordorigin="1118,10273" coordsize="433,226">
            <v:group style="position:absolute;left:1128;top:10283;width:206;height:206" coordorigin="1128,10283" coordsize="206,206">
              <v:shape style="position:absolute;left:1128;top:10283;width:206;height:206" coordorigin="1128,10283" coordsize="206,206" path="m1286,10283l1272,10283,1272,10490,1286,10490,1286,10442,1334,10442,1334,10427,1286,10427,1286,10389,1325,10389,1325,10374,1286,10374,1286,10341,1330,10341,1330,10322,1286,10322,1286,10283xe" filled="t" fillcolor="#202020" stroked="f">
                <v:path arrowok="t"/>
                <v:fill/>
              </v:shape>
              <v:shape style="position:absolute;left:1128;top:10283;width:206;height:206" coordorigin="1128,10283" coordsize="206,206" path="m1248,10283l1229,10283,1229,10322,1200,10322,1200,10341,1229,10341,1229,10374,1200,10374,1200,10389,1229,10389,1229,10427,1190,10427,1190,10442,1229,10442,1229,10490,1248,10490,1248,10283xe" filled="t" fillcolor="#202020" stroked="f">
                <v:path arrowok="t"/>
                <v:fill/>
              </v:shape>
              <v:shape style="position:absolute;left:1128;top:10283;width:206;height:206" coordorigin="1128,10283" coordsize="206,206" path="m1171,10403l1157,10403,1157,10466,1152,10470,1128,10470,1133,10475,1133,10485,1166,10485,1171,10480,1171,10403xe" filled="t" fillcolor="#202020" stroked="f">
                <v:path arrowok="t"/>
                <v:fill/>
              </v:shape>
              <v:shape style="position:absolute;left:1128;top:10283;width:206;height:206" coordorigin="1128,10283" coordsize="206,206" path="m1171,10336l1157,10336,1157,10384,1138,10394,1133,10394,1133,10413,1142,10408,1147,10403,1171,10403,1171,10394,1181,10389,1186,10384,1195,10384,1190,10379,1190,10374,1171,10374,1171,10336xe" filled="t" fillcolor="#202020" stroked="f">
                <v:path arrowok="t"/>
                <v:fill/>
              </v:shape>
              <v:shape style="position:absolute;left:1128;top:10283;width:206;height:206" coordorigin="1128,10283" coordsize="206,206" path="m1190,10365l1181,10374,1190,10374,1190,10365xe" filled="t" fillcolor="#202020" stroked="f">
                <v:path arrowok="t"/>
                <v:fill/>
              </v:shape>
              <v:shape style="position:absolute;left:1128;top:10283;width:206;height:206" coordorigin="1128,10283" coordsize="206,206" path="m1190,10322l1133,10322,1133,10336,1190,10336,1190,10322xe" filled="t" fillcolor="#202020" stroked="f">
                <v:path arrowok="t"/>
                <v:fill/>
              </v:shape>
              <v:shape style="position:absolute;left:1128;top:10283;width:206;height:206" coordorigin="1128,10283" coordsize="206,206" path="m1171,10283l1157,10283,1157,10322,1171,10322,1171,10283xe" filled="t" fillcolor="#202020" stroked="f">
                <v:path arrowok="t"/>
                <v:fill/>
              </v:shape>
            </v:group>
            <v:group style="position:absolute;left:1339;top:10283;width:202;height:202" coordorigin="1339,10283" coordsize="202,202">
              <v:shape style="position:absolute;left:1339;top:10283;width:202;height:202" coordorigin="1339,10283" coordsize="202,202" path="m1541,10312l1363,10312,1363,10394,1362,10404,1360,10426,1355,10445,1348,10462,1339,10475,1349,10485,1374,10426,1378,10326,1541,10326,1541,10312xe" filled="t" fillcolor="#202020" stroked="f">
                <v:path arrowok="t"/>
                <v:fill/>
              </v:shape>
              <v:shape style="position:absolute;left:1339;top:10283;width:202;height:202" coordorigin="1339,10283" coordsize="202,202" path="m1426,10466l1416,10466,1416,10480,1421,10485,1464,10485,1474,10475,1474,10470,1435,10470,1426,10466xe" filled="t" fillcolor="#202020" stroked="f">
                <v:path arrowok="t"/>
                <v:fill/>
              </v:shape>
              <v:shape style="position:absolute;left:1339;top:10283;width:202;height:202" coordorigin="1339,10283" coordsize="202,202" path="m1474,10408l1454,10408,1454,10470,1474,10470,1474,10408xe" filled="t" fillcolor="#202020" stroked="f">
                <v:path arrowok="t"/>
                <v:fill/>
              </v:shape>
              <v:shape style="position:absolute;left:1339;top:10283;width:202;height:202" coordorigin="1339,10283" coordsize="202,202" path="m1541,10394l1387,10394,1387,10408,1522,10408,1507,10442,1512,10442,1517,10446,1522,10446,1541,10413,1541,10394xe" filled="t" fillcolor="#202020" stroked="f">
                <v:path arrowok="t"/>
                <v:fill/>
              </v:shape>
              <v:shape style="position:absolute;left:1339;top:10283;width:202;height:202" coordorigin="1339,10283" coordsize="202,202" path="m1430,10360l1424,10373,1441,10383,1459,10394,1478,10394,1478,10389,1474,10389,1489,10379,1459,10379,1450,10374,1440,10365,1430,10360xe" filled="t" fillcolor="#202020" stroked="f">
                <v:path arrowok="t"/>
                <v:fill/>
              </v:shape>
              <v:shape style="position:absolute;left:1339;top:10283;width:202;height:202" coordorigin="1339,10283" coordsize="202,202" path="m1526,10341l1397,10341,1397,10355,1498,10355,1459,10379,1489,10379,1526,10355,1526,10341xe" filled="t" fillcolor="#202020" stroked="f">
                <v:path arrowok="t"/>
                <v:fill/>
              </v:shape>
              <v:shape style="position:absolute;left:1339;top:10283;width:202;height:202" coordorigin="1339,10283" coordsize="202,202" path="m1450,10283l1435,10293,1445,10302,1450,10312,1454,10312,1464,10302,1459,10298,1454,10288,1450,1028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97.339996pt;margin-top:506.220001pt;width:42.52pt;height:11.259063pt;mso-position-horizontal-relative:page;mso-position-vertical-relative:page;z-index:-3662" coordorigin="5947,10124" coordsize="850,225">
            <v:group style="position:absolute;left:5957;top:10139;width:206;height:197" coordorigin="5957,10139" coordsize="206,197">
              <v:shape style="position:absolute;left:5957;top:10139;width:206;height:197" coordorigin="5957,10139" coordsize="206,197" path="m6005,10254l5986,10254,5986,10317,5962,10317,5962,10336,5995,10336,6005,10326,6005,10254xe" filled="t" fillcolor="#202020" stroked="f">
                <v:path arrowok="t"/>
                <v:fill/>
              </v:shape>
              <v:shape style="position:absolute;left:5957;top:10139;width:206;height:197" coordorigin="5957,10139" coordsize="206,197" path="m6138,10314l6097,10314,6113,10324,6132,10331,6154,10336,6154,10331,6158,10326,6159,10321,6138,10314xe" filled="t" fillcolor="#202020" stroked="f">
                <v:path arrowok="t"/>
                <v:fill/>
              </v:shape>
              <v:shape style="position:absolute;left:5957;top:10139;width:206;height:197" coordorigin="5957,10139" coordsize="206,197" path="m6139,10230l6034,10230,6034,10245,6044,10247,6051,10265,6061,10283,6071,10301,6053,10309,6035,10316,6014,10322,6014,10326,6019,10331,6039,10332,6058,10327,6077,10320,6097,10314,6138,10314,6137,10314,6118,10305,6105,10294,6118,10281,6077,10281,6065,10265,6058,10245,6139,10245,6139,10230xe" filled="t" fillcolor="#202020" stroked="f">
                <v:path arrowok="t"/>
                <v:fill/>
              </v:shape>
              <v:shape style="position:absolute;left:5957;top:10139;width:206;height:197" coordorigin="5957,10139" coordsize="206,197" path="m6139,10245l6125,10245,6115,10262,6100,10275,6077,10281,6118,10281,6119,10279,6130,10262,6139,10245xe" filled="t" fillcolor="#202020" stroked="f">
                <v:path arrowok="t"/>
                <v:fill/>
              </v:shape>
              <v:shape style="position:absolute;left:5957;top:10139;width:206;height:197" coordorigin="5957,10139" coordsize="206,197" path="m6010,10245l5957,10245,5962,10264,5966,10259,5976,10254,6005,10254,6005,10250,6010,10245xe" filled="t" fillcolor="#202020" stroked="f">
                <v:path arrowok="t"/>
                <v:fill/>
              </v:shape>
              <v:shape style="position:absolute;left:5957;top:10139;width:206;height:197" coordorigin="5957,10139" coordsize="206,197" path="m6005,10192l5986,10192,5986,10235,5966,10245,6019,10245,6024,10240,6024,10230,6005,10230,6005,10192xe" filled="t" fillcolor="#202020" stroked="f">
                <v:path arrowok="t"/>
                <v:fill/>
              </v:shape>
              <v:shape style="position:absolute;left:5957;top:10139;width:206;height:197" coordorigin="5957,10139" coordsize="206,197" path="m6024,10226l6019,10226,6010,10230,6024,10230,6024,10226xe" filled="t" fillcolor="#202020" stroked="f">
                <v:path arrowok="t"/>
                <v:fill/>
              </v:shape>
              <v:shape style="position:absolute;left:5957;top:10139;width:206;height:197" coordorigin="5957,10139" coordsize="206,197" path="m6130,10144l6053,10144,6050,10183,6041,10200,6024,10216,6029,10216,6034,10221,6040,10221,6056,10206,6064,10188,6067,10168,6067,10158,6130,10158,6130,10144xe" filled="t" fillcolor="#202020" stroked="f">
                <v:path arrowok="t"/>
                <v:fill/>
              </v:shape>
              <v:shape style="position:absolute;left:5957;top:10139;width:206;height:197" coordorigin="5957,10139" coordsize="206,197" path="m6130,10158l6110,10158,6110,10206,6120,10216,6158,10216,6158,10206,6163,10202,6130,10202,6130,10158xe" filled="t" fillcolor="#202020" stroked="f">
                <v:path arrowok="t"/>
                <v:fill/>
              </v:shape>
              <v:shape style="position:absolute;left:5957;top:10139;width:206;height:197" coordorigin="5957,10139" coordsize="206,197" path="m6029,10178l5962,10178,5962,10192,6029,10192,6029,10178xe" filled="t" fillcolor="#202020" stroked="f">
                <v:path arrowok="t"/>
                <v:fill/>
              </v:shape>
              <v:shape style="position:absolute;left:5957;top:10139;width:206;height:197" coordorigin="5957,10139" coordsize="206,197" path="m6005,10139l5986,10139,5986,10178,6005,10178,6005,10139xe" filled="t" fillcolor="#202020" stroked="f">
                <v:path arrowok="t"/>
                <v:fill/>
              </v:shape>
            </v:group>
            <v:group style="position:absolute;left:6168;top:10134;width:202;height:202" coordorigin="6168,10134" coordsize="202,202">
              <v:shape style="position:absolute;left:6168;top:10134;width:202;height:202" coordorigin="6168,10134" coordsize="202,202" path="m6216,10226l6202,10226,6202,10336,6216,10336,6216,10226xe" filled="t" fillcolor="#202020" stroked="f">
                <v:path arrowok="t"/>
                <v:fill/>
              </v:shape>
              <v:shape style="position:absolute;left:6168;top:10134;width:202;height:202" coordorigin="6168,10134" coordsize="202,202" path="m6312,10221l6298,10221,6298,10312,6293,10317,6259,10317,6259,10326,6264,10336,6307,10336,6312,10326,6312,10221xe" filled="t" fillcolor="#202020" stroked="f">
                <v:path arrowok="t"/>
                <v:fill/>
              </v:shape>
              <v:shape style="position:absolute;left:6168;top:10134;width:202;height:202" coordorigin="6168,10134" coordsize="202,202" path="m6341,10240l6326,10250,6332,10262,6341,10280,6349,10298,6355,10317,6369,10296,6341,10240xe" filled="t" fillcolor="#202020" stroked="f">
                <v:path arrowok="t"/>
                <v:fill/>
              </v:shape>
              <v:shape style="position:absolute;left:6168;top:10134;width:202;height:202" coordorigin="6168,10134" coordsize="202,202" path="m6259,10240l6253,10256,6245,10275,6236,10292,6226,10307,6235,10312,6240,10312,6250,10306,6258,10288,6266,10269,6274,10250,6259,10240xe" filled="t" fillcolor="#202020" stroked="f">
                <v:path arrowok="t"/>
                <v:fill/>
              </v:shape>
              <v:shape style="position:absolute;left:6168;top:10134;width:202;height:202" coordorigin="6168,10134" coordsize="202,202" path="m6240,10178l6168,10178,6168,10192,6193,10208,6186,10227,6178,10245,6168,10264,6168,10269,6173,10274,6175,10280,6184,10265,6193,10247,6202,10226,6216,10226,6216,10192,6240,10192,6240,10178xe" filled="t" fillcolor="#202020" stroked="f">
                <v:path arrowok="t"/>
                <v:fill/>
              </v:shape>
              <v:shape style="position:absolute;left:6168;top:10134;width:202;height:202" coordorigin="6168,10134" coordsize="202,202" path="m6221,10216l6216,10226,6221,10235,6235,10250,6245,10240,6240,10230,6230,10226,6221,10216xe" filled="t" fillcolor="#202020" stroked="f">
                <v:path arrowok="t"/>
                <v:fill/>
              </v:shape>
              <v:shape style="position:absolute;left:6168;top:10134;width:202;height:202" coordorigin="6168,10134" coordsize="202,202" path="m6370,10206l6240,10206,6240,10221,6370,10221,6370,10206xe" filled="t" fillcolor="#202020" stroked="f">
                <v:path arrowok="t"/>
                <v:fill/>
              </v:shape>
              <v:shape style="position:absolute;left:6168;top:10134;width:202;height:202" coordorigin="6168,10134" coordsize="202,202" path="m6216,10134l6202,10134,6202,10178,6216,10178,6216,10134xe" filled="t" fillcolor="#202020" stroked="f">
                <v:path arrowok="t"/>
                <v:fill/>
              </v:shape>
              <v:shape style="position:absolute;left:6168;top:10134;width:202;height:202" coordorigin="6168,10134" coordsize="202,202" path="m6360,10149l6250,10149,6250,10163,6360,10163,6360,10149xe" filled="t" fillcolor="#202020" stroked="f">
                <v:path arrowok="t"/>
                <v:fill/>
              </v:shape>
            </v:group>
            <v:group style="position:absolute;left:6379;top:10139;width:197;height:197" coordorigin="6379,10139" coordsize="197,197">
              <v:shape style="position:absolute;left:6379;top:10139;width:197;height:197" coordorigin="6379,10139" coordsize="197,197" path="m6571,10144l6456,10144,6456,10336,6470,10336,6470,10235,6571,10235,6571,10221,6470,10221,6470,10158,6566,10158,6571,10144xe" filled="t" fillcolor="#202020" stroked="f">
                <v:path arrowok="t"/>
                <v:fill/>
              </v:shape>
              <v:shape style="position:absolute;left:6379;top:10139;width:197;height:197" coordorigin="6379,10139" coordsize="197,197" path="m6570,10315l6536,10315,6552,10326,6571,10336,6571,10331,6576,10326,6572,10317,6570,10315xe" filled="t" fillcolor="#202020" stroked="f">
                <v:path arrowok="t"/>
                <v:fill/>
              </v:shape>
              <v:shape style="position:absolute;left:6379;top:10139;width:197;height:197" coordorigin="6379,10139" coordsize="197,197" path="m6499,10235l6470,10235,6487,10243,6493,10263,6500,10281,6506,10299,6490,10311,6470,10322,6480,10331,6498,10327,6515,10319,6536,10315,6570,10315,6554,10306,6544,10289,6554,10272,6516,10272,6506,10255,6499,10235xe" filled="t" fillcolor="#202020" stroked="f">
                <v:path arrowok="t"/>
                <v:fill/>
              </v:shape>
              <v:shape style="position:absolute;left:6379;top:10139;width:197;height:197" coordorigin="6379,10139" coordsize="197,197" path="m6571,10235l6552,10235,6548,10247,6536,10264,6516,10272,6554,10272,6563,10254,6571,10235xe" filled="t" fillcolor="#202020" stroked="f">
                <v:path arrowok="t"/>
                <v:fill/>
              </v:shape>
              <v:shape style="position:absolute;left:6379;top:10139;width:197;height:197" coordorigin="6379,10139" coordsize="197,197" path="m6566,10158l6552,10158,6552,10182,6547,10187,6499,10187,6499,10197,6504,10202,6557,10202,6566,10197,6566,10158xe" filled="t" fillcolor="#202020" stroked="f">
                <v:path arrowok="t"/>
                <v:fill/>
              </v:shape>
              <v:shape style="position:absolute;left:6379;top:10139;width:197;height:197" coordorigin="6379,10139" coordsize="197,197" path="m6422,10254l6408,10254,6408,10317,6379,10317,6379,10322,6384,10326,6384,10336,6418,10336,6422,10326,6422,10254xe" filled="t" fillcolor="#202020" stroked="f">
                <v:path arrowok="t"/>
                <v:fill/>
              </v:shape>
              <v:shape style="position:absolute;left:6379;top:10139;width:197;height:197" coordorigin="6379,10139" coordsize="197,197" path="m6442,10240l6389,10240,6379,10245,6379,10259,6389,10259,6398,10254,6422,10254,6422,10245,6432,10245,6442,10240xe" filled="t" fillcolor="#202020" stroked="f">
                <v:path arrowok="t"/>
                <v:fill/>
              </v:shape>
              <v:shape style="position:absolute;left:6379;top:10139;width:197;height:197" coordorigin="6379,10139" coordsize="197,197" path="m6422,10192l6408,10192,6408,10235,6398,10240,6446,10240,6446,10230,6422,10230,6422,10192xe" filled="t" fillcolor="#202020" stroked="f">
                <v:path arrowok="t"/>
                <v:fill/>
              </v:shape>
              <v:shape style="position:absolute;left:6379;top:10139;width:197;height:197" coordorigin="6379,10139" coordsize="197,197" path="m6446,10221l6442,10226,6432,10230,6446,10230,6446,10221xe" filled="t" fillcolor="#202020" stroked="f">
                <v:path arrowok="t"/>
                <v:fill/>
              </v:shape>
              <v:shape style="position:absolute;left:6379;top:10139;width:197;height:197" coordorigin="6379,10139" coordsize="197,197" path="m6446,10178l6379,10178,6379,10192,6446,10192,6446,10178xe" filled="t" fillcolor="#202020" stroked="f">
                <v:path arrowok="t"/>
                <v:fill/>
              </v:shape>
              <v:shape style="position:absolute;left:6379;top:10139;width:197;height:197" coordorigin="6379,10139" coordsize="197,197" path="m6422,10139l6408,10139,6408,10178,6422,10178,6422,10139xe" filled="t" fillcolor="#202020" stroked="f">
                <v:path arrowok="t"/>
                <v:fill/>
              </v:shape>
            </v:group>
            <v:group style="position:absolute;left:6586;top:10134;width:202;height:205" coordorigin="6586,10134" coordsize="202,205">
              <v:shape style="position:absolute;left:6586;top:10134;width:202;height:205" coordorigin="6586,10134" coordsize="202,205" path="m6691,10216l6677,10216,6677,10254,6674,10276,6668,10295,6658,10312,6643,10326,6653,10331,6653,10336,6659,10340,6690,10267,6691,10245,6691,10216xe" filled="t" fillcolor="#202020" stroked="f">
                <v:path arrowok="t"/>
                <v:fill/>
              </v:shape>
              <v:shape style="position:absolute;left:6586;top:10134;width:202;height:205" coordorigin="6586,10134" coordsize="202,205" path="m6631,10221l6614,10221,6614,10336,6629,10336,6631,10221xe" filled="t" fillcolor="#202020" stroked="f">
                <v:path arrowok="t"/>
                <v:fill/>
              </v:shape>
              <v:shape style="position:absolute;left:6586;top:10134;width:202;height:205" coordorigin="6586,10134" coordsize="202,205" path="m6754,10216l6734,10216,6734,10336,6754,10336,6754,10216xe" filled="t" fillcolor="#202020" stroked="f">
                <v:path arrowok="t"/>
                <v:fill/>
              </v:shape>
              <v:shape style="position:absolute;left:6586;top:10134;width:202;height:205" coordorigin="6586,10134" coordsize="202,205" path="m6648,10144l6626,10149,6620,10169,6613,10188,6605,10207,6596,10224,6586,10240,6590,10245,6590,10250,6595,10254,6600,10245,6610,10235,6614,10221,6631,10221,6631,10181,6640,10162,6648,10144xe" filled="t" fillcolor="#202020" stroked="f">
                <v:path arrowok="t"/>
                <v:fill/>
              </v:shape>
              <v:shape style="position:absolute;left:6586;top:10134;width:202;height:205" coordorigin="6586,10134" coordsize="202,205" path="m6725,10134l6705,10136,6695,10155,6685,10171,6672,10186,6657,10199,6638,10211,6648,10221,6661,10216,6678,10203,6709,10178,6723,10167,6740,10167,6736,10162,6725,10144,6725,10134xe" filled="t" fillcolor="#202020" stroked="f">
                <v:path arrowok="t"/>
                <v:fill/>
              </v:shape>
              <v:shape style="position:absolute;left:6586;top:10134;width:202;height:205" coordorigin="6586,10134" coordsize="202,205" path="m6740,10167l6723,10167,6735,10183,6749,10198,6765,10210,6782,10221,6782,10216,6787,10211,6781,10201,6764,10190,6749,10177,6740,1016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43.922333pt;margin-top:507.440002pt;width:2.637679pt;height:9.84pt;mso-position-horizontal-relative:page;mso-position-vertical-relative:page;z-index:-3661" coordorigin="6878,10149" coordsize="53,197">
            <v:shape style="position:absolute;left:6878;top:10149;width:53;height:197" coordorigin="6878,10149" coordsize="53,197" path="m6931,10149l6884,10211,6878,10253,6881,10275,6886,10295,6894,10314,6904,10331,6917,10346,6926,10339,6915,10323,6907,10306,6902,10287,6899,10266,6898,10243,6899,10222,6903,10202,6910,10183,6919,10166,6931,10149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350.399994pt;margin-top:507.440002pt;width:10.08pt;height:9.122400pt;mso-position-horizontal-relative:page;mso-position-vertical-relative:page;z-index:-3660" coordorigin="7008,10149" coordsize="202,182">
            <v:shape style="position:absolute;left:7008;top:10149;width:202;height:182" coordorigin="7008,10149" coordsize="202,182" path="m7085,10226l7066,10226,7066,10241,7064,10260,7058,10278,7045,10298,7029,10310,7008,10322,7013,10326,7013,10331,7030,10331,7079,10276,7085,10230,7085,10226xe" filled="t" fillcolor="#202020" stroked="f">
              <v:path arrowok="t"/>
              <v:fill/>
            </v:shape>
            <v:shape style="position:absolute;left:7008;top:10149;width:202;height:182" coordorigin="7008,10149" coordsize="202,182" path="m7142,10226l7128,10226,7128,10322,7138,10331,7178,10331,7199,10324,7203,10317,7147,10317,7142,10312,7142,10226xe" filled="t" fillcolor="#202020" stroked="f">
              <v:path arrowok="t"/>
              <v:fill/>
            </v:shape>
            <v:shape style="position:absolute;left:7008;top:10149;width:202;height:182" coordorigin="7008,10149" coordsize="202,182" path="m7200,10274l7195,10274,7195,10283,7190,10293,7190,10312,7186,10317,7203,10317,7210,10307,7210,10278,7205,10278,7200,10274xe" filled="t" fillcolor="#202020" stroked="f">
              <v:path arrowok="t"/>
              <v:fill/>
            </v:shape>
            <v:shape style="position:absolute;left:7008;top:10149;width:202;height:182" coordorigin="7008,10149" coordsize="202,182" path="m7210,10206l7013,10206,7013,10226,7210,10226,7210,10206xe" filled="t" fillcolor="#202020" stroked="f">
              <v:path arrowok="t"/>
              <v:fill/>
            </v:shape>
            <v:shape style="position:absolute;left:7008;top:10149;width:202;height:182" coordorigin="7008,10149" coordsize="202,182" path="m7190,10149l7032,10149,7032,10163,7190,10163,7190,10149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364.320007pt;margin-top:507.440002pt;width:2.634965pt;height:9.84pt;mso-position-horizontal-relative:page;mso-position-vertical-relative:page;z-index:-3659" coordorigin="7286,10149" coordsize="53,197">
            <v:shape style="position:absolute;left:7286;top:10149;width:53;height:197" coordorigin="7286,10149" coordsize="53,197" path="m7306,10149l7293,10157,7304,10174,7313,10192,7319,10211,7323,10231,7325,10253,7323,10272,7318,10292,7310,10310,7299,10328,7286,10346,7306,10346,7335,10287,7339,10243,7337,10222,7333,10202,7327,10183,7318,10166,7306,10149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28.162323pt;margin-top:515.119995pt;width:2.877679pt;height:9.6pt;mso-position-horizontal-relative:page;mso-position-vertical-relative:page;z-index:-3658" coordorigin="8563,10302" coordsize="58,192">
            <v:shape style="position:absolute;left:8563;top:10302;width:58;height:192" coordorigin="8563,10302" coordsize="58,192" path="m8621,10302l8569,10358,8563,10402,8565,10424,8570,10444,8578,10463,8589,10479,8602,10494,8615,10490,8603,10474,8593,10457,8587,10438,8583,10417,8582,10395,8585,10373,8590,10353,8598,10334,8608,10317,8621,10302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34.640015pt;margin-top:514.880005pt;width:10.32pt;height:9.260942pt;mso-position-horizontal-relative:page;mso-position-vertical-relative:page;z-index:-3657" coordorigin="8693,10298" coordsize="206,185">
            <v:shape style="position:absolute;left:8693;top:10298;width:206;height:185" coordorigin="8693,10298" coordsize="206,185" path="m8770,10374l8755,10374,8755,10380,8754,10405,8713,10462,8693,10475,8698,10475,8702,10480,8718,10483,8735,10470,8768,10403,8770,10380,8770,10374xe" filled="t" fillcolor="#202020" stroked="f">
              <v:path arrowok="t"/>
              <v:fill/>
            </v:shape>
            <v:shape style="position:absolute;left:8693;top:10298;width:206;height:185" coordorigin="8693,10298" coordsize="206,185" path="m8827,10374l8813,10374,8813,10470,8822,10480,8880,10480,8890,10475,8892,10466,8832,10466,8827,10461,8827,10374xe" filled="t" fillcolor="#202020" stroked="f">
              <v:path arrowok="t"/>
              <v:fill/>
            </v:shape>
            <v:shape style="position:absolute;left:8693;top:10298;width:206;height:185" coordorigin="8693,10298" coordsize="206,185" path="m8880,10422l8880,10437,8875,10446,8875,10461,8870,10466,8892,10466,8894,10456,8894,10442,8899,10427,8885,10427,8880,10422xe" filled="t" fillcolor="#202020" stroked="f">
              <v:path arrowok="t"/>
              <v:fill/>
            </v:shape>
            <v:shape style="position:absolute;left:8693;top:10298;width:206;height:185" coordorigin="8693,10298" coordsize="206,185" path="m8894,10360l8698,10360,8698,10374,8894,10374,8894,10360xe" filled="t" fillcolor="#202020" stroked="f">
              <v:path arrowok="t"/>
              <v:fill/>
            </v:shape>
            <v:shape style="position:absolute;left:8693;top:10298;width:206;height:185" coordorigin="8693,10298" coordsize="206,185" path="m8875,10298l8717,10298,8717,10317,8875,10317,8875,10298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48.559998pt;margin-top:515.119995pt;width:2.639592pt;height:9.6pt;mso-position-horizontal-relative:page;mso-position-vertical-relative:page;z-index:-3656" coordorigin="8971,10302" coordsize="53,192">
            <v:shape style="position:absolute;left:8971;top:10302;width:53;height:192" coordorigin="8971,10302" coordsize="53,192" path="m8990,10302l8976,10307,8987,10322,8997,10339,9004,10358,9008,10379,9010,10402,9007,10424,9002,10444,8994,10463,8984,10479,8971,10494,8990,10494,9019,10440,9024,10396,9023,10375,9019,10354,9012,10335,9003,10318,8990,10302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97.980011pt;margin-top:506.220001pt;width:63.64pt;height:11.32pt;mso-position-horizontal-relative:page;mso-position-vertical-relative:page;z-index:-3655" coordorigin="9960,10124" coordsize="1273,226">
            <v:group style="position:absolute;left:9970;top:10134;width:202;height:202" coordorigin="9970,10134" coordsize="202,202">
              <v:shape style="position:absolute;left:9970;top:10134;width:202;height:202" coordorigin="9970,10134" coordsize="202,202" path="m10075,10317l10066,10317,10070,10326,10070,10336,10109,10336,10118,10326,10118,10322,10085,10322,10075,10317xe" filled="t" fillcolor="#202020" stroked="f">
                <v:path arrowok="t"/>
                <v:fill/>
              </v:shape>
              <v:shape style="position:absolute;left:9970;top:10134;width:202;height:202" coordorigin="9970,10134" coordsize="202,202" path="m10066,10269l10057,10282,10047,10300,10037,10317,10046,10317,10051,10322,10061,10313,10080,10274,10066,10269xe" filled="t" fillcolor="#202020" stroked="f">
                <v:path arrowok="t"/>
                <v:fill/>
              </v:shape>
              <v:shape style="position:absolute;left:9970;top:10134;width:202;height:202" coordorigin="9970,10134" coordsize="202,202" path="m10118,10259l10104,10259,10104,10317,10099,10322,10118,10322,10118,10259xe" filled="t" fillcolor="#202020" stroked="f">
                <v:path arrowok="t"/>
                <v:fill/>
              </v:shape>
              <v:shape style="position:absolute;left:9970;top:10134;width:202;height:202" coordorigin="9970,10134" coordsize="202,202" path="m10147,10269l10133,10274,10140,10285,10150,10302,10157,10322,10169,10302,10147,10269xe" filled="t" fillcolor="#202020" stroked="f">
                <v:path arrowok="t"/>
                <v:fill/>
              </v:shape>
              <v:shape style="position:absolute;left:9970;top:10134;width:202;height:202" coordorigin="9970,10134" coordsize="202,202" path="m10027,10299l9987,10304,9970,10307,9978,10321,10000,10317,10021,10313,10037,10312,10037,10302,10027,10299xe" filled="t" fillcolor="#202020" stroked="f">
                <v:path arrowok="t"/>
                <v:fill/>
              </v:shape>
              <v:shape style="position:absolute;left:9970;top:10134;width:202;height:202" coordorigin="9970,10134" coordsize="202,202" path="m10011,10138l10000,10158,9990,10176,9980,10192,9970,10206,9974,10221,9994,10221,9997,10230,9985,10246,9970,10259,9989,10274,10009,10270,10032,10269,10032,10259,9994,10259,9998,10253,10009,10239,10021,10223,10033,10206,9998,10206,9998,10193,10007,10176,10017,10158,10027,10139,10011,10138xe" filled="t" fillcolor="#202020" stroked="f">
                <v:path arrowok="t"/>
                <v:fill/>
              </v:shape>
              <v:shape style="position:absolute;left:9970;top:10134;width:202;height:202" coordorigin="9970,10134" coordsize="202,202" path="m10033,10251l10013,10255,9994,10259,10032,10259,10032,10254,10033,10251xe" filled="t" fillcolor="#202020" stroked="f">
                <v:path arrowok="t"/>
                <v:fill/>
              </v:shape>
              <v:shape style="position:absolute;left:9970;top:10134;width:202;height:202" coordorigin="9970,10134" coordsize="202,202" path="m10171,10245l10046,10245,10046,10259,10171,10259,10171,10245xe" filled="t" fillcolor="#202020" stroked="f">
                <v:path arrowok="t"/>
                <v:fill/>
              </v:shape>
              <v:shape style="position:absolute;left:9970;top:10134;width:202;height:202" coordorigin="9970,10134" coordsize="202,202" path="m10162,10202l10056,10202,10056,10216,10162,10216,10162,10202xe" filled="t" fillcolor="#202020" stroked="f">
                <v:path arrowok="t"/>
                <v:fill/>
              </v:shape>
              <v:shape style="position:absolute;left:9970;top:10134;width:202;height:202" coordorigin="9970,10134" coordsize="202,202" path="m10027,10178l10013,10206,10033,10206,10046,10187,10027,10178xe" filled="t" fillcolor="#202020" stroked="f">
                <v:path arrowok="t"/>
                <v:fill/>
              </v:shape>
              <v:shape style="position:absolute;left:9970;top:10134;width:202;height:202" coordorigin="9970,10134" coordsize="202,202" path="m10171,10163l10046,10163,10046,10192,10066,10192,10066,10173,10171,10173,10171,10163xe" filled="t" fillcolor="#202020" stroked="f">
                <v:path arrowok="t"/>
                <v:fill/>
              </v:shape>
              <v:shape style="position:absolute;left:9970;top:10134;width:202;height:202" coordorigin="9970,10134" coordsize="202,202" path="m10171,10173l10152,10173,10152,10192,10171,10192,10171,10173xe" filled="t" fillcolor="#202020" stroked="f">
                <v:path arrowok="t"/>
                <v:fill/>
              </v:shape>
              <v:shape style="position:absolute;left:9970;top:10134;width:202;height:202" coordorigin="9970,10134" coordsize="202,202" path="m10099,10134l10090,10139,10094,10149,10099,10154,10104,10163,10109,10163,10118,10154,10114,10149,10109,10139,10099,10134xe" filled="t" fillcolor="#202020" stroked="f">
                <v:path arrowok="t"/>
                <v:fill/>
              </v:shape>
            </v:group>
            <v:group style="position:absolute;left:10176;top:10139;width:202;height:202" coordorigin="10176,10139" coordsize="202,202">
              <v:shape style="position:absolute;left:10176;top:10139;width:202;height:202" coordorigin="10176,10139" coordsize="202,202" path="m10354,10245l10210,10245,10210,10341,10224,10341,10224,10326,10354,10326,10354,10312,10224,10312,10224,10264,10354,10264,10354,10245xe" filled="t" fillcolor="#202020" stroked="f">
                <v:path arrowok="t"/>
                <v:fill/>
              </v:shape>
              <v:shape style="position:absolute;left:10176;top:10139;width:202;height:202" coordorigin="10176,10139" coordsize="202,202" path="m10354,10326l10334,10326,10334,10336,10354,10336,10354,10326xe" filled="t" fillcolor="#202020" stroked="f">
                <v:path arrowok="t"/>
                <v:fill/>
              </v:shape>
              <v:shape style="position:absolute;left:10176;top:10139;width:202;height:202" coordorigin="10176,10139" coordsize="202,202" path="m10354,10264l10334,10264,10334,10312,10354,10312,10354,10264xe" filled="t" fillcolor="#202020" stroked="f">
                <v:path arrowok="t"/>
                <v:fill/>
              </v:shape>
              <v:shape style="position:absolute;left:10176;top:10139;width:202;height:202" coordorigin="10176,10139" coordsize="202,202" path="m10296,10139l10271,10141,10260,10155,10247,10168,10232,10180,10215,10192,10196,10204,10176,10216,10190,10230,10200,10226,10210,10216,10219,10211,10374,10211,10370,10206,10334,10206,10240,10197,10255,10184,10269,10169,10282,10154,10300,10154,10291,10144,10296,10139xe" filled="t" fillcolor="#202020" stroked="f">
                <v:path arrowok="t"/>
                <v:fill/>
              </v:shape>
              <v:shape style="position:absolute;left:10176;top:10139;width:202;height:202" coordorigin="10176,10139" coordsize="202,202" path="m10374,10211l10339,10211,10349,10216,10363,10221,10373,10226,10378,10221,10378,10216,10374,10211xe" filled="t" fillcolor="#202020" stroked="f">
                <v:path arrowok="t"/>
                <v:fill/>
              </v:shape>
              <v:shape style="position:absolute;left:10176;top:10139;width:202;height:202" coordorigin="10176,10139" coordsize="202,202" path="m10339,10211l10219,10211,10219,10221,10339,10221,10339,10211xe" filled="t" fillcolor="#202020" stroked="f">
                <v:path arrowok="t"/>
                <v:fill/>
              </v:shape>
              <v:shape style="position:absolute;left:10176;top:10139;width:202;height:202" coordorigin="10176,10139" coordsize="202,202" path="m10300,10154l10282,10154,10291,10167,10304,10182,10319,10195,10334,10206,10370,10206,10369,10206,10351,10196,10334,10185,10319,10173,10304,10159,10300,10154xe" filled="t" fillcolor="#202020" stroked="f">
                <v:path arrowok="t"/>
                <v:fill/>
              </v:shape>
            </v:group>
            <v:group style="position:absolute;left:10387;top:10139;width:211;height:197" coordorigin="10387,10139" coordsize="211,197">
              <v:shape style="position:absolute;left:10387;top:10139;width:211;height:197" coordorigin="10387,10139" coordsize="211,197" path="m10531,10259l10517,10259,10517,10336,10531,10336,10531,10259xe" filled="t" fillcolor="#202020" stroked="f">
                <v:path arrowok="t"/>
                <v:fill/>
              </v:shape>
              <v:shape style="position:absolute;left:10387;top:10139;width:211;height:197" coordorigin="10387,10139" coordsize="211,197" path="m10435,10206l10387,10206,10387,10221,10421,10221,10421,10307,10411,10312,10406,10317,10432,10323,10446,10312,10458,10302,10435,10302,10435,10206xe" filled="t" fillcolor="#202020" stroked="f">
                <v:path arrowok="t"/>
                <v:fill/>
              </v:shape>
              <v:shape style="position:absolute;left:10387;top:10139;width:211;height:197" coordorigin="10387,10139" coordsize="211,197" path="m10464,10283l10454,10288,10445,10298,10435,10302,10458,10302,10464,10298,10464,10283xe" filled="t" fillcolor="#202020" stroked="f">
                <v:path arrowok="t"/>
                <v:fill/>
              </v:shape>
              <v:shape style="position:absolute;left:10387;top:10139;width:211;height:197" coordorigin="10387,10139" coordsize="211,197" path="m10598,10245l10450,10245,10450,10259,10598,10259,10598,10245xe" filled="t" fillcolor="#202020" stroked="f">
                <v:path arrowok="t"/>
                <v:fill/>
              </v:shape>
              <v:shape style="position:absolute;left:10387;top:10139;width:211;height:197" coordorigin="10387,10139" coordsize="211,197" path="m10531,10163l10517,10163,10517,10245,10531,10245,10531,10163xe" filled="t" fillcolor="#202020" stroked="f">
                <v:path arrowok="t"/>
                <v:fill/>
              </v:shape>
              <v:shape style="position:absolute;left:10387;top:10139;width:211;height:197" coordorigin="10387,10139" coordsize="211,197" path="m10469,10178l10459,10187,10462,10193,10472,10209,10483,10230,10492,10211,10482,10194,10469,10178xe" filled="t" fillcolor="#202020" stroked="f">
                <v:path arrowok="t"/>
                <v:fill/>
              </v:shape>
              <v:shape style="position:absolute;left:10387;top:10139;width:211;height:197" coordorigin="10387,10139" coordsize="211,197" path="m10589,10187l10568,10188,10546,10221,10567,10220,10589,10187xe" filled="t" fillcolor="#202020" stroked="f">
                <v:path arrowok="t"/>
                <v:fill/>
              </v:shape>
              <v:shape style="position:absolute;left:10387;top:10139;width:211;height:197" coordorigin="10387,10139" coordsize="211,197" path="m10411,10139l10406,10158,10422,10171,10435,10182,10442,10168,10431,10155,10411,10139xe" filled="t" fillcolor="#202020" stroked="f">
                <v:path arrowok="t"/>
                <v:fill/>
              </v:shape>
              <v:shape style="position:absolute;left:10387;top:10139;width:211;height:197" coordorigin="10387,10139" coordsize="211,197" path="m10589,10149l10459,10149,10459,10163,10589,10163,10589,10149xe" filled="t" fillcolor="#202020" stroked="f">
                <v:path arrowok="t"/>
                <v:fill/>
              </v:shape>
            </v:group>
            <v:group style="position:absolute;left:10603;top:10134;width:202;height:202" coordorigin="10603,10134" coordsize="202,202">
              <v:shape style="position:absolute;left:10603;top:10134;width:202;height:202" coordorigin="10603,10134" coordsize="202,202" path="m10651,10226l10637,10226,10637,10336,10651,10336,10651,10226xe" filled="t" fillcolor="#202020" stroked="f">
                <v:path arrowok="t"/>
                <v:fill/>
              </v:shape>
              <v:shape style="position:absolute;left:10603;top:10134;width:202;height:202" coordorigin="10603,10134" coordsize="202,202" path="m10747,10221l10733,10221,10733,10312,10728,10317,10694,10317,10694,10322,10699,10326,10699,10336,10742,10336,10747,10326,10747,10221xe" filled="t" fillcolor="#202020" stroked="f">
                <v:path arrowok="t"/>
                <v:fill/>
              </v:shape>
              <v:shape style="position:absolute;left:10603;top:10134;width:202;height:202" coordorigin="10603,10134" coordsize="202,202" path="m10776,10240l10762,10250,10770,10264,10779,10281,10787,10298,10795,10317,10804,10296,10776,10240xe" filled="t" fillcolor="#202020" stroked="f">
                <v:path arrowok="t"/>
                <v:fill/>
              </v:shape>
              <v:shape style="position:absolute;left:10603;top:10134;width:202;height:202" coordorigin="10603,10134" coordsize="202,202" path="m10699,10240l10666,10307,10670,10312,10675,10312,10686,10305,10694,10287,10703,10269,10714,10250,10699,10240xe" filled="t" fillcolor="#202020" stroked="f">
                <v:path arrowok="t"/>
                <v:fill/>
              </v:shape>
              <v:shape style="position:absolute;left:10603;top:10134;width:202;height:202" coordorigin="10603,10134" coordsize="202,202" path="m10680,10178l10603,10178,10603,10192,10628,10208,10622,10227,10613,10245,10603,10264,10608,10269,10608,10274,10610,10280,10619,10265,10628,10247,10637,10226,10651,10226,10651,10192,10680,10192,10680,10178xe" filled="t" fillcolor="#202020" stroked="f">
                <v:path arrowok="t"/>
                <v:fill/>
              </v:shape>
              <v:shape style="position:absolute;left:10603;top:10134;width:202;height:202" coordorigin="10603,10134" coordsize="202,202" path="m10661,10216l10651,10226,10656,10235,10670,10250,10680,10240,10675,10230,10666,10226,10661,10216xe" filled="t" fillcolor="#202020" stroked="f">
                <v:path arrowok="t"/>
                <v:fill/>
              </v:shape>
              <v:shape style="position:absolute;left:10603;top:10134;width:202;height:202" coordorigin="10603,10134" coordsize="202,202" path="m10805,10206l10680,10206,10680,10221,10805,10221,10805,10206xe" filled="t" fillcolor="#202020" stroked="f">
                <v:path arrowok="t"/>
                <v:fill/>
              </v:shape>
              <v:shape style="position:absolute;left:10603;top:10134;width:202;height:202" coordorigin="10603,10134" coordsize="202,202" path="m10651,10134l10637,10134,10637,10178,10651,10178,10651,10134xe" filled="t" fillcolor="#202020" stroked="f">
                <v:path arrowok="t"/>
                <v:fill/>
              </v:shape>
              <v:shape style="position:absolute;left:10603;top:10134;width:202;height:202" coordorigin="10603,10134" coordsize="202,202" path="m10795,10149l10690,10149,10690,10163,10795,10163,10795,10149xe" filled="t" fillcolor="#202020" stroked="f">
                <v:path arrowok="t"/>
                <v:fill/>
              </v:shape>
            </v:group>
            <v:group style="position:absolute;left:10814;top:10144;width:202;height:192" coordorigin="10814,10144" coordsize="202,192">
              <v:shape style="position:absolute;left:10814;top:10144;width:202;height:192" coordorigin="10814,10144" coordsize="202,192" path="m10997,10144l10896,10144,10896,10226,10910,10226,10910,10221,10997,10221,10997,10206,10910,10206,10910,10187,10997,10187,10997,10178,10910,10178,10910,10158,10997,10158,10997,10144xe" filled="t" fillcolor="#202020" stroked="f">
                <v:path arrowok="t"/>
                <v:fill/>
              </v:shape>
              <v:shape style="position:absolute;left:10814;top:10144;width:202;height:192" coordorigin="10814,10144" coordsize="202,192" path="m10997,10221l10982,10221,10982,10226,10997,10226,10997,10221xe" filled="t" fillcolor="#202020" stroked="f">
                <v:path arrowok="t"/>
                <v:fill/>
              </v:shape>
              <v:shape style="position:absolute;left:10814;top:10144;width:202;height:192" coordorigin="10814,10144" coordsize="202,192" path="m10997,10187l10982,10187,10982,10206,10997,10206,10997,10187xe" filled="t" fillcolor="#202020" stroked="f">
                <v:path arrowok="t"/>
                <v:fill/>
              </v:shape>
              <v:shape style="position:absolute;left:10814;top:10144;width:202;height:192" coordorigin="10814,10144" coordsize="202,192" path="m10997,10158l10982,10158,10982,10178,10997,10178,10997,10158xe" filled="t" fillcolor="#202020" stroked="f">
                <v:path arrowok="t"/>
                <v:fill/>
              </v:shape>
              <v:shape style="position:absolute;left:10814;top:10144;width:202;height:192" coordorigin="10814,10144" coordsize="202,192" path="m10858,10245l10843,10245,10843,10336,10858,10336,10858,10245xe" filled="t" fillcolor="#202020" stroked="f">
                <v:path arrowok="t"/>
                <v:fill/>
              </v:shape>
              <v:shape style="position:absolute;left:10814;top:10144;width:202;height:192" coordorigin="10814,10144" coordsize="202,192" path="m10987,10278l10973,10278,10973,10317,10930,10317,10930,10322,10934,10331,10934,10336,10978,10336,10987,10326,10987,10278xe" filled="t" fillcolor="#202020" stroked="f">
                <v:path arrowok="t"/>
                <v:fill/>
              </v:shape>
              <v:shape style="position:absolute;left:10814;top:10144;width:202;height:192" coordorigin="10814,10144" coordsize="202,192" path="m10906,10278l10896,10288,10901,10298,10910,10307,10915,10317,10930,10307,10920,10298,10915,10288,10906,10278xe" filled="t" fillcolor="#202020" stroked="f">
                <v:path arrowok="t"/>
                <v:fill/>
              </v:shape>
              <v:shape style="position:absolute;left:10814;top:10144;width:202;height:192" coordorigin="10814,10144" coordsize="202,192" path="m11016,10269l10872,10269,10872,10278,11016,10278,11016,10269xe" filled="t" fillcolor="#202020" stroked="f">
                <v:path arrowok="t"/>
                <v:fill/>
              </v:shape>
              <v:shape style="position:absolute;left:10814;top:10144;width:202;height:192" coordorigin="10814,10144" coordsize="202,192" path="m10861,10190l10850,10210,10838,10227,10826,10242,10814,10254,10814,10264,10819,10269,10819,10274,10829,10264,10834,10254,10843,10245,10858,10245,10858,10226,10867,10216,10877,10197,10861,10190xe" filled="t" fillcolor="#202020" stroked="f">
                <v:path arrowok="t"/>
                <v:fill/>
              </v:shape>
              <v:shape style="position:absolute;left:10814;top:10144;width:202;height:192" coordorigin="10814,10144" coordsize="202,192" path="m10987,10250l10973,10250,10973,10269,10987,10269,10987,10250xe" filled="t" fillcolor="#202020" stroked="f">
                <v:path arrowok="t"/>
                <v:fill/>
              </v:shape>
              <v:shape style="position:absolute;left:10814;top:10144;width:202;height:192" coordorigin="10814,10144" coordsize="202,192" path="m11011,10235l10882,10235,10882,10250,11011,10250,11011,10235xe" filled="t" fillcolor="#202020" stroked="f">
                <v:path arrowok="t"/>
                <v:fill/>
              </v:shape>
              <v:shape style="position:absolute;left:10814;top:10144;width:202;height:192" coordorigin="10814,10144" coordsize="202,192" path="m10877,10144l10854,10148,10842,10165,10829,10179,10814,10192,10819,10197,10819,10202,10825,10205,10839,10191,10853,10176,10865,10161,10877,10144xe" filled="t" fillcolor="#202020" stroked="f">
                <v:path arrowok="t"/>
                <v:fill/>
              </v:shape>
            </v:group>
            <v:group style="position:absolute;left:11021;top:10134;width:202;height:204" coordorigin="11021,10134" coordsize="202,204">
              <v:shape style="position:absolute;left:11021;top:10134;width:202;height:204" coordorigin="11021,10134" coordsize="202,204" path="m11189,10226l11050,10226,11050,10240,11087,10251,11084,10271,11078,10289,11065,10303,11049,10316,11030,10326,11030,10331,11035,10336,11044,10339,11060,10329,11101,10282,11107,10240,11187,10240,11189,10226xe" filled="t" fillcolor="#202020" stroked="f">
                <v:path arrowok="t"/>
                <v:fill/>
              </v:shape>
              <v:shape style="position:absolute;left:11021;top:10134;width:202;height:204" coordorigin="11021,10134" coordsize="202,204" path="m11107,10312l11112,10322,11112,10326,11123,10331,11140,10330,11166,10328,11176,10317,11122,10317,11107,10312xe" filled="t" fillcolor="#202020" stroked="f">
                <v:path arrowok="t"/>
                <v:fill/>
              </v:shape>
              <v:shape style="position:absolute;left:11021;top:10134;width:202;height:204" coordorigin="11021,10134" coordsize="202,204" path="m11187,10240l11107,10240,11170,10254,11170,10293,11165,10307,11160,10317,11176,10317,11179,10314,11184,10286,11184,10267,11186,10247,11187,10240xe" filled="t" fillcolor="#202020" stroked="f">
                <v:path arrowok="t"/>
                <v:fill/>
              </v:shape>
              <v:shape style="position:absolute;left:11021;top:10134;width:202;height:204" coordorigin="11021,10134" coordsize="202,204" path="m11107,10144l11088,10147,11077,10164,11064,10179,11051,10194,11036,10208,11021,10221,11030,10230,11086,10180,11097,10163,11107,10144xe" filled="t" fillcolor="#202020" stroked="f">
                <v:path arrowok="t"/>
                <v:fill/>
              </v:shape>
              <v:shape style="position:absolute;left:11021;top:10134;width:202;height:204" coordorigin="11021,10134" coordsize="202,204" path="m11150,10134l11136,10139,11137,10141,11145,10160,11183,10207,11218,10230,11218,10226,11222,10221,11217,10210,11200,10198,11184,10185,11171,10170,11159,10154,11150,1013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0.619999pt;margin-top:571.73999pt;width:31.24pt;height:11.08pt;mso-position-horizontal-relative:page;mso-position-vertical-relative:page;z-index:-3654" coordorigin="1012,11435" coordsize="625,222">
            <v:group style="position:absolute;left:1022;top:11445;width:206;height:202" coordorigin="1022,11445" coordsize="206,202">
              <v:shape style="position:absolute;left:1022;top:11445;width:206;height:202" coordorigin="1022,11445" coordsize="206,202" path="m1138,11589l1118,11589,1118,11646,1138,11646,1138,11589xe" filled="t" fillcolor="#202020" stroked="f">
                <v:path arrowok="t"/>
                <v:fill/>
              </v:shape>
              <v:shape style="position:absolute;left:1022;top:11445;width:206;height:202" coordorigin="1022,11445" coordsize="206,202" path="m1205,11502l1046,11502,1046,11517,1190,11517,1190,11536,1051,11536,1042,11570,1042,11584,1094,11593,1079,11605,1062,11615,1043,11625,1022,11632,1032,11642,1091,11615,1118,11589,1138,11589,1138,11584,1219,11584,1219,11570,1056,11570,1066,11550,1205,11550,1205,11502xe" filled="t" fillcolor="#202020" stroked="f">
                <v:path arrowok="t"/>
                <v:fill/>
              </v:shape>
              <v:shape style="position:absolute;left:1022;top:11445;width:206;height:202" coordorigin="1022,11445" coordsize="206,202" path="m1219,11584l1200,11584,1200,11613,1195,11618,1157,11618,1157,11632,1205,11632,1214,11622,1214,11594,1219,11584xe" filled="t" fillcolor="#202020" stroked="f">
                <v:path arrowok="t"/>
                <v:fill/>
              </v:shape>
              <v:shape style="position:absolute;left:1022;top:11445;width:206;height:202" coordorigin="1022,11445" coordsize="206,202" path="m1138,11550l1118,11550,1118,11570,1138,11570,1138,11550xe" filled="t" fillcolor="#202020" stroked="f">
                <v:path arrowok="t"/>
                <v:fill/>
              </v:shape>
              <v:shape style="position:absolute;left:1022;top:11445;width:206;height:202" coordorigin="1022,11445" coordsize="206,202" path="m1205,11550l1190,11550,1190,11560,1205,11560,1205,11550xe" filled="t" fillcolor="#202020" stroked="f">
                <v:path arrowok="t"/>
                <v:fill/>
              </v:shape>
              <v:shape style="position:absolute;left:1022;top:11445;width:206;height:202" coordorigin="1022,11445" coordsize="206,202" path="m1138,11517l1118,11517,1118,11536,1138,11536,1138,11517xe" filled="t" fillcolor="#202020" stroked="f">
                <v:path arrowok="t"/>
                <v:fill/>
              </v:shape>
              <v:shape style="position:absolute;left:1022;top:11445;width:206;height:202" coordorigin="1022,11445" coordsize="206,202" path="m1085,11445l1063,11449,1053,11467,1040,11483,1027,11498,1032,11502,1037,11507,1066,11478,1133,11478,1133,11464,1070,11464,1075,11459,1080,11450,1085,11445xe" filled="t" fillcolor="#202020" stroked="f">
                <v:path arrowok="t"/>
                <v:fill/>
              </v:shape>
              <v:shape style="position:absolute;left:1022;top:11445;width:206;height:202" coordorigin="1022,11445" coordsize="206,202" path="m1085,11478l1080,11478,1070,11483,1075,11488,1080,11498,1090,11502,1099,11493,1085,11478xe" filled="t" fillcolor="#202020" stroked="f">
                <v:path arrowok="t"/>
                <v:fill/>
              </v:shape>
              <v:shape style="position:absolute;left:1022;top:11445;width:206;height:202" coordorigin="1022,11445" coordsize="206,202" path="m1176,11478l1171,11478,1162,11483,1171,11488,1176,11498,1181,11502,1190,11493,1176,11478xe" filled="t" fillcolor="#202020" stroked="f">
                <v:path arrowok="t"/>
                <v:fill/>
              </v:shape>
              <v:shape style="position:absolute;left:1022;top:11445;width:206;height:202" coordorigin="1022,11445" coordsize="206,202" path="m1171,11445l1152,11445,1148,11457,1138,11475,1123,11488,1133,11493,1133,11498,1138,11498,1142,11493,1147,11483,1157,11478,1229,11478,1229,11464,1162,11464,1166,11459,1171,11450,1171,11445xe" filled="t" fillcolor="#202020" stroked="f">
                <v:path arrowok="t"/>
                <v:fill/>
              </v:shape>
            </v:group>
            <v:group style="position:absolute;left:1234;top:11541;width:211;height:2" coordorigin="1234,11541" coordsize="211,2">
              <v:shape style="position:absolute;left:1234;top:11541;width:211;height:2" coordorigin="1234,11541" coordsize="211,0" path="m1234,11541l1445,11541e" filled="f" stroked="t" strokeweight="1.06pt" strokecolor="#202020">
                <v:path arrowok="t"/>
              </v:shape>
            </v:group>
            <v:group style="position:absolute;left:1445;top:11445;width:182;height:202" coordorigin="1445,11445" coordsize="182,202">
              <v:shape style="position:absolute;left:1445;top:11445;width:182;height:202" coordorigin="1445,11445" coordsize="182,202" path="m1502,11570l1488,11570,1488,11646,1502,11646,1502,11637,1627,11637,1627,11622,1502,11622,1502,11570xe" filled="t" fillcolor="#202020" stroked="f">
                <v:path arrowok="t"/>
                <v:fill/>
              </v:shape>
              <v:shape style="position:absolute;left:1445;top:11445;width:182;height:202" coordorigin="1445,11445" coordsize="182,202" path="m1627,11637l1613,11637,1613,11646,1627,11646,1627,11637xe" filled="t" fillcolor="#202020" stroked="f">
                <v:path arrowok="t"/>
                <v:fill/>
              </v:shape>
              <v:shape style="position:absolute;left:1445;top:11445;width:182;height:202" coordorigin="1445,11445" coordsize="182,202" path="m1627,11570l1613,11570,1613,11622,1627,11622,1627,11570xe" filled="t" fillcolor="#202020" stroked="f">
                <v:path arrowok="t"/>
                <v:fill/>
              </v:shape>
              <v:shape style="position:absolute;left:1445;top:11445;width:182;height:202" coordorigin="1445,11445" coordsize="182,202" path="m1512,11502l1502,11512,1522,11531,1520,11540,1502,11549,1484,11556,1464,11563,1445,11570,1450,11574,1450,11579,1454,11584,1464,11579,1478,11574,1488,11570,1627,11570,1627,11555,1530,11553,1550,11544,1569,11533,1575,11528,1543,11528,1529,11515,1512,11502xe" filled="t" fillcolor="#202020" stroked="f">
                <v:path arrowok="t"/>
                <v:fill/>
              </v:shape>
              <v:shape style="position:absolute;left:1445;top:11445;width:182;height:202" coordorigin="1445,11445" coordsize="182,202" path="m1627,11483l1512,11483,1594,11496,1579,11508,1562,11519,1543,11528,1575,11528,1586,11522,1601,11510,1615,11497,1627,11483xe" filled="t" fillcolor="#202020" stroked="f">
                <v:path arrowok="t"/>
                <v:fill/>
              </v:shape>
              <v:shape style="position:absolute;left:1445;top:11445;width:182;height:202" coordorigin="1445,11445" coordsize="182,202" path="m1522,11445l1478,11492,1450,11517,1450,11522,1454,11526,1468,11524,1484,11512,1499,11498,1512,11483,1627,11483,1627,11469,1526,11469,1526,11464,1531,11459,1536,11450,1522,1144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96.299988pt;margin-top:572.460022pt;width:26.68pt;height:9.16pt;mso-position-horizontal-relative:page;mso-position-vertical-relative:page;z-index:-3653" coordorigin="9926,11449" coordsize="534,183">
            <v:group style="position:absolute;left:9936;top:11459;width:104;height:163" coordorigin="9936,11459" coordsize="104,163">
              <v:shape style="position:absolute;left:9936;top:11459;width:104;height:163" coordorigin="9936,11459" coordsize="104,163" path="m9946,11598l9946,11618,9955,11622,9975,11622,9994,11619,10012,11609,10013,11608,9965,11608,9946,11598xe" filled="t" fillcolor="#202020" stroked="f">
                <v:path arrowok="t"/>
                <v:fill/>
              </v:shape>
              <v:shape style="position:absolute;left:9936;top:11459;width:104;height:163" coordorigin="9936,11459" coordsize="104,163" path="m10040,11541l10022,11541,10022,11552,10017,11573,10008,11589,9989,11608,10013,11608,10027,11592,10034,11579,10038,11562,10040,11541xe" filled="t" fillcolor="#202020" stroked="f">
                <v:path arrowok="t"/>
                <v:fill/>
              </v:shape>
              <v:shape style="position:absolute;left:9936;top:11459;width:104;height:163" coordorigin="9936,11459" coordsize="104,163" path="m9987,11459l9967,11463,9950,11474,9939,11491,9936,11512,9936,11526,9941,11541,9950,11546,9960,11555,9970,11560,10003,11560,10013,11555,10016,11546,9979,11546,9974,11541,9965,11536,9960,11526,9960,11493,9965,11483,9974,11478,9979,11474,10023,11474,10009,11463,9987,11459xe" filled="t" fillcolor="#202020" stroked="f">
                <v:path arrowok="t"/>
                <v:fill/>
              </v:shape>
              <v:shape style="position:absolute;left:9936;top:11459;width:104;height:163" coordorigin="9936,11459" coordsize="104,163" path="m10023,11474l9998,11474,10018,11493,10018,11531,10013,11536,10003,11541,9998,11546,10016,11546,10018,11541,10040,11541,10040,11509,10034,11490,10024,11474,10023,11474xe" filled="t" fillcolor="#202020" stroked="f">
                <v:path arrowok="t"/>
                <v:fill/>
              </v:shape>
            </v:group>
            <v:group style="position:absolute;left:10070;top:11459;width:91;height:163" coordorigin="10070,11459" coordsize="91,163">
              <v:shape style="position:absolute;left:10070;top:11459;width:91;height:163" coordorigin="10070,11459" coordsize="91,163" path="m10070,11594l10070,11618,10075,11622,10090,11622,10109,11622,10128,11617,10142,11608,10090,11608,10080,11603,10070,11594xe" filled="t" fillcolor="#202020" stroked="f">
                <v:path arrowok="t"/>
                <v:fill/>
              </v:shape>
              <v:shape style="position:absolute;left:10070;top:11459;width:91;height:163" coordorigin="10070,11459" coordsize="91,163" path="m10152,11459l10075,11459,10075,11541,10114,11541,10123,11546,10128,11550,10138,11555,10138,11589,10123,11603,10114,11608,10142,11608,10146,11605,10158,11591,10162,11568,10157,11550,10143,11533,10127,11524,10104,11522,10094,11522,10094,11478,10152,11478,10152,11459xe" filled="t" fillcolor="#202020" stroked="f">
                <v:path arrowok="t"/>
                <v:fill/>
              </v:shape>
            </v:group>
            <v:group style="position:absolute;left:10186;top:11598;width:29;height:24" coordorigin="10186,11598" coordsize="29,24">
              <v:shape style="position:absolute;left:10186;top:11598;width:29;height:24" coordorigin="10186,11598" coordsize="29,24" path="m10210,11598l10190,11598,10186,11603,10186,11618,10190,11618,10190,11622,10205,11622,10214,11613,10214,11608,10210,11603,10210,11598xe" filled="t" fillcolor="#202020" stroked="f">
                <v:path arrowok="t"/>
                <v:fill/>
              </v:shape>
            </v:group>
            <v:group style="position:absolute;left:10240;top:11460;width:100;height:162" coordorigin="10240,11460" coordsize="100,162">
              <v:shape style="position:absolute;left:10240;top:11460;width:100;height:162" coordorigin="10240,11460" coordsize="100,162" path="m10314,11460l10250,11487,10240,11570,10244,11590,10253,11604,10267,11618,10289,11622,10310,11618,10325,11608,10282,11608,10272,11603,10267,11594,10262,11589,10258,11579,10258,11560,10262,11550,10272,11541,10258,11541,10258,11530,10263,11510,10272,11493,10277,11483,10291,11474,10329,11474,10327,11462,10314,11460xe" filled="t" fillcolor="#202020" stroked="f">
                <v:path arrowok="t"/>
                <v:fill/>
              </v:shape>
              <v:shape style="position:absolute;left:10240;top:11460;width:100;height:162" coordorigin="10240,11460" coordsize="100,162" path="m10325,11536l10301,11536,10315,11550,10320,11560,10320,11584,10315,11589,10310,11598,10306,11603,10296,11608,10325,11608,10326,11607,10336,11590,10339,11570,10339,11555,10334,11541,10325,11536xe" filled="t" fillcolor="#202020" stroked="f">
                <v:path arrowok="t"/>
                <v:fill/>
              </v:shape>
              <v:shape style="position:absolute;left:10240;top:11460;width:100;height:162" coordorigin="10240,11460" coordsize="100,162" path="m10306,11522l10292,11522,10272,11526,10258,11541,10272,11541,10282,11536,10325,11536,10320,11526,10306,11522xe" filled="t" fillcolor="#202020" stroked="f">
                <v:path arrowok="t"/>
                <v:fill/>
              </v:shape>
              <v:shape style="position:absolute;left:10240;top:11460;width:100;height:162" coordorigin="10240,11460" coordsize="100,162" path="m10329,11474l10310,11474,10330,11483,10329,11474xe" filled="t" fillcolor="#202020" stroked="f">
                <v:path arrowok="t"/>
                <v:fill/>
              </v:shape>
            </v:group>
            <v:group style="position:absolute;left:10349;top:11459;width:101;height:163" coordorigin="10349,11459" coordsize="101,163">
              <v:shape style="position:absolute;left:10349;top:11459;width:101;height:163" coordorigin="10349,11459" coordsize="101,163" path="m10450,11579l10430,11579,10430,11622,10450,11622,10450,11579xe" filled="t" fillcolor="#202020" stroked="f">
                <v:path arrowok="t"/>
                <v:fill/>
              </v:shape>
              <v:shape style="position:absolute;left:10349;top:11459;width:101;height:163" coordorigin="10349,11459" coordsize="101,163" path="m10450,11459l10426,11459,10349,11565,10349,11579,10469,11579,10469,11565,10368,11565,10421,11493,10426,11488,10426,11483,10430,11478,10450,11478,10450,11459xe" filled="t" fillcolor="#202020" stroked="f">
                <v:path arrowok="t"/>
                <v:fill/>
              </v:shape>
              <v:shape style="position:absolute;left:10349;top:11459;width:101;height:163" coordorigin="10349,11459" coordsize="101,163" path="m10450,11478l10430,11478,10430,11565,10450,11565,10450,1147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0.619999pt;margin-top:665.580017pt;width:31.24pt;height:11.08pt;mso-position-horizontal-relative:page;mso-position-vertical-relative:page;z-index:-3652" coordorigin="1012,13312" coordsize="625,222">
            <v:group style="position:absolute;left:1022;top:13322;width:206;height:202" coordorigin="1022,13322" coordsize="206,202">
              <v:shape style="position:absolute;left:1022;top:13322;width:206;height:202" coordorigin="1022,13322" coordsize="206,202" path="m1138,13466l1118,13466,1118,13523,1138,13523,1138,13466xe" filled="t" fillcolor="#202020" stroked="f">
                <v:path arrowok="t"/>
                <v:fill/>
              </v:shape>
              <v:shape style="position:absolute;left:1022;top:13322;width:206;height:202" coordorigin="1022,13322" coordsize="206,202" path="m1205,13379l1046,13379,1046,13394,1190,13394,1190,13413,1051,13413,1042,13446,1042,13461,1096,13468,1080,13479,1063,13489,1044,13497,1022,13504,1032,13514,1091,13491,1118,13466,1138,13466,1138,13461,1219,13461,1219,13446,1056,13446,1066,13427,1205,13427,1205,13379xe" filled="t" fillcolor="#202020" stroked="f">
                <v:path arrowok="t"/>
                <v:fill/>
              </v:shape>
              <v:shape style="position:absolute;left:1022;top:13322;width:206;height:202" coordorigin="1022,13322" coordsize="206,202" path="m1157,13490l1157,13509,1205,13509,1214,13499,1214,13494,1166,13494,1157,13490xe" filled="t" fillcolor="#202020" stroked="f">
                <v:path arrowok="t"/>
                <v:fill/>
              </v:shape>
              <v:shape style="position:absolute;left:1022;top:13322;width:206;height:202" coordorigin="1022,13322" coordsize="206,202" path="m1219,13461l1200,13461,1200,13490,1195,13494,1214,13494,1214,13470,1219,13461xe" filled="t" fillcolor="#202020" stroked="f">
                <v:path arrowok="t"/>
                <v:fill/>
              </v:shape>
              <v:shape style="position:absolute;left:1022;top:13322;width:206;height:202" coordorigin="1022,13322" coordsize="206,202" path="m1138,13427l1118,13427,1118,13446,1138,13446,1138,13427xe" filled="t" fillcolor="#202020" stroked="f">
                <v:path arrowok="t"/>
                <v:fill/>
              </v:shape>
              <v:shape style="position:absolute;left:1022;top:13322;width:206;height:202" coordorigin="1022,13322" coordsize="206,202" path="m1205,13427l1190,13427,1190,13432,1205,13432,1205,13427xe" filled="t" fillcolor="#202020" stroked="f">
                <v:path arrowok="t"/>
                <v:fill/>
              </v:shape>
              <v:shape style="position:absolute;left:1022;top:13322;width:206;height:202" coordorigin="1022,13322" coordsize="206,202" path="m1138,13394l1118,13394,1118,13413,1138,13413,1138,13394xe" filled="t" fillcolor="#202020" stroked="f">
                <v:path arrowok="t"/>
                <v:fill/>
              </v:shape>
              <v:shape style="position:absolute;left:1022;top:13322;width:206;height:202" coordorigin="1022,13322" coordsize="206,202" path="m1085,13322l1065,13323,1054,13340,1041,13355,1027,13370,1027,13374,1032,13379,1040,13381,1053,13367,1066,13350,1133,13350,1133,13341,1070,13341,1075,13331,1085,13322xe" filled="t" fillcolor="#202020" stroked="f">
                <v:path arrowok="t"/>
                <v:fill/>
              </v:shape>
              <v:shape style="position:absolute;left:1022;top:13322;width:206;height:202" coordorigin="1022,13322" coordsize="206,202" path="m1085,13350l1080,13350,1070,13360,1090,13379,1099,13370,1090,13360,1085,13350xe" filled="t" fillcolor="#202020" stroked="f">
                <v:path arrowok="t"/>
                <v:fill/>
              </v:shape>
              <v:shape style="position:absolute;left:1022;top:13322;width:206;height:202" coordorigin="1022,13322" coordsize="206,202" path="m1176,13350l1171,13350,1162,13360,1171,13365,1176,13370,1181,13379,1190,13370,1181,13360,1176,13350xe" filled="t" fillcolor="#202020" stroked="f">
                <v:path arrowok="t"/>
                <v:fill/>
              </v:shape>
              <v:shape style="position:absolute;left:1022;top:13322;width:206;height:202" coordorigin="1022,13322" coordsize="206,202" path="m1171,13322l1152,13322,1148,13334,1138,13352,1123,13365,1133,13370,1133,13374,1138,13374,1142,13370,1147,13360,1157,13350,1229,13350,1229,13341,1162,13341,1166,13331,1171,13326,1171,13322xe" filled="t" fillcolor="#202020" stroked="f">
                <v:path arrowok="t"/>
                <v:fill/>
              </v:shape>
            </v:group>
            <v:group style="position:absolute;left:1253;top:13355;width:168;height:2" coordorigin="1253,13355" coordsize="168,2">
              <v:shape style="position:absolute;left:1253;top:13355;width:168;height:2" coordorigin="1253,13355" coordsize="168,0" path="m1253,13355l1421,13355e" filled="f" stroked="t" strokeweight="1.06pt" strokecolor="#202020">
                <v:path arrowok="t"/>
              </v:shape>
            </v:group>
            <v:group style="position:absolute;left:1238;top:13490;width:197;height:2" coordorigin="1238,13490" coordsize="197,2">
              <v:shape style="position:absolute;left:1238;top:13490;width:197;height:2" coordorigin="1238,13490" coordsize="197,0" path="m1238,13490l1435,13490e" filled="f" stroked="t" strokeweight="1.06pt" strokecolor="#202020">
                <v:path arrowok="t"/>
              </v:shape>
            </v:group>
            <v:group style="position:absolute;left:1445;top:13322;width:182;height:202" coordorigin="1445,13322" coordsize="182,202">
              <v:shape style="position:absolute;left:1445;top:13322;width:182;height:202" coordorigin="1445,13322" coordsize="182,202" path="m1502,13446l1488,13446,1488,13523,1502,13523,1502,13509,1627,13509,1627,13494,1502,13494,1502,13446xe" filled="t" fillcolor="#202020" stroked="f">
                <v:path arrowok="t"/>
                <v:fill/>
              </v:shape>
              <v:shape style="position:absolute;left:1445;top:13322;width:182;height:202" coordorigin="1445,13322" coordsize="182,202" path="m1627,13509l1613,13509,1613,13523,1627,13523,1627,13509xe" filled="t" fillcolor="#202020" stroked="f">
                <v:path arrowok="t"/>
                <v:fill/>
              </v:shape>
              <v:shape style="position:absolute;left:1445;top:13322;width:182;height:202" coordorigin="1445,13322" coordsize="182,202" path="m1627,13446l1613,13446,1613,13494,1627,13494,1627,13446xe" filled="t" fillcolor="#202020" stroked="f">
                <v:path arrowok="t"/>
                <v:fill/>
              </v:shape>
              <v:shape style="position:absolute;left:1445;top:13322;width:182;height:202" coordorigin="1445,13322" coordsize="182,202" path="m1512,13374l1502,13389,1512,13394,1522,13403,1465,13438,1445,13442,1450,13451,1450,13456,1454,13461,1464,13456,1478,13451,1488,13446,1627,13446,1627,13432,1530,13430,1550,13420,1569,13410,1582,13401,1543,13401,1529,13389,1512,13374xe" filled="t" fillcolor="#202020" stroked="f">
                <v:path arrowok="t"/>
                <v:fill/>
              </v:shape>
              <v:shape style="position:absolute;left:1445;top:13322;width:182;height:202" coordorigin="1445,13322" coordsize="182,202" path="m1627,13360l1512,13360,1595,13370,1580,13382,1562,13393,1543,13401,1582,13401,1586,13398,1601,13386,1615,13374,1627,13360xe" filled="t" fillcolor="#202020" stroked="f">
                <v:path arrowok="t"/>
                <v:fill/>
              </v:shape>
              <v:shape style="position:absolute;left:1445;top:13322;width:182;height:202" coordorigin="1445,13322" coordsize="182,202" path="m1522,13322l1478,13369,1450,13394,1450,13398,1454,13398,1466,13399,1483,13387,1498,13374,1512,13360,1627,13360,1627,13346,1526,13346,1526,13341,1531,13331,1536,13326,1522,1332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96.540009pt;margin-top:666.299988pt;width:27.16pt;height:9.16pt;mso-position-horizontal-relative:page;mso-position-vertical-relative:page;z-index:-3651" coordorigin="9931,13326" coordsize="543,183">
            <v:group style="position:absolute;left:9941;top:13336;width:98;height:163" coordorigin="9941,13336" coordsize="98,163">
              <v:shape style="position:absolute;left:9941;top:13336;width:98;height:163" coordorigin="9941,13336" coordsize="98,163" path="m10013,13336l9965,13336,9960,13346,9950,13350,9946,13360,9946,13382,9955,13399,9974,13413,9958,13422,9945,13437,9941,13456,9941,13470,9946,13480,9954,13488,9971,13496,9994,13499,10013,13494,10031,13482,10032,13480,9974,13480,9970,13475,9960,13470,9960,13456,9960,13452,9969,13436,9989,13422,10022,13422,10008,13413,10020,13405,10022,13403,9989,13403,9974,13398,9965,13389,9965,13365,9974,13355,9979,13355,9984,13350,10032,13350,10022,13346,10013,13336xe" filled="t" fillcolor="#202020" stroked="f">
                <v:path arrowok="t"/>
                <v:fill/>
              </v:shape>
              <v:shape style="position:absolute;left:9941;top:13336;width:98;height:163" coordorigin="9941,13336" coordsize="98,163" path="m10022,13422l9989,13422,9998,13427,10015,13440,10022,13456,10022,13466,10008,13480,10032,13480,10038,13469,10039,13442,10027,13425,10022,13422xe" filled="t" fillcolor="#202020" stroked="f">
                <v:path arrowok="t"/>
                <v:fill/>
              </v:shape>
              <v:shape style="position:absolute;left:9941;top:13336;width:98;height:163" coordorigin="9941,13336" coordsize="98,163" path="m10032,13350l9998,13350,10003,13355,10008,13355,10018,13365,10018,13375,10010,13393,9989,13403,10022,13403,10033,13390,10037,13370,10037,13360,10032,13350xe" filled="t" fillcolor="#202020" stroked="f">
                <v:path arrowok="t"/>
                <v:fill/>
              </v:shape>
            </v:group>
            <v:group style="position:absolute;left:10061;top:13336;width:101;height:158" coordorigin="10061,13336" coordsize="101,158">
              <v:shape style="position:absolute;left:10061;top:13336;width:101;height:158" coordorigin="10061,13336" coordsize="101,158" path="m10152,13350l10118,13350,10128,13355,10142,13370,10142,13389,10138,13394,10133,13403,10128,13408,10123,13418,10061,13480,10061,13494,10157,13494,10157,13480,10085,13480,10127,13438,10143,13421,10152,13408,10162,13389,10162,13365,10157,13355,10152,13350xe" filled="t" fillcolor="#202020" stroked="f">
                <v:path arrowok="t"/>
                <v:fill/>
              </v:shape>
              <v:shape style="position:absolute;left:10061;top:13336;width:101;height:158" coordorigin="10061,13336" coordsize="101,158" path="m10108,13336l10089,13341,10070,13350,10073,13367,10091,13354,10109,13350,10152,13350,10147,13346,10132,13337,10108,13336xe" filled="t" fillcolor="#202020" stroked="f">
                <v:path arrowok="t"/>
                <v:fill/>
              </v:shape>
            </v:group>
            <v:group style="position:absolute;left:10186;top:13470;width:29;height:29" coordorigin="10186,13470" coordsize="29,29">
              <v:shape style="position:absolute;left:10186;top:13470;width:29;height:29" coordorigin="10186,13470" coordsize="29,29" path="m10210,13475l10190,13475,10186,13480,10186,13490,10190,13494,10190,13499,10205,13499,10210,13494,10210,13490,10214,13490,10214,13480,10210,13480,10210,13475xe" filled="t" fillcolor="#202020" stroked="f">
                <v:path arrowok="t"/>
                <v:fill/>
              </v:shape>
              <v:shape style="position:absolute;left:10186;top:13470;width:29;height:29" coordorigin="10186,13470" coordsize="29,29" path="m10205,13470l10195,13470,10195,13475,10205,13475,10205,13470xe" filled="t" fillcolor="#202020" stroked="f">
                <v:path arrowok="t"/>
                <v:fill/>
              </v:shape>
            </v:group>
            <v:group style="position:absolute;left:10234;top:13336;width:106;height:163" coordorigin="10234,13336" coordsize="106,163">
              <v:shape style="position:absolute;left:10234;top:13336;width:106;height:163" coordorigin="10234,13336" coordsize="106,163" path="m10281,13336l10235,13395,10234,13418,10234,13429,10268,13495,10292,13499,10310,13491,10322,13479,10278,13479,10265,13469,10256,13449,10253,13418,10253,13414,10256,13387,10264,13367,10278,13356,10297,13353,10322,13353,10318,13348,10302,13339,10281,13336xe" filled="t" fillcolor="#202020" stroked="f">
                <v:path arrowok="t"/>
                <v:fill/>
              </v:shape>
              <v:shape style="position:absolute;left:10234;top:13336;width:106;height:163" coordorigin="10234,13336" coordsize="106,163" path="m10322,13353l10297,13353,10306,13363,10313,13380,10317,13406,10318,13442,10310,13463,10297,13475,10278,13479,10322,13479,10325,13475,10333,13459,10338,13440,10339,13417,10337,13386,10330,13364,10322,13353xe" filled="t" fillcolor="#202020" stroked="f">
                <v:path arrowok="t"/>
                <v:fill/>
              </v:shape>
            </v:group>
            <v:group style="position:absolute;left:10358;top:13336;width:106;height:158" coordorigin="10358,13336" coordsize="106,158">
              <v:shape style="position:absolute;left:10358;top:13336;width:106;height:158" coordorigin="10358,13336" coordsize="106,158" path="m10464,13336l10358,13336,10358,13355,10440,13355,10378,13494,10397,13494,10464,13346,10464,1333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0.619999pt;margin-top:724.140015pt;width:31.24pt;height:11.08pt;mso-position-horizontal-relative:page;mso-position-vertical-relative:page;z-index:-3650" coordorigin="1012,14483" coordsize="625,222">
            <v:group style="position:absolute;left:1022;top:14493;width:206;height:202" coordorigin="1022,14493" coordsize="206,202">
              <v:shape style="position:absolute;left:1022;top:14493;width:206;height:202" coordorigin="1022,14493" coordsize="206,202" path="m1138,14637l1118,14637,1118,14694,1138,14694,1138,14637xe" filled="t" fillcolor="#202020" stroked="f">
                <v:path arrowok="t"/>
                <v:fill/>
              </v:shape>
              <v:shape style="position:absolute;left:1022;top:14493;width:206;height:202" coordorigin="1022,14493" coordsize="206,202" path="m1205,14550l1046,14550,1046,14565,1190,14565,1190,14584,1051,14584,1042,14618,1042,14632,1096,14639,1081,14650,1063,14660,1044,14668,1022,14675,1032,14685,1091,14661,1118,14637,1138,14637,1138,14632,1219,14632,1219,14618,1056,14618,1066,14598,1205,14598,1205,14550xe" filled="t" fillcolor="#202020" stroked="f">
                <v:path arrowok="t"/>
                <v:fill/>
              </v:shape>
              <v:shape style="position:absolute;left:1022;top:14493;width:206;height:202" coordorigin="1022,14493" coordsize="206,202" path="m1166,14661l1157,14661,1157,14680,1205,14680,1214,14670,1214,14666,1181,14666,1166,14661xe" filled="t" fillcolor="#202020" stroked="f">
                <v:path arrowok="t"/>
                <v:fill/>
              </v:shape>
              <v:shape style="position:absolute;left:1022;top:14493;width:206;height:202" coordorigin="1022,14493" coordsize="206,202" path="m1219,14632l1200,14632,1200,14661,1195,14666,1214,14666,1214,14642,1219,14632xe" filled="t" fillcolor="#202020" stroked="f">
                <v:path arrowok="t"/>
                <v:fill/>
              </v:shape>
              <v:shape style="position:absolute;left:1022;top:14493;width:206;height:202" coordorigin="1022,14493" coordsize="206,202" path="m1138,14598l1118,14598,1118,14618,1138,14618,1138,14598xe" filled="t" fillcolor="#202020" stroked="f">
                <v:path arrowok="t"/>
                <v:fill/>
              </v:shape>
              <v:shape style="position:absolute;left:1022;top:14493;width:206;height:202" coordorigin="1022,14493" coordsize="206,202" path="m1205,14598l1190,14598,1190,14603,1205,14603,1205,14598xe" filled="t" fillcolor="#202020" stroked="f">
                <v:path arrowok="t"/>
                <v:fill/>
              </v:shape>
              <v:shape style="position:absolute;left:1022;top:14493;width:206;height:202" coordorigin="1022,14493" coordsize="206,202" path="m1138,14565l1118,14565,1118,14584,1138,14584,1138,14565xe" filled="t" fillcolor="#202020" stroked="f">
                <v:path arrowok="t"/>
                <v:fill/>
              </v:shape>
              <v:shape style="position:absolute;left:1022;top:14493;width:206;height:202" coordorigin="1022,14493" coordsize="206,202" path="m1085,14493l1065,14494,1054,14511,1041,14527,1027,14541,1027,14546,1032,14550,1040,14552,1053,14539,1066,14522,1133,14522,1133,14512,1070,14512,1075,14502,1085,14493xe" filled="t" fillcolor="#202020" stroked="f">
                <v:path arrowok="t"/>
                <v:fill/>
              </v:shape>
              <v:shape style="position:absolute;left:1022;top:14493;width:206;height:202" coordorigin="1022,14493" coordsize="206,202" path="m1085,14522l1080,14522,1070,14531,1090,14550,1099,14541,1094,14536,1090,14526,1085,14522xe" filled="t" fillcolor="#202020" stroked="f">
                <v:path arrowok="t"/>
                <v:fill/>
              </v:shape>
              <v:shape style="position:absolute;left:1022;top:14493;width:206;height:202" coordorigin="1022,14493" coordsize="206,202" path="m1176,14522l1171,14522,1162,14531,1171,14536,1176,14541,1181,14550,1190,14541,1186,14536,1181,14526,1176,14522xe" filled="t" fillcolor="#202020" stroked="f">
                <v:path arrowok="t"/>
                <v:fill/>
              </v:shape>
              <v:shape style="position:absolute;left:1022;top:14493;width:206;height:202" coordorigin="1022,14493" coordsize="206,202" path="m1171,14493l1152,14493,1148,14503,1138,14521,1123,14536,1133,14541,1138,14546,1142,14541,1147,14531,1157,14522,1229,14522,1229,14512,1162,14512,1166,14502,1171,14498,1171,14493xe" filled="t" fillcolor="#202020" stroked="f">
                <v:path arrowok="t"/>
                <v:fill/>
              </v:shape>
            </v:group>
            <v:group style="position:absolute;left:1253;top:14522;width:173;height:2" coordorigin="1253,14522" coordsize="173,2">
              <v:shape style="position:absolute;left:1253;top:14522;width:173;height:2" coordorigin="1253,14522" coordsize="173,0" path="m1253,14522l1426,14522e" filled="f" stroked="t" strokeweight="1.06pt" strokecolor="#202020">
                <v:path arrowok="t"/>
              </v:shape>
            </v:group>
            <v:group style="position:absolute;left:1238;top:14670;width:197;height:2" coordorigin="1238,14670" coordsize="197,2">
              <v:shape style="position:absolute;left:1238;top:14670;width:197;height:2" coordorigin="1238,14670" coordsize="197,0" path="m1238,14670l1435,14670e" filled="f" stroked="t" strokeweight="1.06pt" strokecolor="#202020">
                <v:path arrowok="t"/>
              </v:shape>
            </v:group>
            <v:group style="position:absolute;left:1262;top:14591;width:154;height:2" coordorigin="1262,14591" coordsize="154,2">
              <v:shape style="position:absolute;left:1262;top:14591;width:154;height:2" coordorigin="1262,14591" coordsize="154,0" path="m1262,14591l1416,14591e" filled="f" stroked="t" strokeweight=".82pt" strokecolor="#202020">
                <v:path arrowok="t"/>
              </v:shape>
            </v:group>
            <v:group style="position:absolute;left:1445;top:14493;width:182;height:202" coordorigin="1445,14493" coordsize="182,202">
              <v:shape style="position:absolute;left:1445;top:14493;width:182;height:202" coordorigin="1445,14493" coordsize="182,202" path="m1502,14618l1488,14618,1488,14694,1502,14694,1502,14680,1627,14680,1627,14666,1502,14666,1502,14618xe" filled="t" fillcolor="#202020" stroked="f">
                <v:path arrowok="t"/>
                <v:fill/>
              </v:shape>
              <v:shape style="position:absolute;left:1445;top:14493;width:182;height:202" coordorigin="1445,14493" coordsize="182,202" path="m1627,14680l1613,14680,1613,14694,1627,14694,1627,14680xe" filled="t" fillcolor="#202020" stroked="f">
                <v:path arrowok="t"/>
                <v:fill/>
              </v:shape>
              <v:shape style="position:absolute;left:1445;top:14493;width:182;height:202" coordorigin="1445,14493" coordsize="182,202" path="m1627,14618l1613,14618,1613,14666,1627,14666,1627,14618xe" filled="t" fillcolor="#202020" stroked="f">
                <v:path arrowok="t"/>
                <v:fill/>
              </v:shape>
              <v:shape style="position:absolute;left:1445;top:14493;width:182;height:202" coordorigin="1445,14493" coordsize="182,202" path="m1512,14546l1502,14555,1522,14574,1521,14586,1503,14594,1484,14601,1465,14608,1445,14613,1450,14618,1450,14622,1454,14627,1464,14627,1478,14622,1488,14618,1627,14618,1627,14603,1530,14601,1550,14592,1569,14581,1583,14572,1543,14572,1529,14559,1512,14546xe" filled="t" fillcolor="#202020" stroked="f">
                <v:path arrowok="t"/>
                <v:fill/>
              </v:shape>
              <v:shape style="position:absolute;left:1445;top:14493;width:182;height:202" coordorigin="1445,14493" coordsize="182,202" path="m1627,14531l1512,14531,1595,14541,1580,14552,1562,14562,1543,14572,1583,14572,1586,14570,1601,14558,1615,14545,1627,14531xe" filled="t" fillcolor="#202020" stroked="f">
                <v:path arrowok="t"/>
                <v:fill/>
              </v:shape>
              <v:shape style="position:absolute;left:1445;top:14493;width:182;height:202" coordorigin="1445,14493" coordsize="182,202" path="m1522,14493l1478,14540,1450,14565,1454,14570,1466,14569,1483,14557,1498,14544,1512,14531,1627,14531,1627,14517,1526,14517,1526,14512,1531,14502,1536,14498,1522,1449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96.299988pt;margin-top:724.859985pt;width:27.399371pt;height:9.16pt;mso-position-horizontal-relative:page;mso-position-vertical-relative:page;z-index:-3649" coordorigin="9926,14497" coordsize="548,183">
            <v:group style="position:absolute;left:9936;top:14507;width:106;height:158" coordorigin="9936,14507" coordsize="106,158">
              <v:shape style="position:absolute;left:9936;top:14507;width:106;height:158" coordorigin="9936,14507" coordsize="106,158" path="m10042,14507l9936,14507,9936,14526,10018,14526,9960,14666,9979,14666,10042,14517,10042,14507xe" filled="t" fillcolor="#202020" stroked="f">
                <v:path arrowok="t"/>
                <v:fill/>
              </v:shape>
            </v:group>
            <v:group style="position:absolute;left:10061;top:14507;width:106;height:158" coordorigin="10061,14507" coordsize="106,158">
              <v:shape style="position:absolute;left:10061;top:14507;width:106;height:158" coordorigin="10061,14507" coordsize="106,158" path="m10166,14507l10061,14507,10061,14526,10142,14526,10080,14666,10104,14666,10166,14517,10166,14507xe" filled="t" fillcolor="#202020" stroked="f">
                <v:path arrowok="t"/>
                <v:fill/>
              </v:shape>
            </v:group>
            <v:group style="position:absolute;left:10186;top:14642;width:29;height:29" coordorigin="10186,14642" coordsize="29,29">
              <v:shape style="position:absolute;left:10186;top:14642;width:29;height:29" coordorigin="10186,14642" coordsize="29,29" path="m10205,14642l10195,14642,10186,14651,10186,14661,10195,14670,10205,14670,10205,14666,10210,14666,10210,14661,10214,14661,10214,14651,10210,14651,10210,14646,10205,14642xe" filled="t" fillcolor="#202020" stroked="f">
                <v:path arrowok="t"/>
                <v:fill/>
              </v:shape>
            </v:group>
            <v:group style="position:absolute;left:10234;top:14507;width:101;height:158" coordorigin="10234,14507" coordsize="101,158">
              <v:shape style="position:absolute;left:10234;top:14507;width:101;height:158" coordorigin="10234,14507" coordsize="101,158" path="m10325,14522l10296,14522,10315,14541,10315,14560,10310,14565,10306,14574,10301,14579,10296,14589,10234,14651,10234,14666,10334,14666,10334,14646,10258,14646,10303,14606,10316,14589,10325,14574,10334,14555,10334,14536,10330,14526,10325,14522xe" filled="t" fillcolor="#202020" stroked="f">
                <v:path arrowok="t"/>
                <v:fill/>
              </v:shape>
              <v:shape style="position:absolute;left:10234;top:14507;width:101;height:158" coordorigin="10234,14507" coordsize="101,158" path="m10281,14507l10262,14512,10243,14522,10250,14535,10268,14525,10286,14522,10325,14522,10320,14517,10306,14508,10281,14507xe" filled="t" fillcolor="#202020" stroked="f">
                <v:path arrowok="t"/>
                <v:fill/>
              </v:shape>
            </v:group>
            <v:group style="position:absolute;left:10358;top:14507;width:106;height:163" coordorigin="10358,14507" coordsize="106,163">
              <v:shape style="position:absolute;left:10358;top:14507;width:106;height:163" coordorigin="10358,14507" coordsize="106,163" path="m10368,14646l10368,14666,10373,14666,10382,14670,10403,14670,10421,14666,10438,14655,10441,14651,10378,14651,10368,14646xe" filled="t" fillcolor="#202020" stroked="f">
                <v:path arrowok="t"/>
                <v:fill/>
              </v:shape>
              <v:shape style="position:absolute;left:10358;top:14507;width:106;height:163" coordorigin="10358,14507" coordsize="106,163" path="m10449,14522l10421,14522,10430,14526,10435,14531,10445,14550,10445,14570,10440,14574,10435,14584,10430,14589,10445,14589,10444,14600,10441,14619,10434,14638,10417,14648,10397,14651,10441,14651,10454,14638,10459,14620,10463,14601,10464,14577,10462,14555,10457,14536,10449,14522xe" filled="t" fillcolor="#202020" stroked="f">
                <v:path arrowok="t"/>
                <v:fill/>
              </v:shape>
              <v:shape style="position:absolute;left:10358;top:14507;width:106;height:163" coordorigin="10358,14507" coordsize="106,163" path="m10409,14507l10387,14511,10372,14522,10362,14538,10358,14560,10358,14574,10363,14584,10373,14594,10387,14604,10410,14608,10430,14603,10445,14589,10392,14589,10387,14579,10382,14574,10378,14565,10378,14546,10382,14536,10392,14526,10402,14522,10449,14522,10448,14519,10434,14510,10409,14507xe" filled="t" fillcolor="#202020" stroked="f">
                <v:path arrowok="t"/>
                <v:fill/>
              </v:shape>
            </v:group>
            <w10:wrap type="none"/>
          </v:group>
        </w:pict>
      </w:r>
      <w:r>
        <w:rPr>
          <w:sz w:val="26"/>
          <w:szCs w:val="26"/>
        </w:rPr>
      </w:r>
    </w:p>
    <w:p>
      <w:pPr>
        <w:spacing w:before="0" w:after="0" w:line="240" w:lineRule="auto"/>
        <w:ind w:left="252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05.190845pt;height:14.25pt;mso-position-horizontal-relative:char;mso-position-vertical-relative:line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90" w:lineRule="exact"/>
        <w:jc w:val="left"/>
        <w:rPr>
          <w:sz w:val="9"/>
          <w:szCs w:val="9"/>
        </w:rPr>
      </w:pPr>
      <w:r>
        <w:rPr>
          <w:sz w:val="9"/>
          <w:szCs w:val="9"/>
        </w:rPr>
      </w:r>
    </w:p>
    <w:tbl>
      <w:tblPr>
        <w:tblW w:w="0" w:type="auto"/>
        <w:jc w:val="left"/>
        <w:tblInd w:w="16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51" w:hRule="exact"/>
        </w:trPr>
        <w:tc>
          <w:tcPr>
            <w:tcW w:w="2410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" w:after="0" w:line="110" w:lineRule="exact"/>
              <w:jc w:val="lef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3.592870pt;height:11.025pt;mso-position-horizontal-relative:char;mso-position-vertical-relative:line" type="#_x0000_t75">
                  <v:imagedata r:id="rId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8357" w:type="dxa"/>
            <w:gridSpan w:val="6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74.671581pt;height:11.3925pt;mso-position-horizontal-relative:char;mso-position-vertical-relative:line" type="#_x0000_t75">
                  <v:imagedata r:id="rId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1882" w:hRule="exact"/>
        </w:trPr>
        <w:tc>
          <w:tcPr>
            <w:tcW w:w="2410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82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" w:after="0" w:line="110" w:lineRule="exact"/>
              <w:jc w:val="lef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32.441975pt;height:82.125pt;mso-position-horizontal-relative:char;mso-position-vertical-relative:line" type="#_x0000_t75">
                  <v:imagedata r:id="rId1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4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</w:tc>
        <w:tc>
          <w:tcPr>
            <w:tcW w:w="2405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5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84.474382pt;height:11.25pt;mso-position-horizontal-relative:char;mso-position-vertical-relative:line" type="#_x0000_t75">
                  <v:imagedata r:id="rId1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" w:after="0" w:line="220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5126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877" w:hRule="exact"/>
        </w:trPr>
        <w:tc>
          <w:tcPr>
            <w:tcW w:w="2410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82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32.495143pt;height:82.5pt;mso-position-horizontal-relative:char;mso-position-vertical-relative:line" type="#_x0000_t75">
                  <v:imagedata r:id="rId1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405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5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4.916758pt;height:11.3925pt;mso-position-horizontal-relative:char;mso-position-vertical-relative:line" type="#_x0000_t75">
                  <v:imagedata r:id="rId1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3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126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310" w:hRule="exact"/>
        </w:trPr>
        <w:tc>
          <w:tcPr>
            <w:tcW w:w="2410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1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63.471525pt;height:11.0925pt;mso-position-horizontal-relative:char;mso-position-vertical-relative:line" type="#_x0000_t75">
                  <v:imagedata r:id="rId1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6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82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32.415988pt;height:54pt;mso-position-horizontal-relative:char;mso-position-vertical-relative:line" type="#_x0000_t75">
                  <v:imagedata r:id="rId1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</w:tc>
        <w:tc>
          <w:tcPr>
            <w:tcW w:w="2405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1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05.999449pt;height:11.0925pt;mso-position-horizontal-relative:char;mso-position-vertical-relative:line" type="#_x0000_t75">
                  <v:imagedata r:id="rId1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6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126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1" w:after="0" w:line="140" w:lineRule="exact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7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47.670841pt;height:10.5pt;mso-position-horizontal-relative:char;mso-position-vertical-relative:line" type="#_x0000_t75">
                  <v:imagedata r:id="rId1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8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734" w:hRule="exact"/>
        </w:trPr>
        <w:tc>
          <w:tcPr>
            <w:tcW w:w="2410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82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2405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5126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13" w:after="0" w:line="24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71" w:right="-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/>
              <w:pict>
                <v:shape style="width:102.502131pt;height:9.18pt;mso-position-horizontal-relative:char;mso-position-vertical-relative:line" type="#_x0000_t75">
                  <v:imagedata r:id="rId1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  <w:p>
            <w:pPr>
              <w:spacing w:before="17" w:after="0" w:line="260" w:lineRule="exac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</w:tr>
      <w:tr>
        <w:trPr>
          <w:trHeight w:val="2448" w:hRule="exact"/>
        </w:trPr>
        <w:tc>
          <w:tcPr>
            <w:tcW w:w="2410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826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2405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8" w:after="0" w:line="280" w:lineRule="exact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91.167586pt;height:11.76pt;mso-position-horizontal-relative:char;mso-position-vertical-relative:line" type="#_x0000_t75">
                  <v:imagedata r:id="rId1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4" w:after="0" w:line="280" w:lineRule="exact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5126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248.015948pt;height:111.375pt;mso-position-horizontal-relative:char;mso-position-vertical-relative:line" type="#_x0000_t75">
                  <v:imagedata r:id="rId2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739" w:hRule="exact"/>
        </w:trPr>
        <w:tc>
          <w:tcPr>
            <w:tcW w:w="150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3547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3" w:after="0" w:line="24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03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3.096655pt;height:11.0925pt;mso-position-horizontal-relative:char;mso-position-vertical-relative:line" type="#_x0000_t75">
                  <v:imagedata r:id="rId2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3" w:after="0" w:line="24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10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210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30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3.50265pt;height:11.25pt;mso-position-horizontal-relative:char;mso-position-vertical-relative:line" type="#_x0000_t75">
                  <v:imagedata r:id="rId2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9" w:after="0" w:line="180" w:lineRule="exact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5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872" w:hRule="exact"/>
        </w:trPr>
        <w:tc>
          <w:tcPr>
            <w:tcW w:w="150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3547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5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7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56.506184pt;height:11.25pt;mso-position-horizontal-relative:char;mso-position-vertical-relative:line" type="#_x0000_t75">
                  <v:imagedata r:id="rId2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1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10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94.99843pt;height:82.5pt;mso-position-horizontal-relative:char;mso-position-vertical-relative:line" type="#_x0000_t75">
                  <v:imagedata r:id="rId2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10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94.99843pt;height:82.5pt;mso-position-horizontal-relative:char;mso-position-vertical-relative:line" type="#_x0000_t75">
                  <v:imagedata r:id="rId2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5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882" w:hRule="exact"/>
        </w:trPr>
        <w:tc>
          <w:tcPr>
            <w:tcW w:w="150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3547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9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7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04.798096pt;height:11.0925pt;mso-position-horizontal-relative:char;mso-position-vertical-relative:line" type="#_x0000_t75">
                  <v:imagedata r:id="rId2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9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10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95.234564pt;height:82.5pt;mso-position-horizontal-relative:char;mso-position-vertical-relative:line" type="#_x0000_t75">
                  <v:imagedata r:id="rId2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</w:tc>
        <w:tc>
          <w:tcPr>
            <w:tcW w:w="210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95.2046pt;height:82.5pt;mso-position-horizontal-relative:char;mso-position-vertical-relative:line" type="#_x0000_t75">
                  <v:imagedata r:id="rId2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</w:tc>
        <w:tc>
          <w:tcPr>
            <w:tcW w:w="15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843" w:hRule="exact"/>
        </w:trPr>
        <w:tc>
          <w:tcPr>
            <w:tcW w:w="1507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3547" w:type="dxa"/>
            <w:gridSpan w:val="3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7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57.657662pt;height:11.0925pt;mso-position-horizontal-relative:char;mso-position-vertical-relative:line" type="#_x0000_t75">
                  <v:imagedata r:id="rId2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2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102" w:type="dxa"/>
            <w:gridSpan w:val="2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>
              <w:spacing w:before="4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95.120171pt;height:82.875pt;mso-position-horizontal-relative:char;mso-position-vertical-relative:line" type="#_x0000_t75">
                  <v:imagedata r:id="rId3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107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>
              <w:spacing w:before="4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95.360273pt;height:82.875pt;mso-position-horizontal-relative:char;mso-position-vertical-relative:line" type="#_x0000_t75">
                  <v:imagedata r:id="rId3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502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</w:tr>
    </w:tbl>
    <w:p>
      <w:pPr>
        <w:spacing w:after="0"/>
        <w:sectPr>
          <w:headerReference w:type="default" r:id="rId5"/>
          <w:footerReference w:type="default" r:id="rId6"/>
          <w:type w:val="continuous"/>
          <w:pgSz w:w="11900" w:h="16840"/>
          <w:pgMar w:header="296" w:footer="256" w:top="480" w:bottom="440" w:left="400" w:right="380"/>
        </w:sectPr>
      </w:pPr>
    </w:p>
    <w:p>
      <w:pPr>
        <w:spacing w:before="3" w:after="0" w:line="130" w:lineRule="exact"/>
        <w:jc w:val="left"/>
        <w:rPr>
          <w:sz w:val="13"/>
          <w:szCs w:val="13"/>
        </w:rPr>
      </w:pPr>
      <w:r>
        <w:rPr/>
        <w:pict>
          <v:group style="position:absolute;margin-left:63.580002pt;margin-top:74.220001pt;width:21.859641pt;height:11.208212pt;mso-position-horizontal-relative:page;mso-position-vertical-relative:page;z-index:-3648" coordorigin="1272,1484" coordsize="437,224">
            <v:group style="position:absolute;left:1282;top:1509;width:199;height:187" coordorigin="1282,1509" coordsize="199,187">
              <v:shape style="position:absolute;left:1282;top:1509;width:199;height:187" coordorigin="1282,1509" coordsize="199,187" path="m1358,1658l1344,1658,1344,1696,1358,1696,1358,1658xe" filled="t" fillcolor="#202020" stroked="f">
                <v:path arrowok="t"/>
                <v:fill/>
              </v:shape>
              <v:shape style="position:absolute;left:1282;top:1509;width:199;height:187" coordorigin="1282,1509" coordsize="199,187" path="m1402,1629l1397,1640,1387,1658,1377,1675,1368,1691,1373,1691,1373,1696,1383,1690,1394,1675,1405,1658,1416,1638,1402,1629xe" filled="t" fillcolor="#202020" stroked="f">
                <v:path arrowok="t"/>
                <v:fill/>
              </v:shape>
              <v:shape style="position:absolute;left:1282;top:1509;width:199;height:187" coordorigin="1282,1509" coordsize="199,187" path="m1450,1629l1438,1644,1448,1661,1459,1679,1469,1696,1480,1681,1470,1663,1459,1646,1450,1629xe" filled="t" fillcolor="#202020" stroked="f">
                <v:path arrowok="t"/>
                <v:fill/>
              </v:shape>
              <v:shape style="position:absolute;left:1282;top:1509;width:199;height:187" coordorigin="1282,1509" coordsize="199,187" path="m1358,1653l1282,1653,1305,1667,1344,1658,1358,1658,1358,1653xe" filled="t" fillcolor="#202020" stroked="f">
                <v:path arrowok="t"/>
                <v:fill/>
              </v:shape>
              <v:shape style="position:absolute;left:1282;top:1509;width:199;height:187" coordorigin="1282,1509" coordsize="199,187" path="m1310,1523l1296,1523,1296,1653,1368,1653,1373,1648,1310,1648,1310,1614,1358,1614,1358,1600,1310,1600,1310,1571,1358,1571,1358,1557,1310,1557,1310,1523xe" filled="t" fillcolor="#202020" stroked="f">
                <v:path arrowok="t"/>
                <v:fill/>
              </v:shape>
              <v:shape style="position:absolute;left:1282;top:1509;width:199;height:187" coordorigin="1282,1509" coordsize="199,187" path="m1358,1614l1344,1614,1344,1643,1334,1643,1320,1648,1373,1648,1373,1638,1358,1638,1358,1614xe" filled="t" fillcolor="#202020" stroked="f">
                <v:path arrowok="t"/>
                <v:fill/>
              </v:shape>
              <v:shape style="position:absolute;left:1282;top:1509;width:199;height:187" coordorigin="1282,1509" coordsize="199,187" path="m1373,1634l1363,1634,1358,1638,1373,1638,1373,1634xe" filled="t" fillcolor="#202020" stroked="f">
                <v:path arrowok="t"/>
                <v:fill/>
              </v:shape>
              <v:shape style="position:absolute;left:1282;top:1509;width:199;height:187" coordorigin="1282,1509" coordsize="199,187" path="m1469,1514l1382,1514,1382,1619,1397,1619,1397,1610,1469,1610,1469,1595,1397,1595,1397,1528,1469,1528,1469,1514xe" filled="t" fillcolor="#202020" stroked="f">
                <v:path arrowok="t"/>
                <v:fill/>
              </v:shape>
              <v:shape style="position:absolute;left:1282;top:1509;width:199;height:187" coordorigin="1282,1509" coordsize="199,187" path="m1469,1610l1454,1610,1454,1619,1469,1619,1469,1610xe" filled="t" fillcolor="#202020" stroked="f">
                <v:path arrowok="t"/>
                <v:fill/>
              </v:shape>
              <v:shape style="position:absolute;left:1282;top:1509;width:199;height:187" coordorigin="1282,1509" coordsize="199,187" path="m1358,1571l1344,1571,1344,1600,1358,1600,1358,1571xe" filled="t" fillcolor="#202020" stroked="f">
                <v:path arrowok="t"/>
                <v:fill/>
              </v:shape>
              <v:shape style="position:absolute;left:1282;top:1509;width:199;height:187" coordorigin="1282,1509" coordsize="199,187" path="m1469,1528l1454,1528,1454,1595,1469,1595,1469,1528xe" filled="t" fillcolor="#202020" stroked="f">
                <v:path arrowok="t"/>
                <v:fill/>
              </v:shape>
              <v:shape style="position:absolute;left:1282;top:1509;width:199;height:187" coordorigin="1282,1509" coordsize="199,187" path="m1358,1523l1344,1523,1344,1557,1358,1557,1358,1523xe" filled="t" fillcolor="#202020" stroked="f">
                <v:path arrowok="t"/>
                <v:fill/>
              </v:shape>
              <v:shape style="position:absolute;left:1282;top:1509;width:199;height:187" coordorigin="1282,1509" coordsize="199,187" path="m1373,1509l1286,1509,1286,1523,1373,1523,1373,1509xe" filled="t" fillcolor="#202020" stroked="f">
                <v:path arrowok="t"/>
                <v:fill/>
              </v:shape>
            </v:group>
            <v:group style="position:absolute;left:1488;top:1494;width:211;height:204" coordorigin="1488,1494" coordsize="211,204">
              <v:shape style="position:absolute;left:1488;top:1494;width:211;height:204" coordorigin="1488,1494" coordsize="211,204" path="m1666,1614l1507,1614,1507,1629,1560,1640,1549,1655,1535,1668,1516,1679,1493,1686,1502,1696,1564,1663,1579,1629,1665,1629,1666,1614xe" filled="t" fillcolor="#202020" stroked="f">
                <v:path arrowok="t"/>
                <v:fill/>
              </v:shape>
              <v:shape style="position:absolute;left:1488;top:1494;width:211;height:204" coordorigin="1488,1494" coordsize="211,204" path="m1603,1677l1589,1677,1589,1691,1599,1696,1617,1696,1640,1694,1656,1683,1656,1682,1618,1682,1603,1677xe" filled="t" fillcolor="#202020" stroked="f">
                <v:path arrowok="t"/>
                <v:fill/>
              </v:shape>
              <v:shape style="position:absolute;left:1488;top:1494;width:211;height:204" coordorigin="1488,1494" coordsize="211,204" path="m1665,1629l1651,1629,1646,1643,1646,1672,1637,1682,1656,1682,1664,1658,1665,1640,1665,1629xe" filled="t" fillcolor="#202020" stroked="f">
                <v:path arrowok="t"/>
                <v:fill/>
              </v:shape>
              <v:shape style="position:absolute;left:1488;top:1494;width:211;height:204" coordorigin="1488,1494" coordsize="211,204" path="m1584,1590l1576,1590,1570,1592,1570,1610,1565,1614,1584,1614,1584,1590xe" filled="t" fillcolor="#202020" stroked="f">
                <v:path arrowok="t"/>
                <v:fill/>
              </v:shape>
              <v:shape style="position:absolute;left:1488;top:1494;width:211;height:204" coordorigin="1488,1494" coordsize="211,204" path="m1688,1585l1605,1585,1623,1591,1643,1596,1664,1601,1685,1605,1690,1600,1694,1590,1699,1586,1688,1585xe" filled="t" fillcolor="#202020" stroked="f">
                <v:path arrowok="t"/>
                <v:fill/>
              </v:shape>
              <v:shape style="position:absolute;left:1488;top:1494;width:211;height:204" coordorigin="1488,1494" coordsize="211,204" path="m1567,1542l1545,1542,1559,1558,1568,1575,1550,1580,1531,1584,1510,1587,1488,1590,1493,1595,1493,1600,1507,1603,1528,1600,1547,1596,1570,1592,1570,1590,1576,1590,1586,1588,1605,1585,1688,1585,1675,1585,1653,1581,1635,1575,1621,1566,1639,1555,1584,1555,1568,1543,1567,1542xe" filled="t" fillcolor="#202020" stroked="f">
                <v:path arrowok="t"/>
                <v:fill/>
              </v:shape>
              <v:shape style="position:absolute;left:1488;top:1494;width:211;height:204" coordorigin="1488,1494" coordsize="211,204" path="m1576,1590l1570,1590,1570,1592,1576,1590xe" filled="t" fillcolor="#202020" stroked="f">
                <v:path arrowok="t"/>
                <v:fill/>
              </v:shape>
              <v:shape style="position:absolute;left:1488;top:1494;width:211;height:204" coordorigin="1488,1494" coordsize="211,204" path="m1550,1494l1510,1546,1493,1562,1498,1562,1502,1566,1512,1566,1528,1552,1545,1542,1567,1542,1555,1528,1666,1528,1666,1514,1555,1514,1565,1504,1565,1499,1550,1494xe" filled="t" fillcolor="#202020" stroked="f">
                <v:path arrowok="t"/>
                <v:fill/>
              </v:shape>
              <v:shape style="position:absolute;left:1488;top:1494;width:211;height:204" coordorigin="1488,1494" coordsize="211,204" path="m1666,1528l1646,1528,1641,1533,1627,1543,1609,1551,1584,1555,1639,1555,1640,1555,1655,1543,1666,152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39.179993pt;margin-top:74.220001pt;width:20.68pt;height:11.32pt;mso-position-horizontal-relative:page;mso-position-vertical-relative:page;z-index:-3647" coordorigin="2784,1484" coordsize="414,226">
            <v:group style="position:absolute;left:2794;top:1499;width:202;height:192" coordorigin="2794,1499" coordsize="202,192">
              <v:shape style="position:absolute;left:2794;top:1499;width:202;height:192" coordorigin="2794,1499" coordsize="202,192" path="m2842,1499l2822,1503,2820,1523,2818,1542,2794,1542,2794,1557,2813,1558,2811,1580,2809,1600,2806,1618,2818,1632,2824,1654,2809,1669,2794,1682,2798,1686,2798,1691,2816,1683,2830,1668,2842,1653,2870,1653,2861,1648,2854,1633,2855,1629,2837,1629,2827,1619,2822,1599,2827,1579,2832,1557,2870,1557,2870,1552,2870,1542,2833,1538,2837,1519,2842,1499xe" filled="t" fillcolor="#202020" stroked="f">
                <v:path arrowok="t"/>
                <v:fill/>
              </v:shape>
              <v:shape style="position:absolute;left:2794;top:1499;width:202;height:192" coordorigin="2794,1499" coordsize="202,192" path="m2995,1677l2870,1677,2870,1691,2995,1691,2995,1677xe" filled="t" fillcolor="#202020" stroked="f">
                <v:path arrowok="t"/>
                <v:fill/>
              </v:shape>
              <v:shape style="position:absolute;left:2794;top:1499;width:202;height:192" coordorigin="2794,1499" coordsize="202,192" path="m2947,1624l2928,1624,2928,1677,2947,1677,2947,1624xe" filled="t" fillcolor="#202020" stroked="f">
                <v:path arrowok="t"/>
                <v:fill/>
              </v:shape>
              <v:shape style="position:absolute;left:2794;top:1499;width:202;height:192" coordorigin="2794,1499" coordsize="202,192" path="m2870,1653l2842,1653,2856,1667,2866,1672,2875,1662,2870,1653xe" filled="t" fillcolor="#202020" stroked="f">
                <v:path arrowok="t"/>
                <v:fill/>
              </v:shape>
              <v:shape style="position:absolute;left:2794;top:1499;width:202;height:192" coordorigin="2794,1499" coordsize="202,192" path="m2870,1557l2856,1557,2853,1573,2849,1594,2844,1612,2837,1629,2855,1629,2859,1617,2863,1598,2867,1577,2870,1557xe" filled="t" fillcolor="#202020" stroked="f">
                <v:path arrowok="t"/>
                <v:fill/>
              </v:shape>
              <v:shape style="position:absolute;left:2794;top:1499;width:202;height:192" coordorigin="2794,1499" coordsize="202,192" path="m2990,1610l2880,1610,2880,1624,2990,1624,2990,1610xe" filled="t" fillcolor="#202020" stroked="f">
                <v:path arrowok="t"/>
                <v:fill/>
              </v:shape>
              <v:shape style="position:absolute;left:2794;top:1499;width:202;height:192" coordorigin="2794,1499" coordsize="202,192" path="m2947,1557l2928,1557,2928,1610,2947,1610,2947,1557xe" filled="t" fillcolor="#202020" stroked="f">
                <v:path arrowok="t"/>
                <v:fill/>
              </v:shape>
              <v:shape style="position:absolute;left:2794;top:1499;width:202;height:192" coordorigin="2794,1499" coordsize="202,192" path="m2914,1514l2893,1514,2889,1533,2883,1552,2877,1571,2870,1590,2880,1590,2885,1594,2892,1576,2899,1557,2995,1557,2995,1542,2904,1542,2909,1533,2909,1523,2914,1514xe" filled="t" fillcolor="#202020" stroked="f">
                <v:path arrowok="t"/>
                <v:fill/>
              </v:shape>
              <v:shape style="position:absolute;left:2794;top:1499;width:202;height:192" coordorigin="2794,1499" coordsize="202,192" path="m2947,1499l2928,1499,2928,1542,2947,1542,2947,1499xe" filled="t" fillcolor="#202020" stroked="f">
                <v:path arrowok="t"/>
                <v:fill/>
              </v:shape>
            </v:group>
            <v:group style="position:absolute;left:3005;top:1494;width:182;height:206" coordorigin="3005,1494" coordsize="182,206">
              <v:shape style="position:absolute;left:3005;top:1494;width:182;height:206" coordorigin="3005,1494" coordsize="182,206" path="m3062,1624l3043,1624,3043,1701,3062,1701,3062,1686,3187,1686,3187,1672,3062,1672,3062,1624xe" filled="t" fillcolor="#202020" stroked="f">
                <v:path arrowok="t"/>
                <v:fill/>
              </v:shape>
              <v:shape style="position:absolute;left:3005;top:1494;width:182;height:206" coordorigin="3005,1494" coordsize="182,206" path="m3187,1686l3168,1686,3168,1701,3187,1701,3187,1686xe" filled="t" fillcolor="#202020" stroked="f">
                <v:path arrowok="t"/>
                <v:fill/>
              </v:shape>
              <v:shape style="position:absolute;left:3005;top:1494;width:182;height:206" coordorigin="3005,1494" coordsize="182,206" path="m3187,1619l3168,1619,3168,1672,3187,1672,3187,1619xe" filled="t" fillcolor="#202020" stroked="f">
                <v:path arrowok="t"/>
                <v:fill/>
              </v:shape>
              <v:shape style="position:absolute;left:3005;top:1494;width:182;height:206" coordorigin="3005,1494" coordsize="182,206" path="m3072,1552l3058,1562,3077,1581,3081,1593,3063,1599,3044,1606,3005,1619,3005,1624,3014,1634,3024,1629,3034,1629,3043,1624,3062,1624,3062,1619,3187,1619,3187,1605,3090,1603,3110,1595,3129,1586,3137,1580,3100,1580,3072,1552xe" filled="t" fillcolor="#202020" stroked="f">
                <v:path arrowok="t"/>
                <v:fill/>
              </v:shape>
              <v:shape style="position:absolute;left:3005;top:1494;width:182;height:206" coordorigin="3005,1494" coordsize="182,206" path="m3187,1533l3067,1533,3151,1546,3136,1558,3119,1570,3100,1580,3137,1580,3146,1575,3161,1562,3175,1548,3187,1533xe" filled="t" fillcolor="#202020" stroked="f">
                <v:path arrowok="t"/>
                <v:fill/>
              </v:shape>
              <v:shape style="position:absolute;left:3005;top:1494;width:182;height:206" coordorigin="3005,1494" coordsize="182,206" path="m3082,1494l3036,1546,3005,1566,3014,1576,3025,1574,3041,1561,3055,1548,3067,1533,3187,1533,3187,1518,3082,1518,3096,1504,3082,149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94.859985pt;margin-top:63.419998pt;width:21.83792pt;height:10.84pt;mso-position-horizontal-relative:page;mso-position-vertical-relative:page;z-index:-3646" coordorigin="9897,1268" coordsize="437,217">
            <v:group style="position:absolute;left:9907;top:1288;width:199;height:182" coordorigin="9907,1288" coordsize="199,182">
              <v:shape style="position:absolute;left:9907;top:1288;width:199;height:182" coordorigin="9907,1288" coordsize="199,182" path="m9984,1432l9970,1432,9970,1470,9984,1470,9984,1432xe" filled="t" fillcolor="#202020" stroked="f">
                <v:path arrowok="t"/>
                <v:fill/>
              </v:shape>
              <v:shape style="position:absolute;left:9907;top:1288;width:199;height:182" coordorigin="9907,1288" coordsize="199,182" path="m10027,1403l10023,1414,10014,1432,10005,1449,9994,1466,9998,1466,10003,1470,10011,1466,10021,1451,10032,1433,10042,1413,10027,1403xe" filled="t" fillcolor="#202020" stroked="f">
                <v:path arrowok="t"/>
                <v:fill/>
              </v:shape>
              <v:shape style="position:absolute;left:9907;top:1288;width:199;height:182" coordorigin="9907,1288" coordsize="199,182" path="m10075,1403l10066,1420,10077,1437,10088,1454,10099,1470,10106,1453,10096,1435,10086,1419,10075,1403xe" filled="t" fillcolor="#202020" stroked="f">
                <v:path arrowok="t"/>
                <v:fill/>
              </v:shape>
              <v:shape style="position:absolute;left:9907;top:1288;width:199;height:182" coordorigin="9907,1288" coordsize="199,182" path="m9984,1427l9907,1427,9931,1442,9970,1432,9984,1432,9984,1427xe" filled="t" fillcolor="#202020" stroked="f">
                <v:path arrowok="t"/>
                <v:fill/>
              </v:shape>
              <v:shape style="position:absolute;left:9907;top:1288;width:199;height:182" coordorigin="9907,1288" coordsize="199,182" path="m9936,1302l9922,1302,9922,1427,9994,1427,10003,1422,9936,1422,9936,1389,9984,1389,9984,1374,9936,1374,9936,1346,9984,1346,9984,1331,9936,1331,9936,1302xe" filled="t" fillcolor="#202020" stroked="f">
                <v:path arrowok="t"/>
                <v:fill/>
              </v:shape>
              <v:shape style="position:absolute;left:9907;top:1288;width:199;height:182" coordorigin="9907,1288" coordsize="199,182" path="m9984,1389l9970,1389,9970,1418,9960,1418,9950,1422,10003,1422,10003,1413,9984,1413,9984,1389xe" filled="t" fillcolor="#202020" stroked="f">
                <v:path arrowok="t"/>
                <v:fill/>
              </v:shape>
              <v:shape style="position:absolute;left:9907;top:1288;width:199;height:182" coordorigin="9907,1288" coordsize="199,182" path="m10003,1408l9994,1408,9989,1413,10003,1413,10003,1408xe" filled="t" fillcolor="#202020" stroked="f">
                <v:path arrowok="t"/>
                <v:fill/>
              </v:shape>
              <v:shape style="position:absolute;left:9907;top:1288;width:199;height:182" coordorigin="9907,1288" coordsize="199,182" path="m10094,1288l10008,1288,10008,1398,10022,1398,10022,1384,10094,1384,10094,1370,10022,1370,10022,1302,10094,1302,10094,1288xe" filled="t" fillcolor="#202020" stroked="f">
                <v:path arrowok="t"/>
                <v:fill/>
              </v:shape>
              <v:shape style="position:absolute;left:9907;top:1288;width:199;height:182" coordorigin="9907,1288" coordsize="199,182" path="m10094,1384l10080,1384,10080,1398,10094,1398,10094,1384xe" filled="t" fillcolor="#202020" stroked="f">
                <v:path arrowok="t"/>
                <v:fill/>
              </v:shape>
              <v:shape style="position:absolute;left:9907;top:1288;width:199;height:182" coordorigin="9907,1288" coordsize="199,182" path="m9984,1346l9970,1346,9970,1374,9984,1374,9984,1346xe" filled="t" fillcolor="#202020" stroked="f">
                <v:path arrowok="t"/>
                <v:fill/>
              </v:shape>
              <v:shape style="position:absolute;left:9907;top:1288;width:199;height:182" coordorigin="9907,1288" coordsize="199,182" path="m10094,1302l10080,1302,10080,1370,10094,1370,10094,1302xe" filled="t" fillcolor="#202020" stroked="f">
                <v:path arrowok="t"/>
                <v:fill/>
              </v:shape>
              <v:shape style="position:absolute;left:9907;top:1288;width:199;height:182" coordorigin="9907,1288" coordsize="199,182" path="m9984,1302l9970,1302,9970,1331,9984,1331,9984,1302xe" filled="t" fillcolor="#202020" stroked="f">
                <v:path arrowok="t"/>
                <v:fill/>
              </v:shape>
              <v:shape style="position:absolute;left:9907;top:1288;width:199;height:182" coordorigin="9907,1288" coordsize="199,182" path="m9998,1288l9912,1288,9912,1302,9998,1302,9998,1288xe" filled="t" fillcolor="#202020" stroked="f">
                <v:path arrowok="t"/>
                <v:fill/>
              </v:shape>
            </v:group>
            <v:group style="position:absolute;left:10118;top:1278;width:206;height:197" coordorigin="10118,1278" coordsize="206,197">
              <v:shape style="position:absolute;left:10118;top:1278;width:206;height:197" coordorigin="10118,1278" coordsize="206,197" path="m10166,1384l10152,1384,10152,1475,10166,1475,10166,1384xe" filled="t" fillcolor="#202020" stroked="f">
                <v:path arrowok="t"/>
                <v:fill/>
              </v:shape>
              <v:shape style="position:absolute;left:10118;top:1278;width:206;height:197" coordorigin="10118,1278" coordsize="206,197" path="m10262,1326l10248,1326,10248,1451,10243,1456,10214,1456,10214,1470,10253,1470,10262,1466,10262,1326xe" filled="t" fillcolor="#202020" stroked="f">
                <v:path arrowok="t"/>
                <v:fill/>
              </v:shape>
              <v:shape style="position:absolute;left:10118;top:1278;width:206;height:197" coordorigin="10118,1278" coordsize="206,197" path="m10219,1360l10195,1420,10186,1437,10195,1437,10200,1442,10206,1440,10213,1422,10220,1402,10227,1384,10234,1365,10219,1360xe" filled="t" fillcolor="#202020" stroked="f">
                <v:path arrowok="t"/>
                <v:fill/>
              </v:shape>
              <v:shape style="position:absolute;left:10118;top:1278;width:206;height:197" coordorigin="10118,1278" coordsize="206,197" path="m10286,1360l10272,1365,10274,1368,10283,1385,10291,1403,10299,1422,10306,1442,10324,1430,10305,1392,10296,1375,10286,1360xe" filled="t" fillcolor="#202020" stroked="f">
                <v:path arrowok="t"/>
                <v:fill/>
              </v:shape>
              <v:shape style="position:absolute;left:10118;top:1278;width:206;height:197" coordorigin="10118,1278" coordsize="206,197" path="m10195,1336l10118,1336,10118,1346,10147,1366,10139,1385,10129,1402,10118,1418,10123,1422,10123,1427,10137,1422,10146,1404,10152,1384,10166,1384,10166,1374,10186,1374,10181,1370,10166,1370,10166,1346,10210,1346,10213,1341,10195,1341,10195,1336xe" filled="t" fillcolor="#202020" stroked="f">
                <v:path arrowok="t"/>
                <v:fill/>
              </v:shape>
              <v:shape style="position:absolute;left:10118;top:1278;width:206;height:197" coordorigin="10118,1278" coordsize="206,197" path="m10186,1374l10166,1374,10190,1398,10200,1389,10195,1379,10186,1374xe" filled="t" fillcolor="#202020" stroked="f">
                <v:path arrowok="t"/>
                <v:fill/>
              </v:shape>
              <v:shape style="position:absolute;left:10118;top:1278;width:206;height:197" coordorigin="10118,1278" coordsize="206,197" path="m10176,1365l10166,1370,10181,1370,10176,1365xe" filled="t" fillcolor="#202020" stroked="f">
                <v:path arrowok="t"/>
                <v:fill/>
              </v:shape>
              <v:shape style="position:absolute;left:10118;top:1278;width:206;height:197" coordorigin="10118,1278" coordsize="206,197" path="m10210,1346l10195,1346,10200,1350,10206,1353,10210,1346xe" filled="t" fillcolor="#202020" stroked="f">
                <v:path arrowok="t"/>
                <v:fill/>
              </v:shape>
              <v:shape style="position:absolute;left:10118;top:1278;width:206;height:197" coordorigin="10118,1278" coordsize="206,197" path="m10315,1317l10301,1317,10286,1346,10291,1346,10296,1350,10301,1350,10310,1336,10315,1326,10315,1317xe" filled="t" fillcolor="#202020" stroked="f">
                <v:path arrowok="t"/>
                <v:fill/>
              </v:shape>
              <v:shape style="position:absolute;left:10118;top:1278;width:206;height:197" coordorigin="10118,1278" coordsize="206,197" path="m10243,1278l10221,1289,10212,1308,10195,1341,10213,1341,10215,1336,10224,1317,10315,1317,10315,1302,10234,1302,10238,1293,10238,1288,10243,1278xe" filled="t" fillcolor="#202020" stroked="f">
                <v:path arrowok="t"/>
                <v:fill/>
              </v:shape>
              <v:shape style="position:absolute;left:10118;top:1278;width:206;height:197" coordorigin="10118,1278" coordsize="206,197" path="m10166,1302l10152,1302,10152,1336,10166,1336,10166,1302xe" filled="t" fillcolor="#202020" stroked="f">
                <v:path arrowok="t"/>
                <v:fill/>
              </v:shape>
              <v:shape style="position:absolute;left:10118;top:1278;width:206;height:197" coordorigin="10118,1278" coordsize="206,197" path="m10198,1283l10182,1284,10164,1286,10118,1293,10123,1298,10123,1307,10133,1307,10142,1302,10166,1302,10181,1298,10205,1298,10198,128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46.220001pt;margin-top:85.5pt;width:42.52pt;height:11.32pt;mso-position-horizontal-relative:page;mso-position-vertical-relative:page;z-index:-3645" coordorigin="4924,1710" coordsize="850,226">
            <v:group style="position:absolute;left:4934;top:1725;width:202;height:187" coordorigin="4934,1725" coordsize="202,187">
              <v:shape style="position:absolute;left:4934;top:1725;width:202;height:187" coordorigin="4934,1725" coordsize="202,187" path="m5136,1898l4982,1898,4982,1912,5136,1912,5136,1898xe" filled="t" fillcolor="#202020" stroked="f">
                <v:path arrowok="t"/>
                <v:fill/>
              </v:shape>
              <v:shape style="position:absolute;left:4934;top:1725;width:202;height:187" coordorigin="4934,1725" coordsize="202,187" path="m5030,1782l5011,1782,5011,1898,5030,1898,5030,1782xe" filled="t" fillcolor="#202020" stroked="f">
                <v:path arrowok="t"/>
                <v:fill/>
              </v:shape>
              <v:shape style="position:absolute;left:4934;top:1725;width:202;height:187" coordorigin="4934,1725" coordsize="202,187" path="m5078,1749l5059,1749,5059,1898,5078,1898,5078,1826,5126,1826,5126,1811,5078,1811,5078,1749xe" filled="t" fillcolor="#202020" stroked="f">
                <v:path arrowok="t"/>
                <v:fill/>
              </v:shape>
              <v:shape style="position:absolute;left:4934;top:1725;width:202;height:187" coordorigin="4934,1725" coordsize="202,187" path="m4973,1792l4934,1792,4934,1806,4958,1806,4958,1878,4949,1888,4971,1894,4984,1880,4996,1869,4973,1869,4973,1792xe" filled="t" fillcolor="#202020" stroked="f">
                <v:path arrowok="t"/>
                <v:fill/>
              </v:shape>
              <v:shape style="position:absolute;left:4934;top:1725;width:202;height:187" coordorigin="4934,1725" coordsize="202,187" path="m4997,1845l4973,1869,4996,1869,5002,1864,4997,1859,4997,1845xe" filled="t" fillcolor="#202020" stroked="f">
                <v:path arrowok="t"/>
                <v:fill/>
              </v:shape>
              <v:shape style="position:absolute;left:4934;top:1725;width:202;height:187" coordorigin="4934,1725" coordsize="202,187" path="m4954,1725l4948,1744,4961,1760,4973,1773,4983,1755,4970,1742,4954,1725xe" filled="t" fillcolor="#202020" stroked="f">
                <v:path arrowok="t"/>
                <v:fill/>
              </v:shape>
              <v:shape style="position:absolute;left:4934;top:1725;width:202;height:187" coordorigin="4934,1725" coordsize="202,187" path="m5131,1734l4997,1734,4997,1749,5131,1749,5131,1734xe" filled="t" fillcolor="#202020" stroked="f">
                <v:path arrowok="t"/>
                <v:fill/>
              </v:shape>
            </v:group>
            <v:group style="position:absolute;left:5146;top:1725;width:192;height:197" coordorigin="5146,1725" coordsize="192,197">
              <v:shape style="position:absolute;left:5146;top:1725;width:192;height:197" coordorigin="5146,1725" coordsize="192,197" path="m5242,1830l5227,1830,5227,1922,5242,1922,5242,1830xe" filled="t" fillcolor="#202020" stroked="f">
                <v:path arrowok="t"/>
                <v:fill/>
              </v:shape>
              <v:shape style="position:absolute;left:5146;top:1725;width:192;height:197" coordorigin="5146,1725" coordsize="192,197" path="m5280,1878l5266,1878,5270,1883,5270,1888,5278,1898,5295,1897,5319,1896,5333,1883,5333,1883,5294,1883,5280,1878xe" filled="t" fillcolor="#202020" stroked="f">
                <v:path arrowok="t"/>
                <v:fill/>
              </v:shape>
              <v:shape style="position:absolute;left:5146;top:1725;width:192;height:197" coordorigin="5146,1725" coordsize="192,197" path="m5338,1816l5146,1816,5146,1830,5323,1830,5323,1864,5314,1883,5333,1883,5338,1856,5338,1816xe" filled="t" fillcolor="#202020" stroked="f">
                <v:path arrowok="t"/>
                <v:fill/>
              </v:shape>
              <v:shape style="position:absolute;left:5146;top:1725;width:192;height:197" coordorigin="5146,1725" coordsize="192,197" path="m5242,1773l5227,1773,5227,1816,5242,1816,5242,1773xe" filled="t" fillcolor="#202020" stroked="f">
                <v:path arrowok="t"/>
                <v:fill/>
              </v:shape>
              <v:shape style="position:absolute;left:5146;top:1725;width:192;height:197" coordorigin="5146,1725" coordsize="192,197" path="m5314,1758l5160,1758,5160,1773,5299,1773,5294,1816,5309,1816,5314,1758xe" filled="t" fillcolor="#202020" stroked="f">
                <v:path arrowok="t"/>
                <v:fill/>
              </v:shape>
              <v:shape style="position:absolute;left:5146;top:1725;width:192;height:197" coordorigin="5146,1725" coordsize="192,197" path="m5304,1725l5290,1734,5298,1739,5315,1751,5328,1763,5338,1747,5321,1737,5304,1725xe" filled="t" fillcolor="#202020" stroked="f">
                <v:path arrowok="t"/>
                <v:fill/>
              </v:shape>
              <v:shape style="position:absolute;left:5146;top:1725;width:192;height:197" coordorigin="5146,1725" coordsize="192,197" path="m5242,1725l5227,1725,5227,1758,5242,1758,5242,1725xe" filled="t" fillcolor="#202020" stroked="f">
                <v:path arrowok="t"/>
                <v:fill/>
              </v:shape>
            </v:group>
            <v:group style="position:absolute;left:5357;top:1720;width:182;height:206" coordorigin="5357,1720" coordsize="182,206">
              <v:shape style="position:absolute;left:5357;top:1720;width:182;height:206" coordorigin="5357,1720" coordsize="182,206" path="m5414,1850l5400,1850,5400,1926,5414,1926,5414,1912,5539,1912,5539,1898,5414,1898,5414,1850xe" filled="t" fillcolor="#202020" stroked="f">
                <v:path arrowok="t"/>
                <v:fill/>
              </v:shape>
              <v:shape style="position:absolute;left:5357;top:1720;width:182;height:206" coordorigin="5357,1720" coordsize="182,206" path="m5539,1912l5525,1912,5525,1926,5539,1926,5539,1912xe" filled="t" fillcolor="#202020" stroked="f">
                <v:path arrowok="t"/>
                <v:fill/>
              </v:shape>
              <v:shape style="position:absolute;left:5357;top:1720;width:182;height:206" coordorigin="5357,1720" coordsize="182,206" path="m5539,1845l5525,1845,5525,1898,5539,1898,5539,1845xe" filled="t" fillcolor="#202020" stroked="f">
                <v:path arrowok="t"/>
                <v:fill/>
              </v:shape>
              <v:shape style="position:absolute;left:5357;top:1720;width:182;height:206" coordorigin="5357,1720" coordsize="182,206" path="m5424,1778l5410,1787,5429,1806,5433,1818,5415,1825,5396,1831,5357,1845,5362,1850,5362,1854,5366,1859,5376,1854,5390,1854,5400,1850,5414,1850,5414,1845,5539,1845,5539,1830,5442,1829,5462,1819,5481,1808,5487,1804,5455,1804,5439,1791,5424,1778xe" filled="t" fillcolor="#202020" stroked="f">
                <v:path arrowok="t"/>
                <v:fill/>
              </v:shape>
              <v:shape style="position:absolute;left:5357;top:1720;width:182;height:206" coordorigin="5357,1720" coordsize="182,206" path="m5539,1758l5424,1758,5506,1772,5490,1784,5474,1794,5455,1804,5487,1804,5498,1797,5513,1785,5527,1772,5539,1758xe" filled="t" fillcolor="#202020" stroked="f">
                <v:path arrowok="t"/>
                <v:fill/>
              </v:shape>
              <v:shape style="position:absolute;left:5357;top:1720;width:182;height:206" coordorigin="5357,1720" coordsize="182,206" path="m5434,1720l5388,1771,5357,1792,5366,1802,5380,1800,5396,1787,5411,1774,5424,1758,5539,1758,5539,1744,5434,1744,5448,1730,5434,1720xe" filled="t" fillcolor="#202020" stroked="f">
                <v:path arrowok="t"/>
                <v:fill/>
              </v:shape>
            </v:group>
            <v:group style="position:absolute;left:5568;top:1725;width:197;height:202" coordorigin="5568,1725" coordsize="197,202">
              <v:shape style="position:absolute;left:5568;top:1725;width:197;height:202" coordorigin="5568,1725" coordsize="197,202" path="m5616,1835l5602,1835,5602,1926,5616,1926,5616,1835xe" filled="t" fillcolor="#202020" stroked="f">
                <v:path arrowok="t"/>
                <v:fill/>
              </v:shape>
              <v:shape style="position:absolute;left:5568;top:1725;width:197;height:202" coordorigin="5568,1725" coordsize="197,202" path="m5664,1902l5664,1922,5702,1922,5712,1912,5712,1907,5669,1907,5664,1902xe" filled="t" fillcolor="#202020" stroked="f">
                <v:path arrowok="t"/>
                <v:fill/>
              </v:shape>
              <v:shape style="position:absolute;left:5568;top:1725;width:197;height:202" coordorigin="5568,1725" coordsize="197,202" path="m5712,1778l5698,1778,5698,1902,5693,1907,5712,1907,5712,1778xe" filled="t" fillcolor="#202020" stroked="f">
                <v:path arrowok="t"/>
                <v:fill/>
              </v:shape>
              <v:shape style="position:absolute;left:5568;top:1725;width:197;height:202" coordorigin="5568,1725" coordsize="197,202" path="m5736,1811l5722,1816,5723,1819,5731,1837,5739,1854,5748,1873,5755,1893,5762,1863,5753,1844,5736,1811xe" filled="t" fillcolor="#202020" stroked="f">
                <v:path arrowok="t"/>
                <v:fill/>
              </v:shape>
              <v:shape style="position:absolute;left:5568;top:1725;width:197;height:202" coordorigin="5568,1725" coordsize="197,202" path="m5664,1811l5657,1830,5650,1850,5643,1867,5635,1883,5640,1888,5645,1888,5652,1890,5661,1872,5669,1854,5676,1836,5683,1816,5664,1811xe" filled="t" fillcolor="#202020" stroked="f">
                <v:path arrowok="t"/>
                <v:fill/>
              </v:shape>
              <v:shape style="position:absolute;left:5568;top:1725;width:197;height:202" coordorigin="5568,1725" coordsize="197,202" path="m5645,1782l5568,1782,5568,1797,5594,1816,5587,1834,5578,1851,5568,1869,5568,1874,5573,1878,5583,1871,5592,1854,5602,1835,5616,1835,5616,1826,5638,1826,5635,1821,5616,1821,5616,1797,5645,1797,5645,1792,5659,1792,5662,1787,5645,1787,5645,1782xe" filled="t" fillcolor="#202020" stroked="f">
                <v:path arrowok="t"/>
                <v:fill/>
              </v:shape>
              <v:shape style="position:absolute;left:5568;top:1725;width:197;height:202" coordorigin="5568,1725" coordsize="197,202" path="m5638,1826l5616,1826,5626,1830,5630,1840,5640,1850,5650,1840,5640,1830,5638,1826xe" filled="t" fillcolor="#202020" stroked="f">
                <v:path arrowok="t"/>
                <v:fill/>
              </v:shape>
              <v:shape style="position:absolute;left:5568;top:1725;width:197;height:202" coordorigin="5568,1725" coordsize="197,202" path="m5626,1811l5616,1821,5635,1821,5626,1811xe" filled="t" fillcolor="#202020" stroked="f">
                <v:path arrowok="t"/>
                <v:fill/>
              </v:shape>
              <v:shape style="position:absolute;left:5568;top:1725;width:197;height:202" coordorigin="5568,1725" coordsize="197,202" path="m5659,1792l5645,1792,5645,1797,5650,1802,5654,1802,5659,1792xe" filled="t" fillcolor="#202020" stroked="f">
                <v:path arrowok="t"/>
                <v:fill/>
              </v:shape>
              <v:shape style="position:absolute;left:5568;top:1725;width:197;height:202" coordorigin="5568,1725" coordsize="197,202" path="m5765,1768l5746,1768,5746,1773,5741,1782,5736,1797,5741,1797,5746,1802,5750,1802,5755,1787,5765,1773,5765,1768xe" filled="t" fillcolor="#202020" stroked="f">
                <v:path arrowok="t"/>
                <v:fill/>
              </v:shape>
              <v:shape style="position:absolute;left:5568;top:1725;width:197;height:202" coordorigin="5568,1725" coordsize="197,202" path="m5693,1725l5672,1737,5663,1757,5653,1774,5645,1787,5662,1787,5664,1782,5674,1768,5765,1768,5765,1754,5683,1754,5683,1744,5693,1725xe" filled="t" fillcolor="#202020" stroked="f">
                <v:path arrowok="t"/>
                <v:fill/>
              </v:shape>
              <v:shape style="position:absolute;left:5568;top:1725;width:197;height:202" coordorigin="5568,1725" coordsize="197,202" path="m5616,1754l5602,1754,5602,1782,5616,1782,5616,1754xe" filled="t" fillcolor="#202020" stroked="f">
                <v:path arrowok="t"/>
                <v:fill/>
              </v:shape>
              <v:shape style="position:absolute;left:5568;top:1725;width:197;height:202" coordorigin="5568,1725" coordsize="197,202" path="m5631,1733l5613,1736,5592,1738,5568,1739,5573,1749,5573,1758,5582,1754,5616,1754,5630,1749,5650,1749,5631,173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77.980011pt;margin-top:85.5pt;width:41.56pt;height:11.32pt;mso-position-horizontal-relative:page;mso-position-vertical-relative:page;z-index:-3644" coordorigin="7560,1710" coordsize="831,226">
            <v:group style="position:absolute;left:7570;top:1725;width:206;height:187" coordorigin="7570,1725" coordsize="206,187">
              <v:shape style="position:absolute;left:7570;top:1725;width:206;height:187" coordorigin="7570,1725" coordsize="206,187" path="m7776,1898l7622,1898,7622,1912,7776,1912,7776,1898xe" filled="t" fillcolor="#202020" stroked="f">
                <v:path arrowok="t"/>
                <v:fill/>
              </v:shape>
              <v:shape style="position:absolute;left:7570;top:1725;width:206;height:187" coordorigin="7570,1725" coordsize="206,187" path="m7666,1782l7651,1782,7651,1898,7666,1898,7666,1782xe" filled="t" fillcolor="#202020" stroked="f">
                <v:path arrowok="t"/>
                <v:fill/>
              </v:shape>
              <v:shape style="position:absolute;left:7570;top:1725;width:206;height:187" coordorigin="7570,1725" coordsize="206,187" path="m7714,1749l7699,1749,7699,1898,7714,1898,7714,1826,7762,1826,7762,1811,7714,1811,7714,1749xe" filled="t" fillcolor="#202020" stroked="f">
                <v:path arrowok="t"/>
                <v:fill/>
              </v:shape>
              <v:shape style="position:absolute;left:7570;top:1725;width:206;height:187" coordorigin="7570,1725" coordsize="206,187" path="m7613,1792l7570,1792,7570,1806,7594,1806,7594,1883,7589,1888,7608,1896,7620,1881,7632,1869,7613,1869,7613,1792xe" filled="t" fillcolor="#202020" stroked="f">
                <v:path arrowok="t"/>
                <v:fill/>
              </v:shape>
              <v:shape style="position:absolute;left:7570;top:1725;width:206;height:187" coordorigin="7570,1725" coordsize="206,187" path="m7637,1845l7613,1869,7632,1869,7637,1864,7637,1845xe" filled="t" fillcolor="#202020" stroked="f">
                <v:path arrowok="t"/>
                <v:fill/>
              </v:shape>
              <v:shape style="position:absolute;left:7570;top:1725;width:206;height:187" coordorigin="7570,1725" coordsize="206,187" path="m7589,1725l7584,1742,7598,1759,7608,1773,7620,1755,7608,1742,7589,1725xe" filled="t" fillcolor="#202020" stroked="f">
                <v:path arrowok="t"/>
                <v:fill/>
              </v:shape>
              <v:shape style="position:absolute;left:7570;top:1725;width:206;height:187" coordorigin="7570,1725" coordsize="206,187" path="m7771,1734l7632,1734,7632,1749,7771,1749,7771,1734xe" filled="t" fillcolor="#202020" stroked="f">
                <v:path arrowok="t"/>
                <v:fill/>
              </v:shape>
            </v:group>
            <v:group style="position:absolute;left:7781;top:1725;width:193;height:197" coordorigin="7781,1725" coordsize="193,197">
              <v:shape style="position:absolute;left:7781;top:1725;width:193;height:197" coordorigin="7781,1725" coordsize="193,197" path="m7882,1830l7867,1830,7867,1922,7882,1922,7882,1830xe" filled="t" fillcolor="#202020" stroked="f">
                <v:path arrowok="t"/>
                <v:fill/>
              </v:shape>
              <v:shape style="position:absolute;left:7781;top:1725;width:193;height:197" coordorigin="7781,1725" coordsize="193,197" path="m7920,1878l7906,1878,7906,1883,7910,1888,7915,1898,7932,1897,7957,1896,7970,1883,7970,1883,7930,1883,7920,1878xe" filled="t" fillcolor="#202020" stroked="f">
                <v:path arrowok="t"/>
                <v:fill/>
              </v:shape>
              <v:shape style="position:absolute;left:7781;top:1725;width:193;height:197" coordorigin="7781,1725" coordsize="193,197" path="m7978,1816l7781,1816,7781,1830,7958,1830,7958,1874,7954,1883,7970,1883,7978,1856,7978,1816xe" filled="t" fillcolor="#202020" stroked="f">
                <v:path arrowok="t"/>
                <v:fill/>
              </v:shape>
              <v:shape style="position:absolute;left:7781;top:1725;width:193;height:197" coordorigin="7781,1725" coordsize="193,197" path="m7882,1773l7867,1773,7867,1816,7882,1816,7882,1773xe" filled="t" fillcolor="#202020" stroked="f">
                <v:path arrowok="t"/>
                <v:fill/>
              </v:shape>
              <v:shape style="position:absolute;left:7781;top:1725;width:193;height:197" coordorigin="7781,1725" coordsize="193,197" path="m7954,1758l7800,1758,7800,1773,7934,1773,7934,1816,7949,1816,7954,1758xe" filled="t" fillcolor="#202020" stroked="f">
                <v:path arrowok="t"/>
                <v:fill/>
              </v:shape>
              <v:shape style="position:absolute;left:7781;top:1725;width:193;height:197" coordorigin="7781,1725" coordsize="193,197" path="m7939,1725l7930,1734,7937,1739,7954,1751,7968,1763,7974,1747,7958,1737,7939,1725xe" filled="t" fillcolor="#202020" stroked="f">
                <v:path arrowok="t"/>
                <v:fill/>
              </v:shape>
              <v:shape style="position:absolute;left:7781;top:1725;width:193;height:197" coordorigin="7781,1725" coordsize="193,197" path="m7882,1725l7867,1725,7867,1758,7882,1758,7882,1725xe" filled="t" fillcolor="#202020" stroked="f">
                <v:path arrowok="t"/>
                <v:fill/>
              </v:shape>
            </v:group>
            <v:group style="position:absolute;left:7997;top:1720;width:192;height:206" coordorigin="7997,1720" coordsize="192,206">
              <v:shape style="position:absolute;left:7997;top:1720;width:192;height:206" coordorigin="7997,1720" coordsize="192,206" path="m8066,1888l8050,1888,8040,1907,8035,1912,8045,1922,8045,1926,8054,1913,8062,1898,8066,1888xe" filled="t" fillcolor="#202020" stroked="f">
                <v:path arrowok="t"/>
                <v:fill/>
              </v:shape>
              <v:shape style="position:absolute;left:7997;top:1720;width:192;height:206" coordorigin="7997,1720" coordsize="192,206" path="m8189,1811l8083,1811,8083,1922,8098,1922,8098,1869,8189,1869,8189,1859,8098,1859,8098,1826,8189,1826,8189,1811xe" filled="t" fillcolor="#202020" stroked="f">
                <v:path arrowok="t"/>
                <v:fill/>
              </v:shape>
              <v:shape style="position:absolute;left:7997;top:1720;width:192;height:206" coordorigin="7997,1720" coordsize="192,206" path="m8160,1869l8146,1869,8146,1912,8155,1912,8155,1922,8184,1922,8189,1917,8189,1907,8160,1907,8160,1869xe" filled="t" fillcolor="#202020" stroked="f">
                <v:path arrowok="t"/>
                <v:fill/>
              </v:shape>
              <v:shape style="position:absolute;left:7997;top:1720;width:192;height:206" coordorigin="7997,1720" coordsize="192,206" path="m8126,1869l8112,1869,8112,1912,8126,1912,8126,1869xe" filled="t" fillcolor="#202020" stroked="f">
                <v:path arrowok="t"/>
                <v:fill/>
              </v:shape>
              <v:shape style="position:absolute;left:7997;top:1720;width:192;height:206" coordorigin="7997,1720" coordsize="192,206" path="m8189,1869l8179,1869,8179,1907,8189,1907,8189,1869xe" filled="t" fillcolor="#202020" stroked="f">
                <v:path arrowok="t"/>
                <v:fill/>
              </v:shape>
              <v:shape style="position:absolute;left:7997;top:1720;width:192;height:206" coordorigin="7997,1720" coordsize="192,206" path="m8189,1744l8064,1744,8063,1811,8063,1826,8059,1844,8054,1854,8054,1854,8054,1854,8050,1862,8034,1879,8013,1882,7997,1883,8009,1899,8027,1893,8050,1888,8066,1888,8069,1879,8074,1859,8077,1836,8078,1815,8078,1792,8189,1792,8189,1778,8078,1778,8078,1758,8189,1758,8189,1744xe" filled="t" fillcolor="#202020" stroked="f">
                <v:path arrowok="t"/>
                <v:fill/>
              </v:shape>
              <v:shape style="position:absolute;left:7997;top:1720;width:192;height:206" coordorigin="7997,1720" coordsize="192,206" path="m8126,1826l8112,1826,8112,1859,8126,1859,8126,1826xe" filled="t" fillcolor="#202020" stroked="f">
                <v:path arrowok="t"/>
                <v:fill/>
              </v:shape>
              <v:shape style="position:absolute;left:7997;top:1720;width:192;height:206" coordorigin="7997,1720" coordsize="192,206" path="m8160,1826l8146,1826,8146,1859,8160,1859,8160,1826xe" filled="t" fillcolor="#202020" stroked="f">
                <v:path arrowok="t"/>
                <v:fill/>
              </v:shape>
              <v:shape style="position:absolute;left:7997;top:1720;width:192;height:206" coordorigin="7997,1720" coordsize="192,206" path="m8189,1826l8179,1826,8179,1859,8189,1859,8189,1826xe" filled="t" fillcolor="#202020" stroked="f">
                <v:path arrowok="t"/>
                <v:fill/>
              </v:shape>
              <v:shape style="position:absolute;left:7997;top:1720;width:192;height:206" coordorigin="7997,1720" coordsize="192,206" path="m8045,1730l8024,1739,8015,1758,8005,1776,7997,1792,7997,1806,8016,1806,8019,1817,8008,1835,7997,1845,8010,1858,8027,1856,8054,1854,8054,1854,8054,1845,8021,1845,8021,1844,8027,1831,8035,1815,8046,1796,8048,1792,8016,1792,8016,1783,8026,1767,8036,1749,8045,1730xe" filled="t" fillcolor="#202020" stroked="f">
                <v:path arrowok="t"/>
                <v:fill/>
              </v:shape>
              <v:shape style="position:absolute;left:7997;top:1720;width:192;height:206" coordorigin="7997,1720" coordsize="192,206" path="m8054,1854l8054,1854,8054,1854,8054,1854xe" filled="t" fillcolor="#202020" stroked="f">
                <v:path arrowok="t"/>
                <v:fill/>
              </v:shape>
              <v:shape style="position:absolute;left:7997;top:1720;width:192;height:206" coordorigin="7997,1720" coordsize="192,206" path="m8054,1840l8035,1840,8026,1845,8054,1845,8054,1840xe" filled="t" fillcolor="#202020" stroked="f">
                <v:path arrowok="t"/>
                <v:fill/>
              </v:shape>
              <v:shape style="position:absolute;left:7997;top:1720;width:192;height:206" coordorigin="7997,1720" coordsize="192,206" path="m8189,1792l8174,1792,8174,1797,8189,1797,8189,1792xe" filled="t" fillcolor="#202020" stroked="f">
                <v:path arrowok="t"/>
                <v:fill/>
              </v:shape>
              <v:shape style="position:absolute;left:7997;top:1720;width:192;height:206" coordorigin="7997,1720" coordsize="192,206" path="m8045,1768l8040,1778,8035,1782,8030,1792,8048,1792,8059,1773,8045,1768xe" filled="t" fillcolor="#202020" stroked="f">
                <v:path arrowok="t"/>
                <v:fill/>
              </v:shape>
              <v:shape style="position:absolute;left:7997;top:1720;width:192;height:206" coordorigin="7997,1720" coordsize="192,206" path="m8189,1758l8174,1758,8174,1778,8189,1778,8189,1758xe" filled="t" fillcolor="#202020" stroked="f">
                <v:path arrowok="t"/>
                <v:fill/>
              </v:shape>
              <v:shape style="position:absolute;left:7997;top:1720;width:192;height:206" coordorigin="7997,1720" coordsize="192,206" path="m8126,1720l8112,1730,8112,1734,8122,1744,8141,1744,8131,1725,8126,1720xe" filled="t" fillcolor="#202020" stroked="f">
                <v:path arrowok="t"/>
                <v:fill/>
              </v:shape>
            </v:group>
            <v:group style="position:absolute;left:8208;top:1730;width:173;height:191" coordorigin="8208,1730" coordsize="173,191">
              <v:shape style="position:absolute;left:8208;top:1730;width:173;height:191" coordorigin="8208,1730" coordsize="173,191" path="m8376,1730l8237,1730,8237,1802,8256,1802,8256,1792,8376,1792,8376,1778,8256,1778,8256,1749,8376,1749,8376,1730xe" filled="t" fillcolor="#202020" stroked="f">
                <v:path arrowok="t"/>
                <v:fill/>
              </v:shape>
              <v:shape style="position:absolute;left:8208;top:1730;width:173;height:191" coordorigin="8208,1730" coordsize="173,191" path="m8376,1792l8362,1792,8362,1802,8376,1802,8376,1792xe" filled="t" fillcolor="#202020" stroked="f">
                <v:path arrowok="t"/>
                <v:fill/>
              </v:shape>
              <v:shape style="position:absolute;left:8208;top:1730;width:173;height:191" coordorigin="8208,1730" coordsize="173,191" path="m8376,1749l8362,1749,8362,1778,8376,1778,8376,1749xe" filled="t" fillcolor="#202020" stroked="f">
                <v:path arrowok="t"/>
                <v:fill/>
              </v:shape>
              <v:shape style="position:absolute;left:8208;top:1730;width:173;height:191" coordorigin="8208,1730" coordsize="173,191" path="m8266,1826l8251,1826,8242,1845,8242,1864,8362,1864,8362,1878,8361,1884,8351,1898,8326,1902,8285,1902,8285,1912,8291,1917,8307,1920,8327,1921,8351,1920,8368,1908,8376,1888,8376,1878,8381,1864,8381,1850,8261,1850,8266,1826xe" filled="t" fillcolor="#202020" stroked="f">
                <v:path arrowok="t"/>
                <v:fill/>
              </v:shape>
              <v:shape style="position:absolute;left:8208;top:1730;width:173;height:191" coordorigin="8208,1730" coordsize="173,191" path="m8410,1811l8208,1811,8208,1826,8410,1826,8410,181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61.5pt;margin-top:85.5pt;width:42.76pt;height:11.32pt;mso-position-horizontal-relative:page;mso-position-vertical-relative:page;z-index:-3643" coordorigin="9230,1710" coordsize="855,226">
            <v:group style="position:absolute;left:9240;top:1734;width:201;height:187" coordorigin="9240,1734" coordsize="201,187">
              <v:shape style="position:absolute;left:9240;top:1734;width:201;height:187" coordorigin="9240,1734" coordsize="201,187" path="m9317,1883l9302,1883,9302,1922,9317,1922,9317,1883xe" filled="t" fillcolor="#202020" stroked="f">
                <v:path arrowok="t"/>
                <v:fill/>
              </v:shape>
              <v:shape style="position:absolute;left:9240;top:1734;width:201;height:187" coordorigin="9240,1734" coordsize="201,187" path="m9408,1854l9399,1872,9410,1888,9420,1905,9432,1922,9441,1904,9430,1888,9420,1871,9408,1854xe" filled="t" fillcolor="#202020" stroked="f">
                <v:path arrowok="t"/>
                <v:fill/>
              </v:shape>
              <v:shape style="position:absolute;left:9240;top:1734;width:201;height:187" coordorigin="9240,1734" coordsize="201,187" path="m9360,1854l9357,1861,9348,1881,9338,1898,9326,1912,9331,1917,9336,1917,9344,1917,9354,1902,9365,1884,9374,1864,9360,1854xe" filled="t" fillcolor="#202020" stroked="f">
                <v:path arrowok="t"/>
                <v:fill/>
              </v:shape>
              <v:shape style="position:absolute;left:9240;top:1734;width:201;height:187" coordorigin="9240,1734" coordsize="201,187" path="m9317,1878l9240,1878,9264,1893,9302,1883,9317,1883,9317,1878xe" filled="t" fillcolor="#202020" stroked="f">
                <v:path arrowok="t"/>
                <v:fill/>
              </v:shape>
              <v:shape style="position:absolute;left:9240;top:1734;width:201;height:187" coordorigin="9240,1734" coordsize="201,187" path="m9269,1749l9254,1749,9254,1878,9322,1878,9326,1874,9269,1874,9269,1840,9317,1840,9317,1826,9269,1826,9269,1797,9317,1797,9317,1782,9269,1782,9269,1749xe" filled="t" fillcolor="#202020" stroked="f">
                <v:path arrowok="t"/>
                <v:fill/>
              </v:shape>
              <v:shape style="position:absolute;left:9240;top:1734;width:201;height:187" coordorigin="9240,1734" coordsize="201,187" path="m9317,1840l9302,1840,9302,1864,9293,1869,9283,1869,9269,1874,9331,1874,9331,1864,9317,1864,9317,1840xe" filled="t" fillcolor="#202020" stroked="f">
                <v:path arrowok="t"/>
                <v:fill/>
              </v:shape>
              <v:shape style="position:absolute;left:9240;top:1734;width:201;height:187" coordorigin="9240,1734" coordsize="201,187" path="m9331,1859l9322,1859,9317,1864,9331,1864,9331,1859xe" filled="t" fillcolor="#202020" stroked="f">
                <v:path arrowok="t"/>
                <v:fill/>
              </v:shape>
              <v:shape style="position:absolute;left:9240;top:1734;width:201;height:187" coordorigin="9240,1734" coordsize="201,187" path="m9427,1739l9341,1739,9341,1845,9355,1845,9355,1835,9427,1835,9427,1821,9355,1821,9355,1754,9427,1754,9427,1739xe" filled="t" fillcolor="#202020" stroked="f">
                <v:path arrowok="t"/>
                <v:fill/>
              </v:shape>
              <v:shape style="position:absolute;left:9240;top:1734;width:201;height:187" coordorigin="9240,1734" coordsize="201,187" path="m9427,1835l9413,1835,9413,1845,9427,1845,9427,1835xe" filled="t" fillcolor="#202020" stroked="f">
                <v:path arrowok="t"/>
                <v:fill/>
              </v:shape>
              <v:shape style="position:absolute;left:9240;top:1734;width:201;height:187" coordorigin="9240,1734" coordsize="201,187" path="m9317,1797l9302,1797,9302,1826,9317,1826,9317,1797xe" filled="t" fillcolor="#202020" stroked="f">
                <v:path arrowok="t"/>
                <v:fill/>
              </v:shape>
              <v:shape style="position:absolute;left:9240;top:1734;width:201;height:187" coordorigin="9240,1734" coordsize="201,187" path="m9427,1754l9413,1754,9413,1821,9427,1821,9427,1754xe" filled="t" fillcolor="#202020" stroked="f">
                <v:path arrowok="t"/>
                <v:fill/>
              </v:shape>
              <v:shape style="position:absolute;left:9240;top:1734;width:201;height:187" coordorigin="9240,1734" coordsize="201,187" path="m9317,1749l9302,1749,9302,1782,9317,1782,9317,1749xe" filled="t" fillcolor="#202020" stroked="f">
                <v:path arrowok="t"/>
                <v:fill/>
              </v:shape>
              <v:shape style="position:absolute;left:9240;top:1734;width:201;height:187" coordorigin="9240,1734" coordsize="201,187" path="m9331,1734l9245,1734,9245,1749,9331,1749,9331,1734xe" filled="t" fillcolor="#202020" stroked="f">
                <v:path arrowok="t"/>
                <v:fill/>
              </v:shape>
            </v:group>
            <v:group style="position:absolute;left:9451;top:1725;width:206;height:202" coordorigin="9451,1725" coordsize="206,202">
              <v:shape style="position:absolute;left:9451;top:1725;width:206;height:202" coordorigin="9451,1725" coordsize="206,202" path="m9499,1835l9485,1835,9485,1926,9499,1926,9499,1835xe" filled="t" fillcolor="#202020" stroked="f">
                <v:path arrowok="t"/>
                <v:fill/>
              </v:shape>
              <v:shape style="position:absolute;left:9451;top:1725;width:206;height:202" coordorigin="9451,1725" coordsize="206,202" path="m9547,1902l9547,1922,9586,1922,9595,1912,9595,1907,9552,1907,9547,1902xe" filled="t" fillcolor="#202020" stroked="f">
                <v:path arrowok="t"/>
                <v:fill/>
              </v:shape>
              <v:shape style="position:absolute;left:9451;top:1725;width:206;height:202" coordorigin="9451,1725" coordsize="206,202" path="m9595,1778l9581,1778,9581,1902,9576,1907,9595,1907,9595,1778xe" filled="t" fillcolor="#202020" stroked="f">
                <v:path arrowok="t"/>
                <v:fill/>
              </v:shape>
              <v:shape style="position:absolute;left:9451;top:1725;width:206;height:202" coordorigin="9451,1725" coordsize="206,202" path="m9619,1811l9605,1816,9607,1819,9616,1837,9624,1854,9631,1873,9638,1893,9657,1882,9646,1861,9636,1843,9627,1826,9619,1811xe" filled="t" fillcolor="#202020" stroked="f">
                <v:path arrowok="t"/>
                <v:fill/>
              </v:shape>
              <v:shape style="position:absolute;left:9451;top:1725;width:206;height:202" coordorigin="9451,1725" coordsize="206,202" path="m9552,1811l9544,1831,9535,1851,9518,1883,9523,1888,9533,1888,9535,1890,9544,1872,9552,1854,9559,1836,9566,1816,9552,1811xe" filled="t" fillcolor="#202020" stroked="f">
                <v:path arrowok="t"/>
                <v:fill/>
              </v:shape>
              <v:shape style="position:absolute;left:9451;top:1725;width:206;height:202" coordorigin="9451,1725" coordsize="206,202" path="m9528,1782l9451,1782,9451,1797,9478,1816,9470,1834,9461,1851,9451,1869,9451,1874,9456,1878,9468,1872,9478,1855,9485,1835,9499,1835,9499,1826,9523,1826,9518,1821,9499,1821,9499,1797,9528,1797,9528,1792,9542,1792,9547,1787,9528,1787,9528,1782xe" filled="t" fillcolor="#202020" stroked="f">
                <v:path arrowok="t"/>
                <v:fill/>
              </v:shape>
              <v:shape style="position:absolute;left:9451;top:1725;width:206;height:202" coordorigin="9451,1725" coordsize="206,202" path="m9523,1826l9499,1826,9509,1830,9514,1840,9523,1850,9533,1840,9528,1830,9523,1826xe" filled="t" fillcolor="#202020" stroked="f">
                <v:path arrowok="t"/>
                <v:fill/>
              </v:shape>
              <v:shape style="position:absolute;left:9451;top:1725;width:206;height:202" coordorigin="9451,1725" coordsize="206,202" path="m9509,1811l9499,1821,9518,1821,9509,1811xe" filled="t" fillcolor="#202020" stroked="f">
                <v:path arrowok="t"/>
                <v:fill/>
              </v:shape>
              <v:shape style="position:absolute;left:9451;top:1725;width:206;height:202" coordorigin="9451,1725" coordsize="206,202" path="m9542,1792l9528,1792,9528,1797,9533,1802,9538,1802,9542,1792xe" filled="t" fillcolor="#202020" stroked="f">
                <v:path arrowok="t"/>
                <v:fill/>
              </v:shape>
              <v:shape style="position:absolute;left:9451;top:1725;width:206;height:202" coordorigin="9451,1725" coordsize="206,202" path="m9648,1768l9629,1768,9629,1773,9624,1782,9619,1797,9624,1797,9629,1802,9634,1802,9643,1787,9648,1773,9648,1768xe" filled="t" fillcolor="#202020" stroked="f">
                <v:path arrowok="t"/>
                <v:fill/>
              </v:shape>
              <v:shape style="position:absolute;left:9451;top:1725;width:206;height:202" coordorigin="9451,1725" coordsize="206,202" path="m9576,1725l9555,1737,9546,1757,9537,1774,9528,1787,9547,1787,9552,1782,9557,1768,9648,1768,9648,1754,9566,1754,9571,1744,9571,1734,9576,1725xe" filled="t" fillcolor="#202020" stroked="f">
                <v:path arrowok="t"/>
                <v:fill/>
              </v:shape>
              <v:shape style="position:absolute;left:9451;top:1725;width:206;height:202" coordorigin="9451,1725" coordsize="206,202" path="m9499,1754l9485,1754,9485,1782,9499,1782,9499,1754xe" filled="t" fillcolor="#202020" stroked="f">
                <v:path arrowok="t"/>
                <v:fill/>
              </v:shape>
              <v:shape style="position:absolute;left:9451;top:1725;width:206;height:202" coordorigin="9451,1725" coordsize="206,202" path="m9531,1730l9515,1733,9496,1736,9475,1738,9451,1739,9456,1749,9456,1758,9466,1754,9499,1754,9514,1749,9533,1749,9531,1730xe" filled="t" fillcolor="#202020" stroked="f">
                <v:path arrowok="t"/>
                <v:fill/>
              </v:shape>
            </v:group>
            <v:group style="position:absolute;left:9662;top:1720;width:187;height:206" coordorigin="9662,1720" coordsize="187,206">
              <v:shape style="position:absolute;left:9662;top:1720;width:187;height:206" coordorigin="9662,1720" coordsize="187,206" path="m9710,1864l9715,1883,9786,1917,9806,1926,9816,1912,9787,1898,9801,1885,9766,1885,9746,1877,9728,1869,9710,1864xe" filled="t" fillcolor="#202020" stroked="f">
                <v:path arrowok="t"/>
                <v:fill/>
              </v:shape>
              <v:shape style="position:absolute;left:9662;top:1720;width:187;height:206" coordorigin="9662,1720" coordsize="187,206" path="m9730,1806l9710,1806,9701,1835,9701,1850,9816,1850,9766,1885,9801,1885,9840,1850,9840,1835,9720,1835,9730,1806xe" filled="t" fillcolor="#202020" stroked="f">
                <v:path arrowok="t"/>
                <v:fill/>
              </v:shape>
              <v:shape style="position:absolute;left:9662;top:1720;width:187;height:206" coordorigin="9662,1720" coordsize="187,206" path="m9864,1792l9662,1792,9662,1806,9864,1806,9864,1792xe" filled="t" fillcolor="#202020" stroked="f">
                <v:path arrowok="t"/>
                <v:fill/>
              </v:shape>
              <v:shape style="position:absolute;left:9662;top:1720;width:187;height:206" coordorigin="9662,1720" coordsize="187,206" path="m9749,1763l9730,1763,9720,1792,9739,1792,9749,1763xe" filled="t" fillcolor="#202020" stroked="f">
                <v:path arrowok="t"/>
                <v:fill/>
              </v:shape>
              <v:shape style="position:absolute;left:9662;top:1720;width:187;height:206" coordorigin="9662,1720" coordsize="187,206" path="m9850,1749l9677,1749,9677,1763,9850,1763,9850,1749xe" filled="t" fillcolor="#202020" stroked="f">
                <v:path arrowok="t"/>
                <v:fill/>
              </v:shape>
              <v:shape style="position:absolute;left:9662;top:1720;width:187;height:206" coordorigin="9662,1720" coordsize="187,206" path="m9763,1720l9744,1720,9734,1749,9754,1749,9763,1720xe" filled="t" fillcolor="#202020" stroked="f">
                <v:path arrowok="t"/>
                <v:fill/>
              </v:shape>
            </v:group>
            <v:group style="position:absolute;left:9874;top:1725;width:202;height:187" coordorigin="9874,1725" coordsize="202,187">
              <v:shape style="position:absolute;left:9874;top:1725;width:202;height:187" coordorigin="9874,1725" coordsize="202,187" path="m10075,1893l9874,1893,9874,1912,10075,1912,10075,1893xe" filled="t" fillcolor="#202020" stroked="f">
                <v:path arrowok="t"/>
                <v:fill/>
              </v:shape>
              <v:shape style="position:absolute;left:9874;top:1725;width:202;height:187" coordorigin="9874,1725" coordsize="202,187" path="m9955,1725l9936,1725,9936,1893,9955,1893,9955,1725xe" filled="t" fillcolor="#202020" stroked="f">
                <v:path arrowok="t"/>
                <v:fill/>
              </v:shape>
              <v:shape style="position:absolute;left:9874;top:1725;width:202;height:187" coordorigin="9874,1725" coordsize="202,187" path="m10008,1725l9989,1725,9989,1893,10008,1893,10008,1725xe" filled="t" fillcolor="#202020" stroked="f">
                <v:path arrowok="t"/>
                <v:fill/>
              </v:shape>
              <v:shape style="position:absolute;left:9874;top:1725;width:202;height:187" coordorigin="9874,1725" coordsize="202,187" path="m9898,1768l9884,1785,9892,1803,9899,1822,9906,1841,9912,1859,9924,1843,9918,1823,9911,1804,9904,1785,9898,1768xe" filled="t" fillcolor="#202020" stroked="f">
                <v:path arrowok="t"/>
                <v:fill/>
              </v:shape>
              <v:shape style="position:absolute;left:9874;top:1725;width:202;height:187" coordorigin="9874,1725" coordsize="202,187" path="m10066,1773l10048,1776,10041,1794,10033,1813,10025,1831,10018,1850,10036,1849,10044,1832,10051,1814,10059,1794,10066,177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3.73999pt;margin-top:85.739998pt;width:21.16pt;height:10.84pt;mso-position-horizontal-relative:page;mso-position-vertical-relative:page;z-index:-3642" coordorigin="10675,1715" coordsize="423,217">
            <v:group style="position:absolute;left:10685;top:1730;width:206;height:192" coordorigin="10685,1730" coordsize="206,192">
              <v:shape style="position:absolute;left:10685;top:1730;width:206;height:192" coordorigin="10685,1730" coordsize="206,192" path="m10807,1816l10790,1816,10801,1838,10810,1856,10818,1875,10804,1888,10789,1901,10771,1912,10776,1917,10776,1922,10789,1921,10806,1910,10824,1902,10844,1896,10875,1896,10873,1896,10860,1881,10851,1861,10857,1851,10826,1851,10816,1836,10808,1818,10807,1816xe" filled="t" fillcolor="#202020" stroked="f">
                <v:path arrowok="t"/>
                <v:fill/>
              </v:shape>
              <v:shape style="position:absolute;left:10685;top:1730;width:206;height:192" coordorigin="10685,1730" coordsize="206,192" path="m10875,1896l10844,1896,10859,1910,10877,1922,10886,1912,10891,1907,10875,1896xe" filled="t" fillcolor="#202020" stroked="f">
                <v:path arrowok="t"/>
                <v:fill/>
              </v:shape>
              <v:shape style="position:absolute;left:10685;top:1730;width:206;height:192" coordorigin="10685,1730" coordsize="206,192" path="m10862,1734l10757,1734,10757,1749,10776,1764,10776,1781,10772,1844,10738,1912,10742,1917,10785,1859,10790,1816,10807,1816,10799,1799,10790,1778,10790,1749,10862,1749,10862,1734xe" filled="t" fillcolor="#202020" stroked="f">
                <v:path arrowok="t"/>
                <v:fill/>
              </v:shape>
              <v:shape style="position:absolute;left:10685;top:1730;width:206;height:192" coordorigin="10685,1730" coordsize="206,192" path="m10744,1868l10725,1874,10705,1879,10685,1883,10695,1897,10701,1896,10732,1886,10752,1878,10752,1869,10744,1868xe" filled="t" fillcolor="#202020" stroked="f">
                <v:path arrowok="t"/>
                <v:fill/>
              </v:shape>
              <v:shape style="position:absolute;left:10685;top:1730;width:206;height:192" coordorigin="10685,1730" coordsize="206,192" path="m10862,1749l10843,1749,10824,1792,10824,1806,10853,1821,10842,1840,10826,1851,10857,1851,10861,1844,10869,1825,10877,1806,10877,1792,10838,1792,10862,1749xe" filled="t" fillcolor="#202020" stroked="f">
                <v:path arrowok="t"/>
                <v:fill/>
              </v:shape>
              <v:shape style="position:absolute;left:10685;top:1730;width:206;height:192" coordorigin="10685,1730" coordsize="206,192" path="m10740,1797l10714,1797,10718,1806,10704,1825,10694,1835,10697,1850,10715,1848,10735,1846,10757,1845,10757,1835,10714,1835,10716,1832,10736,1804,10740,1797xe" filled="t" fillcolor="#202020" stroked="f">
                <v:path arrowok="t"/>
                <v:fill/>
              </v:shape>
              <v:shape style="position:absolute;left:10685;top:1730;width:206;height:192" coordorigin="10685,1730" coordsize="206,192" path="m10753,1830l10733,1833,10714,1835,10757,1835,10753,1830xe" filled="t" fillcolor="#202020" stroked="f">
                <v:path arrowok="t"/>
                <v:fill/>
              </v:shape>
              <v:shape style="position:absolute;left:10685;top:1730;width:206;height:192" coordorigin="10685,1730" coordsize="206,192" path="m10742,1730l10718,1741,10708,1760,10698,1775,10690,1787,10690,1802,10704,1797,10740,1797,10747,1787,10714,1787,10710,1781,10720,1766,10731,1749,10742,1730xe" filled="t" fillcolor="#202020" stroked="f">
                <v:path arrowok="t"/>
                <v:fill/>
              </v:shape>
              <v:shape style="position:absolute;left:10685;top:1730;width:206;height:192" coordorigin="10685,1730" coordsize="206,192" path="m10747,1758l10733,1787,10747,1787,10748,1785,10762,1763,10747,1758xe" filled="t" fillcolor="#202020" stroked="f">
                <v:path arrowok="t"/>
                <v:fill/>
              </v:shape>
            </v:group>
            <v:group style="position:absolute;left:10896;top:1725;width:192;height:197" coordorigin="10896,1725" coordsize="192,197">
              <v:shape style="position:absolute;left:10896;top:1725;width:192;height:197" coordorigin="10896,1725" coordsize="192,197" path="m11006,1826l10901,1826,10901,1840,10934,1842,10931,1862,10924,1880,10912,1897,10896,1912,10906,1922,10949,1862,10954,1840,11006,1840,11006,1826xe" filled="t" fillcolor="#202020" stroked="f">
                <v:path arrowok="t"/>
                <v:fill/>
              </v:shape>
              <v:shape style="position:absolute;left:10896;top:1725;width:192;height:197" coordorigin="10896,1725" coordsize="192,197" path="m11006,1840l10954,1840,10991,1845,10988,1867,10987,1880,10987,1898,10982,1902,10939,1902,10944,1907,10944,1917,11002,1886,11006,1847,11006,1840xe" filled="t" fillcolor="#202020" stroked="f">
                <v:path arrowok="t"/>
                <v:fill/>
              </v:shape>
              <v:shape style="position:absolute;left:10896;top:1725;width:192;height:197" coordorigin="10896,1725" coordsize="192,197" path="m10954,1806l10939,1806,10939,1811,10934,1821,10934,1826,10954,1826,10954,1806xe" filled="t" fillcolor="#202020" stroked="f">
                <v:path arrowok="t"/>
                <v:fill/>
              </v:shape>
              <v:shape style="position:absolute;left:10896;top:1725;width:192;height:197" coordorigin="10896,1725" coordsize="192,197" path="m11006,1734l10910,1734,10910,1806,10925,1806,10925,1797,11006,1797,11006,1782,10925,1782,10925,1749,11006,1749,11006,1734xe" filled="t" fillcolor="#202020" stroked="f">
                <v:path arrowok="t"/>
                <v:fill/>
              </v:shape>
              <v:shape style="position:absolute;left:10896;top:1725;width:192;height:197" coordorigin="10896,1725" coordsize="192,197" path="m11006,1797l10987,1797,10987,1806,11006,1806,11006,1797xe" filled="t" fillcolor="#202020" stroked="f">
                <v:path arrowok="t"/>
                <v:fill/>
              </v:shape>
              <v:shape style="position:absolute;left:10896;top:1725;width:192;height:197" coordorigin="10896,1725" coordsize="192,197" path="m11006,1749l10987,1749,10987,1782,11006,1782,11006,1749xe" filled="t" fillcolor="#202020" stroked="f">
                <v:path arrowok="t"/>
                <v:fill/>
              </v:shape>
              <v:shape style="position:absolute;left:10896;top:1725;width:192;height:197" coordorigin="10896,1725" coordsize="192,197" path="m11088,1725l11074,1725,11074,1898,11069,1902,11026,1902,11030,1907,11030,1922,11078,1922,11088,1912,11088,1725xe" filled="t" fillcolor="#202020" stroked="f">
                <v:path arrowok="t"/>
                <v:fill/>
              </v:shape>
              <v:shape style="position:absolute;left:10896;top:1725;width:192;height:197" coordorigin="10896,1725" coordsize="192,197" path="m11045,1744l11030,1744,11030,1874,11045,1874,11045,174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099998pt;margin-top:108.300003pt;width:53.08pt;height:11.08pt;mso-position-horizontal-relative:page;mso-position-vertical-relative:page;z-index:-3641" coordorigin="662,2166" coordsize="1062,222">
            <v:group style="position:absolute;left:672;top:2186;width:202;height:188" coordorigin="672,2186" coordsize="202,188">
              <v:shape style="position:absolute;left:672;top:2186;width:202;height:188" coordorigin="672,2186" coordsize="202,188" path="m816,2253l802,2253,801,2297,796,2317,786,2331,773,2344,756,2354,734,2363,739,2368,739,2373,755,2374,775,2363,791,2352,802,2339,806,2334,835,2334,811,2320,816,2310,816,2253xe" filled="t" fillcolor="#202020" stroked="f">
                <v:path arrowok="t"/>
                <v:fill/>
              </v:shape>
              <v:shape style="position:absolute;left:672;top:2186;width:202;height:188" coordorigin="672,2186" coordsize="202,188" path="m835,2334l806,2334,814,2340,831,2351,847,2361,864,2373,865,2353,849,2343,835,2334xe" filled="t" fillcolor="#202020" stroked="f">
                <v:path arrowok="t"/>
                <v:fill/>
              </v:shape>
              <v:shape style="position:absolute;left:672;top:2186;width:202;height:188" coordorigin="672,2186" coordsize="202,188" path="m720,2210l701,2210,701,2320,691,2320,682,2325,672,2325,686,2341,703,2335,724,2330,749,2325,749,2315,720,2315,720,2210xe" filled="t" fillcolor="#202020" stroked="f">
                <v:path arrowok="t"/>
                <v:fill/>
              </v:shape>
              <v:shape style="position:absolute;left:672;top:2186;width:202;height:188" coordorigin="672,2186" coordsize="202,188" path="m864,2224l754,2224,754,2330,773,2330,773,2238,864,2238,864,2224xe" filled="t" fillcolor="#202020" stroked="f">
                <v:path arrowok="t"/>
                <v:fill/>
              </v:shape>
              <v:shape style="position:absolute;left:672;top:2186;width:202;height:188" coordorigin="672,2186" coordsize="202,188" path="m864,2238l850,2238,850,2330,864,2330,864,2238xe" filled="t" fillcolor="#202020" stroked="f">
                <v:path arrowok="t"/>
                <v:fill/>
              </v:shape>
              <v:shape style="position:absolute;left:672;top:2186;width:202;height:188" coordorigin="672,2186" coordsize="202,188" path="m749,2306l739,2310,730,2310,720,2315,749,2315,749,2306xe" filled="t" fillcolor="#202020" stroked="f">
                <v:path arrowok="t"/>
                <v:fill/>
              </v:shape>
              <v:shape style="position:absolute;left:672;top:2186;width:202;height:188" coordorigin="672,2186" coordsize="202,188" path="m816,2200l797,2200,792,2224,811,2224,816,2200xe" filled="t" fillcolor="#202020" stroked="f">
                <v:path arrowok="t"/>
                <v:fill/>
              </v:shape>
              <v:shape style="position:absolute;left:672;top:2186;width:202;height:188" coordorigin="672,2186" coordsize="202,188" path="m744,2195l672,2195,672,2210,744,2210,744,2195xe" filled="t" fillcolor="#202020" stroked="f">
                <v:path arrowok="t"/>
                <v:fill/>
              </v:shape>
              <v:shape style="position:absolute;left:672;top:2186;width:202;height:188" coordorigin="672,2186" coordsize="202,188" path="m874,2186l749,2186,749,2200,874,2200,874,2186xe" filled="t" fillcolor="#202020" stroked="f">
                <v:path arrowok="t"/>
                <v:fill/>
              </v:shape>
            </v:group>
            <v:group style="position:absolute;left:912;top:2181;width:149;height:192" coordorigin="912,2181" coordsize="149,192">
              <v:shape style="position:absolute;left:912;top:2181;width:149;height:192" coordorigin="912,2181" coordsize="149,192" path="m1061,2181l912,2181,912,2373,926,2373,926,2358,1061,2358,1061,2344,926,2344,926,2301,1061,2301,1061,2286,926,2286,926,2248,1061,2248,1061,2234,926,2234,926,2195,1061,2195,1061,2181xe" filled="t" fillcolor="#202020" stroked="f">
                <v:path arrowok="t"/>
                <v:fill/>
              </v:shape>
              <v:shape style="position:absolute;left:912;top:2181;width:149;height:192" coordorigin="912,2181" coordsize="149,192" path="m1061,2358l1042,2358,1042,2373,1061,2373,1061,2358xe" filled="t" fillcolor="#202020" stroked="f">
                <v:path arrowok="t"/>
                <v:fill/>
              </v:shape>
              <v:shape style="position:absolute;left:912;top:2181;width:149;height:192" coordorigin="912,2181" coordsize="149,192" path="m1061,2301l1042,2301,1042,2344,1061,2344,1061,2301xe" filled="t" fillcolor="#202020" stroked="f">
                <v:path arrowok="t"/>
                <v:fill/>
              </v:shape>
              <v:shape style="position:absolute;left:912;top:2181;width:149;height:192" coordorigin="912,2181" coordsize="149,192" path="m1061,2248l1042,2248,1042,2286,1061,2286,1061,2248xe" filled="t" fillcolor="#202020" stroked="f">
                <v:path arrowok="t"/>
                <v:fill/>
              </v:shape>
              <v:shape style="position:absolute;left:912;top:2181;width:149;height:192" coordorigin="912,2181" coordsize="149,192" path="m1061,2195l1042,2195,1042,2234,1061,2234,1061,2195xe" filled="t" fillcolor="#202020" stroked="f">
                <v:path arrowok="t"/>
                <v:fill/>
              </v:shape>
            </v:group>
            <v:group style="position:absolute;left:1094;top:2176;width:187;height:202" coordorigin="1094,2176" coordsize="187,202">
              <v:shape style="position:absolute;left:1094;top:2176;width:187;height:202" coordorigin="1094,2176" coordsize="187,202" path="m1249,2336l1211,2336,1245,2355,1263,2366,1282,2378,1278,2351,1261,2342,1249,2336xe" filled="t" fillcolor="#202020" stroked="f">
                <v:path arrowok="t"/>
                <v:fill/>
              </v:shape>
              <v:shape style="position:absolute;left:1094;top:2176;width:187;height:202" coordorigin="1094,2176" coordsize="187,202" path="m1205,2262l1190,2262,1190,2301,1186,2321,1119,2354,1094,2358,1099,2363,1104,2373,1124,2372,1147,2364,1167,2357,1185,2350,1199,2343,1211,2336,1249,2336,1223,2324,1205,2315,1205,2262xe" filled="t" fillcolor="#202020" stroked="f">
                <v:path arrowok="t"/>
                <v:fill/>
              </v:shape>
              <v:shape style="position:absolute;left:1094;top:2176;width:187;height:202" coordorigin="1094,2176" coordsize="187,202" path="m1272,2238l1123,2238,1123,2325,1138,2325,1138,2253,1272,2253,1272,2238xe" filled="t" fillcolor="#202020" stroked="f">
                <v:path arrowok="t"/>
                <v:fill/>
              </v:shape>
              <v:shape style="position:absolute;left:1094;top:2176;width:187;height:202" coordorigin="1094,2176" coordsize="187,202" path="m1272,2253l1258,2253,1258,2325,1272,2325,1272,2253xe" filled="t" fillcolor="#202020" stroked="f">
                <v:path arrowok="t"/>
                <v:fill/>
              </v:shape>
              <v:shape style="position:absolute;left:1094;top:2176;width:187;height:202" coordorigin="1094,2176" coordsize="187,202" path="m1176,2176l1153,2178,1141,2193,1128,2207,1113,2220,1094,2234,1104,2243,1105,2247,1120,2236,1137,2223,1152,2210,1243,2210,1243,2195,1162,2195,1171,2186,1176,2176xe" filled="t" fillcolor="#202020" stroked="f">
                <v:path arrowok="t"/>
                <v:fill/>
              </v:shape>
              <v:shape style="position:absolute;left:1094;top:2176;width:187;height:202" coordorigin="1094,2176" coordsize="187,202" path="m1243,2210l1152,2210,1223,2210,1195,2238,1219,2238,1229,2229,1234,2219,1243,2210xe" filled="t" fillcolor="#202020" stroked="f">
                <v:path arrowok="t"/>
                <v:fill/>
              </v:shape>
            </v:group>
            <v:group style="position:absolute;left:1306;top:2176;width:197;height:197" coordorigin="1306,2176" coordsize="197,197">
              <v:shape style="position:absolute;left:1306;top:2176;width:197;height:197" coordorigin="1306,2176" coordsize="197,197" path="m1502,2253l1306,2253,1306,2262,1502,2262,1502,2253xe" filled="t" fillcolor="#202020" stroked="f">
                <v:path arrowok="t"/>
                <v:fill/>
              </v:shape>
              <v:shape style="position:absolute;left:1306;top:2176;width:197;height:197" coordorigin="1306,2176" coordsize="197,197" path="m1411,2234l1397,2234,1397,2253,1411,2253,1411,2234xe" filled="t" fillcolor="#202020" stroked="f">
                <v:path arrowok="t"/>
                <v:fill/>
              </v:shape>
              <v:shape style="position:absolute;left:1306;top:2176;width:197;height:197" coordorigin="1306,2176" coordsize="197,197" path="m1483,2219l1325,2219,1325,2234,1483,2234,1483,2219xe" filled="t" fillcolor="#202020" stroked="f">
                <v:path arrowok="t"/>
                <v:fill/>
              </v:shape>
              <v:shape style="position:absolute;left:1306;top:2176;width:197;height:197" coordorigin="1306,2176" coordsize="197,197" path="m1411,2205l1397,2205,1397,2219,1411,2219,1411,2205xe" filled="t" fillcolor="#202020" stroked="f">
                <v:path arrowok="t"/>
                <v:fill/>
              </v:shape>
              <v:shape style="position:absolute;left:1306;top:2176;width:197;height:197" coordorigin="1306,2176" coordsize="197,197" path="m1493,2190l1315,2190,1315,2205,1493,2205,1493,2190xe" filled="t" fillcolor="#202020" stroked="f">
                <v:path arrowok="t"/>
                <v:fill/>
              </v:shape>
              <v:shape style="position:absolute;left:1306;top:2176;width:197;height:197" coordorigin="1306,2176" coordsize="197,197" path="m1411,2176l1397,2176,1397,2190,1411,2190,1411,2176xe" filled="t" fillcolor="#202020" stroked="f">
                <v:path arrowok="t"/>
                <v:fill/>
              </v:shape>
              <v:shape style="position:absolute;left:1306;top:2176;width:197;height:197" coordorigin="1306,2176" coordsize="197,197" path="m1471,2348l1418,2348,1439,2354,1458,2360,1476,2366,1493,2373,1490,2355,1475,2349,1471,2348xe" filled="t" fillcolor="#202020" stroked="f">
                <v:path arrowok="t"/>
                <v:fill/>
              </v:shape>
              <v:shape style="position:absolute;left:1306;top:2176;width:197;height:197" coordorigin="1306,2176" coordsize="197,197" path="m1411,2301l1397,2301,1397,2330,1388,2339,1376,2347,1358,2353,1335,2357,1306,2358,1306,2363,1310,2368,1325,2372,1349,2370,1370,2365,1388,2360,1404,2354,1418,2348,1471,2348,1456,2342,1435,2336,1411,2330,1411,2301xe" filled="t" fillcolor="#202020" stroked="f">
                <v:path arrowok="t"/>
                <v:fill/>
              </v:shape>
              <v:shape style="position:absolute;left:1306;top:2176;width:197;height:197" coordorigin="1306,2176" coordsize="197,197" path="m1478,2282l1330,2282,1330,2339,1349,2339,1349,2291,1478,2291,1478,2282xe" filled="t" fillcolor="#202020" stroked="f">
                <v:path arrowok="t"/>
                <v:fill/>
              </v:shape>
              <v:shape style="position:absolute;left:1306;top:2176;width:197;height:197" coordorigin="1306,2176" coordsize="197,197" path="m1478,2291l1464,2291,1464,2334,1478,2334,1478,2291xe" filled="t" fillcolor="#202020" stroked="f">
                <v:path arrowok="t"/>
                <v:fill/>
              </v:shape>
            </v:group>
            <v:group style="position:absolute;left:1512;top:2176;width:202;height:192" coordorigin="1512,2176" coordsize="202,192">
              <v:shape style="position:absolute;left:1512;top:2176;width:202;height:192" coordorigin="1512,2176" coordsize="202,192" path="m1627,2176l1608,2184,1605,2207,1601,2230,1580,2288,1529,2347,1512,2358,1522,2368,1578,2327,1611,2276,1620,2257,1634,2257,1628,2240,1622,2216,1625,2196,1627,2176xe" filled="t" fillcolor="#202020" stroked="f">
                <v:path arrowok="t"/>
                <v:fill/>
              </v:shape>
              <v:shape style="position:absolute;left:1512;top:2176;width:202;height:192" coordorigin="1512,2176" coordsize="202,192" path="m1634,2257l1620,2257,1627,2279,1659,2333,1704,2368,1714,2358,1712,2350,1696,2340,1681,2328,1668,2315,1656,2299,1645,2281,1636,2262,1634,225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339996pt;margin-top:108.059998pt;width:21.64pt;height:11.08pt;mso-position-horizontal-relative:page;mso-position-vertical-relative:page;z-index:-3640" coordorigin="2467,2161" coordsize="433,222">
            <v:group style="position:absolute;left:2477;top:2171;width:202;height:202" coordorigin="2477,2171" coordsize="202,202">
              <v:shape style="position:absolute;left:2477;top:2171;width:202;height:202" coordorigin="2477,2171" coordsize="202,202" path="m2587,2277l2573,2277,2573,2354,2568,2358,2578,2373,2582,2373,2582,2368,2587,2363,2602,2354,2616,2349,2621,2344,2587,2344,2587,2277xe" filled="t" fillcolor="#202020" stroked="f">
                <v:path arrowok="t"/>
                <v:fill/>
              </v:shape>
              <v:shape style="position:absolute;left:2477;top:2171;width:202;height:202" coordorigin="2477,2171" coordsize="202,202" path="m2549,2186l2482,2186,2482,2195,2530,2195,2530,2234,2486,2234,2477,2296,2529,2301,2525,2323,2525,2334,2525,2349,2520,2354,2482,2354,2482,2363,2486,2368,2506,2368,2547,2308,2549,2282,2496,2282,2501,2248,2549,2248,2549,2186xe" filled="t" fillcolor="#202020" stroked="f">
                <v:path arrowok="t"/>
                <v:fill/>
              </v:shape>
              <v:shape style="position:absolute;left:2477;top:2171;width:202;height:202" coordorigin="2477,2171" coordsize="202,202" path="m2621,2277l2587,2277,2608,2283,2616,2302,2626,2320,2639,2336,2653,2351,2669,2363,2674,2363,2678,2358,2670,2341,2655,2329,2642,2314,2631,2297,2621,2277xe" filled="t" fillcolor="#202020" stroked="f">
                <v:path arrowok="t"/>
                <v:fill/>
              </v:shape>
              <v:shape style="position:absolute;left:2477;top:2171;width:202;height:202" coordorigin="2477,2171" coordsize="202,202" path="m2621,2330l2606,2334,2587,2344,2621,2344,2621,2330xe" filled="t" fillcolor="#202020" stroked="f">
                <v:path arrowok="t"/>
                <v:fill/>
              </v:shape>
              <v:shape style="position:absolute;left:2477;top:2171;width:202;height:202" coordorigin="2477,2171" coordsize="202,202" path="m2678,2258l2549,2258,2549,2277,2678,2277,2678,2258xe" filled="t" fillcolor="#202020" stroked="f">
                <v:path arrowok="t"/>
                <v:fill/>
              </v:shape>
              <v:shape style="position:absolute;left:2477;top:2171;width:202;height:202" coordorigin="2477,2171" coordsize="202,202" path="m2587,2171l2573,2171,2573,2258,2587,2258,2587,2171xe" filled="t" fillcolor="#202020" stroked="f">
                <v:path arrowok="t"/>
                <v:fill/>
              </v:shape>
              <v:shape style="position:absolute;left:2477;top:2171;width:202;height:202" coordorigin="2477,2171" coordsize="202,202" path="m2549,2248l2530,2248,2530,2253,2549,2253,2549,2248xe" filled="t" fillcolor="#202020" stroked="f">
                <v:path arrowok="t"/>
                <v:fill/>
              </v:shape>
              <v:shape style="position:absolute;left:2477;top:2171;width:202;height:202" coordorigin="2477,2171" coordsize="202,202" path="m2674,2195l2645,2199,2629,2213,2612,2225,2597,2234,2611,2245,2627,2234,2642,2222,2657,2209,2674,2195xe" filled="t" fillcolor="#202020" stroked="f">
                <v:path arrowok="t"/>
                <v:fill/>
              </v:shape>
            </v:group>
            <v:group style="position:absolute;left:2688;top:2171;width:202;height:202" coordorigin="2688,2171" coordsize="202,202">
              <v:shape style="position:absolute;left:2688;top:2171;width:202;height:202" coordorigin="2688,2171" coordsize="202,202" path="m2707,2277l2697,2301,2706,2320,2716,2335,2688,2363,2693,2368,2693,2373,2698,2373,2712,2362,2727,2345,2758,2345,2747,2339,2735,2326,2739,2316,2720,2316,2712,2299,2707,2277xe" filled="t" fillcolor="#202020" stroked="f">
                <v:path arrowok="t"/>
                <v:fill/>
              </v:shape>
              <v:shape style="position:absolute;left:2688;top:2171;width:202;height:202" coordorigin="2688,2171" coordsize="202,202" path="m2758,2345l2727,2345,2740,2354,2757,2362,2778,2366,2804,2368,2885,2368,2890,2363,2890,2358,2888,2353,2829,2353,2808,2353,2786,2353,2764,2348,2758,2345xe" filled="t" fillcolor="#202020" stroked="f">
                <v:path arrowok="t"/>
                <v:fill/>
              </v:shape>
              <v:shape style="position:absolute;left:2688;top:2171;width:202;height:202" coordorigin="2688,2171" coordsize="202,202" path="m2886,2350l2868,2352,2849,2353,2829,2353,2888,2353,2886,2350xe" filled="t" fillcolor="#202020" stroked="f">
                <v:path arrowok="t"/>
                <v:fill/>
              </v:shape>
              <v:shape style="position:absolute;left:2688;top:2171;width:202;height:202" coordorigin="2688,2171" coordsize="202,202" path="m2822,2325l2808,2325,2808,2349,2822,2349,2822,2325xe" filled="t" fillcolor="#202020" stroked="f">
                <v:path arrowok="t"/>
                <v:fill/>
              </v:shape>
              <v:shape style="position:absolute;left:2688;top:2171;width:202;height:202" coordorigin="2688,2171" coordsize="202,202" path="m2885,2315l2755,2315,2755,2325,2885,2325,2885,2315xe" filled="t" fillcolor="#202020" stroked="f">
                <v:path arrowok="t"/>
                <v:fill/>
              </v:shape>
              <v:shape style="position:absolute;left:2688;top:2171;width:202;height:202" coordorigin="2688,2171" coordsize="202,202" path="m2750,2190l2693,2190,2693,2205,2731,2205,2698,2253,2698,2267,2735,2280,2730,2301,2720,2316,2739,2316,2743,2308,2748,2288,2750,2267,2750,2253,2712,2253,2750,2205,2750,2190xe" filled="t" fillcolor="#202020" stroked="f">
                <v:path arrowok="t"/>
                <v:fill/>
              </v:shape>
              <v:shape style="position:absolute;left:2688;top:2171;width:202;height:202" coordorigin="2688,2171" coordsize="202,202" path="m2822,2296l2808,2296,2808,2315,2822,2315,2822,2296xe" filled="t" fillcolor="#202020" stroked="f">
                <v:path arrowok="t"/>
                <v:fill/>
              </v:shape>
              <v:shape style="position:absolute;left:2688;top:2171;width:202;height:202" coordorigin="2688,2171" coordsize="202,202" path="m2875,2282l2760,2282,2760,2296,2875,2296,2875,2282xe" filled="t" fillcolor="#202020" stroked="f">
                <v:path arrowok="t"/>
                <v:fill/>
              </v:shape>
              <v:shape style="position:absolute;left:2688;top:2171;width:202;height:202" coordorigin="2688,2171" coordsize="202,202" path="m2822,2267l2808,2267,2808,2282,2822,2282,2822,2267xe" filled="t" fillcolor="#202020" stroked="f">
                <v:path arrowok="t"/>
                <v:fill/>
              </v:shape>
              <v:shape style="position:absolute;left:2688;top:2171;width:202;height:202" coordorigin="2688,2171" coordsize="202,202" path="m2870,2234l2856,2234,2856,2253,2765,2253,2765,2267,2856,2267,2856,2272,2870,2272,2870,2234xe" filled="t" fillcolor="#202020" stroked="f">
                <v:path arrowok="t"/>
                <v:fill/>
              </v:shape>
              <v:shape style="position:absolute;left:2688;top:2171;width:202;height:202" coordorigin="2688,2171" coordsize="202,202" path="m2822,2234l2808,2234,2808,2253,2822,2253,2822,2234xe" filled="t" fillcolor="#202020" stroked="f">
                <v:path arrowok="t"/>
                <v:fill/>
              </v:shape>
              <v:shape style="position:absolute;left:2688;top:2171;width:202;height:202" coordorigin="2688,2171" coordsize="202,202" path="m2890,2224l2755,2224,2755,2234,2890,2234,2890,2224xe" filled="t" fillcolor="#202020" stroked="f">
                <v:path arrowok="t"/>
                <v:fill/>
              </v:shape>
              <v:shape style="position:absolute;left:2688;top:2171;width:202;height:202" coordorigin="2688,2171" coordsize="202,202" path="m2822,2205l2808,2205,2808,2224,2822,2224,2822,2205xe" filled="t" fillcolor="#202020" stroked="f">
                <v:path arrowok="t"/>
                <v:fill/>
              </v:shape>
              <v:shape style="position:absolute;left:2688;top:2171;width:202;height:202" coordorigin="2688,2171" coordsize="202,202" path="m2870,2190l2765,2190,2765,2205,2856,2205,2856,2224,2870,2224,2870,2190xe" filled="t" fillcolor="#202020" stroked="f">
                <v:path arrowok="t"/>
                <v:fill/>
              </v:shape>
              <v:shape style="position:absolute;left:2688;top:2171;width:202;height:202" coordorigin="2688,2171" coordsize="202,202" path="m2822,2171l2808,2171,2808,2190,2822,2190,2822,217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58.779999pt;margin-top:108.779999pt;width:49.72pt;height:9.16pt;mso-position-horizontal-relative:page;mso-position-vertical-relative:page;z-index:-3639" coordorigin="7176,2176" coordsize="994,183">
            <v:group style="position:absolute;left:7186;top:2187;width:106;height:162" coordorigin="7186,2187" coordsize="106,162">
              <v:shape style="position:absolute;left:7186;top:2187;width:106;height:162" coordorigin="7186,2187" coordsize="106,162" path="m7230,2187l7187,2248,7186,2272,7186,2280,7206,2337,7246,2348,7263,2342,7272,2333,7230,2333,7217,2322,7208,2301,7205,2272,7205,2259,7209,2233,7218,2215,7232,2205,7252,2203,7274,2203,7271,2199,7254,2189,7230,2187xe" filled="t" fillcolor="#202020" stroked="f">
                <v:path arrowok="t"/>
                <v:fill/>
              </v:shape>
              <v:shape style="position:absolute;left:7186;top:2187;width:106;height:162" coordorigin="7186,2187" coordsize="106,162" path="m7274,2203l7252,2203,7263,2216,7270,2238,7263,2317,7230,2333,7272,2333,7280,2324,7286,2307,7290,2286,7291,2263,7289,2236,7282,2214,7274,2203xe" filled="t" fillcolor="#202020" stroked="f">
                <v:path arrowok="t"/>
                <v:fill/>
              </v:shape>
            </v:group>
            <v:group style="position:absolute;left:7310;top:2186;width:106;height:162" coordorigin="7310,2186" coordsize="106,162">
              <v:shape style="position:absolute;left:7310;top:2186;width:106;height:162" coordorigin="7310,2186" coordsize="106,162" path="m7354,2186l7312,2248,7310,2272,7311,2281,7329,2338,7372,2348,7389,2341,7397,2333,7353,2333,7340,2322,7332,2301,7330,2272,7330,2261,7333,2234,7340,2216,7354,2205,7373,2203,7397,2203,7393,2198,7376,2189,7354,2186xe" filled="t" fillcolor="#202020" stroked="f">
                <v:path arrowok="t"/>
                <v:fill/>
              </v:shape>
              <v:shape style="position:absolute;left:7310;top:2186;width:106;height:162" coordorigin="7310,2186" coordsize="106,162" path="m7397,2203l7373,2203,7381,2213,7387,2231,7390,2258,7390,2295,7384,2316,7372,2329,7353,2333,7397,2333,7405,2324,7411,2307,7415,2286,7416,2263,7413,2235,7406,2214,7397,2203xe" filled="t" fillcolor="#202020" stroked="f">
                <v:path arrowok="t"/>
                <v:fill/>
              </v:shape>
            </v:group>
            <v:group style="position:absolute;left:7440;top:2186;width:91;height:163" coordorigin="7440,2186" coordsize="91,163">
              <v:shape style="position:absolute;left:7440;top:2186;width:91;height:163" coordorigin="7440,2186" coordsize="91,163" path="m7440,2320l7441,2340,7457,2348,7480,2349,7501,2344,7517,2334,7459,2334,7450,2330,7440,2320xe" filled="t" fillcolor="#202020" stroked="f">
                <v:path arrowok="t"/>
                <v:fill/>
              </v:shape>
              <v:shape style="position:absolute;left:7440;top:2186;width:91;height:163" coordorigin="7440,2186" coordsize="91,163" path="m7518,2201l7487,2201,7502,2213,7506,2238,7493,2253,7469,2258,7454,2258,7454,2272,7489,2274,7506,2285,7512,2306,7512,2310,7507,2320,7502,2325,7493,2330,7488,2334,7517,2334,7526,2330,7531,2315,7531,2291,7526,2282,7512,2267,7507,2267,7493,2262,7506,2258,7522,2244,7526,2224,7526,2214,7522,2205,7518,2201xe" filled="t" fillcolor="#202020" stroked="f">
                <v:path arrowok="t"/>
                <v:fill/>
              </v:shape>
              <v:shape style="position:absolute;left:7440;top:2186;width:91;height:163" coordorigin="7440,2186" coordsize="91,163" path="m7493,2186l7469,2186,7454,2190,7445,2195,7448,2211,7463,2203,7487,2201,7518,2201,7507,2190,7493,2186xe" filled="t" fillcolor="#202020" stroked="f">
                <v:path arrowok="t"/>
                <v:fill/>
              </v:shape>
            </v:group>
            <v:group style="position:absolute;left:7560;top:2186;width:96;height:163" coordorigin="7560,2186" coordsize="96,163">
              <v:shape style="position:absolute;left:7560;top:2186;width:96;height:163" coordorigin="7560,2186" coordsize="96,163" path="m7560,2320l7560,2340,7578,2348,7599,2349,7620,2345,7637,2334,7597,2334,7579,2331,7560,2320xe" filled="t" fillcolor="#202020" stroked="f">
                <v:path arrowok="t"/>
                <v:fill/>
              </v:shape>
              <v:shape style="position:absolute;left:7560;top:2186;width:96;height:163" coordorigin="7560,2186" coordsize="96,163" path="m7642,2201l7607,2201,7622,2212,7626,2238,7615,2253,7589,2258,7579,2258,7579,2272,7609,2274,7626,2285,7632,2306,7632,2320,7622,2325,7618,2330,7608,2334,7637,2334,7651,2330,7656,2315,7656,2291,7651,2282,7637,2267,7627,2267,7618,2262,7626,2259,7641,2245,7646,2224,7646,2205,7642,2201xe" filled="t" fillcolor="#202020" stroked="f">
                <v:path arrowok="t"/>
                <v:fill/>
              </v:shape>
              <v:shape style="position:absolute;left:7560;top:2186;width:96;height:163" coordorigin="7560,2186" coordsize="96,163" path="m7618,2186l7589,2186,7570,2195,7570,2214,7585,2204,7607,2201,7642,2201,7637,2195,7618,2186xe" filled="t" fillcolor="#202020" stroked="f">
                <v:path arrowok="t"/>
                <v:fill/>
              </v:shape>
            </v:group>
            <v:group style="position:absolute;left:7685;top:2186;width:91;height:163" coordorigin="7685,2186" coordsize="91,163">
              <v:shape style="position:absolute;left:7685;top:2186;width:91;height:163" coordorigin="7685,2186" coordsize="91,163" path="m7685,2320l7686,2340,7701,2348,7725,2349,7746,2344,7762,2334,7722,2334,7702,2331,7685,2320xe" filled="t" fillcolor="#202020" stroked="f">
                <v:path arrowok="t"/>
                <v:fill/>
              </v:shape>
              <v:shape style="position:absolute;left:7685;top:2186;width:91;height:163" coordorigin="7685,2186" coordsize="91,163" path="m7764,2201l7732,2201,7747,2212,7751,2238,7738,2253,7714,2258,7699,2258,7699,2272,7734,2274,7751,2285,7757,2306,7757,2310,7752,2320,7742,2330,7733,2334,7762,2334,7771,2330,7776,2315,7776,2282,7766,2277,7762,2267,7752,2267,7738,2262,7751,2258,7766,2244,7771,2224,7771,2214,7764,2201xe" filled="t" fillcolor="#202020" stroked="f">
                <v:path arrowok="t"/>
                <v:fill/>
              </v:shape>
              <v:shape style="position:absolute;left:7685;top:2186;width:91;height:163" coordorigin="7685,2186" coordsize="91,163" path="m7742,2186l7714,2186,7699,2190,7690,2195,7693,2211,7708,2203,7732,2201,7764,2201,7762,2195,7742,2186xe" filled="t" fillcolor="#202020" stroked="f">
                <v:path arrowok="t"/>
                <v:fill/>
              </v:shape>
            </v:group>
            <v:group style="position:absolute;left:7810;top:2186;width:96;height:163" coordorigin="7810,2186" coordsize="96,163">
              <v:shape style="position:absolute;left:7810;top:2186;width:96;height:163" coordorigin="7810,2186" coordsize="96,163" path="m7897,2200l7867,2200,7877,2210,7886,2214,7886,2248,7881,2253,7871,2267,7853,2282,7810,2330,7810,2349,7906,2349,7906,2330,7834,2330,7874,2285,7901,2258,7906,2248,7906,2214,7901,2205,7897,2200xe" filled="t" fillcolor="#202020" stroked="f">
                <v:path arrowok="t"/>
                <v:fill/>
              </v:shape>
              <v:shape style="position:absolute;left:7810;top:2186;width:96;height:163" coordorigin="7810,2186" coordsize="96,163" path="m7851,2186l7832,2191,7814,2200,7821,2215,7839,2204,7858,2200,7897,2200,7892,2193,7877,2188,7851,2186xe" filled="t" fillcolor="#202020" stroked="f">
                <v:path arrowok="t"/>
                <v:fill/>
              </v:shape>
            </v:group>
            <v:group style="position:absolute;left:7930;top:2186;width:106;height:163" coordorigin="7930,2186" coordsize="106,163">
              <v:shape style="position:absolute;left:7930;top:2186;width:106;height:163" coordorigin="7930,2186" coordsize="106,163" path="m8035,2186l7930,2186,7930,2205,8011,2205,7949,2349,7973,2349,8035,2195,8035,2186xe" filled="t" fillcolor="#202020" stroked="f">
                <v:path arrowok="t"/>
                <v:fill/>
              </v:shape>
            </v:group>
            <v:group style="position:absolute;left:8056;top:2186;width:104;height:163" coordorigin="8056,2186" coordsize="104,163">
              <v:shape style="position:absolute;left:8056;top:2186;width:104;height:163" coordorigin="8056,2186" coordsize="104,163" path="m8141,2186l8070,2217,8056,2299,8062,2318,8072,2334,8089,2345,8109,2349,8129,2345,8145,2334,8098,2334,8093,2330,8088,2320,8078,2315,8078,2277,8088,2272,8093,2267,8078,2267,8078,2257,8080,2237,8088,2219,8107,2200,8150,2200,8150,2190,8141,2186xe" filled="t" fillcolor="#202020" stroked="f">
                <v:path arrowok="t"/>
                <v:fill/>
              </v:shape>
              <v:shape style="position:absolute;left:8056;top:2186;width:104;height:163" coordorigin="8056,2186" coordsize="104,163" path="m8146,2262l8117,2262,8126,2267,8136,2277,8136,2315,8131,2325,8126,2330,8117,2334,8145,2334,8146,2334,8157,2317,8160,2296,8160,2282,8155,2267,8146,2262xe" filled="t" fillcolor="#202020" stroked="f">
                <v:path arrowok="t"/>
                <v:fill/>
              </v:shape>
              <v:shape style="position:absolute;left:8056;top:2186;width:104;height:163" coordorigin="8056,2186" coordsize="104,163" path="m8126,2248l8098,2248,8083,2253,8078,2267,8093,2267,8098,2262,8146,2262,8136,2253,8126,2248xe" filled="t" fillcolor="#202020" stroked="f">
                <v:path arrowok="t"/>
                <v:fill/>
              </v:shape>
              <v:shape style="position:absolute;left:8056;top:2186;width:104;height:163" coordorigin="8056,2186" coordsize="104,163" path="m8150,2200l8131,2200,8150,2210,8150,220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48.390015pt;margin-top:108.059998pt;width:31.87pt;height:11.32pt;mso-position-horizontal-relative:page;mso-position-vertical-relative:page;z-index:-3638" coordorigin="8968,2161" coordsize="637,226">
            <v:group style="position:absolute;left:8976;top:2351;width:197;height:2" coordorigin="8976,2351" coordsize="197,2">
              <v:shape style="position:absolute;left:8976;top:2351;width:197;height:2" coordorigin="8976,2351" coordsize="197,0" path="m8976,2351l9173,2351e" filled="f" stroked="t" strokeweight=".82pt" strokecolor="#202020">
                <v:path arrowok="t"/>
              </v:shape>
            </v:group>
            <v:group style="position:absolute;left:9072;top:2205;width:2;height:139" coordorigin="9072,2205" coordsize="2,139">
              <v:shape style="position:absolute;left:9072;top:2205;width:2;height:139" coordorigin="9072,2205" coordsize="0,139" path="m9072,2205l9072,2344e" filled="f" stroked="t" strokeweight="1.06pt" strokecolor="#202020">
                <v:path arrowok="t"/>
              </v:shape>
            </v:group>
            <v:group style="position:absolute;left:8986;top:2198;width:173;height:2" coordorigin="8986,2198" coordsize="173,2">
              <v:shape style="position:absolute;left:8986;top:2198;width:173;height:2" coordorigin="8986,2198" coordsize="173,0" path="m8986,2198l9158,2198e" filled="f" stroked="t" strokeweight=".82pt" strokecolor="#202020">
                <v:path arrowok="t"/>
              </v:shape>
            </v:group>
            <v:group style="position:absolute;left:9197;top:2181;width:187;height:197" coordorigin="9197,2181" coordsize="187,197">
              <v:shape style="position:absolute;left:9197;top:2181;width:187;height:197" coordorigin="9197,2181" coordsize="187,197" path="m9365,2181l9202,2181,9202,2358,9197,2358,9206,2378,9206,2373,9211,2373,9212,2372,9228,2364,9247,2359,9269,2354,9216,2354,9216,2296,9384,2296,9384,2282,9216,2282,9216,2248,9365,2248,9365,2234,9216,2234,9216,2195,9365,2195,9365,2181xe" filled="t" fillcolor="#202020" stroked="f">
                <v:path arrowok="t"/>
                <v:fill/>
              </v:shape>
              <v:shape style="position:absolute;left:9197;top:2181;width:187;height:197" coordorigin="9197,2181" coordsize="187,197" path="m9312,2296l9216,2296,9302,2315,9310,2335,9320,2350,9331,2363,9336,2368,9346,2373,9365,2373,9370,2368,9373,2358,9350,2358,9344,2348,9332,2335,9321,2317,9312,2296xe" filled="t" fillcolor="#202020" stroked="f">
                <v:path arrowok="t"/>
                <v:fill/>
              </v:shape>
              <v:shape style="position:absolute;left:9197;top:2181;width:187;height:197" coordorigin="9197,2181" coordsize="187,197" path="m9374,2315l9365,2315,9365,2340,9360,2349,9350,2358,9373,2358,9374,2354,9379,2349,9379,2334,9384,2320,9379,2320,9374,2315xe" filled="t" fillcolor="#202020" stroked="f">
                <v:path arrowok="t"/>
                <v:fill/>
              </v:shape>
              <v:shape style="position:absolute;left:9197;top:2181;width:187;height:197" coordorigin="9197,2181" coordsize="187,197" path="m9269,2339l9253,2340,9235,2347,9216,2354,9269,2354,9269,2339xe" filled="t" fillcolor="#202020" stroked="f">
                <v:path arrowok="t"/>
                <v:fill/>
              </v:shape>
              <v:shape style="position:absolute;left:9197;top:2181;width:187;height:197" coordorigin="9197,2181" coordsize="187,197" path="m9302,2248l9288,2248,9288,2258,9293,2272,9293,2282,9307,2282,9307,2272,9302,2262,9302,2248xe" filled="t" fillcolor="#202020" stroked="f">
                <v:path arrowok="t"/>
                <v:fill/>
              </v:shape>
              <v:shape style="position:absolute;left:9197;top:2181;width:187;height:197" coordorigin="9197,2181" coordsize="187,197" path="m9365,2248l9350,2248,9350,2258,9365,2258,9365,2248xe" filled="t" fillcolor="#202020" stroked="f">
                <v:path arrowok="t"/>
                <v:fill/>
              </v:shape>
              <v:shape style="position:absolute;left:9197;top:2181;width:187;height:197" coordorigin="9197,2181" coordsize="187,197" path="m9365,2195l9350,2195,9350,2234,9365,2234,9365,2195xe" filled="t" fillcolor="#202020" stroked="f">
                <v:path arrowok="t"/>
                <v:fill/>
              </v:shape>
            </v:group>
            <v:group style="position:absolute;left:9389;top:2171;width:206;height:202" coordorigin="9389,2171" coordsize="206,202">
              <v:shape style="position:absolute;left:9389;top:2171;width:206;height:202" coordorigin="9389,2171" coordsize="206,202" path="m9408,2277l9398,2301,9407,2320,9417,2335,9405,2349,9389,2363,9398,2373,9399,2372,9414,2362,9430,2347,9468,2347,9453,2339,9441,2326,9444,2316,9421,2316,9414,2299,9408,2277xe" filled="t" fillcolor="#202020" stroked="f">
                <v:path arrowok="t"/>
                <v:fill/>
              </v:shape>
              <v:shape style="position:absolute;left:9389;top:2171;width:206;height:202" coordorigin="9389,2171" coordsize="206,202" path="m9468,2347l9430,2347,9443,2356,9460,2362,9482,2367,9510,2368,9590,2368,9590,2363,9595,2358,9594,2353,9515,2353,9493,2353,9471,2349,9468,2347xe" filled="t" fillcolor="#202020" stroked="f">
                <v:path arrowok="t"/>
                <v:fill/>
              </v:shape>
              <v:shape style="position:absolute;left:9389;top:2171;width:206;height:202" coordorigin="9389,2171" coordsize="206,202" path="m9593,2349l9574,2351,9555,2353,9535,2353,9515,2353,9594,2353,9593,2349xe" filled="t" fillcolor="#202020" stroked="f">
                <v:path arrowok="t"/>
                <v:fill/>
              </v:shape>
              <v:shape style="position:absolute;left:9389;top:2171;width:206;height:202" coordorigin="9389,2171" coordsize="206,202" path="m9523,2325l9509,2325,9509,2349,9523,2349,9523,2325xe" filled="t" fillcolor="#202020" stroked="f">
                <v:path arrowok="t"/>
                <v:fill/>
              </v:shape>
              <v:shape style="position:absolute;left:9389;top:2171;width:206;height:202" coordorigin="9389,2171" coordsize="206,202" path="m9586,2315l9456,2315,9456,2325,9586,2325,9586,2315xe" filled="t" fillcolor="#202020" stroked="f">
                <v:path arrowok="t"/>
                <v:fill/>
              </v:shape>
              <v:shape style="position:absolute;left:9389;top:2171;width:206;height:202" coordorigin="9389,2171" coordsize="206,202" path="m9456,2190l9394,2190,9394,2205,9437,2205,9398,2253,9398,2267,9436,2280,9431,2301,9421,2316,9444,2316,9447,2308,9452,2288,9456,2267,9456,2253,9418,2253,9456,2205,9456,2190xe" filled="t" fillcolor="#202020" stroked="f">
                <v:path arrowok="t"/>
                <v:fill/>
              </v:shape>
              <v:shape style="position:absolute;left:9389;top:2171;width:206;height:202" coordorigin="9389,2171" coordsize="206,202" path="m9523,2296l9509,2296,9509,2315,9523,2315,9523,2296xe" filled="t" fillcolor="#202020" stroked="f">
                <v:path arrowok="t"/>
                <v:fill/>
              </v:shape>
              <v:shape style="position:absolute;left:9389;top:2171;width:206;height:202" coordorigin="9389,2171" coordsize="206,202" path="m9576,2282l9461,2282,9461,2296,9576,2296,9576,2282xe" filled="t" fillcolor="#202020" stroked="f">
                <v:path arrowok="t"/>
                <v:fill/>
              </v:shape>
              <v:shape style="position:absolute;left:9389;top:2171;width:206;height:202" coordorigin="9389,2171" coordsize="206,202" path="m9523,2267l9509,2267,9509,2282,9523,2282,9523,2267xe" filled="t" fillcolor="#202020" stroked="f">
                <v:path arrowok="t"/>
                <v:fill/>
              </v:shape>
              <v:shape style="position:absolute;left:9389;top:2171;width:206;height:202" coordorigin="9389,2171" coordsize="206,202" path="m9571,2234l9557,2234,9557,2253,9466,2253,9466,2267,9557,2267,9557,2272,9571,2272,9571,2234xe" filled="t" fillcolor="#202020" stroked="f">
                <v:path arrowok="t"/>
                <v:fill/>
              </v:shape>
              <v:shape style="position:absolute;left:9389;top:2171;width:206;height:202" coordorigin="9389,2171" coordsize="206,202" path="m9523,2234l9509,2234,9509,2253,9523,2253,9523,2234xe" filled="t" fillcolor="#202020" stroked="f">
                <v:path arrowok="t"/>
                <v:fill/>
              </v:shape>
              <v:shape style="position:absolute;left:9389;top:2171;width:206;height:202" coordorigin="9389,2171" coordsize="206,202" path="m9595,2224l9456,2224,9456,2234,9595,2234,9595,2224xe" filled="t" fillcolor="#202020" stroked="f">
                <v:path arrowok="t"/>
                <v:fill/>
              </v:shape>
              <v:shape style="position:absolute;left:9389;top:2171;width:206;height:202" coordorigin="9389,2171" coordsize="206,202" path="m9523,2205l9509,2205,9509,2224,9523,2224,9523,2205xe" filled="t" fillcolor="#202020" stroked="f">
                <v:path arrowok="t"/>
                <v:fill/>
              </v:shape>
              <v:shape style="position:absolute;left:9389;top:2171;width:206;height:202" coordorigin="9389,2171" coordsize="206,202" path="m9571,2190l9466,2190,9466,2205,9557,2205,9557,2224,9571,2224,9571,2190xe" filled="t" fillcolor="#202020" stroked="f">
                <v:path arrowok="t"/>
                <v:fill/>
              </v:shape>
              <v:shape style="position:absolute;left:9389;top:2171;width:206;height:202" coordorigin="9389,2171" coordsize="206,202" path="m9523,2171l9509,2171,9509,2190,9523,2190,9523,217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26.299988pt;margin-top:108.059998pt;width:20.783726pt;height:11.32pt;mso-position-horizontal-relative:page;mso-position-vertical-relative:page;z-index:-3637" coordorigin="10526,2161" coordsize="416,226">
            <v:group style="position:absolute;left:10536;top:2171;width:178;height:206" coordorigin="10536,2171" coordsize="178,206">
              <v:shape style="position:absolute;left:10536;top:2171;width:178;height:206" coordorigin="10536,2171" coordsize="178,206" path="m10632,2301l10613,2301,10613,2378,10632,2378,10632,2301xe" filled="t" fillcolor="#202020" stroked="f">
                <v:path arrowok="t"/>
                <v:fill/>
              </v:shape>
              <v:shape style="position:absolute;left:10536;top:2171;width:178;height:206" coordorigin="10536,2171" coordsize="178,206" path="m10714,2214l10536,2214,10536,2310,10550,2310,10550,2301,10714,2301,10714,2282,10550,2282,10550,2234,10714,2234,10714,2214xe" filled="t" fillcolor="#202020" stroked="f">
                <v:path arrowok="t"/>
                <v:fill/>
              </v:shape>
              <v:shape style="position:absolute;left:10536;top:2171;width:178;height:206" coordorigin="10536,2171" coordsize="178,206" path="m10714,2301l10694,2301,10694,2310,10714,2310,10714,2301xe" filled="t" fillcolor="#202020" stroked="f">
                <v:path arrowok="t"/>
                <v:fill/>
              </v:shape>
              <v:shape style="position:absolute;left:10536;top:2171;width:178;height:206" coordorigin="10536,2171" coordsize="178,206" path="m10632,2234l10613,2234,10613,2282,10632,2282,10632,2234xe" filled="t" fillcolor="#202020" stroked="f">
                <v:path arrowok="t"/>
                <v:fill/>
              </v:shape>
              <v:shape style="position:absolute;left:10536;top:2171;width:178;height:206" coordorigin="10536,2171" coordsize="178,206" path="m10714,2234l10694,2234,10694,2282,10714,2282,10714,2234xe" filled="t" fillcolor="#202020" stroked="f">
                <v:path arrowok="t"/>
                <v:fill/>
              </v:shape>
              <v:shape style="position:absolute;left:10536;top:2171;width:178;height:206" coordorigin="10536,2171" coordsize="178,206" path="m10632,2171l10613,2171,10613,2214,10632,2214,10632,2171xe" filled="t" fillcolor="#202020" stroked="f">
                <v:path arrowok="t"/>
                <v:fill/>
              </v:shape>
            </v:group>
            <v:group style="position:absolute;left:10733;top:2181;width:199;height:192" coordorigin="10733,2181" coordsize="199,192">
              <v:shape style="position:absolute;left:10733;top:2181;width:199;height:192" coordorigin="10733,2181" coordsize="199,192" path="m10917,2347l10890,2347,10905,2359,10920,2373,10930,2363,10930,2358,10932,2357,10917,2347xe" filled="t" fillcolor="#202020" stroked="f">
                <v:path arrowok="t"/>
                <v:fill/>
              </v:shape>
              <v:shape style="position:absolute;left:10733;top:2181;width:199;height:192" coordorigin="10733,2181" coordsize="199,192" path="m10850,2262l10834,2262,10838,2272,10846,2291,10855,2312,10862,2327,10847,2340,10831,2351,10814,2363,10819,2363,10824,2368,10834,2370,10851,2360,10868,2351,10890,2347,10917,2347,10915,2346,10902,2331,10893,2311,10897,2304,10872,2304,10863,2288,10854,2270,10850,2262xe" filled="t" fillcolor="#202020" stroked="f">
                <v:path arrowok="t"/>
                <v:fill/>
              </v:shape>
              <v:shape style="position:absolute;left:10733;top:2181;width:199;height:192" coordorigin="10733,2181" coordsize="199,192" path="m10906,2186l10805,2186,10805,2200,10820,2216,10821,2226,10815,2295,10781,2363,10786,2363,10829,2307,10834,2262,10850,2262,10845,2250,10838,2229,10838,2200,10906,2200,10906,2186xe" filled="t" fillcolor="#202020" stroked="f">
                <v:path arrowok="t"/>
                <v:fill/>
              </v:shape>
              <v:shape style="position:absolute;left:10733;top:2181;width:199;height:192" coordorigin="10733,2181" coordsize="199,192" path="m10790,2317l10770,2323,10750,2329,10733,2334,10742,2348,10760,2342,10779,2335,10800,2330,10800,2320,10790,2317xe" filled="t" fillcolor="#202020" stroked="f">
                <v:path arrowok="t"/>
                <v:fill/>
              </v:shape>
              <v:shape style="position:absolute;left:10733;top:2181;width:199;height:192" coordorigin="10733,2181" coordsize="199,192" path="m10906,2200l10886,2200,10867,2243,10867,2258,10896,2272,10886,2289,10872,2304,10897,2304,10903,2295,10912,2277,10920,2258,10920,2243,10886,2243,10906,2200xe" filled="t" fillcolor="#202020" stroked="f">
                <v:path arrowok="t"/>
                <v:fill/>
              </v:shape>
              <v:shape style="position:absolute;left:10733;top:2181;width:199;height:192" coordorigin="10733,2181" coordsize="199,192" path="m10786,2181l10762,2192,10751,2211,10741,2226,10733,2238,10738,2248,10757,2248,10762,2257,10750,2276,10738,2286,10758,2297,10779,2295,10800,2291,10800,2286,10757,2286,10760,2283,10770,2270,10781,2255,10791,2238,10757,2238,10755,2234,10764,2217,10774,2199,10786,2181xe" filled="t" fillcolor="#202020" stroked="f">
                <v:path arrowok="t"/>
                <v:fill/>
              </v:shape>
              <v:shape style="position:absolute;left:10733;top:2181;width:199;height:192" coordorigin="10733,2181" coordsize="199,192" path="m10800,2282l10795,2282,10775,2283,10757,2286,10800,2286,10800,2282xe" filled="t" fillcolor="#202020" stroked="f">
                <v:path arrowok="t"/>
                <v:fill/>
              </v:shape>
              <v:shape style="position:absolute;left:10733;top:2181;width:199;height:192" coordorigin="10733,2181" coordsize="199,192" path="m10790,2210l10781,2229,10776,2234,10766,2234,10757,2238,10791,2238,10792,2236,10805,2214,10790,221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099998pt;margin-top:130.619995pt;width:73.960pt;height:11.115854pt;mso-position-horizontal-relative:page;mso-position-vertical-relative:page;z-index:-3636" coordorigin="662,2612" coordsize="1479,222">
            <v:group style="position:absolute;left:672;top:2637;width:202;height:188" coordorigin="672,2637" coordsize="202,188">
              <v:shape style="position:absolute;left:672;top:2637;width:202;height:188" coordorigin="672,2637" coordsize="202,188" path="m816,2704l802,2704,801,2746,796,2766,786,2783,773,2795,756,2805,734,2814,739,2819,739,2824,755,2825,775,2814,791,2803,802,2790,806,2786,837,2786,831,2782,811,2771,816,2762,816,2704xe" filled="t" fillcolor="#202020" stroked="f">
                <v:path arrowok="t"/>
                <v:fill/>
              </v:shape>
              <v:shape style="position:absolute;left:672;top:2637;width:202;height:188" coordorigin="672,2637" coordsize="202,188" path="m837,2786l806,2786,814,2790,831,2800,847,2812,864,2824,865,2802,849,2792,837,2786xe" filled="t" fillcolor="#202020" stroked="f">
                <v:path arrowok="t"/>
                <v:fill/>
              </v:shape>
              <v:shape style="position:absolute;left:672;top:2637;width:202;height:188" coordorigin="672,2637" coordsize="202,188" path="m720,2661l701,2661,701,2766,691,2771,682,2771,672,2776,686,2788,724,2778,749,2771,749,2766,720,2766,720,2661xe" filled="t" fillcolor="#202020" stroked="f">
                <v:path arrowok="t"/>
                <v:fill/>
              </v:shape>
              <v:shape style="position:absolute;left:672;top:2637;width:202;height:188" coordorigin="672,2637" coordsize="202,188" path="m864,2675l754,2675,754,2781,773,2781,773,2690,864,2690,864,2675xe" filled="t" fillcolor="#202020" stroked="f">
                <v:path arrowok="t"/>
                <v:fill/>
              </v:shape>
              <v:shape style="position:absolute;left:672;top:2637;width:202;height:188" coordorigin="672,2637" coordsize="202,188" path="m864,2690l850,2690,850,2781,864,2781,864,2690xe" filled="t" fillcolor="#202020" stroked="f">
                <v:path arrowok="t"/>
                <v:fill/>
              </v:shape>
              <v:shape style="position:absolute;left:672;top:2637;width:202;height:188" coordorigin="672,2637" coordsize="202,188" path="m749,2757l739,2757,720,2766,749,2766,749,2757xe" filled="t" fillcolor="#202020" stroked="f">
                <v:path arrowok="t"/>
                <v:fill/>
              </v:shape>
              <v:shape style="position:absolute;left:672;top:2637;width:202;height:188" coordorigin="672,2637" coordsize="202,188" path="m816,2651l797,2651,792,2675,811,2675,816,2651xe" filled="t" fillcolor="#202020" stroked="f">
                <v:path arrowok="t"/>
                <v:fill/>
              </v:shape>
              <v:shape style="position:absolute;left:672;top:2637;width:202;height:188" coordorigin="672,2637" coordsize="202,188" path="m744,2646l672,2646,672,2661,744,2661,744,2646xe" filled="t" fillcolor="#202020" stroked="f">
                <v:path arrowok="t"/>
                <v:fill/>
              </v:shape>
              <v:shape style="position:absolute;left:672;top:2637;width:202;height:188" coordorigin="672,2637" coordsize="202,188" path="m874,2637l749,2637,749,2651,874,2651,874,2637xe" filled="t" fillcolor="#202020" stroked="f">
                <v:path arrowok="t"/>
                <v:fill/>
              </v:shape>
            </v:group>
            <v:group style="position:absolute;left:912;top:2632;width:149;height:192" coordorigin="912,2632" coordsize="149,192">
              <v:shape style="position:absolute;left:912;top:2632;width:149;height:192" coordorigin="912,2632" coordsize="149,192" path="m1061,2632l912,2632,912,2824,926,2824,926,2805,1061,2805,1061,2790,926,2790,926,2752,1061,2752,1061,2738,926,2738,926,2699,1061,2699,1061,2685,926,2685,926,2646,1061,2646,1061,2632xe" filled="t" fillcolor="#202020" stroked="f">
                <v:path arrowok="t"/>
                <v:fill/>
              </v:shape>
              <v:shape style="position:absolute;left:912;top:2632;width:149;height:192" coordorigin="912,2632" coordsize="149,192" path="m1061,2805l1042,2805,1042,2824,1061,2824,1061,2805xe" filled="t" fillcolor="#202020" stroked="f">
                <v:path arrowok="t"/>
                <v:fill/>
              </v:shape>
              <v:shape style="position:absolute;left:912;top:2632;width:149;height:192" coordorigin="912,2632" coordsize="149,192" path="m1061,2752l1042,2752,1042,2790,1061,2790,1061,2752xe" filled="t" fillcolor="#202020" stroked="f">
                <v:path arrowok="t"/>
                <v:fill/>
              </v:shape>
              <v:shape style="position:absolute;left:912;top:2632;width:149;height:192" coordorigin="912,2632" coordsize="149,192" path="m1061,2699l1042,2699,1042,2738,1061,2738,1061,2699xe" filled="t" fillcolor="#202020" stroked="f">
                <v:path arrowok="t"/>
                <v:fill/>
              </v:shape>
              <v:shape style="position:absolute;left:912;top:2632;width:149;height:192" coordorigin="912,2632" coordsize="149,192" path="m1061,2646l1042,2646,1042,2685,1061,2685,1061,2646xe" filled="t" fillcolor="#202020" stroked="f">
                <v:path arrowok="t"/>
                <v:fill/>
              </v:shape>
            </v:group>
            <v:group style="position:absolute;left:1094;top:2622;width:202;height:202" coordorigin="1094,2622" coordsize="202,202">
              <v:shape style="position:absolute;left:1094;top:2622;width:202;height:202" coordorigin="1094,2622" coordsize="202,202" path="m1138,2738l1123,2738,1123,2800,1118,2805,1094,2805,1094,2810,1099,2814,1099,2819,1104,2824,1114,2824,1118,2819,1133,2819,1138,2814,1138,2738xe" filled="t" fillcolor="#202020" stroked="f">
                <v:path arrowok="t"/>
                <v:fill/>
              </v:shape>
              <v:shape style="position:absolute;left:1094;top:2622;width:202;height:202" coordorigin="1094,2622" coordsize="202,202" path="m1282,2704l1166,2704,1166,2714,1187,2732,1195,2753,1202,2770,1208,2786,1192,2796,1173,2804,1152,2810,1157,2819,1162,2824,1179,2819,1197,2811,1215,2803,1233,2795,1267,2795,1261,2790,1252,2768,1226,2768,1214,2753,1206,2735,1200,2714,1282,2714,1282,2704xe" filled="t" fillcolor="#202020" stroked="f">
                <v:path arrowok="t"/>
                <v:fill/>
              </v:shape>
              <v:shape style="position:absolute;left:1094;top:2622;width:202;height:202" coordorigin="1094,2622" coordsize="202,202" path="m1267,2795l1233,2795,1248,2806,1266,2815,1286,2824,1286,2819,1291,2814,1296,2809,1277,2803,1267,2795xe" filled="t" fillcolor="#202020" stroked="f">
                <v:path arrowok="t"/>
                <v:fill/>
              </v:shape>
              <v:shape style="position:absolute;left:1094;top:2622;width:202;height:202" coordorigin="1094,2622" coordsize="202,202" path="m1282,2714l1262,2714,1261,2720,1253,2739,1241,2756,1226,2768,1252,2768,1264,2753,1273,2734,1282,2714xe" filled="t" fillcolor="#202020" stroked="f">
                <v:path arrowok="t"/>
                <v:fill/>
              </v:shape>
              <v:shape style="position:absolute;left:1094;top:2622;width:202;height:202" coordorigin="1094,2622" coordsize="202,202" path="m1138,2680l1123,2680,1123,2723,1114,2723,1094,2733,1094,2747,1104,2747,1123,2738,1138,2738,1138,2733,1147,2733,1152,2728,1162,2728,1162,2718,1138,2718,1138,2680xe" filled="t" fillcolor="#202020" stroked="f">
                <v:path arrowok="t"/>
                <v:fill/>
              </v:shape>
              <v:shape style="position:absolute;left:1094;top:2622;width:202;height:202" coordorigin="1094,2622" coordsize="202,202" path="m1162,2709l1152,2714,1147,2714,1138,2718,1162,2718,1162,2709xe" filled="t" fillcolor="#202020" stroked="f">
                <v:path arrowok="t"/>
                <v:fill/>
              </v:shape>
              <v:shape style="position:absolute;left:1094;top:2622;width:202;height:202" coordorigin="1094,2622" coordsize="202,202" path="m1238,2670l1219,2670,1219,2704,1238,2704,1238,2670xe" filled="t" fillcolor="#202020" stroked="f">
                <v:path arrowok="t"/>
                <v:fill/>
              </v:shape>
              <v:shape style="position:absolute;left:1094;top:2622;width:202;height:202" coordorigin="1094,2622" coordsize="202,202" path="m1162,2666l1094,2666,1094,2680,1162,2680,1162,2666xe" filled="t" fillcolor="#202020" stroked="f">
                <v:path arrowok="t"/>
                <v:fill/>
              </v:shape>
              <v:shape style="position:absolute;left:1094;top:2622;width:202;height:202" coordorigin="1094,2622" coordsize="202,202" path="m1296,2656l1166,2656,1166,2670,1296,2670,1296,2656xe" filled="t" fillcolor="#202020" stroked="f">
                <v:path arrowok="t"/>
                <v:fill/>
              </v:shape>
              <v:shape style="position:absolute;left:1094;top:2622;width:202;height:202" coordorigin="1094,2622" coordsize="202,202" path="m1138,2622l1123,2622,1123,2666,1138,2666,1138,2622xe" filled="t" fillcolor="#202020" stroked="f">
                <v:path arrowok="t"/>
                <v:fill/>
              </v:shape>
              <v:shape style="position:absolute;left:1094;top:2622;width:202;height:202" coordorigin="1094,2622" coordsize="202,202" path="m1238,2622l1219,2622,1219,2656,1238,2656,1238,2622xe" filled="t" fillcolor="#202020" stroked="f">
                <v:path arrowok="t"/>
                <v:fill/>
              </v:shape>
            </v:group>
            <v:group style="position:absolute;left:1301;top:2622;width:206;height:202" coordorigin="1301,2622" coordsize="206,202">
              <v:shape style="position:absolute;left:1301;top:2622;width:206;height:202" coordorigin="1301,2622" coordsize="206,202" path="m1429,2699l1397,2699,1397,2824,1416,2824,1420,2709,1434,2709,1432,2705,1429,2699xe" filled="t" fillcolor="#202020" stroked="f">
                <v:path arrowok="t"/>
                <v:fill/>
              </v:shape>
              <v:shape style="position:absolute;left:1301;top:2622;width:206;height:202" coordorigin="1301,2622" coordsize="206,202" path="m1502,2670l1310,2670,1310,2685,1381,2697,1371,2715,1333,2761,1301,2786,1306,2795,1366,2749,1397,2699,1429,2699,1421,2685,1502,2685,1502,2670xe" filled="t" fillcolor="#202020" stroked="f">
                <v:path arrowok="t"/>
                <v:fill/>
              </v:shape>
              <v:shape style="position:absolute;left:1301;top:2622;width:206;height:202" coordorigin="1301,2622" coordsize="206,202" path="m1434,2709l1420,2709,1430,2727,1481,2788,1498,2800,1498,2795,1507,2786,1456,2739,1444,2723,1434,2709xe" filled="t" fillcolor="#202020" stroked="f">
                <v:path arrowok="t"/>
                <v:fill/>
              </v:shape>
              <v:shape style="position:absolute;left:1301;top:2622;width:206;height:202" coordorigin="1301,2622" coordsize="206,202" path="m1416,2622l1397,2622,1397,2670,1416,2670,1416,2622xe" filled="t" fillcolor="#202020" stroked="f">
                <v:path arrowok="t"/>
                <v:fill/>
              </v:shape>
              <v:shape style="position:absolute;left:1301;top:2622;width:206;height:202" coordorigin="1301,2622" coordsize="206,202" path="m1445,2627l1435,2637,1438,2640,1452,2653,1469,2666,1477,2650,1461,2637,1445,2627xe" filled="t" fillcolor="#202020" stroked="f">
                <v:path arrowok="t"/>
                <v:fill/>
              </v:shape>
            </v:group>
            <v:group style="position:absolute;left:1512;top:2627;width:201;height:197" coordorigin="1512,2627" coordsize="201,197">
              <v:shape style="position:absolute;left:1512;top:2627;width:201;height:197" coordorigin="1512,2627" coordsize="201,197" path="m1667,2787l1632,2787,1650,2795,1668,2805,1686,2815,1704,2824,1713,2809,1678,2792,1667,2787xe" filled="t" fillcolor="#202020" stroked="f">
                <v:path arrowok="t"/>
                <v:fill/>
              </v:shape>
              <v:shape style="position:absolute;left:1512;top:2627;width:201;height:197" coordorigin="1512,2627" coordsize="201,197" path="m1627,2714l1608,2714,1608,2749,1603,2770,1541,2805,1517,2810,1522,2814,1522,2819,1543,2821,1604,2801,1632,2787,1667,2787,1660,2784,1642,2775,1622,2766,1627,2757,1627,2714xe" filled="t" fillcolor="#202020" stroked="f">
                <v:path arrowok="t"/>
                <v:fill/>
              </v:shape>
              <v:shape style="position:absolute;left:1512;top:2627;width:201;height:197" coordorigin="1512,2627" coordsize="201,197" path="m1661,2661l1642,2661,1618,2685,1544,2685,1541,2688,1541,2776,1560,2776,1560,2699,1694,2699,1694,2685,1637,2685,1651,2672,1661,2661xe" filled="t" fillcolor="#202020" stroked="f">
                <v:path arrowok="t"/>
                <v:fill/>
              </v:shape>
              <v:shape style="position:absolute;left:1512;top:2627;width:201;height:197" coordorigin="1512,2627" coordsize="201,197" path="m1694,2699l1680,2699,1680,2776,1694,2776,1694,2699xe" filled="t" fillcolor="#202020" stroked="f">
                <v:path arrowok="t"/>
                <v:fill/>
              </v:shape>
              <v:shape style="position:absolute;left:1512;top:2627;width:201;height:197" coordorigin="1512,2627" coordsize="201,197" path="m1594,2627l1573,2631,1561,2646,1547,2659,1530,2672,1512,2685,1522,2694,1540,2689,1541,2688,1541,2685,1544,2685,1555,2676,1570,2661,1661,2661,1666,2656,1666,2646,1584,2646,1589,2637,1594,2632,1594,2627xe" filled="t" fillcolor="#202020" stroked="f">
                <v:path arrowok="t"/>
                <v:fill/>
              </v:shape>
              <v:shape style="position:absolute;left:1512;top:2627;width:201;height:197" coordorigin="1512,2627" coordsize="201,197" path="m1544,2685l1541,2685,1541,2688,1544,2685xe" filled="t" fillcolor="#202020" stroked="f">
                <v:path arrowok="t"/>
                <v:fill/>
              </v:shape>
            </v:group>
            <v:group style="position:absolute;left:1723;top:2622;width:202;height:202" coordorigin="1723,2622" coordsize="202,202">
              <v:shape style="position:absolute;left:1723;top:2622;width:202;height:202" coordorigin="1723,2622" coordsize="202,202" path="m1925,2699l1728,2699,1728,2714,1925,2714,1925,2699xe" filled="t" fillcolor="#202020" stroked="f">
                <v:path arrowok="t"/>
                <v:fill/>
              </v:shape>
              <v:shape style="position:absolute;left:1723;top:2622;width:202;height:202" coordorigin="1723,2622" coordsize="202,202" path="m1834,2685l1819,2685,1819,2699,1834,2699,1834,2685xe" filled="t" fillcolor="#202020" stroked="f">
                <v:path arrowok="t"/>
                <v:fill/>
              </v:shape>
              <v:shape style="position:absolute;left:1723;top:2622;width:202;height:202" coordorigin="1723,2622" coordsize="202,202" path="m1906,2670l1747,2670,1747,2685,1906,2685,1906,2670xe" filled="t" fillcolor="#202020" stroked="f">
                <v:path arrowok="t"/>
                <v:fill/>
              </v:shape>
              <v:shape style="position:absolute;left:1723;top:2622;width:202;height:202" coordorigin="1723,2622" coordsize="202,202" path="m1834,2656l1819,2656,1819,2670,1834,2670,1834,2656xe" filled="t" fillcolor="#202020" stroked="f">
                <v:path arrowok="t"/>
                <v:fill/>
              </v:shape>
              <v:shape style="position:absolute;left:1723;top:2622;width:202;height:202" coordorigin="1723,2622" coordsize="202,202" path="m1915,2642l1738,2642,1738,2656,1915,2656,1915,2642xe" filled="t" fillcolor="#202020" stroked="f">
                <v:path arrowok="t"/>
                <v:fill/>
              </v:shape>
              <v:shape style="position:absolute;left:1723;top:2622;width:202;height:202" coordorigin="1723,2622" coordsize="202,202" path="m1834,2622l1819,2622,1819,2642,1834,2642,1834,2622xe" filled="t" fillcolor="#202020" stroked="f">
                <v:path arrowok="t"/>
                <v:fill/>
              </v:shape>
              <v:shape style="position:absolute;left:1723;top:2622;width:202;height:202" coordorigin="1723,2622" coordsize="202,202" path="m1890,2799l1838,2799,1860,2805,1880,2811,1896,2818,1910,2824,1908,2805,1890,2799xe" filled="t" fillcolor="#202020" stroked="f">
                <v:path arrowok="t"/>
                <v:fill/>
              </v:shape>
              <v:shape style="position:absolute;left:1723;top:2622;width:202;height:202" coordorigin="1723,2622" coordsize="202,202" path="m1834,2752l1819,2753,1816,2774,1809,2792,1796,2799,1778,2805,1754,2808,1723,2810,1728,2814,1728,2819,1744,2823,1809,2810,1838,2799,1890,2799,1872,2793,1852,2787,1829,2781,1834,2771,1834,2752xe" filled="t" fillcolor="#202020" stroked="f">
                <v:path arrowok="t"/>
                <v:fill/>
              </v:shape>
              <v:shape style="position:absolute;left:1723;top:2622;width:202;height:202" coordorigin="1723,2622" coordsize="202,202" path="m1901,2728l1752,2728,1752,2786,1766,2786,1766,2742,1901,2742,1901,2728xe" filled="t" fillcolor="#202020" stroked="f">
                <v:path arrowok="t"/>
                <v:fill/>
              </v:shape>
              <v:shape style="position:absolute;left:1723;top:2622;width:202;height:202" coordorigin="1723,2622" coordsize="202,202" path="m1901,2742l1882,2742,1882,2786,1901,2786,1901,2742xe" filled="t" fillcolor="#202020" stroked="f">
                <v:path arrowok="t"/>
                <v:fill/>
              </v:shape>
            </v:group>
            <v:group style="position:absolute;left:1934;top:2627;width:197;height:193" coordorigin="1934,2627" coordsize="197,193">
              <v:shape style="position:absolute;left:1934;top:2627;width:197;height:193" coordorigin="1934,2627" coordsize="197,193" path="m2045,2627l2030,2630,2028,2654,2024,2677,2002,2737,1951,2794,1934,2805,1939,2814,1944,2819,1954,2820,1971,2808,2011,2763,2038,2708,2055,2708,2047,2690,2040,2666,2045,2656,2045,2627xe" filled="t" fillcolor="#202020" stroked="f">
                <v:path arrowok="t"/>
                <v:fill/>
              </v:shape>
              <v:shape style="position:absolute;left:1934;top:2627;width:197;height:193" coordorigin="1934,2627" coordsize="197,193" path="m2055,2708l2038,2708,2047,2730,2080,2783,2122,2819,2131,2810,2129,2801,2115,2791,2101,2779,2088,2765,2076,2749,2066,2732,2056,2712,2055,270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360001pt;margin-top:131.839996pt;width:5.04pt;height:9.36pt;mso-position-horizontal-relative:page;mso-position-vertical-relative:page;z-index:-3635" coordorigin="2467,2637" coordsize="101,187">
            <v:shape style="position:absolute;left:2467;top:2637;width:101;height:187" coordorigin="2467,2637" coordsize="101,187" path="m2568,2637l2549,2637,2467,2824,2486,2824,2568,2637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84.320007pt;margin-top:131.839996pt;width:4.8pt;height:9.36pt;mso-position-horizontal-relative:page;mso-position-vertical-relative:page;z-index:-3634" coordorigin="3686,2637" coordsize="96,187">
            <v:shape style="position:absolute;left:3686;top:2637;width:96;height:187" coordorigin="3686,2637" coordsize="96,187" path="m3782,2637l3763,2637,3686,2824,3706,2824,3782,2637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358.799988pt;margin-top:131.839996pt;width:4.560pt;height:9.36pt;mso-position-horizontal-relative:page;mso-position-vertical-relative:page;z-index:-3633" coordorigin="7176,2637" coordsize="91,187">
            <v:shape style="position:absolute;left:7176;top:2637;width:91;height:187" coordorigin="7176,2637" coordsize="91,187" path="m7267,2637l7248,2637,7176,2824,7190,2824,7267,2637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48.320007pt;margin-top:131.839996pt;width:4.560pt;height:9.36pt;mso-position-horizontal-relative:page;mso-position-vertical-relative:page;z-index:-3632" coordorigin="8966,2637" coordsize="91,187">
            <v:shape style="position:absolute;left:8966;top:2637;width:91;height:187" coordorigin="8966,2637" coordsize="91,187" path="m9058,2637l9038,2637,8966,2824,8981,2824,9058,2637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525.840027pt;margin-top:131.839996pt;width:4.560pt;height:9.36pt;mso-position-horizontal-relative:page;mso-position-vertical-relative:page;z-index:-3631" coordorigin="10517,2637" coordsize="91,187">
            <v:shape style="position:absolute;left:10517;top:2637;width:91;height:187" coordorigin="10517,2637" coordsize="91,187" path="m10608,2637l10589,2637,10517,2824,10531,2824,10608,2637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63.580002pt;margin-top:187.020004pt;width:21.859641pt;height:11.208212pt;mso-position-horizontal-relative:page;mso-position-vertical-relative:page;z-index:-3630" coordorigin="1272,3740" coordsize="437,224">
            <v:group style="position:absolute;left:1282;top:3765;width:199;height:187" coordorigin="1282,3765" coordsize="199,187">
              <v:shape style="position:absolute;left:1282;top:3765;width:199;height:187" coordorigin="1282,3765" coordsize="199,187" path="m1358,3914l1344,3914,1344,3952,1358,3952,1358,3914xe" filled="t" fillcolor="#202020" stroked="f">
                <v:path arrowok="t"/>
                <v:fill/>
              </v:shape>
              <v:shape style="position:absolute;left:1282;top:3765;width:199;height:187" coordorigin="1282,3765" coordsize="199,187" path="m1450,3885l1438,3900,1448,3917,1459,3935,1469,3952,1480,3937,1470,3919,1459,3902,1450,3885xe" filled="t" fillcolor="#202020" stroked="f">
                <v:path arrowok="t"/>
                <v:fill/>
              </v:shape>
              <v:shape style="position:absolute;left:1282;top:3765;width:199;height:187" coordorigin="1282,3765" coordsize="199,187" path="m1402,3885l1399,3892,1388,3911,1378,3928,1368,3942,1373,3947,1383,3946,1394,3931,1404,3914,1416,3894,1402,3885xe" filled="t" fillcolor="#202020" stroked="f">
                <v:path arrowok="t"/>
                <v:fill/>
              </v:shape>
              <v:shape style="position:absolute;left:1282;top:3765;width:199;height:187" coordorigin="1282,3765" coordsize="199,187" path="m1358,3909l1282,3909,1305,3923,1344,3914,1358,3914,1358,3909xe" filled="t" fillcolor="#202020" stroked="f">
                <v:path arrowok="t"/>
                <v:fill/>
              </v:shape>
              <v:shape style="position:absolute;left:1282;top:3765;width:199;height:187" coordorigin="1282,3765" coordsize="199,187" path="m1310,3779l1296,3779,1296,3909,1363,3909,1368,3904,1310,3904,1310,3870,1358,3870,1358,3856,1310,3856,1310,3827,1358,3827,1358,3813,1310,3813,1310,3779xe" filled="t" fillcolor="#202020" stroked="f">
                <v:path arrowok="t"/>
                <v:fill/>
              </v:shape>
              <v:shape style="position:absolute;left:1282;top:3765;width:199;height:187" coordorigin="1282,3765" coordsize="199,187" path="m1358,3870l1344,3870,1344,3894,1334,3899,1320,3904,1373,3904,1373,3894,1358,3894,1358,3870xe" filled="t" fillcolor="#202020" stroked="f">
                <v:path arrowok="t"/>
                <v:fill/>
              </v:shape>
              <v:shape style="position:absolute;left:1282;top:3765;width:199;height:187" coordorigin="1282,3765" coordsize="199,187" path="m1373,3890l1363,3890,1358,3894,1373,3894,1373,3890xe" filled="t" fillcolor="#202020" stroked="f">
                <v:path arrowok="t"/>
                <v:fill/>
              </v:shape>
              <v:shape style="position:absolute;left:1282;top:3765;width:199;height:187" coordorigin="1282,3765" coordsize="199,187" path="m1469,3770l1382,3770,1382,3875,1397,3875,1397,3866,1469,3866,1469,3851,1397,3851,1397,3784,1469,3784,1469,3770xe" filled="t" fillcolor="#202020" stroked="f">
                <v:path arrowok="t"/>
                <v:fill/>
              </v:shape>
              <v:shape style="position:absolute;left:1282;top:3765;width:199;height:187" coordorigin="1282,3765" coordsize="199,187" path="m1469,3866l1454,3866,1454,3875,1469,3875,1469,3866xe" filled="t" fillcolor="#202020" stroked="f">
                <v:path arrowok="t"/>
                <v:fill/>
              </v:shape>
              <v:shape style="position:absolute;left:1282;top:3765;width:199;height:187" coordorigin="1282,3765" coordsize="199,187" path="m1358,3827l1344,3827,1344,3856,1358,3856,1358,3827xe" filled="t" fillcolor="#202020" stroked="f">
                <v:path arrowok="t"/>
                <v:fill/>
              </v:shape>
              <v:shape style="position:absolute;left:1282;top:3765;width:199;height:187" coordorigin="1282,3765" coordsize="199,187" path="m1469,3784l1454,3784,1454,3851,1469,3851,1469,3784xe" filled="t" fillcolor="#202020" stroked="f">
                <v:path arrowok="t"/>
                <v:fill/>
              </v:shape>
              <v:shape style="position:absolute;left:1282;top:3765;width:199;height:187" coordorigin="1282,3765" coordsize="199,187" path="m1358,3779l1344,3779,1344,3813,1358,3813,1358,3779xe" filled="t" fillcolor="#202020" stroked="f">
                <v:path arrowok="t"/>
                <v:fill/>
              </v:shape>
              <v:shape style="position:absolute;left:1282;top:3765;width:199;height:187" coordorigin="1282,3765" coordsize="199,187" path="m1373,3765l1286,3765,1286,3779,1373,3779,1373,3765xe" filled="t" fillcolor="#202020" stroked="f">
                <v:path arrowok="t"/>
                <v:fill/>
              </v:shape>
            </v:group>
            <v:group style="position:absolute;left:1488;top:3750;width:211;height:204" coordorigin="1488,3750" coordsize="211,204">
              <v:shape style="position:absolute;left:1488;top:3750;width:211;height:204" coordorigin="1488,3750" coordsize="211,204" path="m1666,3870l1507,3870,1507,3885,1560,3894,1549,3908,1535,3921,1516,3932,1493,3942,1502,3952,1564,3919,1579,3885,1665,3885,1666,3870xe" filled="t" fillcolor="#202020" stroked="f">
                <v:path arrowok="t"/>
                <v:fill/>
              </v:shape>
              <v:shape style="position:absolute;left:1488;top:3750;width:211;height:204" coordorigin="1488,3750" coordsize="211,204" path="m1603,3933l1589,3933,1589,3947,1599,3952,1617,3952,1640,3950,1656,3939,1656,3938,1618,3938,1603,3933xe" filled="t" fillcolor="#202020" stroked="f">
                <v:path arrowok="t"/>
                <v:fill/>
              </v:shape>
              <v:shape style="position:absolute;left:1488;top:3750;width:211;height:204" coordorigin="1488,3750" coordsize="211,204" path="m1665,3885l1651,3885,1646,3899,1646,3928,1637,3938,1656,3938,1664,3914,1665,3895,1665,3885xe" filled="t" fillcolor="#202020" stroked="f">
                <v:path arrowok="t"/>
                <v:fill/>
              </v:shape>
              <v:shape style="position:absolute;left:1488;top:3750;width:211;height:204" coordorigin="1488,3750" coordsize="211,204" path="m1584,3846l1576,3846,1570,3848,1570,3866,1565,3870,1584,3870,1584,3846xe" filled="t" fillcolor="#202020" stroked="f">
                <v:path arrowok="t"/>
                <v:fill/>
              </v:shape>
              <v:shape style="position:absolute;left:1488;top:3750;width:211;height:204" coordorigin="1488,3750" coordsize="211,204" path="m1692,3841l1605,3841,1623,3847,1643,3852,1664,3857,1685,3861,1690,3851,1694,3846,1699,3842,1692,3841xe" filled="t" fillcolor="#202020" stroked="f">
                <v:path arrowok="t"/>
                <v:fill/>
              </v:shape>
              <v:shape style="position:absolute;left:1488;top:3750;width:211;height:204" coordorigin="1488,3750" coordsize="211,204" path="m1567,3798l1545,3798,1559,3814,1568,3831,1550,3836,1531,3840,1510,3843,1488,3846,1493,3851,1493,3856,1507,3859,1528,3856,1547,3852,1570,3848,1570,3846,1576,3846,1586,3844,1605,3841,1692,3841,1675,3840,1653,3836,1635,3829,1621,3822,1639,3811,1584,3811,1568,3799,1567,3798xe" filled="t" fillcolor="#202020" stroked="f">
                <v:path arrowok="t"/>
                <v:fill/>
              </v:shape>
              <v:shape style="position:absolute;left:1488;top:3750;width:211;height:204" coordorigin="1488,3750" coordsize="211,204" path="m1576,3846l1570,3846,1570,3848,1576,3846xe" filled="t" fillcolor="#202020" stroked="f">
                <v:path arrowok="t"/>
                <v:fill/>
              </v:shape>
              <v:shape style="position:absolute;left:1488;top:3750;width:211;height:204" coordorigin="1488,3750" coordsize="211,204" path="m1550,3750l1510,3802,1493,3818,1498,3818,1502,3822,1512,3822,1528,3808,1545,3798,1567,3798,1555,3784,1666,3784,1666,3770,1555,3770,1565,3760,1565,3755,1550,3750xe" filled="t" fillcolor="#202020" stroked="f">
                <v:path arrowok="t"/>
                <v:fill/>
              </v:shape>
              <v:shape style="position:absolute;left:1488;top:3750;width:211;height:204" coordorigin="1488,3750" coordsize="211,204" path="m1666,3784l1646,3784,1641,3789,1627,3799,1609,3807,1584,3811,1639,3811,1640,3811,1655,3799,1666,378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39.179993pt;margin-top:187.020004pt;width:20.68pt;height:11.32pt;mso-position-horizontal-relative:page;mso-position-vertical-relative:page;z-index:-3629" coordorigin="2784,3740" coordsize="414,226">
            <v:group style="position:absolute;left:2794;top:3755;width:202;height:192" coordorigin="2794,3755" coordsize="202,192">
              <v:shape style="position:absolute;left:2794;top:3755;width:202;height:192" coordorigin="2794,3755" coordsize="202,192" path="m2842,3755l2822,3759,2820,3779,2818,3798,2794,3798,2794,3813,2813,3814,2811,3836,2809,3856,2806,3874,2818,3888,2824,3910,2809,3925,2794,3938,2798,3942,2798,3947,2816,3939,2830,3924,2842,3909,2870,3909,2861,3904,2854,3889,2855,3885,2837,3885,2827,3875,2821,3856,2827,3837,2832,3813,2870,3813,2870,3808,2870,3798,2833,3794,2837,3775,2842,3755xe" filled="t" fillcolor="#202020" stroked="f">
                <v:path arrowok="t"/>
                <v:fill/>
              </v:shape>
              <v:shape style="position:absolute;left:2794;top:3755;width:202;height:192" coordorigin="2794,3755" coordsize="202,192" path="m2995,3933l2870,3933,2870,3947,2995,3947,2995,3933xe" filled="t" fillcolor="#202020" stroked="f">
                <v:path arrowok="t"/>
                <v:fill/>
              </v:shape>
              <v:shape style="position:absolute;left:2794;top:3755;width:202;height:192" coordorigin="2794,3755" coordsize="202,192" path="m2947,3880l2928,3880,2928,3933,2947,3933,2947,3880xe" filled="t" fillcolor="#202020" stroked="f">
                <v:path arrowok="t"/>
                <v:fill/>
              </v:shape>
              <v:shape style="position:absolute;left:2794;top:3755;width:202;height:192" coordorigin="2794,3755" coordsize="202,192" path="m2870,3909l2842,3909,2856,3923,2866,3928,2875,3918,2870,3909xe" filled="t" fillcolor="#202020" stroked="f">
                <v:path arrowok="t"/>
                <v:fill/>
              </v:shape>
              <v:shape style="position:absolute;left:2794;top:3755;width:202;height:192" coordorigin="2794,3755" coordsize="202,192" path="m2870,3813l2856,3813,2853,3829,2849,3850,2844,3868,2837,3885,2855,3885,2859,3873,2863,3854,2867,3833,2870,3813xe" filled="t" fillcolor="#202020" stroked="f">
                <v:path arrowok="t"/>
                <v:fill/>
              </v:shape>
              <v:shape style="position:absolute;left:2794;top:3755;width:202;height:192" coordorigin="2794,3755" coordsize="202,192" path="m2990,3866l2880,3866,2880,3880,2990,3880,2990,3866xe" filled="t" fillcolor="#202020" stroked="f">
                <v:path arrowok="t"/>
                <v:fill/>
              </v:shape>
              <v:shape style="position:absolute;left:2794;top:3755;width:202;height:192" coordorigin="2794,3755" coordsize="202,192" path="m2947,3813l2928,3813,2928,3866,2947,3866,2947,3813xe" filled="t" fillcolor="#202020" stroked="f">
                <v:path arrowok="t"/>
                <v:fill/>
              </v:shape>
              <v:shape style="position:absolute;left:2794;top:3755;width:202;height:192" coordorigin="2794,3755" coordsize="202,192" path="m2893,3769l2889,3787,2883,3806,2877,3826,2870,3846,2880,3846,2885,3850,2892,3832,2899,3813,2995,3813,2995,3798,2904,3798,2909,3789,2909,3779,2914,3770,2893,3769xe" filled="t" fillcolor="#202020" stroked="f">
                <v:path arrowok="t"/>
                <v:fill/>
              </v:shape>
              <v:shape style="position:absolute;left:2794;top:3755;width:202;height:192" coordorigin="2794,3755" coordsize="202,192" path="m2947,3755l2928,3755,2928,3798,2947,3798,2947,3755xe" filled="t" fillcolor="#202020" stroked="f">
                <v:path arrowok="t"/>
                <v:fill/>
              </v:shape>
            </v:group>
            <v:group style="position:absolute;left:3005;top:3750;width:182;height:206" coordorigin="3005,3750" coordsize="182,206">
              <v:shape style="position:absolute;left:3005;top:3750;width:182;height:206" coordorigin="3005,3750" coordsize="182,206" path="m3062,3880l3043,3880,3043,3957,3062,3957,3062,3942,3187,3942,3187,3928,3062,3928,3062,3880xe" filled="t" fillcolor="#202020" stroked="f">
                <v:path arrowok="t"/>
                <v:fill/>
              </v:shape>
              <v:shape style="position:absolute;left:3005;top:3750;width:182;height:206" coordorigin="3005,3750" coordsize="182,206" path="m3187,3942l3168,3942,3168,3957,3187,3957,3187,3942xe" filled="t" fillcolor="#202020" stroked="f">
                <v:path arrowok="t"/>
                <v:fill/>
              </v:shape>
              <v:shape style="position:absolute;left:3005;top:3750;width:182;height:206" coordorigin="3005,3750" coordsize="182,206" path="m3187,3875l3168,3875,3168,3928,3187,3928,3187,3875xe" filled="t" fillcolor="#202020" stroked="f">
                <v:path arrowok="t"/>
                <v:fill/>
              </v:shape>
              <v:shape style="position:absolute;left:3005;top:3750;width:182;height:206" coordorigin="3005,3750" coordsize="182,206" path="m3072,3808l3058,3818,3077,3837,3081,3849,3063,3855,3044,3862,3005,3875,3005,3880,3014,3890,3024,3885,3034,3885,3043,3880,3062,3880,3062,3875,3187,3875,3187,3861,3090,3859,3110,3849,3129,3839,3132,3836,3100,3836,3072,3808xe" filled="t" fillcolor="#202020" stroked="f">
                <v:path arrowok="t"/>
                <v:fill/>
              </v:shape>
              <v:shape style="position:absolute;left:3005;top:3750;width:182;height:206" coordorigin="3005,3750" coordsize="182,206" path="m3187,3789l3067,3789,3151,3802,3136,3814,3119,3826,3100,3836,3132,3836,3146,3827,3161,3815,3175,3802,3187,3789xe" filled="t" fillcolor="#202020" stroked="f">
                <v:path arrowok="t"/>
                <v:fill/>
              </v:shape>
              <v:shape style="position:absolute;left:3005;top:3750;width:182;height:206" coordorigin="3005,3750" coordsize="182,206" path="m3082,3750l3036,3802,3005,3822,3014,3832,3025,3830,3041,3817,3055,3804,3067,3789,3187,3789,3187,3774,3082,3774,3096,3760,3082,375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94.859985pt;margin-top:175.979996pt;width:21.83792pt;height:11.08pt;mso-position-horizontal-relative:page;mso-position-vertical-relative:page;z-index:-3628" coordorigin="9897,3520" coordsize="437,222">
            <v:group style="position:absolute;left:9907;top:3534;width:199;height:192" coordorigin="9907,3534" coordsize="199,192">
              <v:shape style="position:absolute;left:9907;top:3534;width:199;height:192" coordorigin="9907,3534" coordsize="199,192" path="m9984,3688l9970,3688,9970,3726,9984,3726,9984,3688xe" filled="t" fillcolor="#202020" stroked="f">
                <v:path arrowok="t"/>
                <v:fill/>
              </v:shape>
              <v:shape style="position:absolute;left:9907;top:3534;width:199;height:192" coordorigin="9907,3534" coordsize="199,192" path="m10027,3659l10023,3670,10014,3688,10005,3705,9994,3722,9998,3722,10003,3726,10011,3722,10021,3707,10032,3689,10042,3669,10027,3659xe" filled="t" fillcolor="#202020" stroked="f">
                <v:path arrowok="t"/>
                <v:fill/>
              </v:shape>
              <v:shape style="position:absolute;left:9907;top:3534;width:199;height:192" coordorigin="9907,3534" coordsize="199,192" path="m10075,3659l10066,3676,10077,3693,10088,3710,10099,3726,10106,3709,10096,3691,10086,3675,10075,3659xe" filled="t" fillcolor="#202020" stroked="f">
                <v:path arrowok="t"/>
                <v:fill/>
              </v:shape>
              <v:shape style="position:absolute;left:9907;top:3534;width:199;height:192" coordorigin="9907,3534" coordsize="199,192" path="m9984,3683l9907,3683,9931,3698,9970,3688,9984,3688,9984,3683xe" filled="t" fillcolor="#202020" stroked="f">
                <v:path arrowok="t"/>
                <v:fill/>
              </v:shape>
              <v:shape style="position:absolute;left:9907;top:3534;width:199;height:192" coordorigin="9907,3534" coordsize="199,192" path="m9936,3549l9922,3549,9922,3683,9994,3683,10003,3678,9936,3678,9936,3645,9984,3645,9984,3630,9936,3630,9936,3597,9984,3597,9984,3582,9936,3582,9936,3549xe" filled="t" fillcolor="#202020" stroked="f">
                <v:path arrowok="t"/>
                <v:fill/>
              </v:shape>
              <v:shape style="position:absolute;left:9907;top:3534;width:199;height:192" coordorigin="9907,3534" coordsize="199,192" path="m9984,3645l9970,3645,9970,3674,9960,3674,9950,3678,10003,3678,10003,3669,9984,3669,9984,3645xe" filled="t" fillcolor="#202020" stroked="f">
                <v:path arrowok="t"/>
                <v:fill/>
              </v:shape>
              <v:shape style="position:absolute;left:9907;top:3534;width:199;height:192" coordorigin="9907,3534" coordsize="199,192" path="m10003,3664l9994,3664,9989,3669,10003,3669,10003,3664xe" filled="t" fillcolor="#202020" stroked="f">
                <v:path arrowok="t"/>
                <v:fill/>
              </v:shape>
              <v:shape style="position:absolute;left:9907;top:3534;width:199;height:192" coordorigin="9907,3534" coordsize="199,192" path="m10094,3539l10008,3539,10008,3654,10022,3654,10022,3640,10094,3640,10094,3626,10022,3626,10022,3554,10094,3554,10094,3539xe" filled="t" fillcolor="#202020" stroked="f">
                <v:path arrowok="t"/>
                <v:fill/>
              </v:shape>
              <v:shape style="position:absolute;left:9907;top:3534;width:199;height:192" coordorigin="9907,3534" coordsize="199,192" path="m10094,3640l10080,3640,10080,3654,10094,3654,10094,3640xe" filled="t" fillcolor="#202020" stroked="f">
                <v:path arrowok="t"/>
                <v:fill/>
              </v:shape>
              <v:shape style="position:absolute;left:9907;top:3534;width:199;height:192" coordorigin="9907,3534" coordsize="199,192" path="m9984,3597l9970,3597,9970,3630,9984,3630,9984,3597xe" filled="t" fillcolor="#202020" stroked="f">
                <v:path arrowok="t"/>
                <v:fill/>
              </v:shape>
              <v:shape style="position:absolute;left:9907;top:3534;width:199;height:192" coordorigin="9907,3534" coordsize="199,192" path="m10094,3554l10080,3554,10080,3626,10094,3626,10094,3554xe" filled="t" fillcolor="#202020" stroked="f">
                <v:path arrowok="t"/>
                <v:fill/>
              </v:shape>
              <v:shape style="position:absolute;left:9907;top:3534;width:199;height:192" coordorigin="9907,3534" coordsize="199,192" path="m9984,3549l9970,3549,9970,3582,9984,3582,9984,3549xe" filled="t" fillcolor="#202020" stroked="f">
                <v:path arrowok="t"/>
                <v:fill/>
              </v:shape>
              <v:shape style="position:absolute;left:9907;top:3534;width:199;height:192" coordorigin="9907,3534" coordsize="199,192" path="m9998,3534l9912,3534,9912,3549,9998,3549,9998,3534xe" filled="t" fillcolor="#202020" stroked="f">
                <v:path arrowok="t"/>
                <v:fill/>
              </v:shape>
            </v:group>
            <v:group style="position:absolute;left:10118;top:3530;width:206;height:202" coordorigin="10118,3530" coordsize="206,202">
              <v:shape style="position:absolute;left:10118;top:3530;width:206;height:202" coordorigin="10118,3530" coordsize="206,202" path="m10166,3640l10152,3640,10152,3731,10166,3731,10166,3640xe" filled="t" fillcolor="#202020" stroked="f">
                <v:path arrowok="t"/>
                <v:fill/>
              </v:shape>
              <v:shape style="position:absolute;left:10118;top:3530;width:206;height:202" coordorigin="10118,3530" coordsize="206,202" path="m10262,3578l10248,3578,10248,3707,10243,3712,10214,3712,10214,3726,10253,3726,10262,3717,10262,3578xe" filled="t" fillcolor="#202020" stroked="f">
                <v:path arrowok="t"/>
                <v:fill/>
              </v:shape>
              <v:shape style="position:absolute;left:10118;top:3530;width:206;height:202" coordorigin="10118,3530" coordsize="206,202" path="m10219,3616l10195,3676,10186,3693,10195,3693,10200,3698,10206,3696,10213,3678,10220,3659,10227,3641,10234,3621,10219,3616xe" filled="t" fillcolor="#202020" stroked="f">
                <v:path arrowok="t"/>
                <v:fill/>
              </v:shape>
              <v:shape style="position:absolute;left:10118;top:3530;width:206;height:202" coordorigin="10118,3530" coordsize="206,202" path="m10286,3616l10272,3621,10274,3624,10283,3641,10291,3659,10299,3678,10306,3698,10324,3686,10305,3648,10296,3631,10286,3616xe" filled="t" fillcolor="#202020" stroked="f">
                <v:path arrowok="t"/>
                <v:fill/>
              </v:shape>
              <v:shape style="position:absolute;left:10118;top:3530;width:206;height:202" coordorigin="10118,3530" coordsize="206,202" path="m10195,3587l10118,3587,10118,3597,10151,3601,10146,3623,10138,3642,10128,3659,10118,3674,10123,3678,10123,3683,10137,3678,10146,3660,10152,3640,10166,3640,10166,3630,10186,3630,10181,3626,10166,3626,10166,3597,10210,3597,10213,3592,10195,3592,10195,3587xe" filled="t" fillcolor="#202020" stroked="f">
                <v:path arrowok="t"/>
                <v:fill/>
              </v:shape>
              <v:shape style="position:absolute;left:10118;top:3530;width:206;height:202" coordorigin="10118,3530" coordsize="206,202" path="m10186,3630l10166,3630,10190,3654,10200,3645,10195,3635,10186,3630xe" filled="t" fillcolor="#202020" stroked="f">
                <v:path arrowok="t"/>
                <v:fill/>
              </v:shape>
              <v:shape style="position:absolute;left:10118;top:3530;width:206;height:202" coordorigin="10118,3530" coordsize="206,202" path="m10176,3621l10166,3626,10181,3626,10176,3621xe" filled="t" fillcolor="#202020" stroked="f">
                <v:path arrowok="t"/>
                <v:fill/>
              </v:shape>
              <v:shape style="position:absolute;left:10118;top:3530;width:206;height:202" coordorigin="10118,3530" coordsize="206,202" path="m10210,3597l10195,3597,10200,3606,10207,3603,10210,3597xe" filled="t" fillcolor="#202020" stroked="f">
                <v:path arrowok="t"/>
                <v:fill/>
              </v:shape>
              <v:shape style="position:absolute;left:10118;top:3530;width:206;height:202" coordorigin="10118,3530" coordsize="206,202" path="m10315,3568l10301,3568,10296,3573,10291,3582,10286,3597,10291,3597,10296,3606,10302,3605,10312,3583,10315,3568xe" filled="t" fillcolor="#202020" stroked="f">
                <v:path arrowok="t"/>
                <v:fill/>
              </v:shape>
              <v:shape style="position:absolute;left:10118;top:3530;width:206;height:202" coordorigin="10118,3530" coordsize="206,202" path="m10243,3530l10221,3540,10212,3559,10195,3592,10213,3592,10216,3585,10224,3568,10315,3568,10315,3554,10234,3554,10238,3544,10238,3534,10243,3530xe" filled="t" fillcolor="#202020" stroked="f">
                <v:path arrowok="t"/>
                <v:fill/>
              </v:shape>
              <v:shape style="position:absolute;left:10118;top:3530;width:206;height:202" coordorigin="10118,3530" coordsize="206,202" path="m10166,3554l10152,3554,10152,3587,10166,3587,10166,3554xe" filled="t" fillcolor="#202020" stroked="f">
                <v:path arrowok="t"/>
                <v:fill/>
              </v:shape>
              <v:shape style="position:absolute;left:10118;top:3530;width:206;height:202" coordorigin="10118,3530" coordsize="206,202" path="m10198,3534l10182,3535,10164,3538,10118,3544,10123,3549,10123,3558,10133,3558,10142,3554,10166,3554,10181,3549,10205,3549,10198,353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46.220001pt;margin-top:198.300003pt;width:42.52pt;height:11.32pt;mso-position-horizontal-relative:page;mso-position-vertical-relative:page;z-index:-3627" coordorigin="4924,3966" coordsize="850,226">
            <v:group style="position:absolute;left:4934;top:3981;width:202;height:187" coordorigin="4934,3981" coordsize="202,187">
              <v:shape style="position:absolute;left:4934;top:3981;width:202;height:187" coordorigin="4934,3981" coordsize="202,187" path="m5136,4154l4982,4154,4982,4168,5136,4168,5136,4154xe" filled="t" fillcolor="#202020" stroked="f">
                <v:path arrowok="t"/>
                <v:fill/>
              </v:shape>
              <v:shape style="position:absolute;left:4934;top:3981;width:202;height:187" coordorigin="4934,3981" coordsize="202,187" path="m5030,4038l5011,4038,5011,4154,5030,4154,5030,4038xe" filled="t" fillcolor="#202020" stroked="f">
                <v:path arrowok="t"/>
                <v:fill/>
              </v:shape>
              <v:shape style="position:absolute;left:4934;top:3981;width:202;height:187" coordorigin="4934,3981" coordsize="202,187" path="m5078,4005l5059,4005,5059,4154,5078,4154,5078,4082,5126,4082,5126,4067,5078,4067,5078,4005xe" filled="t" fillcolor="#202020" stroked="f">
                <v:path arrowok="t"/>
                <v:fill/>
              </v:shape>
              <v:shape style="position:absolute;left:4934;top:3981;width:202;height:187" coordorigin="4934,3981" coordsize="202,187" path="m4973,4048l4934,4048,4934,4062,4958,4062,4958,4134,4949,4144,4971,4150,4984,4136,4996,4125,4973,4125,4973,4048xe" filled="t" fillcolor="#202020" stroked="f">
                <v:path arrowok="t"/>
                <v:fill/>
              </v:shape>
              <v:shape style="position:absolute;left:4934;top:3981;width:202;height:187" coordorigin="4934,3981" coordsize="202,187" path="m4997,4101l4973,4125,4996,4125,5002,4120,4997,4110,4997,4101xe" filled="t" fillcolor="#202020" stroked="f">
                <v:path arrowok="t"/>
                <v:fill/>
              </v:shape>
              <v:shape style="position:absolute;left:4934;top:3981;width:202;height:187" coordorigin="4934,3981" coordsize="202,187" path="m4954,3981l4948,4000,4961,4016,4973,4029,4983,4011,4970,3998,4954,3981xe" filled="t" fillcolor="#202020" stroked="f">
                <v:path arrowok="t"/>
                <v:fill/>
              </v:shape>
              <v:shape style="position:absolute;left:4934;top:3981;width:202;height:187" coordorigin="4934,3981" coordsize="202,187" path="m5131,3990l4997,3990,4997,4005,5131,4005,5131,3990xe" filled="t" fillcolor="#202020" stroked="f">
                <v:path arrowok="t"/>
                <v:fill/>
              </v:shape>
            </v:group>
            <v:group style="position:absolute;left:5146;top:3981;width:192;height:197" coordorigin="5146,3981" coordsize="192,197">
              <v:shape style="position:absolute;left:5146;top:3981;width:192;height:197" coordorigin="5146,3981" coordsize="192,197" path="m5242,4086l5227,4086,5227,4178,5242,4178,5242,4086xe" filled="t" fillcolor="#202020" stroked="f">
                <v:path arrowok="t"/>
                <v:fill/>
              </v:shape>
              <v:shape style="position:absolute;left:5146;top:3981;width:192;height:197" coordorigin="5146,3981" coordsize="192,197" path="m5280,4134l5266,4134,5270,4139,5270,4144,5278,4154,5295,4153,5319,4152,5333,4139,5333,4139,5294,4139,5280,4134xe" filled="t" fillcolor="#202020" stroked="f">
                <v:path arrowok="t"/>
                <v:fill/>
              </v:shape>
              <v:shape style="position:absolute;left:5146;top:3981;width:192;height:197" coordorigin="5146,3981" coordsize="192,197" path="m5338,4072l5146,4072,5146,4086,5323,4086,5323,4120,5314,4139,5333,4139,5338,4112,5338,4072xe" filled="t" fillcolor="#202020" stroked="f">
                <v:path arrowok="t"/>
                <v:fill/>
              </v:shape>
              <v:shape style="position:absolute;left:5146;top:3981;width:192;height:197" coordorigin="5146,3981" coordsize="192,197" path="m5242,4029l5227,4029,5227,4072,5242,4072,5242,4029xe" filled="t" fillcolor="#202020" stroked="f">
                <v:path arrowok="t"/>
                <v:fill/>
              </v:shape>
              <v:shape style="position:absolute;left:5146;top:3981;width:192;height:197" coordorigin="5146,3981" coordsize="192,197" path="m5314,4014l5160,4014,5160,4029,5299,4029,5294,4072,5309,4072,5314,4014xe" filled="t" fillcolor="#202020" stroked="f">
                <v:path arrowok="t"/>
                <v:fill/>
              </v:shape>
              <v:shape style="position:absolute;left:5146;top:3981;width:192;height:197" coordorigin="5146,3981" coordsize="192,197" path="m5304,3981l5290,3990,5298,3995,5315,4007,5328,4019,5338,4003,5321,3993,5304,3981xe" filled="t" fillcolor="#202020" stroked="f">
                <v:path arrowok="t"/>
                <v:fill/>
              </v:shape>
              <v:shape style="position:absolute;left:5146;top:3981;width:192;height:197" coordorigin="5146,3981" coordsize="192,197" path="m5242,3981l5227,3981,5227,4014,5242,4014,5242,3981xe" filled="t" fillcolor="#202020" stroked="f">
                <v:path arrowok="t"/>
                <v:fill/>
              </v:shape>
            </v:group>
            <v:group style="position:absolute;left:5357;top:3976;width:182;height:206" coordorigin="5357,3976" coordsize="182,206">
              <v:shape style="position:absolute;left:5357;top:3976;width:182;height:206" coordorigin="5357,3976" coordsize="182,206" path="m5414,4106l5400,4106,5400,4182,5414,4182,5414,4168,5539,4168,5539,4154,5414,4154,5414,4106xe" filled="t" fillcolor="#202020" stroked="f">
                <v:path arrowok="t"/>
                <v:fill/>
              </v:shape>
              <v:shape style="position:absolute;left:5357;top:3976;width:182;height:206" coordorigin="5357,3976" coordsize="182,206" path="m5539,4168l5525,4168,5525,4182,5539,4182,5539,4168xe" filled="t" fillcolor="#202020" stroked="f">
                <v:path arrowok="t"/>
                <v:fill/>
              </v:shape>
              <v:shape style="position:absolute;left:5357;top:3976;width:182;height:206" coordorigin="5357,3976" coordsize="182,206" path="m5539,4101l5525,4101,5525,4154,5539,4154,5539,4101xe" filled="t" fillcolor="#202020" stroked="f">
                <v:path arrowok="t"/>
                <v:fill/>
              </v:shape>
              <v:shape style="position:absolute;left:5357;top:3976;width:182;height:206" coordorigin="5357,3976" coordsize="182,206" path="m5424,4034l5410,4043,5429,4062,5433,4074,5415,4081,5396,4087,5357,4101,5362,4106,5362,4110,5366,4115,5376,4110,5390,4106,5414,4106,5414,4101,5539,4101,5539,4086,5442,4085,5462,4075,5481,4064,5487,4060,5455,4060,5439,4047,5424,4034xe" filled="t" fillcolor="#202020" stroked="f">
                <v:path arrowok="t"/>
                <v:fill/>
              </v:shape>
              <v:shape style="position:absolute;left:5357;top:3976;width:182;height:206" coordorigin="5357,3976" coordsize="182,206" path="m5539,4014l5424,4014,5506,4028,5490,4040,5474,4050,5455,4060,5487,4060,5498,4053,5513,4041,5527,4028,5539,4014xe" filled="t" fillcolor="#202020" stroked="f">
                <v:path arrowok="t"/>
                <v:fill/>
              </v:shape>
              <v:shape style="position:absolute;left:5357;top:3976;width:182;height:206" coordorigin="5357,3976" coordsize="182,206" path="m5434,3976l5388,4025,5357,4048,5366,4058,5380,4056,5396,4043,5411,4030,5424,4014,5539,4014,5539,4000,5434,4000,5448,3986,5434,3976xe" filled="t" fillcolor="#202020" stroked="f">
                <v:path arrowok="t"/>
                <v:fill/>
              </v:shape>
            </v:group>
            <v:group style="position:absolute;left:5568;top:3981;width:197;height:202" coordorigin="5568,3981" coordsize="197,202">
              <v:shape style="position:absolute;left:5568;top:3981;width:197;height:202" coordorigin="5568,3981" coordsize="197,202" path="m5616,4091l5602,4091,5602,4182,5616,4182,5616,4091xe" filled="t" fillcolor="#202020" stroked="f">
                <v:path arrowok="t"/>
                <v:fill/>
              </v:shape>
              <v:shape style="position:absolute;left:5568;top:3981;width:197;height:202" coordorigin="5568,3981" coordsize="197,202" path="m5664,4158l5664,4178,5702,4178,5712,4168,5712,4163,5669,4163,5664,4158xe" filled="t" fillcolor="#202020" stroked="f">
                <v:path arrowok="t"/>
                <v:fill/>
              </v:shape>
              <v:shape style="position:absolute;left:5568;top:3981;width:197;height:202" coordorigin="5568,3981" coordsize="197,202" path="m5712,4034l5698,4034,5698,4158,5693,4163,5712,4163,5712,4034xe" filled="t" fillcolor="#202020" stroked="f">
                <v:path arrowok="t"/>
                <v:fill/>
              </v:shape>
              <v:shape style="position:absolute;left:5568;top:3981;width:197;height:202" coordorigin="5568,3981" coordsize="197,202" path="m5736,4067l5722,4072,5723,4075,5731,4093,5739,4110,5748,4129,5755,4149,5762,4119,5753,4100,5736,4067xe" filled="t" fillcolor="#202020" stroked="f">
                <v:path arrowok="t"/>
                <v:fill/>
              </v:shape>
              <v:shape style="position:absolute;left:5568;top:3981;width:197;height:202" coordorigin="5568,3981" coordsize="197,202" path="m5664,4067l5657,4086,5650,4106,5643,4123,5635,4139,5640,4144,5645,4144,5652,4146,5661,4128,5669,4110,5676,4092,5683,4072,5664,4067xe" filled="t" fillcolor="#202020" stroked="f">
                <v:path arrowok="t"/>
                <v:fill/>
              </v:shape>
              <v:shape style="position:absolute;left:5568;top:3981;width:197;height:202" coordorigin="5568,3981" coordsize="197,202" path="m5645,4038l5568,4038,5568,4053,5594,4070,5587,4089,5578,4107,5568,4125,5568,4130,5573,4134,5583,4127,5592,4110,5602,4091,5616,4091,5616,4082,5638,4082,5635,4077,5616,4077,5616,4053,5645,4053,5645,4048,5659,4048,5662,4043,5645,4043,5645,4038xe" filled="t" fillcolor="#202020" stroked="f">
                <v:path arrowok="t"/>
                <v:fill/>
              </v:shape>
              <v:shape style="position:absolute;left:5568;top:3981;width:197;height:202" coordorigin="5568,3981" coordsize="197,202" path="m5638,4082l5616,4082,5626,4086,5630,4096,5640,4106,5650,4096,5640,4086,5638,4082xe" filled="t" fillcolor="#202020" stroked="f">
                <v:path arrowok="t"/>
                <v:fill/>
              </v:shape>
              <v:shape style="position:absolute;left:5568;top:3981;width:197;height:202" coordorigin="5568,3981" coordsize="197,202" path="m5626,4067l5616,4077,5635,4077,5626,4067xe" filled="t" fillcolor="#202020" stroked="f">
                <v:path arrowok="t"/>
                <v:fill/>
              </v:shape>
              <v:shape style="position:absolute;left:5568;top:3981;width:197;height:202" coordorigin="5568,3981" coordsize="197,202" path="m5659,4048l5645,4048,5645,4053,5650,4058,5654,4058,5659,4048xe" filled="t" fillcolor="#202020" stroked="f">
                <v:path arrowok="t"/>
                <v:fill/>
              </v:shape>
              <v:shape style="position:absolute;left:5568;top:3981;width:197;height:202" coordorigin="5568,3981" coordsize="197,202" path="m5765,4024l5746,4024,5746,4029,5741,4038,5736,4053,5741,4053,5746,4058,5750,4058,5755,4043,5765,4029,5765,4024xe" filled="t" fillcolor="#202020" stroked="f">
                <v:path arrowok="t"/>
                <v:fill/>
              </v:shape>
              <v:shape style="position:absolute;left:5568;top:3981;width:197;height:202" coordorigin="5568,3981" coordsize="197,202" path="m5693,3981l5672,3992,5663,4011,5653,4028,5645,4043,5662,4043,5664,4038,5674,4024,5765,4024,5765,4010,5683,4010,5683,4000,5693,3981xe" filled="t" fillcolor="#202020" stroked="f">
                <v:path arrowok="t"/>
                <v:fill/>
              </v:shape>
              <v:shape style="position:absolute;left:5568;top:3981;width:197;height:202" coordorigin="5568,3981" coordsize="197,202" path="m5631,3989l5613,3992,5592,3994,5568,3995,5573,4005,5573,4010,5602,4010,5602,4038,5616,4038,5616,4005,5640,4005,5650,4000,5631,398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77.980011pt;margin-top:198.300003pt;width:41.56pt;height:11.08pt;mso-position-horizontal-relative:page;mso-position-vertical-relative:page;z-index:-3626" coordorigin="7560,3966" coordsize="831,222">
            <v:group style="position:absolute;left:7570;top:3981;width:206;height:187" coordorigin="7570,3981" coordsize="206,187">
              <v:shape style="position:absolute;left:7570;top:3981;width:206;height:187" coordorigin="7570,3981" coordsize="206,187" path="m7776,4154l7622,4154,7622,4168,7776,4168,7776,4154xe" filled="t" fillcolor="#202020" stroked="f">
                <v:path arrowok="t"/>
                <v:fill/>
              </v:shape>
              <v:shape style="position:absolute;left:7570;top:3981;width:206;height:187" coordorigin="7570,3981" coordsize="206,187" path="m7666,4038l7651,4038,7651,4154,7666,4154,7666,4038xe" filled="t" fillcolor="#202020" stroked="f">
                <v:path arrowok="t"/>
                <v:fill/>
              </v:shape>
              <v:shape style="position:absolute;left:7570;top:3981;width:206;height:187" coordorigin="7570,3981" coordsize="206,187" path="m7714,4005l7699,4005,7699,4154,7714,4154,7714,4082,7762,4082,7762,4067,7714,4067,7714,4005xe" filled="t" fillcolor="#202020" stroked="f">
                <v:path arrowok="t"/>
                <v:fill/>
              </v:shape>
              <v:shape style="position:absolute;left:7570;top:3981;width:206;height:187" coordorigin="7570,3981" coordsize="206,187" path="m7613,4048l7570,4048,7570,4062,7594,4062,7594,4139,7589,4144,7608,4152,7620,4137,7632,4125,7613,4125,7613,4048xe" filled="t" fillcolor="#202020" stroked="f">
                <v:path arrowok="t"/>
                <v:fill/>
              </v:shape>
              <v:shape style="position:absolute;left:7570;top:3981;width:206;height:187" coordorigin="7570,3981" coordsize="206,187" path="m7637,4101l7613,4125,7632,4125,7637,4120,7637,4101xe" filled="t" fillcolor="#202020" stroked="f">
                <v:path arrowok="t"/>
                <v:fill/>
              </v:shape>
              <v:shape style="position:absolute;left:7570;top:3981;width:206;height:187" coordorigin="7570,3981" coordsize="206,187" path="m7589,3981l7584,3998,7598,4015,7608,4029,7620,4011,7608,3998,7589,3981xe" filled="t" fillcolor="#202020" stroked="f">
                <v:path arrowok="t"/>
                <v:fill/>
              </v:shape>
              <v:shape style="position:absolute;left:7570;top:3981;width:206;height:187" coordorigin="7570,3981" coordsize="206,187" path="m7771,3990l7632,3990,7632,4005,7771,4005,7771,3990xe" filled="t" fillcolor="#202020" stroked="f">
                <v:path arrowok="t"/>
                <v:fill/>
              </v:shape>
            </v:group>
            <v:group style="position:absolute;left:7781;top:3981;width:193;height:197" coordorigin="7781,3981" coordsize="193,197">
              <v:shape style="position:absolute;left:7781;top:3981;width:193;height:197" coordorigin="7781,3981" coordsize="193,197" path="m7882,4086l7867,4086,7867,4178,7882,4178,7882,4086xe" filled="t" fillcolor="#202020" stroked="f">
                <v:path arrowok="t"/>
                <v:fill/>
              </v:shape>
              <v:shape style="position:absolute;left:7781;top:3981;width:193;height:197" coordorigin="7781,3981" coordsize="193,197" path="m7920,4134l7906,4134,7906,4139,7910,4144,7915,4154,7932,4153,7957,4152,7970,4139,7970,4139,7930,4139,7920,4134xe" filled="t" fillcolor="#202020" stroked="f">
                <v:path arrowok="t"/>
                <v:fill/>
              </v:shape>
              <v:shape style="position:absolute;left:7781;top:3981;width:193;height:197" coordorigin="7781,3981" coordsize="193,197" path="m7978,4072l7781,4072,7781,4086,7958,4086,7958,4130,7954,4139,7970,4139,7978,4112,7978,4072xe" filled="t" fillcolor="#202020" stroked="f">
                <v:path arrowok="t"/>
                <v:fill/>
              </v:shape>
              <v:shape style="position:absolute;left:7781;top:3981;width:193;height:197" coordorigin="7781,3981" coordsize="193,197" path="m7882,4029l7867,4029,7867,4072,7882,4072,7882,4029xe" filled="t" fillcolor="#202020" stroked="f">
                <v:path arrowok="t"/>
                <v:fill/>
              </v:shape>
              <v:shape style="position:absolute;left:7781;top:3981;width:193;height:197" coordorigin="7781,3981" coordsize="193,197" path="m7954,4014l7800,4014,7800,4029,7934,4029,7934,4072,7949,4072,7954,4014xe" filled="t" fillcolor="#202020" stroked="f">
                <v:path arrowok="t"/>
                <v:fill/>
              </v:shape>
              <v:shape style="position:absolute;left:7781;top:3981;width:193;height:197" coordorigin="7781,3981" coordsize="193,197" path="m7939,3981l7930,3990,7937,3995,7954,4007,7968,4019,7974,4003,7958,3993,7939,3981xe" filled="t" fillcolor="#202020" stroked="f">
                <v:path arrowok="t"/>
                <v:fill/>
              </v:shape>
              <v:shape style="position:absolute;left:7781;top:3981;width:193;height:197" coordorigin="7781,3981" coordsize="193,197" path="m7882,3981l7867,3981,7867,4014,7882,4014,7882,3981xe" filled="t" fillcolor="#202020" stroked="f">
                <v:path arrowok="t"/>
                <v:fill/>
              </v:shape>
            </v:group>
            <v:group style="position:absolute;left:7997;top:3976;width:192;height:202" coordorigin="7997,3976" coordsize="192,202">
              <v:shape style="position:absolute;left:7997;top:3976;width:192;height:202" coordorigin="7997,3976" coordsize="192,202" path="m8065,4144l8050,4144,8040,4163,8035,4168,8045,4178,8052,4169,8061,4155,8065,4144xe" filled="t" fillcolor="#202020" stroked="f">
                <v:path arrowok="t"/>
                <v:fill/>
              </v:shape>
              <v:shape style="position:absolute;left:7997;top:3976;width:192;height:202" coordorigin="7997,3976" coordsize="192,202" path="m8189,4067l8083,4067,8083,4178,8098,4178,8098,4125,8189,4125,8189,4115,8098,4115,8098,4082,8189,4082,8189,4067xe" filled="t" fillcolor="#202020" stroked="f">
                <v:path arrowok="t"/>
                <v:fill/>
              </v:shape>
              <v:shape style="position:absolute;left:7997;top:3976;width:192;height:202" coordorigin="7997,3976" coordsize="192,202" path="m8160,4125l8146,4125,8146,4168,8155,4168,8155,4178,8184,4178,8189,4173,8189,4163,8160,4163,8160,4125xe" filled="t" fillcolor="#202020" stroked="f">
                <v:path arrowok="t"/>
                <v:fill/>
              </v:shape>
              <v:shape style="position:absolute;left:7997;top:3976;width:192;height:202" coordorigin="7997,3976" coordsize="192,202" path="m8126,4125l8112,4125,8112,4168,8126,4168,8126,4125xe" filled="t" fillcolor="#202020" stroked="f">
                <v:path arrowok="t"/>
                <v:fill/>
              </v:shape>
              <v:shape style="position:absolute;left:7997;top:3976;width:192;height:202" coordorigin="7997,3976" coordsize="192,202" path="m8189,4125l8179,4125,8179,4163,8189,4163,8189,4125xe" filled="t" fillcolor="#202020" stroked="f">
                <v:path arrowok="t"/>
                <v:fill/>
              </v:shape>
              <v:shape style="position:absolute;left:7997;top:3976;width:192;height:202" coordorigin="7997,3976" coordsize="192,202" path="m8189,4000l8064,4000,8063,4067,8063,4082,8059,4100,8054,4110,8054,4110,8054,4110,8050,4118,8034,4135,8013,4138,7997,4139,8009,4155,8027,4149,8050,4144,8065,4144,8068,4137,8074,4117,8077,4093,8078,4071,8078,4048,8189,4048,8189,4034,8078,4034,8078,4010,8189,4010,8189,4000xe" filled="t" fillcolor="#202020" stroked="f">
                <v:path arrowok="t"/>
                <v:fill/>
              </v:shape>
              <v:shape style="position:absolute;left:7997;top:3976;width:192;height:202" coordorigin="7997,3976" coordsize="192,202" path="m8126,4082l8112,4082,8112,4115,8126,4115,8126,4082xe" filled="t" fillcolor="#202020" stroked="f">
                <v:path arrowok="t"/>
                <v:fill/>
              </v:shape>
              <v:shape style="position:absolute;left:7997;top:3976;width:192;height:202" coordorigin="7997,3976" coordsize="192,202" path="m8160,4082l8146,4082,8146,4115,8160,4115,8160,4082xe" filled="t" fillcolor="#202020" stroked="f">
                <v:path arrowok="t"/>
                <v:fill/>
              </v:shape>
              <v:shape style="position:absolute;left:7997;top:3976;width:192;height:202" coordorigin="7997,3976" coordsize="192,202" path="m8189,4082l8179,4082,8179,4115,8189,4115,8189,4082xe" filled="t" fillcolor="#202020" stroked="f">
                <v:path arrowok="t"/>
                <v:fill/>
              </v:shape>
              <v:shape style="position:absolute;left:7997;top:3976;width:192;height:202" coordorigin="7997,3976" coordsize="192,202" path="m8045,3986l8023,3996,8014,4015,7997,4048,7997,4062,8016,4062,8019,4073,8008,4091,7997,4101,8010,4114,8027,4112,8054,4110,8054,4110,8054,4101,8021,4101,8021,4100,8027,4087,8035,4071,8046,4052,8048,4048,8016,4048,8016,4039,8026,4023,8036,4005,8045,3986xe" filled="t" fillcolor="#202020" stroked="f">
                <v:path arrowok="t"/>
                <v:fill/>
              </v:shape>
              <v:shape style="position:absolute;left:7997;top:3976;width:192;height:202" coordorigin="7997,3976" coordsize="192,202" path="m8054,4110l8054,4110,8054,4110,8054,4110xe" filled="t" fillcolor="#202020" stroked="f">
                <v:path arrowok="t"/>
                <v:fill/>
              </v:shape>
              <v:shape style="position:absolute;left:7997;top:3976;width:192;height:202" coordorigin="7997,3976" coordsize="192,202" path="m8054,4096l8035,4096,8026,4101,8054,4101,8054,4096xe" filled="t" fillcolor="#202020" stroked="f">
                <v:path arrowok="t"/>
                <v:fill/>
              </v:shape>
              <v:shape style="position:absolute;left:7997;top:3976;width:192;height:202" coordorigin="7997,3976" coordsize="192,202" path="m8189,4048l8174,4048,8174,4053,8189,4053,8189,4048xe" filled="t" fillcolor="#202020" stroked="f">
                <v:path arrowok="t"/>
                <v:fill/>
              </v:shape>
              <v:shape style="position:absolute;left:7997;top:3976;width:192;height:202" coordorigin="7997,3976" coordsize="192,202" path="m8045,4024l8040,4034,8035,4038,8030,4048,8048,4048,8059,4029,8045,4024xe" filled="t" fillcolor="#202020" stroked="f">
                <v:path arrowok="t"/>
                <v:fill/>
              </v:shape>
              <v:shape style="position:absolute;left:7997;top:3976;width:192;height:202" coordorigin="7997,3976" coordsize="192,202" path="m8189,4010l8174,4010,8174,4034,8189,4034,8189,4010xe" filled="t" fillcolor="#202020" stroked="f">
                <v:path arrowok="t"/>
                <v:fill/>
              </v:shape>
              <v:shape style="position:absolute;left:7997;top:3976;width:192;height:202" coordorigin="7997,3976" coordsize="192,202" path="m8126,3976l8112,3986,8117,3995,8122,4000,8141,4000,8131,3981,8126,3976xe" filled="t" fillcolor="#202020" stroked="f">
                <v:path arrowok="t"/>
                <v:fill/>
              </v:shape>
            </v:group>
            <v:group style="position:absolute;left:8208;top:3986;width:173;height:191" coordorigin="8208,3986" coordsize="173,191">
              <v:shape style="position:absolute;left:8208;top:3986;width:173;height:191" coordorigin="8208,3986" coordsize="173,191" path="m8376,3986l8237,3986,8237,4058,8256,4058,8256,4048,8376,4048,8376,4034,8256,4034,8256,4000,8376,4000,8376,3986xe" filled="t" fillcolor="#202020" stroked="f">
                <v:path arrowok="t"/>
                <v:fill/>
              </v:shape>
              <v:shape style="position:absolute;left:8208;top:3986;width:173;height:191" coordorigin="8208,3986" coordsize="173,191" path="m8376,4048l8362,4048,8362,4053,8376,4053,8376,4048xe" filled="t" fillcolor="#202020" stroked="f">
                <v:path arrowok="t"/>
                <v:fill/>
              </v:shape>
              <v:shape style="position:absolute;left:8208;top:3986;width:173;height:191" coordorigin="8208,3986" coordsize="173,191" path="m8376,4000l8362,4000,8362,4034,8376,4034,8376,4000xe" filled="t" fillcolor="#202020" stroked="f">
                <v:path arrowok="t"/>
                <v:fill/>
              </v:shape>
              <v:shape style="position:absolute;left:8208;top:3986;width:173;height:191" coordorigin="8208,3986" coordsize="173,191" path="m8266,4082l8251,4082,8242,4101,8242,4120,8362,4120,8362,4134,8361,4140,8351,4154,8326,4158,8285,4158,8285,4168,8292,4174,8308,4176,8328,4177,8353,4175,8368,4162,8376,4141,8379,4123,8381,4101,8261,4101,8266,4082xe" filled="t" fillcolor="#202020" stroked="f">
                <v:path arrowok="t"/>
                <v:fill/>
              </v:shape>
              <v:shape style="position:absolute;left:8208;top:3986;width:173;height:191" coordorigin="8208,3986" coordsize="173,191" path="m8410,4067l8208,4067,8208,4082,8410,4082,8410,406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61.5pt;margin-top:198.300003pt;width:42.76pt;height:11.32pt;mso-position-horizontal-relative:page;mso-position-vertical-relative:page;z-index:-3625" coordorigin="9230,3966" coordsize="855,226">
            <v:group style="position:absolute;left:9240;top:3990;width:201;height:187" coordorigin="9240,3990" coordsize="201,187">
              <v:shape style="position:absolute;left:9240;top:3990;width:201;height:187" coordorigin="9240,3990" coordsize="201,187" path="m9317,4139l9302,4139,9302,4178,9317,4178,9317,4139xe" filled="t" fillcolor="#202020" stroked="f">
                <v:path arrowok="t"/>
                <v:fill/>
              </v:shape>
              <v:shape style="position:absolute;left:9240;top:3990;width:201;height:187" coordorigin="9240,3990" coordsize="201,187" path="m9408,4110l9399,4128,9410,4144,9420,4161,9432,4178,9441,4160,9430,4144,9420,4127,9408,4110xe" filled="t" fillcolor="#202020" stroked="f">
                <v:path arrowok="t"/>
                <v:fill/>
              </v:shape>
              <v:shape style="position:absolute;left:9240;top:3990;width:201;height:187" coordorigin="9240,3990" coordsize="201,187" path="m9360,4110l9357,4116,9348,4135,9338,4153,9326,4168,9331,4173,9344,4173,9354,4157,9365,4138,9374,4120,9360,4110xe" filled="t" fillcolor="#202020" stroked="f">
                <v:path arrowok="t"/>
                <v:fill/>
              </v:shape>
              <v:shape style="position:absolute;left:9240;top:3990;width:201;height:187" coordorigin="9240,3990" coordsize="201,187" path="m9317,4134l9240,4134,9263,4144,9283,4141,9302,4139,9317,4139,9317,4134xe" filled="t" fillcolor="#202020" stroked="f">
                <v:path arrowok="t"/>
                <v:fill/>
              </v:shape>
              <v:shape style="position:absolute;left:9240;top:3990;width:201;height:187" coordorigin="9240,3990" coordsize="201,187" path="m9269,4005l9254,4005,9254,4134,9322,4134,9326,4130,9269,4130,9269,4096,9317,4096,9317,4082,9269,4082,9269,4048,9317,4048,9317,4034,9269,4034,9269,4005xe" filled="t" fillcolor="#202020" stroked="f">
                <v:path arrowok="t"/>
                <v:fill/>
              </v:shape>
              <v:shape style="position:absolute;left:9240;top:3990;width:201;height:187" coordorigin="9240,3990" coordsize="201,187" path="m9317,4096l9302,4096,9302,4120,9293,4125,9283,4125,9269,4130,9331,4130,9331,4120,9317,4120,9317,4096xe" filled="t" fillcolor="#202020" stroked="f">
                <v:path arrowok="t"/>
                <v:fill/>
              </v:shape>
              <v:shape style="position:absolute;left:9240;top:3990;width:201;height:187" coordorigin="9240,3990" coordsize="201,187" path="m9331,4115l9322,4115,9317,4120,9331,4120,9331,4115xe" filled="t" fillcolor="#202020" stroked="f">
                <v:path arrowok="t"/>
                <v:fill/>
              </v:shape>
              <v:shape style="position:absolute;left:9240;top:3990;width:201;height:187" coordorigin="9240,3990" coordsize="201,187" path="m9427,3995l9341,3995,9341,4101,9355,4101,9355,4091,9427,4091,9427,4077,9355,4077,9355,4010,9427,4010,9427,3995xe" filled="t" fillcolor="#202020" stroked="f">
                <v:path arrowok="t"/>
                <v:fill/>
              </v:shape>
              <v:shape style="position:absolute;left:9240;top:3990;width:201;height:187" coordorigin="9240,3990" coordsize="201,187" path="m9427,4091l9413,4091,9413,4101,9427,4101,9427,4091xe" filled="t" fillcolor="#202020" stroked="f">
                <v:path arrowok="t"/>
                <v:fill/>
              </v:shape>
              <v:shape style="position:absolute;left:9240;top:3990;width:201;height:187" coordorigin="9240,3990" coordsize="201,187" path="m9317,4048l9302,4048,9302,4082,9317,4082,9317,4048xe" filled="t" fillcolor="#202020" stroked="f">
                <v:path arrowok="t"/>
                <v:fill/>
              </v:shape>
              <v:shape style="position:absolute;left:9240;top:3990;width:201;height:187" coordorigin="9240,3990" coordsize="201,187" path="m9427,4010l9413,4010,9413,4077,9427,4077,9427,4010xe" filled="t" fillcolor="#202020" stroked="f">
                <v:path arrowok="t"/>
                <v:fill/>
              </v:shape>
              <v:shape style="position:absolute;left:9240;top:3990;width:201;height:187" coordorigin="9240,3990" coordsize="201,187" path="m9317,4005l9302,4005,9302,4034,9317,4034,9317,4005xe" filled="t" fillcolor="#202020" stroked="f">
                <v:path arrowok="t"/>
                <v:fill/>
              </v:shape>
              <v:shape style="position:absolute;left:9240;top:3990;width:201;height:187" coordorigin="9240,3990" coordsize="201,187" path="m9331,3990l9245,3990,9245,4005,9331,4005,9331,3990xe" filled="t" fillcolor="#202020" stroked="f">
                <v:path arrowok="t"/>
                <v:fill/>
              </v:shape>
            </v:group>
            <v:group style="position:absolute;left:9451;top:3981;width:206;height:202" coordorigin="9451,3981" coordsize="206,202">
              <v:shape style="position:absolute;left:9451;top:3981;width:206;height:202" coordorigin="9451,3981" coordsize="206,202" path="m9499,4091l9485,4091,9485,4182,9499,4182,9499,4091xe" filled="t" fillcolor="#202020" stroked="f">
                <v:path arrowok="t"/>
                <v:fill/>
              </v:shape>
              <v:shape style="position:absolute;left:9451;top:3981;width:206;height:202" coordorigin="9451,3981" coordsize="206,202" path="m9547,4158l9547,4178,9586,4178,9595,4168,9595,4163,9552,4163,9547,4158xe" filled="t" fillcolor="#202020" stroked="f">
                <v:path arrowok="t"/>
                <v:fill/>
              </v:shape>
              <v:shape style="position:absolute;left:9451;top:3981;width:206;height:202" coordorigin="9451,3981" coordsize="206,202" path="m9595,4034l9581,4034,9581,4158,9576,4163,9595,4163,9595,4034xe" filled="t" fillcolor="#202020" stroked="f">
                <v:path arrowok="t"/>
                <v:fill/>
              </v:shape>
              <v:shape style="position:absolute;left:9451;top:3981;width:206;height:202" coordorigin="9451,3981" coordsize="206,202" path="m9619,4067l9605,4072,9607,4075,9616,4093,9624,4110,9631,4129,9638,4149,9657,4138,9646,4117,9636,4099,9627,4082,9619,4067xe" filled="t" fillcolor="#202020" stroked="f">
                <v:path arrowok="t"/>
                <v:fill/>
              </v:shape>
              <v:shape style="position:absolute;left:9451;top:3981;width:206;height:202" coordorigin="9451,3981" coordsize="206,202" path="m9552,4067l9544,4087,9535,4107,9518,4139,9523,4144,9533,4144,9535,4146,9544,4128,9552,4110,9559,4092,9566,4072,9552,4067xe" filled="t" fillcolor="#202020" stroked="f">
                <v:path arrowok="t"/>
                <v:fill/>
              </v:shape>
              <v:shape style="position:absolute;left:9451;top:3981;width:206;height:202" coordorigin="9451,3981" coordsize="206,202" path="m9528,4038l9451,4038,9451,4053,9478,4070,9470,4089,9461,4107,9451,4125,9451,4130,9456,4134,9468,4128,9478,4111,9485,4091,9499,4091,9499,4082,9523,4082,9518,4077,9499,4077,9499,4053,9528,4053,9528,4048,9542,4048,9547,4043,9528,4043,9528,4038xe" filled="t" fillcolor="#202020" stroked="f">
                <v:path arrowok="t"/>
                <v:fill/>
              </v:shape>
              <v:shape style="position:absolute;left:9451;top:3981;width:206;height:202" coordorigin="9451,3981" coordsize="206,202" path="m9523,4082l9499,4082,9509,4086,9514,4096,9523,4106,9533,4096,9528,4086,9523,4082xe" filled="t" fillcolor="#202020" stroked="f">
                <v:path arrowok="t"/>
                <v:fill/>
              </v:shape>
              <v:shape style="position:absolute;left:9451;top:3981;width:206;height:202" coordorigin="9451,3981" coordsize="206,202" path="m9509,4067l9499,4077,9518,4077,9509,4067xe" filled="t" fillcolor="#202020" stroked="f">
                <v:path arrowok="t"/>
                <v:fill/>
              </v:shape>
              <v:shape style="position:absolute;left:9451;top:3981;width:206;height:202" coordorigin="9451,3981" coordsize="206,202" path="m9542,4048l9528,4048,9528,4053,9533,4058,9538,4058,9542,4048xe" filled="t" fillcolor="#202020" stroked="f">
                <v:path arrowok="t"/>
                <v:fill/>
              </v:shape>
              <v:shape style="position:absolute;left:9451;top:3981;width:206;height:202" coordorigin="9451,3981" coordsize="206,202" path="m9648,4024l9629,4024,9629,4029,9624,4038,9619,4053,9624,4053,9629,4058,9634,4058,9643,4043,9648,4029,9648,4024xe" filled="t" fillcolor="#202020" stroked="f">
                <v:path arrowok="t"/>
                <v:fill/>
              </v:shape>
              <v:shape style="position:absolute;left:9451;top:3981;width:206;height:202" coordorigin="9451,3981" coordsize="206,202" path="m9576,3981l9555,3992,9546,4011,9537,4028,9528,4043,9547,4043,9552,4038,9557,4024,9648,4024,9648,4010,9566,4010,9571,4000,9571,3990,9576,3981xe" filled="t" fillcolor="#202020" stroked="f">
                <v:path arrowok="t"/>
                <v:fill/>
              </v:shape>
              <v:shape style="position:absolute;left:9451;top:3981;width:206;height:202" coordorigin="9451,3981" coordsize="206,202" path="m9531,3986l9515,3989,9496,3992,9475,3994,9451,3995,9456,4005,9456,4010,9485,4010,9485,4038,9499,4038,9499,4005,9523,4005,9533,4000,9531,3986xe" filled="t" fillcolor="#202020" stroked="f">
                <v:path arrowok="t"/>
                <v:fill/>
              </v:shape>
            </v:group>
            <v:group style="position:absolute;left:9662;top:3976;width:187;height:206" coordorigin="9662,3976" coordsize="187,206">
              <v:shape style="position:absolute;left:9662;top:3976;width:187;height:206" coordorigin="9662,3976" coordsize="187,206" path="m9710,4120l9715,4139,9786,4173,9806,4182,9816,4168,9787,4154,9801,4141,9766,4141,9746,4133,9728,4125,9710,4120xe" filled="t" fillcolor="#202020" stroked="f">
                <v:path arrowok="t"/>
                <v:fill/>
              </v:shape>
              <v:shape style="position:absolute;left:9662;top:3976;width:187;height:206" coordorigin="9662,3976" coordsize="187,206" path="m9730,4062l9710,4062,9701,4091,9701,4106,9816,4106,9766,4141,9801,4141,9840,4106,9840,4091,9720,4091,9730,4062xe" filled="t" fillcolor="#202020" stroked="f">
                <v:path arrowok="t"/>
                <v:fill/>
              </v:shape>
              <v:shape style="position:absolute;left:9662;top:3976;width:187;height:206" coordorigin="9662,3976" coordsize="187,206" path="m9864,4048l9662,4048,9662,4062,9864,4062,9864,4048xe" filled="t" fillcolor="#202020" stroked="f">
                <v:path arrowok="t"/>
                <v:fill/>
              </v:shape>
              <v:shape style="position:absolute;left:9662;top:3976;width:187;height:206" coordorigin="9662,3976" coordsize="187,206" path="m9749,4019l9730,4019,9720,4048,9739,4048,9749,4019xe" filled="t" fillcolor="#202020" stroked="f">
                <v:path arrowok="t"/>
                <v:fill/>
              </v:shape>
              <v:shape style="position:absolute;left:9662;top:3976;width:187;height:206" coordorigin="9662,3976" coordsize="187,206" path="m9850,4005l9677,4005,9677,4019,9850,4019,9850,4005xe" filled="t" fillcolor="#202020" stroked="f">
                <v:path arrowok="t"/>
                <v:fill/>
              </v:shape>
              <v:shape style="position:absolute;left:9662;top:3976;width:187;height:206" coordorigin="9662,3976" coordsize="187,206" path="m9763,3976l9744,3976,9734,4005,9754,4005,9763,3976xe" filled="t" fillcolor="#202020" stroked="f">
                <v:path arrowok="t"/>
                <v:fill/>
              </v:shape>
            </v:group>
            <v:group style="position:absolute;left:9874;top:3981;width:202;height:187" coordorigin="9874,3981" coordsize="202,187">
              <v:shape style="position:absolute;left:9874;top:3981;width:202;height:187" coordorigin="9874,3981" coordsize="202,187" path="m10075,4149l9874,4149,9874,4168,10075,4168,10075,4149xe" filled="t" fillcolor="#202020" stroked="f">
                <v:path arrowok="t"/>
                <v:fill/>
              </v:shape>
              <v:shape style="position:absolute;left:9874;top:3981;width:202;height:187" coordorigin="9874,3981" coordsize="202,187" path="m9955,3981l9936,3981,9936,4149,9955,4149,9955,3981xe" filled="t" fillcolor="#202020" stroked="f">
                <v:path arrowok="t"/>
                <v:fill/>
              </v:shape>
              <v:shape style="position:absolute;left:9874;top:3981;width:202;height:187" coordorigin="9874,3981" coordsize="202,187" path="m10008,3981l9989,3981,9989,4149,10008,4149,10008,3981xe" filled="t" fillcolor="#202020" stroked="f">
                <v:path arrowok="t"/>
                <v:fill/>
              </v:shape>
              <v:shape style="position:absolute;left:9874;top:3981;width:202;height:187" coordorigin="9874,3981" coordsize="202,187" path="m9898,4024l9884,4041,9892,4059,9899,4078,9906,4097,9912,4115,9924,4099,9918,4079,9911,4060,9904,4041,9898,4024xe" filled="t" fillcolor="#202020" stroked="f">
                <v:path arrowok="t"/>
                <v:fill/>
              </v:shape>
              <v:shape style="position:absolute;left:9874;top:3981;width:202;height:187" coordorigin="9874,3981" coordsize="202,187" path="m10066,4029l10048,4032,10041,4050,10033,4069,10025,4087,10018,4106,10036,4105,10044,4088,10051,4070,10059,4050,10066,402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3.73999pt;margin-top:198.539993pt;width:21.16pt;height:10.84pt;mso-position-horizontal-relative:page;mso-position-vertical-relative:page;z-index:-3624" coordorigin="10675,3971" coordsize="423,217">
            <v:group style="position:absolute;left:10685;top:3986;width:205;height:192" coordorigin="10685,3986" coordsize="205,192">
              <v:shape style="position:absolute;left:10685;top:3986;width:205;height:192" coordorigin="10685,3986" coordsize="205,192" path="m10807,4072l10790,4072,10801,4094,10810,4112,10818,4131,10804,4143,10789,4155,10771,4168,10776,4173,10776,4178,10789,4177,10806,4166,10824,4158,10844,4152,10875,4152,10873,4151,10859,4136,10850,4118,10856,4107,10826,4107,10816,4092,10808,4074,10807,4072xe" filled="t" fillcolor="#202020" stroked="f">
                <v:path arrowok="t"/>
                <v:fill/>
              </v:shape>
              <v:shape style="position:absolute;left:10685;top:3986;width:205;height:192" coordorigin="10685,3986" coordsize="205,192" path="m10875,4152l10844,4152,10859,4166,10877,4178,10886,4168,10889,4162,10875,4152xe" filled="t" fillcolor="#202020" stroked="f">
                <v:path arrowok="t"/>
                <v:fill/>
              </v:shape>
              <v:shape style="position:absolute;left:10685;top:3986;width:205;height:192" coordorigin="10685,3986" coordsize="205,192" path="m10862,3990l10757,3990,10757,4005,10776,4020,10776,4037,10772,4100,10738,4168,10742,4173,10785,4114,10790,4072,10807,4072,10799,4055,10790,4034,10790,4005,10862,4005,10862,3990xe" filled="t" fillcolor="#202020" stroked="f">
                <v:path arrowok="t"/>
                <v:fill/>
              </v:shape>
              <v:shape style="position:absolute;left:10685;top:3986;width:205;height:192" coordorigin="10685,3986" coordsize="205,192" path="m10744,4122l10705,4134,10685,4139,10695,4153,10732,4140,10752,4134,10752,4125,10744,4122xe" filled="t" fillcolor="#202020" stroked="f">
                <v:path arrowok="t"/>
                <v:fill/>
              </v:shape>
              <v:shape style="position:absolute;left:10685;top:3986;width:205;height:192" coordorigin="10685,3986" coordsize="205,192" path="m10862,4005l10843,4005,10824,4048,10824,4062,10853,4077,10842,4096,10826,4107,10856,4107,10860,4101,10869,4082,10877,4062,10877,4048,10838,4048,10862,4005xe" filled="t" fillcolor="#202020" stroked="f">
                <v:path arrowok="t"/>
                <v:fill/>
              </v:shape>
              <v:shape style="position:absolute;left:10685;top:3986;width:205;height:192" coordorigin="10685,3986" coordsize="205,192" path="m10740,4053l10714,4053,10718,4062,10704,4081,10694,4091,10697,4106,10716,4104,10735,4100,10757,4096,10757,4091,10714,4091,10716,4088,10736,4060,10740,4053xe" filled="t" fillcolor="#202020" stroked="f">
                <v:path arrowok="t"/>
                <v:fill/>
              </v:shape>
              <v:shape style="position:absolute;left:10685;top:3986;width:205;height:192" coordorigin="10685,3986" coordsize="205,192" path="m10753,4086l10733,4087,10714,4091,10757,4091,10753,4086xe" filled="t" fillcolor="#202020" stroked="f">
                <v:path arrowok="t"/>
                <v:fill/>
              </v:shape>
              <v:shape style="position:absolute;left:10685;top:3986;width:205;height:192" coordorigin="10685,3986" coordsize="205,192" path="m10742,3986l10718,3997,10708,4016,10698,4031,10690,4043,10690,4058,10704,4053,10740,4053,10747,4043,10714,4043,10710,4037,10720,4022,10731,4005,10742,3986xe" filled="t" fillcolor="#202020" stroked="f">
                <v:path arrowok="t"/>
                <v:fill/>
              </v:shape>
              <v:shape style="position:absolute;left:10685;top:3986;width:205;height:192" coordorigin="10685,3986" coordsize="205,192" path="m10747,4014l10733,4043,10747,4043,10748,4041,10762,4019,10747,4014xe" filled="t" fillcolor="#202020" stroked="f">
                <v:path arrowok="t"/>
                <v:fill/>
              </v:shape>
            </v:group>
            <v:group style="position:absolute;left:10896;top:3981;width:192;height:197" coordorigin="10896,3981" coordsize="192,197">
              <v:shape style="position:absolute;left:10896;top:3981;width:192;height:197" coordorigin="10896,3981" coordsize="192,197" path="m11006,4082l10901,4082,10901,4096,10934,4098,10931,4118,10924,4136,10912,4153,10896,4168,10906,4178,10949,4118,10954,4096,11006,4096,11006,4082xe" filled="t" fillcolor="#202020" stroked="f">
                <v:path arrowok="t"/>
                <v:fill/>
              </v:shape>
              <v:shape style="position:absolute;left:10896;top:3981;width:192;height:197" coordorigin="10896,3981" coordsize="192,197" path="m11006,4096l10954,4096,10991,4101,10988,4123,10987,4136,10987,4154,10982,4158,10939,4158,10944,4163,10944,4173,11002,4142,11006,4103,11006,4096xe" filled="t" fillcolor="#202020" stroked="f">
                <v:path arrowok="t"/>
                <v:fill/>
              </v:shape>
              <v:shape style="position:absolute;left:10896;top:3981;width:192;height:197" coordorigin="10896,3981" coordsize="192,197" path="m10954,4058l10939,4058,10939,4067,10934,4077,10934,4082,10954,4082,10954,4058xe" filled="t" fillcolor="#202020" stroked="f">
                <v:path arrowok="t"/>
                <v:fill/>
              </v:shape>
              <v:shape style="position:absolute;left:10896;top:3981;width:192;height:197" coordorigin="10896,3981" coordsize="192,197" path="m11006,3990l10910,3990,10910,4062,10925,4062,10925,4053,11006,4053,11006,4038,10925,4038,10925,4005,11006,4005,11006,3990xe" filled="t" fillcolor="#202020" stroked="f">
                <v:path arrowok="t"/>
                <v:fill/>
              </v:shape>
              <v:shape style="position:absolute;left:10896;top:3981;width:192;height:197" coordorigin="10896,3981" coordsize="192,197" path="m11006,4053l10987,4053,10987,4062,11006,4062,11006,4053xe" filled="t" fillcolor="#202020" stroked="f">
                <v:path arrowok="t"/>
                <v:fill/>
              </v:shape>
              <v:shape style="position:absolute;left:10896;top:3981;width:192;height:197" coordorigin="10896,3981" coordsize="192,197" path="m11006,4005l10987,4005,10987,4038,11006,4038,11006,4005xe" filled="t" fillcolor="#202020" stroked="f">
                <v:path arrowok="t"/>
                <v:fill/>
              </v:shape>
              <v:shape style="position:absolute;left:10896;top:3981;width:192;height:197" coordorigin="10896,3981" coordsize="192,197" path="m11088,3981l11074,3981,11074,4154,11069,4158,11026,4158,11030,4163,11030,4178,11078,4178,11088,4168,11088,3981xe" filled="t" fillcolor="#202020" stroked="f">
                <v:path arrowok="t"/>
                <v:fill/>
              </v:shape>
              <v:shape style="position:absolute;left:10896;top:3981;width:192;height:197" coordorigin="10896,3981" coordsize="192,197" path="m11045,4000l11030,4000,11030,4130,11045,4130,11045,400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099998pt;margin-top:220.860001pt;width:53.08pt;height:11.32pt;mso-position-horizontal-relative:page;mso-position-vertical-relative:page;z-index:-3623" coordorigin="662,4417" coordsize="1062,226">
            <v:group style="position:absolute;left:672;top:4442;width:202;height:188" coordorigin="672,4442" coordsize="202,188">
              <v:shape style="position:absolute;left:672;top:4442;width:202;height:188" coordorigin="672,4442" coordsize="202,188" path="m816,4509l802,4509,801,4553,796,4573,786,4587,773,4600,756,4610,734,4619,739,4624,739,4629,755,4630,775,4619,791,4608,802,4595,806,4590,835,4590,811,4576,816,4566,816,4509xe" filled="t" fillcolor="#202020" stroked="f">
                <v:path arrowok="t"/>
                <v:fill/>
              </v:shape>
              <v:shape style="position:absolute;left:672;top:4442;width:202;height:188" coordorigin="672,4442" coordsize="202,188" path="m835,4590l806,4590,814,4596,831,4607,847,4617,864,4629,865,4609,849,4599,835,4590xe" filled="t" fillcolor="#202020" stroked="f">
                <v:path arrowok="t"/>
                <v:fill/>
              </v:shape>
              <v:shape style="position:absolute;left:672;top:4442;width:202;height:188" coordorigin="672,4442" coordsize="202,188" path="m720,4466l701,4466,701,4571,691,4576,682,4576,672,4581,686,4594,702,4591,723,4585,749,4581,749,4571,720,4571,720,4466xe" filled="t" fillcolor="#202020" stroked="f">
                <v:path arrowok="t"/>
                <v:fill/>
              </v:shape>
              <v:shape style="position:absolute;left:672;top:4442;width:202;height:188" coordorigin="672,4442" coordsize="202,188" path="m864,4480l754,4480,754,4586,773,4586,773,4494,864,4494,864,4480xe" filled="t" fillcolor="#202020" stroked="f">
                <v:path arrowok="t"/>
                <v:fill/>
              </v:shape>
              <v:shape style="position:absolute;left:672;top:4442;width:202;height:188" coordorigin="672,4442" coordsize="202,188" path="m864,4494l850,4494,850,4586,864,4586,864,4494xe" filled="t" fillcolor="#202020" stroked="f">
                <v:path arrowok="t"/>
                <v:fill/>
              </v:shape>
              <v:shape style="position:absolute;left:672;top:4442;width:202;height:188" coordorigin="672,4442" coordsize="202,188" path="m749,4562l739,4566,730,4566,720,4571,749,4571,749,4562xe" filled="t" fillcolor="#202020" stroked="f">
                <v:path arrowok="t"/>
                <v:fill/>
              </v:shape>
              <v:shape style="position:absolute;left:672;top:4442;width:202;height:188" coordorigin="672,4442" coordsize="202,188" path="m816,4456l797,4456,792,4480,811,4480,816,4456xe" filled="t" fillcolor="#202020" stroked="f">
                <v:path arrowok="t"/>
                <v:fill/>
              </v:shape>
              <v:shape style="position:absolute;left:672;top:4442;width:202;height:188" coordorigin="672,4442" coordsize="202,188" path="m744,4451l672,4451,672,4466,744,4466,744,4451xe" filled="t" fillcolor="#202020" stroked="f">
                <v:path arrowok="t"/>
                <v:fill/>
              </v:shape>
              <v:shape style="position:absolute;left:672;top:4442;width:202;height:188" coordorigin="672,4442" coordsize="202,188" path="m874,4442l749,4442,749,4456,874,4456,874,4442xe" filled="t" fillcolor="#202020" stroked="f">
                <v:path arrowok="t"/>
                <v:fill/>
              </v:shape>
            </v:group>
            <v:group style="position:absolute;left:912;top:4437;width:149;height:192" coordorigin="912,4437" coordsize="149,192">
              <v:shape style="position:absolute;left:912;top:4437;width:149;height:192" coordorigin="912,4437" coordsize="149,192" path="m1061,4437l912,4437,912,4629,926,4629,926,4614,1061,4614,1061,4595,926,4595,926,4557,1061,4557,1061,4542,926,4542,926,4504,1061,4504,1061,4490,926,4490,926,4451,1061,4451,1061,4437xe" filled="t" fillcolor="#202020" stroked="f">
                <v:path arrowok="t"/>
                <v:fill/>
              </v:shape>
              <v:shape style="position:absolute;left:912;top:4437;width:149;height:192" coordorigin="912,4437" coordsize="149,192" path="m1061,4614l1042,4614,1042,4629,1061,4629,1061,4614xe" filled="t" fillcolor="#202020" stroked="f">
                <v:path arrowok="t"/>
                <v:fill/>
              </v:shape>
              <v:shape style="position:absolute;left:912;top:4437;width:149;height:192" coordorigin="912,4437" coordsize="149,192" path="m1061,4557l1042,4557,1042,4595,1061,4595,1061,4557xe" filled="t" fillcolor="#202020" stroked="f">
                <v:path arrowok="t"/>
                <v:fill/>
              </v:shape>
              <v:shape style="position:absolute;left:912;top:4437;width:149;height:192" coordorigin="912,4437" coordsize="149,192" path="m1061,4504l1042,4504,1042,4542,1061,4542,1061,4504xe" filled="t" fillcolor="#202020" stroked="f">
                <v:path arrowok="t"/>
                <v:fill/>
              </v:shape>
              <v:shape style="position:absolute;left:912;top:4437;width:149;height:192" coordorigin="912,4437" coordsize="149,192" path="m1061,4451l1042,4451,1042,4490,1061,4490,1061,4451xe" filled="t" fillcolor="#202020" stroked="f">
                <v:path arrowok="t"/>
                <v:fill/>
              </v:shape>
            </v:group>
            <v:group style="position:absolute;left:1094;top:4432;width:187;height:202" coordorigin="1094,4432" coordsize="187,202">
              <v:shape style="position:absolute;left:1094;top:4432;width:187;height:202" coordorigin="1094,4432" coordsize="187,202" path="m1249,4592l1211,4592,1245,4611,1263,4622,1282,4634,1278,4607,1261,4598,1249,4592xe" filled="t" fillcolor="#202020" stroked="f">
                <v:path arrowok="t"/>
                <v:fill/>
              </v:shape>
              <v:shape style="position:absolute;left:1094;top:4432;width:187;height:202" coordorigin="1094,4432" coordsize="187,202" path="m1205,4518l1190,4518,1190,4557,1186,4577,1119,4610,1094,4614,1099,4619,1104,4629,1124,4628,1147,4620,1167,4613,1185,4606,1199,4599,1211,4592,1249,4592,1223,4580,1205,4571,1205,4518xe" filled="t" fillcolor="#202020" stroked="f">
                <v:path arrowok="t"/>
                <v:fill/>
              </v:shape>
              <v:shape style="position:absolute;left:1094;top:4432;width:187;height:202" coordorigin="1094,4432" coordsize="187,202" path="m1272,4494l1123,4494,1123,4581,1138,4581,1138,4509,1272,4509,1272,4494xe" filled="t" fillcolor="#202020" stroked="f">
                <v:path arrowok="t"/>
                <v:fill/>
              </v:shape>
              <v:shape style="position:absolute;left:1094;top:4432;width:187;height:202" coordorigin="1094,4432" coordsize="187,202" path="m1272,4509l1258,4509,1258,4581,1272,4581,1272,4509xe" filled="t" fillcolor="#202020" stroked="f">
                <v:path arrowok="t"/>
                <v:fill/>
              </v:shape>
              <v:shape style="position:absolute;left:1094;top:4432;width:187;height:202" coordorigin="1094,4432" coordsize="187,202" path="m1176,4432l1153,4434,1141,4449,1128,4463,1113,4476,1094,4490,1104,4499,1105,4503,1120,4492,1137,4479,1152,4466,1243,4466,1243,4451,1162,4451,1171,4442,1176,4432xe" filled="t" fillcolor="#202020" stroked="f">
                <v:path arrowok="t"/>
                <v:fill/>
              </v:shape>
              <v:shape style="position:absolute;left:1094;top:4432;width:187;height:202" coordorigin="1094,4432" coordsize="187,202" path="m1243,4466l1152,4466,1223,4466,1195,4494,1219,4494,1229,4485,1234,4475,1243,4466xe" filled="t" fillcolor="#202020" stroked="f">
                <v:path arrowok="t"/>
                <v:fill/>
              </v:shape>
            </v:group>
            <v:group style="position:absolute;left:1306;top:4427;width:197;height:202" coordorigin="1306,4427" coordsize="197,202">
              <v:shape style="position:absolute;left:1306;top:4427;width:197;height:202" coordorigin="1306,4427" coordsize="197,202" path="m1502,4509l1306,4509,1306,4518,1502,4518,1502,4509xe" filled="t" fillcolor="#202020" stroked="f">
                <v:path arrowok="t"/>
                <v:fill/>
              </v:shape>
              <v:shape style="position:absolute;left:1306;top:4427;width:197;height:202" coordorigin="1306,4427" coordsize="197,202" path="m1411,4490l1397,4490,1397,4509,1411,4509,1411,4490xe" filled="t" fillcolor="#202020" stroked="f">
                <v:path arrowok="t"/>
                <v:fill/>
              </v:shape>
              <v:shape style="position:absolute;left:1306;top:4427;width:197;height:202" coordorigin="1306,4427" coordsize="197,202" path="m1483,4475l1325,4475,1325,4490,1483,4490,1483,4475xe" filled="t" fillcolor="#202020" stroked="f">
                <v:path arrowok="t"/>
                <v:fill/>
              </v:shape>
              <v:shape style="position:absolute;left:1306;top:4427;width:197;height:202" coordorigin="1306,4427" coordsize="197,202" path="m1411,4461l1397,4461,1397,4475,1411,4475,1411,4461xe" filled="t" fillcolor="#202020" stroked="f">
                <v:path arrowok="t"/>
                <v:fill/>
              </v:shape>
              <v:shape style="position:absolute;left:1306;top:4427;width:197;height:202" coordorigin="1306,4427" coordsize="197,202" path="m1493,4446l1315,4446,1315,4461,1493,4461,1493,4446xe" filled="t" fillcolor="#202020" stroked="f">
                <v:path arrowok="t"/>
                <v:fill/>
              </v:shape>
              <v:shape style="position:absolute;left:1306;top:4427;width:197;height:202" coordorigin="1306,4427" coordsize="197,202" path="m1411,4427l1397,4427,1397,4446,1411,4446,1411,4427xe" filled="t" fillcolor="#202020" stroked="f">
                <v:path arrowok="t"/>
                <v:fill/>
              </v:shape>
              <v:shape style="position:absolute;left:1306;top:4427;width:197;height:202" coordorigin="1306,4427" coordsize="197,202" path="m1471,4604l1418,4604,1439,4610,1458,4616,1476,4622,1493,4629,1490,4611,1475,4605,1471,4604xe" filled="t" fillcolor="#202020" stroked="f">
                <v:path arrowok="t"/>
                <v:fill/>
              </v:shape>
              <v:shape style="position:absolute;left:1306;top:4427;width:197;height:202" coordorigin="1306,4427" coordsize="197,202" path="m1411,4557l1397,4557,1397,4586,1388,4595,1376,4603,1358,4609,1335,4613,1306,4614,1306,4619,1310,4624,1325,4628,1349,4626,1370,4621,1388,4616,1404,4610,1418,4604,1471,4604,1456,4598,1435,4592,1411,4586,1411,4557xe" filled="t" fillcolor="#202020" stroked="f">
                <v:path arrowok="t"/>
                <v:fill/>
              </v:shape>
              <v:shape style="position:absolute;left:1306;top:4427;width:197;height:202" coordorigin="1306,4427" coordsize="197,202" path="m1478,4538l1330,4538,1330,4595,1349,4595,1349,4547,1478,4547,1478,4538xe" filled="t" fillcolor="#202020" stroked="f">
                <v:path arrowok="t"/>
                <v:fill/>
              </v:shape>
              <v:shape style="position:absolute;left:1306;top:4427;width:197;height:202" coordorigin="1306,4427" coordsize="197,202" path="m1478,4547l1464,4547,1464,4590,1478,4590,1478,4547xe" filled="t" fillcolor="#202020" stroked="f">
                <v:path arrowok="t"/>
                <v:fill/>
              </v:shape>
            </v:group>
            <v:group style="position:absolute;left:1512;top:4432;width:202;height:192" coordorigin="1512,4432" coordsize="202,192">
              <v:shape style="position:absolute;left:1512;top:4432;width:202;height:192" coordorigin="1512,4432" coordsize="202,192" path="m1627,4432l1608,4440,1605,4463,1601,4486,1580,4544,1529,4603,1512,4614,1522,4624,1578,4583,1611,4532,1620,4513,1634,4513,1628,4496,1622,4472,1625,4452,1627,4432xe" filled="t" fillcolor="#202020" stroked="f">
                <v:path arrowok="t"/>
                <v:fill/>
              </v:shape>
              <v:shape style="position:absolute;left:1512;top:4432;width:202;height:192" coordorigin="1512,4432" coordsize="202,192" path="m1634,4513l1620,4513,1627,4535,1659,4589,1704,4624,1714,4614,1712,4606,1696,4596,1681,4584,1668,4571,1656,4555,1645,4537,1636,4518,1634,451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339996pt;margin-top:220.860001pt;width:31.72pt;height:11.08pt;mso-position-horizontal-relative:page;mso-position-vertical-relative:page;z-index:-3622" coordorigin="2467,4417" coordsize="634,222">
            <v:group style="position:absolute;left:2477;top:4442;width:197;height:182" coordorigin="2477,4442" coordsize="197,182">
              <v:shape style="position:absolute;left:2477;top:4442;width:197;height:182" coordorigin="2477,4442" coordsize="197,182" path="m2650,4590l2630,4590,2630,4600,2626,4605,2626,4610,2573,4610,2578,4619,2578,4624,2635,4624,2645,4614,2647,4610,2587,4610,2573,4605,2650,4605,2650,4590xe" filled="t" fillcolor="#202020" stroked="f">
                <v:path arrowok="t"/>
                <v:fill/>
              </v:shape>
              <v:shape style="position:absolute;left:2477;top:4442;width:197;height:182" coordorigin="2477,4442" coordsize="197,182" path="m2515,4523l2496,4523,2491,4576,2491,4590,2674,4590,2674,4576,2510,4576,2515,4523xe" filled="t" fillcolor="#202020" stroked="f">
                <v:path arrowok="t"/>
                <v:fill/>
              </v:shape>
              <v:shape style="position:absolute;left:2477;top:4442;width:197;height:182" coordorigin="2477,4442" coordsize="197,182" path="m2654,4528l2568,4528,2569,4529,2635,4537,2635,4576,2674,4576,2650,4565,2651,4545,2654,4528xe" filled="t" fillcolor="#202020" stroked="f">
                <v:path arrowok="t"/>
                <v:fill/>
              </v:shape>
              <v:shape style="position:absolute;left:2477;top:4442;width:197;height:182" coordorigin="2477,4442" coordsize="197,182" path="m2566,4529l2554,4538,2558,4542,2571,4557,2587,4571,2594,4558,2581,4541,2569,4529,2566,4529xe" filled="t" fillcolor="#202020" stroked="f">
                <v:path arrowok="t"/>
                <v:fill/>
              </v:shape>
              <v:shape style="position:absolute;left:2477;top:4442;width:197;height:182" coordorigin="2477,4442" coordsize="197,182" path="m2568,4528l2566,4529,2569,4529,2568,4528xe" filled="t" fillcolor="#202020" stroked="f">
                <v:path arrowok="t"/>
                <v:fill/>
              </v:shape>
              <v:shape style="position:absolute;left:2477;top:4442;width:197;height:182" coordorigin="2477,4442" coordsize="197,182" path="m2654,4523l2515,4523,2566,4529,2568,4528,2654,4528,2654,4523xe" filled="t" fillcolor="#202020" stroked="f">
                <v:path arrowok="t"/>
                <v:fill/>
              </v:shape>
              <v:shape style="position:absolute;left:2477;top:4442;width:197;height:182" coordorigin="2477,4442" coordsize="197,182" path="m2654,4456l2640,4456,2639,4469,2637,4489,2635,4509,2477,4509,2477,4523,2683,4523,2683,4509,2654,4502,2654,4456xe" filled="t" fillcolor="#202020" stroked="f">
                <v:path arrowok="t"/>
                <v:fill/>
              </v:shape>
              <v:shape style="position:absolute;left:2477;top:4442;width:197;height:182" coordorigin="2477,4442" coordsize="197,182" path="m2654,4442l2510,4442,2501,4509,2515,4509,2525,4456,2654,4456,2654,4442xe" filled="t" fillcolor="#202020" stroked="f">
                <v:path arrowok="t"/>
                <v:fill/>
              </v:shape>
              <v:shape style="position:absolute;left:2477;top:4442;width:197;height:182" coordorigin="2477,4442" coordsize="197,182" path="m2573,4461l2558,4470,2561,4473,2576,4489,2587,4504,2601,4489,2573,4461xe" filled="t" fillcolor="#202020" stroked="f">
                <v:path arrowok="t"/>
                <v:fill/>
              </v:shape>
            </v:group>
            <v:group style="position:absolute;left:2688;top:4432;width:200;height:197" coordorigin="2688,4432" coordsize="200,197">
              <v:shape style="position:absolute;left:2688;top:4432;width:200;height:197" coordorigin="2688,4432" coordsize="200,197" path="m2803,4432l2784,4432,2784,4605,2779,4610,2741,4610,2741,4629,2775,4629,2796,4621,2803,4600,2803,4432xe" filled="t" fillcolor="#202020" stroked="f">
                <v:path arrowok="t"/>
                <v:fill/>
              </v:shape>
              <v:shape style="position:absolute;left:2688;top:4432;width:200;height:197" coordorigin="2688,4432" coordsize="200,197" path="m2736,4475l2707,4547,2688,4576,2698,4581,2737,4519,2750,4480,2736,4475xe" filled="t" fillcolor="#202020" stroked="f">
                <v:path arrowok="t"/>
                <v:fill/>
              </v:shape>
              <v:shape style="position:absolute;left:2688;top:4432;width:200;height:197" coordorigin="2688,4432" coordsize="200,197" path="m2842,4475l2827,4485,2832,4494,2840,4511,2856,4546,2865,4565,2875,4586,2888,4564,2878,4546,2869,4528,2860,4510,2851,4493,2842,4475xe" filled="t" fillcolor="#202020" stroked="f">
                <v:path arrowok="t"/>
                <v:fill/>
              </v:shape>
            </v:group>
            <v:group style="position:absolute;left:2909;top:4427;width:182;height:202" coordorigin="2909,4427" coordsize="182,202">
              <v:shape style="position:absolute;left:2909;top:4427;width:182;height:202" coordorigin="2909,4427" coordsize="182,202" path="m3019,4442l2909,4442,2909,4629,2923,4629,2923,4456,3019,4456,3019,4442xe" filled="t" fillcolor="#202020" stroked="f">
                <v:path arrowok="t"/>
                <v:fill/>
              </v:shape>
              <v:shape style="position:absolute;left:2909;top:4427;width:182;height:202" coordorigin="2909,4427" coordsize="182,202" path="m3019,4456l3005,4456,3005,4610,2962,4610,2966,4614,2966,4624,3014,4624,3019,4619,3019,4456xe" filled="t" fillcolor="#202020" stroked="f">
                <v:path arrowok="t"/>
                <v:fill/>
              </v:shape>
              <v:shape style="position:absolute;left:2909;top:4427;width:182;height:202" coordorigin="2909,4427" coordsize="182,202" path="m2984,4552l2965,4552,2977,4570,2986,4586,2991,4567,2984,4552xe" filled="t" fillcolor="#202020" stroked="f">
                <v:path arrowok="t"/>
                <v:fill/>
              </v:shape>
              <v:shape style="position:absolute;left:2909;top:4427;width:182;height:202" coordorigin="2909,4427" coordsize="182,202" path="m2938,4470l2928,4480,2932,4487,2940,4503,2946,4522,2949,4546,2938,4564,2928,4581,2942,4584,2954,4567,2965,4552,2984,4552,2982,4549,2972,4531,2981,4512,2983,4507,2957,4507,2948,4490,2938,4470xe" filled="t" fillcolor="#202020" stroked="f">
                <v:path arrowok="t"/>
                <v:fill/>
              </v:shape>
              <v:shape style="position:absolute;left:2909;top:4427;width:182;height:202" coordorigin="2909,4427" coordsize="182,202" path="m2980,4474l2971,4493,2957,4507,2983,4507,2989,4494,2995,4475,2980,4474xe" filled="t" fillcolor="#202020" stroked="f">
                <v:path arrowok="t"/>
                <v:fill/>
              </v:shape>
              <v:shape style="position:absolute;left:2909;top:4427;width:182;height:202" coordorigin="2909,4427" coordsize="182,202" path="m3091,4427l3077,4427,3077,4605,3072,4610,3038,4610,3038,4629,3086,4629,3091,4619,3091,4427xe" filled="t" fillcolor="#202020" stroked="f">
                <v:path arrowok="t"/>
                <v:fill/>
              </v:shape>
              <v:shape style="position:absolute;left:2909;top:4427;width:182;height:202" coordorigin="2909,4427" coordsize="182,202" path="m3058,4451l3038,4451,3038,4581,3058,4581,3058,445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58.779999pt;margin-top:221.580002pt;width:49.48pt;height:9.16pt;mso-position-horizontal-relative:page;mso-position-vertical-relative:page;z-index:-3621" coordorigin="7176,4432" coordsize="990,183">
            <v:group style="position:absolute;left:7186;top:4443;width:106;height:162" coordorigin="7186,4443" coordsize="106,162">
              <v:shape style="position:absolute;left:7186;top:4443;width:106;height:162" coordorigin="7186,4443" coordsize="106,162" path="m7230,4443l7187,4504,7186,4528,7186,4536,7206,4593,7246,4604,7263,4598,7273,4588,7227,4588,7216,4575,7208,4554,7205,4523,7205,4514,7209,4489,7218,4472,7233,4462,7253,4460,7275,4460,7271,4455,7254,4445,7230,4443xe" filled="t" fillcolor="#202020" stroked="f">
                <v:path arrowok="t"/>
                <v:fill/>
              </v:shape>
              <v:shape style="position:absolute;left:7186;top:4443;width:106;height:162" coordorigin="7186,4443" coordsize="106,162" path="m7275,4460l7253,4460,7264,4474,7270,4496,7262,4574,7227,4588,7273,4588,7280,4580,7286,4563,7290,4542,7291,4519,7289,4492,7282,4470,7275,4460xe" filled="t" fillcolor="#202020" stroked="f">
                <v:path arrowok="t"/>
                <v:fill/>
              </v:shape>
            </v:group>
            <v:group style="position:absolute;left:7310;top:4442;width:106;height:162" coordorigin="7310,4442" coordsize="106,162">
              <v:shape style="position:absolute;left:7310;top:4442;width:106;height:162" coordorigin="7310,4442" coordsize="106,162" path="m7354,4442l7312,4504,7310,4528,7311,4537,7329,4594,7372,4604,7389,4597,7398,4588,7350,4588,7338,4575,7332,4554,7330,4526,7330,4519,7332,4492,7339,4473,7353,4461,7374,4459,7397,4459,7393,4454,7376,4445,7354,4442xe" filled="t" fillcolor="#202020" stroked="f">
                <v:path arrowok="t"/>
                <v:fill/>
              </v:shape>
              <v:shape style="position:absolute;left:7310;top:4442;width:106;height:162" coordorigin="7310,4442" coordsize="106,162" path="m7397,4459l7374,4459,7384,4472,7390,4494,7392,4523,7392,4528,7390,4553,7383,4573,7370,4585,7350,4588,7398,4588,7405,4580,7411,4563,7415,4542,7416,4519,7413,4491,7406,4470,7397,4459xe" filled="t" fillcolor="#202020" stroked="f">
                <v:path arrowok="t"/>
                <v:fill/>
              </v:shape>
            </v:group>
            <v:group style="position:absolute;left:7440;top:4442;width:91;height:163" coordorigin="7440,4442" coordsize="91,163">
              <v:shape style="position:absolute;left:7440;top:4442;width:91;height:163" coordorigin="7440,4442" coordsize="91,163" path="m7440,4576l7441,4601,7457,4604,7481,4605,7502,4600,7516,4590,7464,4590,7454,4586,7440,4576xe" filled="t" fillcolor="#202020" stroked="f">
                <v:path arrowok="t"/>
                <v:fill/>
              </v:shape>
              <v:shape style="position:absolute;left:7440;top:4442;width:91;height:163" coordorigin="7440,4442" coordsize="91,163" path="m7526,4442l7445,4442,7445,4523,7483,4523,7502,4533,7507,4538,7512,4547,7512,4566,7507,4571,7502,4581,7493,4586,7488,4590,7516,4590,7518,4590,7528,4574,7531,4552,7531,4538,7526,4528,7516,4518,7501,4507,7478,4504,7464,4504,7464,4461,7526,4461,7526,4442xe" filled="t" fillcolor="#202020" stroked="f">
                <v:path arrowok="t"/>
                <v:fill/>
              </v:shape>
            </v:group>
            <v:group style="position:absolute;left:7555;top:4442;width:106;height:162" coordorigin="7555,4442" coordsize="106,162">
              <v:shape style="position:absolute;left:7555;top:4442;width:106;height:162" coordorigin="7555,4442" coordsize="106,162" path="m7600,4442l7556,4504,7555,4528,7555,4536,7575,4593,7615,4604,7633,4598,7643,4588,7597,4588,7585,4575,7577,4554,7574,4523,7575,4514,7579,4489,7588,4472,7602,4462,7623,4460,7643,4460,7639,4455,7622,4445,7600,4442xe" filled="t" fillcolor="#202020" stroked="f">
                <v:path arrowok="t"/>
                <v:fill/>
              </v:shape>
              <v:shape style="position:absolute;left:7555;top:4442;width:106;height:162" coordorigin="7555,4442" coordsize="106,162" path="m7643,4460l7623,4460,7634,4474,7640,4496,7630,4574,7597,4588,7643,4588,7649,4581,7656,4564,7660,4543,7661,4520,7658,4492,7651,4471,7643,4460xe" filled="t" fillcolor="#202020" stroked="f">
                <v:path arrowok="t"/>
                <v:fill/>
              </v:shape>
            </v:group>
            <v:group style="position:absolute;left:7670;top:4442;width:96;height:163" coordorigin="7670,4442" coordsize="96,163">
              <v:shape style="position:absolute;left:7670;top:4442;width:96;height:163" coordorigin="7670,4442" coordsize="96,163" path="m7766,4562l7747,4562,7747,4605,7766,4605,7766,4562xe" filled="t" fillcolor="#202020" stroked="f">
                <v:path arrowok="t"/>
                <v:fill/>
              </v:shape>
              <v:shape style="position:absolute;left:7670;top:4442;width:96;height:163" coordorigin="7670,4442" coordsize="96,163" path="m7766,4442l7742,4442,7670,4547,7670,4562,7786,4562,7786,4547,7694,4547,7738,4475,7742,4470,7742,4466,7747,4461,7766,4461,7766,4442xe" filled="t" fillcolor="#202020" stroked="f">
                <v:path arrowok="t"/>
                <v:fill/>
              </v:shape>
              <v:shape style="position:absolute;left:7670;top:4442;width:96;height:163" coordorigin="7670,4442" coordsize="96,163" path="m7766,4461l7747,4461,7747,4547,7766,4547,7766,4461xe" filled="t" fillcolor="#202020" stroked="f">
                <v:path arrowok="t"/>
                <v:fill/>
              </v:shape>
            </v:group>
            <v:group style="position:absolute;left:7811;top:4442;width:99;height:163" coordorigin="7811,4442" coordsize="99,163">
              <v:shape style="position:absolute;left:7811;top:4442;width:99;height:163" coordorigin="7811,4442" coordsize="99,163" path="m7896,4442l7824,4471,7811,4554,7816,4573,7826,4588,7841,4601,7862,4605,7877,4605,7886,4600,7896,4590,7853,4590,7843,4586,7838,4576,7834,4571,7834,4533,7843,4523,7829,4523,7829,4512,7834,4493,7843,4475,7862,4456,7901,4456,7901,4446,7896,4442xe" filled="t" fillcolor="#202020" stroked="f">
                <v:path arrowok="t"/>
                <v:fill/>
              </v:shape>
              <v:shape style="position:absolute;left:7811;top:4442;width:99;height:163" coordorigin="7811,4442" coordsize="99,163" path="m7901,4518l7872,4518,7882,4528,7891,4533,7891,4566,7886,4571,7882,4581,7872,4590,7896,4590,7897,4590,7907,4573,7910,4552,7910,4538,7906,4523,7901,4518xe" filled="t" fillcolor="#202020" stroked="f">
                <v:path arrowok="t"/>
                <v:fill/>
              </v:shape>
              <v:shape style="position:absolute;left:7811;top:4442;width:99;height:163" coordorigin="7811,4442" coordsize="99,163" path="m7863,4504l7843,4509,7829,4523,7843,4523,7853,4518,7901,4518,7885,4508,7863,4504xe" filled="t" fillcolor="#202020" stroked="f">
                <v:path arrowok="t"/>
                <v:fill/>
              </v:shape>
              <v:shape style="position:absolute;left:7811;top:4442;width:99;height:163" coordorigin="7811,4442" coordsize="99,163" path="m7901,4456l7886,4456,7896,4461,7901,4466,7901,4456xe" filled="t" fillcolor="#202020" stroked="f">
                <v:path arrowok="t"/>
                <v:fill/>
              </v:shape>
            </v:group>
            <v:group style="position:absolute;left:7930;top:4442;width:104;height:162" coordorigin="7930,4442" coordsize="104,162">
              <v:shape style="position:absolute;left:7930;top:4442;width:104;height:162" coordorigin="7930,4442" coordsize="104,162" path="m7939,4581l7944,4602,7960,4604,7987,4602,8005,4592,8006,4590,7958,4590,7939,4581xe" filled="t" fillcolor="#202020" stroked="f">
                <v:path arrowok="t"/>
                <v:fill/>
              </v:shape>
              <v:shape style="position:absolute;left:7930;top:4442;width:104;height:162" coordorigin="7930,4442" coordsize="104,162" path="m8033,4523l8011,4523,8011,4534,8009,4555,8002,4571,7982,4590,8006,4590,8020,4575,8026,4562,8030,4544,8033,4523xe" filled="t" fillcolor="#202020" stroked="f">
                <v:path arrowok="t"/>
                <v:fill/>
              </v:shape>
              <v:shape style="position:absolute;left:7930;top:4442;width:104;height:162" coordorigin="7930,4442" coordsize="104,162" path="m7980,4442l7960,4446,7943,4457,7933,4474,7930,4494,7930,4509,7934,4523,7944,4528,7954,4538,7963,4542,7992,4542,8006,4538,8010,4528,7973,4528,7963,4523,7958,4518,7954,4509,7954,4475,7958,4466,7963,4461,7973,4456,8017,4456,8001,4445,7980,4442xe" filled="t" fillcolor="#202020" stroked="f">
                <v:path arrowok="t"/>
                <v:fill/>
              </v:shape>
              <v:shape style="position:absolute;left:7930;top:4442;width:104;height:162" coordorigin="7930,4442" coordsize="104,162" path="m8017,4456l7992,4456,7997,4461,8002,4470,8011,4475,8011,4504,8006,4514,7992,4528,8010,4528,8011,4523,8033,4523,8033,4521,8034,4491,8028,4472,8018,4457,8017,4456xe" filled="t" fillcolor="#202020" stroked="f">
                <v:path arrowok="t"/>
                <v:fill/>
              </v:shape>
            </v:group>
            <v:group style="position:absolute;left:8054;top:4442;width:101;height:163" coordorigin="8054,4442" coordsize="101,163">
              <v:shape style="position:absolute;left:8054;top:4442;width:101;height:163" coordorigin="8054,4442" coordsize="101,163" path="m8155,4442l8054,4442,8054,4461,8131,4461,8074,4605,8093,4605,8155,4451,8155,444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48.390015pt;margin-top:220.860001pt;width:31.87pt;height:11.08pt;mso-position-horizontal-relative:page;mso-position-vertical-relative:page;z-index:-3620" coordorigin="8968,4417" coordsize="637,222">
            <v:group style="position:absolute;left:8976;top:4607;width:197;height:2" coordorigin="8976,4607" coordsize="197,2">
              <v:shape style="position:absolute;left:8976;top:4607;width:197;height:2" coordorigin="8976,4607" coordsize="197,0" path="m8976,4607l9173,4607e" filled="f" stroked="t" strokeweight=".82pt" strokecolor="#202020">
                <v:path arrowok="t"/>
              </v:shape>
            </v:group>
            <v:group style="position:absolute;left:9072;top:4461;width:2;height:139" coordorigin="9072,4461" coordsize="2,139">
              <v:shape style="position:absolute;left:9072;top:4461;width:2;height:139" coordorigin="9072,4461" coordsize="0,139" path="m9072,4461l9072,4600e" filled="f" stroked="t" strokeweight="1.06pt" strokecolor="#202020">
                <v:path arrowok="t"/>
              </v:shape>
            </v:group>
            <v:group style="position:absolute;left:8986;top:4454;width:173;height:2" coordorigin="8986,4454" coordsize="173,2">
              <v:shape style="position:absolute;left:8986;top:4454;width:173;height:2" coordorigin="8986,4454" coordsize="173,0" path="m8986,4454l9158,4454e" filled="f" stroked="t" strokeweight=".82pt" strokecolor="#202020">
                <v:path arrowok="t"/>
              </v:shape>
            </v:group>
            <v:group style="position:absolute;left:9197;top:4437;width:187;height:192" coordorigin="9197,4437" coordsize="187,192">
              <v:shape style="position:absolute;left:9197;top:4437;width:187;height:192" coordorigin="9197,4437" coordsize="187,192" path="m9365,4437l9202,4437,9202,4614,9197,4614,9206,4629,9211,4629,9213,4628,9229,4620,9256,4610,9216,4610,9216,4552,9384,4552,9384,4538,9216,4538,9216,4504,9365,4504,9365,4490,9216,4490,9216,4451,9365,4451,9365,4437xe" filled="t" fillcolor="#202020" stroked="f">
                <v:path arrowok="t"/>
                <v:fill/>
              </v:shape>
              <v:shape style="position:absolute;left:9197;top:4437;width:187;height:192" coordorigin="9197,4437" coordsize="187,192" path="m9312,4552l9216,4552,9302,4571,9310,4591,9320,4606,9331,4619,9336,4624,9346,4629,9365,4629,9370,4624,9373,4614,9350,4614,9344,4604,9332,4591,9321,4573,9312,4552xe" filled="t" fillcolor="#202020" stroked="f">
                <v:path arrowok="t"/>
                <v:fill/>
              </v:shape>
              <v:shape style="position:absolute;left:9197;top:4437;width:187;height:192" coordorigin="9197,4437" coordsize="187,192" path="m9365,4566l9365,4596,9360,4605,9350,4614,9373,4614,9374,4610,9379,4600,9379,4590,9384,4576,9379,4571,9374,4571,9365,4566xe" filled="t" fillcolor="#202020" stroked="f">
                <v:path arrowok="t"/>
                <v:fill/>
              </v:shape>
              <v:shape style="position:absolute;left:9197;top:4437;width:187;height:192" coordorigin="9197,4437" coordsize="187,192" path="m9269,4595l9253,4596,9235,4603,9216,4610,9256,4610,9269,4605,9269,4595xe" filled="t" fillcolor="#202020" stroked="f">
                <v:path arrowok="t"/>
                <v:fill/>
              </v:shape>
              <v:shape style="position:absolute;left:9197;top:4437;width:187;height:192" coordorigin="9197,4437" coordsize="187,192" path="m9302,4504l9288,4504,9288,4514,9293,4528,9293,4538,9307,4538,9307,4528,9302,4514,9302,4504xe" filled="t" fillcolor="#202020" stroked="f">
                <v:path arrowok="t"/>
                <v:fill/>
              </v:shape>
              <v:shape style="position:absolute;left:9197;top:4437;width:187;height:192" coordorigin="9197,4437" coordsize="187,192" path="m9365,4504l9350,4504,9350,4514,9365,4514,9365,4504xe" filled="t" fillcolor="#202020" stroked="f">
                <v:path arrowok="t"/>
                <v:fill/>
              </v:shape>
              <v:shape style="position:absolute;left:9197;top:4437;width:187;height:192" coordorigin="9197,4437" coordsize="187,192" path="m9365,4451l9350,4451,9350,4490,9365,4490,9365,4451xe" filled="t" fillcolor="#202020" stroked="f">
                <v:path arrowok="t"/>
                <v:fill/>
              </v:shape>
            </v:group>
            <v:group style="position:absolute;left:9389;top:4427;width:206;height:202" coordorigin="9389,4427" coordsize="206,202">
              <v:shape style="position:absolute;left:9389;top:4427;width:206;height:202" coordorigin="9389,4427" coordsize="206,202" path="m9408,4533l9399,4558,9408,4575,9417,4591,9405,4605,9389,4619,9398,4629,9399,4628,9414,4618,9430,4603,9468,4603,9453,4595,9441,4582,9444,4572,9421,4572,9414,4555,9408,4533xe" filled="t" fillcolor="#202020" stroked="f">
                <v:path arrowok="t"/>
                <v:fill/>
              </v:shape>
              <v:shape style="position:absolute;left:9389;top:4427;width:206;height:202" coordorigin="9389,4427" coordsize="206,202" path="m9468,4603l9430,4603,9443,4612,9460,4618,9482,4623,9510,4624,9590,4624,9590,4619,9595,4614,9594,4609,9515,4609,9493,4609,9471,4605,9468,4603xe" filled="t" fillcolor="#202020" stroked="f">
                <v:path arrowok="t"/>
                <v:fill/>
              </v:shape>
              <v:shape style="position:absolute;left:9389;top:4427;width:206;height:202" coordorigin="9389,4427" coordsize="206,202" path="m9593,4605l9574,4607,9555,4609,9535,4609,9515,4609,9594,4609,9593,4605xe" filled="t" fillcolor="#202020" stroked="f">
                <v:path arrowok="t"/>
                <v:fill/>
              </v:shape>
              <v:shape style="position:absolute;left:9389;top:4427;width:206;height:202" coordorigin="9389,4427" coordsize="206,202" path="m9523,4581l9509,4581,9509,4605,9523,4605,9523,4581xe" filled="t" fillcolor="#202020" stroked="f">
                <v:path arrowok="t"/>
                <v:fill/>
              </v:shape>
              <v:shape style="position:absolute;left:9389;top:4427;width:206;height:202" coordorigin="9389,4427" coordsize="206,202" path="m9586,4571l9456,4571,9456,4581,9586,4581,9586,4571xe" filled="t" fillcolor="#202020" stroked="f">
                <v:path arrowok="t"/>
                <v:fill/>
              </v:shape>
              <v:shape style="position:absolute;left:9389;top:4427;width:206;height:202" coordorigin="9389,4427" coordsize="206,202" path="m9456,4446l9394,4446,9394,4461,9437,4461,9398,4509,9398,4523,9436,4536,9431,4557,9421,4572,9444,4572,9447,4564,9452,4544,9456,4523,9456,4509,9418,4509,9456,4461,9456,4446xe" filled="t" fillcolor="#202020" stroked="f">
                <v:path arrowok="t"/>
                <v:fill/>
              </v:shape>
              <v:shape style="position:absolute;left:9389;top:4427;width:206;height:202" coordorigin="9389,4427" coordsize="206,202" path="m9523,4552l9509,4552,9509,4571,9523,4571,9523,4552xe" filled="t" fillcolor="#202020" stroked="f">
                <v:path arrowok="t"/>
                <v:fill/>
              </v:shape>
              <v:shape style="position:absolute;left:9389;top:4427;width:206;height:202" coordorigin="9389,4427" coordsize="206,202" path="m9576,4538l9461,4538,9461,4552,9576,4552,9576,4538xe" filled="t" fillcolor="#202020" stroked="f">
                <v:path arrowok="t"/>
                <v:fill/>
              </v:shape>
              <v:shape style="position:absolute;left:9389;top:4427;width:206;height:202" coordorigin="9389,4427" coordsize="206,202" path="m9523,4523l9509,4523,9509,4538,9523,4538,9523,4523xe" filled="t" fillcolor="#202020" stroked="f">
                <v:path arrowok="t"/>
                <v:fill/>
              </v:shape>
              <v:shape style="position:absolute;left:9389;top:4427;width:206;height:202" coordorigin="9389,4427" coordsize="206,202" path="m9571,4490l9557,4490,9557,4509,9466,4509,9466,4523,9557,4523,9557,4528,9571,4528,9571,4490xe" filled="t" fillcolor="#202020" stroked="f">
                <v:path arrowok="t"/>
                <v:fill/>
              </v:shape>
              <v:shape style="position:absolute;left:9389;top:4427;width:206;height:202" coordorigin="9389,4427" coordsize="206,202" path="m9523,4490l9509,4490,9509,4509,9523,4509,9523,4490xe" filled="t" fillcolor="#202020" stroked="f">
                <v:path arrowok="t"/>
                <v:fill/>
              </v:shape>
              <v:shape style="position:absolute;left:9389;top:4427;width:206;height:202" coordorigin="9389,4427" coordsize="206,202" path="m9595,4480l9456,4480,9456,4490,9595,4490,9595,4480xe" filled="t" fillcolor="#202020" stroked="f">
                <v:path arrowok="t"/>
                <v:fill/>
              </v:shape>
              <v:shape style="position:absolute;left:9389;top:4427;width:206;height:202" coordorigin="9389,4427" coordsize="206,202" path="m9523,4461l9509,4461,9509,4480,9523,4480,9523,4461xe" filled="t" fillcolor="#202020" stroked="f">
                <v:path arrowok="t"/>
                <v:fill/>
              </v:shape>
              <v:shape style="position:absolute;left:9389;top:4427;width:206;height:202" coordorigin="9389,4427" coordsize="206,202" path="m9571,4446l9466,4446,9466,4461,9557,4461,9557,4480,9571,4480,9571,4446xe" filled="t" fillcolor="#202020" stroked="f">
                <v:path arrowok="t"/>
                <v:fill/>
              </v:shape>
              <v:shape style="position:absolute;left:9389;top:4427;width:206;height:202" coordorigin="9389,4427" coordsize="206,202" path="m9523,4427l9509,4427,9509,4446,9523,4446,9523,442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26.299988pt;margin-top:220.860001pt;width:20.783726pt;height:11.08pt;mso-position-horizontal-relative:page;mso-position-vertical-relative:page;z-index:-3619" coordorigin="10526,4417" coordsize="416,222">
            <v:group style="position:absolute;left:10536;top:4427;width:178;height:202" coordorigin="10536,4427" coordsize="178,202">
              <v:shape style="position:absolute;left:10536;top:4427;width:178;height:202" coordorigin="10536,4427" coordsize="178,202" path="m10632,4557l10613,4557,10613,4629,10632,4629,10632,4557xe" filled="t" fillcolor="#202020" stroked="f">
                <v:path arrowok="t"/>
                <v:fill/>
              </v:shape>
              <v:shape style="position:absolute;left:10536;top:4427;width:178;height:202" coordorigin="10536,4427" coordsize="178,202" path="m10714,4470l10536,4470,10536,4566,10550,4566,10550,4557,10714,4557,10714,4538,10550,4538,10550,4490,10714,4490,10714,4470xe" filled="t" fillcolor="#202020" stroked="f">
                <v:path arrowok="t"/>
                <v:fill/>
              </v:shape>
              <v:shape style="position:absolute;left:10536;top:4427;width:178;height:202" coordorigin="10536,4427" coordsize="178,202" path="m10714,4557l10694,4557,10694,4566,10714,4566,10714,4557xe" filled="t" fillcolor="#202020" stroked="f">
                <v:path arrowok="t"/>
                <v:fill/>
              </v:shape>
              <v:shape style="position:absolute;left:10536;top:4427;width:178;height:202" coordorigin="10536,4427" coordsize="178,202" path="m10632,4490l10613,4490,10613,4538,10632,4538,10632,4490xe" filled="t" fillcolor="#202020" stroked="f">
                <v:path arrowok="t"/>
                <v:fill/>
              </v:shape>
              <v:shape style="position:absolute;left:10536;top:4427;width:178;height:202" coordorigin="10536,4427" coordsize="178,202" path="m10714,4490l10694,4490,10694,4538,10714,4538,10714,4490xe" filled="t" fillcolor="#202020" stroked="f">
                <v:path arrowok="t"/>
                <v:fill/>
              </v:shape>
              <v:shape style="position:absolute;left:10536;top:4427;width:178;height:202" coordorigin="10536,4427" coordsize="178,202" path="m10632,4427l10613,4427,10613,4470,10632,4470,10632,4427xe" filled="t" fillcolor="#202020" stroked="f">
                <v:path arrowok="t"/>
                <v:fill/>
              </v:shape>
            </v:group>
            <v:group style="position:absolute;left:10733;top:4432;width:199;height:197" coordorigin="10733,4432" coordsize="199,197">
              <v:shape style="position:absolute;left:10733;top:4432;width:199;height:197" coordorigin="10733,4432" coordsize="199,197" path="m10919,4603l10890,4603,10905,4615,10920,4629,10930,4619,10930,4614,10932,4612,10919,4603xe" filled="t" fillcolor="#202020" stroked="f">
                <v:path arrowok="t"/>
                <v:fill/>
              </v:shape>
              <v:shape style="position:absolute;left:10733;top:4432;width:199;height:197" coordorigin="10733,4432" coordsize="199,197" path="m10850,4518l10834,4518,10838,4528,10846,4547,10855,4568,10862,4583,10847,4596,10831,4607,10814,4619,10819,4619,10824,4624,10834,4626,10851,4616,10868,4607,10890,4603,10919,4603,10915,4600,10902,4586,10902,4586,10893,4567,10897,4560,10872,4560,10863,4544,10854,4526,10850,4518xe" filled="t" fillcolor="#202020" stroked="f">
                <v:path arrowok="t"/>
                <v:fill/>
              </v:shape>
              <v:shape style="position:absolute;left:10733;top:4432;width:199;height:197" coordorigin="10733,4432" coordsize="199,197" path="m10906,4442l10805,4442,10805,4456,10820,4472,10821,4482,10815,4551,10781,4619,10786,4619,10829,4563,10834,4518,10850,4518,10845,4506,10838,4485,10838,4456,10906,4456,10906,4442xe" filled="t" fillcolor="#202020" stroked="f">
                <v:path arrowok="t"/>
                <v:fill/>
              </v:shape>
              <v:shape style="position:absolute;left:10733;top:4432;width:199;height:197" coordorigin="10733,4432" coordsize="199,197" path="m10790,4573l10770,4578,10750,4583,10733,4590,10742,4603,10760,4596,10779,4590,10800,4586,10800,4576,10790,4573xe" filled="t" fillcolor="#202020" stroked="f">
                <v:path arrowok="t"/>
                <v:fill/>
              </v:shape>
              <v:shape style="position:absolute;left:10733;top:4432;width:199;height:197" coordorigin="10733,4432" coordsize="199,197" path="m10906,4456l10886,4456,10867,4494,10867,4514,10896,4528,10886,4545,10872,4560,10897,4560,10903,4551,10912,4533,10920,4514,10920,4499,10886,4499,10906,4456xe" filled="t" fillcolor="#202020" stroked="f">
                <v:path arrowok="t"/>
                <v:fill/>
              </v:shape>
              <v:shape style="position:absolute;left:10733;top:4432;width:199;height:197" coordorigin="10733,4432" coordsize="199,197" path="m10786,4432l10762,4448,10751,4467,10741,4482,10733,4494,10738,4504,10757,4504,10762,4513,10750,4532,10738,4542,10758,4553,10779,4551,10800,4547,10800,4542,10757,4542,10760,4539,10770,4526,10781,4511,10792,4492,10794,4490,10757,4490,10756,4486,10765,4469,10774,4451,10786,4432xe" filled="t" fillcolor="#202020" stroked="f">
                <v:path arrowok="t"/>
                <v:fill/>
              </v:shape>
              <v:shape style="position:absolute;left:10733;top:4432;width:199;height:197" coordorigin="10733,4432" coordsize="199,197" path="m10800,4538l10795,4538,10775,4539,10757,4542,10800,4542,10800,4538xe" filled="t" fillcolor="#202020" stroked="f">
                <v:path arrowok="t"/>
                <v:fill/>
              </v:shape>
              <v:shape style="position:absolute;left:10733;top:4432;width:199;height:197" coordorigin="10733,4432" coordsize="199,197" path="m10790,4466l10781,4485,10776,4490,10794,4490,10805,4470,10790,446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099998pt;margin-top:243.419998pt;width:73.998788pt;height:11.115854pt;mso-position-horizontal-relative:page;mso-position-vertical-relative:page;z-index:-3618" coordorigin="662,4868" coordsize="1480,222">
            <v:group style="position:absolute;left:672;top:4893;width:202;height:188" coordorigin="672,4893" coordsize="202,188">
              <v:shape style="position:absolute;left:672;top:4893;width:202;height:188" coordorigin="672,4893" coordsize="202,188" path="m816,4960l802,4960,801,5002,796,5022,786,5039,773,5051,756,5061,734,5070,739,5075,739,5080,755,5081,775,5070,791,5059,802,5046,802,5042,837,5042,831,5038,811,5027,816,5018,816,4960xe" filled="t" fillcolor="#202020" stroked="f">
                <v:path arrowok="t"/>
                <v:fill/>
              </v:shape>
              <v:shape style="position:absolute;left:672;top:4893;width:202;height:188" coordorigin="672,4893" coordsize="202,188" path="m837,5042l806,5042,814,5046,831,5056,847,5068,864,5080,865,5058,849,5048,837,5042xe" filled="t" fillcolor="#202020" stroked="f">
                <v:path arrowok="t"/>
                <v:fill/>
              </v:shape>
              <v:shape style="position:absolute;left:672;top:4893;width:202;height:188" coordorigin="672,4893" coordsize="202,188" path="m720,4917l701,4917,701,5022,691,5027,682,5027,672,5032,686,5044,724,5034,749,5027,749,5018,720,5018,720,4917xe" filled="t" fillcolor="#202020" stroked="f">
                <v:path arrowok="t"/>
                <v:fill/>
              </v:shape>
              <v:shape style="position:absolute;left:672;top:4893;width:202;height:188" coordorigin="672,4893" coordsize="202,188" path="m864,4931l754,4931,754,5037,773,5037,773,4946,864,4946,864,4931xe" filled="t" fillcolor="#202020" stroked="f">
                <v:path arrowok="t"/>
                <v:fill/>
              </v:shape>
              <v:shape style="position:absolute;left:672;top:4893;width:202;height:188" coordorigin="672,4893" coordsize="202,188" path="m864,4946l850,4946,850,5037,864,5037,864,4946xe" filled="t" fillcolor="#202020" stroked="f">
                <v:path arrowok="t"/>
                <v:fill/>
              </v:shape>
              <v:shape style="position:absolute;left:672;top:4893;width:202;height:188" coordorigin="672,4893" coordsize="202,188" path="m749,5013l739,5013,730,5018,749,5018,749,5013xe" filled="t" fillcolor="#202020" stroked="f">
                <v:path arrowok="t"/>
                <v:fill/>
              </v:shape>
              <v:shape style="position:absolute;left:672;top:4893;width:202;height:188" coordorigin="672,4893" coordsize="202,188" path="m816,4902l797,4902,792,4931,811,4931,816,4902xe" filled="t" fillcolor="#202020" stroked="f">
                <v:path arrowok="t"/>
                <v:fill/>
              </v:shape>
              <v:shape style="position:absolute;left:672;top:4893;width:202;height:188" coordorigin="672,4893" coordsize="202,188" path="m744,4902l672,4902,672,4917,744,4917,744,4902xe" filled="t" fillcolor="#202020" stroked="f">
                <v:path arrowok="t"/>
                <v:fill/>
              </v:shape>
              <v:shape style="position:absolute;left:672;top:4893;width:202;height:188" coordorigin="672,4893" coordsize="202,188" path="m874,4893l749,4893,749,4902,874,4902,874,4893xe" filled="t" fillcolor="#202020" stroked="f">
                <v:path arrowok="t"/>
                <v:fill/>
              </v:shape>
            </v:group>
            <v:group style="position:absolute;left:912;top:4888;width:149;height:192" coordorigin="912,4888" coordsize="149,192">
              <v:shape style="position:absolute;left:912;top:4888;width:149;height:192" coordorigin="912,4888" coordsize="149,192" path="m1061,4888l912,4888,912,5080,926,5080,926,5061,1061,5061,1061,5046,926,5046,926,5008,1061,5008,1061,4994,926,4994,926,4955,1061,4955,1061,4941,926,4941,926,4902,1061,4902,1061,4888xe" filled="t" fillcolor="#202020" stroked="f">
                <v:path arrowok="t"/>
                <v:fill/>
              </v:shape>
              <v:shape style="position:absolute;left:912;top:4888;width:149;height:192" coordorigin="912,4888" coordsize="149,192" path="m1061,5061l1042,5061,1042,5080,1061,5080,1061,5061xe" filled="t" fillcolor="#202020" stroked="f">
                <v:path arrowok="t"/>
                <v:fill/>
              </v:shape>
              <v:shape style="position:absolute;left:912;top:4888;width:149;height:192" coordorigin="912,4888" coordsize="149,192" path="m1061,5008l1042,5008,1042,5046,1061,5046,1061,5008xe" filled="t" fillcolor="#202020" stroked="f">
                <v:path arrowok="t"/>
                <v:fill/>
              </v:shape>
              <v:shape style="position:absolute;left:912;top:4888;width:149;height:192" coordorigin="912,4888" coordsize="149,192" path="m1061,4955l1042,4955,1042,4994,1061,4994,1061,4955xe" filled="t" fillcolor="#202020" stroked="f">
                <v:path arrowok="t"/>
                <v:fill/>
              </v:shape>
              <v:shape style="position:absolute;left:912;top:4888;width:149;height:192" coordorigin="912,4888" coordsize="149,192" path="m1061,4902l1042,4902,1042,4941,1061,4941,1061,4902xe" filled="t" fillcolor="#202020" stroked="f">
                <v:path arrowok="t"/>
                <v:fill/>
              </v:shape>
            </v:group>
            <v:group style="position:absolute;left:1094;top:4878;width:202;height:202" coordorigin="1094,4878" coordsize="202,202">
              <v:shape style="position:absolute;left:1094;top:4878;width:202;height:202" coordorigin="1094,4878" coordsize="202,202" path="m1282,4960l1166,4960,1166,4970,1187,4988,1195,5008,1202,5026,1208,5042,1192,5052,1173,5060,1152,5066,1157,5075,1162,5080,1179,5075,1197,5067,1215,5059,1233,5051,1270,5051,1261,5044,1253,5024,1226,5024,1214,5009,1206,4991,1200,4970,1282,4970,1282,4960xe" filled="t" fillcolor="#202020" stroked="f">
                <v:path arrowok="t"/>
                <v:fill/>
              </v:shape>
              <v:shape style="position:absolute;left:1094;top:4878;width:202;height:202" coordorigin="1094,4878" coordsize="202,202" path="m1270,5051l1233,5051,1248,5062,1266,5071,1286,5080,1286,5075,1291,5070,1294,5065,1276,5056,1270,5051xe" filled="t" fillcolor="#202020" stroked="f">
                <v:path arrowok="t"/>
                <v:fill/>
              </v:shape>
              <v:shape style="position:absolute;left:1094;top:4878;width:202;height:202" coordorigin="1094,4878" coordsize="202,202" path="m1138,4994l1123,4994,1123,5056,1118,5061,1094,5061,1094,5066,1099,5070,1099,5075,1133,5075,1138,5070,1138,4994xe" filled="t" fillcolor="#202020" stroked="f">
                <v:path arrowok="t"/>
                <v:fill/>
              </v:shape>
              <v:shape style="position:absolute;left:1094;top:4878;width:202;height:202" coordorigin="1094,4878" coordsize="202,202" path="m1282,4970l1262,4970,1261,4976,1253,4995,1241,5012,1226,5024,1253,5024,1252,5022,1264,5007,1273,4990,1282,4970xe" filled="t" fillcolor="#202020" stroked="f">
                <v:path arrowok="t"/>
                <v:fill/>
              </v:shape>
              <v:shape style="position:absolute;left:1094;top:4878;width:202;height:202" coordorigin="1094,4878" coordsize="202,202" path="m1138,4936l1123,4936,1123,4979,1114,4979,1094,4989,1094,5003,1104,4998,1114,4998,1123,4994,1138,4994,1138,4989,1147,4989,1152,4984,1162,4984,1162,4974,1138,4974,1138,4936xe" filled="t" fillcolor="#202020" stroked="f">
                <v:path arrowok="t"/>
                <v:fill/>
              </v:shape>
              <v:shape style="position:absolute;left:1094;top:4878;width:202;height:202" coordorigin="1094,4878" coordsize="202,202" path="m1162,4965l1152,4970,1147,4970,1138,4974,1162,4974,1162,4965xe" filled="t" fillcolor="#202020" stroked="f">
                <v:path arrowok="t"/>
                <v:fill/>
              </v:shape>
              <v:shape style="position:absolute;left:1094;top:4878;width:202;height:202" coordorigin="1094,4878" coordsize="202,202" path="m1238,4926l1219,4926,1219,4960,1238,4960,1238,4926xe" filled="t" fillcolor="#202020" stroked="f">
                <v:path arrowok="t"/>
                <v:fill/>
              </v:shape>
              <v:shape style="position:absolute;left:1094;top:4878;width:202;height:202" coordorigin="1094,4878" coordsize="202,202" path="m1162,4922l1094,4922,1094,4936,1162,4936,1162,4922xe" filled="t" fillcolor="#202020" stroked="f">
                <v:path arrowok="t"/>
                <v:fill/>
              </v:shape>
              <v:shape style="position:absolute;left:1094;top:4878;width:202;height:202" coordorigin="1094,4878" coordsize="202,202" path="m1296,4912l1166,4912,1166,4926,1296,4926,1296,4912xe" filled="t" fillcolor="#202020" stroked="f">
                <v:path arrowok="t"/>
                <v:fill/>
              </v:shape>
              <v:shape style="position:absolute;left:1094;top:4878;width:202;height:202" coordorigin="1094,4878" coordsize="202,202" path="m1138,4878l1123,4878,1123,4922,1138,4922,1138,4878xe" filled="t" fillcolor="#202020" stroked="f">
                <v:path arrowok="t"/>
                <v:fill/>
              </v:shape>
              <v:shape style="position:absolute;left:1094;top:4878;width:202;height:202" coordorigin="1094,4878" coordsize="202,202" path="m1238,4878l1219,4878,1219,4912,1238,4912,1238,4878xe" filled="t" fillcolor="#202020" stroked="f">
                <v:path arrowok="t"/>
                <v:fill/>
              </v:shape>
            </v:group>
            <v:group style="position:absolute;left:1301;top:4878;width:206;height:202" coordorigin="1301,4878" coordsize="206,202">
              <v:shape style="position:absolute;left:1301;top:4878;width:206;height:202" coordorigin="1301,4878" coordsize="206,202" path="m1429,4955l1397,4955,1397,5080,1416,5080,1420,4965,1434,4965,1432,4961,1429,4955xe" filled="t" fillcolor="#202020" stroked="f">
                <v:path arrowok="t"/>
                <v:fill/>
              </v:shape>
              <v:shape style="position:absolute;left:1301;top:4878;width:206;height:202" coordorigin="1301,4878" coordsize="206,202" path="m1502,4926l1310,4926,1310,4941,1381,4953,1371,4971,1333,5017,1301,5042,1306,5051,1366,5005,1397,4955,1429,4955,1421,4941,1502,4941,1502,4926xe" filled="t" fillcolor="#202020" stroked="f">
                <v:path arrowok="t"/>
                <v:fill/>
              </v:shape>
              <v:shape style="position:absolute;left:1301;top:4878;width:206;height:202" coordorigin="1301,4878" coordsize="206,202" path="m1434,4965l1420,4965,1430,4983,1481,5044,1498,5056,1498,5051,1507,5042,1456,4995,1444,4979,1434,4965xe" filled="t" fillcolor="#202020" stroked="f">
                <v:path arrowok="t"/>
                <v:fill/>
              </v:shape>
              <v:shape style="position:absolute;left:1301;top:4878;width:206;height:202" coordorigin="1301,4878" coordsize="206,202" path="m1416,4878l1397,4878,1397,4926,1416,4926,1416,4878xe" filled="t" fillcolor="#202020" stroked="f">
                <v:path arrowok="t"/>
                <v:fill/>
              </v:shape>
              <v:shape style="position:absolute;left:1301;top:4878;width:206;height:202" coordorigin="1301,4878" coordsize="206,202" path="m1445,4883l1435,4893,1438,4896,1452,4909,1469,4922,1477,4906,1461,4893,1445,4883xe" filled="t" fillcolor="#202020" stroked="f">
                <v:path arrowok="t"/>
                <v:fill/>
              </v:shape>
            </v:group>
            <v:group style="position:absolute;left:1512;top:4883;width:201;height:197" coordorigin="1512,4883" coordsize="201,197">
              <v:shape style="position:absolute;left:1512;top:4883;width:201;height:197" coordorigin="1512,4883" coordsize="201,197" path="m1667,5043l1632,5043,1650,5051,1668,5061,1686,5071,1704,5080,1713,5065,1678,5048,1667,5043xe" filled="t" fillcolor="#202020" stroked="f">
                <v:path arrowok="t"/>
                <v:fill/>
              </v:shape>
              <v:shape style="position:absolute;left:1512;top:4883;width:201;height:197" coordorigin="1512,4883" coordsize="201,197" path="m1627,4965l1608,4965,1608,5002,1604,5024,1540,5061,1517,5066,1522,5070,1522,5075,1543,5077,1604,5057,1632,5043,1667,5043,1660,5040,1642,5031,1622,5022,1627,5013,1627,4965xe" filled="t" fillcolor="#202020" stroked="f">
                <v:path arrowok="t"/>
                <v:fill/>
              </v:shape>
              <v:shape style="position:absolute;left:1512;top:4883;width:201;height:197" coordorigin="1512,4883" coordsize="201,197" path="m1661,4917l1642,4917,1618,4941,1542,4941,1541,4942,1541,5032,1560,5032,1560,4955,1694,4955,1694,4941,1637,4940,1661,4917xe" filled="t" fillcolor="#202020" stroked="f">
                <v:path arrowok="t"/>
                <v:fill/>
              </v:shape>
              <v:shape style="position:absolute;left:1512;top:4883;width:201;height:197" coordorigin="1512,4883" coordsize="201,197" path="m1694,4955l1680,4955,1680,5032,1694,5032,1694,4955xe" filled="t" fillcolor="#202020" stroked="f">
                <v:path arrowok="t"/>
                <v:fill/>
              </v:shape>
              <v:shape style="position:absolute;left:1512;top:4883;width:201;height:197" coordorigin="1512,4883" coordsize="201,197" path="m1594,4883l1573,4887,1561,4902,1547,4915,1530,4928,1512,4941,1522,4950,1540,4943,1541,4942,1541,4941,1542,4941,1555,4930,1570,4917,1661,4917,1666,4912,1666,4898,1584,4898,1594,4888,1594,4883xe" filled="t" fillcolor="#202020" stroked="f">
                <v:path arrowok="t"/>
                <v:fill/>
              </v:shape>
              <v:shape style="position:absolute;left:1512;top:4883;width:201;height:197" coordorigin="1512,4883" coordsize="201,197" path="m1542,4941l1541,4941,1541,4942,1542,4941xe" filled="t" fillcolor="#202020" stroked="f">
                <v:path arrowok="t"/>
                <v:fill/>
              </v:shape>
            </v:group>
            <v:group style="position:absolute;left:1723;top:4878;width:202;height:202" coordorigin="1723,4878" coordsize="202,202">
              <v:shape style="position:absolute;left:1723;top:4878;width:202;height:202" coordorigin="1723,4878" coordsize="202,202" path="m1925,4955l1728,4955,1728,4970,1925,4970,1925,4955xe" filled="t" fillcolor="#202020" stroked="f">
                <v:path arrowok="t"/>
                <v:fill/>
              </v:shape>
              <v:shape style="position:absolute;left:1723;top:4878;width:202;height:202" coordorigin="1723,4878" coordsize="202,202" path="m1834,4941l1819,4941,1819,4955,1834,4955,1834,4941xe" filled="t" fillcolor="#202020" stroked="f">
                <v:path arrowok="t"/>
                <v:fill/>
              </v:shape>
              <v:shape style="position:absolute;left:1723;top:4878;width:202;height:202" coordorigin="1723,4878" coordsize="202,202" path="m1906,4926l1747,4926,1747,4941,1906,4941,1906,4926xe" filled="t" fillcolor="#202020" stroked="f">
                <v:path arrowok="t"/>
                <v:fill/>
              </v:shape>
              <v:shape style="position:absolute;left:1723;top:4878;width:202;height:202" coordorigin="1723,4878" coordsize="202,202" path="m1834,4912l1819,4912,1819,4926,1834,4926,1834,4912xe" filled="t" fillcolor="#202020" stroked="f">
                <v:path arrowok="t"/>
                <v:fill/>
              </v:shape>
              <v:shape style="position:absolute;left:1723;top:4878;width:202;height:202" coordorigin="1723,4878" coordsize="202,202" path="m1915,4898l1738,4898,1738,4912,1915,4912,1915,4898xe" filled="t" fillcolor="#202020" stroked="f">
                <v:path arrowok="t"/>
                <v:fill/>
              </v:shape>
              <v:shape style="position:absolute;left:1723;top:4878;width:202;height:202" coordorigin="1723,4878" coordsize="202,202" path="m1834,4878l1819,4878,1819,4898,1834,4898,1834,4878xe" filled="t" fillcolor="#202020" stroked="f">
                <v:path arrowok="t"/>
                <v:fill/>
              </v:shape>
              <v:shape style="position:absolute;left:1723;top:4878;width:202;height:202" coordorigin="1723,4878" coordsize="202,202" path="m1890,5055l1838,5055,1860,5061,1880,5067,1896,5074,1910,5080,1908,5061,1890,5055xe" filled="t" fillcolor="#202020" stroked="f">
                <v:path arrowok="t"/>
                <v:fill/>
              </v:shape>
              <v:shape style="position:absolute;left:1723;top:4878;width:202;height:202" coordorigin="1723,4878" coordsize="202,202" path="m1834,5008l1819,5009,1816,5028,1809,5048,1796,5054,1778,5059,1754,5062,1723,5066,1728,5070,1728,5075,1744,5079,1809,5066,1838,5055,1890,5055,1872,5049,1852,5043,1829,5037,1834,5027,1834,5008xe" filled="t" fillcolor="#202020" stroked="f">
                <v:path arrowok="t"/>
                <v:fill/>
              </v:shape>
              <v:shape style="position:absolute;left:1723;top:4878;width:202;height:202" coordorigin="1723,4878" coordsize="202,202" path="m1901,4984l1752,4984,1752,5042,1766,5042,1766,4998,1901,4998,1901,4984xe" filled="t" fillcolor="#202020" stroked="f">
                <v:path arrowok="t"/>
                <v:fill/>
              </v:shape>
              <v:shape style="position:absolute;left:1723;top:4878;width:202;height:202" coordorigin="1723,4878" coordsize="202,202" path="m1901,4998l1882,4998,1882,5042,1901,5042,1901,4998xe" filled="t" fillcolor="#202020" stroked="f">
                <v:path arrowok="t"/>
                <v:fill/>
              </v:shape>
            </v:group>
            <v:group style="position:absolute;left:1934;top:4883;width:198;height:193" coordorigin="1934,4883" coordsize="198,193">
              <v:shape style="position:absolute;left:1934;top:4883;width:198;height:193" coordorigin="1934,4883" coordsize="198,193" path="m2045,4883l2030,4886,2028,4910,2024,4933,2002,4993,1951,5050,1934,5061,1939,5070,1944,5075,1954,5076,1971,5064,2011,5019,2038,4964,2055,4964,2048,4946,2040,4922,2045,4912,2045,4883xe" filled="t" fillcolor="#202020" stroked="f">
                <v:path arrowok="t"/>
                <v:fill/>
              </v:shape>
              <v:shape style="position:absolute;left:1934;top:4883;width:198;height:193" coordorigin="1934,4883" coordsize="198,193" path="m2055,4964l2038,4964,2047,4986,2080,5039,2122,5075,2131,5066,2132,5054,2117,5046,2103,5035,2090,5022,2077,5006,2066,4989,2056,4969,2055,496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360001pt;margin-top:244.639999pt;width:5.04pt;height:9.36pt;mso-position-horizontal-relative:page;mso-position-vertical-relative:page;z-index:-3617" coordorigin="2467,4893" coordsize="101,187">
            <v:shape style="position:absolute;left:2467;top:4893;width:101;height:187" coordorigin="2467,4893" coordsize="101,187" path="m2568,4893l2549,4893,2467,5080,2486,5080,2568,4893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84.320007pt;margin-top:244.639999pt;width:4.8pt;height:9.36pt;mso-position-horizontal-relative:page;mso-position-vertical-relative:page;z-index:-3616" coordorigin="3686,4893" coordsize="96,187">
            <v:shape style="position:absolute;left:3686;top:4893;width:96;height:187" coordorigin="3686,4893" coordsize="96,187" path="m3782,4893l3763,4893,3686,5080,3706,5080,3782,4893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358.799988pt;margin-top:244.639999pt;width:4.560pt;height:9.36pt;mso-position-horizontal-relative:page;mso-position-vertical-relative:page;z-index:-3615" coordorigin="7176,4893" coordsize="91,187">
            <v:shape style="position:absolute;left:7176;top:4893;width:91;height:187" coordorigin="7176,4893" coordsize="91,187" path="m7267,4893l7248,4893,7176,5080,7190,5080,7267,4893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48.320007pt;margin-top:244.639999pt;width:4.560pt;height:9.36pt;mso-position-horizontal-relative:page;mso-position-vertical-relative:page;z-index:-3614" coordorigin="8966,4893" coordsize="91,187">
            <v:shape style="position:absolute;left:8966;top:4893;width:91;height:187" coordorigin="8966,4893" coordsize="91,187" path="m9058,4893l9038,4893,8966,5080,8981,5080,9058,4893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525.840027pt;margin-top:244.639999pt;width:4.560pt;height:9.36pt;mso-position-horizontal-relative:page;mso-position-vertical-relative:page;z-index:-3613" coordorigin="10517,4893" coordsize="91,187">
            <v:shape style="position:absolute;left:10517;top:4893;width:91;height:187" coordorigin="10517,4893" coordsize="91,187" path="m10608,4893l10589,4893,10517,5080,10531,5080,10608,4893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63.580002pt;margin-top:299.579987pt;width:21.856855pt;height:11.208212pt;mso-position-horizontal-relative:page;mso-position-vertical-relative:page;z-index:-3612" coordorigin="1272,5992" coordsize="437,224">
            <v:group style="position:absolute;left:1282;top:6016;width:199;height:187" coordorigin="1282,6016" coordsize="199,187">
              <v:shape style="position:absolute;left:1282;top:6016;width:199;height:187" coordorigin="1282,6016" coordsize="199,187" path="m1358,6165l1344,6165,1344,6203,1358,6203,1358,6165xe" filled="t" fillcolor="#202020" stroked="f">
                <v:path arrowok="t"/>
                <v:fill/>
              </v:shape>
              <v:shape style="position:absolute;left:1282;top:6016;width:199;height:187" coordorigin="1282,6016" coordsize="199,187" path="m1450,6136l1438,6151,1448,6169,1459,6186,1469,6203,1480,6188,1470,6171,1459,6153,1450,6136xe" filled="t" fillcolor="#202020" stroked="f">
                <v:path arrowok="t"/>
                <v:fill/>
              </v:shape>
              <v:shape style="position:absolute;left:1282;top:6016;width:199;height:187" coordorigin="1282,6016" coordsize="199,187" path="m1402,6136l1399,6143,1388,6163,1378,6179,1368,6194,1373,6198,1383,6197,1394,6181,1404,6163,1416,6146,1402,6136xe" filled="t" fillcolor="#202020" stroked="f">
                <v:path arrowok="t"/>
                <v:fill/>
              </v:shape>
              <v:shape style="position:absolute;left:1282;top:6016;width:199;height:187" coordorigin="1282,6016" coordsize="199,187" path="m1358,6160l1282,6160,1305,6175,1344,6165,1358,6165,1358,6160xe" filled="t" fillcolor="#202020" stroked="f">
                <v:path arrowok="t"/>
                <v:fill/>
              </v:shape>
              <v:shape style="position:absolute;left:1282;top:6016;width:199;height:187" coordorigin="1282,6016" coordsize="199,187" path="m1310,6030l1296,6030,1296,6160,1363,6160,1368,6155,1310,6155,1310,6122,1358,6122,1358,6107,1310,6107,1310,6078,1358,6078,1358,6064,1310,6064,1310,6030xe" filled="t" fillcolor="#202020" stroked="f">
                <v:path arrowok="t"/>
                <v:fill/>
              </v:shape>
              <v:shape style="position:absolute;left:1282;top:6016;width:199;height:187" coordorigin="1282,6016" coordsize="199,187" path="m1358,6122l1344,6122,1344,6146,1334,6150,1320,6150,1310,6155,1373,6155,1373,6146,1358,6146,1358,6122xe" filled="t" fillcolor="#202020" stroked="f">
                <v:path arrowok="t"/>
                <v:fill/>
              </v:shape>
              <v:shape style="position:absolute;left:1282;top:6016;width:199;height:187" coordorigin="1282,6016" coordsize="199,187" path="m1373,6141l1363,6141,1358,6146,1373,6146,1373,6141xe" filled="t" fillcolor="#202020" stroked="f">
                <v:path arrowok="t"/>
                <v:fill/>
              </v:shape>
              <v:shape style="position:absolute;left:1282;top:6016;width:199;height:187" coordorigin="1282,6016" coordsize="199,187" path="m1469,6021l1382,6021,1382,6126,1397,6126,1397,6117,1469,6117,1469,6102,1397,6102,1397,6035,1469,6035,1469,6021xe" filled="t" fillcolor="#202020" stroked="f">
                <v:path arrowok="t"/>
                <v:fill/>
              </v:shape>
              <v:shape style="position:absolute;left:1282;top:6016;width:199;height:187" coordorigin="1282,6016" coordsize="199,187" path="m1469,6117l1454,6117,1454,6126,1469,6126,1469,6117xe" filled="t" fillcolor="#202020" stroked="f">
                <v:path arrowok="t"/>
                <v:fill/>
              </v:shape>
              <v:shape style="position:absolute;left:1282;top:6016;width:199;height:187" coordorigin="1282,6016" coordsize="199,187" path="m1358,6078l1344,6078,1344,6107,1358,6107,1358,6078xe" filled="t" fillcolor="#202020" stroked="f">
                <v:path arrowok="t"/>
                <v:fill/>
              </v:shape>
              <v:shape style="position:absolute;left:1282;top:6016;width:199;height:187" coordorigin="1282,6016" coordsize="199,187" path="m1469,6035l1454,6035,1454,6102,1469,6102,1469,6035xe" filled="t" fillcolor="#202020" stroked="f">
                <v:path arrowok="t"/>
                <v:fill/>
              </v:shape>
              <v:shape style="position:absolute;left:1282;top:6016;width:199;height:187" coordorigin="1282,6016" coordsize="199,187" path="m1358,6030l1344,6030,1344,6064,1358,6064,1358,6030xe" filled="t" fillcolor="#202020" stroked="f">
                <v:path arrowok="t"/>
                <v:fill/>
              </v:shape>
              <v:shape style="position:absolute;left:1282;top:6016;width:199;height:187" coordorigin="1282,6016" coordsize="199,187" path="m1373,6016l1286,6016,1286,6030,1373,6030,1373,6016xe" filled="t" fillcolor="#202020" stroked="f">
                <v:path arrowok="t"/>
                <v:fill/>
              </v:shape>
            </v:group>
            <v:group style="position:absolute;left:1488;top:6002;width:211;height:204" coordorigin="1488,6002" coordsize="211,204">
              <v:shape style="position:absolute;left:1488;top:6002;width:211;height:204" coordorigin="1488,6002" coordsize="211,204" path="m1666,6122l1507,6122,1507,6136,1560,6145,1549,6159,1535,6172,1516,6184,1493,6194,1502,6203,1564,6170,1579,6136,1665,6136,1666,6122xe" filled="t" fillcolor="#202020" stroked="f">
                <v:path arrowok="t"/>
                <v:fill/>
              </v:shape>
              <v:shape style="position:absolute;left:1488;top:6002;width:211;height:204" coordorigin="1488,6002" coordsize="211,204" path="m1603,6184l1589,6184,1589,6198,1599,6203,1617,6203,1640,6202,1656,6190,1656,6189,1618,6189,1603,6184xe" filled="t" fillcolor="#202020" stroked="f">
                <v:path arrowok="t"/>
                <v:fill/>
              </v:shape>
              <v:shape style="position:absolute;left:1488;top:6002;width:211;height:204" coordorigin="1488,6002" coordsize="211,204" path="m1665,6136l1651,6136,1647,6145,1646,6179,1627,6189,1656,6189,1664,6166,1665,6146,1665,6136xe" filled="t" fillcolor="#202020" stroked="f">
                <v:path arrowok="t"/>
                <v:fill/>
              </v:shape>
              <v:shape style="position:absolute;left:1488;top:6002;width:211;height:204" coordorigin="1488,6002" coordsize="211,204" path="m1584,6098l1576,6098,1570,6099,1570,6117,1565,6122,1584,6122,1584,6098xe" filled="t" fillcolor="#202020" stroked="f">
                <v:path arrowok="t"/>
                <v:fill/>
              </v:shape>
              <v:shape style="position:absolute;left:1488;top:6002;width:211;height:204" coordorigin="1488,6002" coordsize="211,204" path="m1692,6092l1605,6092,1623,6098,1643,6104,1664,6108,1685,6112,1690,6102,1694,6098,1699,6093,1692,6092xe" filled="t" fillcolor="#202020" stroked="f">
                <v:path arrowok="t"/>
                <v:fill/>
              </v:shape>
              <v:shape style="position:absolute;left:1488;top:6002;width:211;height:204" coordorigin="1488,6002" coordsize="211,204" path="m1567,6049l1545,6049,1559,6065,1568,6082,1550,6087,1531,6091,1510,6094,1488,6098,1493,6102,1493,6107,1507,6111,1528,6107,1547,6103,1570,6099,1570,6098,1576,6098,1586,6096,1605,6092,1692,6092,1675,6091,1653,6087,1635,6080,1621,6073,1637,6063,1584,6063,1568,6050,1567,6049xe" filled="t" fillcolor="#202020" stroked="f">
                <v:path arrowok="t"/>
                <v:fill/>
              </v:shape>
              <v:shape style="position:absolute;left:1488;top:6002;width:211;height:204" coordorigin="1488,6002" coordsize="211,204" path="m1576,6098l1570,6098,1570,6099,1576,6098xe" filled="t" fillcolor="#202020" stroked="f">
                <v:path arrowok="t"/>
                <v:fill/>
              </v:shape>
              <v:shape style="position:absolute;left:1488;top:6002;width:211;height:204" coordorigin="1488,6002" coordsize="211,204" path="m1550,6002l1510,6053,1493,6069,1498,6069,1502,6074,1512,6073,1528,6059,1545,6049,1567,6049,1555,6035,1666,6035,1666,6021,1555,6021,1565,6011,1565,6006,1550,6002xe" filled="t" fillcolor="#202020" stroked="f">
                <v:path arrowok="t"/>
                <v:fill/>
              </v:shape>
              <v:shape style="position:absolute;left:1488;top:6002;width:211;height:204" coordorigin="1488,6002" coordsize="211,204" path="m1666,6035l1646,6035,1641,6040,1627,6050,1609,6058,1584,6063,1637,6063,1640,6061,1655,6048,1666,603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39.179993pt;margin-top:299.579987pt;width:20.68pt;height:11.32pt;mso-position-horizontal-relative:page;mso-position-vertical-relative:page;z-index:-3611" coordorigin="2784,5992" coordsize="414,226">
            <v:group style="position:absolute;left:2794;top:6006;width:202;height:192" coordorigin="2794,6006" coordsize="202,192">
              <v:shape style="position:absolute;left:2794;top:6006;width:202;height:192" coordorigin="2794,6006" coordsize="202,192" path="m2870,6045l2794,6045,2794,6064,2813,6065,2811,6085,2809,6107,2806,6125,2818,6140,2824,6162,2809,6176,2794,6189,2798,6194,2798,6198,2816,6190,2830,6175,2842,6160,2870,6160,2861,6155,2854,6140,2855,6136,2837,6136,2827,6126,2821,6107,2827,6088,2832,6064,2870,6064,2870,6059,2870,6045xe" filled="t" fillcolor="#202020" stroked="f">
                <v:path arrowok="t"/>
                <v:fill/>
              </v:shape>
              <v:shape style="position:absolute;left:2794;top:6006;width:202;height:192" coordorigin="2794,6006" coordsize="202,192" path="m2995,6184l2870,6184,2870,6198,2995,6198,2995,6184xe" filled="t" fillcolor="#202020" stroked="f">
                <v:path arrowok="t"/>
                <v:fill/>
              </v:shape>
              <v:shape style="position:absolute;left:2794;top:6006;width:202;height:192" coordorigin="2794,6006" coordsize="202,192" path="m2947,6131l2928,6131,2928,6184,2947,6184,2947,6131xe" filled="t" fillcolor="#202020" stroked="f">
                <v:path arrowok="t"/>
                <v:fill/>
              </v:shape>
              <v:shape style="position:absolute;left:2794;top:6006;width:202;height:192" coordorigin="2794,6006" coordsize="202,192" path="m2870,6160l2842,6160,2851,6165,2856,6174,2866,6179,2875,6170,2870,6160xe" filled="t" fillcolor="#202020" stroked="f">
                <v:path arrowok="t"/>
                <v:fill/>
              </v:shape>
              <v:shape style="position:absolute;left:2794;top:6006;width:202;height:192" coordorigin="2794,6006" coordsize="202,192" path="m2870,6064l2856,6064,2853,6080,2849,6101,2844,6120,2837,6136,2855,6136,2859,6124,2863,6105,2867,6084,2870,6064xe" filled="t" fillcolor="#202020" stroked="f">
                <v:path arrowok="t"/>
                <v:fill/>
              </v:shape>
              <v:shape style="position:absolute;left:2794;top:6006;width:202;height:192" coordorigin="2794,6006" coordsize="202,192" path="m2990,6112l2880,6112,2880,6131,2990,6131,2990,6112xe" filled="t" fillcolor="#202020" stroked="f">
                <v:path arrowok="t"/>
                <v:fill/>
              </v:shape>
              <v:shape style="position:absolute;left:2794;top:6006;width:202;height:192" coordorigin="2794,6006" coordsize="202,192" path="m2947,6064l2928,6064,2928,6112,2947,6112,2947,6064xe" filled="t" fillcolor="#202020" stroked="f">
                <v:path arrowok="t"/>
                <v:fill/>
              </v:shape>
              <v:shape style="position:absolute;left:2794;top:6006;width:202;height:192" coordorigin="2794,6006" coordsize="202,192" path="m2894,6016l2890,6035,2884,6055,2877,6074,2870,6093,2875,6098,2880,6098,2885,6101,2892,6083,2899,6064,2995,6064,2995,6050,2904,6050,2909,6040,2909,6030,2914,6021,2894,6016xe" filled="t" fillcolor="#202020" stroked="f">
                <v:path arrowok="t"/>
                <v:fill/>
              </v:shape>
              <v:shape style="position:absolute;left:2794;top:6006;width:202;height:192" coordorigin="2794,6006" coordsize="202,192" path="m2947,6006l2928,6006,2928,6050,2947,6050,2947,6006xe" filled="t" fillcolor="#202020" stroked="f">
                <v:path arrowok="t"/>
                <v:fill/>
              </v:shape>
              <v:shape style="position:absolute;left:2794;top:6006;width:202;height:192" coordorigin="2794,6006" coordsize="202,192" path="m2842,6006l2822,6006,2822,6021,2818,6035,2818,6045,2832,6045,2837,6035,2837,6021,2842,6006xe" filled="t" fillcolor="#202020" stroked="f">
                <v:path arrowok="t"/>
                <v:fill/>
              </v:shape>
            </v:group>
            <v:group style="position:absolute;left:3005;top:6002;width:182;height:206" coordorigin="3005,6002" coordsize="182,206">
              <v:shape style="position:absolute;left:3005;top:6002;width:182;height:206" coordorigin="3005,6002" coordsize="182,206" path="m3062,6131l3043,6131,3043,6208,3062,6208,3062,6194,3187,6194,3187,6179,3062,6179,3062,6131xe" filled="t" fillcolor="#202020" stroked="f">
                <v:path arrowok="t"/>
                <v:fill/>
              </v:shape>
              <v:shape style="position:absolute;left:3005;top:6002;width:182;height:206" coordorigin="3005,6002" coordsize="182,206" path="m3187,6194l3168,6194,3168,6208,3187,6208,3187,6194xe" filled="t" fillcolor="#202020" stroked="f">
                <v:path arrowok="t"/>
                <v:fill/>
              </v:shape>
              <v:shape style="position:absolute;left:3005;top:6002;width:182;height:206" coordorigin="3005,6002" coordsize="182,206" path="m3187,6126l3168,6126,3168,6179,3187,6179,3187,6126xe" filled="t" fillcolor="#202020" stroked="f">
                <v:path arrowok="t"/>
                <v:fill/>
              </v:shape>
              <v:shape style="position:absolute;left:3005;top:6002;width:182;height:206" coordorigin="3005,6002" coordsize="182,206" path="m3072,6059l3058,6069,3077,6088,3081,6100,3063,6106,3044,6113,3005,6126,3005,6131,3014,6141,3024,6136,3034,6136,3043,6131,3062,6131,3062,6126,3187,6126,3187,6112,3090,6110,3110,6100,3129,6090,3132,6087,3100,6087,3072,6059xe" filled="t" fillcolor="#202020" stroked="f">
                <v:path arrowok="t"/>
                <v:fill/>
              </v:shape>
              <v:shape style="position:absolute;left:3005;top:6002;width:182;height:206" coordorigin="3005,6002" coordsize="182,206" path="m3187,6040l3067,6040,3151,6053,3136,6065,3119,6077,3100,6087,3132,6087,3146,6078,3161,6066,3175,6054,3187,6040xe" filled="t" fillcolor="#202020" stroked="f">
                <v:path arrowok="t"/>
                <v:fill/>
              </v:shape>
              <v:shape style="position:absolute;left:3005;top:6002;width:182;height:206" coordorigin="3005,6002" coordsize="182,206" path="m3082,6002l3036,6053,3005,6074,3014,6083,3025,6081,3041,6069,3055,6055,3067,6040,3187,6040,3187,6026,3082,6026,3096,6011,3082,600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94.859985pt;margin-top:288.540009pt;width:21.83792pt;height:11.08pt;mso-position-horizontal-relative:page;mso-position-vertical-relative:page;z-index:-3610" coordorigin="9897,5771" coordsize="437,222">
            <v:group style="position:absolute;left:9907;top:5790;width:201;height:187" coordorigin="9907,5790" coordsize="201,187">
              <v:shape style="position:absolute;left:9907;top:5790;width:201;height:187" coordorigin="9907,5790" coordsize="201,187" path="m9984,5939l9970,5939,9970,5978,9984,5978,9984,5939xe" filled="t" fillcolor="#202020" stroked="f">
                <v:path arrowok="t"/>
                <v:fill/>
              </v:shape>
              <v:shape style="position:absolute;left:9907;top:5790;width:201;height:187" coordorigin="9907,5790" coordsize="201,187" path="m10027,5910l10023,5921,10014,5939,10005,5956,9994,5973,9998,5973,10003,5978,10011,5973,10021,5958,10032,5940,10042,5920,10027,5910xe" filled="t" fillcolor="#202020" stroked="f">
                <v:path arrowok="t"/>
                <v:fill/>
              </v:shape>
              <v:shape style="position:absolute;left:9907;top:5790;width:201;height:187" coordorigin="9907,5790" coordsize="201,187" path="m10075,5910l10066,5928,10077,5944,10088,5961,10099,5978,10108,5960,10097,5944,10087,5927,10075,5910xe" filled="t" fillcolor="#202020" stroked="f">
                <v:path arrowok="t"/>
                <v:fill/>
              </v:shape>
              <v:shape style="position:absolute;left:9907;top:5790;width:201;height:187" coordorigin="9907,5790" coordsize="201,187" path="m9984,5934l9907,5934,9931,5949,9970,5939,9984,5939,9984,5934xe" filled="t" fillcolor="#202020" stroked="f">
                <v:path arrowok="t"/>
                <v:fill/>
              </v:shape>
              <v:shape style="position:absolute;left:9907;top:5790;width:201;height:187" coordorigin="9907,5790" coordsize="201,187" path="m9936,5805l9922,5805,9922,5934,9994,5934,10003,5930,9936,5930,9936,5896,9984,5896,9984,5882,9936,5882,9936,5853,9984,5853,9984,5838,9936,5838,9936,5805xe" filled="t" fillcolor="#202020" stroked="f">
                <v:path arrowok="t"/>
                <v:fill/>
              </v:shape>
              <v:shape style="position:absolute;left:9907;top:5790;width:201;height:187" coordorigin="9907,5790" coordsize="201,187" path="m9984,5896l9970,5896,9970,5925,9960,5925,9950,5930,10003,5930,10003,5920,9984,5920,9984,5896xe" filled="t" fillcolor="#202020" stroked="f">
                <v:path arrowok="t"/>
                <v:fill/>
              </v:shape>
              <v:shape style="position:absolute;left:9907;top:5790;width:201;height:187" coordorigin="9907,5790" coordsize="201,187" path="m10003,5915l9989,5915,9984,5920,10003,5920,10003,5915xe" filled="t" fillcolor="#202020" stroked="f">
                <v:path arrowok="t"/>
                <v:fill/>
              </v:shape>
              <v:shape style="position:absolute;left:9907;top:5790;width:201;height:187" coordorigin="9907,5790" coordsize="201,187" path="m10094,5795l10008,5795,10008,5901,10022,5901,10022,5891,10094,5891,10094,5877,10022,5877,10022,5810,10094,5810,10094,5795xe" filled="t" fillcolor="#202020" stroked="f">
                <v:path arrowok="t"/>
                <v:fill/>
              </v:shape>
              <v:shape style="position:absolute;left:9907;top:5790;width:201;height:187" coordorigin="9907,5790" coordsize="201,187" path="m10094,5891l10080,5891,10080,5901,10094,5901,10094,5891xe" filled="t" fillcolor="#202020" stroked="f">
                <v:path arrowok="t"/>
                <v:fill/>
              </v:shape>
              <v:shape style="position:absolute;left:9907;top:5790;width:201;height:187" coordorigin="9907,5790" coordsize="201,187" path="m9984,5853l9970,5853,9970,5882,9984,5882,9984,5853xe" filled="t" fillcolor="#202020" stroked="f">
                <v:path arrowok="t"/>
                <v:fill/>
              </v:shape>
              <v:shape style="position:absolute;left:9907;top:5790;width:201;height:187" coordorigin="9907,5790" coordsize="201,187" path="m10094,5810l10080,5810,10080,5877,10094,5877,10094,5810xe" filled="t" fillcolor="#202020" stroked="f">
                <v:path arrowok="t"/>
                <v:fill/>
              </v:shape>
              <v:shape style="position:absolute;left:9907;top:5790;width:201;height:187" coordorigin="9907,5790" coordsize="201,187" path="m9984,5805l9970,5805,9970,5838,9984,5838,9984,5805xe" filled="t" fillcolor="#202020" stroked="f">
                <v:path arrowok="t"/>
                <v:fill/>
              </v:shape>
              <v:shape style="position:absolute;left:9907;top:5790;width:201;height:187" coordorigin="9907,5790" coordsize="201,187" path="m9998,5790l9912,5790,9912,5805,9998,5805,9998,5790xe" filled="t" fillcolor="#202020" stroked="f">
                <v:path arrowok="t"/>
                <v:fill/>
              </v:shape>
            </v:group>
            <v:group style="position:absolute;left:10118;top:5781;width:206;height:202" coordorigin="10118,5781" coordsize="206,202">
              <v:shape style="position:absolute;left:10118;top:5781;width:206;height:202" coordorigin="10118,5781" coordsize="206,202" path="m10166,5891l10152,5891,10152,5982,10166,5982,10166,5891xe" filled="t" fillcolor="#202020" stroked="f">
                <v:path arrowok="t"/>
                <v:fill/>
              </v:shape>
              <v:shape style="position:absolute;left:10118;top:5781;width:206;height:202" coordorigin="10118,5781" coordsize="206,202" path="m10214,5958l10214,5978,10253,5978,10262,5968,10262,5963,10219,5963,10214,5958xe" filled="t" fillcolor="#202020" stroked="f">
                <v:path arrowok="t"/>
                <v:fill/>
              </v:shape>
              <v:shape style="position:absolute;left:10118;top:5781;width:206;height:202" coordorigin="10118,5781" coordsize="206,202" path="m10262,5834l10248,5834,10248,5958,10243,5963,10262,5963,10262,5834xe" filled="t" fillcolor="#202020" stroked="f">
                <v:path arrowok="t"/>
                <v:fill/>
              </v:shape>
              <v:shape style="position:absolute;left:10118;top:5781;width:206;height:202" coordorigin="10118,5781" coordsize="206,202" path="m10286,5867l10272,5872,10274,5875,10283,5893,10291,5910,10299,5930,10306,5949,10324,5938,10305,5899,10296,5882,10286,5867xe" filled="t" fillcolor="#202020" stroked="f">
                <v:path arrowok="t"/>
                <v:fill/>
              </v:shape>
              <v:shape style="position:absolute;left:10118;top:5781;width:206;height:202" coordorigin="10118,5781" coordsize="206,202" path="m10219,5867l10195,5927,10186,5944,10200,5944,10234,5872,10219,5867xe" filled="t" fillcolor="#202020" stroked="f">
                <v:path arrowok="t"/>
                <v:fill/>
              </v:shape>
              <v:shape style="position:absolute;left:10118;top:5781;width:206;height:202" coordorigin="10118,5781" coordsize="206,202" path="m10195,5838l10118,5838,10118,5853,10147,5873,10139,5892,10129,5909,10118,5925,10123,5930,10123,5934,10137,5929,10146,5911,10152,5891,10166,5891,10166,5882,10186,5882,10181,5877,10166,5877,10166,5853,10195,5853,10195,5848,10210,5848,10214,5843,10195,5843,10195,5838xe" filled="t" fillcolor="#202020" stroked="f">
                <v:path arrowok="t"/>
                <v:fill/>
              </v:shape>
              <v:shape style="position:absolute;left:10118;top:5781;width:206;height:202" coordorigin="10118,5781" coordsize="206,202" path="m10186,5882l10166,5882,10176,5886,10181,5896,10190,5906,10200,5896,10195,5886,10186,5882xe" filled="t" fillcolor="#202020" stroked="f">
                <v:path arrowok="t"/>
                <v:fill/>
              </v:shape>
              <v:shape style="position:absolute;left:10118;top:5781;width:206;height:202" coordorigin="10118,5781" coordsize="206,202" path="m10176,5872l10166,5877,10181,5877,10176,5872xe" filled="t" fillcolor="#202020" stroked="f">
                <v:path arrowok="t"/>
                <v:fill/>
              </v:shape>
              <v:shape style="position:absolute;left:10118;top:5781;width:206;height:202" coordorigin="10118,5781" coordsize="206,202" path="m10210,5848l10195,5848,10195,5853,10200,5858,10205,5858,10210,5848xe" filled="t" fillcolor="#202020" stroked="f">
                <v:path arrowok="t"/>
                <v:fill/>
              </v:shape>
              <v:shape style="position:absolute;left:10118;top:5781;width:206;height:202" coordorigin="10118,5781" coordsize="206,202" path="m10315,5824l10301,5824,10296,5829,10291,5838,10286,5853,10291,5853,10296,5858,10301,5858,10310,5843,10315,5834,10315,5824xe" filled="t" fillcolor="#202020" stroked="f">
                <v:path arrowok="t"/>
                <v:fill/>
              </v:shape>
              <v:shape style="position:absolute;left:10118;top:5781;width:206;height:202" coordorigin="10118,5781" coordsize="206,202" path="m10243,5781l10222,5793,10213,5813,10204,5830,10195,5843,10214,5843,10219,5838,10224,5824,10315,5824,10315,5810,10234,5810,10238,5800,10238,5790,10243,5781xe" filled="t" fillcolor="#202020" stroked="f">
                <v:path arrowok="t"/>
                <v:fill/>
              </v:shape>
              <v:shape style="position:absolute;left:10118;top:5781;width:206;height:202" coordorigin="10118,5781" coordsize="206,202" path="m10166,5810l10152,5810,10152,5838,10166,5838,10166,5810xe" filled="t" fillcolor="#202020" stroked="f">
                <v:path arrowok="t"/>
                <v:fill/>
              </v:shape>
              <v:shape style="position:absolute;left:10118;top:5781;width:206;height:202" coordorigin="10118,5781" coordsize="206,202" path="m10198,5790l10182,5791,10164,5794,10118,5800,10123,5805,10123,5814,10133,5810,10166,5810,10181,5805,10205,5805,10198,579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46.220001pt;margin-top:310.859985pt;width:42.52pt;height:11.32pt;mso-position-horizontal-relative:page;mso-position-vertical-relative:page;z-index:-3609" coordorigin="4924,6217" coordsize="850,226">
            <v:group style="position:absolute;left:4934;top:6232;width:202;height:187" coordorigin="4934,6232" coordsize="202,187">
              <v:shape style="position:absolute;left:4934;top:6232;width:202;height:187" coordorigin="4934,6232" coordsize="202,187" path="m5136,6405l4982,6405,4982,6419,5136,6419,5136,6405xe" filled="t" fillcolor="#202020" stroked="f">
                <v:path arrowok="t"/>
                <v:fill/>
              </v:shape>
              <v:shape style="position:absolute;left:4934;top:6232;width:202;height:187" coordorigin="4934,6232" coordsize="202,187" path="m5030,6290l5011,6290,5011,6405,5030,6405,5030,6290xe" filled="t" fillcolor="#202020" stroked="f">
                <v:path arrowok="t"/>
                <v:fill/>
              </v:shape>
              <v:shape style="position:absolute;left:4934;top:6232;width:202;height:187" coordorigin="4934,6232" coordsize="202,187" path="m5078,6256l5059,6256,5059,6405,5078,6405,5078,6333,5126,6333,5126,6318,5078,6318,5078,6256xe" filled="t" fillcolor="#202020" stroked="f">
                <v:path arrowok="t"/>
                <v:fill/>
              </v:shape>
              <v:shape style="position:absolute;left:4934;top:6232;width:202;height:187" coordorigin="4934,6232" coordsize="202,187" path="m4973,6299l4934,6299,4934,6314,4958,6314,4958,6386,4949,6395,4971,6401,4984,6387,4996,6376,4973,6376,4973,6299xe" filled="t" fillcolor="#202020" stroked="f">
                <v:path arrowok="t"/>
                <v:fill/>
              </v:shape>
              <v:shape style="position:absolute;left:4934;top:6232;width:202;height:187" coordorigin="4934,6232" coordsize="202,187" path="m4997,6352l4973,6376,4996,6376,5002,6371,4997,6362,4997,6352xe" filled="t" fillcolor="#202020" stroked="f">
                <v:path arrowok="t"/>
                <v:fill/>
              </v:shape>
              <v:shape style="position:absolute;left:4934;top:6232;width:202;height:187" coordorigin="4934,6232" coordsize="202,187" path="m4954,6232l4948,6251,4961,6267,4973,6280,4983,6263,4970,6249,4954,6232xe" filled="t" fillcolor="#202020" stroked="f">
                <v:path arrowok="t"/>
                <v:fill/>
              </v:shape>
              <v:shape style="position:absolute;left:4934;top:6232;width:202;height:187" coordorigin="4934,6232" coordsize="202,187" path="m5131,6242l4997,6242,4997,6256,5131,6256,5131,6242xe" filled="t" fillcolor="#202020" stroked="f">
                <v:path arrowok="t"/>
                <v:fill/>
              </v:shape>
            </v:group>
            <v:group style="position:absolute;left:5146;top:6232;width:192;height:197" coordorigin="5146,6232" coordsize="192,197">
              <v:shape style="position:absolute;left:5146;top:6232;width:192;height:197" coordorigin="5146,6232" coordsize="192,197" path="m5242,6338l5227,6338,5227,6429,5242,6429,5242,6338xe" filled="t" fillcolor="#202020" stroked="f">
                <v:path arrowok="t"/>
                <v:fill/>
              </v:shape>
              <v:shape style="position:absolute;left:5146;top:6232;width:192;height:197" coordorigin="5146,6232" coordsize="192,197" path="m5280,6386l5266,6386,5270,6390,5270,6395,5278,6405,5295,6404,5319,6403,5333,6391,5333,6390,5294,6390,5280,6386xe" filled="t" fillcolor="#202020" stroked="f">
                <v:path arrowok="t"/>
                <v:fill/>
              </v:shape>
              <v:shape style="position:absolute;left:5146;top:6232;width:192;height:197" coordorigin="5146,6232" coordsize="192,197" path="m5338,6323l5146,6323,5146,6338,5323,6338,5323,6371,5314,6390,5333,6390,5338,6364,5338,6323xe" filled="t" fillcolor="#202020" stroked="f">
                <v:path arrowok="t"/>
                <v:fill/>
              </v:shape>
              <v:shape style="position:absolute;left:5146;top:6232;width:192;height:197" coordorigin="5146,6232" coordsize="192,197" path="m5242,6280l5227,6280,5227,6323,5242,6323,5242,6280xe" filled="t" fillcolor="#202020" stroked="f">
                <v:path arrowok="t"/>
                <v:fill/>
              </v:shape>
              <v:shape style="position:absolute;left:5146;top:6232;width:192;height:197" coordorigin="5146,6232" coordsize="192,197" path="m5314,6266l5160,6266,5160,6280,5299,6280,5294,6323,5309,6323,5314,6266xe" filled="t" fillcolor="#202020" stroked="f">
                <v:path arrowok="t"/>
                <v:fill/>
              </v:shape>
              <v:shape style="position:absolute;left:5146;top:6232;width:192;height:197" coordorigin="5146,6232" coordsize="192,197" path="m5304,6232l5290,6242,5298,6246,5315,6258,5328,6270,5338,6254,5321,6244,5304,6232xe" filled="t" fillcolor="#202020" stroked="f">
                <v:path arrowok="t"/>
                <v:fill/>
              </v:shape>
              <v:shape style="position:absolute;left:5146;top:6232;width:192;height:197" coordorigin="5146,6232" coordsize="192,197" path="m5242,6232l5227,6232,5227,6266,5242,6266,5242,6232xe" filled="t" fillcolor="#202020" stroked="f">
                <v:path arrowok="t"/>
                <v:fill/>
              </v:shape>
            </v:group>
            <v:group style="position:absolute;left:5357;top:6227;width:182;height:206" coordorigin="5357,6227" coordsize="182,206">
              <v:shape style="position:absolute;left:5357;top:6227;width:182;height:206" coordorigin="5357,6227" coordsize="182,206" path="m5414,6357l5400,6357,5400,6434,5414,6434,5414,6419,5539,6419,5539,6405,5414,6405,5414,6357xe" filled="t" fillcolor="#202020" stroked="f">
                <v:path arrowok="t"/>
                <v:fill/>
              </v:shape>
              <v:shape style="position:absolute;left:5357;top:6227;width:182;height:206" coordorigin="5357,6227" coordsize="182,206" path="m5539,6419l5525,6419,5525,6434,5539,6434,5539,6419xe" filled="t" fillcolor="#202020" stroked="f">
                <v:path arrowok="t"/>
                <v:fill/>
              </v:shape>
              <v:shape style="position:absolute;left:5357;top:6227;width:182;height:206" coordorigin="5357,6227" coordsize="182,206" path="m5539,6352l5525,6352,5525,6405,5539,6405,5539,6352xe" filled="t" fillcolor="#202020" stroked="f">
                <v:path arrowok="t"/>
                <v:fill/>
              </v:shape>
              <v:shape style="position:absolute;left:5357;top:6227;width:182;height:206" coordorigin="5357,6227" coordsize="182,206" path="m5424,6285l5410,6294,5429,6314,5432,6322,5414,6331,5396,6338,5376,6345,5357,6352,5362,6357,5362,6362,5366,6366,5376,6362,5390,6357,5414,6357,5414,6352,5539,6352,5539,6338,5442,6336,5462,6326,5481,6315,5487,6311,5455,6311,5439,6298,5424,6285xe" filled="t" fillcolor="#202020" stroked="f">
                <v:path arrowok="t"/>
                <v:fill/>
              </v:shape>
              <v:shape style="position:absolute;left:5357;top:6227;width:182;height:206" coordorigin="5357,6227" coordsize="182,206" path="m5539,6266l5424,6266,5506,6279,5490,6291,5474,6301,5455,6311,5487,6311,5498,6304,5513,6292,5527,6279,5539,6266xe" filled="t" fillcolor="#202020" stroked="f">
                <v:path arrowok="t"/>
                <v:fill/>
              </v:shape>
              <v:shape style="position:absolute;left:5357;top:6227;width:182;height:206" coordorigin="5357,6227" coordsize="182,206" path="m5434,6227l5388,6275,5357,6299,5366,6309,5380,6307,5396,6294,5411,6281,5424,6266,5539,6266,5539,6251,5434,6251,5448,6237,5434,6227xe" filled="t" fillcolor="#202020" stroked="f">
                <v:path arrowok="t"/>
                <v:fill/>
              </v:shape>
            </v:group>
            <v:group style="position:absolute;left:5568;top:6232;width:197;height:202" coordorigin="5568,6232" coordsize="197,202">
              <v:shape style="position:absolute;left:5568;top:6232;width:197;height:202" coordorigin="5568,6232" coordsize="197,202" path="m5616,6342l5602,6342,5602,6434,5616,6434,5616,6342xe" filled="t" fillcolor="#202020" stroked="f">
                <v:path arrowok="t"/>
                <v:fill/>
              </v:shape>
              <v:shape style="position:absolute;left:5568;top:6232;width:197;height:202" coordorigin="5568,6232" coordsize="197,202" path="m5669,6410l5664,6410,5664,6429,5702,6429,5712,6419,5712,6414,5678,6414,5669,6410xe" filled="t" fillcolor="#202020" stroked="f">
                <v:path arrowok="t"/>
                <v:fill/>
              </v:shape>
              <v:shape style="position:absolute;left:5568;top:6232;width:197;height:202" coordorigin="5568,6232" coordsize="197,202" path="m5712,6285l5698,6285,5698,6410,5693,6414,5712,6414,5712,6285xe" filled="t" fillcolor="#202020" stroked="f">
                <v:path arrowok="t"/>
                <v:fill/>
              </v:shape>
              <v:shape style="position:absolute;left:5568;top:6232;width:197;height:202" coordorigin="5568,6232" coordsize="197,202" path="m5664,6318l5657,6338,5650,6357,5643,6375,5635,6390,5640,6395,5645,6395,5652,6397,5661,6379,5669,6361,5676,6343,5683,6323,5664,6318xe" filled="t" fillcolor="#202020" stroked="f">
                <v:path arrowok="t"/>
                <v:fill/>
              </v:shape>
              <v:shape style="position:absolute;left:5568;top:6232;width:197;height:202" coordorigin="5568,6232" coordsize="197,202" path="m5736,6318l5722,6323,5729,6341,5747,6377,5755,6395,5762,6370,5753,6351,5736,6318xe" filled="t" fillcolor="#202020" stroked="f">
                <v:path arrowok="t"/>
                <v:fill/>
              </v:shape>
              <v:shape style="position:absolute;left:5568;top:6232;width:197;height:202" coordorigin="5568,6232" coordsize="197,202" path="m5645,6290l5568,6290,5568,6304,5594,6322,5587,6340,5578,6358,5568,6376,5568,6381,5573,6386,5583,6378,5592,6361,5602,6342,5616,6342,5616,6333,5638,6333,5635,6328,5616,6328,5616,6304,5645,6304,5645,6299,5659,6299,5662,6294,5645,6294,5645,6290xe" filled="t" fillcolor="#202020" stroked="f">
                <v:path arrowok="t"/>
                <v:fill/>
              </v:shape>
              <v:shape style="position:absolute;left:5568;top:6232;width:197;height:202" coordorigin="5568,6232" coordsize="197,202" path="m5638,6333l5616,6333,5626,6338,5630,6347,5640,6357,5650,6347,5640,6338,5638,6333xe" filled="t" fillcolor="#202020" stroked="f">
                <v:path arrowok="t"/>
                <v:fill/>
              </v:shape>
              <v:shape style="position:absolute;left:5568;top:6232;width:197;height:202" coordorigin="5568,6232" coordsize="197,202" path="m5626,6318l5616,6328,5635,6328,5626,6318xe" filled="t" fillcolor="#202020" stroked="f">
                <v:path arrowok="t"/>
                <v:fill/>
              </v:shape>
              <v:shape style="position:absolute;left:5568;top:6232;width:197;height:202" coordorigin="5568,6232" coordsize="197,202" path="m5659,6299l5645,6299,5645,6304,5650,6304,5654,6309,5659,6299xe" filled="t" fillcolor="#202020" stroked="f">
                <v:path arrowok="t"/>
                <v:fill/>
              </v:shape>
              <v:shape style="position:absolute;left:5568;top:6232;width:197;height:202" coordorigin="5568,6232" coordsize="197,202" path="m5765,6275l5746,6275,5746,6280,5741,6290,5736,6304,5741,6304,5746,6309,5750,6309,5755,6294,5765,6280,5765,6275xe" filled="t" fillcolor="#202020" stroked="f">
                <v:path arrowok="t"/>
                <v:fill/>
              </v:shape>
              <v:shape style="position:absolute;left:5568;top:6232;width:197;height:202" coordorigin="5568,6232" coordsize="197,202" path="m5693,6232l5672,6244,5663,6262,5653,6279,5645,6294,5662,6294,5664,6290,5674,6275,5765,6275,5765,6261,5683,6261,5683,6251,5693,6232xe" filled="t" fillcolor="#202020" stroked="f">
                <v:path arrowok="t"/>
                <v:fill/>
              </v:shape>
              <v:shape style="position:absolute;left:5568;top:6232;width:197;height:202" coordorigin="5568,6232" coordsize="197,202" path="m5631,6240l5613,6243,5592,6246,5568,6246,5573,6251,5573,6261,5602,6261,5602,6290,5616,6290,5616,6256,5640,6256,5650,6251,5631,624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77.980011pt;margin-top:310.859985pt;width:41.56pt;height:11.08pt;mso-position-horizontal-relative:page;mso-position-vertical-relative:page;z-index:-3608" coordorigin="7560,6217" coordsize="831,222">
            <v:group style="position:absolute;left:7570;top:6232;width:206;height:187" coordorigin="7570,6232" coordsize="206,187">
              <v:shape style="position:absolute;left:7570;top:6232;width:206;height:187" coordorigin="7570,6232" coordsize="206,187" path="m7776,6405l7622,6405,7622,6419,7776,6419,7776,6405xe" filled="t" fillcolor="#202020" stroked="f">
                <v:path arrowok="t"/>
                <v:fill/>
              </v:shape>
              <v:shape style="position:absolute;left:7570;top:6232;width:206;height:187" coordorigin="7570,6232" coordsize="206,187" path="m7666,6290l7651,6290,7651,6405,7666,6405,7666,6290xe" filled="t" fillcolor="#202020" stroked="f">
                <v:path arrowok="t"/>
                <v:fill/>
              </v:shape>
              <v:shape style="position:absolute;left:7570;top:6232;width:206;height:187" coordorigin="7570,6232" coordsize="206,187" path="m7714,6256l7699,6256,7699,6405,7714,6405,7714,6333,7762,6333,7762,6318,7714,6318,7714,6256xe" filled="t" fillcolor="#202020" stroked="f">
                <v:path arrowok="t"/>
                <v:fill/>
              </v:shape>
              <v:shape style="position:absolute;left:7570;top:6232;width:206;height:187" coordorigin="7570,6232" coordsize="206,187" path="m7613,6299l7570,6299,7570,6314,7594,6314,7594,6390,7589,6395,7608,6403,7620,6388,7632,6376,7613,6376,7613,6299xe" filled="t" fillcolor="#202020" stroked="f">
                <v:path arrowok="t"/>
                <v:fill/>
              </v:shape>
              <v:shape style="position:absolute;left:7570;top:6232;width:206;height:187" coordorigin="7570,6232" coordsize="206,187" path="m7637,6352l7613,6376,7632,6376,7637,6371,7637,6352xe" filled="t" fillcolor="#202020" stroked="f">
                <v:path arrowok="t"/>
                <v:fill/>
              </v:shape>
              <v:shape style="position:absolute;left:7570;top:6232;width:206;height:187" coordorigin="7570,6232" coordsize="206,187" path="m7589,6232l7584,6249,7598,6266,7608,6280,7620,6263,7608,6249,7589,6232xe" filled="t" fillcolor="#202020" stroked="f">
                <v:path arrowok="t"/>
                <v:fill/>
              </v:shape>
              <v:shape style="position:absolute;left:7570;top:6232;width:206;height:187" coordorigin="7570,6232" coordsize="206,187" path="m7771,6242l7632,6242,7632,6256,7771,6256,7771,6242xe" filled="t" fillcolor="#202020" stroked="f">
                <v:path arrowok="t"/>
                <v:fill/>
              </v:shape>
            </v:group>
            <v:group style="position:absolute;left:7781;top:6232;width:193;height:197" coordorigin="7781,6232" coordsize="193,197">
              <v:shape style="position:absolute;left:7781;top:6232;width:193;height:197" coordorigin="7781,6232" coordsize="193,197" path="m7882,6338l7867,6338,7867,6429,7882,6429,7882,6338xe" filled="t" fillcolor="#202020" stroked="f">
                <v:path arrowok="t"/>
                <v:fill/>
              </v:shape>
              <v:shape style="position:absolute;left:7781;top:6232;width:193;height:197" coordorigin="7781,6232" coordsize="193,197" path="m7920,6386l7906,6386,7906,6390,7910,6395,7915,6405,7932,6404,7957,6403,7970,6391,7970,6390,7930,6390,7920,6386xe" filled="t" fillcolor="#202020" stroked="f">
                <v:path arrowok="t"/>
                <v:fill/>
              </v:shape>
              <v:shape style="position:absolute;left:7781;top:6232;width:193;height:197" coordorigin="7781,6232" coordsize="193,197" path="m7978,6323l7781,6323,7781,6338,7958,6338,7958,6381,7954,6390,7970,6390,7978,6364,7978,6323xe" filled="t" fillcolor="#202020" stroked="f">
                <v:path arrowok="t"/>
                <v:fill/>
              </v:shape>
              <v:shape style="position:absolute;left:7781;top:6232;width:193;height:197" coordorigin="7781,6232" coordsize="193,197" path="m7882,6280l7867,6280,7867,6323,7882,6323,7882,6280xe" filled="t" fillcolor="#202020" stroked="f">
                <v:path arrowok="t"/>
                <v:fill/>
              </v:shape>
              <v:shape style="position:absolute;left:7781;top:6232;width:193;height:197" coordorigin="7781,6232" coordsize="193,197" path="m7954,6266l7800,6266,7800,6280,7934,6280,7934,6323,7949,6323,7954,6266xe" filled="t" fillcolor="#202020" stroked="f">
                <v:path arrowok="t"/>
                <v:fill/>
              </v:shape>
              <v:shape style="position:absolute;left:7781;top:6232;width:193;height:197" coordorigin="7781,6232" coordsize="193,197" path="m7939,6232l7930,6242,7937,6246,7954,6258,7968,6270,7974,6254,7958,6244,7939,6232xe" filled="t" fillcolor="#202020" stroked="f">
                <v:path arrowok="t"/>
                <v:fill/>
              </v:shape>
              <v:shape style="position:absolute;left:7781;top:6232;width:193;height:197" coordorigin="7781,6232" coordsize="193,197" path="m7882,6232l7867,6232,7867,6266,7882,6266,7882,6232xe" filled="t" fillcolor="#202020" stroked="f">
                <v:path arrowok="t"/>
                <v:fill/>
              </v:shape>
            </v:group>
            <v:group style="position:absolute;left:7997;top:6227;width:192;height:202" coordorigin="7997,6227" coordsize="192,202">
              <v:shape style="position:absolute;left:7997;top:6227;width:192;height:202" coordorigin="7997,6227" coordsize="192,202" path="m8065,6395l8050,6395,8040,6414,8035,6419,8045,6429,8052,6420,8061,6406,8065,6395xe" filled="t" fillcolor="#202020" stroked="f">
                <v:path arrowok="t"/>
                <v:fill/>
              </v:shape>
              <v:shape style="position:absolute;left:7997;top:6227;width:192;height:202" coordorigin="7997,6227" coordsize="192,202" path="m8189,6318l8083,6318,8083,6429,8098,6429,8098,6376,8189,6376,8189,6366,8098,6366,8098,6333,8189,6333,8189,6318xe" filled="t" fillcolor="#202020" stroked="f">
                <v:path arrowok="t"/>
                <v:fill/>
              </v:shape>
              <v:shape style="position:absolute;left:7997;top:6227;width:192;height:202" coordorigin="7997,6227" coordsize="192,202" path="m8160,6376l8146,6376,8146,6419,8155,6419,8155,6429,8184,6429,8189,6424,8189,6414,8160,6414,8160,6376xe" filled="t" fillcolor="#202020" stroked="f">
                <v:path arrowok="t"/>
                <v:fill/>
              </v:shape>
              <v:shape style="position:absolute;left:7997;top:6227;width:192;height:202" coordorigin="7997,6227" coordsize="192,202" path="m8126,6376l8112,6376,8112,6419,8126,6419,8126,6376xe" filled="t" fillcolor="#202020" stroked="f">
                <v:path arrowok="t"/>
                <v:fill/>
              </v:shape>
              <v:shape style="position:absolute;left:7997;top:6227;width:192;height:202" coordorigin="7997,6227" coordsize="192,202" path="m8189,6376l8179,6376,8179,6414,8189,6414,8189,6376xe" filled="t" fillcolor="#202020" stroked="f">
                <v:path arrowok="t"/>
                <v:fill/>
              </v:shape>
              <v:shape style="position:absolute;left:7997;top:6227;width:192;height:202" coordorigin="7997,6227" coordsize="192,202" path="m8189,6251l8064,6251,8063,6332,8059,6351,8054,6360,8054,6362,8054,6362,8050,6369,8033,6385,8013,6389,7997,6390,8009,6406,8027,6400,8050,6395,8065,6395,8068,6388,8074,6368,8077,6345,8078,6322,8078,6299,8189,6299,8189,6285,8078,6285,8078,6261,8189,6261,8189,6251xe" filled="t" fillcolor="#202020" stroked="f">
                <v:path arrowok="t"/>
                <v:fill/>
              </v:shape>
              <v:shape style="position:absolute;left:7997;top:6227;width:192;height:202" coordorigin="7997,6227" coordsize="192,202" path="m8126,6333l8112,6333,8112,6366,8126,6366,8126,6333xe" filled="t" fillcolor="#202020" stroked="f">
                <v:path arrowok="t"/>
                <v:fill/>
              </v:shape>
              <v:shape style="position:absolute;left:7997;top:6227;width:192;height:202" coordorigin="7997,6227" coordsize="192,202" path="m8160,6333l8146,6333,8146,6366,8160,6366,8160,6333xe" filled="t" fillcolor="#202020" stroked="f">
                <v:path arrowok="t"/>
                <v:fill/>
              </v:shape>
              <v:shape style="position:absolute;left:7997;top:6227;width:192;height:202" coordorigin="7997,6227" coordsize="192,202" path="m8189,6333l8179,6333,8179,6366,8189,6366,8189,6333xe" filled="t" fillcolor="#202020" stroked="f">
                <v:path arrowok="t"/>
                <v:fill/>
              </v:shape>
              <v:shape style="position:absolute;left:7997;top:6227;width:192;height:202" coordorigin="7997,6227" coordsize="192,202" path="m8045,6237l8023,6247,8014,6267,7997,6299,7997,6314,8016,6314,8019,6324,8008,6342,7997,6352,8010,6366,8027,6363,8054,6362,8054,6360,8054,6352,8021,6352,8021,6351,8027,6339,8035,6322,8046,6303,8048,6299,8016,6299,8016,6290,8026,6274,8036,6256,8045,6237xe" filled="t" fillcolor="#202020" stroked="f">
                <v:path arrowok="t"/>
                <v:fill/>
              </v:shape>
              <v:shape style="position:absolute;left:7997;top:6227;width:192;height:202" coordorigin="7997,6227" coordsize="192,202" path="m8054,6360l8054,6362,8054,6362,8054,6360xe" filled="t" fillcolor="#202020" stroked="f">
                <v:path arrowok="t"/>
                <v:fill/>
              </v:shape>
              <v:shape style="position:absolute;left:7997;top:6227;width:192;height:202" coordorigin="7997,6227" coordsize="192,202" path="m8054,6347l8026,6347,8021,6352,8054,6352,8054,6347xe" filled="t" fillcolor="#202020" stroked="f">
                <v:path arrowok="t"/>
                <v:fill/>
              </v:shape>
              <v:shape style="position:absolute;left:7997;top:6227;width:192;height:202" coordorigin="7997,6227" coordsize="192,202" path="m8189,6299l8174,6299,8174,6304,8189,6304,8189,6299xe" filled="t" fillcolor="#202020" stroked="f">
                <v:path arrowok="t"/>
                <v:fill/>
              </v:shape>
              <v:shape style="position:absolute;left:7997;top:6227;width:192;height:202" coordorigin="7997,6227" coordsize="192,202" path="m8045,6275l8040,6285,8035,6290,8030,6299,8048,6299,8059,6280,8045,6275xe" filled="t" fillcolor="#202020" stroked="f">
                <v:path arrowok="t"/>
                <v:fill/>
              </v:shape>
              <v:shape style="position:absolute;left:7997;top:6227;width:192;height:202" coordorigin="7997,6227" coordsize="192,202" path="m8189,6261l8174,6261,8174,6285,8189,6285,8189,6261xe" filled="t" fillcolor="#202020" stroked="f">
                <v:path arrowok="t"/>
                <v:fill/>
              </v:shape>
              <v:shape style="position:absolute;left:7997;top:6227;width:192;height:202" coordorigin="7997,6227" coordsize="192,202" path="m8126,6227l8112,6237,8117,6242,8122,6251,8141,6251,8131,6232,8126,6227xe" filled="t" fillcolor="#202020" stroked="f">
                <v:path arrowok="t"/>
                <v:fill/>
              </v:shape>
            </v:group>
            <v:group style="position:absolute;left:8208;top:6237;width:173;height:190" coordorigin="8208,6237" coordsize="173,190">
              <v:shape style="position:absolute;left:8208;top:6237;width:173;height:190" coordorigin="8208,6237" coordsize="173,190" path="m8376,6237l8237,6237,8237,6309,8256,6309,8256,6299,8376,6299,8376,6285,8256,6285,8256,6251,8376,6251,8376,6237xe" filled="t" fillcolor="#202020" stroked="f">
                <v:path arrowok="t"/>
                <v:fill/>
              </v:shape>
              <v:shape style="position:absolute;left:8208;top:6237;width:173;height:190" coordorigin="8208,6237" coordsize="173,190" path="m8376,6299l8362,6299,8362,6304,8376,6304,8376,6299xe" filled="t" fillcolor="#202020" stroked="f">
                <v:path arrowok="t"/>
                <v:fill/>
              </v:shape>
              <v:shape style="position:absolute;left:8208;top:6237;width:173;height:190" coordorigin="8208,6237" coordsize="173,190" path="m8376,6251l8362,6251,8362,6285,8376,6285,8376,6251xe" filled="t" fillcolor="#202020" stroked="f">
                <v:path arrowok="t"/>
                <v:fill/>
              </v:shape>
              <v:shape style="position:absolute;left:8208;top:6237;width:173;height:190" coordorigin="8208,6237" coordsize="173,190" path="m8266,6333l8251,6333,8242,6352,8242,6366,8362,6366,8362,6386,8361,6391,8351,6406,8326,6410,8285,6410,8285,6419,8292,6424,8308,6425,8328,6427,8353,6426,8368,6413,8376,6392,8379,6374,8381,6352,8261,6352,8266,6333xe" filled="t" fillcolor="#202020" stroked="f">
                <v:path arrowok="t"/>
                <v:fill/>
              </v:shape>
              <v:shape style="position:absolute;left:8208;top:6237;width:173;height:190" coordorigin="8208,6237" coordsize="173,190" path="m8410,6318l8208,6318,8208,6333,8410,6333,8410,631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61.5pt;margin-top:310.859985pt;width:42.76pt;height:11.32pt;mso-position-horizontal-relative:page;mso-position-vertical-relative:page;z-index:-3607" coordorigin="9230,6217" coordsize="855,226">
            <v:group style="position:absolute;left:9240;top:6242;width:201;height:187" coordorigin="9240,6242" coordsize="201,187">
              <v:shape style="position:absolute;left:9240;top:6242;width:201;height:187" coordorigin="9240,6242" coordsize="201,187" path="m9317,6390l9302,6390,9302,6429,9317,6429,9317,6390xe" filled="t" fillcolor="#202020" stroked="f">
                <v:path arrowok="t"/>
                <v:fill/>
              </v:shape>
              <v:shape style="position:absolute;left:9240;top:6242;width:201;height:187" coordorigin="9240,6242" coordsize="201,187" path="m9408,6362l9399,6379,9410,6396,9420,6412,9432,6429,9441,6412,9430,6395,9420,6378,9408,6362xe" filled="t" fillcolor="#202020" stroked="f">
                <v:path arrowok="t"/>
                <v:fill/>
              </v:shape>
              <v:shape style="position:absolute;left:9240;top:6242;width:201;height:187" coordorigin="9240,6242" coordsize="201,187" path="m9360,6362l9357,6367,9348,6385,9338,6402,9326,6419,9331,6424,9344,6424,9354,6408,9365,6389,9374,6371,9360,6362xe" filled="t" fillcolor="#202020" stroked="f">
                <v:path arrowok="t"/>
                <v:fill/>
              </v:shape>
              <v:shape style="position:absolute;left:9240;top:6242;width:201;height:187" coordorigin="9240,6242" coordsize="201,187" path="m9317,6386l9240,6386,9263,6396,9283,6392,9302,6390,9317,6390,9317,6386xe" filled="t" fillcolor="#202020" stroked="f">
                <v:path arrowok="t"/>
                <v:fill/>
              </v:shape>
              <v:shape style="position:absolute;left:9240;top:6242;width:201;height:187" coordorigin="9240,6242" coordsize="201,187" path="m9269,6256l9254,6256,9254,6386,9322,6386,9326,6381,9269,6381,9269,6347,9317,6347,9317,6333,9269,6333,9269,6299,9317,6299,9317,6285,9269,6285,9269,6256xe" filled="t" fillcolor="#202020" stroked="f">
                <v:path arrowok="t"/>
                <v:fill/>
              </v:shape>
              <v:shape style="position:absolute;left:9240;top:6242;width:201;height:187" coordorigin="9240,6242" coordsize="201,187" path="m9317,6347l9302,6347,9302,6371,9293,6376,9283,6376,9269,6381,9331,6381,9331,6371,9317,6371,9317,6347xe" filled="t" fillcolor="#202020" stroked="f">
                <v:path arrowok="t"/>
                <v:fill/>
              </v:shape>
              <v:shape style="position:absolute;left:9240;top:6242;width:201;height:187" coordorigin="9240,6242" coordsize="201,187" path="m9331,6366l9322,6366,9317,6371,9331,6371,9331,6366xe" filled="t" fillcolor="#202020" stroked="f">
                <v:path arrowok="t"/>
                <v:fill/>
              </v:shape>
              <v:shape style="position:absolute;left:9240;top:6242;width:201;height:187" coordorigin="9240,6242" coordsize="201,187" path="m9427,6246l9341,6246,9341,6352,9355,6352,9355,6342,9427,6342,9427,6328,9355,6328,9355,6261,9427,6261,9427,6246xe" filled="t" fillcolor="#202020" stroked="f">
                <v:path arrowok="t"/>
                <v:fill/>
              </v:shape>
              <v:shape style="position:absolute;left:9240;top:6242;width:201;height:187" coordorigin="9240,6242" coordsize="201,187" path="m9427,6342l9413,6342,9413,6352,9427,6352,9427,6342xe" filled="t" fillcolor="#202020" stroked="f">
                <v:path arrowok="t"/>
                <v:fill/>
              </v:shape>
              <v:shape style="position:absolute;left:9240;top:6242;width:201;height:187" coordorigin="9240,6242" coordsize="201,187" path="m9317,6299l9302,6299,9302,6333,9317,6333,9317,6299xe" filled="t" fillcolor="#202020" stroked="f">
                <v:path arrowok="t"/>
                <v:fill/>
              </v:shape>
              <v:shape style="position:absolute;left:9240;top:6242;width:201;height:187" coordorigin="9240,6242" coordsize="201,187" path="m9427,6261l9413,6261,9413,6328,9427,6328,9427,6261xe" filled="t" fillcolor="#202020" stroked="f">
                <v:path arrowok="t"/>
                <v:fill/>
              </v:shape>
              <v:shape style="position:absolute;left:9240;top:6242;width:201;height:187" coordorigin="9240,6242" coordsize="201,187" path="m9317,6256l9302,6256,9302,6285,9317,6285,9317,6256xe" filled="t" fillcolor="#202020" stroked="f">
                <v:path arrowok="t"/>
                <v:fill/>
              </v:shape>
              <v:shape style="position:absolute;left:9240;top:6242;width:201;height:187" coordorigin="9240,6242" coordsize="201,187" path="m9331,6242l9245,6242,9245,6256,9331,6256,9331,6242xe" filled="t" fillcolor="#202020" stroked="f">
                <v:path arrowok="t"/>
                <v:fill/>
              </v:shape>
            </v:group>
            <v:group style="position:absolute;left:9451;top:6232;width:206;height:202" coordorigin="9451,6232" coordsize="206,202">
              <v:shape style="position:absolute;left:9451;top:6232;width:206;height:202" coordorigin="9451,6232" coordsize="206,202" path="m9499,6342l9485,6342,9485,6434,9499,6434,9499,6342xe" filled="t" fillcolor="#202020" stroked="f">
                <v:path arrowok="t"/>
                <v:fill/>
              </v:shape>
              <v:shape style="position:absolute;left:9451;top:6232;width:206;height:202" coordorigin="9451,6232" coordsize="206,202" path="m9552,6410l9547,6410,9547,6429,9586,6429,9595,6419,9595,6414,9562,6414,9552,6410xe" filled="t" fillcolor="#202020" stroked="f">
                <v:path arrowok="t"/>
                <v:fill/>
              </v:shape>
              <v:shape style="position:absolute;left:9451;top:6232;width:206;height:202" coordorigin="9451,6232" coordsize="206,202" path="m9595,6285l9581,6285,9581,6410,9576,6414,9595,6414,9595,6285xe" filled="t" fillcolor="#202020" stroked="f">
                <v:path arrowok="t"/>
                <v:fill/>
              </v:shape>
              <v:shape style="position:absolute;left:9451;top:6232;width:206;height:202" coordorigin="9451,6232" coordsize="206,202" path="m9552,6318l9544,6339,9535,6358,9518,6390,9523,6395,9533,6395,9535,6397,9544,6379,9552,6362,9559,6343,9566,6323,9552,6318xe" filled="t" fillcolor="#202020" stroked="f">
                <v:path arrowok="t"/>
                <v:fill/>
              </v:shape>
              <v:shape style="position:absolute;left:9451;top:6232;width:206;height:202" coordorigin="9451,6232" coordsize="206,202" path="m9619,6318l9605,6323,9615,6341,9623,6359,9631,6377,9638,6395,9657,6389,9646,6369,9636,6350,9627,6333,9619,6318xe" filled="t" fillcolor="#202020" stroked="f">
                <v:path arrowok="t"/>
                <v:fill/>
              </v:shape>
              <v:shape style="position:absolute;left:9451;top:6232;width:206;height:202" coordorigin="9451,6232" coordsize="206,202" path="m9528,6290l9451,6290,9451,6304,9478,6322,9470,6340,9461,6358,9451,6376,9451,6381,9456,6386,9468,6379,9478,6362,9485,6342,9499,6342,9499,6333,9523,6333,9518,6328,9499,6328,9499,6304,9528,6304,9528,6299,9542,6299,9547,6294,9528,6294,9528,6290xe" filled="t" fillcolor="#202020" stroked="f">
                <v:path arrowok="t"/>
                <v:fill/>
              </v:shape>
              <v:shape style="position:absolute;left:9451;top:6232;width:206;height:202" coordorigin="9451,6232" coordsize="206,202" path="m9523,6333l9499,6333,9509,6338,9514,6347,9523,6357,9533,6347,9528,6338,9523,6333xe" filled="t" fillcolor="#202020" stroked="f">
                <v:path arrowok="t"/>
                <v:fill/>
              </v:shape>
              <v:shape style="position:absolute;left:9451;top:6232;width:206;height:202" coordorigin="9451,6232" coordsize="206,202" path="m9509,6318l9499,6328,9518,6328,9509,6318xe" filled="t" fillcolor="#202020" stroked="f">
                <v:path arrowok="t"/>
                <v:fill/>
              </v:shape>
              <v:shape style="position:absolute;left:9451;top:6232;width:206;height:202" coordorigin="9451,6232" coordsize="206,202" path="m9542,6299l9528,6299,9528,6304,9533,6304,9538,6309,9542,6299xe" filled="t" fillcolor="#202020" stroked="f">
                <v:path arrowok="t"/>
                <v:fill/>
              </v:shape>
              <v:shape style="position:absolute;left:9451;top:6232;width:206;height:202" coordorigin="9451,6232" coordsize="206,202" path="m9648,6275l9629,6275,9629,6280,9624,6290,9619,6304,9624,6304,9629,6309,9634,6309,9643,6294,9648,6280,9648,6275xe" filled="t" fillcolor="#202020" stroked="f">
                <v:path arrowok="t"/>
                <v:fill/>
              </v:shape>
              <v:shape style="position:absolute;left:9451;top:6232;width:206;height:202" coordorigin="9451,6232" coordsize="206,202" path="m9576,6232l9555,6244,9546,6262,9537,6279,9528,6294,9547,6294,9552,6290,9557,6275,9648,6275,9648,6261,9566,6261,9571,6251,9571,6242,9576,6232xe" filled="t" fillcolor="#202020" stroked="f">
                <v:path arrowok="t"/>
                <v:fill/>
              </v:shape>
              <v:shape style="position:absolute;left:9451;top:6232;width:206;height:202" coordorigin="9451,6232" coordsize="206,202" path="m9531,6237l9515,6241,9496,6244,9475,6246,9451,6246,9456,6251,9456,6261,9485,6261,9485,6290,9499,6290,9499,6256,9523,6256,9533,6251,9531,6237xe" filled="t" fillcolor="#202020" stroked="f">
                <v:path arrowok="t"/>
                <v:fill/>
              </v:shape>
            </v:group>
            <v:group style="position:absolute;left:9662;top:6227;width:187;height:206" coordorigin="9662,6227" coordsize="187,206">
              <v:shape style="position:absolute;left:9662;top:6227;width:187;height:206" coordorigin="9662,6227" coordsize="187,206" path="m9710,6371l9716,6388,9733,6397,9750,6406,9806,6434,9816,6419,9787,6405,9801,6392,9766,6392,9746,6384,9728,6377,9710,6371xe" filled="t" fillcolor="#202020" stroked="f">
                <v:path arrowok="t"/>
                <v:fill/>
              </v:shape>
              <v:shape style="position:absolute;left:9662;top:6227;width:187;height:206" coordorigin="9662,6227" coordsize="187,206" path="m9730,6314l9710,6314,9701,6342,9701,6357,9816,6357,9766,6392,9801,6392,9840,6357,9840,6342,9720,6342,9730,6314xe" filled="t" fillcolor="#202020" stroked="f">
                <v:path arrowok="t"/>
                <v:fill/>
              </v:shape>
              <v:shape style="position:absolute;left:9662;top:6227;width:187;height:206" coordorigin="9662,6227" coordsize="187,206" path="m9864,6299l9662,6299,9662,6314,9864,6314,9864,6299xe" filled="t" fillcolor="#202020" stroked="f">
                <v:path arrowok="t"/>
                <v:fill/>
              </v:shape>
              <v:shape style="position:absolute;left:9662;top:6227;width:187;height:206" coordorigin="9662,6227" coordsize="187,206" path="m9749,6270l9730,6270,9720,6299,9739,6299,9749,6270xe" filled="t" fillcolor="#202020" stroked="f">
                <v:path arrowok="t"/>
                <v:fill/>
              </v:shape>
              <v:shape style="position:absolute;left:9662;top:6227;width:187;height:206" coordorigin="9662,6227" coordsize="187,206" path="m9850,6256l9677,6256,9677,6270,9850,6270,9850,6256xe" filled="t" fillcolor="#202020" stroked="f">
                <v:path arrowok="t"/>
                <v:fill/>
              </v:shape>
              <v:shape style="position:absolute;left:9662;top:6227;width:187;height:206" coordorigin="9662,6227" coordsize="187,206" path="m9763,6227l9744,6227,9734,6256,9754,6256,9763,6227xe" filled="t" fillcolor="#202020" stroked="f">
                <v:path arrowok="t"/>
                <v:fill/>
              </v:shape>
            </v:group>
            <v:group style="position:absolute;left:9874;top:6232;width:202;height:187" coordorigin="9874,6232" coordsize="202,187">
              <v:shape style="position:absolute;left:9874;top:6232;width:202;height:187" coordorigin="9874,6232" coordsize="202,187" path="m10075,6400l9874,6400,9874,6419,10075,6419,10075,6400xe" filled="t" fillcolor="#202020" stroked="f">
                <v:path arrowok="t"/>
                <v:fill/>
              </v:shape>
              <v:shape style="position:absolute;left:9874;top:6232;width:202;height:187" coordorigin="9874,6232" coordsize="202,187" path="m9955,6232l9936,6232,9936,6400,9955,6400,9955,6232xe" filled="t" fillcolor="#202020" stroked="f">
                <v:path arrowok="t"/>
                <v:fill/>
              </v:shape>
              <v:shape style="position:absolute;left:9874;top:6232;width:202;height:187" coordorigin="9874,6232" coordsize="202,187" path="m10008,6232l9989,6232,9989,6400,10008,6400,10008,6232xe" filled="t" fillcolor="#202020" stroked="f">
                <v:path arrowok="t"/>
                <v:fill/>
              </v:shape>
              <v:shape style="position:absolute;left:9874;top:6232;width:202;height:187" coordorigin="9874,6232" coordsize="202,187" path="m9898,6270l9884,6292,9892,6310,9899,6329,9906,6348,9912,6366,9923,6346,9898,6270xe" filled="t" fillcolor="#202020" stroked="f">
                <v:path arrowok="t"/>
                <v:fill/>
              </v:shape>
              <v:shape style="position:absolute;left:9874;top:6232;width:202;height:187" coordorigin="9874,6232" coordsize="202,187" path="m10066,6280l10048,6282,10041,6300,10033,6318,10025,6337,10018,6357,10036,6356,10044,6339,10051,6321,10059,6301,10066,628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3.73999pt;margin-top:311.100006pt;width:21.16pt;height:10.84pt;mso-position-horizontal-relative:page;mso-position-vertical-relative:page;z-index:-3606" coordorigin="10675,6222" coordsize="423,217">
            <v:group style="position:absolute;left:10685;top:6237;width:205;height:192" coordorigin="10685,6237" coordsize="205,192">
              <v:shape style="position:absolute;left:10685;top:6237;width:205;height:192" coordorigin="10685,6237" coordsize="205,192" path="m10873,6403l10844,6403,10859,6415,10877,6429,10886,6419,10889,6414,10873,6403xe" filled="t" fillcolor="#202020" stroked="f">
                <v:path arrowok="t"/>
                <v:fill/>
              </v:shape>
              <v:shape style="position:absolute;left:10685;top:6237;width:205;height:192" coordorigin="10685,6237" coordsize="205,192" path="m10805,6318l10790,6318,10794,6328,10803,6347,10811,6364,10818,6382,10804,6395,10789,6406,10771,6419,10776,6424,10788,6425,10805,6417,10823,6409,10844,6403,10873,6403,10873,6402,10859,6388,10850,6369,10856,6358,10826,6358,10816,6343,10808,6325,10805,6318xe" filled="t" fillcolor="#202020" stroked="f">
                <v:path arrowok="t"/>
                <v:fill/>
              </v:shape>
              <v:shape style="position:absolute;left:10685;top:6237;width:205;height:192" coordorigin="10685,6237" coordsize="205,192" path="m10862,6242l10757,6242,10757,6256,10776,6271,10776,6288,10772,6351,10738,6419,10742,6424,10785,6362,10790,6318,10805,6318,10799,6306,10790,6285,10790,6256,10862,6256,10862,6242xe" filled="t" fillcolor="#202020" stroked="f">
                <v:path arrowok="t"/>
                <v:fill/>
              </v:shape>
              <v:shape style="position:absolute;left:10685;top:6237;width:205;height:192" coordorigin="10685,6237" coordsize="205,192" path="m10744,6373l10705,6385,10685,6390,10695,6405,10732,6392,10752,6386,10752,6376,10744,6373xe" filled="t" fillcolor="#202020" stroked="f">
                <v:path arrowok="t"/>
                <v:fill/>
              </v:shape>
              <v:shape style="position:absolute;left:10685;top:6237;width:205;height:192" coordorigin="10685,6237" coordsize="205,192" path="m10862,6256l10843,6256,10824,6299,10824,6314,10853,6329,10842,6347,10826,6358,10856,6358,10860,6353,10869,6333,10877,6314,10877,6299,10838,6299,10862,6256xe" filled="t" fillcolor="#202020" stroked="f">
                <v:path arrowok="t"/>
                <v:fill/>
              </v:shape>
              <v:shape style="position:absolute;left:10685;top:6237;width:205;height:192" coordorigin="10685,6237" coordsize="205,192" path="m10740,6304l10714,6304,10718,6313,10704,6332,10694,6342,10697,6357,10716,6355,10735,6352,10757,6347,10757,6342,10714,6342,10716,6339,10736,6311,10740,6304xe" filled="t" fillcolor="#202020" stroked="f">
                <v:path arrowok="t"/>
                <v:fill/>
              </v:shape>
              <v:shape style="position:absolute;left:10685;top:6237;width:205;height:192" coordorigin="10685,6237" coordsize="205,192" path="m10753,6338l10733,6338,10714,6342,10757,6342,10753,6338xe" filled="t" fillcolor="#202020" stroked="f">
                <v:path arrowok="t"/>
                <v:fill/>
              </v:shape>
              <v:shape style="position:absolute;left:10685;top:6237;width:205;height:192" coordorigin="10685,6237" coordsize="205,192" path="m10742,6237l10718,6248,10708,6267,10698,6282,10690,6294,10690,6309,10704,6304,10740,6304,10747,6294,10714,6294,10710,6288,10720,6274,10731,6256,10742,6237xe" filled="t" fillcolor="#202020" stroked="f">
                <v:path arrowok="t"/>
                <v:fill/>
              </v:shape>
              <v:shape style="position:absolute;left:10685;top:6237;width:205;height:192" coordorigin="10685,6237" coordsize="205,192" path="m10747,6266l10738,6285,10733,6290,10723,6294,10747,6294,10748,6292,10762,6270,10747,6266xe" filled="t" fillcolor="#202020" stroked="f">
                <v:path arrowok="t"/>
                <v:fill/>
              </v:shape>
            </v:group>
            <v:group style="position:absolute;left:10896;top:6232;width:192;height:197" coordorigin="10896,6232" coordsize="192,197">
              <v:shape style="position:absolute;left:10896;top:6232;width:192;height:197" coordorigin="10896,6232" coordsize="192,197" path="m11006,6333l10901,6333,10901,6347,10934,6349,10931,6369,10924,6388,10912,6404,10896,6419,10906,6429,10949,6369,10954,6347,11006,6347,11006,6333xe" filled="t" fillcolor="#202020" stroked="f">
                <v:path arrowok="t"/>
                <v:fill/>
              </v:shape>
              <v:shape style="position:absolute;left:10896;top:6232;width:192;height:197" coordorigin="10896,6232" coordsize="192,197" path="m11006,6347l10954,6347,10991,6352,10988,6374,10987,6388,10987,6405,10982,6410,10939,6410,10944,6414,10944,6419,10947,6424,10962,6423,10988,6421,10999,6406,11005,6376,11006,6356,11006,6347xe" filled="t" fillcolor="#202020" stroked="f">
                <v:path arrowok="t"/>
                <v:fill/>
              </v:shape>
              <v:shape style="position:absolute;left:10896;top:6232;width:192;height:197" coordorigin="10896,6232" coordsize="192,197" path="m10954,6309l10939,6309,10939,6318,10934,6328,10934,6333,10954,6333,10954,6309xe" filled="t" fillcolor="#202020" stroked="f">
                <v:path arrowok="t"/>
                <v:fill/>
              </v:shape>
              <v:shape style="position:absolute;left:10896;top:6232;width:192;height:197" coordorigin="10896,6232" coordsize="192,197" path="m11006,6242l10910,6242,10910,6314,10925,6314,10925,6304,11006,6304,11006,6290,10925,6290,10925,6256,11006,6256,11006,6242xe" filled="t" fillcolor="#202020" stroked="f">
                <v:path arrowok="t"/>
                <v:fill/>
              </v:shape>
              <v:shape style="position:absolute;left:10896;top:6232;width:192;height:197" coordorigin="10896,6232" coordsize="192,197" path="m11006,6304l10987,6304,10987,6314,11006,6314,11006,6304xe" filled="t" fillcolor="#202020" stroked="f">
                <v:path arrowok="t"/>
                <v:fill/>
              </v:shape>
              <v:shape style="position:absolute;left:10896;top:6232;width:192;height:197" coordorigin="10896,6232" coordsize="192,197" path="m11006,6256l10987,6256,10987,6290,11006,6290,11006,6256xe" filled="t" fillcolor="#202020" stroked="f">
                <v:path arrowok="t"/>
                <v:fill/>
              </v:shape>
              <v:shape style="position:absolute;left:10896;top:6232;width:192;height:197" coordorigin="10896,6232" coordsize="192,197" path="m11088,6232l11074,6232,11074,6405,11069,6410,11026,6410,11030,6414,11030,6429,11078,6429,11088,6419,11088,6232xe" filled="t" fillcolor="#202020" stroked="f">
                <v:path arrowok="t"/>
                <v:fill/>
              </v:shape>
              <v:shape style="position:absolute;left:10896;top:6232;width:192;height:197" coordorigin="10896,6232" coordsize="192,197" path="m11045,6251l11030,6251,11030,6381,11045,6381,11045,625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099998pt;margin-top:333.420013pt;width:53.08pt;height:11.115854pt;mso-position-horizontal-relative:page;mso-position-vertical-relative:page;z-index:-3605" coordorigin="662,6668" coordsize="1062,222">
            <v:group style="position:absolute;left:672;top:6693;width:202;height:188" coordorigin="672,6693" coordsize="202,188">
              <v:shape style="position:absolute;left:672;top:6693;width:202;height:188" coordorigin="672,6693" coordsize="202,188" path="m816,6760l802,6760,801,6802,796,6822,786,6839,773,6851,756,6861,734,6870,739,6875,739,6880,755,6881,775,6870,791,6859,802,6846,806,6842,835,6842,811,6827,816,6818,816,6760xe" filled="t" fillcolor="#202020" stroked="f">
                <v:path arrowok="t"/>
                <v:fill/>
              </v:shape>
              <v:shape style="position:absolute;left:672;top:6693;width:202;height:188" coordorigin="672,6693" coordsize="202,188" path="m835,6842l806,6842,814,6847,831,6858,847,6868,864,6880,865,6860,849,6850,835,6842xe" filled="t" fillcolor="#202020" stroked="f">
                <v:path arrowok="t"/>
                <v:fill/>
              </v:shape>
              <v:shape style="position:absolute;left:672;top:6693;width:202;height:188" coordorigin="672,6693" coordsize="202,188" path="m720,6717l701,6717,701,6822,691,6827,682,6827,672,6832,686,6844,724,6834,749,6827,749,6822,720,6822,720,6717xe" filled="t" fillcolor="#202020" stroked="f">
                <v:path arrowok="t"/>
                <v:fill/>
              </v:shape>
              <v:shape style="position:absolute;left:672;top:6693;width:202;height:188" coordorigin="672,6693" coordsize="202,188" path="m864,6731l754,6731,754,6837,773,6837,773,6746,864,6746,864,6731xe" filled="t" fillcolor="#202020" stroked="f">
                <v:path arrowok="t"/>
                <v:fill/>
              </v:shape>
              <v:shape style="position:absolute;left:672;top:6693;width:202;height:188" coordorigin="672,6693" coordsize="202,188" path="m864,6746l850,6746,850,6837,864,6837,864,6746xe" filled="t" fillcolor="#202020" stroked="f">
                <v:path arrowok="t"/>
                <v:fill/>
              </v:shape>
              <v:shape style="position:absolute;left:672;top:6693;width:202;height:188" coordorigin="672,6693" coordsize="202,188" path="m749,6813l739,6818,730,6818,720,6822,749,6822,749,6813xe" filled="t" fillcolor="#202020" stroked="f">
                <v:path arrowok="t"/>
                <v:fill/>
              </v:shape>
              <v:shape style="position:absolute;left:672;top:6693;width:202;height:188" coordorigin="672,6693" coordsize="202,188" path="m816,6707l797,6707,792,6731,811,6731,816,6707xe" filled="t" fillcolor="#202020" stroked="f">
                <v:path arrowok="t"/>
                <v:fill/>
              </v:shape>
              <v:shape style="position:absolute;left:672;top:6693;width:202;height:188" coordorigin="672,6693" coordsize="202,188" path="m744,6702l672,6702,672,6717,744,6717,744,6702xe" filled="t" fillcolor="#202020" stroked="f">
                <v:path arrowok="t"/>
                <v:fill/>
              </v:shape>
              <v:shape style="position:absolute;left:672;top:6693;width:202;height:188" coordorigin="672,6693" coordsize="202,188" path="m874,6693l749,6693,749,6707,874,6707,874,6693xe" filled="t" fillcolor="#202020" stroked="f">
                <v:path arrowok="t"/>
                <v:fill/>
              </v:shape>
            </v:group>
            <v:group style="position:absolute;left:912;top:6688;width:149;height:192" coordorigin="912,6688" coordsize="149,192">
              <v:shape style="position:absolute;left:912;top:6688;width:149;height:192" coordorigin="912,6688" coordsize="149,192" path="m1061,6688l912,6688,912,6880,926,6880,926,6866,1061,6866,1061,6846,926,6846,926,6808,1061,6808,1061,6794,926,6794,926,6755,1061,6755,1061,6741,926,6741,926,6702,1061,6702,1061,6688xe" filled="t" fillcolor="#202020" stroked="f">
                <v:path arrowok="t"/>
                <v:fill/>
              </v:shape>
              <v:shape style="position:absolute;left:912;top:6688;width:149;height:192" coordorigin="912,6688" coordsize="149,192" path="m1061,6866l1042,6866,1042,6880,1061,6880,1061,6866xe" filled="t" fillcolor="#202020" stroked="f">
                <v:path arrowok="t"/>
                <v:fill/>
              </v:shape>
              <v:shape style="position:absolute;left:912;top:6688;width:149;height:192" coordorigin="912,6688" coordsize="149,192" path="m1061,6808l1042,6808,1042,6846,1061,6846,1061,6808xe" filled="t" fillcolor="#202020" stroked="f">
                <v:path arrowok="t"/>
                <v:fill/>
              </v:shape>
              <v:shape style="position:absolute;left:912;top:6688;width:149;height:192" coordorigin="912,6688" coordsize="149,192" path="m1061,6755l1042,6755,1042,6794,1061,6794,1061,6755xe" filled="t" fillcolor="#202020" stroked="f">
                <v:path arrowok="t"/>
                <v:fill/>
              </v:shape>
              <v:shape style="position:absolute;left:912;top:6688;width:149;height:192" coordorigin="912,6688" coordsize="149,192" path="m1061,6702l1042,6702,1042,6741,1061,6741,1061,6702xe" filled="t" fillcolor="#202020" stroked="f">
                <v:path arrowok="t"/>
                <v:fill/>
              </v:shape>
            </v:group>
            <v:group style="position:absolute;left:1094;top:6683;width:187;height:197" coordorigin="1094,6683" coordsize="187,197">
              <v:shape style="position:absolute;left:1094;top:6683;width:187;height:197" coordorigin="1094,6683" coordsize="187,197" path="m1205,6770l1190,6770,1190,6808,1186,6828,1119,6861,1094,6866,1099,6870,1104,6880,1123,6880,1146,6872,1167,6864,1184,6857,1198,6850,1210,6843,1247,6843,1223,6831,1205,6822,1205,6770xe" filled="t" fillcolor="#202020" stroked="f">
                <v:path arrowok="t"/>
                <v:fill/>
              </v:shape>
              <v:shape style="position:absolute;left:1094;top:6683;width:187;height:197" coordorigin="1094,6683" coordsize="187,197" path="m1247,6843l1210,6843,1227,6852,1245,6861,1282,6880,1278,6858,1261,6849,1247,6843xe" filled="t" fillcolor="#202020" stroked="f">
                <v:path arrowok="t"/>
                <v:fill/>
              </v:shape>
              <v:shape style="position:absolute;left:1094;top:6683;width:187;height:197" coordorigin="1094,6683" coordsize="187,197" path="m1240,6717l1152,6717,1223,6717,1195,6746,1123,6746,1123,6832,1138,6832,1138,6760,1272,6760,1272,6746,1220,6745,1232,6730,1240,6717xe" filled="t" fillcolor="#202020" stroked="f">
                <v:path arrowok="t"/>
                <v:fill/>
              </v:shape>
              <v:shape style="position:absolute;left:1094;top:6683;width:187;height:197" coordorigin="1094,6683" coordsize="187,197" path="m1272,6760l1258,6760,1258,6832,1272,6832,1272,6760xe" filled="t" fillcolor="#202020" stroked="f">
                <v:path arrowok="t"/>
                <v:fill/>
              </v:shape>
              <v:shape style="position:absolute;left:1094;top:6683;width:187;height:197" coordorigin="1094,6683" coordsize="187,197" path="m1176,6683l1153,6685,1141,6700,1128,6714,1113,6728,1094,6741,1104,6750,1105,6755,1120,6744,1137,6731,1152,6717,1240,6717,1243,6712,1243,6702,1162,6702,1166,6698,1171,6688,1176,6683xe" filled="t" fillcolor="#202020" stroked="f">
                <v:path arrowok="t"/>
                <v:fill/>
              </v:shape>
            </v:group>
            <v:group style="position:absolute;left:1306;top:6678;width:197;height:202" coordorigin="1306,6678" coordsize="197,202">
              <v:shape style="position:absolute;left:1306;top:6678;width:197;height:202" coordorigin="1306,6678" coordsize="197,202" path="m1502,6755l1306,6755,1306,6770,1502,6770,1502,6755xe" filled="t" fillcolor="#202020" stroked="f">
                <v:path arrowok="t"/>
                <v:fill/>
              </v:shape>
              <v:shape style="position:absolute;left:1306;top:6678;width:197;height:202" coordorigin="1306,6678" coordsize="197,202" path="m1411,6741l1397,6741,1397,6755,1411,6755,1411,6741xe" filled="t" fillcolor="#202020" stroked="f">
                <v:path arrowok="t"/>
                <v:fill/>
              </v:shape>
              <v:shape style="position:absolute;left:1306;top:6678;width:197;height:202" coordorigin="1306,6678" coordsize="197,202" path="m1483,6726l1325,6726,1325,6741,1483,6741,1483,6726xe" filled="t" fillcolor="#202020" stroked="f">
                <v:path arrowok="t"/>
                <v:fill/>
              </v:shape>
              <v:shape style="position:absolute;left:1306;top:6678;width:197;height:202" coordorigin="1306,6678" coordsize="197,202" path="m1411,6712l1397,6712,1397,6726,1411,6726,1411,6712xe" filled="t" fillcolor="#202020" stroked="f">
                <v:path arrowok="t"/>
                <v:fill/>
              </v:shape>
              <v:shape style="position:absolute;left:1306;top:6678;width:197;height:202" coordorigin="1306,6678" coordsize="197,202" path="m1493,6698l1315,6698,1315,6712,1493,6712,1493,6698xe" filled="t" fillcolor="#202020" stroked="f">
                <v:path arrowok="t"/>
                <v:fill/>
              </v:shape>
              <v:shape style="position:absolute;left:1306;top:6678;width:197;height:202" coordorigin="1306,6678" coordsize="197,202" path="m1411,6678l1397,6678,1397,6698,1411,6698,1411,6678xe" filled="t" fillcolor="#202020" stroked="f">
                <v:path arrowok="t"/>
                <v:fill/>
              </v:shape>
              <v:shape style="position:absolute;left:1306;top:6678;width:197;height:202" coordorigin="1306,6678" coordsize="197,202" path="m1471,6855l1418,6855,1439,6861,1458,6867,1476,6874,1493,6880,1490,6862,1475,6856,1471,6855xe" filled="t" fillcolor="#202020" stroked="f">
                <v:path arrowok="t"/>
                <v:fill/>
              </v:shape>
              <v:shape style="position:absolute;left:1306;top:6678;width:197;height:202" coordorigin="1306,6678" coordsize="197,202" path="m1411,6808l1397,6808,1397,6837,1388,6846,1376,6854,1358,6860,1335,6864,1306,6866,1306,6870,1310,6875,1325,6880,1349,6877,1370,6873,1388,6867,1404,6861,1418,6855,1471,6855,1456,6849,1435,6843,1411,6837,1411,6808xe" filled="t" fillcolor="#202020" stroked="f">
                <v:path arrowok="t"/>
                <v:fill/>
              </v:shape>
              <v:shape style="position:absolute;left:1306;top:6678;width:197;height:202" coordorigin="1306,6678" coordsize="197,202" path="m1478,6789l1330,6789,1330,6842,1349,6842,1349,6798,1478,6798,1478,6789xe" filled="t" fillcolor="#202020" stroked="f">
                <v:path arrowok="t"/>
                <v:fill/>
              </v:shape>
              <v:shape style="position:absolute;left:1306;top:6678;width:197;height:202" coordorigin="1306,6678" coordsize="197,202" path="m1478,6798l1464,6798,1464,6842,1478,6842,1478,6798xe" filled="t" fillcolor="#202020" stroked="f">
                <v:path arrowok="t"/>
                <v:fill/>
              </v:shape>
            </v:group>
            <v:group style="position:absolute;left:1512;top:6683;width:202;height:192" coordorigin="1512,6683" coordsize="202,192">
              <v:shape style="position:absolute;left:1512;top:6683;width:202;height:192" coordorigin="1512,6683" coordsize="202,192" path="m1627,6683l1608,6691,1605,6715,1601,6737,1580,6795,1529,6854,1512,6866,1522,6875,1578,6834,1611,6783,1620,6764,1635,6764,1628,6746,1622,6722,1622,6712,1627,6698,1627,6683xe" filled="t" fillcolor="#202020" stroked="f">
                <v:path arrowok="t"/>
                <v:fill/>
              </v:shape>
              <v:shape style="position:absolute;left:1512;top:6683;width:202;height:192" coordorigin="1512,6683" coordsize="202,192" path="m1635,6764l1620,6764,1627,6786,1659,6841,1704,6875,1714,6866,1711,6857,1695,6847,1680,6835,1667,6821,1655,6805,1645,6788,1636,6768,1635,676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099998pt;margin-top:333.420013pt;width:31.96pt;height:11.08pt;mso-position-horizontal-relative:page;mso-position-vertical-relative:page;z-index:-3604" coordorigin="2462,6668" coordsize="639,222">
            <v:group style="position:absolute;left:2472;top:6683;width:192;height:197" coordorigin="2472,6683" coordsize="192,197">
              <v:shape style="position:absolute;left:2472;top:6683;width:192;height:197" coordorigin="2472,6683" coordsize="192,197" path="m2664,6712l2650,6712,2650,6856,2645,6861,2602,6861,2602,6880,2630,6880,2640,6880,2658,6871,2664,6846,2664,6712xe" filled="t" fillcolor="#202020" stroked="f">
                <v:path arrowok="t"/>
                <v:fill/>
              </v:shape>
              <v:shape style="position:absolute;left:2472;top:6683;width:192;height:197" coordorigin="2472,6683" coordsize="192,197" path="m2621,6736l2549,6736,2549,6832,2563,6832,2563,6822,2621,6822,2621,6803,2563,6803,2563,6755,2621,6755,2621,6736xe" filled="t" fillcolor="#202020" stroked="f">
                <v:path arrowok="t"/>
                <v:fill/>
              </v:shape>
              <v:shape style="position:absolute;left:2472;top:6683;width:192;height:197" coordorigin="2472,6683" coordsize="192,197" path="m2621,6755l2606,6755,2606,6803,2621,6803,2621,6755xe" filled="t" fillcolor="#202020" stroked="f">
                <v:path arrowok="t"/>
                <v:fill/>
              </v:shape>
              <v:shape style="position:absolute;left:2472;top:6683;width:192;height:197" coordorigin="2472,6683" coordsize="192,197" path="m2683,6693l2544,6693,2544,6712,2683,6712,2683,6693xe" filled="t" fillcolor="#202020" stroked="f">
                <v:path arrowok="t"/>
                <v:fill/>
              </v:shape>
              <v:shape style="position:absolute;left:2472;top:6683;width:192;height:197" coordorigin="2472,6683" coordsize="192,197" path="m2520,6760l2501,6760,2501,6880,2515,6880,2520,6760xe" filled="t" fillcolor="#202020" stroked="f">
                <v:path arrowok="t"/>
                <v:fill/>
              </v:shape>
              <v:shape style="position:absolute;left:2472;top:6683;width:192;height:197" coordorigin="2472,6683" coordsize="192,197" path="m2534,6683l2513,6688,2506,6709,2499,6728,2491,6746,2482,6763,2472,6779,2477,6784,2477,6789,2483,6796,2492,6780,2501,6760,2520,6760,2521,6721,2529,6704,2534,6683xe" filled="t" fillcolor="#202020" stroked="f">
                <v:path arrowok="t"/>
                <v:fill/>
              </v:shape>
            </v:group>
            <v:group style="position:absolute;left:2688;top:6678;width:202;height:202" coordorigin="2688,6678" coordsize="202,202">
              <v:shape style="position:absolute;left:2688;top:6678;width:202;height:202" coordorigin="2688,6678" coordsize="202,202" path="m2798,6798l2784,6798,2784,6861,2746,6861,2750,6870,2750,6880,2794,6880,2798,6870,2798,6798xe" filled="t" fillcolor="#202020" stroked="f">
                <v:path arrowok="t"/>
                <v:fill/>
              </v:shape>
              <v:shape style="position:absolute;left:2688;top:6678;width:202;height:202" coordorigin="2688,6678" coordsize="202,202" path="m2832,6808l2822,6822,2830,6829,2859,6855,2875,6870,2878,6847,2863,6835,2847,6822,2832,6808xe" filled="t" fillcolor="#202020" stroked="f">
                <v:path arrowok="t"/>
                <v:fill/>
              </v:shape>
              <v:shape style="position:absolute;left:2688;top:6678;width:202;height:202" coordorigin="2688,6678" coordsize="202,202" path="m2741,6813l2734,6820,2719,6834,2704,6848,2688,6861,2693,6861,2698,6866,2710,6864,2739,6838,2755,6822,2741,6813xe" filled="t" fillcolor="#202020" stroked="f">
                <v:path arrowok="t"/>
                <v:fill/>
              </v:shape>
              <v:shape style="position:absolute;left:2688;top:6678;width:202;height:202" coordorigin="2688,6678" coordsize="202,202" path="m2890,6784l2693,6784,2693,6798,2890,6798,2890,6784xe" filled="t" fillcolor="#202020" stroked="f">
                <v:path arrowok="t"/>
                <v:fill/>
              </v:shape>
              <v:shape style="position:absolute;left:2688;top:6678;width:202;height:202" coordorigin="2688,6678" coordsize="202,202" path="m2885,6702l2698,6702,2698,6741,2712,6741,2712,6717,2885,6717,2885,6702xe" filled="t" fillcolor="#202020" stroked="f">
                <v:path arrowok="t"/>
                <v:fill/>
              </v:shape>
              <v:shape style="position:absolute;left:2688;top:6678;width:202;height:202" coordorigin="2688,6678" coordsize="202,202" path="m2885,6717l2866,6717,2866,6741,2885,6741,2885,6717xe" filled="t" fillcolor="#202020" stroked="f">
                <v:path arrowok="t"/>
                <v:fill/>
              </v:shape>
              <v:shape style="position:absolute;left:2688;top:6678;width:202;height:202" coordorigin="2688,6678" coordsize="202,202" path="m2789,6678l2774,6683,2779,6693,2779,6698,2784,6702,2803,6702,2794,6683,2789,6678xe" filled="t" fillcolor="#202020" stroked="f">
                <v:path arrowok="t"/>
                <v:fill/>
              </v:shape>
              <v:shape style="position:absolute;left:2688;top:6678;width:202;height:202" coordorigin="2688,6678" coordsize="202,202" path="m2861,6746l2722,6746,2722,6760,2861,6760,2861,6746xe" filled="t" fillcolor="#202020" stroked="f">
                <v:path arrowok="t"/>
                <v:fill/>
              </v:shape>
            </v:group>
            <v:group style="position:absolute;left:2899;top:6688;width:192;height:192" coordorigin="2899,6688" coordsize="192,192">
              <v:shape style="position:absolute;left:2899;top:6688;width:192;height:192" coordorigin="2899,6688" coordsize="192,192" path="m3010,6808l2990,6808,2990,6880,3010,6880,3010,6808xe" filled="t" fillcolor="#202020" stroked="f">
                <v:path arrowok="t"/>
                <v:fill/>
              </v:shape>
              <v:shape style="position:absolute;left:2899;top:6688;width:192;height:192" coordorigin="2899,6688" coordsize="192,192" path="m3101,6789l2899,6789,2899,6808,3101,6808,3101,6789xe" filled="t" fillcolor="#202020" stroked="f">
                <v:path arrowok="t"/>
                <v:fill/>
              </v:shape>
              <v:shape style="position:absolute;left:2899;top:6688;width:192;height:192" coordorigin="2899,6688" coordsize="192,192" path="m3010,6702l2990,6702,2990,6789,3010,6789,3010,6702xe" filled="t" fillcolor="#202020" stroked="f">
                <v:path arrowok="t"/>
                <v:fill/>
              </v:shape>
              <v:shape style="position:absolute;left:2899;top:6688;width:192;height:192" coordorigin="2899,6688" coordsize="192,192" path="m2933,6717l2923,6726,2925,6729,2937,6747,2947,6764,2957,6779,2969,6766,2958,6751,2946,6734,2933,6717xe" filled="t" fillcolor="#202020" stroked="f">
                <v:path arrowok="t"/>
                <v:fill/>
              </v:shape>
              <v:shape style="position:absolute;left:2899;top:6688;width:192;height:192" coordorigin="2899,6688" coordsize="192,192" path="m3062,6724l3049,6740,3037,6756,3024,6770,3044,6774,3056,6761,3069,6745,3082,6726,3062,6724xe" filled="t" fillcolor="#202020" stroked="f">
                <v:path arrowok="t"/>
                <v:fill/>
              </v:shape>
              <v:shape style="position:absolute;left:2899;top:6688;width:192;height:192" coordorigin="2899,6688" coordsize="192,192" path="m3091,6688l2909,6688,2909,6702,3091,6702,3091,668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58.779999pt;margin-top:334.140015pt;width:49.421215pt;height:9.145087pt;mso-position-horizontal-relative:page;mso-position-vertical-relative:page;z-index:-3603" coordorigin="7176,6683" coordsize="988,183">
            <v:group style="position:absolute;left:7186;top:6694;width:106;height:162" coordorigin="7186,6694" coordsize="106,162">
              <v:shape style="position:absolute;left:7186;top:6694;width:106;height:162" coordorigin="7186,6694" coordsize="106,162" path="m7230,6694l7187,6755,7186,6779,7186,6788,7206,6844,7246,6855,7264,6849,7273,6839,7227,6839,7216,6826,7208,6805,7205,6774,7205,6765,7209,6740,7218,6723,7233,6713,7253,6711,7276,6711,7271,6704,7254,6696,7230,6694xe" filled="t" fillcolor="#202020" stroked="f">
                <v:path arrowok="t"/>
                <v:fill/>
              </v:shape>
              <v:shape style="position:absolute;left:7186;top:6694;width:106;height:162" coordorigin="7186,6694" coordsize="106,162" path="m7276,6711l7253,6711,7264,6725,7270,6747,7262,6825,7227,6839,7273,6839,7280,6831,7286,6814,7290,6793,7291,6770,7289,6741,7282,6719,7276,6711xe" filled="t" fillcolor="#202020" stroked="f">
                <v:path arrowok="t"/>
                <v:fill/>
              </v:shape>
            </v:group>
            <v:group style="position:absolute;left:7310;top:6693;width:106;height:162" coordorigin="7310,6693" coordsize="106,162">
              <v:shape style="position:absolute;left:7310;top:6693;width:106;height:162" coordorigin="7310,6693" coordsize="106,162" path="m7354,6693l7312,6755,7310,6779,7311,6788,7329,6845,7372,6855,7390,6848,7398,6839,7350,6839,7338,6826,7332,6805,7330,6777,7330,6769,7332,6743,7339,6724,7353,6713,7374,6710,7398,6710,7393,6704,7376,6696,7354,6693xe" filled="t" fillcolor="#202020" stroked="f">
                <v:path arrowok="t"/>
                <v:fill/>
              </v:shape>
              <v:shape style="position:absolute;left:7310;top:6693;width:106;height:162" coordorigin="7310,6693" coordsize="106,162" path="m7398,6710l7374,6710,7384,6723,7390,6745,7392,6774,7392,6779,7390,6804,7383,6824,7370,6836,7350,6839,7398,6839,7405,6831,7411,6814,7415,6793,7416,6769,7413,6741,7406,6719,7398,6710xe" filled="t" fillcolor="#202020" stroked="f">
                <v:path arrowok="t"/>
                <v:fill/>
              </v:shape>
            </v:group>
            <v:group style="position:absolute;left:7426;top:6693;width:91;height:158" coordorigin="7426,6693" coordsize="91,158">
              <v:shape style="position:absolute;left:7426;top:6693;width:91;height:158" coordorigin="7426,6693" coordsize="91,158" path="m7517,6813l7498,6813,7498,6851,7517,6851,7517,6813xe" filled="t" fillcolor="#202020" stroked="f">
                <v:path arrowok="t"/>
                <v:fill/>
              </v:shape>
              <v:shape style="position:absolute;left:7426;top:6693;width:91;height:158" coordorigin="7426,6693" coordsize="91,158" path="m7517,6693l7498,6693,7426,6798,7426,6813,7541,6813,7541,6798,7445,6798,7493,6726,7498,6722,7498,6712,7517,6712,7517,6693xe" filled="t" fillcolor="#202020" stroked="f">
                <v:path arrowok="t"/>
                <v:fill/>
              </v:shape>
              <v:shape style="position:absolute;left:7426;top:6693;width:91;height:158" coordorigin="7426,6693" coordsize="91,158" path="m7517,6712l7498,6712,7498,6798,7517,6798,7517,6712xe" filled="t" fillcolor="#202020" stroked="f">
                <v:path arrowok="t"/>
                <v:fill/>
              </v:shape>
            </v:group>
            <v:group style="position:absolute;left:7555;top:6693;width:106;height:158" coordorigin="7555,6693" coordsize="106,158">
              <v:shape style="position:absolute;left:7555;top:6693;width:106;height:158" coordorigin="7555,6693" coordsize="106,158" path="m7661,6693l7555,6693,7555,6712,7637,6712,7574,6851,7598,6851,7661,6702,7661,6693xe" filled="t" fillcolor="#202020" stroked="f">
                <v:path arrowok="t"/>
                <v:fill/>
              </v:shape>
            </v:group>
            <v:group style="position:absolute;left:7680;top:6693;width:100;height:162" coordorigin="7680,6693" coordsize="100,162">
              <v:shape style="position:absolute;left:7680;top:6693;width:100;height:162" coordorigin="7680,6693" coordsize="100,162" path="m7690,6832l7692,6853,7705,6855,7735,6853,7752,6844,7754,6842,7709,6842,7690,6832xe" filled="t" fillcolor="#202020" stroked="f">
                <v:path arrowok="t"/>
                <v:fill/>
              </v:shape>
              <v:shape style="position:absolute;left:7680;top:6693;width:100;height:162" coordorigin="7680,6693" coordsize="100,162" path="m7780,6774l7762,6774,7761,6785,7758,6806,7752,6822,7733,6842,7754,6842,7769,6828,7774,6815,7778,6798,7780,6775,7780,6774xe" filled="t" fillcolor="#202020" stroked="f">
                <v:path arrowok="t"/>
                <v:fill/>
              </v:shape>
              <v:shape style="position:absolute;left:7680;top:6693;width:100;height:162" coordorigin="7680,6693" coordsize="100,162" path="m7731,6693l7711,6697,7694,6708,7683,6725,7680,6746,7680,6760,7685,6774,7694,6779,7704,6789,7714,6794,7742,6794,7752,6789,7758,6779,7723,6779,7714,6774,7709,6770,7704,6760,7699,6755,7699,6731,7704,6726,7709,6717,7714,6712,7723,6707,7762,6707,7753,6697,7731,6693xe" filled="t" fillcolor="#202020" stroked="f">
                <v:path arrowok="t"/>
                <v:fill/>
              </v:shape>
              <v:shape style="position:absolute;left:7680;top:6693;width:100;height:162" coordorigin="7680,6693" coordsize="100,162" path="m7762,6707l7738,6707,7747,6712,7752,6722,7757,6726,7762,6736,7762,6755,7757,6765,7747,6774,7738,6779,7758,6779,7762,6774,7780,6774,7780,6746,7775,6726,7766,6712,7762,6707xe" filled="t" fillcolor="#202020" stroked="f">
                <v:path arrowok="t"/>
                <v:fill/>
              </v:shape>
            </v:group>
            <v:group style="position:absolute;left:7810;top:6693;width:99;height:163" coordorigin="7810,6693" coordsize="99,163">
              <v:shape style="position:absolute;left:7810;top:6693;width:99;height:163" coordorigin="7810,6693" coordsize="99,163" path="m7872,6693l7848,6693,7838,6698,7828,6703,7818,6718,7815,6740,7824,6757,7843,6770,7827,6778,7814,6794,7810,6813,7810,6827,7814,6837,7824,6847,7838,6853,7864,6856,7882,6851,7899,6842,7853,6842,7843,6837,7829,6822,7829,6809,7837,6793,7858,6779,7893,6779,7877,6770,7886,6764,7890,6760,7858,6760,7843,6755,7834,6746,7834,6726,7838,6717,7843,6717,7853,6707,7901,6707,7891,6702,7886,6698,7872,6693xe" filled="t" fillcolor="#202020" stroked="f">
                <v:path arrowok="t"/>
                <v:fill/>
              </v:shape>
              <v:shape style="position:absolute;left:7810;top:6693;width:99;height:163" coordorigin="7810,6693" coordsize="99,163" path="m7893,6779l7858,6779,7868,6784,7886,6797,7891,6813,7891,6822,7877,6837,7867,6842,7899,6842,7901,6840,7908,6825,7908,6798,7898,6782,7893,6779xe" filled="t" fillcolor="#202020" stroked="f">
                <v:path arrowok="t"/>
                <v:fill/>
              </v:shape>
              <v:shape style="position:absolute;left:7810;top:6693;width:99;height:163" coordorigin="7810,6693" coordsize="99,163" path="m7901,6707l7867,6707,7877,6717,7882,6717,7886,6726,7886,6732,7879,6749,7858,6760,7890,6760,7901,6749,7906,6731,7906,6717,7901,6707xe" filled="t" fillcolor="#202020" stroked="f">
                <v:path arrowok="t"/>
                <v:fill/>
              </v:shape>
            </v:group>
            <v:group style="position:absolute;left:7930;top:6693;width:101;height:158" coordorigin="7930,6693" coordsize="101,158">
              <v:shape style="position:absolute;left:7930;top:6693;width:101;height:158" coordorigin="7930,6693" coordsize="101,158" path="m8021,6707l7992,6707,8011,6726,8011,6746,8006,6750,7992,6779,7978,6789,7930,6837,7930,6851,8030,6851,8030,6837,7954,6837,7996,6794,8011,6778,8021,6765,8030,6746,8030,6722,8026,6712,8021,6707xe" filled="t" fillcolor="#202020" stroked="f">
                <v:path arrowok="t"/>
                <v:fill/>
              </v:shape>
              <v:shape style="position:absolute;left:7930;top:6693;width:101;height:158" coordorigin="7930,6693" coordsize="101,158" path="m7977,6693l7958,6697,7939,6707,7946,6722,7964,6712,7982,6707,8021,6707,8016,6702,8002,6696,7977,6693xe" filled="t" fillcolor="#202020" stroked="f">
                <v:path arrowok="t"/>
                <v:fill/>
              </v:shape>
            </v:group>
            <v:group style="position:absolute;left:8054;top:6693;width:100;height:162" coordorigin="8054,6693" coordsize="100,162">
              <v:shape style="position:absolute;left:8054;top:6693;width:100;height:162" coordorigin="8054,6693" coordsize="100,162" path="m8064,6832l8066,6853,8080,6855,8109,6853,8126,6844,8129,6842,8083,6842,8064,6832xe" filled="t" fillcolor="#202020" stroked="f">
                <v:path arrowok="t"/>
                <v:fill/>
              </v:shape>
              <v:shape style="position:absolute;left:8054;top:6693;width:100;height:162" coordorigin="8054,6693" coordsize="100,162" path="m8154,6774l8136,6774,8136,6785,8132,6806,8126,6822,8107,6842,8129,6842,8143,6828,8148,6815,8152,6798,8154,6775,8154,6774xe" filled="t" fillcolor="#202020" stroked="f">
                <v:path arrowok="t"/>
                <v:fill/>
              </v:shape>
              <v:shape style="position:absolute;left:8054;top:6693;width:100;height:162" coordorigin="8054,6693" coordsize="100,162" path="m8105,6693l8083,6697,8068,6708,8058,6725,8054,6746,8054,6760,8059,6774,8069,6779,8074,6789,8088,6794,8117,6794,8126,6789,8133,6779,8098,6779,8088,6774,8083,6770,8078,6760,8074,6755,8074,6731,8078,6726,8083,6717,8088,6712,8098,6707,8137,6707,8127,6697,8105,6693xe" filled="t" fillcolor="#202020" stroked="f">
                <v:path arrowok="t"/>
                <v:fill/>
              </v:shape>
              <v:shape style="position:absolute;left:8054;top:6693;width:100;height:162" coordorigin="8054,6693" coordsize="100,162" path="m8137,6707l8112,6707,8122,6712,8126,6722,8131,6726,8136,6736,8136,6755,8131,6765,8122,6774,8112,6779,8133,6779,8136,6774,8154,6774,8154,6746,8149,6726,8140,6711,8137,670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48.390015pt;margin-top:333.420013pt;width:31.87pt;height:11.08pt;mso-position-horizontal-relative:page;mso-position-vertical-relative:page;z-index:-3602" coordorigin="8968,6668" coordsize="637,222">
            <v:group style="position:absolute;left:8976;top:6858;width:197;height:2" coordorigin="8976,6858" coordsize="197,2">
              <v:shape style="position:absolute;left:8976;top:6858;width:197;height:2" coordorigin="8976,6858" coordsize="197,0" path="m8976,6858l9173,6858e" filled="f" stroked="t" strokeweight=".82pt" strokecolor="#202020">
                <v:path arrowok="t"/>
              </v:shape>
            </v:group>
            <v:group style="position:absolute;left:9072;top:6712;width:2;height:139" coordorigin="9072,6712" coordsize="2,139">
              <v:shape style="position:absolute;left:9072;top:6712;width:2;height:139" coordorigin="9072,6712" coordsize="0,139" path="m9072,6712l9072,6851e" filled="f" stroked="t" strokeweight="1.06pt" strokecolor="#202020">
                <v:path arrowok="t"/>
              </v:shape>
            </v:group>
            <v:group style="position:absolute;left:8986;top:6705;width:173;height:2" coordorigin="8986,6705" coordsize="173,2">
              <v:shape style="position:absolute;left:8986;top:6705;width:173;height:2" coordorigin="8986,6705" coordsize="173,0" path="m8986,6705l9158,6705e" filled="f" stroked="t" strokeweight=".82pt" strokecolor="#202020">
                <v:path arrowok="t"/>
              </v:shape>
            </v:group>
            <v:group style="position:absolute;left:9197;top:6688;width:187;height:192" coordorigin="9197,6688" coordsize="187,192">
              <v:shape style="position:absolute;left:9197;top:6688;width:187;height:192" coordorigin="9197,6688" coordsize="187,192" path="m9365,6688l9202,6688,9202,6866,9197,6866,9206,6880,9211,6880,9213,6879,9229,6871,9256,6861,9216,6861,9216,6803,9384,6803,9384,6789,9216,6789,9216,6755,9365,6755,9365,6741,9216,6741,9216,6702,9365,6702,9365,6688xe" filled="t" fillcolor="#202020" stroked="f">
                <v:path arrowok="t"/>
                <v:fill/>
              </v:shape>
              <v:shape style="position:absolute;left:9197;top:6688;width:187;height:192" coordorigin="9197,6688" coordsize="187,192" path="m9312,6803l9216,6803,9302,6822,9310,6842,9320,6858,9331,6870,9336,6875,9346,6880,9365,6880,9370,6875,9373,6866,9350,6866,9344,6855,9332,6842,9321,6825,9312,6803xe" filled="t" fillcolor="#202020" stroked="f">
                <v:path arrowok="t"/>
                <v:fill/>
              </v:shape>
              <v:shape style="position:absolute;left:9197;top:6688;width:187;height:192" coordorigin="9197,6688" coordsize="187,192" path="m9365,6818l9365,6847,9360,6856,9350,6866,9373,6866,9374,6861,9379,6851,9379,6842,9384,6827,9379,6822,9374,6822,9365,6818xe" filled="t" fillcolor="#202020" stroked="f">
                <v:path arrowok="t"/>
                <v:fill/>
              </v:shape>
              <v:shape style="position:absolute;left:9197;top:6688;width:187;height:192" coordorigin="9197,6688" coordsize="187,192" path="m9269,6846l9253,6847,9235,6854,9216,6861,9256,6861,9269,6856,9269,6846xe" filled="t" fillcolor="#202020" stroked="f">
                <v:path arrowok="t"/>
                <v:fill/>
              </v:shape>
              <v:shape style="position:absolute;left:9197;top:6688;width:187;height:192" coordorigin="9197,6688" coordsize="187,192" path="m9302,6755l9288,6755,9288,6765,9293,6779,9293,6789,9307,6789,9307,6779,9302,6765,9302,6755xe" filled="t" fillcolor="#202020" stroked="f">
                <v:path arrowok="t"/>
                <v:fill/>
              </v:shape>
              <v:shape style="position:absolute;left:9197;top:6688;width:187;height:192" coordorigin="9197,6688" coordsize="187,192" path="m9365,6755l9350,6755,9350,6760,9365,6760,9365,6755xe" filled="t" fillcolor="#202020" stroked="f">
                <v:path arrowok="t"/>
                <v:fill/>
              </v:shape>
              <v:shape style="position:absolute;left:9197;top:6688;width:187;height:192" coordorigin="9197,6688" coordsize="187,192" path="m9365,6702l9350,6702,9350,6741,9365,6741,9365,6702xe" filled="t" fillcolor="#202020" stroked="f">
                <v:path arrowok="t"/>
                <v:fill/>
              </v:shape>
            </v:group>
            <v:group style="position:absolute;left:9389;top:6678;width:206;height:201" coordorigin="9389,6678" coordsize="206,201">
              <v:shape style="position:absolute;left:9389;top:6678;width:206;height:201" coordorigin="9389,6678" coordsize="206,201" path="m9408,6784l9399,6809,9408,6827,9417,6842,9405,6856,9389,6870,9394,6875,9398,6875,9399,6880,9414,6867,9430,6854,9467,6854,9452,6846,9439,6833,9443,6823,9421,6823,9414,6807,9408,6784xe" filled="t" fillcolor="#202020" stroked="f">
                <v:path arrowok="t"/>
                <v:fill/>
              </v:shape>
              <v:shape style="position:absolute;left:9389;top:6678;width:206;height:201" coordorigin="9389,6678" coordsize="206,201" path="m9467,6854l9430,6854,9443,6863,9460,6869,9482,6874,9510,6875,9590,6875,9590,6870,9595,6861,9595,6860,9514,6860,9491,6860,9470,6855,9467,6854xe" filled="t" fillcolor="#202020" stroked="f">
                <v:path arrowok="t"/>
                <v:fill/>
              </v:shape>
              <v:shape style="position:absolute;left:9389;top:6678;width:206;height:201" coordorigin="9389,6678" coordsize="206,201" path="m9591,6857l9573,6859,9554,6860,9535,6860,9514,6860,9595,6860,9591,6857xe" filled="t" fillcolor="#202020" stroked="f">
                <v:path arrowok="t"/>
                <v:fill/>
              </v:shape>
              <v:shape style="position:absolute;left:9389;top:6678;width:206;height:201" coordorigin="9389,6678" coordsize="206,201" path="m9523,6832l9509,6832,9509,6856,9523,6856,9523,6832xe" filled="t" fillcolor="#202020" stroked="f">
                <v:path arrowok="t"/>
                <v:fill/>
              </v:shape>
              <v:shape style="position:absolute;left:9389;top:6678;width:206;height:201" coordorigin="9389,6678" coordsize="206,201" path="m9586,6822l9456,6822,9456,6832,9586,6832,9586,6822xe" filled="t" fillcolor="#202020" stroked="f">
                <v:path arrowok="t"/>
                <v:fill/>
              </v:shape>
              <v:shape style="position:absolute;left:9389;top:6678;width:206;height:201" coordorigin="9389,6678" coordsize="206,201" path="m9456,6698l9394,6698,9394,6712,9437,6712,9398,6760,9398,6774,9436,6787,9431,6808,9421,6823,9443,6823,9446,6816,9451,6796,9456,6774,9456,6760,9418,6760,9456,6712,9456,6698xe" filled="t" fillcolor="#202020" stroked="f">
                <v:path arrowok="t"/>
                <v:fill/>
              </v:shape>
              <v:shape style="position:absolute;left:9389;top:6678;width:206;height:201" coordorigin="9389,6678" coordsize="206,201" path="m9523,6803l9509,6803,9509,6822,9523,6822,9523,6803xe" filled="t" fillcolor="#202020" stroked="f">
                <v:path arrowok="t"/>
                <v:fill/>
              </v:shape>
              <v:shape style="position:absolute;left:9389;top:6678;width:206;height:201" coordorigin="9389,6678" coordsize="206,201" path="m9576,6789l9461,6789,9461,6803,9576,6803,9576,6789xe" filled="t" fillcolor="#202020" stroked="f">
                <v:path arrowok="t"/>
                <v:fill/>
              </v:shape>
              <v:shape style="position:absolute;left:9389;top:6678;width:206;height:201" coordorigin="9389,6678" coordsize="206,201" path="m9523,6774l9509,6774,9509,6789,9523,6789,9523,6774xe" filled="t" fillcolor="#202020" stroked="f">
                <v:path arrowok="t"/>
                <v:fill/>
              </v:shape>
              <v:shape style="position:absolute;left:9389;top:6678;width:206;height:201" coordorigin="9389,6678" coordsize="206,201" path="m9571,6741l9557,6741,9557,6760,9466,6760,9466,6774,9557,6774,9557,6779,9571,6779,9571,6741xe" filled="t" fillcolor="#202020" stroked="f">
                <v:path arrowok="t"/>
                <v:fill/>
              </v:shape>
              <v:shape style="position:absolute;left:9389;top:6678;width:206;height:201" coordorigin="9389,6678" coordsize="206,201" path="m9523,6741l9509,6741,9509,6760,9523,6760,9523,6741xe" filled="t" fillcolor="#202020" stroked="f">
                <v:path arrowok="t"/>
                <v:fill/>
              </v:shape>
              <v:shape style="position:absolute;left:9389;top:6678;width:206;height:201" coordorigin="9389,6678" coordsize="206,201" path="m9595,6731l9456,6731,9456,6741,9595,6741,9595,6731xe" filled="t" fillcolor="#202020" stroked="f">
                <v:path arrowok="t"/>
                <v:fill/>
              </v:shape>
              <v:shape style="position:absolute;left:9389;top:6678;width:206;height:201" coordorigin="9389,6678" coordsize="206,201" path="m9523,6712l9509,6712,9509,6731,9523,6731,9523,6712xe" filled="t" fillcolor="#202020" stroked="f">
                <v:path arrowok="t"/>
                <v:fill/>
              </v:shape>
              <v:shape style="position:absolute;left:9389;top:6678;width:206;height:201" coordorigin="9389,6678" coordsize="206,201" path="m9571,6698l9466,6698,9466,6712,9557,6712,9557,6731,9571,6731,9571,6698xe" filled="t" fillcolor="#202020" stroked="f">
                <v:path arrowok="t"/>
                <v:fill/>
              </v:shape>
              <v:shape style="position:absolute;left:9389;top:6678;width:206;height:201" coordorigin="9389,6678" coordsize="206,201" path="m9523,6678l9509,6678,9509,6698,9523,6698,9523,667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26.299988pt;margin-top:333.420013pt;width:20.68pt;height:11.08pt;mso-position-horizontal-relative:page;mso-position-vertical-relative:page;z-index:-3601" coordorigin="10526,6668" coordsize="414,222">
            <v:group style="position:absolute;left:10536;top:6678;width:178;height:202" coordorigin="10536,6678" coordsize="178,202">
              <v:shape style="position:absolute;left:10536;top:6678;width:178;height:202" coordorigin="10536,6678" coordsize="178,202" path="m10632,6808l10613,6808,10613,6880,10632,6880,10632,6808xe" filled="t" fillcolor="#202020" stroked="f">
                <v:path arrowok="t"/>
                <v:fill/>
              </v:shape>
              <v:shape style="position:absolute;left:10536;top:6678;width:178;height:202" coordorigin="10536,6678" coordsize="178,202" path="m10714,6722l10536,6722,10536,6818,10550,6818,10550,6808,10714,6808,10714,6789,10550,6789,10550,6736,10714,6736,10714,6722xe" filled="t" fillcolor="#202020" stroked="f">
                <v:path arrowok="t"/>
                <v:fill/>
              </v:shape>
              <v:shape style="position:absolute;left:10536;top:6678;width:178;height:202" coordorigin="10536,6678" coordsize="178,202" path="m10714,6808l10694,6808,10694,6818,10714,6818,10714,6808xe" filled="t" fillcolor="#202020" stroked="f">
                <v:path arrowok="t"/>
                <v:fill/>
              </v:shape>
              <v:shape style="position:absolute;left:10536;top:6678;width:178;height:202" coordorigin="10536,6678" coordsize="178,202" path="m10632,6736l10613,6736,10613,6789,10632,6789,10632,6736xe" filled="t" fillcolor="#202020" stroked="f">
                <v:path arrowok="t"/>
                <v:fill/>
              </v:shape>
              <v:shape style="position:absolute;left:10536;top:6678;width:178;height:202" coordorigin="10536,6678" coordsize="178,202" path="m10714,6736l10694,6736,10694,6789,10714,6789,10714,6736xe" filled="t" fillcolor="#202020" stroked="f">
                <v:path arrowok="t"/>
                <v:fill/>
              </v:shape>
              <v:shape style="position:absolute;left:10536;top:6678;width:178;height:202" coordorigin="10536,6678" coordsize="178,202" path="m10632,6678l10613,6678,10613,6722,10632,6722,10632,6678xe" filled="t" fillcolor="#202020" stroked="f">
                <v:path arrowok="t"/>
                <v:fill/>
              </v:shape>
            </v:group>
            <v:group style="position:absolute;left:10733;top:6683;width:197;height:197" coordorigin="10733,6683" coordsize="197,197">
              <v:shape style="position:absolute;left:10733;top:6683;width:197;height:197" coordorigin="10733,6683" coordsize="197,197" path="m10920,6854l10890,6854,10905,6866,10920,6880,10930,6870,10930,6866,10920,6854xe" filled="t" fillcolor="#202020" stroked="f">
                <v:path arrowok="t"/>
                <v:fill/>
              </v:shape>
              <v:shape style="position:absolute;left:10733;top:6683;width:197;height:197" coordorigin="10733,6683" coordsize="197,197" path="m10850,6770l10834,6770,10837,6779,10846,6798,10862,6832,10847,6845,10831,6858,10814,6870,10819,6870,10824,6875,10834,6877,10851,6867,10868,6859,10890,6854,10920,6854,10917,6851,10903,6838,10893,6818,10897,6811,10872,6811,10863,6795,10854,6777,10850,6770xe" filled="t" fillcolor="#202020" stroked="f">
                <v:path arrowok="t"/>
                <v:fill/>
              </v:shape>
              <v:shape style="position:absolute;left:10733;top:6683;width:197;height:197" coordorigin="10733,6683" coordsize="197,197" path="m10906,6693l10805,6693,10805,6707,10820,6721,10820,6722,10821,6741,10821,6746,10820,6765,10805,6835,10781,6870,10786,6870,10829,6814,10834,6770,10850,6770,10845,6758,10839,6736,10838,6707,10906,6707,10906,6693xe" filled="t" fillcolor="#202020" stroked="f">
                <v:path arrowok="t"/>
                <v:fill/>
              </v:shape>
              <v:shape style="position:absolute;left:10733;top:6683;width:197;height:197" coordorigin="10733,6683" coordsize="197,197" path="m10791,6824l10770,6828,10751,6833,10733,6837,10742,6854,10760,6847,10779,6841,10800,6837,10800,6827,10791,6824xe" filled="t" fillcolor="#202020" stroked="f">
                <v:path arrowok="t"/>
                <v:fill/>
              </v:shape>
              <v:shape style="position:absolute;left:10733;top:6683;width:197;height:197" coordorigin="10733,6683" coordsize="197,197" path="m10906,6707l10886,6707,10867,6746,10867,6765,10896,6779,10886,6796,10872,6811,10897,6811,10903,6802,10912,6784,10920,6765,10920,6746,10886,6746,10906,6707xe" filled="t" fillcolor="#202020" stroked="f">
                <v:path arrowok="t"/>
                <v:fill/>
              </v:shape>
              <v:shape style="position:absolute;left:10733;top:6683;width:197;height:197" coordorigin="10733,6683" coordsize="197,197" path="m10786,6683l10762,6699,10751,6718,10741,6733,10733,6746,10738,6755,10757,6755,10762,6764,10750,6781,10738,6794,10758,6805,10779,6802,10800,6798,10800,6794,10757,6794,10760,6789,10770,6776,10781,6760,10792,6743,10793,6741,10757,6741,10755,6736,10764,6721,10774,6703,10786,6683xe" filled="t" fillcolor="#202020" stroked="f">
                <v:path arrowok="t"/>
                <v:fill/>
              </v:shape>
              <v:shape style="position:absolute;left:10733;top:6683;width:197;height:197" coordorigin="10733,6683" coordsize="197,197" path="m10795,6786l10775,6789,10757,6794,10800,6794,10800,6789,10795,6786xe" filled="t" fillcolor="#202020" stroked="f">
                <v:path arrowok="t"/>
                <v:fill/>
              </v:shape>
              <v:shape style="position:absolute;left:10733;top:6683;width:197;height:197" coordorigin="10733,6683" coordsize="197,197" path="m10790,6717l10781,6736,10776,6741,10793,6741,10805,6722,10790,671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099998pt;margin-top:355.980011pt;width:73.998788pt;height:11.32pt;mso-position-horizontal-relative:page;mso-position-vertical-relative:page;z-index:-3600" coordorigin="662,7120" coordsize="1480,226">
            <v:group style="position:absolute;left:672;top:7139;width:202;height:197" coordorigin="672,7139" coordsize="202,197">
              <v:shape style="position:absolute;left:672;top:7139;width:202;height:197" coordorigin="672,7139" coordsize="202,197" path="m816,7211l802,7211,801,7254,795,7272,785,7290,772,7301,755,7313,734,7326,739,7331,739,7336,758,7335,777,7324,791,7310,802,7298,802,7293,837,7293,830,7289,811,7278,816,7269,816,7211xe" filled="t" fillcolor="#202020" stroked="f">
                <v:path arrowok="t"/>
                <v:fill/>
              </v:shape>
              <v:shape style="position:absolute;left:672;top:7139;width:202;height:197" coordorigin="672,7139" coordsize="202,197" path="m837,7293l806,7293,816,7298,832,7310,848,7323,864,7336,863,7311,848,7299,837,7293xe" filled="t" fillcolor="#202020" stroked="f">
                <v:path arrowok="t"/>
                <v:fill/>
              </v:shape>
              <v:shape style="position:absolute;left:672;top:7139;width:202;height:197" coordorigin="672,7139" coordsize="202,197" path="m720,7168l701,7168,701,7274,691,7278,682,7278,672,7283,686,7295,703,7290,724,7285,749,7278,749,7269,720,7269,720,7168xe" filled="t" fillcolor="#202020" stroked="f">
                <v:path arrowok="t"/>
                <v:fill/>
              </v:shape>
              <v:shape style="position:absolute;left:672;top:7139;width:202;height:197" coordorigin="672,7139" coordsize="202,197" path="m864,7182l754,7182,754,7288,773,7288,773,7197,864,7197,864,7182xe" filled="t" fillcolor="#202020" stroked="f">
                <v:path arrowok="t"/>
                <v:fill/>
              </v:shape>
              <v:shape style="position:absolute;left:672;top:7139;width:202;height:197" coordorigin="672,7139" coordsize="202,197" path="m864,7197l850,7197,850,7288,864,7288,864,7197xe" filled="t" fillcolor="#202020" stroked="f">
                <v:path arrowok="t"/>
                <v:fill/>
              </v:shape>
              <v:shape style="position:absolute;left:672;top:7139;width:202;height:197" coordorigin="672,7139" coordsize="202,197" path="m749,7264l739,7264,730,7269,749,7269,749,7264xe" filled="t" fillcolor="#202020" stroked="f">
                <v:path arrowok="t"/>
                <v:fill/>
              </v:shape>
              <v:shape style="position:absolute;left:672;top:7139;width:202;height:197" coordorigin="672,7139" coordsize="202,197" path="m816,7154l797,7154,792,7182,811,7182,816,7154xe" filled="t" fillcolor="#202020" stroked="f">
                <v:path arrowok="t"/>
                <v:fill/>
              </v:shape>
              <v:shape style="position:absolute;left:672;top:7139;width:202;height:197" coordorigin="672,7139" coordsize="202,197" path="m744,7149l672,7149,672,7168,744,7168,744,7149xe" filled="t" fillcolor="#202020" stroked="f">
                <v:path arrowok="t"/>
                <v:fill/>
              </v:shape>
              <v:shape style="position:absolute;left:672;top:7139;width:202;height:197" coordorigin="672,7139" coordsize="202,197" path="m874,7139l749,7139,749,7154,874,7154,874,7139xe" filled="t" fillcolor="#202020" stroked="f">
                <v:path arrowok="t"/>
                <v:fill/>
              </v:shape>
            </v:group>
            <v:group style="position:absolute;left:912;top:7139;width:149;height:197" coordorigin="912,7139" coordsize="149,197">
              <v:shape style="position:absolute;left:912;top:7139;width:149;height:197" coordorigin="912,7139" coordsize="149,197" path="m1061,7139l912,7139,912,7336,926,7336,926,7312,1061,7312,1061,7298,926,7298,926,7259,1061,7259,1061,7245,926,7245,926,7206,1061,7206,1061,7192,926,7192,926,7154,1061,7154,1061,7139xe" filled="t" fillcolor="#202020" stroked="f">
                <v:path arrowok="t"/>
                <v:fill/>
              </v:shape>
              <v:shape style="position:absolute;left:912;top:7139;width:149;height:197" coordorigin="912,7139" coordsize="149,197" path="m1061,7312l1042,7312,1042,7336,1061,7336,1061,7312xe" filled="t" fillcolor="#202020" stroked="f">
                <v:path arrowok="t"/>
                <v:fill/>
              </v:shape>
              <v:shape style="position:absolute;left:912;top:7139;width:149;height:197" coordorigin="912,7139" coordsize="149,197" path="m1061,7259l1042,7259,1042,7298,1061,7298,1061,7259xe" filled="t" fillcolor="#202020" stroked="f">
                <v:path arrowok="t"/>
                <v:fill/>
              </v:shape>
              <v:shape style="position:absolute;left:912;top:7139;width:149;height:197" coordorigin="912,7139" coordsize="149,197" path="m1061,7206l1042,7206,1042,7245,1061,7245,1061,7206xe" filled="t" fillcolor="#202020" stroked="f">
                <v:path arrowok="t"/>
                <v:fill/>
              </v:shape>
              <v:shape style="position:absolute;left:912;top:7139;width:149;height:197" coordorigin="912,7139" coordsize="149,197" path="m1061,7154l1042,7154,1042,7192,1061,7192,1061,7154xe" filled="t" fillcolor="#202020" stroked="f">
                <v:path arrowok="t"/>
                <v:fill/>
              </v:shape>
            </v:group>
            <v:group style="position:absolute;left:1094;top:7130;width:202;height:206" coordorigin="1094,7130" coordsize="202,206">
              <v:shape style="position:absolute;left:1094;top:7130;width:202;height:206" coordorigin="1094,7130" coordsize="202,206" path="m1272,7303l1235,7303,1250,7315,1267,7327,1286,7336,1286,7331,1291,7326,1291,7318,1274,7306,1272,7303xe" filled="t" fillcolor="#202020" stroked="f">
                <v:path arrowok="t"/>
                <v:fill/>
              </v:shape>
              <v:shape style="position:absolute;left:1094;top:7130;width:202;height:206" coordorigin="1094,7130" coordsize="202,206" path="m1138,7245l1123,7245,1123,7307,1118,7312,1094,7312,1094,7322,1099,7326,1099,7331,1133,7331,1137,7327,1138,7245xe" filled="t" fillcolor="#202020" stroked="f">
                <v:path arrowok="t"/>
                <v:fill/>
              </v:shape>
              <v:shape style="position:absolute;left:1094;top:7130;width:202;height:206" coordorigin="1094,7130" coordsize="202,206" path="m1282,7211l1166,7211,1166,7221,1187,7239,1195,7258,1201,7276,1207,7294,1191,7304,1172,7313,1152,7322,1162,7331,1181,7329,1216,7311,1235,7303,1272,7303,1261,7292,1253,7275,1226,7275,1214,7260,1206,7242,1200,7221,1282,7221,1282,7211xe" filled="t" fillcolor="#202020" stroked="f">
                <v:path arrowok="t"/>
                <v:fill/>
              </v:shape>
              <v:shape style="position:absolute;left:1094;top:7130;width:202;height:206" coordorigin="1094,7130" coordsize="202,206" path="m1282,7221l1262,7221,1261,7227,1253,7247,1241,7263,1226,7275,1253,7275,1252,7274,1264,7258,1273,7241,1282,7221xe" filled="t" fillcolor="#202020" stroked="f">
                <v:path arrowok="t"/>
                <v:fill/>
              </v:shape>
              <v:shape style="position:absolute;left:1094;top:7130;width:202;height:206" coordorigin="1094,7130" coordsize="202,206" path="m1138,7187l1123,7187,1123,7230,1114,7230,1094,7240,1094,7254,1104,7250,1114,7250,1123,7245,1138,7245,1138,7240,1147,7235,1152,7235,1162,7230,1162,7226,1138,7226,1138,7187xe" filled="t" fillcolor="#202020" stroked="f">
                <v:path arrowok="t"/>
                <v:fill/>
              </v:shape>
              <v:shape style="position:absolute;left:1094;top:7130;width:202;height:206" coordorigin="1094,7130" coordsize="202,206" path="m1162,7216l1152,7221,1147,7221,1138,7226,1162,7226,1162,7216xe" filled="t" fillcolor="#202020" stroked="f">
                <v:path arrowok="t"/>
                <v:fill/>
              </v:shape>
              <v:shape style="position:absolute;left:1094;top:7130;width:202;height:206" coordorigin="1094,7130" coordsize="202,206" path="m1238,7178l1219,7178,1219,7211,1238,7211,1238,7178xe" filled="t" fillcolor="#202020" stroked="f">
                <v:path arrowok="t"/>
                <v:fill/>
              </v:shape>
              <v:shape style="position:absolute;left:1094;top:7130;width:202;height:206" coordorigin="1094,7130" coordsize="202,206" path="m1162,7173l1094,7173,1094,7187,1162,7187,1162,7173xe" filled="t" fillcolor="#202020" stroked="f">
                <v:path arrowok="t"/>
                <v:fill/>
              </v:shape>
              <v:shape style="position:absolute;left:1094;top:7130;width:202;height:206" coordorigin="1094,7130" coordsize="202,206" path="m1296,7163l1166,7163,1166,7178,1296,7178,1296,7163xe" filled="t" fillcolor="#202020" stroked="f">
                <v:path arrowok="t"/>
                <v:fill/>
              </v:shape>
              <v:shape style="position:absolute;left:1094;top:7130;width:202;height:206" coordorigin="1094,7130" coordsize="202,206" path="m1138,7130l1123,7130,1123,7173,1138,7173,1138,7130xe" filled="t" fillcolor="#202020" stroked="f">
                <v:path arrowok="t"/>
                <v:fill/>
              </v:shape>
              <v:shape style="position:absolute;left:1094;top:7130;width:202;height:206" coordorigin="1094,7130" coordsize="202,206" path="m1238,7130l1219,7130,1219,7163,1238,7163,1238,7130xe" filled="t" fillcolor="#202020" stroked="f">
                <v:path arrowok="t"/>
                <v:fill/>
              </v:shape>
            </v:group>
            <v:group style="position:absolute;left:1301;top:7130;width:206;height:206" coordorigin="1301,7130" coordsize="206,206">
              <v:shape style="position:absolute;left:1301;top:7130;width:206;height:206" coordorigin="1301,7130" coordsize="206,206" path="m1429,7206l1397,7206,1397,7336,1416,7336,1420,7216,1434,7216,1432,7213,1429,7206xe" filled="t" fillcolor="#202020" stroked="f">
                <v:path arrowok="t"/>
                <v:fill/>
              </v:shape>
              <v:shape style="position:absolute;left:1301;top:7130;width:206;height:206" coordorigin="1301,7130" coordsize="206,206" path="m1502,7178l1310,7178,1310,7192,1381,7204,1371,7222,1333,7268,1301,7293,1306,7298,1310,7307,1323,7301,1337,7287,1376,7241,1397,7206,1429,7206,1421,7192,1502,7192,1502,7178xe" filled="t" fillcolor="#202020" stroked="f">
                <v:path arrowok="t"/>
                <v:fill/>
              </v:shape>
              <v:shape style="position:absolute;left:1301;top:7130;width:206;height:206" coordorigin="1301,7130" coordsize="206,206" path="m1434,7216l1420,7216,1430,7235,1481,7295,1498,7307,1498,7302,1502,7298,1507,7288,1500,7284,1485,7273,1471,7261,1457,7247,1444,7231,1434,7216xe" filled="t" fillcolor="#202020" stroked="f">
                <v:path arrowok="t"/>
                <v:fill/>
              </v:shape>
              <v:shape style="position:absolute;left:1301;top:7130;width:206;height:206" coordorigin="1301,7130" coordsize="206,206" path="m1416,7130l1397,7130,1397,7178,1416,7178,1416,7130xe" filled="t" fillcolor="#202020" stroked="f">
                <v:path arrowok="t"/>
                <v:fill/>
              </v:shape>
              <v:shape style="position:absolute;left:1301;top:7130;width:206;height:206" coordorigin="1301,7130" coordsize="206,206" path="m1445,7130l1435,7144,1438,7147,1452,7160,1469,7173,1476,7156,1460,7143,1445,7130xe" filled="t" fillcolor="#202020" stroked="f">
                <v:path arrowok="t"/>
                <v:fill/>
              </v:shape>
            </v:group>
            <v:group style="position:absolute;left:1512;top:7134;width:197;height:202" coordorigin="1512,7134" coordsize="197,202">
              <v:shape style="position:absolute;left:1512;top:7134;width:197;height:202" coordorigin="1512,7134" coordsize="197,202" path="m1672,7295l1634,7295,1652,7305,1687,7326,1704,7336,1709,7319,1693,7308,1676,7297,1672,7295xe" filled="t" fillcolor="#202020" stroked="f">
                <v:path arrowok="t"/>
                <v:fill/>
              </v:shape>
              <v:shape style="position:absolute;left:1512;top:7134;width:197;height:202" coordorigin="1512,7134" coordsize="197,202" path="m1627,7216l1608,7216,1608,7254,1603,7276,1540,7315,1517,7322,1521,7326,1522,7331,1546,7332,1569,7325,1588,7317,1605,7310,1634,7295,1672,7295,1659,7287,1641,7277,1622,7269,1627,7264,1627,7216xe" filled="t" fillcolor="#202020" stroked="f">
                <v:path arrowok="t"/>
                <v:fill/>
              </v:shape>
              <v:shape style="position:absolute;left:1512;top:7134;width:197;height:202" coordorigin="1512,7134" coordsize="197,202" path="m1666,7163l1642,7163,1632,7178,1618,7192,1542,7192,1541,7193,1541,7283,1560,7283,1560,7206,1694,7206,1694,7192,1637,7191,1666,7163xe" filled="t" fillcolor="#202020" stroked="f">
                <v:path arrowok="t"/>
                <v:fill/>
              </v:shape>
              <v:shape style="position:absolute;left:1512;top:7134;width:197;height:202" coordorigin="1512,7134" coordsize="197,202" path="m1694,7206l1680,7206,1680,7283,1694,7283,1694,7206xe" filled="t" fillcolor="#202020" stroked="f">
                <v:path arrowok="t"/>
                <v:fill/>
              </v:shape>
              <v:shape style="position:absolute;left:1512;top:7134;width:197;height:202" coordorigin="1512,7134" coordsize="197,202" path="m1594,7134l1573,7139,1561,7153,1547,7166,1530,7179,1512,7192,1522,7202,1527,7206,1541,7193,1541,7192,1542,7192,1556,7179,1570,7163,1666,7163,1666,7149,1584,7149,1594,7139,1594,7134xe" filled="t" fillcolor="#202020" stroked="f">
                <v:path arrowok="t"/>
                <v:fill/>
              </v:shape>
              <v:shape style="position:absolute;left:1512;top:7134;width:197;height:202" coordorigin="1512,7134" coordsize="197,202" path="m1542,7192l1541,7192,1541,7193,1542,7192xe" filled="t" fillcolor="#202020" stroked="f">
                <v:path arrowok="t"/>
                <v:fill/>
              </v:shape>
            </v:group>
            <v:group style="position:absolute;left:1723;top:7130;width:202;height:206" coordorigin="1723,7130" coordsize="202,206">
              <v:shape style="position:absolute;left:1723;top:7130;width:202;height:206" coordorigin="1723,7130" coordsize="202,206" path="m1925,7206l1728,7206,1728,7221,1925,7221,1925,7206xe" filled="t" fillcolor="#202020" stroked="f">
                <v:path arrowok="t"/>
                <v:fill/>
              </v:shape>
              <v:shape style="position:absolute;left:1723;top:7130;width:202;height:206" coordorigin="1723,7130" coordsize="202,206" path="m1834,7192l1819,7192,1819,7206,1834,7206,1834,7192xe" filled="t" fillcolor="#202020" stroked="f">
                <v:path arrowok="t"/>
                <v:fill/>
              </v:shape>
              <v:shape style="position:absolute;left:1723;top:7130;width:202;height:206" coordorigin="1723,7130" coordsize="202,206" path="m1906,7178l1747,7178,1747,7192,1906,7192,1906,7178xe" filled="t" fillcolor="#202020" stroked="f">
                <v:path arrowok="t"/>
                <v:fill/>
              </v:shape>
              <v:shape style="position:absolute;left:1723;top:7130;width:202;height:206" coordorigin="1723,7130" coordsize="202,206" path="m1834,7163l1819,7163,1819,7178,1834,7178,1834,7163xe" filled="t" fillcolor="#202020" stroked="f">
                <v:path arrowok="t"/>
                <v:fill/>
              </v:shape>
              <v:shape style="position:absolute;left:1723;top:7130;width:202;height:206" coordorigin="1723,7130" coordsize="202,206" path="m1915,7149l1738,7149,1738,7163,1915,7163,1915,7149xe" filled="t" fillcolor="#202020" stroked="f">
                <v:path arrowok="t"/>
                <v:fill/>
              </v:shape>
              <v:shape style="position:absolute;left:1723;top:7130;width:202;height:206" coordorigin="1723,7130" coordsize="202,206" path="m1834,7130l1819,7130,1819,7149,1834,7149,1834,7130xe" filled="t" fillcolor="#202020" stroked="f">
                <v:path arrowok="t"/>
                <v:fill/>
              </v:shape>
              <v:shape style="position:absolute;left:1723;top:7130;width:202;height:206" coordorigin="1723,7130" coordsize="202,206" path="m1889,7307l1839,7307,1861,7314,1880,7322,1897,7329,1910,7336,1907,7314,1890,7307,1889,7307xe" filled="t" fillcolor="#202020" stroked="f">
                <v:path arrowok="t"/>
                <v:fill/>
              </v:shape>
              <v:shape style="position:absolute;left:1723;top:7130;width:202;height:206" coordorigin="1723,7130" coordsize="202,206" path="m1834,7259l1819,7261,1816,7279,1808,7299,1795,7306,1777,7311,1753,7316,1723,7322,1728,7326,1728,7331,1747,7335,1771,7331,1792,7326,1810,7321,1825,7314,1839,7307,1889,7307,1872,7300,1851,7294,1829,7288,1834,7278,1834,7259xe" filled="t" fillcolor="#202020" stroked="f">
                <v:path arrowok="t"/>
                <v:fill/>
              </v:shape>
              <v:shape style="position:absolute;left:1723;top:7130;width:202;height:206" coordorigin="1723,7130" coordsize="202,206" path="m1901,7235l1752,7235,1752,7293,1766,7293,1766,7250,1901,7250,1901,7235xe" filled="t" fillcolor="#202020" stroked="f">
                <v:path arrowok="t"/>
                <v:fill/>
              </v:shape>
              <v:shape style="position:absolute;left:1723;top:7130;width:202;height:206" coordorigin="1723,7130" coordsize="202,206" path="m1901,7250l1882,7250,1882,7293,1901,7293,1901,7250xe" filled="t" fillcolor="#202020" stroked="f">
                <v:path arrowok="t"/>
                <v:fill/>
              </v:shape>
            </v:group>
            <v:group style="position:absolute;left:1934;top:7134;width:198;height:197" coordorigin="1934,7134" coordsize="198,197">
              <v:shape style="position:absolute;left:1934;top:7134;width:198;height:197" coordorigin="1934,7134" coordsize="198,197" path="m2045,7134l2030,7137,2028,7161,2024,7185,2002,7244,1951,7301,1934,7312,1944,7331,2000,7285,2040,7219,2056,7219,2048,7198,2040,7173,2045,7163,2045,7134xe" filled="t" fillcolor="#202020" stroked="f">
                <v:path arrowok="t"/>
                <v:fill/>
              </v:shape>
              <v:shape style="position:absolute;left:1934;top:7134;width:198;height:197" coordorigin="1934,7134" coordsize="198,197" path="m2056,7219l2040,7219,2049,7240,2081,7292,2122,7331,2131,7322,2132,7305,2117,7297,2103,7286,2090,7273,2077,7258,2066,7240,2056,7220,2056,721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360001pt;margin-top:357.200012pt;width:5.04pt;height:9.6pt;mso-position-horizontal-relative:page;mso-position-vertical-relative:page;z-index:-3599" coordorigin="2467,7144" coordsize="101,192">
            <v:shape style="position:absolute;left:2467;top:7144;width:101;height:192" coordorigin="2467,7144" coordsize="101,192" path="m2568,7144l2549,7144,2467,7336,2486,7336,2568,7144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84.320007pt;margin-top:357.200012pt;width:4.8pt;height:9.6pt;mso-position-horizontal-relative:page;mso-position-vertical-relative:page;z-index:-3598" coordorigin="3686,7144" coordsize="96,192">
            <v:shape style="position:absolute;left:3686;top:7144;width:96;height:192" coordorigin="3686,7144" coordsize="96,192" path="m3782,7144l3763,7144,3686,7336,3706,7336,3782,7144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358.799988pt;margin-top:357.200012pt;width:4.560pt;height:9.6pt;mso-position-horizontal-relative:page;mso-position-vertical-relative:page;z-index:-3597" coordorigin="7176,7144" coordsize="91,192">
            <v:shape style="position:absolute;left:7176;top:7144;width:91;height:192" coordorigin="7176,7144" coordsize="91,192" path="m7267,7144l7248,7144,7176,7336,7190,7336,7267,7144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48.320007pt;margin-top:357.200012pt;width:4.560pt;height:9.6pt;mso-position-horizontal-relative:page;mso-position-vertical-relative:page;z-index:-3596" coordorigin="8966,7144" coordsize="91,192">
            <v:shape style="position:absolute;left:8966;top:7144;width:91;height:192" coordorigin="8966,7144" coordsize="91,192" path="m9058,7144l9038,7144,8966,7336,8981,7336,9058,7144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525.840027pt;margin-top:357.200012pt;width:4.560pt;height:9.6pt;mso-position-horizontal-relative:page;mso-position-vertical-relative:page;z-index:-3595" coordorigin="10517,7144" coordsize="91,192">
            <v:shape style="position:absolute;left:10517;top:7144;width:91;height:192" coordorigin="10517,7144" coordsize="91,192" path="m10608,7144l10589,7144,10517,7336,10531,7336,10608,7144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53.02pt;margin-top:407.820007pt;width:42.52pt;height:11.32pt;mso-position-horizontal-relative:page;mso-position-vertical-relative:page;z-index:-3594" coordorigin="1060,8156" coordsize="850,226">
            <v:group style="position:absolute;left:1070;top:8181;width:202;height:192" coordorigin="1070,8181" coordsize="202,192">
              <v:shape style="position:absolute;left:1070;top:8181;width:202;height:192" coordorigin="1070,8181" coordsize="202,192" path="m1237,8334l1200,8334,1212,8338,1229,8349,1246,8360,1262,8373,1262,8351,1245,8339,1237,8334xe" filled="t" fillcolor="#202020" stroked="f">
                <v:path arrowok="t"/>
                <v:fill/>
              </v:shape>
              <v:shape style="position:absolute;left:1070;top:8181;width:202;height:192" coordorigin="1070,8181" coordsize="202,192" path="m1214,8248l1200,8248,1200,8290,1195,8311,1184,8327,1172,8340,1154,8351,1133,8358,1138,8363,1138,8368,1153,8369,1174,8360,1189,8349,1200,8334,1237,8334,1228,8329,1210,8320,1214,8306,1214,8248xe" filled="t" fillcolor="#202020" stroked="f">
                <v:path arrowok="t"/>
                <v:fill/>
              </v:shape>
              <v:shape style="position:absolute;left:1070;top:8181;width:202;height:192" coordorigin="1070,8181" coordsize="202,192" path="m1118,8205l1099,8205,1099,8315,1090,8315,1080,8320,1070,8320,1085,8336,1122,8327,1147,8320,1147,8310,1118,8310,1118,8205xe" filled="t" fillcolor="#202020" stroked="f">
                <v:path arrowok="t"/>
                <v:fill/>
              </v:shape>
              <v:shape style="position:absolute;left:1070;top:8181;width:202;height:192" coordorigin="1070,8181" coordsize="202,192" path="m1262,8219l1152,8219,1152,8330,1166,8330,1166,8234,1262,8234,1262,8219xe" filled="t" fillcolor="#202020" stroked="f">
                <v:path arrowok="t"/>
                <v:fill/>
              </v:shape>
              <v:shape style="position:absolute;left:1070;top:8181;width:202;height:192" coordorigin="1070,8181" coordsize="202,192" path="m1262,8234l1243,8234,1243,8330,1262,8330,1262,8234xe" filled="t" fillcolor="#202020" stroked="f">
                <v:path arrowok="t"/>
                <v:fill/>
              </v:shape>
              <v:shape style="position:absolute;left:1070;top:8181;width:202;height:192" coordorigin="1070,8181" coordsize="202,192" path="m1147,8306l1138,8306,1128,8310,1147,8310,1147,8306xe" filled="t" fillcolor="#202020" stroked="f">
                <v:path arrowok="t"/>
                <v:fill/>
              </v:shape>
              <v:shape style="position:absolute;left:1070;top:8181;width:202;height:192" coordorigin="1070,8181" coordsize="202,192" path="m1214,8195l1195,8195,1190,8219,1210,8219,1214,8195xe" filled="t" fillcolor="#202020" stroked="f">
                <v:path arrowok="t"/>
                <v:fill/>
              </v:shape>
              <v:shape style="position:absolute;left:1070;top:8181;width:202;height:192" coordorigin="1070,8181" coordsize="202,192" path="m1142,8190l1070,8190,1070,8205,1142,8205,1142,8190xe" filled="t" fillcolor="#202020" stroked="f">
                <v:path arrowok="t"/>
                <v:fill/>
              </v:shape>
              <v:shape style="position:absolute;left:1070;top:8181;width:202;height:192" coordorigin="1070,8181" coordsize="202,192" path="m1272,8181l1147,8181,1147,8195,1272,8195,1272,8181xe" filled="t" fillcolor="#202020" stroked="f">
                <v:path arrowok="t"/>
                <v:fill/>
              </v:shape>
            </v:group>
            <v:group style="position:absolute;left:1310;top:8181;width:149;height:187" coordorigin="1310,8181" coordsize="149,187">
              <v:shape style="position:absolute;left:1310;top:8181;width:149;height:187" coordorigin="1310,8181" coordsize="149,187" path="m1459,8181l1310,8181,1310,8368,1325,8368,1325,8354,1459,8354,1459,8339,1325,8339,1325,8301,1459,8301,1459,8286,1325,8286,1325,8248,1459,8248,1459,8234,1325,8234,1325,8195,1459,8195,1459,8181xe" filled="t" fillcolor="#202020" stroked="f">
                <v:path arrowok="t"/>
                <v:fill/>
              </v:shape>
              <v:shape style="position:absolute;left:1310;top:8181;width:149;height:187" coordorigin="1310,8181" coordsize="149,187" path="m1459,8354l1440,8354,1440,8368,1459,8368,1459,8354xe" filled="t" fillcolor="#202020" stroked="f">
                <v:path arrowok="t"/>
                <v:fill/>
              </v:shape>
              <v:shape style="position:absolute;left:1310;top:8181;width:149;height:187" coordorigin="1310,8181" coordsize="149,187" path="m1459,8301l1440,8301,1440,8339,1459,8339,1459,8301xe" filled="t" fillcolor="#202020" stroked="f">
                <v:path arrowok="t"/>
                <v:fill/>
              </v:shape>
              <v:shape style="position:absolute;left:1310;top:8181;width:149;height:187" coordorigin="1310,8181" coordsize="149,187" path="m1459,8248l1440,8248,1440,8286,1459,8286,1459,8248xe" filled="t" fillcolor="#202020" stroked="f">
                <v:path arrowok="t"/>
                <v:fill/>
              </v:shape>
              <v:shape style="position:absolute;left:1310;top:8181;width:149;height:187" coordorigin="1310,8181" coordsize="149,187" path="m1459,8195l1440,8195,1440,8234,1459,8234,1459,8195xe" filled="t" fillcolor="#202020" stroked="f">
                <v:path arrowok="t"/>
                <v:fill/>
              </v:shape>
            </v:group>
            <v:group style="position:absolute;left:1493;top:8171;width:202;height:187" coordorigin="1493,8171" coordsize="202,187">
              <v:shape style="position:absolute;left:1493;top:8171;width:202;height:187" coordorigin="1493,8171" coordsize="202,187" path="m1694,8344l1493,8344,1493,8358,1694,8358,1694,8344xe" filled="t" fillcolor="#202020" stroked="f">
                <v:path arrowok="t"/>
                <v:fill/>
              </v:shape>
              <v:shape style="position:absolute;left:1493;top:8171;width:202;height:187" coordorigin="1493,8171" coordsize="202,187" path="m1574,8171l1555,8171,1555,8344,1574,8344,1574,8171xe" filled="t" fillcolor="#202020" stroked="f">
                <v:path arrowok="t"/>
                <v:fill/>
              </v:shape>
              <v:shape style="position:absolute;left:1493;top:8171;width:202;height:187" coordorigin="1493,8171" coordsize="202,187" path="m1627,8171l1613,8171,1613,8344,1627,8344,1627,8171xe" filled="t" fillcolor="#202020" stroked="f">
                <v:path arrowok="t"/>
                <v:fill/>
              </v:shape>
              <v:shape style="position:absolute;left:1493;top:8171;width:202;height:187" coordorigin="1493,8171" coordsize="202,187" path="m1517,8214l1506,8230,1531,8306,1546,8288,1538,8269,1530,8250,1523,8231,1517,8214xe" filled="t" fillcolor="#202020" stroked="f">
                <v:path arrowok="t"/>
                <v:fill/>
              </v:shape>
              <v:shape style="position:absolute;left:1493;top:8171;width:202;height:187" coordorigin="1493,8171" coordsize="202,187" path="m1685,8219l1666,8226,1660,8245,1653,8264,1645,8282,1637,8301,1655,8295,1663,8278,1670,8260,1678,8240,1685,8219xe" filled="t" fillcolor="#202020" stroked="f">
                <v:path arrowok="t"/>
                <v:fill/>
              </v:shape>
            </v:group>
            <v:group style="position:absolute;left:1704;top:8166;width:197;height:192" coordorigin="1704,8166" coordsize="197,192">
              <v:shape style="position:absolute;left:1704;top:8166;width:197;height:192" coordorigin="1704,8166" coordsize="197,192" path="m1901,8344l1704,8344,1704,8358,1901,8358,1901,8344xe" filled="t" fillcolor="#202020" stroked="f">
                <v:path arrowok="t"/>
                <v:fill/>
              </v:shape>
              <v:shape style="position:absolute;left:1704;top:8166;width:197;height:192" coordorigin="1704,8166" coordsize="197,192" path="m1810,8286l1795,8286,1795,8344,1810,8344,1810,8286xe" filled="t" fillcolor="#202020" stroked="f">
                <v:path arrowok="t"/>
                <v:fill/>
              </v:shape>
              <v:shape style="position:absolute;left:1704;top:8166;width:197;height:192" coordorigin="1704,8166" coordsize="197,192" path="m1886,8267l1718,8267,1718,8286,1886,8286,1886,8267xe" filled="t" fillcolor="#202020" stroked="f">
                <v:path arrowok="t"/>
                <v:fill/>
              </v:shape>
              <v:shape style="position:absolute;left:1704;top:8166;width:197;height:192" coordorigin="1704,8166" coordsize="197,192" path="m1810,8224l1795,8224,1795,8267,1810,8267,1810,8224xe" filled="t" fillcolor="#202020" stroked="f">
                <v:path arrowok="t"/>
                <v:fill/>
              </v:shape>
              <v:shape style="position:absolute;left:1704;top:8166;width:197;height:192" coordorigin="1704,8166" coordsize="197,192" path="m1896,8205l1709,8205,1709,8224,1896,8224,1896,8205xe" filled="t" fillcolor="#202020" stroked="f">
                <v:path arrowok="t"/>
                <v:fill/>
              </v:shape>
              <v:shape style="position:absolute;left:1704;top:8166;width:197;height:192" coordorigin="1704,8166" coordsize="197,192" path="m1800,8166l1786,8176,1790,8181,1795,8190,1805,8205,1819,8195,1814,8190,1810,8181,1800,816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82pt;margin-top:401.100006pt;width:31.48pt;height:11.32pt;mso-position-horizontal-relative:page;mso-position-vertical-relative:page;z-index:-3593" coordorigin="2476,8022" coordsize="630,226">
            <v:group style="position:absolute;left:2486;top:8046;width:206;height:192" coordorigin="2486,8046" coordsize="206,192">
              <v:shape style="position:absolute;left:2486;top:8046;width:206;height:192" coordorigin="2486,8046" coordsize="206,192" path="m2660,8200l2626,8200,2638,8204,2672,8227,2688,8238,2684,8214,2667,8204,2660,8200xe" filled="t" fillcolor="#202020" stroked="f">
                <v:path arrowok="t"/>
                <v:fill/>
              </v:shape>
              <v:shape style="position:absolute;left:2486;top:8046;width:206;height:192" coordorigin="2486,8046" coordsize="206,192" path="m2640,8114l2621,8114,2620,8157,2616,8177,2608,8195,2595,8206,2577,8215,2554,8224,2563,8234,2574,8234,2595,8224,2610,8212,2621,8200,2660,8200,2649,8194,2630,8186,2635,8171,2640,8162,2640,8114xe" filled="t" fillcolor="#202020" stroked="f">
                <v:path arrowok="t"/>
                <v:fill/>
              </v:shape>
              <v:shape style="position:absolute;left:2486;top:8046;width:206;height:192" coordorigin="2486,8046" coordsize="206,192" path="m2534,8070l2520,8070,2520,8181,2510,8181,2496,8186,2486,8186,2503,8201,2520,8197,2568,8186,2568,8176,2534,8176,2534,8070xe" filled="t" fillcolor="#202020" stroked="f">
                <v:path arrowok="t"/>
                <v:fill/>
              </v:shape>
              <v:shape style="position:absolute;left:2486;top:8046;width:206;height:192" coordorigin="2486,8046" coordsize="206,192" path="m2683,8085l2578,8085,2578,8195,2592,8195,2592,8099,2683,8099,2683,8085xe" filled="t" fillcolor="#202020" stroked="f">
                <v:path arrowok="t"/>
                <v:fill/>
              </v:shape>
              <v:shape style="position:absolute;left:2486;top:8046;width:206;height:192" coordorigin="2486,8046" coordsize="206,192" path="m2683,8099l2669,8099,2669,8195,2683,8195,2683,8099xe" filled="t" fillcolor="#202020" stroked="f">
                <v:path arrowok="t"/>
                <v:fill/>
              </v:shape>
              <v:shape style="position:absolute;left:2486;top:8046;width:206;height:192" coordorigin="2486,8046" coordsize="206,192" path="m2568,8166l2558,8171,2549,8171,2534,8176,2568,8176,2568,8166xe" filled="t" fillcolor="#202020" stroked="f">
                <v:path arrowok="t"/>
                <v:fill/>
              </v:shape>
              <v:shape style="position:absolute;left:2486;top:8046;width:206;height:192" coordorigin="2486,8046" coordsize="206,192" path="m2635,8061l2621,8061,2616,8085,2630,8085,2635,8061xe" filled="t" fillcolor="#202020" stroked="f">
                <v:path arrowok="t"/>
                <v:fill/>
              </v:shape>
              <v:shape style="position:absolute;left:2486;top:8046;width:206;height:192" coordorigin="2486,8046" coordsize="206,192" path="m2563,8056l2491,8056,2491,8070,2563,8070,2563,8056xe" filled="t" fillcolor="#202020" stroked="f">
                <v:path arrowok="t"/>
                <v:fill/>
              </v:shape>
              <v:shape style="position:absolute;left:2486;top:8046;width:206;height:192" coordorigin="2486,8046" coordsize="206,192" path="m2693,8046l2573,8046,2573,8061,2693,8061,2693,8046xe" filled="t" fillcolor="#202020" stroked="f">
                <v:path arrowok="t"/>
                <v:fill/>
              </v:shape>
            </v:group>
            <v:group style="position:absolute;left:2731;top:8046;width:149;height:187" coordorigin="2731,8046" coordsize="149,187">
              <v:shape style="position:absolute;left:2731;top:8046;width:149;height:187" coordorigin="2731,8046" coordsize="149,187" path="m2880,8046l2731,8046,2731,8234,2750,8234,2750,8219,2880,8219,2880,8205,2750,8205,2750,8166,2880,8166,2880,8152,2750,8152,2750,8114,2880,8114,2880,8099,2750,8099,2750,8061,2880,8061,2880,8046xe" filled="t" fillcolor="#202020" stroked="f">
                <v:path arrowok="t"/>
                <v:fill/>
              </v:shape>
              <v:shape style="position:absolute;left:2731;top:8046;width:149;height:187" coordorigin="2731,8046" coordsize="149,187" path="m2880,8219l2861,8219,2861,8234,2880,8234,2880,8219xe" filled="t" fillcolor="#202020" stroked="f">
                <v:path arrowok="t"/>
                <v:fill/>
              </v:shape>
              <v:shape style="position:absolute;left:2731;top:8046;width:149;height:187" coordorigin="2731,8046" coordsize="149,187" path="m2880,8166l2861,8166,2861,8205,2880,8205,2880,8166xe" filled="t" fillcolor="#202020" stroked="f">
                <v:path arrowok="t"/>
                <v:fill/>
              </v:shape>
              <v:shape style="position:absolute;left:2731;top:8046;width:149;height:187" coordorigin="2731,8046" coordsize="149,187" path="m2880,8114l2861,8114,2861,8152,2880,8152,2880,8114xe" filled="t" fillcolor="#202020" stroked="f">
                <v:path arrowok="t"/>
                <v:fill/>
              </v:shape>
              <v:shape style="position:absolute;left:2731;top:8046;width:149;height:187" coordorigin="2731,8046" coordsize="149,187" path="m2880,8061l2861,8061,2861,8099,2880,8099,2880,8061xe" filled="t" fillcolor="#202020" stroked="f">
                <v:path arrowok="t"/>
                <v:fill/>
              </v:shape>
            </v:group>
            <v:group style="position:absolute;left:2914;top:8032;width:182;height:206" coordorigin="2914,8032" coordsize="182,206">
              <v:shape style="position:absolute;left:2914;top:8032;width:182;height:206" coordorigin="2914,8032" coordsize="182,206" path="m2971,8162l2957,8162,2957,8238,2971,8238,2971,8224,3096,8224,3096,8210,2971,8210,2971,8162xe" filled="t" fillcolor="#202020" stroked="f">
                <v:path arrowok="t"/>
                <v:fill/>
              </v:shape>
              <v:shape style="position:absolute;left:2914;top:8032;width:182;height:206" coordorigin="2914,8032" coordsize="182,206" path="m3096,8224l3082,8224,3082,8238,3096,8238,3096,8224xe" filled="t" fillcolor="#202020" stroked="f">
                <v:path arrowok="t"/>
                <v:fill/>
              </v:shape>
              <v:shape style="position:absolute;left:2914;top:8032;width:182;height:206" coordorigin="2914,8032" coordsize="182,206" path="m3096,8157l3082,8157,3082,8210,3096,8210,3096,8157xe" filled="t" fillcolor="#202020" stroked="f">
                <v:path arrowok="t"/>
                <v:fill/>
              </v:shape>
              <v:shape style="position:absolute;left:2914;top:8032;width:182;height:206" coordorigin="2914,8032" coordsize="182,206" path="m2981,8090l2966,8099,2986,8118,2990,8130,2972,8137,2953,8143,2914,8157,2918,8162,2918,8166,2923,8171,2933,8166,2942,8166,2957,8162,2971,8162,2971,8157,3096,8157,3096,8142,2999,8141,3019,8131,3037,8120,3044,8116,3012,8116,2996,8103,2981,8090xe" filled="t" fillcolor="#202020" stroked="f">
                <v:path arrowok="t"/>
                <v:fill/>
              </v:shape>
              <v:shape style="position:absolute;left:2914;top:8032;width:182;height:206" coordorigin="2914,8032" coordsize="182,206" path="m3096,8070l2981,8070,3063,8084,3047,8096,3030,8106,3012,8116,3044,8116,3054,8109,3070,8097,3084,8084,3096,8070xe" filled="t" fillcolor="#202020" stroked="f">
                <v:path arrowok="t"/>
                <v:fill/>
              </v:shape>
              <v:shape style="position:absolute;left:2914;top:8032;width:182;height:206" coordorigin="2914,8032" coordsize="182,206" path="m2990,8032l2945,8083,2914,8104,2923,8114,2937,8112,2951,8099,2966,8086,2981,8070,3096,8070,3096,8056,2990,8056,3005,8042,2990,803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35.119995pt;margin-top:416.23999pt;width:10.27792pt;height:9.84pt;mso-position-horizontal-relative:page;mso-position-vertical-relative:page;z-index:-3592" coordorigin="2702,8325" coordsize="206,197">
            <v:shape style="position:absolute;left:2702;top:8325;width:206;height:197" coordorigin="2702,8325" coordsize="206,197" path="m2755,8430l2736,8430,2736,8522,2755,8522,2755,8430xe" filled="t" fillcolor="#202020" stroked="f">
              <v:path arrowok="t"/>
              <v:fill/>
            </v:shape>
            <v:shape style="position:absolute;left:2702;top:8325;width:206;height:197" coordorigin="2702,8325" coordsize="206,197" path="m2846,8373l2832,8373,2832,8498,2827,8502,2798,8502,2798,8512,2803,8517,2842,8517,2846,8512,2846,8373xe" filled="t" fillcolor="#202020" stroked="f">
              <v:path arrowok="t"/>
              <v:fill/>
            </v:shape>
            <v:shape style="position:absolute;left:2702;top:8325;width:206;height:197" coordorigin="2702,8325" coordsize="206,197" path="m2803,8406l2781,8466,2774,8483,2779,8483,2784,8488,2795,8474,2803,8455,2810,8435,2818,8416,2803,8406xe" filled="t" fillcolor="#202020" stroked="f">
              <v:path arrowok="t"/>
              <v:fill/>
            </v:shape>
            <v:shape style="position:absolute;left:2702;top:8325;width:206;height:197" coordorigin="2702,8325" coordsize="206,197" path="m2870,8406l2856,8416,2857,8417,2867,8432,2876,8449,2894,8488,2908,8477,2889,8438,2880,8421,2870,8406xe" filled="t" fillcolor="#202020" stroked="f">
              <v:path arrowok="t"/>
              <v:fill/>
            </v:shape>
            <v:shape style="position:absolute;left:2702;top:8325;width:206;height:197" coordorigin="2702,8325" coordsize="206,197" path="m2779,8382l2702,8382,2702,8397,2732,8411,2724,8430,2714,8448,2702,8464,2707,8474,2707,8478,2721,8469,2730,8450,2736,8430,2755,8430,2755,8421,2770,8421,2765,8416,2755,8416,2755,8397,2779,8397,2779,8392,2794,8392,2797,8387,2779,8387,2779,8382xe" filled="t" fillcolor="#202020" stroked="f">
              <v:path arrowok="t"/>
              <v:fill/>
            </v:shape>
            <v:shape style="position:absolute;left:2702;top:8325;width:206;height:197" coordorigin="2702,8325" coordsize="206,197" path="m2770,8421l2755,8421,2760,8430,2774,8445,2784,8435,2770,8421xe" filled="t" fillcolor="#202020" stroked="f">
              <v:path arrowok="t"/>
              <v:fill/>
            </v:shape>
            <v:shape style="position:absolute;left:2702;top:8325;width:206;height:197" coordorigin="2702,8325" coordsize="206,197" path="m2760,8411l2755,8416,2765,8416,2760,8411xe" filled="t" fillcolor="#202020" stroked="f">
              <v:path arrowok="t"/>
              <v:fill/>
            </v:shape>
            <v:shape style="position:absolute;left:2702;top:8325;width:206;height:197" coordorigin="2702,8325" coordsize="206,197" path="m2794,8392l2784,8392,2784,8397,2790,8400,2794,8392xe" filled="t" fillcolor="#202020" stroked="f">
              <v:path arrowok="t"/>
              <v:fill/>
            </v:shape>
            <v:shape style="position:absolute;left:2702;top:8325;width:206;height:197" coordorigin="2702,8325" coordsize="206,197" path="m2904,8363l2885,8363,2870,8392,2875,8397,2880,8397,2887,8398,2904,8363xe" filled="t" fillcolor="#202020" stroked="f">
              <v:path arrowok="t"/>
              <v:fill/>
            </v:shape>
            <v:shape style="position:absolute;left:2702;top:8325;width:206;height:197" coordorigin="2702,8325" coordsize="206,197" path="m2832,8325l2807,8334,2799,8353,2790,8371,2779,8387,2797,8387,2799,8383,2808,8363,2904,8363,2904,8349,2818,8349,2822,8344,2832,8325xe" filled="t" fillcolor="#202020" stroked="f">
              <v:path arrowok="t"/>
              <v:fill/>
            </v:shape>
            <v:shape style="position:absolute;left:2702;top:8325;width:206;height:197" coordorigin="2702,8325" coordsize="206,197" path="m2755,8349l2736,8349,2736,8382,2755,8382,2755,8349xe" filled="t" fillcolor="#202020" stroked="f">
              <v:path arrowok="t"/>
              <v:fill/>
            </v:shape>
            <v:shape style="position:absolute;left:2702;top:8325;width:206;height:197" coordorigin="2702,8325" coordsize="206,197" path="m2770,8332l2751,8334,2729,8336,2707,8339,2707,8354,2731,8354,2736,8349,2765,8349,2774,8344,2789,8344,2770,8332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77.100006pt;margin-top:408.059998pt;width:42.04pt;height:10.84pt;mso-position-horizontal-relative:page;mso-position-vertical-relative:page;z-index:-3591" coordorigin="3542,8161" coordsize="841,217">
            <v:group style="position:absolute;left:3552;top:8186;width:202;height:182" coordorigin="3552,8186" coordsize="202,182">
              <v:shape style="position:absolute;left:3552;top:8186;width:202;height:182" coordorigin="3552,8186" coordsize="202,182" path="m3754,8262l3552,8262,3552,8277,3603,8297,3598,8316,3589,8333,3574,8346,3552,8358,3562,8368,3619,8319,3624,8277,3754,8277,3754,8262xe" filled="t" fillcolor="#202020" stroked="f">
                <v:path arrowok="t"/>
                <v:fill/>
              </v:shape>
              <v:shape style="position:absolute;left:3552;top:8186;width:202;height:182" coordorigin="3552,8186" coordsize="202,182" path="m3706,8277l3686,8277,3686,8368,3706,8368,3706,8277xe" filled="t" fillcolor="#202020" stroked="f">
                <v:path arrowok="t"/>
                <v:fill/>
              </v:shape>
              <v:shape style="position:absolute;left:3552;top:8186;width:202;height:182" coordorigin="3552,8186" coordsize="202,182" path="m3624,8200l3605,8200,3605,8262,3624,8262,3624,8200xe" filled="t" fillcolor="#202020" stroked="f">
                <v:path arrowok="t"/>
                <v:fill/>
              </v:shape>
              <v:shape style="position:absolute;left:3552;top:8186;width:202;height:182" coordorigin="3552,8186" coordsize="202,182" path="m3706,8200l3686,8200,3686,8262,3706,8262,3706,8200xe" filled="t" fillcolor="#202020" stroked="f">
                <v:path arrowok="t"/>
                <v:fill/>
              </v:shape>
              <v:shape style="position:absolute;left:3552;top:8186;width:202;height:182" coordorigin="3552,8186" coordsize="202,182" path="m3744,8186l3562,8186,3562,8200,3744,8200,3744,8186xe" filled="t" fillcolor="#202020" stroked="f">
                <v:path arrowok="t"/>
                <v:fill/>
              </v:shape>
            </v:group>
            <v:group style="position:absolute;left:3763;top:8349;width:202;height:2" coordorigin="3763,8349" coordsize="202,2">
              <v:shape style="position:absolute;left:3763;top:8349;width:202;height:2" coordorigin="3763,8349" coordsize="202,0" path="m3763,8349l3965,8349e" filled="f" stroked="t" strokeweight="1.06pt" strokecolor="#202020">
                <v:path arrowok="t"/>
              </v:shape>
            </v:group>
            <v:group style="position:absolute;left:3864;top:8205;width:2;height:134" coordorigin="3864,8205" coordsize="2,134">
              <v:shape style="position:absolute;left:3864;top:8205;width:2;height:134" coordorigin="3864,8205" coordsize="0,134" path="m3864,8205l3864,8339e" filled="f" stroked="t" strokeweight="1.06pt" strokecolor="#202020">
                <v:path arrowok="t"/>
              </v:shape>
            </v:group>
            <v:group style="position:absolute;left:3778;top:8195;width:173;height:2" coordorigin="3778,8195" coordsize="173,2">
              <v:shape style="position:absolute;left:3778;top:8195;width:173;height:2" coordorigin="3778,8195" coordsize="173,0" path="m3778,8195l3950,8195e" filled="f" stroked="t" strokeweight="1.06pt" strokecolor="#202020">
                <v:path arrowok="t"/>
              </v:shape>
            </v:group>
            <v:group style="position:absolute;left:3998;top:8181;width:149;height:187" coordorigin="3998,8181" coordsize="149,187">
              <v:shape style="position:absolute;left:3998;top:8181;width:149;height:187" coordorigin="3998,8181" coordsize="149,187" path="m4147,8181l3998,8181,3998,8368,4018,8368,4018,8354,4147,8354,4147,8339,4018,8339,4018,8277,4147,8277,4147,8258,4018,8258,4018,8200,4147,8200,4147,8181xe" filled="t" fillcolor="#202020" stroked="f">
                <v:path arrowok="t"/>
                <v:fill/>
              </v:shape>
              <v:shape style="position:absolute;left:3998;top:8181;width:149;height:187" coordorigin="3998,8181" coordsize="149,187" path="m4147,8354l4128,8354,4128,8368,4147,8368,4147,8354xe" filled="t" fillcolor="#202020" stroked="f">
                <v:path arrowok="t"/>
                <v:fill/>
              </v:shape>
              <v:shape style="position:absolute;left:3998;top:8181;width:149;height:187" coordorigin="3998,8181" coordsize="149,187" path="m4147,8277l4128,8277,4128,8339,4147,8339,4147,8277xe" filled="t" fillcolor="#202020" stroked="f">
                <v:path arrowok="t"/>
                <v:fill/>
              </v:shape>
              <v:shape style="position:absolute;left:3998;top:8181;width:149;height:187" coordorigin="3998,8181" coordsize="149,187" path="m4147,8200l4128,8200,4128,8258,4147,8258,4147,8200xe" filled="t" fillcolor="#202020" stroked="f">
                <v:path arrowok="t"/>
                <v:fill/>
              </v:shape>
            </v:group>
            <v:group style="position:absolute;left:4181;top:8171;width:192;height:197" coordorigin="4181,8171" coordsize="192,197">
              <v:shape style="position:absolute;left:4181;top:8171;width:192;height:197" coordorigin="4181,8171" coordsize="192,197" path="m4219,8325l4181,8363,4186,8363,4190,8368,4201,8364,4214,8350,4229,8334,4219,8325xe" filled="t" fillcolor="#202020" stroked="f">
                <v:path arrowok="t"/>
                <v:fill/>
              </v:shape>
              <v:shape style="position:absolute;left:4181;top:8171;width:192;height:197" coordorigin="4181,8171" coordsize="192,197" path="m4373,8176l4301,8176,4301,8272,4300,8293,4299,8312,4296,8327,4289,8344,4277,8363,4282,8368,4286,8368,4298,8359,4308,8342,4313,8322,4315,8301,4373,8301,4373,8286,4315,8286,4315,8283,4317,8266,4315,8243,4373,8243,4373,8234,4315,8234,4315,8190,4373,8190,4373,8176xe" filled="t" fillcolor="#202020" stroked="f">
                <v:path arrowok="t"/>
                <v:fill/>
              </v:shape>
              <v:shape style="position:absolute;left:4181;top:8171;width:192;height:197" coordorigin="4181,8171" coordsize="192,197" path="m4373,8301l4358,8301,4358,8354,4325,8354,4330,8358,4330,8368,4368,8368,4373,8358,4373,8301xe" filled="t" fillcolor="#202020" stroked="f">
                <v:path arrowok="t"/>
                <v:fill/>
              </v:shape>
              <v:shape style="position:absolute;left:4181;top:8171;width:192;height:197" coordorigin="4181,8171" coordsize="192,197" path="m4253,8325l4243,8334,4253,8344,4262,8349,4272,8358,4282,8344,4272,8339,4262,8330,4253,8325xe" filled="t" fillcolor="#202020" stroked="f">
                <v:path arrowok="t"/>
                <v:fill/>
              </v:shape>
              <v:shape style="position:absolute;left:4181;top:8171;width:192;height:197" coordorigin="4181,8171" coordsize="192,197" path="m4291,8306l4181,8306,4181,8320,4291,8320,4291,8306xe" filled="t" fillcolor="#202020" stroked="f">
                <v:path arrowok="t"/>
                <v:fill/>
              </v:shape>
              <v:shape style="position:absolute;left:4181;top:8171;width:192;height:197" coordorigin="4181,8171" coordsize="192,197" path="m4219,8210l4200,8210,4200,8306,4219,8306,4219,8282,4277,8282,4277,8272,4219,8272,4219,8248,4277,8248,4277,8234,4219,8234,4219,8210xe" filled="t" fillcolor="#202020" stroked="f">
                <v:path arrowok="t"/>
                <v:fill/>
              </v:shape>
              <v:shape style="position:absolute;left:4181;top:8171;width:192;height:197" coordorigin="4181,8171" coordsize="192,197" path="m4277,8282l4258,8282,4258,8306,4277,8306,4277,8282xe" filled="t" fillcolor="#202020" stroked="f">
                <v:path arrowok="t"/>
                <v:fill/>
              </v:shape>
              <v:shape style="position:absolute;left:4181;top:8171;width:192;height:197" coordorigin="4181,8171" coordsize="192,197" path="m4373,8243l4358,8243,4358,8286,4373,8286,4373,8243xe" filled="t" fillcolor="#202020" stroked="f">
                <v:path arrowok="t"/>
                <v:fill/>
              </v:shape>
              <v:shape style="position:absolute;left:4181;top:8171;width:192;height:197" coordorigin="4181,8171" coordsize="192,197" path="m4277,8248l4258,8248,4258,8272,4277,8272,4277,8248xe" filled="t" fillcolor="#202020" stroked="f">
                <v:path arrowok="t"/>
                <v:fill/>
              </v:shape>
              <v:shape style="position:absolute;left:4181;top:8171;width:192;height:197" coordorigin="4181,8171" coordsize="192,197" path="m4277,8210l4258,8210,4258,8234,4277,8234,4277,8210xe" filled="t" fillcolor="#202020" stroked="f">
                <v:path arrowok="t"/>
                <v:fill/>
              </v:shape>
              <v:shape style="position:absolute;left:4181;top:8171;width:192;height:197" coordorigin="4181,8171" coordsize="192,197" path="m4373,8190l4358,8190,4358,8234,4373,8234,4373,8190xe" filled="t" fillcolor="#202020" stroked="f">
                <v:path arrowok="t"/>
                <v:fill/>
              </v:shape>
              <v:shape style="position:absolute;left:4181;top:8171;width:192;height:197" coordorigin="4181,8171" coordsize="192,197" path="m4291,8200l4186,8200,4186,8210,4291,8210,4291,8200xe" filled="t" fillcolor="#202020" stroked="f">
                <v:path arrowok="t"/>
                <v:fill/>
              </v:shape>
              <v:shape style="position:absolute;left:4181;top:8171;width:192;height:197" coordorigin="4181,8171" coordsize="192,197" path="m4219,8171l4200,8171,4200,8200,4219,8200,4219,8171xe" filled="t" fillcolor="#202020" stroked="f">
                <v:path arrowok="t"/>
                <v:fill/>
              </v:shape>
              <v:shape style="position:absolute;left:4181;top:8171;width:192;height:197" coordorigin="4181,8171" coordsize="192,197" path="m4277,8171l4258,8171,4258,8200,4277,8200,4277,817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41.660004pt;margin-top:401.339996pt;width:21.67pt;height:11.08pt;mso-position-horizontal-relative:page;mso-position-vertical-relative:page;z-index:-3590" coordorigin="4833,8027" coordsize="433,222">
            <v:group style="position:absolute;left:4843;top:8037;width:202;height:202" coordorigin="4843,8037" coordsize="202,202">
              <v:shape style="position:absolute;left:4843;top:8037;width:202;height:202" coordorigin="4843,8037" coordsize="202,202" path="m5023,8212l4985,8212,5001,8221,5019,8229,5040,8238,5040,8229,5045,8224,5033,8216,5023,8212xe" filled="t" fillcolor="#202020" stroked="f">
                <v:path arrowok="t"/>
                <v:fill/>
              </v:shape>
              <v:shape style="position:absolute;left:4843;top:8037;width:202;height:202" coordorigin="4843,8037" coordsize="202,202" path="m4962,8171l4944,8171,4949,8181,4958,8190,4967,8200,4952,8209,4933,8216,4910,8219,4910,8224,4915,8234,4931,8234,4949,8228,4967,8221,4985,8212,5023,8212,5014,8208,5003,8191,5007,8188,4978,8188,4963,8174,4962,8171xe" filled="t" fillcolor="#202020" stroked="f">
                <v:path arrowok="t"/>
                <v:fill/>
              </v:shape>
              <v:shape style="position:absolute;left:4843;top:8037;width:202;height:202" coordorigin="4843,8037" coordsize="202,202" path="m4906,8104l4891,8112,4890,8128,4887,8146,4885,8169,4882,8195,4867,8195,4853,8200,4843,8200,4852,8213,4873,8208,4893,8204,4910,8200,4910,8190,4901,8190,4894,8181,4899,8157,4903,8136,4905,8119,4906,8104xe" filled="t" fillcolor="#202020" stroked="f">
                <v:path arrowok="t"/>
                <v:fill/>
              </v:shape>
              <v:shape style="position:absolute;left:4843;top:8037;width:202;height:202" coordorigin="4843,8037" coordsize="202,202" path="m4910,8186l4906,8186,4901,8190,4910,8190,4910,8186xe" filled="t" fillcolor="#202020" stroked="f">
                <v:path arrowok="t"/>
                <v:fill/>
              </v:shape>
              <v:shape style="position:absolute;left:4843;top:8037;width:202;height:202" coordorigin="4843,8037" coordsize="202,202" path="m4973,8133l4953,8137,4941,8151,4926,8166,4910,8181,4920,8190,4925,8190,4930,8186,4939,8181,4944,8171,4962,8171,4954,8157,5026,8157,5026,8142,4963,8142,4973,8133xe" filled="t" fillcolor="#202020" stroked="f">
                <v:path arrowok="t"/>
                <v:fill/>
              </v:shape>
              <v:shape style="position:absolute;left:4843;top:8037;width:202;height:202" coordorigin="4843,8037" coordsize="202,202" path="m5026,8157l5011,8157,5008,8161,4995,8177,4978,8188,5007,8188,5017,8176,5026,8157xe" filled="t" fillcolor="#202020" stroked="f">
                <v:path arrowok="t"/>
                <v:fill/>
              </v:shape>
              <v:shape style="position:absolute;left:4843;top:8037;width:202;height:202" coordorigin="4843,8037" coordsize="202,202" path="m4862,8104l4848,8109,4851,8121,4855,8138,4858,8158,4862,8181,4872,8161,4870,8140,4866,8121,4862,8104xe" filled="t" fillcolor="#202020" stroked="f">
                <v:path arrowok="t"/>
                <v:fill/>
              </v:shape>
              <v:shape style="position:absolute;left:4843;top:8037;width:202;height:202" coordorigin="4843,8037" coordsize="202,202" path="m4944,8111l4910,8133,4915,8138,4915,8142,4932,8137,4947,8124,4963,8114,4944,8111xe" filled="t" fillcolor="#202020" stroked="f">
                <v:path arrowok="t"/>
                <v:fill/>
              </v:shape>
              <v:shape style="position:absolute;left:4843;top:8037;width:202;height:202" coordorigin="4843,8037" coordsize="202,202" path="m5002,8104l4992,8114,5004,8120,5022,8131,5035,8142,5039,8125,5023,8115,5002,8104xe" filled="t" fillcolor="#202020" stroked="f">
                <v:path arrowok="t"/>
                <v:fill/>
              </v:shape>
              <v:shape style="position:absolute;left:4843;top:8037;width:202;height:202" coordorigin="4843,8037" coordsize="202,202" path="m4987,8042l4960,8046,4948,8063,4934,8075,4934,8080,4930,8085,4920,8085,4930,8104,4934,8099,4946,8099,4963,8098,5003,8095,5026,8094,5035,8094,5035,8084,5031,8081,4992,8081,4972,8080,4959,8071,4972,8057,4987,8042xe" filled="t" fillcolor="#202020" stroked="f">
                <v:path arrowok="t"/>
                <v:fill/>
              </v:shape>
              <v:shape style="position:absolute;left:4843;top:8037;width:202;height:202" coordorigin="4843,8037" coordsize="202,202" path="m5035,8094l5026,8094,5026,8099,5030,8104,5035,8104,5035,8094xe" filled="t" fillcolor="#202020" stroked="f">
                <v:path arrowok="t"/>
                <v:fill/>
              </v:shape>
              <v:shape style="position:absolute;left:4843;top:8037;width:202;height:202" coordorigin="4843,8037" coordsize="202,202" path="m4915,8075l4843,8075,4843,8090,4915,8090,4915,8075xe" filled="t" fillcolor="#202020" stroked="f">
                <v:path arrowok="t"/>
                <v:fill/>
              </v:shape>
              <v:shape style="position:absolute;left:4843;top:8037;width:202;height:202" coordorigin="4843,8037" coordsize="202,202" path="m5006,8051l4997,8061,5002,8066,5006,8075,4992,8081,5031,8081,5021,8069,5006,8051xe" filled="t" fillcolor="#202020" stroked="f">
                <v:path arrowok="t"/>
                <v:fill/>
              </v:shape>
              <v:shape style="position:absolute;left:4843;top:8037;width:202;height:202" coordorigin="4843,8037" coordsize="202,202" path="m4872,8037l4862,8042,4867,8056,4877,8066,4882,8075,4896,8066,4886,8056,4882,8046,4872,8037xe" filled="t" fillcolor="#202020" stroked="f">
                <v:path arrowok="t"/>
                <v:fill/>
              </v:shape>
            </v:group>
            <v:group style="position:absolute;left:5054;top:8214;width:202;height:2" coordorigin="5054,8214" coordsize="202,2">
              <v:shape style="position:absolute;left:5054;top:8214;width:202;height:2" coordorigin="5054,8214" coordsize="202,0" path="m5054,8214l5256,8214e" filled="f" stroked="t" strokeweight="1.06pt" strokecolor="#202020">
                <v:path arrowok="t"/>
              </v:shape>
            </v:group>
            <v:group style="position:absolute;left:5158;top:8070;width:2;height:134" coordorigin="5158,8070" coordsize="2,134">
              <v:shape style="position:absolute;left:5158;top:8070;width:2;height:134" coordorigin="5158,8070" coordsize="0,134" path="m5158,8070l5158,8205e" filled="f" stroked="t" strokeweight="1.3pt" strokecolor="#202020">
                <v:path arrowok="t"/>
              </v:shape>
            </v:group>
            <v:group style="position:absolute;left:5069;top:8061;width:178;height:2" coordorigin="5069,8061" coordsize="178,2">
              <v:shape style="position:absolute;left:5069;top:8061;width:178;height:2" coordorigin="5069,8061" coordsize="178,0" path="m5069,8061l5246,8061e" filled="f" stroked="t" strokeweight="1.06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67.362335pt;margin-top:402.559998pt;width:2.877679pt;height:9.6pt;mso-position-horizontal-relative:page;mso-position-vertical-relative:page;z-index:-3589" coordorigin="5347,8051" coordsize="58,192">
            <v:shape style="position:absolute;left:5347;top:8051;width:58;height:192" coordorigin="5347,8051" coordsize="58,192" path="m5405,8051l5353,8107,5347,8151,5349,8172,5354,8193,5362,8211,5373,8228,5386,8243,5399,8238,5387,8223,5377,8206,5371,8187,5367,8166,5366,8143,5368,8122,5372,8103,5379,8085,5390,8068,5405,8051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273.339996pt;margin-top:401.100006pt;width:21.67pt;height:11.239191pt;mso-position-horizontal-relative:page;mso-position-vertical-relative:page;z-index:-3588" coordorigin="5467,8022" coordsize="433,225">
            <v:group style="position:absolute;left:5477;top:8032;width:202;height:205" coordorigin="5477,8032" coordsize="202,205">
              <v:shape style="position:absolute;left:5477;top:8032;width:202;height:205" coordorigin="5477,8032" coordsize="202,205" path="m5544,8123l5532,8138,5542,8156,5551,8174,5500,8213,5477,8219,5482,8229,5486,8234,5495,8237,5536,8221,5554,8214,5571,8208,5589,8203,5629,8203,5624,8201,5608,8192,5596,8181,5601,8174,5576,8174,5564,8159,5553,8141,5544,8123xe" filled="t" fillcolor="#202020" stroked="f">
                <v:path arrowok="t"/>
                <v:fill/>
              </v:shape>
              <v:shape style="position:absolute;left:5477;top:8032;width:202;height:205" coordorigin="5477,8032" coordsize="202,205" path="m5629,8203l5589,8203,5606,8213,5624,8221,5643,8227,5664,8234,5674,8224,5665,8216,5643,8209,5629,8203xe" filled="t" fillcolor="#202020" stroked="f">
                <v:path arrowok="t"/>
                <v:fill/>
              </v:shape>
              <v:shape style="position:absolute;left:5477;top:8032;width:202;height:205" coordorigin="5477,8032" coordsize="202,205" path="m5611,8123l5610,8126,5601,8146,5590,8161,5576,8174,5601,8174,5607,8166,5617,8148,5626,8128,5611,8123xe" filled="t" fillcolor="#202020" stroked="f">
                <v:path arrowok="t"/>
                <v:fill/>
              </v:shape>
              <v:shape style="position:absolute;left:5477;top:8032;width:202;height:205" coordorigin="5477,8032" coordsize="202,205" path="m5539,8090l5528,8103,5515,8117,5499,8130,5482,8142,5491,8152,5509,8141,5524,8128,5539,8114,5554,8099,5539,8090xe" filled="t" fillcolor="#202020" stroked="f">
                <v:path arrowok="t"/>
                <v:fill/>
              </v:shape>
              <v:shape style="position:absolute;left:5477;top:8032;width:202;height:205" coordorigin="5477,8032" coordsize="202,205" path="m5616,8090l5618,8113,5633,8127,5647,8140,5659,8152,5669,8142,5664,8129,5650,8117,5616,8090xe" filled="t" fillcolor="#202020" stroked="f">
                <v:path arrowok="t"/>
                <v:fill/>
              </v:shape>
              <v:shape style="position:absolute;left:5477;top:8032;width:202;height:205" coordorigin="5477,8032" coordsize="202,205" path="m5678,8066l5482,8066,5482,8080,5678,8080,5678,8066xe" filled="t" fillcolor="#202020" stroked="f">
                <v:path arrowok="t"/>
                <v:fill/>
              </v:shape>
              <v:shape style="position:absolute;left:5477;top:8032;width:202;height:205" coordorigin="5477,8032" coordsize="202,205" path="m5578,8032l5563,8042,5568,8051,5573,8056,5578,8066,5582,8066,5592,8061,5578,8032xe" filled="t" fillcolor="#202020" stroked="f">
                <v:path arrowok="t"/>
                <v:fill/>
              </v:shape>
            </v:group>
            <v:group style="position:absolute;left:5688;top:8214;width:202;height:2" coordorigin="5688,8214" coordsize="202,2">
              <v:shape style="position:absolute;left:5688;top:8214;width:202;height:2" coordorigin="5688,8214" coordsize="202,0" path="m5688,8214l5890,8214e" filled="f" stroked="t" strokeweight="1.06pt" strokecolor="#202020">
                <v:path arrowok="t"/>
              </v:shape>
            </v:group>
            <v:group style="position:absolute;left:5789;top:8070;width:2;height:134" coordorigin="5789,8070" coordsize="2,134">
              <v:shape style="position:absolute;left:5789;top:8070;width:2;height:134" coordorigin="5789,8070" coordsize="0,134" path="m5789,8070l5789,8205e" filled="f" stroked="t" strokeweight="1.06pt" strokecolor="#202020">
                <v:path arrowok="t"/>
              </v:shape>
            </v:group>
            <v:group style="position:absolute;left:5702;top:8061;width:173;height:2" coordorigin="5702,8061" coordsize="173,2">
              <v:shape style="position:absolute;left:5702;top:8061;width:173;height:2" coordorigin="5702,8061" coordsize="173,0" path="m5702,8061l5875,8061e" filled="f" stroked="t" strokeweight="1.06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8.320007pt;margin-top:402.559998pt;width:2.639592pt;height:9.6pt;mso-position-horizontal-relative:page;mso-position-vertical-relative:page;z-index:-3587" coordorigin="5966,8051" coordsize="53,192">
            <v:shape style="position:absolute;left:5966;top:8051;width:53;height:192" coordorigin="5966,8051" coordsize="53,192" path="m5986,8051l5969,8054,5981,8071,5989,8088,5995,8107,5999,8127,6000,8149,5999,8171,5995,8192,5988,8211,5979,8228,5966,8243,5986,8243,6015,8189,6019,8145,6018,8123,6014,8103,6008,8084,5998,8066,5986,8051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264.220001pt;margin-top:415.5pt;width:19.72pt;height:11.08pt;mso-position-horizontal-relative:page;mso-position-vertical-relative:page;z-index:-3586" coordorigin="5284,8310" coordsize="394,222">
            <v:group style="position:absolute;left:5294;top:8334;width:149;height:182" coordorigin="5294,8334" coordsize="149,182">
              <v:shape style="position:absolute;left:5294;top:8334;width:149;height:182" coordorigin="5294,8334" coordsize="149,182" path="m5443,8334l5294,8334,5294,8517,5314,8517,5314,8502,5443,8502,5443,8488,5314,8488,5314,8426,5443,8426,5443,8411,5314,8411,5314,8349,5443,8349,5443,8334xe" filled="t" fillcolor="#202020" stroked="f">
                <v:path arrowok="t"/>
                <v:fill/>
              </v:shape>
              <v:shape style="position:absolute;left:5294;top:8334;width:149;height:182" coordorigin="5294,8334" coordsize="149,182" path="m5443,8502l5424,8502,5424,8517,5443,8517,5443,8502xe" filled="t" fillcolor="#202020" stroked="f">
                <v:path arrowok="t"/>
                <v:fill/>
              </v:shape>
              <v:shape style="position:absolute;left:5294;top:8334;width:149;height:182" coordorigin="5294,8334" coordsize="149,182" path="m5443,8426l5424,8426,5424,8488,5443,8488,5443,8426xe" filled="t" fillcolor="#202020" stroked="f">
                <v:path arrowok="t"/>
                <v:fill/>
              </v:shape>
              <v:shape style="position:absolute;left:5294;top:8334;width:149;height:182" coordorigin="5294,8334" coordsize="149,182" path="m5443,8349l5424,8349,5424,8411,5443,8411,5443,8349xe" filled="t" fillcolor="#202020" stroked="f">
                <v:path arrowok="t"/>
                <v:fill/>
              </v:shape>
            </v:group>
            <v:group style="position:absolute;left:5477;top:8320;width:192;height:202" coordorigin="5477,8320" coordsize="192,202">
              <v:shape style="position:absolute;left:5477;top:8320;width:192;height:202" coordorigin="5477,8320" coordsize="192,202" path="m5669,8330l5597,8330,5597,8421,5596,8441,5595,8460,5592,8476,5585,8494,5573,8512,5582,8522,5594,8508,5604,8490,5609,8471,5611,8450,5669,8450,5669,8435,5611,8435,5611,8397,5669,8397,5669,8382,5611,8382,5611,8344,5669,8344,5669,8330xe" filled="t" fillcolor="#202020" stroked="f">
                <v:path arrowok="t"/>
                <v:fill/>
              </v:shape>
              <v:shape style="position:absolute;left:5477;top:8320;width:192;height:202" coordorigin="5477,8320" coordsize="192,202" path="m5510,8474l5504,8482,5492,8497,5477,8512,5482,8517,5486,8517,5497,8513,5510,8499,5525,8483,5510,8474xe" filled="t" fillcolor="#202020" stroked="f">
                <v:path arrowok="t"/>
                <v:fill/>
              </v:shape>
              <v:shape style="position:absolute;left:5477;top:8320;width:192;height:202" coordorigin="5477,8320" coordsize="192,202" path="m5669,8450l5654,8450,5654,8498,5650,8502,5621,8502,5626,8507,5626,8517,5664,8517,5669,8512,5669,8450xe" filled="t" fillcolor="#202020" stroked="f">
                <v:path arrowok="t"/>
                <v:fill/>
              </v:shape>
              <v:shape style="position:absolute;left:5477;top:8320;width:192;height:202" coordorigin="5477,8320" coordsize="192,202" path="m5549,8474l5539,8483,5549,8493,5558,8498,5563,8507,5578,8498,5568,8488,5558,8483,5549,8474xe" filled="t" fillcolor="#202020" stroked="f">
                <v:path arrowok="t"/>
                <v:fill/>
              </v:shape>
              <v:shape style="position:absolute;left:5477;top:8320;width:192;height:202" coordorigin="5477,8320" coordsize="192,202" path="m5587,8454l5477,8454,5477,8469,5587,8469,5587,8454xe" filled="t" fillcolor="#202020" stroked="f">
                <v:path arrowok="t"/>
                <v:fill/>
              </v:shape>
              <v:shape style="position:absolute;left:5477;top:8320;width:192;height:202" coordorigin="5477,8320" coordsize="192,202" path="m5510,8363l5496,8363,5496,8454,5510,8454,5510,8435,5573,8435,5573,8421,5510,8421,5510,8397,5573,8397,5573,8382,5510,8382,5510,8363xe" filled="t" fillcolor="#202020" stroked="f">
                <v:path arrowok="t"/>
                <v:fill/>
              </v:shape>
              <v:shape style="position:absolute;left:5477;top:8320;width:192;height:202" coordorigin="5477,8320" coordsize="192,202" path="m5573,8435l5554,8435,5554,8454,5573,8454,5573,8435xe" filled="t" fillcolor="#202020" stroked="f">
                <v:path arrowok="t"/>
                <v:fill/>
              </v:shape>
              <v:shape style="position:absolute;left:5477;top:8320;width:192;height:202" coordorigin="5477,8320" coordsize="192,202" path="m5669,8397l5654,8397,5654,8435,5669,8435,5669,8397xe" filled="t" fillcolor="#202020" stroked="f">
                <v:path arrowok="t"/>
                <v:fill/>
              </v:shape>
              <v:shape style="position:absolute;left:5477;top:8320;width:192;height:202" coordorigin="5477,8320" coordsize="192,202" path="m5573,8397l5554,8397,5554,8421,5573,8421,5573,8397xe" filled="t" fillcolor="#202020" stroked="f">
                <v:path arrowok="t"/>
                <v:fill/>
              </v:shape>
              <v:shape style="position:absolute;left:5477;top:8320;width:192;height:202" coordorigin="5477,8320" coordsize="192,202" path="m5573,8363l5554,8363,5554,8382,5573,8382,5573,8363xe" filled="t" fillcolor="#202020" stroked="f">
                <v:path arrowok="t"/>
                <v:fill/>
              </v:shape>
              <v:shape style="position:absolute;left:5477;top:8320;width:192;height:202" coordorigin="5477,8320" coordsize="192,202" path="m5669,8344l5654,8344,5654,8382,5669,8382,5669,8344xe" filled="t" fillcolor="#202020" stroked="f">
                <v:path arrowok="t"/>
                <v:fill/>
              </v:shape>
              <v:shape style="position:absolute;left:5477;top:8320;width:192;height:202" coordorigin="5477,8320" coordsize="192,202" path="m5587,8349l5482,8349,5482,8363,5587,8363,5587,8349xe" filled="t" fillcolor="#202020" stroked="f">
                <v:path arrowok="t"/>
                <v:fill/>
              </v:shape>
              <v:shape style="position:absolute;left:5477;top:8320;width:192;height:202" coordorigin="5477,8320" coordsize="192,202" path="m5510,8325l5496,8325,5496,8349,5510,8349,5510,8325xe" filled="t" fillcolor="#202020" stroked="f">
                <v:path arrowok="t"/>
                <v:fill/>
              </v:shape>
              <v:shape style="position:absolute;left:5477;top:8320;width:192;height:202" coordorigin="5477,8320" coordsize="192,202" path="m5573,8320l5554,8320,5554,8349,5573,8349,5573,832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6.459991pt;margin-top:408.059998pt;width:42.52pt;height:11.08pt;mso-position-horizontal-relative:page;mso-position-vertical-relative:page;z-index:-3585" coordorigin="6729,8161" coordsize="850,222">
            <v:group style="position:absolute;left:6739;top:8171;width:202;height:200" coordorigin="6739,8171" coordsize="202,200">
              <v:shape style="position:absolute;left:6739;top:8171;width:202;height:200" coordorigin="6739,8171" coordsize="202,200" path="m6754,8277l6746,8296,6754,8315,6763,8330,6758,8339,6739,8358,6739,8363,6744,8368,6746,8372,6763,8358,6776,8346,6824,8346,6816,8345,6799,8337,6786,8321,6789,8313,6771,8313,6761,8296,6754,8277xe" filled="t" fillcolor="#202020" stroked="f">
                <v:path arrowok="t"/>
                <v:fill/>
              </v:shape>
              <v:shape style="position:absolute;left:6739;top:8171;width:202;height:200" coordorigin="6739,8171" coordsize="202,200" path="m6824,8346l6776,8346,6791,8354,6809,8359,6830,8362,6855,8363,6936,8363,6936,8358,6941,8354,6938,8349,6838,8349,6824,8346xe" filled="t" fillcolor="#202020" stroked="f">
                <v:path arrowok="t"/>
                <v:fill/>
              </v:shape>
              <v:shape style="position:absolute;left:6739;top:8171;width:202;height:200" coordorigin="6739,8171" coordsize="202,200" path="m6869,8325l6854,8325,6854,8344,6869,8344,6869,8325xe" filled="t" fillcolor="#202020" stroked="f">
                <v:path arrowok="t"/>
                <v:fill/>
              </v:shape>
              <v:shape style="position:absolute;left:6739;top:8171;width:202;height:200" coordorigin="6739,8171" coordsize="202,200" path="m6931,8310l6802,8310,6802,8325,6931,8325,6931,8310xe" filled="t" fillcolor="#202020" stroked="f">
                <v:path arrowok="t"/>
                <v:fill/>
              </v:shape>
              <v:shape style="position:absolute;left:6739;top:8171;width:202;height:200" coordorigin="6739,8171" coordsize="202,200" path="m6802,8190l6739,8190,6739,8205,6782,8205,6744,8248,6744,8267,6785,8277,6778,8297,6771,8313,6789,8313,6792,8303,6797,8283,6802,8262,6802,8253,6763,8253,6802,8205,6802,8190xe" filled="t" fillcolor="#202020" stroked="f">
                <v:path arrowok="t"/>
                <v:fill/>
              </v:shape>
              <v:shape style="position:absolute;left:6739;top:8171;width:202;height:200" coordorigin="6739,8171" coordsize="202,200" path="m6869,8291l6854,8291,6854,8310,6869,8310,6869,8291xe" filled="t" fillcolor="#202020" stroked="f">
                <v:path arrowok="t"/>
                <v:fill/>
              </v:shape>
              <v:shape style="position:absolute;left:6739;top:8171;width:202;height:200" coordorigin="6739,8171" coordsize="202,200" path="m6922,8282l6811,8282,6811,8291,6922,8291,6922,8282xe" filled="t" fillcolor="#202020" stroked="f">
                <v:path arrowok="t"/>
                <v:fill/>
              </v:shape>
              <v:shape style="position:absolute;left:6739;top:8171;width:202;height:200" coordorigin="6739,8171" coordsize="202,200" path="m6869,8262l6854,8262,6854,8282,6869,8282,6869,8262xe" filled="t" fillcolor="#202020" stroked="f">
                <v:path arrowok="t"/>
                <v:fill/>
              </v:shape>
              <v:shape style="position:absolute;left:6739;top:8171;width:202;height:200" coordorigin="6739,8171" coordsize="202,200" path="m6917,8234l6902,8234,6902,8253,6811,8253,6811,8262,6902,8262,6902,8267,6917,8267,6917,8234xe" filled="t" fillcolor="#202020" stroked="f">
                <v:path arrowok="t"/>
                <v:fill/>
              </v:shape>
              <v:shape style="position:absolute;left:6739;top:8171;width:202;height:200" coordorigin="6739,8171" coordsize="202,200" path="m6869,8234l6854,8234,6854,8253,6869,8253,6869,8234xe" filled="t" fillcolor="#202020" stroked="f">
                <v:path arrowok="t"/>
                <v:fill/>
              </v:shape>
              <v:shape style="position:absolute;left:6739;top:8171;width:202;height:200" coordorigin="6739,8171" coordsize="202,200" path="m6941,8219l6802,8219,6802,8234,6941,8234,6941,8219xe" filled="t" fillcolor="#202020" stroked="f">
                <v:path arrowok="t"/>
                <v:fill/>
              </v:shape>
              <v:shape style="position:absolute;left:6739;top:8171;width:202;height:200" coordorigin="6739,8171" coordsize="202,200" path="m6869,8200l6854,8200,6854,8219,6869,8219,6869,8200xe" filled="t" fillcolor="#202020" stroked="f">
                <v:path arrowok="t"/>
                <v:fill/>
              </v:shape>
              <v:shape style="position:absolute;left:6739;top:8171;width:202;height:200" coordorigin="6739,8171" coordsize="202,200" path="m6917,8190l6811,8190,6811,8200,6902,8200,6902,8219,6917,8219,6917,8190xe" filled="t" fillcolor="#202020" stroked="f">
                <v:path arrowok="t"/>
                <v:fill/>
              </v:shape>
              <v:shape style="position:absolute;left:6739;top:8171;width:202;height:200" coordorigin="6739,8171" coordsize="202,200" path="m6869,8171l6854,8171,6854,8190,6869,8190,6869,8171xe" filled="t" fillcolor="#202020" stroked="f">
                <v:path arrowok="t"/>
                <v:fill/>
              </v:shape>
            </v:group>
            <v:group style="position:absolute;left:6950;top:8176;width:202;height:197" coordorigin="6950,8176" coordsize="202,197">
              <v:shape style="position:absolute;left:6950;top:8176;width:202;height:197" coordorigin="6950,8176" coordsize="202,197" path="m7127,8347l7087,8347,7103,8357,7121,8365,7142,8373,7142,8368,7147,8358,7147,8352,7127,8347xe" filled="t" fillcolor="#202020" stroked="f">
                <v:path arrowok="t"/>
                <v:fill/>
              </v:shape>
              <v:shape style="position:absolute;left:6950;top:8176;width:202;height:197" coordorigin="6950,8176" coordsize="202,197" path="m7128,8262l7018,8262,7018,8277,7029,8280,7038,8298,7046,8316,7052,8335,7036,8343,7016,8351,6994,8358,7003,8368,7011,8372,7028,8365,7046,8358,7066,8352,7087,8347,7127,8347,7126,8347,7109,8339,7093,8326,7106,8311,7107,8310,7066,8310,7054,8293,7046,8277,7128,8277,7128,8262xe" filled="t" fillcolor="#202020" stroked="f">
                <v:path arrowok="t"/>
                <v:fill/>
              </v:shape>
              <v:shape style="position:absolute;left:6950;top:8176;width:202;height:197" coordorigin="6950,8176" coordsize="202,197" path="m6989,8238l6950,8238,6950,8253,6974,8253,6974,8339,6970,8344,6984,8354,7000,8342,7018,8330,6989,8330,6989,8238xe" filled="t" fillcolor="#202020" stroked="f">
                <v:path arrowok="t"/>
                <v:fill/>
              </v:shape>
              <v:shape style="position:absolute;left:6950;top:8176;width:202;height:197" coordorigin="6950,8176" coordsize="202,197" path="m7018,8310l7008,8315,6998,8325,6989,8330,7018,8330,7018,8310xe" filled="t" fillcolor="#202020" stroked="f">
                <v:path arrowok="t"/>
                <v:fill/>
              </v:shape>
              <v:shape style="position:absolute;left:6950;top:8176;width:202;height:197" coordorigin="6950,8176" coordsize="202,197" path="m7128,8277l7046,8277,7103,8293,7087,8306,7066,8310,7107,8310,7118,8294,7128,8277xe" filled="t" fillcolor="#202020" stroked="f">
                <v:path arrowok="t"/>
                <v:fill/>
              </v:shape>
              <v:shape style="position:absolute;left:6950;top:8176;width:202;height:197" coordorigin="6950,8176" coordsize="202,197" path="m7118,8181l7037,8181,7035,8212,7026,8230,7008,8243,7013,8248,7013,8253,7024,8253,7040,8238,7048,8220,7051,8200,7051,8195,7118,8195,7118,8181xe" filled="t" fillcolor="#202020" stroked="f">
                <v:path arrowok="t"/>
                <v:fill/>
              </v:shape>
              <v:shape style="position:absolute;left:6950;top:8176;width:202;height:197" coordorigin="6950,8176" coordsize="202,197" path="m7118,8195l7104,8195,7104,8238,7109,8243,7152,8243,7152,8229,7118,8229,7118,8195xe" filled="t" fillcolor="#202020" stroked="f">
                <v:path arrowok="t"/>
                <v:fill/>
              </v:shape>
              <v:shape style="position:absolute;left:6950;top:8176;width:202;height:197" coordorigin="6950,8176" coordsize="202,197" path="m6979,8176l6968,8188,6981,8202,6994,8219,7005,8206,6992,8189,6979,8176xe" filled="t" fillcolor="#202020" stroked="f">
                <v:path arrowok="t"/>
                <v:fill/>
              </v:shape>
            </v:group>
            <v:group style="position:absolute;left:7157;top:8171;width:206;height:197" coordorigin="7157,8171" coordsize="206,197">
              <v:shape style="position:absolute;left:7157;top:8171;width:206;height:197" coordorigin="7157,8171" coordsize="206,197" path="m7238,8258l7157,8258,7157,8272,7190,8285,7185,8305,7178,8323,7168,8340,7157,8358,7166,8368,7177,8361,7188,8344,7198,8327,7206,8310,7231,8310,7205,8286,7205,8272,7238,8272,7238,8258xe" filled="t" fillcolor="#202020" stroked="f">
                <v:path arrowok="t"/>
                <v:fill/>
              </v:shape>
              <v:shape style="position:absolute;left:7157;top:8171;width:206;height:197" coordorigin="7157,8171" coordsize="206,197" path="m7301,8210l7286,8210,7286,8258,7283,8278,7247,8345,7229,8358,7229,8363,7282,8330,7296,8296,7310,8296,7310,8291,7298,8284,7300,8265,7301,8243,7301,8210xe" filled="t" fillcolor="#202020" stroked="f">
                <v:path arrowok="t"/>
                <v:fill/>
              </v:shape>
              <v:shape style="position:absolute;left:7157;top:8171;width:206;height:197" coordorigin="7157,8171" coordsize="206,197" path="m7310,8296l7296,8296,7296,8358,7306,8368,7349,8368,7358,8358,7358,8354,7315,8354,7310,8349,7310,8296xe" filled="t" fillcolor="#202020" stroked="f">
                <v:path arrowok="t"/>
                <v:fill/>
              </v:shape>
              <v:shape style="position:absolute;left:7157;top:8171;width:206;height:197" coordorigin="7157,8171" coordsize="206,197" path="m7354,8315l7344,8315,7344,8349,7339,8354,7358,8354,7358,8339,7363,8330,7363,8320,7358,8320,7354,8315xe" filled="t" fillcolor="#202020" stroked="f">
                <v:path arrowok="t"/>
                <v:fill/>
              </v:shape>
              <v:shape style="position:absolute;left:7157;top:8171;width:206;height:197" coordorigin="7157,8171" coordsize="206,197" path="m7231,8310l7206,8310,7221,8323,7234,8339,7247,8329,7233,8313,7231,8310xe" filled="t" fillcolor="#202020" stroked="f">
                <v:path arrowok="t"/>
                <v:fill/>
              </v:shape>
              <v:shape style="position:absolute;left:7157;top:8171;width:206;height:197" coordorigin="7157,8171" coordsize="206,197" path="m7344,8181l7243,8181,7243,8306,7262,8306,7262,8195,7344,8195,7344,8181xe" filled="t" fillcolor="#202020" stroked="f">
                <v:path arrowok="t"/>
                <v:fill/>
              </v:shape>
              <v:shape style="position:absolute;left:7157;top:8171;width:206;height:197" coordorigin="7157,8171" coordsize="206,197" path="m7344,8195l7330,8195,7330,8301,7344,8301,7344,8195xe" filled="t" fillcolor="#202020" stroked="f">
                <v:path arrowok="t"/>
                <v:fill/>
              </v:shape>
              <v:shape style="position:absolute;left:7157;top:8171;width:206;height:197" coordorigin="7157,8171" coordsize="206,197" path="m7205,8224l7190,8224,7190,8258,7205,8258,7205,8224xe" filled="t" fillcolor="#202020" stroked="f">
                <v:path arrowok="t"/>
                <v:fill/>
              </v:shape>
              <v:shape style="position:absolute;left:7157;top:8171;width:206;height:197" coordorigin="7157,8171" coordsize="206,197" path="m7238,8210l7162,8210,7162,8224,7238,8224,7238,8210xe" filled="t" fillcolor="#202020" stroked="f">
                <v:path arrowok="t"/>
                <v:fill/>
              </v:shape>
              <v:shape style="position:absolute;left:7157;top:8171;width:206;height:197" coordorigin="7157,8171" coordsize="206,197" path="m7205,8171l7190,8171,7190,8210,7205,8210,7205,8171xe" filled="t" fillcolor="#202020" stroked="f">
                <v:path arrowok="t"/>
                <v:fill/>
              </v:shape>
            </v:group>
            <v:group style="position:absolute;left:7368;top:8171;width:202;height:202" coordorigin="7368,8171" coordsize="202,202">
              <v:shape style="position:absolute;left:7368;top:8171;width:202;height:202" coordorigin="7368,8171" coordsize="202,202" path="m7411,8258l7397,8258,7397,8373,7411,8373,7411,8258xe" filled="t" fillcolor="#202020" stroked="f">
                <v:path arrowok="t"/>
                <v:fill/>
              </v:shape>
              <v:shape style="position:absolute;left:7368;top:8171;width:202;height:202" coordorigin="7368,8171" coordsize="202,202" path="m7529,8339l7510,8339,7524,8352,7541,8364,7560,8373,7565,8363,7570,8358,7564,8353,7543,8347,7529,8339xe" filled="t" fillcolor="#202020" stroked="f">
                <v:path arrowok="t"/>
                <v:fill/>
              </v:shape>
              <v:shape style="position:absolute;left:7368;top:8171;width:202;height:202" coordorigin="7368,8171" coordsize="202,202" path="m7570,8310l7430,8310,7430,8325,7483,8331,7470,8341,7451,8350,7426,8358,7426,8363,7430,8368,7438,8372,7460,8364,7480,8355,7496,8347,7510,8339,7529,8339,7526,8337,7512,8325,7570,8325,7570,8310xe" filled="t" fillcolor="#202020" stroked="f">
                <v:path arrowok="t"/>
                <v:fill/>
              </v:shape>
              <v:shape style="position:absolute;left:7368;top:8171;width:202;height:202" coordorigin="7368,8171" coordsize="202,202" path="m7440,8214l7368,8214,7368,8229,7392,8242,7384,8261,7376,8279,7368,8296,7368,8306,7373,8310,7374,8314,7383,8299,7391,8281,7397,8258,7411,8258,7411,8229,7440,8229,7440,8214xe" filled="t" fillcolor="#202020" stroked="f">
                <v:path arrowok="t"/>
                <v:fill/>
              </v:shape>
              <v:shape style="position:absolute;left:7368;top:8171;width:202;height:202" coordorigin="7368,8171" coordsize="202,202" path="m7507,8291l7493,8291,7493,8310,7507,8310,7507,8291xe" filled="t" fillcolor="#202020" stroked="f">
                <v:path arrowok="t"/>
                <v:fill/>
              </v:shape>
              <v:shape style="position:absolute;left:7368;top:8171;width:202;height:202" coordorigin="7368,8171" coordsize="202,202" path="m7555,8224l7445,8224,7445,8301,7459,8301,7459,8291,7555,8291,7555,8282,7459,8282,7459,8267,7555,8267,7555,8253,7459,8253,7459,8238,7555,8238,7555,8224xe" filled="t" fillcolor="#202020" stroked="f">
                <v:path arrowok="t"/>
                <v:fill/>
              </v:shape>
              <v:shape style="position:absolute;left:7368;top:8171;width:202;height:202" coordorigin="7368,8171" coordsize="202,202" path="m7555,8291l7541,8291,7541,8301,7555,8301,7555,8291xe" filled="t" fillcolor="#202020" stroked="f">
                <v:path arrowok="t"/>
                <v:fill/>
              </v:shape>
              <v:shape style="position:absolute;left:7368;top:8171;width:202;height:202" coordorigin="7368,8171" coordsize="202,202" path="m7421,8248l7411,8258,7416,8267,7430,8282,7440,8277,7435,8267,7426,8258,7421,8248xe" filled="t" fillcolor="#202020" stroked="f">
                <v:path arrowok="t"/>
                <v:fill/>
              </v:shape>
              <v:shape style="position:absolute;left:7368;top:8171;width:202;height:202" coordorigin="7368,8171" coordsize="202,202" path="m7555,8267l7541,8267,7541,8282,7555,8282,7555,8267xe" filled="t" fillcolor="#202020" stroked="f">
                <v:path arrowok="t"/>
                <v:fill/>
              </v:shape>
              <v:shape style="position:absolute;left:7368;top:8171;width:202;height:202" coordorigin="7368,8171" coordsize="202,202" path="m7555,8238l7541,8238,7541,8253,7555,8253,7555,8238xe" filled="t" fillcolor="#202020" stroked="f">
                <v:path arrowok="t"/>
                <v:fill/>
              </v:shape>
              <v:shape style="position:absolute;left:7368;top:8171;width:202;height:202" coordorigin="7368,8171" coordsize="202,202" path="m7483,8205l7469,8205,7469,8219,7483,8219,7483,8205xe" filled="t" fillcolor="#202020" stroked="f">
                <v:path arrowok="t"/>
                <v:fill/>
              </v:shape>
              <v:shape style="position:absolute;left:7368;top:8171;width:202;height:202" coordorigin="7368,8171" coordsize="202,202" path="m7536,8205l7522,8205,7522,8219,7536,8219,7536,8205xe" filled="t" fillcolor="#202020" stroked="f">
                <v:path arrowok="t"/>
                <v:fill/>
              </v:shape>
              <v:shape style="position:absolute;left:7368;top:8171;width:202;height:202" coordorigin="7368,8171" coordsize="202,202" path="m7411,8171l7397,8171,7397,8214,7411,8214,7411,8171xe" filled="t" fillcolor="#202020" stroked="f">
                <v:path arrowok="t"/>
                <v:fill/>
              </v:shape>
              <v:shape style="position:absolute;left:7368;top:8171;width:202;height:202" coordorigin="7368,8171" coordsize="202,202" path="m7570,8190l7435,8190,7435,8205,7570,8205,7570,8190xe" filled="t" fillcolor="#202020" stroked="f">
                <v:path arrowok="t"/>
                <v:fill/>
              </v:shape>
              <v:shape style="position:absolute;left:7368;top:8171;width:202;height:202" coordorigin="7368,8171" coordsize="202,202" path="m7483,8171l7469,8171,7469,8190,7483,8190,7483,8171xe" filled="t" fillcolor="#202020" stroked="f">
                <v:path arrowok="t"/>
                <v:fill/>
              </v:shape>
              <v:shape style="position:absolute;left:7368;top:8171;width:202;height:202" coordorigin="7368,8171" coordsize="202,202" path="m7536,8171l7522,8171,7522,8190,7536,8190,7536,817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19.5pt;margin-top:401.339996pt;width:42.52pt;height:11.08pt;mso-position-horizontal-relative:page;mso-position-vertical-relative:page;z-index:-3584" coordorigin="8390,8027" coordsize="850,222">
            <v:group style="position:absolute;left:8400;top:8037;width:202;height:202" coordorigin="8400,8037" coordsize="202,202">
              <v:shape style="position:absolute;left:8400;top:8037;width:202;height:202" coordorigin="8400,8037" coordsize="202,202" path="m8573,8147l8429,8147,8429,8238,8448,8238,8448,8224,8573,8224,8573,8210,8448,8210,8448,8162,8573,8162,8573,8147xe" filled="t" fillcolor="#202020" stroked="f">
                <v:path arrowok="t"/>
                <v:fill/>
              </v:shape>
              <v:shape style="position:absolute;left:8400;top:8037;width:202;height:202" coordorigin="8400,8037" coordsize="202,202" path="m8573,8224l8558,8224,8558,8238,8573,8238,8573,8224xe" filled="t" fillcolor="#202020" stroked="f">
                <v:path arrowok="t"/>
                <v:fill/>
              </v:shape>
              <v:shape style="position:absolute;left:8400;top:8037;width:202;height:202" coordorigin="8400,8037" coordsize="202,202" path="m8573,8162l8558,8162,8558,8210,8573,8210,8573,8162xe" filled="t" fillcolor="#202020" stroked="f">
                <v:path arrowok="t"/>
                <v:fill/>
              </v:shape>
              <v:shape style="position:absolute;left:8400;top:8037;width:202;height:202" coordorigin="8400,8037" coordsize="202,202" path="m8520,8037l8494,8039,8482,8053,8469,8067,8454,8080,8438,8092,8420,8104,8400,8114,8410,8123,8410,8128,8424,8123,8434,8118,8443,8109,8596,8109,8594,8104,8558,8104,8459,8097,8476,8085,8491,8071,8501,8056,8528,8056,8515,8042,8520,8037xe" filled="t" fillcolor="#202020" stroked="f">
                <v:path arrowok="t"/>
                <v:fill/>
              </v:shape>
              <v:shape style="position:absolute;left:8400;top:8037;width:202;height:202" coordorigin="8400,8037" coordsize="202,202" path="m8596,8109l8563,8109,8573,8114,8582,8123,8592,8128,8602,8118,8596,8109xe" filled="t" fillcolor="#202020" stroked="f">
                <v:path arrowok="t"/>
                <v:fill/>
              </v:shape>
              <v:shape style="position:absolute;left:8400;top:8037;width:202;height:202" coordorigin="8400,8037" coordsize="202,202" path="m8563,8109l8443,8109,8443,8118,8563,8118,8563,8109xe" filled="t" fillcolor="#202020" stroked="f">
                <v:path arrowok="t"/>
                <v:fill/>
              </v:shape>
              <v:shape style="position:absolute;left:8400;top:8037;width:202;height:202" coordorigin="8400,8037" coordsize="202,202" path="m8528,8056l8501,8056,8512,8067,8528,8080,8543,8092,8558,8104,8594,8104,8593,8103,8575,8094,8558,8083,8543,8070,8528,8056,8528,8056xe" filled="t" fillcolor="#202020" stroked="f">
                <v:path arrowok="t"/>
                <v:fill/>
              </v:shape>
            </v:group>
            <v:group style="position:absolute;left:8626;top:8046;width:173;height:187" coordorigin="8626,8046" coordsize="173,187">
              <v:shape style="position:absolute;left:8626;top:8046;width:173;height:187" coordorigin="8626,8046" coordsize="173,187" path="m8798,8046l8626,8046,8626,8234,8640,8234,8640,8061,8798,8061,8798,8046xe" filled="t" fillcolor="#202020" stroked="f">
                <v:path arrowok="t"/>
                <v:fill/>
              </v:shape>
              <v:shape style="position:absolute;left:8626;top:8046;width:173;height:187" coordorigin="8626,8046" coordsize="173,187" path="m8741,8214l8741,8234,8794,8234,8798,8224,8798,8219,8750,8219,8741,8214xe" filled="t" fillcolor="#202020" stroked="f">
                <v:path arrowok="t"/>
                <v:fill/>
              </v:shape>
              <v:shape style="position:absolute;left:8626;top:8046;width:173;height:187" coordorigin="8626,8046" coordsize="173,187" path="m8798,8061l8784,8061,8784,8214,8779,8219,8798,8219,8798,8061xe" filled="t" fillcolor="#202020" stroked="f">
                <v:path arrowok="t"/>
                <v:fill/>
              </v:shape>
              <v:shape style="position:absolute;left:8626;top:8046;width:173;height:187" coordorigin="8626,8046" coordsize="173,187" path="m8755,8123l8669,8123,8669,8200,8683,8200,8683,8190,8755,8190,8755,8176,8683,8176,8683,8138,8755,8138,8755,8123xe" filled="t" fillcolor="#202020" stroked="f">
                <v:path arrowok="t"/>
                <v:fill/>
              </v:shape>
              <v:shape style="position:absolute;left:8626;top:8046;width:173;height:187" coordorigin="8626,8046" coordsize="173,187" path="m8755,8138l8741,8138,8741,8176,8755,8176,8755,8138xe" filled="t" fillcolor="#202020" stroked="f">
                <v:path arrowok="t"/>
                <v:fill/>
              </v:shape>
              <v:shape style="position:absolute;left:8626;top:8046;width:173;height:187" coordorigin="8626,8046" coordsize="173,187" path="m8774,8085l8654,8085,8654,8099,8774,8099,8774,8085xe" filled="t" fillcolor="#202020" stroked="f">
                <v:path arrowok="t"/>
                <v:fill/>
              </v:shape>
            </v:group>
            <v:group style="position:absolute;left:8818;top:8037;width:202;height:202" coordorigin="8818,8037" coordsize="202,202">
              <v:shape style="position:absolute;left:8818;top:8037;width:202;height:202" coordorigin="8818,8037" coordsize="202,202" path="m8867,8118l8846,8118,8846,8238,8866,8238,8867,8118xe" filled="t" fillcolor="#202020" stroked="f">
                <v:path arrowok="t"/>
                <v:fill/>
              </v:shape>
              <v:shape style="position:absolute;left:8818;top:8037;width:202;height:202" coordorigin="8818,8037" coordsize="202,202" path="m8986,8118l8971,8118,8971,8238,8986,8238,8986,8118xe" filled="t" fillcolor="#202020" stroked="f">
                <v:path arrowok="t"/>
                <v:fill/>
              </v:shape>
              <v:shape style="position:absolute;left:8818;top:8037;width:202;height:202" coordorigin="8818,8037" coordsize="202,202" path="m8928,8118l8909,8118,8909,8155,8906,8177,8900,8196,8892,8214,8880,8229,8885,8229,8926,8170,8928,8147,8928,8118xe" filled="t" fillcolor="#202020" stroked="f">
                <v:path arrowok="t"/>
                <v:fill/>
              </v:shape>
              <v:shape style="position:absolute;left:8818;top:8037;width:202;height:202" coordorigin="8818,8037" coordsize="202,202" path="m8880,8042l8858,8047,8852,8067,8845,8086,8837,8104,8828,8121,8818,8138,8822,8142,8822,8147,8828,8155,8838,8138,8846,8118,8867,8118,8867,8080,8880,8042xe" filled="t" fillcolor="#202020" stroked="f">
                <v:path arrowok="t"/>
                <v:fill/>
              </v:shape>
              <v:shape style="position:absolute;left:8818;top:8037;width:202;height:202" coordorigin="8818,8037" coordsize="202,202" path="m8962,8037l8942,8038,8932,8055,8920,8070,8906,8084,8889,8097,8870,8109,8880,8118,8893,8116,8909,8103,8925,8089,8940,8076,8955,8065,8972,8065,8968,8060,8957,8042,8962,8037xe" filled="t" fillcolor="#202020" stroked="f">
                <v:path arrowok="t"/>
                <v:fill/>
              </v:shape>
              <v:shape style="position:absolute;left:8818;top:8037;width:202;height:202" coordorigin="8818,8037" coordsize="202,202" path="m8972,8065l8955,8065,8968,8080,8981,8095,8997,8108,9014,8118,9019,8114,9019,8109,9013,8100,8996,8089,8981,8076,8972,8065xe" filled="t" fillcolor="#202020" stroked="f">
                <v:path arrowok="t"/>
                <v:fill/>
              </v:shape>
            </v:group>
            <v:group style="position:absolute;left:9029;top:8037;width:202;height:202" coordorigin="9029,8037" coordsize="202,202">
              <v:shape style="position:absolute;left:9029;top:8037;width:202;height:202" coordorigin="9029,8037" coordsize="202,202" path="m9077,8128l9062,8128,9062,8238,9077,8238,9077,8128xe" filled="t" fillcolor="#202020" stroked="f">
                <v:path arrowok="t"/>
                <v:fill/>
              </v:shape>
              <v:shape style="position:absolute;left:9029;top:8037;width:202;height:202" coordorigin="9029,8037" coordsize="202,202" path="m9216,8157l9115,8157,9115,8238,9134,8238,9134,8229,9216,8229,9216,8214,9134,8214,9134,8171,9216,8171,9216,8157xe" filled="t" fillcolor="#202020" stroked="f">
                <v:path arrowok="t"/>
                <v:fill/>
              </v:shape>
              <v:shape style="position:absolute;left:9029;top:8037;width:202;height:202" coordorigin="9029,8037" coordsize="202,202" path="m9216,8229l9202,8229,9202,8238,9216,8238,9216,8229xe" filled="t" fillcolor="#202020" stroked="f">
                <v:path arrowok="t"/>
                <v:fill/>
              </v:shape>
              <v:shape style="position:absolute;left:9029;top:8037;width:202;height:202" coordorigin="9029,8037" coordsize="202,202" path="m9216,8171l9202,8171,9202,8214,9216,8214,9216,8171xe" filled="t" fillcolor="#202020" stroked="f">
                <v:path arrowok="t"/>
                <v:fill/>
              </v:shape>
              <v:shape style="position:absolute;left:9029;top:8037;width:202;height:202" coordorigin="9029,8037" coordsize="202,202" path="m9106,8075l9034,8075,9034,8090,9057,8110,9049,8129,9040,8146,9029,8162,9034,8171,9034,8176,9046,8167,9054,8150,9062,8128,9077,8128,9077,8118,9094,8118,9091,8114,9077,8114,9077,8090,9106,8090,9106,8075xe" filled="t" fillcolor="#202020" stroked="f">
                <v:path arrowok="t"/>
                <v:fill/>
              </v:shape>
              <v:shape style="position:absolute;left:9029;top:8037;width:202;height:202" coordorigin="9029,8037" coordsize="202,202" path="m9150,8087l9132,8087,9142,8104,9152,8121,9135,8130,9116,8137,9096,8142,9101,8147,9101,8152,9118,8152,9136,8144,9154,8137,9174,8131,9220,8131,9201,8125,9184,8117,9199,8104,9163,8104,9151,8088,9150,8087xe" filled="t" fillcolor="#202020" stroked="f">
                <v:path arrowok="t"/>
                <v:fill/>
              </v:shape>
              <v:shape style="position:absolute;left:9029;top:8037;width:202;height:202" coordorigin="9029,8037" coordsize="202,202" path="m9220,8131l9174,8131,9191,8139,9210,8147,9230,8152,9230,8142,9221,8131,9220,8131xe" filled="t" fillcolor="#202020" stroked="f">
                <v:path arrowok="t"/>
                <v:fill/>
              </v:shape>
              <v:shape style="position:absolute;left:9029;top:8037;width:202;height:202" coordorigin="9029,8037" coordsize="202,202" path="m9094,8118l9077,8118,9091,8133,9096,8142,9106,8133,9096,8123,9094,8118xe" filled="t" fillcolor="#202020" stroked="f">
                <v:path arrowok="t"/>
                <v:fill/>
              </v:shape>
              <v:shape style="position:absolute;left:9029;top:8037;width:202;height:202" coordorigin="9029,8037" coordsize="202,202" path="m9082,8109l9077,8114,9091,8114,9082,8109xe" filled="t" fillcolor="#202020" stroked="f">
                <v:path arrowok="t"/>
                <v:fill/>
              </v:shape>
              <v:shape style="position:absolute;left:9029;top:8037;width:202;height:202" coordorigin="9029,8037" coordsize="202,202" path="m9154,8037l9135,8048,9126,8066,9115,8083,9101,8099,9110,8109,9110,8114,9120,8104,9125,8094,9132,8087,9150,8087,9139,8070,9221,8070,9221,8056,9149,8056,9149,8051,9154,8046,9154,8037xe" filled="t" fillcolor="#202020" stroked="f">
                <v:path arrowok="t"/>
                <v:fill/>
              </v:shape>
              <v:shape style="position:absolute;left:9029;top:8037;width:202;height:202" coordorigin="9029,8037" coordsize="202,202" path="m9221,8070l9202,8070,9195,8079,9182,8094,9163,8104,9199,8104,9199,8103,9211,8088,9221,8070xe" filled="t" fillcolor="#202020" stroked="f">
                <v:path arrowok="t"/>
                <v:fill/>
              </v:shape>
              <v:shape style="position:absolute;left:9029;top:8037;width:202;height:202" coordorigin="9029,8037" coordsize="202,202" path="m9077,8037l9062,8037,9062,8075,9077,8075,9077,803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9.361572pt;margin-top:416.720001pt;width:2.63843pt;height:9.84pt;mso-position-horizontal-relative:page;mso-position-vertical-relative:page;z-index:-3583" coordorigin="8587,8334" coordsize="53,197">
            <v:shape style="position:absolute;left:8587;top:8334;width:53;height:197" coordorigin="8587,8334" coordsize="53,197" path="m8640,8334l8597,8378,8587,8439,8589,8460,8593,8479,8600,8497,8611,8514,8626,8531,8635,8525,8624,8508,8616,8490,8611,8471,8607,8450,8607,8428,8608,8408,8612,8388,8619,8369,8628,8351,8640,8334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35.839996pt;margin-top:416.720001pt;width:10.08pt;height:9.120pt;mso-position-horizontal-relative:page;mso-position-vertical-relative:page;z-index:-3582" coordorigin="8717,8334" coordsize="202,182">
            <v:shape style="position:absolute;left:8717;top:8334;width:202;height:182" coordorigin="8717,8334" coordsize="202,182" path="m8794,8406l8774,8406,8774,8427,8771,8445,8765,8464,8754,8484,8738,8496,8717,8507,8717,8512,8722,8517,8739,8515,8757,8502,8792,8440,8794,8416,8794,8406xe" filled="t" fillcolor="#202020" stroked="f">
              <v:path arrowok="t"/>
              <v:fill/>
            </v:shape>
            <v:shape style="position:absolute;left:8717;top:8334;width:202;height:182" coordorigin="8717,8334" coordsize="202,182" path="m8851,8406l8837,8406,8837,8507,8842,8517,8904,8517,8914,8507,8914,8502,8856,8502,8851,8498,8851,8406xe" filled="t" fillcolor="#202020" stroked="f">
              <v:path arrowok="t"/>
              <v:fill/>
            </v:shape>
            <v:shape style="position:absolute;left:8717;top:8334;width:202;height:182" coordorigin="8717,8334" coordsize="202,182" path="m8914,8459l8904,8459,8899,8469,8899,8498,8890,8502,8914,8502,8914,8493,8918,8483,8918,8464,8914,8459xe" filled="t" fillcolor="#202020" stroked="f">
              <v:path arrowok="t"/>
              <v:fill/>
            </v:shape>
            <v:shape style="position:absolute;left:8717;top:8334;width:202;height:182" coordorigin="8717,8334" coordsize="202,182" path="m8918,8392l8717,8392,8717,8406,8918,8406,8918,8392xe" filled="t" fillcolor="#202020" stroked="f">
              <v:path arrowok="t"/>
              <v:fill/>
            </v:shape>
            <v:shape style="position:absolute;left:8717;top:8334;width:202;height:182" coordorigin="8717,8334" coordsize="202,182" path="m8899,8334l8741,8334,8741,8349,8899,8349,8899,8334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49.76001pt;margin-top:416.720001pt;width:2.637679pt;height:9.84pt;mso-position-horizontal-relative:page;mso-position-vertical-relative:page;z-index:-3581" coordorigin="8995,8334" coordsize="53,197">
            <v:shape style="position:absolute;left:8995;top:8334;width:53;height:197" coordorigin="8995,8334" coordsize="53,197" path="m9010,8334l9000,8341,9011,8358,9019,8376,9025,8395,9028,8415,9029,8437,9027,8458,9023,8478,9016,8497,9007,8514,8995,8531,9010,8531,9044,8469,9048,8427,9046,8406,9041,8386,9033,8368,9022,8351,9010,8334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95.579987pt;margin-top:408.059998pt;width:53.319878pt;height:11.08pt;mso-position-horizontal-relative:page;mso-position-vertical-relative:page;z-index:-3580" coordorigin="9912,8161" coordsize="1066,222">
            <v:group style="position:absolute;left:9922;top:8181;width:202;height:192" coordorigin="9922,8181" coordsize="202,192">
              <v:shape style="position:absolute;left:9922;top:8181;width:202;height:192" coordorigin="9922,8181" coordsize="202,192" path="m10091,8334l10056,8334,10064,8338,10082,8349,10099,8360,10114,8373,10114,8349,10097,8338,10091,8334xe" filled="t" fillcolor="#202020" stroked="f">
                <v:path arrowok="t"/>
                <v:fill/>
              </v:shape>
              <v:shape style="position:absolute;left:9922;top:8181;width:202;height:192" coordorigin="9922,8181" coordsize="202,192" path="m10070,8248l10051,8248,10051,8292,10046,8312,10038,8329,10025,8341,10007,8352,9984,8358,9994,8368,10005,8369,10025,8360,10040,8349,10051,8334,10091,8334,10079,8328,10061,8320,10066,8306,10070,8296,10070,8248xe" filled="t" fillcolor="#202020" stroked="f">
                <v:path arrowok="t"/>
                <v:fill/>
              </v:shape>
              <v:shape style="position:absolute;left:9922;top:8181;width:202;height:192" coordorigin="9922,8181" coordsize="202,192" path="m9970,8205l9955,8205,9955,8315,9946,8315,9931,8320,9922,8320,9936,8336,9973,8327,9998,8320,9998,8310,9970,8310,9970,8205xe" filled="t" fillcolor="#202020" stroked="f">
                <v:path arrowok="t"/>
                <v:fill/>
              </v:shape>
              <v:shape style="position:absolute;left:9922;top:8181;width:202;height:192" coordorigin="9922,8181" coordsize="202,192" path="m10114,8219l10008,8219,10008,8330,10022,8330,10022,8234,10114,8234,10114,8219xe" filled="t" fillcolor="#202020" stroked="f">
                <v:path arrowok="t"/>
                <v:fill/>
              </v:shape>
              <v:shape style="position:absolute;left:9922;top:8181;width:202;height:192" coordorigin="9922,8181" coordsize="202,192" path="m10114,8234l10099,8234,10099,8330,10114,8330,10114,8234xe" filled="t" fillcolor="#202020" stroked="f">
                <v:path arrowok="t"/>
                <v:fill/>
              </v:shape>
              <v:shape style="position:absolute;left:9922;top:8181;width:202;height:192" coordorigin="9922,8181" coordsize="202,192" path="m9998,8306l9989,8306,9979,8310,9998,8310,9998,8306xe" filled="t" fillcolor="#202020" stroked="f">
                <v:path arrowok="t"/>
                <v:fill/>
              </v:shape>
              <v:shape style="position:absolute;left:9922;top:8181;width:202;height:192" coordorigin="9922,8181" coordsize="202,192" path="m10066,8195l10051,8195,10042,8219,10061,8219,10066,8195xe" filled="t" fillcolor="#202020" stroked="f">
                <v:path arrowok="t"/>
                <v:fill/>
              </v:shape>
              <v:shape style="position:absolute;left:9922;top:8181;width:202;height:192" coordorigin="9922,8181" coordsize="202,192" path="m9994,8190l9926,8190,9926,8205,9994,8205,9994,8190xe" filled="t" fillcolor="#202020" stroked="f">
                <v:path arrowok="t"/>
                <v:fill/>
              </v:shape>
              <v:shape style="position:absolute;left:9922;top:8181;width:202;height:192" coordorigin="9922,8181" coordsize="202,192" path="m10123,8181l10003,8181,10003,8195,10123,8195,10123,8181xe" filled="t" fillcolor="#202020" stroked="f">
                <v:path arrowok="t"/>
                <v:fill/>
              </v:shape>
            </v:group>
            <v:group style="position:absolute;left:10162;top:8181;width:149;height:187" coordorigin="10162,8181" coordsize="149,187">
              <v:shape style="position:absolute;left:10162;top:8181;width:149;height:187" coordorigin="10162,8181" coordsize="149,187" path="m10310,8181l10162,8181,10162,8368,10181,8368,10181,8354,10310,8354,10310,8339,10181,8339,10181,8301,10310,8301,10310,8286,10181,8286,10181,8248,10310,8248,10310,8234,10181,8234,10181,8195,10310,8195,10310,8181xe" filled="t" fillcolor="#202020" stroked="f">
                <v:path arrowok="t"/>
                <v:fill/>
              </v:shape>
              <v:shape style="position:absolute;left:10162;top:8181;width:149;height:187" coordorigin="10162,8181" coordsize="149,187" path="m10310,8354l10291,8354,10291,8368,10310,8368,10310,8354xe" filled="t" fillcolor="#202020" stroked="f">
                <v:path arrowok="t"/>
                <v:fill/>
              </v:shape>
              <v:shape style="position:absolute;left:10162;top:8181;width:149;height:187" coordorigin="10162,8181" coordsize="149,187" path="m10310,8301l10291,8301,10291,8339,10310,8339,10310,8301xe" filled="t" fillcolor="#202020" stroked="f">
                <v:path arrowok="t"/>
                <v:fill/>
              </v:shape>
              <v:shape style="position:absolute;left:10162;top:8181;width:149;height:187" coordorigin="10162,8181" coordsize="149,187" path="m10310,8248l10291,8248,10291,8286,10310,8286,10310,8248xe" filled="t" fillcolor="#202020" stroked="f">
                <v:path arrowok="t"/>
                <v:fill/>
              </v:shape>
              <v:shape style="position:absolute;left:10162;top:8181;width:149;height:187" coordorigin="10162,8181" coordsize="149,187" path="m10310,8195l10291,8195,10291,8234,10310,8234,10310,8195xe" filled="t" fillcolor="#202020" stroked="f">
                <v:path arrowok="t"/>
                <v:fill/>
              </v:shape>
            </v:group>
            <v:group style="position:absolute;left:10344;top:8176;width:192;height:197" coordorigin="10344,8176" coordsize="192,197">
              <v:shape style="position:absolute;left:10344;top:8176;width:192;height:197" coordorigin="10344,8176" coordsize="192,197" path="m10504,8332l10466,8332,10500,8351,10518,8361,10536,8373,10531,8348,10515,8338,10504,8332xe" filled="t" fillcolor="#202020" stroked="f">
                <v:path arrowok="t"/>
                <v:fill/>
              </v:shape>
              <v:shape style="position:absolute;left:10344;top:8176;width:192;height:197" coordorigin="10344,8176" coordsize="192,197" path="m10459,8258l10445,8258,10445,8298,10439,8318,10371,8352,10349,8358,10349,8363,10354,8368,10377,8369,10399,8363,10420,8356,10438,8348,10453,8340,10466,8332,10504,8332,10498,8328,10479,8319,10459,8310,10459,8258xe" filled="t" fillcolor="#202020" stroked="f">
                <v:path arrowok="t"/>
                <v:fill/>
              </v:shape>
              <v:shape style="position:absolute;left:10344;top:8176;width:192;height:197" coordorigin="10344,8176" coordsize="192,197" path="m10531,8234l10373,8234,10373,8325,10387,8325,10387,8248,10531,8248,10531,8234xe" filled="t" fillcolor="#202020" stroked="f">
                <v:path arrowok="t"/>
                <v:fill/>
              </v:shape>
              <v:shape style="position:absolute;left:10344;top:8176;width:192;height:197" coordorigin="10344,8176" coordsize="192,197" path="m10531,8248l10512,8248,10512,8325,10531,8325,10531,8248xe" filled="t" fillcolor="#202020" stroked="f">
                <v:path arrowok="t"/>
                <v:fill/>
              </v:shape>
              <v:shape style="position:absolute;left:10344;top:8176;width:192;height:197" coordorigin="10344,8176" coordsize="192,197" path="m10430,8176l10404,8179,10391,8192,10377,8207,10362,8220,10344,8234,10354,8243,10355,8243,10372,8232,10387,8219,10402,8205,10498,8205,10498,8190,10411,8190,10421,8186,10430,8176xe" filled="t" fillcolor="#202020" stroked="f">
                <v:path arrowok="t"/>
                <v:fill/>
              </v:shape>
              <v:shape style="position:absolute;left:10344;top:8176;width:192;height:197" coordorigin="10344,8176" coordsize="192,197" path="m10498,8205l10478,8205,10469,8219,10454,8234,10474,8234,10493,8214,10498,8205xe" filled="t" fillcolor="#202020" stroked="f">
                <v:path arrowok="t"/>
                <v:fill/>
              </v:shape>
            </v:group>
            <v:group style="position:absolute;left:10560;top:8171;width:202;height:202" coordorigin="10560,8171" coordsize="202,202">
              <v:shape style="position:absolute;left:10560;top:8171;width:202;height:202" coordorigin="10560,8171" coordsize="202,202" path="m10762,8248l10560,8248,10560,8262,10762,8262,10762,8248xe" filled="t" fillcolor="#202020" stroked="f">
                <v:path arrowok="t"/>
                <v:fill/>
              </v:shape>
              <v:shape style="position:absolute;left:10560;top:8171;width:202;height:202" coordorigin="10560,8171" coordsize="202,202" path="m10670,8234l10651,8234,10651,8248,10670,8248,10670,8234xe" filled="t" fillcolor="#202020" stroked="f">
                <v:path arrowok="t"/>
                <v:fill/>
              </v:shape>
              <v:shape style="position:absolute;left:10560;top:8171;width:202;height:202" coordorigin="10560,8171" coordsize="202,202" path="m10738,8219l10584,8219,10584,8234,10738,8234,10738,8219xe" filled="t" fillcolor="#202020" stroked="f">
                <v:path arrowok="t"/>
                <v:fill/>
              </v:shape>
              <v:shape style="position:absolute;left:10560;top:8171;width:202;height:202" coordorigin="10560,8171" coordsize="202,202" path="m10670,8200l10651,8200,10651,8219,10670,8219,10670,8200xe" filled="t" fillcolor="#202020" stroked="f">
                <v:path arrowok="t"/>
                <v:fill/>
              </v:shape>
              <v:shape style="position:absolute;left:10560;top:8171;width:202;height:202" coordorigin="10560,8171" coordsize="202,202" path="m10747,8190l10570,8190,10570,8200,10747,8200,10747,8190xe" filled="t" fillcolor="#202020" stroked="f">
                <v:path arrowok="t"/>
                <v:fill/>
              </v:shape>
              <v:shape style="position:absolute;left:10560;top:8171;width:202;height:202" coordorigin="10560,8171" coordsize="202,202" path="m10670,8171l10651,8171,10651,8190,10670,8190,10670,8171xe" filled="t" fillcolor="#202020" stroked="f">
                <v:path arrowok="t"/>
                <v:fill/>
              </v:shape>
              <v:shape style="position:absolute;left:10560;top:8171;width:202;height:202" coordorigin="10560,8171" coordsize="202,202" path="m10721,8345l10674,8345,10695,8353,10731,8367,10747,8373,10744,8353,10721,8345xe" filled="t" fillcolor="#202020" stroked="f">
                <v:path arrowok="t"/>
                <v:fill/>
              </v:shape>
              <v:shape style="position:absolute;left:10560;top:8171;width:202;height:202" coordorigin="10560,8171" coordsize="202,202" path="m10670,8296l10651,8296,10651,8325,10643,8335,10632,8343,10614,8349,10589,8355,10560,8358,10565,8363,10565,8368,10581,8372,10644,8358,10674,8345,10721,8345,10666,8325,10666,8320,10670,8310,10670,8296xe" filled="t" fillcolor="#202020" stroked="f">
                <v:path arrowok="t"/>
                <v:fill/>
              </v:shape>
              <v:shape style="position:absolute;left:10560;top:8171;width:202;height:202" coordorigin="10560,8171" coordsize="202,202" path="m10733,8277l10589,8277,10589,8334,10603,8334,10603,8291,10733,8291,10733,8277xe" filled="t" fillcolor="#202020" stroked="f">
                <v:path arrowok="t"/>
                <v:fill/>
              </v:shape>
              <v:shape style="position:absolute;left:10560;top:8171;width:202;height:202" coordorigin="10560,8171" coordsize="202,202" path="m10733,8291l10718,8291,10718,8334,10733,8334,10733,8291xe" filled="t" fillcolor="#202020" stroked="f">
                <v:path arrowok="t"/>
                <v:fill/>
              </v:shape>
            </v:group>
            <v:group style="position:absolute;left:10771;top:8171;width:197;height:197" coordorigin="10771,8171" coordsize="197,197">
              <v:shape style="position:absolute;left:10771;top:8171;width:197;height:197" coordorigin="10771,8171" coordsize="197,197" path="m10893,8257l10876,8257,10883,8279,10914,8332,10958,8368,10963,8363,10968,8354,10967,8346,10951,8337,10936,8326,10924,8312,10912,8296,10902,8278,10893,8258,10893,8257xe" filled="t" fillcolor="#202020" stroked="f">
                <v:path arrowok="t"/>
                <v:fill/>
              </v:shape>
              <v:shape style="position:absolute;left:10771;top:8171;width:197;height:197" coordorigin="10771,8171" coordsize="197,197" path="m10882,8171l10862,8176,10861,8201,10858,8224,10837,8284,10787,8343,10771,8354,10776,8358,10776,8363,10786,8365,10833,8326,10867,8275,10876,8257,10893,8257,10885,8235,10878,8211,10881,8191,10882,817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099998pt;margin-top:438.059998pt;width:32.44pt;height:10.915567pt;mso-position-horizontal-relative:page;mso-position-vertical-relative:page;z-index:-3579" coordorigin="2462,8761" coordsize="649,218">
            <v:group style="position:absolute;left:2472;top:8771;width:211;height:197" coordorigin="2472,8771" coordsize="211,197">
              <v:shape style="position:absolute;left:2472;top:8771;width:211;height:197" coordorigin="2472,8771" coordsize="211,197" path="m2678,8810l2477,8810,2477,8824,2539,8841,2533,8862,2502,8930,2472,8958,2482,8968,2528,8927,2555,8869,2558,8824,2678,8824,2678,8810xe" filled="t" fillcolor="#202020" stroked="f">
                <v:path arrowok="t"/>
                <v:fill/>
              </v:shape>
              <v:shape style="position:absolute;left:2472;top:8771;width:211;height:197" coordorigin="2472,8771" coordsize="211,197" path="m2602,8930l2582,8930,2583,8940,2591,8960,2611,8968,2646,8968,2666,8961,2675,8949,2606,8949,2602,8944,2602,8930xe" filled="t" fillcolor="#202020" stroked="f">
                <v:path arrowok="t"/>
                <v:fill/>
              </v:shape>
              <v:shape style="position:absolute;left:2472;top:8771;width:211;height:197" coordorigin="2472,8771" coordsize="211,197" path="m2602,8824l2582,8824,2582,8910,2568,8920,2551,8930,2530,8939,2534,8944,2544,8949,2550,8953,2566,8941,2582,8930,2602,8930,2613,8910,2628,8897,2628,8896,2602,8896,2602,8824xe" filled="t" fillcolor="#202020" stroked="f">
                <v:path arrowok="t"/>
                <v:fill/>
              </v:shape>
              <v:shape style="position:absolute;left:2472;top:8771;width:211;height:197" coordorigin="2472,8771" coordsize="211,197" path="m2669,8906l2664,8906,2664,8915,2659,8930,2659,8944,2650,8949,2675,8949,2678,8944,2678,8925,2683,8910,2674,8910,2669,8906xe" filled="t" fillcolor="#202020" stroked="f">
                <v:path arrowok="t"/>
                <v:fill/>
              </v:shape>
              <v:shape style="position:absolute;left:2472;top:8771;width:211;height:197" coordorigin="2472,8771" coordsize="211,197" path="m2664,8848l2643,8852,2631,8869,2617,8883,2602,8896,2628,8896,2641,8882,2654,8866,2664,8848xe" filled="t" fillcolor="#202020" stroked="f">
                <v:path arrowok="t"/>
                <v:fill/>
              </v:shape>
              <v:shape style="position:absolute;left:2472;top:8771;width:211;height:197" coordorigin="2472,8771" coordsize="211,197" path="m2563,8771l2544,8771,2544,8810,2558,8810,2563,8800,2563,8771xe" filled="t" fillcolor="#202020" stroked="f">
                <v:path arrowok="t"/>
                <v:fill/>
              </v:shape>
              <v:shape style="position:absolute;left:2472;top:8771;width:211;height:197" coordorigin="2472,8771" coordsize="211,197" path="m2611,8771l2602,8781,2606,8784,2622,8797,2635,8810,2644,8794,2629,8781,2611,8771xe" filled="t" fillcolor="#202020" stroked="f">
                <v:path arrowok="t"/>
                <v:fill/>
              </v:shape>
            </v:group>
            <v:group style="position:absolute;left:2692;top:8771;width:188;height:198" coordorigin="2692,8771" coordsize="188,198">
              <v:shape style="position:absolute;left:2692;top:8771;width:188;height:198" coordorigin="2692,8771" coordsize="188,198" path="m2880,8781l2818,8781,2818,8872,2817,8892,2815,8910,2810,8927,2799,8944,2784,8958,2794,8968,2830,8916,2832,8896,2880,8896,2880,8886,2832,8886,2832,8843,2880,8843,2880,8834,2832,8834,2832,8795,2880,8795,2880,8781xe" filled="t" fillcolor="#202020" stroked="f">
                <v:path arrowok="t"/>
                <v:fill/>
              </v:shape>
              <v:shape style="position:absolute;left:2692;top:8771;width:188;height:198" coordorigin="2692,8771" coordsize="188,198" path="m2832,8949l2832,8963,2837,8968,2870,8968,2880,8958,2880,8954,2842,8954,2832,8949xe" filled="t" fillcolor="#202020" stroked="f">
                <v:path arrowok="t"/>
                <v:fill/>
              </v:shape>
              <v:shape style="position:absolute;left:2692;top:8771;width:188;height:198" coordorigin="2692,8771" coordsize="188,198" path="m2717,8886l2712,8905,2707,8925,2700,8945,2693,8963,2717,8949,2723,8927,2727,8910,2731,8896,2726,8891,2722,8891,2717,8886xe" filled="t" fillcolor="#202020" stroked="f">
                <v:path arrowok="t"/>
                <v:fill/>
              </v:shape>
              <v:shape style="position:absolute;left:2692;top:8771;width:188;height:198" coordorigin="2692,8771" coordsize="188,198" path="m2880,8896l2866,8896,2866,8949,2861,8954,2880,8954,2880,8896xe" filled="t" fillcolor="#202020" stroked="f">
                <v:path arrowok="t"/>
                <v:fill/>
              </v:shape>
              <v:shape style="position:absolute;left:2692;top:8771;width:188;height:198" coordorigin="2692,8771" coordsize="188,198" path="m2803,8858l2741,8858,2741,8944,2755,8944,2755,8930,2803,8930,2803,8915,2755,8915,2755,8872,2803,8872,2803,8858xe" filled="t" fillcolor="#202020" stroked="f">
                <v:path arrowok="t"/>
                <v:fill/>
              </v:shape>
              <v:shape style="position:absolute;left:2692;top:8771;width:188;height:198" coordorigin="2692,8771" coordsize="188,198" path="m2803,8872l2789,8872,2789,8915,2803,8915,2803,8872xe" filled="t" fillcolor="#202020" stroked="f">
                <v:path arrowok="t"/>
                <v:fill/>
              </v:shape>
              <v:shape style="position:absolute;left:2692;top:8771;width:188;height:198" coordorigin="2692,8771" coordsize="188,198" path="m2880,8843l2866,8843,2866,8886,2880,8886,2880,8843xe" filled="t" fillcolor="#202020" stroked="f">
                <v:path arrowok="t"/>
                <v:fill/>
              </v:shape>
              <v:shape style="position:absolute;left:2692;top:8771;width:188;height:198" coordorigin="2692,8771" coordsize="188,198" path="m2698,8829l2692,8841,2708,8854,2722,8867,2722,8862,2726,8862,2730,8852,2714,8839,2698,8829xe" filled="t" fillcolor="#202020" stroked="f">
                <v:path arrowok="t"/>
                <v:fill/>
              </v:shape>
              <v:shape style="position:absolute;left:2692;top:8771;width:188;height:198" coordorigin="2692,8771" coordsize="188,198" path="m2779,8824l2765,8824,2765,8858,2779,8858,2779,8824xe" filled="t" fillcolor="#202020" stroked="f">
                <v:path arrowok="t"/>
                <v:fill/>
              </v:shape>
              <v:shape style="position:absolute;left:2692;top:8771;width:188;height:198" coordorigin="2692,8771" coordsize="188,198" path="m2880,8795l2866,8795,2866,8834,2880,8834,2880,8795xe" filled="t" fillcolor="#202020" stroked="f">
                <v:path arrowok="t"/>
                <v:fill/>
              </v:shape>
              <v:shape style="position:absolute;left:2692;top:8771;width:188;height:198" coordorigin="2692,8771" coordsize="188,198" path="m2808,8810l2736,8810,2736,8824,2808,8824,2808,8810xe" filled="t" fillcolor="#202020" stroked="f">
                <v:path arrowok="t"/>
                <v:fill/>
              </v:shape>
              <v:shape style="position:absolute;left:2692;top:8771;width:188;height:198" coordorigin="2692,8771" coordsize="188,198" path="m2707,8776l2698,8786,2716,8800,2726,8814,2736,8805,2740,8799,2723,8788,2707,8776xe" filled="t" fillcolor="#202020" stroked="f">
                <v:path arrowok="t"/>
                <v:fill/>
              </v:shape>
              <v:shape style="position:absolute;left:2692;top:8771;width:188;height:198" coordorigin="2692,8771" coordsize="188,198" path="m2779,8771l2765,8771,2765,8810,2779,8810,2779,8771xe" filled="t" fillcolor="#202020" stroked="f">
                <v:path arrowok="t"/>
                <v:fill/>
              </v:shape>
            </v:group>
            <v:group style="position:absolute;left:2899;top:8771;width:202;height:197" coordorigin="2899,8771" coordsize="202,197">
              <v:shape style="position:absolute;left:2899;top:8771;width:202;height:197" coordorigin="2899,8771" coordsize="202,197" path="m2981,8771l2966,8775,2966,8795,2962,8814,2904,8814,2904,8829,2962,8840,2961,8861,2931,8931,2899,8958,2909,8968,2957,8928,2972,8890,2976,8875,2980,8854,2981,8829,3048,8829,3048,8814,2981,8811,2981,8771xe" filled="t" fillcolor="#202020" stroked="f">
                <v:path arrowok="t"/>
                <v:fill/>
              </v:shape>
              <v:shape style="position:absolute;left:2899;top:8771;width:202;height:197" coordorigin="2899,8771" coordsize="202,197" path="m3048,8829l3029,8829,3029,8940,3036,8961,3058,8968,3086,8968,3096,8958,3099,8949,3048,8949,3048,8829xe" filled="t" fillcolor="#202020" stroked="f">
                <v:path arrowok="t"/>
                <v:fill/>
              </v:shape>
              <v:shape style="position:absolute;left:2899;top:8771;width:202;height:197" coordorigin="2899,8771" coordsize="202,197" path="m3091,8906l3086,8906,3086,8915,3082,8930,3082,8944,3077,8949,3099,8949,3101,8944,3101,8910,3096,8910,3091,890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099998pt;margin-top:452.220001pt;width:31.48pt;height:11.08pt;mso-position-horizontal-relative:page;mso-position-vertical-relative:page;z-index:-3578" coordorigin="2462,9044" coordsize="630,222">
            <v:group style="position:absolute;left:2472;top:9064;width:211;height:182" coordorigin="2472,9064" coordsize="211,182">
              <v:shape style="position:absolute;left:2472;top:9064;width:211;height:182" coordorigin="2472,9064" coordsize="211,182" path="m2683,9232l2472,9232,2472,9246,2683,9246,2683,9232xe" filled="t" fillcolor="#202020" stroked="f">
                <v:path arrowok="t"/>
                <v:fill/>
              </v:shape>
              <v:shape style="position:absolute;left:2472;top:9064;width:211;height:182" coordorigin="2472,9064" coordsize="211,182" path="m2587,9203l2573,9203,2573,9232,2587,9232,2587,9203xe" filled="t" fillcolor="#202020" stroked="f">
                <v:path arrowok="t"/>
                <v:fill/>
              </v:shape>
              <v:shape style="position:absolute;left:2472;top:9064;width:211;height:182" coordorigin="2472,9064" coordsize="211,182" path="m2669,9189l2486,9189,2486,9203,2669,9203,2669,9189xe" filled="t" fillcolor="#202020" stroked="f">
                <v:path arrowok="t"/>
                <v:fill/>
              </v:shape>
              <v:shape style="position:absolute;left:2472;top:9064;width:211;height:182" coordorigin="2472,9064" coordsize="211,182" path="m2587,9165l2573,9165,2573,9189,2587,9189,2587,9165xe" filled="t" fillcolor="#202020" stroked="f">
                <v:path arrowok="t"/>
                <v:fill/>
              </v:shape>
              <v:shape style="position:absolute;left:2472;top:9064;width:211;height:182" coordorigin="2472,9064" coordsize="211,182" path="m2664,9064l2496,9064,2496,9170,2510,9170,2510,9165,2664,9165,2664,9150,2510,9150,2510,9122,2664,9122,2664,9107,2510,9107,2510,9078,2664,9078,2664,9064xe" filled="t" fillcolor="#202020" stroked="f">
                <v:path arrowok="t"/>
                <v:fill/>
              </v:shape>
              <v:shape style="position:absolute;left:2472;top:9064;width:211;height:182" coordorigin="2472,9064" coordsize="211,182" path="m2664,9165l2645,9165,2645,9170,2664,9170,2664,9165xe" filled="t" fillcolor="#202020" stroked="f">
                <v:path arrowok="t"/>
                <v:fill/>
              </v:shape>
              <v:shape style="position:absolute;left:2472;top:9064;width:211;height:182" coordorigin="2472,9064" coordsize="211,182" path="m2587,9122l2573,9122,2573,9150,2587,9150,2587,9122xe" filled="t" fillcolor="#202020" stroked="f">
                <v:path arrowok="t"/>
                <v:fill/>
              </v:shape>
              <v:shape style="position:absolute;left:2472;top:9064;width:211;height:182" coordorigin="2472,9064" coordsize="211,182" path="m2664,9122l2645,9122,2645,9150,2664,9150,2664,9122xe" filled="t" fillcolor="#202020" stroked="f">
                <v:path arrowok="t"/>
                <v:fill/>
              </v:shape>
              <v:shape style="position:absolute;left:2472;top:9064;width:211;height:182" coordorigin="2472,9064" coordsize="211,182" path="m2587,9078l2573,9078,2573,9107,2587,9107,2587,9078xe" filled="t" fillcolor="#202020" stroked="f">
                <v:path arrowok="t"/>
                <v:fill/>
              </v:shape>
              <v:shape style="position:absolute;left:2472;top:9064;width:211;height:182" coordorigin="2472,9064" coordsize="211,182" path="m2664,9078l2645,9078,2645,9107,2664,9107,2664,9078xe" filled="t" fillcolor="#202020" stroked="f">
                <v:path arrowok="t"/>
                <v:fill/>
              </v:shape>
            </v:group>
            <v:group style="position:absolute;left:2698;top:9054;width:192;height:202" coordorigin="2698,9054" coordsize="192,202">
              <v:shape style="position:absolute;left:2698;top:9054;width:192;height:202" coordorigin="2698,9054" coordsize="192,202" path="m2880,9155l2774,9155,2774,9256,2789,9256,2789,9218,2880,9218,2880,9208,2789,9208,2789,9194,2880,9194,2880,9179,2789,9179,2789,9165,2880,9165,2880,9155xe" filled="t" fillcolor="#202020" stroked="f">
                <v:path arrowok="t"/>
                <v:fill/>
              </v:shape>
              <v:shape style="position:absolute;left:2698;top:9054;width:192;height:202" coordorigin="2698,9054" coordsize="192,202" path="m2822,9237l2822,9256,2875,9256,2880,9246,2880,9242,2832,9242,2822,9237xe" filled="t" fillcolor="#202020" stroked="f">
                <v:path arrowok="t"/>
                <v:fill/>
              </v:shape>
              <v:shape style="position:absolute;left:2698;top:9054;width:192;height:202" coordorigin="2698,9054" coordsize="192,202" path="m2880,9218l2866,9218,2866,9237,2861,9242,2880,9242,2880,9218xe" filled="t" fillcolor="#202020" stroked="f">
                <v:path arrowok="t"/>
                <v:fill/>
              </v:shape>
              <v:shape style="position:absolute;left:2698;top:9054;width:192;height:202" coordorigin="2698,9054" coordsize="192,202" path="m2880,9194l2866,9194,2866,9208,2880,9208,2880,9194xe" filled="t" fillcolor="#202020" stroked="f">
                <v:path arrowok="t"/>
                <v:fill/>
              </v:shape>
              <v:shape style="position:absolute;left:2698;top:9054;width:192;height:202" coordorigin="2698,9054" coordsize="192,202" path="m2880,9165l2866,9165,2866,9179,2880,9179,2880,9165xe" filled="t" fillcolor="#202020" stroked="f">
                <v:path arrowok="t"/>
                <v:fill/>
              </v:shape>
              <v:shape style="position:absolute;left:2698;top:9054;width:192;height:202" coordorigin="2698,9054" coordsize="192,202" path="m2755,9074l2698,9074,2698,9237,2712,9237,2712,9227,2755,9227,2755,9213,2712,9213,2712,9155,2755,9155,2755,9141,2712,9141,2712,9088,2755,9088,2755,9074xe" filled="t" fillcolor="#202020" stroked="f">
                <v:path arrowok="t"/>
                <v:fill/>
              </v:shape>
              <v:shape style="position:absolute;left:2698;top:9054;width:192;height:202" coordorigin="2698,9054" coordsize="192,202" path="m2755,9227l2741,9227,2741,9237,2755,9237,2755,9227xe" filled="t" fillcolor="#202020" stroked="f">
                <v:path arrowok="t"/>
                <v:fill/>
              </v:shape>
              <v:shape style="position:absolute;left:2698;top:9054;width:192;height:202" coordorigin="2698,9054" coordsize="192,202" path="m2755,9155l2741,9155,2741,9213,2755,9213,2755,9155xe" filled="t" fillcolor="#202020" stroked="f">
                <v:path arrowok="t"/>
                <v:fill/>
              </v:shape>
              <v:shape style="position:absolute;left:2698;top:9054;width:192;height:202" coordorigin="2698,9054" coordsize="192,202" path="m2755,9088l2741,9088,2741,9141,2755,9141,2755,9088xe" filled="t" fillcolor="#202020" stroked="f">
                <v:path arrowok="t"/>
                <v:fill/>
              </v:shape>
              <v:shape style="position:absolute;left:2698;top:9054;width:192;height:202" coordorigin="2698,9054" coordsize="192,202" path="m2890,9126l2760,9126,2760,9141,2890,9141,2890,9126xe" filled="t" fillcolor="#202020" stroked="f">
                <v:path arrowok="t"/>
                <v:fill/>
              </v:shape>
              <v:shape style="position:absolute;left:2698;top:9054;width:192;height:202" coordorigin="2698,9054" coordsize="192,202" path="m2832,9112l2818,9112,2818,9126,2832,9126,2832,9112xe" filled="t" fillcolor="#202020" stroked="f">
                <v:path arrowok="t"/>
                <v:fill/>
              </v:shape>
              <v:shape style="position:absolute;left:2698;top:9054;width:192;height:202" coordorigin="2698,9054" coordsize="192,202" path="m2885,9102l2770,9102,2770,9112,2885,9112,2885,9102xe" filled="t" fillcolor="#202020" stroked="f">
                <v:path arrowok="t"/>
                <v:fill/>
              </v:shape>
              <v:shape style="position:absolute;left:2698;top:9054;width:192;height:202" coordorigin="2698,9054" coordsize="192,202" path="m2832,9088l2818,9088,2818,9102,2832,9102,2832,9088xe" filled="t" fillcolor="#202020" stroked="f">
                <v:path arrowok="t"/>
                <v:fill/>
              </v:shape>
              <v:shape style="position:absolute;left:2698;top:9054;width:192;height:202" coordorigin="2698,9054" coordsize="192,202" path="m2890,9074l2765,9074,2765,9088,2890,9088,2890,9074xe" filled="t" fillcolor="#202020" stroked="f">
                <v:path arrowok="t"/>
                <v:fill/>
              </v:shape>
              <v:shape style="position:absolute;left:2698;top:9054;width:192;height:202" coordorigin="2698,9054" coordsize="192,202" path="m2832,9054l2818,9054,2818,9074,2832,9074,2832,9054xe" filled="t" fillcolor="#202020" stroked="f">
                <v:path arrowok="t"/>
                <v:fill/>
              </v:shape>
            </v:group>
            <v:group style="position:absolute;left:2899;top:9059;width:182;height:197" coordorigin="2899,9059" coordsize="182,197">
              <v:shape style="position:absolute;left:2899;top:9059;width:182;height:197" coordorigin="2899,9059" coordsize="182,197" path="m3082,9059l3067,9059,3067,9256,3082,9256,3082,9059xe" filled="t" fillcolor="#202020" stroked="f">
                <v:path arrowok="t"/>
                <v:fill/>
              </v:shape>
              <v:shape style="position:absolute;left:2899;top:9059;width:182;height:197" coordorigin="2899,9059" coordsize="182,197" path="m2952,9059l2933,9059,2933,9130,2933,9151,2914,9225,2899,9242,2909,9251,2947,9187,2952,9122,2952,9059xe" filled="t" fillcolor="#202020" stroked="f">
                <v:path arrowok="t"/>
                <v:fill/>
              </v:shape>
              <v:shape style="position:absolute;left:2899;top:9059;width:182;height:197" coordorigin="2899,9059" coordsize="182,197" path="m3014,9069l3000,9069,3000,9242,3014,9242,3014,906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839996pt;margin-top:471.920013pt;width:10.32pt;height:.1pt;mso-position-horizontal-relative:page;mso-position-vertical-relative:page;z-index:-3577" coordorigin="2477,9438" coordsize="206,2">
            <v:shape style="position:absolute;left:2477;top:9438;width:206;height:2" coordorigin="2477,9438" coordsize="206,0" path="m2477,9438l2683,9438e" filled="f" stroked="t" strokeweight="1.06pt" strokecolor="#202020">
              <v:path arrowok="t"/>
            </v:shape>
            <w10:wrap type="none"/>
          </v:group>
        </w:pict>
      </w:r>
      <w:r>
        <w:rPr/>
        <w:pict>
          <v:group style="position:absolute;margin-left:135.344284pt;margin-top:474.559998pt;width:2.175718pt;height:2.4pt;mso-position-horizontal-relative:page;mso-position-vertical-relative:page;z-index:-3576" coordorigin="2707,9491" coordsize="44,48">
            <v:shape style="position:absolute;left:2707;top:9491;width:44;height:48" coordorigin="2707,9491" coordsize="44,48" path="m2707,9491l2707,9512,2723,9526,2736,9539,2750,9530,2740,9520,2725,9506,2707,9491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45.919998pt;margin-top:468.799988pt;width:8.4pt;height:.1pt;mso-position-horizontal-relative:page;mso-position-vertical-relative:page;z-index:-3575" coordorigin="2918,9376" coordsize="168,2">
            <v:shape style="position:absolute;left:2918;top:9376;width:168;height:2" coordorigin="2918,9376" coordsize="168,0" path="m2918,9376l3086,9376e" filled="f" stroked="t" strokeweight="1.06pt" strokecolor="#202020">
              <v:path arrowok="t"/>
            </v:shape>
            <w10:wrap type="none"/>
          </v:group>
        </w:pict>
      </w:r>
      <w:r>
        <w:rPr/>
        <w:pict>
          <v:group style="position:absolute;margin-left:145.199997pt;margin-top:475.519989pt;width:9.84pt;height:.1pt;mso-position-horizontal-relative:page;mso-position-vertical-relative:page;z-index:-3574" coordorigin="2904,9510" coordsize="197,2">
            <v:shape style="position:absolute;left:2904;top:9510;width:197;height:2" coordorigin="2904,9510" coordsize="197,0" path="m2904,9510l3101,9510e" filled="f" stroked="t" strokeweight="1.06pt" strokecolor="#202020">
              <v:path arrowok="t"/>
            </v:shape>
            <w10:wrap type="none"/>
          </v:group>
        </w:pict>
      </w:r>
      <w:r>
        <w:rPr/>
        <w:pict>
          <v:group style="position:absolute;margin-left:123.099998pt;margin-top:480.779999pt;width:22.12pt;height:11.08pt;mso-position-horizontal-relative:page;mso-position-vertical-relative:page;z-index:-3573" coordorigin="2462,9616" coordsize="442,222">
            <v:group style="position:absolute;left:2472;top:9626;width:206;height:202" coordorigin="2472,9626" coordsize="206,202">
              <v:shape style="position:absolute;left:2472;top:9626;width:206;height:202" coordorigin="2472,9626" coordsize="206,202" path="m2520,9717l2506,9717,2506,9827,2520,9827,2520,9717xe" filled="t" fillcolor="#202020" stroked="f">
                <v:path arrowok="t"/>
                <v:fill/>
              </v:shape>
              <v:shape style="position:absolute;left:2472;top:9626;width:206;height:202" coordorigin="2472,9626" coordsize="206,202" path="m2626,9712l2606,9712,2606,9808,2568,9808,2573,9813,2573,9822,2616,9822,2626,9813,2626,9712xe" filled="t" fillcolor="#202020" stroked="f">
                <v:path arrowok="t"/>
                <v:fill/>
              </v:shape>
              <v:shape style="position:absolute;left:2472;top:9626;width:206;height:202" coordorigin="2472,9626" coordsize="206,202" path="m2573,9731l2564,9749,2554,9767,2545,9783,2534,9798,2544,9798,2587,9736,2573,9731xe" filled="t" fillcolor="#202020" stroked="f">
                <v:path arrowok="t"/>
                <v:fill/>
              </v:shape>
              <v:shape style="position:absolute;left:2472;top:9626;width:206;height:202" coordorigin="2472,9626" coordsize="206,202" path="m2654,9731l2635,9741,2642,9750,2652,9768,2661,9786,2669,9803,2678,9788,2670,9770,2662,9751,2654,9731xe" filled="t" fillcolor="#202020" stroked="f">
                <v:path arrowok="t"/>
                <v:fill/>
              </v:shape>
              <v:shape style="position:absolute;left:2472;top:9626;width:206;height:202" coordorigin="2472,9626" coordsize="206,202" path="m2554,9664l2477,9664,2477,9678,2505,9682,2499,9702,2492,9720,2482,9738,2472,9755,2477,9760,2477,9765,2490,9755,2499,9736,2506,9717,2520,9717,2520,9678,2554,9678,2554,9664xe" filled="t" fillcolor="#202020" stroked="f">
                <v:path arrowok="t"/>
                <v:fill/>
              </v:shape>
              <v:shape style="position:absolute;left:2472;top:9626;width:206;height:202" coordorigin="2472,9626" coordsize="206,202" path="m2530,9707l2520,9717,2544,9741,2558,9726,2549,9722,2544,9717,2530,9707xe" filled="t" fillcolor="#202020" stroked="f">
                <v:path arrowok="t"/>
                <v:fill/>
              </v:shape>
              <v:shape style="position:absolute;left:2472;top:9626;width:206;height:202" coordorigin="2472,9626" coordsize="206,202" path="m2678,9698l2554,9698,2554,9712,2678,9712,2678,9698xe" filled="t" fillcolor="#202020" stroked="f">
                <v:path arrowok="t"/>
                <v:fill/>
              </v:shape>
              <v:shape style="position:absolute;left:2472;top:9626;width:206;height:202" coordorigin="2472,9626" coordsize="206,202" path="m2520,9626l2506,9626,2506,9664,2520,9664,2520,9626xe" filled="t" fillcolor="#202020" stroked="f">
                <v:path arrowok="t"/>
                <v:fill/>
              </v:shape>
              <v:shape style="position:absolute;left:2472;top:9626;width:206;height:202" coordorigin="2472,9626" coordsize="206,202" path="m2674,9640l2563,9640,2563,9654,2674,9654,2674,9640xe" filled="t" fillcolor="#202020" stroked="f">
                <v:path arrowok="t"/>
                <v:fill/>
              </v:shape>
            </v:group>
            <v:group style="position:absolute;left:2688;top:9633;width:206;height:195" coordorigin="2688,9633" coordsize="206,195">
              <v:shape style="position:absolute;left:2688;top:9633;width:206;height:195" coordorigin="2688,9633" coordsize="206,195" path="m2736,9789l2702,9789,2702,9827,2722,9827,2736,9789xe" filled="t" fillcolor="#202020" stroked="f">
                <v:path arrowok="t"/>
                <v:fill/>
              </v:shape>
              <v:shape style="position:absolute;left:2688;top:9633;width:206;height:195" coordorigin="2688,9633" coordsize="206,195" path="m2875,9722l2779,9722,2779,9736,2794,9752,2804,9770,2815,9787,2799,9798,2781,9807,2760,9813,2770,9822,2775,9825,2796,9816,2813,9808,2829,9800,2871,9800,2861,9793,2854,9771,2824,9771,2812,9755,2803,9736,2875,9736,2875,9722xe" filled="t" fillcolor="#202020" stroked="f">
                <v:path arrowok="t"/>
                <v:fill/>
              </v:shape>
              <v:shape style="position:absolute;left:2688;top:9633;width:206;height:195" coordorigin="2688,9633" coordsize="206,195" path="m2871,9800l2829,9800,2845,9809,2863,9816,2885,9822,2885,9818,2890,9813,2877,9804,2871,9800xe" filled="t" fillcolor="#202020" stroked="f">
                <v:path arrowok="t"/>
                <v:fill/>
              </v:shape>
              <v:shape style="position:absolute;left:2688;top:9633;width:206;height:195" coordorigin="2688,9633" coordsize="206,195" path="m2760,9768l2739,9771,2722,9774,2688,9774,2693,9794,2698,9789,2736,9789,2738,9785,2758,9783,2779,9779,2779,9770,2760,9768xe" filled="t" fillcolor="#202020" stroked="f">
                <v:path arrowok="t"/>
                <v:fill/>
              </v:shape>
              <v:shape style="position:absolute;left:2688;top:9633;width:206;height:195" coordorigin="2688,9633" coordsize="206,195" path="m2766,9633l2749,9635,2728,9637,2702,9640,2702,9774,2722,9774,2722,9741,2770,9741,2770,9726,2722,9726,2722,9693,2770,9693,2770,9683,2722,9683,2743,9651,2763,9648,2779,9645,2766,9633xe" filled="t" fillcolor="#202020" stroked="f">
                <v:path arrowok="t"/>
                <v:fill/>
              </v:shape>
              <v:shape style="position:absolute;left:2688;top:9633;width:206;height:195" coordorigin="2688,9633" coordsize="206,195" path="m2875,9736l2856,9736,2853,9743,2842,9759,2824,9771,2854,9771,2854,9770,2865,9754,2875,9736xe" filled="t" fillcolor="#202020" stroked="f">
                <v:path arrowok="t"/>
                <v:fill/>
              </v:shape>
              <v:shape style="position:absolute;left:2688;top:9633;width:206;height:195" coordorigin="2688,9633" coordsize="206,195" path="m2866,9635l2794,9635,2793,9672,2786,9692,2770,9702,2779,9712,2788,9715,2802,9702,2810,9683,2813,9659,2813,9650,2866,9650,2866,9635xe" filled="t" fillcolor="#202020" stroked="f">
                <v:path arrowok="t"/>
                <v:fill/>
              </v:shape>
              <v:shape style="position:absolute;left:2688;top:9633;width:206;height:195" coordorigin="2688,9633" coordsize="206,195" path="m2866,9650l2851,9650,2851,9702,2856,9707,2890,9707,2894,9693,2866,9693,2866,965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65.100006pt;margin-top:459.660004pt;width:49.155838pt;height:9.16pt;mso-position-horizontal-relative:page;mso-position-vertical-relative:page;z-index:-3572" coordorigin="3302,9193" coordsize="983,183">
            <v:group style="position:absolute;left:3312;top:9203;width:96;height:163" coordorigin="3312,9203" coordsize="96,163">
              <v:shape style="position:absolute;left:3312;top:9203;width:96;height:163" coordorigin="3312,9203" coordsize="96,163" path="m3403,9218l3370,9218,3379,9222,3389,9232,3389,9266,3384,9270,3379,9280,3312,9347,3312,9366,3408,9366,3408,9347,3336,9347,3378,9302,3394,9288,3403,9275,3408,9266,3408,9222,3403,9218xe" filled="t" fillcolor="#202020" stroked="f">
                <v:path arrowok="t"/>
                <v:fill/>
              </v:shape>
              <v:shape style="position:absolute;left:3312;top:9203;width:96;height:163" coordorigin="3312,9203" coordsize="96,163" path="m3358,9203l3337,9208,3322,9218,3324,9235,3340,9223,3360,9218,3403,9218,3397,9212,3382,9206,3358,9203xe" filled="t" fillcolor="#202020" stroked="f">
                <v:path arrowok="t"/>
                <v:fill/>
              </v:shape>
            </v:group>
            <v:group style="position:absolute;left:3432;top:9204;width:106;height:162" coordorigin="3432,9204" coordsize="106,162">
              <v:shape style="position:absolute;left:3432;top:9204;width:106;height:162" coordorigin="3432,9204" coordsize="106,162" path="m3476,9204l3433,9266,3432,9290,3432,9298,3452,9355,3492,9366,3510,9359,3519,9350,3475,9350,3465,9338,3458,9316,3456,9287,3456,9280,3458,9254,3466,9234,3479,9223,3499,9221,3521,9221,3517,9216,3500,9207,3476,9204xe" filled="t" fillcolor="#202020" stroked="f">
                <v:path arrowok="t"/>
                <v:fill/>
              </v:shape>
              <v:shape style="position:absolute;left:3432;top:9204;width:106;height:162" coordorigin="3432,9204" coordsize="106,162" path="m3521,9221l3499,9221,3510,9234,3516,9256,3518,9285,3518,9290,3516,9315,3509,9335,3496,9347,3475,9350,3519,9350,3526,9342,3533,9325,3536,9304,3538,9280,3535,9253,3529,9232,3521,9221xe" filled="t" fillcolor="#202020" stroked="f">
                <v:path arrowok="t"/>
                <v:fill/>
              </v:shape>
            </v:group>
            <v:group style="position:absolute;left:3566;top:9203;width:91;height:163" coordorigin="3566,9203" coordsize="91,163">
              <v:shape style="position:absolute;left:3566;top:9203;width:91;height:163" coordorigin="3566,9203" coordsize="91,163" path="m3658,9347l3566,9347,3566,9366,3658,9366,3658,9347xe" filled="t" fillcolor="#202020" stroked="f">
                <v:path arrowok="t"/>
                <v:fill/>
              </v:shape>
              <v:shape style="position:absolute;left:3566;top:9203;width:91;height:163" coordorigin="3566,9203" coordsize="91,163" path="m3624,9227l3600,9227,3600,9347,3624,9347,3624,9227xe" filled="t" fillcolor="#202020" stroked="f">
                <v:path arrowok="t"/>
                <v:fill/>
              </v:shape>
              <v:shape style="position:absolute;left:3566;top:9203;width:91;height:163" coordorigin="3566,9203" coordsize="91,163" path="m3624,9203l3566,9218,3566,9237,3600,9227,3624,9227,3624,9203xe" filled="t" fillcolor="#202020" stroked="f">
                <v:path arrowok="t"/>
                <v:fill/>
              </v:shape>
            </v:group>
            <v:group style="position:absolute;left:3683;top:9203;width:99;height:163" coordorigin="3683,9203" coordsize="99,163">
              <v:shape style="position:absolute;left:3683;top:9203;width:99;height:163" coordorigin="3683,9203" coordsize="99,163" path="m3768,9203l3696,9234,3683,9315,3688,9335,3698,9350,3715,9363,3734,9366,3749,9366,3763,9362,3768,9352,3725,9352,3706,9333,3706,9294,3710,9290,3720,9285,3706,9285,3701,9274,3706,9254,3715,9237,3734,9218,3773,9218,3773,9208,3768,9203xe" filled="t" fillcolor="#202020" stroked="f">
                <v:path arrowok="t"/>
                <v:fill/>
              </v:shape>
              <v:shape style="position:absolute;left:3683;top:9203;width:99;height:163" coordorigin="3683,9203" coordsize="99,163" path="m3773,9280l3744,9280,3754,9285,3763,9294,3763,9333,3744,9352,3768,9352,3769,9351,3779,9334,3782,9314,3782,9285,3773,9280xe" filled="t" fillcolor="#202020" stroked="f">
                <v:path arrowok="t"/>
                <v:fill/>
              </v:shape>
              <v:shape style="position:absolute;left:3683;top:9203;width:99;height:163" coordorigin="3683,9203" coordsize="99,163" path="m3754,9266l3725,9266,3710,9270,3706,9285,3720,9285,3725,9280,3773,9280,3763,9270,3754,9266xe" filled="t" fillcolor="#202020" stroked="f">
                <v:path arrowok="t"/>
                <v:fill/>
              </v:shape>
              <v:shape style="position:absolute;left:3683;top:9203;width:99;height:163" coordorigin="3683,9203" coordsize="99,163" path="m3773,9218l3758,9218,3768,9222,3773,9227,3773,9218xe" filled="t" fillcolor="#202020" stroked="f">
                <v:path arrowok="t"/>
                <v:fill/>
              </v:shape>
            </v:group>
            <v:group style="position:absolute;left:3802;top:9204;width:106;height:162" coordorigin="3802,9204" coordsize="106,162">
              <v:shape style="position:absolute;left:3802;top:9204;width:106;height:162" coordorigin="3802,9204" coordsize="106,162" path="m3846,9204l3803,9266,3802,9290,3802,9298,3822,9355,3862,9366,3879,9359,3889,9349,3843,9349,3832,9337,3824,9315,3821,9285,3821,9275,3825,9251,3834,9233,3849,9223,3869,9222,3891,9222,3887,9216,3870,9207,3846,9204xe" filled="t" fillcolor="#202020" stroked="f">
                <v:path arrowok="t"/>
                <v:fill/>
              </v:shape>
              <v:shape style="position:absolute;left:3802;top:9204;width:106;height:162" coordorigin="3802,9204" coordsize="106,162" path="m3891,9222l3869,9222,3880,9235,3886,9258,3878,9335,3843,9349,3889,9349,3896,9342,3902,9325,3906,9304,3907,9280,3905,9253,3898,9232,3891,9222xe" filled="t" fillcolor="#202020" stroked="f">
                <v:path arrowok="t"/>
                <v:fill/>
              </v:shape>
            </v:group>
            <v:group style="position:absolute;left:3926;top:9203;width:101;height:163" coordorigin="3926,9203" coordsize="101,163">
              <v:shape style="position:absolute;left:3926;top:9203;width:101;height:163" coordorigin="3926,9203" coordsize="101,163" path="m4018,9218l3984,9218,3994,9222,4003,9232,4003,9266,3998,9270,3994,9280,3926,9347,3926,9366,4022,9366,4022,9347,3950,9347,3993,9305,4008,9289,4018,9275,4027,9256,4027,9232,4022,9222,4018,9218xe" filled="t" fillcolor="#202020" stroked="f">
                <v:path arrowok="t"/>
                <v:fill/>
              </v:shape>
              <v:shape style="position:absolute;left:3926;top:9203;width:101;height:163" coordorigin="3926,9203" coordsize="101,163" path="m3974,9203l3953,9208,3936,9218,3939,9235,3956,9223,3974,9218,4018,9218,4013,9213,3997,9206,3974,9203xe" filled="t" fillcolor="#202020" stroked="f">
                <v:path arrowok="t"/>
                <v:fill/>
              </v:shape>
            </v:group>
            <v:group style="position:absolute;left:4051;top:9203;width:96;height:163" coordorigin="4051,9203" coordsize="96,163">
              <v:shape style="position:absolute;left:4051;top:9203;width:96;height:163" coordorigin="4051,9203" coordsize="96,163" path="m4140,9218l4109,9218,4114,9222,4123,9227,4128,9232,4128,9266,4123,9271,4112,9285,4094,9299,4051,9347,4051,9366,4147,9366,4147,9347,4075,9347,4116,9302,4132,9288,4142,9275,4147,9266,4147,9232,4142,9222,4140,9218xe" filled="t" fillcolor="#202020" stroked="f">
                <v:path arrowok="t"/>
                <v:fill/>
              </v:shape>
              <v:shape style="position:absolute;left:4051;top:9203;width:96;height:163" coordorigin="4051,9203" coordsize="96,163" path="m4097,9203l4076,9208,4061,9218,4063,9235,4080,9223,4099,9218,4140,9218,4137,9212,4121,9206,4097,9203xe" filled="t" fillcolor="#202020" stroked="f">
                <v:path arrowok="t"/>
                <v:fill/>
              </v:shape>
            </v:group>
            <v:group style="position:absolute;left:4171;top:9203;width:104;height:162" coordorigin="4171,9203" coordsize="104,162">
              <v:shape style="position:absolute;left:4171;top:9203;width:104;height:162" coordorigin="4171,9203" coordsize="104,162" path="m4181,9342l4186,9364,4201,9365,4228,9363,4246,9353,4247,9352,4200,9352,4181,9342xe" filled="t" fillcolor="#202020" stroked="f">
                <v:path arrowok="t"/>
                <v:fill/>
              </v:shape>
              <v:shape style="position:absolute;left:4171;top:9203;width:104;height:162" coordorigin="4171,9203" coordsize="104,162" path="m4274,9285l4253,9285,4253,9297,4251,9318,4243,9333,4234,9347,4224,9352,4247,9352,4261,9336,4267,9323,4272,9306,4274,9285xe" filled="t" fillcolor="#202020" stroked="f">
                <v:path arrowok="t"/>
                <v:fill/>
              </v:shape>
              <v:shape style="position:absolute;left:4171;top:9203;width:104;height:162" coordorigin="4171,9203" coordsize="104,162" path="m4222,9203l4202,9207,4185,9218,4175,9235,4171,9256,4171,9270,4176,9285,4186,9290,4195,9299,4205,9304,4234,9304,4248,9299,4251,9290,4214,9290,4205,9285,4195,9275,4195,9237,4200,9227,4210,9222,4214,9218,4258,9218,4243,9207,4222,9203xe" filled="t" fillcolor="#202020" stroked="f">
                <v:path arrowok="t"/>
                <v:fill/>
              </v:shape>
              <v:shape style="position:absolute;left:4171;top:9203;width:104;height:162" coordorigin="4171,9203" coordsize="104,162" path="m4258,9218l4234,9218,4238,9222,4243,9232,4253,9237,4253,9275,4243,9280,4234,9290,4251,9290,4253,9285,4274,9285,4275,9283,4275,9253,4269,9234,4259,9218,4258,921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40.220001pt;margin-top:459.660004pt;width:49.131031pt;height:9.16pt;mso-position-horizontal-relative:page;mso-position-vertical-relative:page;z-index:-3571" coordorigin="4804,9193" coordsize="983,183">
            <v:group style="position:absolute;left:4814;top:9203;width:96;height:163" coordorigin="4814,9203" coordsize="96,163">
              <v:shape style="position:absolute;left:4814;top:9203;width:96;height:163" coordorigin="4814,9203" coordsize="96,163" path="m4901,9218l4872,9218,4891,9237,4891,9256,4886,9266,4886,9271,4875,9285,4858,9299,4814,9347,4814,9366,4910,9366,4910,9347,4838,9347,4876,9305,4891,9289,4901,9275,4910,9256,4910,9232,4906,9222,4901,9218xe" filled="t" fillcolor="#202020" stroked="f">
                <v:path arrowok="t"/>
                <v:fill/>
              </v:shape>
              <v:shape style="position:absolute;left:4814;top:9203;width:96;height:163" coordorigin="4814,9203" coordsize="96,163" path="m4857,9203l4838,9208,4819,9218,4826,9232,4844,9222,4862,9218,4901,9218,4896,9213,4882,9206,4857,9203xe" filled="t" fillcolor="#202020" stroked="f">
                <v:path arrowok="t"/>
                <v:fill/>
              </v:shape>
            </v:group>
            <v:group style="position:absolute;left:4934;top:9204;width:105;height:162" coordorigin="4934,9204" coordsize="105,162">
              <v:shape style="position:absolute;left:4934;top:9204;width:105;height:162" coordorigin="4934,9204" coordsize="105,162" path="m4979,9204l4936,9266,4934,9290,4935,9298,4955,9355,4995,9366,5013,9359,5022,9349,4974,9349,4962,9337,4956,9315,4954,9287,4954,9280,4956,9254,4963,9234,4977,9223,4998,9221,5021,9221,5018,9216,5001,9207,4979,9204xe" filled="t" fillcolor="#202020" stroked="f">
                <v:path arrowok="t"/>
                <v:fill/>
              </v:shape>
              <v:shape style="position:absolute;left:4934;top:9204;width:105;height:162" coordorigin="4934,9204" coordsize="105,162" path="m5021,9221l4998,9221,5008,9233,5014,9255,5016,9282,5016,9290,5014,9315,5007,9335,4994,9346,4974,9349,5022,9349,5040,9285,5040,9280,5037,9254,5030,9232,5021,9221xe" filled="t" fillcolor="#202020" stroked="f">
                <v:path arrowok="t"/>
                <v:fill/>
              </v:shape>
            </v:group>
            <v:group style="position:absolute;left:5064;top:9203;width:96;height:163" coordorigin="5064,9203" coordsize="96,163">
              <v:shape style="position:absolute;left:5064;top:9203;width:96;height:163" coordorigin="5064,9203" coordsize="96,163" path="m5160,9347l5069,9347,5069,9366,5160,9366,5160,9347xe" filled="t" fillcolor="#202020" stroked="f">
                <v:path arrowok="t"/>
                <v:fill/>
              </v:shape>
              <v:shape style="position:absolute;left:5064;top:9203;width:96;height:163" coordorigin="5064,9203" coordsize="96,163" path="m5122,9227l5102,9227,5102,9347,5122,9347,5122,9227xe" filled="t" fillcolor="#202020" stroked="f">
                <v:path arrowok="t"/>
                <v:fill/>
              </v:shape>
              <v:shape style="position:absolute;left:5064;top:9203;width:96;height:163" coordorigin="5064,9203" coordsize="96,163" path="m5122,9203l5064,9218,5064,9237,5102,9227,5122,9227,5122,9203xe" filled="t" fillcolor="#202020" stroked="f">
                <v:path arrowok="t"/>
                <v:fill/>
              </v:shape>
            </v:group>
            <v:group style="position:absolute;left:5184;top:9203;width:106;height:163" coordorigin="5184,9203" coordsize="106,163">
              <v:shape style="position:absolute;left:5184;top:9203;width:106;height:163" coordorigin="5184,9203" coordsize="106,163" path="m5290,9203l5184,9203,5184,9222,5266,9222,5203,9366,5227,9366,5290,9213,5290,9203xe" filled="t" fillcolor="#202020" stroked="f">
                <v:path arrowok="t"/>
                <v:fill/>
              </v:shape>
            </v:group>
            <v:group style="position:absolute;left:5309;top:9204;width:106;height:162" coordorigin="5309,9204" coordsize="106,162">
              <v:shape style="position:absolute;left:5309;top:9204;width:106;height:162" coordorigin="5309,9204" coordsize="106,162" path="m5352,9204l5310,9266,5309,9290,5309,9298,5328,9355,5370,9365,5388,9358,5396,9349,5349,9349,5337,9337,5330,9315,5328,9287,5328,9280,5331,9254,5338,9234,5351,9223,5372,9221,5395,9221,5392,9216,5375,9207,5352,9204xe" filled="t" fillcolor="#202020" stroked="f">
                <v:path arrowok="t"/>
                <v:fill/>
              </v:shape>
              <v:shape style="position:absolute;left:5309;top:9204;width:106;height:162" coordorigin="5309,9204" coordsize="106,162" path="m5395,9221l5372,9221,5382,9233,5388,9255,5390,9285,5390,9290,5388,9315,5381,9335,5369,9346,5349,9349,5396,9349,5403,9341,5410,9325,5413,9304,5414,9280,5411,9253,5404,9232,5395,9221xe" filled="t" fillcolor="#202020" stroked="f">
                <v:path arrowok="t"/>
                <v:fill/>
              </v:shape>
            </v:group>
            <v:group style="position:absolute;left:5438;top:9203;width:91;height:163" coordorigin="5438,9203" coordsize="91,163">
              <v:shape style="position:absolute;left:5438;top:9203;width:91;height:163" coordorigin="5438,9203" coordsize="91,163" path="m5438,9338l5440,9362,5455,9366,5480,9366,5500,9362,5515,9352,5462,9352,5453,9347,5438,9338xe" filled="t" fillcolor="#202020" stroked="f">
                <v:path arrowok="t"/>
                <v:fill/>
              </v:shape>
              <v:shape style="position:absolute;left:5438;top:9203;width:91;height:163" coordorigin="5438,9203" coordsize="91,163" path="m5525,9203l5443,9203,5443,9285,5482,9285,5501,9294,5506,9299,5510,9309,5510,9328,5506,9333,5501,9342,5491,9347,5486,9352,5515,9352,5516,9351,5526,9336,5530,9314,5530,9299,5525,9290,5514,9279,5501,9270,5462,9270,5462,9222,5525,9222,5525,9203xe" filled="t" fillcolor="#202020" stroked="f">
                <v:path arrowok="t"/>
                <v:fill/>
              </v:shape>
              <v:shape style="position:absolute;left:5438;top:9203;width:91;height:163" coordorigin="5438,9203" coordsize="91,163" path="m5477,9266l5467,9266,5462,9270,5501,9270,5499,9269,5477,9266xe" filled="t" fillcolor="#202020" stroked="f">
                <v:path arrowok="t"/>
                <v:fill/>
              </v:shape>
            </v:group>
            <v:group style="position:absolute;left:5563;top:9203;width:91;height:163" coordorigin="5563,9203" coordsize="91,163">
              <v:shape style="position:absolute;left:5563;top:9203;width:91;height:163" coordorigin="5563,9203" coordsize="91,163" path="m5654,9347l5563,9347,5563,9366,5654,9366,5654,9347xe" filled="t" fillcolor="#202020" stroked="f">
                <v:path arrowok="t"/>
                <v:fill/>
              </v:shape>
              <v:shape style="position:absolute;left:5563;top:9203;width:91;height:163" coordorigin="5563,9203" coordsize="91,163" path="m5621,9227l5602,9227,5602,9347,5621,9347,5621,9227xe" filled="t" fillcolor="#202020" stroked="f">
                <v:path arrowok="t"/>
                <v:fill/>
              </v:shape>
              <v:shape style="position:absolute;left:5563;top:9203;width:91;height:163" coordorigin="5563,9203" coordsize="91,163" path="m5621,9203l5563,9218,5563,9237,5602,9227,5621,9227,5621,9203xe" filled="t" fillcolor="#202020" stroked="f">
                <v:path arrowok="t"/>
                <v:fill/>
              </v:shape>
            </v:group>
            <v:group style="position:absolute;left:5678;top:9203;width:99;height:163" coordorigin="5678,9203" coordsize="99,163">
              <v:shape style="position:absolute;left:5678;top:9203;width:99;height:163" coordorigin="5678,9203" coordsize="99,163" path="m5746,9203l5717,9203,5707,9208,5697,9213,5687,9229,5684,9250,5693,9267,5712,9280,5696,9289,5682,9304,5678,9323,5678,9338,5683,9347,5694,9358,5710,9364,5734,9366,5753,9361,5768,9352,5722,9352,5712,9347,5698,9333,5698,9319,5706,9303,5726,9290,5762,9290,5746,9280,5754,9275,5759,9270,5731,9270,5712,9266,5707,9256,5707,9232,5722,9218,5767,9218,5765,9213,5746,9203xe" filled="t" fillcolor="#202020" stroked="f">
                <v:path arrowok="t"/>
                <v:fill/>
              </v:shape>
              <v:shape style="position:absolute;left:5678;top:9203;width:99;height:163" coordorigin="5678,9203" coordsize="99,163" path="m5762,9290l5726,9290,5737,9294,5755,9307,5760,9323,5760,9338,5750,9342,5741,9352,5768,9352,5770,9350,5776,9335,5777,9309,5766,9292,5762,9290xe" filled="t" fillcolor="#202020" stroked="f">
                <v:path arrowok="t"/>
                <v:fill/>
              </v:shape>
              <v:shape style="position:absolute;left:5678;top:9203;width:99;height:163" coordorigin="5678,9203" coordsize="99,163" path="m5767,9218l5736,9218,5746,9222,5755,9232,5755,9256,5746,9266,5731,9270,5759,9270,5769,9259,5774,9242,5774,9227,5770,9222,5767,921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08.940002pt;margin-top:459.660004pt;width:42.52pt;height:9.16pt;mso-position-horizontal-relative:page;mso-position-vertical-relative:page;z-index:-3570" coordorigin="8179,9193" coordsize="850,183">
            <v:group style="position:absolute;left:8189;top:9203;width:91;height:163" coordorigin="8189,9203" coordsize="91,163">
              <v:shape style="position:absolute;left:8189;top:9203;width:91;height:163" coordorigin="8189,9203" coordsize="91,163" path="m8189,9338l8190,9358,8205,9365,8229,9366,8250,9362,8266,9352,8208,9352,8198,9347,8189,9338xe" filled="t" fillcolor="#202020" stroked="f">
                <v:path arrowok="t"/>
                <v:fill/>
              </v:shape>
              <v:shape style="position:absolute;left:8189;top:9203;width:91;height:163" coordorigin="8189,9203" coordsize="91,163" path="m8267,9219l8236,9219,8251,9230,8255,9255,8242,9270,8218,9275,8203,9275,8203,9290,8238,9292,8255,9302,8261,9323,8261,9328,8256,9338,8251,9342,8242,9347,8237,9352,8266,9352,8275,9347,8280,9333,8280,9309,8275,9299,8270,9294,8266,9285,8256,9285,8242,9280,8255,9276,8270,9262,8275,9242,8275,9232,8270,9222,8267,9219xe" filled="t" fillcolor="#202020" stroked="f">
                <v:path arrowok="t"/>
                <v:fill/>
              </v:shape>
              <v:shape style="position:absolute;left:8189;top:9203;width:91;height:163" coordorigin="8189,9203" coordsize="91,163" path="m8242,9203l8218,9203,8203,9208,8194,9213,8197,9229,8212,9221,8236,9219,8267,9219,8256,9208,8242,9203xe" filled="t" fillcolor="#202020" stroked="f">
                <v:path arrowok="t"/>
                <v:fill/>
              </v:shape>
            </v:group>
            <v:group style="position:absolute;left:8314;top:9203;width:91;height:163" coordorigin="8314,9203" coordsize="91,163">
              <v:shape style="position:absolute;left:8314;top:9203;width:91;height:163" coordorigin="8314,9203" coordsize="91,163" path="m8405,9347l8314,9347,8314,9366,8405,9366,8405,9347xe" filled="t" fillcolor="#202020" stroked="f">
                <v:path arrowok="t"/>
                <v:fill/>
              </v:shape>
              <v:shape style="position:absolute;left:8314;top:9203;width:91;height:163" coordorigin="8314,9203" coordsize="91,163" path="m8371,9227l8352,9227,8352,9347,8371,9347,8371,9227xe" filled="t" fillcolor="#202020" stroked="f">
                <v:path arrowok="t"/>
                <v:fill/>
              </v:shape>
              <v:shape style="position:absolute;left:8314;top:9203;width:91;height:163" coordorigin="8314,9203" coordsize="91,163" path="m8371,9203l8314,9218,8314,9237,8352,9227,8371,9227,8371,9203xe" filled="t" fillcolor="#202020" stroked="f">
                <v:path arrowok="t"/>
                <v:fill/>
              </v:shape>
            </v:group>
            <v:group style="position:absolute;left:8429;top:9203;width:99;height:163" coordorigin="8429,9203" coordsize="99,163">
              <v:shape style="position:absolute;left:8429;top:9203;width:99;height:163" coordorigin="8429,9203" coordsize="99,163" path="m8496,9203l8467,9203,8458,9208,8448,9213,8437,9229,8434,9250,8443,9267,8462,9280,8448,9289,8434,9304,8429,9323,8429,9338,8434,9347,8445,9358,8460,9364,8484,9366,8503,9361,8518,9352,8472,9352,8462,9347,8448,9333,8448,9319,8457,9303,8477,9290,8512,9290,8496,9280,8505,9275,8509,9270,8482,9270,8462,9266,8458,9256,8458,9232,8472,9218,8518,9218,8515,9213,8496,9203xe" filled="t" fillcolor="#202020" stroked="f">
                <v:path arrowok="t"/>
                <v:fill/>
              </v:shape>
              <v:shape style="position:absolute;left:8429;top:9203;width:99;height:163" coordorigin="8429,9203" coordsize="99,163" path="m8512,9290l8477,9290,8487,9294,8505,9307,8510,9323,8510,9338,8501,9342,8491,9352,8518,9352,8521,9350,8527,9335,8527,9309,8517,9292,8512,9290xe" filled="t" fillcolor="#202020" stroked="f">
                <v:path arrowok="t"/>
                <v:fill/>
              </v:shape>
              <v:shape style="position:absolute;left:8429;top:9203;width:99;height:163" coordorigin="8429,9203" coordsize="99,163" path="m8518,9218l8486,9218,8496,9222,8506,9232,8506,9256,8496,9266,8482,9270,8509,9270,8520,9259,8525,9242,8525,9227,8520,9222,8518,9218xe" filled="t" fillcolor="#202020" stroked="f">
                <v:path arrowok="t"/>
                <v:fill/>
              </v:shape>
            </v:group>
            <v:group style="position:absolute;left:8554;top:9203;width:99;height:163" coordorigin="8554,9203" coordsize="99,163">
              <v:shape style="position:absolute;left:8554;top:9203;width:99;height:163" coordorigin="8554,9203" coordsize="99,163" path="m8616,9203l8592,9203,8582,9208,8572,9213,8562,9229,8559,9250,8568,9267,8587,9280,8571,9289,8558,9304,8554,9323,8554,9338,8558,9347,8568,9357,8582,9363,8608,9366,8626,9361,8643,9352,8597,9352,8587,9347,8573,9333,8573,9319,8581,9303,8602,9290,8637,9290,8621,9280,8630,9275,8634,9270,8602,9270,8587,9266,8578,9256,8578,9237,8597,9218,8640,9218,8630,9208,8616,9203xe" filled="t" fillcolor="#202020" stroked="f">
                <v:path arrowok="t"/>
                <v:fill/>
              </v:shape>
              <v:shape style="position:absolute;left:8554;top:9203;width:99;height:163" coordorigin="8554,9203" coordsize="99,163" path="m8637,9290l8602,9290,8612,9294,8630,9307,8635,9323,8635,9333,8621,9347,8611,9352,8643,9352,8645,9350,8652,9335,8652,9309,8642,9292,8637,9290xe" filled="t" fillcolor="#202020" stroked="f">
                <v:path arrowok="t"/>
                <v:fill/>
              </v:shape>
              <v:shape style="position:absolute;left:8554;top:9203;width:99;height:163" coordorigin="8554,9203" coordsize="99,163" path="m8640,9218l8611,9218,8630,9237,8630,9242,8623,9260,8602,9270,8634,9270,8645,9259,8650,9242,8650,9227,8640,9218xe" filled="t" fillcolor="#202020" stroked="f">
                <v:path arrowok="t"/>
                <v:fill/>
              </v:shape>
            </v:group>
            <v:group style="position:absolute;left:8669;top:9203;width:91;height:163" coordorigin="8669,9203" coordsize="91,163">
              <v:shape style="position:absolute;left:8669;top:9203;width:91;height:163" coordorigin="8669,9203" coordsize="91,163" path="m8760,9323l8741,9323,8741,9366,8760,9366,8760,9323xe" filled="t" fillcolor="#202020" stroked="f">
                <v:path arrowok="t"/>
                <v:fill/>
              </v:shape>
              <v:shape style="position:absolute;left:8669;top:9203;width:91;height:163" coordorigin="8669,9203" coordsize="91,163" path="m8760,9203l8736,9203,8669,9309,8669,9323,8779,9323,8779,9309,8688,9309,8736,9237,8736,9232,8741,9227,8741,9222,8760,9222,8760,9203xe" filled="t" fillcolor="#202020" stroked="f">
                <v:path arrowok="t"/>
                <v:fill/>
              </v:shape>
              <v:shape style="position:absolute;left:8669;top:9203;width:91;height:163" coordorigin="8669,9203" coordsize="91,163" path="m8760,9222l8741,9222,8741,9309,8760,9309,8760,9222xe" filled="t" fillcolor="#202020" stroked="f">
                <v:path arrowok="t"/>
                <v:fill/>
              </v:shape>
            </v:group>
            <v:group style="position:absolute;left:8789;top:9203;width:96;height:163" coordorigin="8789,9203" coordsize="96,163">
              <v:shape style="position:absolute;left:8789;top:9203;width:96;height:163" coordorigin="8789,9203" coordsize="96,163" path="m8885,9323l8866,9323,8866,9366,8885,9366,8885,9323xe" filled="t" fillcolor="#202020" stroked="f">
                <v:path arrowok="t"/>
                <v:fill/>
              </v:shape>
              <v:shape style="position:absolute;left:8789;top:9203;width:96;height:163" coordorigin="8789,9203" coordsize="96,163" path="m8885,9203l8861,9203,8789,9309,8789,9323,8904,9323,8904,9309,8813,9309,8856,9237,8861,9232,8861,9227,8866,9222,8885,9222,8885,9203xe" filled="t" fillcolor="#202020" stroked="f">
                <v:path arrowok="t"/>
                <v:fill/>
              </v:shape>
              <v:shape style="position:absolute;left:8789;top:9203;width:96;height:163" coordorigin="8789,9203" coordsize="96,163" path="m8885,9222l8866,9222,8866,9309,8885,9309,8885,9222xe" filled="t" fillcolor="#202020" stroked="f">
                <v:path arrowok="t"/>
                <v:fill/>
              </v:shape>
            </v:group>
            <v:group style="position:absolute;left:8928;top:9203;width:91;height:163" coordorigin="8928,9203" coordsize="91,163">
              <v:shape style="position:absolute;left:8928;top:9203;width:91;height:163" coordorigin="8928,9203" coordsize="91,163" path="m8928,9338l8929,9362,8945,9366,8969,9366,8990,9362,9004,9352,8952,9352,8938,9347,8928,9338xe" filled="t" fillcolor="#202020" stroked="f">
                <v:path arrowok="t"/>
                <v:fill/>
              </v:shape>
              <v:shape style="position:absolute;left:8928;top:9203;width:91;height:163" coordorigin="8928,9203" coordsize="91,163" path="m9014,9203l8933,9203,8933,9285,8971,9285,8990,9294,8995,9299,9000,9309,9000,9328,8995,9333,8990,9342,8971,9352,9004,9352,9006,9351,9016,9336,9019,9314,9019,9299,9014,9290,9004,9279,8989,9270,8952,9270,8952,9222,9014,9222,9014,9203xe" filled="t" fillcolor="#202020" stroked="f">
                <v:path arrowok="t"/>
                <v:fill/>
              </v:shape>
              <v:shape style="position:absolute;left:8928;top:9203;width:91;height:163" coordorigin="8928,9203" coordsize="91,163" path="m8966,9266l8957,9266,8952,9270,8989,9270,8987,9269,8966,926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0.940002pt;margin-top:458.940002pt;width:32.2pt;height:11.32pt;mso-position-horizontal-relative:page;mso-position-vertical-relative:page;z-index:-3569" coordorigin="9619,9179" coordsize="644,226">
            <v:group style="position:absolute;left:9629;top:9194;width:202;height:202" coordorigin="9629,9194" coordsize="202,202">
              <v:shape style="position:absolute;left:9629;top:9194;width:202;height:202" coordorigin="9629,9194" coordsize="202,202" path="m9727,9227l9667,9227,9710,9228,9700,9243,9686,9261,9634,9261,9634,9275,9720,9275,9720,9304,9643,9304,9643,9318,9720,9318,9720,9357,9634,9357,9634,9371,9720,9371,9720,9381,9734,9381,9734,9261,9709,9256,9719,9239,9727,9227xe" filled="t" fillcolor="#202020" stroked="f">
                <v:path arrowok="t"/>
                <v:fill/>
              </v:shape>
              <v:shape style="position:absolute;left:9629;top:9194;width:202;height:202" coordorigin="9629,9194" coordsize="202,202" path="m9686,9194l9663,9203,9652,9220,9640,9236,9629,9251,9634,9251,9638,9256,9644,9260,9654,9243,9667,9227,9727,9227,9730,9222,9730,9213,9677,9213,9677,9203,9686,9194xe" filled="t" fillcolor="#202020" stroked="f">
                <v:path arrowok="t"/>
                <v:fill/>
              </v:shape>
              <v:shape style="position:absolute;left:9629;top:9194;width:202;height:202" coordorigin="9629,9194" coordsize="202,202" path="m9830,9203l9758,9203,9758,9395,9773,9395,9773,9218,9830,9218,9830,9203xe" filled="t" fillcolor="#202020" stroked="f">
                <v:path arrowok="t"/>
                <v:fill/>
              </v:shape>
              <v:shape style="position:absolute;left:9629;top:9194;width:202;height:202" coordorigin="9629,9194" coordsize="202,202" path="m9778,9342l9778,9362,9797,9362,9813,9361,9827,9349,9827,9347,9787,9347,9778,9342xe" filled="t" fillcolor="#202020" stroked="f">
                <v:path arrowok="t"/>
                <v:fill/>
              </v:shape>
              <v:shape style="position:absolute;left:9629;top:9194;width:202;height:202" coordorigin="9629,9194" coordsize="202,202" path="m9830,9218l9773,9218,9808,9229,9803,9246,9800,9266,9801,9291,9812,9308,9816,9323,9821,9338,9811,9347,9827,9347,9830,9323,9829,9310,9822,9291,9807,9272,9815,9251,9822,9233,9830,9218xe" filled="t" fillcolor="#202020" stroked="f">
                <v:path arrowok="t"/>
                <v:fill/>
              </v:shape>
            </v:group>
            <v:group style="position:absolute;left:9840;top:9189;width:206;height:206" coordorigin="9840,9189" coordsize="206,206">
              <v:shape style="position:absolute;left:9840;top:9189;width:206;height:206" coordorigin="9840,9189" coordsize="206,206" path="m9912,9342l9897,9352,9880,9361,9861,9369,9840,9376,9845,9386,9850,9390,9851,9395,9869,9387,9886,9377,9904,9367,9922,9357,9912,9342xe" filled="t" fillcolor="#202020" stroked="f">
                <v:path arrowok="t"/>
                <v:fill/>
              </v:shape>
              <v:shape style="position:absolute;left:9840;top:9189;width:206;height:206" coordorigin="9840,9189" coordsize="206,206" path="m9970,9342l9965,9357,9982,9365,10019,9382,10037,9390,10044,9375,10029,9368,10012,9360,9970,9342xe" filled="t" fillcolor="#202020" stroked="f">
                <v:path arrowok="t"/>
                <v:fill/>
              </v:shape>
              <v:shape style="position:absolute;left:9840;top:9189;width:206;height:206" coordorigin="9840,9189" coordsize="206,206" path="m10046,9328l9840,9328,9840,9342,10046,9342,10046,9328xe" filled="t" fillcolor="#202020" stroked="f">
                <v:path arrowok="t"/>
                <v:fill/>
              </v:shape>
              <v:shape style="position:absolute;left:9840;top:9189;width:206;height:206" coordorigin="9840,9189" coordsize="206,206" path="m9893,9232l9878,9232,9878,9328,9893,9328,9893,9304,10008,9304,10008,9290,9893,9290,9893,9266,10008,9266,10008,9251,9893,9251,9893,9232xe" filled="t" fillcolor="#202020" stroked="f">
                <v:path arrowok="t"/>
                <v:fill/>
              </v:shape>
              <v:shape style="position:absolute;left:9840;top:9189;width:206;height:206" coordorigin="9840,9189" coordsize="206,206" path="m10008,9304l9994,9304,9994,9328,10008,9328,10008,9304xe" filled="t" fillcolor="#202020" stroked="f">
                <v:path arrowok="t"/>
                <v:fill/>
              </v:shape>
              <v:shape style="position:absolute;left:9840;top:9189;width:206;height:206" coordorigin="9840,9189" coordsize="206,206" path="m10008,9266l9994,9266,9994,9290,10008,9290,10008,9266xe" filled="t" fillcolor="#202020" stroked="f">
                <v:path arrowok="t"/>
                <v:fill/>
              </v:shape>
              <v:shape style="position:absolute;left:9840;top:9189;width:206;height:206" coordorigin="9840,9189" coordsize="206,206" path="m10008,9232l9994,9232,9994,9251,10008,9251,10008,9232xe" filled="t" fillcolor="#202020" stroked="f">
                <v:path arrowok="t"/>
                <v:fill/>
              </v:shape>
              <v:shape style="position:absolute;left:9840;top:9189;width:206;height:206" coordorigin="9840,9189" coordsize="206,206" path="m10042,9218l9845,9218,9845,9232,10042,9232,10042,9218xe" filled="t" fillcolor="#202020" stroked="f">
                <v:path arrowok="t"/>
                <v:fill/>
              </v:shape>
              <v:shape style="position:absolute;left:9840;top:9189;width:206;height:206" coordorigin="9840,9189" coordsize="206,206" path="m9893,9189l9878,9189,9878,9218,9893,9218,9893,9189xe" filled="t" fillcolor="#202020" stroked="f">
                <v:path arrowok="t"/>
                <v:fill/>
              </v:shape>
              <v:shape style="position:absolute;left:9840;top:9189;width:206;height:206" coordorigin="9840,9189" coordsize="206,206" path="m10008,9189l9994,9189,9994,9218,10008,9218,10008,9189xe" filled="t" fillcolor="#202020" stroked="f">
                <v:path arrowok="t"/>
                <v:fill/>
              </v:shape>
            </v:group>
            <v:group style="position:absolute;left:10051;top:9189;width:202;height:202" coordorigin="10051,9189" coordsize="202,202">
              <v:shape style="position:absolute;left:10051;top:9189;width:202;height:202" coordorigin="10051,9189" coordsize="202,202" path="m10253,9290l10051,9290,10051,9304,10253,9304,10253,9290xe" filled="t" fillcolor="#202020" stroked="f">
                <v:path arrowok="t"/>
                <v:fill/>
              </v:shape>
              <v:shape style="position:absolute;left:10051;top:9189;width:202;height:202" coordorigin="10051,9189" coordsize="202,202" path="m10186,9314l10176,9328,10238,9390,10245,9369,10231,9356,10217,9343,10201,9329,10186,9314xe" filled="t" fillcolor="#202020" stroked="f">
                <v:path arrowok="t"/>
                <v:fill/>
              </v:shape>
              <v:shape style="position:absolute;left:10051;top:9189;width:202;height:202" coordorigin="10051,9189" coordsize="202,202" path="m10118,9314l10071,9368,10056,9381,10066,9390,10120,9341,10133,9323,10118,9314xe" filled="t" fillcolor="#202020" stroked="f">
                <v:path arrowok="t"/>
                <v:fill/>
              </v:shape>
              <v:shape style="position:absolute;left:10051;top:9189;width:202;height:202" coordorigin="10051,9189" coordsize="202,202" path="m10228,9200l10220,9217,10211,9235,10201,9253,10190,9270,10214,9262,10225,9245,10235,9227,10243,9208,10228,9200xe" filled="t" fillcolor="#202020" stroked="f">
                <v:path arrowok="t"/>
                <v:fill/>
              </v:shape>
              <v:shape style="position:absolute;left:10051;top:9189;width:202;height:202" coordorigin="10051,9189" coordsize="202,202" path="m10142,9189l10128,9194,10135,9212,10142,9230,10148,9250,10152,9270,10165,9247,10157,9230,10150,9210,10142,9189xe" filled="t" fillcolor="#202020" stroked="f">
                <v:path arrowok="t"/>
                <v:fill/>
              </v:shape>
              <v:shape style="position:absolute;left:10051;top:9189;width:202;height:202" coordorigin="10051,9189" coordsize="202,202" path="m10080,9203l10066,9213,10070,9222,10079,9238,10088,9256,10099,9275,10107,9256,10098,9237,10089,9219,10080,920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099998pt;margin-top:503.100006pt;width:32.44pt;height:253.96pt;mso-position-horizontal-relative:page;mso-position-vertical-relative:page;z-index:-3568" coordorigin="2462,10062" coordsize="649,5079">
            <v:shape style="position:absolute;left:2462;top:10062;width:649;height:5079" type="#_x0000_t75">
              <v:imagedata r:id="rId34" o:title=""/>
            </v:shape>
            <v:group style="position:absolute;left:2899;top:14656;width:202;height:193" coordorigin="2899,14656" coordsize="202,193">
              <v:shape style="position:absolute;left:2899;top:14656;width:202;height:193" coordorigin="2899,14656" coordsize="202,193" path="m3043,14723l3029,14723,3028,14770,3023,14790,3013,14807,3000,14819,2983,14829,2962,14838,2962,14843,2966,14848,2982,14849,3003,14838,3018,14827,3029,14814,3029,14810,3063,14810,3038,14795,3043,14786,3043,14723xe" filled="t" fillcolor="#202020" stroked="f">
                <v:path arrowok="t"/>
                <v:fill/>
              </v:shape>
              <v:shape style="position:absolute;left:2899;top:14656;width:202;height:193" coordorigin="2899,14656" coordsize="202,193" path="m3063,14810l3029,14810,3041,14817,3059,14827,3075,14837,3091,14848,3090,14826,3074,14816,3063,14810xe" filled="t" fillcolor="#202020" stroked="f">
                <v:path arrowok="t"/>
                <v:fill/>
              </v:shape>
              <v:shape style="position:absolute;left:2899;top:14656;width:202;height:193" coordorigin="2899,14656" coordsize="202,193" path="m2942,14680l2928,14680,2928,14790,2918,14795,2909,14795,2899,14800,2914,14812,2951,14802,2976,14795,2971,14790,2942,14790,2942,14680xe" filled="t" fillcolor="#202020" stroked="f">
                <v:path arrowok="t"/>
                <v:fill/>
              </v:shape>
              <v:shape style="position:absolute;left:2899;top:14656;width:202;height:193" coordorigin="2899,14656" coordsize="202,193" path="m3091,14694l2981,14694,2981,14805,2995,14805,2995,14709,3091,14709,3091,14694xe" filled="t" fillcolor="#202020" stroked="f">
                <v:path arrowok="t"/>
                <v:fill/>
              </v:shape>
              <v:shape style="position:absolute;left:2899;top:14656;width:202;height:193" coordorigin="2899,14656" coordsize="202,193" path="m3091,14709l3072,14709,3072,14805,3091,14805,3091,14709xe" filled="t" fillcolor="#202020" stroked="f">
                <v:path arrowok="t"/>
                <v:fill/>
              </v:shape>
              <v:shape style="position:absolute;left:2899;top:14656;width:202;height:193" coordorigin="2899,14656" coordsize="202,193" path="m2971,14781l2966,14781,2957,14786,2942,14790,2971,14790,2971,14781xe" filled="t" fillcolor="#202020" stroked="f">
                <v:path arrowok="t"/>
                <v:fill/>
              </v:shape>
              <v:shape style="position:absolute;left:2899;top:14656;width:202;height:193" coordorigin="2899,14656" coordsize="202,193" path="m3043,14670l3024,14670,3019,14694,3034,14694,3043,14670xe" filled="t" fillcolor="#202020" stroked="f">
                <v:path arrowok="t"/>
                <v:fill/>
              </v:shape>
              <v:shape style="position:absolute;left:2899;top:14656;width:202;height:193" coordorigin="2899,14656" coordsize="202,193" path="m2971,14666l2899,14666,2899,14680,2971,14680,2971,14666xe" filled="t" fillcolor="#202020" stroked="f">
                <v:path arrowok="t"/>
                <v:fill/>
              </v:shape>
              <v:shape style="position:absolute;left:2899;top:14656;width:202;height:193" coordorigin="2899,14656" coordsize="202,193" path="m3101,14656l2976,14656,2976,14670,3101,14670,3101,1465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65.100006pt;margin-top:625.020020pt;width:49pt;height:9.16pt;mso-position-horizontal-relative:page;mso-position-vertical-relative:page;z-index:-3567" coordorigin="3302,12500" coordsize="980,183">
            <v:group style="position:absolute;left:3312;top:12511;width:96;height:158" coordorigin="3312,12511" coordsize="96,158">
              <v:shape style="position:absolute;left:3312;top:12511;width:96;height:158" coordorigin="3312,12511" coordsize="96,158" path="m3403,12525l3370,12525,3379,12530,3389,12539,3389,12568,3384,12578,3370,12592,3360,12606,3312,12654,3312,12669,3408,12669,3408,12654,3336,12654,3378,12610,3394,12595,3403,12582,3408,12573,3408,12530,3403,12525xe" filled="t" fillcolor="#202020" stroked="f">
                <v:path arrowok="t"/>
                <v:fill/>
              </v:shape>
              <v:shape style="position:absolute;left:3312;top:12511;width:96;height:158" coordorigin="3312,12511" coordsize="96,158" path="m3358,12511l3337,12515,3322,12525,3324,12541,3340,12528,3360,12525,3403,12525,3397,12519,3382,12513,3358,12511xe" filled="t" fillcolor="#202020" stroked="f">
                <v:path arrowok="t"/>
                <v:fill/>
              </v:shape>
            </v:group>
            <v:group style="position:absolute;left:3432;top:12511;width:106;height:162" coordorigin="3432,12511" coordsize="106,162">
              <v:shape style="position:absolute;left:3432;top:12511;width:106;height:162" coordorigin="3432,12511" coordsize="106,162" path="m3479,12511l3433,12570,3432,12592,3432,12605,3466,12671,3491,12673,3509,12665,3520,12653,3478,12653,3466,12644,3458,12624,3456,12592,3456,12590,3458,12563,3465,12542,3477,12530,3496,12527,3522,12527,3518,12522,3502,12514,3479,12511xe" filled="t" fillcolor="#202020" stroked="f">
                <v:path arrowok="t"/>
                <v:fill/>
              </v:shape>
              <v:shape style="position:absolute;left:3432;top:12511;width:106;height:162" coordorigin="3432,12511" coordsize="106,162" path="m3522,12527l3496,12527,3506,12536,3513,12553,3516,12579,3517,12615,3511,12637,3498,12650,3478,12653,3520,12653,3524,12649,3531,12635,3536,12614,3538,12590,3536,12560,3529,12538,3522,12527xe" filled="t" fillcolor="#202020" stroked="f">
                <v:path arrowok="t"/>
                <v:fill/>
              </v:shape>
            </v:group>
            <v:group style="position:absolute;left:3566;top:12510;width:91;height:158" coordorigin="3566,12510" coordsize="91,158">
              <v:shape style="position:absolute;left:3566;top:12510;width:91;height:158" coordorigin="3566,12510" coordsize="91,158" path="m3658,12654l3566,12654,3566,12669,3658,12669,3658,12654xe" filled="t" fillcolor="#202020" stroked="f">
                <v:path arrowok="t"/>
                <v:fill/>
              </v:shape>
              <v:shape style="position:absolute;left:3566;top:12510;width:91;height:158" coordorigin="3566,12510" coordsize="91,158" path="m3624,12534l3600,12534,3600,12654,3624,12654,3624,12534xe" filled="t" fillcolor="#202020" stroked="f">
                <v:path arrowok="t"/>
                <v:fill/>
              </v:shape>
              <v:shape style="position:absolute;left:3566;top:12510;width:91;height:158" coordorigin="3566,12510" coordsize="91,158" path="m3624,12510l3566,12525,3566,12544,3600,12534,3624,12534,3624,12510xe" filled="t" fillcolor="#202020" stroked="f">
                <v:path arrowok="t"/>
                <v:fill/>
              </v:shape>
            </v:group>
            <v:group style="position:absolute;left:3682;top:12510;width:99;height:163" coordorigin="3682,12510" coordsize="99,163">
              <v:shape style="position:absolute;left:3682;top:12510;width:99;height:163" coordorigin="3682,12510" coordsize="99,163" path="m3758,12510l3710,12510,3691,12530,3686,12539,3687,12556,3696,12573,3715,12587,3699,12596,3686,12611,3682,12630,3682,12645,3686,12654,3701,12669,3715,12674,3735,12673,3754,12669,3768,12659,3725,12659,3715,12654,3701,12640,3701,12626,3709,12610,3730,12597,3765,12597,3749,12587,3761,12580,3762,12578,3730,12578,3715,12573,3706,12563,3706,12544,3710,12534,3715,12530,3720,12530,3725,12525,3773,12525,3763,12520,3758,12510xe" filled="t" fillcolor="#202020" stroked="f">
                <v:path arrowok="t"/>
                <v:fill/>
              </v:shape>
              <v:shape style="position:absolute;left:3682;top:12510;width:99;height:163" coordorigin="3682,12510" coordsize="99,163" path="m3765,12597l3730,12597,3740,12601,3758,12614,3763,12630,3763,12640,3749,12654,3739,12659,3768,12659,3772,12657,3779,12644,3780,12616,3770,12600,3765,12597xe" filled="t" fillcolor="#202020" stroked="f">
                <v:path arrowok="t"/>
                <v:fill/>
              </v:shape>
              <v:shape style="position:absolute;left:3682;top:12510;width:99;height:163" coordorigin="3682,12510" coordsize="99,163" path="m3773,12525l3739,12525,3744,12530,3749,12530,3758,12539,3758,12550,3751,12567,3730,12578,3762,12578,3773,12564,3778,12544,3778,12534,3773,12525xe" filled="t" fillcolor="#202020" stroked="f">
                <v:path arrowok="t"/>
                <v:fill/>
              </v:shape>
            </v:group>
            <v:group style="position:absolute;left:3802;top:12511;width:106;height:162" coordorigin="3802,12511" coordsize="106,162">
              <v:shape style="position:absolute;left:3802;top:12511;width:106;height:162" coordorigin="3802,12511" coordsize="106,162" path="m3848,12511l3803,12570,3802,12592,3802,12605,3836,12671,3860,12673,3878,12665,3890,12653,3846,12653,3833,12643,3824,12623,3821,12592,3821,12587,3824,12560,3833,12541,3847,12530,3866,12527,3892,12527,3888,12522,3871,12514,3848,12511xe" filled="t" fillcolor="#202020" stroked="f">
                <v:path arrowok="t"/>
                <v:fill/>
              </v:shape>
              <v:shape style="position:absolute;left:3802;top:12511;width:106;height:162" coordorigin="3802,12511" coordsize="106,162" path="m3892,12527l3866,12527,3876,12537,3883,12554,3886,12580,3887,12617,3880,12638,3867,12650,3846,12653,3890,12653,3893,12649,3901,12635,3906,12614,3907,12590,3905,12560,3899,12538,3892,12527xe" filled="t" fillcolor="#202020" stroked="f">
                <v:path arrowok="t"/>
                <v:fill/>
              </v:shape>
            </v:group>
            <v:group style="position:absolute;left:3926;top:12510;width:101;height:158" coordorigin="3926,12510" coordsize="101,158">
              <v:shape style="position:absolute;left:3926;top:12510;width:101;height:158" coordorigin="3926,12510" coordsize="101,158" path="m4027,12510l3926,12510,3926,12530,4003,12530,3946,12669,3965,12669,4027,12520,4027,12510xe" filled="t" fillcolor="#202020" stroked="f">
                <v:path arrowok="t"/>
                <v:fill/>
              </v:shape>
            </v:group>
            <v:group style="position:absolute;left:4051;top:12511;width:101;height:162" coordorigin="4051,12511" coordsize="101,162">
              <v:shape style="position:absolute;left:4051;top:12511;width:101;height:162" coordorigin="4051,12511" coordsize="101,162" path="m4094,12511l4052,12569,4051,12605,4053,12625,4057,12644,4067,12662,4083,12671,4106,12673,4124,12665,4134,12653,4092,12653,4080,12644,4073,12624,4070,12592,4070,12590,4073,12562,4079,12542,4092,12530,4113,12527,4136,12527,4133,12522,4116,12514,4094,12511xe" filled="t" fillcolor="#202020" stroked="f">
                <v:path arrowok="t"/>
                <v:fill/>
              </v:shape>
              <v:shape style="position:absolute;left:4051;top:12511;width:101;height:162" coordorigin="4051,12511" coordsize="101,162" path="m4136,12527l4113,12527,4121,12536,4127,12553,4131,12579,4132,12615,4125,12637,4113,12650,4092,12653,4134,12653,4138,12649,4146,12635,4150,12615,4152,12590,4150,12560,4144,12538,4136,12527xe" filled="t" fillcolor="#202020" stroked="f">
                <v:path arrowok="t"/>
                <v:fill/>
              </v:shape>
            </v:group>
            <v:group style="position:absolute;left:4171;top:12511;width:101;height:158" coordorigin="4171,12511" coordsize="101,158">
              <v:shape style="position:absolute;left:4171;top:12511;width:101;height:158" coordorigin="4171,12511" coordsize="101,158" path="m4262,12525l4234,12525,4253,12544,4253,12563,4248,12568,4243,12578,4243,12582,4171,12654,4171,12669,4272,12669,4272,12654,4195,12654,4238,12612,4253,12596,4262,12582,4272,12563,4272,12539,4267,12530,4262,12525xe" filled="t" fillcolor="#202020" stroked="f">
                <v:path arrowok="t"/>
                <v:fill/>
              </v:shape>
              <v:shape style="position:absolute;left:4171;top:12511;width:101;height:158" coordorigin="4171,12511" coordsize="101,158" path="m4219,12511l4200,12515,4181,12525,4187,12538,4206,12528,4224,12525,4262,12525,4258,12520,4244,12513,4219,1251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08.940002pt;margin-top:625.020020pt;width:63.878521pt;height:9.16pt;mso-position-horizontal-relative:page;mso-position-vertical-relative:page;z-index:-3566" coordorigin="8179,12500" coordsize="1278,183">
            <v:group style="position:absolute;left:8189;top:12510;width:96;height:158" coordorigin="8189,12510" coordsize="96,158">
              <v:shape style="position:absolute;left:8189;top:12510;width:96;height:158" coordorigin="8189,12510" coordsize="96,158" path="m8285,12654l8194,12654,8194,12669,8285,12669,8285,12654xe" filled="t" fillcolor="#202020" stroked="f">
                <v:path arrowok="t"/>
                <v:fill/>
              </v:shape>
              <v:shape style="position:absolute;left:8189;top:12510;width:96;height:158" coordorigin="8189,12510" coordsize="96,158" path="m8246,12534l8227,12534,8227,12654,8246,12654,8246,12534xe" filled="t" fillcolor="#202020" stroked="f">
                <v:path arrowok="t"/>
                <v:fill/>
              </v:shape>
              <v:shape style="position:absolute;left:8189;top:12510;width:96;height:158" coordorigin="8189,12510" coordsize="96,158" path="m8246,12510l8189,12525,8189,12544,8227,12534,8246,12534,8246,12510xe" filled="t" fillcolor="#202020" stroked="f">
                <v:path arrowok="t"/>
                <v:fill/>
              </v:shape>
            </v:group>
            <v:group style="position:absolute;left:8314;top:12510;width:91;height:163" coordorigin="8314,12510" coordsize="91,163">
              <v:shape style="position:absolute;left:8314;top:12510;width:91;height:163" coordorigin="8314,12510" coordsize="91,163" path="m8395,12510l8318,12510,8318,12592,8366,12592,8371,12602,8381,12606,8386,12611,8386,12635,8366,12654,8314,12654,8315,12669,8330,12671,8355,12673,8375,12669,8391,12658,8394,12654,8323,12654,8314,12645,8399,12645,8401,12641,8405,12621,8405,12606,8400,12597,8390,12586,8373,12576,8352,12573,8338,12573,8338,12530,8395,12530,8395,12510xe" filled="t" fillcolor="#202020" stroked="f">
                <v:path arrowok="t"/>
                <v:fill/>
              </v:shape>
            </v:group>
            <v:group style="position:absolute;left:8429;top:12511;width:106;height:162" coordorigin="8429,12511" coordsize="106,162">
              <v:shape style="position:absolute;left:8429;top:12511;width:106;height:162" coordorigin="8429,12511" coordsize="106,162" path="m8475,12511l8430,12570,8429,12592,8429,12606,8462,12671,8488,12672,8506,12664,8517,12653,8472,12653,8458,12643,8450,12623,8448,12592,8448,12590,8450,12563,8457,12542,8470,12530,8490,12527,8516,12527,8513,12522,8496,12513,8475,12511xe" filled="t" fillcolor="#202020" stroked="f">
                <v:path arrowok="t"/>
                <v:fill/>
              </v:shape>
              <v:shape style="position:absolute;left:8429;top:12511;width:106;height:162" coordorigin="8429,12511" coordsize="106,162" path="m8516,12527l8490,12527,8499,12535,8505,12552,8509,12578,8509,12615,8503,12637,8491,12650,8472,12653,8517,12653,8521,12649,8528,12635,8533,12614,8534,12590,8532,12560,8525,12538,8516,12527xe" filled="t" fillcolor="#202020" stroked="f">
                <v:path arrowok="t"/>
                <v:fill/>
              </v:shape>
            </v:group>
            <v:group style="position:absolute;left:8558;top:12510;width:91;height:163" coordorigin="8558,12510" coordsize="91,163">
              <v:shape style="position:absolute;left:8558;top:12510;width:91;height:163" coordorigin="8558,12510" coordsize="91,163" path="m8558,12645l8560,12669,8575,12671,8600,12673,8620,12669,8636,12658,8638,12654,8573,12654,8558,12645xe" filled="t" fillcolor="#202020" stroked="f">
                <v:path arrowok="t"/>
                <v:fill/>
              </v:shape>
              <v:shape style="position:absolute;left:8558;top:12510;width:91;height:163" coordorigin="8558,12510" coordsize="91,163" path="m8645,12510l8563,12510,8563,12592,8611,12592,8630,12611,8630,12635,8626,12640,8621,12650,8611,12654,8638,12654,8646,12641,8650,12621,8650,12606,8645,12597,8634,12586,8619,12576,8597,12573,8582,12573,8582,12530,8645,12530,8645,12510xe" filled="t" fillcolor="#202020" stroked="f">
                <v:path arrowok="t"/>
                <v:fill/>
              </v:shape>
            </v:group>
            <v:group style="position:absolute;left:8683;top:12510;width:91;height:158" coordorigin="8683,12510" coordsize="91,158">
              <v:shape style="position:absolute;left:8683;top:12510;width:91;height:158" coordorigin="8683,12510" coordsize="91,158" path="m8774,12654l8683,12654,8683,12669,8774,12669,8774,12654xe" filled="t" fillcolor="#202020" stroked="f">
                <v:path arrowok="t"/>
                <v:fill/>
              </v:shape>
              <v:shape style="position:absolute;left:8683;top:12510;width:91;height:158" coordorigin="8683,12510" coordsize="91,158" path="m8741,12534l8722,12534,8722,12654,8741,12654,8741,12534xe" filled="t" fillcolor="#202020" stroked="f">
                <v:path arrowok="t"/>
                <v:fill/>
              </v:shape>
              <v:shape style="position:absolute;left:8683;top:12510;width:91;height:158" coordorigin="8683,12510" coordsize="91,158" path="m8741,12510l8683,12525,8683,12544,8722,12534,8741,12534,8741,12510xe" filled="t" fillcolor="#202020" stroked="f">
                <v:path arrowok="t"/>
                <v:fill/>
              </v:shape>
            </v:group>
            <v:group style="position:absolute;left:8798;top:12510;width:99;height:163" coordorigin="8798,12510" coordsize="99,163">
              <v:shape style="position:absolute;left:8798;top:12510;width:99;height:163" coordorigin="8798,12510" coordsize="99,163" path="m8875,12510l8827,12510,8808,12530,8803,12539,8804,12556,8813,12573,8832,12587,8816,12596,8802,12611,8798,12630,8798,12645,8803,12654,8814,12664,8829,12671,8853,12673,8872,12669,8885,12659,8842,12659,8832,12654,8818,12640,8818,12626,8826,12610,8846,12597,8882,12597,8866,12587,8877,12580,8879,12577,8850,12577,8829,12567,8822,12549,8822,12544,8827,12534,8832,12530,8837,12530,8842,12525,8890,12525,8875,12510xe" filled="t" fillcolor="#202020" stroked="f">
                <v:path arrowok="t"/>
                <v:fill/>
              </v:shape>
              <v:shape style="position:absolute;left:8798;top:12510;width:99;height:163" coordorigin="8798,12510" coordsize="99,163" path="m8882,12597l8846,12597,8857,12601,8875,12614,8880,12630,8880,12640,8861,12659,8885,12659,8888,12657,8896,12644,8897,12616,8886,12600,8882,12597xe" filled="t" fillcolor="#202020" stroked="f">
                <v:path arrowok="t"/>
                <v:fill/>
              </v:shape>
              <v:shape style="position:absolute;left:8798;top:12510;width:99;height:163" coordorigin="8798,12510" coordsize="99,163" path="m8890,12525l8856,12525,8866,12530,8870,12530,8875,12534,8875,12563,8866,12573,8850,12577,8879,12577,8890,12564,8894,12544,8894,12534,8890,12525xe" filled="t" fillcolor="#202020" stroked="f">
                <v:path arrowok="t"/>
                <v:fill/>
              </v:shape>
            </v:group>
            <v:group style="position:absolute;left:8928;top:12510;width:91;height:163" coordorigin="8928,12510" coordsize="91,163">
              <v:shape style="position:absolute;left:8928;top:12510;width:91;height:163" coordorigin="8928,12510" coordsize="91,163" path="m8928,12645l8929,12665,8943,12671,8968,12673,8989,12669,9005,12659,9010,12654,8938,12654,8928,12645xe" filled="t" fillcolor="#202020" stroked="f">
                <v:path arrowok="t"/>
                <v:fill/>
              </v:shape>
              <v:shape style="position:absolute;left:8928;top:12510;width:91;height:163" coordorigin="8928,12510" coordsize="91,163" path="m9010,12526l8970,12526,8985,12536,8990,12562,8979,12577,8952,12582,8942,12582,8942,12597,8974,12598,8994,12608,9000,12626,9000,12635,8995,12645,8990,12650,8981,12654,9010,12654,9014,12650,9019,12640,9019,12616,9014,12606,8995,12587,8981,12587,8994,12583,9010,12569,9014,12549,9014,12534,9010,12526xe" filled="t" fillcolor="#202020" stroked="f">
                <v:path arrowok="t"/>
                <v:fill/>
              </v:shape>
              <v:shape style="position:absolute;left:8928;top:12510;width:91;height:163" coordorigin="8928,12510" coordsize="91,163" path="m8990,12510l8942,12510,8933,12520,8933,12539,8948,12528,8970,12526,9010,12526,9010,12525,9000,12520,8990,12510xe" filled="t" fillcolor="#202020" stroked="f">
                <v:path arrowok="t"/>
                <v:fill/>
              </v:shape>
            </v:group>
            <v:group style="position:absolute;left:9049;top:12511;width:99;height:162" coordorigin="9049,12511" coordsize="99,162">
              <v:shape style="position:absolute;left:9049;top:12511;width:99;height:162" coordorigin="9049,12511" coordsize="99,162" path="m9124,12511l9060,12538,9049,12591,9049,12621,9054,12639,9063,12656,9077,12670,9099,12674,9118,12669,9136,12658,9138,12654,9082,12654,9077,12645,9072,12640,9067,12630,9067,12611,9072,12602,9082,12592,9067,12592,9068,12580,9072,12559,9082,12544,9086,12530,9101,12525,9138,12525,9137,12514,9124,12511xe" filled="t" fillcolor="#202020" stroked="f">
                <v:path arrowok="t"/>
                <v:fill/>
              </v:shape>
              <v:shape style="position:absolute;left:9049;top:12511;width:99;height:162" coordorigin="9049,12511" coordsize="99,162" path="m9137,12587l9106,12587,9115,12592,9125,12602,9130,12611,9130,12630,9125,12640,9120,12645,9115,12654,9138,12654,9146,12641,9149,12620,9145,12599,9137,12587xe" filled="t" fillcolor="#202020" stroked="f">
                <v:path arrowok="t"/>
                <v:fill/>
              </v:shape>
              <v:shape style="position:absolute;left:9049;top:12511;width:99;height:162" coordorigin="9049,12511" coordsize="99,162" path="m9115,12573l9102,12573,9082,12578,9067,12592,9082,12592,9091,12587,9137,12587,9134,12582,9130,12578,9115,12573xe" filled="t" fillcolor="#202020" stroked="f">
                <v:path arrowok="t"/>
                <v:fill/>
              </v:shape>
              <v:shape style="position:absolute;left:9049;top:12511;width:99;height:162" coordorigin="9049,12511" coordsize="99,162" path="m9138,12525l9120,12525,9139,12534,9138,12525xe" filled="t" fillcolor="#202020" stroked="f">
                <v:path arrowok="t"/>
                <v:fill/>
              </v:shape>
            </v:group>
            <v:group style="position:absolute;left:9168;top:12645;width:29;height:29" coordorigin="9168,12645" coordsize="29,29">
              <v:shape style="position:absolute;left:9168;top:12645;width:29;height:29" coordorigin="9168,12645" coordsize="29,29" path="m9187,12645l9178,12645,9178,12650,9173,12650,9173,12654,9168,12654,9168,12664,9178,12674,9192,12674,9192,12669,9197,12669,9197,12654,9187,12645xe" filled="t" fillcolor="#202020" stroked="f">
                <v:path arrowok="t"/>
                <v:fill/>
              </v:shape>
            </v:group>
            <v:group style="position:absolute;left:9211;top:12510;width:91;height:158" coordorigin="9211,12510" coordsize="91,158">
              <v:shape style="position:absolute;left:9211;top:12510;width:91;height:158" coordorigin="9211,12510" coordsize="91,158" path="m9302,12630l9283,12630,9283,12669,9302,12669,9302,12630xe" filled="t" fillcolor="#202020" stroked="f">
                <v:path arrowok="t"/>
                <v:fill/>
              </v:shape>
              <v:shape style="position:absolute;left:9211;top:12510;width:91;height:158" coordorigin="9211,12510" coordsize="91,158" path="m9302,12510l9278,12510,9211,12616,9211,12630,9322,12630,9322,12611,9230,12611,9278,12544,9278,12539,9283,12534,9283,12530,9302,12530,9302,12510xe" filled="t" fillcolor="#202020" stroked="f">
                <v:path arrowok="t"/>
                <v:fill/>
              </v:shape>
              <v:shape style="position:absolute;left:9211;top:12510;width:91;height:158" coordorigin="9211,12510" coordsize="91,158" path="m9302,12530l9283,12530,9283,12611,9302,12611,9302,12530xe" filled="t" fillcolor="#202020" stroked="f">
                <v:path arrowok="t"/>
                <v:fill/>
              </v:shape>
            </v:group>
            <v:group style="position:absolute;left:9341;top:12511;width:106;height:162" coordorigin="9341,12511" coordsize="106,162">
              <v:shape style="position:absolute;left:9341;top:12511;width:106;height:162" coordorigin="9341,12511" coordsize="106,162" path="m9388,12511l9342,12570,9341,12592,9341,12605,9374,12671,9399,12673,9418,12664,9429,12653,9384,12653,9370,12643,9362,12623,9360,12592,9360,12591,9362,12563,9369,12542,9382,12530,9402,12527,9428,12527,9425,12522,9409,12513,9388,12511xe" filled="t" fillcolor="#202020" stroked="f">
                <v:path arrowok="t"/>
                <v:fill/>
              </v:shape>
              <v:shape style="position:absolute;left:9341;top:12511;width:106;height:162" coordorigin="9341,12511" coordsize="106,162" path="m9428,12527l9402,12527,9411,12535,9417,12552,9421,12578,9421,12605,9421,12615,9415,12637,9403,12650,9384,12653,9429,12653,9446,12592,9446,12591,9444,12561,9437,12538,9428,1252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1.660004pt;margin-top:624.299988pt;width:31.48pt;height:11.08pt;mso-position-horizontal-relative:page;mso-position-vertical-relative:page;z-index:-3565" coordorigin="9633,12486" coordsize="630,222">
            <v:group style="position:absolute;left:9643;top:12496;width:187;height:202" coordorigin="9643,12496" coordsize="187,202">
              <v:shape style="position:absolute;left:9643;top:12496;width:187;height:202" coordorigin="9643,12496" coordsize="187,202" path="m9701,12510l9643,12510,9643,12698,9658,12698,9658,12525,9701,12525,9701,12510xe" filled="t" fillcolor="#202020" stroked="f">
                <v:path arrowok="t"/>
                <v:fill/>
              </v:shape>
              <v:shape style="position:absolute;left:9643;top:12496;width:187;height:202" coordorigin="9643,12496" coordsize="187,202" path="m9725,12674l9725,12683,9730,12688,9730,12693,9773,12693,9778,12683,9778,12678,9734,12678,9725,12674xe" filled="t" fillcolor="#202020" stroked="f">
                <v:path arrowok="t"/>
                <v:fill/>
              </v:shape>
              <v:shape style="position:absolute;left:9643;top:12496;width:187;height:202" coordorigin="9643,12496" coordsize="187,202" path="m9778,12602l9763,12602,9763,12674,9758,12678,9778,12678,9778,12602xe" filled="t" fillcolor="#202020" stroked="f">
                <v:path arrowok="t"/>
                <v:fill/>
              </v:shape>
              <v:shape style="position:absolute;left:9643;top:12496;width:187;height:202" coordorigin="9643,12496" coordsize="187,202" path="m9806,12621l9792,12630,9799,12638,9810,12654,9821,12674,9829,12654,9806,12621xe" filled="t" fillcolor="#202020" stroked="f">
                <v:path arrowok="t"/>
                <v:fill/>
              </v:shape>
              <v:shape style="position:absolute;left:9643;top:12496;width:187;height:202" coordorigin="9643,12496" coordsize="187,202" path="m9734,12621l9724,12632,9712,12648,9701,12664,9706,12669,9710,12669,9721,12662,9733,12646,9744,12630,9734,12621xe" filled="t" fillcolor="#202020" stroked="f">
                <v:path arrowok="t"/>
                <v:fill/>
              </v:shape>
              <v:shape style="position:absolute;left:9643;top:12496;width:187;height:202" coordorigin="9643,12496" coordsize="187,202" path="m9701,12525l9658,12525,9681,12527,9677,12545,9672,12565,9669,12585,9679,12605,9686,12621,9686,12645,9658,12645,9658,12650,9662,12654,9662,12664,9677,12664,9693,12659,9702,12644,9701,12619,9696,12602,9682,12582,9687,12569,9693,12550,9701,12525xe" filled="t" fillcolor="#202020" stroked="f">
                <v:path arrowok="t"/>
                <v:fill/>
              </v:shape>
              <v:shape style="position:absolute;left:9643;top:12496;width:187;height:202" coordorigin="9643,12496" coordsize="187,202" path="m9830,12525l9706,12525,9706,12539,9726,12552,9720,12570,9710,12587,9710,12602,9830,12602,9830,12587,9763,12587,9733,12577,9740,12560,9749,12539,9830,12539,9830,12525xe" filled="t" fillcolor="#202020" stroked="f">
                <v:path arrowok="t"/>
                <v:fill/>
              </v:shape>
              <v:shape style="position:absolute;left:9643;top:12496;width:187;height:202" coordorigin="9643,12496" coordsize="187,202" path="m9778,12554l9763,12554,9763,12587,9778,12587,9778,12554xe" filled="t" fillcolor="#202020" stroked="f">
                <v:path arrowok="t"/>
                <v:fill/>
              </v:shape>
              <v:shape style="position:absolute;left:9643;top:12496;width:187;height:202" coordorigin="9643,12496" coordsize="187,202" path="m9744,12496l9744,12506,9734,12525,9754,12525,9754,12515,9758,12510,9763,12501,9744,12496xe" filled="t" fillcolor="#202020" stroked="f">
                <v:path arrowok="t"/>
                <v:fill/>
              </v:shape>
            </v:group>
            <v:group style="position:absolute;left:9840;top:12496;width:202;height:202" coordorigin="9840,12496" coordsize="202,202">
              <v:shape style="position:absolute;left:9840;top:12496;width:202;height:202" coordorigin="9840,12496" coordsize="202,202" path="m10032,12592l9907,12592,9907,12698,9926,12698,9926,12659,10032,12659,10032,12645,9926,12645,9926,12630,10032,12630,10032,12621,9926,12621,9926,12606,10032,12606,10032,12592xe" filled="t" fillcolor="#202020" stroked="f">
                <v:path arrowok="t"/>
                <v:fill/>
              </v:shape>
              <v:shape style="position:absolute;left:9840;top:12496;width:202;height:202" coordorigin="9840,12496" coordsize="202,202" path="m10032,12659l10013,12659,10013,12678,9970,12678,9974,12683,9974,12693,10022,12693,10032,12688,10032,12659xe" filled="t" fillcolor="#202020" stroked="f">
                <v:path arrowok="t"/>
                <v:fill/>
              </v:shape>
              <v:shape style="position:absolute;left:9840;top:12496;width:202;height:202" coordorigin="9840,12496" coordsize="202,202" path="m10032,12630l10013,12630,10013,12645,10032,12645,10032,12630xe" filled="t" fillcolor="#202020" stroked="f">
                <v:path arrowok="t"/>
                <v:fill/>
              </v:shape>
              <v:shape style="position:absolute;left:9840;top:12496;width:202;height:202" coordorigin="9840,12496" coordsize="202,202" path="m10032,12606l10013,12606,10013,12621,10032,12621,10032,12606xe" filled="t" fillcolor="#202020" stroked="f">
                <v:path arrowok="t"/>
                <v:fill/>
              </v:shape>
              <v:shape style="position:absolute;left:9840;top:12496;width:202;height:202" coordorigin="9840,12496" coordsize="202,202" path="m10046,12568l9893,12568,9893,12578,10046,12578,10046,12568xe" filled="t" fillcolor="#202020" stroked="f">
                <v:path arrowok="t"/>
                <v:fill/>
              </v:shape>
              <v:shape style="position:absolute;left:9840;top:12496;width:202;height:202" coordorigin="9840,12496" coordsize="202,202" path="m9979,12554l9960,12554,9960,12568,9979,12568,9979,12554xe" filled="t" fillcolor="#202020" stroked="f">
                <v:path arrowok="t"/>
                <v:fill/>
              </v:shape>
              <v:shape style="position:absolute;left:9840;top:12496;width:202;height:202" coordorigin="9840,12496" coordsize="202,202" path="m10037,12539l9907,12539,9907,12554,10037,12554,10037,12539xe" filled="t" fillcolor="#202020" stroked="f">
                <v:path arrowok="t"/>
                <v:fill/>
              </v:shape>
              <v:shape style="position:absolute;left:9840;top:12496;width:202;height:202" coordorigin="9840,12496" coordsize="202,202" path="m9979,12525l9960,12525,9960,12539,9979,12539,9979,12525xe" filled="t" fillcolor="#202020" stroked="f">
                <v:path arrowok="t"/>
                <v:fill/>
              </v:shape>
              <v:shape style="position:absolute;left:9840;top:12496;width:202;height:202" coordorigin="9840,12496" coordsize="202,202" path="m10042,12515l9902,12515,9902,12525,10042,12525,10042,12515xe" filled="t" fillcolor="#202020" stroked="f">
                <v:path arrowok="t"/>
                <v:fill/>
              </v:shape>
              <v:shape style="position:absolute;left:9840;top:12496;width:202;height:202" coordorigin="9840,12496" coordsize="202,202" path="m9979,12496l9960,12496,9960,12515,9979,12515,9979,12496xe" filled="t" fillcolor="#202020" stroked="f">
                <v:path arrowok="t"/>
                <v:fill/>
              </v:shape>
              <v:shape style="position:absolute;left:9840;top:12496;width:202;height:202" coordorigin="9840,12496" coordsize="202,202" path="m9868,12615l9864,12635,9859,12654,9854,12673,9850,12693,9865,12694,9871,12674,9876,12655,9880,12636,9883,12616,9874,12616,9868,12615xe" filled="t" fillcolor="#202020" stroked="f">
                <v:path arrowok="t"/>
                <v:fill/>
              </v:shape>
              <v:shape style="position:absolute;left:9840;top:12496;width:202;height:202" coordorigin="9840,12496" coordsize="202,202" path="m9850,12554l9840,12563,9843,12566,9859,12579,9874,12592,9883,12582,9883,12574,9867,12564,9850,12554xe" filled="t" fillcolor="#202020" stroked="f">
                <v:path arrowok="t"/>
                <v:fill/>
              </v:shape>
              <v:shape style="position:absolute;left:9840;top:12496;width:202;height:202" coordorigin="9840,12496" coordsize="202,202" path="m9859,12501l9850,12510,9852,12512,9866,12525,9883,12539,9888,12539,9888,12534,9889,12526,9873,12510,9859,12501xe" filled="t" fillcolor="#202020" stroked="f">
                <v:path arrowok="t"/>
                <v:fill/>
              </v:shape>
            </v:group>
            <v:group style="position:absolute;left:10051;top:12496;width:202;height:197" coordorigin="10051,12496" coordsize="202,197">
              <v:shape style="position:absolute;left:10051;top:12496;width:202;height:197" coordorigin="10051,12496" coordsize="202,197" path="m10166,12597l10147,12597,10147,12674,10142,12678,10114,12678,10114,12693,10157,12693,10166,12688,10166,12674,10175,12638,10207,12638,10221,12630,10190,12630,10171,12611,10166,12602,10166,12597xe" filled="t" fillcolor="#202020" stroked="f">
                <v:path arrowok="t"/>
                <v:fill/>
              </v:shape>
              <v:shape style="position:absolute;left:10051;top:12496;width:202;height:197" coordorigin="10051,12496" coordsize="202,197" path="m10133,12616l10061,12616,10061,12630,10104,12642,10089,12654,10072,12665,10051,12674,10056,12678,10056,12683,10074,12682,10092,12671,10109,12659,10122,12645,10133,12630,10133,12616xe" filled="t" fillcolor="#202020" stroked="f">
                <v:path arrowok="t"/>
                <v:fill/>
              </v:shape>
              <v:shape style="position:absolute;left:10051;top:12496;width:202;height:197" coordorigin="10051,12496" coordsize="202,197" path="m10207,12638l10175,12638,10188,12652,10204,12665,10223,12675,10243,12683,10253,12674,10236,12662,10218,12652,10207,12638xe" filled="t" fillcolor="#202020" stroked="f">
                <v:path arrowok="t"/>
                <v:fill/>
              </v:shape>
              <v:shape style="position:absolute;left:10051;top:12496;width:202;height:197" coordorigin="10051,12496" coordsize="202,197" path="m10234,12606l10225,12612,10208,12623,10190,12630,10221,12630,10225,12629,10243,12621,10234,12606xe" filled="t" fillcolor="#202020" stroked="f">
                <v:path arrowok="t"/>
                <v:fill/>
              </v:shape>
              <v:shape style="position:absolute;left:10051;top:12496;width:202;height:197" coordorigin="10051,12496" coordsize="202,197" path="m10229,12515l10080,12515,10080,12602,10094,12602,10094,12597,10229,12597,10229,12582,10094,12582,10094,12563,10229,12563,10229,12549,10094,12549,10094,12530,10229,12530,10229,12515xe" filled="t" fillcolor="#202020" stroked="f">
                <v:path arrowok="t"/>
                <v:fill/>
              </v:shape>
              <v:shape style="position:absolute;left:10051;top:12496;width:202;height:197" coordorigin="10051,12496" coordsize="202,197" path="m10229,12563l10214,12563,10214,12582,10229,12582,10229,12563xe" filled="t" fillcolor="#202020" stroked="f">
                <v:path arrowok="t"/>
                <v:fill/>
              </v:shape>
              <v:shape style="position:absolute;left:10051;top:12496;width:202;height:197" coordorigin="10051,12496" coordsize="202,197" path="m10229,12530l10214,12530,10214,12549,10229,12549,10229,12530xe" filled="t" fillcolor="#202020" stroked="f">
                <v:path arrowok="t"/>
                <v:fill/>
              </v:shape>
              <v:shape style="position:absolute;left:10051;top:12496;width:202;height:197" coordorigin="10051,12496" coordsize="202,197" path="m10138,12496l10138,12501,10133,12510,10128,12515,10147,12515,10147,12510,10152,12506,10152,12501,10138,1249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340pt;margin-top:768.539978pt;width:73.960pt;height:11.32pt;mso-position-horizontal-relative:page;mso-position-vertical-relative:page;z-index:-3564" coordorigin="667,15371" coordsize="1479,226">
            <v:group style="position:absolute;left:677;top:15386;width:187;height:197" coordorigin="677,15386" coordsize="187,197">
              <v:shape style="position:absolute;left:677;top:15386;width:187;height:197" coordorigin="677,15386" coordsize="187,197" path="m864,15443l686,15443,686,15582,706,15582,706,15458,864,15458,864,15443xe" filled="t" fillcolor="#202020" stroked="f">
                <v:path arrowok="t"/>
                <v:fill/>
              </v:shape>
              <v:shape style="position:absolute;left:677;top:15386;width:187;height:197" coordorigin="677,15386" coordsize="187,197" path="m864,15458l845,15458,845,15563,840,15568,802,15568,802,15573,806,15578,806,15582,854,15582,864,15573,864,15458xe" filled="t" fillcolor="#202020" stroked="f">
                <v:path arrowok="t"/>
                <v:fill/>
              </v:shape>
              <v:shape style="position:absolute;left:677;top:15386;width:187;height:197" coordorigin="677,15386" coordsize="187,197" path="m782,15539l768,15539,768,15578,782,15578,782,15539xe" filled="t" fillcolor="#202020" stroked="f">
                <v:path arrowok="t"/>
                <v:fill/>
              </v:shape>
              <v:shape style="position:absolute;left:677;top:15386;width:187;height:197" coordorigin="677,15386" coordsize="187,197" path="m840,15525l710,15525,710,15539,840,15539,840,15525xe" filled="t" fillcolor="#202020" stroked="f">
                <v:path arrowok="t"/>
                <v:fill/>
              </v:shape>
              <v:shape style="position:absolute;left:677;top:15386;width:187;height:197" coordorigin="677,15386" coordsize="187,197" path="m782,15506l768,15506,768,15525,782,15525,782,15506xe" filled="t" fillcolor="#202020" stroked="f">
                <v:path arrowok="t"/>
                <v:fill/>
              </v:shape>
              <v:shape style="position:absolute;left:677;top:15386;width:187;height:197" coordorigin="677,15386" coordsize="187,197" path="m830,15491l720,15491,720,15506,830,15506,830,15491xe" filled="t" fillcolor="#202020" stroked="f">
                <v:path arrowok="t"/>
                <v:fill/>
              </v:shape>
              <v:shape style="position:absolute;left:677;top:15386;width:187;height:197" coordorigin="677,15386" coordsize="187,197" path="m744,15458l734,15467,739,15477,744,15482,749,15491,763,15482,758,15472,744,15458xe" filled="t" fillcolor="#202020" stroked="f">
                <v:path arrowok="t"/>
                <v:fill/>
              </v:shape>
              <v:shape style="position:absolute;left:677;top:15386;width:187;height:197" coordorigin="677,15386" coordsize="187,197" path="m802,15458l797,15472,792,15482,782,15491,802,15491,806,15482,821,15467,802,15458xe" filled="t" fillcolor="#202020" stroked="f">
                <v:path arrowok="t"/>
                <v:fill/>
              </v:shape>
              <v:shape style="position:absolute;left:677;top:15386;width:187;height:197" coordorigin="677,15386" coordsize="187,197" path="m782,15424l768,15424,768,15443,782,15443,782,15424xe" filled="t" fillcolor="#202020" stroked="f">
                <v:path arrowok="t"/>
                <v:fill/>
              </v:shape>
              <v:shape style="position:absolute;left:677;top:15386;width:187;height:197" coordorigin="677,15386" coordsize="187,197" path="m874,15405l677,15405,677,15424,874,15424,874,15405xe" filled="t" fillcolor="#202020" stroked="f">
                <v:path arrowok="t"/>
                <v:fill/>
              </v:shape>
              <v:shape style="position:absolute;left:677;top:15386;width:187;height:197" coordorigin="677,15386" coordsize="187,197" path="m782,15386l768,15386,768,15405,782,15405,782,15386xe" filled="t" fillcolor="#202020" stroked="f">
                <v:path arrowok="t"/>
                <v:fill/>
              </v:shape>
            </v:group>
            <v:group style="position:absolute;left:883;top:15381;width:202;height:201" coordorigin="883,15381" coordsize="202,201">
              <v:shape style="position:absolute;left:883;top:15381;width:202;height:201" coordorigin="883,15381" coordsize="202,201" path="m965,15491l941,15491,950,15498,945,15517,935,15536,923,15548,907,15559,883,15568,893,15578,957,15531,963,15512,965,15491xe" filled="t" fillcolor="#202020" stroked="f">
                <v:path arrowok="t"/>
                <v:fill/>
              </v:shape>
              <v:shape style="position:absolute;left:883;top:15381;width:202;height:201" coordorigin="883,15381" coordsize="202,201" path="m1018,15486l1003,15486,1003,15568,1013,15578,1070,15578,1080,15573,1083,15563,1022,15563,1022,15558,1018,15558,1018,15486xe" filled="t" fillcolor="#202020" stroked="f">
                <v:path arrowok="t"/>
                <v:fill/>
              </v:shape>
              <v:shape style="position:absolute;left:883;top:15381;width:202;height:201" coordorigin="883,15381" coordsize="202,201" path="m1070,15525l1070,15539,1066,15549,1066,15558,1061,15563,1083,15563,1085,15559,1085,15534,1080,15530,1075,15530,1070,15525xe" filled="t" fillcolor="#202020" stroked="f">
                <v:path arrowok="t"/>
                <v:fill/>
              </v:shape>
              <v:shape style="position:absolute;left:883;top:15381;width:202;height:201" coordorigin="883,15381" coordsize="202,201" path="m1066,15486l1046,15486,1056,15496,1061,15506,1066,15486xe" filled="t" fillcolor="#202020" stroked="f">
                <v:path arrowok="t"/>
                <v:fill/>
              </v:shape>
              <v:shape style="position:absolute;left:883;top:15381;width:202;height:201" coordorigin="883,15381" coordsize="202,201" path="m1085,15410l888,15410,888,15424,948,15439,935,15453,922,15467,917,15472,907,15477,902,15477,912,15496,917,15491,989,15491,1003,15486,1066,15486,1067,15482,1057,15472,1024,15472,984,15472,963,15471,941,15470,955,15455,969,15440,979,15424,1085,15424,1085,15410xe" filled="t" fillcolor="#202020" stroked="f">
                <v:path arrowok="t"/>
                <v:fill/>
              </v:shape>
              <v:shape style="position:absolute;left:883;top:15381;width:202;height:201" coordorigin="883,15381" coordsize="202,201" path="m1022,15438l1013,15443,1022,15453,1027,15462,1024,15472,1057,15472,1054,15469,1040,15454,1022,15438xe" filled="t" fillcolor="#202020" stroked="f">
                <v:path arrowok="t"/>
                <v:fill/>
              </v:shape>
              <v:shape style="position:absolute;left:883;top:15381;width:202;height:201" coordorigin="883,15381" coordsize="202,201" path="m984,15381l970,15390,979,15400,984,15410,989,15410,998,15405,989,15386,984,15381xe" filled="t" fillcolor="#202020" stroked="f">
                <v:path arrowok="t"/>
                <v:fill/>
              </v:shape>
            </v:group>
            <v:group style="position:absolute;left:1094;top:15381;width:182;height:202" coordorigin="1094,15381" coordsize="182,202">
              <v:shape style="position:absolute;left:1094;top:15381;width:182;height:202" coordorigin="1094,15381" coordsize="182,202" path="m1205,15472l1186,15472,1186,15582,1205,15582,1205,15472xe" filled="t" fillcolor="#202020" stroked="f">
                <v:path arrowok="t"/>
                <v:fill/>
              </v:shape>
              <v:shape style="position:absolute;left:1094;top:15381;width:182;height:202" coordorigin="1094,15381" coordsize="182,202" path="m1277,15458l1114,15458,1114,15563,1128,15563,1128,15472,1277,15472,1277,15458xe" filled="t" fillcolor="#202020" stroked="f">
                <v:path arrowok="t"/>
                <v:fill/>
              </v:shape>
              <v:shape style="position:absolute;left:1094;top:15381;width:182;height:202" coordorigin="1094,15381" coordsize="182,202" path="m1277,15472l1262,15472,1262,15539,1258,15544,1219,15544,1224,15549,1224,15558,1272,15558,1277,15549,1277,15472xe" filled="t" fillcolor="#202020" stroked="f">
                <v:path arrowok="t"/>
                <v:fill/>
              </v:shape>
              <v:shape style="position:absolute;left:1094;top:15381;width:182;height:202" coordorigin="1094,15381" coordsize="182,202" path="m1205,15429l1186,15429,1186,15458,1205,15458,1205,15429xe" filled="t" fillcolor="#202020" stroked="f">
                <v:path arrowok="t"/>
                <v:fill/>
              </v:shape>
              <v:shape style="position:absolute;left:1094;top:15381;width:182;height:202" coordorigin="1094,15381" coordsize="182,202" path="m1296,15414l1094,15414,1094,15429,1296,15429,1296,15414xe" filled="t" fillcolor="#202020" stroked="f">
                <v:path arrowok="t"/>
                <v:fill/>
              </v:shape>
              <v:shape style="position:absolute;left:1094;top:15381;width:182;height:202" coordorigin="1094,15381" coordsize="182,202" path="m1195,15381l1176,15386,1190,15414,1195,15414,1210,15405,1205,15395,1200,15390,1195,15381xe" filled="t" fillcolor="#202020" stroked="f">
                <v:path arrowok="t"/>
                <v:fill/>
              </v:shape>
            </v:group>
            <v:group style="position:absolute;left:1315;top:15381;width:178;height:206" coordorigin="1315,15381" coordsize="178,206">
              <v:shape style="position:absolute;left:1315;top:15381;width:178;height:206" coordorigin="1315,15381" coordsize="178,206" path="m1416,15510l1397,15510,1397,15587,1416,15587,1416,15510xe" filled="t" fillcolor="#202020" stroked="f">
                <v:path arrowok="t"/>
                <v:fill/>
              </v:shape>
              <v:shape style="position:absolute;left:1315;top:15381;width:178;height:206" coordorigin="1315,15381" coordsize="178,206" path="m1493,15424l1315,15424,1315,15520,1334,15520,1334,15510,1493,15510,1493,15491,1334,15491,1334,15443,1493,15443,1493,15424xe" filled="t" fillcolor="#202020" stroked="f">
                <v:path arrowok="t"/>
                <v:fill/>
              </v:shape>
              <v:shape style="position:absolute;left:1315;top:15381;width:178;height:206" coordorigin="1315,15381" coordsize="178,206" path="m1493,15510l1478,15510,1478,15520,1493,15520,1493,15510xe" filled="t" fillcolor="#202020" stroked="f">
                <v:path arrowok="t"/>
                <v:fill/>
              </v:shape>
              <v:shape style="position:absolute;left:1315;top:15381;width:178;height:206" coordorigin="1315,15381" coordsize="178,206" path="m1416,15443l1397,15443,1397,15491,1416,15491,1416,15443xe" filled="t" fillcolor="#202020" stroked="f">
                <v:path arrowok="t"/>
                <v:fill/>
              </v:shape>
              <v:shape style="position:absolute;left:1315;top:15381;width:178;height:206" coordorigin="1315,15381" coordsize="178,206" path="m1493,15443l1478,15443,1478,15491,1493,15491,1493,15443xe" filled="t" fillcolor="#202020" stroked="f">
                <v:path arrowok="t"/>
                <v:fill/>
              </v:shape>
              <v:shape style="position:absolute;left:1315;top:15381;width:178;height:206" coordorigin="1315,15381" coordsize="178,206" path="m1416,15381l1397,15381,1397,15424,1416,15424,1416,15381xe" filled="t" fillcolor="#202020" stroked="f">
                <v:path arrowok="t"/>
                <v:fill/>
              </v:shape>
            </v:group>
            <v:group style="position:absolute;left:1512;top:15381;width:206;height:197" coordorigin="1512,15381" coordsize="206,197">
              <v:shape style="position:absolute;left:1512;top:15381;width:206;height:197" coordorigin="1512,15381" coordsize="206,197" path="m1584,15419l1565,15419,1565,15551,1573,15571,1594,15578,1648,15578,1669,15571,1677,15558,1589,15558,1584,15554,1584,15419xe" filled="t" fillcolor="#202020" stroked="f">
                <v:path arrowok="t"/>
                <v:fill/>
              </v:shape>
              <v:shape style="position:absolute;left:1512;top:15381;width:206;height:197" coordorigin="1512,15381" coordsize="206,197" path="m1675,15515l1666,15515,1666,15544,1661,15554,1656,15558,1677,15558,1680,15554,1680,15544,1685,15534,1685,15520,1680,15520,1675,15515xe" filled="t" fillcolor="#202020" stroked="f">
                <v:path arrowok="t"/>
                <v:fill/>
              </v:shape>
              <v:shape style="position:absolute;left:1512;top:15381;width:206;height:197" coordorigin="1512,15381" coordsize="206,197" path="m1680,15438l1668,15447,1677,15465,1685,15483,1692,15502,1699,15520,1718,15509,1708,15491,1699,15472,1690,15454,1680,15438xe" filled="t" fillcolor="#202020" stroked="f">
                <v:path arrowok="t"/>
                <v:fill/>
              </v:shape>
              <v:shape style="position:absolute;left:1512;top:15381;width:206;height:197" coordorigin="1512,15381" coordsize="206,197" path="m1613,15381l1602,15393,1610,15410,1619,15428,1627,15448,1632,15443,1637,15443,1643,15433,1633,15415,1622,15398,1613,15381xe" filled="t" fillcolor="#202020" stroked="f">
                <v:path arrowok="t"/>
                <v:fill/>
              </v:shape>
              <v:shape style="position:absolute;left:1512;top:15381;width:206;height:197" coordorigin="1512,15381" coordsize="206,197" path="m1536,15443l1519,15507,1512,15525,1534,15526,1539,15507,1543,15487,1547,15468,1550,15448,1536,15443xe" filled="t" fillcolor="#202020" stroked="f">
                <v:path arrowok="t"/>
                <v:fill/>
              </v:shape>
            </v:group>
            <v:group style="position:absolute;left:1738;top:15390;width:187;height:187" coordorigin="1738,15390" coordsize="187,187">
              <v:shape style="position:absolute;left:1738;top:15390;width:187;height:187" coordorigin="1738,15390" coordsize="187,187" path="m1920,15390l1738,15390,1738,15578,1925,15578,1925,15558,1757,15558,1757,15410,1920,15410,1920,15390xe" filled="t" fillcolor="#202020" stroked="f">
                <v:path arrowok="t"/>
                <v:fill/>
              </v:shape>
              <v:shape style="position:absolute;left:1738;top:15390;width:187;height:187" coordorigin="1738,15390" coordsize="187,187" path="m1890,15526l1856,15526,1888,15548,1906,15558,1898,15529,1890,15526xe" filled="t" fillcolor="#202020" stroked="f">
                <v:path arrowok="t"/>
                <v:fill/>
              </v:shape>
              <v:shape style="position:absolute;left:1738;top:15390;width:187;height:187" coordorigin="1738,15390" coordsize="187,187" path="m1920,15482l1766,15482,1766,15496,1820,15509,1807,15521,1789,15533,1766,15544,1771,15549,1771,15554,1782,15556,1800,15549,1817,15541,1835,15533,1856,15526,1890,15526,1879,15521,1861,15513,1843,15506,1843,15501,1848,15496,1920,15496,1920,15482xe" filled="t" fillcolor="#202020" stroked="f">
                <v:path arrowok="t"/>
                <v:fill/>
              </v:shape>
              <v:shape style="position:absolute;left:1738;top:15390;width:187;height:187" coordorigin="1738,15390" coordsize="187,187" path="m1853,15448l1834,15448,1834,15482,1848,15482,1853,15472,1853,15448xe" filled="t" fillcolor="#202020" stroked="f">
                <v:path arrowok="t"/>
                <v:fill/>
              </v:shape>
              <v:shape style="position:absolute;left:1738;top:15390;width:187;height:187" coordorigin="1738,15390" coordsize="187,187" path="m1819,15414l1801,15419,1790,15437,1779,15454,1766,15467,1771,15472,1776,15472,1781,15477,1790,15467,1800,15448,1910,15448,1910,15434,1810,15434,1814,15429,1814,15424,1819,15414xe" filled="t" fillcolor="#202020" stroked="f">
                <v:path arrowok="t"/>
                <v:fill/>
              </v:shape>
            </v:group>
            <v:group style="position:absolute;left:1944;top:15381;width:192;height:202" coordorigin="1944,15381" coordsize="192,202">
              <v:shape style="position:absolute;left:1944;top:15381;width:192;height:202" coordorigin="1944,15381" coordsize="192,202" path="m2002,15395l1944,15395,1944,15582,1958,15582,1958,15410,2002,15410,2002,15395xe" filled="t" fillcolor="#202020" stroked="f">
                <v:path arrowok="t"/>
                <v:fill/>
              </v:shape>
              <v:shape style="position:absolute;left:1944;top:15381;width:192;height:202" coordorigin="1944,15381" coordsize="192,202" path="m2131,15486l2006,15486,2006,15501,2035,15510,2033,15530,2024,15547,2009,15559,1987,15568,1992,15573,1992,15578,2019,15573,2034,15560,2045,15542,2052,15525,2054,15501,2131,15501,2131,15486xe" filled="t" fillcolor="#202020" stroked="f">
                <v:path arrowok="t"/>
                <v:fill/>
              </v:shape>
              <v:shape style="position:absolute;left:1944;top:15381;width:192;height:202" coordorigin="1944,15381" coordsize="192,202" path="m2088,15501l2074,15501,2074,15573,2078,15578,2126,15578,2131,15573,2134,15563,2093,15563,2088,15558,2088,15501xe" filled="t" fillcolor="#202020" stroked="f">
                <v:path arrowok="t"/>
                <v:fill/>
              </v:shape>
              <v:shape style="position:absolute;left:1944;top:15381;width:192;height:202" coordorigin="1944,15381" coordsize="192,202" path="m2122,15525l2122,15554,2117,15558,2117,15563,2134,15563,2136,15558,2136,15534,2131,15530,2126,15530,2122,15525xe" filled="t" fillcolor="#202020" stroked="f">
                <v:path arrowok="t"/>
                <v:fill/>
              </v:shape>
              <v:shape style="position:absolute;left:1944;top:15381;width:192;height:202" coordorigin="1944,15381" coordsize="192,202" path="m1958,15530l1958,15534,1963,15544,1963,15549,1978,15549,1995,15542,1999,15534,1963,15534,1958,15530xe" filled="t" fillcolor="#202020" stroked="f">
                <v:path arrowok="t"/>
                <v:fill/>
              </v:shape>
              <v:shape style="position:absolute;left:1944;top:15381;width:192;height:202" coordorigin="1944,15381" coordsize="192,202" path="m2002,15410l1958,15410,1981,15422,1976,15441,1968,15467,1978,15482,1987,15501,1987,15530,1978,15534,1999,15534,2003,15526,2002,15501,2001,15493,1997,15475,1990,15449,1996,15430,2002,15410xe" filled="t" fillcolor="#202020" stroked="f">
                <v:path arrowok="t"/>
                <v:fill/>
              </v:shape>
              <v:shape style="position:absolute;left:1944;top:15381;width:192;height:202" coordorigin="1944,15381" coordsize="192,202" path="m2122,15448l2016,15448,2016,15462,2122,15462,2122,15448xe" filled="t" fillcolor="#202020" stroked="f">
                <v:path arrowok="t"/>
                <v:fill/>
              </v:shape>
              <v:shape style="position:absolute;left:1944;top:15381;width:192;height:202" coordorigin="1944,15381" coordsize="192,202" path="m2131,15410l2006,15410,2006,15438,2021,15438,2021,15424,2131,15424,2131,15410xe" filled="t" fillcolor="#202020" stroked="f">
                <v:path arrowok="t"/>
                <v:fill/>
              </v:shape>
              <v:shape style="position:absolute;left:1944;top:15381;width:192;height:202" coordorigin="1944,15381" coordsize="192,202" path="m2131,15424l2112,15424,2112,15438,2131,15438,2131,15424xe" filled="t" fillcolor="#202020" stroked="f">
                <v:path arrowok="t"/>
                <v:fill/>
              </v:shape>
              <v:shape style="position:absolute;left:1944;top:15381;width:192;height:202" coordorigin="1944,15381" coordsize="192,202" path="m2064,15381l2050,15390,2059,15400,2064,15410,2069,15410,2078,15405,2074,15395,2069,15390,2064,1538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339996pt;margin-top:768.539978pt;width:31.24pt;height:11.08pt;mso-position-horizontal-relative:page;mso-position-vertical-relative:page;z-index:-3563" coordorigin="2467,15371" coordsize="625,222">
            <v:group style="position:absolute;left:2477;top:15386;width:192;height:197" coordorigin="2477,15386" coordsize="192,197">
              <v:shape style="position:absolute;left:2477;top:15386;width:192;height:197" coordorigin="2477,15386" coordsize="192,197" path="m2669,15443l2491,15443,2491,15582,2506,15582,2506,15458,2669,15458,2669,15443xe" filled="t" fillcolor="#202020" stroked="f">
                <v:path arrowok="t"/>
                <v:fill/>
              </v:shape>
              <v:shape style="position:absolute;left:2477;top:15386;width:192;height:197" coordorigin="2477,15386" coordsize="192,197" path="m2669,15458l2654,15458,2654,15563,2650,15568,2606,15568,2611,15573,2611,15582,2659,15582,2669,15573,2669,15458xe" filled="t" fillcolor="#202020" stroked="f">
                <v:path arrowok="t"/>
                <v:fill/>
              </v:shape>
              <v:shape style="position:absolute;left:2477;top:15386;width:192;height:197" coordorigin="2477,15386" coordsize="192,197" path="m2587,15539l2573,15539,2573,15578,2587,15578,2587,15539xe" filled="t" fillcolor="#202020" stroked="f">
                <v:path arrowok="t"/>
                <v:fill/>
              </v:shape>
              <v:shape style="position:absolute;left:2477;top:15386;width:192;height:197" coordorigin="2477,15386" coordsize="192,197" path="m2645,15525l2515,15525,2515,15539,2645,15539,2645,15525xe" filled="t" fillcolor="#202020" stroked="f">
                <v:path arrowok="t"/>
                <v:fill/>
              </v:shape>
              <v:shape style="position:absolute;left:2477;top:15386;width:192;height:197" coordorigin="2477,15386" coordsize="192,197" path="m2587,15506l2573,15506,2573,15525,2587,15525,2587,15506xe" filled="t" fillcolor="#202020" stroked="f">
                <v:path arrowok="t"/>
                <v:fill/>
              </v:shape>
              <v:shape style="position:absolute;left:2477;top:15386;width:192;height:197" coordorigin="2477,15386" coordsize="192,197" path="m2635,15491l2520,15491,2520,15506,2635,15506,2635,15491xe" filled="t" fillcolor="#202020" stroked="f">
                <v:path arrowok="t"/>
                <v:fill/>
              </v:shape>
              <v:shape style="position:absolute;left:2477;top:15386;width:192;height:197" coordorigin="2477,15386" coordsize="192,197" path="m2549,15458l2534,15467,2549,15482,2554,15491,2568,15482,2563,15472,2549,15458xe" filled="t" fillcolor="#202020" stroked="f">
                <v:path arrowok="t"/>
                <v:fill/>
              </v:shape>
              <v:shape style="position:absolute;left:2477;top:15386;width:192;height:197" coordorigin="2477,15386" coordsize="192,197" path="m2610,15459l2599,15477,2587,15491,2606,15491,2611,15482,2626,15467,2610,15459xe" filled="t" fillcolor="#202020" stroked="f">
                <v:path arrowok="t"/>
                <v:fill/>
              </v:shape>
              <v:shape style="position:absolute;left:2477;top:15386;width:192;height:197" coordorigin="2477,15386" coordsize="192,197" path="m2592,15424l2573,15424,2573,15443,2592,15443,2592,15424xe" filled="t" fillcolor="#202020" stroked="f">
                <v:path arrowok="t"/>
                <v:fill/>
              </v:shape>
              <v:shape style="position:absolute;left:2477;top:15386;width:192;height:197" coordorigin="2477,15386" coordsize="192,197" path="m2678,15405l2477,15405,2477,15424,2678,15424,2678,15405xe" filled="t" fillcolor="#202020" stroked="f">
                <v:path arrowok="t"/>
                <v:fill/>
              </v:shape>
              <v:shape style="position:absolute;left:2477;top:15386;width:192;height:197" coordorigin="2477,15386" coordsize="192,197" path="m2592,15386l2573,15386,2573,15405,2592,15405,2592,15386xe" filled="t" fillcolor="#202020" stroked="f">
                <v:path arrowok="t"/>
                <v:fill/>
              </v:shape>
            </v:group>
            <v:group style="position:absolute;left:2688;top:15381;width:206;height:201" coordorigin="2688,15381" coordsize="206,201">
              <v:shape style="position:absolute;left:2688;top:15381;width:206;height:201" coordorigin="2688,15381" coordsize="206,201" path="m2770,15491l2746,15491,2755,15499,2750,15518,2742,15539,2729,15550,2711,15559,2688,15568,2698,15578,2764,15532,2768,15512,2770,15491xe" filled="t" fillcolor="#202020" stroked="f">
                <v:path arrowok="t"/>
                <v:fill/>
              </v:shape>
              <v:shape style="position:absolute;left:2688;top:15381;width:206;height:201" coordorigin="2688,15381" coordsize="206,201" path="m2822,15486l2808,15486,2808,15568,2818,15578,2875,15578,2885,15573,2888,15563,2827,15563,2827,15558,2822,15558,2822,15486xe" filled="t" fillcolor="#202020" stroked="f">
                <v:path arrowok="t"/>
                <v:fill/>
              </v:shape>
              <v:shape style="position:absolute;left:2688;top:15381;width:206;height:201" coordorigin="2688,15381" coordsize="206,201" path="m2875,15525l2875,15549,2870,15554,2870,15558,2866,15563,2888,15563,2890,15558,2890,15544,2894,15534,2885,15530,2880,15530,2875,15525xe" filled="t" fillcolor="#202020" stroked="f">
                <v:path arrowok="t"/>
                <v:fill/>
              </v:shape>
              <v:shape style="position:absolute;left:2688;top:15381;width:206;height:201" coordorigin="2688,15381" coordsize="206,201" path="m2870,15486l2851,15486,2861,15496,2866,15506,2870,15486xe" filled="t" fillcolor="#202020" stroked="f">
                <v:path arrowok="t"/>
                <v:fill/>
              </v:shape>
              <v:shape style="position:absolute;left:2688;top:15381;width:206;height:201" coordorigin="2688,15381" coordsize="206,201" path="m2890,15410l2693,15410,2693,15424,2753,15439,2740,15453,2726,15467,2722,15472,2712,15477,2707,15477,2717,15496,2722,15491,2794,15491,2808,15486,2870,15486,2871,15482,2862,15472,2830,15472,2792,15472,2770,15471,2748,15470,2762,15455,2774,15440,2784,15424,2890,15424,2890,15410xe" filled="t" fillcolor="#202020" stroked="f">
                <v:path arrowok="t"/>
                <v:fill/>
              </v:shape>
              <v:shape style="position:absolute;left:2688;top:15381;width:206;height:201" coordorigin="2688,15381" coordsize="206,201" path="m2827,15438l2818,15443,2827,15453,2832,15462,2830,15472,2862,15472,2859,15469,2845,15454,2827,15438xe" filled="t" fillcolor="#202020" stroked="f">
                <v:path arrowok="t"/>
                <v:fill/>
              </v:shape>
              <v:shape style="position:absolute;left:2688;top:15381;width:206;height:201" coordorigin="2688,15381" coordsize="206,201" path="m2789,15381l2774,15390,2784,15400,2789,15410,2794,15410,2808,15405,2798,15395,2794,15386,2789,15381xe" filled="t" fillcolor="#202020" stroked="f">
                <v:path arrowok="t"/>
                <v:fill/>
              </v:shape>
            </v:group>
            <v:group style="position:absolute;left:2904;top:15381;width:178;height:202" coordorigin="2904,15381" coordsize="178,202">
              <v:shape style="position:absolute;left:2904;top:15381;width:178;height:202" coordorigin="2904,15381" coordsize="178,202" path="m3010,15472l2990,15472,2990,15582,3010,15582,3010,15472xe" filled="t" fillcolor="#202020" stroked="f">
                <v:path arrowok="t"/>
                <v:fill/>
              </v:shape>
              <v:shape style="position:absolute;left:2904;top:15381;width:178;height:202" coordorigin="2904,15381" coordsize="178,202" path="m3082,15458l2918,15458,2918,15563,2938,15563,2938,15472,3082,15472,3082,15458xe" filled="t" fillcolor="#202020" stroked="f">
                <v:path arrowok="t"/>
                <v:fill/>
              </v:shape>
              <v:shape style="position:absolute;left:2904;top:15381;width:178;height:202" coordorigin="2904,15381" coordsize="178,202" path="m3082,15472l3067,15472,3067,15539,3062,15544,3029,15544,3029,15558,3077,15558,3082,15549,3082,15472xe" filled="t" fillcolor="#202020" stroked="f">
                <v:path arrowok="t"/>
                <v:fill/>
              </v:shape>
              <v:shape style="position:absolute;left:2904;top:15381;width:178;height:202" coordorigin="2904,15381" coordsize="178,202" path="m3010,15429l2990,15429,2990,15458,3010,15458,3010,15429xe" filled="t" fillcolor="#202020" stroked="f">
                <v:path arrowok="t"/>
                <v:fill/>
              </v:shape>
              <v:shape style="position:absolute;left:2904;top:15381;width:178;height:202" coordorigin="2904,15381" coordsize="178,202" path="m3101,15414l2904,15414,2904,15429,3101,15429,3101,15414xe" filled="t" fillcolor="#202020" stroked="f">
                <v:path arrowok="t"/>
                <v:fill/>
              </v:shape>
              <v:shape style="position:absolute;left:2904;top:15381;width:178;height:202" coordorigin="2904,15381" coordsize="178,202" path="m3000,15381l2981,15386,2990,15395,2995,15405,2995,15414,3000,15414,3014,15405,3010,15395,3005,15390,3000,1538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82pt;margin-top:782.700012pt;width:31.72pt;height:11.32pt;mso-position-horizontal-relative:page;mso-position-vertical-relative:page;z-index:-3562" coordorigin="2476,15654" coordsize="634,226">
            <v:group style="position:absolute;left:2486;top:15669;width:182;height:202" coordorigin="2486,15669" coordsize="182,202">
              <v:shape style="position:absolute;left:2486;top:15669;width:182;height:202" coordorigin="2486,15669" coordsize="182,202" path="m2587,15794l2573,15794,2573,15870,2587,15870,2587,15794xe" filled="t" fillcolor="#202020" stroked="f">
                <v:path arrowok="t"/>
                <v:fill/>
              </v:shape>
              <v:shape style="position:absolute;left:2486;top:15669;width:182;height:202" coordorigin="2486,15669" coordsize="182,202" path="m2669,15712l2486,15712,2486,15803,2506,15803,2506,15794,2669,15794,2669,15779,2506,15779,2506,15726,2669,15726,2669,15712xe" filled="t" fillcolor="#202020" stroked="f">
                <v:path arrowok="t"/>
                <v:fill/>
              </v:shape>
              <v:shape style="position:absolute;left:2486;top:15669;width:182;height:202" coordorigin="2486,15669" coordsize="182,202" path="m2669,15794l2654,15794,2654,15803,2669,15803,2669,15794xe" filled="t" fillcolor="#202020" stroked="f">
                <v:path arrowok="t"/>
                <v:fill/>
              </v:shape>
              <v:shape style="position:absolute;left:2486;top:15669;width:182;height:202" coordorigin="2486,15669" coordsize="182,202" path="m2587,15726l2573,15726,2573,15779,2587,15779,2587,15726xe" filled="t" fillcolor="#202020" stroked="f">
                <v:path arrowok="t"/>
                <v:fill/>
              </v:shape>
              <v:shape style="position:absolute;left:2486;top:15669;width:182;height:202" coordorigin="2486,15669" coordsize="182,202" path="m2669,15726l2654,15726,2654,15779,2669,15779,2669,15726xe" filled="t" fillcolor="#202020" stroked="f">
                <v:path arrowok="t"/>
                <v:fill/>
              </v:shape>
              <v:shape style="position:absolute;left:2486;top:15669;width:182;height:202" coordorigin="2486,15669" coordsize="182,202" path="m2587,15669l2573,15669,2573,15712,2587,15712,2587,15669xe" filled="t" fillcolor="#202020" stroked="f">
                <v:path arrowok="t"/>
                <v:fill/>
              </v:shape>
            </v:group>
            <v:group style="position:absolute;left:2688;top:15664;width:204;height:197" coordorigin="2688,15664" coordsize="204,197">
              <v:shape style="position:absolute;left:2688;top:15664;width:204;height:197" coordorigin="2688,15664" coordsize="204,197" path="m2760,15707l2741,15707,2741,15833,2748,15854,2770,15861,2824,15861,2845,15856,2850,15846,2765,15846,2760,15842,2760,15707xe" filled="t" fillcolor="#202020" stroked="f">
                <v:path arrowok="t"/>
                <v:fill/>
              </v:shape>
              <v:shape style="position:absolute;left:2688;top:15664;width:204;height:197" coordorigin="2688,15664" coordsize="204,197" path="m2842,15798l2842,15832,2837,15842,2832,15846,2850,15846,2856,15837,2856,15832,2861,15822,2861,15808,2856,15803,2851,15803,2842,15798xe" filled="t" fillcolor="#202020" stroked="f">
                <v:path arrowok="t"/>
                <v:fill/>
              </v:shape>
              <v:shape style="position:absolute;left:2688;top:15664;width:204;height:197" coordorigin="2688,15664" coordsize="204,197" path="m2856,15722l2844,15734,2853,15752,2861,15770,2868,15788,2875,15808,2892,15793,2882,15774,2874,15756,2865,15738,2856,15722xe" filled="t" fillcolor="#202020" stroked="f">
                <v:path arrowok="t"/>
                <v:fill/>
              </v:shape>
              <v:shape style="position:absolute;left:2688;top:15664;width:204;height:197" coordorigin="2688,15664" coordsize="204,197" path="m2789,15664l2776,15678,2803,15731,2808,15731,2813,15726,2816,15719,2809,15703,2799,15685,2789,15664xe" filled="t" fillcolor="#202020" stroked="f">
                <v:path arrowok="t"/>
                <v:fill/>
              </v:shape>
              <v:shape style="position:absolute;left:2688;top:15664;width:204;height:197" coordorigin="2688,15664" coordsize="204,197" path="m2712,15726l2694,15794,2688,15813,2709,15809,2713,15790,2718,15770,2723,15751,2726,15731,2712,15726xe" filled="t" fillcolor="#202020" stroked="f">
                <v:path arrowok="t"/>
                <v:fill/>
              </v:shape>
            </v:group>
            <v:group style="position:absolute;left:2914;top:15678;width:187;height:182" coordorigin="2914,15678" coordsize="187,182">
              <v:shape style="position:absolute;left:2914;top:15678;width:187;height:182" coordorigin="2914,15678" coordsize="187,182" path="m3096,15678l2914,15678,2914,15861,3101,15861,3101,15846,2933,15846,2933,15693,3096,15693,3096,15678xe" filled="t" fillcolor="#202020" stroked="f">
                <v:path arrowok="t"/>
                <v:fill/>
              </v:shape>
              <v:shape style="position:absolute;left:2914;top:15678;width:187;height:182" coordorigin="2914,15678" coordsize="187,182" path="m3049,15804l3011,15804,3031,15812,3048,15821,3082,15842,3090,15826,3070,15816,3053,15806,3049,15804xe" filled="t" fillcolor="#202020" stroked="f">
                <v:path arrowok="t"/>
                <v:fill/>
              </v:shape>
              <v:shape style="position:absolute;left:2914;top:15678;width:187;height:182" coordorigin="2914,15678" coordsize="187,182" path="m3096,15765l2942,15765,2942,15779,2996,15793,2983,15806,2965,15818,2942,15827,2942,15832,2947,15837,2964,15837,2984,15827,3000,15816,3011,15804,3049,15804,3036,15797,3019,15789,3019,15779,3096,15779,3096,15765xe" filled="t" fillcolor="#202020" stroked="f">
                <v:path arrowok="t"/>
                <v:fill/>
              </v:shape>
              <v:shape style="position:absolute;left:2914;top:15678;width:187;height:182" coordorigin="2914,15678" coordsize="187,182" path="m2975,15700l2968,15718,2956,15735,2942,15750,2957,15765,2966,15755,2976,15736,3086,15736,3086,15717,2986,15717,2990,15712,2990,15707,2995,15702,2975,15700xe" filled="t" fillcolor="#202020" stroked="f">
                <v:path arrowok="t"/>
                <v:fill/>
              </v:shape>
              <v:shape style="position:absolute;left:2914;top:15678;width:187;height:182" coordorigin="2914,15678" coordsize="187,182" path="m3029,15736l3010,15736,3010,15765,3024,15765,3024,15755,3029,15746,3029,1573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580002pt;margin-top:797.099976pt;width:31.48pt;height:11.08pt;mso-position-horizontal-relative:page;mso-position-vertical-relative:page;z-index:-3561" coordorigin="2472,15942" coordsize="630,222">
            <v:group style="position:absolute;left:2482;top:15952;width:202;height:202" coordorigin="2482,15952" coordsize="202,202">
              <v:shape style="position:absolute;left:2482;top:15952;width:202;height:202" coordorigin="2482,15952" coordsize="202,202" path="m2544,15966l2482,15966,2482,16154,2501,16154,2501,15981,2544,15981,2544,15966xe" filled="t" fillcolor="#202020" stroked="f">
                <v:path arrowok="t"/>
                <v:fill/>
              </v:shape>
              <v:shape style="position:absolute;left:2482;top:15952;width:202;height:202" coordorigin="2482,15952" coordsize="202,202" path="m2678,16058l2549,16058,2549,16072,2582,16084,2577,16103,2567,16121,2553,16131,2530,16139,2530,16144,2534,16149,2544,16153,2562,16143,2577,16131,2590,16114,2595,16097,2597,16072,2678,16072,2678,16058xe" filled="t" fillcolor="#202020" stroked="f">
                <v:path arrowok="t"/>
                <v:fill/>
              </v:shape>
              <v:shape style="position:absolute;left:2482;top:15952;width:202;height:202" coordorigin="2482,15952" coordsize="202,202" path="m2635,16072l2621,16072,2621,16144,2626,16149,2669,16149,2678,16144,2678,16134,2635,16134,2635,16072xe" filled="t" fillcolor="#202020" stroked="f">
                <v:path arrowok="t"/>
                <v:fill/>
              </v:shape>
              <v:shape style="position:absolute;left:2482;top:15952;width:202;height:202" coordorigin="2482,15952" coordsize="202,202" path="m2669,16096l2664,16110,2664,16130,2659,16134,2678,16134,2678,16125,2683,16115,2683,16106,2678,16101,2669,16101,2669,16096xe" filled="t" fillcolor="#202020" stroked="f">
                <v:path arrowok="t"/>
                <v:fill/>
              </v:shape>
              <v:shape style="position:absolute;left:2482;top:15952;width:202;height:202" coordorigin="2482,15952" coordsize="202,202" path="m2506,16101l2501,16101,2501,16120,2515,16120,2537,16114,2542,16106,2510,16106,2506,16101xe" filled="t" fillcolor="#202020" stroked="f">
                <v:path arrowok="t"/>
                <v:fill/>
              </v:shape>
              <v:shape style="position:absolute;left:2482;top:15952;width:202;height:202" coordorigin="2482,15952" coordsize="202,202" path="m2544,15981l2501,15981,2520,15993,2515,16013,2510,16038,2520,16053,2525,16062,2525,16072,2530,16091,2525,16101,2515,16101,2510,16106,2542,16106,2546,16098,2549,16072,2544,16062,2536,16045,2529,16020,2535,16001,2544,15981xe" filled="t" fillcolor="#202020" stroked="f">
                <v:path arrowok="t"/>
                <v:fill/>
              </v:shape>
              <v:shape style="position:absolute;left:2482;top:15952;width:202;height:202" coordorigin="2482,15952" coordsize="202,202" path="m2664,16019l2558,16019,2558,16034,2664,16034,2664,16019xe" filled="t" fillcolor="#202020" stroked="f">
                <v:path arrowok="t"/>
                <v:fill/>
              </v:shape>
              <v:shape style="position:absolute;left:2482;top:15952;width:202;height:202" coordorigin="2482,15952" coordsize="202,202" path="m2674,15976l2554,15976,2554,16010,2568,16010,2568,15990,2674,15990,2674,15976xe" filled="t" fillcolor="#202020" stroked="f">
                <v:path arrowok="t"/>
                <v:fill/>
              </v:shape>
              <v:shape style="position:absolute;left:2482;top:15952;width:202;height:202" coordorigin="2482,15952" coordsize="202,202" path="m2674,15990l2659,15990,2659,16010,2674,16010,2674,15990xe" filled="t" fillcolor="#202020" stroked="f">
                <v:path arrowok="t"/>
                <v:fill/>
              </v:shape>
              <v:shape style="position:absolute;left:2482;top:15952;width:202;height:202" coordorigin="2482,15952" coordsize="202,202" path="m2611,15952l2597,15957,2602,15966,2606,15971,2606,15976,2616,15976,2626,15971,2621,15966,2616,15957,2611,15952xe" filled="t" fillcolor="#202020" stroked="f">
                <v:path arrowok="t"/>
                <v:fill/>
              </v:shape>
            </v:group>
            <v:group style="position:absolute;left:2693;top:15971;width:176;height:182" coordorigin="2693,15971" coordsize="176,182">
              <v:shape style="position:absolute;left:2693;top:15971;width:176;height:182" coordorigin="2693,15971" coordsize="176,182" path="m2789,15986l2770,15986,2770,16154,2789,16154,2803,16041,2837,16041,2815,16029,2789,16029,2789,15986xe" filled="t" fillcolor="#202020" stroked="f">
                <v:path arrowok="t"/>
                <v:fill/>
              </v:shape>
              <v:shape style="position:absolute;left:2693;top:15971;width:176;height:182" coordorigin="2693,15971" coordsize="176,182" path="m2837,16041l2803,16041,2821,16053,2838,16064,2853,16075,2866,16086,2869,16060,2837,16041xe" filled="t" fillcolor="#202020" stroked="f">
                <v:path arrowok="t"/>
                <v:fill/>
              </v:shape>
              <v:shape style="position:absolute;left:2693;top:15971;width:176;height:182" coordorigin="2693,15971" coordsize="176,182" path="m2798,16019l2789,16029,2815,16029,2798,16019xe" filled="t" fillcolor="#202020" stroked="f">
                <v:path arrowok="t"/>
                <v:fill/>
              </v:shape>
              <v:shape style="position:absolute;left:2693;top:15971;width:176;height:182" coordorigin="2693,15971" coordsize="176,182" path="m2890,15971l2693,15971,2693,15986,2890,15986,2890,15971xe" filled="t" fillcolor="#202020" stroked="f">
                <v:path arrowok="t"/>
                <v:fill/>
              </v:shape>
            </v:group>
            <v:group style="position:absolute;left:2914;top:15952;width:178;height:202" coordorigin="2914,15952" coordsize="178,202">
              <v:shape style="position:absolute;left:2914;top:15952;width:178;height:202" coordorigin="2914,15952" coordsize="178,202" path="m3010,16077l2990,16077,2990,16154,3010,16154,3010,16077xe" filled="t" fillcolor="#202020" stroked="f">
                <v:path arrowok="t"/>
                <v:fill/>
              </v:shape>
              <v:shape style="position:absolute;left:2914;top:15952;width:178;height:202" coordorigin="2914,15952" coordsize="178,202" path="m3091,15995l2914,15995,2914,16091,2928,16091,2928,16077,3091,16077,3091,16062,2928,16062,2928,16010,3091,16010,3091,15995xe" filled="t" fillcolor="#202020" stroked="f">
                <v:path arrowok="t"/>
                <v:fill/>
              </v:shape>
              <v:shape style="position:absolute;left:2914;top:15952;width:178;height:202" coordorigin="2914,15952" coordsize="178,202" path="m3091,16077l3072,16077,3072,16091,3091,16091,3091,16077xe" filled="t" fillcolor="#202020" stroked="f">
                <v:path arrowok="t"/>
                <v:fill/>
              </v:shape>
              <v:shape style="position:absolute;left:2914;top:15952;width:178;height:202" coordorigin="2914,15952" coordsize="178,202" path="m3010,16010l2990,16010,2990,16062,3010,16062,3010,16010xe" filled="t" fillcolor="#202020" stroked="f">
                <v:path arrowok="t"/>
                <v:fill/>
              </v:shape>
              <v:shape style="position:absolute;left:2914;top:15952;width:178;height:202" coordorigin="2914,15952" coordsize="178,202" path="m3091,16010l3072,16010,3072,16062,3091,16062,3091,16010xe" filled="t" fillcolor="#202020" stroked="f">
                <v:path arrowok="t"/>
                <v:fill/>
              </v:shape>
              <v:shape style="position:absolute;left:2914;top:15952;width:178;height:202" coordorigin="2914,15952" coordsize="178,202" path="m3010,15952l2990,15952,2990,15995,3010,15995,3010,1595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65.100006pt;margin-top:769.26001pt;width:49pt;height:9.16pt;mso-position-horizontal-relative:page;mso-position-vertical-relative:page;z-index:-3560" coordorigin="3302,15385" coordsize="980,183">
            <v:group style="position:absolute;left:3312;top:15395;width:96;height:163" coordorigin="3312,15395" coordsize="96,163">
              <v:shape style="position:absolute;left:3312;top:15395;width:96;height:163" coordorigin="3312,15395" coordsize="96,163" path="m3403,15410l3370,15410,3379,15414,3389,15424,3389,15458,3384,15462,3379,15472,3312,15539,3312,15558,3408,15558,3408,15539,3336,15539,3378,15494,3394,15480,3403,15467,3408,15458,3408,15414,3403,15410xe" filled="t" fillcolor="#202020" stroked="f">
                <v:path arrowok="t"/>
                <v:fill/>
              </v:shape>
              <v:shape style="position:absolute;left:3312;top:15395;width:96;height:163" coordorigin="3312,15395" coordsize="96,163" path="m3358,15395l3337,15400,3322,15410,3324,15427,3340,15415,3360,15410,3403,15410,3397,15404,3382,15398,3358,15395xe" filled="t" fillcolor="#202020" stroked="f">
                <v:path arrowok="t"/>
                <v:fill/>
              </v:shape>
            </v:group>
            <v:group style="position:absolute;left:3432;top:15396;width:106;height:162" coordorigin="3432,15396" coordsize="106,162">
              <v:shape style="position:absolute;left:3432;top:15396;width:106;height:162" coordorigin="3432,15396" coordsize="106,162" path="m3476,15396l3433,15458,3432,15482,3432,15490,3452,15547,3492,15558,3510,15551,3518,15543,3478,15543,3466,15532,3458,15511,3456,15482,3458,15452,3463,15429,3472,15414,3486,15410,3518,15410,3517,15408,3500,15399,3476,15396xe" filled="t" fillcolor="#202020" stroked="f">
                <v:path arrowok="t"/>
                <v:fill/>
              </v:shape>
              <v:shape style="position:absolute;left:3432;top:15396;width:106;height:162" coordorigin="3432,15396" coordsize="106,162" path="m3518,15410l3486,15410,3498,15413,3507,15423,3513,15441,3516,15468,3517,15505,3510,15526,3497,15539,3478,15543,3518,15543,3526,15534,3533,15518,3536,15498,3538,15472,3535,15445,3529,15424,3518,15410xe" filled="t" fillcolor="#202020" stroked="f">
                <v:path arrowok="t"/>
                <v:fill/>
              </v:shape>
            </v:group>
            <v:group style="position:absolute;left:3566;top:15395;width:91;height:163" coordorigin="3566,15395" coordsize="91,163">
              <v:shape style="position:absolute;left:3566;top:15395;width:91;height:163" coordorigin="3566,15395" coordsize="91,163" path="m3658,15539l3566,15539,3566,15558,3658,15558,3658,15539xe" filled="t" fillcolor="#202020" stroked="f">
                <v:path arrowok="t"/>
                <v:fill/>
              </v:shape>
              <v:shape style="position:absolute;left:3566;top:15395;width:91;height:163" coordorigin="3566,15395" coordsize="91,163" path="m3624,15419l3600,15419,3600,15539,3624,15539,3624,15419xe" filled="t" fillcolor="#202020" stroked="f">
                <v:path arrowok="t"/>
                <v:fill/>
              </v:shape>
              <v:shape style="position:absolute;left:3566;top:15395;width:91;height:163" coordorigin="3566,15395" coordsize="91,163" path="m3624,15395l3566,15410,3566,15429,3600,15419,3624,15419,3624,15395xe" filled="t" fillcolor="#202020" stroked="f">
                <v:path arrowok="t"/>
                <v:fill/>
              </v:shape>
            </v:group>
            <v:group style="position:absolute;left:3682;top:15395;width:99;height:163" coordorigin="3682,15395" coordsize="99,163">
              <v:shape style="position:absolute;left:3682;top:15395;width:99;height:163" coordorigin="3682,15395" coordsize="99,163" path="m3749,15395l3720,15395,3710,15400,3700,15405,3690,15421,3687,15442,3696,15459,3715,15472,3699,15481,3686,15496,3682,15515,3682,15530,3686,15539,3696,15549,3710,15555,3736,15558,3754,15553,3771,15544,3725,15544,3715,15539,3701,15525,3701,15511,3709,15495,3730,15482,3765,15482,3749,15472,3758,15467,3762,15462,3730,15462,3715,15458,3706,15448,3706,15429,3725,15410,3768,15410,3758,15400,3749,15395xe" filled="t" fillcolor="#202020" stroked="f">
                <v:path arrowok="t"/>
                <v:fill/>
              </v:shape>
              <v:shape style="position:absolute;left:3682;top:15395;width:99;height:163" coordorigin="3682,15395" coordsize="99,163" path="m3765,15482l3730,15482,3740,15486,3758,15499,3763,15515,3763,15525,3749,15539,3739,15544,3771,15544,3773,15542,3780,15527,3780,15501,3770,15484,3765,15482xe" filled="t" fillcolor="#202020" stroked="f">
                <v:path arrowok="t"/>
                <v:fill/>
              </v:shape>
              <v:shape style="position:absolute;left:3682;top:15395;width:99;height:163" coordorigin="3682,15395" coordsize="99,163" path="m3768,15410l3739,15410,3758,15429,3758,15434,3751,15452,3730,15462,3762,15462,3773,15451,3778,15434,3778,15419,3768,15410xe" filled="t" fillcolor="#202020" stroked="f">
                <v:path arrowok="t"/>
                <v:fill/>
              </v:shape>
            </v:group>
            <v:group style="position:absolute;left:3802;top:15396;width:106;height:162" coordorigin="3802,15396" coordsize="106,162">
              <v:shape style="position:absolute;left:3802;top:15396;width:106;height:162" coordorigin="3802,15396" coordsize="106,162" path="m3846,15396l3803,15458,3802,15482,3802,15490,3822,15547,3862,15558,3879,15551,3888,15542,3846,15542,3833,15531,3824,15510,3821,15482,3821,15468,3825,15443,3834,15425,3848,15415,3868,15413,3890,15413,3887,15408,3870,15399,3846,15396xe" filled="t" fillcolor="#202020" stroked="f">
                <v:path arrowok="t"/>
                <v:fill/>
              </v:shape>
              <v:shape style="position:absolute;left:3802;top:15396;width:106;height:162" coordorigin="3802,15396" coordsize="106,162" path="m3890,15413l3868,15413,3879,15425,3886,15447,3879,15527,3846,15542,3888,15542,3896,15534,3902,15518,3906,15498,3907,15472,3905,15445,3898,15424,3890,15413xe" filled="t" fillcolor="#202020" stroked="f">
                <v:path arrowok="t"/>
                <v:fill/>
              </v:shape>
            </v:group>
            <v:group style="position:absolute;left:3926;top:15395;width:99;height:162" coordorigin="3926,15395" coordsize="99,162">
              <v:shape style="position:absolute;left:3926;top:15395;width:99;height:162" coordorigin="3926,15395" coordsize="99,162" path="m3936,15534l3938,15555,3952,15558,3982,15556,3999,15548,4002,15544,3955,15544,3936,15534xe" filled="t" fillcolor="#202020" stroked="f">
                <v:path arrowok="t"/>
                <v:fill/>
              </v:shape>
              <v:shape style="position:absolute;left:3926;top:15395;width:99;height:162" coordorigin="3926,15395" coordsize="99,162" path="m4026,15477l4008,15477,4008,15489,4004,15510,3998,15525,3989,15539,3979,15544,4002,15544,4016,15529,4021,15516,4024,15498,4026,15477xe" filled="t" fillcolor="#202020" stroked="f">
                <v:path arrowok="t"/>
                <v:fill/>
              </v:shape>
              <v:shape style="position:absolute;left:3926;top:15395;width:99;height:162" coordorigin="3926,15395" coordsize="99,162" path="m3976,15395l3957,15399,3939,15411,3930,15428,3926,15449,3930,15469,3941,15486,3960,15496,3989,15496,4003,15491,4006,15482,3970,15482,3960,15477,3950,15467,3946,15458,3946,15438,3955,15419,3960,15414,3970,15410,4014,15410,3997,15398,3976,15395xe" filled="t" fillcolor="#202020" stroked="f">
                <v:path arrowok="t"/>
                <v:fill/>
              </v:shape>
              <v:shape style="position:absolute;left:3926;top:15395;width:99;height:162" coordorigin="3926,15395" coordsize="99,162" path="m4014,15410l3984,15410,3994,15414,3998,15424,4003,15429,4008,15438,4008,15458,4003,15467,3994,15477,3984,15482,4006,15482,4008,15477,4026,15477,4026,15445,4021,15426,4014,15410xe" filled="t" fillcolor="#202020" stroked="f">
                <v:path arrowok="t"/>
                <v:fill/>
              </v:shape>
            </v:group>
            <v:group style="position:absolute;left:4051;top:15396;width:101;height:162" coordorigin="4051,15396" coordsize="101,162">
              <v:shape style="position:absolute;left:4051;top:15396;width:101;height:162" coordorigin="4051,15396" coordsize="101,162" path="m4091,15396l4051,15458,4051,15490,4052,15509,4057,15528,4068,15547,4085,15556,4108,15558,4126,15551,4133,15543,4092,15543,4080,15532,4073,15511,4070,15482,4072,15451,4078,15428,4089,15414,4104,15410,4133,15410,4132,15408,4115,15399,4091,15396xe" filled="t" fillcolor="#202020" stroked="f">
                <v:path arrowok="t"/>
                <v:fill/>
              </v:shape>
              <v:shape style="position:absolute;left:4051;top:15396;width:101;height:162" coordorigin="4051,15396" coordsize="101,162" path="m4133,15410l4104,15410,4114,15413,4122,15423,4128,15441,4131,15468,4131,15505,4124,15526,4112,15539,4092,15543,4133,15543,4141,15534,4147,15518,4151,15499,4152,15473,4150,15446,4143,15424,4133,15410xe" filled="t" fillcolor="#202020" stroked="f">
                <v:path arrowok="t"/>
                <v:fill/>
              </v:shape>
            </v:group>
            <v:group style="position:absolute;left:4181;top:15400;width:91;height:158" coordorigin="4181,15400" coordsize="91,158">
              <v:shape style="position:absolute;left:4181;top:15400;width:91;height:158" coordorigin="4181,15400" coordsize="91,158" path="m4181,15534l4182,15554,4198,15558,4222,15558,4243,15554,4257,15544,4205,15544,4190,15539,4181,15534xe" filled="t" fillcolor="#202020" stroked="f">
                <v:path arrowok="t"/>
                <v:fill/>
              </v:shape>
              <v:shape style="position:absolute;left:4181;top:15400;width:91;height:158" coordorigin="4181,15400" coordsize="91,158" path="m4262,15400l4186,15400,4186,15477,4224,15477,4234,15482,4238,15486,4248,15491,4253,15501,4253,15520,4248,15530,4238,15534,4234,15539,4224,15544,4257,15544,4258,15543,4269,15528,4272,15506,4272,15491,4267,15482,4257,15471,4242,15462,4205,15462,4205,15414,4262,15414,4262,15400xe" filled="t" fillcolor="#202020" stroked="f">
                <v:path arrowok="t"/>
                <v:fill/>
              </v:shape>
              <v:shape style="position:absolute;left:4181;top:15400;width:91;height:158" coordorigin="4181,15400" coordsize="91,158" path="m4219,15458l4214,15458,4210,15462,4242,15462,4240,15461,4219,1545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08.700012pt;margin-top:769.28656pt;width:42.998296pt;height:9.133448pt;mso-position-horizontal-relative:page;mso-position-vertical-relative:page;z-index:-3559" coordorigin="8174,15386" coordsize="860,183">
            <v:group style="position:absolute;left:8184;top:15400;width:101;height:158" coordorigin="8184,15400" coordsize="101,158">
              <v:shape style="position:absolute;left:8184;top:15400;width:101;height:158" coordorigin="8184,15400" coordsize="101,158" path="m8285,15400l8184,15400,8184,15414,8261,15414,8203,15558,8222,15558,8285,15405,8285,15400xe" filled="t" fillcolor="#202020" stroked="f">
                <v:path arrowok="t"/>
                <v:fill/>
              </v:shape>
            </v:group>
            <v:group style="position:absolute;left:8314;top:15400;width:91;height:158" coordorigin="8314,15400" coordsize="91,158">
              <v:shape style="position:absolute;left:8314;top:15400;width:91;height:158" coordorigin="8314,15400" coordsize="91,158" path="m8314,15534l8315,15554,8330,15558,8355,15558,8375,15554,8390,15544,8338,15544,8323,15539,8314,15534xe" filled="t" fillcolor="#202020" stroked="f">
                <v:path arrowok="t"/>
                <v:fill/>
              </v:shape>
              <v:shape style="position:absolute;left:8314;top:15400;width:91;height:158" coordorigin="8314,15400" coordsize="91,158" path="m8395,15400l8318,15400,8318,15477,8357,15477,8366,15482,8371,15486,8381,15491,8386,15501,8386,15520,8381,15530,8371,15534,8366,15539,8357,15544,8390,15544,8391,15543,8401,15528,8405,15506,8405,15491,8400,15482,8390,15471,8375,15462,8338,15462,8338,15414,8395,15414,8395,15400xe" filled="t" fillcolor="#202020" stroked="f">
                <v:path arrowok="t"/>
                <v:fill/>
              </v:shape>
              <v:shape style="position:absolute;left:8314;top:15400;width:91;height:158" coordorigin="8314,15400" coordsize="91,158" path="m8352,15458l8347,15458,8342,15462,8375,15462,8373,15461,8352,15458xe" filled="t" fillcolor="#202020" stroked="f">
                <v:path arrowok="t"/>
                <v:fill/>
              </v:shape>
            </v:group>
            <v:group style="position:absolute;left:8429;top:15396;width:106;height:162" coordorigin="8429,15396" coordsize="106,162">
              <v:shape style="position:absolute;left:8429;top:15396;width:106;height:162" coordorigin="8429,15396" coordsize="106,162" path="m8472,15396l8430,15458,8429,15482,8429,15490,8448,15547,8490,15557,8508,15550,8515,15542,8472,15542,8458,15531,8450,15510,8448,15482,8448,15471,8451,15444,8459,15425,8472,15415,8492,15413,8515,15413,8512,15408,8495,15399,8472,15396xe" filled="t" fillcolor="#202020" stroked="f">
                <v:path arrowok="t"/>
                <v:fill/>
              </v:shape>
              <v:shape style="position:absolute;left:8429;top:15396;width:106;height:162" coordorigin="8429,15396" coordsize="106,162" path="m8515,15413l8492,15413,8500,15423,8505,15440,8508,15467,8509,15505,8502,15526,8490,15539,8472,15542,8515,15542,8523,15534,8530,15518,8533,15498,8534,15472,8531,15445,8524,15424,8515,15413xe" filled="t" fillcolor="#202020" stroked="f">
                <v:path arrowok="t"/>
                <v:fill/>
              </v:shape>
            </v:group>
            <v:group style="position:absolute;left:8549;top:15396;width:106;height:162" coordorigin="8549,15396" coordsize="106,162">
              <v:shape style="position:absolute;left:8549;top:15396;width:106;height:162" coordorigin="8549,15396" coordsize="106,162" path="m8593,15396l8550,15458,8549,15482,8549,15491,8570,15547,8611,15558,8628,15551,8635,15543,8595,15543,8583,15532,8575,15511,8573,15482,8575,15451,8581,15428,8591,15414,8606,15410,8635,15410,8634,15408,8617,15399,8593,15396xe" filled="t" fillcolor="#202020" stroked="f">
                <v:path arrowok="t"/>
                <v:fill/>
              </v:shape>
              <v:shape style="position:absolute;left:8549;top:15396;width:106;height:162" coordorigin="8549,15396" coordsize="106,162" path="m8635,15410l8606,15410,8617,15413,8625,15423,8630,15441,8633,15468,8633,15505,8627,15526,8614,15539,8595,15543,8635,15543,8643,15534,8649,15518,8653,15498,8654,15472,8652,15445,8646,15424,8635,15410xe" filled="t" fillcolor="#202020" stroked="f">
                <v:path arrowok="t"/>
                <v:fill/>
              </v:shape>
            </v:group>
            <v:group style="position:absolute;left:8674;top:15396;width:106;height:162" coordorigin="8674,15396" coordsize="106,162">
              <v:shape style="position:absolute;left:8674;top:15396;width:106;height:162" coordorigin="8674,15396" coordsize="106,162" path="m8719,15396l8675,15458,8674,15482,8674,15490,8694,15546,8733,15558,8751,15552,8760,15542,8718,15542,8705,15531,8696,15510,8693,15482,8693,15468,8697,15443,8706,15425,8720,15415,8740,15413,8761,15413,8757,15408,8740,15399,8719,15396xe" filled="t" fillcolor="#202020" stroked="f">
                <v:path arrowok="t"/>
                <v:fill/>
              </v:shape>
              <v:shape style="position:absolute;left:8674;top:15396;width:106;height:162" coordorigin="8674,15396" coordsize="106,162" path="m8761,15413l8740,15413,8751,15425,8758,15447,8749,15527,8718,15542,8760,15542,8768,15534,8774,15519,8778,15499,8779,15474,8776,15446,8769,15424,8761,15413xe" filled="t" fillcolor="#202020" stroked="f">
                <v:path arrowok="t"/>
                <v:fill/>
              </v:shape>
            </v:group>
            <v:group style="position:absolute;left:8798;top:15396;width:106;height:162" coordorigin="8798,15396" coordsize="106,162">
              <v:shape style="position:absolute;left:8798;top:15396;width:106;height:162" coordorigin="8798,15396" coordsize="106,162" path="m8842,15396l8800,15458,8798,15482,8799,15490,8817,15547,8860,15557,8877,15550,8885,15542,8841,15542,8828,15531,8820,15510,8818,15482,8818,15471,8821,15444,8828,15425,8842,15415,8861,15413,8885,15413,8881,15408,8864,15399,8842,15396xe" filled="t" fillcolor="#202020" stroked="f">
                <v:path arrowok="t"/>
                <v:fill/>
              </v:shape>
              <v:shape style="position:absolute;left:8798;top:15396;width:106;height:162" coordorigin="8798,15396" coordsize="106,162" path="m8885,15413l8861,15413,8869,15423,8875,15440,8878,15467,8878,15505,8872,15526,8860,15539,8841,15542,8885,15542,8893,15534,8899,15518,8903,15498,8904,15472,8901,15445,8894,15424,8885,15413xe" filled="t" fillcolor="#202020" stroked="f">
                <v:path arrowok="t"/>
                <v:fill/>
              </v:shape>
            </v:group>
            <v:group style="position:absolute;left:8918;top:15396;width:106;height:162" coordorigin="8918,15396" coordsize="106,162">
              <v:shape style="position:absolute;left:8918;top:15396;width:106;height:162" coordorigin="8918,15396" coordsize="106,162" path="m8963,15396l8920,15458,8918,15482,8919,15491,8940,15547,8980,15558,8998,15551,9005,15543,8964,15543,8952,15532,8945,15511,8942,15482,8944,15451,8950,15428,8961,15414,8976,15410,9005,15410,9004,15408,8987,15399,8963,15396xe" filled="t" fillcolor="#202020" stroked="f">
                <v:path arrowok="t"/>
                <v:fill/>
              </v:shape>
              <v:shape style="position:absolute;left:8918;top:15396;width:106;height:162" coordorigin="8918,15396" coordsize="106,162" path="m9005,15410l8976,15410,8986,15413,8994,15423,9000,15441,9003,15468,9003,15505,8996,15526,8984,15539,8964,15543,9005,15543,9013,15534,9019,15518,9023,15498,9024,15472,9022,15445,9015,15424,9005,1541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1.179993pt;margin-top:768.539978pt;width:21.64pt;height:11.249278pt;mso-position-horizontal-relative:page;mso-position-vertical-relative:page;z-index:-3558" coordorigin="9624,15371" coordsize="433,225">
            <v:group style="position:absolute;left:9634;top:15381;width:192;height:202" coordorigin="9634,15381" coordsize="192,202">
              <v:shape style="position:absolute;left:9634;top:15381;width:192;height:202" coordorigin="9634,15381" coordsize="192,202" path="m9799,15559l9759,15559,9777,15567,9794,15575,9811,15582,9810,15564,9799,15559xe" filled="t" fillcolor="#202020" stroked="f">
                <v:path arrowok="t"/>
                <v:fill/>
              </v:shape>
              <v:shape style="position:absolute;left:9634;top:15381;width:192;height:202" coordorigin="9634,15381" coordsize="192,202" path="m9835,15467l9634,15467,9634,15486,9683,15490,9677,15504,9684,15524,9702,15534,9716,15544,9699,15552,9680,15559,9660,15564,9638,15568,9643,15573,9643,15578,9661,15580,9680,15576,9717,15566,9737,15562,9759,15559,9799,15559,9792,15555,9775,15546,9758,15536,9767,15526,9729,15526,9710,15518,9691,15510,9701,15491,9706,15486,9835,15486,9835,15467xe" filled="t" fillcolor="#202020" stroked="f">
                <v:path arrowok="t"/>
                <v:fill/>
              </v:shape>
              <v:shape style="position:absolute;left:9634;top:15381;width:192;height:202" coordorigin="9634,15381" coordsize="192,202" path="m9792,15486l9706,15486,9765,15501,9750,15516,9729,15526,9767,15526,9772,15521,9783,15504,9792,15486xe" filled="t" fillcolor="#202020" stroked="f">
                <v:path arrowok="t"/>
                <v:fill/>
              </v:shape>
              <v:shape style="position:absolute;left:9634;top:15381;width:192;height:202" coordorigin="9634,15381" coordsize="192,202" path="m9715,15434l9706,15443,9701,15458,9696,15467,9715,15467,9730,15438,9715,15434xe" filled="t" fillcolor="#202020" stroked="f">
                <v:path arrowok="t"/>
                <v:fill/>
              </v:shape>
              <v:shape style="position:absolute;left:9634;top:15381;width:192;height:202" coordorigin="9634,15381" coordsize="192,202" path="m9826,15414l9643,15414,9643,15453,9658,15453,9658,15429,9826,15429,9826,15414xe" filled="t" fillcolor="#202020" stroked="f">
                <v:path arrowok="t"/>
                <v:fill/>
              </v:shape>
              <v:shape style="position:absolute;left:9634;top:15381;width:192;height:202" coordorigin="9634,15381" coordsize="192,202" path="m9826,15429l9806,15429,9806,15453,9826,15453,9826,15429xe" filled="t" fillcolor="#202020" stroked="f">
                <v:path arrowok="t"/>
                <v:fill/>
              </v:shape>
              <v:shape style="position:absolute;left:9634;top:15381;width:192;height:202" coordorigin="9634,15381" coordsize="192,202" path="m9730,15381l9715,15390,9725,15395,9734,15414,9739,15414,9749,15405,9744,15395,9730,15381xe" filled="t" fillcolor="#202020" stroked="f">
                <v:path arrowok="t"/>
                <v:fill/>
              </v:shape>
            </v:group>
            <v:group style="position:absolute;left:9850;top:15381;width:197;height:205" coordorigin="9850,15381" coordsize="197,205">
              <v:shape style="position:absolute;left:9850;top:15381;width:197;height:205" coordorigin="9850,15381" coordsize="197,205" path="m10046,15414l9917,15414,9917,15429,9945,15450,9944,15473,9926,15542,9898,15573,9898,15578,9902,15582,9909,15586,9924,15573,9958,15500,9960,15477,10027,15477,10027,15462,9960,15462,9960,15453,9965,15443,9965,15429,10046,15429,10046,15414xe" filled="t" fillcolor="#202020" stroked="f">
                <v:path arrowok="t"/>
                <v:fill/>
              </v:shape>
              <v:shape style="position:absolute;left:9850;top:15381;width:197;height:205" coordorigin="9850,15381" coordsize="197,205" path="m9960,15558l9960,15573,9962,15578,9979,15577,10003,15577,10018,15567,10020,15563,9970,15563,9960,15558xe" filled="t" fillcolor="#202020" stroked="f">
                <v:path arrowok="t"/>
                <v:fill/>
              </v:shape>
              <v:shape style="position:absolute;left:9850;top:15381;width:197;height:205" coordorigin="9850,15381" coordsize="197,205" path="m9912,15400l9850,15400,9850,15563,9869,15563,9869,15549,9912,15549,9912,15534,9869,15534,9869,15482,9912,15482,9912,15467,9869,15467,9869,15414,9912,15414,9912,15400xe" filled="t" fillcolor="#202020" stroked="f">
                <v:path arrowok="t"/>
                <v:fill/>
              </v:shape>
              <v:shape style="position:absolute;left:9850;top:15381;width:197;height:205" coordorigin="9850,15381" coordsize="197,205" path="m10027,15477l9960,15477,10013,15480,10011,15506,10009,15526,10008,15539,10008,15554,10003,15563,10020,15563,10027,15543,10027,15477xe" filled="t" fillcolor="#202020" stroked="f">
                <v:path arrowok="t"/>
                <v:fill/>
              </v:shape>
              <v:shape style="position:absolute;left:9850;top:15381;width:197;height:205" coordorigin="9850,15381" coordsize="197,205" path="m9912,15482l9893,15482,9893,15534,9912,15534,9912,15482xe" filled="t" fillcolor="#202020" stroked="f">
                <v:path arrowok="t"/>
                <v:fill/>
              </v:shape>
              <v:shape style="position:absolute;left:9850;top:15381;width:197;height:205" coordorigin="9850,15381" coordsize="197,205" path="m9912,15414l9893,15414,9893,15467,9912,15467,9912,15414xe" filled="t" fillcolor="#202020" stroked="f">
                <v:path arrowok="t"/>
                <v:fill/>
              </v:shape>
              <v:shape style="position:absolute;left:9850;top:15381;width:197;height:205" coordorigin="9850,15381" coordsize="197,205" path="m9974,15381l9960,15390,9965,15400,9970,15405,9974,15414,9979,15414,9994,15410,9984,15400,9974,15381xe" filled="t" fillcolor="#202020" stroked="f">
                <v:path arrowok="t"/>
                <v:fill/>
              </v:shape>
            </v:group>
            <w10:wrap type="none"/>
          </v:group>
        </w:pict>
      </w:r>
      <w:r>
        <w:rPr>
          <w:sz w:val="13"/>
          <w:szCs w:val="13"/>
        </w:rPr>
      </w:r>
    </w:p>
    <w:tbl>
      <w:tblPr>
        <w:tblW w:w="0" w:type="auto"/>
        <w:jc w:val="left"/>
        <w:tblInd w:w="16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51" w:hRule="exact"/>
        </w:trPr>
        <w:tc>
          <w:tcPr>
            <w:tcW w:w="10766" w:type="dxa"/>
            <w:gridSpan w:val="11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" w:after="0" w:line="110" w:lineRule="exact"/>
              <w:jc w:val="lef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78.385177pt;height:11.025pt;mso-position-horizontal-relative:char;mso-position-vertical-relative:line" type="#_x0000_t75">
                  <v:imagedata r:id="rId3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451" w:hRule="exact"/>
        </w:trPr>
        <w:tc>
          <w:tcPr>
            <w:tcW w:w="1810" w:type="dxa"/>
            <w:vMerge w:val="restart"/>
            <w:tcBorders>
              <w:top w:val="single" w:sz="8" w:space="0" w:color="202020"/>
              <w:left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214" w:type="dxa"/>
            <w:gridSpan w:val="2"/>
            <w:vMerge w:val="restart"/>
            <w:tcBorders>
              <w:top w:val="single" w:sz="8" w:space="0" w:color="202020"/>
              <w:left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5275" w:type="dxa"/>
            <w:gridSpan w:val="5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88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3.547397pt;height:11.25pt;mso-position-horizontal-relative:char;mso-position-vertical-relative:line" type="#_x0000_t75">
                  <v:imagedata r:id="rId3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467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56" w:hRule="exact"/>
        </w:trPr>
        <w:tc>
          <w:tcPr>
            <w:tcW w:w="1810" w:type="dxa"/>
            <w:vMerge/>
            <w:tcBorders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214" w:type="dxa"/>
            <w:gridSpan w:val="2"/>
            <w:vMerge/>
            <w:tcBorders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3490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86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50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91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46" w:hRule="exact"/>
        </w:trPr>
        <w:tc>
          <w:tcPr>
            <w:tcW w:w="181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214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3490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05.999449pt;height:11.0925pt;mso-position-horizontal-relative:char;mso-position-vertical-relative:line" type="#_x0000_t75">
                  <v:imagedata r:id="rId3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786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50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91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181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214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3490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86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50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91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10766" w:type="dxa"/>
            <w:gridSpan w:val="11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78.385177pt;height:11.025pt;mso-position-horizontal-relative:char;mso-position-vertical-relative:line" type="#_x0000_t75">
                  <v:imagedata r:id="rId3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</w:tc>
      </w:tr>
      <w:tr>
        <w:trPr>
          <w:trHeight w:val="451" w:hRule="exact"/>
        </w:trPr>
        <w:tc>
          <w:tcPr>
            <w:tcW w:w="1810" w:type="dxa"/>
            <w:vMerge w:val="restart"/>
            <w:tcBorders>
              <w:top w:val="single" w:sz="8" w:space="0" w:color="202020"/>
              <w:left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214" w:type="dxa"/>
            <w:gridSpan w:val="2"/>
            <w:vMerge w:val="restart"/>
            <w:tcBorders>
              <w:top w:val="single" w:sz="8" w:space="0" w:color="202020"/>
              <w:left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5275" w:type="dxa"/>
            <w:gridSpan w:val="5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88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3.459942pt;height:11.475pt;mso-position-horizontal-relative:char;mso-position-vertical-relative:line" type="#_x0000_t75">
                  <v:imagedata r:id="rId3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467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46" w:hRule="exact"/>
        </w:trPr>
        <w:tc>
          <w:tcPr>
            <w:tcW w:w="1810" w:type="dxa"/>
            <w:vMerge/>
            <w:tcBorders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214" w:type="dxa"/>
            <w:gridSpan w:val="2"/>
            <w:vMerge/>
            <w:tcBorders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3490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86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50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91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181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214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3490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" w:after="0" w:line="110" w:lineRule="exact"/>
              <w:jc w:val="lef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05.999449pt;height:11.0925pt;mso-position-horizontal-relative:char;mso-position-vertical-relative:line" type="#_x0000_t75">
                  <v:imagedata r:id="rId4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786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50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91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181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214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3490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86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50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91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56" w:hRule="exact"/>
        </w:trPr>
        <w:tc>
          <w:tcPr>
            <w:tcW w:w="10766" w:type="dxa"/>
            <w:gridSpan w:val="11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" w:after="0" w:line="110" w:lineRule="exact"/>
              <w:jc w:val="lef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79.477331pt;height:11.0925pt;mso-position-horizontal-relative:char;mso-position-vertical-relative:line" type="#_x0000_t75">
                  <v:imagedata r:id="rId4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451" w:hRule="exact"/>
        </w:trPr>
        <w:tc>
          <w:tcPr>
            <w:tcW w:w="1810" w:type="dxa"/>
            <w:vMerge w:val="restart"/>
            <w:tcBorders>
              <w:top w:val="single" w:sz="8" w:space="0" w:color="202020"/>
              <w:left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214" w:type="dxa"/>
            <w:gridSpan w:val="2"/>
            <w:vMerge w:val="restart"/>
            <w:tcBorders>
              <w:top w:val="single" w:sz="8" w:space="0" w:color="202020"/>
              <w:left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5275" w:type="dxa"/>
            <w:gridSpan w:val="5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88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4.478998pt;height:11.3925pt;mso-position-horizontal-relative:char;mso-position-vertical-relative:line" type="#_x0000_t75">
                  <v:imagedata r:id="rId4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467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46" w:hRule="exact"/>
        </w:trPr>
        <w:tc>
          <w:tcPr>
            <w:tcW w:w="1810" w:type="dxa"/>
            <w:vMerge/>
            <w:tcBorders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214" w:type="dxa"/>
            <w:gridSpan w:val="2"/>
            <w:vMerge/>
            <w:tcBorders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3490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86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50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91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181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214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3490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05.999449pt;height:11.0925pt;mso-position-horizontal-relative:char;mso-position-vertical-relative:line" type="#_x0000_t75">
                  <v:imagedata r:id="rId4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786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50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91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181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214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3490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786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50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91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10766" w:type="dxa"/>
            <w:gridSpan w:val="11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" w:after="0" w:line="110" w:lineRule="exact"/>
              <w:jc w:val="lef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16.571363pt;height:11.0925pt;mso-position-horizontal-relative:char;mso-position-vertical-relative:line" type="#_x0000_t75">
                  <v:imagedata r:id="rId4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734" w:hRule="exact"/>
        </w:trPr>
        <w:tc>
          <w:tcPr>
            <w:tcW w:w="181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821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7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6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64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0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310" w:hRule="exact"/>
        </w:trPr>
        <w:tc>
          <w:tcPr>
            <w:tcW w:w="181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7" w:after="0" w:line="190" w:lineRule="exact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4.258242pt;height:25.5pt;mso-position-horizontal-relative:char;mso-position-vertical-relative:line" type="#_x0000_t75">
                  <v:imagedata r:id="rId4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2" w:after="0" w:line="180" w:lineRule="exact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821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7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6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8" w:after="0" w:line="24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84.431761pt;height:39.375pt;mso-position-horizontal-relative:char;mso-position-vertical-relative:line" type="#_x0000_t75">
                  <v:imagedata r:id="rId4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64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0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5304" w:hRule="exact"/>
        </w:trPr>
        <w:tc>
          <w:tcPr>
            <w:tcW w:w="181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9" w:after="0" w:line="180" w:lineRule="exact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3.565319pt;height:25.5pt;mso-position-horizontal-relative:char;mso-position-vertical-relative:line" type="#_x0000_t75">
                  <v:imagedata r:id="rId4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4" w:after="0" w:line="180" w:lineRule="exact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821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7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6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7" w:after="0" w:line="150" w:lineRule="exact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85.036376pt;height:38.625pt;mso-position-horizontal-relative:char;mso-position-vertical-relative:line" type="#_x0000_t75">
                  <v:imagedata r:id="rId4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82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2.336735pt;height:25.5pt;mso-position-horizontal-relative:char;mso-position-vertical-relative:line" type="#_x0000_t75">
                  <v:imagedata r:id="rId4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" w:after="0" w:line="160" w:lineRule="exact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64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0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955" w:hRule="exact"/>
        </w:trPr>
        <w:tc>
          <w:tcPr>
            <w:tcW w:w="1810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821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507" w:type="dxa"/>
            <w:gridSpan w:val="2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862" w:type="dxa"/>
            <w:gridSpan w:val="2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84.995207pt;height:39.75pt;mso-position-horizontal-relative:char;mso-position-vertical-relative:line" type="#_x0000_t75">
                  <v:imagedata r:id="rId5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464" w:type="dxa"/>
            <w:gridSpan w:val="2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800" w:type="dxa"/>
            <w:gridSpan w:val="2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</w:tr>
    </w:tbl>
    <w:p>
      <w:pPr>
        <w:spacing w:after="0"/>
        <w:sectPr>
          <w:headerReference w:type="default" r:id="rId32"/>
          <w:footerReference w:type="default" r:id="rId33"/>
          <w:pgSz w:w="11900" w:h="16840"/>
          <w:pgMar w:header="296" w:footer="256" w:top="480" w:bottom="440" w:left="400" w:right="380"/>
        </w:sectPr>
      </w:pPr>
    </w:p>
    <w:p>
      <w:pPr>
        <w:spacing w:before="3" w:after="0" w:line="140" w:lineRule="exact"/>
        <w:jc w:val="left"/>
        <w:rPr>
          <w:sz w:val="14"/>
          <w:szCs w:val="14"/>
        </w:rPr>
      </w:pPr>
      <w:r>
        <w:rPr/>
        <w:pict>
          <v:group style="position:absolute;margin-left:165.100006pt;margin-top:143.339996pt;width:49.24pt;height:9.146089pt;mso-position-horizontal-relative:page;mso-position-vertical-relative:page;z-index:-3557" coordorigin="3302,2867" coordsize="985,183">
            <v:group style="position:absolute;left:3312;top:2877;width:96;height:158" coordorigin="3312,2877" coordsize="96,158">
              <v:shape style="position:absolute;left:3312;top:2877;width:96;height:158" coordorigin="3312,2877" coordsize="96,158" path="m3403,2891l3370,2891,3379,2896,3389,2906,3389,2934,3384,2944,3379,2949,3370,2963,3312,3021,3312,3035,3408,3035,3408,3021,3336,3021,3378,2976,3394,2961,3403,2949,3408,2939,3408,2896,3403,2891xe" filled="t" fillcolor="#202020" stroked="f">
                <v:path arrowok="t"/>
                <v:fill/>
              </v:shape>
              <v:shape style="position:absolute;left:3312;top:2877;width:96;height:158" coordorigin="3312,2877" coordsize="96,158" path="m3358,2877l3337,2881,3322,2891,3324,2908,3340,2896,3360,2891,3403,2891,3397,2886,3382,2880,3358,2877xe" filled="t" fillcolor="#202020" stroked="f">
                <v:path arrowok="t"/>
                <v:fill/>
              </v:shape>
            </v:group>
            <v:group style="position:absolute;left:3432;top:2878;width:106;height:161" coordorigin="3432,2878" coordsize="106,161">
              <v:shape style="position:absolute;left:3432;top:2878;width:106;height:161" coordorigin="3432,2878" coordsize="106,161" path="m3476,2878l3433,2939,3432,2963,3432,2972,3452,3028,3493,3039,3510,3031,3518,3023,3475,3023,3465,3011,3458,2989,3456,2961,3456,2954,3458,2927,3466,2908,3479,2897,3499,2895,3522,2895,3517,2888,3500,2880,3476,2878xe" filled="t" fillcolor="#202020" stroked="f">
                <v:path arrowok="t"/>
                <v:fill/>
              </v:shape>
              <v:shape style="position:absolute;left:3432;top:2878;width:106;height:161" coordorigin="3432,2878" coordsize="106,161" path="m3522,2895l3499,2895,3510,2908,3516,2930,3518,2958,3518,2963,3516,2989,3509,3009,3496,3020,3475,3023,3518,3023,3527,3015,3533,2998,3536,2977,3538,2954,3535,2925,3529,2903,3522,2895xe" filled="t" fillcolor="#202020" stroked="f">
                <v:path arrowok="t"/>
                <v:fill/>
              </v:shape>
            </v:group>
            <v:group style="position:absolute;left:3566;top:2877;width:91;height:158" coordorigin="3566,2877" coordsize="91,158">
              <v:shape style="position:absolute;left:3566;top:2877;width:91;height:158" coordorigin="3566,2877" coordsize="91,158" path="m3658,3021l3566,3021,3566,3035,3658,3035,3658,3021xe" filled="t" fillcolor="#202020" stroked="f">
                <v:path arrowok="t"/>
                <v:fill/>
              </v:shape>
              <v:shape style="position:absolute;left:3566;top:2877;width:91;height:158" coordorigin="3566,2877" coordsize="91,158" path="m3624,2901l3600,2901,3600,3021,3624,3021,3624,2901xe" filled="t" fillcolor="#202020" stroked="f">
                <v:path arrowok="t"/>
                <v:fill/>
              </v:shape>
              <v:shape style="position:absolute;left:3566;top:2877;width:91;height:158" coordorigin="3566,2877" coordsize="91,158" path="m3624,2877l3566,2891,3566,2910,3600,2901,3624,2901,3624,2877xe" filled="t" fillcolor="#202020" stroked="f">
                <v:path arrowok="t"/>
                <v:fill/>
              </v:shape>
            </v:group>
            <v:group style="position:absolute;left:3686;top:2877;width:91;height:163" coordorigin="3686,2877" coordsize="91,163">
              <v:shape style="position:absolute;left:3686;top:2877;width:91;height:163" coordorigin="3686,2877" coordsize="91,163" path="m3686,3011l3688,3036,3703,3039,3728,3040,3748,3035,3763,3026,3710,3026,3701,3021,3686,3011xe" filled="t" fillcolor="#202020" stroked="f">
                <v:path arrowok="t"/>
                <v:fill/>
              </v:shape>
              <v:shape style="position:absolute;left:3686;top:2877;width:91;height:163" coordorigin="3686,2877" coordsize="91,163" path="m3773,2877l3691,2877,3691,2958,3739,2958,3758,2978,3758,3002,3754,3006,3749,3016,3739,3021,3734,3026,3763,3026,3764,3025,3774,3008,3778,2987,3778,2973,3773,2963,3762,2953,3747,2943,3725,2939,3710,2939,3710,2896,3773,2896,3773,2877xe" filled="t" fillcolor="#202020" stroked="f">
                <v:path arrowok="t"/>
                <v:fill/>
              </v:shape>
            </v:group>
            <v:group style="position:absolute;left:3802;top:2878;width:106;height:161" coordorigin="3802,2878" coordsize="106,161">
              <v:shape style="position:absolute;left:3802;top:2878;width:106;height:161" coordorigin="3802,2878" coordsize="106,161" path="m3846,2878l3803,2939,3802,2963,3802,2972,3822,3028,3862,3039,3880,3031,3888,3023,3843,3023,3832,3010,3824,2989,3821,2958,3821,2949,3825,2924,3834,2907,3849,2897,3869,2895,3892,2895,3887,2888,3870,2880,3846,2878xe" filled="t" fillcolor="#202020" stroked="f">
                <v:path arrowok="t"/>
                <v:fill/>
              </v:shape>
              <v:shape style="position:absolute;left:3802;top:2878;width:106;height:161" coordorigin="3802,2878" coordsize="106,161" path="m3892,2895l3869,2895,3880,2909,3886,2931,3878,3009,3843,3023,3888,3023,3896,3015,3902,2998,3906,2977,3907,2954,3905,2925,3898,2903,3892,2895xe" filled="t" fillcolor="#202020" stroked="f">
                <v:path arrowok="t"/>
                <v:fill/>
              </v:shape>
            </v:group>
            <v:group style="position:absolute;left:3926;top:2877;width:101;height:158" coordorigin="3926,2877" coordsize="101,158">
              <v:shape style="position:absolute;left:3926;top:2877;width:101;height:158" coordorigin="3926,2877" coordsize="101,158" path="m4027,2877l3926,2877,3926,2896,4003,2896,3946,3035,3965,3035,4027,2886,4027,2877xe" filled="t" fillcolor="#202020" stroked="f">
                <v:path arrowok="t"/>
                <v:fill/>
              </v:shape>
            </v:group>
            <v:group style="position:absolute;left:4056;top:2877;width:96;height:158" coordorigin="4056,2877" coordsize="96,158">
              <v:shape style="position:absolute;left:4056;top:2877;width:96;height:158" coordorigin="4056,2877" coordsize="96,158" path="m4152,3021l4061,3021,4061,3035,4152,3035,4152,3021xe" filled="t" fillcolor="#202020" stroked="f">
                <v:path arrowok="t"/>
                <v:fill/>
              </v:shape>
              <v:shape style="position:absolute;left:4056;top:2877;width:96;height:158" coordorigin="4056,2877" coordsize="96,158" path="m4114,2901l4094,2901,4094,3021,4114,3021,4114,2901xe" filled="t" fillcolor="#202020" stroked="f">
                <v:path arrowok="t"/>
                <v:fill/>
              </v:shape>
              <v:shape style="position:absolute;left:4056;top:2877;width:96;height:158" coordorigin="4056,2877" coordsize="96,158" path="m4114,2877l4056,2891,4056,2910,4094,2901,4114,2901,4114,2877xe" filled="t" fillcolor="#202020" stroked="f">
                <v:path arrowok="t"/>
                <v:fill/>
              </v:shape>
            </v:group>
            <v:group style="position:absolute;left:4171;top:2877;width:106;height:158" coordorigin="4171,2877" coordsize="106,158">
              <v:shape style="position:absolute;left:4171;top:2877;width:106;height:158" coordorigin="4171,2877" coordsize="106,158" path="m4277,2877l4171,2877,4171,2896,4253,2896,4190,3035,4214,3035,4277,2886,4277,287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40.220001pt;margin-top:143.339996pt;width:49.0pt;height:9.16pt;mso-position-horizontal-relative:page;mso-position-vertical-relative:page;z-index:-3556" coordorigin="4804,2867" coordsize="980,183">
            <v:group style="position:absolute;left:4814;top:2877;width:96;height:158" coordorigin="4814,2877" coordsize="96,158">
              <v:shape style="position:absolute;left:4814;top:2877;width:96;height:158" coordorigin="4814,2877" coordsize="96,158" path="m4901,2891l4872,2891,4891,2910,4891,2930,4886,2934,4886,2944,4875,2957,4858,2973,4814,3021,4814,3035,4910,3035,4910,3021,4838,3021,4876,2978,4891,2962,4901,2949,4910,2930,4910,2906,4906,2896,4901,2891xe" filled="t" fillcolor="#202020" stroked="f">
                <v:path arrowok="t"/>
                <v:fill/>
              </v:shape>
              <v:shape style="position:absolute;left:4814;top:2877;width:96;height:158" coordorigin="4814,2877" coordsize="96,158" path="m4857,2877l4838,2881,4819,2891,4826,2906,4844,2896,4862,2891,4901,2891,4896,2886,4882,2880,4857,2877xe" filled="t" fillcolor="#202020" stroked="f">
                <v:path arrowok="t"/>
                <v:fill/>
              </v:shape>
            </v:group>
            <v:group style="position:absolute;left:4934;top:2877;width:105;height:161" coordorigin="4934,2877" coordsize="105,161">
              <v:shape style="position:absolute;left:4934;top:2877;width:105;height:161" coordorigin="4934,2877" coordsize="105,161" path="m4979,2877l4936,2939,4934,2963,4935,2972,4955,3029,4995,3038,5013,3030,5021,3023,4974,3023,4962,3010,4956,2989,4954,2961,4954,2954,4956,2927,4963,2908,4977,2897,4998,2894,5022,2894,5018,2889,5001,2880,4979,2877xe" filled="t" fillcolor="#202020" stroked="f">
                <v:path arrowok="t"/>
                <v:fill/>
              </v:shape>
              <v:shape style="position:absolute;left:4934;top:2877;width:105;height:161" coordorigin="4934,2877" coordsize="105,161" path="m5022,2894l4998,2894,5008,2907,5014,2929,5016,2955,5016,2963,5014,2988,5007,3008,4994,3020,4974,3023,5021,3023,5040,2958,5040,2954,5037,2926,5030,2904,5022,2894xe" filled="t" fillcolor="#202020" stroked="f">
                <v:path arrowok="t"/>
                <v:fill/>
              </v:shape>
            </v:group>
            <v:group style="position:absolute;left:5064;top:2877;width:96;height:158" coordorigin="5064,2877" coordsize="96,158">
              <v:shape style="position:absolute;left:5064;top:2877;width:96;height:158" coordorigin="5064,2877" coordsize="96,158" path="m5160,3021l5069,3021,5069,3035,5160,3035,5160,3021xe" filled="t" fillcolor="#202020" stroked="f">
                <v:path arrowok="t"/>
                <v:fill/>
              </v:shape>
              <v:shape style="position:absolute;left:5064;top:2877;width:96;height:158" coordorigin="5064,2877" coordsize="96,158" path="m5122,2901l5102,2901,5102,3021,5122,3021,5122,2901xe" filled="t" fillcolor="#202020" stroked="f">
                <v:path arrowok="t"/>
                <v:fill/>
              </v:shape>
              <v:shape style="position:absolute;left:5064;top:2877;width:96;height:158" coordorigin="5064,2877" coordsize="96,158" path="m5122,2877l5064,2891,5064,2910,5102,2901,5122,2901,5122,2877xe" filled="t" fillcolor="#202020" stroked="f">
                <v:path arrowok="t"/>
                <v:fill/>
              </v:shape>
            </v:group>
            <v:group style="position:absolute;left:5184;top:2877;width:106;height:158" coordorigin="5184,2877" coordsize="106,158">
              <v:shape style="position:absolute;left:5184;top:2877;width:106;height:158" coordorigin="5184,2877" coordsize="106,158" path="m5290,2877l5184,2877,5184,2896,5266,2896,5203,3035,5227,3035,5290,2886,5290,2877xe" filled="t" fillcolor="#202020" stroked="f">
                <v:path arrowok="t"/>
                <v:fill/>
              </v:shape>
            </v:group>
            <v:group style="position:absolute;left:5309;top:2877;width:106;height:161" coordorigin="5309,2877" coordsize="106,161">
              <v:shape style="position:absolute;left:5309;top:2877;width:106;height:161" coordorigin="5309,2877" coordsize="106,161" path="m5352,2877l5310,2939,5309,2963,5309,2972,5328,3029,5370,3038,5388,3030,5395,3023,5349,3023,5337,3010,5330,2989,5328,2961,5328,2953,5331,2927,5338,2908,5351,2897,5372,2894,5397,2894,5392,2888,5375,2880,5352,2877xe" filled="t" fillcolor="#202020" stroked="f">
                <v:path arrowok="t"/>
                <v:fill/>
              </v:shape>
              <v:shape style="position:absolute;left:5309;top:2877;width:106;height:161" coordorigin="5309,2877" coordsize="106,161" path="m5397,2894l5372,2894,5382,2907,5388,2929,5390,2958,5390,2963,5388,2988,5381,3008,5369,3020,5349,3023,5395,3023,5404,3015,5410,2998,5413,2977,5414,2953,5411,2925,5404,2903,5397,2894xe" filled="t" fillcolor="#202020" stroked="f">
                <v:path arrowok="t"/>
                <v:fill/>
              </v:shape>
            </v:group>
            <v:group style="position:absolute;left:5435;top:2878;width:99;height:162" coordorigin="5435,2878" coordsize="99,162">
              <v:shape style="position:absolute;left:5435;top:2878;width:99;height:162" coordorigin="5435,2878" coordsize="99,162" path="m5511,2878l5449,2906,5435,2988,5440,3006,5450,3024,5465,3036,5486,3040,5501,3040,5510,3035,5520,3026,5477,3026,5467,3021,5462,3011,5458,3006,5458,2968,5462,2963,5472,2958,5453,2958,5477,2896,5486,2891,5524,2891,5524,2881,5511,2878xe" filled="t" fillcolor="#202020" stroked="f">
                <v:path arrowok="t"/>
                <v:fill/>
              </v:shape>
              <v:shape style="position:absolute;left:5435;top:2878;width:99;height:162" coordorigin="5435,2878" coordsize="99,162" path="m5530,2954l5496,2954,5501,2958,5510,2963,5515,2968,5515,3006,5506,3011,5501,3021,5496,3026,5520,3026,5521,3025,5531,3008,5534,2988,5534,2958,5530,2954xe" filled="t" fillcolor="#202020" stroked="f">
                <v:path arrowok="t"/>
                <v:fill/>
              </v:shape>
              <v:shape style="position:absolute;left:5435;top:2878;width:99;height:162" coordorigin="5435,2878" coordsize="99,162" path="m5506,2939l5488,2939,5469,2944,5453,2958,5472,2958,5477,2954,5530,2954,5525,2949,5506,2939xe" filled="t" fillcolor="#202020" stroked="f">
                <v:path arrowok="t"/>
                <v:fill/>
              </v:shape>
              <v:shape style="position:absolute;left:5435;top:2878;width:99;height:162" coordorigin="5435,2878" coordsize="99,162" path="m5524,2891l5510,2891,5520,2896,5525,2901,5524,2891xe" filled="t" fillcolor="#202020" stroked="f">
                <v:path arrowok="t"/>
                <v:fill/>
              </v:shape>
            </v:group>
            <v:group style="position:absolute;left:5563;top:2877;width:91;height:158" coordorigin="5563,2877" coordsize="91,158">
              <v:shape style="position:absolute;left:5563;top:2877;width:91;height:158" coordorigin="5563,2877" coordsize="91,158" path="m5654,3021l5563,3021,5563,3035,5654,3035,5654,3021xe" filled="t" fillcolor="#202020" stroked="f">
                <v:path arrowok="t"/>
                <v:fill/>
              </v:shape>
              <v:shape style="position:absolute;left:5563;top:2877;width:91;height:158" coordorigin="5563,2877" coordsize="91,158" path="m5621,2901l5602,2901,5602,3021,5621,3021,5621,2901xe" filled="t" fillcolor="#202020" stroked="f">
                <v:path arrowok="t"/>
                <v:fill/>
              </v:shape>
              <v:shape style="position:absolute;left:5563;top:2877;width:91;height:158" coordorigin="5563,2877" coordsize="91,158" path="m5621,2877l5563,2891,5563,2910,5602,2901,5621,2901,5621,2877xe" filled="t" fillcolor="#202020" stroked="f">
                <v:path arrowok="t"/>
                <v:fill/>
              </v:shape>
            </v:group>
            <v:group style="position:absolute;left:5688;top:2877;width:86;height:163" coordorigin="5688,2877" coordsize="86,163">
              <v:shape style="position:absolute;left:5688;top:2877;width:86;height:163" coordorigin="5688,2877" coordsize="86,163" path="m5688,3011l5688,3035,5693,3040,5724,3040,5744,3036,5760,3026,5707,3026,5698,3021,5688,3011xe" filled="t" fillcolor="#202020" stroked="f">
                <v:path arrowok="t"/>
                <v:fill/>
              </v:shape>
              <v:shape style="position:absolute;left:5688;top:2877;width:86;height:163" coordorigin="5688,2877" coordsize="86,163" path="m5770,2877l5693,2877,5693,2958,5741,2958,5746,2968,5755,2978,5755,3002,5750,3006,5746,3016,5741,3021,5731,3026,5760,3026,5761,3025,5771,3008,5774,2987,5774,2973,5770,2963,5760,2953,5746,2943,5722,2939,5712,2939,5712,2896,5770,2896,5770,287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08.700012pt;margin-top:143.339996pt;width:42.998296pt;height:9.16pt;mso-position-horizontal-relative:page;mso-position-vertical-relative:page;z-index:-3555" coordorigin="8174,2867" coordsize="860,183">
            <v:group style="position:absolute;left:8184;top:2877;width:96;height:158" coordorigin="8184,2877" coordsize="96,158">
              <v:shape style="position:absolute;left:8184;top:2877;width:96;height:158" coordorigin="8184,2877" coordsize="96,158" path="m8272,2891l8242,2891,8246,2896,8256,2901,8261,2906,8261,2934,8256,2944,8245,2957,8227,2973,8184,3021,8184,3035,8280,3035,8280,3021,8208,3021,8248,2976,8265,2961,8275,2949,8280,2939,8280,2906,8275,2896,8272,2891xe" filled="t" fillcolor="#202020" stroked="f">
                <v:path arrowok="t"/>
                <v:fill/>
              </v:shape>
              <v:shape style="position:absolute;left:8184;top:2877;width:96;height:158" coordorigin="8184,2877" coordsize="96,158" path="m8230,2877l8209,2881,8194,2891,8196,2908,8212,2896,8232,2891,8272,2891,8269,2886,8254,2880,8230,2877xe" filled="t" fillcolor="#202020" stroked="f">
                <v:path arrowok="t"/>
                <v:fill/>
              </v:shape>
            </v:group>
            <v:group style="position:absolute;left:8310;top:2877;width:99;height:163" coordorigin="8310,2877" coordsize="99,163">
              <v:shape style="position:absolute;left:8310;top:2877;width:99;height:163" coordorigin="8310,2877" coordsize="99,163" path="m8385,2877l8324,2906,8310,2988,8316,3006,8325,3024,8340,3036,8362,3040,8376,3040,8386,3035,8395,3026,8352,3026,8342,3021,8338,3011,8333,3006,8328,2997,8328,2978,8333,2968,8342,2958,8328,2958,8329,2947,8333,2926,8342,2910,8347,2896,8362,2891,8399,2891,8398,2880,8385,2877xe" filled="t" fillcolor="#202020" stroked="f">
                <v:path arrowok="t"/>
                <v:fill/>
              </v:shape>
              <v:shape style="position:absolute;left:8310;top:2877;width:99;height:163" coordorigin="8310,2877" coordsize="99,163" path="m8398,2954l8371,2954,8386,2968,8390,2978,8390,2997,8386,3006,8381,3011,8376,3021,8366,3026,8395,3026,8397,3024,8406,3007,8410,2986,8406,2966,8398,2954xe" filled="t" fillcolor="#202020" stroked="f">
                <v:path arrowok="t"/>
                <v:fill/>
              </v:shape>
              <v:shape style="position:absolute;left:8310;top:2877;width:99;height:163" coordorigin="8310,2877" coordsize="99,163" path="m8376,2939l8363,2939,8342,2944,8328,2958,8342,2958,8352,2954,8398,2954,8395,2949,8390,2944,8376,2939xe" filled="t" fillcolor="#202020" stroked="f">
                <v:path arrowok="t"/>
                <v:fill/>
              </v:shape>
              <v:shape style="position:absolute;left:8310;top:2877;width:99;height:163" coordorigin="8310,2877" coordsize="99,163" path="m8399,2891l8381,2891,8400,2901,8399,2891xe" filled="t" fillcolor="#202020" stroked="f">
                <v:path arrowok="t"/>
                <v:fill/>
              </v:shape>
            </v:group>
            <v:group style="position:absolute;left:8429;top:2877;width:106;height:163" coordorigin="8429,2877" coordsize="106,163">
              <v:shape style="position:absolute;left:8429;top:2877;width:106;height:163" coordorigin="8429,2877" coordsize="106,163" path="m8515,2877l8444,2908,8429,2968,8431,2990,8436,3008,8447,3026,8464,3037,8484,3040,8504,3036,8519,3026,8472,3026,8467,3021,8462,3011,8458,3006,8453,2997,8453,2978,8458,2968,8467,2958,8453,2958,8472,2896,8482,2891,8525,2891,8525,2882,8515,2877xe" filled="t" fillcolor="#202020" stroked="f">
                <v:path arrowok="t"/>
                <v:fill/>
              </v:shape>
              <v:shape style="position:absolute;left:8429;top:2877;width:106;height:163" coordorigin="8429,2877" coordsize="106,163" path="m8523,2954l8491,2954,8501,2958,8510,2968,8510,3006,8506,3011,8501,3021,8491,3026,8519,3026,8521,3024,8531,3007,8534,2986,8531,2966,8523,2954xe" filled="t" fillcolor="#202020" stroked="f">
                <v:path arrowok="t"/>
                <v:fill/>
              </v:shape>
              <v:shape style="position:absolute;left:8429;top:2877;width:106;height:163" coordorigin="8429,2877" coordsize="106,163" path="m8501,2939l8472,2939,8458,2944,8453,2958,8467,2958,8472,2954,8523,2954,8520,2949,8501,2939xe" filled="t" fillcolor="#202020" stroked="f">
                <v:path arrowok="t"/>
                <v:fill/>
              </v:shape>
              <v:shape style="position:absolute;left:8429;top:2877;width:106;height:163" coordorigin="8429,2877" coordsize="106,163" path="m8525,2891l8506,2891,8525,2901,8525,2891xe" filled="t" fillcolor="#202020" stroked="f">
                <v:path arrowok="t"/>
                <v:fill/>
              </v:shape>
            </v:group>
            <v:group style="position:absolute;left:8549;top:2878;width:106;height:161" coordorigin="8549,2878" coordsize="106,161">
              <v:shape style="position:absolute;left:8549;top:2878;width:106;height:161" coordorigin="8549,2878" coordsize="106,161" path="m8593,2878l8550,2939,8549,2963,8549,2973,8571,3029,8611,3039,8628,3031,8635,3023,8592,3023,8581,3011,8575,2989,8573,2961,8573,2954,8575,2927,8583,2908,8596,2897,8617,2894,8639,2894,8634,2888,8617,2880,8593,2878xe" filled="t" fillcolor="#202020" stroked="f">
                <v:path arrowok="t"/>
                <v:fill/>
              </v:shape>
              <v:shape style="position:absolute;left:8549;top:2878;width:106;height:161" coordorigin="8549,2878" coordsize="106,161" path="m8639,2894l8617,2894,8627,2907,8633,2929,8635,2958,8635,2963,8633,2989,8626,3009,8613,3020,8592,3023,8635,3023,8643,3015,8650,2998,8653,2977,8654,2954,8652,2925,8646,2903,8639,2894xe" filled="t" fillcolor="#202020" stroked="f">
                <v:path arrowok="t"/>
                <v:fill/>
              </v:shape>
            </v:group>
            <v:group style="position:absolute;left:8674;top:2877;width:106;height:162" coordorigin="8674,2877" coordsize="106,162">
              <v:shape style="position:absolute;left:8674;top:2877;width:106;height:162" coordorigin="8674,2877" coordsize="106,162" path="m8719,2877l8675,2939,8674,2963,8674,2972,8694,3028,8734,3039,8751,3031,8760,3023,8715,3023,8704,3010,8696,2989,8693,2958,8693,2949,8697,2924,8706,2907,8721,2897,8741,2895,8763,2895,8757,2889,8740,2880,8719,2877xe" filled="t" fillcolor="#202020" stroked="f">
                <v:path arrowok="t"/>
                <v:fill/>
              </v:shape>
              <v:shape style="position:absolute;left:8674;top:2877;width:106;height:162" coordorigin="8674,2877" coordsize="106,162" path="m8763,2895l8741,2895,8752,2909,8758,2931,8748,3009,8715,3023,8760,3023,8768,3016,8774,2999,8778,2978,8779,2955,8776,2926,8769,2904,8763,2895xe" filled="t" fillcolor="#202020" stroked="f">
                <v:path arrowok="t"/>
                <v:fill/>
              </v:shape>
            </v:group>
            <v:group style="position:absolute;left:8798;top:2877;width:106;height:161" coordorigin="8798,2877" coordsize="106,161">
              <v:shape style="position:absolute;left:8798;top:2877;width:106;height:161" coordorigin="8798,2877" coordsize="106,161" path="m8842,2877l8800,2939,8798,2963,8799,2972,8817,3029,8860,3038,8878,3030,8885,3023,8838,3023,8826,3010,8820,2989,8818,2961,8818,2953,8820,2927,8827,2908,8841,2897,8862,2894,8886,2894,8881,2888,8864,2880,8842,2877xe" filled="t" fillcolor="#202020" stroked="f">
                <v:path arrowok="t"/>
                <v:fill/>
              </v:shape>
              <v:shape style="position:absolute;left:8798;top:2877;width:106;height:161" coordorigin="8798,2877" coordsize="106,161" path="m8886,2894l8862,2894,8872,2907,8878,2929,8880,2958,8880,2963,8878,2988,8871,3008,8858,3020,8838,3023,8885,3023,8893,3015,8899,2998,8903,2977,8904,2953,8901,2925,8894,2903,8886,2894xe" filled="t" fillcolor="#202020" stroked="f">
                <v:path arrowok="t"/>
                <v:fill/>
              </v:shape>
            </v:group>
            <v:group style="position:absolute;left:8918;top:2878;width:106;height:161" coordorigin="8918,2878" coordsize="106,161">
              <v:shape style="position:absolute;left:8918;top:2878;width:106;height:161" coordorigin="8918,2878" coordsize="106,161" path="m8963,2878l8920,2939,8918,2963,8919,2973,8940,3029,8981,3039,8998,3031,9005,3023,8962,3023,8951,3011,8945,2989,8943,2961,8942,2954,8945,2927,8952,2908,8966,2897,8987,2894,9008,2894,9004,2888,8987,2880,8963,2878xe" filled="t" fillcolor="#202020" stroked="f">
                <v:path arrowok="t"/>
                <v:fill/>
              </v:shape>
              <v:shape style="position:absolute;left:8918;top:2878;width:106;height:161" coordorigin="8918,2878" coordsize="106,161" path="m9008,2894l8987,2894,8997,2907,9003,2929,9005,2958,9005,2963,9002,2989,8995,3009,8982,3020,8962,3023,9005,3023,9013,3015,9019,2998,9023,2977,9024,2954,9022,2925,9015,2903,9008,289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0.940002pt;margin-top:142.619995pt;width:31.96pt;height:11.209422pt;mso-position-horizontal-relative:page;mso-position-vertical-relative:page;z-index:-3554" coordorigin="9619,2852" coordsize="639,224">
            <v:group style="position:absolute;left:9629;top:2872;width:206;height:195" coordorigin="9629,2872" coordsize="206,195">
              <v:shape style="position:absolute;left:9629;top:2872;width:206;height:195" coordorigin="9629,2872" coordsize="206,195" path="m9797,2963l9782,2963,9782,2978,9797,2978,9797,2963xe" filled="t" fillcolor="#202020" stroked="f">
                <v:path arrowok="t"/>
                <v:fill/>
              </v:shape>
              <v:shape style="position:absolute;left:9629;top:2872;width:206;height:195" coordorigin="9629,2872" coordsize="206,195" path="m9797,2939l9782,2939,9782,2949,9766,2951,9745,2952,9725,2953,9705,2954,9686,2954,9634,2954,9642,2968,9662,2968,9741,2964,9761,2963,9782,2963,9835,2963,9835,2949,9797,2949,9797,2939xe" filled="t" fillcolor="#202020" stroked="f">
                <v:path arrowok="t"/>
                <v:fill/>
              </v:shape>
              <v:shape style="position:absolute;left:9629;top:2872;width:206;height:195" coordorigin="9629,2872" coordsize="206,195" path="m9686,2886l9672,2886,9672,2954,9686,2954,9686,2939,9797,2939,9797,2925,9686,2925,9686,2910,9797,2910,9797,2901,9686,2901,9686,2886xe" filled="t" fillcolor="#202020" stroked="f">
                <v:path arrowok="t"/>
                <v:fill/>
              </v:shape>
              <v:shape style="position:absolute;left:9629;top:2872;width:206;height:195" coordorigin="9629,2872" coordsize="206,195" path="m9797,2910l9782,2910,9782,2925,9797,2925,9797,2910xe" filled="t" fillcolor="#202020" stroked="f">
                <v:path arrowok="t"/>
                <v:fill/>
              </v:shape>
              <v:shape style="position:absolute;left:9629;top:2872;width:206;height:195" coordorigin="9629,2872" coordsize="206,195" path="m9797,2886l9782,2886,9782,2901,9797,2901,9797,2886xe" filled="t" fillcolor="#202020" stroked="f">
                <v:path arrowok="t"/>
                <v:fill/>
              </v:shape>
              <v:shape style="position:absolute;left:9629;top:2872;width:206;height:195" coordorigin="9629,2872" coordsize="206,195" path="m9826,2872l9638,2872,9638,2886,9826,2886,9826,2872xe" filled="t" fillcolor="#202020" stroked="f">
                <v:path arrowok="t"/>
                <v:fill/>
              </v:shape>
              <v:shape style="position:absolute;left:9629;top:2872;width:206;height:195" coordorigin="9629,2872" coordsize="206,195" path="m9826,2982l9730,2982,9730,2997,9739,3003,9749,3022,9755,3039,9737,3047,9715,3054,9720,3059,9720,3064,9729,3067,9747,3060,9766,3054,9787,3051,9833,3051,9834,3049,9811,3041,9801,3028,9804,3025,9777,3025,9749,2997,9826,2997,9826,2982xe" filled="t" fillcolor="#202020" stroked="f">
                <v:path arrowok="t"/>
                <v:fill/>
              </v:shape>
              <v:shape style="position:absolute;left:9629;top:2872;width:206;height:195" coordorigin="9629,2872" coordsize="206,195" path="m9833,3051l9787,3051,9805,3058,9826,3064,9830,3059,9830,3054,9833,3051xe" filled="t" fillcolor="#202020" stroked="f">
                <v:path arrowok="t"/>
                <v:fill/>
              </v:shape>
              <v:shape style="position:absolute;left:9629;top:2872;width:206;height:195" coordorigin="9629,2872" coordsize="206,195" path="m9653,2997l9643,3006,9653,3016,9667,3021,9666,3037,9629,3054,9634,3059,9638,3059,9653,3059,9672,3050,9686,3040,9720,3040,9710,3030,9701,3026,9706,3020,9685,3020,9671,3008,9653,2997xe" filled="t" fillcolor="#202020" stroked="f">
                <v:path arrowok="t"/>
                <v:fill/>
              </v:shape>
              <v:shape style="position:absolute;left:9629;top:2872;width:206;height:195" coordorigin="9629,2872" coordsize="206,195" path="m9720,3040l9686,3040,9706,3050,9710,3054,9720,3040xe" filled="t" fillcolor="#202020" stroked="f">
                <v:path arrowok="t"/>
                <v:fill/>
              </v:shape>
              <v:shape style="position:absolute;left:9629;top:2872;width:206;height:195" coordorigin="9629,2872" coordsize="206,195" path="m9826,2997l9806,2997,9806,2997,9795,3011,9777,3025,9804,3025,9814,3013,9826,2997xe" filled="t" fillcolor="#202020" stroked="f">
                <v:path arrowok="t"/>
                <v:fill/>
              </v:shape>
              <v:shape style="position:absolute;left:9629;top:2872;width:206;height:195" coordorigin="9629,2872" coordsize="206,195" path="m9720,2982l9638,2982,9638,2997,9706,2997,9701,3006,9696,3011,9685,3020,9706,3020,9710,3016,9720,2997,9720,2982xe" filled="t" fillcolor="#202020" stroked="f">
                <v:path arrowok="t"/>
                <v:fill/>
              </v:shape>
            </v:group>
            <v:group style="position:absolute;left:9840;top:2862;width:197;height:197" coordorigin="9840,2862" coordsize="197,197">
              <v:shape style="position:absolute;left:9840;top:2862;width:197;height:197" coordorigin="9840,2862" coordsize="197,197" path="m9955,3040l9960,3050,9960,3054,9966,3059,9984,3059,10010,3057,10026,3046,10026,3045,9970,3045,9955,3040xe" filled="t" fillcolor="#202020" stroked="f">
                <v:path arrowok="t"/>
                <v:fill/>
              </v:shape>
              <v:shape style="position:absolute;left:9840;top:2862;width:197;height:197" coordorigin="9840,2862" coordsize="197,197" path="m10036,2910l9946,2910,10018,2931,10018,2944,10015,3012,10013,3026,10013,3040,10008,3045,10026,3045,10032,3022,10032,3003,10032,2992,10033,2976,10034,2954,10035,2927,10036,2910xe" filled="t" fillcolor="#202020" stroked="f">
                <v:path arrowok="t"/>
                <v:fill/>
              </v:shape>
              <v:shape style="position:absolute;left:9840;top:2862;width:197;height:197" coordorigin="9840,2862" coordsize="197,197" path="m9888,2930l9869,2930,9869,3011,9850,3021,9840,3021,9861,3033,9917,3011,9917,3006,9888,3006,9888,2930xe" filled="t" fillcolor="#202020" stroked="f">
                <v:path arrowok="t"/>
                <v:fill/>
              </v:shape>
              <v:shape style="position:absolute;left:9840;top:2862;width:197;height:197" coordorigin="9840,2862" coordsize="197,197" path="m9993,2979l9957,2995,9939,3003,9922,3011,9934,3022,9954,3013,9973,3006,10008,2992,10008,2982,9993,2979xe" filled="t" fillcolor="#202020" stroked="f">
                <v:path arrowok="t"/>
                <v:fill/>
              </v:shape>
              <v:shape style="position:absolute;left:9840;top:2862;width:197;height:197" coordorigin="9840,2862" coordsize="197,197" path="m9917,2992l9888,3006,9917,3006,9917,2992xe" filled="t" fillcolor="#202020" stroked="f">
                <v:path arrowok="t"/>
                <v:fill/>
              </v:shape>
              <v:shape style="position:absolute;left:9840;top:2862;width:197;height:197" coordorigin="9840,2862" coordsize="197,197" path="m9950,2930l9941,2944,9946,2949,9960,2962,9974,2978,9980,2957,9966,2945,9950,2930xe" filled="t" fillcolor="#202020" stroked="f">
                <v:path arrowok="t"/>
                <v:fill/>
              </v:shape>
              <v:shape style="position:absolute;left:9840;top:2862;width:197;height:197" coordorigin="9840,2862" coordsize="197,197" path="m9965,2867l9944,2870,9938,2890,9931,2909,9922,2927,9912,2944,9917,2949,9922,2949,9929,2947,9938,2929,9946,2910,10036,2910,10037,2896,9955,2896,9955,2886,9965,2867xe" filled="t" fillcolor="#202020" stroked="f">
                <v:path arrowok="t"/>
                <v:fill/>
              </v:shape>
              <v:shape style="position:absolute;left:9840;top:2862;width:197;height:197" coordorigin="9840,2862" coordsize="197,197" path="m9912,2915l9845,2915,9845,2930,9912,2930,9912,2915xe" filled="t" fillcolor="#202020" stroked="f">
                <v:path arrowok="t"/>
                <v:fill/>
              </v:shape>
              <v:shape style="position:absolute;left:9840;top:2862;width:197;height:197" coordorigin="9840,2862" coordsize="197,197" path="m9888,2862l9869,2862,9869,2915,9888,2915,9888,2862xe" filled="t" fillcolor="#202020" stroked="f">
                <v:path arrowok="t"/>
                <v:fill/>
              </v:shape>
            </v:group>
            <v:group style="position:absolute;left:10051;top:2868;width:197;height:196" coordorigin="10051,2868" coordsize="197,196">
              <v:shape style="position:absolute;left:10051;top:2868;width:197;height:196" coordorigin="10051,2868" coordsize="197,196" path="m10248,2886l10157,2886,10157,3059,10171,3059,10171,3040,10248,3040,10248,3026,10171,3026,10171,2901,10248,2901,10248,2886xe" filled="t" fillcolor="#202020" stroked="f">
                <v:path arrowok="t"/>
                <v:fill/>
              </v:shape>
              <v:shape style="position:absolute;left:10051;top:2868;width:197;height:196" coordorigin="10051,2868" coordsize="197,196" path="m10248,3040l10229,3040,10229,3059,10248,3059,10248,3040xe" filled="t" fillcolor="#202020" stroked="f">
                <v:path arrowok="t"/>
                <v:fill/>
              </v:shape>
              <v:shape style="position:absolute;left:10051;top:2868;width:197;height:196" coordorigin="10051,2868" coordsize="197,196" path="m10248,2901l10229,2901,10229,3026,10248,3026,10248,2901xe" filled="t" fillcolor="#202020" stroked="f">
                <v:path arrowok="t"/>
                <v:fill/>
              </v:shape>
              <v:shape style="position:absolute;left:10051;top:2868;width:197;height:196" coordorigin="10051,2868" coordsize="197,196" path="m10125,2968l10090,2968,10090,3064,10109,3064,10110,2969,10126,2969,10125,2968xe" filled="t" fillcolor="#202020" stroked="f">
                <v:path arrowok="t"/>
                <v:fill/>
              </v:shape>
              <v:shape style="position:absolute;left:10051;top:2868;width:197;height:196" coordorigin="10051,2868" coordsize="197,196" path="m10147,2925l10051,2925,10051,2939,10082,2955,10073,2973,10062,2991,10051,3006,10056,3016,10056,3021,10060,3020,10073,3003,10083,2985,10090,2968,10125,2968,10119,2963,10109,2963,10109,2939,10147,2939,10147,2925xe" filled="t" fillcolor="#202020" stroked="f">
                <v:path arrowok="t"/>
                <v:fill/>
              </v:shape>
              <v:shape style="position:absolute;left:10051;top:2868;width:197;height:196" coordorigin="10051,2868" coordsize="197,196" path="m10126,2969l10110,2969,10123,2987,10133,3002,10144,2984,10129,2971,10126,2969xe" filled="t" fillcolor="#202020" stroked="f">
                <v:path arrowok="t"/>
                <v:fill/>
              </v:shape>
              <v:shape style="position:absolute;left:10051;top:2868;width:197;height:196" coordorigin="10051,2868" coordsize="197,196" path="m10114,2958l10109,2963,10119,2963,10114,2958xe" filled="t" fillcolor="#202020" stroked="f">
                <v:path arrowok="t"/>
                <v:fill/>
              </v:shape>
              <v:shape style="position:absolute;left:10051;top:2868;width:197;height:196" coordorigin="10051,2868" coordsize="197,196" path="m10109,2891l10090,2891,10090,2925,10109,2925,10109,2891xe" filled="t" fillcolor="#202020" stroked="f">
                <v:path arrowok="t"/>
                <v:fill/>
              </v:shape>
              <v:shape style="position:absolute;left:10051;top:2868;width:197;height:196" coordorigin="10051,2868" coordsize="197,196" path="m10135,2868l10115,2874,10095,2878,10076,2881,10056,2882,10056,2891,10061,2896,10080,2896,10090,2891,10109,2891,10118,2886,10128,2886,10142,2882,10135,286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65.100006pt;margin-top:229.740005pt;width:49.157231pt;height:9.16pt;mso-position-horizontal-relative:page;mso-position-vertical-relative:page;z-index:-3553" coordorigin="3302,4595" coordsize="983,183">
            <v:group style="position:absolute;left:3312;top:4605;width:96;height:163" coordorigin="3312,4605" coordsize="96,163">
              <v:shape style="position:absolute;left:3312;top:4605;width:96;height:163" coordorigin="3312,4605" coordsize="96,163" path="m3408,4624l3379,4624,3389,4634,3389,4667,3384,4673,3373,4688,3360,4706,3312,4749,3312,4768,3408,4768,3408,4749,3336,4749,3381,4706,3395,4690,3403,4677,3408,4667,3408,4624xe" filled="t" fillcolor="#202020" stroked="f">
                <v:path arrowok="t"/>
                <v:fill/>
              </v:shape>
              <v:shape style="position:absolute;left:3312;top:4605;width:96;height:163" coordorigin="3312,4605" coordsize="96,163" path="m3358,4605l3337,4609,3322,4619,3324,4640,3340,4628,3360,4624,3408,4624,3396,4617,3381,4608,3358,4605xe" filled="t" fillcolor="#202020" stroked="f">
                <v:path arrowok="t"/>
                <v:fill/>
              </v:shape>
            </v:group>
            <v:group style="position:absolute;left:3432;top:4606;width:106;height:161" coordorigin="3432,4606" coordsize="106,161">
              <v:shape style="position:absolute;left:3432;top:4606;width:106;height:161" coordorigin="3432,4606" coordsize="106,161" path="m3477,4606l3433,4667,3432,4691,3432,4700,3452,4756,3492,4767,3510,4761,3518,4753,3478,4753,3466,4743,3458,4723,3456,4691,3458,4661,3465,4640,3477,4629,3496,4626,3523,4626,3517,4618,3500,4609,3477,4606xe" filled="t" fillcolor="#202020" stroked="f">
                <v:path arrowok="t"/>
                <v:fill/>
              </v:shape>
              <v:shape style="position:absolute;left:3432;top:4606;width:106;height:161" coordorigin="3432,4606" coordsize="106,161" path="m3523,4626l3496,4626,3506,4634,3513,4651,3516,4677,3517,4714,3511,4736,3498,4749,3478,4753,3518,4753,3527,4743,3533,4728,3536,4708,3538,4682,3535,4655,3529,4633,3523,4626xe" filled="t" fillcolor="#202020" stroked="f">
                <v:path arrowok="t"/>
                <v:fill/>
              </v:shape>
            </v:group>
            <v:group style="position:absolute;left:3566;top:4605;width:91;height:163" coordorigin="3566,4605" coordsize="91,163">
              <v:shape style="position:absolute;left:3566;top:4605;width:91;height:163" coordorigin="3566,4605" coordsize="91,163" path="m3658,4749l3566,4749,3566,4768,3658,4768,3658,4749xe" filled="t" fillcolor="#202020" stroked="f">
                <v:path arrowok="t"/>
                <v:fill/>
              </v:shape>
              <v:shape style="position:absolute;left:3566;top:4605;width:91;height:163" coordorigin="3566,4605" coordsize="91,163" path="m3624,4629l3600,4629,3600,4749,3624,4749,3624,4629xe" filled="t" fillcolor="#202020" stroked="f">
                <v:path arrowok="t"/>
                <v:fill/>
              </v:shape>
              <v:shape style="position:absolute;left:3566;top:4605;width:91;height:163" coordorigin="3566,4605" coordsize="91,163" path="m3624,4605l3566,4624,3566,4638,3600,4629,3624,4629,3624,4605xe" filled="t" fillcolor="#202020" stroked="f">
                <v:path arrowok="t"/>
                <v:fill/>
              </v:shape>
            </v:group>
            <v:group style="position:absolute;left:3682;top:4610;width:101;height:158" coordorigin="3682,4610" coordsize="101,158">
              <v:shape style="position:absolute;left:3682;top:4610;width:101;height:158" coordorigin="3682,4610" coordsize="101,158" path="m3782,4610l3682,4610,3682,4629,3758,4629,3701,4768,3720,4768,3782,4614,3782,4610xe" filled="t" fillcolor="#202020" stroked="f">
                <v:path arrowok="t"/>
                <v:fill/>
              </v:shape>
            </v:group>
            <v:group style="position:absolute;left:3802;top:4606;width:106;height:161" coordorigin="3802,4606" coordsize="106,161">
              <v:shape style="position:absolute;left:3802;top:4606;width:106;height:161" coordorigin="3802,4606" coordsize="106,161" path="m3846,4606l3803,4667,3802,4691,3802,4700,3822,4756,3862,4767,3880,4761,3888,4752,3846,4752,3833,4742,3824,4722,3821,4691,3821,4686,3824,4658,3833,4639,3847,4628,3866,4626,3893,4626,3887,4618,3870,4609,3846,4606xe" filled="t" fillcolor="#202020" stroked="f">
                <v:path arrowok="t"/>
                <v:fill/>
              </v:shape>
              <v:shape style="position:absolute;left:3802;top:4606;width:106;height:161" coordorigin="3802,4606" coordsize="106,161" path="m3893,4626l3866,4626,3876,4635,3883,4651,3886,4678,3887,4716,3880,4737,3867,4749,3846,4752,3888,4752,3896,4743,3902,4728,3906,4708,3907,4682,3905,4655,3898,4633,3893,4626xe" filled="t" fillcolor="#202020" stroked="f">
                <v:path arrowok="t"/>
                <v:fill/>
              </v:shape>
            </v:group>
            <v:group style="position:absolute;left:3926;top:4605;width:106;height:163" coordorigin="3926,4605" coordsize="106,163">
              <v:shape style="position:absolute;left:3926;top:4605;width:106;height:163" coordorigin="3926,4605" coordsize="106,163" path="m4003,4605l3941,4639,3926,4698,3928,4720,3934,4739,3943,4755,3960,4765,3981,4768,4001,4764,4017,4754,3970,4754,3960,4744,3950,4725,3950,4706,3960,4696,3962,4691,3950,4691,3951,4677,3979,4624,4022,4624,4022,4610,4013,4610,4003,4605xe" filled="t" fillcolor="#202020" stroked="f">
                <v:path arrowok="t"/>
                <v:fill/>
              </v:shape>
              <v:shape style="position:absolute;left:3926;top:4605;width:106;height:163" coordorigin="3926,4605" coordsize="106,163" path="m4022,4686l3998,4686,4003,4696,4008,4701,4008,4739,3998,4749,3989,4754,4017,4754,4018,4753,4029,4738,4032,4715,4032,4701,4027,4691,4022,4686xe" filled="t" fillcolor="#202020" stroked="f">
                <v:path arrowok="t"/>
                <v:fill/>
              </v:shape>
              <v:shape style="position:absolute;left:3926;top:4605;width:106;height:163" coordorigin="3926,4605" coordsize="106,163" path="m3998,4667l3983,4667,3963,4674,3950,4691,3962,4691,3965,4686,4022,4686,4008,4672,3998,4667xe" filled="t" fillcolor="#202020" stroked="f">
                <v:path arrowok="t"/>
                <v:fill/>
              </v:shape>
              <v:shape style="position:absolute;left:3926;top:4605;width:106;height:163" coordorigin="3926,4605" coordsize="106,163" path="m4022,4624l4013,4624,4022,4629,4022,4624xe" filled="t" fillcolor="#202020" stroked="f">
                <v:path arrowok="t"/>
                <v:fill/>
              </v:shape>
            </v:group>
            <v:group style="position:absolute;left:4056;top:4605;width:96;height:163" coordorigin="4056,4605" coordsize="96,163">
              <v:shape style="position:absolute;left:4056;top:4605;width:96;height:163" coordorigin="4056,4605" coordsize="96,163" path="m4152,4749l4061,4749,4061,4768,4152,4768,4152,4749xe" filled="t" fillcolor="#202020" stroked="f">
                <v:path arrowok="t"/>
                <v:fill/>
              </v:shape>
              <v:shape style="position:absolute;left:4056;top:4605;width:96;height:163" coordorigin="4056,4605" coordsize="96,163" path="m4114,4629l4094,4629,4094,4749,4114,4749,4114,4629xe" filled="t" fillcolor="#202020" stroked="f">
                <v:path arrowok="t"/>
                <v:fill/>
              </v:shape>
              <v:shape style="position:absolute;left:4056;top:4605;width:96;height:163" coordorigin="4056,4605" coordsize="96,163" path="m4114,4605l4056,4624,4056,4638,4094,4629,4114,4629,4114,4605xe" filled="t" fillcolor="#202020" stroked="f">
                <v:path arrowok="t"/>
                <v:fill/>
              </v:shape>
            </v:group>
            <v:group style="position:absolute;left:4171;top:4605;width:104;height:162" coordorigin="4171,4605" coordsize="104,162">
              <v:shape style="position:absolute;left:4171;top:4605;width:104;height:162" coordorigin="4171,4605" coordsize="104,162" path="m4181,4744l4185,4765,4201,4767,4228,4766,4246,4758,4250,4754,4200,4754,4181,4744xe" filled="t" fillcolor="#202020" stroked="f">
                <v:path arrowok="t"/>
                <v:fill/>
              </v:shape>
              <v:shape style="position:absolute;left:4171;top:4605;width:104;height:162" coordorigin="4171,4605" coordsize="104,162" path="m4261,4624l4234,4624,4253,4643,4253,4677,4243,4682,4238,4691,4253,4691,4253,4701,4251,4721,4243,4739,4234,4749,4224,4754,4250,4754,4275,4688,4275,4659,4275,4658,4269,4639,4261,4624xe" filled="t" fillcolor="#202020" stroked="f">
                <v:path arrowok="t"/>
                <v:fill/>
              </v:shape>
              <v:shape style="position:absolute;left:4171;top:4605;width:104;height:162" coordorigin="4171,4605" coordsize="104,162" path="m4221,4605l4201,4609,4184,4621,4174,4639,4171,4659,4175,4679,4186,4696,4195,4706,4205,4710,4234,4710,4248,4701,4253,4691,4214,4691,4205,4686,4195,4677,4195,4638,4210,4624,4261,4624,4259,4620,4242,4610,4221,460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08.700012pt;margin-top:229.740005pt;width:42.99999pt;height:9.16pt;mso-position-horizontal-relative:page;mso-position-vertical-relative:page;z-index:-3552" coordorigin="8174,4595" coordsize="860,183">
            <v:group style="position:absolute;left:8184;top:4605;width:101;height:163" coordorigin="8184,4605" coordsize="101,163">
              <v:shape style="position:absolute;left:8184;top:4605;width:101;height:163" coordorigin="8184,4605" coordsize="101,163" path="m8261,4605l8198,4637,8184,4696,8186,4719,8191,4738,8199,4754,8216,4765,8237,4768,8251,4768,8261,4763,8270,4754,8227,4754,8222,4749,8213,4744,8208,4734,8208,4701,8218,4691,8203,4691,8227,4629,8237,4624,8275,4624,8275,4610,8270,4610,8261,4605xe" filled="t" fillcolor="#202020" stroked="f">
                <v:path arrowok="t"/>
                <v:fill/>
              </v:shape>
              <v:shape style="position:absolute;left:8184;top:4605;width:101;height:163" coordorigin="8184,4605" coordsize="101,163" path="m8280,4686l8251,4686,8266,4701,8266,4739,8256,4744,8246,4754,8270,4754,8271,4753,8281,4738,8285,4715,8285,4691,8280,4686xe" filled="t" fillcolor="#202020" stroked="f">
                <v:path arrowok="t"/>
                <v:fill/>
              </v:shape>
              <v:shape style="position:absolute;left:8184;top:4605;width:101;height:163" coordorigin="8184,4605" coordsize="101,163" path="m8237,4668l8218,4675,8203,4691,8218,4691,8222,4686,8280,4686,8274,4681,8259,4671,8237,4668xe" filled="t" fillcolor="#202020" stroked="f">
                <v:path arrowok="t"/>
                <v:fill/>
              </v:shape>
              <v:shape style="position:absolute;left:8184;top:4605;width:101;height:163" coordorigin="8184,4605" coordsize="101,163" path="m8275,4624l8270,4624,8275,4629,8275,4624xe" filled="t" fillcolor="#202020" stroked="f">
                <v:path arrowok="t"/>
                <v:fill/>
              </v:shape>
            </v:group>
            <v:group style="position:absolute;left:8304;top:4605;width:103;height:163" coordorigin="8304,4605" coordsize="103,163">
              <v:shape style="position:absolute;left:8304;top:4605;width:103;height:163" coordorigin="8304,4605" coordsize="103,163" path="m8371,4605l8314,4634,8314,4655,8323,4672,8342,4686,8323,4697,8309,4711,8304,4730,8304,4739,8309,4749,8323,4762,8338,4767,8364,4768,8383,4764,8399,4754,8342,4754,8333,4749,8328,4744,8328,4730,8328,4725,8337,4708,8357,4696,8394,4696,8394,4695,8371,4686,8385,4677,8386,4676,8355,4676,8339,4661,8333,4643,8333,4634,8338,4629,8347,4624,8400,4624,8390,4614,8371,4605xe" filled="t" fillcolor="#202020" stroked="f">
                <v:path arrowok="t"/>
                <v:fill/>
              </v:shape>
              <v:shape style="position:absolute;left:8304;top:4605;width:103;height:163" coordorigin="8304,4605" coordsize="103,163" path="m8394,4696l8357,4696,8362,4698,8380,4711,8386,4730,8386,4744,8376,4754,8399,4754,8401,4752,8407,4737,8407,4711,8394,4696xe" filled="t" fillcolor="#202020" stroked="f">
                <v:path arrowok="t"/>
                <v:fill/>
              </v:shape>
              <v:shape style="position:absolute;left:8304;top:4605;width:103;height:163" coordorigin="8304,4605" coordsize="103,163" path="m8400,4624l8371,4624,8381,4634,8381,4658,8376,4667,8355,4676,8386,4676,8400,4663,8405,4643,8405,4634,8400,4624xe" filled="t" fillcolor="#202020" stroked="f">
                <v:path arrowok="t"/>
                <v:fill/>
              </v:shape>
            </v:group>
            <v:group style="position:absolute;left:8419;top:4610;width:96;height:158" coordorigin="8419,4610" coordsize="96,158">
              <v:shape style="position:absolute;left:8419;top:4610;width:96;height:158" coordorigin="8419,4610" coordsize="96,158" path="m8515,4725l8496,4725,8496,4768,8515,4768,8515,4725xe" filled="t" fillcolor="#202020" stroked="f">
                <v:path arrowok="t"/>
                <v:fill/>
              </v:shape>
              <v:shape style="position:absolute;left:8419;top:4610;width:96;height:158" coordorigin="8419,4610" coordsize="96,158" path="m8515,4610l8491,4610,8419,4715,8419,4725,8534,4725,8534,4710,8443,4710,8486,4638,8491,4634,8491,4629,8515,4629,8515,4610xe" filled="t" fillcolor="#202020" stroked="f">
                <v:path arrowok="t"/>
                <v:fill/>
              </v:shape>
              <v:shape style="position:absolute;left:8419;top:4610;width:96;height:158" coordorigin="8419,4610" coordsize="96,158" path="m8515,4629l8496,4629,8496,4710,8515,4710,8515,4629xe" filled="t" fillcolor="#202020" stroked="f">
                <v:path arrowok="t"/>
                <v:fill/>
              </v:shape>
            </v:group>
            <v:group style="position:absolute;left:8558;top:4605;width:96;height:163" coordorigin="8558,4605" coordsize="96,163">
              <v:shape style="position:absolute;left:8558;top:4605;width:96;height:163" coordorigin="8558,4605" coordsize="96,163" path="m8654,4749l8563,4749,8563,4768,8654,4768,8654,4749xe" filled="t" fillcolor="#202020" stroked="f">
                <v:path arrowok="t"/>
                <v:fill/>
              </v:shape>
              <v:shape style="position:absolute;left:8558;top:4605;width:96;height:163" coordorigin="8558,4605" coordsize="96,163" path="m8616,4629l8597,4629,8597,4749,8616,4749,8616,4629xe" filled="t" fillcolor="#202020" stroked="f">
                <v:path arrowok="t"/>
                <v:fill/>
              </v:shape>
              <v:shape style="position:absolute;left:8558;top:4605;width:96;height:163" coordorigin="8558,4605" coordsize="96,163" path="m8616,4605l8558,4624,8558,4638,8597,4629,8616,4629,8616,4605xe" filled="t" fillcolor="#202020" stroked="f">
                <v:path arrowok="t"/>
                <v:fill/>
              </v:shape>
            </v:group>
            <v:group style="position:absolute;left:8674;top:4610;width:106;height:158" coordorigin="8674,4610" coordsize="106,158">
              <v:shape style="position:absolute;left:8674;top:4610;width:106;height:158" coordorigin="8674,4610" coordsize="106,158" path="m8779,4610l8674,4610,8674,4629,8755,4629,8693,4768,8717,4768,8779,4614,8779,4610xe" filled="t" fillcolor="#202020" stroked="f">
                <v:path arrowok="t"/>
                <v:fill/>
              </v:shape>
            </v:group>
            <v:group style="position:absolute;left:8808;top:4610;width:86;height:158" coordorigin="8808,4610" coordsize="86,158">
              <v:shape style="position:absolute;left:8808;top:4610;width:86;height:158" coordorigin="8808,4610" coordsize="86,158" path="m8808,4744l8808,4763,8813,4768,8843,4768,8863,4765,8881,4757,8883,4754,8827,4754,8808,4744xe" filled="t" fillcolor="#202020" stroked="f">
                <v:path arrowok="t"/>
                <v:fill/>
              </v:shape>
              <v:shape style="position:absolute;left:8808;top:4610;width:86;height:158" coordorigin="8808,4610" coordsize="86,158" path="m8883,4686l8851,4686,8861,4691,8870,4701,8875,4710,8875,4730,8870,4739,8861,4749,8851,4754,8883,4754,8891,4740,8894,4719,8891,4699,8883,4686xe" filled="t" fillcolor="#202020" stroked="f">
                <v:path arrowok="t"/>
                <v:fill/>
              </v:shape>
              <v:shape style="position:absolute;left:8808;top:4610;width:86;height:158" coordorigin="8808,4610" coordsize="86,158" path="m8890,4610l8813,4610,8813,4691,8822,4686,8883,4686,8880,4682,8875,4677,8861,4672,8832,4672,8832,4629,8890,4629,8890,4610xe" filled="t" fillcolor="#202020" stroked="f">
                <v:path arrowok="t"/>
                <v:fill/>
              </v:shape>
            </v:group>
            <v:group style="position:absolute;left:8918;top:4610;width:106;height:158" coordorigin="8918,4610" coordsize="106,158">
              <v:shape style="position:absolute;left:8918;top:4610;width:106;height:158" coordorigin="8918,4610" coordsize="106,158" path="m9024,4610l8918,4610,8918,4629,9000,4629,8942,4768,8962,4768,9024,4614,9024,461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1.269989pt;margin-top:229.020004pt;width:31.87pt;height:11.11pt;mso-position-horizontal-relative:page;mso-position-vertical-relative:page;z-index:-3551" coordorigin="9625,4580" coordsize="637,222">
            <v:group style="position:absolute;left:9634;top:4775;width:197;height:2" coordorigin="9634,4775" coordsize="197,2">
              <v:shape style="position:absolute;left:9634;top:4775;width:197;height:2" coordorigin="9634,4775" coordsize="197,0" path="m9634,4775l9830,4775e" filled="f" stroked="t" strokeweight=".82pt" strokecolor="#202020">
                <v:path arrowok="t"/>
              </v:shape>
            </v:group>
            <v:group style="position:absolute;left:9725;top:4701;width:19;height:67" coordorigin="9725,4701" coordsize="19,67">
              <v:shape style="position:absolute;left:9725;top:4701;width:19;height:67" coordorigin="9725,4701" coordsize="19,67" path="m9725,4734l9744,4734e" filled="f" stroked="t" strokeweight="3.46pt" strokecolor="#202020">
                <v:path arrowok="t"/>
              </v:shape>
            </v:group>
            <v:group style="position:absolute;left:9653;top:4694;width:158;height:2" coordorigin="9653,4694" coordsize="158,2">
              <v:shape style="position:absolute;left:9653;top:4694;width:158;height:2" coordorigin="9653,4694" coordsize="158,0" path="m9653,4694l9811,4694e" filled="f" stroked="t" strokeweight=".82pt" strokecolor="#202020">
                <v:path arrowok="t"/>
              </v:shape>
            </v:group>
            <v:group style="position:absolute;left:9725;top:4629;width:19;height:58" coordorigin="9725,4629" coordsize="19,58">
              <v:shape style="position:absolute;left:9725;top:4629;width:19;height:58" coordorigin="9725,4629" coordsize="19,58" path="m9725,4658l9744,4658e" filled="f" stroked="t" strokeweight="2.98pt" strokecolor="#202020">
                <v:path arrowok="t"/>
              </v:shape>
            </v:group>
            <v:group style="position:absolute;left:9648;top:4619;width:173;height:2" coordorigin="9648,4619" coordsize="173,2">
              <v:shape style="position:absolute;left:9648;top:4619;width:173;height:2" coordorigin="9648,4619" coordsize="173,0" path="m9648,4619l9821,4619e" filled="f" stroked="t" strokeweight="1.06pt" strokecolor="#202020">
                <v:path arrowok="t"/>
              </v:shape>
            </v:group>
            <v:group style="position:absolute;left:9840;top:4590;width:197;height:202" coordorigin="9840,4590" coordsize="197,202">
              <v:shape style="position:absolute;left:9840;top:4590;width:197;height:202" coordorigin="9840,4590" coordsize="197,202" path="m9994,4756l9952,4756,9967,4765,9984,4774,10005,4783,10027,4792,10037,4782,10029,4769,10006,4762,9994,4756xe" filled="t" fillcolor="#202020" stroked="f">
                <v:path arrowok="t"/>
                <v:fill/>
              </v:shape>
              <v:shape style="position:absolute;left:9840;top:4590;width:197;height:202" coordorigin="9840,4590" coordsize="197,202" path="m10042,4629l9845,4629,9845,4643,9885,4653,9890,4673,9897,4691,9912,4728,9919,4747,9904,4755,9886,4762,9864,4769,9840,4778,9850,4787,9859,4791,9882,4782,9915,4769,9920,4767,9936,4761,9952,4756,9994,4756,9987,4753,9972,4744,9960,4734,9972,4719,9975,4715,9935,4715,9923,4700,9913,4683,9904,4664,9898,4643,10042,4643,10042,4629xe" filled="t" fillcolor="#202020" stroked="f">
                <v:path arrowok="t"/>
                <v:fill/>
              </v:shape>
              <v:shape style="position:absolute;left:9840;top:4590;width:197;height:202" coordorigin="9840,4590" coordsize="197,202" path="m10003,4643l9984,4643,9983,4651,9977,4673,9967,4691,9953,4706,9935,4715,9975,4715,9983,4702,9992,4684,9999,4664,10003,4643xe" filled="t" fillcolor="#202020" stroked="f">
                <v:path arrowok="t"/>
                <v:fill/>
              </v:shape>
              <v:shape style="position:absolute;left:9840;top:4590;width:197;height:202" coordorigin="9840,4590" coordsize="197,202" path="m9941,4590l9926,4600,9931,4605,9936,4614,9941,4629,9946,4629,9960,4619,9950,4610,9941,4590xe" filled="t" fillcolor="#202020" stroked="f">
                <v:path arrowok="t"/>
                <v:fill/>
              </v:shape>
            </v:group>
            <v:group style="position:absolute;left:10051;top:4595;width:202;height:197" coordorigin="10051,4595" coordsize="202,197">
              <v:shape style="position:absolute;left:10051;top:4595;width:202;height:197" coordorigin="10051,4595" coordsize="202,197" path="m10174,4667l10152,4667,10158,4669,10162,4690,10168,4709,10174,4727,10180,4744,10166,4757,10150,4770,10133,4782,10138,4787,10138,4792,10151,4792,10168,4779,10183,4767,10196,4755,10226,4755,10221,4748,10213,4727,10215,4724,10195,4724,10186,4709,10180,4692,10175,4671,10174,4667xe" filled="t" fillcolor="#202020" stroked="f">
                <v:path arrowok="t"/>
                <v:fill/>
              </v:shape>
              <v:shape style="position:absolute;left:10051;top:4595;width:202;height:197" coordorigin="10051,4595" coordsize="202,197" path="m10226,4755l10196,4755,10210,4768,10226,4781,10243,4792,10253,4782,10250,4774,10233,4763,10226,4755xe" filled="t" fillcolor="#202020" stroked="f">
                <v:path arrowok="t"/>
                <v:fill/>
              </v:shape>
              <v:shape style="position:absolute;left:10051;top:4595;width:202;height:197" coordorigin="10051,4595" coordsize="202,197" path="m10080,4662l10066,4662,10066,4758,10051,4758,10053,4777,10071,4772,10090,4768,10109,4764,10130,4761,10152,4758,10152,4754,10080,4754,10080,4662xe" filled="t" fillcolor="#202020" stroked="f">
                <v:path arrowok="t"/>
                <v:fill/>
              </v:shape>
              <v:shape style="position:absolute;left:10051;top:4595;width:202;height:197" coordorigin="10051,4595" coordsize="202,197" path="m10118,4629l10104,4629,10104,4749,10094,4754,10152,4754,10152,4749,10118,4749,10118,4691,10152,4691,10152,4677,10118,4677,10118,4629xe" filled="t" fillcolor="#202020" stroked="f">
                <v:path arrowok="t"/>
                <v:fill/>
              </v:shape>
              <v:shape style="position:absolute;left:10051;top:4595;width:202;height:197" coordorigin="10051,4595" coordsize="202,197" path="m10152,4739l10142,4744,10128,4744,10118,4749,10152,4749,10152,4739xe" filled="t" fillcolor="#202020" stroked="f">
                <v:path arrowok="t"/>
                <v:fill/>
              </v:shape>
              <v:shape style="position:absolute;left:10051;top:4595;width:202;height:197" coordorigin="10051,4595" coordsize="202,197" path="m10234,4648l10219,4648,10215,4670,10211,4690,10204,4709,10195,4724,10215,4724,10222,4710,10229,4692,10232,4671,10232,4670,10234,4648xe" filled="t" fillcolor="#202020" stroked="f">
                <v:path arrowok="t"/>
                <v:fill/>
              </v:shape>
              <v:shape style="position:absolute;left:10051;top:4595;width:202;height:197" coordorigin="10051,4595" coordsize="202,197" path="m10176,4595l10169,4611,10159,4629,10149,4647,10138,4662,10147,4672,10147,4677,10152,4672,10152,4667,10174,4667,10171,4648,10253,4648,10253,4634,10176,4634,10181,4624,10186,4610,10190,4600,10176,4595xe" filled="t" fillcolor="#202020" stroked="f">
                <v:path arrowok="t"/>
                <v:fill/>
              </v:shape>
              <v:shape style="position:absolute;left:10051;top:4595;width:202;height:197" coordorigin="10051,4595" coordsize="202,197" path="m10152,4614l10056,4614,10056,4629,10152,4629,10152,461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65.100006pt;margin-top:295.019989pt;width:49.238815pt;height:9.16pt;mso-position-horizontal-relative:page;mso-position-vertical-relative:page;z-index:-3550" coordorigin="3302,5900" coordsize="985,183">
            <v:group style="position:absolute;left:3312;top:5911;width:96;height:163" coordorigin="3312,5911" coordsize="96,163">
              <v:shape style="position:absolute;left:3312;top:5911;width:96;height:163" coordorigin="3312,5911" coordsize="96,163" path="m3408,5930l3379,5930,3389,5939,3389,5973,3384,5979,3373,5993,3360,6011,3312,6054,3312,6074,3408,6074,3408,6054,3336,6054,3381,6012,3395,5996,3403,5982,3408,5973,3408,5930xe" filled="t" fillcolor="#202020" stroked="f">
                <v:path arrowok="t"/>
                <v:fill/>
              </v:shape>
              <v:shape style="position:absolute;left:3312;top:5911;width:96;height:163" coordorigin="3312,5911" coordsize="96,163" path="m3358,5911l3337,5915,3322,5925,3324,5946,3340,5933,3360,5930,3408,5930,3396,5923,3381,5914,3358,5911xe" filled="t" fillcolor="#202020" stroked="f">
                <v:path arrowok="t"/>
                <v:fill/>
              </v:shape>
            </v:group>
            <v:group style="position:absolute;left:3432;top:5912;width:106;height:161" coordorigin="3432,5912" coordsize="106,161">
              <v:shape style="position:absolute;left:3432;top:5912;width:106;height:161" coordorigin="3432,5912" coordsize="106,161" path="m3477,5912l3433,5972,3432,5997,3432,6005,3452,6062,3492,6073,3510,6066,3518,6058,3478,6058,3466,6049,3458,6029,3456,5997,3458,5966,3465,5945,3477,5934,3496,5932,3523,5932,3517,5924,3500,5914,3477,5912xe" filled="t" fillcolor="#202020" stroked="f">
                <v:path arrowok="t"/>
                <v:fill/>
              </v:shape>
              <v:shape style="position:absolute;left:3432;top:5912;width:106;height:161" coordorigin="3432,5912" coordsize="106,161" path="m3523,5932l3496,5932,3506,5940,3513,5956,3516,5982,3517,6020,3511,6042,3498,6055,3478,6058,3518,6058,3527,6049,3533,6033,3536,6013,3538,5987,3535,5960,3529,5939,3523,5932xe" filled="t" fillcolor="#202020" stroked="f">
                <v:path arrowok="t"/>
                <v:fill/>
              </v:shape>
            </v:group>
            <v:group style="position:absolute;left:3566;top:5910;width:91;height:163" coordorigin="3566,5910" coordsize="91,163">
              <v:shape style="position:absolute;left:3566;top:5910;width:91;height:163" coordorigin="3566,5910" coordsize="91,163" path="m3658,6054l3566,6054,3566,6074,3658,6074,3658,6054xe" filled="t" fillcolor="#202020" stroked="f">
                <v:path arrowok="t"/>
                <v:fill/>
              </v:shape>
              <v:shape style="position:absolute;left:3566;top:5910;width:91;height:163" coordorigin="3566,5910" coordsize="91,163" path="m3624,5934l3600,5934,3600,6054,3624,6054,3624,5934xe" filled="t" fillcolor="#202020" stroked="f">
                <v:path arrowok="t"/>
                <v:fill/>
              </v:shape>
              <v:shape style="position:absolute;left:3566;top:5910;width:91;height:163" coordorigin="3566,5910" coordsize="91,163" path="m3624,5910l3566,5930,3566,5944,3600,5934,3624,5934,3624,5910xe" filled="t" fillcolor="#202020" stroked="f">
                <v:path arrowok="t"/>
                <v:fill/>
              </v:shape>
            </v:group>
            <v:group style="position:absolute;left:3682;top:5910;width:101;height:163" coordorigin="3682,5910" coordsize="101,163">
              <v:shape style="position:absolute;left:3682;top:5910;width:101;height:163" coordorigin="3682,5910" coordsize="101,163" path="m3758,5910l3695,5943,3682,6002,3683,6024,3688,6043,3697,6060,3714,6070,3734,6074,3749,6074,3763,6069,3768,6059,3725,6059,3720,6054,3710,6050,3706,6040,3706,6006,3715,5997,3706,5997,3725,5934,3734,5930,3773,5930,3773,5915,3768,5915,3758,5910xe" filled="t" fillcolor="#202020" stroked="f">
                <v:path arrowok="t"/>
                <v:fill/>
              </v:shape>
              <v:shape style="position:absolute;left:3682;top:5910;width:101;height:163" coordorigin="3682,5910" coordsize="101,163" path="m3778,5992l3754,5992,3758,6002,3763,6006,3763,6045,3754,6050,3744,6059,3768,6059,3769,6058,3779,6043,3782,6021,3782,5997,3778,5992xe" filled="t" fillcolor="#202020" stroked="f">
                <v:path arrowok="t"/>
                <v:fill/>
              </v:shape>
              <v:shape style="position:absolute;left:3682;top:5910;width:101;height:163" coordorigin="3682,5910" coordsize="101,163" path="m3754,5973l3738,5973,3718,5980,3706,5997,3715,5997,3720,5992,3778,5992,3763,5978,3754,5973xe" filled="t" fillcolor="#202020" stroked="f">
                <v:path arrowok="t"/>
                <v:fill/>
              </v:shape>
              <v:shape style="position:absolute;left:3682;top:5910;width:101;height:163" coordorigin="3682,5910" coordsize="101,163" path="m3773,5930l3768,5930,3773,5934,3773,5930xe" filled="t" fillcolor="#202020" stroked="f">
                <v:path arrowok="t"/>
                <v:fill/>
              </v:shape>
            </v:group>
            <v:group style="position:absolute;left:3802;top:5912;width:106;height:161" coordorigin="3802,5912" coordsize="106,161">
              <v:shape style="position:absolute;left:3802;top:5912;width:106;height:161" coordorigin="3802,5912" coordsize="106,161" path="m3846,5912l3803,5972,3802,5997,3802,6005,3822,6062,3862,6073,3880,6066,3888,6058,3846,6058,3833,6048,3824,6028,3821,5997,3821,5992,3824,5963,3833,5944,3847,5934,3866,5932,3893,5932,3887,5924,3870,5914,3846,5912xe" filled="t" fillcolor="#202020" stroked="f">
                <v:path arrowok="t"/>
                <v:fill/>
              </v:shape>
              <v:shape style="position:absolute;left:3802;top:5912;width:106;height:161" coordorigin="3802,5912" coordsize="106,161" path="m3893,5932l3866,5932,3876,5940,3883,5957,3886,5983,3887,6021,3880,6043,3867,6055,3846,6058,3888,6058,3896,6049,3902,6033,3906,6013,3907,5987,3905,5960,3898,5939,3893,5932xe" filled="t" fillcolor="#202020" stroked="f">
                <v:path arrowok="t"/>
                <v:fill/>
              </v:shape>
            </v:group>
            <v:group style="position:absolute;left:3917;top:5915;width:96;height:158" coordorigin="3917,5915" coordsize="96,158">
              <v:shape style="position:absolute;left:3917;top:5915;width:96;height:158" coordorigin="3917,5915" coordsize="96,158" path="m4013,6030l3994,6030,3994,6074,4013,6074,4013,6030xe" filled="t" fillcolor="#202020" stroked="f">
                <v:path arrowok="t"/>
                <v:fill/>
              </v:shape>
              <v:shape style="position:absolute;left:3917;top:5915;width:96;height:158" coordorigin="3917,5915" coordsize="96,158" path="m4013,5915l3989,5915,3917,6021,3917,6030,4032,6030,4032,6016,3941,6016,3984,5944,3994,5934,4013,5934,4013,5915xe" filled="t" fillcolor="#202020" stroked="f">
                <v:path arrowok="t"/>
                <v:fill/>
              </v:shape>
              <v:shape style="position:absolute;left:3917;top:5915;width:96;height:158" coordorigin="3917,5915" coordsize="96,158" path="m4013,5934l3994,5934,3994,6016,4013,6016,4013,5934xe" filled="t" fillcolor="#202020" stroked="f">
                <v:path arrowok="t"/>
                <v:fill/>
              </v:shape>
            </v:group>
            <v:group style="position:absolute;left:4056;top:5910;width:91;height:163" coordorigin="4056,5910" coordsize="91,163">
              <v:shape style="position:absolute;left:4056;top:5910;width:91;height:163" coordorigin="4056,5910" coordsize="91,163" path="m4056,6045l4056,6069,4066,6074,4095,6074,4117,6072,4133,6064,4138,6059,4075,6059,4066,6054,4056,6045xe" filled="t" fillcolor="#202020" stroked="f">
                <v:path arrowok="t"/>
                <v:fill/>
              </v:shape>
              <v:shape style="position:absolute;left:4056;top:5910;width:91;height:163" coordorigin="4056,5910" coordsize="91,163" path="m4138,5930l4100,5930,4118,5940,4122,5962,4109,5977,4085,5982,4070,5982,4070,6002,4102,6003,4122,6012,4128,6030,4128,6040,4118,6050,4109,6054,4104,6059,4138,6059,4142,6054,4147,6045,4147,6016,4142,6011,4138,6002,4133,5997,4123,5992,4109,5992,4125,5984,4138,5970,4142,5949,4142,5939,4138,5930xe" filled="t" fillcolor="#202020" stroked="f">
                <v:path arrowok="t"/>
                <v:fill/>
              </v:shape>
              <v:shape style="position:absolute;left:4056;top:5910;width:91;height:163" coordorigin="4056,5910" coordsize="91,163" path="m4109,5910l4085,5910,4070,5915,4061,5920,4061,5939,4077,5933,4100,5930,4138,5930,4138,5930,4123,5915,4109,5910xe" filled="t" fillcolor="#202020" stroked="f">
                <v:path arrowok="t"/>
                <v:fill/>
              </v:shape>
            </v:group>
            <v:group style="position:absolute;left:4171;top:5911;width:106;height:162" coordorigin="4171,5911" coordsize="106,162">
              <v:shape style="position:absolute;left:4171;top:5911;width:106;height:162" coordorigin="4171,5911" coordsize="106,162" path="m4217,5911l4173,5972,4171,5997,4171,6005,4191,6062,4231,6073,4249,6067,4257,6058,4216,6058,4202,6048,4194,6028,4190,5997,4190,5992,4194,5963,4202,5944,4216,5934,4236,5932,4261,5932,4255,5924,4238,5914,4217,5911xe" filled="t" fillcolor="#202020" stroked="f">
                <v:path arrowok="t"/>
                <v:fill/>
              </v:shape>
              <v:shape style="position:absolute;left:4171;top:5911;width:106;height:162" coordorigin="4171,5911" coordsize="106,162" path="m4261,5932l4236,5932,4246,5940,4252,5957,4255,5983,4256,6021,4248,6043,4235,6055,4216,6058,4257,6058,4265,6050,4272,6034,4276,6014,4277,5989,4274,5961,4267,5939,4261,593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40.220001pt;margin-top:295.019989pt;width:48.52pt;height:9.16pt;mso-position-horizontal-relative:page;mso-position-vertical-relative:page;z-index:-3549" coordorigin="4804,5900" coordsize="970,183">
            <v:group style="position:absolute;left:4814;top:5911;width:96;height:163" coordorigin="4814,5911" coordsize="96,163">
              <v:shape style="position:absolute;left:4814;top:5911;width:96;height:163" coordorigin="4814,5911" coordsize="96,163" path="m4906,5930l4877,5930,4886,5939,4891,5949,4891,5963,4886,5973,4885,5980,4874,5994,4858,6011,4814,6054,4814,6074,4910,6074,4910,6054,4838,6054,4879,6014,4892,5997,4901,5982,4910,5963,4910,5939,4906,5930xe" filled="t" fillcolor="#202020" stroked="f">
                <v:path arrowok="t"/>
                <v:fill/>
              </v:shape>
              <v:shape style="position:absolute;left:4814;top:5911;width:96;height:163" coordorigin="4814,5911" coordsize="96,163" path="m4857,5911l4838,5915,4819,5925,4826,5943,4844,5933,4862,5930,4906,5930,4895,5924,4881,5914,4857,5911xe" filled="t" fillcolor="#202020" stroked="f">
                <v:path arrowok="t"/>
                <v:fill/>
              </v:shape>
            </v:group>
            <v:group style="position:absolute;left:4934;top:5911;width:106;height:161" coordorigin="4934,5911" coordsize="106,161">
              <v:shape style="position:absolute;left:4934;top:5911;width:106;height:161" coordorigin="4934,5911" coordsize="106,161" path="m4980,5911l4936,5972,4934,5997,4935,6005,4955,6062,4995,6073,5013,6066,5021,6058,4977,6058,4964,6048,4956,6028,4954,5997,4954,5996,4956,5966,4963,5945,4975,5934,4995,5931,5024,5931,5018,5924,5001,5914,4980,5911xe" filled="t" fillcolor="#202020" stroked="f">
                <v:path arrowok="t"/>
                <v:fill/>
              </v:shape>
              <v:shape style="position:absolute;left:4934;top:5911;width:106;height:161" coordorigin="4934,5911" coordsize="106,161" path="m5024,5931l4995,5931,5004,5939,5011,5955,5014,5981,5015,6020,5009,6042,4997,6054,4977,6058,5021,6058,5029,6050,5035,6034,5039,6014,5040,5989,5037,5961,5030,5939,5024,5931xe" filled="t" fillcolor="#202020" stroked="f">
                <v:path arrowok="t"/>
                <v:fill/>
              </v:shape>
            </v:group>
            <v:group style="position:absolute;left:5064;top:5910;width:96;height:163" coordorigin="5064,5910" coordsize="96,163">
              <v:shape style="position:absolute;left:5064;top:5910;width:96;height:163" coordorigin="5064,5910" coordsize="96,163" path="m5160,6054l5069,6054,5069,6074,5160,6074,5160,6054xe" filled="t" fillcolor="#202020" stroked="f">
                <v:path arrowok="t"/>
                <v:fill/>
              </v:shape>
              <v:shape style="position:absolute;left:5064;top:5910;width:96;height:163" coordorigin="5064,5910" coordsize="96,163" path="m5122,5934l5102,5934,5102,6054,5122,6054,5122,5934xe" filled="t" fillcolor="#202020" stroked="f">
                <v:path arrowok="t"/>
                <v:fill/>
              </v:shape>
              <v:shape style="position:absolute;left:5064;top:5910;width:96;height:163" coordorigin="5064,5910" coordsize="96,163" path="m5122,5910l5064,5930,5064,5944,5102,5934,5122,5934,5122,5910xe" filled="t" fillcolor="#202020" stroked="f">
                <v:path arrowok="t"/>
                <v:fill/>
              </v:shape>
            </v:group>
            <v:group style="position:absolute;left:5189;top:5910;width:98;height:163" coordorigin="5189,5910" coordsize="98,163">
              <v:shape style="position:absolute;left:5189;top:5910;width:98;height:163" coordorigin="5189,5910" coordsize="98,163" path="m5251,5910l5194,5939,5194,5961,5203,5978,5222,5992,5206,6001,5193,6016,5189,6035,5189,6054,5203,6068,5218,6073,5244,6073,5263,6070,5279,6059,5222,6059,5208,6045,5208,6040,5209,6028,5218,6011,5237,5997,5263,5997,5251,5992,5264,5981,5235,5981,5219,5967,5213,5949,5213,5939,5218,5934,5227,5930,5280,5930,5270,5920,5251,5910xe" filled="t" fillcolor="#202020" stroked="f">
                <v:path arrowok="t"/>
                <v:fill/>
              </v:shape>
              <v:shape style="position:absolute;left:5189;top:5910;width:98;height:163" coordorigin="5189,5910" coordsize="98,163" path="m5263,5997l5237,5997,5246,6002,5261,6018,5266,6035,5266,6050,5256,6059,5279,6059,5281,6058,5287,6042,5287,6016,5274,6001,5263,5997xe" filled="t" fillcolor="#202020" stroked="f">
                <v:path arrowok="t"/>
                <v:fill/>
              </v:shape>
              <v:shape style="position:absolute;left:5189;top:5910;width:98;height:163" coordorigin="5189,5910" coordsize="98,163" path="m5280,5930l5251,5930,5261,5939,5261,5950,5255,5968,5235,5981,5264,5981,5265,5981,5280,5968,5285,5949,5285,5939,5280,5930xe" filled="t" fillcolor="#202020" stroked="f">
                <v:path arrowok="t"/>
                <v:fill/>
              </v:shape>
            </v:group>
            <v:group style="position:absolute;left:5318;top:5910;width:91;height:163" coordorigin="5318,5910" coordsize="91,163">
              <v:shape style="position:absolute;left:5318;top:5910;width:91;height:163" coordorigin="5318,5910" coordsize="91,163" path="m5410,6054l5318,6054,5318,6074,5410,6074,5410,6054xe" filled="t" fillcolor="#202020" stroked="f">
                <v:path arrowok="t"/>
                <v:fill/>
              </v:shape>
              <v:shape style="position:absolute;left:5318;top:5910;width:91;height:163" coordorigin="5318,5910" coordsize="91,163" path="m5376,5934l5352,5934,5352,6054,5376,6054,5376,5934xe" filled="t" fillcolor="#202020" stroked="f">
                <v:path arrowok="t"/>
                <v:fill/>
              </v:shape>
              <v:shape style="position:absolute;left:5318;top:5910;width:91;height:163" coordorigin="5318,5910" coordsize="91,163" path="m5376,5910l5318,5930,5318,5944,5352,5934,5376,5934,5376,5910xe" filled="t" fillcolor="#202020" stroked="f">
                <v:path arrowok="t"/>
                <v:fill/>
              </v:shape>
            </v:group>
            <v:group style="position:absolute;left:5434;top:5911;width:96;height:163" coordorigin="5434,5911" coordsize="96,163">
              <v:shape style="position:absolute;left:5434;top:5911;width:96;height:163" coordorigin="5434,5911" coordsize="96,163" path="m5525,5930l5496,5930,5506,5934,5510,5939,5510,5973,5504,5980,5493,5994,5477,6011,5434,6054,5434,6074,5530,6074,5530,6054,5458,6054,5500,6012,5513,5996,5525,5982,5530,5973,5530,5939,5525,5930xe" filled="t" fillcolor="#202020" stroked="f">
                <v:path arrowok="t"/>
                <v:fill/>
              </v:shape>
              <v:shape style="position:absolute;left:5434;top:5911;width:96;height:163" coordorigin="5434,5911" coordsize="96,163" path="m5475,5911l5456,5916,5438,5925,5445,5943,5463,5933,5482,5930,5525,5930,5516,5921,5500,5913,5475,5911xe" filled="t" fillcolor="#202020" stroked="f">
                <v:path arrowok="t"/>
                <v:fill/>
              </v:shape>
            </v:group>
            <v:group style="position:absolute;left:5554;top:5911;width:101;height:163" coordorigin="5554,5911" coordsize="101,163">
              <v:shape style="position:absolute;left:5554;top:5911;width:101;height:163" coordorigin="5554,5911" coordsize="101,163" path="m5650,5930l5621,5930,5630,5939,5635,5949,5635,5963,5630,5973,5625,5979,5617,5993,5602,6011,5554,6054,5554,6074,5654,6074,5654,6054,5578,6054,5623,6014,5636,5997,5645,5982,5654,5963,5654,5939,5650,5930xe" filled="t" fillcolor="#202020" stroked="f">
                <v:path arrowok="t"/>
                <v:fill/>
              </v:shape>
              <v:shape style="position:absolute;left:5554;top:5911;width:101;height:163" coordorigin="5554,5911" coordsize="101,163" path="m5601,5911l5582,5915,5563,5925,5570,5943,5588,5933,5606,5930,5650,5930,5639,5924,5625,5914,5601,5911xe" filled="t" fillcolor="#202020" stroked="f">
                <v:path arrowok="t"/>
                <v:fill/>
              </v:shape>
            </v:group>
            <v:group style="position:absolute;left:5669;top:5915;width:96;height:158" coordorigin="5669,5915" coordsize="96,158">
              <v:shape style="position:absolute;left:5669;top:5915;width:96;height:158" coordorigin="5669,5915" coordsize="96,158" path="m5765,6030l5746,6030,5746,6074,5765,6074,5765,6030xe" filled="t" fillcolor="#202020" stroked="f">
                <v:path arrowok="t"/>
                <v:fill/>
              </v:shape>
              <v:shape style="position:absolute;left:5669;top:5915;width:96;height:158" coordorigin="5669,5915" coordsize="96,158" path="m5765,5915l5741,5915,5669,6021,5669,6030,5784,6030,5784,6016,5693,6016,5736,5944,5741,5939,5741,5934,5765,5934,5765,5915xe" filled="t" fillcolor="#202020" stroked="f">
                <v:path arrowok="t"/>
                <v:fill/>
              </v:shape>
              <v:shape style="position:absolute;left:5669;top:5915;width:96;height:158" coordorigin="5669,5915" coordsize="96,158" path="m5765,5934l5746,5934,5746,6016,5765,6016,5765,593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08.940002pt;margin-top:295.019989pt;width:42.52pt;height:9.16pt;mso-position-horizontal-relative:page;mso-position-vertical-relative:page;z-index:-3548" coordorigin="8179,5900" coordsize="850,183">
            <v:group style="position:absolute;left:8189;top:5910;width:91;height:163" coordorigin="8189,5910" coordsize="91,163">
              <v:shape style="position:absolute;left:8189;top:5910;width:91;height:163" coordorigin="8189,5910" coordsize="91,163" path="m8189,6045l8189,6069,8198,6074,8228,6074,8250,6072,8266,6064,8270,6059,8208,6059,8198,6054,8189,6045xe" filled="t" fillcolor="#202020" stroked="f">
                <v:path arrowok="t"/>
                <v:fill/>
              </v:shape>
              <v:shape style="position:absolute;left:8189;top:5910;width:91;height:163" coordorigin="8189,5910" coordsize="91,163" path="m8271,5930l8233,5930,8250,5940,8255,5962,8242,5977,8218,5982,8203,5982,8203,6002,8235,6003,8254,6012,8261,6030,8261,6040,8251,6050,8242,6054,8237,6059,8270,6059,8275,6054,8280,6045,8280,6016,8275,6011,8270,6002,8266,5997,8256,5992,8242,5992,8258,5984,8271,5970,8275,5949,8275,5939,8271,5930xe" filled="t" fillcolor="#202020" stroked="f">
                <v:path arrowok="t"/>
                <v:fill/>
              </v:shape>
              <v:shape style="position:absolute;left:8189;top:5910;width:91;height:163" coordorigin="8189,5910" coordsize="91,163" path="m8242,5910l8218,5910,8203,5915,8194,5920,8194,5939,8210,5933,8233,5930,8271,5930,8270,5930,8256,5915,8242,5910xe" filled="t" fillcolor="#202020" stroked="f">
                <v:path arrowok="t"/>
                <v:fill/>
              </v:shape>
            </v:group>
            <v:group style="position:absolute;left:8314;top:5915;width:91;height:158" coordorigin="8314,5915" coordsize="91,158">
              <v:shape style="position:absolute;left:8314;top:5915;width:91;height:158" coordorigin="8314,5915" coordsize="91,158" path="m8314,6050l8314,6069,8330,6073,8354,6073,8375,6070,8392,6063,8394,6059,8338,6059,8323,6054,8314,6050xe" filled="t" fillcolor="#202020" stroked="f">
                <v:path arrowok="t"/>
                <v:fill/>
              </v:shape>
              <v:shape style="position:absolute;left:8314;top:5915;width:91;height:158" coordorigin="8314,5915" coordsize="91,158" path="m8393,5992l8357,5992,8366,5997,8371,6002,8381,6006,8386,6016,8386,6035,8381,6045,8371,6050,8366,6054,8357,6059,8394,6059,8402,6045,8405,6025,8401,6004,8393,5992xe" filled="t" fillcolor="#202020" stroked="f">
                <v:path arrowok="t"/>
                <v:fill/>
              </v:shape>
              <v:shape style="position:absolute;left:8314;top:5915;width:91;height:158" coordorigin="8314,5915" coordsize="91,158" path="m8395,5915l8318,5915,8318,5997,8328,5992,8393,5992,8390,5987,8381,5982,8366,5978,8338,5978,8338,5934,8395,5934,8395,5915xe" filled="t" fillcolor="#202020" stroked="f">
                <v:path arrowok="t"/>
                <v:fill/>
              </v:shape>
            </v:group>
            <v:group style="position:absolute;left:8438;top:5915;width:86;height:158" coordorigin="8438,5915" coordsize="86,158">
              <v:shape style="position:absolute;left:8438;top:5915;width:86;height:158" coordorigin="8438,5915" coordsize="86,158" path="m8438,6050l8438,6069,8443,6074,8474,6074,8494,6070,8512,6062,8514,6059,8458,6059,8438,6050xe" filled="t" fillcolor="#202020" stroked="f">
                <v:path arrowok="t"/>
                <v:fill/>
              </v:shape>
              <v:shape style="position:absolute;left:8438;top:5915;width:86;height:158" coordorigin="8438,5915" coordsize="86,158" path="m8515,5992l8482,5992,8491,5997,8496,6002,8506,6006,8506,6045,8496,6050,8491,6054,8482,6059,8514,6059,8522,6045,8525,6024,8521,6004,8515,5992xe" filled="t" fillcolor="#202020" stroked="f">
                <v:path arrowok="t"/>
                <v:fill/>
              </v:shape>
              <v:shape style="position:absolute;left:8438;top:5915;width:86;height:158" coordorigin="8438,5915" coordsize="86,158" path="m8520,5915l8443,5915,8443,5997,8453,5992,8515,5992,8512,5986,8495,5980,8472,5978,8462,5978,8462,5934,8520,5934,8520,5915xe" filled="t" fillcolor="#202020" stroked="f">
                <v:path arrowok="t"/>
                <v:fill/>
              </v:shape>
            </v:group>
            <v:group style="position:absolute;left:8558;top:5910;width:91;height:163" coordorigin="8558,5910" coordsize="91,163">
              <v:shape style="position:absolute;left:8558;top:5910;width:91;height:163" coordorigin="8558,5910" coordsize="91,163" path="m8558,6045l8558,6069,8568,6074,8597,6074,8619,6072,8635,6064,8640,6059,8578,6059,8568,6054,8558,6045xe" filled="t" fillcolor="#202020" stroked="f">
                <v:path arrowok="t"/>
                <v:fill/>
              </v:shape>
              <v:shape style="position:absolute;left:8558;top:5910;width:91;height:163" coordorigin="8558,5910" coordsize="91,163" path="m8640,5930l8582,5930,8601,5930,8619,5940,8624,5962,8612,5977,8587,5982,8573,5982,8573,6002,8605,6003,8624,6012,8630,6030,8630,6040,8621,6050,8611,6054,8606,6059,8640,6059,8645,6054,8650,6045,8650,6016,8645,6011,8640,6002,8630,5997,8626,5992,8611,5992,8628,5984,8641,5970,8645,5949,8645,5939,8640,5930xe" filled="t" fillcolor="#202020" stroked="f">
                <v:path arrowok="t"/>
                <v:fill/>
              </v:shape>
              <v:shape style="position:absolute;left:8558;top:5910;width:91;height:163" coordorigin="8558,5910" coordsize="91,163" path="m8611,5910l8587,5910,8573,5915,8563,5920,8563,5939,8582,5930,8640,5930,8626,5915,8611,5910xe" filled="t" fillcolor="#202020" stroked="f">
                <v:path arrowok="t"/>
                <v:fill/>
              </v:shape>
            </v:group>
            <v:group style="position:absolute;left:8680;top:5913;width:99;height:161" coordorigin="8680,5913" coordsize="99,161">
              <v:shape style="position:absolute;left:8680;top:5913;width:99;height:161" coordorigin="8680,5913" coordsize="99,161" path="m8753,5913l8690,5941,8680,5996,8680,6024,8685,6043,8698,6069,8712,6074,8729,6074,8750,6070,8765,6059,8722,6059,8712,6054,8707,6050,8698,6030,8698,6011,8707,6002,8710,5997,8698,5997,8699,5979,8703,5960,8712,5944,8717,5934,8731,5930,8769,5930,8767,5915,8753,5913xe" filled="t" fillcolor="#202020" stroked="f">
                <v:path arrowok="t"/>
                <v:fill/>
              </v:shape>
              <v:shape style="position:absolute;left:8680;top:5913;width:99;height:161" coordorigin="8680,5913" coordsize="99,161" path="m8770,5992l8746,5992,8750,6002,8755,6006,8760,6016,8760,6035,8755,6045,8746,6054,8736,6059,8765,6059,8766,6058,8776,6043,8779,6021,8779,6006,8774,5997,8770,5992xe" filled="t" fillcolor="#202020" stroked="f">
                <v:path arrowok="t"/>
                <v:fill/>
              </v:shape>
              <v:shape style="position:absolute;left:8680;top:5913;width:99;height:161" coordorigin="8680,5913" coordsize="99,161" path="m8746,5973l8730,5973,8711,5981,8698,5997,8710,5997,8712,5992,8770,5992,8765,5987,8760,5978,8746,5973xe" filled="t" fillcolor="#202020" stroked="f">
                <v:path arrowok="t"/>
                <v:fill/>
              </v:shape>
              <v:shape style="position:absolute;left:8680;top:5913;width:99;height:161" coordorigin="8680,5913" coordsize="99,161" path="m8769,5930l8760,5930,8770,5934,8769,5930xe" filled="t" fillcolor="#202020" stroked="f">
                <v:path arrowok="t"/>
                <v:fill/>
              </v:shape>
            </v:group>
            <v:group style="position:absolute;left:8798;top:5915;width:101;height:158" coordorigin="8798,5915" coordsize="101,158">
              <v:shape style="position:absolute;left:8798;top:5915;width:101;height:158" coordorigin="8798,5915" coordsize="101,158" path="m8899,5915l8798,5915,8798,5934,8875,5934,8818,6074,8837,6074,8899,5920,8899,5915xe" filled="t" fillcolor="#202020" stroked="f">
                <v:path arrowok="t"/>
                <v:fill/>
              </v:shape>
            </v:group>
            <v:group style="position:absolute;left:8923;top:5911;width:96;height:163" coordorigin="8923,5911" coordsize="96,163">
              <v:shape style="position:absolute;left:8923;top:5911;width:96;height:163" coordorigin="8923,5911" coordsize="96,163" path="m9014,5930l8986,5930,8995,5939,9000,5949,9000,5973,8994,5980,8983,5994,8966,6011,8923,6054,8923,6074,9019,6074,9019,6054,8947,6054,8990,6012,9003,5996,9014,5982,9019,5973,9019,5939,9014,5930xe" filled="t" fillcolor="#202020" stroked="f">
                <v:path arrowok="t"/>
                <v:fill/>
              </v:shape>
              <v:shape style="position:absolute;left:8923;top:5911;width:96;height:163" coordorigin="8923,5911" coordsize="96,163" path="m8965,5911l8946,5916,8928,5925,8935,5943,8953,5933,8971,5930,9014,5930,9005,5921,8988,5913,8965,591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1.420013pt;margin-top:294.299988pt;width:31.48pt;height:11.32pt;mso-position-horizontal-relative:page;mso-position-vertical-relative:page;z-index:-3547" coordorigin="9628,5886" coordsize="630,226">
            <v:group style="position:absolute;left:9638;top:5901;width:192;height:197" coordorigin="9638,5901" coordsize="192,197">
              <v:shape style="position:absolute;left:9638;top:5901;width:192;height:197" coordorigin="9638,5901" coordsize="192,197" path="m9701,5910l9638,5910,9638,5925,9686,5925,9686,5958,9643,5958,9638,6021,9684,6030,9682,6051,9682,6064,9682,6074,9677,6078,9638,6078,9638,6083,9643,6093,9643,6098,9670,6098,9689,6089,9696,6067,9697,6051,9700,6031,9701,6006,9653,6006,9658,5973,9701,5973,9701,5910xe" filled="t" fillcolor="#202020" stroked="f">
                <v:path arrowok="t"/>
                <v:fill/>
              </v:shape>
              <v:shape style="position:absolute;left:9638;top:5901;width:192;height:197" coordorigin="9638,5901" coordsize="192,197" path="m9744,6002l9725,6002,9725,6078,9720,6088,9730,6098,9734,6098,9734,6093,9754,6083,9768,6074,9744,6074,9744,6002xe" filled="t" fillcolor="#202020" stroked="f">
                <v:path arrowok="t"/>
                <v:fill/>
              </v:shape>
              <v:shape style="position:absolute;left:9638;top:5901;width:192;height:197" coordorigin="9638,5901" coordsize="192,197" path="m9773,6002l9744,6002,9762,6012,9769,6031,9780,6049,9792,6065,9806,6079,9821,6093,9830,6083,9820,6067,9805,6053,9793,6038,9782,6021,9773,6002xe" filled="t" fillcolor="#202020" stroked="f">
                <v:path arrowok="t"/>
                <v:fill/>
              </v:shape>
              <v:shape style="position:absolute;left:9638;top:5901;width:192;height:197" coordorigin="9638,5901" coordsize="192,197" path="m9773,6054l9758,6064,9749,6069,9744,6074,9778,6074,9773,6069,9773,6054xe" filled="t" fillcolor="#202020" stroked="f">
                <v:path arrowok="t"/>
                <v:fill/>
              </v:shape>
              <v:shape style="position:absolute;left:9638;top:5901;width:192;height:197" coordorigin="9638,5901" coordsize="192,197" path="m9830,5987l9701,5987,9701,6002,9830,6002,9830,5987xe" filled="t" fillcolor="#202020" stroked="f">
                <v:path arrowok="t"/>
                <v:fill/>
              </v:shape>
              <v:shape style="position:absolute;left:9638;top:5901;width:192;height:197" coordorigin="9638,5901" coordsize="192,197" path="m9744,5901l9725,5901,9725,5987,9744,5987,9744,5901xe" filled="t" fillcolor="#202020" stroked="f">
                <v:path arrowok="t"/>
                <v:fill/>
              </v:shape>
              <v:shape style="position:absolute;left:9638;top:5901;width:192;height:197" coordorigin="9638,5901" coordsize="192,197" path="m9701,5973l9686,5973,9686,5978,9701,5978,9701,5973xe" filled="t" fillcolor="#202020" stroked="f">
                <v:path arrowok="t"/>
                <v:fill/>
              </v:shape>
              <v:shape style="position:absolute;left:9638;top:5901;width:192;height:197" coordorigin="9638,5901" coordsize="192,197" path="m9810,5912l9796,5926,9781,5939,9766,5952,9749,5963,9761,5971,9778,5961,9795,5950,9811,5938,9826,5925,9810,5912xe" filled="t" fillcolor="#202020" stroked="f">
                <v:path arrowok="t"/>
                <v:fill/>
              </v:shape>
            </v:group>
            <v:group style="position:absolute;left:9840;top:5901;width:202;height:192" coordorigin="9840,5901" coordsize="202,192">
              <v:shape style="position:absolute;left:9840;top:5901;width:202;height:192" coordorigin="9840,5901" coordsize="202,192" path="m10037,6078l9850,6078,9850,6093,10037,6093,10037,6078xe" filled="t" fillcolor="#202020" stroked="f">
                <v:path arrowok="t"/>
                <v:fill/>
              </v:shape>
              <v:shape style="position:absolute;left:9840;top:5901;width:202;height:192" coordorigin="9840,5901" coordsize="202,192" path="m9950,6026l9936,6026,9936,6078,9950,6078,9950,6026xe" filled="t" fillcolor="#202020" stroked="f">
                <v:path arrowok="t"/>
                <v:fill/>
              </v:shape>
              <v:shape style="position:absolute;left:9840;top:5901;width:202;height:192" coordorigin="9840,5901" coordsize="202,192" path="m9883,6030l9869,6040,9873,6043,9886,6059,9898,6074,9909,6060,9896,6044,9883,6030xe" filled="t" fillcolor="#202020" stroked="f">
                <v:path arrowok="t"/>
                <v:fill/>
              </v:shape>
              <v:shape style="position:absolute;left:9840;top:5901;width:202;height:192" coordorigin="9840,5901" coordsize="202,192" path="m9998,6031l9988,6048,9974,6064,9987,6071,10000,6055,10013,6040,9998,6031xe" filled="t" fillcolor="#202020" stroked="f">
                <v:path arrowok="t"/>
                <v:fill/>
              </v:shape>
              <v:shape style="position:absolute;left:9840;top:5901;width:202;height:192" coordorigin="9840,5901" coordsize="202,192" path="m10022,6011l9859,6011,9859,6026,10022,6026,10022,6011xe" filled="t" fillcolor="#202020" stroked="f">
                <v:path arrowok="t"/>
                <v:fill/>
              </v:shape>
              <v:shape style="position:absolute;left:9840;top:5901;width:202;height:192" coordorigin="9840,5901" coordsize="202,192" path="m9950,5982l9936,5982,9936,6011,9950,6011,9950,5982xe" filled="t" fillcolor="#202020" stroked="f">
                <v:path arrowok="t"/>
                <v:fill/>
              </v:shape>
              <v:shape style="position:absolute;left:9840;top:5901;width:202;height:192" coordorigin="9840,5901" coordsize="202,192" path="m9960,5901l9936,5901,9925,5913,9912,5926,9897,5939,9880,5951,9861,5962,9840,5973,9845,5978,9845,5982,9850,5987,9859,5982,9874,5978,9883,5968,10003,5968,9885,5967,9902,5956,9919,5943,9933,5929,9946,5915,9963,5915,9955,5906,9960,5901xe" filled="t" fillcolor="#202020" stroked="f">
                <v:path arrowok="t"/>
                <v:fill/>
              </v:shape>
              <v:shape style="position:absolute;left:9840;top:5901;width:202;height:192" coordorigin="9840,5901" coordsize="202,192" path="m9963,5915l9946,5915,9956,5930,9970,5945,9986,5957,10003,5968,10013,5978,10022,5982,10037,5987,10037,5982,10042,5973,10036,5964,10016,5955,9998,5945,9981,5933,9967,5920,9963,5915xe" filled="t" fillcolor="#202020" stroked="f">
                <v:path arrowok="t"/>
                <v:fill/>
              </v:shape>
              <v:shape style="position:absolute;left:9840;top:5901;width:202;height:192" coordorigin="9840,5901" coordsize="202,192" path="m10003,5968l9883,5968,9883,5982,10003,5982,10003,5968xe" filled="t" fillcolor="#202020" stroked="f">
                <v:path arrowok="t"/>
                <v:fill/>
              </v:shape>
            </v:group>
            <v:group style="position:absolute;left:10051;top:5896;width:197;height:206" coordorigin="10051,5896" coordsize="197,206">
              <v:shape style="position:absolute;left:10051;top:5896;width:197;height:206" coordorigin="10051,5896" coordsize="197,206" path="m10162,5910l10118,5910,10118,6033,10116,6055,10113,6074,10109,6088,10109,6093,10133,6026,10162,6026,10162,6016,10133,6016,10133,5973,10162,5973,10162,5963,10133,5963,10133,5925,10162,5925,10162,5910xe" filled="t" fillcolor="#202020" stroked="f">
                <v:path arrowok="t"/>
                <v:fill/>
              </v:shape>
              <v:shape style="position:absolute;left:10051;top:5896;width:197;height:206" coordorigin="10051,5896" coordsize="197,206" path="m10162,6026l10147,6026,10147,6083,10128,6083,10128,6088,10133,6093,10133,6098,10157,6098,10162,6088,10162,6026xe" filled="t" fillcolor="#202020" stroked="f">
                <v:path arrowok="t"/>
                <v:fill/>
              </v:shape>
              <v:shape style="position:absolute;left:10051;top:5896;width:197;height:206" coordorigin="10051,5896" coordsize="197,206" path="m10162,5973l10147,5973,10147,6016,10162,6016,10162,5973xe" filled="t" fillcolor="#202020" stroked="f">
                <v:path arrowok="t"/>
                <v:fill/>
              </v:shape>
              <v:shape style="position:absolute;left:10051;top:5896;width:197;height:206" coordorigin="10051,5896" coordsize="197,206" path="m10162,5925l10147,5925,10147,5963,10162,5963,10162,5925xe" filled="t" fillcolor="#202020" stroked="f">
                <v:path arrowok="t"/>
                <v:fill/>
              </v:shape>
              <v:shape style="position:absolute;left:10051;top:5896;width:197;height:206" coordorigin="10051,5896" coordsize="197,206" path="m10104,5910l10061,5910,10060,6033,10058,6055,10055,6074,10051,6088,10061,6098,10061,6102,10067,6088,10071,6070,10074,6050,10075,6026,10104,6026,10104,6016,10075,6016,10075,5973,10104,5973,10104,5963,10075,5963,10075,5925,10104,5925,10104,5910xe" filled="t" fillcolor="#202020" stroked="f">
                <v:path arrowok="t"/>
                <v:fill/>
              </v:shape>
              <v:shape style="position:absolute;left:10051;top:5896;width:197;height:206" coordorigin="10051,5896" coordsize="197,206" path="m10104,6026l10094,6026,10094,6078,10090,6083,10070,6083,10075,6088,10075,6098,10099,6098,10104,6088,10104,6026xe" filled="t" fillcolor="#202020" stroked="f">
                <v:path arrowok="t"/>
                <v:fill/>
              </v:shape>
              <v:shape style="position:absolute;left:10051;top:5896;width:197;height:206" coordorigin="10051,5896" coordsize="197,206" path="m10104,5973l10094,5973,10094,6016,10104,6016,10104,5973xe" filled="t" fillcolor="#202020" stroked="f">
                <v:path arrowok="t"/>
                <v:fill/>
              </v:shape>
              <v:shape style="position:absolute;left:10051;top:5896;width:197;height:206" coordorigin="10051,5896" coordsize="197,206" path="m10104,5925l10094,5925,10094,5963,10104,5963,10104,5925xe" filled="t" fillcolor="#202020" stroked="f">
                <v:path arrowok="t"/>
                <v:fill/>
              </v:shape>
              <v:shape style="position:absolute;left:10051;top:5896;width:197;height:206" coordorigin="10051,5896" coordsize="197,206" path="m10243,5920l10176,5920,10176,6021,10234,6025,10234,6064,10229,6078,10224,6083,10176,6083,10181,6088,10181,6093,10186,6098,10246,6049,10248,6006,10190,6006,10190,5934,10243,5934,10243,5920xe" filled="t" fillcolor="#202020" stroked="f">
                <v:path arrowok="t"/>
                <v:fill/>
              </v:shape>
              <v:shape style="position:absolute;left:10051;top:5896;width:197;height:206" coordorigin="10051,5896" coordsize="197,206" path="m10219,6045l10171,6045,10171,6054,10219,6054,10219,6045xe" filled="t" fillcolor="#202020" stroked="f">
                <v:path arrowok="t"/>
                <v:fill/>
              </v:shape>
              <v:shape style="position:absolute;left:10051;top:5896;width:197;height:206" coordorigin="10051,5896" coordsize="197,206" path="m10243,5934l10229,5934,10229,5978,10224,5982,10195,5982,10195,5987,10200,5992,10200,5997,10221,5997,10237,5988,10243,5963,10243,5934xe" filled="t" fillcolor="#202020" stroked="f">
                <v:path arrowok="t"/>
                <v:fill/>
              </v:shape>
              <v:shape style="position:absolute;left:10051;top:5896;width:197;height:206" coordorigin="10051,5896" coordsize="197,206" path="m10205,5939l10195,5949,10200,5958,10214,5973,10224,5963,10210,5949,10205,5939xe" filled="t" fillcolor="#202020" stroked="f">
                <v:path arrowok="t"/>
                <v:fill/>
              </v:shape>
              <v:shape style="position:absolute;left:10051;top:5896;width:197;height:206" coordorigin="10051,5896" coordsize="197,206" path="m10200,5896l10200,5906,10195,5910,10195,5920,10210,5920,10210,5915,10214,5910,10214,5901,10200,589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65.100006pt;margin-top:360.299988pt;width:49.231741pt;height:9.4pt;mso-position-horizontal-relative:page;mso-position-vertical-relative:page;z-index:-3546" coordorigin="3302,7206" coordsize="985,188">
            <v:group style="position:absolute;left:3312;top:7216;width:96;height:168" coordorigin="3312,7216" coordsize="96,168">
              <v:shape style="position:absolute;left:3312;top:7216;width:96;height:168" coordorigin="3312,7216" coordsize="96,168" path="m3408,7235l3379,7235,3389,7245,3389,7278,3382,7287,3372,7301,3360,7322,3312,7365,3312,7384,3408,7384,3408,7365,3336,7365,3383,7317,3396,7300,3403,7288,3408,7278,3408,7235xe" filled="t" fillcolor="#202020" stroked="f">
                <v:path arrowok="t"/>
                <v:fill/>
              </v:shape>
              <v:shape style="position:absolute;left:3312;top:7216;width:96;height:168" coordorigin="3312,7216" coordsize="96,168" path="m3358,7216l3337,7221,3322,7230,3324,7252,3340,7239,3360,7235,3408,7235,3396,7228,3381,7219,3358,7216xe" filled="t" fillcolor="#202020" stroked="f">
                <v:path arrowok="t"/>
                <v:fill/>
              </v:shape>
            </v:group>
            <v:group style="position:absolute;left:3432;top:7218;width:105;height:166" coordorigin="3432,7218" coordsize="105,166">
              <v:shape style="position:absolute;left:3432;top:7218;width:105;height:166" coordorigin="3432,7218" coordsize="105,166" path="m3477,7218l3433,7278,3432,7305,3433,7318,3469,7381,3494,7383,3511,7376,3518,7368,3475,7368,3465,7357,3458,7336,3456,7305,3456,7299,3458,7270,3466,7250,3479,7240,3499,7238,3524,7238,3517,7229,3500,7220,3477,7218xe" filled="t" fillcolor="#202020" stroked="f">
                <v:path arrowok="t"/>
                <v:fill/>
              </v:shape>
              <v:shape style="position:absolute;left:3432;top:7218;width:105;height:166" coordorigin="3432,7218" coordsize="105,166" path="m3524,7238l3499,7238,3510,7250,3516,7272,3516,7334,3475,7368,3518,7368,3528,7356,3533,7341,3537,7320,3538,7293,3535,7266,3529,7244,3524,7238xe" filled="t" fillcolor="#202020" stroked="f">
                <v:path arrowok="t"/>
                <v:fill/>
              </v:shape>
            </v:group>
            <v:group style="position:absolute;left:3566;top:7216;width:91;height:168" coordorigin="3566,7216" coordsize="91,168">
              <v:shape style="position:absolute;left:3566;top:7216;width:91;height:168" coordorigin="3566,7216" coordsize="91,168" path="m3658,7365l3566,7365,3566,7384,3658,7384,3658,7365xe" filled="t" fillcolor="#202020" stroked="f">
                <v:path arrowok="t"/>
                <v:fill/>
              </v:shape>
              <v:shape style="position:absolute;left:3566;top:7216;width:91;height:168" coordorigin="3566,7216" coordsize="91,168" path="m3624,7240l3600,7240,3600,7365,3624,7365,3624,7240xe" filled="t" fillcolor="#202020" stroked="f">
                <v:path arrowok="t"/>
                <v:fill/>
              </v:shape>
              <v:shape style="position:absolute;left:3566;top:7216;width:91;height:168" coordorigin="3566,7216" coordsize="91,168" path="m3624,7216l3566,7235,3566,7250,3600,7240,3624,7240,3624,7216xe" filled="t" fillcolor="#202020" stroked="f">
                <v:path arrowok="t"/>
                <v:fill/>
              </v:shape>
            </v:group>
            <v:group style="position:absolute;left:3682;top:7221;width:101;height:163" coordorigin="3682,7221" coordsize="101,163">
              <v:shape style="position:absolute;left:3682;top:7221;width:101;height:163" coordorigin="3682,7221" coordsize="101,163" path="m3782,7221l3682,7221,3682,7240,3758,7240,3701,7384,3720,7384,3782,7226,3782,7221xe" filled="t" fillcolor="#202020" stroked="f">
                <v:path arrowok="t"/>
                <v:fill/>
              </v:shape>
            </v:group>
            <v:group style="position:absolute;left:3802;top:7218;width:106;height:166" coordorigin="3802,7218" coordsize="106,166">
              <v:shape style="position:absolute;left:3802;top:7218;width:106;height:166" coordorigin="3802,7218" coordsize="106,166" path="m3846,7218l3803,7278,3802,7302,3802,7318,3838,7381,3864,7383,3881,7376,3888,7367,3843,7367,3832,7356,3824,7335,3821,7302,3821,7293,3825,7267,3834,7249,3849,7240,3869,7239,3894,7239,3887,7229,3870,7220,3846,7218xe" filled="t" fillcolor="#202020" stroked="f">
                <v:path arrowok="t"/>
                <v:fill/>
              </v:shape>
              <v:shape style="position:absolute;left:3802;top:7218;width:106;height:166" coordorigin="3802,7218" coordsize="106,166" path="m3894,7239l3869,7239,3880,7251,3886,7273,3886,7336,3843,7367,3888,7367,3898,7356,3903,7341,3906,7320,3907,7293,3905,7266,3898,7244,3894,7239xe" filled="t" fillcolor="#202020" stroked="f">
                <v:path arrowok="t"/>
                <v:fill/>
              </v:shape>
            </v:group>
            <v:group style="position:absolute;left:3926;top:7216;width:99;height:168" coordorigin="3926,7216" coordsize="99,168">
              <v:shape style="position:absolute;left:3926;top:7216;width:99;height:168" coordorigin="3926,7216" coordsize="99,168" path="m3936,7360l3936,7379,3941,7384,3965,7384,3983,7382,4000,7373,4003,7370,3955,7370,3936,7360xe" filled="t" fillcolor="#202020" stroked="f">
                <v:path arrowok="t"/>
                <v:fill/>
              </v:shape>
              <v:shape style="position:absolute;left:3926;top:7216;width:99;height:168" coordorigin="3926,7216" coordsize="99,168" path="m4015,7235l3984,7235,3994,7240,3998,7245,4008,7264,4008,7283,3998,7293,3994,7302,4008,7302,4007,7319,4004,7339,3998,7355,3989,7365,3979,7370,4003,7370,4026,7302,4026,7268,4021,7250,4015,7235xe" filled="t" fillcolor="#202020" stroked="f">
                <v:path arrowok="t"/>
                <v:fill/>
              </v:shape>
              <v:shape style="position:absolute;left:3926;top:7216;width:99;height:168" coordorigin="3926,7216" coordsize="99,168" path="m3976,7216l3957,7220,3939,7232,3930,7249,3926,7270,3930,7290,3941,7307,3950,7322,3960,7326,3976,7326,3995,7318,4008,7302,3970,7302,3960,7298,3950,7288,3946,7278,3946,7259,3950,7250,3955,7245,3960,7235,4015,7235,4014,7232,3997,7221,3976,7216xe" filled="t" fillcolor="#202020" stroked="f">
                <v:path arrowok="t"/>
                <v:fill/>
              </v:shape>
            </v:group>
            <v:group style="position:absolute;left:4056;top:7216;width:91;height:168" coordorigin="4056,7216" coordsize="91,168">
              <v:shape style="position:absolute;left:4056;top:7216;width:91;height:168" coordorigin="4056,7216" coordsize="91,168" path="m4056,7355l4056,7379,4066,7384,4095,7384,4117,7382,4133,7374,4138,7370,4075,7370,4066,7365,4056,7355xe" filled="t" fillcolor="#202020" stroked="f">
                <v:path arrowok="t"/>
                <v:fill/>
              </v:shape>
              <v:shape style="position:absolute;left:4056;top:7216;width:91;height:168" coordorigin="4056,7216" coordsize="91,168" path="m4138,7236l4100,7236,4118,7246,4122,7268,4109,7283,4085,7288,4070,7288,4070,7307,4105,7310,4122,7322,4128,7341,4128,7350,4118,7360,4109,7365,4104,7370,4138,7370,4142,7365,4147,7355,4147,7326,4142,7322,4138,7307,4133,7302,4123,7298,4109,7298,4125,7290,4138,7276,4142,7254,4142,7245,4138,7236xe" filled="t" fillcolor="#202020" stroked="f">
                <v:path arrowok="t"/>
                <v:fill/>
              </v:shape>
              <v:shape style="position:absolute;left:4056;top:7216;width:91;height:168" coordorigin="4056,7216" coordsize="91,168" path="m4109,7216l4085,7216,4070,7221,4061,7226,4061,7245,4077,7238,4100,7236,4138,7236,4138,7235,4123,7221,4109,7216xe" filled="t" fillcolor="#202020" stroked="f">
                <v:path arrowok="t"/>
                <v:fill/>
              </v:shape>
            </v:group>
            <v:group style="position:absolute;left:4171;top:7217;width:105;height:166" coordorigin="4171,7217" coordsize="105,166">
              <v:shape style="position:absolute;left:4171;top:7217;width:105;height:166" coordorigin="4171,7217" coordsize="105,166" path="m4217,7217l4173,7278,4171,7302,4172,7317,4207,7381,4233,7383,4250,7376,4258,7367,4213,7367,4201,7356,4193,7335,4190,7302,4191,7293,4194,7267,4204,7249,4218,7240,4239,7239,4262,7239,4255,7229,4238,7220,4217,7217xe" filled="t" fillcolor="#202020" stroked="f">
                <v:path arrowok="t"/>
                <v:fill/>
              </v:shape>
              <v:shape style="position:absolute;left:4171;top:7217;width:105;height:166" coordorigin="4171,7217" coordsize="105,166" path="m4262,7239l4239,7239,4250,7251,4256,7273,4254,7336,4213,7367,4258,7367,4276,7302,4277,7293,4274,7267,4267,7245,4262,723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40.220001pt;margin-top:360.299988pt;width:49.24pt;height:9.4pt;mso-position-horizontal-relative:page;mso-position-vertical-relative:page;z-index:-3545" coordorigin="4804,7206" coordsize="985,188">
            <v:group style="position:absolute;left:4814;top:7216;width:96;height:168" coordorigin="4814,7216" coordsize="96,168">
              <v:shape style="position:absolute;left:4814;top:7216;width:96;height:168" coordorigin="4814,7216" coordsize="96,168" path="m4906,7235l4877,7235,4886,7245,4891,7254,4891,7269,4886,7278,4884,7288,4873,7302,4858,7322,4814,7365,4814,7384,4910,7384,4910,7365,4838,7365,4881,7319,4893,7301,4901,7288,4910,7269,4910,7245,4906,7235xe" filled="t" fillcolor="#202020" stroked="f">
                <v:path arrowok="t"/>
                <v:fill/>
              </v:shape>
              <v:shape style="position:absolute;left:4814;top:7216;width:96;height:168" coordorigin="4814,7216" coordsize="96,168" path="m4857,7216l4838,7221,4819,7230,4826,7248,4844,7238,4862,7235,4906,7235,4895,7229,4881,7219,4857,7216xe" filled="t" fillcolor="#202020" stroked="f">
                <v:path arrowok="t"/>
                <v:fill/>
              </v:shape>
            </v:group>
            <v:group style="position:absolute;left:4934;top:7217;width:106;height:166" coordorigin="4934,7217" coordsize="106,166">
              <v:shape style="position:absolute;left:4934;top:7217;width:106;height:166" coordorigin="4934,7217" coordsize="106,166" path="m4980,7217l4936,7278,4934,7304,4935,7318,4971,7381,4997,7383,5014,7375,5021,7367,4974,7367,4962,7356,4956,7335,4954,7304,4954,7298,4956,7270,4963,7250,4977,7240,4998,7238,5024,7238,5018,7229,5001,7220,4980,7217xe" filled="t" fillcolor="#202020" stroked="f">
                <v:path arrowok="t"/>
                <v:fill/>
              </v:shape>
              <v:shape style="position:absolute;left:4934;top:7217;width:106;height:166" coordorigin="4934,7217" coordsize="106,166" path="m5024,7238l4998,7238,5008,7249,5014,7271,5014,7334,4974,7367,5021,7367,5030,7357,5036,7342,5039,7321,5040,7294,5037,7267,5030,7245,5024,7238xe" filled="t" fillcolor="#202020" stroked="f">
                <v:path arrowok="t"/>
                <v:fill/>
              </v:shape>
            </v:group>
            <v:group style="position:absolute;left:5064;top:7216;width:96;height:168" coordorigin="5064,7216" coordsize="96,168">
              <v:shape style="position:absolute;left:5064;top:7216;width:96;height:168" coordorigin="5064,7216" coordsize="96,168" path="m5160,7365l5069,7365,5069,7384,5160,7384,5160,7365xe" filled="t" fillcolor="#202020" stroked="f">
                <v:path arrowok="t"/>
                <v:fill/>
              </v:shape>
              <v:shape style="position:absolute;left:5064;top:7216;width:96;height:168" coordorigin="5064,7216" coordsize="96,168" path="m5122,7240l5102,7240,5102,7365,5122,7365,5122,7240xe" filled="t" fillcolor="#202020" stroked="f">
                <v:path arrowok="t"/>
                <v:fill/>
              </v:shape>
              <v:shape style="position:absolute;left:5064;top:7216;width:96;height:168" coordorigin="5064,7216" coordsize="96,168" path="m5122,7216l5064,7235,5064,7250,5102,7240,5122,7240,5122,7216xe" filled="t" fillcolor="#202020" stroked="f">
                <v:path arrowok="t"/>
                <v:fill/>
              </v:shape>
            </v:group>
            <v:group style="position:absolute;left:5184;top:7216;width:104;height:168" coordorigin="5184,7216" coordsize="104,168">
              <v:shape style="position:absolute;left:5184;top:7216;width:104;height:168" coordorigin="5184,7216" coordsize="104,168" path="m5194,7360l5194,7379,5203,7384,5224,7384,5243,7381,5260,7372,5262,7370,5213,7370,5194,7360xe" filled="t" fillcolor="#202020" stroked="f">
                <v:path arrowok="t"/>
                <v:fill/>
              </v:shape>
              <v:shape style="position:absolute;left:5184;top:7216;width:104;height:168" coordorigin="5184,7216" coordsize="104,168" path="m5274,7235l5246,7235,5266,7254,5266,7288,5256,7293,5251,7302,5266,7302,5265,7319,5263,7339,5256,7355,5246,7365,5237,7370,5262,7370,5288,7298,5288,7267,5282,7249,5274,7235xe" filled="t" fillcolor="#202020" stroked="f">
                <v:path arrowok="t"/>
                <v:fill/>
              </v:shape>
              <v:shape style="position:absolute;left:5184;top:7216;width:104;height:168" coordorigin="5184,7216" coordsize="104,168" path="m5234,7216l5214,7220,5197,7232,5187,7249,5184,7270,5188,7290,5198,7307,5208,7322,5218,7326,5233,7326,5253,7318,5266,7302,5227,7302,5218,7298,5208,7288,5208,7250,5222,7235,5274,7235,5272,7232,5255,7221,5234,7216xe" filled="t" fillcolor="#202020" stroked="f">
                <v:path arrowok="t"/>
                <v:fill/>
              </v:shape>
            </v:group>
            <v:group style="position:absolute;left:5309;top:7217;width:105;height:166" coordorigin="5309,7217" coordsize="105,166">
              <v:shape style="position:absolute;left:5309;top:7217;width:105;height:166" coordorigin="5309,7217" coordsize="105,166" path="m5353,7217l5310,7278,5309,7304,5309,7318,5345,7381,5372,7383,5389,7375,5395,7367,5349,7367,5337,7356,5330,7335,5328,7304,5328,7298,5330,7270,5338,7250,5351,7240,5372,7238,5399,7238,5392,7229,5375,7220,5353,7217xe" filled="t" fillcolor="#202020" stroked="f">
                <v:path arrowok="t"/>
                <v:fill/>
              </v:shape>
              <v:shape style="position:absolute;left:5309;top:7217;width:105;height:166" coordorigin="5309,7217" coordsize="105,166" path="m5399,7238l5372,7238,5382,7249,5388,7271,5388,7334,5349,7367,5395,7367,5405,7356,5410,7341,5413,7320,5414,7293,5411,7266,5404,7244,5399,7238xe" filled="t" fillcolor="#202020" stroked="f">
                <v:path arrowok="t"/>
                <v:fill/>
              </v:shape>
            </v:group>
            <v:group style="position:absolute;left:5434;top:7216;width:101;height:168" coordorigin="5434,7216" coordsize="101,168">
              <v:shape style="position:absolute;left:5434;top:7216;width:101;height:168" coordorigin="5434,7216" coordsize="101,168" path="m5510,7216l5445,7253,5434,7314,5436,7336,5441,7355,5449,7370,5464,7381,5486,7384,5501,7384,5510,7379,5520,7370,5477,7370,5467,7365,5462,7360,5458,7350,5458,7312,5467,7302,5453,7302,5477,7240,5486,7235,5525,7235,5525,7221,5520,7221,5510,7216xe" filled="t" fillcolor="#202020" stroked="f">
                <v:path arrowok="t"/>
                <v:fill/>
              </v:shape>
              <v:shape style="position:absolute;left:5434;top:7216;width:101;height:168" coordorigin="5434,7216" coordsize="101,168" path="m5527,7298l5501,7298,5515,7312,5515,7355,5506,7360,5496,7370,5520,7370,5521,7368,5531,7353,5534,7330,5533,7308,5527,7298xe" filled="t" fillcolor="#202020" stroked="f">
                <v:path arrowok="t"/>
                <v:fill/>
              </v:shape>
              <v:shape style="position:absolute;left:5434;top:7216;width:101;height:168" coordorigin="5434,7216" coordsize="101,168" path="m5486,7279l5468,7287,5453,7302,5467,7302,5472,7298,5527,7298,5524,7292,5509,7282,5486,7279xe" filled="t" fillcolor="#202020" stroked="f">
                <v:path arrowok="t"/>
                <v:fill/>
              </v:shape>
              <v:shape style="position:absolute;left:5434;top:7216;width:101;height:168" coordorigin="5434,7216" coordsize="101,168" path="m5525,7235l5520,7235,5525,7240,5525,7235xe" filled="t" fillcolor="#202020" stroked="f">
                <v:path arrowok="t"/>
                <v:fill/>
              </v:shape>
            </v:group>
            <v:group style="position:absolute;left:5554;top:7216;width:101;height:168" coordorigin="5554,7216" coordsize="101,168">
              <v:shape style="position:absolute;left:5554;top:7216;width:101;height:168" coordorigin="5554,7216" coordsize="101,168" path="m5650,7235l5621,7235,5630,7245,5635,7254,5635,7269,5630,7278,5624,7287,5616,7301,5602,7322,5554,7365,5554,7384,5654,7384,5654,7365,5578,7365,5625,7319,5637,7301,5645,7288,5654,7269,5654,7245,5650,7235xe" filled="t" fillcolor="#202020" stroked="f">
                <v:path arrowok="t"/>
                <v:fill/>
              </v:shape>
              <v:shape style="position:absolute;left:5554;top:7216;width:101;height:168" coordorigin="5554,7216" coordsize="101,168" path="m5601,7216l5582,7221,5563,7230,5570,7248,5588,7238,5606,7235,5650,7235,5639,7229,5625,7219,5601,7216xe" filled="t" fillcolor="#202020" stroked="f">
                <v:path arrowok="t"/>
                <v:fill/>
              </v:shape>
            </v:group>
            <v:group style="position:absolute;left:5688;top:7216;width:91;height:168" coordorigin="5688,7216" coordsize="91,168">
              <v:shape style="position:absolute;left:5688;top:7216;width:91;height:168" coordorigin="5688,7216" coordsize="91,168" path="m5779,7365l5688,7365,5688,7384,5779,7384,5779,7365xe" filled="t" fillcolor="#202020" stroked="f">
                <v:path arrowok="t"/>
                <v:fill/>
              </v:shape>
              <v:shape style="position:absolute;left:5688;top:7216;width:91;height:168" coordorigin="5688,7216" coordsize="91,168" path="m5741,7240l5722,7240,5722,7365,5741,7365,5741,7240xe" filled="t" fillcolor="#202020" stroked="f">
                <v:path arrowok="t"/>
                <v:fill/>
              </v:shape>
              <v:shape style="position:absolute;left:5688;top:7216;width:91;height:168" coordorigin="5688,7216" coordsize="91,168" path="m5741,7216l5688,7235,5688,7250,5722,7240,5741,7240,5741,721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08.940002pt;margin-top:360.299988pt;width:42.758116pt;height:9.4pt;mso-position-horizontal-relative:page;mso-position-vertical-relative:page;z-index:-3544" coordorigin="8179,7206" coordsize="855,188">
            <v:group style="position:absolute;left:8189;top:7216;width:91;height:168" coordorigin="8189,7216" coordsize="91,168">
              <v:shape style="position:absolute;left:8189;top:7216;width:91;height:168" coordorigin="8189,7216" coordsize="91,168" path="m8189,7355l8189,7379,8198,7384,8228,7384,8250,7382,8266,7374,8270,7370,8208,7370,8198,7365,8189,7355xe" filled="t" fillcolor="#202020" stroked="f">
                <v:path arrowok="t"/>
                <v:fill/>
              </v:shape>
              <v:shape style="position:absolute;left:8189;top:7216;width:91;height:168" coordorigin="8189,7216" coordsize="91,168" path="m8271,7236l8233,7236,8250,7246,8255,7268,8242,7283,8218,7288,8203,7288,8203,7307,8238,7310,8255,7322,8261,7341,8261,7350,8251,7360,8242,7365,8237,7370,8270,7370,8275,7365,8280,7355,8280,7326,8275,7322,8270,7307,8266,7302,8256,7298,8242,7298,8258,7290,8271,7276,8275,7254,8275,7245,8271,7236xe" filled="t" fillcolor="#202020" stroked="f">
                <v:path arrowok="t"/>
                <v:fill/>
              </v:shape>
              <v:shape style="position:absolute;left:8189;top:7216;width:91;height:168" coordorigin="8189,7216" coordsize="91,168" path="m8242,7216l8218,7216,8203,7221,8194,7226,8194,7245,8210,7238,8233,7236,8271,7236,8270,7235,8256,7221,8242,7216xe" filled="t" fillcolor="#202020" stroked="f">
                <v:path arrowok="t"/>
                <v:fill/>
              </v:shape>
            </v:group>
            <v:group style="position:absolute;left:8309;top:7216;width:96;height:168" coordorigin="8309,7216" coordsize="96,168">
              <v:shape style="position:absolute;left:8309;top:7216;width:96;height:168" coordorigin="8309,7216" coordsize="96,168" path="m8309,7355l8309,7379,8318,7384,8376,7384,8386,7374,8393,7370,8346,7370,8328,7366,8309,7355xe" filled="t" fillcolor="#202020" stroked="f">
                <v:path arrowok="t"/>
                <v:fill/>
              </v:shape>
              <v:shape style="position:absolute;left:8309;top:7216;width:96;height:168" coordorigin="8309,7216" coordsize="96,168" path="m8395,7235l8338,7235,8352,7235,8370,7244,8375,7268,8364,7283,8338,7288,8328,7288,8328,7307,8358,7310,8375,7322,8381,7341,8381,7355,8371,7360,8366,7365,8357,7370,8393,7370,8400,7365,8405,7355,8405,7326,8400,7322,8395,7307,8376,7298,8366,7298,8381,7290,8395,7276,8400,7254,8400,7244,8395,7235xe" filled="t" fillcolor="#202020" stroked="f">
                <v:path arrowok="t"/>
                <v:fill/>
              </v:shape>
              <v:shape style="position:absolute;left:8309;top:7216;width:96;height:168" coordorigin="8309,7216" coordsize="96,168" path="m8366,7216l8338,7216,8318,7226,8318,7245,8338,7235,8395,7235,8386,7226,8366,7216xe" filled="t" fillcolor="#202020" stroked="f">
                <v:path arrowok="t"/>
                <v:fill/>
              </v:shape>
            </v:group>
            <v:group style="position:absolute;left:8419;top:7221;width:96;height:163" coordorigin="8419,7221" coordsize="96,163">
              <v:shape style="position:absolute;left:8419;top:7221;width:96;height:163" coordorigin="8419,7221" coordsize="96,163" path="m8515,7341l8496,7341,8496,7384,8515,7384,8515,7341xe" filled="t" fillcolor="#202020" stroked="f">
                <v:path arrowok="t"/>
                <v:fill/>
              </v:shape>
              <v:shape style="position:absolute;left:8419;top:7221;width:96;height:163" coordorigin="8419,7221" coordsize="96,163" path="m8515,7221l8491,7221,8419,7331,8419,7341,8534,7341,8534,7326,8443,7326,8486,7250,8491,7245,8491,7240,8515,7240,8515,7221xe" filled="t" fillcolor="#202020" stroked="f">
                <v:path arrowok="t"/>
                <v:fill/>
              </v:shape>
              <v:shape style="position:absolute;left:8419;top:7221;width:96;height:163" coordorigin="8419,7221" coordsize="96,163" path="m8515,7240l8496,7240,8496,7326,8515,7326,8515,7240xe" filled="t" fillcolor="#202020" stroked="f">
                <v:path arrowok="t"/>
                <v:fill/>
              </v:shape>
            </v:group>
            <v:group style="position:absolute;left:8558;top:7221;width:91;height:163" coordorigin="8558,7221" coordsize="91,163">
              <v:shape style="position:absolute;left:8558;top:7221;width:91;height:163" coordorigin="8558,7221" coordsize="91,163" path="m8558,7360l8560,7380,8575,7383,8600,7384,8620,7379,8635,7370,8582,7370,8573,7365,8558,7360xe" filled="t" fillcolor="#202020" stroked="f">
                <v:path arrowok="t"/>
                <v:fill/>
              </v:shape>
              <v:shape style="position:absolute;left:8558;top:7221;width:91;height:163" coordorigin="8558,7221" coordsize="91,163" path="m8638,7298l8602,7298,8621,7307,8626,7312,8630,7326,8630,7346,8626,7355,8621,7360,8611,7365,8606,7370,8635,7370,8636,7369,8646,7355,8649,7331,8645,7310,8638,7298xe" filled="t" fillcolor="#202020" stroked="f">
                <v:path arrowok="t"/>
                <v:fill/>
              </v:shape>
              <v:shape style="position:absolute;left:8558;top:7221;width:91;height:163" coordorigin="8558,7221" coordsize="91,163" path="m8645,7221l8563,7221,8563,7302,8578,7298,8638,7298,8635,7293,8616,7283,8582,7283,8582,7240,8645,7240,8645,7221xe" filled="t" fillcolor="#202020" stroked="f">
                <v:path arrowok="t"/>
                <v:fill/>
              </v:shape>
            </v:group>
            <v:group style="position:absolute;left:8674;top:7217;width:105;height:166" coordorigin="8674,7217" coordsize="105,166">
              <v:shape style="position:absolute;left:8674;top:7217;width:105;height:166" coordorigin="8674,7217" coordsize="105,166" path="m8719,7217l8675,7278,8674,7302,8674,7317,8710,7381,8735,7383,8752,7376,8760,7367,8715,7367,8704,7356,8696,7335,8693,7302,8693,7293,8697,7267,8706,7249,8721,7240,8741,7239,8765,7239,8757,7229,8741,7220,8719,7217xe" filled="t" fillcolor="#202020" stroked="f">
                <v:path arrowok="t"/>
                <v:fill/>
              </v:shape>
              <v:shape style="position:absolute;left:8674;top:7217;width:105;height:166" coordorigin="8674,7217" coordsize="105,166" path="m8765,7239l8741,7239,8752,7251,8758,7273,8757,7336,8715,7367,8760,7367,8779,7302,8779,7293,8776,7267,8769,7245,8765,7239xe" filled="t" fillcolor="#202020" stroked="f">
                <v:path arrowok="t"/>
                <v:fill/>
              </v:shape>
            </v:group>
            <v:group style="position:absolute;left:8798;top:7217;width:105;height:166" coordorigin="8798,7217" coordsize="105,166">
              <v:shape style="position:absolute;left:8798;top:7217;width:105;height:166" coordorigin="8798,7217" coordsize="105,166" path="m8842,7217l8800,7278,8798,7304,8799,7318,8834,7381,8861,7383,8879,7375,8885,7367,8838,7367,8826,7356,8820,7335,8818,7304,8818,7298,8820,7270,8827,7250,8841,7240,8862,7238,8888,7238,8881,7229,8864,7220,8842,7217xe" filled="t" fillcolor="#202020" stroked="f">
                <v:path arrowok="t"/>
                <v:fill/>
              </v:shape>
              <v:shape style="position:absolute;left:8798;top:7217;width:105;height:166" coordorigin="8798,7217" coordsize="105,166" path="m8888,7238l8862,7238,8872,7249,8878,7271,8878,7334,8838,7367,8885,7367,8894,7356,8900,7341,8903,7320,8904,7293,8901,7266,8894,7244,8888,7238xe" filled="t" fillcolor="#202020" stroked="f">
                <v:path arrowok="t"/>
                <v:fill/>
              </v:shape>
            </v:group>
            <v:group style="position:absolute;left:8918;top:7218;width:105;height:166" coordorigin="8918,7218" coordsize="105,166">
              <v:shape style="position:absolute;left:8918;top:7218;width:105;height:166" coordorigin="8918,7218" coordsize="105,166" path="m8963,7218l8920,7278,8918,7305,8919,7319,8958,7382,8983,7383,8999,7376,9005,7368,8962,7368,8951,7357,8945,7336,8943,7305,8942,7298,8945,7269,8952,7250,8966,7240,8987,7238,9010,7238,9004,7229,8987,7220,8963,7218xe" filled="t" fillcolor="#202020" stroked="f">
                <v:path arrowok="t"/>
                <v:fill/>
              </v:shape>
              <v:shape style="position:absolute;left:8918;top:7218;width:105;height:166" coordorigin="8918,7218" coordsize="105,166" path="m9010,7238l8987,7238,8997,7249,9003,7271,9003,7334,8962,7368,9005,7368,9014,7356,9020,7341,9023,7320,9024,7293,9022,7266,9015,7244,9010,723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0.940002pt;margin-top:359.820007pt;width:32.44pt;height:11.08pt;mso-position-horizontal-relative:page;mso-position-vertical-relative:page;z-index:-3543" coordorigin="9619,7196" coordsize="649,222">
            <v:group style="position:absolute;left:9629;top:7206;width:202;height:202" coordorigin="9629,7206" coordsize="202,202">
              <v:shape style="position:absolute;left:9629;top:7206;width:202;height:202" coordorigin="9629,7206" coordsize="202,202" path="m9744,7360l9730,7360,9730,7389,9725,7394,9686,7394,9686,7403,9691,7408,9734,7408,9744,7403,9744,7360xe" filled="t" fillcolor="#202020" stroked="f">
                <v:path arrowok="t"/>
                <v:fill/>
              </v:shape>
              <v:shape style="position:absolute;left:9629;top:7206;width:202;height:202" coordorigin="9629,7206" coordsize="202,202" path="m9830,7346l9634,7346,9634,7360,9830,7360,9830,7346xe" filled="t" fillcolor="#202020" stroked="f">
                <v:path arrowok="t"/>
                <v:fill/>
              </v:shape>
              <v:shape style="position:absolute;left:9629;top:7206;width:202;height:202" coordorigin="9629,7206" coordsize="202,202" path="m9792,7298l9672,7298,9672,7312,9768,7312,9730,7336,9730,7346,9744,7346,9744,7341,9792,7322,9792,7298xe" filled="t" fillcolor="#202020" stroked="f">
                <v:path arrowok="t"/>
                <v:fill/>
              </v:shape>
              <v:shape style="position:absolute;left:9629;top:7206;width:202;height:202" coordorigin="9629,7206" coordsize="202,202" path="m9821,7230l9643,7230,9643,7245,9704,7252,9689,7261,9672,7270,9651,7279,9629,7288,9638,7298,9698,7272,9725,7250,9756,7250,9749,7245,9821,7245,9821,7230xe" filled="t" fillcolor="#202020" stroked="f">
                <v:path arrowok="t"/>
                <v:fill/>
              </v:shape>
              <v:shape style="position:absolute;left:9629;top:7206;width:202;height:202" coordorigin="9629,7206" coordsize="202,202" path="m9778,7262l9753,7262,9770,7274,9787,7283,9806,7291,9826,7298,9830,7298,9830,7288,9822,7280,9804,7274,9785,7266,9778,7262xe" filled="t" fillcolor="#202020" stroked="f">
                <v:path arrowok="t"/>
                <v:fill/>
              </v:shape>
              <v:shape style="position:absolute;left:9629;top:7206;width:202;height:202" coordorigin="9629,7206" coordsize="202,202" path="m9756,7250l9725,7250,9725,7293,9739,7293,9753,7262,9778,7262,9767,7256,9756,7250xe" filled="t" fillcolor="#202020" stroked="f">
                <v:path arrowok="t"/>
                <v:fill/>
              </v:shape>
              <v:shape style="position:absolute;left:9629;top:7206;width:202;height:202" coordorigin="9629,7206" coordsize="202,202" path="m9739,7206l9725,7206,9725,7230,9739,7230,9739,7206xe" filled="t" fillcolor="#202020" stroked="f">
                <v:path arrowok="t"/>
                <v:fill/>
              </v:shape>
            </v:group>
            <v:group style="position:absolute;left:9845;top:7221;width:197;height:178" coordorigin="9845,7221" coordsize="197,178">
              <v:shape style="position:absolute;left:9845;top:7221;width:197;height:178" coordorigin="9845,7221" coordsize="197,178" path="m10042,7384l9845,7384,9845,7398,10042,7398,10042,7384xe" filled="t" fillcolor="#202020" stroked="f">
                <v:path arrowok="t"/>
                <v:fill/>
              </v:shape>
              <v:shape style="position:absolute;left:9845;top:7221;width:197;height:178" coordorigin="9845,7221" coordsize="197,178" path="m9950,7307l9931,7307,9931,7384,9950,7384,9950,7307xe" filled="t" fillcolor="#202020" stroked="f">
                <v:path arrowok="t"/>
                <v:fill/>
              </v:shape>
              <v:shape style="position:absolute;left:9845;top:7221;width:197;height:178" coordorigin="9845,7221" coordsize="197,178" path="m9984,7322l9974,7331,9979,7338,9991,7355,10003,7370,10011,7351,9999,7337,9984,7322xe" filled="t" fillcolor="#202020" stroked="f">
                <v:path arrowok="t"/>
                <v:fill/>
              </v:shape>
              <v:shape style="position:absolute;left:9845;top:7221;width:197;height:178" coordorigin="9845,7221" coordsize="197,178" path="m10027,7293l9859,7293,9859,7307,10027,7307,10027,7293xe" filled="t" fillcolor="#202020" stroked="f">
                <v:path arrowok="t"/>
                <v:fill/>
              </v:shape>
              <v:shape style="position:absolute;left:9845;top:7221;width:197;height:178" coordorigin="9845,7221" coordsize="197,178" path="m9950,7235l9931,7235,9931,7293,9950,7293,9950,7235xe" filled="t" fillcolor="#202020" stroked="f">
                <v:path arrowok="t"/>
                <v:fill/>
              </v:shape>
              <v:shape style="position:absolute;left:9845;top:7221;width:197;height:178" coordorigin="9845,7221" coordsize="197,178" path="m10032,7221l9854,7221,9854,7235,10032,7235,10032,7221xe" filled="t" fillcolor="#202020" stroked="f">
                <v:path arrowok="t"/>
                <v:fill/>
              </v:shape>
            </v:group>
            <v:group style="position:absolute;left:10056;top:7206;width:202;height:192" coordorigin="10056,7206" coordsize="202,192">
              <v:shape style="position:absolute;left:10056;top:7206;width:202;height:192" coordorigin="10056,7206" coordsize="202,192" path="m10258,7379l10109,7379,10109,7394,10258,7394,10258,7379xe" filled="t" fillcolor="#202020" stroked="f">
                <v:path arrowok="t"/>
                <v:fill/>
              </v:shape>
              <v:shape style="position:absolute;left:10056;top:7206;width:202;height:192" coordorigin="10056,7206" coordsize="202,192" path="m10190,7240l10171,7240,10171,7379,10190,7379,10190,7240xe" filled="t" fillcolor="#202020" stroked="f">
                <v:path arrowok="t"/>
                <v:fill/>
              </v:shape>
              <v:shape style="position:absolute;left:10056;top:7206;width:202;height:192" coordorigin="10056,7206" coordsize="202,192" path="m10248,7226l10118,7226,10118,7240,10248,7240,10248,7226xe" filled="t" fillcolor="#202020" stroked="f">
                <v:path arrowok="t"/>
                <v:fill/>
              </v:shape>
              <v:shape style="position:absolute;left:10056;top:7206;width:202;height:192" coordorigin="10056,7206" coordsize="202,192" path="m10090,7326l10085,7326,10078,7343,10071,7363,10063,7382,10056,7398,10082,7392,10104,7336,10099,7331,10090,7326xe" filled="t" fillcolor="#202020" stroked="f">
                <v:path arrowok="t"/>
                <v:fill/>
              </v:shape>
              <v:shape style="position:absolute;left:10056;top:7206;width:202;height:192" coordorigin="10056,7206" coordsize="202,192" path="m10061,7259l10058,7278,10073,7290,10090,7302,10094,7281,10061,7259xe" filled="t" fillcolor="#202020" stroked="f">
                <v:path arrowok="t"/>
                <v:fill/>
              </v:shape>
              <v:shape style="position:absolute;left:10056;top:7206;width:202;height:192" coordorigin="10056,7206" coordsize="202,192" path="m10070,7206l10068,7226,10085,7238,10099,7250,10104,7230,10088,7218,10070,720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.02pt;margin-top:433.5pt;width:42.52pt;height:11.115854pt;mso-position-horizontal-relative:page;mso-position-vertical-relative:page;z-index:-3542" coordorigin="1060,8670" coordsize="850,222">
            <v:group style="position:absolute;left:1070;top:8690;width:202;height:193" coordorigin="1070,8690" coordsize="202,193">
              <v:shape style="position:absolute;left:1070;top:8690;width:202;height:193" coordorigin="1070,8690" coordsize="202,193" path="m1214,8762l1200,8762,1199,8803,1194,8822,1184,8840,1172,8850,1154,8862,1133,8872,1138,8877,1138,8882,1153,8882,1174,8872,1189,8860,1200,8848,1200,8843,1234,8843,1210,8829,1214,8819,1214,8762xe" filled="t" fillcolor="#202020" stroked="f">
                <v:path arrowok="t"/>
                <v:fill/>
              </v:shape>
              <v:shape style="position:absolute;left:1070;top:8690;width:202;height:193" coordorigin="1070,8690" coordsize="202,193" path="m1234,8843l1200,8843,1212,8847,1229,8858,1246,8869,1262,8882,1262,8860,1245,8850,1234,8843xe" filled="t" fillcolor="#202020" stroked="f">
                <v:path arrowok="t"/>
                <v:fill/>
              </v:shape>
              <v:shape style="position:absolute;left:1070;top:8690;width:202;height:193" coordorigin="1070,8690" coordsize="202,193" path="m1118,8718l1099,8718,1099,8824,1090,8829,1080,8829,1070,8834,1085,8845,1122,8836,1147,8829,1147,8819,1118,8819,1118,8718xe" filled="t" fillcolor="#202020" stroked="f">
                <v:path arrowok="t"/>
                <v:fill/>
              </v:shape>
              <v:shape style="position:absolute;left:1070;top:8690;width:202;height:193" coordorigin="1070,8690" coordsize="202,193" path="m1262,8733l1152,8733,1152,8838,1166,8838,1166,8747,1262,8747,1262,8733xe" filled="t" fillcolor="#202020" stroked="f">
                <v:path arrowok="t"/>
                <v:fill/>
              </v:shape>
              <v:shape style="position:absolute;left:1070;top:8690;width:202;height:193" coordorigin="1070,8690" coordsize="202,193" path="m1262,8747l1243,8747,1243,8838,1262,8838,1262,8747xe" filled="t" fillcolor="#202020" stroked="f">
                <v:path arrowok="t"/>
                <v:fill/>
              </v:shape>
              <v:shape style="position:absolute;left:1070;top:8690;width:202;height:193" coordorigin="1070,8690" coordsize="202,193" path="m1147,8814l1138,8814,1128,8819,1147,8819,1147,8814xe" filled="t" fillcolor="#202020" stroked="f">
                <v:path arrowok="t"/>
                <v:fill/>
              </v:shape>
              <v:shape style="position:absolute;left:1070;top:8690;width:202;height:193" coordorigin="1070,8690" coordsize="202,193" path="m1214,8704l1195,8704,1190,8733,1210,8733,1214,8704xe" filled="t" fillcolor="#202020" stroked="f">
                <v:path arrowok="t"/>
                <v:fill/>
              </v:shape>
              <v:shape style="position:absolute;left:1070;top:8690;width:202;height:193" coordorigin="1070,8690" coordsize="202,193" path="m1142,8699l1070,8699,1070,8718,1142,8718,1142,8699xe" filled="t" fillcolor="#202020" stroked="f">
                <v:path arrowok="t"/>
                <v:fill/>
              </v:shape>
              <v:shape style="position:absolute;left:1070;top:8690;width:202;height:193" coordorigin="1070,8690" coordsize="202,193" path="m1272,8690l1147,8690,1147,8704,1272,8704,1272,8690xe" filled="t" fillcolor="#202020" stroked="f">
                <v:path arrowok="t"/>
                <v:fill/>
              </v:shape>
            </v:group>
            <v:group style="position:absolute;left:1310;top:8690;width:149;height:192" coordorigin="1310,8690" coordsize="149,192">
              <v:shape style="position:absolute;left:1310;top:8690;width:149;height:192" coordorigin="1310,8690" coordsize="149,192" path="m1459,8690l1310,8690,1310,8882,1325,8882,1325,8862,1459,8862,1459,8848,1325,8848,1325,8810,1459,8810,1459,8795,1325,8795,1325,8757,1459,8757,1459,8742,1325,8742,1325,8704,1459,8704,1459,8690xe" filled="t" fillcolor="#202020" stroked="f">
                <v:path arrowok="t"/>
                <v:fill/>
              </v:shape>
              <v:shape style="position:absolute;left:1310;top:8690;width:149;height:192" coordorigin="1310,8690" coordsize="149,192" path="m1459,8862l1440,8862,1440,8882,1459,8882,1459,8862xe" filled="t" fillcolor="#202020" stroked="f">
                <v:path arrowok="t"/>
                <v:fill/>
              </v:shape>
              <v:shape style="position:absolute;left:1310;top:8690;width:149;height:192" coordorigin="1310,8690" coordsize="149,192" path="m1459,8810l1440,8810,1440,8848,1459,8848,1459,8810xe" filled="t" fillcolor="#202020" stroked="f">
                <v:path arrowok="t"/>
                <v:fill/>
              </v:shape>
              <v:shape style="position:absolute;left:1310;top:8690;width:149;height:192" coordorigin="1310,8690" coordsize="149,192" path="m1459,8757l1440,8757,1440,8795,1459,8795,1459,8757xe" filled="t" fillcolor="#202020" stroked="f">
                <v:path arrowok="t"/>
                <v:fill/>
              </v:shape>
              <v:shape style="position:absolute;left:1310;top:8690;width:149;height:192" coordorigin="1310,8690" coordsize="149,192" path="m1459,8704l1440,8704,1440,8742,1459,8742,1459,8704xe" filled="t" fillcolor="#202020" stroked="f">
                <v:path arrowok="t"/>
                <v:fill/>
              </v:shape>
            </v:group>
            <v:group style="position:absolute;left:1493;top:8685;width:202;height:182" coordorigin="1493,8685" coordsize="202,182">
              <v:shape style="position:absolute;left:1493;top:8685;width:202;height:182" coordorigin="1493,8685" coordsize="202,182" path="m1694,8853l1493,8853,1493,8867,1694,8867,1694,8853xe" filled="t" fillcolor="#202020" stroked="f">
                <v:path arrowok="t"/>
                <v:fill/>
              </v:shape>
              <v:shape style="position:absolute;left:1493;top:8685;width:202;height:182" coordorigin="1493,8685" coordsize="202,182" path="m1574,8685l1555,8685,1555,8853,1574,8853,1574,8685xe" filled="t" fillcolor="#202020" stroked="f">
                <v:path arrowok="t"/>
                <v:fill/>
              </v:shape>
              <v:shape style="position:absolute;left:1493;top:8685;width:202;height:182" coordorigin="1493,8685" coordsize="202,182" path="m1627,8685l1613,8685,1613,8853,1627,8853,1627,8685xe" filled="t" fillcolor="#202020" stroked="f">
                <v:path arrowok="t"/>
                <v:fill/>
              </v:shape>
              <v:shape style="position:absolute;left:1493;top:8685;width:202;height:182" coordorigin="1493,8685" coordsize="202,182" path="m1517,8723l1506,8739,1531,8814,1545,8796,1537,8777,1530,8759,1523,8741,1517,8723xe" filled="t" fillcolor="#202020" stroked="f">
                <v:path arrowok="t"/>
                <v:fill/>
              </v:shape>
              <v:shape style="position:absolute;left:1493;top:8685;width:202;height:182" coordorigin="1493,8685" coordsize="202,182" path="m1685,8733l1666,8735,1660,8754,1653,8772,1645,8791,1637,8810,1654,8808,1662,8791,1670,8773,1678,8754,1685,8733xe" filled="t" fillcolor="#202020" stroked="f">
                <v:path arrowok="t"/>
                <v:fill/>
              </v:shape>
            </v:group>
            <v:group style="position:absolute;left:1704;top:8680;width:197;height:187" coordorigin="1704,8680" coordsize="197,187">
              <v:shape style="position:absolute;left:1704;top:8680;width:197;height:187" coordorigin="1704,8680" coordsize="197,187" path="m1901,8853l1704,8853,1704,8867,1901,8867,1901,8853xe" filled="t" fillcolor="#202020" stroked="f">
                <v:path arrowok="t"/>
                <v:fill/>
              </v:shape>
              <v:shape style="position:absolute;left:1704;top:8680;width:197;height:187" coordorigin="1704,8680" coordsize="197,187" path="m1810,8795l1795,8795,1795,8853,1810,8853,1810,8795xe" filled="t" fillcolor="#202020" stroked="f">
                <v:path arrowok="t"/>
                <v:fill/>
              </v:shape>
              <v:shape style="position:absolute;left:1704;top:8680;width:197;height:187" coordorigin="1704,8680" coordsize="197,187" path="m1886,8781l1718,8781,1718,8795,1886,8795,1886,8781xe" filled="t" fillcolor="#202020" stroked="f">
                <v:path arrowok="t"/>
                <v:fill/>
              </v:shape>
              <v:shape style="position:absolute;left:1704;top:8680;width:197;height:187" coordorigin="1704,8680" coordsize="197,187" path="m1810,8733l1795,8733,1795,8781,1810,8781,1810,8733xe" filled="t" fillcolor="#202020" stroked="f">
                <v:path arrowok="t"/>
                <v:fill/>
              </v:shape>
              <v:shape style="position:absolute;left:1704;top:8680;width:197;height:187" coordorigin="1704,8680" coordsize="197,187" path="m1896,8718l1709,8718,1709,8733,1896,8733,1896,8718xe" filled="t" fillcolor="#202020" stroked="f">
                <v:path arrowok="t"/>
                <v:fill/>
              </v:shape>
              <v:shape style="position:absolute;left:1704;top:8680;width:197;height:187" coordorigin="1704,8680" coordsize="197,187" path="m1800,8680l1786,8685,1795,8704,1805,8718,1819,8709,1810,8690,1800,868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82pt;margin-top:426.779999pt;width:31.48pt;height:11.08pt;mso-position-horizontal-relative:page;mso-position-vertical-relative:page;z-index:-3541" coordorigin="2476,8536" coordsize="630,222">
            <v:group style="position:absolute;left:2486;top:8555;width:206;height:192" coordorigin="2486,8555" coordsize="206,192">
              <v:shape style="position:absolute;left:2486;top:8555;width:206;height:192" coordorigin="2486,8555" coordsize="206,192" path="m2640,8622l2621,8622,2620,8668,2616,8687,2607,8705,2594,8717,2576,8728,2554,8738,2563,8747,2572,8744,2593,8735,2610,8725,2621,8714,2626,8709,2657,8709,2649,8705,2630,8694,2635,8685,2640,8670,2640,8622xe" filled="t" fillcolor="#202020" stroked="f">
                <v:path arrowok="t"/>
                <v:fill/>
              </v:shape>
              <v:shape style="position:absolute;left:2486;top:8555;width:206;height:192" coordorigin="2486,8555" coordsize="206,192" path="m2657,8709l2626,8709,2636,8714,2654,8724,2671,8736,2688,8747,2684,8724,2667,8714,2657,8709xe" filled="t" fillcolor="#202020" stroked="f">
                <v:path arrowok="t"/>
                <v:fill/>
              </v:shape>
              <v:shape style="position:absolute;left:2486;top:8555;width:206;height:192" coordorigin="2486,8555" coordsize="206,192" path="m2534,8579l2520,8579,2520,8690,2510,8694,2496,8694,2486,8699,2503,8710,2520,8706,2568,8694,2568,8685,2534,8685,2534,8579xe" filled="t" fillcolor="#202020" stroked="f">
                <v:path arrowok="t"/>
                <v:fill/>
              </v:shape>
              <v:shape style="position:absolute;left:2486;top:8555;width:206;height:192" coordorigin="2486,8555" coordsize="206,192" path="m2683,8598l2578,8598,2578,8704,2592,8704,2592,8613,2683,8613,2683,8598xe" filled="t" fillcolor="#202020" stroked="f">
                <v:path arrowok="t"/>
                <v:fill/>
              </v:shape>
              <v:shape style="position:absolute;left:2486;top:8555;width:206;height:192" coordorigin="2486,8555" coordsize="206,192" path="m2683,8613l2669,8613,2669,8704,2683,8704,2683,8613xe" filled="t" fillcolor="#202020" stroked="f">
                <v:path arrowok="t"/>
                <v:fill/>
              </v:shape>
              <v:shape style="position:absolute;left:2486;top:8555;width:206;height:192" coordorigin="2486,8555" coordsize="206,192" path="m2568,8680l2558,8680,2549,8685,2568,8685,2568,8680xe" filled="t" fillcolor="#202020" stroked="f">
                <v:path arrowok="t"/>
                <v:fill/>
              </v:shape>
              <v:shape style="position:absolute;left:2486;top:8555;width:206;height:192" coordorigin="2486,8555" coordsize="206,192" path="m2635,8570l2621,8570,2616,8598,2630,8598,2635,8570xe" filled="t" fillcolor="#202020" stroked="f">
                <v:path arrowok="t"/>
                <v:fill/>
              </v:shape>
              <v:shape style="position:absolute;left:2486;top:8555;width:206;height:192" coordorigin="2486,8555" coordsize="206,192" path="m2563,8565l2491,8565,2491,8579,2563,8579,2563,8565xe" filled="t" fillcolor="#202020" stroked="f">
                <v:path arrowok="t"/>
                <v:fill/>
              </v:shape>
              <v:shape style="position:absolute;left:2486;top:8555;width:206;height:192" coordorigin="2486,8555" coordsize="206,192" path="m2693,8555l2573,8555,2573,8570,2693,8570,2693,8555xe" filled="t" fillcolor="#202020" stroked="f">
                <v:path arrowok="t"/>
                <v:fill/>
              </v:shape>
            </v:group>
            <v:group style="position:absolute;left:2731;top:8555;width:149;height:187" coordorigin="2731,8555" coordsize="149,187">
              <v:shape style="position:absolute;left:2731;top:8555;width:149;height:187" coordorigin="2731,8555" coordsize="149,187" path="m2880,8555l2731,8555,2731,8742,2750,8742,2750,8728,2880,8728,2880,8714,2750,8714,2750,8675,2880,8675,2880,8661,2750,8661,2750,8622,2880,8622,2880,8608,2750,8608,2750,8570,2880,8570,2880,8555xe" filled="t" fillcolor="#202020" stroked="f">
                <v:path arrowok="t"/>
                <v:fill/>
              </v:shape>
              <v:shape style="position:absolute;left:2731;top:8555;width:149;height:187" coordorigin="2731,8555" coordsize="149,187" path="m2880,8728l2861,8728,2861,8742,2880,8742,2880,8728xe" filled="t" fillcolor="#202020" stroked="f">
                <v:path arrowok="t"/>
                <v:fill/>
              </v:shape>
              <v:shape style="position:absolute;left:2731;top:8555;width:149;height:187" coordorigin="2731,8555" coordsize="149,187" path="m2880,8675l2861,8675,2861,8714,2880,8714,2880,8675xe" filled="t" fillcolor="#202020" stroked="f">
                <v:path arrowok="t"/>
                <v:fill/>
              </v:shape>
              <v:shape style="position:absolute;left:2731;top:8555;width:149;height:187" coordorigin="2731,8555" coordsize="149,187" path="m2880,8622l2861,8622,2861,8661,2880,8661,2880,8622xe" filled="t" fillcolor="#202020" stroked="f">
                <v:path arrowok="t"/>
                <v:fill/>
              </v:shape>
              <v:shape style="position:absolute;left:2731;top:8555;width:149;height:187" coordorigin="2731,8555" coordsize="149,187" path="m2880,8570l2861,8570,2861,8608,2880,8608,2880,8570xe" filled="t" fillcolor="#202020" stroked="f">
                <v:path arrowok="t"/>
                <v:fill/>
              </v:shape>
            </v:group>
            <v:group style="position:absolute;left:2914;top:8546;width:182;height:202" coordorigin="2914,8546" coordsize="182,202">
              <v:shape style="position:absolute;left:2914;top:8546;width:182;height:202" coordorigin="2914,8546" coordsize="182,202" path="m2971,8670l2957,8670,2957,8747,2971,8747,2971,8733,3096,8733,3096,8718,2971,8718,2971,8670xe" filled="t" fillcolor="#202020" stroked="f">
                <v:path arrowok="t"/>
                <v:fill/>
              </v:shape>
              <v:shape style="position:absolute;left:2914;top:8546;width:182;height:202" coordorigin="2914,8546" coordsize="182,202" path="m3096,8733l3082,8733,3082,8747,3096,8747,3096,8733xe" filled="t" fillcolor="#202020" stroked="f">
                <v:path arrowok="t"/>
                <v:fill/>
              </v:shape>
              <v:shape style="position:absolute;left:2914;top:8546;width:182;height:202" coordorigin="2914,8546" coordsize="182,202" path="m3096,8670l3082,8670,3082,8718,3096,8718,3096,8670xe" filled="t" fillcolor="#202020" stroked="f">
                <v:path arrowok="t"/>
                <v:fill/>
              </v:shape>
              <v:shape style="position:absolute;left:2914;top:8546;width:182;height:202" coordorigin="2914,8546" coordsize="182,202" path="m2981,8598l2966,8608,2986,8627,2990,8639,2972,8647,2953,8654,2934,8661,2914,8666,2918,8670,2918,8675,2923,8680,2933,8680,2942,8675,2957,8670,3096,8670,3096,8656,2999,8654,3019,8644,3037,8634,3051,8624,3012,8624,2996,8611,2981,8598xe" filled="t" fillcolor="#202020" stroked="f">
                <v:path arrowok="t"/>
                <v:fill/>
              </v:shape>
              <v:shape style="position:absolute;left:2914;top:8546;width:182;height:202" coordorigin="2914,8546" coordsize="182,202" path="m3096,8584l2981,8584,3064,8593,3048,8604,3031,8615,3012,8624,3051,8624,3054,8622,3070,8610,3084,8598,3096,8584xe" filled="t" fillcolor="#202020" stroked="f">
                <v:path arrowok="t"/>
                <v:fill/>
              </v:shape>
              <v:shape style="position:absolute;left:2914;top:8546;width:182;height:202" coordorigin="2914,8546" coordsize="182,202" path="m2990,8546l2945,8594,2914,8618,2918,8618,2923,8622,2935,8622,2950,8609,2965,8597,2981,8584,3096,8584,3096,8570,2990,8570,2995,8565,3000,8555,3005,8550,2990,854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35.119995pt;margin-top:441.679993pt;width:10.27792pt;height:9.84pt;mso-position-horizontal-relative:page;mso-position-vertical-relative:page;z-index:-3540" coordorigin="2702,8834" coordsize="206,197">
            <v:shape style="position:absolute;left:2702;top:8834;width:206;height:197" coordorigin="2702,8834" coordsize="206,197" path="m2755,8944l2736,8944,2736,9030,2755,9030,2755,8944xe" filled="t" fillcolor="#202020" stroked="f">
              <v:path arrowok="t"/>
              <v:fill/>
            </v:shape>
            <v:shape style="position:absolute;left:2702;top:8834;width:206;height:197" coordorigin="2702,8834" coordsize="206,197" path="m2846,8886l2832,8886,2832,9011,2798,9011,2798,9026,2803,9030,2842,9030,2846,9021,2846,8886xe" filled="t" fillcolor="#202020" stroked="f">
              <v:path arrowok="t"/>
              <v:fill/>
            </v:shape>
            <v:shape style="position:absolute;left:2702;top:8834;width:206;height:197" coordorigin="2702,8834" coordsize="206,197" path="m2803,8920l2797,8939,2789,8958,2782,8976,2774,8992,2779,8997,2784,8997,2790,9000,2797,8982,2804,8964,2811,8945,2818,8925,2803,8920xe" filled="t" fillcolor="#202020" stroked="f">
              <v:path arrowok="t"/>
              <v:fill/>
            </v:shape>
            <v:shape style="position:absolute;left:2702;top:8834;width:206;height:197" coordorigin="2702,8834" coordsize="206,197" path="m2870,8920l2856,8925,2857,8926,2867,8944,2885,8979,2894,8997,2908,8990,2889,8952,2880,8935,2870,8920xe" filled="t" fillcolor="#202020" stroked="f">
              <v:path arrowok="t"/>
              <v:fill/>
            </v:shape>
            <v:shape style="position:absolute;left:2702;top:8834;width:206;height:197" coordorigin="2702,8834" coordsize="206,197" path="m2779,8891l2702,8891,2702,8906,2731,8923,2723,8941,2713,8959,2702,8978,2707,8982,2707,8987,2719,8981,2729,8964,2736,8944,2755,8944,2755,8934,2774,8934,2770,8930,2755,8930,2755,8906,2779,8906,2779,8901,2794,8901,2798,8896,2779,8896,2779,8891xe" filled="t" fillcolor="#202020" stroked="f">
              <v:path arrowok="t"/>
              <v:fill/>
            </v:shape>
            <v:shape style="position:absolute;left:2702;top:8834;width:206;height:197" coordorigin="2702,8834" coordsize="206,197" path="m2774,8934l2755,8934,2760,8939,2765,8949,2774,8958,2784,8944,2774,8934xe" filled="t" fillcolor="#202020" stroked="f">
              <v:path arrowok="t"/>
              <v:fill/>
            </v:shape>
            <v:shape style="position:absolute;left:2702;top:8834;width:206;height:197" coordorigin="2702,8834" coordsize="206,197" path="m2760,8920l2755,8930,2770,8930,2760,8920xe" filled="t" fillcolor="#202020" stroked="f">
              <v:path arrowok="t"/>
              <v:fill/>
            </v:shape>
            <v:shape style="position:absolute;left:2702;top:8834;width:206;height:197" coordorigin="2702,8834" coordsize="206,197" path="m2794,8901l2779,8901,2789,8910,2794,8901xe" filled="t" fillcolor="#202020" stroked="f">
              <v:path arrowok="t"/>
              <v:fill/>
            </v:shape>
            <v:shape style="position:absolute;left:2702;top:8834;width:206;height:197" coordorigin="2702,8834" coordsize="206,197" path="m2904,8877l2885,8877,2880,8882,2875,8891,2870,8906,2880,8906,2885,8910,2894,8896,2899,8882,2904,8877xe" filled="t" fillcolor="#202020" stroked="f">
              <v:path arrowok="t"/>
              <v:fill/>
            </v:shape>
            <v:shape style="position:absolute;left:2702;top:8834;width:206;height:197" coordorigin="2702,8834" coordsize="206,197" path="m2832,8834l2807,8845,2799,8864,2790,8880,2779,8896,2798,8896,2803,8891,2808,8877,2904,8877,2904,8862,2818,8862,2832,8834xe" filled="t" fillcolor="#202020" stroked="f">
              <v:path arrowok="t"/>
              <v:fill/>
            </v:shape>
            <v:shape style="position:absolute;left:2702;top:8834;width:206;height:197" coordorigin="2702,8834" coordsize="206,197" path="m2770,8842l2751,8845,2729,8847,2707,8848,2707,8862,2736,8862,2736,8891,2755,8891,2755,8858,2774,8858,2789,8853,2770,8842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77.100006pt;margin-top:433.5pt;width:42.04pt;height:11.08pt;mso-position-horizontal-relative:page;mso-position-vertical-relative:page;z-index:-3539" coordorigin="3542,8670" coordsize="841,222">
            <v:group style="position:absolute;left:3552;top:8694;width:192;height:187" coordorigin="3552,8694" coordsize="192,187">
              <v:shape style="position:absolute;left:3552;top:8694;width:192;height:187" coordorigin="3552,8694" coordsize="192,187" path="m3706,8786l3686,8786,3686,8882,3706,8882,3706,8786xe" filled="t" fillcolor="#202020" stroked="f">
                <v:path arrowok="t"/>
                <v:fill/>
              </v:shape>
              <v:shape style="position:absolute;left:3552;top:8694;width:192;height:187" coordorigin="3552,8694" coordsize="192,187" path="m3754,8771l3552,8771,3552,8786,3605,8786,3603,8807,3598,8826,3589,8844,3574,8856,3552,8867,3562,8877,3619,8828,3624,8786,3754,8786,3754,8771xe" filled="t" fillcolor="#202020" stroked="f">
                <v:path arrowok="t"/>
                <v:fill/>
              </v:shape>
              <v:shape style="position:absolute;left:3552;top:8694;width:192;height:187" coordorigin="3552,8694" coordsize="192,187" path="m3624,8709l3605,8709,3605,8771,3624,8771,3624,8709xe" filled="t" fillcolor="#202020" stroked="f">
                <v:path arrowok="t"/>
                <v:fill/>
              </v:shape>
              <v:shape style="position:absolute;left:3552;top:8694;width:192;height:187" coordorigin="3552,8694" coordsize="192,187" path="m3706,8709l3686,8709,3686,8771,3706,8771,3706,8709xe" filled="t" fillcolor="#202020" stroked="f">
                <v:path arrowok="t"/>
                <v:fill/>
              </v:shape>
              <v:shape style="position:absolute;left:3552;top:8694;width:192;height:187" coordorigin="3552,8694" coordsize="192,187" path="m3744,8694l3562,8694,3562,8709,3744,8709,3744,8694xe" filled="t" fillcolor="#202020" stroked="f">
                <v:path arrowok="t"/>
                <v:fill/>
              </v:shape>
            </v:group>
            <v:group style="position:absolute;left:3763;top:8860;width:202;height:2" coordorigin="3763,8860" coordsize="202,2">
              <v:shape style="position:absolute;left:3763;top:8860;width:202;height:2" coordorigin="3763,8860" coordsize="202,0" path="m3763,8860l3965,8860e" filled="f" stroked="t" strokeweight=".82pt" strokecolor="#202020">
                <v:path arrowok="t"/>
              </v:shape>
            </v:group>
            <v:group style="position:absolute;left:3864;top:8714;width:2;height:139" coordorigin="3864,8714" coordsize="2,139">
              <v:shape style="position:absolute;left:3864;top:8714;width:2;height:139" coordorigin="3864,8714" coordsize="0,139" path="m3864,8714l3864,8853e" filled="f" stroked="t" strokeweight="1.06pt" strokecolor="#202020">
                <v:path arrowok="t"/>
              </v:shape>
            </v:group>
            <v:group style="position:absolute;left:3778;top:8706;width:173;height:2" coordorigin="3778,8706" coordsize="173,2">
              <v:shape style="position:absolute;left:3778;top:8706;width:173;height:2" coordorigin="3778,8706" coordsize="173,0" path="m3778,8706l3950,8706e" filled="f" stroked="t" strokeweight=".82pt" strokecolor="#202020">
                <v:path arrowok="t"/>
              </v:shape>
            </v:group>
            <v:group style="position:absolute;left:3998;top:8694;width:149;height:187" coordorigin="3998,8694" coordsize="149,187">
              <v:shape style="position:absolute;left:3998;top:8694;width:149;height:187" coordorigin="3998,8694" coordsize="149,187" path="m4147,8694l3998,8694,3998,8882,4018,8882,4018,8862,4147,8862,4147,8848,4018,8848,4018,8786,4147,8786,4147,8771,4018,8771,4018,8709,4147,8709,4147,8694xe" filled="t" fillcolor="#202020" stroked="f">
                <v:path arrowok="t"/>
                <v:fill/>
              </v:shape>
              <v:shape style="position:absolute;left:3998;top:8694;width:149;height:187" coordorigin="3998,8694" coordsize="149,187" path="m4147,8862l4128,8862,4128,8882,4147,8882,4147,8862xe" filled="t" fillcolor="#202020" stroked="f">
                <v:path arrowok="t"/>
                <v:fill/>
              </v:shape>
              <v:shape style="position:absolute;left:3998;top:8694;width:149;height:187" coordorigin="3998,8694" coordsize="149,187" path="m4147,8786l4128,8786,4128,8848,4147,8848,4147,8786xe" filled="t" fillcolor="#202020" stroked="f">
                <v:path arrowok="t"/>
                <v:fill/>
              </v:shape>
              <v:shape style="position:absolute;left:3998;top:8694;width:149;height:187" coordorigin="3998,8694" coordsize="149,187" path="m4147,8709l4128,8709,4128,8771,4147,8771,4147,8709xe" filled="t" fillcolor="#202020" stroked="f">
                <v:path arrowok="t"/>
                <v:fill/>
              </v:shape>
            </v:group>
            <v:group style="position:absolute;left:4181;top:8680;width:192;height:202" coordorigin="4181,8680" coordsize="192,202">
              <v:shape style="position:absolute;left:4181;top:8680;width:192;height:202" coordorigin="4181,8680" coordsize="192,202" path="m4373,8690l4301,8690,4301,8786,4300,8801,4299,8820,4296,8836,4289,8854,4277,8872,4286,8882,4298,8868,4308,8850,4313,8831,4315,8810,4373,8810,4373,8795,4315,8795,4315,8786,4320,8771,4315,8757,4373,8757,4373,8742,4315,8742,4315,8704,4373,8704,4373,8690xe" filled="t" fillcolor="#202020" stroked="f">
                <v:path arrowok="t"/>
                <v:fill/>
              </v:shape>
              <v:shape style="position:absolute;left:4181;top:8680;width:192;height:202" coordorigin="4181,8680" coordsize="192,202" path="m4219,8834l4209,8845,4195,8860,4181,8872,4186,8877,4190,8877,4201,8873,4214,8859,4229,8843,4219,8834xe" filled="t" fillcolor="#202020" stroked="f">
                <v:path arrowok="t"/>
                <v:fill/>
              </v:shape>
              <v:shape style="position:absolute;left:4181;top:8680;width:192;height:202" coordorigin="4181,8680" coordsize="192,202" path="m4373,8810l4358,8810,4358,8862,4325,8862,4330,8867,4330,8877,4368,8877,4373,8872,4373,8810xe" filled="t" fillcolor="#202020" stroked="f">
                <v:path arrowok="t"/>
                <v:fill/>
              </v:shape>
              <v:shape style="position:absolute;left:4181;top:8680;width:192;height:202" coordorigin="4181,8680" coordsize="192,202" path="m4253,8834l4243,8843,4253,8853,4262,8858,4272,8867,4282,8858,4272,8848,4262,8843,4253,8834xe" filled="t" fillcolor="#202020" stroked="f">
                <v:path arrowok="t"/>
                <v:fill/>
              </v:shape>
              <v:shape style="position:absolute;left:4181;top:8680;width:192;height:202" coordorigin="4181,8680" coordsize="192,202" path="m4291,8814l4181,8814,4181,8829,4291,8829,4291,8814xe" filled="t" fillcolor="#202020" stroked="f">
                <v:path arrowok="t"/>
                <v:fill/>
              </v:shape>
              <v:shape style="position:absolute;left:4181;top:8680;width:192;height:202" coordorigin="4181,8680" coordsize="192,202" path="m4219,8723l4200,8723,4200,8814,4219,8814,4219,8795,4277,8795,4277,8781,4219,8781,4219,8757,4277,8757,4277,8742,4219,8742,4219,8723xe" filled="t" fillcolor="#202020" stroked="f">
                <v:path arrowok="t"/>
                <v:fill/>
              </v:shape>
              <v:shape style="position:absolute;left:4181;top:8680;width:192;height:202" coordorigin="4181,8680" coordsize="192,202" path="m4277,8795l4258,8795,4258,8814,4277,8814,4277,8795xe" filled="t" fillcolor="#202020" stroked="f">
                <v:path arrowok="t"/>
                <v:fill/>
              </v:shape>
              <v:shape style="position:absolute;left:4181;top:8680;width:192;height:202" coordorigin="4181,8680" coordsize="192,202" path="m4373,8757l4358,8757,4358,8795,4373,8795,4373,8757xe" filled="t" fillcolor="#202020" stroked="f">
                <v:path arrowok="t"/>
                <v:fill/>
              </v:shape>
              <v:shape style="position:absolute;left:4181;top:8680;width:192;height:202" coordorigin="4181,8680" coordsize="192,202" path="m4277,8757l4258,8757,4258,8781,4277,8781,4277,8757xe" filled="t" fillcolor="#202020" stroked="f">
                <v:path arrowok="t"/>
                <v:fill/>
              </v:shape>
              <v:shape style="position:absolute;left:4181;top:8680;width:192;height:202" coordorigin="4181,8680" coordsize="192,202" path="m4277,8723l4258,8723,4258,8742,4277,8742,4277,8723xe" filled="t" fillcolor="#202020" stroked="f">
                <v:path arrowok="t"/>
                <v:fill/>
              </v:shape>
              <v:shape style="position:absolute;left:4181;top:8680;width:192;height:202" coordorigin="4181,8680" coordsize="192,202" path="m4373,8704l4358,8704,4358,8742,4373,8742,4373,8704xe" filled="t" fillcolor="#202020" stroked="f">
                <v:path arrowok="t"/>
                <v:fill/>
              </v:shape>
              <v:shape style="position:absolute;left:4181;top:8680;width:192;height:202" coordorigin="4181,8680" coordsize="192,202" path="m4291,8709l4186,8709,4186,8723,4291,8723,4291,8709xe" filled="t" fillcolor="#202020" stroked="f">
                <v:path arrowok="t"/>
                <v:fill/>
              </v:shape>
              <v:shape style="position:absolute;left:4181;top:8680;width:192;height:202" coordorigin="4181,8680" coordsize="192,202" path="m4219,8685l4200,8685,4200,8709,4219,8709,4219,8685xe" filled="t" fillcolor="#202020" stroked="f">
                <v:path arrowok="t"/>
                <v:fill/>
              </v:shape>
              <v:shape style="position:absolute;left:4181;top:8680;width:192;height:202" coordorigin="4181,8680" coordsize="192,202" path="m4277,8680l4258,8680,4258,8709,4277,8709,4277,868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41.660004pt;margin-top:426.779999pt;width:21.67pt;height:11.08pt;mso-position-horizontal-relative:page;mso-position-vertical-relative:page;z-index:-3538" coordorigin="4833,8536" coordsize="433,222">
            <v:group style="position:absolute;left:4843;top:8546;width:202;height:202" coordorigin="4843,8546" coordsize="202,202">
              <v:shape style="position:absolute;left:4843;top:8546;width:202;height:202" coordorigin="4843,8546" coordsize="202,202" path="m5021,8721l4985,8721,5001,8733,5019,8741,5040,8747,5040,8742,5045,8738,5033,8727,5021,8721xe" filled="t" fillcolor="#202020" stroked="f">
                <v:path arrowok="t"/>
                <v:fill/>
              </v:shape>
              <v:shape style="position:absolute;left:4843;top:8546;width:202;height:202" coordorigin="4843,8546" coordsize="202,202" path="m4960,8680l4944,8680,4949,8690,4958,8699,4966,8710,4951,8719,4932,8727,4910,8733,4910,8738,4915,8742,4930,8745,4949,8739,4967,8731,4985,8721,5021,8721,5014,8718,5003,8700,5004,8699,4982,8699,4964,8686,4960,8680xe" filled="t" fillcolor="#202020" stroked="f">
                <v:path arrowok="t"/>
                <v:fill/>
              </v:shape>
              <v:shape style="position:absolute;left:4843;top:8546;width:202;height:202" coordorigin="4843,8546" coordsize="202,202" path="m4906,8618l4891,8621,4890,8636,4887,8656,4885,8678,4882,8704,4867,8704,4853,8709,4843,8709,4852,8721,4873,8717,4893,8713,4910,8709,4910,8699,4901,8699,4892,8696,4898,8673,4902,8652,4905,8633,4906,8618xe" filled="t" fillcolor="#202020" stroked="f">
                <v:path arrowok="t"/>
                <v:fill/>
              </v:shape>
              <v:shape style="position:absolute;left:4843;top:8546;width:202;height:202" coordorigin="4843,8546" coordsize="202,202" path="m4973,8642l4953,8646,4941,8662,4926,8676,4910,8690,4925,8704,4930,8694,4939,8690,4944,8680,4960,8680,4954,8670,4954,8666,5026,8666,5026,8656,4963,8656,4968,8651,4968,8646,4973,8642xe" filled="t" fillcolor="#202020" stroked="f">
                <v:path arrowok="t"/>
                <v:fill/>
              </v:shape>
              <v:shape style="position:absolute;left:4843;top:8546;width:202;height:202" coordorigin="4843,8546" coordsize="202,202" path="m4910,8694l4906,8699,4910,8699,4910,8694xe" filled="t" fillcolor="#202020" stroked="f">
                <v:path arrowok="t"/>
                <v:fill/>
              </v:shape>
              <v:shape style="position:absolute;left:4843;top:8546;width:202;height:202" coordorigin="4843,8546" coordsize="202,202" path="m5026,8666l5011,8666,5008,8670,4995,8688,4982,8699,5004,8699,5017,8685,5026,8666xe" filled="t" fillcolor="#202020" stroked="f">
                <v:path arrowok="t"/>
                <v:fill/>
              </v:shape>
              <v:shape style="position:absolute;left:4843;top:8546;width:202;height:202" coordorigin="4843,8546" coordsize="202,202" path="m4862,8618l4848,8618,4862,8690,4872,8675,4870,8654,4866,8635,4862,8618xe" filled="t" fillcolor="#202020" stroked="f">
                <v:path arrowok="t"/>
                <v:fill/>
              </v:shape>
              <v:shape style="position:absolute;left:4843;top:8546;width:202;height:202" coordorigin="4843,8546" coordsize="202,202" path="m4944,8619l4910,8642,4915,8646,4915,8651,4932,8648,4948,8636,4963,8622,4944,8619xe" filled="t" fillcolor="#202020" stroked="f">
                <v:path arrowok="t"/>
                <v:fill/>
              </v:shape>
              <v:shape style="position:absolute;left:4843;top:8546;width:202;height:202" coordorigin="4843,8546" coordsize="202,202" path="m5002,8613l4992,8627,5021,8641,5035,8651,5039,8634,5023,8624,5002,8613xe" filled="t" fillcolor="#202020" stroked="f">
                <v:path arrowok="t"/>
                <v:fill/>
              </v:shape>
              <v:shape style="position:absolute;left:4843;top:8546;width:202;height:202" coordorigin="4843,8546" coordsize="202,202" path="m5035,8603l5026,8603,5026,8608,5035,8618,5035,8603xe" filled="t" fillcolor="#202020" stroked="f">
                <v:path arrowok="t"/>
                <v:fill/>
              </v:shape>
              <v:shape style="position:absolute;left:4843;top:8546;width:202;height:202" coordorigin="4843,8546" coordsize="202,202" path="m4987,8550l4960,8557,4948,8573,4934,8589,4930,8594,4920,8598,4930,8613,4934,8613,4939,8608,4963,8608,4982,8607,5003,8606,5026,8603,5035,8603,5035,8595,5034,8593,4994,8593,4973,8591,4959,8583,4972,8569,4987,8550xe" filled="t" fillcolor="#202020" stroked="f">
                <v:path arrowok="t"/>
                <v:fill/>
              </v:shape>
              <v:shape style="position:absolute;left:4843;top:8546;width:202;height:202" coordorigin="4843,8546" coordsize="202,202" path="m4915,8584l4843,8584,4843,8598,4915,8598,4915,8584xe" filled="t" fillcolor="#202020" stroked="f">
                <v:path arrowok="t"/>
                <v:fill/>
              </v:shape>
              <v:shape style="position:absolute;left:4843;top:8546;width:202;height:202" coordorigin="4843,8546" coordsize="202,202" path="m5006,8565l4997,8570,5002,8579,5006,8584,4994,8593,5034,8593,5021,8580,5006,8565xe" filled="t" fillcolor="#202020" stroked="f">
                <v:path arrowok="t"/>
                <v:fill/>
              </v:shape>
              <v:shape style="position:absolute;left:4843;top:8546;width:202;height:202" coordorigin="4843,8546" coordsize="202,202" path="m4872,8546l4862,8550,4867,8565,4877,8574,4882,8584,4896,8574,4886,8565,4882,8555,4872,8546xe" filled="t" fillcolor="#202020" stroked="f">
                <v:path arrowok="t"/>
                <v:fill/>
              </v:shape>
            </v:group>
            <v:group style="position:absolute;left:5054;top:8723;width:202;height:2" coordorigin="5054,8723" coordsize="202,2">
              <v:shape style="position:absolute;left:5054;top:8723;width:202;height:2" coordorigin="5054,8723" coordsize="202,0" path="m5054,8723l5256,8723e" filled="f" stroked="t" strokeweight="1.06pt" strokecolor="#202020">
                <v:path arrowok="t"/>
              </v:shape>
            </v:group>
            <v:group style="position:absolute;left:5158;top:8579;width:2;height:134" coordorigin="5158,8579" coordsize="2,134">
              <v:shape style="position:absolute;left:5158;top:8579;width:2;height:134" coordorigin="5158,8579" coordsize="0,134" path="m5158,8579l5158,8714e" filled="f" stroked="t" strokeweight="1.3pt" strokecolor="#202020">
                <v:path arrowok="t"/>
              </v:shape>
            </v:group>
            <v:group style="position:absolute;left:5069;top:8572;width:178;height:2" coordorigin="5069,8572" coordsize="178,2">
              <v:shape style="position:absolute;left:5069;top:8572;width:178;height:2" coordorigin="5069,8572" coordsize="178,0" path="m5069,8572l5246,8572e" filled="f" stroked="t" strokeweight=".82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67.362335pt;margin-top:428pt;width:2.877679pt;height:9.84pt;mso-position-horizontal-relative:page;mso-position-vertical-relative:page;z-index:-3537" coordorigin="5347,8560" coordsize="58,197">
            <v:shape style="position:absolute;left:5347;top:8560;width:58;height:197" coordorigin="5347,8560" coordsize="58,197" path="m5405,8560l5359,8603,5347,8664,5349,8684,5354,8703,5362,8721,5373,8740,5386,8757,5397,8748,5385,8731,5376,8714,5371,8695,5367,8674,5366,8653,5368,8633,5372,8614,5379,8595,5390,8577,5405,8560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273.339996pt;margin-top:426.779999pt;width:21.67pt;height:11.08pt;mso-position-horizontal-relative:page;mso-position-vertical-relative:page;z-index:-3536" coordorigin="5467,8536" coordsize="433,222">
            <v:group style="position:absolute;left:5477;top:8546;width:202;height:202" coordorigin="5477,8546" coordsize="202,202">
              <v:shape style="position:absolute;left:5477;top:8546;width:202;height:202" coordorigin="5477,8546" coordsize="202,202" path="m5631,8715l5589,8715,5606,8724,5624,8733,5643,8741,5664,8747,5669,8742,5674,8733,5664,8726,5642,8720,5631,8715xe" filled="t" fillcolor="#202020" stroked="f">
                <v:path arrowok="t"/>
                <v:fill/>
              </v:shape>
              <v:shape style="position:absolute;left:5477;top:8546;width:202;height:202" coordorigin="5477,8546" coordsize="202,202" path="m5544,8632l5532,8648,5542,8667,5551,8684,5499,8726,5477,8733,5486,8742,5494,8746,5515,8738,5535,8731,5553,8726,5571,8720,5589,8715,5631,8715,5623,8712,5607,8703,5594,8693,5601,8683,5576,8683,5564,8669,5553,8652,5544,8632xe" filled="t" fillcolor="#202020" stroked="f">
                <v:path arrowok="t"/>
                <v:fill/>
              </v:shape>
              <v:shape style="position:absolute;left:5477;top:8546;width:202;height:202" coordorigin="5477,8546" coordsize="202,202" path="m5611,8632l5610,8634,5601,8654,5590,8670,5576,8683,5601,8683,5606,8677,5616,8660,5626,8642,5611,8632xe" filled="t" fillcolor="#202020" stroked="f">
                <v:path arrowok="t"/>
                <v:fill/>
              </v:shape>
              <v:shape style="position:absolute;left:5477;top:8546;width:202;height:202" coordorigin="5477,8546" coordsize="202,202" path="m5539,8598l5528,8612,5515,8626,5499,8639,5482,8651,5491,8661,5509,8653,5539,8627,5554,8613,5539,8598xe" filled="t" fillcolor="#202020" stroked="f">
                <v:path arrowok="t"/>
                <v:fill/>
              </v:shape>
              <v:shape style="position:absolute;left:5477;top:8546;width:202;height:202" coordorigin="5477,8546" coordsize="202,202" path="m5616,8598l5618,8621,5633,8636,5647,8649,5659,8661,5669,8651,5664,8640,5650,8628,5634,8614,5616,8598xe" filled="t" fillcolor="#202020" stroked="f">
                <v:path arrowok="t"/>
                <v:fill/>
              </v:shape>
              <v:shape style="position:absolute;left:5477;top:8546;width:202;height:202" coordorigin="5477,8546" coordsize="202,202" path="m5678,8574l5482,8574,5482,8589,5678,8589,5678,8574xe" filled="t" fillcolor="#202020" stroked="f">
                <v:path arrowok="t"/>
                <v:fill/>
              </v:shape>
              <v:shape style="position:absolute;left:5477;top:8546;width:202;height:202" coordorigin="5477,8546" coordsize="202,202" path="m5578,8546l5563,8550,5573,8570,5578,8574,5582,8574,5592,8570,5582,8550,5578,8546xe" filled="t" fillcolor="#202020" stroked="f">
                <v:path arrowok="t"/>
                <v:fill/>
              </v:shape>
            </v:group>
            <v:group style="position:absolute;left:5688;top:8723;width:202;height:2" coordorigin="5688,8723" coordsize="202,2">
              <v:shape style="position:absolute;left:5688;top:8723;width:202;height:2" coordorigin="5688,8723" coordsize="202,0" path="m5688,8723l5890,8723e" filled="f" stroked="t" strokeweight="1.06pt" strokecolor="#202020">
                <v:path arrowok="t"/>
              </v:shape>
            </v:group>
            <v:group style="position:absolute;left:5789;top:8579;width:2;height:134" coordorigin="5789,8579" coordsize="2,134">
              <v:shape style="position:absolute;left:5789;top:8579;width:2;height:134" coordorigin="5789,8579" coordsize="0,134" path="m5789,8579l5789,8714e" filled="f" stroked="t" strokeweight="1.06pt" strokecolor="#202020">
                <v:path arrowok="t"/>
              </v:shape>
            </v:group>
            <v:group style="position:absolute;left:5702;top:8572;width:173;height:2" coordorigin="5702,8572" coordsize="173,2">
              <v:shape style="position:absolute;left:5702;top:8572;width:173;height:2" coordorigin="5702,8572" coordsize="173,0" path="m5702,8572l5875,8572e" filled="f" stroked="t" strokeweight=".82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8.320007pt;margin-top:428pt;width:2.639592pt;height:9.84pt;mso-position-horizontal-relative:page;mso-position-vertical-relative:page;z-index:-3535" coordorigin="5966,8560" coordsize="53,197">
            <v:shape style="position:absolute;left:5966;top:8560;width:53;height:197" coordorigin="5966,8560" coordsize="53,197" path="m5986,8560l5972,8567,5982,8583,5990,8601,5996,8621,5999,8641,6000,8663,5998,8684,5994,8703,5988,8722,5978,8740,5966,8757,5986,8757,6015,8696,6019,8654,6018,8633,6014,8613,6008,8595,5998,8577,5986,8560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264.220001pt;margin-top:441.179993pt;width:19.72pt;height:11.008119pt;mso-position-horizontal-relative:page;mso-position-vertical-relative:page;z-index:-3534" coordorigin="5284,8824" coordsize="394,220">
            <v:group style="position:absolute;left:5294;top:8843;width:149;height:187" coordorigin="5294,8843" coordsize="149,187">
              <v:shape style="position:absolute;left:5294;top:8843;width:149;height:187" coordorigin="5294,8843" coordsize="149,187" path="m5443,8843l5294,8843,5294,9030,5314,9030,5314,9016,5443,9016,5443,9002,5314,9002,5314,8934,5443,8934,5443,8920,5314,8920,5314,8858,5443,8858,5443,8843xe" filled="t" fillcolor="#202020" stroked="f">
                <v:path arrowok="t"/>
                <v:fill/>
              </v:shape>
              <v:shape style="position:absolute;left:5294;top:8843;width:149;height:187" coordorigin="5294,8843" coordsize="149,187" path="m5443,9016l5424,9016,5424,9030,5443,9030,5443,9016xe" filled="t" fillcolor="#202020" stroked="f">
                <v:path arrowok="t"/>
                <v:fill/>
              </v:shape>
              <v:shape style="position:absolute;left:5294;top:8843;width:149;height:187" coordorigin="5294,8843" coordsize="149,187" path="m5443,8934l5424,8934,5424,9002,5443,9002,5443,8934xe" filled="t" fillcolor="#202020" stroked="f">
                <v:path arrowok="t"/>
                <v:fill/>
              </v:shape>
              <v:shape style="position:absolute;left:5294;top:8843;width:149;height:187" coordorigin="5294,8843" coordsize="149,187" path="m5443,8858l5424,8858,5424,8920,5443,8920,5443,8858xe" filled="t" fillcolor="#202020" stroked="f">
                <v:path arrowok="t"/>
                <v:fill/>
              </v:shape>
            </v:group>
            <v:group style="position:absolute;left:5477;top:8834;width:192;height:200" coordorigin="5477,8834" coordsize="192,200">
              <v:shape style="position:absolute;left:5477;top:8834;width:192;height:200" coordorigin="5477,8834" coordsize="192,200" path="m5669,8838l5597,8838,5597,8930,5596,8952,5595,8970,5592,8985,5585,9005,5573,9021,5582,9030,5611,8958,5669,8958,5669,8944,5611,8944,5611,8906,5669,8906,5669,8891,5611,8891,5611,8853,5669,8853,5669,8838xe" filled="t" fillcolor="#202020" stroked="f">
                <v:path arrowok="t"/>
                <v:fill/>
              </v:shape>
              <v:shape style="position:absolute;left:5477;top:8834;width:192;height:200" coordorigin="5477,8834" coordsize="192,200" path="m5510,8982l5504,8992,5492,9008,5477,9021,5486,9030,5495,9024,5510,9012,5525,8997,5510,8982xe" filled="t" fillcolor="#202020" stroked="f">
                <v:path arrowok="t"/>
                <v:fill/>
              </v:shape>
              <v:shape style="position:absolute;left:5477;top:8834;width:192;height:200" coordorigin="5477,8834" coordsize="192,200" path="m5669,8958l5654,8958,5654,9011,5621,9011,5626,9016,5626,9026,5630,9030,5664,9030,5669,9021,5669,8958xe" filled="t" fillcolor="#202020" stroked="f">
                <v:path arrowok="t"/>
                <v:fill/>
              </v:shape>
              <v:shape style="position:absolute;left:5477;top:8834;width:192;height:200" coordorigin="5477,8834" coordsize="192,200" path="m5549,8982l5539,8992,5563,9016,5578,9006,5568,8997,5558,8992,5549,8982xe" filled="t" fillcolor="#202020" stroked="f">
                <v:path arrowok="t"/>
                <v:fill/>
              </v:shape>
              <v:shape style="position:absolute;left:5477;top:8834;width:192;height:200" coordorigin="5477,8834" coordsize="192,200" path="m5587,8968l5477,8968,5477,8982,5587,8982,5587,8968xe" filled="t" fillcolor="#202020" stroked="f">
                <v:path arrowok="t"/>
                <v:fill/>
              </v:shape>
              <v:shape style="position:absolute;left:5477;top:8834;width:192;height:200" coordorigin="5477,8834" coordsize="192,200" path="m5510,8872l5496,8872,5496,8968,5510,8968,5510,8944,5573,8944,5573,8930,5510,8930,5510,8906,5573,8906,5573,8896,5510,8896,5510,8872xe" filled="t" fillcolor="#202020" stroked="f">
                <v:path arrowok="t"/>
                <v:fill/>
              </v:shape>
              <v:shape style="position:absolute;left:5477;top:8834;width:192;height:200" coordorigin="5477,8834" coordsize="192,200" path="m5573,8944l5554,8944,5554,8968,5573,8968,5573,8944xe" filled="t" fillcolor="#202020" stroked="f">
                <v:path arrowok="t"/>
                <v:fill/>
              </v:shape>
              <v:shape style="position:absolute;left:5477;top:8834;width:192;height:200" coordorigin="5477,8834" coordsize="192,200" path="m5669,8906l5654,8906,5654,8944,5669,8944,5669,8906xe" filled="t" fillcolor="#202020" stroked="f">
                <v:path arrowok="t"/>
                <v:fill/>
              </v:shape>
              <v:shape style="position:absolute;left:5477;top:8834;width:192;height:200" coordorigin="5477,8834" coordsize="192,200" path="m5573,8906l5554,8906,5554,8930,5573,8930,5573,8906xe" filled="t" fillcolor="#202020" stroked="f">
                <v:path arrowok="t"/>
                <v:fill/>
              </v:shape>
              <v:shape style="position:absolute;left:5477;top:8834;width:192;height:200" coordorigin="5477,8834" coordsize="192,200" path="m5573,8872l5554,8872,5554,8896,5573,8896,5573,8872xe" filled="t" fillcolor="#202020" stroked="f">
                <v:path arrowok="t"/>
                <v:fill/>
              </v:shape>
              <v:shape style="position:absolute;left:5477;top:8834;width:192;height:200" coordorigin="5477,8834" coordsize="192,200" path="m5669,8853l5654,8853,5654,8891,5669,8891,5669,8853xe" filled="t" fillcolor="#202020" stroked="f">
                <v:path arrowok="t"/>
                <v:fill/>
              </v:shape>
              <v:shape style="position:absolute;left:5477;top:8834;width:192;height:200" coordorigin="5477,8834" coordsize="192,200" path="m5587,8858l5482,8858,5482,8872,5587,8872,5587,8858xe" filled="t" fillcolor="#202020" stroked="f">
                <v:path arrowok="t"/>
                <v:fill/>
              </v:shape>
              <v:shape style="position:absolute;left:5477;top:8834;width:192;height:200" coordorigin="5477,8834" coordsize="192,200" path="m5510,8834l5496,8834,5496,8858,5510,8858,5510,8834xe" filled="t" fillcolor="#202020" stroked="f">
                <v:path arrowok="t"/>
                <v:fill/>
              </v:shape>
              <v:shape style="position:absolute;left:5477;top:8834;width:192;height:200" coordorigin="5477,8834" coordsize="192,200" path="m5573,8834l5554,8834,5554,8858,5573,8858,5573,883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6.459991pt;margin-top:433.5pt;width:42.52pt;height:11.08pt;mso-position-horizontal-relative:page;mso-position-vertical-relative:page;z-index:-3533" coordorigin="6729,8670" coordsize="850,222">
            <v:group style="position:absolute;left:6739;top:8680;width:202;height:200" coordorigin="6739,8680" coordsize="202,200">
              <v:shape style="position:absolute;left:6739;top:8680;width:202;height:200" coordorigin="6739,8680" coordsize="202,200" path="m6754,8786l6747,8810,6755,8828,6763,8843,6758,8853,6749,8862,6739,8867,6739,8872,6744,8877,6746,8880,6763,8867,6776,8855,6822,8855,6816,8854,6798,8847,6785,8834,6789,8822,6769,8822,6760,8806,6754,8786xe" filled="t" fillcolor="#202020" stroked="f">
                <v:path arrowok="t"/>
                <v:fill/>
              </v:shape>
              <v:shape style="position:absolute;left:6739;top:8680;width:202;height:200" coordorigin="6739,8680" coordsize="202,200" path="m6822,8855l6776,8855,6791,8863,6809,8868,6830,8871,6855,8872,6936,8872,6936,8867,6941,8862,6938,8858,6838,8857,6822,8855xe" filled="t" fillcolor="#202020" stroked="f">
                <v:path arrowok="t"/>
                <v:fill/>
              </v:shape>
              <v:shape style="position:absolute;left:6739;top:8680;width:202;height:200" coordorigin="6739,8680" coordsize="202,200" path="m6869,8834l6854,8834,6854,8853,6869,8853,6869,8834xe" filled="t" fillcolor="#202020" stroked="f">
                <v:path arrowok="t"/>
                <v:fill/>
              </v:shape>
              <v:shape style="position:absolute;left:6739;top:8680;width:202;height:200" coordorigin="6739,8680" coordsize="202,200" path="m6931,8819l6802,8819,6802,8834,6931,8834,6931,8819xe" filled="t" fillcolor="#202020" stroked="f">
                <v:path arrowok="t"/>
                <v:fill/>
              </v:shape>
              <v:shape style="position:absolute;left:6739;top:8680;width:202;height:200" coordorigin="6739,8680" coordsize="202,200" path="m6802,8699l6739,8699,6739,8714,6782,8714,6744,8762,6744,8776,6784,8787,6778,8808,6769,8822,6789,8822,6792,8816,6797,8797,6802,8776,6802,8762,6763,8762,6802,8714,6802,8699xe" filled="t" fillcolor="#202020" stroked="f">
                <v:path arrowok="t"/>
                <v:fill/>
              </v:shape>
              <v:shape style="position:absolute;left:6739;top:8680;width:202;height:200" coordorigin="6739,8680" coordsize="202,200" path="m6869,8805l6854,8805,6854,8819,6869,8819,6869,8805xe" filled="t" fillcolor="#202020" stroked="f">
                <v:path arrowok="t"/>
                <v:fill/>
              </v:shape>
              <v:shape style="position:absolute;left:6739;top:8680;width:202;height:200" coordorigin="6739,8680" coordsize="202,200" path="m6922,8790l6811,8790,6811,8805,6922,8805,6922,8790xe" filled="t" fillcolor="#202020" stroked="f">
                <v:path arrowok="t"/>
                <v:fill/>
              </v:shape>
              <v:shape style="position:absolute;left:6739;top:8680;width:202;height:200" coordorigin="6739,8680" coordsize="202,200" path="m6869,8771l6854,8771,6854,8790,6869,8790,6869,8771xe" filled="t" fillcolor="#202020" stroked="f">
                <v:path arrowok="t"/>
                <v:fill/>
              </v:shape>
              <v:shape style="position:absolute;left:6739;top:8680;width:202;height:200" coordorigin="6739,8680" coordsize="202,200" path="m6917,8742l6902,8742,6902,8762,6811,8762,6811,8771,6902,8771,6902,8781,6917,8781,6917,8742xe" filled="t" fillcolor="#202020" stroked="f">
                <v:path arrowok="t"/>
                <v:fill/>
              </v:shape>
              <v:shape style="position:absolute;left:6739;top:8680;width:202;height:200" coordorigin="6739,8680" coordsize="202,200" path="m6869,8742l6854,8742,6854,8762,6869,8762,6869,8742xe" filled="t" fillcolor="#202020" stroked="f">
                <v:path arrowok="t"/>
                <v:fill/>
              </v:shape>
              <v:shape style="position:absolute;left:6739;top:8680;width:202;height:200" coordorigin="6739,8680" coordsize="202,200" path="m6941,8728l6802,8728,6802,8742,6941,8742,6941,8728xe" filled="t" fillcolor="#202020" stroked="f">
                <v:path arrowok="t"/>
                <v:fill/>
              </v:shape>
              <v:shape style="position:absolute;left:6739;top:8680;width:202;height:200" coordorigin="6739,8680" coordsize="202,200" path="m6869,8714l6854,8714,6854,8728,6869,8728,6869,8714xe" filled="t" fillcolor="#202020" stroked="f">
                <v:path arrowok="t"/>
                <v:fill/>
              </v:shape>
              <v:shape style="position:absolute;left:6739;top:8680;width:202;height:200" coordorigin="6739,8680" coordsize="202,200" path="m6917,8699l6811,8699,6811,8714,6902,8714,6902,8728,6917,8728,6917,8699xe" filled="t" fillcolor="#202020" stroked="f">
                <v:path arrowok="t"/>
                <v:fill/>
              </v:shape>
              <v:shape style="position:absolute;left:6739;top:8680;width:202;height:200" coordorigin="6739,8680" coordsize="202,200" path="m6869,8680l6854,8680,6854,8699,6869,8699,6869,8680xe" filled="t" fillcolor="#202020" stroked="f">
                <v:path arrowok="t"/>
                <v:fill/>
              </v:shape>
            </v:group>
            <v:group style="position:absolute;left:6950;top:8685;width:202;height:197" coordorigin="6950,8685" coordsize="202,197">
              <v:shape style="position:absolute;left:6950;top:8685;width:202;height:197" coordorigin="6950,8685" coordsize="202,197" path="m7126,8858l7086,8858,7102,8866,7121,8874,7142,8882,7142,8877,7147,8872,7147,8862,7127,8858,7126,8858xe" filled="t" fillcolor="#202020" stroked="f">
                <v:path arrowok="t"/>
                <v:fill/>
              </v:shape>
              <v:shape style="position:absolute;left:6950;top:8685;width:202;height:197" coordorigin="6950,8685" coordsize="202,197" path="m7128,8771l7018,8771,7018,8786,7029,8790,7038,8808,7046,8826,7052,8846,7036,8855,7016,8862,6994,8867,7003,8877,7009,8881,7027,8874,7045,8868,7065,8862,7086,8858,7126,8858,7109,8849,7093,8836,7106,8823,7108,8821,7066,8821,7054,8804,7046,8786,7128,8786,7128,8771xe" filled="t" fillcolor="#202020" stroked="f">
                <v:path arrowok="t"/>
                <v:fill/>
              </v:shape>
              <v:shape style="position:absolute;left:6950;top:8685;width:202;height:197" coordorigin="6950,8685" coordsize="202,197" path="m6989,8747l6950,8747,6950,8762,6974,8762,6974,8848,6970,8853,6984,8864,7000,8854,7018,8838,6989,8838,6989,8747xe" filled="t" fillcolor="#202020" stroked="f">
                <v:path arrowok="t"/>
                <v:fill/>
              </v:shape>
              <v:shape style="position:absolute;left:6950;top:8685;width:202;height:197" coordorigin="6950,8685" coordsize="202,197" path="m7018,8819l7008,8829,6989,8838,7018,8838,7018,8819xe" filled="t" fillcolor="#202020" stroked="f">
                <v:path arrowok="t"/>
                <v:fill/>
              </v:shape>
              <v:shape style="position:absolute;left:6950;top:8685;width:202;height:197" coordorigin="6950,8685" coordsize="202,197" path="m7128,8786l7046,8786,7103,8802,7087,8815,7066,8821,7108,8821,7118,8806,7128,8786xe" filled="t" fillcolor="#202020" stroked="f">
                <v:path arrowok="t"/>
                <v:fill/>
              </v:shape>
              <v:shape style="position:absolute;left:6950;top:8685;width:202;height:197" coordorigin="6950,8685" coordsize="202,197" path="m7118,8690l7037,8690,7035,8721,7026,8739,7008,8752,7013,8757,7013,8762,7024,8763,7040,8750,7048,8732,7051,8709,7051,8704,7118,8704,7118,8690xe" filled="t" fillcolor="#202020" stroked="f">
                <v:path arrowok="t"/>
                <v:fill/>
              </v:shape>
              <v:shape style="position:absolute;left:6950;top:8685;width:202;height:197" coordorigin="6950,8685" coordsize="202,197" path="m7118,8704l7104,8704,7104,8747,7109,8757,7152,8757,7152,8742,7123,8742,7118,8738,7118,8704xe" filled="t" fillcolor="#202020" stroked="f">
                <v:path arrowok="t"/>
                <v:fill/>
              </v:shape>
              <v:shape style="position:absolute;left:6950;top:8685;width:202;height:197" coordorigin="6950,8685" coordsize="202,197" path="m6979,8685l6968,8697,6981,8713,6994,8728,7005,8716,6992,8700,6979,8685xe" filled="t" fillcolor="#202020" stroked="f">
                <v:path arrowok="t"/>
                <v:fill/>
              </v:shape>
            </v:group>
            <v:group style="position:absolute;left:7157;top:8680;width:206;height:197" coordorigin="7157,8680" coordsize="206,197">
              <v:shape style="position:absolute;left:7157;top:8680;width:206;height:197" coordorigin="7157,8680" coordsize="206,197" path="m7238,8771l7157,8771,7157,8786,7190,8794,7186,8813,7179,8832,7169,8850,7157,8867,7166,8877,7176,8870,7188,8853,7206,8819,7229,8819,7205,8795,7205,8786,7238,8786,7238,8771xe" filled="t" fillcolor="#202020" stroked="f">
                <v:path arrowok="t"/>
                <v:fill/>
              </v:shape>
              <v:shape style="position:absolute;left:7157;top:8680;width:206;height:197" coordorigin="7157,8680" coordsize="206,197" path="m7301,8723l7286,8723,7286,8769,7283,8790,7247,8856,7229,8872,7234,8877,7282,8839,7296,8805,7310,8805,7310,8800,7298,8793,7300,8774,7301,8752,7301,8723xe" filled="t" fillcolor="#202020" stroked="f">
                <v:path arrowok="t"/>
                <v:fill/>
              </v:shape>
              <v:shape style="position:absolute;left:7157;top:8680;width:206;height:197" coordorigin="7157,8680" coordsize="206,197" path="m7310,8805l7296,8805,7296,8867,7306,8877,7349,8877,7358,8872,7358,8862,7315,8862,7310,8858,7310,8805xe" filled="t" fillcolor="#202020" stroked="f">
                <v:path arrowok="t"/>
                <v:fill/>
              </v:shape>
              <v:shape style="position:absolute;left:7157;top:8680;width:206;height:197" coordorigin="7157,8680" coordsize="206,197" path="m7344,8824l7344,8858,7339,8862,7358,8862,7358,8848,7363,8839,7363,8829,7354,8829,7344,8824xe" filled="t" fillcolor="#202020" stroked="f">
                <v:path arrowok="t"/>
                <v:fill/>
              </v:shape>
              <v:shape style="position:absolute;left:7157;top:8680;width:206;height:197" coordorigin="7157,8680" coordsize="206,197" path="m7229,8819l7206,8819,7221,8834,7234,8848,7247,8838,7229,8819xe" filled="t" fillcolor="#202020" stroked="f">
                <v:path arrowok="t"/>
                <v:fill/>
              </v:shape>
              <v:shape style="position:absolute;left:7157;top:8680;width:206;height:197" coordorigin="7157,8680" coordsize="206,197" path="m7344,8690l7243,8690,7243,8814,7262,8814,7262,8704,7344,8704,7344,8690xe" filled="t" fillcolor="#202020" stroked="f">
                <v:path arrowok="t"/>
                <v:fill/>
              </v:shape>
              <v:shape style="position:absolute;left:7157;top:8680;width:206;height:197" coordorigin="7157,8680" coordsize="206,197" path="m7344,8704l7330,8704,7330,8814,7344,8814,7344,8704xe" filled="t" fillcolor="#202020" stroked="f">
                <v:path arrowok="t"/>
                <v:fill/>
              </v:shape>
              <v:shape style="position:absolute;left:7157;top:8680;width:206;height:197" coordorigin="7157,8680" coordsize="206,197" path="m7205,8733l7190,8733,7190,8771,7205,8771,7205,8733xe" filled="t" fillcolor="#202020" stroked="f">
                <v:path arrowok="t"/>
                <v:fill/>
              </v:shape>
              <v:shape style="position:absolute;left:7157;top:8680;width:206;height:197" coordorigin="7157,8680" coordsize="206,197" path="m7238,8718l7162,8718,7162,8733,7238,8733,7238,8718xe" filled="t" fillcolor="#202020" stroked="f">
                <v:path arrowok="t"/>
                <v:fill/>
              </v:shape>
              <v:shape style="position:absolute;left:7157;top:8680;width:206;height:197" coordorigin="7157,8680" coordsize="206,197" path="m7205,8680l7190,8680,7190,8718,7205,8718,7205,8680xe" filled="t" fillcolor="#202020" stroked="f">
                <v:path arrowok="t"/>
                <v:fill/>
              </v:shape>
            </v:group>
            <v:group style="position:absolute;left:7368;top:8680;width:202;height:202" coordorigin="7368,8680" coordsize="202,202">
              <v:shape style="position:absolute;left:7368;top:8680;width:202;height:202" coordorigin="7368,8680" coordsize="202,202" path="m7411,8771l7397,8771,7397,8882,7411,8882,7411,8771xe" filled="t" fillcolor="#202020" stroked="f">
                <v:path arrowok="t"/>
                <v:fill/>
              </v:shape>
              <v:shape style="position:absolute;left:7368;top:8680;width:202;height:202" coordorigin="7368,8680" coordsize="202,202" path="m7525,8848l7510,8848,7524,8861,7541,8872,7560,8882,7570,8872,7562,8865,7542,8858,7525,8848xe" filled="t" fillcolor="#202020" stroked="f">
                <v:path arrowok="t"/>
                <v:fill/>
              </v:shape>
              <v:shape style="position:absolute;left:7368;top:8680;width:202;height:202" coordorigin="7368,8680" coordsize="202,202" path="m7570,8824l7430,8824,7430,8834,7483,8840,7470,8852,7451,8861,7426,8867,7426,8872,7430,8877,7438,8881,7460,8873,7480,8864,7496,8856,7510,8848,7525,8848,7512,8834,7570,8834,7570,8824xe" filled="t" fillcolor="#202020" stroked="f">
                <v:path arrowok="t"/>
                <v:fill/>
              </v:shape>
              <v:shape style="position:absolute;left:7368;top:8680;width:202;height:202" coordorigin="7368,8680" coordsize="202,202" path="m7507,8805l7493,8805,7493,8824,7507,8824,7507,8805xe" filled="t" fillcolor="#202020" stroked="f">
                <v:path arrowok="t"/>
                <v:fill/>
              </v:shape>
              <v:shape style="position:absolute;left:7368;top:8680;width:202;height:202" coordorigin="7368,8680" coordsize="202,202" path="m7440,8723l7368,8723,7368,8738,7390,8756,7383,8776,7375,8794,7368,8810,7368,8814,7373,8819,7382,8812,7390,8794,7397,8771,7430,8771,7426,8766,7411,8766,7411,8738,7440,8738,7440,8723xe" filled="t" fillcolor="#202020" stroked="f">
                <v:path arrowok="t"/>
                <v:fill/>
              </v:shape>
              <v:shape style="position:absolute;left:7368;top:8680;width:202;height:202" coordorigin="7368,8680" coordsize="202,202" path="m7555,8733l7445,8733,7445,8810,7459,8810,7459,8805,7555,8805,7555,8790,7459,8790,7459,8776,7555,8776,7555,8762,7459,8762,7459,8747,7555,8747,7555,8733xe" filled="t" fillcolor="#202020" stroked="f">
                <v:path arrowok="t"/>
                <v:fill/>
              </v:shape>
              <v:shape style="position:absolute;left:7368;top:8680;width:202;height:202" coordorigin="7368,8680" coordsize="202,202" path="m7555,8805l7541,8805,7541,8810,7555,8810,7555,8805xe" filled="t" fillcolor="#202020" stroked="f">
                <v:path arrowok="t"/>
                <v:fill/>
              </v:shape>
              <v:shape style="position:absolute;left:7368;top:8680;width:202;height:202" coordorigin="7368,8680" coordsize="202,202" path="m7430,8771l7411,8771,7426,8786,7430,8795,7440,8786,7435,8776,7430,8771xe" filled="t" fillcolor="#202020" stroked="f">
                <v:path arrowok="t"/>
                <v:fill/>
              </v:shape>
              <v:shape style="position:absolute;left:7368;top:8680;width:202;height:202" coordorigin="7368,8680" coordsize="202,202" path="m7555,8776l7541,8776,7541,8790,7555,8790,7555,8776xe" filled="t" fillcolor="#202020" stroked="f">
                <v:path arrowok="t"/>
                <v:fill/>
              </v:shape>
              <v:shape style="position:absolute;left:7368;top:8680;width:202;height:202" coordorigin="7368,8680" coordsize="202,202" path="m7421,8762l7411,8766,7426,8766,7421,8762xe" filled="t" fillcolor="#202020" stroked="f">
                <v:path arrowok="t"/>
                <v:fill/>
              </v:shape>
              <v:shape style="position:absolute;left:7368;top:8680;width:202;height:202" coordorigin="7368,8680" coordsize="202,202" path="m7555,8747l7541,8747,7541,8762,7555,8762,7555,8747xe" filled="t" fillcolor="#202020" stroked="f">
                <v:path arrowok="t"/>
                <v:fill/>
              </v:shape>
              <v:shape style="position:absolute;left:7368;top:8680;width:202;height:202" coordorigin="7368,8680" coordsize="202,202" path="m7483,8714l7469,8714,7469,8728,7483,8728,7483,8714xe" filled="t" fillcolor="#202020" stroked="f">
                <v:path arrowok="t"/>
                <v:fill/>
              </v:shape>
              <v:shape style="position:absolute;left:7368;top:8680;width:202;height:202" coordorigin="7368,8680" coordsize="202,202" path="m7536,8714l7522,8714,7522,8728,7536,8728,7536,8714xe" filled="t" fillcolor="#202020" stroked="f">
                <v:path arrowok="t"/>
                <v:fill/>
              </v:shape>
              <v:shape style="position:absolute;left:7368;top:8680;width:202;height:202" coordorigin="7368,8680" coordsize="202,202" path="m7411,8680l7397,8680,7397,8723,7411,8723,7411,8680xe" filled="t" fillcolor="#202020" stroked="f">
                <v:path arrowok="t"/>
                <v:fill/>
              </v:shape>
              <v:shape style="position:absolute;left:7368;top:8680;width:202;height:202" coordorigin="7368,8680" coordsize="202,202" path="m7570,8699l7435,8699,7435,8714,7570,8714,7570,8699xe" filled="t" fillcolor="#202020" stroked="f">
                <v:path arrowok="t"/>
                <v:fill/>
              </v:shape>
              <v:shape style="position:absolute;left:7368;top:8680;width:202;height:202" coordorigin="7368,8680" coordsize="202,202" path="m7483,8680l7469,8680,7469,8699,7483,8699,7483,8680xe" filled="t" fillcolor="#202020" stroked="f">
                <v:path arrowok="t"/>
                <v:fill/>
              </v:shape>
              <v:shape style="position:absolute;left:7368;top:8680;width:202;height:202" coordorigin="7368,8680" coordsize="202,202" path="m7536,8680l7522,8680,7522,8699,7536,8699,7536,868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19.5pt;margin-top:426.779999pt;width:42.52pt;height:11.08pt;mso-position-horizontal-relative:page;mso-position-vertical-relative:page;z-index:-3532" coordorigin="8390,8536" coordsize="850,222">
            <v:group style="position:absolute;left:8400;top:8546;width:202;height:202" coordorigin="8400,8546" coordsize="202,202">
              <v:shape style="position:absolute;left:8400;top:8546;width:202;height:202" coordorigin="8400,8546" coordsize="202,202" path="m8573,8656l8429,8656,8429,8747,8448,8747,8448,8733,8573,8733,8573,8718,8448,8718,8448,8670,8573,8670,8573,8656xe" filled="t" fillcolor="#202020" stroked="f">
                <v:path arrowok="t"/>
                <v:fill/>
              </v:shape>
              <v:shape style="position:absolute;left:8400;top:8546;width:202;height:202" coordorigin="8400,8546" coordsize="202,202" path="m8573,8733l8558,8733,8558,8747,8573,8747,8573,8733xe" filled="t" fillcolor="#202020" stroked="f">
                <v:path arrowok="t"/>
                <v:fill/>
              </v:shape>
              <v:shape style="position:absolute;left:8400;top:8546;width:202;height:202" coordorigin="8400,8546" coordsize="202,202" path="m8573,8670l8558,8670,8558,8718,8573,8718,8573,8670xe" filled="t" fillcolor="#202020" stroked="f">
                <v:path arrowok="t"/>
                <v:fill/>
              </v:shape>
              <v:shape style="position:absolute;left:8400;top:8546;width:202;height:202" coordorigin="8400,8546" coordsize="202,202" path="m8520,8546l8494,8548,8482,8563,8469,8577,8454,8590,8438,8602,8420,8613,8400,8622,8405,8632,8410,8637,8410,8642,8424,8632,8443,8622,8563,8622,8563,8618,8558,8618,8462,8607,8478,8593,8491,8579,8501,8565,8524,8565,8515,8555,8520,8546xe" filled="t" fillcolor="#202020" stroked="f">
                <v:path arrowok="t"/>
                <v:fill/>
              </v:shape>
              <v:shape style="position:absolute;left:8400;top:8546;width:202;height:202" coordorigin="8400,8546" coordsize="202,202" path="m8524,8565l8501,8565,8514,8578,8529,8592,8544,8606,8558,8618,8563,8618,8573,8627,8592,8637,8602,8627,8593,8616,8575,8605,8558,8594,8543,8583,8528,8570,8524,8565xe" filled="t" fillcolor="#202020" stroked="f">
                <v:path arrowok="t"/>
                <v:fill/>
              </v:shape>
              <v:shape style="position:absolute;left:8400;top:8546;width:202;height:202" coordorigin="8400,8546" coordsize="202,202" path="m8563,8622l8443,8622,8443,8632,8563,8632,8563,8622xe" filled="t" fillcolor="#202020" stroked="f">
                <v:path arrowok="t"/>
                <v:fill/>
              </v:shape>
            </v:group>
            <v:group style="position:absolute;left:8626;top:8555;width:173;height:187" coordorigin="8626,8555" coordsize="173,187">
              <v:shape style="position:absolute;left:8626;top:8555;width:173;height:187" coordorigin="8626,8555" coordsize="173,187" path="m8798,8555l8626,8555,8626,8742,8640,8742,8640,8570,8798,8570,8798,8555xe" filled="t" fillcolor="#202020" stroked="f">
                <v:path arrowok="t"/>
                <v:fill/>
              </v:shape>
              <v:shape style="position:absolute;left:8626;top:8555;width:173;height:187" coordorigin="8626,8555" coordsize="173,187" path="m8798,8570l8784,8570,8784,8723,8779,8728,8741,8728,8741,8742,8794,8742,8798,8738,8798,8570xe" filled="t" fillcolor="#202020" stroked="f">
                <v:path arrowok="t"/>
                <v:fill/>
              </v:shape>
              <v:shape style="position:absolute;left:8626;top:8555;width:173;height:187" coordorigin="8626,8555" coordsize="173,187" path="m8755,8637l8669,8637,8669,8709,8683,8709,8683,8699,8755,8699,8755,8685,8683,8685,8683,8651,8755,8651,8755,8637xe" filled="t" fillcolor="#202020" stroked="f">
                <v:path arrowok="t"/>
                <v:fill/>
              </v:shape>
              <v:shape style="position:absolute;left:8626;top:8555;width:173;height:187" coordorigin="8626,8555" coordsize="173,187" path="m8755,8651l8741,8651,8741,8685,8755,8685,8755,8651xe" filled="t" fillcolor="#202020" stroked="f">
                <v:path arrowok="t"/>
                <v:fill/>
              </v:shape>
              <v:shape style="position:absolute;left:8626;top:8555;width:173;height:187" coordorigin="8626,8555" coordsize="173,187" path="m8774,8598l8654,8598,8654,8613,8774,8613,8774,8598xe" filled="t" fillcolor="#202020" stroked="f">
                <v:path arrowok="t"/>
                <v:fill/>
              </v:shape>
            </v:group>
            <v:group style="position:absolute;left:8818;top:8546;width:202;height:202" coordorigin="8818,8546" coordsize="202,202">
              <v:shape style="position:absolute;left:8818;top:8546;width:202;height:202" coordorigin="8818,8546" coordsize="202,202" path="m8867,8632l8846,8632,8846,8747,8866,8747,8867,8632xe" filled="t" fillcolor="#202020" stroked="f">
                <v:path arrowok="t"/>
                <v:fill/>
              </v:shape>
              <v:shape style="position:absolute;left:8818;top:8546;width:202;height:202" coordorigin="8818,8546" coordsize="202,202" path="m8986,8627l8971,8627,8971,8747,8986,8747,8986,8627xe" filled="t" fillcolor="#202020" stroked="f">
                <v:path arrowok="t"/>
                <v:fill/>
              </v:shape>
              <v:shape style="position:absolute;left:8818;top:8546;width:202;height:202" coordorigin="8818,8546" coordsize="202,202" path="m8928,8627l8909,8627,8909,8664,8906,8685,8900,8705,8892,8723,8880,8738,8885,8742,8890,8742,8904,8736,8914,8719,8921,8700,8926,8679,8928,8656,8928,8627xe" filled="t" fillcolor="#202020" stroked="f">
                <v:path arrowok="t"/>
                <v:fill/>
              </v:shape>
              <v:shape style="position:absolute;left:8818;top:8546;width:202;height:202" coordorigin="8818,8546" coordsize="202,202" path="m8880,8550l8858,8556,8852,8576,8845,8595,8837,8613,8828,8630,8818,8646,8822,8651,8822,8661,8827,8666,8832,8656,8842,8642,8846,8632,8867,8632,8867,8590,8874,8571,8880,8550xe" filled="t" fillcolor="#202020" stroked="f">
                <v:path arrowok="t"/>
                <v:fill/>
              </v:shape>
              <v:shape style="position:absolute;left:8818;top:8546;width:202;height:202" coordorigin="8818,8546" coordsize="202,202" path="m8975,8578l8956,8578,8969,8593,8982,8607,8997,8620,9014,8632,9019,8627,9019,8622,9011,8610,8994,8598,8980,8584,8975,8578xe" filled="t" fillcolor="#202020" stroked="f">
                <v:path arrowok="t"/>
                <v:fill/>
              </v:shape>
              <v:shape style="position:absolute;left:8818;top:8546;width:202;height:202" coordorigin="8818,8546" coordsize="202,202" path="m8962,8546l8940,8550,8930,8566,8918,8582,8905,8597,8889,8610,8870,8622,8875,8622,8880,8627,8893,8626,8909,8612,8925,8599,8941,8587,8956,8578,8975,8578,8967,8568,8957,8550,8962,8546xe" filled="t" fillcolor="#202020" stroked="f">
                <v:path arrowok="t"/>
                <v:fill/>
              </v:shape>
            </v:group>
            <v:group style="position:absolute;left:9029;top:8546;width:202;height:202" coordorigin="9029,8546" coordsize="202,202">
              <v:shape style="position:absolute;left:9029;top:8546;width:202;height:202" coordorigin="9029,8546" coordsize="202,202" path="m9077,8637l9062,8637,9062,8747,9077,8747,9077,8637xe" filled="t" fillcolor="#202020" stroked="f">
                <v:path arrowok="t"/>
                <v:fill/>
              </v:shape>
              <v:shape style="position:absolute;left:9029;top:8546;width:202;height:202" coordorigin="9029,8546" coordsize="202,202" path="m9216,8666l9115,8666,9115,8747,9134,8747,9134,8738,9216,8738,9216,8723,9134,8723,9134,8685,9216,8685,9216,8666xe" filled="t" fillcolor="#202020" stroked="f">
                <v:path arrowok="t"/>
                <v:fill/>
              </v:shape>
              <v:shape style="position:absolute;left:9029;top:8546;width:202;height:202" coordorigin="9029,8546" coordsize="202,202" path="m9216,8738l9202,8738,9202,8747,9216,8747,9216,8738xe" filled="t" fillcolor="#202020" stroked="f">
                <v:path arrowok="t"/>
                <v:fill/>
              </v:shape>
              <v:shape style="position:absolute;left:9029;top:8546;width:202;height:202" coordorigin="9029,8546" coordsize="202,202" path="m9216,8685l9202,8685,9202,8723,9216,8723,9216,8685xe" filled="t" fillcolor="#202020" stroked="f">
                <v:path arrowok="t"/>
                <v:fill/>
              </v:shape>
              <v:shape style="position:absolute;left:9029;top:8546;width:202;height:202" coordorigin="9029,8546" coordsize="202,202" path="m9106,8584l9034,8584,9034,8598,9062,8602,9056,8622,9048,8640,9039,8658,9029,8675,9034,8680,9034,8685,9046,8678,9054,8660,9062,8637,9077,8637,9077,8627,9094,8627,9091,8622,9077,8622,9077,8598,9106,8598,9106,8584xe" filled="t" fillcolor="#202020" stroked="f">
                <v:path arrowok="t"/>
                <v:fill/>
              </v:shape>
              <v:shape style="position:absolute;left:9029;top:8546;width:202;height:202" coordorigin="9029,8546" coordsize="202,202" path="m9150,8597l9132,8597,9142,8614,9151,8631,9134,8639,9116,8648,9096,8656,9101,8661,9101,8666,9120,8664,9138,8655,9156,8647,9175,8640,9218,8640,9205,8634,9198,8614,9199,8613,9163,8613,9151,8599,9150,8597xe" filled="t" fillcolor="#202020" stroked="f">
                <v:path arrowok="t"/>
                <v:fill/>
              </v:shape>
              <v:shape style="position:absolute;left:9029;top:8546;width:202;height:202" coordorigin="9029,8546" coordsize="202,202" path="m9218,8640l9175,8640,9192,8649,9211,8657,9230,8666,9230,8651,9223,8643,9218,8640xe" filled="t" fillcolor="#202020" stroked="f">
                <v:path arrowok="t"/>
                <v:fill/>
              </v:shape>
              <v:shape style="position:absolute;left:9029;top:8546;width:202;height:202" coordorigin="9029,8546" coordsize="202,202" path="m9094,8627l9077,8627,9082,8637,9091,8642,9096,8651,9106,8642,9096,8632,9094,8627xe" filled="t" fillcolor="#202020" stroked="f">
                <v:path arrowok="t"/>
                <v:fill/>
              </v:shape>
              <v:shape style="position:absolute;left:9029;top:8546;width:202;height:202" coordorigin="9029,8546" coordsize="202,202" path="m9082,8618l9077,8622,9091,8622,9082,8618xe" filled="t" fillcolor="#202020" stroked="f">
                <v:path arrowok="t"/>
                <v:fill/>
              </v:shape>
              <v:shape style="position:absolute;left:9029;top:8546;width:202;height:202" coordorigin="9029,8546" coordsize="202,202" path="m9154,8550l9135,8559,9126,8576,9115,8594,9101,8613,9106,8618,9110,8618,9110,8622,9120,8613,9125,8603,9132,8597,9150,8597,9139,8579,9221,8579,9221,8570,9149,8570,9149,8560,9154,8555,9154,8550xe" filled="t" fillcolor="#202020" stroked="f">
                <v:path arrowok="t"/>
                <v:fill/>
              </v:shape>
              <v:shape style="position:absolute;left:9029;top:8546;width:202;height:202" coordorigin="9029,8546" coordsize="202,202" path="m9221,8579l9202,8579,9195,8588,9182,8603,9163,8613,9199,8613,9210,8599,9221,8584,9221,8579xe" filled="t" fillcolor="#202020" stroked="f">
                <v:path arrowok="t"/>
                <v:fill/>
              </v:shape>
              <v:shape style="position:absolute;left:9029;top:8546;width:202;height:202" coordorigin="9029,8546" coordsize="202,202" path="m9077,8546l9062,8546,9062,8584,9077,8584,9077,854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9.361572pt;margin-top:442.160004pt;width:2.63843pt;height:9.84pt;mso-position-horizontal-relative:page;mso-position-vertical-relative:page;z-index:-3531" coordorigin="8587,8843" coordsize="53,197">
            <v:shape style="position:absolute;left:8587;top:8843;width:53;height:197" coordorigin="8587,8843" coordsize="53,197" path="m8640,8843l8597,8887,8587,8948,8589,8969,8593,8989,8600,9008,8611,9025,8626,9040,8635,9034,8624,9017,8616,9000,8611,8981,8607,8961,8607,8937,8608,8916,8612,8897,8619,8878,8628,8860,8640,8843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35.839996pt;margin-top:442.160004pt;width:10.08pt;height:9.122400pt;mso-position-horizontal-relative:page;mso-position-vertical-relative:page;z-index:-3530" coordorigin="8717,8843" coordsize="202,182">
            <v:shape style="position:absolute;left:8717;top:8843;width:202;height:182" coordorigin="8717,8843" coordsize="202,182" path="m8794,8920l8774,8920,8774,8937,8771,8956,8765,8974,8754,8995,8738,9006,8717,9016,8717,9021,8722,9026,8739,9026,8757,9015,8792,8950,8794,8925,8794,8920xe" filled="t" fillcolor="#202020" stroked="f">
              <v:path arrowok="t"/>
              <v:fill/>
            </v:shape>
            <v:shape style="position:absolute;left:8717;top:8843;width:202;height:182" coordorigin="8717,8843" coordsize="202,182" path="m8851,8920l8837,8920,8837,9016,8842,9026,8904,9026,8914,9016,8914,9011,8856,9011,8851,9006,8851,8920xe" filled="t" fillcolor="#202020" stroked="f">
              <v:path arrowok="t"/>
              <v:fill/>
            </v:shape>
            <v:shape style="position:absolute;left:8717;top:8843;width:202;height:182" coordorigin="8717,8843" coordsize="202,182" path="m8909,8968l8904,8968,8899,8978,8899,9006,8890,9011,8914,9011,8914,9002,8918,8997,8918,8973,8914,8973,8909,8968xe" filled="t" fillcolor="#202020" stroked="f">
              <v:path arrowok="t"/>
              <v:fill/>
            </v:shape>
            <v:shape style="position:absolute;left:8717;top:8843;width:202;height:182" coordorigin="8717,8843" coordsize="202,182" path="m8918,8901l8717,8901,8717,8920,8918,8920,8918,8901xe" filled="t" fillcolor="#202020" stroked="f">
              <v:path arrowok="t"/>
              <v:fill/>
            </v:shape>
            <v:shape style="position:absolute;left:8717;top:8843;width:202;height:182" coordorigin="8717,8843" coordsize="202,182" path="m8899,8843l8741,8843,8741,8858,8899,8858,8899,8843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49.76001pt;margin-top:442.160004pt;width:2.628605pt;height:9.84pt;mso-position-horizontal-relative:page;mso-position-vertical-relative:page;z-index:-3529" coordorigin="8995,8843" coordsize="53,197">
            <v:shape style="position:absolute;left:8995;top:8843;width:53;height:197" coordorigin="8995,8843" coordsize="53,197" path="m9010,8843l9000,8850,9011,8867,9019,8885,9025,8904,9028,8924,9029,8946,9027,8967,9024,8987,9017,9005,9008,9023,8995,9040,9010,9040,9044,8980,9048,8936,9045,8915,9040,8896,9032,8877,9022,8860,9010,8843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95.579987pt;margin-top:433.5pt;width:53.33766pt;height:11.08pt;mso-position-horizontal-relative:page;mso-position-vertical-relative:page;z-index:-3528" coordorigin="9912,8670" coordsize="1067,222">
            <v:group style="position:absolute;left:9922;top:8680;width:204;height:202" coordorigin="9922,8680" coordsize="204,202">
              <v:shape style="position:absolute;left:9922;top:8680;width:204;height:202" coordorigin="9922,8680" coordsize="204,202" path="m10100,8852l10062,8852,10079,8863,10096,8873,10114,8882,10123,8872,10126,8866,10105,8856,10100,8852xe" filled="t" fillcolor="#202020" stroked="f">
                <v:path arrowok="t"/>
                <v:fill/>
              </v:shape>
              <v:shape style="position:absolute;left:9922;top:8680;width:204;height:202" coordorigin="9922,8680" coordsize="204,202" path="m9970,8795l9955,8795,9955,8858,9950,8862,9926,8862,9926,8877,9960,8877,9970,8872,9970,8795xe" filled="t" fillcolor="#202020" stroked="f">
                <v:path arrowok="t"/>
                <v:fill/>
              </v:shape>
              <v:shape style="position:absolute;left:9922;top:8680;width:204;height:202" coordorigin="9922,8680" coordsize="204,202" path="m10114,8762l9998,8762,9998,8771,10019,8789,10027,8808,10034,8826,10040,8844,10024,8854,10005,8862,9984,8867,9994,8877,10007,8876,10026,8868,10045,8860,10062,8852,10100,8852,10090,8843,10084,8824,10057,8824,10046,8809,10036,8791,10027,8771,10114,8771,10114,8762xe" filled="t" fillcolor="#202020" stroked="f">
                <v:path arrowok="t"/>
                <v:fill/>
              </v:shape>
              <v:shape style="position:absolute;left:9922;top:8680;width:204;height:202" coordorigin="9922,8680" coordsize="204,202" path="m10114,8771l10094,8771,10092,8777,10083,8797,10071,8813,10057,8824,10084,8824,10084,8824,10096,8808,10105,8791,10114,8771xe" filled="t" fillcolor="#202020" stroked="f">
                <v:path arrowok="t"/>
                <v:fill/>
              </v:shape>
              <v:shape style="position:absolute;left:9922;top:8680;width:204;height:202" coordorigin="9922,8680" coordsize="204,202" path="m9970,8738l9955,8738,9955,8781,9946,8781,9931,8786,9922,8790,9926,8805,9936,8800,9946,8800,9955,8795,9970,8795,9970,8790,9974,8790,9994,8781,9994,8776,9970,8776,9970,8738xe" filled="t" fillcolor="#202020" stroked="f">
                <v:path arrowok="t"/>
                <v:fill/>
              </v:shape>
              <v:shape style="position:absolute;left:9922;top:8680;width:204;height:202" coordorigin="9922,8680" coordsize="204,202" path="m9994,8766l9984,8771,9974,8771,9970,8776,9994,8776,9994,8766xe" filled="t" fillcolor="#202020" stroked="f">
                <v:path arrowok="t"/>
                <v:fill/>
              </v:shape>
              <v:shape style="position:absolute;left:9922;top:8680;width:204;height:202" coordorigin="9922,8680" coordsize="204,202" path="m10070,8728l10051,8728,10051,8762,10070,8762,10070,8728xe" filled="t" fillcolor="#202020" stroked="f">
                <v:path arrowok="t"/>
                <v:fill/>
              </v:shape>
              <v:shape style="position:absolute;left:9922;top:8680;width:204;height:202" coordorigin="9922,8680" coordsize="204,202" path="m9994,8723l9926,8723,9926,8738,9994,8738,9994,8723xe" filled="t" fillcolor="#202020" stroked="f">
                <v:path arrowok="t"/>
                <v:fill/>
              </v:shape>
              <v:shape style="position:absolute;left:9922;top:8680;width:204;height:202" coordorigin="9922,8680" coordsize="204,202" path="m10123,8714l9998,8714,9998,8728,10123,8728,10123,8714xe" filled="t" fillcolor="#202020" stroked="f">
                <v:path arrowok="t"/>
                <v:fill/>
              </v:shape>
              <v:shape style="position:absolute;left:9922;top:8680;width:204;height:202" coordorigin="9922,8680" coordsize="204,202" path="m9970,8680l9955,8680,9955,8723,9970,8723,9970,8680xe" filled="t" fillcolor="#202020" stroked="f">
                <v:path arrowok="t"/>
                <v:fill/>
              </v:shape>
              <v:shape style="position:absolute;left:9922;top:8680;width:204;height:202" coordorigin="9922,8680" coordsize="204,202" path="m10070,8680l10051,8680,10051,8714,10070,8714,10070,8680xe" filled="t" fillcolor="#202020" stroked="f">
                <v:path arrowok="t"/>
                <v:fill/>
              </v:shape>
            </v:group>
            <v:group style="position:absolute;left:10133;top:8680;width:206;height:202" coordorigin="10133,8680" coordsize="206,202">
              <v:shape style="position:absolute;left:10133;top:8680;width:206;height:202" coordorigin="10133,8680" coordsize="206,202" path="m10260,8757l10229,8757,10229,8882,10243,8882,10248,8766,10265,8766,10263,8763,10260,8757xe" filled="t" fillcolor="#202020" stroked="f">
                <v:path arrowok="t"/>
                <v:fill/>
              </v:shape>
              <v:shape style="position:absolute;left:10133;top:8680;width:206;height:202" coordorigin="10133,8680" coordsize="206,202" path="m10334,8728l10138,8728,10138,8742,10213,8755,10203,8773,10163,8819,10133,8843,10138,8848,10142,8858,10153,8849,10169,8835,10209,8790,10229,8757,10260,8757,10253,8742,10334,8742,10334,8728xe" filled="t" fillcolor="#202020" stroked="f">
                <v:path arrowok="t"/>
                <v:fill/>
              </v:shape>
              <v:shape style="position:absolute;left:10133;top:8680;width:206;height:202" coordorigin="10133,8680" coordsize="206,202" path="m10265,8766l10248,8766,10258,8785,10295,8833,10325,8858,10334,8848,10339,8838,10332,8834,10317,8824,10302,8812,10287,8798,10274,8782,10265,8766xe" filled="t" fillcolor="#202020" stroked="f">
                <v:path arrowok="t"/>
                <v:fill/>
              </v:shape>
              <v:shape style="position:absolute;left:10133;top:8680;width:206;height:202" coordorigin="10133,8680" coordsize="206,202" path="m10243,8680l10229,8680,10229,8728,10243,8728,10243,8680xe" filled="t" fillcolor="#202020" stroked="f">
                <v:path arrowok="t"/>
                <v:fill/>
              </v:shape>
              <v:shape style="position:absolute;left:10133;top:8680;width:206;height:202" coordorigin="10133,8680" coordsize="206,202" path="m10277,8680l10262,8694,10269,8699,10285,8711,10301,8723,10306,8706,10290,8693,10277,8680xe" filled="t" fillcolor="#202020" stroked="f">
                <v:path arrowok="t"/>
                <v:fill/>
              </v:shape>
            </v:group>
            <v:group style="position:absolute;left:10344;top:8685;width:192;height:197" coordorigin="10344,8685" coordsize="192,197">
              <v:shape style="position:absolute;left:10344;top:8685;width:192;height:197" coordorigin="10344,8685" coordsize="192,197" path="m10505,8843l10464,8843,10481,8851,10517,8872,10536,8882,10531,8859,10515,8849,10505,8843xe" filled="t" fillcolor="#202020" stroked="f">
                <v:path arrowok="t"/>
                <v:fill/>
              </v:shape>
              <v:shape style="position:absolute;left:10344;top:8685;width:192;height:197" coordorigin="10344,8685" coordsize="192,197" path="m10459,8766l10445,8766,10445,8807,10439,8828,10371,8863,10349,8867,10349,8872,10354,8877,10374,8878,10398,8872,10419,8865,10437,8858,10452,8851,10464,8843,10505,8843,10498,8838,10479,8828,10459,8819,10459,8766xe" filled="t" fillcolor="#202020" stroked="f">
                <v:path arrowok="t"/>
                <v:fill/>
              </v:shape>
              <v:shape style="position:absolute;left:10344;top:8685;width:192;height:197" coordorigin="10344,8685" coordsize="192,197" path="m10531,8742l10373,8742,10373,8834,10387,8834,10387,8757,10531,8757,10531,8742xe" filled="t" fillcolor="#202020" stroked="f">
                <v:path arrowok="t"/>
                <v:fill/>
              </v:shape>
              <v:shape style="position:absolute;left:10344;top:8685;width:192;height:197" coordorigin="10344,8685" coordsize="192,197" path="m10531,8757l10512,8757,10512,8834,10531,8834,10531,8757xe" filled="t" fillcolor="#202020" stroked="f">
                <v:path arrowok="t"/>
                <v:fill/>
              </v:shape>
              <v:shape style="position:absolute;left:10344;top:8685;width:192;height:197" coordorigin="10344,8685" coordsize="192,197" path="m10430,8685l10404,8689,10391,8703,10377,8717,10362,8730,10344,8742,10354,8752,10358,8754,10374,8742,10388,8729,10402,8714,10498,8714,10498,8699,10411,8699,10421,8694,10430,8685xe" filled="t" fillcolor="#202020" stroked="f">
                <v:path arrowok="t"/>
                <v:fill/>
              </v:shape>
              <v:shape style="position:absolute;left:10344;top:8685;width:192;height:197" coordorigin="10344,8685" coordsize="192,197" path="m10498,8714l10478,8714,10469,8728,10454,8742,10474,8742,10493,8723,10498,8714xe" filled="t" fillcolor="#202020" stroked="f">
                <v:path arrowok="t"/>
                <v:fill/>
              </v:shape>
            </v:group>
            <v:group style="position:absolute;left:10560;top:8680;width:202;height:202" coordorigin="10560,8680" coordsize="202,202">
              <v:shape style="position:absolute;left:10560;top:8680;width:202;height:202" coordorigin="10560,8680" coordsize="202,202" path="m10762,8757l10560,8757,10560,8771,10762,8771,10762,8757xe" filled="t" fillcolor="#202020" stroked="f">
                <v:path arrowok="t"/>
                <v:fill/>
              </v:shape>
              <v:shape style="position:absolute;left:10560;top:8680;width:202;height:202" coordorigin="10560,8680" coordsize="202,202" path="m10670,8742l10651,8742,10651,8757,10670,8757,10670,8742xe" filled="t" fillcolor="#202020" stroked="f">
                <v:path arrowok="t"/>
                <v:fill/>
              </v:shape>
              <v:shape style="position:absolute;left:10560;top:8680;width:202;height:202" coordorigin="10560,8680" coordsize="202,202" path="m10738,8728l10584,8728,10584,8742,10738,8742,10738,8728xe" filled="t" fillcolor="#202020" stroked="f">
                <v:path arrowok="t"/>
                <v:fill/>
              </v:shape>
              <v:shape style="position:absolute;left:10560;top:8680;width:202;height:202" coordorigin="10560,8680" coordsize="202,202" path="m10670,8714l10651,8714,10651,8728,10670,8728,10670,8714xe" filled="t" fillcolor="#202020" stroked="f">
                <v:path arrowok="t"/>
                <v:fill/>
              </v:shape>
              <v:shape style="position:absolute;left:10560;top:8680;width:202;height:202" coordorigin="10560,8680" coordsize="202,202" path="m10747,8699l10570,8699,10570,8714,10747,8714,10747,8699xe" filled="t" fillcolor="#202020" stroked="f">
                <v:path arrowok="t"/>
                <v:fill/>
              </v:shape>
              <v:shape style="position:absolute;left:10560;top:8680;width:202;height:202" coordorigin="10560,8680" coordsize="202,202" path="m10670,8680l10651,8680,10651,8699,10670,8699,10670,8680xe" filled="t" fillcolor="#202020" stroked="f">
                <v:path arrowok="t"/>
                <v:fill/>
              </v:shape>
              <v:shape style="position:absolute;left:10560;top:8680;width:202;height:202" coordorigin="10560,8680" coordsize="202,202" path="m10727,8856l10673,8856,10694,8863,10713,8869,10731,8875,10747,8882,10745,8862,10727,8856xe" filled="t" fillcolor="#202020" stroked="f">
                <v:path arrowok="t"/>
                <v:fill/>
              </v:shape>
              <v:shape style="position:absolute;left:10560;top:8680;width:202;height:202" coordorigin="10560,8680" coordsize="202,202" path="m10670,8810l10651,8810,10651,8834,10644,8848,10633,8855,10614,8860,10590,8864,10560,8867,10565,8872,10565,8877,10578,8881,10643,8868,10673,8856,10727,8856,10709,8850,10688,8844,10666,8838,10666,8829,10670,8819,10670,8810xe" filled="t" fillcolor="#202020" stroked="f">
                <v:path arrowok="t"/>
                <v:fill/>
              </v:shape>
              <v:shape style="position:absolute;left:10560;top:8680;width:202;height:202" coordorigin="10560,8680" coordsize="202,202" path="m10733,8786l10589,8786,10589,8843,10603,8843,10603,8800,10733,8800,10733,8786xe" filled="t" fillcolor="#202020" stroked="f">
                <v:path arrowok="t"/>
                <v:fill/>
              </v:shape>
              <v:shape style="position:absolute;left:10560;top:8680;width:202;height:202" coordorigin="10560,8680" coordsize="202,202" path="m10733,8800l10718,8800,10718,8843,10733,8843,10733,8800xe" filled="t" fillcolor="#202020" stroked="f">
                <v:path arrowok="t"/>
                <v:fill/>
              </v:shape>
            </v:group>
            <v:group style="position:absolute;left:10771;top:8685;width:197;height:192" coordorigin="10771,8685" coordsize="197,192">
              <v:shape style="position:absolute;left:10771;top:8685;width:197;height:192" coordorigin="10771,8685" coordsize="197,192" path="m10882,8685l10861,8709,10858,8733,10854,8755,10828,8810,10771,8862,10776,8867,10776,8877,10788,8876,10834,8834,10867,8783,10874,8766,10891,8766,10884,8748,10877,8723,10882,8714,10882,8685xe" filled="t" fillcolor="#202020" stroked="f">
                <v:path arrowok="t"/>
                <v:fill/>
              </v:shape>
              <v:shape style="position:absolute;left:10771;top:8685;width:197;height:192" coordorigin="10771,8685" coordsize="197,192" path="m10891,8766l10874,8766,10882,8787,10913,8840,10958,8877,10968,8867,10968,8856,10952,8847,10938,8836,10924,8823,10913,8808,10902,8790,10893,8771,10891,876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.02pt;margin-top:500.940002pt;width:42.52pt;height:11.115854pt;mso-position-horizontal-relative:page;mso-position-vertical-relative:page;z-index:-3527" coordorigin="1060,10019" coordsize="850,222">
            <v:group style="position:absolute;left:1070;top:10043;width:202;height:188" coordorigin="1070,10043" coordsize="202,188">
              <v:shape style="position:absolute;left:1070;top:10043;width:202;height:188" coordorigin="1070,10043" coordsize="202,188" path="m1214,10110l1200,10110,1199,10155,1194,10174,1184,10189,1172,10201,1154,10211,1133,10221,1138,10226,1138,10230,1153,10231,1174,10221,1189,10209,1200,10197,1240,10197,1228,10189,1210,10178,1214,10168,1214,10110xe" filled="t" fillcolor="#202020" stroked="f">
                <v:path arrowok="t"/>
                <v:fill/>
              </v:shape>
              <v:shape style="position:absolute;left:1070;top:10043;width:202;height:188" coordorigin="1070,10043" coordsize="202,188" path="m1240,10197l1200,10197,1212,10198,1229,10208,1246,10219,1262,10230,1262,10210,1245,10200,1240,10197xe" filled="t" fillcolor="#202020" stroked="f">
                <v:path arrowok="t"/>
                <v:fill/>
              </v:shape>
              <v:shape style="position:absolute;left:1070;top:10043;width:202;height:188" coordorigin="1070,10043" coordsize="202,188" path="m1118,10067l1099,10067,1099,10178,1090,10178,1080,10182,1070,10182,1085,10198,1101,10193,1122,10187,1147,10182,1147,10173,1118,10173,1118,10067xe" filled="t" fillcolor="#202020" stroked="f">
                <v:path arrowok="t"/>
                <v:fill/>
              </v:shape>
              <v:shape style="position:absolute;left:1070;top:10043;width:202;height:188" coordorigin="1070,10043" coordsize="202,188" path="m1262,10082l1152,10082,1152,10187,1166,10187,1166,10096,1262,10096,1262,10082xe" filled="t" fillcolor="#202020" stroked="f">
                <v:path arrowok="t"/>
                <v:fill/>
              </v:shape>
              <v:shape style="position:absolute;left:1070;top:10043;width:202;height:188" coordorigin="1070,10043" coordsize="202,188" path="m1262,10096l1243,10096,1243,10187,1262,10187,1262,10096xe" filled="t" fillcolor="#202020" stroked="f">
                <v:path arrowok="t"/>
                <v:fill/>
              </v:shape>
              <v:shape style="position:absolute;left:1070;top:10043;width:202;height:188" coordorigin="1070,10043" coordsize="202,188" path="m1147,10163l1138,10168,1128,10168,1118,10173,1147,10173,1147,10163xe" filled="t" fillcolor="#202020" stroked="f">
                <v:path arrowok="t"/>
                <v:fill/>
              </v:shape>
              <v:shape style="position:absolute;left:1070;top:10043;width:202;height:188" coordorigin="1070,10043" coordsize="202,188" path="m1214,10058l1195,10058,1190,10082,1210,10082,1214,10058xe" filled="t" fillcolor="#202020" stroked="f">
                <v:path arrowok="t"/>
                <v:fill/>
              </v:shape>
              <v:shape style="position:absolute;left:1070;top:10043;width:202;height:188" coordorigin="1070,10043" coordsize="202,188" path="m1142,10053l1070,10053,1070,10067,1142,10067,1142,10053xe" filled="t" fillcolor="#202020" stroked="f">
                <v:path arrowok="t"/>
                <v:fill/>
              </v:shape>
              <v:shape style="position:absolute;left:1070;top:10043;width:202;height:188" coordorigin="1070,10043" coordsize="202,188" path="m1272,10043l1147,10043,1147,10058,1272,10058,1272,10043xe" filled="t" fillcolor="#202020" stroked="f">
                <v:path arrowok="t"/>
                <v:fill/>
              </v:shape>
            </v:group>
            <v:group style="position:absolute;left:1310;top:10038;width:149;height:192" coordorigin="1310,10038" coordsize="149,192">
              <v:shape style="position:absolute;left:1310;top:10038;width:149;height:192" coordorigin="1310,10038" coordsize="149,192" path="m1459,10038l1310,10038,1310,10230,1325,10230,1325,10216,1459,10216,1459,10202,1325,10202,1325,10158,1459,10158,1459,10144,1325,10144,1325,10110,1459,10110,1459,10096,1325,10096,1325,10058,1459,10058,1459,10038xe" filled="t" fillcolor="#202020" stroked="f">
                <v:path arrowok="t"/>
                <v:fill/>
              </v:shape>
              <v:shape style="position:absolute;left:1310;top:10038;width:149;height:192" coordorigin="1310,10038" coordsize="149,192" path="m1459,10216l1440,10216,1440,10230,1459,10230,1459,10216xe" filled="t" fillcolor="#202020" stroked="f">
                <v:path arrowok="t"/>
                <v:fill/>
              </v:shape>
              <v:shape style="position:absolute;left:1310;top:10038;width:149;height:192" coordorigin="1310,10038" coordsize="149,192" path="m1459,10158l1440,10158,1440,10202,1459,10202,1459,10158xe" filled="t" fillcolor="#202020" stroked="f">
                <v:path arrowok="t"/>
                <v:fill/>
              </v:shape>
              <v:shape style="position:absolute;left:1310;top:10038;width:149;height:192" coordorigin="1310,10038" coordsize="149,192" path="m1459,10110l1440,10110,1440,10144,1459,10144,1459,10110xe" filled="t" fillcolor="#202020" stroked="f">
                <v:path arrowok="t"/>
                <v:fill/>
              </v:shape>
              <v:shape style="position:absolute;left:1310;top:10038;width:149;height:192" coordorigin="1310,10038" coordsize="149,192" path="m1459,10058l1440,10058,1440,10096,1459,10096,1459,10058xe" filled="t" fillcolor="#202020" stroked="f">
                <v:path arrowok="t"/>
                <v:fill/>
              </v:shape>
            </v:group>
            <v:group style="position:absolute;left:1493;top:10034;width:202;height:182" coordorigin="1493,10034" coordsize="202,182">
              <v:shape style="position:absolute;left:1493;top:10034;width:202;height:182" coordorigin="1493,10034" coordsize="202,182" path="m1694,10202l1493,10202,1493,10216,1694,10216,1694,10202xe" filled="t" fillcolor="#202020" stroked="f">
                <v:path arrowok="t"/>
                <v:fill/>
              </v:shape>
              <v:shape style="position:absolute;left:1493;top:10034;width:202;height:182" coordorigin="1493,10034" coordsize="202,182" path="m1574,10034l1555,10034,1555,10202,1574,10202,1574,10034xe" filled="t" fillcolor="#202020" stroked="f">
                <v:path arrowok="t"/>
                <v:fill/>
              </v:shape>
              <v:shape style="position:absolute;left:1493;top:10034;width:202;height:182" coordorigin="1493,10034" coordsize="202,182" path="m1627,10034l1613,10034,1613,10202,1627,10202,1627,10034xe" filled="t" fillcolor="#202020" stroked="f">
                <v:path arrowok="t"/>
                <v:fill/>
              </v:shape>
              <v:shape style="position:absolute;left:1493;top:10034;width:202;height:182" coordorigin="1493,10034" coordsize="202,182" path="m1517,10072l1506,10092,1531,10168,1545,10147,1537,10128,1530,10109,1523,10091,1517,10072xe" filled="t" fillcolor="#202020" stroked="f">
                <v:path arrowok="t"/>
                <v:fill/>
              </v:shape>
              <v:shape style="position:absolute;left:1493;top:10034;width:202;height:182" coordorigin="1493,10034" coordsize="202,182" path="m1685,10082l1668,10084,1661,10101,1654,10120,1646,10139,1637,10158,1655,10158,1663,10141,1670,10122,1678,10103,1685,10082xe" filled="t" fillcolor="#202020" stroked="f">
                <v:path arrowok="t"/>
                <v:fill/>
              </v:shape>
            </v:group>
            <v:group style="position:absolute;left:1704;top:10029;width:197;height:192" coordorigin="1704,10029" coordsize="197,192">
              <v:shape style="position:absolute;left:1704;top:10029;width:197;height:192" coordorigin="1704,10029" coordsize="197,192" path="m1901,10206l1704,10206,1704,10221,1901,10221,1901,10206xe" filled="t" fillcolor="#202020" stroked="f">
                <v:path arrowok="t"/>
                <v:fill/>
              </v:shape>
              <v:shape style="position:absolute;left:1704;top:10029;width:197;height:192" coordorigin="1704,10029" coordsize="197,192" path="m1810,10144l1795,10144,1795,10206,1810,10206,1810,10144xe" filled="t" fillcolor="#202020" stroked="f">
                <v:path arrowok="t"/>
                <v:fill/>
              </v:shape>
              <v:shape style="position:absolute;left:1704;top:10029;width:197;height:192" coordorigin="1704,10029" coordsize="197,192" path="m1886,10130l1718,10130,1718,10144,1886,10144,1886,10130xe" filled="t" fillcolor="#202020" stroked="f">
                <v:path arrowok="t"/>
                <v:fill/>
              </v:shape>
              <v:shape style="position:absolute;left:1704;top:10029;width:197;height:192" coordorigin="1704,10029" coordsize="197,192" path="m1810,10082l1795,10082,1795,10130,1810,10130,1810,10082xe" filled="t" fillcolor="#202020" stroked="f">
                <v:path arrowok="t"/>
                <v:fill/>
              </v:shape>
              <v:shape style="position:absolute;left:1704;top:10029;width:197;height:192" coordorigin="1704,10029" coordsize="197,192" path="m1896,10067l1709,10067,1709,10082,1896,10082,1896,10067xe" filled="t" fillcolor="#202020" stroked="f">
                <v:path arrowok="t"/>
                <v:fill/>
              </v:shape>
              <v:shape style="position:absolute;left:1704;top:10029;width:197;height:192" coordorigin="1704,10029" coordsize="197,192" path="m1800,10029l1786,10038,1790,10043,1795,10053,1805,10067,1819,10058,1814,10053,1810,10043,1800,1002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82pt;margin-top:494.220001pt;width:31.48pt;height:11.115854pt;mso-position-horizontal-relative:page;mso-position-vertical-relative:page;z-index:-3526" coordorigin="2476,9884" coordsize="630,222">
            <v:group style="position:absolute;left:2486;top:9909;width:206;height:188" coordorigin="2486,9909" coordsize="206,188">
              <v:shape style="position:absolute;left:2486;top:9909;width:206;height:188" coordorigin="2486,9909" coordsize="206,188" path="m2640,9976l2621,9976,2620,10021,2616,10041,2608,10057,2595,10068,2577,10078,2554,10086,2563,10096,2574,10097,2595,10086,2610,10075,2621,10062,2626,10062,2626,10058,2655,10058,2649,10054,2630,10043,2635,10034,2640,10019,2640,9976xe" filled="t" fillcolor="#202020" stroked="f">
                <v:path arrowok="t"/>
                <v:fill/>
              </v:shape>
              <v:shape style="position:absolute;left:2486;top:9909;width:206;height:188" coordorigin="2486,9909" coordsize="206,188" path="m2655,10058l2626,10058,2636,10065,2654,10075,2671,10085,2688,10096,2684,10074,2667,10065,2655,10058xe" filled="t" fillcolor="#202020" stroked="f">
                <v:path arrowok="t"/>
                <v:fill/>
              </v:shape>
              <v:shape style="position:absolute;left:2486;top:9909;width:206;height:188" coordorigin="2486,9909" coordsize="206,188" path="m2534,9933l2520,9933,2520,10038,2510,10043,2496,10043,2486,10048,2503,10061,2520,10057,2542,10050,2568,10043,2568,10038,2534,10038,2534,9933xe" filled="t" fillcolor="#202020" stroked="f">
                <v:path arrowok="t"/>
                <v:fill/>
              </v:shape>
              <v:shape style="position:absolute;left:2486;top:9909;width:206;height:188" coordorigin="2486,9909" coordsize="206,188" path="m2683,9947l2578,9947,2578,10053,2592,10053,2592,9962,2683,9962,2683,9947xe" filled="t" fillcolor="#202020" stroked="f">
                <v:path arrowok="t"/>
                <v:fill/>
              </v:shape>
              <v:shape style="position:absolute;left:2486;top:9909;width:206;height:188" coordorigin="2486,9909" coordsize="206,188" path="m2683,9962l2669,9962,2669,10053,2683,10053,2683,9962xe" filled="t" fillcolor="#202020" stroked="f">
                <v:path arrowok="t"/>
                <v:fill/>
              </v:shape>
              <v:shape style="position:absolute;left:2486;top:9909;width:206;height:188" coordorigin="2486,9909" coordsize="206,188" path="m2568,10029l2558,10034,2549,10034,2534,10038,2568,10038,2568,10029xe" filled="t" fillcolor="#202020" stroked="f">
                <v:path arrowok="t"/>
                <v:fill/>
              </v:shape>
              <v:shape style="position:absolute;left:2486;top:9909;width:206;height:188" coordorigin="2486,9909" coordsize="206,188" path="m2635,9923l2621,9923,2616,9947,2630,9947,2635,9923xe" filled="t" fillcolor="#202020" stroked="f">
                <v:path arrowok="t"/>
                <v:fill/>
              </v:shape>
              <v:shape style="position:absolute;left:2486;top:9909;width:206;height:188" coordorigin="2486,9909" coordsize="206,188" path="m2563,9918l2491,9918,2491,9933,2563,9933,2563,9918xe" filled="t" fillcolor="#202020" stroked="f">
                <v:path arrowok="t"/>
                <v:fill/>
              </v:shape>
              <v:shape style="position:absolute;left:2486;top:9909;width:206;height:188" coordorigin="2486,9909" coordsize="206,188" path="m2693,9909l2573,9909,2573,9923,2693,9923,2693,9909xe" filled="t" fillcolor="#202020" stroked="f">
                <v:path arrowok="t"/>
                <v:fill/>
              </v:shape>
            </v:group>
            <v:group style="position:absolute;left:2731;top:9904;width:149;height:192" coordorigin="2731,9904" coordsize="149,192">
              <v:shape style="position:absolute;left:2731;top:9904;width:149;height:192" coordorigin="2731,9904" coordsize="149,192" path="m2880,9904l2731,9904,2731,10096,2750,10096,2750,10082,2880,10082,2880,10062,2750,10062,2750,10024,2880,10024,2880,10010,2750,10010,2750,9971,2880,9971,2880,9957,2750,9957,2750,9918,2880,9918,2880,9904xe" filled="t" fillcolor="#202020" stroked="f">
                <v:path arrowok="t"/>
                <v:fill/>
              </v:shape>
              <v:shape style="position:absolute;left:2731;top:9904;width:149;height:192" coordorigin="2731,9904" coordsize="149,192" path="m2880,10082l2861,10082,2861,10096,2880,10096,2880,10082xe" filled="t" fillcolor="#202020" stroked="f">
                <v:path arrowok="t"/>
                <v:fill/>
              </v:shape>
              <v:shape style="position:absolute;left:2731;top:9904;width:149;height:192" coordorigin="2731,9904" coordsize="149,192" path="m2880,10024l2861,10024,2861,10062,2880,10062,2880,10024xe" filled="t" fillcolor="#202020" stroked="f">
                <v:path arrowok="t"/>
                <v:fill/>
              </v:shape>
              <v:shape style="position:absolute;left:2731;top:9904;width:149;height:192" coordorigin="2731,9904" coordsize="149,192" path="m2880,9971l2861,9971,2861,10010,2880,10010,2880,9971xe" filled="t" fillcolor="#202020" stroked="f">
                <v:path arrowok="t"/>
                <v:fill/>
              </v:shape>
              <v:shape style="position:absolute;left:2731;top:9904;width:149;height:192" coordorigin="2731,9904" coordsize="149,192" path="m2880,9918l2861,9918,2861,9957,2880,9957,2880,9918xe" filled="t" fillcolor="#202020" stroked="f">
                <v:path arrowok="t"/>
                <v:fill/>
              </v:shape>
            </v:group>
            <v:group style="position:absolute;left:2914;top:9894;width:182;height:202" coordorigin="2914,9894" coordsize="182,202">
              <v:shape style="position:absolute;left:2914;top:9894;width:182;height:202" coordorigin="2914,9894" coordsize="182,202" path="m2971,10019l2957,10019,2957,10096,2971,10096,2971,10086,3096,10086,3096,10072,2971,10072,2971,10019xe" filled="t" fillcolor="#202020" stroked="f">
                <v:path arrowok="t"/>
                <v:fill/>
              </v:shape>
              <v:shape style="position:absolute;left:2914;top:9894;width:182;height:202" coordorigin="2914,9894" coordsize="182,202" path="m3096,10086l3082,10086,3082,10096,3096,10096,3096,10086xe" filled="t" fillcolor="#202020" stroked="f">
                <v:path arrowok="t"/>
                <v:fill/>
              </v:shape>
              <v:shape style="position:absolute;left:2914;top:9894;width:182;height:202" coordorigin="2914,9894" coordsize="182,202" path="m3096,10019l3082,10019,3082,10072,3096,10072,3096,10019xe" filled="t" fillcolor="#202020" stroked="f">
                <v:path arrowok="t"/>
                <v:fill/>
              </v:shape>
              <v:shape style="position:absolute;left:2914;top:9894;width:182;height:202" coordorigin="2914,9894" coordsize="182,202" path="m2981,9952l2966,9962,2986,9981,2988,9990,2971,9998,2952,10006,2933,10013,2914,10019,2918,10024,2918,10029,2923,10034,2942,10024,2957,10019,3096,10019,3096,10005,2999,10003,3019,9993,3037,9983,3044,9978,3012,9978,2996,9965,2981,9952xe" filled="t" fillcolor="#202020" stroked="f">
                <v:path arrowok="t"/>
                <v:fill/>
              </v:shape>
              <v:shape style="position:absolute;left:2914;top:9894;width:182;height:202" coordorigin="2914,9894" coordsize="182,202" path="m3096,9933l2981,9933,3063,9946,3047,9958,3030,9969,3012,9978,3044,9978,3054,9971,3070,9959,3084,9946,3096,9933xe" filled="t" fillcolor="#202020" stroked="f">
                <v:path arrowok="t"/>
                <v:fill/>
              </v:shape>
              <v:shape style="position:absolute;left:2914;top:9894;width:182;height:202" coordorigin="2914,9894" coordsize="182,202" path="m2990,9894l2945,9942,2914,9966,2923,9976,2937,9974,2951,9960,2966,9946,2981,9933,3096,9933,3096,9918,2990,9918,3000,9909,3005,9899,2990,989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35.119995pt;margin-top:509.119995pt;width:10.27792pt;height:10.08pt;mso-position-horizontal-relative:page;mso-position-vertical-relative:page;z-index:-3525" coordorigin="2702,10182" coordsize="206,202">
            <v:shape style="position:absolute;left:2702;top:10182;width:206;height:202" coordorigin="2702,10182" coordsize="206,202" path="m2755,10293l2736,10293,2736,10384,2755,10384,2755,10293xe" filled="t" fillcolor="#202020" stroked="f">
              <v:path arrowok="t"/>
              <v:fill/>
            </v:shape>
            <v:shape style="position:absolute;left:2702;top:10182;width:206;height:202" coordorigin="2702,10182" coordsize="206,202" path="m2798,10360l2798,10374,2803,10379,2842,10379,2846,10370,2846,10365,2808,10365,2798,10360xe" filled="t" fillcolor="#202020" stroked="f">
              <v:path arrowok="t"/>
              <v:fill/>
            </v:shape>
            <v:shape style="position:absolute;left:2702;top:10182;width:206;height:202" coordorigin="2702,10182" coordsize="206,202" path="m2846,10235l2832,10235,2832,10360,2827,10365,2846,10365,2846,10235xe" filled="t" fillcolor="#202020" stroked="f">
              <v:path arrowok="t"/>
              <v:fill/>
            </v:shape>
            <v:shape style="position:absolute;left:2702;top:10182;width:206;height:202" coordorigin="2702,10182" coordsize="206,202" path="m2870,10269l2856,10274,2859,10279,2868,10295,2876,10313,2885,10331,2894,10350,2908,10339,2889,10300,2880,10284,2870,10269xe" filled="t" fillcolor="#202020" stroked="f">
              <v:path arrowok="t"/>
              <v:fill/>
            </v:shape>
            <v:shape style="position:absolute;left:2702;top:10182;width:206;height:202" coordorigin="2702,10182" coordsize="206,202" path="m2803,10269l2781,10328,2774,10346,2784,10346,2818,10274,2803,10269xe" filled="t" fillcolor="#202020" stroked="f">
              <v:path arrowok="t"/>
              <v:fill/>
            </v:shape>
            <v:shape style="position:absolute;left:2702;top:10182;width:206;height:202" coordorigin="2702,10182" coordsize="206,202" path="m2779,10240l2702,10240,2702,10254,2731,10275,2723,10294,2713,10311,2702,10326,2707,10331,2707,10336,2721,10331,2730,10312,2736,10293,2755,10293,2755,10283,2770,10283,2765,10278,2755,10278,2755,10254,2779,10254,2779,10240xe" filled="t" fillcolor="#202020" stroked="f">
              <v:path arrowok="t"/>
              <v:fill/>
            </v:shape>
            <v:shape style="position:absolute;left:2702;top:10182;width:206;height:202" coordorigin="2702,10182" coordsize="206,202" path="m2770,10283l2755,10283,2760,10288,2765,10298,2774,10307,2784,10298,2779,10288,2770,10283xe" filled="t" fillcolor="#202020" stroked="f">
              <v:path arrowok="t"/>
              <v:fill/>
            </v:shape>
            <v:shape style="position:absolute;left:2702;top:10182;width:206;height:202" coordorigin="2702,10182" coordsize="206,202" path="m2760,10274l2755,10278,2765,10278,2760,10274xe" filled="t" fillcolor="#202020" stroked="f">
              <v:path arrowok="t"/>
              <v:fill/>
            </v:shape>
            <v:shape style="position:absolute;left:2702;top:10182;width:206;height:202" coordorigin="2702,10182" coordsize="206,202" path="m2832,10182l2806,10198,2798,10217,2789,10234,2779,10250,2784,10254,2784,10259,2789,10259,2794,10250,2803,10240,2808,10226,2904,10226,2904,10211,2818,10211,2832,10182xe" filled="t" fillcolor="#202020" stroked="f">
              <v:path arrowok="t"/>
              <v:fill/>
            </v:shape>
            <v:shape style="position:absolute;left:2702;top:10182;width:206;height:202" coordorigin="2702,10182" coordsize="206,202" path="m2904,10226l2885,10226,2880,10230,2875,10240,2870,10254,2875,10254,2880,10259,2885,10259,2894,10245,2904,10226xe" filled="t" fillcolor="#202020" stroked="f">
              <v:path arrowok="t"/>
              <v:fill/>
            </v:shape>
            <v:shape style="position:absolute;left:2702;top:10182;width:206;height:202" coordorigin="2702,10182" coordsize="206,202" path="m2755,10211l2736,10211,2736,10240,2755,10240,2755,10211xe" filled="t" fillcolor="#202020" stroked="f">
              <v:path arrowok="t"/>
              <v:fill/>
            </v:shape>
            <v:shape style="position:absolute;left:2702;top:10182;width:206;height:202" coordorigin="2702,10182" coordsize="206,202" path="m2770,10193l2751,10195,2729,10198,2707,10202,2707,10216,2722,10211,2755,10211,2765,10206,2789,10206,2770,10193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77.100006pt;margin-top:501.179993pt;width:42.04pt;height:11.008546pt;mso-position-horizontal-relative:page;mso-position-vertical-relative:page;z-index:-3524" coordorigin="3542,10024" coordsize="841,220">
            <v:group style="position:absolute;left:3552;top:10043;width:202;height:187" coordorigin="3552,10043" coordsize="202,187">
              <v:shape style="position:absolute;left:3552;top:10043;width:202;height:187" coordorigin="3552,10043" coordsize="202,187" path="m3754,10120l3552,10120,3552,10139,3603,10157,3598,10176,3589,10195,3574,10207,3552,10221,3562,10230,3618,10183,3624,10139,3754,10139,3754,10120xe" filled="t" fillcolor="#202020" stroked="f">
                <v:path arrowok="t"/>
                <v:fill/>
              </v:shape>
              <v:shape style="position:absolute;left:3552;top:10043;width:202;height:187" coordorigin="3552,10043" coordsize="202,187" path="m3706,10139l3686,10139,3686,10230,3706,10230,3706,10139xe" filled="t" fillcolor="#202020" stroked="f">
                <v:path arrowok="t"/>
                <v:fill/>
              </v:shape>
              <v:shape style="position:absolute;left:3552;top:10043;width:202;height:187" coordorigin="3552,10043" coordsize="202,187" path="m3624,10062l3605,10062,3605,10120,3624,10120,3624,10062xe" filled="t" fillcolor="#202020" stroked="f">
                <v:path arrowok="t"/>
                <v:fill/>
              </v:shape>
              <v:shape style="position:absolute;left:3552;top:10043;width:202;height:187" coordorigin="3552,10043" coordsize="202,187" path="m3706,10062l3686,10062,3686,10120,3706,10120,3706,10062xe" filled="t" fillcolor="#202020" stroked="f">
                <v:path arrowok="t"/>
                <v:fill/>
              </v:shape>
              <v:shape style="position:absolute;left:3552;top:10043;width:202;height:187" coordorigin="3552,10043" coordsize="202,187" path="m3744,10043l3562,10043,3562,10062,3744,10062,3744,10043xe" filled="t" fillcolor="#202020" stroked="f">
                <v:path arrowok="t"/>
                <v:fill/>
              </v:shape>
            </v:group>
            <v:group style="position:absolute;left:3763;top:10209;width:202;height:2" coordorigin="3763,10209" coordsize="202,2">
              <v:shape style="position:absolute;left:3763;top:10209;width:202;height:2" coordorigin="3763,10209" coordsize="202,0" path="m3763,10209l3965,10209e" filled="f" stroked="t" strokeweight=".82pt" strokecolor="#202020">
                <v:path arrowok="t"/>
              </v:shape>
            </v:group>
            <v:group style="position:absolute;left:3864;top:10062;width:2;height:139" coordorigin="3864,10062" coordsize="2,139">
              <v:shape style="position:absolute;left:3864;top:10062;width:2;height:139" coordorigin="3864,10062" coordsize="0,139" path="m3864,10062l3864,10202e" filled="f" stroked="t" strokeweight="1.06pt" strokecolor="#202020">
                <v:path arrowok="t"/>
              </v:shape>
            </v:group>
            <v:group style="position:absolute;left:3778;top:10055;width:173;height:2" coordorigin="3778,10055" coordsize="173,2">
              <v:shape style="position:absolute;left:3778;top:10055;width:173;height:2" coordorigin="3778,10055" coordsize="173,0" path="m3778,10055l3950,10055e" filled="f" stroked="t" strokeweight=".82pt" strokecolor="#202020">
                <v:path arrowok="t"/>
              </v:shape>
            </v:group>
            <v:group style="position:absolute;left:3998;top:10043;width:149;height:187" coordorigin="3998,10043" coordsize="149,187">
              <v:shape style="position:absolute;left:3998;top:10043;width:149;height:187" coordorigin="3998,10043" coordsize="149,187" path="m4147,10043l3998,10043,3998,10230,4018,10230,4018,10216,4147,10216,4147,10202,4018,10202,4018,10134,4147,10134,4147,10120,4018,10120,4018,10058,4147,10058,4147,10043xe" filled="t" fillcolor="#202020" stroked="f">
                <v:path arrowok="t"/>
                <v:fill/>
              </v:shape>
              <v:shape style="position:absolute;left:3998;top:10043;width:149;height:187" coordorigin="3998,10043" coordsize="149,187" path="m4147,10216l4128,10216,4128,10230,4147,10230,4147,10216xe" filled="t" fillcolor="#202020" stroked="f">
                <v:path arrowok="t"/>
                <v:fill/>
              </v:shape>
              <v:shape style="position:absolute;left:3998;top:10043;width:149;height:187" coordorigin="3998,10043" coordsize="149,187" path="m4147,10134l4128,10134,4128,10202,4147,10202,4147,10134xe" filled="t" fillcolor="#202020" stroked="f">
                <v:path arrowok="t"/>
                <v:fill/>
              </v:shape>
              <v:shape style="position:absolute;left:3998;top:10043;width:149;height:187" coordorigin="3998,10043" coordsize="149,187" path="m4147,10058l4128,10058,4128,10120,4147,10120,4147,10058xe" filled="t" fillcolor="#202020" stroked="f">
                <v:path arrowok="t"/>
                <v:fill/>
              </v:shape>
            </v:group>
            <v:group style="position:absolute;left:4181;top:10034;width:192;height:200" coordorigin="4181,10034" coordsize="192,200">
              <v:shape style="position:absolute;left:4181;top:10034;width:192;height:200" coordorigin="4181,10034" coordsize="192,200" path="m4373,10038l4301,10038,4301,10139,4300,10152,4299,10170,4296,10185,4289,10205,4277,10221,4286,10230,4315,10158,4373,10158,4373,10144,4315,10144,4315,10139,4320,10125,4315,10106,4373,10106,4373,10091,4315,10091,4315,10053,4373,10053,4373,10038xe" filled="t" fillcolor="#202020" stroked="f">
                <v:path arrowok="t"/>
                <v:fill/>
              </v:shape>
              <v:shape style="position:absolute;left:4181;top:10034;width:192;height:200" coordorigin="4181,10034" coordsize="192,200" path="m4219,10187l4210,10194,4196,10208,4181,10221,4190,10230,4199,10224,4214,10212,4229,10197,4219,10187xe" filled="t" fillcolor="#202020" stroked="f">
                <v:path arrowok="t"/>
                <v:fill/>
              </v:shape>
              <v:shape style="position:absolute;left:4181;top:10034;width:192;height:200" coordorigin="4181,10034" coordsize="192,200" path="m4339,10211l4325,10211,4330,10221,4330,10230,4368,10230,4373,10221,4373,10216,4344,10216,4339,10211xe" filled="t" fillcolor="#202020" stroked="f">
                <v:path arrowok="t"/>
                <v:fill/>
              </v:shape>
              <v:shape style="position:absolute;left:4181;top:10034;width:192;height:200" coordorigin="4181,10034" coordsize="192,200" path="m4253,10182l4243,10197,4253,10202,4262,10211,4272,10216,4282,10206,4272,10197,4262,10192,4253,10182xe" filled="t" fillcolor="#202020" stroked="f">
                <v:path arrowok="t"/>
                <v:fill/>
              </v:shape>
              <v:shape style="position:absolute;left:4181;top:10034;width:192;height:200" coordorigin="4181,10034" coordsize="192,200" path="m4373,10158l4358,10158,4358,10216,4373,10216,4373,10158xe" filled="t" fillcolor="#202020" stroked="f">
                <v:path arrowok="t"/>
                <v:fill/>
              </v:shape>
              <v:shape style="position:absolute;left:4181;top:10034;width:192;height:200" coordorigin="4181,10034" coordsize="192,200" path="m4291,10168l4181,10168,4181,10182,4291,10182,4291,10168xe" filled="t" fillcolor="#202020" stroked="f">
                <v:path arrowok="t"/>
                <v:fill/>
              </v:shape>
              <v:shape style="position:absolute;left:4181;top:10034;width:192;height:200" coordorigin="4181,10034" coordsize="192,200" path="m4219,10072l4200,10072,4200,10168,4219,10168,4219,10144,4277,10144,4277,10130,4219,10130,4219,10110,4277,10110,4277,10096,4219,10096,4219,10072xe" filled="t" fillcolor="#202020" stroked="f">
                <v:path arrowok="t"/>
                <v:fill/>
              </v:shape>
              <v:shape style="position:absolute;left:4181;top:10034;width:192;height:200" coordorigin="4181,10034" coordsize="192,200" path="m4277,10144l4258,10144,4258,10168,4277,10168,4277,10144xe" filled="t" fillcolor="#202020" stroked="f">
                <v:path arrowok="t"/>
                <v:fill/>
              </v:shape>
              <v:shape style="position:absolute;left:4181;top:10034;width:192;height:200" coordorigin="4181,10034" coordsize="192,200" path="m4373,10106l4358,10106,4358,10144,4373,10144,4373,10106xe" filled="t" fillcolor="#202020" stroked="f">
                <v:path arrowok="t"/>
                <v:fill/>
              </v:shape>
              <v:shape style="position:absolute;left:4181;top:10034;width:192;height:200" coordorigin="4181,10034" coordsize="192,200" path="m4277,10110l4258,10110,4258,10130,4277,10130,4277,10110xe" filled="t" fillcolor="#202020" stroked="f">
                <v:path arrowok="t"/>
                <v:fill/>
              </v:shape>
              <v:shape style="position:absolute;left:4181;top:10034;width:192;height:200" coordorigin="4181,10034" coordsize="192,200" path="m4277,10072l4258,10072,4258,10096,4277,10096,4277,10072xe" filled="t" fillcolor="#202020" stroked="f">
                <v:path arrowok="t"/>
                <v:fill/>
              </v:shape>
              <v:shape style="position:absolute;left:4181;top:10034;width:192;height:200" coordorigin="4181,10034" coordsize="192,200" path="m4373,10053l4358,10053,4358,10091,4373,10091,4373,10053xe" filled="t" fillcolor="#202020" stroked="f">
                <v:path arrowok="t"/>
                <v:fill/>
              </v:shape>
              <v:shape style="position:absolute;left:4181;top:10034;width:192;height:200" coordorigin="4181,10034" coordsize="192,200" path="m4291,10058l4186,10058,4186,10072,4291,10072,4291,10058xe" filled="t" fillcolor="#202020" stroked="f">
                <v:path arrowok="t"/>
                <v:fill/>
              </v:shape>
              <v:shape style="position:absolute;left:4181;top:10034;width:192;height:200" coordorigin="4181,10034" coordsize="192,200" path="m4219,10034l4200,10034,4200,10058,4219,10058,4219,10034xe" filled="t" fillcolor="#202020" stroked="f">
                <v:path arrowok="t"/>
                <v:fill/>
              </v:shape>
              <v:shape style="position:absolute;left:4181;top:10034;width:192;height:200" coordorigin="4181,10034" coordsize="192,200" path="m4277,10034l4258,10034,4258,10058,4277,10058,4277,1003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41.660004pt;margin-top:494.220001pt;width:21.55pt;height:11.117792pt;mso-position-horizontal-relative:page;mso-position-vertical-relative:page;z-index:-3523" coordorigin="4833,9884" coordsize="431,222">
            <v:group style="position:absolute;left:4843;top:9894;width:202;height:202" coordorigin="4843,9894" coordsize="202,202">
              <v:shape style="position:absolute;left:4843;top:9894;width:202;height:202" coordorigin="4843,9894" coordsize="202,202" path="m4962,10034l4944,10034,4949,10043,4958,10053,4967,10063,4952,10071,4933,10077,4910,10082,4910,10086,4915,10091,4930,10097,4949,10089,4966,10081,4984,10073,5022,10073,5013,10069,5003,10051,5004,10050,4978,10050,4963,10036,4962,10034xe" filled="t" fillcolor="#202020" stroked="f">
                <v:path arrowok="t"/>
                <v:fill/>
              </v:shape>
              <v:shape style="position:absolute;left:4843;top:9894;width:202;height:202" coordorigin="4843,9894" coordsize="202,202" path="m5022,10073l4984,10073,5000,10082,5018,10090,5040,10096,5040,10091,5045,10086,5032,10078,5022,10073xe" filled="t" fillcolor="#202020" stroked="f">
                <v:path arrowok="t"/>
                <v:fill/>
              </v:shape>
              <v:shape style="position:absolute;left:4843;top:9894;width:202;height:202" coordorigin="4843,9894" coordsize="202,202" path="m4906,9966l4891,9970,4890,9986,4887,10006,4882,10053,4867,10058,4853,10058,4843,10062,4852,10075,4873,10071,4893,10067,4910,10062,4910,10048,4901,10048,4894,10043,4899,10019,4903,9999,4905,9981,4906,9966xe" filled="t" fillcolor="#202020" stroked="f">
                <v:path arrowok="t"/>
                <v:fill/>
              </v:shape>
              <v:shape style="position:absolute;left:4843;top:9894;width:202;height:202" coordorigin="4843,9894" coordsize="202,202" path="m4973,9990l4952,9997,4940,10012,4926,10028,4910,10043,4915,10043,4925,10053,4944,10034,4962,10034,4954,10019,5026,10019,5026,10005,4963,10005,4968,10000,4968,9995,4973,9990xe" filled="t" fillcolor="#202020" stroked="f">
                <v:path arrowok="t"/>
                <v:fill/>
              </v:shape>
              <v:shape style="position:absolute;left:4843;top:9894;width:202;height:202" coordorigin="4843,9894" coordsize="202,202" path="m5026,10019l5011,10019,5008,10024,4995,10039,4978,10050,5004,10050,5017,10035,5026,10019xe" filled="t" fillcolor="#202020" stroked="f">
                <v:path arrowok="t"/>
                <v:fill/>
              </v:shape>
              <v:shape style="position:absolute;left:4843;top:9894;width:202;height:202" coordorigin="4843,9894" coordsize="202,202" path="m4862,9966l4848,9971,4851,9983,4855,10000,4858,10021,4862,10043,4872,10024,4870,10002,4866,9983,4862,9966xe" filled="t" fillcolor="#202020" stroked="f">
                <v:path arrowok="t"/>
                <v:fill/>
              </v:shape>
              <v:shape style="position:absolute;left:4843;top:9894;width:202;height:202" coordorigin="4843,9894" coordsize="202,202" path="m4942,9972l4926,9984,4910,9995,4915,10000,4915,10005,4930,9998,4963,9976,4942,9972xe" filled="t" fillcolor="#202020" stroked="f">
                <v:path arrowok="t"/>
                <v:fill/>
              </v:shape>
              <v:shape style="position:absolute;left:4843;top:9894;width:202;height:202" coordorigin="4843,9894" coordsize="202,202" path="m5002,9966l4992,9976,5004,9983,5022,9994,5035,10005,5039,9985,5023,9974,5002,9966xe" filled="t" fillcolor="#202020" stroked="f">
                <v:path arrowok="t"/>
                <v:fill/>
              </v:shape>
              <v:shape style="position:absolute;left:4843;top:9894;width:202;height:202" coordorigin="4843,9894" coordsize="202,202" path="m5035,9957l5026,9957,5035,9966,5035,9957xe" filled="t" fillcolor="#202020" stroked="f">
                <v:path arrowok="t"/>
                <v:fill/>
              </v:shape>
              <v:shape style="position:absolute;left:4843;top:9894;width:202;height:202" coordorigin="4843,9894" coordsize="202,202" path="m4987,9899l4960,9906,4948,9922,4934,9938,4934,9942,4930,9942,4920,9947,4930,9962,4939,9962,4946,9961,4963,9959,4982,9957,5003,9957,5035,9957,5035,9943,5034,9942,4994,9942,4973,9940,4959,9932,4972,9917,4987,9899xe" filled="t" fillcolor="#202020" stroked="f">
                <v:path arrowok="t"/>
                <v:fill/>
              </v:shape>
              <v:shape style="position:absolute;left:4843;top:9894;width:202;height:202" coordorigin="4843,9894" coordsize="202,202" path="m4915,9938l4843,9938,4843,9952,4915,9952,4915,9938xe" filled="t" fillcolor="#202020" stroked="f">
                <v:path arrowok="t"/>
                <v:fill/>
              </v:shape>
              <v:shape style="position:absolute;left:4843;top:9894;width:202;height:202" coordorigin="4843,9894" coordsize="202,202" path="m5006,9914l4997,9923,5006,9933,4994,9942,5034,9942,5021,9929,5006,9914xe" filled="t" fillcolor="#202020" stroked="f">
                <v:path arrowok="t"/>
                <v:fill/>
              </v:shape>
              <v:shape style="position:absolute;left:4843;top:9894;width:202;height:202" coordorigin="4843,9894" coordsize="202,202" path="m4872,9894l4862,9904,4867,9914,4877,9923,4882,9933,4895,9927,4884,9911,4872,9894xe" filled="t" fillcolor="#202020" stroked="f">
                <v:path arrowok="t"/>
                <v:fill/>
              </v:shape>
            </v:group>
            <v:group style="position:absolute;left:5054;top:10074;width:202;height:2" coordorigin="5054,10074" coordsize="202,2">
              <v:shape style="position:absolute;left:5054;top:10074;width:202;height:2" coordorigin="5054,10074" coordsize="202,0" path="m5054,10074l5256,10074e" filled="f" stroked="t" strokeweight=".82pt" strokecolor="#202020">
                <v:path arrowok="t"/>
              </v:shape>
            </v:group>
            <v:group style="position:absolute;left:5158;top:9928;width:2;height:139" coordorigin="5158,9928" coordsize="2,139">
              <v:shape style="position:absolute;left:5158;top:9928;width:2;height:139" coordorigin="5158,9928" coordsize="0,139" path="m5158,9928l5158,10067e" filled="f" stroked="t" strokeweight="1.3pt" strokecolor="#202020">
                <v:path arrowok="t"/>
              </v:shape>
            </v:group>
            <v:group style="position:absolute;left:5069;top:9921;width:178;height:2" coordorigin="5069,9921" coordsize="178,2">
              <v:shape style="position:absolute;left:5069;top:9921;width:178;height:2" coordorigin="5069,9921" coordsize="178,0" path="m5069,9921l5246,9921e" filled="f" stroked="t" strokeweight=".82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67.362335pt;margin-top:495.440002pt;width:2.877679pt;height:9.84pt;mso-position-horizontal-relative:page;mso-position-vertical-relative:page;z-index:-3522" coordorigin="5347,9909" coordsize="58,197">
            <v:shape style="position:absolute;left:5347;top:9909;width:58;height:197" coordorigin="5347,9909" coordsize="58,197" path="m5405,9909l5359,9952,5347,10013,5349,10034,5354,10054,5362,10072,5373,10089,5386,10106,5397,10097,5385,10081,5376,10064,5371,10046,5367,10025,5367,10001,5368,9981,5373,9961,5380,9943,5391,9925,5405,9909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273.339996pt;margin-top:494.220001pt;width:21.55pt;height:11.08pt;mso-position-horizontal-relative:page;mso-position-vertical-relative:page;z-index:-3521" coordorigin="5467,9884" coordsize="431,222">
            <v:group style="position:absolute;left:5477;top:9894;width:202;height:202" coordorigin="5477,9894" coordsize="202,202">
              <v:shape style="position:absolute;left:5477;top:9894;width:202;height:202" coordorigin="5477,9894" coordsize="202,202" path="m5626,10064l5589,10064,5606,10073,5624,10082,5643,10089,5664,10096,5674,10086,5667,10075,5644,10070,5626,10064xe" filled="t" fillcolor="#202020" stroked="f">
                <v:path arrowok="t"/>
                <v:fill/>
              </v:shape>
              <v:shape style="position:absolute;left:5477;top:9894;width:202;height:202" coordorigin="5477,9894" coordsize="202,202" path="m5544,9986l5534,10001,5543,10019,5552,10037,5500,10076,5477,10082,5486,10091,5494,10095,5515,10089,5535,10082,5553,10076,5571,10069,5589,10064,5626,10064,5625,10064,5608,10055,5596,10044,5607,10028,5611,10022,5565,10022,5554,10005,5544,9986xe" filled="t" fillcolor="#202020" stroked="f">
                <v:path arrowok="t"/>
                <v:fill/>
              </v:shape>
              <v:shape style="position:absolute;left:5477;top:9894;width:202;height:202" coordorigin="5477,9894" coordsize="202,202" path="m5611,9981l5609,9986,5599,10005,5586,10018,5565,10022,5611,10022,5617,10011,5626,9990,5611,9981xe" filled="t" fillcolor="#202020" stroked="f">
                <v:path arrowok="t"/>
                <v:fill/>
              </v:shape>
              <v:shape style="position:absolute;left:5477;top:9894;width:202;height:202" coordorigin="5477,9894" coordsize="202,202" path="m5616,9947l5618,9974,5633,9987,5647,10001,5659,10014,5664,10005,5669,10005,5663,9990,5647,9976,5633,9964,5616,9947xe" filled="t" fillcolor="#202020" stroked="f">
                <v:path arrowok="t"/>
                <v:fill/>
              </v:shape>
              <v:shape style="position:absolute;left:5477;top:9894;width:202;height:202" coordorigin="5477,9894" coordsize="202,202" path="m5539,9952l5530,9963,5516,9976,5500,9988,5482,10000,5491,10010,5509,10004,5524,9990,5539,9976,5554,9962,5539,9952xe" filled="t" fillcolor="#202020" stroked="f">
                <v:path arrowok="t"/>
                <v:fill/>
              </v:shape>
              <v:shape style="position:absolute;left:5477;top:9894;width:202;height:202" coordorigin="5477,9894" coordsize="202,202" path="m5678,9928l5482,9928,5482,9942,5678,9942,5678,9928xe" filled="t" fillcolor="#202020" stroked="f">
                <v:path arrowok="t"/>
                <v:fill/>
              </v:shape>
              <v:shape style="position:absolute;left:5477;top:9894;width:202;height:202" coordorigin="5477,9894" coordsize="202,202" path="m5578,9894l5563,9899,5578,9928,5582,9928,5592,9918,5587,9909,5582,9904,5578,9894xe" filled="t" fillcolor="#202020" stroked="f">
                <v:path arrowok="t"/>
                <v:fill/>
              </v:shape>
            </v:group>
            <v:group style="position:absolute;left:5688;top:10074;width:202;height:2" coordorigin="5688,10074" coordsize="202,2">
              <v:shape style="position:absolute;left:5688;top:10074;width:202;height:2" coordorigin="5688,10074" coordsize="202,0" path="m5688,10074l5890,10074e" filled="f" stroked="t" strokeweight=".82pt" strokecolor="#202020">
                <v:path arrowok="t"/>
              </v:shape>
            </v:group>
            <v:group style="position:absolute;left:5789;top:9928;width:2;height:139" coordorigin="5789,9928" coordsize="2,139">
              <v:shape style="position:absolute;left:5789;top:9928;width:2;height:139" coordorigin="5789,9928" coordsize="0,139" path="m5789,9928l5789,10067e" filled="f" stroked="t" strokeweight="1.06pt" strokecolor="#202020">
                <v:path arrowok="t"/>
              </v:shape>
            </v:group>
            <v:group style="position:absolute;left:5702;top:9921;width:173;height:2" coordorigin="5702,9921" coordsize="173,2">
              <v:shape style="position:absolute;left:5702;top:9921;width:173;height:2" coordorigin="5702,9921" coordsize="173,0" path="m5702,9921l5875,9921e" filled="f" stroked="t" strokeweight=".82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8.320007pt;margin-top:495.440002pt;width:2.634965pt;height:9.84pt;mso-position-horizontal-relative:page;mso-position-vertical-relative:page;z-index:-3520" coordorigin="5966,9909" coordsize="53,197">
            <v:shape style="position:absolute;left:5966;top:9909;width:53;height:197" coordorigin="5966,9909" coordsize="53,197" path="m5986,9909l5971,9915,5982,9932,5990,9950,5996,9969,5999,9990,6000,10011,5999,10031,5995,10051,5988,10070,5979,10088,5966,10106,5986,10106,6015,10047,6019,10003,6017,9982,6013,9962,6007,9943,5998,9926,5986,9909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264.220001pt;margin-top:508.619995pt;width:19.72pt;height:10.84pt;mso-position-horizontal-relative:page;mso-position-vertical-relative:page;z-index:-3519" coordorigin="5284,10172" coordsize="394,217">
            <v:group style="position:absolute;left:5294;top:10192;width:149;height:187" coordorigin="5294,10192" coordsize="149,187">
              <v:shape style="position:absolute;left:5294;top:10192;width:149;height:187" coordorigin="5294,10192" coordsize="149,187" path="m5443,10192l5294,10192,5294,10379,5314,10379,5314,10365,5443,10365,5443,10350,5314,10350,5314,10288,5443,10288,5443,10269,5314,10269,5314,10211,5443,10211,5443,10192xe" filled="t" fillcolor="#202020" stroked="f">
                <v:path arrowok="t"/>
                <v:fill/>
              </v:shape>
              <v:shape style="position:absolute;left:5294;top:10192;width:149;height:187" coordorigin="5294,10192" coordsize="149,187" path="m5443,10365l5424,10365,5424,10379,5443,10379,5443,10365xe" filled="t" fillcolor="#202020" stroked="f">
                <v:path arrowok="t"/>
                <v:fill/>
              </v:shape>
              <v:shape style="position:absolute;left:5294;top:10192;width:149;height:187" coordorigin="5294,10192" coordsize="149,187" path="m5443,10288l5424,10288,5424,10350,5443,10350,5443,10288xe" filled="t" fillcolor="#202020" stroked="f">
                <v:path arrowok="t"/>
                <v:fill/>
              </v:shape>
              <v:shape style="position:absolute;left:5294;top:10192;width:149;height:187" coordorigin="5294,10192" coordsize="149,187" path="m5443,10211l5424,10211,5424,10269,5443,10269,5443,10211xe" filled="t" fillcolor="#202020" stroked="f">
                <v:path arrowok="t"/>
                <v:fill/>
              </v:shape>
            </v:group>
            <v:group style="position:absolute;left:5477;top:10182;width:192;height:197" coordorigin="5477,10182" coordsize="192,197">
              <v:shape style="position:absolute;left:5477;top:10182;width:192;height:197" coordorigin="5477,10182" coordsize="192,197" path="m5510,10336l5506,10342,5493,10357,5477,10370,5486,10379,5497,10376,5510,10361,5525,10346,5510,10336xe" filled="t" fillcolor="#202020" stroked="f">
                <v:path arrowok="t"/>
                <v:fill/>
              </v:shape>
              <v:shape style="position:absolute;left:5477;top:10182;width:192;height:197" coordorigin="5477,10182" coordsize="192,197" path="m5669,10187l5597,10187,5597,10283,5596,10304,5595,10323,5591,10338,5584,10356,5573,10374,5578,10379,5582,10379,5594,10370,5604,10353,5609,10333,5611,10312,5669,10312,5669,10298,5611,10298,5611,10254,5669,10254,5669,10245,5611,10245,5611,10202,5669,10202,5669,10187xe" filled="t" fillcolor="#202020" stroked="f">
                <v:path arrowok="t"/>
                <v:fill/>
              </v:shape>
              <v:shape style="position:absolute;left:5477;top:10182;width:192;height:197" coordorigin="5477,10182" coordsize="192,197" path="m5669,10312l5654,10312,5654,10360,5650,10365,5621,10365,5626,10370,5626,10379,5664,10379,5669,10370,5669,10312xe" filled="t" fillcolor="#202020" stroked="f">
                <v:path arrowok="t"/>
                <v:fill/>
              </v:shape>
              <v:shape style="position:absolute;left:5477;top:10182;width:192;height:197" coordorigin="5477,10182" coordsize="192,197" path="m5549,10336l5539,10346,5549,10350,5558,10360,5563,10370,5578,10355,5568,10350,5558,10341,5549,10336xe" filled="t" fillcolor="#202020" stroked="f">
                <v:path arrowok="t"/>
                <v:fill/>
              </v:shape>
              <v:shape style="position:absolute;left:5477;top:10182;width:192;height:197" coordorigin="5477,10182" coordsize="192,197" path="m5587,10317l5477,10317,5477,10331,5587,10331,5587,10317xe" filled="t" fillcolor="#202020" stroked="f">
                <v:path arrowok="t"/>
                <v:fill/>
              </v:shape>
              <v:shape style="position:absolute;left:5477;top:10182;width:192;height:197" coordorigin="5477,10182" coordsize="192,197" path="m5510,10221l5496,10221,5496,10317,5510,10317,5510,10293,5573,10293,5573,10283,5510,10283,5510,10259,5573,10259,5573,10245,5510,10245,5510,10221xe" filled="t" fillcolor="#202020" stroked="f">
                <v:path arrowok="t"/>
                <v:fill/>
              </v:shape>
              <v:shape style="position:absolute;left:5477;top:10182;width:192;height:197" coordorigin="5477,10182" coordsize="192,197" path="m5573,10293l5554,10293,5554,10317,5573,10317,5573,10293xe" filled="t" fillcolor="#202020" stroked="f">
                <v:path arrowok="t"/>
                <v:fill/>
              </v:shape>
              <v:shape style="position:absolute;left:5477;top:10182;width:192;height:197" coordorigin="5477,10182" coordsize="192,197" path="m5669,10254l5654,10254,5654,10298,5669,10298,5669,10254xe" filled="t" fillcolor="#202020" stroked="f">
                <v:path arrowok="t"/>
                <v:fill/>
              </v:shape>
              <v:shape style="position:absolute;left:5477;top:10182;width:192;height:197" coordorigin="5477,10182" coordsize="192,197" path="m5573,10259l5554,10259,5554,10283,5573,10283,5573,10259xe" filled="t" fillcolor="#202020" stroked="f">
                <v:path arrowok="t"/>
                <v:fill/>
              </v:shape>
              <v:shape style="position:absolute;left:5477;top:10182;width:192;height:197" coordorigin="5477,10182" coordsize="192,197" path="m5573,10221l5554,10221,5554,10245,5573,10245,5573,10221xe" filled="t" fillcolor="#202020" stroked="f">
                <v:path arrowok="t"/>
                <v:fill/>
              </v:shape>
              <v:shape style="position:absolute;left:5477;top:10182;width:192;height:197" coordorigin="5477,10182" coordsize="192,197" path="m5669,10202l5654,10202,5654,10245,5669,10245,5669,10202xe" filled="t" fillcolor="#202020" stroked="f">
                <v:path arrowok="t"/>
                <v:fill/>
              </v:shape>
              <v:shape style="position:absolute;left:5477;top:10182;width:192;height:197" coordorigin="5477,10182" coordsize="192,197" path="m5587,10206l5482,10206,5482,10221,5587,10221,5587,10206xe" filled="t" fillcolor="#202020" stroked="f">
                <v:path arrowok="t"/>
                <v:fill/>
              </v:shape>
              <v:shape style="position:absolute;left:5477;top:10182;width:192;height:197" coordorigin="5477,10182" coordsize="192,197" path="m5510,10182l5496,10182,5496,10206,5510,10206,5510,10182xe" filled="t" fillcolor="#202020" stroked="f">
                <v:path arrowok="t"/>
                <v:fill/>
              </v:shape>
              <v:shape style="position:absolute;left:5477;top:10182;width:192;height:197" coordorigin="5477,10182" coordsize="192,197" path="m5573,10182l5554,10182,5554,10206,5573,10206,5573,1018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6.459991pt;margin-top:500.940002pt;width:42.52pt;height:11.286139pt;mso-position-horizontal-relative:page;mso-position-vertical-relative:page;z-index:-3518" coordorigin="6729,10019" coordsize="850,226">
            <v:group style="position:absolute;left:6739;top:10029;width:202;height:202" coordorigin="6739,10029" coordsize="202,202">
              <v:shape style="position:absolute;left:6739;top:10029;width:202;height:202" coordorigin="6739,10029" coordsize="202,202" path="m6754,10139l6746,10159,6754,10178,6763,10192,6758,10202,6739,10221,6739,10226,6744,10230,6746,10230,6763,10219,6777,10205,6813,10205,6799,10197,6786,10184,6789,10176,6771,10176,6761,10159,6754,10139xe" filled="t" fillcolor="#202020" stroked="f">
                <v:path arrowok="t"/>
                <v:fill/>
              </v:shape>
              <v:shape style="position:absolute;left:6739;top:10029;width:202;height:202" coordorigin="6739,10029" coordsize="202,202" path="m6813,10205l6777,10205,6792,10213,6809,10220,6830,10224,6855,10226,6936,10226,6936,10221,6941,10216,6939,10211,6861,10211,6838,10211,6816,10206,6813,10205xe" filled="t" fillcolor="#202020" stroked="f">
                <v:path arrowok="t"/>
                <v:fill/>
              </v:shape>
              <v:shape style="position:absolute;left:6739;top:10029;width:202;height:202" coordorigin="6739,10029" coordsize="202,202" path="m6938,10207l6919,10209,6900,10210,6881,10211,6861,10211,6939,10211,6938,10207xe" filled="t" fillcolor="#202020" stroked="f">
                <v:path arrowok="t"/>
                <v:fill/>
              </v:shape>
              <v:shape style="position:absolute;left:6739;top:10029;width:202;height:202" coordorigin="6739,10029" coordsize="202,202" path="m6869,10182l6854,10182,6854,10206,6869,10206,6869,10182xe" filled="t" fillcolor="#202020" stroked="f">
                <v:path arrowok="t"/>
                <v:fill/>
              </v:shape>
              <v:shape style="position:absolute;left:6739;top:10029;width:202;height:202" coordorigin="6739,10029" coordsize="202,202" path="m6931,10173l6802,10173,6802,10182,6931,10182,6931,10173xe" filled="t" fillcolor="#202020" stroked="f">
                <v:path arrowok="t"/>
                <v:fill/>
              </v:shape>
              <v:shape style="position:absolute;left:6739;top:10029;width:202;height:202" coordorigin="6739,10029" coordsize="202,202" path="m6802,10053l6739,10053,6739,10062,6782,10062,6744,10110,6744,10125,6784,10139,6778,10159,6771,10176,6789,10176,6792,10165,6797,10145,6802,10125,6802,10110,6763,10110,6802,10062,6802,10053xe" filled="t" fillcolor="#202020" stroked="f">
                <v:path arrowok="t"/>
                <v:fill/>
              </v:shape>
              <v:shape style="position:absolute;left:6739;top:10029;width:202;height:202" coordorigin="6739,10029" coordsize="202,202" path="m6869,10154l6854,10154,6854,10173,6869,10173,6869,10154xe" filled="t" fillcolor="#202020" stroked="f">
                <v:path arrowok="t"/>
                <v:fill/>
              </v:shape>
              <v:shape style="position:absolute;left:6739;top:10029;width:202;height:202" coordorigin="6739,10029" coordsize="202,202" path="m6922,10139l6811,10139,6811,10154,6922,10154,6922,10139xe" filled="t" fillcolor="#202020" stroked="f">
                <v:path arrowok="t"/>
                <v:fill/>
              </v:shape>
              <v:shape style="position:absolute;left:6739;top:10029;width:202;height:202" coordorigin="6739,10029" coordsize="202,202" path="m6869,10125l6854,10125,6854,10139,6869,10139,6869,10125xe" filled="t" fillcolor="#202020" stroked="f">
                <v:path arrowok="t"/>
                <v:fill/>
              </v:shape>
              <v:shape style="position:absolute;left:6739;top:10029;width:202;height:202" coordorigin="6739,10029" coordsize="202,202" path="m6917,10091l6902,10091,6902,10110,6811,10110,6811,10125,6902,10125,6902,10130,6917,10130,6917,10091xe" filled="t" fillcolor="#202020" stroked="f">
                <v:path arrowok="t"/>
                <v:fill/>
              </v:shape>
              <v:shape style="position:absolute;left:6739;top:10029;width:202;height:202" coordorigin="6739,10029" coordsize="202,202" path="m6869,10091l6854,10091,6854,10110,6869,10110,6869,10091xe" filled="t" fillcolor="#202020" stroked="f">
                <v:path arrowok="t"/>
                <v:fill/>
              </v:shape>
              <v:shape style="position:absolute;left:6739;top:10029;width:202;height:202" coordorigin="6739,10029" coordsize="202,202" path="m6941,10082l6802,10082,6802,10091,6941,10091,6941,10082xe" filled="t" fillcolor="#202020" stroked="f">
                <v:path arrowok="t"/>
                <v:fill/>
              </v:shape>
              <v:shape style="position:absolute;left:6739;top:10029;width:202;height:202" coordorigin="6739,10029" coordsize="202,202" path="m6869,10062l6854,10062,6854,10082,6869,10082,6869,10062xe" filled="t" fillcolor="#202020" stroked="f">
                <v:path arrowok="t"/>
                <v:fill/>
              </v:shape>
              <v:shape style="position:absolute;left:6739;top:10029;width:202;height:202" coordorigin="6739,10029" coordsize="202,202" path="m6917,10053l6811,10053,6811,10062,6902,10062,6902,10082,6917,10082,6917,10053xe" filled="t" fillcolor="#202020" stroked="f">
                <v:path arrowok="t"/>
                <v:fill/>
              </v:shape>
              <v:shape style="position:absolute;left:6739;top:10029;width:202;height:202" coordorigin="6739,10029" coordsize="202,202" path="m6869,10029l6854,10029,6854,10053,6869,10053,6869,10029xe" filled="t" fillcolor="#202020" stroked="f">
                <v:path arrowok="t"/>
                <v:fill/>
              </v:shape>
            </v:group>
            <v:group style="position:absolute;left:6950;top:10038;width:202;height:196" coordorigin="6950,10038" coordsize="202,196">
              <v:shape style="position:absolute;left:6950;top:10038;width:202;height:196" coordorigin="6950,10038" coordsize="202,196" path="m7128,10120l7018,10120,7018,10134,7030,10142,7039,10162,7046,10180,7052,10197,7036,10205,7016,10213,6994,10221,7003,10230,7010,10235,7027,10228,7046,10221,7065,10215,7086,10209,7128,10209,7127,10208,7110,10199,7095,10186,7107,10171,7108,10170,7064,10170,7053,10153,7046,10134,7128,10134,7128,10120xe" filled="t" fillcolor="#202020" stroked="f">
                <v:path arrowok="t"/>
                <v:fill/>
              </v:shape>
              <v:shape style="position:absolute;left:6950;top:10038;width:202;height:196" coordorigin="6950,10038" coordsize="202,196" path="m7128,10209l7086,10209,7102,10218,7121,10225,7142,10230,7142,10226,7147,10221,7147,10215,7128,10209xe" filled="t" fillcolor="#202020" stroked="f">
                <v:path arrowok="t"/>
                <v:fill/>
              </v:shape>
              <v:shape style="position:absolute;left:6950;top:10038;width:202;height:196" coordorigin="6950,10038" coordsize="202,196" path="m6989,10101l6950,10101,6950,10115,6974,10115,6974,10202,6970,10206,6986,10215,7001,10202,7012,10192,6989,10192,6989,10101xe" filled="t" fillcolor="#202020" stroked="f">
                <v:path arrowok="t"/>
                <v:fill/>
              </v:shape>
              <v:shape style="position:absolute;left:6950;top:10038;width:202;height:196" coordorigin="6950,10038" coordsize="202,196" path="m7018,10173l6998,10182,6989,10192,7012,10192,7018,10187,7018,10173xe" filled="t" fillcolor="#202020" stroked="f">
                <v:path arrowok="t"/>
                <v:fill/>
              </v:shape>
              <v:shape style="position:absolute;left:6950;top:10038;width:202;height:196" coordorigin="6950,10038" coordsize="202,196" path="m7128,10134l7046,10134,7113,10135,7102,10152,7086,10164,7064,10170,7108,10170,7119,10154,7128,10134xe" filled="t" fillcolor="#202020" stroked="f">
                <v:path arrowok="t"/>
                <v:fill/>
              </v:shape>
              <v:shape style="position:absolute;left:6950;top:10038;width:202;height:196" coordorigin="6950,10038" coordsize="202,196" path="m7118,10038l7037,10038,7035,10075,7026,10092,7008,10106,7013,10110,7013,10115,7020,10114,7038,10101,7048,10084,7051,10062,7051,10058,7118,10058,7118,10038xe" filled="t" fillcolor="#202020" stroked="f">
                <v:path arrowok="t"/>
                <v:fill/>
              </v:shape>
              <v:shape style="position:absolute;left:6950;top:10038;width:202;height:196" coordorigin="6950,10038" coordsize="202,196" path="m7118,10058l7104,10058,7104,10101,7109,10106,7152,10106,7152,10091,7123,10091,7118,10086,7118,10058xe" filled="t" fillcolor="#202020" stroked="f">
                <v:path arrowok="t"/>
                <v:fill/>
              </v:shape>
              <v:shape style="position:absolute;left:6950;top:10038;width:202;height:196" coordorigin="6950,10038" coordsize="202,196" path="m6979,10038l6968,10051,6981,10065,6994,10082,7007,10067,6979,10038xe" filled="t" fillcolor="#202020" stroked="f">
                <v:path arrowok="t"/>
                <v:fill/>
              </v:shape>
            </v:group>
            <v:group style="position:absolute;left:7157;top:10034;width:206;height:197" coordorigin="7157,10034" coordsize="206,197">
              <v:shape style="position:absolute;left:7157;top:10034;width:206;height:197" coordorigin="7157,10034" coordsize="206,197" path="m7238,10120l7157,10120,7157,10134,7190,10142,7186,10162,7179,10181,7169,10199,7157,10216,7162,10226,7209,10172,7232,10172,7220,10160,7205,10149,7205,10134,7238,10134,7238,10120xe" filled="t" fillcolor="#202020" stroked="f">
                <v:path arrowok="t"/>
                <v:fill/>
              </v:shape>
              <v:shape style="position:absolute;left:7157;top:10034;width:206;height:197" coordorigin="7157,10034" coordsize="206,197" path="m7301,10072l7286,10072,7286,10120,7283,10140,7247,10206,7229,10221,7234,10226,7282,10190,7296,10158,7310,10158,7310,10149,7298,10143,7300,10124,7301,10101,7301,10072xe" filled="t" fillcolor="#202020" stroked="f">
                <v:path arrowok="t"/>
                <v:fill/>
              </v:shape>
              <v:shape style="position:absolute;left:7157;top:10034;width:206;height:197" coordorigin="7157,10034" coordsize="206,197" path="m7310,10158l7296,10158,7296,10221,7306,10226,7349,10226,7358,10221,7358,10211,7310,10211,7310,10158xe" filled="t" fillcolor="#202020" stroked="f">
                <v:path arrowok="t"/>
                <v:fill/>
              </v:shape>
              <v:shape style="position:absolute;left:7157;top:10034;width:206;height:197" coordorigin="7157,10034" coordsize="206,197" path="m7344,10173l7344,10211,7358,10211,7358,10202,7363,10192,7363,10182,7358,10178,7354,10178,7344,10173xe" filled="t" fillcolor="#202020" stroked="f">
                <v:path arrowok="t"/>
                <v:fill/>
              </v:shape>
              <v:shape style="position:absolute;left:7157;top:10034;width:206;height:197" coordorigin="7157,10034" coordsize="206,197" path="m7232,10172l7209,10172,7222,10186,7234,10202,7235,10178,7235,10174,7232,10172xe" filled="t" fillcolor="#202020" stroked="f">
                <v:path arrowok="t"/>
                <v:fill/>
              </v:shape>
              <v:shape style="position:absolute;left:7157;top:10034;width:206;height:197" coordorigin="7157,10034" coordsize="206,197" path="m7344,10038l7243,10038,7243,10168,7262,10168,7262,10053,7344,10053,7344,10038xe" filled="t" fillcolor="#202020" stroked="f">
                <v:path arrowok="t"/>
                <v:fill/>
              </v:shape>
              <v:shape style="position:absolute;left:7157;top:10034;width:206;height:197" coordorigin="7157,10034" coordsize="206,197" path="m7344,10053l7330,10053,7330,10163,7344,10163,7344,10053xe" filled="t" fillcolor="#202020" stroked="f">
                <v:path arrowok="t"/>
                <v:fill/>
              </v:shape>
              <v:shape style="position:absolute;left:7157;top:10034;width:206;height:197" coordorigin="7157,10034" coordsize="206,197" path="m7205,10086l7190,10086,7190,10120,7205,10120,7205,10086xe" filled="t" fillcolor="#202020" stroked="f">
                <v:path arrowok="t"/>
                <v:fill/>
              </v:shape>
              <v:shape style="position:absolute;left:7157;top:10034;width:206;height:197" coordorigin="7157,10034" coordsize="206,197" path="m7238,10072l7162,10072,7162,10086,7238,10086,7238,10072xe" filled="t" fillcolor="#202020" stroked="f">
                <v:path arrowok="t"/>
                <v:fill/>
              </v:shape>
              <v:shape style="position:absolute;left:7157;top:10034;width:206;height:197" coordorigin="7157,10034" coordsize="206,197" path="m7205,10034l7190,10034,7190,10072,7205,10072,7205,10034xe" filled="t" fillcolor="#202020" stroked="f">
                <v:path arrowok="t"/>
                <v:fill/>
              </v:shape>
            </v:group>
            <v:group style="position:absolute;left:7368;top:10029;width:202;height:202" coordorigin="7368,10029" coordsize="202,202">
              <v:shape style="position:absolute;left:7368;top:10029;width:202;height:202" coordorigin="7368,10029" coordsize="202,202" path="m7411,10120l7397,10120,7397,10230,7411,10230,7411,10120xe" filled="t" fillcolor="#202020" stroked="f">
                <v:path arrowok="t"/>
                <v:fill/>
              </v:shape>
              <v:shape style="position:absolute;left:7368;top:10029;width:202;height:202" coordorigin="7368,10029" coordsize="202,202" path="m7526,10198l7510,10198,7524,10214,7541,10224,7560,10230,7570,10221,7564,10214,7543,10207,7526,10199xe" filled="t" fillcolor="#202020" stroked="f">
                <v:path arrowok="t"/>
                <v:fill/>
              </v:shape>
              <v:shape style="position:absolute;left:7368;top:10029;width:202;height:202" coordorigin="7368,10029" coordsize="202,202" path="m7570,10173l7430,10173,7430,10187,7484,10192,7471,10203,7451,10211,7426,10216,7426,10221,7430,10226,7437,10230,7460,10225,7479,10217,7496,10208,7510,10198,7526,10198,7512,10187,7570,10187,7570,10173xe" filled="t" fillcolor="#202020" stroked="f">
                <v:path arrowok="t"/>
                <v:fill/>
              </v:shape>
              <v:shape style="position:absolute;left:7368;top:10029;width:202;height:202" coordorigin="7368,10029" coordsize="202,202" path="m7440,10077l7368,10077,7368,10091,7392,10104,7384,10123,7376,10142,7368,10158,7368,10163,7373,10173,7374,10176,7383,10160,7391,10142,7397,10120,7426,10120,7423,10115,7411,10115,7411,10091,7440,10091,7440,10077xe" filled="t" fillcolor="#202020" stroked="f">
                <v:path arrowok="t"/>
                <v:fill/>
              </v:shape>
              <v:shape style="position:absolute;left:7368;top:10029;width:202;height:202" coordorigin="7368,10029" coordsize="202,202" path="m7507,10154l7493,10154,7493,10173,7507,10173,7507,10154xe" filled="t" fillcolor="#202020" stroked="f">
                <v:path arrowok="t"/>
                <v:fill/>
              </v:shape>
              <v:shape style="position:absolute;left:7368;top:10029;width:202;height:202" coordorigin="7368,10029" coordsize="202,202" path="m7555,10086l7445,10086,7445,10158,7459,10158,7459,10154,7555,10154,7555,10139,7459,10139,7459,10125,7555,10125,7555,10115,7459,10115,7459,10096,7555,10096,7555,10086xe" filled="t" fillcolor="#202020" stroked="f">
                <v:path arrowok="t"/>
                <v:fill/>
              </v:shape>
              <v:shape style="position:absolute;left:7368;top:10029;width:202;height:202" coordorigin="7368,10029" coordsize="202,202" path="m7555,10154l7541,10154,7541,10158,7555,10158,7555,10154xe" filled="t" fillcolor="#202020" stroked="f">
                <v:path arrowok="t"/>
                <v:fill/>
              </v:shape>
              <v:shape style="position:absolute;left:7368;top:10029;width:202;height:202" coordorigin="7368,10029" coordsize="202,202" path="m7426,10120l7411,10120,7416,10130,7426,10134,7430,10144,7440,10134,7435,10125,7426,10120xe" filled="t" fillcolor="#202020" stroked="f">
                <v:path arrowok="t"/>
                <v:fill/>
              </v:shape>
              <v:shape style="position:absolute;left:7368;top:10029;width:202;height:202" coordorigin="7368,10029" coordsize="202,202" path="m7555,10125l7541,10125,7541,10139,7555,10139,7555,10125xe" filled="t" fillcolor="#202020" stroked="f">
                <v:path arrowok="t"/>
                <v:fill/>
              </v:shape>
              <v:shape style="position:absolute;left:7368;top:10029;width:202;height:202" coordorigin="7368,10029" coordsize="202,202" path="m7421,10110l7411,10115,7423,10115,7421,10110xe" filled="t" fillcolor="#202020" stroked="f">
                <v:path arrowok="t"/>
                <v:fill/>
              </v:shape>
              <v:shape style="position:absolute;left:7368;top:10029;width:202;height:202" coordorigin="7368,10029" coordsize="202,202" path="m7555,10096l7541,10096,7541,10115,7555,10115,7555,10096xe" filled="t" fillcolor="#202020" stroked="f">
                <v:path arrowok="t"/>
                <v:fill/>
              </v:shape>
              <v:shape style="position:absolute;left:7368;top:10029;width:202;height:202" coordorigin="7368,10029" coordsize="202,202" path="m7483,10062l7469,10062,7469,10082,7483,10082,7483,10062xe" filled="t" fillcolor="#202020" stroked="f">
                <v:path arrowok="t"/>
                <v:fill/>
              </v:shape>
              <v:shape style="position:absolute;left:7368;top:10029;width:202;height:202" coordorigin="7368,10029" coordsize="202,202" path="m7536,10062l7522,10062,7522,10082,7536,10082,7536,10062xe" filled="t" fillcolor="#202020" stroked="f">
                <v:path arrowok="t"/>
                <v:fill/>
              </v:shape>
              <v:shape style="position:absolute;left:7368;top:10029;width:202;height:202" coordorigin="7368,10029" coordsize="202,202" path="m7411,10029l7397,10029,7397,10077,7411,10077,7411,10029xe" filled="t" fillcolor="#202020" stroked="f">
                <v:path arrowok="t"/>
                <v:fill/>
              </v:shape>
              <v:shape style="position:absolute;left:7368;top:10029;width:202;height:202" coordorigin="7368,10029" coordsize="202,202" path="m7570,10048l7435,10048,7435,10062,7570,10062,7570,10048xe" filled="t" fillcolor="#202020" stroked="f">
                <v:path arrowok="t"/>
                <v:fill/>
              </v:shape>
              <v:shape style="position:absolute;left:7368;top:10029;width:202;height:202" coordorigin="7368,10029" coordsize="202,202" path="m7483,10029l7469,10029,7469,10048,7483,10048,7483,10029xe" filled="t" fillcolor="#202020" stroked="f">
                <v:path arrowok="t"/>
                <v:fill/>
              </v:shape>
              <v:shape style="position:absolute;left:7368;top:10029;width:202;height:202" coordorigin="7368,10029" coordsize="202,202" path="m7536,10029l7522,10029,7522,10048,7536,10048,7536,1002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19.5pt;margin-top:494.220001pt;width:42.52pt;height:11.32pt;mso-position-horizontal-relative:page;mso-position-vertical-relative:page;z-index:-3517" coordorigin="8390,9884" coordsize="850,226">
            <v:group style="position:absolute;left:8400;top:9899;width:202;height:202" coordorigin="8400,9899" coordsize="202,202">
              <v:shape style="position:absolute;left:8400;top:9899;width:202;height:202" coordorigin="8400,9899" coordsize="202,202" path="m8573,10005l8429,10005,8429,10101,8448,10101,8448,10086,8573,10086,8573,10072,8448,10072,8448,10024,8573,10024,8573,10005xe" filled="t" fillcolor="#202020" stroked="f">
                <v:path arrowok="t"/>
                <v:fill/>
              </v:shape>
              <v:shape style="position:absolute;left:8400;top:9899;width:202;height:202" coordorigin="8400,9899" coordsize="202,202" path="m8573,10086l8558,10086,8558,10096,8573,10096,8573,10086xe" filled="t" fillcolor="#202020" stroked="f">
                <v:path arrowok="t"/>
                <v:fill/>
              </v:shape>
              <v:shape style="position:absolute;left:8400;top:9899;width:202;height:202" coordorigin="8400,9899" coordsize="202,202" path="m8573,10024l8558,10024,8558,10072,8573,10072,8573,10024xe" filled="t" fillcolor="#202020" stroked="f">
                <v:path arrowok="t"/>
                <v:fill/>
              </v:shape>
              <v:shape style="position:absolute;left:8400;top:9899;width:202;height:202" coordorigin="8400,9899" coordsize="202,202" path="m8520,9899l8494,9901,8482,9915,8469,9928,8454,9940,8438,9952,8420,9964,8400,9976,8410,9986,8410,9990,8424,9986,8434,9976,8443,9971,8598,9971,8594,9966,8558,9966,8462,9957,8478,9944,8491,9929,8501,9914,8524,9914,8515,9904,8520,9899xe" filled="t" fillcolor="#202020" stroked="f">
                <v:path arrowok="t"/>
                <v:fill/>
              </v:shape>
              <v:shape style="position:absolute;left:8400;top:9899;width:202;height:202" coordorigin="8400,9899" coordsize="202,202" path="m8598,9971l8563,9971,8592,9986,8602,9976,8598,9971xe" filled="t" fillcolor="#202020" stroked="f">
                <v:path arrowok="t"/>
                <v:fill/>
              </v:shape>
              <v:shape style="position:absolute;left:8400;top:9899;width:202;height:202" coordorigin="8400,9899" coordsize="202,202" path="m8563,9971l8443,9971,8443,9981,8563,9981,8563,9971xe" filled="t" fillcolor="#202020" stroked="f">
                <v:path arrowok="t"/>
                <v:fill/>
              </v:shape>
              <v:shape style="position:absolute;left:8400;top:9899;width:202;height:202" coordorigin="8400,9899" coordsize="202,202" path="m8524,9914l8501,9914,8514,9929,8529,9943,8544,9955,8558,9966,8594,9966,8593,9966,8575,9956,8558,9945,8543,9933,8528,9919,8524,9914xe" filled="t" fillcolor="#202020" stroked="f">
                <v:path arrowok="t"/>
                <v:fill/>
              </v:shape>
            </v:group>
            <v:group style="position:absolute;left:8626;top:9909;width:173;height:187" coordorigin="8626,9909" coordsize="173,187">
              <v:shape style="position:absolute;left:8626;top:9909;width:173;height:187" coordorigin="8626,9909" coordsize="173,187" path="m8798,9909l8626,9909,8626,10096,8640,10096,8640,9923,8798,9923,8798,9909xe" filled="t" fillcolor="#202020" stroked="f">
                <v:path arrowok="t"/>
                <v:fill/>
              </v:shape>
              <v:shape style="position:absolute;left:8626;top:9909;width:173;height:187" coordorigin="8626,9909" coordsize="173,187" path="m8798,9923l8784,9923,8784,10077,8741,10077,8741,10091,8755,10096,8794,10096,8798,10086,8798,9923xe" filled="t" fillcolor="#202020" stroked="f">
                <v:path arrowok="t"/>
                <v:fill/>
              </v:shape>
              <v:shape style="position:absolute;left:8626;top:9909;width:173;height:187" coordorigin="8626,9909" coordsize="173,187" path="m8755,9986l8669,9986,8669,10062,8683,10062,8683,10048,8755,10048,8755,10034,8683,10034,8683,10000,8755,10000,8755,9986xe" filled="t" fillcolor="#202020" stroked="f">
                <v:path arrowok="t"/>
                <v:fill/>
              </v:shape>
              <v:shape style="position:absolute;left:8626;top:9909;width:173;height:187" coordorigin="8626,9909" coordsize="173,187" path="m8755,10000l8741,10000,8741,10034,8755,10034,8755,10000xe" filled="t" fillcolor="#202020" stroked="f">
                <v:path arrowok="t"/>
                <v:fill/>
              </v:shape>
              <v:shape style="position:absolute;left:8626;top:9909;width:173;height:187" coordorigin="8626,9909" coordsize="173,187" path="m8774,9947l8654,9947,8654,9962,8774,9962,8774,9947xe" filled="t" fillcolor="#202020" stroked="f">
                <v:path arrowok="t"/>
                <v:fill/>
              </v:shape>
            </v:group>
            <v:group style="position:absolute;left:8818;top:9894;width:202;height:205" coordorigin="8818,9894" coordsize="202,205">
              <v:shape style="position:absolute;left:8818;top:9894;width:202;height:205" coordorigin="8818,9894" coordsize="202,205" path="m8928,9976l8909,9976,8909,10012,8907,10035,8901,10054,8892,10071,8880,10086,8890,10096,8926,10027,8928,10005,8928,9976xe" filled="t" fillcolor="#202020" stroked="f">
                <v:path arrowok="t"/>
                <v:fill/>
              </v:shape>
              <v:shape style="position:absolute;left:8818;top:9894;width:202;height:205" coordorigin="8818,9894" coordsize="202,205" path="m8867,9981l8846,9981,8846,10096,8866,10096,8867,9981xe" filled="t" fillcolor="#202020" stroked="f">
                <v:path arrowok="t"/>
                <v:fill/>
              </v:shape>
              <v:shape style="position:absolute;left:8818;top:9894;width:202;height:205" coordorigin="8818,9894" coordsize="202,205" path="m8986,9976l8971,9976,8971,10096,8986,10096,8986,9976xe" filled="t" fillcolor="#202020" stroked="f">
                <v:path arrowok="t"/>
                <v:fill/>
              </v:shape>
              <v:shape style="position:absolute;left:8818;top:9894;width:202;height:205" coordorigin="8818,9894" coordsize="202,205" path="m8880,9904l8858,9909,8852,9929,8845,9948,8837,9967,8828,9984,8818,10000,8822,10005,8822,10010,8827,10014,8832,10005,8842,9995,8846,9981,8867,9981,8867,9942,8880,9904xe" filled="t" fillcolor="#202020" stroked="f">
                <v:path arrowok="t"/>
                <v:fill/>
              </v:shape>
              <v:shape style="position:absolute;left:8818;top:9894;width:202;height:205" coordorigin="8818,9894" coordsize="202,205" path="m8962,9894l8940,9899,8930,9917,8918,9933,8905,9947,8889,9960,8870,9971,8880,9981,8895,9978,8926,9951,8941,9938,8956,9927,8972,9927,8968,9922,8957,9904,8962,9894xe" filled="t" fillcolor="#202020" stroked="f">
                <v:path arrowok="t"/>
                <v:fill/>
              </v:shape>
              <v:shape style="position:absolute;left:8818;top:9894;width:202;height:205" coordorigin="8818,9894" coordsize="202,205" path="m8972,9927l8956,9927,8969,9943,8982,9958,8997,9970,9014,9981,9019,9976,9019,9971,9013,9961,8996,9950,8981,9937,8972,9927xe" filled="t" fillcolor="#202020" stroked="f">
                <v:path arrowok="t"/>
                <v:fill/>
              </v:shape>
            </v:group>
            <v:group style="position:absolute;left:9029;top:9894;width:202;height:202" coordorigin="9029,9894" coordsize="202,202">
              <v:shape style="position:absolute;left:9029;top:9894;width:202;height:202" coordorigin="9029,9894" coordsize="202,202" path="m9077,9990l9062,9990,9062,10096,9077,10096,9077,9990xe" filled="t" fillcolor="#202020" stroked="f">
                <v:path arrowok="t"/>
                <v:fill/>
              </v:shape>
              <v:shape style="position:absolute;left:9029;top:9894;width:202;height:202" coordorigin="9029,9894" coordsize="202,202" path="m9216,10019l9115,10019,9115,10096,9134,10096,9134,10086,9216,10086,9216,10072,9134,10072,9134,10034,9216,10034,9216,10019xe" filled="t" fillcolor="#202020" stroked="f">
                <v:path arrowok="t"/>
                <v:fill/>
              </v:shape>
              <v:shape style="position:absolute;left:9029;top:9894;width:202;height:202" coordorigin="9029,9894" coordsize="202,202" path="m9216,10086l9202,10086,9202,10096,9216,10096,9216,10086xe" filled="t" fillcolor="#202020" stroked="f">
                <v:path arrowok="t"/>
                <v:fill/>
              </v:shape>
              <v:shape style="position:absolute;left:9029;top:9894;width:202;height:202" coordorigin="9029,9894" coordsize="202,202" path="m9216,10034l9202,10034,9202,10072,9216,10072,9216,10034xe" filled="t" fillcolor="#202020" stroked="f">
                <v:path arrowok="t"/>
                <v:fill/>
              </v:shape>
              <v:shape style="position:absolute;left:9029;top:9894;width:202;height:202" coordorigin="9029,9894" coordsize="202,202" path="m9106,9938l9034,9938,9034,9952,9057,9970,9049,9988,9040,10006,9029,10024,9034,10029,9034,10038,9046,10029,9054,10010,9062,9990,9077,9990,9077,9981,9096,9981,9086,9971,9077,9971,9077,9952,9106,9952,9106,9938xe" filled="t" fillcolor="#202020" stroked="f">
                <v:path arrowok="t"/>
                <v:fill/>
              </v:shape>
              <v:shape style="position:absolute;left:9029;top:9894;width:202;height:202" coordorigin="9029,9894" coordsize="202,202" path="m9149,9947l9130,9947,9141,9962,9151,9981,9134,9992,9116,9999,9096,10005,9101,10010,9101,10014,9120,10013,9137,10006,9156,9998,9175,9991,9221,9991,9205,9982,9198,9965,9165,9965,9152,9951,9149,9947xe" filled="t" fillcolor="#202020" stroked="f">
                <v:path arrowok="t"/>
                <v:fill/>
              </v:shape>
              <v:shape style="position:absolute;left:9029;top:9894;width:202;height:202" coordorigin="9029,9894" coordsize="202,202" path="m9221,9991l9175,9991,9192,10001,9211,10009,9230,10014,9230,10005,9223,9992,9221,9991xe" filled="t" fillcolor="#202020" stroked="f">
                <v:path arrowok="t"/>
                <v:fill/>
              </v:shape>
              <v:shape style="position:absolute;left:9029;top:9894;width:202;height:202" coordorigin="9029,9894" coordsize="202,202" path="m9096,9981l9077,9981,9096,10000,9106,9990,9096,9981xe" filled="t" fillcolor="#202020" stroked="f">
                <v:path arrowok="t"/>
                <v:fill/>
              </v:shape>
              <v:shape style="position:absolute;left:9029;top:9894;width:202;height:202" coordorigin="9029,9894" coordsize="202,202" path="m9082,9966l9077,9971,9086,9971,9082,9966xe" filled="t" fillcolor="#202020" stroked="f">
                <v:path arrowok="t"/>
                <v:fill/>
              </v:shape>
              <v:shape style="position:absolute;left:9029;top:9894;width:202;height:202" coordorigin="9029,9894" coordsize="202,202" path="m9154,9899l9135,9910,9126,9927,9115,9944,9101,9962,9110,9971,9125,9957,9130,9947,9149,9947,9139,9933,9221,9933,9221,9918,9149,9918,9149,9914,9154,9904,9154,9899xe" filled="t" fillcolor="#202020" stroked="f">
                <v:path arrowok="t"/>
                <v:fill/>
              </v:shape>
              <v:shape style="position:absolute;left:9029;top:9894;width:202;height:202" coordorigin="9029,9894" coordsize="202,202" path="m9221,9933l9202,9933,9197,9940,9183,9954,9165,9965,9198,9965,9198,9963,9210,9948,9221,9933xe" filled="t" fillcolor="#202020" stroked="f">
                <v:path arrowok="t"/>
                <v:fill/>
              </v:shape>
              <v:shape style="position:absolute;left:9029;top:9894;width:202;height:202" coordorigin="9029,9894" coordsize="202,202" path="m9077,9894l9062,9894,9062,9938,9077,9938,9077,989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9.361572pt;margin-top:509.839996pt;width:2.63843pt;height:9.6pt;mso-position-horizontal-relative:page;mso-position-vertical-relative:page;z-index:-3516" coordorigin="8587,10197" coordsize="53,192">
            <v:shape style="position:absolute;left:8587;top:10197;width:53;height:192" coordorigin="8587,10197" coordsize="53,192" path="m8640,10197l8592,10253,8587,10297,8589,10318,8593,10338,8600,10357,8611,10374,8626,10389,8638,10386,8626,10371,8617,10354,8611,10334,8608,10313,8606,10291,8608,10269,8612,10250,8618,10231,8627,10214,8640,10197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35.839996pt;margin-top:509.600006pt;width:10.08pt;height:9.173348pt;mso-position-horizontal-relative:page;mso-position-vertical-relative:page;z-index:-3515" coordorigin="8717,10192" coordsize="202,183">
            <v:shape style="position:absolute;left:8717;top:10192;width:202;height:183" coordorigin="8717,10192" coordsize="202,183" path="m8794,10269l8774,10269,8773,10297,8770,10317,8764,10332,8753,10345,8737,10357,8717,10370,8717,10374,8722,10374,8742,10375,8759,10363,8792,10297,8794,10274,8794,10269xe" filled="t" fillcolor="#202020" stroked="f">
              <v:path arrowok="t"/>
              <v:fill/>
            </v:shape>
            <v:shape style="position:absolute;left:8717;top:10192;width:202;height:183" coordorigin="8717,10192" coordsize="202,183" path="m8851,10269l8837,10269,8837,10370,8842,10374,8904,10374,8914,10370,8914,10360,8856,10360,8851,10355,8851,10269xe" filled="t" fillcolor="#202020" stroked="f">
              <v:path arrowok="t"/>
              <v:fill/>
            </v:shape>
            <v:shape style="position:absolute;left:8717;top:10192;width:202;height:183" coordorigin="8717,10192" coordsize="202,183" path="m8904,10317l8899,10331,8899,10355,8890,10360,8914,10360,8914,10355,8918,10346,8918,10322,8909,10322,8904,10317xe" filled="t" fillcolor="#202020" stroked="f">
              <v:path arrowok="t"/>
              <v:fill/>
            </v:shape>
            <v:shape style="position:absolute;left:8717;top:10192;width:202;height:183" coordorigin="8717,10192" coordsize="202,183" path="m8918,10254l8717,10254,8717,10269,8918,10269,8918,10254xe" filled="t" fillcolor="#202020" stroked="f">
              <v:path arrowok="t"/>
              <v:fill/>
            </v:shape>
            <v:shape style="position:absolute;left:8717;top:10192;width:202;height:183" coordorigin="8717,10192" coordsize="202,183" path="m8899,10192l8741,10192,8741,10211,8899,10211,8899,10192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49.76001pt;margin-top:509.839996pt;width:2.637679pt;height:9.6pt;mso-position-horizontal-relative:page;mso-position-vertical-relative:page;z-index:-3514" coordorigin="8995,10197" coordsize="53,192">
            <v:shape style="position:absolute;left:8995;top:10197;width:53;height:192" coordorigin="8995,10197" coordsize="53,192" path="m9010,10197l8998,10200,9009,10217,9018,10234,9024,10252,9028,10273,9029,10295,9027,10317,9024,10337,9017,10356,9008,10374,8995,10389,9010,10389,9043,10333,9048,10289,9046,10268,9041,10247,9033,10229,9022,10212,9010,10197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95.579987pt;margin-top:501.179993pt;width:53.32pt;height:11.08pt;mso-position-horizontal-relative:page;mso-position-vertical-relative:page;z-index:-3513" coordorigin="9912,10024" coordsize="1066,222">
            <v:group style="position:absolute;left:9922;top:10043;width:202;height:188" coordorigin="9922,10043" coordsize="202,188">
              <v:shape style="position:absolute;left:9922;top:10043;width:202;height:188" coordorigin="9922,10043" coordsize="202,188" path="m10070,10110l10051,10110,10050,10156,10046,10175,10038,10191,10025,10202,10007,10212,9984,10221,9994,10230,10005,10231,10025,10221,10040,10209,10051,10197,10093,10197,10079,10189,10061,10178,10070,10158,10070,10110xe" filled="t" fillcolor="#202020" stroked="f">
                <v:path arrowok="t"/>
                <v:fill/>
              </v:shape>
              <v:shape style="position:absolute;left:9922;top:10043;width:202;height:188" coordorigin="9922,10043" coordsize="202,188" path="m10093,10197l10056,10197,10064,10198,10099,10219,10114,10230,10114,10209,10097,10199,10093,10197xe" filled="t" fillcolor="#202020" stroked="f">
                <v:path arrowok="t"/>
                <v:fill/>
              </v:shape>
              <v:shape style="position:absolute;left:9922;top:10043;width:202;height:188" coordorigin="9922,10043" coordsize="202,188" path="m9970,10067l9955,10067,9955,10178,9946,10178,9931,10182,9922,10182,9936,10198,9953,10193,9973,10187,9998,10182,9998,10173,9970,10173,9970,10067xe" filled="t" fillcolor="#202020" stroked="f">
                <v:path arrowok="t"/>
                <v:fill/>
              </v:shape>
              <v:shape style="position:absolute;left:9922;top:10043;width:202;height:188" coordorigin="9922,10043" coordsize="202,188" path="m10114,10082l10008,10082,10008,10187,10022,10187,10022,10096,10114,10096,10114,10082xe" filled="t" fillcolor="#202020" stroked="f">
                <v:path arrowok="t"/>
                <v:fill/>
              </v:shape>
              <v:shape style="position:absolute;left:9922;top:10043;width:202;height:188" coordorigin="9922,10043" coordsize="202,188" path="m10114,10096l10099,10096,10099,10187,10114,10187,10114,10096xe" filled="t" fillcolor="#202020" stroked="f">
                <v:path arrowok="t"/>
                <v:fill/>
              </v:shape>
              <v:shape style="position:absolute;left:9922;top:10043;width:202;height:188" coordorigin="9922,10043" coordsize="202,188" path="m9998,10163l9989,10168,9979,10168,9970,10173,9998,10173,9998,10163xe" filled="t" fillcolor="#202020" stroked="f">
                <v:path arrowok="t"/>
                <v:fill/>
              </v:shape>
              <v:shape style="position:absolute;left:9922;top:10043;width:202;height:188" coordorigin="9922,10043" coordsize="202,188" path="m10066,10058l10051,10058,10042,10082,10061,10082,10066,10058xe" filled="t" fillcolor="#202020" stroked="f">
                <v:path arrowok="t"/>
                <v:fill/>
              </v:shape>
              <v:shape style="position:absolute;left:9922;top:10043;width:202;height:188" coordorigin="9922,10043" coordsize="202,188" path="m9994,10053l9926,10053,9926,10067,9994,10067,9994,10053xe" filled="t" fillcolor="#202020" stroked="f">
                <v:path arrowok="t"/>
                <v:fill/>
              </v:shape>
              <v:shape style="position:absolute;left:9922;top:10043;width:202;height:188" coordorigin="9922,10043" coordsize="202,188" path="m10123,10043l10003,10043,10003,10058,10123,10058,10123,10043xe" filled="t" fillcolor="#202020" stroked="f">
                <v:path arrowok="t"/>
                <v:fill/>
              </v:shape>
            </v:group>
            <v:group style="position:absolute;left:10162;top:10038;width:149;height:192" coordorigin="10162,10038" coordsize="149,192">
              <v:shape style="position:absolute;left:10162;top:10038;width:149;height:192" coordorigin="10162,10038" coordsize="149,192" path="m10310,10038l10162,10038,10162,10230,10181,10230,10181,10216,10310,10216,10310,10202,10181,10202,10181,10158,10310,10158,10310,10144,10181,10144,10181,10110,10310,10110,10310,10096,10181,10096,10181,10058,10310,10058,10310,10038xe" filled="t" fillcolor="#202020" stroked="f">
                <v:path arrowok="t"/>
                <v:fill/>
              </v:shape>
              <v:shape style="position:absolute;left:10162;top:10038;width:149;height:192" coordorigin="10162,10038" coordsize="149,192" path="m10310,10216l10291,10216,10291,10230,10310,10230,10310,10216xe" filled="t" fillcolor="#202020" stroked="f">
                <v:path arrowok="t"/>
                <v:fill/>
              </v:shape>
              <v:shape style="position:absolute;left:10162;top:10038;width:149;height:192" coordorigin="10162,10038" coordsize="149,192" path="m10310,10158l10291,10158,10291,10202,10310,10202,10310,10158xe" filled="t" fillcolor="#202020" stroked="f">
                <v:path arrowok="t"/>
                <v:fill/>
              </v:shape>
              <v:shape style="position:absolute;left:10162;top:10038;width:149;height:192" coordorigin="10162,10038" coordsize="149,192" path="m10310,10110l10291,10110,10291,10144,10310,10144,10310,10110xe" filled="t" fillcolor="#202020" stroked="f">
                <v:path arrowok="t"/>
                <v:fill/>
              </v:shape>
              <v:shape style="position:absolute;left:10162;top:10038;width:149;height:192" coordorigin="10162,10038" coordsize="149,192" path="m10310,10058l10291,10058,10291,10096,10310,10096,10310,10058xe" filled="t" fillcolor="#202020" stroked="f">
                <v:path arrowok="t"/>
                <v:fill/>
              </v:shape>
            </v:group>
            <v:group style="position:absolute;left:10344;top:10034;width:192;height:202" coordorigin="10344,10034" coordsize="192,202">
              <v:shape style="position:absolute;left:10344;top:10034;width:192;height:202" coordorigin="10344,10034" coordsize="192,202" path="m10505,10194l10466,10194,10500,10213,10518,10224,10536,10235,10533,10209,10516,10200,10505,10194xe" filled="t" fillcolor="#202020" stroked="f">
                <v:path arrowok="t"/>
                <v:fill/>
              </v:shape>
              <v:shape style="position:absolute;left:10344;top:10034;width:192;height:202" coordorigin="10344,10034" coordsize="192,202" path="m10459,10120l10445,10120,10445,10159,10440,10178,10371,10212,10349,10216,10349,10226,10354,10230,10377,10230,10399,10222,10420,10215,10438,10208,10453,10201,10466,10194,10505,10194,10498,10191,10479,10182,10459,10173,10459,10120xe" filled="t" fillcolor="#202020" stroked="f">
                <v:path arrowok="t"/>
                <v:fill/>
              </v:shape>
              <v:shape style="position:absolute;left:10344;top:10034;width:192;height:202" coordorigin="10344,10034" coordsize="192,202" path="m10531,10096l10373,10096,10373,10187,10387,10187,10387,10110,10531,10110,10531,10096xe" filled="t" fillcolor="#202020" stroked="f">
                <v:path arrowok="t"/>
                <v:fill/>
              </v:shape>
              <v:shape style="position:absolute;left:10344;top:10034;width:192;height:202" coordorigin="10344,10034" coordsize="192,202" path="m10531,10110l10512,10110,10512,10182,10531,10182,10531,10110xe" filled="t" fillcolor="#202020" stroked="f">
                <v:path arrowok="t"/>
                <v:fill/>
              </v:shape>
              <v:shape style="position:absolute;left:10344;top:10034;width:192;height:202" coordorigin="10344,10034" coordsize="192,202" path="m10430,10034l10402,10040,10389,10054,10376,10068,10361,10081,10344,10096,10349,10096,10354,10101,10355,10105,10372,10094,10387,10081,10402,10067,10498,10067,10498,10053,10411,10053,10421,10048,10426,10043,10430,10034xe" filled="t" fillcolor="#202020" stroked="f">
                <v:path arrowok="t"/>
                <v:fill/>
              </v:shape>
              <v:shape style="position:absolute;left:10344;top:10034;width:192;height:202" coordorigin="10344,10034" coordsize="192,202" path="m10498,10067l10478,10067,10459,10086,10454,10096,10474,10096,10493,10077,10498,10067xe" filled="t" fillcolor="#202020" stroked="f">
                <v:path arrowok="t"/>
                <v:fill/>
              </v:shape>
            </v:group>
            <v:group style="position:absolute;left:10560;top:10034;width:202;height:200" coordorigin="10560,10034" coordsize="202,200">
              <v:shape style="position:absolute;left:10560;top:10034;width:202;height:200" coordorigin="10560,10034" coordsize="202,200" path="m10762,10110l10560,10110,10560,10120,10762,10120,10762,10110xe" filled="t" fillcolor="#202020" stroked="f">
                <v:path arrowok="t"/>
                <v:fill/>
              </v:shape>
              <v:shape style="position:absolute;left:10560;top:10034;width:202;height:200" coordorigin="10560,10034" coordsize="202,200" path="m10670,10091l10651,10091,10651,10110,10670,10110,10670,10091xe" filled="t" fillcolor="#202020" stroked="f">
                <v:path arrowok="t"/>
                <v:fill/>
              </v:shape>
              <v:shape style="position:absolute;left:10560;top:10034;width:202;height:200" coordorigin="10560,10034" coordsize="202,200" path="m10738,10077l10584,10077,10584,10091,10738,10091,10738,10077xe" filled="t" fillcolor="#202020" stroked="f">
                <v:path arrowok="t"/>
                <v:fill/>
              </v:shape>
              <v:shape style="position:absolute;left:10560;top:10034;width:202;height:200" coordorigin="10560,10034" coordsize="202,200" path="m10670,10062l10651,10062,10651,10077,10670,10077,10670,10062xe" filled="t" fillcolor="#202020" stroked="f">
                <v:path arrowok="t"/>
                <v:fill/>
              </v:shape>
              <v:shape style="position:absolute;left:10560;top:10034;width:202;height:200" coordorigin="10560,10034" coordsize="202,200" path="m10747,10048l10570,10048,10570,10062,10747,10062,10747,10048xe" filled="t" fillcolor="#202020" stroked="f">
                <v:path arrowok="t"/>
                <v:fill/>
              </v:shape>
              <v:shape style="position:absolute;left:10560;top:10034;width:202;height:200" coordorigin="10560,10034" coordsize="202,200" path="m10670,10034l10651,10034,10651,10048,10670,10048,10670,10034xe" filled="t" fillcolor="#202020" stroked="f">
                <v:path arrowok="t"/>
                <v:fill/>
              </v:shape>
              <v:shape style="position:absolute;left:10560;top:10034;width:202;height:200" coordorigin="10560,10034" coordsize="202,200" path="m10670,10158l10651,10158,10651,10187,10644,10196,10633,10205,10614,10211,10590,10215,10560,10216,10565,10221,10565,10226,10579,10234,10644,10218,10673,10205,10727,10205,10709,10199,10688,10193,10666,10187,10666,10182,10670,10173,10670,10158xe" filled="t" fillcolor="#202020" stroked="f">
                <v:path arrowok="t"/>
                <v:fill/>
              </v:shape>
              <v:shape style="position:absolute;left:10560;top:10034;width:202;height:200" coordorigin="10560,10034" coordsize="202,200" path="m10727,10205l10673,10205,10694,10211,10713,10218,10731,10224,10747,10230,10745,10211,10727,10205xe" filled="t" fillcolor="#202020" stroked="f">
                <v:path arrowok="t"/>
                <v:fill/>
              </v:shape>
              <v:shape style="position:absolute;left:10560;top:10034;width:202;height:200" coordorigin="10560,10034" coordsize="202,200" path="m10733,10139l10589,10139,10589,10197,10603,10197,10603,10149,10733,10149,10733,10139xe" filled="t" fillcolor="#202020" stroked="f">
                <v:path arrowok="t"/>
                <v:fill/>
              </v:shape>
              <v:shape style="position:absolute;left:10560;top:10034;width:202;height:200" coordorigin="10560,10034" coordsize="202,200" path="m10733,10149l10718,10149,10718,10197,10733,10197,10733,10149xe" filled="t" fillcolor="#202020" stroked="f">
                <v:path arrowok="t"/>
                <v:fill/>
              </v:shape>
            </v:group>
            <v:group style="position:absolute;left:10771;top:10034;width:197;height:197" coordorigin="10771,10034" coordsize="197,197">
              <v:shape style="position:absolute;left:10771;top:10034;width:197;height:197" coordorigin="10771,10034" coordsize="197,197" path="m10893,10119l10876,10119,10883,10140,10914,10193,10958,10230,10963,10221,10968,10216,10967,10208,10951,10198,10936,10186,10924,10172,10912,10157,10902,10139,10893,10119,10893,10119xe" filled="t" fillcolor="#202020" stroked="f">
                <v:path arrowok="t"/>
                <v:fill/>
              </v:shape>
              <v:shape style="position:absolute;left:10771;top:10034;width:197;height:197" coordorigin="10771,10034" coordsize="197,197" path="m10882,10034l10862,10039,10861,10063,10858,10086,10837,10146,10787,10205,10771,10216,10776,10221,10776,10226,10786,10227,10833,10186,10876,10119,10893,10119,10885,10098,10878,10073,10881,10053,10882,1003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.02pt;margin-top:568.619995pt;width:42.52pt;height:11.32pt;mso-position-horizontal-relative:page;mso-position-vertical-relative:page;z-index:-3512" coordorigin="1060,11372" coordsize="850,226">
            <v:group style="position:absolute;left:1070;top:11397;width:202;height:192" coordorigin="1070,11397" coordsize="202,192">
              <v:shape style="position:absolute;left:1070;top:11397;width:202;height:192" coordorigin="1070,11397" coordsize="202,192" path="m1237,11550l1200,11550,1212,11554,1229,11565,1246,11576,1262,11589,1262,11567,1245,11555,1237,11550xe" filled="t" fillcolor="#202020" stroked="f">
                <v:path arrowok="t"/>
                <v:fill/>
              </v:shape>
              <v:shape style="position:absolute;left:1070;top:11397;width:202;height:192" coordorigin="1070,11397" coordsize="202,192" path="m1214,11464l1200,11464,1200,11506,1195,11527,1184,11543,1172,11556,1154,11567,1133,11574,1138,11579,1138,11584,1153,11585,1174,11576,1189,11565,1200,11550,1237,11550,1228,11545,1210,11536,1214,11522,1214,11464xe" filled="t" fillcolor="#202020" stroked="f">
                <v:path arrowok="t"/>
                <v:fill/>
              </v:shape>
              <v:shape style="position:absolute;left:1070;top:11397;width:202;height:192" coordorigin="1070,11397" coordsize="202,192" path="m1118,11421l1099,11421,1099,11531,1090,11531,1080,11536,1070,11536,1085,11552,1122,11543,1147,11536,1147,11526,1118,11526,1118,11421xe" filled="t" fillcolor="#202020" stroked="f">
                <v:path arrowok="t"/>
                <v:fill/>
              </v:shape>
              <v:shape style="position:absolute;left:1070;top:11397;width:202;height:192" coordorigin="1070,11397" coordsize="202,192" path="m1262,11440l1152,11440,1152,11546,1166,11546,1166,11454,1262,11454,1262,11440xe" filled="t" fillcolor="#202020" stroked="f">
                <v:path arrowok="t"/>
                <v:fill/>
              </v:shape>
              <v:shape style="position:absolute;left:1070;top:11397;width:202;height:192" coordorigin="1070,11397" coordsize="202,192" path="m1262,11454l1243,11454,1243,11546,1262,11546,1262,11454xe" filled="t" fillcolor="#202020" stroked="f">
                <v:path arrowok="t"/>
                <v:fill/>
              </v:shape>
              <v:shape style="position:absolute;left:1070;top:11397;width:202;height:192" coordorigin="1070,11397" coordsize="202,192" path="m1147,11522l1138,11522,1128,11526,1147,11526,1147,11522xe" filled="t" fillcolor="#202020" stroked="f">
                <v:path arrowok="t"/>
                <v:fill/>
              </v:shape>
              <v:shape style="position:absolute;left:1070;top:11397;width:202;height:192" coordorigin="1070,11397" coordsize="202,192" path="m1214,11411l1195,11411,1190,11440,1210,11440,1214,11411xe" filled="t" fillcolor="#202020" stroked="f">
                <v:path arrowok="t"/>
                <v:fill/>
              </v:shape>
              <v:shape style="position:absolute;left:1070;top:11397;width:202;height:192" coordorigin="1070,11397" coordsize="202,192" path="m1142,11406l1070,11406,1070,11421,1142,11421,1142,11406xe" filled="t" fillcolor="#202020" stroked="f">
                <v:path arrowok="t"/>
                <v:fill/>
              </v:shape>
              <v:shape style="position:absolute;left:1070;top:11397;width:202;height:192" coordorigin="1070,11397" coordsize="202,192" path="m1272,11397l1147,11397,1147,11411,1272,11411,1272,11397xe" filled="t" fillcolor="#202020" stroked="f">
                <v:path arrowok="t"/>
                <v:fill/>
              </v:shape>
            </v:group>
            <v:group style="position:absolute;left:1310;top:11397;width:149;height:187" coordorigin="1310,11397" coordsize="149,187">
              <v:shape style="position:absolute;left:1310;top:11397;width:149;height:187" coordorigin="1310,11397" coordsize="149,187" path="m1459,11397l1310,11397,1310,11584,1325,11584,1325,11570,1459,11570,1459,11555,1325,11555,1325,11517,1459,11517,1459,11502,1325,11502,1325,11464,1459,11464,1459,11450,1325,11450,1325,11411,1459,11411,1459,11397xe" filled="t" fillcolor="#202020" stroked="f">
                <v:path arrowok="t"/>
                <v:fill/>
              </v:shape>
              <v:shape style="position:absolute;left:1310;top:11397;width:149;height:187" coordorigin="1310,11397" coordsize="149,187" path="m1459,11570l1440,11570,1440,11584,1459,11584,1459,11570xe" filled="t" fillcolor="#202020" stroked="f">
                <v:path arrowok="t"/>
                <v:fill/>
              </v:shape>
              <v:shape style="position:absolute;left:1310;top:11397;width:149;height:187" coordorigin="1310,11397" coordsize="149,187" path="m1459,11517l1440,11517,1440,11555,1459,11555,1459,11517xe" filled="t" fillcolor="#202020" stroked="f">
                <v:path arrowok="t"/>
                <v:fill/>
              </v:shape>
              <v:shape style="position:absolute;left:1310;top:11397;width:149;height:187" coordorigin="1310,11397" coordsize="149,187" path="m1459,11464l1440,11464,1440,11502,1459,11502,1459,11464xe" filled="t" fillcolor="#202020" stroked="f">
                <v:path arrowok="t"/>
                <v:fill/>
              </v:shape>
              <v:shape style="position:absolute;left:1310;top:11397;width:149;height:187" coordorigin="1310,11397" coordsize="149,187" path="m1459,11411l1440,11411,1440,11450,1459,11450,1459,11411xe" filled="t" fillcolor="#202020" stroked="f">
                <v:path arrowok="t"/>
                <v:fill/>
              </v:shape>
            </v:group>
            <v:group style="position:absolute;left:1493;top:11387;width:202;height:187" coordorigin="1493,11387" coordsize="202,187">
              <v:shape style="position:absolute;left:1493;top:11387;width:202;height:187" coordorigin="1493,11387" coordsize="202,187" path="m1694,11560l1493,11560,1493,11574,1694,11574,1694,11560xe" filled="t" fillcolor="#202020" stroked="f">
                <v:path arrowok="t"/>
                <v:fill/>
              </v:shape>
              <v:shape style="position:absolute;left:1493;top:11387;width:202;height:187" coordorigin="1493,11387" coordsize="202,187" path="m1574,11387l1555,11387,1555,11560,1574,11560,1574,11387xe" filled="t" fillcolor="#202020" stroked="f">
                <v:path arrowok="t"/>
                <v:fill/>
              </v:shape>
              <v:shape style="position:absolute;left:1493;top:11387;width:202;height:187" coordorigin="1493,11387" coordsize="202,187" path="m1627,11387l1613,11387,1613,11560,1627,11560,1627,11387xe" filled="t" fillcolor="#202020" stroked="f">
                <v:path arrowok="t"/>
                <v:fill/>
              </v:shape>
              <v:shape style="position:absolute;left:1493;top:11387;width:202;height:187" coordorigin="1493,11387" coordsize="202,187" path="m1517,11430l1506,11446,1531,11522,1546,11504,1538,11485,1530,11466,1523,11447,1517,11430xe" filled="t" fillcolor="#202020" stroked="f">
                <v:path arrowok="t"/>
                <v:fill/>
              </v:shape>
              <v:shape style="position:absolute;left:1493;top:11387;width:202;height:187" coordorigin="1493,11387" coordsize="202,187" path="m1685,11440l1666,11442,1660,11461,1653,11480,1645,11498,1637,11517,1654,11515,1662,11497,1670,11479,1678,11460,1685,11440xe" filled="t" fillcolor="#202020" stroked="f">
                <v:path arrowok="t"/>
                <v:fill/>
              </v:shape>
            </v:group>
            <v:group style="position:absolute;left:1704;top:11382;width:197;height:192" coordorigin="1704,11382" coordsize="197,192">
              <v:shape style="position:absolute;left:1704;top:11382;width:197;height:192" coordorigin="1704,11382" coordsize="197,192" path="m1901,11560l1704,11560,1704,11574,1901,11574,1901,11560xe" filled="t" fillcolor="#202020" stroked="f">
                <v:path arrowok="t"/>
                <v:fill/>
              </v:shape>
              <v:shape style="position:absolute;left:1704;top:11382;width:197;height:192" coordorigin="1704,11382" coordsize="197,192" path="m1810,11502l1795,11502,1795,11560,1810,11560,1810,11502xe" filled="t" fillcolor="#202020" stroked="f">
                <v:path arrowok="t"/>
                <v:fill/>
              </v:shape>
              <v:shape style="position:absolute;left:1704;top:11382;width:197;height:192" coordorigin="1704,11382" coordsize="197,192" path="m1886,11483l1718,11483,1718,11502,1886,11502,1886,11483xe" filled="t" fillcolor="#202020" stroked="f">
                <v:path arrowok="t"/>
                <v:fill/>
              </v:shape>
              <v:shape style="position:absolute;left:1704;top:11382;width:197;height:192" coordorigin="1704,11382" coordsize="197,192" path="m1810,11440l1795,11440,1795,11483,1810,11483,1810,11440xe" filled="t" fillcolor="#202020" stroked="f">
                <v:path arrowok="t"/>
                <v:fill/>
              </v:shape>
              <v:shape style="position:absolute;left:1704;top:11382;width:197;height:192" coordorigin="1704,11382" coordsize="197,192" path="m1896,11421l1709,11421,1709,11440,1896,11440,1896,11421xe" filled="t" fillcolor="#202020" stroked="f">
                <v:path arrowok="t"/>
                <v:fill/>
              </v:shape>
              <v:shape style="position:absolute;left:1704;top:11382;width:197;height:192" coordorigin="1704,11382" coordsize="197,192" path="m1800,11382l1786,11392,1790,11397,1795,11406,1805,11421,1819,11411,1814,11406,1810,11397,1800,1138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82pt;margin-top:561.900024pt;width:31.48pt;height:11.32pt;mso-position-horizontal-relative:page;mso-position-vertical-relative:page;z-index:-3511" coordorigin="2476,11238" coordsize="630,226">
            <v:group style="position:absolute;left:2486;top:11262;width:206;height:192" coordorigin="2486,11262" coordsize="206,192">
              <v:shape style="position:absolute;left:2486;top:11262;width:206;height:192" coordorigin="2486,11262" coordsize="206,192" path="m2660,11416l2626,11416,2638,11420,2672,11443,2688,11454,2684,11430,2667,11420,2660,11416xe" filled="t" fillcolor="#202020" stroked="f">
                <v:path arrowok="t"/>
                <v:fill/>
              </v:shape>
              <v:shape style="position:absolute;left:2486;top:11262;width:206;height:192" coordorigin="2486,11262" coordsize="206,192" path="m2640,11330l2621,11330,2620,11373,2616,11393,2608,11411,2595,11422,2577,11431,2554,11440,2563,11450,2574,11450,2595,11440,2610,11428,2621,11416,2660,11416,2649,11410,2630,11402,2635,11387,2640,11378,2640,11330xe" filled="t" fillcolor="#202020" stroked="f">
                <v:path arrowok="t"/>
                <v:fill/>
              </v:shape>
              <v:shape style="position:absolute;left:2486;top:11262;width:206;height:192" coordorigin="2486,11262" coordsize="206,192" path="m2534,11286l2520,11286,2520,11397,2510,11397,2496,11402,2486,11402,2503,11417,2520,11413,2568,11402,2568,11392,2534,11392,2534,11286xe" filled="t" fillcolor="#202020" stroked="f">
                <v:path arrowok="t"/>
                <v:fill/>
              </v:shape>
              <v:shape style="position:absolute;left:2486;top:11262;width:206;height:192" coordorigin="2486,11262" coordsize="206,192" path="m2683,11301l2578,11301,2578,11411,2592,11411,2592,11315,2683,11315,2683,11301xe" filled="t" fillcolor="#202020" stroked="f">
                <v:path arrowok="t"/>
                <v:fill/>
              </v:shape>
              <v:shape style="position:absolute;left:2486;top:11262;width:206;height:192" coordorigin="2486,11262" coordsize="206,192" path="m2683,11315l2669,11315,2669,11411,2683,11411,2683,11315xe" filled="t" fillcolor="#202020" stroked="f">
                <v:path arrowok="t"/>
                <v:fill/>
              </v:shape>
              <v:shape style="position:absolute;left:2486;top:11262;width:206;height:192" coordorigin="2486,11262" coordsize="206,192" path="m2568,11382l2558,11387,2549,11387,2534,11392,2568,11392,2568,11382xe" filled="t" fillcolor="#202020" stroked="f">
                <v:path arrowok="t"/>
                <v:fill/>
              </v:shape>
              <v:shape style="position:absolute;left:2486;top:11262;width:206;height:192" coordorigin="2486,11262" coordsize="206,192" path="m2635,11277l2621,11277,2616,11301,2630,11301,2635,11277xe" filled="t" fillcolor="#202020" stroked="f">
                <v:path arrowok="t"/>
                <v:fill/>
              </v:shape>
              <v:shape style="position:absolute;left:2486;top:11262;width:206;height:192" coordorigin="2486,11262" coordsize="206,192" path="m2563,11272l2491,11272,2491,11286,2563,11286,2563,11272xe" filled="t" fillcolor="#202020" stroked="f">
                <v:path arrowok="t"/>
                <v:fill/>
              </v:shape>
              <v:shape style="position:absolute;left:2486;top:11262;width:206;height:192" coordorigin="2486,11262" coordsize="206,192" path="m2693,11262l2573,11262,2573,11277,2693,11277,2693,11262xe" filled="t" fillcolor="#202020" stroked="f">
                <v:path arrowok="t"/>
                <v:fill/>
              </v:shape>
            </v:group>
            <v:group style="position:absolute;left:2731;top:11262;width:149;height:187" coordorigin="2731,11262" coordsize="149,187">
              <v:shape style="position:absolute;left:2731;top:11262;width:149;height:187" coordorigin="2731,11262" coordsize="149,187" path="m2880,11262l2731,11262,2731,11450,2750,11450,2750,11435,2880,11435,2880,11421,2750,11421,2750,11382,2880,11382,2880,11368,2750,11368,2750,11330,2880,11330,2880,11315,2750,11315,2750,11277,2880,11277,2880,11262xe" filled="t" fillcolor="#202020" stroked="f">
                <v:path arrowok="t"/>
                <v:fill/>
              </v:shape>
              <v:shape style="position:absolute;left:2731;top:11262;width:149;height:187" coordorigin="2731,11262" coordsize="149,187" path="m2880,11435l2861,11435,2861,11450,2880,11450,2880,11435xe" filled="t" fillcolor="#202020" stroked="f">
                <v:path arrowok="t"/>
                <v:fill/>
              </v:shape>
              <v:shape style="position:absolute;left:2731;top:11262;width:149;height:187" coordorigin="2731,11262" coordsize="149,187" path="m2880,11382l2861,11382,2861,11421,2880,11421,2880,11382xe" filled="t" fillcolor="#202020" stroked="f">
                <v:path arrowok="t"/>
                <v:fill/>
              </v:shape>
              <v:shape style="position:absolute;left:2731;top:11262;width:149;height:187" coordorigin="2731,11262" coordsize="149,187" path="m2880,11330l2861,11330,2861,11368,2880,11368,2880,11330xe" filled="t" fillcolor="#202020" stroked="f">
                <v:path arrowok="t"/>
                <v:fill/>
              </v:shape>
              <v:shape style="position:absolute;left:2731;top:11262;width:149;height:187" coordorigin="2731,11262" coordsize="149,187" path="m2880,11277l2861,11277,2861,11315,2880,11315,2880,11277xe" filled="t" fillcolor="#202020" stroked="f">
                <v:path arrowok="t"/>
                <v:fill/>
              </v:shape>
            </v:group>
            <v:group style="position:absolute;left:2914;top:11248;width:182;height:206" coordorigin="2914,11248" coordsize="182,206">
              <v:shape style="position:absolute;left:2914;top:11248;width:182;height:206" coordorigin="2914,11248" coordsize="182,206" path="m2971,11378l2957,11378,2957,11454,2971,11454,2971,11440,3096,11440,3096,11426,2971,11426,2971,11378xe" filled="t" fillcolor="#202020" stroked="f">
                <v:path arrowok="t"/>
                <v:fill/>
              </v:shape>
              <v:shape style="position:absolute;left:2914;top:11248;width:182;height:206" coordorigin="2914,11248" coordsize="182,206" path="m3096,11440l3082,11440,3082,11454,3096,11454,3096,11440xe" filled="t" fillcolor="#202020" stroked="f">
                <v:path arrowok="t"/>
                <v:fill/>
              </v:shape>
              <v:shape style="position:absolute;left:2914;top:11248;width:182;height:206" coordorigin="2914,11248" coordsize="182,206" path="m3096,11373l3082,11373,3082,11426,3096,11426,3096,11373xe" filled="t" fillcolor="#202020" stroked="f">
                <v:path arrowok="t"/>
                <v:fill/>
              </v:shape>
              <v:shape style="position:absolute;left:2914;top:11248;width:182;height:206" coordorigin="2914,11248" coordsize="182,206" path="m2981,11306l2966,11315,2986,11334,2990,11346,2972,11353,2953,11359,2914,11373,2918,11378,2918,11382,2923,11387,2933,11382,2942,11382,2957,11378,2971,11378,2971,11373,3096,11373,3096,11358,2999,11357,3019,11347,3037,11337,3047,11332,3012,11332,2996,11319,2981,11306xe" filled="t" fillcolor="#202020" stroked="f">
                <v:path arrowok="t"/>
                <v:fill/>
              </v:shape>
              <v:shape style="position:absolute;left:2914;top:11248;width:182;height:206" coordorigin="2914,11248" coordsize="182,206" path="m3096,11286l2981,11286,3063,11300,3047,11312,3030,11322,3012,11332,3047,11332,3054,11327,3070,11315,3084,11302,3096,11286xe" filled="t" fillcolor="#202020" stroked="f">
                <v:path arrowok="t"/>
                <v:fill/>
              </v:shape>
              <v:shape style="position:absolute;left:2914;top:11248;width:182;height:206" coordorigin="2914,11248" coordsize="182,206" path="m2990,11248l2945,11299,2914,11320,2923,11330,2937,11328,2951,11315,2966,11302,2981,11286,3096,11286,3096,11272,2990,11272,3005,11258,2990,1124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35.119995pt;margin-top:577.039978pt;width:10.27792pt;height:9.84pt;mso-position-horizontal-relative:page;mso-position-vertical-relative:page;z-index:-3510" coordorigin="2702,11541" coordsize="206,197">
            <v:shape style="position:absolute;left:2702;top:11541;width:206;height:197" coordorigin="2702,11541" coordsize="206,197" path="m2755,11646l2736,11646,2736,11738,2755,11738,2755,11646xe" filled="t" fillcolor="#202020" stroked="f">
              <v:path arrowok="t"/>
              <v:fill/>
            </v:shape>
            <v:shape style="position:absolute;left:2702;top:11541;width:206;height:197" coordorigin="2702,11541" coordsize="206,197" path="m2846,11589l2832,11589,2832,11714,2827,11718,2798,11718,2798,11728,2803,11733,2842,11733,2846,11728,2846,11589xe" filled="t" fillcolor="#202020" stroked="f">
              <v:path arrowok="t"/>
              <v:fill/>
            </v:shape>
            <v:shape style="position:absolute;left:2702;top:11541;width:206;height:197" coordorigin="2702,11541" coordsize="206,197" path="m2803,11622l2781,11682,2774,11699,2779,11699,2784,11704,2795,11690,2803,11671,2810,11651,2818,11632,2803,11622xe" filled="t" fillcolor="#202020" stroked="f">
              <v:path arrowok="t"/>
              <v:fill/>
            </v:shape>
            <v:shape style="position:absolute;left:2702;top:11541;width:206;height:197" coordorigin="2702,11541" coordsize="206,197" path="m2870,11622l2856,11632,2857,11633,2867,11648,2876,11665,2894,11704,2908,11693,2889,11654,2880,11637,2870,11622xe" filled="t" fillcolor="#202020" stroked="f">
              <v:path arrowok="t"/>
              <v:fill/>
            </v:shape>
            <v:shape style="position:absolute;left:2702;top:11541;width:206;height:197" coordorigin="2702,11541" coordsize="206,197" path="m2779,11598l2702,11598,2702,11613,2732,11627,2724,11646,2714,11664,2702,11680,2707,11690,2707,11694,2721,11685,2730,11666,2736,11646,2755,11646,2755,11637,2770,11637,2765,11632,2755,11632,2755,11613,2779,11613,2779,11608,2794,11608,2797,11603,2779,11603,2779,11598xe" filled="t" fillcolor="#202020" stroked="f">
              <v:path arrowok="t"/>
              <v:fill/>
            </v:shape>
            <v:shape style="position:absolute;left:2702;top:11541;width:206;height:197" coordorigin="2702,11541" coordsize="206,197" path="m2770,11637l2755,11637,2765,11656,2774,11661,2784,11651,2770,11637xe" filled="t" fillcolor="#202020" stroked="f">
              <v:path arrowok="t"/>
              <v:fill/>
            </v:shape>
            <v:shape style="position:absolute;left:2702;top:11541;width:206;height:197" coordorigin="2702,11541" coordsize="206,197" path="m2760,11627l2755,11632,2765,11632,2760,11627xe" filled="t" fillcolor="#202020" stroked="f">
              <v:path arrowok="t"/>
              <v:fill/>
            </v:shape>
            <v:shape style="position:absolute;left:2702;top:11541;width:206;height:197" coordorigin="2702,11541" coordsize="206,197" path="m2794,11608l2784,11608,2784,11613,2790,11616,2794,11608xe" filled="t" fillcolor="#202020" stroked="f">
              <v:path arrowok="t"/>
              <v:fill/>
            </v:shape>
            <v:shape style="position:absolute;left:2702;top:11541;width:206;height:197" coordorigin="2702,11541" coordsize="206,197" path="m2904,11579l2885,11579,2870,11608,2875,11613,2880,11613,2887,11614,2904,11579xe" filled="t" fillcolor="#202020" stroked="f">
              <v:path arrowok="t"/>
              <v:fill/>
            </v:shape>
            <v:shape style="position:absolute;left:2702;top:11541;width:206;height:197" coordorigin="2702,11541" coordsize="206,197" path="m2832,11541l2807,11550,2799,11569,2790,11587,2779,11603,2797,11603,2799,11599,2808,11579,2904,11579,2904,11565,2818,11565,2822,11560,2832,11541xe" filled="t" fillcolor="#202020" stroked="f">
              <v:path arrowok="t"/>
              <v:fill/>
            </v:shape>
            <v:shape style="position:absolute;left:2702;top:11541;width:206;height:197" coordorigin="2702,11541" coordsize="206,197" path="m2755,11565l2736,11565,2736,11598,2755,11598,2755,11565xe" filled="t" fillcolor="#202020" stroked="f">
              <v:path arrowok="t"/>
              <v:fill/>
            </v:shape>
            <v:shape style="position:absolute;left:2702;top:11541;width:206;height:197" coordorigin="2702,11541" coordsize="206,197" path="m2770,11548l2751,11550,2729,11552,2707,11555,2707,11570,2731,11570,2736,11565,2765,11565,2774,11560,2789,11560,2770,11548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77.100006pt;margin-top:568.859985pt;width:42.04pt;height:10.84pt;mso-position-horizontal-relative:page;mso-position-vertical-relative:page;z-index:-3509" coordorigin="3542,11377" coordsize="841,217">
            <v:group style="position:absolute;left:3552;top:11402;width:202;height:182" coordorigin="3552,11402" coordsize="202,182">
              <v:shape style="position:absolute;left:3552;top:11402;width:202;height:182" coordorigin="3552,11402" coordsize="202,182" path="m3754,11478l3552,11478,3552,11493,3603,11513,3598,11532,3589,11549,3574,11562,3552,11574,3562,11584,3619,11535,3624,11493,3754,11493,3754,11478xe" filled="t" fillcolor="#202020" stroked="f">
                <v:path arrowok="t"/>
                <v:fill/>
              </v:shape>
              <v:shape style="position:absolute;left:3552;top:11402;width:202;height:182" coordorigin="3552,11402" coordsize="202,182" path="m3706,11493l3686,11493,3686,11584,3706,11584,3706,11493xe" filled="t" fillcolor="#202020" stroked="f">
                <v:path arrowok="t"/>
                <v:fill/>
              </v:shape>
              <v:shape style="position:absolute;left:3552;top:11402;width:202;height:182" coordorigin="3552,11402" coordsize="202,182" path="m3624,11416l3605,11416,3605,11478,3624,11478,3624,11416xe" filled="t" fillcolor="#202020" stroked="f">
                <v:path arrowok="t"/>
                <v:fill/>
              </v:shape>
              <v:shape style="position:absolute;left:3552;top:11402;width:202;height:182" coordorigin="3552,11402" coordsize="202,182" path="m3706,11416l3686,11416,3686,11478,3706,11478,3706,11416xe" filled="t" fillcolor="#202020" stroked="f">
                <v:path arrowok="t"/>
                <v:fill/>
              </v:shape>
              <v:shape style="position:absolute;left:3552;top:11402;width:202;height:182" coordorigin="3552,11402" coordsize="202,182" path="m3744,11402l3562,11402,3562,11416,3744,11416,3744,11402xe" filled="t" fillcolor="#202020" stroked="f">
                <v:path arrowok="t"/>
                <v:fill/>
              </v:shape>
            </v:group>
            <v:group style="position:absolute;left:3763;top:11565;width:202;height:2" coordorigin="3763,11565" coordsize="202,2">
              <v:shape style="position:absolute;left:3763;top:11565;width:202;height:2" coordorigin="3763,11565" coordsize="202,0" path="m3763,11565l3965,11565e" filled="f" stroked="t" strokeweight="1.06pt" strokecolor="#202020">
                <v:path arrowok="t"/>
              </v:shape>
            </v:group>
            <v:group style="position:absolute;left:3864;top:11421;width:2;height:134" coordorigin="3864,11421" coordsize="2,134">
              <v:shape style="position:absolute;left:3864;top:11421;width:2;height:134" coordorigin="3864,11421" coordsize="0,134" path="m3864,11421l3864,11555e" filled="f" stroked="t" strokeweight="1.06pt" strokecolor="#202020">
                <v:path arrowok="t"/>
              </v:shape>
            </v:group>
            <v:group style="position:absolute;left:3778;top:11411;width:173;height:2" coordorigin="3778,11411" coordsize="173,2">
              <v:shape style="position:absolute;left:3778;top:11411;width:173;height:2" coordorigin="3778,11411" coordsize="173,0" path="m3778,11411l3950,11411e" filled="f" stroked="t" strokeweight="1.06pt" strokecolor="#202020">
                <v:path arrowok="t"/>
              </v:shape>
            </v:group>
            <v:group style="position:absolute;left:3998;top:11397;width:149;height:187" coordorigin="3998,11397" coordsize="149,187">
              <v:shape style="position:absolute;left:3998;top:11397;width:149;height:187" coordorigin="3998,11397" coordsize="149,187" path="m4147,11397l3998,11397,3998,11584,4018,11584,4018,11570,4147,11570,4147,11555,4018,11555,4018,11493,4147,11493,4147,11474,4018,11474,4018,11416,4147,11416,4147,11397xe" filled="t" fillcolor="#202020" stroked="f">
                <v:path arrowok="t"/>
                <v:fill/>
              </v:shape>
              <v:shape style="position:absolute;left:3998;top:11397;width:149;height:187" coordorigin="3998,11397" coordsize="149,187" path="m4147,11570l4128,11570,4128,11584,4147,11584,4147,11570xe" filled="t" fillcolor="#202020" stroked="f">
                <v:path arrowok="t"/>
                <v:fill/>
              </v:shape>
              <v:shape style="position:absolute;left:3998;top:11397;width:149;height:187" coordorigin="3998,11397" coordsize="149,187" path="m4147,11493l4128,11493,4128,11555,4147,11555,4147,11493xe" filled="t" fillcolor="#202020" stroked="f">
                <v:path arrowok="t"/>
                <v:fill/>
              </v:shape>
              <v:shape style="position:absolute;left:3998;top:11397;width:149;height:187" coordorigin="3998,11397" coordsize="149,187" path="m4147,11416l4128,11416,4128,11474,4147,11474,4147,11416xe" filled="t" fillcolor="#202020" stroked="f">
                <v:path arrowok="t"/>
                <v:fill/>
              </v:shape>
            </v:group>
            <v:group style="position:absolute;left:4181;top:11387;width:192;height:197" coordorigin="4181,11387" coordsize="192,197">
              <v:shape style="position:absolute;left:4181;top:11387;width:192;height:197" coordorigin="4181,11387" coordsize="192,197" path="m4219,11541l4181,11579,4186,11579,4190,11584,4201,11580,4214,11566,4229,11550,4219,11541xe" filled="t" fillcolor="#202020" stroked="f">
                <v:path arrowok="t"/>
                <v:fill/>
              </v:shape>
              <v:shape style="position:absolute;left:4181;top:11387;width:192;height:197" coordorigin="4181,11387" coordsize="192,197" path="m4373,11392l4301,11392,4301,11488,4300,11509,4299,11528,4296,11543,4289,11560,4277,11579,4282,11584,4286,11584,4298,11575,4308,11558,4313,11538,4315,11517,4373,11517,4373,11502,4315,11502,4315,11499,4317,11482,4315,11459,4373,11459,4373,11450,4315,11450,4315,11406,4373,11406,4373,11392xe" filled="t" fillcolor="#202020" stroked="f">
                <v:path arrowok="t"/>
                <v:fill/>
              </v:shape>
              <v:shape style="position:absolute;left:4181;top:11387;width:192;height:197" coordorigin="4181,11387" coordsize="192,197" path="m4373,11517l4358,11517,4358,11570,4325,11570,4330,11574,4330,11584,4368,11584,4373,11574,4373,11517xe" filled="t" fillcolor="#202020" stroked="f">
                <v:path arrowok="t"/>
                <v:fill/>
              </v:shape>
              <v:shape style="position:absolute;left:4181;top:11387;width:192;height:197" coordorigin="4181,11387" coordsize="192,197" path="m4253,11541l4243,11550,4253,11560,4262,11565,4272,11574,4282,11560,4272,11555,4262,11546,4253,11541xe" filled="t" fillcolor="#202020" stroked="f">
                <v:path arrowok="t"/>
                <v:fill/>
              </v:shape>
              <v:shape style="position:absolute;left:4181;top:11387;width:192;height:197" coordorigin="4181,11387" coordsize="192,197" path="m4291,11522l4181,11522,4181,11536,4291,11536,4291,11522xe" filled="t" fillcolor="#202020" stroked="f">
                <v:path arrowok="t"/>
                <v:fill/>
              </v:shape>
              <v:shape style="position:absolute;left:4181;top:11387;width:192;height:197" coordorigin="4181,11387" coordsize="192,197" path="m4219,11426l4200,11426,4200,11522,4219,11522,4219,11498,4277,11498,4277,11488,4219,11488,4219,11464,4277,11464,4277,11450,4219,11450,4219,11426xe" filled="t" fillcolor="#202020" stroked="f">
                <v:path arrowok="t"/>
                <v:fill/>
              </v:shape>
              <v:shape style="position:absolute;left:4181;top:11387;width:192;height:197" coordorigin="4181,11387" coordsize="192,197" path="m4277,11498l4258,11498,4258,11522,4277,11522,4277,11498xe" filled="t" fillcolor="#202020" stroked="f">
                <v:path arrowok="t"/>
                <v:fill/>
              </v:shape>
              <v:shape style="position:absolute;left:4181;top:11387;width:192;height:197" coordorigin="4181,11387" coordsize="192,197" path="m4373,11459l4358,11459,4358,11502,4373,11502,4373,11459xe" filled="t" fillcolor="#202020" stroked="f">
                <v:path arrowok="t"/>
                <v:fill/>
              </v:shape>
              <v:shape style="position:absolute;left:4181;top:11387;width:192;height:197" coordorigin="4181,11387" coordsize="192,197" path="m4277,11464l4258,11464,4258,11488,4277,11488,4277,11464xe" filled="t" fillcolor="#202020" stroked="f">
                <v:path arrowok="t"/>
                <v:fill/>
              </v:shape>
              <v:shape style="position:absolute;left:4181;top:11387;width:192;height:197" coordorigin="4181,11387" coordsize="192,197" path="m4277,11426l4258,11426,4258,11450,4277,11450,4277,11426xe" filled="t" fillcolor="#202020" stroked="f">
                <v:path arrowok="t"/>
                <v:fill/>
              </v:shape>
              <v:shape style="position:absolute;left:4181;top:11387;width:192;height:197" coordorigin="4181,11387" coordsize="192,197" path="m4373,11406l4358,11406,4358,11450,4373,11450,4373,11406xe" filled="t" fillcolor="#202020" stroked="f">
                <v:path arrowok="t"/>
                <v:fill/>
              </v:shape>
              <v:shape style="position:absolute;left:4181;top:11387;width:192;height:197" coordorigin="4181,11387" coordsize="192,197" path="m4291,11416l4186,11416,4186,11426,4291,11426,4291,11416xe" filled="t" fillcolor="#202020" stroked="f">
                <v:path arrowok="t"/>
                <v:fill/>
              </v:shape>
              <v:shape style="position:absolute;left:4181;top:11387;width:192;height:197" coordorigin="4181,11387" coordsize="192,197" path="m4219,11387l4200,11387,4200,11416,4219,11416,4219,11387xe" filled="t" fillcolor="#202020" stroked="f">
                <v:path arrowok="t"/>
                <v:fill/>
              </v:shape>
              <v:shape style="position:absolute;left:4181;top:11387;width:192;height:197" coordorigin="4181,11387" coordsize="192,197" path="m4277,11387l4258,11387,4258,11416,4277,11416,4277,1138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41.660004pt;margin-top:562.140015pt;width:21.67pt;height:11.08pt;mso-position-horizontal-relative:page;mso-position-vertical-relative:page;z-index:-3508" coordorigin="4833,11243" coordsize="433,222">
            <v:group style="position:absolute;left:4843;top:11253;width:202;height:202" coordorigin="4843,11253" coordsize="202,202">
              <v:shape style="position:absolute;left:4843;top:11253;width:202;height:202" coordorigin="4843,11253" coordsize="202,202" path="m5023,11428l4985,11428,5001,11437,5019,11445,5040,11454,5040,11445,5045,11440,5033,11432,5023,11428xe" filled="t" fillcolor="#202020" stroked="f">
                <v:path arrowok="t"/>
                <v:fill/>
              </v:shape>
              <v:shape style="position:absolute;left:4843;top:11253;width:202;height:202" coordorigin="4843,11253" coordsize="202,202" path="m4962,11387l4944,11387,4949,11397,4958,11406,4966,11417,4951,11426,4932,11434,4910,11440,4915,11450,4931,11450,4949,11444,4967,11437,4985,11428,5023,11428,5014,11424,5003,11407,5007,11404,4978,11404,4963,11390,4962,11387xe" filled="t" fillcolor="#202020" stroked="f">
                <v:path arrowok="t"/>
                <v:fill/>
              </v:shape>
              <v:shape style="position:absolute;left:4843;top:11253;width:202;height:202" coordorigin="4843,11253" coordsize="202,202" path="m4906,11320l4891,11328,4890,11344,4887,11362,4885,11385,4882,11411,4867,11411,4853,11416,4843,11416,4852,11429,4873,11424,4893,11420,4910,11416,4910,11406,4901,11406,4894,11397,4899,11373,4903,11352,4905,11335,4906,11320xe" filled="t" fillcolor="#202020" stroked="f">
                <v:path arrowok="t"/>
                <v:fill/>
              </v:shape>
              <v:shape style="position:absolute;left:4843;top:11253;width:202;height:202" coordorigin="4843,11253" coordsize="202,202" path="m4910,11402l4906,11402,4901,11406,4910,11406,4910,11402xe" filled="t" fillcolor="#202020" stroked="f">
                <v:path arrowok="t"/>
                <v:fill/>
              </v:shape>
              <v:shape style="position:absolute;left:4843;top:11253;width:202;height:202" coordorigin="4843,11253" coordsize="202,202" path="m4973,11349l4953,11353,4941,11369,4926,11384,4910,11397,4920,11406,4925,11406,4930,11402,4939,11397,4944,11387,4962,11387,4954,11373,5026,11373,5026,11358,4968,11358,4968,11354,4973,11349xe" filled="t" fillcolor="#202020" stroked="f">
                <v:path arrowok="t"/>
                <v:fill/>
              </v:shape>
              <v:shape style="position:absolute;left:4843;top:11253;width:202;height:202" coordorigin="4843,11253" coordsize="202,202" path="m5026,11373l5011,11373,5008,11377,4995,11393,4978,11404,5007,11404,5017,11392,5026,11373xe" filled="t" fillcolor="#202020" stroked="f">
                <v:path arrowok="t"/>
                <v:fill/>
              </v:shape>
              <v:shape style="position:absolute;left:4843;top:11253;width:202;height:202" coordorigin="4843,11253" coordsize="202,202" path="m4862,11320l4848,11325,4851,11337,4855,11354,4858,11374,4862,11397,4872,11377,4870,11356,4866,11337,4862,11320xe" filled="t" fillcolor="#202020" stroked="f">
                <v:path arrowok="t"/>
                <v:fill/>
              </v:shape>
              <v:shape style="position:absolute;left:4843;top:11253;width:202;height:202" coordorigin="4843,11253" coordsize="202,202" path="m4944,11327l4910,11349,4915,11354,4915,11358,4932,11353,4947,11340,4963,11330,4944,11327xe" filled="t" fillcolor="#202020" stroked="f">
                <v:path arrowok="t"/>
                <v:fill/>
              </v:shape>
              <v:shape style="position:absolute;left:4843;top:11253;width:202;height:202" coordorigin="4843,11253" coordsize="202,202" path="m5002,11320l4992,11330,5004,11336,5022,11347,5035,11358,5039,11341,5023,11331,5002,11320xe" filled="t" fillcolor="#202020" stroked="f">
                <v:path arrowok="t"/>
                <v:fill/>
              </v:shape>
              <v:shape style="position:absolute;left:4843;top:11253;width:202;height:202" coordorigin="4843,11253" coordsize="202,202" path="m4987,11258l4960,11262,4948,11279,4934,11291,4934,11296,4930,11301,4920,11301,4930,11320,4934,11315,4946,11315,4963,11314,5003,11311,5026,11310,5035,11310,5035,11300,5031,11297,4992,11297,4972,11296,4959,11287,4972,11273,4987,11258xe" filled="t" fillcolor="#202020" stroked="f">
                <v:path arrowok="t"/>
                <v:fill/>
              </v:shape>
              <v:shape style="position:absolute;left:4843;top:11253;width:202;height:202" coordorigin="4843,11253" coordsize="202,202" path="m5035,11310l5026,11310,5026,11315,5030,11320,5035,11320,5035,11310xe" filled="t" fillcolor="#202020" stroked="f">
                <v:path arrowok="t"/>
                <v:fill/>
              </v:shape>
              <v:shape style="position:absolute;left:4843;top:11253;width:202;height:202" coordorigin="4843,11253" coordsize="202,202" path="m4915,11291l4843,11291,4843,11306,4915,11306,4915,11291xe" filled="t" fillcolor="#202020" stroked="f">
                <v:path arrowok="t"/>
                <v:fill/>
              </v:shape>
              <v:shape style="position:absolute;left:4843;top:11253;width:202;height:202" coordorigin="4843,11253" coordsize="202,202" path="m5006,11267l4997,11277,5002,11282,5006,11291,4992,11297,5031,11297,5021,11285,5006,11267xe" filled="t" fillcolor="#202020" stroked="f">
                <v:path arrowok="t"/>
                <v:fill/>
              </v:shape>
              <v:shape style="position:absolute;left:4843;top:11253;width:202;height:202" coordorigin="4843,11253" coordsize="202,202" path="m4872,11253l4862,11258,4867,11272,4877,11282,4882,11291,4896,11282,4886,11272,4882,11262,4872,11253xe" filled="t" fillcolor="#202020" stroked="f">
                <v:path arrowok="t"/>
                <v:fill/>
              </v:shape>
            </v:group>
            <v:group style="position:absolute;left:5054;top:11430;width:202;height:2" coordorigin="5054,11430" coordsize="202,2">
              <v:shape style="position:absolute;left:5054;top:11430;width:202;height:2" coordorigin="5054,11430" coordsize="202,0" path="m5054,11430l5256,11430e" filled="f" stroked="t" strokeweight="1.06pt" strokecolor="#202020">
                <v:path arrowok="t"/>
              </v:shape>
            </v:group>
            <v:group style="position:absolute;left:5158;top:11286;width:2;height:134" coordorigin="5158,11286" coordsize="2,134">
              <v:shape style="position:absolute;left:5158;top:11286;width:2;height:134" coordorigin="5158,11286" coordsize="0,134" path="m5158,11286l5158,11421e" filled="f" stroked="t" strokeweight="1.3pt" strokecolor="#202020">
                <v:path arrowok="t"/>
              </v:shape>
            </v:group>
            <v:group style="position:absolute;left:5069;top:11277;width:178;height:2" coordorigin="5069,11277" coordsize="178,2">
              <v:shape style="position:absolute;left:5069;top:11277;width:178;height:2" coordorigin="5069,11277" coordsize="178,0" path="m5069,11277l5246,11277e" filled="f" stroked="t" strokeweight="1.06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67.362335pt;margin-top:563.359985pt;width:2.877679pt;height:9.6pt;mso-position-horizontal-relative:page;mso-position-vertical-relative:page;z-index:-3507" coordorigin="5347,11267" coordsize="58,192">
            <v:shape style="position:absolute;left:5347;top:11267;width:58;height:192" coordorigin="5347,11267" coordsize="58,192" path="m5405,11267l5353,11323,5347,11367,5349,11388,5354,11409,5362,11427,5373,11444,5386,11459,5399,11454,5387,11439,5377,11422,5371,11403,5367,11382,5366,11359,5368,11338,5372,11319,5379,11301,5390,11284,5405,11267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273.339996pt;margin-top:561.900024pt;width:21.67pt;height:11.239191pt;mso-position-horizontal-relative:page;mso-position-vertical-relative:page;z-index:-3506" coordorigin="5467,11238" coordsize="433,225">
            <v:group style="position:absolute;left:5477;top:11248;width:202;height:205" coordorigin="5477,11248" coordsize="202,205">
              <v:shape style="position:absolute;left:5477;top:11248;width:202;height:205" coordorigin="5477,11248" coordsize="202,205" path="m5544,11339l5532,11354,5542,11372,5551,11390,5500,11429,5477,11435,5482,11445,5486,11450,5495,11453,5536,11437,5554,11430,5571,11424,5589,11419,5629,11419,5624,11418,5608,11408,5596,11397,5601,11390,5576,11390,5564,11375,5553,11357,5544,11339xe" filled="t" fillcolor="#202020" stroked="f">
                <v:path arrowok="t"/>
                <v:fill/>
              </v:shape>
              <v:shape style="position:absolute;left:5477;top:11248;width:202;height:205" coordorigin="5477,11248" coordsize="202,205" path="m5629,11419l5589,11419,5606,11429,5624,11437,5643,11443,5664,11450,5674,11440,5665,11432,5643,11425,5629,11419xe" filled="t" fillcolor="#202020" stroked="f">
                <v:path arrowok="t"/>
                <v:fill/>
              </v:shape>
              <v:shape style="position:absolute;left:5477;top:11248;width:202;height:205" coordorigin="5477,11248" coordsize="202,205" path="m5611,11339l5610,11342,5601,11362,5590,11377,5576,11390,5601,11390,5607,11382,5617,11364,5626,11344,5611,11339xe" filled="t" fillcolor="#202020" stroked="f">
                <v:path arrowok="t"/>
                <v:fill/>
              </v:shape>
              <v:shape style="position:absolute;left:5477;top:11248;width:202;height:205" coordorigin="5477,11248" coordsize="202,205" path="m5539,11306l5528,11319,5515,11333,5499,11346,5482,11358,5491,11368,5509,11357,5524,11344,5539,11330,5554,11315,5539,11306xe" filled="t" fillcolor="#202020" stroked="f">
                <v:path arrowok="t"/>
                <v:fill/>
              </v:shape>
              <v:shape style="position:absolute;left:5477;top:11248;width:202;height:205" coordorigin="5477,11248" coordsize="202,205" path="m5616,11306l5618,11329,5633,11343,5647,11356,5659,11368,5669,11358,5664,11345,5650,11333,5616,11306xe" filled="t" fillcolor="#202020" stroked="f">
                <v:path arrowok="t"/>
                <v:fill/>
              </v:shape>
              <v:shape style="position:absolute;left:5477;top:11248;width:202;height:205" coordorigin="5477,11248" coordsize="202,205" path="m5678,11282l5482,11282,5482,11296,5678,11296,5678,11282xe" filled="t" fillcolor="#202020" stroked="f">
                <v:path arrowok="t"/>
                <v:fill/>
              </v:shape>
              <v:shape style="position:absolute;left:5477;top:11248;width:202;height:205" coordorigin="5477,11248" coordsize="202,205" path="m5578,11248l5563,11258,5573,11277,5578,11282,5582,11282,5592,11277,5578,11248xe" filled="t" fillcolor="#202020" stroked="f">
                <v:path arrowok="t"/>
                <v:fill/>
              </v:shape>
            </v:group>
            <v:group style="position:absolute;left:5688;top:11430;width:202;height:2" coordorigin="5688,11430" coordsize="202,2">
              <v:shape style="position:absolute;left:5688;top:11430;width:202;height:2" coordorigin="5688,11430" coordsize="202,0" path="m5688,11430l5890,11430e" filled="f" stroked="t" strokeweight="1.06pt" strokecolor="#202020">
                <v:path arrowok="t"/>
              </v:shape>
            </v:group>
            <v:group style="position:absolute;left:5789;top:11286;width:2;height:134" coordorigin="5789,11286" coordsize="2,134">
              <v:shape style="position:absolute;left:5789;top:11286;width:2;height:134" coordorigin="5789,11286" coordsize="0,134" path="m5789,11286l5789,11421e" filled="f" stroked="t" strokeweight="1.06pt" strokecolor="#202020">
                <v:path arrowok="t"/>
              </v:shape>
            </v:group>
            <v:group style="position:absolute;left:5702;top:11277;width:173;height:2" coordorigin="5702,11277" coordsize="173,2">
              <v:shape style="position:absolute;left:5702;top:11277;width:173;height:2" coordorigin="5702,11277" coordsize="173,0" path="m5702,11277l5875,11277e" filled="f" stroked="t" strokeweight="1.06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8.320007pt;margin-top:563.359985pt;width:2.639592pt;height:9.6pt;mso-position-horizontal-relative:page;mso-position-vertical-relative:page;z-index:-3505" coordorigin="5966,11267" coordsize="53,192">
            <v:shape style="position:absolute;left:5966;top:11267;width:53;height:192" coordorigin="5966,11267" coordsize="53,192" path="m5986,11267l5969,11270,5981,11287,5989,11304,5995,11323,5999,11343,6000,11365,5999,11387,5995,11408,5988,11427,5979,11444,5966,11459,5986,11459,6015,11405,6019,11361,6018,11339,6014,11319,6008,11300,5998,11282,5986,11267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264.220001pt;margin-top:576.299988pt;width:19.72pt;height:11.08pt;mso-position-horizontal-relative:page;mso-position-vertical-relative:page;z-index:-3504" coordorigin="5284,11526" coordsize="394,222">
            <v:group style="position:absolute;left:5294;top:11550;width:149;height:187" coordorigin="5294,11550" coordsize="149,187">
              <v:shape style="position:absolute;left:5294;top:11550;width:149;height:187" coordorigin="5294,11550" coordsize="149,187" path="m5443,11550l5294,11550,5294,11738,5314,11738,5314,11718,5443,11718,5443,11704,5314,11704,5314,11642,5443,11642,5443,11627,5314,11627,5314,11565,5443,11565,5443,11550xe" filled="t" fillcolor="#202020" stroked="f">
                <v:path arrowok="t"/>
                <v:fill/>
              </v:shape>
              <v:shape style="position:absolute;left:5294;top:11550;width:149;height:187" coordorigin="5294,11550" coordsize="149,187" path="m5443,11718l5424,11718,5424,11738,5443,11738,5443,11718xe" filled="t" fillcolor="#202020" stroked="f">
                <v:path arrowok="t"/>
                <v:fill/>
              </v:shape>
              <v:shape style="position:absolute;left:5294;top:11550;width:149;height:187" coordorigin="5294,11550" coordsize="149,187" path="m5443,11642l5424,11642,5424,11704,5443,11704,5443,11642xe" filled="t" fillcolor="#202020" stroked="f">
                <v:path arrowok="t"/>
                <v:fill/>
              </v:shape>
              <v:shape style="position:absolute;left:5294;top:11550;width:149;height:187" coordorigin="5294,11550" coordsize="149,187" path="m5443,11565l5424,11565,5424,11627,5443,11627,5443,11565xe" filled="t" fillcolor="#202020" stroked="f">
                <v:path arrowok="t"/>
                <v:fill/>
              </v:shape>
            </v:group>
            <v:group style="position:absolute;left:5477;top:11536;width:192;height:202" coordorigin="5477,11536" coordsize="192,202">
              <v:shape style="position:absolute;left:5477;top:11536;width:192;height:202" coordorigin="5477,11536" coordsize="192,202" path="m5669,11546l5597,11546,5597,11637,5596,11657,5595,11676,5592,11692,5585,11710,5573,11728,5582,11738,5594,11724,5604,11706,5609,11687,5611,11666,5669,11666,5669,11651,5611,11651,5611,11613,5669,11613,5669,11598,5611,11598,5611,11560,5669,11560,5669,11546xe" filled="t" fillcolor="#202020" stroked="f">
                <v:path arrowok="t"/>
                <v:fill/>
              </v:shape>
              <v:shape style="position:absolute;left:5477;top:11536;width:192;height:202" coordorigin="5477,11536" coordsize="192,202" path="m5510,11690l5504,11699,5492,11715,5477,11728,5482,11733,5486,11733,5497,11729,5510,11715,5525,11699,5510,11690xe" filled="t" fillcolor="#202020" stroked="f">
                <v:path arrowok="t"/>
                <v:fill/>
              </v:shape>
              <v:shape style="position:absolute;left:5477;top:11536;width:192;height:202" coordorigin="5477,11536" coordsize="192,202" path="m5669,11666l5654,11666,5654,11714,5650,11718,5621,11718,5626,11723,5626,11733,5664,11733,5669,11728,5669,11666xe" filled="t" fillcolor="#202020" stroked="f">
                <v:path arrowok="t"/>
                <v:fill/>
              </v:shape>
              <v:shape style="position:absolute;left:5477;top:11536;width:192;height:202" coordorigin="5477,11536" coordsize="192,202" path="m5549,11690l5539,11699,5549,11709,5558,11714,5563,11723,5578,11714,5568,11704,5558,11699,5549,11690xe" filled="t" fillcolor="#202020" stroked="f">
                <v:path arrowok="t"/>
                <v:fill/>
              </v:shape>
              <v:shape style="position:absolute;left:5477;top:11536;width:192;height:202" coordorigin="5477,11536" coordsize="192,202" path="m5587,11670l5477,11670,5477,11685,5587,11685,5587,11670xe" filled="t" fillcolor="#202020" stroked="f">
                <v:path arrowok="t"/>
                <v:fill/>
              </v:shape>
              <v:shape style="position:absolute;left:5477;top:11536;width:192;height:202" coordorigin="5477,11536" coordsize="192,202" path="m5510,11579l5496,11579,5496,11670,5510,11670,5510,11651,5573,11651,5573,11637,5510,11637,5510,11613,5573,11613,5573,11598,5510,11598,5510,11579xe" filled="t" fillcolor="#202020" stroked="f">
                <v:path arrowok="t"/>
                <v:fill/>
              </v:shape>
              <v:shape style="position:absolute;left:5477;top:11536;width:192;height:202" coordorigin="5477,11536" coordsize="192,202" path="m5573,11651l5554,11651,5554,11670,5573,11670,5573,11651xe" filled="t" fillcolor="#202020" stroked="f">
                <v:path arrowok="t"/>
                <v:fill/>
              </v:shape>
              <v:shape style="position:absolute;left:5477;top:11536;width:192;height:202" coordorigin="5477,11536" coordsize="192,202" path="m5669,11613l5654,11613,5654,11651,5669,11651,5669,11613xe" filled="t" fillcolor="#202020" stroked="f">
                <v:path arrowok="t"/>
                <v:fill/>
              </v:shape>
              <v:shape style="position:absolute;left:5477;top:11536;width:192;height:202" coordorigin="5477,11536" coordsize="192,202" path="m5573,11613l5554,11613,5554,11637,5573,11637,5573,11613xe" filled="t" fillcolor="#202020" stroked="f">
                <v:path arrowok="t"/>
                <v:fill/>
              </v:shape>
              <v:shape style="position:absolute;left:5477;top:11536;width:192;height:202" coordorigin="5477,11536" coordsize="192,202" path="m5573,11579l5554,11579,5554,11598,5573,11598,5573,11579xe" filled="t" fillcolor="#202020" stroked="f">
                <v:path arrowok="t"/>
                <v:fill/>
              </v:shape>
              <v:shape style="position:absolute;left:5477;top:11536;width:192;height:202" coordorigin="5477,11536" coordsize="192,202" path="m5669,11560l5654,11560,5654,11598,5669,11598,5669,11560xe" filled="t" fillcolor="#202020" stroked="f">
                <v:path arrowok="t"/>
                <v:fill/>
              </v:shape>
              <v:shape style="position:absolute;left:5477;top:11536;width:192;height:202" coordorigin="5477,11536" coordsize="192,202" path="m5587,11565l5482,11565,5482,11579,5587,11579,5587,11565xe" filled="t" fillcolor="#202020" stroked="f">
                <v:path arrowok="t"/>
                <v:fill/>
              </v:shape>
              <v:shape style="position:absolute;left:5477;top:11536;width:192;height:202" coordorigin="5477,11536" coordsize="192,202" path="m5510,11541l5496,11541,5496,11565,5510,11565,5510,11541xe" filled="t" fillcolor="#202020" stroked="f">
                <v:path arrowok="t"/>
                <v:fill/>
              </v:shape>
              <v:shape style="position:absolute;left:5477;top:11536;width:192;height:202" coordorigin="5477,11536" coordsize="192,202" path="m5573,11536l5554,11536,5554,11565,5573,11565,5573,1153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6.459991pt;margin-top:568.859985pt;width:42.52pt;height:11.08pt;mso-position-horizontal-relative:page;mso-position-vertical-relative:page;z-index:-3503" coordorigin="6729,11377" coordsize="850,222">
            <v:group style="position:absolute;left:6739;top:11387;width:202;height:200" coordorigin="6739,11387" coordsize="202,200">
              <v:shape style="position:absolute;left:6739;top:11387;width:202;height:200" coordorigin="6739,11387" coordsize="202,200" path="m6754,11493l6746,11512,6754,11531,6763,11546,6758,11560,6749,11565,6739,11574,6739,11579,6744,11584,6746,11588,6763,11574,6776,11562,6824,11562,6816,11561,6799,11553,6786,11537,6789,11529,6771,11529,6761,11512,6754,11493xe" filled="t" fillcolor="#202020" stroked="f">
                <v:path arrowok="t"/>
                <v:fill/>
              </v:shape>
              <v:shape style="position:absolute;left:6739;top:11387;width:202;height:200" coordorigin="6739,11387" coordsize="202,200" path="m6824,11562l6776,11562,6791,11570,6809,11575,6830,11578,6855,11579,6936,11579,6936,11574,6941,11570,6939,11565,6839,11565,6824,11562xe" filled="t" fillcolor="#202020" stroked="f">
                <v:path arrowok="t"/>
                <v:fill/>
              </v:shape>
              <v:shape style="position:absolute;left:6739;top:11387;width:202;height:200" coordorigin="6739,11387" coordsize="202,200" path="m6869,11541l6854,11541,6854,11560,6869,11560,6869,11541xe" filled="t" fillcolor="#202020" stroked="f">
                <v:path arrowok="t"/>
                <v:fill/>
              </v:shape>
              <v:shape style="position:absolute;left:6739;top:11387;width:202;height:200" coordorigin="6739,11387" coordsize="202,200" path="m6931,11526l6802,11526,6802,11541,6931,11541,6931,11526xe" filled="t" fillcolor="#202020" stroked="f">
                <v:path arrowok="t"/>
                <v:fill/>
              </v:shape>
              <v:shape style="position:absolute;left:6739;top:11387;width:202;height:200" coordorigin="6739,11387" coordsize="202,200" path="m6802,11406l6739,11406,6739,11421,6782,11421,6744,11469,6744,11483,6785,11493,6778,11513,6771,11529,6789,11529,6792,11520,6797,11501,6802,11478,6802,11469,6763,11469,6802,11421,6802,11406xe" filled="t" fillcolor="#202020" stroked="f">
                <v:path arrowok="t"/>
                <v:fill/>
              </v:shape>
              <v:shape style="position:absolute;left:6739;top:11387;width:202;height:200" coordorigin="6739,11387" coordsize="202,200" path="m6869,11507l6854,11507,6854,11526,6869,11526,6869,11507xe" filled="t" fillcolor="#202020" stroked="f">
                <v:path arrowok="t"/>
                <v:fill/>
              </v:shape>
              <v:shape style="position:absolute;left:6739;top:11387;width:202;height:200" coordorigin="6739,11387" coordsize="202,200" path="m6922,11498l6811,11498,6811,11507,6922,11507,6922,11498xe" filled="t" fillcolor="#202020" stroked="f">
                <v:path arrowok="t"/>
                <v:fill/>
              </v:shape>
              <v:shape style="position:absolute;left:6739;top:11387;width:202;height:200" coordorigin="6739,11387" coordsize="202,200" path="m6869,11478l6854,11478,6854,11498,6869,11498,6869,11478xe" filled="t" fillcolor="#202020" stroked="f">
                <v:path arrowok="t"/>
                <v:fill/>
              </v:shape>
              <v:shape style="position:absolute;left:6739;top:11387;width:202;height:200" coordorigin="6739,11387" coordsize="202,200" path="m6917,11450l6902,11450,6902,11469,6811,11469,6811,11478,6902,11478,6902,11483,6917,11483,6917,11450xe" filled="t" fillcolor="#202020" stroked="f">
                <v:path arrowok="t"/>
                <v:fill/>
              </v:shape>
              <v:shape style="position:absolute;left:6739;top:11387;width:202;height:200" coordorigin="6739,11387" coordsize="202,200" path="m6869,11450l6854,11450,6854,11469,6869,11469,6869,11450xe" filled="t" fillcolor="#202020" stroked="f">
                <v:path arrowok="t"/>
                <v:fill/>
              </v:shape>
              <v:shape style="position:absolute;left:6739;top:11387;width:202;height:200" coordorigin="6739,11387" coordsize="202,200" path="m6941,11435l6802,11435,6802,11450,6941,11450,6941,11435xe" filled="t" fillcolor="#202020" stroked="f">
                <v:path arrowok="t"/>
                <v:fill/>
              </v:shape>
              <v:shape style="position:absolute;left:6739;top:11387;width:202;height:200" coordorigin="6739,11387" coordsize="202,200" path="m6869,11416l6854,11416,6854,11435,6869,11435,6869,11416xe" filled="t" fillcolor="#202020" stroked="f">
                <v:path arrowok="t"/>
                <v:fill/>
              </v:shape>
              <v:shape style="position:absolute;left:6739;top:11387;width:202;height:200" coordorigin="6739,11387" coordsize="202,200" path="m6917,11406l6811,11406,6811,11416,6902,11416,6902,11435,6917,11435,6917,11406xe" filled="t" fillcolor="#202020" stroked="f">
                <v:path arrowok="t"/>
                <v:fill/>
              </v:shape>
              <v:shape style="position:absolute;left:6739;top:11387;width:202;height:200" coordorigin="6739,11387" coordsize="202,200" path="m6869,11387l6854,11387,6854,11406,6869,11406,6869,11387xe" filled="t" fillcolor="#202020" stroked="f">
                <v:path arrowok="t"/>
                <v:fill/>
              </v:shape>
            </v:group>
            <v:group style="position:absolute;left:6950;top:11392;width:202;height:197" coordorigin="6950,11392" coordsize="202,197">
              <v:shape style="position:absolute;left:6950;top:11392;width:202;height:197" coordorigin="6950,11392" coordsize="202,197" path="m7127,11563l7087,11563,7103,11573,7121,11581,7142,11589,7142,11584,7147,11574,7147,11568,7127,11563xe" filled="t" fillcolor="#202020" stroked="f">
                <v:path arrowok="t"/>
                <v:fill/>
              </v:shape>
              <v:shape style="position:absolute;left:6950;top:11392;width:202;height:197" coordorigin="6950,11392" coordsize="202,197" path="m7128,11478l7018,11478,7018,11493,7029,11496,7038,11514,7046,11532,7052,11551,7036,11559,7016,11567,6994,11574,7003,11584,7011,11588,7028,11581,7046,11574,7066,11568,7087,11563,7127,11563,7126,11563,7109,11555,7093,11542,7106,11527,7107,11526,7066,11526,7054,11509,7046,11493,7128,11493,7128,11478xe" filled="t" fillcolor="#202020" stroked="f">
                <v:path arrowok="t"/>
                <v:fill/>
              </v:shape>
              <v:shape style="position:absolute;left:6950;top:11392;width:202;height:197" coordorigin="6950,11392" coordsize="202,197" path="m6989,11454l6950,11454,6950,11469,6974,11469,6974,11555,6970,11560,6984,11570,7000,11558,7018,11546,6989,11546,6989,11454xe" filled="t" fillcolor="#202020" stroked="f">
                <v:path arrowok="t"/>
                <v:fill/>
              </v:shape>
              <v:shape style="position:absolute;left:6950;top:11392;width:202;height:197" coordorigin="6950,11392" coordsize="202,197" path="m7018,11526l7008,11531,6998,11541,6989,11546,7018,11546,7018,11526xe" filled="t" fillcolor="#202020" stroked="f">
                <v:path arrowok="t"/>
                <v:fill/>
              </v:shape>
              <v:shape style="position:absolute;left:6950;top:11392;width:202;height:197" coordorigin="6950,11392" coordsize="202,197" path="m7128,11493l7046,11493,7103,11509,7087,11522,7066,11526,7107,11526,7118,11510,7128,11493xe" filled="t" fillcolor="#202020" stroked="f">
                <v:path arrowok="t"/>
                <v:fill/>
              </v:shape>
              <v:shape style="position:absolute;left:6950;top:11392;width:202;height:197" coordorigin="6950,11392" coordsize="202,197" path="m7118,11397l7037,11397,7035,11428,7026,11446,7008,11459,7013,11464,7013,11469,7024,11469,7040,11454,7048,11436,7051,11416,7051,11411,7118,11411,7118,11397xe" filled="t" fillcolor="#202020" stroked="f">
                <v:path arrowok="t"/>
                <v:fill/>
              </v:shape>
              <v:shape style="position:absolute;left:6950;top:11392;width:202;height:197" coordorigin="6950,11392" coordsize="202,197" path="m7118,11411l7104,11411,7104,11454,7109,11464,7152,11464,7152,11445,7118,11445,7118,11411xe" filled="t" fillcolor="#202020" stroked="f">
                <v:path arrowok="t"/>
                <v:fill/>
              </v:shape>
              <v:shape style="position:absolute;left:6950;top:11392;width:202;height:197" coordorigin="6950,11392" coordsize="202,197" path="m6979,11392l6968,11404,6981,11418,6994,11435,7005,11422,6992,11405,6979,11392xe" filled="t" fillcolor="#202020" stroked="f">
                <v:path arrowok="t"/>
                <v:fill/>
              </v:shape>
            </v:group>
            <v:group style="position:absolute;left:7157;top:11387;width:206;height:197" coordorigin="7157,11387" coordsize="206,197">
              <v:shape style="position:absolute;left:7157;top:11387;width:206;height:197" coordorigin="7157,11387" coordsize="206,197" path="m7238,11478l7157,11478,7157,11488,7190,11501,7185,11521,7178,11539,7168,11556,7157,11574,7166,11584,7177,11577,7188,11560,7198,11543,7206,11526,7229,11526,7205,11502,7205,11488,7238,11488,7238,11478xe" filled="t" fillcolor="#202020" stroked="f">
                <v:path arrowok="t"/>
                <v:fill/>
              </v:shape>
              <v:shape style="position:absolute;left:7157;top:11387;width:206;height:197" coordorigin="7157,11387" coordsize="206,197" path="m7301,11426l7286,11426,7286,11474,7283,11494,7247,11561,7229,11574,7229,11579,7282,11546,7296,11512,7310,11512,7310,11507,7298,11500,7300,11481,7301,11459,7301,11426xe" filled="t" fillcolor="#202020" stroked="f">
                <v:path arrowok="t"/>
                <v:fill/>
              </v:shape>
              <v:shape style="position:absolute;left:7157;top:11387;width:206;height:197" coordorigin="7157,11387" coordsize="206,197" path="m7310,11512l7296,11512,7296,11574,7306,11584,7349,11584,7358,11574,7358,11570,7315,11570,7310,11565,7310,11512xe" filled="t" fillcolor="#202020" stroked="f">
                <v:path arrowok="t"/>
                <v:fill/>
              </v:shape>
              <v:shape style="position:absolute;left:7157;top:11387;width:206;height:197" coordorigin="7157,11387" coordsize="206,197" path="m7354,11531l7344,11531,7344,11565,7339,11570,7358,11570,7358,11555,7363,11546,7363,11536,7358,11536,7354,11531xe" filled="t" fillcolor="#202020" stroked="f">
                <v:path arrowok="t"/>
                <v:fill/>
              </v:shape>
              <v:shape style="position:absolute;left:7157;top:11387;width:206;height:197" coordorigin="7157,11387" coordsize="206,197" path="m7229,11526l7206,11526,7221,11539,7234,11555,7247,11545,7229,11526xe" filled="t" fillcolor="#202020" stroked="f">
                <v:path arrowok="t"/>
                <v:fill/>
              </v:shape>
              <v:shape style="position:absolute;left:7157;top:11387;width:206;height:197" coordorigin="7157,11387" coordsize="206,197" path="m7344,11397l7243,11397,7243,11522,7262,11522,7262,11411,7344,11411,7344,11397xe" filled="t" fillcolor="#202020" stroked="f">
                <v:path arrowok="t"/>
                <v:fill/>
              </v:shape>
              <v:shape style="position:absolute;left:7157;top:11387;width:206;height:197" coordorigin="7157,11387" coordsize="206,197" path="m7344,11411l7330,11411,7330,11517,7344,11517,7344,11411xe" filled="t" fillcolor="#202020" stroked="f">
                <v:path arrowok="t"/>
                <v:fill/>
              </v:shape>
              <v:shape style="position:absolute;left:7157;top:11387;width:206;height:197" coordorigin="7157,11387" coordsize="206,197" path="m7205,11440l7190,11440,7190,11478,7205,11478,7205,11440xe" filled="t" fillcolor="#202020" stroked="f">
                <v:path arrowok="t"/>
                <v:fill/>
              </v:shape>
              <v:shape style="position:absolute;left:7157;top:11387;width:206;height:197" coordorigin="7157,11387" coordsize="206,197" path="m7238,11426l7162,11426,7162,11440,7238,11440,7238,11426xe" filled="t" fillcolor="#202020" stroked="f">
                <v:path arrowok="t"/>
                <v:fill/>
              </v:shape>
              <v:shape style="position:absolute;left:7157;top:11387;width:206;height:197" coordorigin="7157,11387" coordsize="206,197" path="m7205,11387l7190,11387,7190,11426,7205,11426,7205,11387xe" filled="t" fillcolor="#202020" stroked="f">
                <v:path arrowok="t"/>
                <v:fill/>
              </v:shape>
            </v:group>
            <v:group style="position:absolute;left:7368;top:11387;width:202;height:202" coordorigin="7368,11387" coordsize="202,202">
              <v:shape style="position:absolute;left:7368;top:11387;width:202;height:202" coordorigin="7368,11387" coordsize="202,202" path="m7411,11474l7397,11474,7397,11589,7411,11589,7411,11474xe" filled="t" fillcolor="#202020" stroked="f">
                <v:path arrowok="t"/>
                <v:fill/>
              </v:shape>
              <v:shape style="position:absolute;left:7368;top:11387;width:202;height:202" coordorigin="7368,11387" coordsize="202,202" path="m7529,11555l7510,11555,7524,11568,7541,11580,7560,11589,7565,11579,7570,11574,7564,11569,7543,11563,7529,11555xe" filled="t" fillcolor="#202020" stroked="f">
                <v:path arrowok="t"/>
                <v:fill/>
              </v:shape>
              <v:shape style="position:absolute;left:7368;top:11387;width:202;height:202" coordorigin="7368,11387" coordsize="202,202" path="m7570,11526l7430,11526,7430,11541,7483,11547,7470,11557,7451,11566,7426,11574,7426,11579,7430,11584,7438,11588,7460,11580,7480,11571,7496,11563,7510,11555,7529,11555,7526,11553,7512,11541,7570,11541,7570,11526xe" filled="t" fillcolor="#202020" stroked="f">
                <v:path arrowok="t"/>
                <v:fill/>
              </v:shape>
              <v:shape style="position:absolute;left:7368;top:11387;width:202;height:202" coordorigin="7368,11387" coordsize="202,202" path="m7440,11430l7368,11430,7368,11445,7392,11458,7384,11477,7376,11495,7368,11512,7368,11522,7373,11526,7374,11530,7383,11517,7391,11498,7397,11474,7411,11474,7411,11445,7440,11445,7440,11430xe" filled="t" fillcolor="#202020" stroked="f">
                <v:path arrowok="t"/>
                <v:fill/>
              </v:shape>
              <v:shape style="position:absolute;left:7368;top:11387;width:202;height:202" coordorigin="7368,11387" coordsize="202,202" path="m7507,11507l7493,11507,7493,11526,7507,11526,7507,11507xe" filled="t" fillcolor="#202020" stroked="f">
                <v:path arrowok="t"/>
                <v:fill/>
              </v:shape>
              <v:shape style="position:absolute;left:7368;top:11387;width:202;height:202" coordorigin="7368,11387" coordsize="202,202" path="m7555,11440l7445,11440,7445,11517,7459,11517,7459,11507,7555,11507,7555,11498,7459,11498,7459,11483,7555,11483,7555,11469,7459,11469,7459,11454,7555,11454,7555,11440xe" filled="t" fillcolor="#202020" stroked="f">
                <v:path arrowok="t"/>
                <v:fill/>
              </v:shape>
              <v:shape style="position:absolute;left:7368;top:11387;width:202;height:202" coordorigin="7368,11387" coordsize="202,202" path="m7555,11507l7541,11507,7541,11517,7555,11517,7555,11507xe" filled="t" fillcolor="#202020" stroked="f">
                <v:path arrowok="t"/>
                <v:fill/>
              </v:shape>
              <v:shape style="position:absolute;left:7368;top:11387;width:202;height:202" coordorigin="7368,11387" coordsize="202,202" path="m7421,11464l7411,11474,7416,11483,7426,11493,7430,11502,7440,11493,7435,11483,7426,11474,7421,11464xe" filled="t" fillcolor="#202020" stroked="f">
                <v:path arrowok="t"/>
                <v:fill/>
              </v:shape>
              <v:shape style="position:absolute;left:7368;top:11387;width:202;height:202" coordorigin="7368,11387" coordsize="202,202" path="m7555,11483l7541,11483,7541,11498,7555,11498,7555,11483xe" filled="t" fillcolor="#202020" stroked="f">
                <v:path arrowok="t"/>
                <v:fill/>
              </v:shape>
              <v:shape style="position:absolute;left:7368;top:11387;width:202;height:202" coordorigin="7368,11387" coordsize="202,202" path="m7555,11454l7541,11454,7541,11469,7555,11469,7555,11454xe" filled="t" fillcolor="#202020" stroked="f">
                <v:path arrowok="t"/>
                <v:fill/>
              </v:shape>
              <v:shape style="position:absolute;left:7368;top:11387;width:202;height:202" coordorigin="7368,11387" coordsize="202,202" path="m7483,11421l7469,11421,7469,11435,7483,11435,7483,11421xe" filled="t" fillcolor="#202020" stroked="f">
                <v:path arrowok="t"/>
                <v:fill/>
              </v:shape>
              <v:shape style="position:absolute;left:7368;top:11387;width:202;height:202" coordorigin="7368,11387" coordsize="202,202" path="m7536,11421l7522,11421,7522,11435,7536,11435,7536,11421xe" filled="t" fillcolor="#202020" stroked="f">
                <v:path arrowok="t"/>
                <v:fill/>
              </v:shape>
              <v:shape style="position:absolute;left:7368;top:11387;width:202;height:202" coordorigin="7368,11387" coordsize="202,202" path="m7411,11387l7397,11387,7397,11430,7411,11430,7411,11387xe" filled="t" fillcolor="#202020" stroked="f">
                <v:path arrowok="t"/>
                <v:fill/>
              </v:shape>
              <v:shape style="position:absolute;left:7368;top:11387;width:202;height:202" coordorigin="7368,11387" coordsize="202,202" path="m7570,11406l7435,11406,7435,11421,7570,11421,7570,11406xe" filled="t" fillcolor="#202020" stroked="f">
                <v:path arrowok="t"/>
                <v:fill/>
              </v:shape>
              <v:shape style="position:absolute;left:7368;top:11387;width:202;height:202" coordorigin="7368,11387" coordsize="202,202" path="m7483,11387l7469,11387,7469,11406,7483,11406,7483,11387xe" filled="t" fillcolor="#202020" stroked="f">
                <v:path arrowok="t"/>
                <v:fill/>
              </v:shape>
              <v:shape style="position:absolute;left:7368;top:11387;width:202;height:202" coordorigin="7368,11387" coordsize="202,202" path="m7536,11387l7522,11387,7522,11406,7536,11406,7536,1138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19.5pt;margin-top:562.140015pt;width:42.52pt;height:11.08pt;mso-position-horizontal-relative:page;mso-position-vertical-relative:page;z-index:-3502" coordorigin="8390,11243" coordsize="850,222">
            <v:group style="position:absolute;left:8400;top:11253;width:202;height:202" coordorigin="8400,11253" coordsize="202,202">
              <v:shape style="position:absolute;left:8400;top:11253;width:202;height:202" coordorigin="8400,11253" coordsize="202,202" path="m8573,11363l8429,11363,8429,11454,8448,11454,8448,11440,8573,11440,8573,11426,8448,11426,8448,11378,8573,11378,8573,11363xe" filled="t" fillcolor="#202020" stroked="f">
                <v:path arrowok="t"/>
                <v:fill/>
              </v:shape>
              <v:shape style="position:absolute;left:8400;top:11253;width:202;height:202" coordorigin="8400,11253" coordsize="202,202" path="m8573,11440l8558,11440,8558,11454,8573,11454,8573,11440xe" filled="t" fillcolor="#202020" stroked="f">
                <v:path arrowok="t"/>
                <v:fill/>
              </v:shape>
              <v:shape style="position:absolute;left:8400;top:11253;width:202;height:202" coordorigin="8400,11253" coordsize="202,202" path="m8573,11378l8558,11378,8558,11426,8573,11426,8573,11378xe" filled="t" fillcolor="#202020" stroked="f">
                <v:path arrowok="t"/>
                <v:fill/>
              </v:shape>
              <v:shape style="position:absolute;left:8400;top:11253;width:202;height:202" coordorigin="8400,11253" coordsize="202,202" path="m8520,11253l8494,11255,8482,11269,8469,11283,8454,11296,8438,11308,8420,11320,8400,11330,8410,11339,8410,11344,8424,11339,8434,11334,8443,11325,8596,11325,8594,11320,8558,11320,8459,11313,8476,11301,8491,11287,8501,11272,8527,11272,8515,11258,8520,11253xe" filled="t" fillcolor="#202020" stroked="f">
                <v:path arrowok="t"/>
                <v:fill/>
              </v:shape>
              <v:shape style="position:absolute;left:8400;top:11253;width:202;height:202" coordorigin="8400,11253" coordsize="202,202" path="m8596,11325l8563,11325,8573,11330,8582,11339,8592,11344,8602,11334,8596,11325xe" filled="t" fillcolor="#202020" stroked="f">
                <v:path arrowok="t"/>
                <v:fill/>
              </v:shape>
              <v:shape style="position:absolute;left:8400;top:11253;width:202;height:202" coordorigin="8400,11253" coordsize="202,202" path="m8563,11325l8443,11325,8443,11334,8563,11334,8563,11325xe" filled="t" fillcolor="#202020" stroked="f">
                <v:path arrowok="t"/>
                <v:fill/>
              </v:shape>
              <v:shape style="position:absolute;left:8400;top:11253;width:202;height:202" coordorigin="8400,11253" coordsize="202,202" path="m8527,11272l8501,11272,8512,11283,8528,11296,8543,11308,8558,11320,8594,11320,8593,11320,8575,11311,8558,11300,8543,11288,8528,11274,8527,11272xe" filled="t" fillcolor="#202020" stroked="f">
                <v:path arrowok="t"/>
                <v:fill/>
              </v:shape>
            </v:group>
            <v:group style="position:absolute;left:8626;top:11262;width:173;height:187" coordorigin="8626,11262" coordsize="173,187">
              <v:shape style="position:absolute;left:8626;top:11262;width:173;height:187" coordorigin="8626,11262" coordsize="173,187" path="m8798,11262l8626,11262,8626,11450,8640,11450,8640,11277,8798,11277,8798,11262xe" filled="t" fillcolor="#202020" stroked="f">
                <v:path arrowok="t"/>
                <v:fill/>
              </v:shape>
              <v:shape style="position:absolute;left:8626;top:11262;width:173;height:187" coordorigin="8626,11262" coordsize="173,187" path="m8741,11430l8741,11450,8794,11450,8798,11440,8798,11435,8750,11435,8741,11430xe" filled="t" fillcolor="#202020" stroked="f">
                <v:path arrowok="t"/>
                <v:fill/>
              </v:shape>
              <v:shape style="position:absolute;left:8626;top:11262;width:173;height:187" coordorigin="8626,11262" coordsize="173,187" path="m8798,11277l8784,11277,8784,11430,8779,11435,8798,11435,8798,11277xe" filled="t" fillcolor="#202020" stroked="f">
                <v:path arrowok="t"/>
                <v:fill/>
              </v:shape>
              <v:shape style="position:absolute;left:8626;top:11262;width:173;height:187" coordorigin="8626,11262" coordsize="173,187" path="m8755,11339l8669,11339,8669,11416,8683,11416,8683,11406,8755,11406,8755,11392,8683,11392,8683,11354,8755,11354,8755,11339xe" filled="t" fillcolor="#202020" stroked="f">
                <v:path arrowok="t"/>
                <v:fill/>
              </v:shape>
              <v:shape style="position:absolute;left:8626;top:11262;width:173;height:187" coordorigin="8626,11262" coordsize="173,187" path="m8755,11354l8741,11354,8741,11392,8755,11392,8755,11354xe" filled="t" fillcolor="#202020" stroked="f">
                <v:path arrowok="t"/>
                <v:fill/>
              </v:shape>
              <v:shape style="position:absolute;left:8626;top:11262;width:173;height:187" coordorigin="8626,11262" coordsize="173,187" path="m8774,11301l8654,11301,8654,11315,8774,11315,8774,11301xe" filled="t" fillcolor="#202020" stroked="f">
                <v:path arrowok="t"/>
                <v:fill/>
              </v:shape>
            </v:group>
            <v:group style="position:absolute;left:8818;top:11253;width:202;height:202" coordorigin="8818,11253" coordsize="202,202">
              <v:shape style="position:absolute;left:8818;top:11253;width:202;height:202" coordorigin="8818,11253" coordsize="202,202" path="m8867,11334l8846,11334,8846,11454,8866,11454,8867,11334xe" filled="t" fillcolor="#202020" stroked="f">
                <v:path arrowok="t"/>
                <v:fill/>
              </v:shape>
              <v:shape style="position:absolute;left:8818;top:11253;width:202;height:202" coordorigin="8818,11253" coordsize="202,202" path="m8986,11334l8971,11334,8971,11454,8986,11454,8986,11334xe" filled="t" fillcolor="#202020" stroked="f">
                <v:path arrowok="t"/>
                <v:fill/>
              </v:shape>
              <v:shape style="position:absolute;left:8818;top:11253;width:202;height:202" coordorigin="8818,11253" coordsize="202,202" path="m8928,11334l8909,11334,8909,11371,8906,11393,8900,11412,8892,11430,8880,11445,8885,11445,8926,11386,8928,11363,8928,11334xe" filled="t" fillcolor="#202020" stroked="f">
                <v:path arrowok="t"/>
                <v:fill/>
              </v:shape>
              <v:shape style="position:absolute;left:8818;top:11253;width:202;height:202" coordorigin="8818,11253" coordsize="202,202" path="m8880,11258l8858,11263,8852,11283,8845,11302,8837,11320,8828,11337,8818,11354,8822,11358,8822,11363,8828,11371,8838,11354,8846,11334,8867,11334,8867,11296,8880,11258xe" filled="t" fillcolor="#202020" stroked="f">
                <v:path arrowok="t"/>
                <v:fill/>
              </v:shape>
              <v:shape style="position:absolute;left:8818;top:11253;width:202;height:202" coordorigin="8818,11253" coordsize="202,202" path="m8962,11253l8942,11254,8932,11271,8920,11286,8906,11300,8889,11313,8870,11325,8880,11334,8893,11333,8925,11305,8940,11293,8955,11283,8973,11283,8968,11276,8957,11258,8962,11253xe" filled="t" fillcolor="#202020" stroked="f">
                <v:path arrowok="t"/>
                <v:fill/>
              </v:shape>
              <v:shape style="position:absolute;left:8818;top:11253;width:202;height:202" coordorigin="8818,11253" coordsize="202,202" path="m8973,11283l8955,11283,8968,11299,8981,11312,8997,11324,9014,11334,9019,11330,9019,11325,9013,11316,8996,11305,8981,11292,8973,11283xe" filled="t" fillcolor="#202020" stroked="f">
                <v:path arrowok="t"/>
                <v:fill/>
              </v:shape>
            </v:group>
            <v:group style="position:absolute;left:9029;top:11253;width:202;height:202" coordorigin="9029,11253" coordsize="202,202">
              <v:shape style="position:absolute;left:9029;top:11253;width:202;height:202" coordorigin="9029,11253" coordsize="202,202" path="m9077,11344l9062,11344,9062,11454,9077,11454,9077,11344xe" filled="t" fillcolor="#202020" stroked="f">
                <v:path arrowok="t"/>
                <v:fill/>
              </v:shape>
              <v:shape style="position:absolute;left:9029;top:11253;width:202;height:202" coordorigin="9029,11253" coordsize="202,202" path="m9216,11373l9115,11373,9115,11454,9134,11454,9134,11445,9216,11445,9216,11430,9134,11430,9134,11387,9216,11387,9216,11373xe" filled="t" fillcolor="#202020" stroked="f">
                <v:path arrowok="t"/>
                <v:fill/>
              </v:shape>
              <v:shape style="position:absolute;left:9029;top:11253;width:202;height:202" coordorigin="9029,11253" coordsize="202,202" path="m9216,11445l9202,11445,9202,11454,9216,11454,9216,11445xe" filled="t" fillcolor="#202020" stroked="f">
                <v:path arrowok="t"/>
                <v:fill/>
              </v:shape>
              <v:shape style="position:absolute;left:9029;top:11253;width:202;height:202" coordorigin="9029,11253" coordsize="202,202" path="m9216,11387l9202,11387,9202,11430,9216,11430,9216,11387xe" filled="t" fillcolor="#202020" stroked="f">
                <v:path arrowok="t"/>
                <v:fill/>
              </v:shape>
              <v:shape style="position:absolute;left:9029;top:11253;width:202;height:202" coordorigin="9029,11253" coordsize="202,202" path="m9106,11291l9034,11291,9034,11306,9057,11326,9049,11345,9040,11362,9029,11378,9034,11387,9034,11392,9046,11385,9054,11367,9062,11344,9077,11344,9077,11334,9094,11334,9091,11330,9077,11330,9077,11306,9106,11306,9106,11291xe" filled="t" fillcolor="#202020" stroked="f">
                <v:path arrowok="t"/>
                <v:fill/>
              </v:shape>
              <v:shape style="position:absolute;left:9029;top:11253;width:202;height:202" coordorigin="9029,11253" coordsize="202,202" path="m9150,11303l9132,11303,9142,11320,9152,11337,9135,11346,9116,11353,9096,11358,9101,11363,9101,11368,9118,11368,9136,11360,9154,11353,9174,11347,9215,11347,9200,11341,9184,11333,9199,11320,9163,11320,9151,11304,9150,11303xe" filled="t" fillcolor="#202020" stroked="f">
                <v:path arrowok="t"/>
                <v:fill/>
              </v:shape>
              <v:shape style="position:absolute;left:9029;top:11253;width:202;height:202" coordorigin="9029,11253" coordsize="202,202" path="m9215,11347l9174,11347,9191,11355,9210,11363,9230,11368,9230,11358,9219,11349,9215,11347xe" filled="t" fillcolor="#202020" stroked="f">
                <v:path arrowok="t"/>
                <v:fill/>
              </v:shape>
              <v:shape style="position:absolute;left:9029;top:11253;width:202;height:202" coordorigin="9029,11253" coordsize="202,202" path="m9094,11334l9077,11334,9091,11349,9096,11358,9106,11349,9096,11339,9094,11334xe" filled="t" fillcolor="#202020" stroked="f">
                <v:path arrowok="t"/>
                <v:fill/>
              </v:shape>
              <v:shape style="position:absolute;left:9029;top:11253;width:202;height:202" coordorigin="9029,11253" coordsize="202,202" path="m9082,11325l9077,11330,9091,11330,9082,11325xe" filled="t" fillcolor="#202020" stroked="f">
                <v:path arrowok="t"/>
                <v:fill/>
              </v:shape>
              <v:shape style="position:absolute;left:9029;top:11253;width:202;height:202" coordorigin="9029,11253" coordsize="202,202" path="m9154,11253l9135,11264,9126,11282,9115,11299,9101,11315,9110,11325,9110,11330,9120,11320,9125,11310,9132,11303,9150,11303,9139,11286,9221,11286,9221,11272,9149,11272,9149,11267,9154,11262,9154,11253xe" filled="t" fillcolor="#202020" stroked="f">
                <v:path arrowok="t"/>
                <v:fill/>
              </v:shape>
              <v:shape style="position:absolute;left:9029;top:11253;width:202;height:202" coordorigin="9029,11253" coordsize="202,202" path="m9221,11286l9202,11286,9195,11295,9182,11310,9163,11320,9199,11320,9199,11319,9211,11304,9221,11286xe" filled="t" fillcolor="#202020" stroked="f">
                <v:path arrowok="t"/>
                <v:fill/>
              </v:shape>
              <v:shape style="position:absolute;left:9029;top:11253;width:202;height:202" coordorigin="9029,11253" coordsize="202,202" path="m9077,11253l9062,11253,9062,11291,9077,11291,9077,1125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9.361572pt;margin-top:577.520020pt;width:2.63843pt;height:9.84pt;mso-position-horizontal-relative:page;mso-position-vertical-relative:page;z-index:-3501" coordorigin="8587,11550" coordsize="53,197">
            <v:shape style="position:absolute;left:8587;top:11550;width:53;height:197" coordorigin="8587,11550" coordsize="53,197" path="m8640,11550l8597,11594,8587,11655,8589,11676,8593,11695,8600,11713,8611,11730,8626,11747,8635,11741,8624,11724,8616,11706,8611,11687,8607,11666,8607,11644,8608,11624,8612,11604,8619,11585,8628,11567,8640,11550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35.839996pt;margin-top:577.520020pt;width:10.08pt;height:9.120pt;mso-position-horizontal-relative:page;mso-position-vertical-relative:page;z-index:-3500" coordorigin="8717,11550" coordsize="202,182">
            <v:shape style="position:absolute;left:8717;top:11550;width:202;height:182" coordorigin="8717,11550" coordsize="202,182" path="m8794,11622l8774,11622,8774,11643,8771,11661,8765,11680,8754,11700,8738,11712,8717,11723,8717,11728,8722,11733,8739,11731,8757,11718,8792,11656,8794,11632,8794,11622xe" filled="t" fillcolor="#202020" stroked="f">
              <v:path arrowok="t"/>
              <v:fill/>
            </v:shape>
            <v:shape style="position:absolute;left:8717;top:11550;width:202;height:182" coordorigin="8717,11550" coordsize="202,182" path="m8851,11622l8837,11622,8837,11723,8842,11733,8904,11733,8914,11723,8914,11718,8856,11718,8851,11714,8851,11622xe" filled="t" fillcolor="#202020" stroked="f">
              <v:path arrowok="t"/>
              <v:fill/>
            </v:shape>
            <v:shape style="position:absolute;left:8717;top:11550;width:202;height:182" coordorigin="8717,11550" coordsize="202,182" path="m8914,11675l8904,11675,8899,11685,8899,11714,8890,11718,8914,11718,8914,11709,8918,11699,8918,11680,8914,11675xe" filled="t" fillcolor="#202020" stroked="f">
              <v:path arrowok="t"/>
              <v:fill/>
            </v:shape>
            <v:shape style="position:absolute;left:8717;top:11550;width:202;height:182" coordorigin="8717,11550" coordsize="202,182" path="m8918,11608l8717,11608,8717,11622,8918,11622,8918,11608xe" filled="t" fillcolor="#202020" stroked="f">
              <v:path arrowok="t"/>
              <v:fill/>
            </v:shape>
            <v:shape style="position:absolute;left:8717;top:11550;width:202;height:182" coordorigin="8717,11550" coordsize="202,182" path="m8899,11550l8741,11550,8741,11565,8899,11565,8899,11550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49.76001pt;margin-top:577.520020pt;width:2.637679pt;height:9.84pt;mso-position-horizontal-relative:page;mso-position-vertical-relative:page;z-index:-3499" coordorigin="8995,11550" coordsize="53,197">
            <v:shape style="position:absolute;left:8995;top:11550;width:53;height:197" coordorigin="8995,11550" coordsize="53,197" path="m9010,11550l9000,11557,9011,11574,9019,11592,9025,11611,9028,11631,9029,11653,9027,11674,9023,11694,9016,11713,9007,11730,8995,11747,9010,11747,9044,11685,9048,11643,9046,11622,9041,11602,9033,11584,9022,11567,9010,11550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95.579987pt;margin-top:568.859985pt;width:53.319878pt;height:11.08pt;mso-position-horizontal-relative:page;mso-position-vertical-relative:page;z-index:-3498" coordorigin="9912,11377" coordsize="1066,222">
            <v:group style="position:absolute;left:9922;top:11397;width:202;height:192" coordorigin="9922,11397" coordsize="202,192">
              <v:shape style="position:absolute;left:9922;top:11397;width:202;height:192" coordorigin="9922,11397" coordsize="202,192" path="m10091,11550l10056,11550,10064,11554,10082,11565,10099,11576,10114,11589,10114,11565,10097,11554,10091,11550xe" filled="t" fillcolor="#202020" stroked="f">
                <v:path arrowok="t"/>
                <v:fill/>
              </v:shape>
              <v:shape style="position:absolute;left:9922;top:11397;width:202;height:192" coordorigin="9922,11397" coordsize="202,192" path="m10070,11464l10051,11464,10051,11508,10046,11528,10038,11545,10025,11557,10007,11568,9984,11574,9994,11584,10005,11585,10025,11576,10040,11565,10051,11550,10091,11550,10079,11544,10061,11536,10066,11522,10070,11512,10070,11464xe" filled="t" fillcolor="#202020" stroked="f">
                <v:path arrowok="t"/>
                <v:fill/>
              </v:shape>
              <v:shape style="position:absolute;left:9922;top:11397;width:202;height:192" coordorigin="9922,11397" coordsize="202,192" path="m9970,11421l9955,11421,9955,11531,9946,11531,9931,11536,9922,11536,9936,11552,9973,11543,9998,11536,9998,11526,9970,11526,9970,11421xe" filled="t" fillcolor="#202020" stroked="f">
                <v:path arrowok="t"/>
                <v:fill/>
              </v:shape>
              <v:shape style="position:absolute;left:9922;top:11397;width:202;height:192" coordorigin="9922,11397" coordsize="202,192" path="m10114,11440l10008,11440,10008,11546,10022,11546,10022,11454,10114,11454,10114,11440xe" filled="t" fillcolor="#202020" stroked="f">
                <v:path arrowok="t"/>
                <v:fill/>
              </v:shape>
              <v:shape style="position:absolute;left:9922;top:11397;width:202;height:192" coordorigin="9922,11397" coordsize="202,192" path="m10114,11454l10099,11454,10099,11546,10114,11546,10114,11454xe" filled="t" fillcolor="#202020" stroked="f">
                <v:path arrowok="t"/>
                <v:fill/>
              </v:shape>
              <v:shape style="position:absolute;left:9922;top:11397;width:202;height:192" coordorigin="9922,11397" coordsize="202,192" path="m9998,11522l9989,11522,9979,11526,9998,11526,9998,11522xe" filled="t" fillcolor="#202020" stroked="f">
                <v:path arrowok="t"/>
                <v:fill/>
              </v:shape>
              <v:shape style="position:absolute;left:9922;top:11397;width:202;height:192" coordorigin="9922,11397" coordsize="202,192" path="m10066,11411l10051,11411,10042,11440,10061,11440,10066,11411xe" filled="t" fillcolor="#202020" stroked="f">
                <v:path arrowok="t"/>
                <v:fill/>
              </v:shape>
              <v:shape style="position:absolute;left:9922;top:11397;width:202;height:192" coordorigin="9922,11397" coordsize="202,192" path="m9994,11406l9926,11406,9926,11421,9994,11421,9994,11406xe" filled="t" fillcolor="#202020" stroked="f">
                <v:path arrowok="t"/>
                <v:fill/>
              </v:shape>
              <v:shape style="position:absolute;left:9922;top:11397;width:202;height:192" coordorigin="9922,11397" coordsize="202,192" path="m10123,11397l10003,11397,10003,11411,10123,11411,10123,11397xe" filled="t" fillcolor="#202020" stroked="f">
                <v:path arrowok="t"/>
                <v:fill/>
              </v:shape>
            </v:group>
            <v:group style="position:absolute;left:10162;top:11397;width:149;height:187" coordorigin="10162,11397" coordsize="149,187">
              <v:shape style="position:absolute;left:10162;top:11397;width:149;height:187" coordorigin="10162,11397" coordsize="149,187" path="m10310,11397l10162,11397,10162,11584,10181,11584,10181,11570,10310,11570,10310,11555,10181,11555,10181,11517,10310,11517,10310,11502,10181,11502,10181,11464,10310,11464,10310,11450,10181,11450,10181,11411,10310,11411,10310,11397xe" filled="t" fillcolor="#202020" stroked="f">
                <v:path arrowok="t"/>
                <v:fill/>
              </v:shape>
              <v:shape style="position:absolute;left:10162;top:11397;width:149;height:187" coordorigin="10162,11397" coordsize="149,187" path="m10310,11570l10291,11570,10291,11584,10310,11584,10310,11570xe" filled="t" fillcolor="#202020" stroked="f">
                <v:path arrowok="t"/>
                <v:fill/>
              </v:shape>
              <v:shape style="position:absolute;left:10162;top:11397;width:149;height:187" coordorigin="10162,11397" coordsize="149,187" path="m10310,11517l10291,11517,10291,11555,10310,11555,10310,11517xe" filled="t" fillcolor="#202020" stroked="f">
                <v:path arrowok="t"/>
                <v:fill/>
              </v:shape>
              <v:shape style="position:absolute;left:10162;top:11397;width:149;height:187" coordorigin="10162,11397" coordsize="149,187" path="m10310,11464l10291,11464,10291,11502,10310,11502,10310,11464xe" filled="t" fillcolor="#202020" stroked="f">
                <v:path arrowok="t"/>
                <v:fill/>
              </v:shape>
              <v:shape style="position:absolute;left:10162;top:11397;width:149;height:187" coordorigin="10162,11397" coordsize="149,187" path="m10310,11411l10291,11411,10291,11450,10310,11450,10310,11411xe" filled="t" fillcolor="#202020" stroked="f">
                <v:path arrowok="t"/>
                <v:fill/>
              </v:shape>
            </v:group>
            <v:group style="position:absolute;left:10344;top:11392;width:192;height:197" coordorigin="10344,11392" coordsize="192,197">
              <v:shape style="position:absolute;left:10344;top:11392;width:192;height:197" coordorigin="10344,11392" coordsize="192,197" path="m10504,11548l10466,11548,10500,11567,10518,11577,10536,11589,10531,11564,10515,11554,10504,11548xe" filled="t" fillcolor="#202020" stroked="f">
                <v:path arrowok="t"/>
                <v:fill/>
              </v:shape>
              <v:shape style="position:absolute;left:10344;top:11392;width:192;height:197" coordorigin="10344,11392" coordsize="192,197" path="m10459,11474l10445,11474,10445,11514,10439,11535,10425,11549,10408,11557,10390,11563,10349,11574,10349,11579,10354,11584,10377,11585,10399,11579,10420,11572,10438,11564,10453,11556,10466,11548,10504,11548,10498,11544,10479,11535,10459,11526,10459,11474xe" filled="t" fillcolor="#202020" stroked="f">
                <v:path arrowok="t"/>
                <v:fill/>
              </v:shape>
              <v:shape style="position:absolute;left:10344;top:11392;width:192;height:197" coordorigin="10344,11392" coordsize="192,197" path="m10531,11450l10373,11450,10373,11541,10387,11541,10387,11464,10531,11464,10531,11450xe" filled="t" fillcolor="#202020" stroked="f">
                <v:path arrowok="t"/>
                <v:fill/>
              </v:shape>
              <v:shape style="position:absolute;left:10344;top:11392;width:192;height:197" coordorigin="10344,11392" coordsize="192,197" path="m10531,11464l10512,11464,10512,11541,10531,11541,10531,11464xe" filled="t" fillcolor="#202020" stroked="f">
                <v:path arrowok="t"/>
                <v:fill/>
              </v:shape>
              <v:shape style="position:absolute;left:10344;top:11392;width:192;height:197" coordorigin="10344,11392" coordsize="192,197" path="m10430,11392l10404,11395,10391,11408,10377,11423,10362,11436,10344,11450,10354,11459,10355,11459,10372,11448,10387,11435,10402,11421,10498,11421,10498,11406,10411,11406,10421,11402,10430,11392xe" filled="t" fillcolor="#202020" stroked="f">
                <v:path arrowok="t"/>
                <v:fill/>
              </v:shape>
              <v:shape style="position:absolute;left:10344;top:11392;width:192;height:197" coordorigin="10344,11392" coordsize="192,197" path="m10498,11421l10478,11421,10469,11435,10454,11450,10474,11450,10493,11430,10498,11421xe" filled="t" fillcolor="#202020" stroked="f">
                <v:path arrowok="t"/>
                <v:fill/>
              </v:shape>
            </v:group>
            <v:group style="position:absolute;left:10560;top:11387;width:202;height:202" coordorigin="10560,11387" coordsize="202,202">
              <v:shape style="position:absolute;left:10560;top:11387;width:202;height:202" coordorigin="10560,11387" coordsize="202,202" path="m10762,11464l10560,11464,10560,11478,10762,11478,10762,11464xe" filled="t" fillcolor="#202020" stroked="f">
                <v:path arrowok="t"/>
                <v:fill/>
              </v:shape>
              <v:shape style="position:absolute;left:10560;top:11387;width:202;height:202" coordorigin="10560,11387" coordsize="202,202" path="m10670,11450l10651,11450,10651,11464,10670,11464,10670,11450xe" filled="t" fillcolor="#202020" stroked="f">
                <v:path arrowok="t"/>
                <v:fill/>
              </v:shape>
              <v:shape style="position:absolute;left:10560;top:11387;width:202;height:202" coordorigin="10560,11387" coordsize="202,202" path="m10738,11435l10584,11435,10584,11450,10738,11450,10738,11435xe" filled="t" fillcolor="#202020" stroked="f">
                <v:path arrowok="t"/>
                <v:fill/>
              </v:shape>
              <v:shape style="position:absolute;left:10560;top:11387;width:202;height:202" coordorigin="10560,11387" coordsize="202,202" path="m10670,11416l10651,11416,10651,11435,10670,11435,10670,11416xe" filled="t" fillcolor="#202020" stroked="f">
                <v:path arrowok="t"/>
                <v:fill/>
              </v:shape>
              <v:shape style="position:absolute;left:10560;top:11387;width:202;height:202" coordorigin="10560,11387" coordsize="202,202" path="m10747,11406l10570,11406,10570,11416,10747,11416,10747,11406xe" filled="t" fillcolor="#202020" stroked="f">
                <v:path arrowok="t"/>
                <v:fill/>
              </v:shape>
              <v:shape style="position:absolute;left:10560;top:11387;width:202;height:202" coordorigin="10560,11387" coordsize="202,202" path="m10670,11387l10651,11387,10651,11406,10670,11406,10670,11387xe" filled="t" fillcolor="#202020" stroked="f">
                <v:path arrowok="t"/>
                <v:fill/>
              </v:shape>
              <v:shape style="position:absolute;left:10560;top:11387;width:202;height:202" coordorigin="10560,11387" coordsize="202,202" path="m10721,11561l10674,11561,10695,11569,10731,11583,10747,11589,10744,11569,10721,11561xe" filled="t" fillcolor="#202020" stroked="f">
                <v:path arrowok="t"/>
                <v:fill/>
              </v:shape>
              <v:shape style="position:absolute;left:10560;top:11387;width:202;height:202" coordorigin="10560,11387" coordsize="202,202" path="m10670,11517l10651,11517,10651,11541,10643,11551,10632,11559,10614,11565,10589,11571,10560,11574,10565,11579,10565,11584,10581,11588,10644,11574,10674,11561,10721,11561,10666,11541,10666,11536,10670,11526,10670,11517xe" filled="t" fillcolor="#202020" stroked="f">
                <v:path arrowok="t"/>
                <v:fill/>
              </v:shape>
              <v:shape style="position:absolute;left:10560;top:11387;width:202;height:202" coordorigin="10560,11387" coordsize="202,202" path="m10733,11493l10589,11493,10589,11550,10603,11550,10603,11507,10733,11507,10733,11493xe" filled="t" fillcolor="#202020" stroked="f">
                <v:path arrowok="t"/>
                <v:fill/>
              </v:shape>
              <v:shape style="position:absolute;left:10560;top:11387;width:202;height:202" coordorigin="10560,11387" coordsize="202,202" path="m10733,11507l10718,11507,10718,11550,10733,11550,10733,11507xe" filled="t" fillcolor="#202020" stroked="f">
                <v:path arrowok="t"/>
                <v:fill/>
              </v:shape>
            </v:group>
            <v:group style="position:absolute;left:10771;top:11387;width:197;height:197" coordorigin="10771,11387" coordsize="197,197">
              <v:shape style="position:absolute;left:10771;top:11387;width:197;height:197" coordorigin="10771,11387" coordsize="197,197" path="m10893,11473l10876,11473,10883,11495,10914,11548,10958,11584,10963,11579,10968,11570,10967,11562,10951,11553,10936,11542,10924,11528,10912,11512,10902,11494,10893,11474,10893,11473xe" filled="t" fillcolor="#202020" stroked="f">
                <v:path arrowok="t"/>
                <v:fill/>
              </v:shape>
              <v:shape style="position:absolute;left:10771;top:11387;width:197;height:197" coordorigin="10771,11387" coordsize="197,197" path="m10882,11387l10862,11392,10861,11417,10858,11440,10837,11500,10787,11559,10771,11570,10776,11574,10776,11579,10786,11581,10833,11542,10867,11491,10876,11473,10893,11473,10885,11451,10878,11427,10881,11407,10882,1138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65.100006pt;margin-top:634.619995pt;width:49pt;height:9.399562pt;mso-position-horizontal-relative:page;mso-position-vertical-relative:page;z-index:-3497" coordorigin="3302,12692" coordsize="980,188">
            <v:group style="position:absolute;left:3312;top:12703;width:96;height:163" coordorigin="3312,12703" coordsize="96,163">
              <v:shape style="position:absolute;left:3312;top:12703;width:96;height:163" coordorigin="3312,12703" coordsize="96,163" path="m3408,12722l3379,12722,3389,12731,3389,12765,3384,12771,3373,12785,3360,12803,3312,12846,3312,12866,3408,12866,3408,12846,3336,12846,3381,12804,3395,12788,3403,12774,3408,12765,3408,12722xe" filled="t" fillcolor="#202020" stroked="f">
                <v:path arrowok="t"/>
                <v:fill/>
              </v:shape>
              <v:shape style="position:absolute;left:3312;top:12703;width:96;height:163" coordorigin="3312,12703" coordsize="96,163" path="m3358,12703l3337,12707,3322,12717,3324,12738,3340,12725,3360,12722,3408,12722,3396,12715,3381,12706,3358,12703xe" filled="t" fillcolor="#202020" stroked="f">
                <v:path arrowok="t"/>
                <v:fill/>
              </v:shape>
            </v:group>
            <v:group style="position:absolute;left:3432;top:12704;width:106;height:165" coordorigin="3432,12704" coordsize="106,165">
              <v:shape style="position:absolute;left:3432;top:12704;width:106;height:165" coordorigin="3432,12704" coordsize="106,165" path="m3477,12704l3433,12764,3432,12789,3432,12800,3454,12857,3494,12869,3511,12860,3519,12850,3478,12850,3466,12841,3458,12821,3456,12789,3458,12760,3465,12739,3477,12727,3496,12724,3523,12724,3517,12716,3500,12706,3477,12704xe" filled="t" fillcolor="#202020" stroked="f">
                <v:path arrowok="t"/>
                <v:fill/>
              </v:shape>
              <v:shape style="position:absolute;left:3432;top:12704;width:106;height:165" coordorigin="3432,12704" coordsize="106,165" path="m3523,12724l3496,12724,3506,12732,3513,12748,3516,12774,3517,12812,3511,12834,3498,12847,3478,12850,3519,12850,3527,12841,3533,12825,3536,12805,3538,12779,3535,12752,3529,12731,3523,12724xe" filled="t" fillcolor="#202020" stroked="f">
                <v:path arrowok="t"/>
                <v:fill/>
              </v:shape>
            </v:group>
            <v:group style="position:absolute;left:3566;top:12702;width:91;height:163" coordorigin="3566,12702" coordsize="91,163">
              <v:shape style="position:absolute;left:3566;top:12702;width:91;height:163" coordorigin="3566,12702" coordsize="91,163" path="m3658,12846l3566,12846,3566,12866,3658,12866,3658,12846xe" filled="t" fillcolor="#202020" stroked="f">
                <v:path arrowok="t"/>
                <v:fill/>
              </v:shape>
              <v:shape style="position:absolute;left:3566;top:12702;width:91;height:163" coordorigin="3566,12702" coordsize="91,163" path="m3624,12726l3600,12726,3600,12846,3624,12846,3624,12726xe" filled="t" fillcolor="#202020" stroked="f">
                <v:path arrowok="t"/>
                <v:fill/>
              </v:shape>
              <v:shape style="position:absolute;left:3566;top:12702;width:91;height:163" coordorigin="3566,12702" coordsize="91,163" path="m3624,12702l3566,12722,3566,12736,3600,12726,3624,12726,3624,12702xe" filled="t" fillcolor="#202020" stroked="f">
                <v:path arrowok="t"/>
                <v:fill/>
              </v:shape>
            </v:group>
            <v:group style="position:absolute;left:3682;top:12707;width:101;height:158" coordorigin="3682,12707" coordsize="101,158">
              <v:shape style="position:absolute;left:3682;top:12707;width:101;height:158" coordorigin="3682,12707" coordsize="101,158" path="m3782,12707l3682,12707,3682,12726,3758,12726,3701,12866,3720,12866,3782,12712,3782,12707xe" filled="t" fillcolor="#202020" stroked="f">
                <v:path arrowok="t"/>
                <v:fill/>
              </v:shape>
            </v:group>
            <v:group style="position:absolute;left:3811;top:12702;width:91;height:163" coordorigin="3811,12702" coordsize="91,163">
              <v:shape style="position:absolute;left:3811;top:12702;width:91;height:163" coordorigin="3811,12702" coordsize="91,163" path="m3902,12846l3811,12846,3811,12866,3902,12866,3902,12846xe" filled="t" fillcolor="#202020" stroked="f">
                <v:path arrowok="t"/>
                <v:fill/>
              </v:shape>
              <v:shape style="position:absolute;left:3811;top:12702;width:91;height:163" coordorigin="3811,12702" coordsize="91,163" path="m3869,12726l3850,12726,3850,12846,3869,12846,3869,12726xe" filled="t" fillcolor="#202020" stroked="f">
                <v:path arrowok="t"/>
                <v:fill/>
              </v:shape>
              <v:shape style="position:absolute;left:3811;top:12702;width:91;height:163" coordorigin="3811,12702" coordsize="91,163" path="m3869,12702l3811,12722,3811,12736,3850,12726,3869,12726,3869,12702xe" filled="t" fillcolor="#202020" stroked="f">
                <v:path arrowok="t"/>
                <v:fill/>
              </v:shape>
            </v:group>
            <v:group style="position:absolute;left:3936;top:12702;width:91;height:163" coordorigin="3936,12702" coordsize="91,163">
              <v:shape style="position:absolute;left:3936;top:12702;width:91;height:163" coordorigin="3936,12702" coordsize="91,163" path="m4027,12846l3936,12846,3936,12866,4027,12866,4027,12846xe" filled="t" fillcolor="#202020" stroked="f">
                <v:path arrowok="t"/>
                <v:fill/>
              </v:shape>
              <v:shape style="position:absolute;left:3936;top:12702;width:91;height:163" coordorigin="3936,12702" coordsize="91,163" path="m3994,12726l3970,12726,3970,12846,3994,12846,3994,12726xe" filled="t" fillcolor="#202020" stroked="f">
                <v:path arrowok="t"/>
                <v:fill/>
              </v:shape>
              <v:shape style="position:absolute;left:3936;top:12702;width:91;height:163" coordorigin="3936,12702" coordsize="91,163" path="m3994,12702l3936,12722,3936,12736,3970,12726,3994,12726,3994,12702xe" filled="t" fillcolor="#202020" stroked="f">
                <v:path arrowok="t"/>
                <v:fill/>
              </v:shape>
            </v:group>
            <v:group style="position:absolute;left:4051;top:12703;width:96;height:163" coordorigin="4051,12703" coordsize="96,163">
              <v:shape style="position:absolute;left:4051;top:12703;width:96;height:163" coordorigin="4051,12703" coordsize="96,163" path="m4142,12722l4114,12722,4123,12726,4128,12731,4128,12765,4122,12772,4111,12786,4094,12803,4051,12846,4051,12866,4147,12866,4147,12846,4075,12846,4118,12804,4133,12788,4142,12774,4147,12765,4147,12736,4142,12722xe" filled="t" fillcolor="#202020" stroked="f">
                <v:path arrowok="t"/>
                <v:fill/>
              </v:shape>
              <v:shape style="position:absolute;left:4051;top:12703;width:96;height:163" coordorigin="4051,12703" coordsize="96,163" path="m4097,12703l4076,12707,4061,12717,4063,12738,4080,12725,4099,12722,4142,12722,4136,12715,4120,12706,4097,12703xe" filled="t" fillcolor="#202020" stroked="f">
                <v:path arrowok="t"/>
                <v:fill/>
              </v:shape>
            </v:group>
            <v:group style="position:absolute;left:4176;top:12702;width:96;height:168" coordorigin="4176,12702" coordsize="96,168">
              <v:shape style="position:absolute;left:4176;top:12702;width:96;height:168" coordorigin="4176,12702" coordsize="96,168" path="m4176,12837l4176,12861,4194,12867,4215,12870,4236,12867,4253,12856,4260,12851,4213,12851,4195,12847,4176,12837xe" filled="t" fillcolor="#202020" stroked="f">
                <v:path arrowok="t"/>
                <v:fill/>
              </v:shape>
              <v:shape style="position:absolute;left:4176;top:12702;width:96;height:168" coordorigin="4176,12702" coordsize="96,168" path="m4262,12722l4205,12722,4220,12722,4237,12731,4242,12754,4231,12769,4205,12774,4195,12774,4195,12794,4222,12795,4242,12804,4248,12822,4248,12837,4238,12842,4234,12851,4260,12851,4267,12846,4272,12837,4272,12808,4267,12803,4262,12794,4243,12784,4234,12784,4245,12777,4258,12763,4262,12741,4262,12722xe" filled="t" fillcolor="#202020" stroked="f">
                <v:path arrowok="t"/>
                <v:fill/>
              </v:shape>
              <v:shape style="position:absolute;left:4176;top:12702;width:96;height:168" coordorigin="4176,12702" coordsize="96,168" path="m4234,12702l4205,12702,4186,12712,4186,12731,4205,12722,4262,12722,4253,12717,4243,12707,4234,1270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08.720001pt;margin-top:635.359985pt;width:10.32pt;height:9.120pt;mso-position-horizontal-relative:page;mso-position-vertical-relative:page;z-index:-3496" coordorigin="8174,12707" coordsize="206,182">
            <v:shape style="position:absolute;left:8174;top:12707;width:206;height:182" coordorigin="8174,12707" coordsize="206,182" path="m8362,12707l8194,12707,8194,12722,8265,12731,8263,12751,8261,12770,8179,12770,8179,12789,8255,12791,8247,12809,8237,12827,8225,12843,8211,12857,8194,12869,8174,12880,8184,12890,8235,12858,8268,12807,8275,12789,8376,12789,8376,12770,8277,12762,8280,12743,8280,12722,8362,12722,8362,12707xe" filled="t" fillcolor="#202020" stroked="f">
              <v:path arrowok="t"/>
              <v:fill/>
            </v:shape>
            <v:shape style="position:absolute;left:8174;top:12707;width:206;height:182" coordorigin="8174,12707" coordsize="206,182" path="m8299,12803l8285,12803,8285,12875,8294,12885,8362,12885,8376,12880,8376,12870,8304,12870,8299,12866,8299,12803xe" filled="t" fillcolor="#202020" stroked="f">
              <v:path arrowok="t"/>
              <v:fill/>
            </v:shape>
            <v:shape style="position:absolute;left:8174;top:12707;width:206;height:182" coordorigin="8174,12707" coordsize="206,182" path="m8371,12832l8362,12832,8362,12861,8357,12870,8376,12870,8376,12851,8381,12837,8371,12832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81.179993pt;margin-top:634.140015pt;width:21.64pt;height:11.08pt;mso-position-horizontal-relative:page;mso-position-vertical-relative:page;z-index:-3495" coordorigin="9624,12683" coordsize="433,222">
            <v:group style="position:absolute;left:9634;top:12693;width:201;height:192" coordorigin="9634,12693" coordsize="201,192">
              <v:shape style="position:absolute;left:9634;top:12693;width:201;height:192" coordorigin="9634,12693" coordsize="201,192" path="m9696,12837l9682,12837,9682,12880,9691,12885,9773,12885,9782,12880,9782,12870,9696,12870,9696,12837xe" filled="t" fillcolor="#202020" stroked="f">
                <v:path arrowok="t"/>
                <v:fill/>
              </v:shape>
              <v:shape style="position:absolute;left:9634;top:12693;width:201;height:192" coordorigin="9634,12693" coordsize="201,192" path="m9653,12837l9652,12840,9642,12859,9634,12875,9638,12880,9643,12880,9650,12878,9657,12862,9667,12842,9653,12837xe" filled="t" fillcolor="#202020" stroked="f">
                <v:path arrowok="t"/>
                <v:fill/>
              </v:shape>
              <v:shape style="position:absolute;left:9634;top:12693;width:201;height:192" coordorigin="9634,12693" coordsize="201,192" path="m9806,12842l9797,12846,9798,12848,9811,12866,9821,12880,9835,12870,9821,12852,9806,12842xe" filled="t" fillcolor="#202020" stroked="f">
                <v:path arrowok="t"/>
                <v:fill/>
              </v:shape>
              <v:shape style="position:absolute;left:9634;top:12693;width:201;height:192" coordorigin="9634,12693" coordsize="201,192" path="m9778,12846l9773,12846,9773,12856,9768,12866,9768,12870,9782,12870,9787,12866,9787,12851,9778,12846xe" filled="t" fillcolor="#202020" stroked="f">
                <v:path arrowok="t"/>
                <v:fill/>
              </v:shape>
              <v:shape style="position:absolute;left:9634;top:12693;width:201;height:192" coordorigin="9634,12693" coordsize="201,192" path="m9730,12828l9728,12828,9715,12837,9734,12856,9739,12866,9754,12851,9744,12846,9739,12837,9730,12828xe" filled="t" fillcolor="#202020" stroked="f">
                <v:path arrowok="t"/>
                <v:fill/>
              </v:shape>
              <v:shape style="position:absolute;left:9634;top:12693;width:201;height:192" coordorigin="9634,12693" coordsize="201,192" path="m9823,12827l9806,12827,9821,12842,9823,12827xe" filled="t" fillcolor="#202020" stroked="f">
                <v:path arrowok="t"/>
                <v:fill/>
              </v:shape>
              <v:shape style="position:absolute;left:9634;top:12693;width:201;height:192" coordorigin="9634,12693" coordsize="201,192" path="m9792,12798l9782,12808,9787,12808,9787,12813,9638,12813,9649,12831,9675,12830,9721,12828,9728,12828,9730,12827,9823,12827,9824,12826,9809,12813,9792,12798xe" filled="t" fillcolor="#202020" stroked="f">
                <v:path arrowok="t"/>
                <v:fill/>
              </v:shape>
              <v:shape style="position:absolute;left:9634;top:12693;width:201;height:192" coordorigin="9634,12693" coordsize="201,192" path="m9730,12827l9728,12828,9730,12828,9730,12827xe" filled="t" fillcolor="#202020" stroked="f">
                <v:path arrowok="t"/>
                <v:fill/>
              </v:shape>
              <v:shape style="position:absolute;left:9634;top:12693;width:201;height:192" coordorigin="9634,12693" coordsize="201,192" path="m9806,12827l9730,12827,9730,12828,9759,12827,9806,12827xe" filled="t" fillcolor="#202020" stroked="f">
                <v:path arrowok="t"/>
                <v:fill/>
              </v:shape>
              <v:shape style="position:absolute;left:9634;top:12693;width:201;height:192" coordorigin="9634,12693" coordsize="201,192" path="m9739,12798l9725,12798,9718,12813,9739,12813,9739,12798xe" filled="t" fillcolor="#202020" stroked="f">
                <v:path arrowok="t"/>
                <v:fill/>
              </v:shape>
              <v:shape style="position:absolute;left:9634;top:12693;width:201;height:192" coordorigin="9634,12693" coordsize="201,192" path="m9811,12736l9653,12736,9653,12803,9667,12803,9667,12798,9811,12798,9811,12784,9667,12784,9667,12774,9811,12774,9811,12760,9667,12760,9667,12746,9811,12746,9811,12736xe" filled="t" fillcolor="#202020" stroked="f">
                <v:path arrowok="t"/>
                <v:fill/>
              </v:shape>
              <v:shape style="position:absolute;left:9634;top:12693;width:201;height:192" coordorigin="9634,12693" coordsize="201,192" path="m9739,12774l9725,12774,9725,12784,9739,12784,9739,12774xe" filled="t" fillcolor="#202020" stroked="f">
                <v:path arrowok="t"/>
                <v:fill/>
              </v:shape>
              <v:shape style="position:absolute;left:9634;top:12693;width:201;height:192" coordorigin="9634,12693" coordsize="201,192" path="m9811,12774l9797,12774,9797,12784,9811,12784,9811,12774xe" filled="t" fillcolor="#202020" stroked="f">
                <v:path arrowok="t"/>
                <v:fill/>
              </v:shape>
              <v:shape style="position:absolute;left:9634;top:12693;width:201;height:192" coordorigin="9634,12693" coordsize="201,192" path="m9739,12746l9725,12746,9725,12760,9739,12760,9739,12746xe" filled="t" fillcolor="#202020" stroked="f">
                <v:path arrowok="t"/>
                <v:fill/>
              </v:shape>
              <v:shape style="position:absolute;left:9634;top:12693;width:201;height:192" coordorigin="9634,12693" coordsize="201,192" path="m9811,12746l9797,12746,9797,12760,9811,12760,9811,12746xe" filled="t" fillcolor="#202020" stroked="f">
                <v:path arrowok="t"/>
                <v:fill/>
              </v:shape>
              <v:shape style="position:absolute;left:9634;top:12693;width:201;height:192" coordorigin="9634,12693" coordsize="201,192" path="m9739,12722l9725,12722,9725,12736,9739,12736,9739,12722xe" filled="t" fillcolor="#202020" stroked="f">
                <v:path arrowok="t"/>
                <v:fill/>
              </v:shape>
              <v:shape style="position:absolute;left:9634;top:12693;width:201;height:192" coordorigin="9634,12693" coordsize="201,192" path="m9830,12707l9638,12707,9638,12722,9830,12722,9830,12707xe" filled="t" fillcolor="#202020" stroked="f">
                <v:path arrowok="t"/>
                <v:fill/>
              </v:shape>
              <v:shape style="position:absolute;left:9634;top:12693;width:201;height:192" coordorigin="9634,12693" coordsize="201,192" path="m9739,12693l9725,12693,9725,12707,9739,12707,9739,12693xe" filled="t" fillcolor="#202020" stroked="f">
                <v:path arrowok="t"/>
                <v:fill/>
              </v:shape>
            </v:group>
            <v:group style="position:absolute;left:9840;top:12693;width:206;height:202" coordorigin="9840,12693" coordsize="206,202">
              <v:shape style="position:absolute;left:9840;top:12693;width:206;height:202" coordorigin="9840,12693" coordsize="206,202" path="m10003,12693l9989,12710,9989,12750,9917,12750,9917,12765,9989,12767,9992,12791,10001,12851,10018,12894,10032,12894,10042,12885,10042,12875,10027,12875,10020,12865,10006,12790,10003,12765,10042,12765,10042,12750,10003,12733,10003,12693xe" filled="t" fillcolor="#202020" stroked="f">
                <v:path arrowok="t"/>
                <v:fill/>
              </v:shape>
              <v:shape style="position:absolute;left:9840;top:12693;width:206;height:202" coordorigin="9840,12693" coordsize="206,202" path="m9864,12760l9851,12771,9860,12787,9867,12806,9871,12828,9862,12845,9852,12863,9840,12880,9845,12885,9845,12890,9851,12888,9864,12874,9874,12857,9883,12837,9898,12837,9896,12833,9893,12811,9897,12797,9879,12797,9870,12778,9864,12760xe" filled="t" fillcolor="#202020" stroked="f">
                <v:path arrowok="t"/>
                <v:fill/>
              </v:shape>
              <v:shape style="position:absolute;left:9840;top:12693;width:206;height:202" coordorigin="9840,12693" coordsize="206,202" path="m9936,12784l9922,12784,9922,12870,9907,12870,9915,12884,9933,12881,9994,12870,9994,12866,9936,12866,9936,12784xe" filled="t" fillcolor="#202020" stroked="f">
                <v:path arrowok="t"/>
                <v:fill/>
              </v:shape>
              <v:shape style="position:absolute;left:9840;top:12693;width:206;height:202" coordorigin="9840,12693" coordsize="206,202" path="m10032,12837l10032,12866,10027,12870,10027,12875,10042,12875,10042,12865,10046,12856,10046,12846,10042,12842,10037,12842,10032,12837xe" filled="t" fillcolor="#202020" stroked="f">
                <v:path arrowok="t"/>
                <v:fill/>
              </v:shape>
              <v:shape style="position:absolute;left:9840;top:12693;width:206;height:202" coordorigin="9840,12693" coordsize="206,202" path="m9898,12837l9883,12837,9888,12846,9888,12856,9893,12866,9903,12851,9898,12837xe" filled="t" fillcolor="#202020" stroked="f">
                <v:path arrowok="t"/>
                <v:fill/>
              </v:shape>
              <v:shape style="position:absolute;left:9840;top:12693;width:206;height:202" coordorigin="9840,12693" coordsize="206,202" path="m9965,12770l9950,12770,9950,12866,9994,12866,9994,12861,9965,12861,9965,12818,9989,12818,9989,12803,9965,12803,9965,12770xe" filled="t" fillcolor="#202020" stroked="f">
                <v:path arrowok="t"/>
                <v:fill/>
              </v:shape>
              <v:shape style="position:absolute;left:9840;top:12693;width:206;height:202" coordorigin="9840,12693" coordsize="206,202" path="m9994,12856l9984,12856,9974,12861,9994,12861,9994,12856xe" filled="t" fillcolor="#202020" stroked="f">
                <v:path arrowok="t"/>
                <v:fill/>
              </v:shape>
              <v:shape style="position:absolute;left:9840;top:12693;width:206;height:202" coordorigin="9840,12693" coordsize="206,202" path="m9912,12736l9845,12736,9845,12750,9888,12759,9884,12781,9879,12797,9897,12797,9898,12793,9901,12773,9902,12750,9912,12750,9912,12736xe" filled="t" fillcolor="#202020" stroked="f">
                <v:path arrowok="t"/>
                <v:fill/>
              </v:shape>
              <v:shape style="position:absolute;left:9840;top:12693;width:206;height:202" coordorigin="9840,12693" coordsize="206,202" path="m10022,12702l10008,12707,10018,12717,10022,12731,10027,12741,10042,12731,10032,12722,10022,12702xe" filled="t" fillcolor="#202020" stroked="f">
                <v:path arrowok="t"/>
                <v:fill/>
              </v:shape>
              <v:shape style="position:absolute;left:9840;top:12693;width:206;height:202" coordorigin="9840,12693" coordsize="206,202" path="m9878,12693l9864,12698,9869,12707,9878,12717,9883,12731,9898,12722,9893,12712,9883,12702,9878,12693xe" filled="t" fillcolor="#202020" stroked="f">
                <v:path arrowok="t"/>
                <v:fill/>
              </v:shape>
              <v:shape style="position:absolute;left:9840;top:12693;width:206;height:202" coordorigin="9840,12693" coordsize="206,202" path="m9979,12712l9926,12712,9926,12726,9979,12726,9979,1271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65.100006pt;margin-top:714.299988pt;width:49.090241pt;height:9.159562pt;mso-position-horizontal-relative:page;mso-position-vertical-relative:page;z-index:-3494" coordorigin="3302,14286" coordsize="982,183">
            <v:group style="position:absolute;left:3312;top:14296;width:96;height:158" coordorigin="3312,14296" coordsize="96,158">
              <v:shape style="position:absolute;left:3312;top:14296;width:96;height:158" coordorigin="3312,14296" coordsize="96,158" path="m3403,14310l3370,14310,3379,14315,3389,14325,3389,14354,3384,14363,3379,14368,3370,14382,3312,14440,3312,14454,3408,14454,3408,14440,3336,14440,3378,14395,3394,14380,3403,14368,3408,14358,3408,14315,3403,14310xe" filled="t" fillcolor="#202020" stroked="f">
                <v:path arrowok="t"/>
                <v:fill/>
              </v:shape>
              <v:shape style="position:absolute;left:3312;top:14296;width:96;height:158" coordorigin="3312,14296" coordsize="96,158" path="m3358,14296l3337,14301,3322,14310,3324,14327,3340,14314,3360,14310,3403,14310,3397,14305,3382,14299,3358,14296xe" filled="t" fillcolor="#202020" stroked="f">
                <v:path arrowok="t"/>
                <v:fill/>
              </v:shape>
            </v:group>
            <v:group style="position:absolute;left:3432;top:14297;width:106;height:161" coordorigin="3432,14297" coordsize="106,161">
              <v:shape style="position:absolute;left:3432;top:14297;width:106;height:161" coordorigin="3432,14297" coordsize="106,161" path="m3476,14297l3433,14359,3432,14382,3432,14391,3452,14448,3493,14458,3510,14450,3521,14439,3478,14439,3466,14430,3458,14409,3456,14378,3456,14377,3458,14349,3465,14328,3477,14316,3496,14313,3521,14313,3517,14308,3500,14299,3476,14297xe" filled="t" fillcolor="#202020" stroked="f">
                <v:path arrowok="t"/>
                <v:fill/>
              </v:shape>
              <v:shape style="position:absolute;left:3432;top:14297;width:106;height:161" coordorigin="3432,14297" coordsize="106,161" path="m3521,14313l3496,14313,3506,14322,3513,14339,3516,14365,3517,14401,3511,14423,3498,14435,3478,14439,3521,14439,3527,14434,3533,14417,3536,14397,3538,14373,3535,14344,3529,14322,3521,14313xe" filled="t" fillcolor="#202020" stroked="f">
                <v:path arrowok="t"/>
                <v:fill/>
              </v:shape>
            </v:group>
            <v:group style="position:absolute;left:3566;top:14296;width:91;height:158" coordorigin="3566,14296" coordsize="91,158">
              <v:shape style="position:absolute;left:3566;top:14296;width:91;height:158" coordorigin="3566,14296" coordsize="91,158" path="m3658,14440l3566,14440,3566,14454,3658,14454,3658,14440xe" filled="t" fillcolor="#202020" stroked="f">
                <v:path arrowok="t"/>
                <v:fill/>
              </v:shape>
              <v:shape style="position:absolute;left:3566;top:14296;width:91;height:158" coordorigin="3566,14296" coordsize="91,158" path="m3624,14320l3600,14320,3600,14440,3624,14440,3624,14320xe" filled="t" fillcolor="#202020" stroked="f">
                <v:path arrowok="t"/>
                <v:fill/>
              </v:shape>
              <v:shape style="position:absolute;left:3566;top:14296;width:91;height:158" coordorigin="3566,14296" coordsize="91,158" path="m3624,14296l3566,14310,3566,14330,3600,14320,3624,14320,3624,14296xe" filled="t" fillcolor="#202020" stroked="f">
                <v:path arrowok="t"/>
                <v:fill/>
              </v:shape>
            </v:group>
            <v:group style="position:absolute;left:3682;top:14296;width:101;height:158" coordorigin="3682,14296" coordsize="101,158">
              <v:shape style="position:absolute;left:3682;top:14296;width:101;height:158" coordorigin="3682,14296" coordsize="101,158" path="m3782,14296l3682,14296,3682,14315,3758,14315,3701,14454,3720,14454,3782,14306,3782,14296xe" filled="t" fillcolor="#202020" stroked="f">
                <v:path arrowok="t"/>
                <v:fill/>
              </v:shape>
            </v:group>
            <v:group style="position:absolute;left:3802;top:14297;width:106;height:161" coordorigin="3802,14297" coordsize="106,161">
              <v:shape style="position:absolute;left:3802;top:14297;width:106;height:161" coordorigin="3802,14297" coordsize="106,161" path="m3846,14297l3803,14359,3802,14382,3802,14391,3822,14448,3862,14458,3880,14450,3891,14439,3846,14439,3833,14429,3824,14409,3821,14378,3821,14373,3824,14346,3833,14327,3847,14316,3866,14313,3891,14313,3887,14308,3870,14299,3846,14297xe" filled="t" fillcolor="#202020" stroked="f">
                <v:path arrowok="t"/>
                <v:fill/>
              </v:shape>
              <v:shape style="position:absolute;left:3802;top:14297;width:106;height:161" coordorigin="3802,14297" coordsize="106,161" path="m3891,14313l3866,14313,3876,14322,3883,14340,3886,14366,3887,14402,3880,14423,3867,14435,3846,14439,3891,14439,3896,14434,3902,14417,3906,14397,3907,14373,3905,14344,3898,14322,3891,14313xe" filled="t" fillcolor="#202020" stroked="f">
                <v:path arrowok="t"/>
                <v:fill/>
              </v:shape>
            </v:group>
            <v:group style="position:absolute;left:3931;top:14296;width:91;height:163" coordorigin="3931,14296" coordsize="91,163">
              <v:shape style="position:absolute;left:3931;top:14296;width:91;height:163" coordorigin="3931,14296" coordsize="91,163" path="m3931,14430l3932,14450,3947,14456,3971,14459,3991,14455,4008,14445,4013,14440,3941,14440,3931,14430xe" filled="t" fillcolor="#202020" stroked="f">
                <v:path arrowok="t"/>
                <v:fill/>
              </v:shape>
              <v:shape style="position:absolute;left:3931;top:14296;width:91;height:163" coordorigin="3931,14296" coordsize="91,163" path="m4013,14311l3978,14311,3993,14322,3997,14348,3985,14363,3960,14368,3946,14368,3946,14382,3978,14384,3997,14393,4003,14411,4003,14421,3998,14430,3989,14440,4013,14440,4018,14435,4022,14426,4022,14392,4013,14387,4008,14378,3998,14373,3989,14373,3998,14370,4013,14356,4018,14334,4018,14320,4013,14311xe" filled="t" fillcolor="#202020" stroked="f">
                <v:path arrowok="t"/>
                <v:fill/>
              </v:shape>
              <v:shape style="position:absolute;left:3931;top:14296;width:91;height:163" coordorigin="3931,14296" coordsize="91,163" path="m3998,14296l3946,14296,3936,14306,3939,14322,3954,14313,3978,14311,4013,14311,4013,14310,3998,14296xe" filled="t" fillcolor="#202020" stroked="f">
                <v:path arrowok="t"/>
                <v:fill/>
              </v:shape>
            </v:group>
            <v:group style="position:absolute;left:4051;top:14296;width:96;height:158" coordorigin="4051,14296" coordsize="96,158">
              <v:shape style="position:absolute;left:4051;top:14296;width:96;height:158" coordorigin="4051,14296" coordsize="96,158" path="m4140,14310l4109,14310,4114,14315,4123,14320,4128,14325,4128,14354,4123,14363,4112,14376,4094,14392,4051,14440,4051,14454,4147,14454,4147,14440,4075,14440,4116,14395,4132,14380,4142,14368,4147,14358,4147,14325,4142,14315,4140,14310xe" filled="t" fillcolor="#202020" stroked="f">
                <v:path arrowok="t"/>
                <v:fill/>
              </v:shape>
              <v:shape style="position:absolute;left:4051;top:14296;width:96;height:158" coordorigin="4051,14296" coordsize="96,158" path="m4097,14296l4076,14301,4061,14310,4063,14327,4080,14314,4099,14310,4140,14310,4137,14305,4121,14299,4097,14296xe" filled="t" fillcolor="#202020" stroked="f">
                <v:path arrowok="t"/>
                <v:fill/>
              </v:shape>
            </v:group>
            <v:group style="position:absolute;left:4171;top:14296;width:103;height:162" coordorigin="4171,14296" coordsize="103,162">
              <v:shape style="position:absolute;left:4171;top:14296;width:103;height:162" coordorigin="4171,14296" coordsize="103,162" path="m4248,14296l4214,14296,4200,14301,4190,14306,4181,14325,4182,14342,4191,14359,4210,14373,4190,14383,4176,14398,4171,14417,4176,14435,4190,14452,4206,14457,4232,14458,4251,14453,4264,14445,4214,14445,4210,14440,4200,14435,4195,14430,4195,14416,4195,14412,4204,14396,4224,14382,4256,14382,4238,14373,4255,14364,4255,14363,4224,14363,4210,14358,4200,14349,4200,14320,4205,14320,4210,14315,4219,14310,4267,14310,4258,14306,4248,14296xe" filled="t" fillcolor="#202020" stroked="f">
                <v:path arrowok="t"/>
                <v:fill/>
              </v:shape>
              <v:shape style="position:absolute;left:4171;top:14296;width:103;height:162" coordorigin="4171,14296" coordsize="103,162" path="m4256,14382l4224,14382,4229,14385,4247,14399,4253,14416,4253,14430,4243,14440,4234,14445,4264,14445,4269,14442,4274,14426,4273,14400,4260,14384,4256,14382xe" filled="t" fillcolor="#202020" stroked="f">
                <v:path arrowok="t"/>
                <v:fill/>
              </v:shape>
              <v:shape style="position:absolute;left:4171;top:14296;width:103;height:162" coordorigin="4171,14296" coordsize="103,162" path="m4267,14310l4234,14310,4238,14315,4243,14315,4248,14320,4248,14349,4243,14358,4224,14363,4255,14363,4268,14349,4272,14330,4272,14320,4267,1431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08.700012pt;margin-top:714.299988pt;width:42.998296pt;height:9.16pt;mso-position-horizontal-relative:page;mso-position-vertical-relative:page;z-index:-3493" coordorigin="8174,14286" coordsize="860,183">
            <v:group style="position:absolute;left:8184;top:14296;width:99;height:163" coordorigin="8184,14296" coordsize="99,163">
              <v:shape style="position:absolute;left:8184;top:14296;width:99;height:163" coordorigin="8184,14296" coordsize="99,163" path="m8194,14435l8194,14454,8198,14459,8218,14459,8239,14456,8256,14446,8261,14440,8198,14440,8194,14435xe" filled="t" fillcolor="#202020" stroked="f">
                <v:path arrowok="t"/>
                <v:fill/>
              </v:shape>
              <v:shape style="position:absolute;left:8184;top:14296;width:99;height:163" coordorigin="8184,14296" coordsize="99,163" path="m8283,14378l8266,14378,8265,14389,8260,14410,8251,14426,8246,14435,8232,14440,8261,14440,8270,14430,8277,14417,8281,14399,8283,14378xe" filled="t" fillcolor="#202020" stroked="f">
                <v:path arrowok="t"/>
                <v:fill/>
              </v:shape>
              <v:shape style="position:absolute;left:8184;top:14296;width:99;height:163" coordorigin="8184,14296" coordsize="99,163" path="m8232,14296l8218,14296,8208,14301,8198,14311,8187,14328,8184,14349,8184,14363,8194,14382,8211,14393,8231,14397,8251,14392,8261,14382,8222,14382,8213,14373,8208,14363,8203,14358,8203,14334,8208,14330,8213,14320,8222,14310,8266,14310,8254,14300,8232,14296xe" filled="t" fillcolor="#202020" stroked="f">
                <v:path arrowok="t"/>
                <v:fill/>
              </v:shape>
              <v:shape style="position:absolute;left:8184;top:14296;width:99;height:163" coordorigin="8184,14296" coordsize="99,163" path="m8266,14310l8242,14310,8251,14315,8256,14325,8261,14330,8266,14339,8266,14358,8261,14368,8251,14378,8242,14382,8261,14382,8266,14378,8283,14378,8283,14347,8278,14328,8268,14312,8266,14310xe" filled="t" fillcolor="#202020" stroked="f">
                <v:path arrowok="t"/>
                <v:fill/>
              </v:shape>
            </v:group>
            <v:group style="position:absolute;left:8304;top:14296;width:104;height:162" coordorigin="8304,14296" coordsize="104,162">
              <v:shape style="position:absolute;left:8304;top:14296;width:104;height:162" coordorigin="8304,14296" coordsize="104,162" path="m8314,14435l8319,14456,8334,14458,8361,14456,8379,14446,8384,14440,8323,14440,8314,14435xe" filled="t" fillcolor="#202020" stroked="f">
                <v:path arrowok="t"/>
                <v:fill/>
              </v:shape>
              <v:shape style="position:absolute;left:8304;top:14296;width:104;height:162" coordorigin="8304,14296" coordsize="104,162" path="m8407,14378l8386,14378,8386,14388,8384,14410,8376,14426,8366,14435,8357,14440,8384,14440,8394,14429,8400,14416,8405,14399,8407,14378xe" filled="t" fillcolor="#202020" stroked="f">
                <v:path arrowok="t"/>
                <v:fill/>
              </v:shape>
              <v:shape style="position:absolute;left:8304;top:14296;width:104;height:162" coordorigin="8304,14296" coordsize="104,162" path="m8355,14296l8335,14300,8318,14311,8307,14328,8304,14349,8304,14363,8309,14373,8328,14392,8338,14397,8366,14397,8381,14392,8384,14382,8347,14382,8338,14378,8333,14373,8328,14363,8328,14330,8333,14320,8342,14315,8347,14310,8391,14310,8375,14299,8355,14296xe" filled="t" fillcolor="#202020" stroked="f">
                <v:path arrowok="t"/>
                <v:fill/>
              </v:shape>
              <v:shape style="position:absolute;left:8304;top:14296;width:104;height:162" coordorigin="8304,14296" coordsize="104,162" path="m8391,14310l8366,14310,8371,14315,8376,14325,8386,14330,8386,14368,8376,14373,8366,14382,8384,14382,8386,14378,8407,14378,8408,14375,8408,14346,8402,14327,8392,14311,8391,14310xe" filled="t" fillcolor="#202020" stroked="f">
                <v:path arrowok="t"/>
                <v:fill/>
              </v:shape>
            </v:group>
            <v:group style="position:absolute;left:8429;top:14296;width:99;height:163" coordorigin="8429,14296" coordsize="99,163">
              <v:shape style="position:absolute;left:8429;top:14296;width:99;height:163" coordorigin="8429,14296" coordsize="99,163" path="m8506,14296l8467,14296,8448,14306,8438,14315,8434,14325,8434,14342,8443,14359,8462,14373,8448,14382,8434,14397,8429,14416,8429,14430,8434,14440,8445,14450,8460,14456,8484,14459,8503,14454,8518,14445,8472,14445,8462,14440,8448,14426,8448,14412,8457,14396,8477,14382,8512,14382,8496,14373,8508,14365,8510,14363,8482,14363,8462,14358,8458,14349,8458,14320,8462,14320,8472,14310,8520,14310,8506,14296xe" filled="t" fillcolor="#202020" stroked="f">
                <v:path arrowok="t"/>
                <v:fill/>
              </v:shape>
              <v:shape style="position:absolute;left:8429;top:14296;width:99;height:163" coordorigin="8429,14296" coordsize="99,163" path="m8512,14382l8477,14382,8487,14387,8505,14400,8510,14416,8510,14430,8501,14435,8491,14445,8518,14445,8521,14443,8527,14428,8527,14402,8517,14385,8512,14382xe" filled="t" fillcolor="#202020" stroked="f">
                <v:path arrowok="t"/>
                <v:fill/>
              </v:shape>
              <v:shape style="position:absolute;left:8429;top:14296;width:99;height:163" coordorigin="8429,14296" coordsize="99,163" path="m8520,14310l8486,14310,8496,14315,8501,14315,8506,14320,8506,14349,8496,14358,8482,14363,8510,14363,8521,14350,8525,14330,8525,14320,8520,14310xe" filled="t" fillcolor="#202020" stroked="f">
                <v:path arrowok="t"/>
                <v:fill/>
              </v:shape>
            </v:group>
            <v:group style="position:absolute;left:8549;top:14297;width:106;height:161" coordorigin="8549,14297" coordsize="106,161">
              <v:shape style="position:absolute;left:8549;top:14297;width:106;height:161" coordorigin="8549,14297" coordsize="106,161" path="m8593,14297l8550,14359,8549,14382,8549,14392,8571,14448,8611,14458,8628,14450,8639,14439,8595,14439,8583,14430,8575,14409,8573,14378,8573,14376,8575,14348,8582,14328,8595,14316,8615,14312,8638,14312,8634,14308,8617,14299,8593,14297xe" filled="t" fillcolor="#202020" stroked="f">
                <v:path arrowok="t"/>
                <v:fill/>
              </v:shape>
              <v:shape style="position:absolute;left:8549;top:14297;width:106;height:161" coordorigin="8549,14297" coordsize="106,161" path="m8638,14312l8615,14312,8624,14321,8630,14338,8633,14364,8634,14401,8628,14423,8615,14435,8595,14439,8639,14439,8643,14434,8650,14417,8653,14397,8654,14373,8652,14344,8646,14322,8638,14312xe" filled="t" fillcolor="#202020" stroked="f">
                <v:path arrowok="t"/>
                <v:fill/>
              </v:shape>
            </v:group>
            <v:group style="position:absolute;left:8674;top:14297;width:105;height:162" coordorigin="8674,14297" coordsize="105,162">
              <v:shape style="position:absolute;left:8674;top:14297;width:105;height:162" coordorigin="8674,14297" coordsize="105,162" path="m8719,14297l8675,14359,8674,14382,8674,14391,8694,14447,8734,14458,8751,14450,8764,14439,8718,14439,8705,14429,8696,14409,8693,14378,8693,14372,8696,14346,8705,14327,8719,14316,8738,14313,8761,14313,8757,14308,8740,14299,8719,14297xe" filled="t" fillcolor="#202020" stroked="f">
                <v:path arrowok="t"/>
                <v:fill/>
              </v:shape>
              <v:shape style="position:absolute;left:8674;top:14297;width:105;height:162" coordorigin="8674,14297" coordsize="105,162" path="m8761,14313l8738,14313,8748,14323,8755,14340,8758,14366,8758,14402,8750,14423,8737,14435,8718,14439,8764,14439,8779,14378,8779,14372,8776,14345,8769,14323,8761,14313xe" filled="t" fillcolor="#202020" stroked="f">
                <v:path arrowok="t"/>
                <v:fill/>
              </v:shape>
            </v:group>
            <v:group style="position:absolute;left:8798;top:14297;width:106;height:161" coordorigin="8798,14297" coordsize="106,161">
              <v:shape style="position:absolute;left:8798;top:14297;width:106;height:161" coordorigin="8798,14297" coordsize="106,161" path="m8842,14297l8800,14359,8798,14382,8799,14391,8817,14448,8860,14457,8878,14449,8888,14439,8841,14439,8828,14429,8820,14409,8818,14378,8818,14376,8820,14348,8827,14328,8839,14316,8859,14312,8885,14312,8881,14308,8864,14299,8842,14297xe" filled="t" fillcolor="#202020" stroked="f">
                <v:path arrowok="t"/>
                <v:fill/>
              </v:shape>
              <v:shape style="position:absolute;left:8798;top:14297;width:106;height:161" coordorigin="8798,14297" coordsize="106,161" path="m8885,14312l8859,14312,8868,14321,8875,14338,8878,14364,8879,14400,8873,14423,8861,14435,8841,14439,8888,14439,8893,14434,8899,14417,8903,14396,8904,14372,8901,14344,8894,14322,8885,14312xe" filled="t" fillcolor="#202020" stroked="f">
                <v:path arrowok="t"/>
                <v:fill/>
              </v:shape>
            </v:group>
            <v:group style="position:absolute;left:8918;top:14297;width:106;height:161" coordorigin="8918,14297" coordsize="106,161">
              <v:shape style="position:absolute;left:8918;top:14297;width:106;height:161" coordorigin="8918,14297" coordsize="106,161" path="m8963,14297l8920,14359,8918,14382,8919,14392,8940,14448,8981,14458,8998,14450,9008,14439,8964,14439,8952,14430,8945,14409,8942,14378,8942,14376,8945,14348,8951,14328,8964,14316,8985,14312,9007,14312,9004,14308,8987,14299,8963,14297xe" filled="t" fillcolor="#202020" stroked="f">
                <v:path arrowok="t"/>
                <v:fill/>
              </v:shape>
              <v:shape style="position:absolute;left:8918;top:14297;width:106;height:161" coordorigin="8918,14297" coordsize="106,161" path="m9007,14312l8985,14312,8993,14321,8999,14338,9003,14364,9004,14401,8997,14423,8985,14435,8964,14439,9008,14439,9013,14434,9019,14417,9023,14397,9024,14373,9022,14344,9015,14322,9007,1431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1.149994pt;margin-top:713.580017pt;width:32.230000pt;height:10.945491pt;mso-position-horizontal-relative:page;mso-position-vertical-relative:page;z-index:-3492" coordorigin="9623,14272" coordsize="645,219">
            <v:group style="position:absolute;left:9634;top:14464;width:197;height:2" coordorigin="9634,14464" coordsize="197,2">
              <v:shape style="position:absolute;left:9634;top:14464;width:197;height:2" coordorigin="9634,14464" coordsize="197,0" path="m9634,14464l9830,14464e" filled="f" stroked="t" strokeweight="1.06pt" strokecolor="#202020">
                <v:path arrowok="t"/>
              </v:shape>
            </v:group>
            <v:group style="position:absolute;left:9725;top:14392;width:19;height:62" coordorigin="9725,14392" coordsize="19,62">
              <v:shape style="position:absolute;left:9725;top:14392;width:19;height:62" coordorigin="9725,14392" coordsize="19,62" path="m9725,14423l9744,14423e" filled="f" stroked="t" strokeweight="3.22pt" strokecolor="#202020">
                <v:path arrowok="t"/>
              </v:shape>
            </v:group>
            <v:group style="position:absolute;left:9653;top:14385;width:158;height:2" coordorigin="9653,14385" coordsize="158,2">
              <v:shape style="position:absolute;left:9653;top:14385;width:158;height:2" coordorigin="9653,14385" coordsize="158,0" path="m9653,14385l9811,14385e" filled="f" stroked="t" strokeweight=".82pt" strokecolor="#202020">
                <v:path arrowok="t"/>
              </v:shape>
            </v:group>
            <v:group style="position:absolute;left:9725;top:14315;width:19;height:62" coordorigin="9725,14315" coordsize="19,62">
              <v:shape style="position:absolute;left:9725;top:14315;width:19;height:62" coordorigin="9725,14315" coordsize="19,62" path="m9725,14346l9744,14346e" filled="f" stroked="t" strokeweight="3.22pt" strokecolor="#202020">
                <v:path arrowok="t"/>
              </v:shape>
            </v:group>
            <v:group style="position:absolute;left:9648;top:14308;width:173;height:2" coordorigin="9648,14308" coordsize="173,2">
              <v:shape style="position:absolute;left:9648;top:14308;width:173;height:2" coordorigin="9648,14308" coordsize="173,0" path="m9648,14308l9821,14308e" filled="f" stroked="t" strokeweight=".82pt" strokecolor="#202020">
                <v:path arrowok="t"/>
              </v:shape>
            </v:group>
            <v:group style="position:absolute;left:9845;top:14282;width:197;height:192" coordorigin="9845,14282" coordsize="197,192">
              <v:shape style="position:absolute;left:9845;top:14282;width:197;height:192" coordorigin="9845,14282" coordsize="197,192" path="m10008,14358l9864,14358,9864,14373,9959,14380,9939,14390,9921,14400,9889,14418,9874,14426,9864,14440,9859,14450,9864,14459,9864,14469,9878,14474,9946,14474,10006,14473,10027,14467,10033,14459,9883,14459,9878,14454,9878,14450,9883,14445,9950,14402,10008,14373,10008,14358xe" filled="t" fillcolor="#202020" stroked="f">
                <v:path arrowok="t"/>
                <v:fill/>
              </v:shape>
              <v:shape style="position:absolute;left:9845;top:14282;width:197;height:192" coordorigin="9845,14282" coordsize="197,192" path="m10022,14411l10022,14440,10018,14445,10018,14454,10008,14459,10033,14459,10037,14454,10037,14450,10042,14435,10042,14421,10032,14416,10027,14416,10022,14411xe" filled="t" fillcolor="#202020" stroked="f">
                <v:path arrowok="t"/>
                <v:fill/>
              </v:shape>
              <v:shape style="position:absolute;left:9845;top:14282;width:197;height:192" coordorigin="9845,14282" coordsize="197,192" path="m9917,14325l9898,14325,9898,14344,9917,14344,9917,14325xe" filled="t" fillcolor="#202020" stroked="f">
                <v:path arrowok="t"/>
                <v:fill/>
              </v:shape>
              <v:shape style="position:absolute;left:9845;top:14282;width:197;height:192" coordorigin="9845,14282" coordsize="197,192" path="m9989,14325l9970,14325,9970,14344,9989,14344,9989,14325xe" filled="t" fillcolor="#202020" stroked="f">
                <v:path arrowok="t"/>
                <v:fill/>
              </v:shape>
              <v:shape style="position:absolute;left:9845;top:14282;width:197;height:192" coordorigin="9845,14282" coordsize="197,192" path="m10042,14310l9845,14310,9845,14325,10042,14325,10042,14310xe" filled="t" fillcolor="#202020" stroked="f">
                <v:path arrowok="t"/>
                <v:fill/>
              </v:shape>
              <v:shape style="position:absolute;left:9845;top:14282;width:197;height:192" coordorigin="9845,14282" coordsize="197,192" path="m9917,14282l9898,14282,9898,14310,9917,14310,9917,14282xe" filled="t" fillcolor="#202020" stroked="f">
                <v:path arrowok="t"/>
                <v:fill/>
              </v:shape>
              <v:shape style="position:absolute;left:9845;top:14282;width:197;height:192" coordorigin="9845,14282" coordsize="197,192" path="m9989,14282l9970,14282,9970,14310,9989,14310,9989,14282xe" filled="t" fillcolor="#202020" stroked="f">
                <v:path arrowok="t"/>
                <v:fill/>
              </v:shape>
            </v:group>
            <v:group style="position:absolute;left:10051;top:14282;width:206;height:199" coordorigin="10051,14282" coordsize="206,199">
              <v:shape style="position:absolute;left:10051;top:14282;width:206;height:199" coordorigin="10051,14282" coordsize="206,199" path="m10080,14397l10075,14397,10074,14403,10068,14426,10062,14446,10057,14463,10051,14478,10071,14481,10075,14463,10079,14445,10083,14425,10090,14402,10085,14402,10080,14397xe" filled="t" fillcolor="#202020" stroked="f">
                <v:path arrowok="t"/>
                <v:fill/>
              </v:shape>
              <v:shape style="position:absolute;left:10051;top:14282;width:206;height:199" coordorigin="10051,14282" coordsize="206,199" path="m10258,14464l10090,14464,10090,14478,10258,14478,10258,14464xe" filled="t" fillcolor="#202020" stroked="f">
                <v:path arrowok="t"/>
                <v:fill/>
              </v:shape>
              <v:shape style="position:absolute;left:10051;top:14282;width:206;height:199" coordorigin="10051,14282" coordsize="206,199" path="m10181,14450l10166,14450,10166,14464,10181,14464,10181,14450xe" filled="t" fillcolor="#202020" stroked="f">
                <v:path arrowok="t"/>
                <v:fill/>
              </v:shape>
              <v:shape style="position:absolute;left:10051;top:14282;width:206;height:199" coordorigin="10051,14282" coordsize="206,199" path="m10243,14440l10104,14440,10104,14450,10243,14450,10243,14440xe" filled="t" fillcolor="#202020" stroked="f">
                <v:path arrowok="t"/>
                <v:fill/>
              </v:shape>
              <v:shape style="position:absolute;left:10051;top:14282;width:206;height:199" coordorigin="10051,14282" coordsize="206,199" path="m10181,14421l10166,14421,10166,14440,10181,14440,10181,14421xe" filled="t" fillcolor="#202020" stroked="f">
                <v:path arrowok="t"/>
                <v:fill/>
              </v:shape>
              <v:shape style="position:absolute;left:10051;top:14282;width:206;height:199" coordorigin="10051,14282" coordsize="206,199" path="m10238,14358l10109,14358,10109,14426,10123,14426,10123,14421,10238,14421,10238,14411,10123,14411,10123,14397,10238,14397,10238,14387,10123,14387,10123,14373,10238,14373,10238,14358xe" filled="t" fillcolor="#202020" stroked="f">
                <v:path arrowok="t"/>
                <v:fill/>
              </v:shape>
              <v:shape style="position:absolute;left:10051;top:14282;width:206;height:199" coordorigin="10051,14282" coordsize="206,199" path="m10238,14421l10224,14421,10224,14426,10238,14426,10238,14421xe" filled="t" fillcolor="#202020" stroked="f">
                <v:path arrowok="t"/>
                <v:fill/>
              </v:shape>
              <v:shape style="position:absolute;left:10051;top:14282;width:206;height:199" coordorigin="10051,14282" coordsize="206,199" path="m10181,14397l10166,14397,10166,14411,10181,14411,10181,14397xe" filled="t" fillcolor="#202020" stroked="f">
                <v:path arrowok="t"/>
                <v:fill/>
              </v:shape>
              <v:shape style="position:absolute;left:10051;top:14282;width:206;height:199" coordorigin="10051,14282" coordsize="206,199" path="m10238,14397l10224,14397,10224,14411,10238,14411,10238,14397xe" filled="t" fillcolor="#202020" stroked="f">
                <v:path arrowok="t"/>
                <v:fill/>
              </v:shape>
              <v:shape style="position:absolute;left:10051;top:14282;width:206;height:199" coordorigin="10051,14282" coordsize="206,199" path="m10181,14373l10166,14373,10166,14387,10181,14387,10181,14373xe" filled="t" fillcolor="#202020" stroked="f">
                <v:path arrowok="t"/>
                <v:fill/>
              </v:shape>
              <v:shape style="position:absolute;left:10051;top:14282;width:206;height:199" coordorigin="10051,14282" coordsize="206,199" path="m10238,14373l10224,14373,10224,14387,10238,14387,10238,14373xe" filled="t" fillcolor="#202020" stroked="f">
                <v:path arrowok="t"/>
                <v:fill/>
              </v:shape>
              <v:shape style="position:absolute;left:10051;top:14282;width:206;height:199" coordorigin="10051,14282" coordsize="206,199" path="m10061,14339l10052,14349,10080,14378,10090,14364,10074,14349,10061,14339xe" filled="t" fillcolor="#202020" stroked="f">
                <v:path arrowok="t"/>
                <v:fill/>
              </v:shape>
              <v:shape style="position:absolute;left:10051;top:14282;width:206;height:199" coordorigin="10051,14282" coordsize="206,199" path="m10253,14334l10094,14334,10094,14349,10253,14349,10253,14334xe" filled="t" fillcolor="#202020" stroked="f">
                <v:path arrowok="t"/>
                <v:fill/>
              </v:shape>
              <v:shape style="position:absolute;left:10051;top:14282;width:206;height:199" coordorigin="10051,14282" coordsize="206,199" path="m10138,14315l10128,14320,10133,14325,10133,14330,10138,14334,10147,14334,10157,14330,10147,14320,10138,14315xe" filled="t" fillcolor="#202020" stroked="f">
                <v:path arrowok="t"/>
                <v:fill/>
              </v:shape>
              <v:shape style="position:absolute;left:10051;top:14282;width:206;height:199" coordorigin="10051,14282" coordsize="206,199" path="m10205,14315l10200,14320,10195,14330,10190,14334,10205,14334,10219,14320,10205,14315xe" filled="t" fillcolor="#202020" stroked="f">
                <v:path arrowok="t"/>
                <v:fill/>
              </v:shape>
              <v:shape style="position:absolute;left:10051;top:14282;width:206;height:199" coordorigin="10051,14282" coordsize="206,199" path="m10070,14286l10061,14296,10070,14306,10075,14315,10085,14325,10099,14314,10085,14297,10070,14286xe" filled="t" fillcolor="#202020" stroked="f">
                <v:path arrowok="t"/>
                <v:fill/>
              </v:shape>
              <v:shape style="position:absolute;left:10051;top:14282;width:206;height:199" coordorigin="10051,14282" coordsize="206,199" path="m10248,14301l10104,14301,10104,14315,10248,14315,10248,14301xe" filled="t" fillcolor="#202020" stroked="f">
                <v:path arrowok="t"/>
                <v:fill/>
              </v:shape>
              <v:shape style="position:absolute;left:10051;top:14282;width:206;height:199" coordorigin="10051,14282" coordsize="206,199" path="m10171,14282l10157,14286,10166,14296,10166,14301,10186,14301,10181,14296,10176,14286,10171,1428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.02pt;margin-top:788.700012pt;width:42.52pt;height:11.32pt;mso-position-horizontal-relative:page;mso-position-vertical-relative:page;z-index:-3491" coordorigin="1060,15774" coordsize="850,226">
            <v:group style="position:absolute;left:1070;top:15798;width:202;height:192" coordorigin="1070,15798" coordsize="202,192">
              <v:shape style="position:absolute;left:1070;top:15798;width:202;height:192" coordorigin="1070,15798" coordsize="202,192" path="m1237,15952l1200,15952,1212,15956,1229,15966,1246,15978,1262,15990,1262,15968,1245,15957,1237,15952xe" filled="t" fillcolor="#202020" stroked="f">
                <v:path arrowok="t"/>
                <v:fill/>
              </v:shape>
              <v:shape style="position:absolute;left:1070;top:15798;width:202;height:192" coordorigin="1070,15798" coordsize="202,192" path="m1214,15866l1200,15866,1200,15908,1195,15928,1184,15944,1172,15958,1154,15969,1133,15976,1138,15981,1138,15986,1153,15987,1174,15978,1189,15966,1200,15952,1237,15952,1228,15946,1210,15938,1214,15923,1214,15866xe" filled="t" fillcolor="#202020" stroked="f">
                <v:path arrowok="t"/>
                <v:fill/>
              </v:shape>
              <v:shape style="position:absolute;left:1070;top:15798;width:202;height:192" coordorigin="1070,15798" coordsize="202,192" path="m1118,15822l1099,15822,1099,15933,1090,15933,1080,15938,1070,15938,1085,15954,1122,15944,1147,15938,1147,15928,1118,15928,1118,15822xe" filled="t" fillcolor="#202020" stroked="f">
                <v:path arrowok="t"/>
                <v:fill/>
              </v:shape>
              <v:shape style="position:absolute;left:1070;top:15798;width:202;height:192" coordorigin="1070,15798" coordsize="202,192" path="m1262,15842l1152,15842,1152,15947,1166,15947,1166,15856,1262,15856,1262,15842xe" filled="t" fillcolor="#202020" stroked="f">
                <v:path arrowok="t"/>
                <v:fill/>
              </v:shape>
              <v:shape style="position:absolute;left:1070;top:15798;width:202;height:192" coordorigin="1070,15798" coordsize="202,192" path="m1262,15856l1243,15856,1243,15947,1262,15947,1262,15856xe" filled="t" fillcolor="#202020" stroked="f">
                <v:path arrowok="t"/>
                <v:fill/>
              </v:shape>
              <v:shape style="position:absolute;left:1070;top:15798;width:202;height:192" coordorigin="1070,15798" coordsize="202,192" path="m1147,15923l1138,15923,1128,15928,1147,15928,1147,15923xe" filled="t" fillcolor="#202020" stroked="f">
                <v:path arrowok="t"/>
                <v:fill/>
              </v:shape>
              <v:shape style="position:absolute;left:1070;top:15798;width:202;height:192" coordorigin="1070,15798" coordsize="202,192" path="m1214,15813l1195,15813,1190,15842,1210,15842,1214,15813xe" filled="t" fillcolor="#202020" stroked="f">
                <v:path arrowok="t"/>
                <v:fill/>
              </v:shape>
              <v:shape style="position:absolute;left:1070;top:15798;width:202;height:192" coordorigin="1070,15798" coordsize="202,192" path="m1142,15808l1070,15808,1070,15822,1142,15822,1142,15808xe" filled="t" fillcolor="#202020" stroked="f">
                <v:path arrowok="t"/>
                <v:fill/>
              </v:shape>
              <v:shape style="position:absolute;left:1070;top:15798;width:202;height:192" coordorigin="1070,15798" coordsize="202,192" path="m1272,15798l1147,15798,1147,15813,1272,15813,1272,15798xe" filled="t" fillcolor="#202020" stroked="f">
                <v:path arrowok="t"/>
                <v:fill/>
              </v:shape>
            </v:group>
            <v:group style="position:absolute;left:1310;top:15798;width:149;height:187" coordorigin="1310,15798" coordsize="149,187">
              <v:shape style="position:absolute;left:1310;top:15798;width:149;height:187" coordorigin="1310,15798" coordsize="149,187" path="m1459,15798l1310,15798,1310,15986,1325,15986,1325,15971,1459,15971,1459,15957,1325,15957,1325,15918,1459,15918,1459,15904,1325,15904,1325,15866,1459,15866,1459,15851,1325,15851,1325,15813,1459,15813,1459,15798xe" filled="t" fillcolor="#202020" stroked="f">
                <v:path arrowok="t"/>
                <v:fill/>
              </v:shape>
              <v:shape style="position:absolute;left:1310;top:15798;width:149;height:187" coordorigin="1310,15798" coordsize="149,187" path="m1459,15971l1440,15971,1440,15986,1459,15986,1459,15971xe" filled="t" fillcolor="#202020" stroked="f">
                <v:path arrowok="t"/>
                <v:fill/>
              </v:shape>
              <v:shape style="position:absolute;left:1310;top:15798;width:149;height:187" coordorigin="1310,15798" coordsize="149,187" path="m1459,15918l1440,15918,1440,15957,1459,15957,1459,15918xe" filled="t" fillcolor="#202020" stroked="f">
                <v:path arrowok="t"/>
                <v:fill/>
              </v:shape>
              <v:shape style="position:absolute;left:1310;top:15798;width:149;height:187" coordorigin="1310,15798" coordsize="149,187" path="m1459,15866l1440,15866,1440,15904,1459,15904,1459,15866xe" filled="t" fillcolor="#202020" stroked="f">
                <v:path arrowok="t"/>
                <v:fill/>
              </v:shape>
              <v:shape style="position:absolute;left:1310;top:15798;width:149;height:187" coordorigin="1310,15798" coordsize="149,187" path="m1459,15813l1440,15813,1440,15851,1459,15851,1459,15813xe" filled="t" fillcolor="#202020" stroked="f">
                <v:path arrowok="t"/>
                <v:fill/>
              </v:shape>
            </v:group>
            <v:group style="position:absolute;left:1493;top:15789;width:202;height:187" coordorigin="1493,15789" coordsize="202,187">
              <v:shape style="position:absolute;left:1493;top:15789;width:202;height:187" coordorigin="1493,15789" coordsize="202,187" path="m1694,15962l1493,15962,1493,15976,1694,15976,1694,15962xe" filled="t" fillcolor="#202020" stroked="f">
                <v:path arrowok="t"/>
                <v:fill/>
              </v:shape>
              <v:shape style="position:absolute;left:1493;top:15789;width:202;height:187" coordorigin="1493,15789" coordsize="202,187" path="m1574,15789l1555,15789,1555,15962,1574,15962,1574,15789xe" filled="t" fillcolor="#202020" stroked="f">
                <v:path arrowok="t"/>
                <v:fill/>
              </v:shape>
              <v:shape style="position:absolute;left:1493;top:15789;width:202;height:187" coordorigin="1493,15789" coordsize="202,187" path="m1627,15789l1613,15789,1613,15962,1627,15962,1627,15789xe" filled="t" fillcolor="#202020" stroked="f">
                <v:path arrowok="t"/>
                <v:fill/>
              </v:shape>
              <v:shape style="position:absolute;left:1493;top:15789;width:202;height:187" coordorigin="1493,15789" coordsize="202,187" path="m1517,15832l1506,15847,1531,15923,1546,15906,1538,15886,1530,15867,1523,15849,1517,15832xe" filled="t" fillcolor="#202020" stroked="f">
                <v:path arrowok="t"/>
                <v:fill/>
              </v:shape>
              <v:shape style="position:absolute;left:1493;top:15789;width:202;height:187" coordorigin="1493,15789" coordsize="202,187" path="m1685,15842l1666,15844,1660,15862,1653,15881,1645,15900,1637,15918,1654,15916,1662,15899,1670,15880,1678,15861,1685,15842xe" filled="t" fillcolor="#202020" stroked="f">
                <v:path arrowok="t"/>
                <v:fill/>
              </v:shape>
            </v:group>
            <v:group style="position:absolute;left:1704;top:15784;width:197;height:192" coordorigin="1704,15784" coordsize="197,192">
              <v:shape style="position:absolute;left:1704;top:15784;width:197;height:192" coordorigin="1704,15784" coordsize="197,192" path="m1901,15962l1704,15962,1704,15976,1901,15976,1901,15962xe" filled="t" fillcolor="#202020" stroked="f">
                <v:path arrowok="t"/>
                <v:fill/>
              </v:shape>
              <v:shape style="position:absolute;left:1704;top:15784;width:197;height:192" coordorigin="1704,15784" coordsize="197,192" path="m1810,15904l1795,15904,1795,15962,1810,15962,1810,15904xe" filled="t" fillcolor="#202020" stroked="f">
                <v:path arrowok="t"/>
                <v:fill/>
              </v:shape>
              <v:shape style="position:absolute;left:1704;top:15784;width:197;height:192" coordorigin="1704,15784" coordsize="197,192" path="m1886,15885l1718,15885,1718,15904,1886,15904,1886,15885xe" filled="t" fillcolor="#202020" stroked="f">
                <v:path arrowok="t"/>
                <v:fill/>
              </v:shape>
              <v:shape style="position:absolute;left:1704;top:15784;width:197;height:192" coordorigin="1704,15784" coordsize="197,192" path="m1810,15842l1795,15842,1795,15885,1810,15885,1810,15842xe" filled="t" fillcolor="#202020" stroked="f">
                <v:path arrowok="t"/>
                <v:fill/>
              </v:shape>
              <v:shape style="position:absolute;left:1704;top:15784;width:197;height:192" coordorigin="1704,15784" coordsize="197,192" path="m1896,15822l1709,15822,1709,15842,1896,15842,1896,15822xe" filled="t" fillcolor="#202020" stroked="f">
                <v:path arrowok="t"/>
                <v:fill/>
              </v:shape>
              <v:shape style="position:absolute;left:1704;top:15784;width:197;height:192" coordorigin="1704,15784" coordsize="197,192" path="m1800,15784l1786,15794,1790,15798,1795,15808,1805,15822,1819,15813,1814,15808,1810,15798,1800,1578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82pt;margin-top:788.940002pt;width:31.48pt;height:11.08pt;mso-position-horizontal-relative:page;mso-position-vertical-relative:page;z-index:-3490" coordorigin="2476,15779" coordsize="630,222">
            <v:group style="position:absolute;left:2486;top:15798;width:206;height:192" coordorigin="2486,15798" coordsize="206,192">
              <v:shape style="position:absolute;left:2486;top:15798;width:206;height:192" coordorigin="2486,15798" coordsize="206,192" path="m2660,15952l2626,15952,2636,15958,2654,15968,2671,15979,2688,15990,2684,15966,2667,15956,2660,15952xe" filled="t" fillcolor="#202020" stroked="f">
                <v:path arrowok="t"/>
                <v:fill/>
              </v:shape>
              <v:shape style="position:absolute;left:2486;top:15798;width:206;height:192" coordorigin="2486,15798" coordsize="206,192" path="m2640,15866l2621,15866,2620,15910,2616,15929,2608,15947,2595,15959,2577,15969,2554,15976,2563,15986,2574,15987,2595,15978,2610,15966,2621,15952,2660,15952,2649,15946,2630,15938,2635,15923,2640,15914,2640,15866xe" filled="t" fillcolor="#202020" stroked="f">
                <v:path arrowok="t"/>
                <v:fill/>
              </v:shape>
              <v:shape style="position:absolute;left:2486;top:15798;width:206;height:192" coordorigin="2486,15798" coordsize="206,192" path="m2534,15822l2520,15822,2520,15933,2510,15933,2496,15938,2486,15938,2503,15953,2520,15949,2568,15938,2568,15928,2534,15928,2534,15822xe" filled="t" fillcolor="#202020" stroked="f">
                <v:path arrowok="t"/>
                <v:fill/>
              </v:shape>
              <v:shape style="position:absolute;left:2486;top:15798;width:206;height:192" coordorigin="2486,15798" coordsize="206,192" path="m2683,15842l2578,15842,2578,15947,2592,15947,2592,15856,2683,15856,2683,15842xe" filled="t" fillcolor="#202020" stroked="f">
                <v:path arrowok="t"/>
                <v:fill/>
              </v:shape>
              <v:shape style="position:absolute;left:2486;top:15798;width:206;height:192" coordorigin="2486,15798" coordsize="206,192" path="m2683,15856l2669,15856,2669,15947,2683,15947,2683,15856xe" filled="t" fillcolor="#202020" stroked="f">
                <v:path arrowok="t"/>
                <v:fill/>
              </v:shape>
              <v:shape style="position:absolute;left:2486;top:15798;width:206;height:192" coordorigin="2486,15798" coordsize="206,192" path="m2568,15923l2558,15923,2549,15928,2568,15928,2568,15923xe" filled="t" fillcolor="#202020" stroked="f">
                <v:path arrowok="t"/>
                <v:fill/>
              </v:shape>
              <v:shape style="position:absolute;left:2486;top:15798;width:206;height:192" coordorigin="2486,15798" coordsize="206,192" path="m2635,15813l2621,15813,2616,15842,2630,15842,2635,15813xe" filled="t" fillcolor="#202020" stroked="f">
                <v:path arrowok="t"/>
                <v:fill/>
              </v:shape>
              <v:shape style="position:absolute;left:2486;top:15798;width:206;height:192" coordorigin="2486,15798" coordsize="206,192" path="m2563,15808l2491,15808,2491,15822,2563,15822,2563,15808xe" filled="t" fillcolor="#202020" stroked="f">
                <v:path arrowok="t"/>
                <v:fill/>
              </v:shape>
              <v:shape style="position:absolute;left:2486;top:15798;width:206;height:192" coordorigin="2486,15798" coordsize="206,192" path="m2693,15798l2573,15798,2573,15813,2693,15813,2693,15798xe" filled="t" fillcolor="#202020" stroked="f">
                <v:path arrowok="t"/>
                <v:fill/>
              </v:shape>
            </v:group>
            <v:group style="position:absolute;left:2731;top:15798;width:149;height:187" coordorigin="2731,15798" coordsize="149,187">
              <v:shape style="position:absolute;left:2731;top:15798;width:149;height:187" coordorigin="2731,15798" coordsize="149,187" path="m2880,15798l2731,15798,2731,15986,2750,15986,2750,15971,2880,15971,2880,15957,2750,15957,2750,15918,2880,15918,2880,15904,2750,15904,2750,15866,2880,15866,2880,15851,2750,15851,2750,15813,2880,15813,2880,15798xe" filled="t" fillcolor="#202020" stroked="f">
                <v:path arrowok="t"/>
                <v:fill/>
              </v:shape>
              <v:shape style="position:absolute;left:2731;top:15798;width:149;height:187" coordorigin="2731,15798" coordsize="149,187" path="m2880,15971l2861,15971,2861,15986,2880,15986,2880,15971xe" filled="t" fillcolor="#202020" stroked="f">
                <v:path arrowok="t"/>
                <v:fill/>
              </v:shape>
              <v:shape style="position:absolute;left:2731;top:15798;width:149;height:187" coordorigin="2731,15798" coordsize="149,187" path="m2880,15918l2861,15918,2861,15957,2880,15957,2880,15918xe" filled="t" fillcolor="#202020" stroked="f">
                <v:path arrowok="t"/>
                <v:fill/>
              </v:shape>
              <v:shape style="position:absolute;left:2731;top:15798;width:149;height:187" coordorigin="2731,15798" coordsize="149,187" path="m2880,15866l2861,15866,2861,15904,2880,15904,2880,15866xe" filled="t" fillcolor="#202020" stroked="f">
                <v:path arrowok="t"/>
                <v:fill/>
              </v:shape>
              <v:shape style="position:absolute;left:2731;top:15798;width:149;height:187" coordorigin="2731,15798" coordsize="149,187" path="m2880,15813l2861,15813,2861,15851,2880,15851,2880,15813xe" filled="t" fillcolor="#202020" stroked="f">
                <v:path arrowok="t"/>
                <v:fill/>
              </v:shape>
            </v:group>
            <v:group style="position:absolute;left:2914;top:15789;width:182;height:202" coordorigin="2914,15789" coordsize="182,202">
              <v:shape style="position:absolute;left:2914;top:15789;width:182;height:202" coordorigin="2914,15789" coordsize="182,202" path="m2971,15914l2957,15914,2957,15990,2971,15990,2971,15976,3096,15976,3096,15962,2971,15962,2971,15914xe" filled="t" fillcolor="#202020" stroked="f">
                <v:path arrowok="t"/>
                <v:fill/>
              </v:shape>
              <v:shape style="position:absolute;left:2914;top:15789;width:182;height:202" coordorigin="2914,15789" coordsize="182,202" path="m3096,15976l3082,15976,3082,15990,3096,15990,3096,15976xe" filled="t" fillcolor="#202020" stroked="f">
                <v:path arrowok="t"/>
                <v:fill/>
              </v:shape>
              <v:shape style="position:absolute;left:2914;top:15789;width:182;height:202" coordorigin="2914,15789" coordsize="182,202" path="m3096,15914l3082,15914,3082,15962,3096,15962,3096,15914xe" filled="t" fillcolor="#202020" stroked="f">
                <v:path arrowok="t"/>
                <v:fill/>
              </v:shape>
              <v:shape style="position:absolute;left:2914;top:15789;width:182;height:202" coordorigin="2914,15789" coordsize="182,202" path="m2981,15842l2966,15851,2986,15870,2990,15882,2972,15889,2953,15895,2914,15909,2918,15914,2918,15918,2923,15923,2933,15923,2942,15918,2957,15914,3096,15914,3096,15899,2999,15897,3019,15888,3037,15877,3051,15868,3012,15868,2996,15855,2981,15842xe" filled="t" fillcolor="#202020" stroked="f">
                <v:path arrowok="t"/>
                <v:fill/>
              </v:shape>
              <v:shape style="position:absolute;left:2914;top:15789;width:182;height:202" coordorigin="2914,15789" coordsize="182,202" path="m3096,15827l2981,15827,3064,15837,3048,15848,3031,15858,3012,15868,3051,15868,3054,15866,3070,15854,3084,15841,3096,15827xe" filled="t" fillcolor="#202020" stroked="f">
                <v:path arrowok="t"/>
                <v:fill/>
              </v:shape>
              <v:shape style="position:absolute;left:2914;top:15789;width:182;height:202" coordorigin="2914,15789" coordsize="182,202" path="m2990,15789l2946,15835,2914,15856,2923,15866,2935,15865,2950,15853,2965,15840,2981,15827,3096,15827,3096,15813,2990,15813,2995,15803,3005,15794,2990,1578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77.100006pt;margin-top:788.940002pt;width:42.04pt;height:10.84pt;mso-position-horizontal-relative:page;mso-position-vertical-relative:page;z-index:-3489" coordorigin="3542,15779" coordsize="841,217">
            <v:group style="position:absolute;left:3552;top:15803;width:202;height:182" coordorigin="3552,15803" coordsize="202,182">
              <v:shape style="position:absolute;left:3552;top:15803;width:202;height:182" coordorigin="3552,15803" coordsize="202,182" path="m3754,15880l3552,15880,3552,15894,3603,15915,3598,15933,3589,15951,3574,15964,3552,15976,3562,15986,3619,15937,3624,15894,3754,15894,3754,15880xe" filled="t" fillcolor="#202020" stroked="f">
                <v:path arrowok="t"/>
                <v:fill/>
              </v:shape>
              <v:shape style="position:absolute;left:3552;top:15803;width:202;height:182" coordorigin="3552,15803" coordsize="202,182" path="m3706,15894l3686,15894,3686,15986,3706,15986,3706,15894xe" filled="t" fillcolor="#202020" stroked="f">
                <v:path arrowok="t"/>
                <v:fill/>
              </v:shape>
              <v:shape style="position:absolute;left:3552;top:15803;width:202;height:182" coordorigin="3552,15803" coordsize="202,182" path="m3624,15818l3605,15818,3605,15880,3624,15880,3624,15818xe" filled="t" fillcolor="#202020" stroked="f">
                <v:path arrowok="t"/>
                <v:fill/>
              </v:shape>
              <v:shape style="position:absolute;left:3552;top:15803;width:202;height:182" coordorigin="3552,15803" coordsize="202,182" path="m3706,15818l3686,15818,3686,15880,3706,15880,3706,15818xe" filled="t" fillcolor="#202020" stroked="f">
                <v:path arrowok="t"/>
                <v:fill/>
              </v:shape>
              <v:shape style="position:absolute;left:3552;top:15803;width:202;height:182" coordorigin="3552,15803" coordsize="202,182" path="m3744,15803l3562,15803,3562,15818,3744,15818,3744,15803xe" filled="t" fillcolor="#202020" stroked="f">
                <v:path arrowok="t"/>
                <v:fill/>
              </v:shape>
            </v:group>
            <v:group style="position:absolute;left:3763;top:15966;width:202;height:2" coordorigin="3763,15966" coordsize="202,2">
              <v:shape style="position:absolute;left:3763;top:15966;width:202;height:2" coordorigin="3763,15966" coordsize="202,0" path="m3763,15966l3965,15966e" filled="f" stroked="t" strokeweight="1.06pt" strokecolor="#202020">
                <v:path arrowok="t"/>
              </v:shape>
            </v:group>
            <v:group style="position:absolute;left:3864;top:15822;width:2;height:134" coordorigin="3864,15822" coordsize="2,134">
              <v:shape style="position:absolute;left:3864;top:15822;width:2;height:134" coordorigin="3864,15822" coordsize="0,134" path="m3864,15822l3864,15957e" filled="f" stroked="t" strokeweight="1.06pt" strokecolor="#202020">
                <v:path arrowok="t"/>
              </v:shape>
            </v:group>
            <v:group style="position:absolute;left:3778;top:15813;width:173;height:2" coordorigin="3778,15813" coordsize="173,2">
              <v:shape style="position:absolute;left:3778;top:15813;width:173;height:2" coordorigin="3778,15813" coordsize="173,0" path="m3778,15813l3950,15813e" filled="f" stroked="t" strokeweight="1.06pt" strokecolor="#202020">
                <v:path arrowok="t"/>
              </v:shape>
            </v:group>
            <v:group style="position:absolute;left:3998;top:15798;width:149;height:187" coordorigin="3998,15798" coordsize="149,187">
              <v:shape style="position:absolute;left:3998;top:15798;width:149;height:187" coordorigin="3998,15798" coordsize="149,187" path="m4147,15798l3998,15798,3998,15986,4018,15986,4018,15971,4147,15971,4147,15957,4018,15957,4018,15894,4147,15894,4147,15875,4018,15875,4018,15818,4147,15818,4147,15798xe" filled="t" fillcolor="#202020" stroked="f">
                <v:path arrowok="t"/>
                <v:fill/>
              </v:shape>
              <v:shape style="position:absolute;left:3998;top:15798;width:149;height:187" coordorigin="3998,15798" coordsize="149,187" path="m4147,15971l4128,15971,4128,15986,4147,15986,4147,15971xe" filled="t" fillcolor="#202020" stroked="f">
                <v:path arrowok="t"/>
                <v:fill/>
              </v:shape>
              <v:shape style="position:absolute;left:3998;top:15798;width:149;height:187" coordorigin="3998,15798" coordsize="149,187" path="m4147,15894l4128,15894,4128,15957,4147,15957,4147,15894xe" filled="t" fillcolor="#202020" stroked="f">
                <v:path arrowok="t"/>
                <v:fill/>
              </v:shape>
              <v:shape style="position:absolute;left:3998;top:15798;width:149;height:187" coordorigin="3998,15798" coordsize="149,187" path="m4147,15818l4128,15818,4128,15875,4147,15875,4147,15818xe" filled="t" fillcolor="#202020" stroked="f">
                <v:path arrowok="t"/>
                <v:fill/>
              </v:shape>
            </v:group>
            <v:group style="position:absolute;left:4181;top:15789;width:192;height:197" coordorigin="4181,15789" coordsize="192,197">
              <v:shape style="position:absolute;left:4181;top:15789;width:192;height:197" coordorigin="4181,15789" coordsize="192,197" path="m4219,15942l4181,15981,4186,15981,4190,15986,4201,15982,4214,15968,4229,15952,4219,15942xe" filled="t" fillcolor="#202020" stroked="f">
                <v:path arrowok="t"/>
                <v:fill/>
              </v:shape>
              <v:shape style="position:absolute;left:4181;top:15789;width:192;height:197" coordorigin="4181,15789" coordsize="192,197" path="m4373,15794l4301,15794,4301,15890,4300,15911,4299,15929,4296,15944,4289,15961,4277,15981,4282,15986,4286,15986,4298,15977,4308,15959,4313,15940,4315,15918,4373,15918,4373,15904,4315,15904,4315,15901,4317,15884,4315,15861,4373,15861,4373,15851,4315,15851,4315,15808,4373,15808,4373,15794xe" filled="t" fillcolor="#202020" stroked="f">
                <v:path arrowok="t"/>
                <v:fill/>
              </v:shape>
              <v:shape style="position:absolute;left:4181;top:15789;width:192;height:197" coordorigin="4181,15789" coordsize="192,197" path="m4373,15918l4358,15918,4358,15971,4325,15971,4330,15976,4330,15986,4368,15986,4373,15976,4373,15918xe" filled="t" fillcolor="#202020" stroked="f">
                <v:path arrowok="t"/>
                <v:fill/>
              </v:shape>
              <v:shape style="position:absolute;left:4181;top:15789;width:192;height:197" coordorigin="4181,15789" coordsize="192,197" path="m4253,15942l4243,15952,4253,15962,4262,15966,4272,15976,4282,15962,4272,15957,4262,15947,4253,15942xe" filled="t" fillcolor="#202020" stroked="f">
                <v:path arrowok="t"/>
                <v:fill/>
              </v:shape>
              <v:shape style="position:absolute;left:4181;top:15789;width:192;height:197" coordorigin="4181,15789" coordsize="192,197" path="m4291,15923l4181,15923,4181,15938,4291,15938,4291,15923xe" filled="t" fillcolor="#202020" stroked="f">
                <v:path arrowok="t"/>
                <v:fill/>
              </v:shape>
              <v:shape style="position:absolute;left:4181;top:15789;width:192;height:197" coordorigin="4181,15789" coordsize="192,197" path="m4219,15827l4200,15827,4200,15923,4219,15923,4219,15899,4277,15899,4277,15890,4219,15890,4219,15866,4277,15866,4277,15851,4219,15851,4219,15827xe" filled="t" fillcolor="#202020" stroked="f">
                <v:path arrowok="t"/>
                <v:fill/>
              </v:shape>
              <v:shape style="position:absolute;left:4181;top:15789;width:192;height:197" coordorigin="4181,15789" coordsize="192,197" path="m4277,15899l4258,15899,4258,15923,4277,15923,4277,15899xe" filled="t" fillcolor="#202020" stroked="f">
                <v:path arrowok="t"/>
                <v:fill/>
              </v:shape>
              <v:shape style="position:absolute;left:4181;top:15789;width:192;height:197" coordorigin="4181,15789" coordsize="192,197" path="m4373,15861l4358,15861,4358,15904,4373,15904,4373,15861xe" filled="t" fillcolor="#202020" stroked="f">
                <v:path arrowok="t"/>
                <v:fill/>
              </v:shape>
              <v:shape style="position:absolute;left:4181;top:15789;width:192;height:197" coordorigin="4181,15789" coordsize="192,197" path="m4277,15866l4258,15866,4258,15890,4277,15890,4277,15866xe" filled="t" fillcolor="#202020" stroked="f">
                <v:path arrowok="t"/>
                <v:fill/>
              </v:shape>
              <v:shape style="position:absolute;left:4181;top:15789;width:192;height:197" coordorigin="4181,15789" coordsize="192,197" path="m4277,15827l4258,15827,4258,15851,4277,15851,4277,15827xe" filled="t" fillcolor="#202020" stroked="f">
                <v:path arrowok="t"/>
                <v:fill/>
              </v:shape>
              <v:shape style="position:absolute;left:4181;top:15789;width:192;height:197" coordorigin="4181,15789" coordsize="192,197" path="m4373,15808l4358,15808,4358,15851,4373,15851,4373,15808xe" filled="t" fillcolor="#202020" stroked="f">
                <v:path arrowok="t"/>
                <v:fill/>
              </v:shape>
              <v:shape style="position:absolute;left:4181;top:15789;width:192;height:197" coordorigin="4181,15789" coordsize="192,197" path="m4291,15818l4186,15818,4186,15827,4291,15827,4291,15818xe" filled="t" fillcolor="#202020" stroked="f">
                <v:path arrowok="t"/>
                <v:fill/>
              </v:shape>
              <v:shape style="position:absolute;left:4181;top:15789;width:192;height:197" coordorigin="4181,15789" coordsize="192,197" path="m4219,15789l4200,15789,4200,15818,4219,15818,4219,15789xe" filled="t" fillcolor="#202020" stroked="f">
                <v:path arrowok="t"/>
                <v:fill/>
              </v:shape>
              <v:shape style="position:absolute;left:4181;top:15789;width:192;height:197" coordorigin="4181,15789" coordsize="192,197" path="m4277,15789l4258,15789,4258,15818,4277,15818,4277,1578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41.660004pt;margin-top:788.940002pt;width:21.67pt;height:11.08pt;mso-position-horizontal-relative:page;mso-position-vertical-relative:page;z-index:-3488" coordorigin="4833,15779" coordsize="433,222">
            <v:group style="position:absolute;left:4843;top:15789;width:202;height:202" coordorigin="4843,15789" coordsize="202,202">
              <v:shape style="position:absolute;left:4843;top:15789;width:202;height:202" coordorigin="4843,15789" coordsize="202,202" path="m5025,15964l4985,15964,5001,15975,5019,15982,5040,15990,5040,15986,5045,15976,5033,15968,5025,15964xe" filled="t" fillcolor="#202020" stroked="f">
                <v:path arrowok="t"/>
                <v:fill/>
              </v:shape>
              <v:shape style="position:absolute;left:4843;top:15789;width:202;height:202" coordorigin="4843,15789" coordsize="202,202" path="m4961,15923l4944,15923,4949,15933,4958,15942,4966,15953,4951,15962,4932,15970,4910,15976,4910,15981,4915,15986,4930,15988,4949,15982,4967,15974,4985,15964,5025,15964,5014,15960,5003,15943,5005,15942,4982,15942,4964,15928,4961,15923xe" filled="t" fillcolor="#202020" stroked="f">
                <v:path arrowok="t"/>
                <v:fill/>
              </v:shape>
              <v:shape style="position:absolute;left:4843;top:15789;width:202;height:202" coordorigin="4843,15789" coordsize="202,202" path="m4906,15856l4891,15864,4890,15880,4887,15898,4885,15921,4882,15947,4867,15947,4853,15952,4843,15952,4852,15965,4873,15960,4893,15956,4910,15952,4910,15942,4901,15942,4894,15934,4899,15912,4903,15892,4905,15874,4906,15856xe" filled="t" fillcolor="#202020" stroked="f">
                <v:path arrowok="t"/>
                <v:fill/>
              </v:shape>
              <v:shape style="position:absolute;left:4843;top:15789;width:202;height:202" coordorigin="4843,15789" coordsize="202,202" path="m4910,15938l4906,15942,4910,15942,4910,15938xe" filled="t" fillcolor="#202020" stroked="f">
                <v:path arrowok="t"/>
                <v:fill/>
              </v:shape>
              <v:shape style="position:absolute;left:4843;top:15789;width:202;height:202" coordorigin="4843,15789" coordsize="202,202" path="m4973,15885l4953,15889,4941,15905,4926,15920,4910,15933,4920,15942,4925,15942,4930,15938,4939,15933,4944,15923,4961,15923,4954,15914,4954,15909,5026,15909,5026,15894,4968,15894,4968,15890,4973,15885xe" filled="t" fillcolor="#202020" stroked="f">
                <v:path arrowok="t"/>
                <v:fill/>
              </v:shape>
              <v:shape style="position:absolute;left:4843;top:15789;width:202;height:202" coordorigin="4843,15789" coordsize="202,202" path="m5026,15909l5011,15909,5008,15913,4995,15929,4982,15942,5005,15942,5017,15928,5026,15909xe" filled="t" fillcolor="#202020" stroked="f">
                <v:path arrowok="t"/>
                <v:fill/>
              </v:shape>
              <v:shape style="position:absolute;left:4843;top:15789;width:202;height:202" coordorigin="4843,15789" coordsize="202,202" path="m4862,15856l4848,15861,4851,15872,4855,15891,4858,15910,4862,15933,4871,15914,4871,15912,4869,15892,4866,15873,4862,15856xe" filled="t" fillcolor="#202020" stroked="f">
                <v:path arrowok="t"/>
                <v:fill/>
              </v:shape>
              <v:shape style="position:absolute;left:4843;top:15789;width:202;height:202" coordorigin="4843,15789" coordsize="202,202" path="m4944,15863l4910,15885,4915,15890,4915,15894,4932,15891,4947,15878,4963,15866,4944,15863xe" filled="t" fillcolor="#202020" stroked="f">
                <v:path arrowok="t"/>
                <v:fill/>
              </v:shape>
              <v:shape style="position:absolute;left:4843;top:15789;width:202;height:202" coordorigin="4843,15789" coordsize="202,202" path="m5002,15856l4992,15870,5002,15874,5021,15883,5035,15894,5039,15877,5023,15867,5002,15856xe" filled="t" fillcolor="#202020" stroked="f">
                <v:path arrowok="t"/>
                <v:fill/>
              </v:shape>
              <v:shape style="position:absolute;left:4843;top:15789;width:202;height:202" coordorigin="4843,15789" coordsize="202,202" path="m5035,15846l5026,15846,5026,15851,5035,15861,5035,15846xe" filled="t" fillcolor="#202020" stroked="f">
                <v:path arrowok="t"/>
                <v:fill/>
              </v:shape>
              <v:shape style="position:absolute;left:4843;top:15789;width:202;height:202" coordorigin="4843,15789" coordsize="202,202" path="m4987,15794l4960,15798,4948,15815,4934,15827,4934,15832,4930,15837,4920,15837,4930,15856,4934,15851,4946,15851,4963,15850,5003,15847,5026,15846,5035,15846,5035,15836,5033,15835,4992,15835,4972,15833,4959,15823,4972,15809,4987,15794xe" filled="t" fillcolor="#202020" stroked="f">
                <v:path arrowok="t"/>
                <v:fill/>
              </v:shape>
              <v:shape style="position:absolute;left:4843;top:15789;width:202;height:202" coordorigin="4843,15789" coordsize="202,202" path="m4915,15827l4843,15827,4843,15842,4915,15842,4915,15827xe" filled="t" fillcolor="#202020" stroked="f">
                <v:path arrowok="t"/>
                <v:fill/>
              </v:shape>
              <v:shape style="position:absolute;left:4843;top:15789;width:202;height:202" coordorigin="4843,15789" coordsize="202,202" path="m5006,15803l4997,15813,5002,15822,5006,15827,4992,15835,5033,15835,5021,15821,5006,15803xe" filled="t" fillcolor="#202020" stroked="f">
                <v:path arrowok="t"/>
                <v:fill/>
              </v:shape>
              <v:shape style="position:absolute;left:4843;top:15789;width:202;height:202" coordorigin="4843,15789" coordsize="202,202" path="m4872,15789l4862,15794,4867,15808,4877,15818,4882,15827,4896,15818,4886,15808,4882,15798,4872,15789xe" filled="t" fillcolor="#202020" stroked="f">
                <v:path arrowok="t"/>
                <v:fill/>
              </v:shape>
            </v:group>
            <v:group style="position:absolute;left:5054;top:15966;width:202;height:2" coordorigin="5054,15966" coordsize="202,2">
              <v:shape style="position:absolute;left:5054;top:15966;width:202;height:2" coordorigin="5054,15966" coordsize="202,0" path="m5054,15966l5256,15966e" filled="f" stroked="t" strokeweight="1.06pt" strokecolor="#202020">
                <v:path arrowok="t"/>
              </v:shape>
            </v:group>
            <v:group style="position:absolute;left:5158;top:15822;width:2;height:134" coordorigin="5158,15822" coordsize="2,134">
              <v:shape style="position:absolute;left:5158;top:15822;width:2;height:134" coordorigin="5158,15822" coordsize="0,134" path="m5158,15822l5158,15957e" filled="f" stroked="t" strokeweight="1.3pt" strokecolor="#202020">
                <v:path arrowok="t"/>
              </v:shape>
            </v:group>
            <v:group style="position:absolute;left:5069;top:15813;width:178;height:2" coordorigin="5069,15813" coordsize="178,2">
              <v:shape style="position:absolute;left:5069;top:15813;width:178;height:2" coordorigin="5069,15813" coordsize="178,0" path="m5069,15813l5246,15813e" filled="f" stroked="t" strokeweight="1.06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67.371399pt;margin-top:790.159973pt;width:2.868605pt;height:9.84pt;mso-position-horizontal-relative:page;mso-position-vertical-relative:page;z-index:-3487" coordorigin="5347,15803" coordsize="57,197">
            <v:shape style="position:absolute;left:5347;top:15803;width:57;height:197" coordorigin="5347,15803" coordsize="57,197" path="m5405,15803l5359,15845,5347,15908,5350,15928,5355,15947,5363,15966,5373,15983,5386,16000,5397,15991,5385,15975,5376,15957,5371,15938,5367,15918,5366,15896,5368,15876,5372,15857,5379,15839,5390,15820,5405,15803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273.339996pt;margin-top:788.700012pt;width:21.67pt;height:11.32pt;mso-position-horizontal-relative:page;mso-position-vertical-relative:page;z-index:-3486" coordorigin="5467,15774" coordsize="433,226">
            <v:group style="position:absolute;left:5477;top:15784;width:202;height:206" coordorigin="5477,15784" coordsize="202,206">
              <v:shape style="position:absolute;left:5477;top:15784;width:202;height:206" coordorigin="5477,15784" coordsize="202,206" path="m5628,15957l5590,15957,5607,15967,5625,15976,5644,15984,5664,15990,5669,15986,5674,15976,5665,15969,5643,15963,5628,15957xe" filled="t" fillcolor="#202020" stroked="f">
                <v:path arrowok="t"/>
                <v:fill/>
              </v:shape>
              <v:shape style="position:absolute;left:5477;top:15784;width:202;height:206" coordorigin="5477,15784" coordsize="202,206" path="m5544,15875l5532,15891,5542,15910,5551,15927,5499,15970,5477,15976,5486,15986,5496,15988,5517,15981,5536,15974,5554,15968,5572,15962,5590,15957,5628,15957,5624,15955,5608,15945,5596,15933,5601,15926,5576,15926,5564,15912,5553,15896,5544,15875xe" filled="t" fillcolor="#202020" stroked="f">
                <v:path arrowok="t"/>
                <v:fill/>
              </v:shape>
              <v:shape style="position:absolute;left:5477;top:15784;width:202;height:206" coordorigin="5477,15784" coordsize="202,206" path="m5611,15875l5610,15878,5601,15898,5590,15913,5576,15926,5601,15926,5607,15918,5617,15900,5626,15880,5611,15875xe" filled="t" fillcolor="#202020" stroked="f">
                <v:path arrowok="t"/>
                <v:fill/>
              </v:shape>
              <v:shape style="position:absolute;left:5477;top:15784;width:202;height:206" coordorigin="5477,15784" coordsize="202,206" path="m5539,15842l5528,15855,5515,15869,5499,15882,5482,15894,5491,15904,5497,15908,5511,15894,5525,15881,5539,15867,5554,15851,5539,15842xe" filled="t" fillcolor="#202020" stroked="f">
                <v:path arrowok="t"/>
                <v:fill/>
              </v:shape>
              <v:shape style="position:absolute;left:5477;top:15784;width:202;height:206" coordorigin="5477,15784" coordsize="202,206" path="m5616,15842l5618,15865,5633,15879,5647,15892,5659,15904,5669,15894,5664,15881,5650,15869,5616,15842xe" filled="t" fillcolor="#202020" stroked="f">
                <v:path arrowok="t"/>
                <v:fill/>
              </v:shape>
              <v:shape style="position:absolute;left:5477;top:15784;width:202;height:206" coordorigin="5477,15784" coordsize="202,206" path="m5678,15818l5482,15818,5482,15832,5678,15832,5678,15818xe" filled="t" fillcolor="#202020" stroked="f">
                <v:path arrowok="t"/>
                <v:fill/>
              </v:shape>
              <v:shape style="position:absolute;left:5477;top:15784;width:202;height:206" coordorigin="5477,15784" coordsize="202,206" path="m5578,15784l5563,15794,5573,15813,5578,15818,5582,15818,5592,15813,5578,15784xe" filled="t" fillcolor="#202020" stroked="f">
                <v:path arrowok="t"/>
                <v:fill/>
              </v:shape>
            </v:group>
            <v:group style="position:absolute;left:5688;top:15966;width:202;height:2" coordorigin="5688,15966" coordsize="202,2">
              <v:shape style="position:absolute;left:5688;top:15966;width:202;height:2" coordorigin="5688,15966" coordsize="202,0" path="m5688,15966l5890,15966e" filled="f" stroked="t" strokeweight="1.06pt" strokecolor="#202020">
                <v:path arrowok="t"/>
              </v:shape>
            </v:group>
            <v:group style="position:absolute;left:5789;top:15822;width:2;height:134" coordorigin="5789,15822" coordsize="2,134">
              <v:shape style="position:absolute;left:5789;top:15822;width:2;height:134" coordorigin="5789,15822" coordsize="0,134" path="m5789,15822l5789,15957e" filled="f" stroked="t" strokeweight="1.06pt" strokecolor="#202020">
                <v:path arrowok="t"/>
              </v:shape>
            </v:group>
            <v:group style="position:absolute;left:5702;top:15813;width:173;height:2" coordorigin="5702,15813" coordsize="173,2">
              <v:shape style="position:absolute;left:5702;top:15813;width:173;height:2" coordorigin="5702,15813" coordsize="173,0" path="m5702,15813l5875,15813e" filled="f" stroked="t" strokeweight="1.06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8.320007pt;margin-top:790.159973pt;width:2.639592pt;height:9.84pt;mso-position-horizontal-relative:page;mso-position-vertical-relative:page;z-index:-3485" coordorigin="5966,15803" coordsize="53,197">
            <v:shape style="position:absolute;left:5966;top:15803;width:53;height:197" coordorigin="5966,15803" coordsize="53,197" path="m5986,15803l5972,15810,5982,15826,5990,15843,5996,15862,5999,15882,6000,15906,5998,15927,5994,15947,5988,15965,5978,15983,5966,16000,5986,16000,6015,15939,6019,15897,6018,15875,6014,15855,6008,15836,5998,15818,5986,15803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336.459991pt;margin-top:788.940002pt;width:42.52pt;height:11.08pt;mso-position-horizontal-relative:page;mso-position-vertical-relative:page;z-index:-3484" coordorigin="6729,15779" coordsize="850,222">
            <v:group style="position:absolute;left:6739;top:15789;width:202;height:200" coordorigin="6739,15789" coordsize="202,200">
              <v:shape style="position:absolute;left:6739;top:15789;width:202;height:200" coordorigin="6739,15789" coordsize="202,200" path="m6754,15894l6746,15914,6754,15933,6763,15947,6758,15962,6749,15966,6739,15976,6739,15981,6744,15986,6746,15989,6763,15976,6776,15964,6824,15964,6816,15963,6799,15954,6786,15939,6789,15931,6771,15931,6761,15914,6754,15894xe" filled="t" fillcolor="#202020" stroked="f">
                <v:path arrowok="t"/>
                <v:fill/>
              </v:shape>
              <v:shape style="position:absolute;left:6739;top:15789;width:202;height:200" coordorigin="6739,15789" coordsize="202,200" path="m6824,15964l6776,15964,6791,15972,6809,15977,6830,15980,6855,15981,6936,15981,6936,15976,6941,15971,6939,15966,6839,15966,6824,15964xe" filled="t" fillcolor="#202020" stroked="f">
                <v:path arrowok="t"/>
                <v:fill/>
              </v:shape>
              <v:shape style="position:absolute;left:6739;top:15789;width:202;height:200" coordorigin="6739,15789" coordsize="202,200" path="m6869,15942l6854,15942,6854,15962,6869,15962,6869,15942xe" filled="t" fillcolor="#202020" stroked="f">
                <v:path arrowok="t"/>
                <v:fill/>
              </v:shape>
              <v:shape style="position:absolute;left:6739;top:15789;width:202;height:200" coordorigin="6739,15789" coordsize="202,200" path="m6931,15928l6802,15928,6802,15942,6931,15942,6931,15928xe" filled="t" fillcolor="#202020" stroked="f">
                <v:path arrowok="t"/>
                <v:fill/>
              </v:shape>
              <v:shape style="position:absolute;left:6739;top:15789;width:202;height:200" coordorigin="6739,15789" coordsize="202,200" path="m6802,15808l6739,15808,6739,15822,6782,15822,6744,15870,6744,15885,6785,15895,6778,15914,6771,15931,6789,15931,6792,15922,6797,15903,6802,15880,6802,15870,6763,15870,6802,15822,6802,15808xe" filled="t" fillcolor="#202020" stroked="f">
                <v:path arrowok="t"/>
                <v:fill/>
              </v:shape>
              <v:shape style="position:absolute;left:6739;top:15789;width:202;height:200" coordorigin="6739,15789" coordsize="202,200" path="m6869,15909l6854,15909,6854,15928,6869,15928,6869,15909xe" filled="t" fillcolor="#202020" stroked="f">
                <v:path arrowok="t"/>
                <v:fill/>
              </v:shape>
              <v:shape style="position:absolute;left:6739;top:15789;width:202;height:200" coordorigin="6739,15789" coordsize="202,200" path="m6922,15899l6811,15899,6811,15909,6922,15909,6922,15899xe" filled="t" fillcolor="#202020" stroked="f">
                <v:path arrowok="t"/>
                <v:fill/>
              </v:shape>
              <v:shape style="position:absolute;left:6739;top:15789;width:202;height:200" coordorigin="6739,15789" coordsize="202,200" path="m6869,15880l6854,15880,6854,15899,6869,15899,6869,15880xe" filled="t" fillcolor="#202020" stroked="f">
                <v:path arrowok="t"/>
                <v:fill/>
              </v:shape>
              <v:shape style="position:absolute;left:6739;top:15789;width:202;height:200" coordorigin="6739,15789" coordsize="202,200" path="m6917,15851l6902,15851,6902,15870,6811,15870,6811,15880,6902,15880,6902,15885,6917,15885,6917,15851xe" filled="t" fillcolor="#202020" stroked="f">
                <v:path arrowok="t"/>
                <v:fill/>
              </v:shape>
              <v:shape style="position:absolute;left:6739;top:15789;width:202;height:200" coordorigin="6739,15789" coordsize="202,200" path="m6869,15851l6854,15851,6854,15870,6869,15870,6869,15851xe" filled="t" fillcolor="#202020" stroked="f">
                <v:path arrowok="t"/>
                <v:fill/>
              </v:shape>
              <v:shape style="position:absolute;left:6739;top:15789;width:202;height:200" coordorigin="6739,15789" coordsize="202,200" path="m6941,15837l6802,15837,6802,15851,6941,15851,6941,15837xe" filled="t" fillcolor="#202020" stroked="f">
                <v:path arrowok="t"/>
                <v:fill/>
              </v:shape>
              <v:shape style="position:absolute;left:6739;top:15789;width:202;height:200" coordorigin="6739,15789" coordsize="202,200" path="m6869,15818l6854,15818,6854,15837,6869,15837,6869,15818xe" filled="t" fillcolor="#202020" stroked="f">
                <v:path arrowok="t"/>
                <v:fill/>
              </v:shape>
              <v:shape style="position:absolute;left:6739;top:15789;width:202;height:200" coordorigin="6739,15789" coordsize="202,200" path="m6917,15808l6811,15808,6811,15818,6902,15818,6902,15837,6917,15837,6917,15808xe" filled="t" fillcolor="#202020" stroked="f">
                <v:path arrowok="t"/>
                <v:fill/>
              </v:shape>
              <v:shape style="position:absolute;left:6739;top:15789;width:202;height:200" coordorigin="6739,15789" coordsize="202,200" path="m6869,15789l6854,15789,6854,15808,6869,15808,6869,15789xe" filled="t" fillcolor="#202020" stroked="f">
                <v:path arrowok="t"/>
                <v:fill/>
              </v:shape>
            </v:group>
            <v:group style="position:absolute;left:6950;top:15794;width:202;height:197" coordorigin="6950,15794" coordsize="202,197">
              <v:shape style="position:absolute;left:6950;top:15794;width:202;height:197" coordorigin="6950,15794" coordsize="202,197" path="m7127,15965l7087,15965,7103,15974,7121,15983,7142,15990,7142,15986,7147,15976,7147,15970,7127,15965xe" filled="t" fillcolor="#202020" stroked="f">
                <v:path arrowok="t"/>
                <v:fill/>
              </v:shape>
              <v:shape style="position:absolute;left:6950;top:15794;width:202;height:197" coordorigin="6950,15794" coordsize="202,197" path="m7128,15880l7018,15880,7018,15894,7029,15897,7038,15916,7046,15934,7052,15952,7036,15960,7016,15968,6994,15976,7003,15986,7011,15989,7028,15983,7046,15976,7066,15970,7087,15965,7127,15965,7109,15957,7093,15944,7106,15930,7108,15928,7066,15928,7054,15911,7046,15894,7128,15894,7128,15880xe" filled="t" fillcolor="#202020" stroked="f">
                <v:path arrowok="t"/>
                <v:fill/>
              </v:shape>
              <v:shape style="position:absolute;left:6950;top:15794;width:202;height:197" coordorigin="6950,15794" coordsize="202,197" path="m6989,15856l6950,15856,6950,15870,6974,15870,6974,15957,6970,15962,6984,15971,7000,15959,7018,15947,6989,15947,6989,15856xe" filled="t" fillcolor="#202020" stroked="f">
                <v:path arrowok="t"/>
                <v:fill/>
              </v:shape>
              <v:shape style="position:absolute;left:6950;top:15794;width:202;height:197" coordorigin="6950,15794" coordsize="202,197" path="m7018,15928l7008,15933,6998,15942,6989,15947,7018,15947,7018,15928xe" filled="t" fillcolor="#202020" stroked="f">
                <v:path arrowok="t"/>
                <v:fill/>
              </v:shape>
              <v:shape style="position:absolute;left:6950;top:15794;width:202;height:197" coordorigin="6950,15794" coordsize="202,197" path="m7128,15894l7046,15894,7103,15911,7087,15923,7066,15928,7108,15928,7118,15914,7128,15894xe" filled="t" fillcolor="#202020" stroked="f">
                <v:path arrowok="t"/>
                <v:fill/>
              </v:shape>
              <v:shape style="position:absolute;left:6950;top:15794;width:202;height:197" coordorigin="6950,15794" coordsize="202,197" path="m7118,15798l7037,15798,7035,15830,7026,15848,7008,15861,7013,15866,7013,15870,7024,15871,7040,15856,7048,15838,7051,15818,7051,15813,7118,15813,7118,15798xe" filled="t" fillcolor="#202020" stroked="f">
                <v:path arrowok="t"/>
                <v:fill/>
              </v:shape>
              <v:shape style="position:absolute;left:6950;top:15794;width:202;height:197" coordorigin="6950,15794" coordsize="202,197" path="m7118,15813l7104,15813,7104,15856,7109,15866,7152,15866,7152,15846,7118,15846,7118,15813xe" filled="t" fillcolor="#202020" stroked="f">
                <v:path arrowok="t"/>
                <v:fill/>
              </v:shape>
              <v:shape style="position:absolute;left:6950;top:15794;width:202;height:197" coordorigin="6950,15794" coordsize="202,197" path="m6979,15794l6968,15806,6981,15820,6994,15837,7005,15823,6992,15807,6979,15794xe" filled="t" fillcolor="#202020" stroked="f">
                <v:path arrowok="t"/>
                <v:fill/>
              </v:shape>
            </v:group>
            <v:group style="position:absolute;left:7157;top:15789;width:206;height:197" coordorigin="7157,15789" coordsize="206,197">
              <v:shape style="position:absolute;left:7157;top:15789;width:206;height:197" coordorigin="7157,15789" coordsize="206,197" path="m7238,15880l7157,15880,7157,15890,7190,15903,7185,15922,7178,15940,7168,15958,7157,15976,7166,15986,7176,15979,7188,15962,7206,15928,7229,15928,7205,15904,7205,15890,7238,15890,7238,15880xe" filled="t" fillcolor="#202020" stroked="f">
                <v:path arrowok="t"/>
                <v:fill/>
              </v:shape>
              <v:shape style="position:absolute;left:7157;top:15789;width:206;height:197" coordorigin="7157,15789" coordsize="206,197" path="m7301,15827l7286,15827,7286,15875,7283,15895,7247,15963,7229,15976,7229,15981,7282,15947,7296,15914,7310,15914,7310,15909,7298,15901,7300,15883,7301,15861,7301,15827xe" filled="t" fillcolor="#202020" stroked="f">
                <v:path arrowok="t"/>
                <v:fill/>
              </v:shape>
              <v:shape style="position:absolute;left:7157;top:15789;width:206;height:197" coordorigin="7157,15789" coordsize="206,197" path="m7310,15914l7296,15914,7296,15976,7306,15986,7349,15986,7358,15976,7358,15971,7315,15971,7310,15966,7310,15914xe" filled="t" fillcolor="#202020" stroked="f">
                <v:path arrowok="t"/>
                <v:fill/>
              </v:shape>
              <v:shape style="position:absolute;left:7157;top:15789;width:206;height:197" coordorigin="7157,15789" coordsize="206,197" path="m7354,15933l7344,15933,7344,15966,7339,15971,7358,15971,7358,15957,7363,15947,7363,15938,7358,15938,7354,15933xe" filled="t" fillcolor="#202020" stroked="f">
                <v:path arrowok="t"/>
                <v:fill/>
              </v:shape>
              <v:shape style="position:absolute;left:7157;top:15789;width:206;height:197" coordorigin="7157,15789" coordsize="206,197" path="m7229,15928l7206,15928,7221,15943,7234,15957,7247,15946,7229,15928xe" filled="t" fillcolor="#202020" stroked="f">
                <v:path arrowok="t"/>
                <v:fill/>
              </v:shape>
              <v:shape style="position:absolute;left:7157;top:15789;width:206;height:197" coordorigin="7157,15789" coordsize="206,197" path="m7344,15798l7243,15798,7243,15923,7262,15923,7262,15813,7344,15813,7344,15798xe" filled="t" fillcolor="#202020" stroked="f">
                <v:path arrowok="t"/>
                <v:fill/>
              </v:shape>
              <v:shape style="position:absolute;left:7157;top:15789;width:206;height:197" coordorigin="7157,15789" coordsize="206,197" path="m7344,15813l7330,15813,7330,15918,7344,15918,7344,15813xe" filled="t" fillcolor="#202020" stroked="f">
                <v:path arrowok="t"/>
                <v:fill/>
              </v:shape>
              <v:shape style="position:absolute;left:7157;top:15789;width:206;height:197" coordorigin="7157,15789" coordsize="206,197" path="m7205,15842l7190,15842,7190,15880,7205,15880,7205,15842xe" filled="t" fillcolor="#202020" stroked="f">
                <v:path arrowok="t"/>
                <v:fill/>
              </v:shape>
              <v:shape style="position:absolute;left:7157;top:15789;width:206;height:197" coordorigin="7157,15789" coordsize="206,197" path="m7238,15827l7162,15827,7162,15842,7238,15842,7238,15827xe" filled="t" fillcolor="#202020" stroked="f">
                <v:path arrowok="t"/>
                <v:fill/>
              </v:shape>
              <v:shape style="position:absolute;left:7157;top:15789;width:206;height:197" coordorigin="7157,15789" coordsize="206,197" path="m7205,15789l7190,15789,7190,15827,7205,15827,7205,15789xe" filled="t" fillcolor="#202020" stroked="f">
                <v:path arrowok="t"/>
                <v:fill/>
              </v:shape>
            </v:group>
            <v:group style="position:absolute;left:7368;top:15789;width:202;height:202" coordorigin="7368,15789" coordsize="202,202">
              <v:shape style="position:absolute;left:7368;top:15789;width:202;height:202" coordorigin="7368,15789" coordsize="202,202" path="m7421,15866l7411,15875,7397,15875,7397,15990,7411,15990,7411,15880,7430,15880,7426,15875,7421,15866xe" filled="t" fillcolor="#202020" stroked="f">
                <v:path arrowok="t"/>
                <v:fill/>
              </v:shape>
              <v:shape style="position:absolute;left:7368;top:15789;width:202;height:202" coordorigin="7368,15789" coordsize="202,202" path="m7529,15956l7510,15956,7524,15970,7541,15981,7560,15990,7565,15981,7570,15976,7564,15971,7543,15965,7529,15956xe" filled="t" fillcolor="#202020" stroked="f">
                <v:path arrowok="t"/>
                <v:fill/>
              </v:shape>
              <v:shape style="position:absolute;left:7368;top:15789;width:202;height:202" coordorigin="7368,15789" coordsize="202,202" path="m7570,15928l7430,15928,7430,15942,7483,15949,7470,15959,7451,15968,7426,15976,7426,15981,7430,15986,7438,15990,7460,15982,7480,15973,7496,15964,7510,15956,7529,15956,7526,15955,7512,15942,7570,15942,7570,15928xe" filled="t" fillcolor="#202020" stroked="f">
                <v:path arrowok="t"/>
                <v:fill/>
              </v:shape>
              <v:shape style="position:absolute;left:7368;top:15789;width:202;height:202" coordorigin="7368,15789" coordsize="202,202" path="m7440,15832l7368,15832,7368,15846,7392,15859,7384,15879,7376,15897,7368,15914,7368,15923,7373,15928,7374,15932,7383,15919,7391,15900,7397,15875,7411,15875,7411,15846,7440,15846,7440,15832xe" filled="t" fillcolor="#202020" stroked="f">
                <v:path arrowok="t"/>
                <v:fill/>
              </v:shape>
              <v:shape style="position:absolute;left:7368;top:15789;width:202;height:202" coordorigin="7368,15789" coordsize="202,202" path="m7507,15909l7493,15909,7493,15928,7507,15928,7507,15909xe" filled="t" fillcolor="#202020" stroked="f">
                <v:path arrowok="t"/>
                <v:fill/>
              </v:shape>
              <v:shape style="position:absolute;left:7368;top:15789;width:202;height:202" coordorigin="7368,15789" coordsize="202,202" path="m7555,15842l7445,15842,7445,15918,7459,15918,7459,15909,7555,15909,7555,15899,7459,15899,7459,15885,7555,15885,7555,15870,7459,15870,7459,15856,7555,15856,7555,15842xe" filled="t" fillcolor="#202020" stroked="f">
                <v:path arrowok="t"/>
                <v:fill/>
              </v:shape>
              <v:shape style="position:absolute;left:7368;top:15789;width:202;height:202" coordorigin="7368,15789" coordsize="202,202" path="m7555,15909l7541,15909,7541,15918,7555,15918,7555,15909xe" filled="t" fillcolor="#202020" stroked="f">
                <v:path arrowok="t"/>
                <v:fill/>
              </v:shape>
              <v:shape style="position:absolute;left:7368;top:15789;width:202;height:202" coordorigin="7368,15789" coordsize="202,202" path="m7430,15880l7411,15880,7426,15894,7430,15904,7440,15894,7435,15885,7430,15880xe" filled="t" fillcolor="#202020" stroked="f">
                <v:path arrowok="t"/>
                <v:fill/>
              </v:shape>
              <v:shape style="position:absolute;left:7368;top:15789;width:202;height:202" coordorigin="7368,15789" coordsize="202,202" path="m7555,15885l7541,15885,7541,15899,7555,15899,7555,15885xe" filled="t" fillcolor="#202020" stroked="f">
                <v:path arrowok="t"/>
                <v:fill/>
              </v:shape>
              <v:shape style="position:absolute;left:7368;top:15789;width:202;height:202" coordorigin="7368,15789" coordsize="202,202" path="m7555,15856l7541,15856,7541,15870,7555,15870,7555,15856xe" filled="t" fillcolor="#202020" stroked="f">
                <v:path arrowok="t"/>
                <v:fill/>
              </v:shape>
              <v:shape style="position:absolute;left:7368;top:15789;width:202;height:202" coordorigin="7368,15789" coordsize="202,202" path="m7483,15822l7469,15822,7469,15837,7483,15837,7483,15822xe" filled="t" fillcolor="#202020" stroked="f">
                <v:path arrowok="t"/>
                <v:fill/>
              </v:shape>
              <v:shape style="position:absolute;left:7368;top:15789;width:202;height:202" coordorigin="7368,15789" coordsize="202,202" path="m7536,15822l7522,15822,7522,15837,7536,15837,7536,15822xe" filled="t" fillcolor="#202020" stroked="f">
                <v:path arrowok="t"/>
                <v:fill/>
              </v:shape>
              <v:shape style="position:absolute;left:7368;top:15789;width:202;height:202" coordorigin="7368,15789" coordsize="202,202" path="m7411,15789l7397,15789,7397,15832,7411,15832,7411,15789xe" filled="t" fillcolor="#202020" stroked="f">
                <v:path arrowok="t"/>
                <v:fill/>
              </v:shape>
              <v:shape style="position:absolute;left:7368;top:15789;width:202;height:202" coordorigin="7368,15789" coordsize="202,202" path="m7570,15808l7435,15808,7435,15822,7570,15822,7570,15808xe" filled="t" fillcolor="#202020" stroked="f">
                <v:path arrowok="t"/>
                <v:fill/>
              </v:shape>
              <v:shape style="position:absolute;left:7368;top:15789;width:202;height:202" coordorigin="7368,15789" coordsize="202,202" path="m7483,15789l7469,15789,7469,15808,7483,15808,7483,15789xe" filled="t" fillcolor="#202020" stroked="f">
                <v:path arrowok="t"/>
                <v:fill/>
              </v:shape>
              <v:shape style="position:absolute;left:7368;top:15789;width:202;height:202" coordorigin="7368,15789" coordsize="202,202" path="m7536,15789l7522,15789,7522,15808,7536,15808,7536,1578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19.5pt;margin-top:788.940002pt;width:42.52pt;height:11.08pt;mso-position-horizontal-relative:page;mso-position-vertical-relative:page;z-index:-3483" coordorigin="8390,15779" coordsize="850,222">
            <v:group style="position:absolute;left:8400;top:15789;width:202;height:202" coordorigin="8400,15789" coordsize="202,202">
              <v:shape style="position:absolute;left:8400;top:15789;width:202;height:202" coordorigin="8400,15789" coordsize="202,202" path="m8573,15899l8429,15899,8429,15990,8448,15990,8448,15976,8573,15976,8573,15962,8448,15962,8448,15914,8573,15914,8573,15899xe" filled="t" fillcolor="#202020" stroked="f">
                <v:path arrowok="t"/>
                <v:fill/>
              </v:shape>
              <v:shape style="position:absolute;left:8400;top:15789;width:202;height:202" coordorigin="8400,15789" coordsize="202,202" path="m8573,15976l8558,15976,8558,15990,8573,15990,8573,15976xe" filled="t" fillcolor="#202020" stroked="f">
                <v:path arrowok="t"/>
                <v:fill/>
              </v:shape>
              <v:shape style="position:absolute;left:8400;top:15789;width:202;height:202" coordorigin="8400,15789" coordsize="202,202" path="m8573,15914l8558,15914,8558,15962,8573,15962,8573,15914xe" filled="t" fillcolor="#202020" stroked="f">
                <v:path arrowok="t"/>
                <v:fill/>
              </v:shape>
              <v:shape style="position:absolute;left:8400;top:15789;width:202;height:202" coordorigin="8400,15789" coordsize="202,202" path="m8520,15789l8494,15791,8482,15805,8469,15819,8454,15832,8438,15844,8420,15856,8400,15866,8410,15875,8410,15880,8424,15875,8434,15870,8443,15861,8558,15861,8462,15850,8478,15836,8491,15823,8501,15808,8527,15808,8515,15794,8520,15789xe" filled="t" fillcolor="#202020" stroked="f">
                <v:path arrowok="t"/>
                <v:fill/>
              </v:shape>
              <v:shape style="position:absolute;left:8400;top:15789;width:202;height:202" coordorigin="8400,15789" coordsize="202,202" path="m8527,15808l8501,15808,8514,15821,8529,15836,8544,15849,8558,15861,8563,15861,8573,15870,8592,15880,8602,15870,8593,15856,8575,15847,8558,15836,8543,15824,8528,15810,8527,15808xe" filled="t" fillcolor="#202020" stroked="f">
                <v:path arrowok="t"/>
                <v:fill/>
              </v:shape>
              <v:shape style="position:absolute;left:8400;top:15789;width:202;height:202" coordorigin="8400,15789" coordsize="202,202" path="m8563,15861l8443,15861,8443,15875,8563,15875,8563,15861xe" filled="t" fillcolor="#202020" stroked="f">
                <v:path arrowok="t"/>
                <v:fill/>
              </v:shape>
            </v:group>
            <v:group style="position:absolute;left:8626;top:15798;width:173;height:187" coordorigin="8626,15798" coordsize="173,187">
              <v:shape style="position:absolute;left:8626;top:15798;width:173;height:187" coordorigin="8626,15798" coordsize="173,187" path="m8798,15798l8626,15798,8626,15986,8640,15986,8640,15813,8798,15813,8798,15798xe" filled="t" fillcolor="#202020" stroked="f">
                <v:path arrowok="t"/>
                <v:fill/>
              </v:shape>
              <v:shape style="position:absolute;left:8626;top:15798;width:173;height:187" coordorigin="8626,15798" coordsize="173,187" path="m8798,15813l8784,15813,8784,15966,8779,15971,8741,15971,8741,15986,8794,15986,8798,15981,8798,15813xe" filled="t" fillcolor="#202020" stroked="f">
                <v:path arrowok="t"/>
                <v:fill/>
              </v:shape>
              <v:shape style="position:absolute;left:8626;top:15798;width:173;height:187" coordorigin="8626,15798" coordsize="173,187" path="m8755,15875l8669,15875,8669,15952,8683,15952,8683,15942,8755,15942,8755,15928,8683,15928,8683,15894,8755,15894,8755,15875xe" filled="t" fillcolor="#202020" stroked="f">
                <v:path arrowok="t"/>
                <v:fill/>
              </v:shape>
              <v:shape style="position:absolute;left:8626;top:15798;width:173;height:187" coordorigin="8626,15798" coordsize="173,187" path="m8755,15894l8741,15894,8741,15928,8755,15928,8755,15894xe" filled="t" fillcolor="#202020" stroked="f">
                <v:path arrowok="t"/>
                <v:fill/>
              </v:shape>
              <v:shape style="position:absolute;left:8626;top:15798;width:173;height:187" coordorigin="8626,15798" coordsize="173,187" path="m8774,15837l8654,15837,8654,15856,8774,15856,8774,15837xe" filled="t" fillcolor="#202020" stroked="f">
                <v:path arrowok="t"/>
                <v:fill/>
              </v:shape>
            </v:group>
            <v:group style="position:absolute;left:8818;top:15789;width:202;height:202" coordorigin="8818,15789" coordsize="202,202">
              <v:shape style="position:absolute;left:8818;top:15789;width:202;height:202" coordorigin="8818,15789" coordsize="202,202" path="m8867,15870l8846,15870,8846,15990,8866,15990,8867,15870xe" filled="t" fillcolor="#202020" stroked="f">
                <v:path arrowok="t"/>
                <v:fill/>
              </v:shape>
              <v:shape style="position:absolute;left:8818;top:15789;width:202;height:202" coordorigin="8818,15789" coordsize="202,202" path="m8986,15870l8971,15870,8971,15990,8986,15990,8986,15870xe" filled="t" fillcolor="#202020" stroked="f">
                <v:path arrowok="t"/>
                <v:fill/>
              </v:shape>
              <v:shape style="position:absolute;left:8818;top:15789;width:202;height:202" coordorigin="8818,15789" coordsize="202,202" path="m8928,15870l8909,15870,8909,15907,8906,15929,8900,15948,8892,15966,8880,15981,8885,15981,8926,15922,8928,15899,8928,15870xe" filled="t" fillcolor="#202020" stroked="f">
                <v:path arrowok="t"/>
                <v:fill/>
              </v:shape>
              <v:shape style="position:absolute;left:8818;top:15789;width:202;height:202" coordorigin="8818,15789" coordsize="202,202" path="m8880,15794l8858,15799,8852,15819,8845,15838,8837,15856,8828,15873,8818,15890,8822,15894,8822,15899,8828,15907,8838,15890,8846,15870,8867,15870,8867,15832,8880,15794xe" filled="t" fillcolor="#202020" stroked="f">
                <v:path arrowok="t"/>
                <v:fill/>
              </v:shape>
              <v:shape style="position:absolute;left:8818;top:15789;width:202;height:202" coordorigin="8818,15789" coordsize="202,202" path="m8975,15821l8956,15821,8969,15836,8982,15850,8997,15863,9014,15875,9019,15866,9019,15861,9011,15853,8994,15841,8980,15827,8975,15821xe" filled="t" fillcolor="#202020" stroked="f">
                <v:path arrowok="t"/>
                <v:fill/>
              </v:shape>
              <v:shape style="position:absolute;left:8818;top:15789;width:202;height:202" coordorigin="8818,15789" coordsize="202,202" path="m8962,15789l8940,15793,8930,15809,8918,15824,8904,15838,8889,15852,8870,15866,8875,15866,8880,15870,8893,15869,8909,15855,8925,15842,8941,15830,8956,15821,8975,15821,8967,15811,8957,15794,8962,15789xe" filled="t" fillcolor="#202020" stroked="f">
                <v:path arrowok="t"/>
                <v:fill/>
              </v:shape>
            </v:group>
            <v:group style="position:absolute;left:9029;top:15789;width:202;height:202" coordorigin="9029,15789" coordsize="202,202">
              <v:shape style="position:absolute;left:9029;top:15789;width:202;height:202" coordorigin="9029,15789" coordsize="202,202" path="m9077,15880l9062,15880,9062,15990,9077,15990,9077,15880xe" filled="t" fillcolor="#202020" stroked="f">
                <v:path arrowok="t"/>
                <v:fill/>
              </v:shape>
              <v:shape style="position:absolute;left:9029;top:15789;width:202;height:202" coordorigin="9029,15789" coordsize="202,202" path="m9216,15909l9115,15909,9115,15990,9134,15990,9134,15981,9216,15981,9216,15966,9134,15966,9134,15923,9216,15923,9216,15909xe" filled="t" fillcolor="#202020" stroked="f">
                <v:path arrowok="t"/>
                <v:fill/>
              </v:shape>
              <v:shape style="position:absolute;left:9029;top:15789;width:202;height:202" coordorigin="9029,15789" coordsize="202,202" path="m9216,15981l9202,15981,9202,15990,9216,15990,9216,15981xe" filled="t" fillcolor="#202020" stroked="f">
                <v:path arrowok="t"/>
                <v:fill/>
              </v:shape>
              <v:shape style="position:absolute;left:9029;top:15789;width:202;height:202" coordorigin="9029,15789" coordsize="202,202" path="m9216,15923l9202,15923,9202,15966,9216,15966,9216,15923xe" filled="t" fillcolor="#202020" stroked="f">
                <v:path arrowok="t"/>
                <v:fill/>
              </v:shape>
              <v:shape style="position:absolute;left:9029;top:15789;width:202;height:202" coordorigin="9029,15789" coordsize="202,202" path="m9106,15827l9034,15827,9034,15842,9062,15846,9056,15865,9048,15884,9039,15901,9029,15918,9034,15923,9034,15928,9046,15921,9054,15903,9062,15880,9077,15880,9077,15870,9094,15870,9091,15866,9077,15866,9077,15842,9106,15842,9106,15827xe" filled="t" fillcolor="#202020" stroked="f">
                <v:path arrowok="t"/>
                <v:fill/>
              </v:shape>
              <v:shape style="position:absolute;left:9029;top:15789;width:202;height:202" coordorigin="9029,15789" coordsize="202,202" path="m9150,15840l9132,15840,9142,15857,9151,15874,9134,15882,9116,15891,9096,15899,9101,15904,9101,15909,9119,15907,9137,15898,9155,15890,9174,15883,9212,15883,9200,15879,9184,15869,9198,15856,9163,15856,9151,15842,9150,15840xe" filled="t" fillcolor="#202020" stroked="f">
                <v:path arrowok="t"/>
                <v:fill/>
              </v:shape>
              <v:shape style="position:absolute;left:9029;top:15789;width:202;height:202" coordorigin="9029,15789" coordsize="202,202" path="m9212,15883l9174,15883,9191,15891,9210,15899,9230,15904,9230,15894,9219,15885,9212,15883xe" filled="t" fillcolor="#202020" stroked="f">
                <v:path arrowok="t"/>
                <v:fill/>
              </v:shape>
              <v:shape style="position:absolute;left:9029;top:15789;width:202;height:202" coordorigin="9029,15789" coordsize="202,202" path="m9094,15870l9077,15870,9082,15880,9091,15885,9096,15894,9106,15885,9096,15875,9094,15870xe" filled="t" fillcolor="#202020" stroked="f">
                <v:path arrowok="t"/>
                <v:fill/>
              </v:shape>
              <v:shape style="position:absolute;left:9029;top:15789;width:202;height:202" coordorigin="9029,15789" coordsize="202,202" path="m9082,15861l9077,15866,9091,15866,9082,15861xe" filled="t" fillcolor="#202020" stroked="f">
                <v:path arrowok="t"/>
                <v:fill/>
              </v:shape>
              <v:shape style="position:absolute;left:9029;top:15789;width:202;height:202" coordorigin="9029,15789" coordsize="202,202" path="m9154,15794l9135,15802,9126,15819,9115,15837,9101,15856,9106,15861,9110,15861,9110,15866,9120,15856,9125,15846,9132,15840,9150,15840,9139,15822,9221,15822,9221,15808,9149,15808,9149,15803,9154,15798,9154,15794xe" filled="t" fillcolor="#202020" stroked="f">
                <v:path arrowok="t"/>
                <v:fill/>
              </v:shape>
              <v:shape style="position:absolute;left:9029;top:15789;width:202;height:202" coordorigin="9029,15789" coordsize="202,202" path="m9221,15822l9202,15822,9195,15832,9182,15846,9163,15856,9198,15856,9199,15855,9211,15840,9221,15822xe" filled="t" fillcolor="#202020" stroked="f">
                <v:path arrowok="t"/>
                <v:fill/>
              </v:shape>
              <v:shape style="position:absolute;left:9029;top:15789;width:202;height:202" coordorigin="9029,15789" coordsize="202,202" path="m9077,15789l9062,15789,9062,15827,9077,15827,9077,1578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95.579987pt;margin-top:788.940002pt;width:53.319878pt;height:11.08pt;mso-position-horizontal-relative:page;mso-position-vertical-relative:page;z-index:-3482" coordorigin="9912,15779" coordsize="1066,222">
            <v:group style="position:absolute;left:9922;top:15789;width:202;height:202" coordorigin="9922,15789" coordsize="202,202">
              <v:shape style="position:absolute;left:9922;top:15789;width:202;height:202" coordorigin="9922,15789" coordsize="202,202" path="m10102,15961l10062,15961,10079,15972,10096,15982,10114,15990,10123,15981,10107,15965,10102,15961xe" filled="t" fillcolor="#202020" stroked="f">
                <v:path arrowok="t"/>
                <v:fill/>
              </v:shape>
              <v:shape style="position:absolute;left:9922;top:15789;width:202;height:202" coordorigin="9922,15789" coordsize="202,202" path="m9970,15904l9955,15904,9955,15966,9950,15971,9926,15971,9926,15986,9960,15986,9970,15981,9970,15904xe" filled="t" fillcolor="#202020" stroked="f">
                <v:path arrowok="t"/>
                <v:fill/>
              </v:shape>
              <v:shape style="position:absolute;left:9922;top:15789;width:202;height:202" coordorigin="9922,15789" coordsize="202,202" path="m10114,15866l9998,15866,9998,15880,10019,15897,10026,15916,10034,15933,10040,15951,10024,15959,10005,15968,9984,15976,9994,15986,10007,15985,10026,15977,10045,15969,10062,15961,10102,15961,10091,15953,10084,15933,10084,15932,10057,15932,10045,15916,10036,15899,10027,15880,10114,15880,10114,15866xe" filled="t" fillcolor="#202020" stroked="f">
                <v:path arrowok="t"/>
                <v:fill/>
              </v:shape>
              <v:shape style="position:absolute;left:9922;top:15789;width:202;height:202" coordorigin="9922,15789" coordsize="202,202" path="m10114,15880l10094,15880,10092,15885,10083,15904,10072,15919,10057,15932,10084,15932,10096,15917,10105,15900,10114,15880xe" filled="t" fillcolor="#202020" stroked="f">
                <v:path arrowok="t"/>
                <v:fill/>
              </v:shape>
              <v:shape style="position:absolute;left:9922;top:15789;width:202;height:202" coordorigin="9922,15789" coordsize="202,202" path="m9974,15894l9922,15894,9926,15914,9936,15909,9946,15909,9955,15904,9970,15904,9970,15899,9974,15894xe" filled="t" fillcolor="#202020" stroked="f">
                <v:path arrowok="t"/>
                <v:fill/>
              </v:shape>
              <v:shape style="position:absolute;left:9922;top:15789;width:202;height:202" coordorigin="9922,15789" coordsize="202,202" path="m9970,15842l9955,15842,9955,15885,9946,15890,9931,15894,9984,15894,9994,15890,9994,15880,9970,15880,9970,15842xe" filled="t" fillcolor="#202020" stroked="f">
                <v:path arrowok="t"/>
                <v:fill/>
              </v:shape>
              <v:shape style="position:absolute;left:9922;top:15789;width:202;height:202" coordorigin="9922,15789" coordsize="202,202" path="m9994,15875l9984,15875,9974,15880,9994,15880,9994,15875xe" filled="t" fillcolor="#202020" stroked="f">
                <v:path arrowok="t"/>
                <v:fill/>
              </v:shape>
              <v:shape style="position:absolute;left:9922;top:15789;width:202;height:202" coordorigin="9922,15789" coordsize="202,202" path="m10070,15837l10051,15837,10051,15866,10070,15866,10070,15837xe" filled="t" fillcolor="#202020" stroked="f">
                <v:path arrowok="t"/>
                <v:fill/>
              </v:shape>
              <v:shape style="position:absolute;left:9922;top:15789;width:202;height:202" coordorigin="9922,15789" coordsize="202,202" path="m9994,15827l9926,15827,9926,15842,9994,15842,9994,15827xe" filled="t" fillcolor="#202020" stroked="f">
                <v:path arrowok="t"/>
                <v:fill/>
              </v:shape>
              <v:shape style="position:absolute;left:9922;top:15789;width:202;height:202" coordorigin="9922,15789" coordsize="202,202" path="m10123,15822l9998,15822,9998,15837,10123,15837,10123,15822xe" filled="t" fillcolor="#202020" stroked="f">
                <v:path arrowok="t"/>
                <v:fill/>
              </v:shape>
              <v:shape style="position:absolute;left:9922;top:15789;width:202;height:202" coordorigin="9922,15789" coordsize="202,202" path="m9970,15789l9955,15789,9955,15827,9970,15827,9970,15789xe" filled="t" fillcolor="#202020" stroked="f">
                <v:path arrowok="t"/>
                <v:fill/>
              </v:shape>
              <v:shape style="position:absolute;left:9922;top:15789;width:202;height:202" coordorigin="9922,15789" coordsize="202,202" path="m10070,15789l10051,15789,10051,15822,10070,15822,10070,15789xe" filled="t" fillcolor="#202020" stroked="f">
                <v:path arrowok="t"/>
                <v:fill/>
              </v:shape>
            </v:group>
            <v:group style="position:absolute;left:10133;top:15789;width:206;height:202" coordorigin="10133,15789" coordsize="206,202">
              <v:shape style="position:absolute;left:10133;top:15789;width:206;height:202" coordorigin="10133,15789" coordsize="206,202" path="m10258,15861l10229,15861,10229,15990,10243,15990,10249,15875,10266,15875,10263,15871,10258,15861xe" filled="t" fillcolor="#202020" stroked="f">
                <v:path arrowok="t"/>
                <v:fill/>
              </v:shape>
              <v:shape style="position:absolute;left:10133;top:15789;width:206;height:202" coordorigin="10133,15789" coordsize="206,202" path="m10266,15875l10249,15875,10259,15894,10296,15942,10325,15966,10330,15962,10334,15952,10339,15947,10287,15905,10274,15888,10266,15875xe" filled="t" fillcolor="#202020" stroked="f">
                <v:path arrowok="t"/>
                <v:fill/>
              </v:shape>
              <v:shape style="position:absolute;left:10133;top:15789;width:206;height:202" coordorigin="10133,15789" coordsize="206,202" path="m10334,15837l10138,15837,10138,15851,10213,15862,10203,15879,10163,15925,10133,15952,10142,15962,10198,15913,10229,15861,10258,15861,10253,15851,10334,15851,10334,15837xe" filled="t" fillcolor="#202020" stroked="f">
                <v:path arrowok="t"/>
                <v:fill/>
              </v:shape>
              <v:shape style="position:absolute;left:10133;top:15789;width:206;height:202" coordorigin="10133,15789" coordsize="206,202" path="m10243,15789l10229,15789,10229,15837,10243,15837,10243,15789xe" filled="t" fillcolor="#202020" stroked="f">
                <v:path arrowok="t"/>
                <v:fill/>
              </v:shape>
              <v:shape style="position:absolute;left:10133;top:15789;width:206;height:202" coordorigin="10133,15789" coordsize="206,202" path="m10277,15789l10262,15803,10267,15805,10284,15815,10301,15827,10306,15815,10290,15802,10277,15789xe" filled="t" fillcolor="#202020" stroked="f">
                <v:path arrowok="t"/>
                <v:fill/>
              </v:shape>
            </v:group>
            <v:group style="position:absolute;left:10344;top:15794;width:192;height:197" coordorigin="10344,15794" coordsize="192,197">
              <v:shape style="position:absolute;left:10344;top:15794;width:192;height:197" coordorigin="10344,15794" coordsize="192,197" path="m10504,15949l10466,15949,10500,15968,10518,15979,10536,15990,10531,15966,10515,15955,10504,15949xe" filled="t" fillcolor="#202020" stroked="f">
                <v:path arrowok="t"/>
                <v:fill/>
              </v:shape>
              <v:shape style="position:absolute;left:10344;top:15794;width:192;height:197" coordorigin="10344,15794" coordsize="192,197" path="m10459,15875l10445,15875,10445,15916,10439,15936,10425,15950,10408,15958,10390,15964,10349,15976,10349,15981,10354,15986,10377,15986,10399,15980,10420,15974,10438,15966,10453,15958,10466,15949,10504,15949,10498,15946,10479,15937,10459,15928,10459,15875xe" filled="t" fillcolor="#202020" stroked="f">
                <v:path arrowok="t"/>
                <v:fill/>
              </v:shape>
              <v:shape style="position:absolute;left:10344;top:15794;width:192;height:197" coordorigin="10344,15794" coordsize="192,197" path="m10531,15851l10373,15851,10373,15942,10387,15942,10387,15866,10531,15866,10531,15851xe" filled="t" fillcolor="#202020" stroked="f">
                <v:path arrowok="t"/>
                <v:fill/>
              </v:shape>
              <v:shape style="position:absolute;left:10344;top:15794;width:192;height:197" coordorigin="10344,15794" coordsize="192,197" path="m10531,15866l10512,15866,10512,15942,10531,15942,10531,15866xe" filled="t" fillcolor="#202020" stroked="f">
                <v:path arrowok="t"/>
                <v:fill/>
              </v:shape>
              <v:shape style="position:absolute;left:10344;top:15794;width:192;height:197" coordorigin="10344,15794" coordsize="192,197" path="m10430,15794l10404,15796,10391,15810,10377,15824,10362,15838,10344,15851,10354,15861,10355,15860,10372,15849,10387,15836,10402,15822,10498,15822,10498,15808,10411,15808,10421,15803,10430,15794xe" filled="t" fillcolor="#202020" stroked="f">
                <v:path arrowok="t"/>
                <v:fill/>
              </v:shape>
              <v:shape style="position:absolute;left:10344;top:15794;width:192;height:197" coordorigin="10344,15794" coordsize="192,197" path="m10498,15822l10478,15822,10469,15837,10454,15851,10474,15851,10493,15832,10498,15822xe" filled="t" fillcolor="#202020" stroked="f">
                <v:path arrowok="t"/>
                <v:fill/>
              </v:shape>
            </v:group>
            <v:group style="position:absolute;left:10560;top:15789;width:202;height:202" coordorigin="10560,15789" coordsize="202,202">
              <v:shape style="position:absolute;left:10560;top:15789;width:202;height:202" coordorigin="10560,15789" coordsize="202,202" path="m10762,15866l10560,15866,10560,15880,10762,15880,10762,15866xe" filled="t" fillcolor="#202020" stroked="f">
                <v:path arrowok="t"/>
                <v:fill/>
              </v:shape>
              <v:shape style="position:absolute;left:10560;top:15789;width:202;height:202" coordorigin="10560,15789" coordsize="202,202" path="m10670,15851l10651,15851,10651,15866,10670,15866,10670,15851xe" filled="t" fillcolor="#202020" stroked="f">
                <v:path arrowok="t"/>
                <v:fill/>
              </v:shape>
              <v:shape style="position:absolute;left:10560;top:15789;width:202;height:202" coordorigin="10560,15789" coordsize="202,202" path="m10738,15837l10584,15837,10584,15851,10738,15851,10738,15837xe" filled="t" fillcolor="#202020" stroked="f">
                <v:path arrowok="t"/>
                <v:fill/>
              </v:shape>
              <v:shape style="position:absolute;left:10560;top:15789;width:202;height:202" coordorigin="10560,15789" coordsize="202,202" path="m10670,15818l10651,15818,10651,15837,10670,15837,10670,15818xe" filled="t" fillcolor="#202020" stroked="f">
                <v:path arrowok="t"/>
                <v:fill/>
              </v:shape>
              <v:shape style="position:absolute;left:10560;top:15789;width:202;height:202" coordorigin="10560,15789" coordsize="202,202" path="m10747,15808l10570,15808,10570,15818,10747,15818,10747,15808xe" filled="t" fillcolor="#202020" stroked="f">
                <v:path arrowok="t"/>
                <v:fill/>
              </v:shape>
              <v:shape style="position:absolute;left:10560;top:15789;width:202;height:202" coordorigin="10560,15789" coordsize="202,202" path="m10670,15789l10651,15789,10651,15808,10670,15808,10670,15789xe" filled="t" fillcolor="#202020" stroked="f">
                <v:path arrowok="t"/>
                <v:fill/>
              </v:shape>
              <v:shape style="position:absolute;left:10560;top:15789;width:202;height:202" coordorigin="10560,15789" coordsize="202,202" path="m10721,15962l10674,15962,10695,15970,10731,15984,10747,15990,10744,15971,10721,15962xe" filled="t" fillcolor="#202020" stroked="f">
                <v:path arrowok="t"/>
                <v:fill/>
              </v:shape>
              <v:shape style="position:absolute;left:10560;top:15789;width:202;height:202" coordorigin="10560,15789" coordsize="202,202" path="m10670,15918l10651,15918,10651,15942,10643,15952,10632,15960,10614,15967,10589,15972,10560,15976,10565,15981,10565,15986,10581,15989,10644,15976,10674,15962,10721,15962,10666,15942,10666,15938,10670,15928,10670,15918xe" filled="t" fillcolor="#202020" stroked="f">
                <v:path arrowok="t"/>
                <v:fill/>
              </v:shape>
              <v:shape style="position:absolute;left:10560;top:15789;width:202;height:202" coordorigin="10560,15789" coordsize="202,202" path="m10733,15894l10589,15894,10589,15952,10603,15952,10603,15909,10733,15909,10733,15894xe" filled="t" fillcolor="#202020" stroked="f">
                <v:path arrowok="t"/>
                <v:fill/>
              </v:shape>
              <v:shape style="position:absolute;left:10560;top:15789;width:202;height:202" coordorigin="10560,15789" coordsize="202,202" path="m10733,15909l10718,15909,10718,15952,10733,15952,10733,15909xe" filled="t" fillcolor="#202020" stroked="f">
                <v:path arrowok="t"/>
                <v:fill/>
              </v:shape>
            </v:group>
            <v:group style="position:absolute;left:10771;top:15789;width:197;height:197" coordorigin="10771,15789" coordsize="197,197">
              <v:shape style="position:absolute;left:10771;top:15789;width:197;height:197" coordorigin="10771,15789" coordsize="197,197" path="m10893,15875l10876,15875,10883,15897,10914,15950,10958,15986,10963,15981,10968,15971,10967,15964,10951,15955,10936,15943,10924,15930,10912,15914,10902,15896,10893,15875,10893,15875xe" filled="t" fillcolor="#202020" stroked="f">
                <v:path arrowok="t"/>
                <v:fill/>
              </v:shape>
              <v:shape style="position:absolute;left:10771;top:15789;width:197;height:197" coordorigin="10771,15789" coordsize="197,197" path="m10882,15789l10862,15794,10861,15818,10858,15841,10837,15902,10787,15960,10771,15971,10776,15976,10776,15981,10786,15983,10833,15943,10867,15893,10876,15875,10893,15875,10885,15853,10878,15829,10881,15809,10882,15789xe" filled="t" fillcolor="#202020" stroked="f">
                <v:path arrowok="t"/>
                <v:fill/>
              </v:shape>
            </v:group>
            <w10:wrap type="none"/>
          </v:group>
        </w:pict>
      </w:r>
      <w:r>
        <w:rPr>
          <w:sz w:val="14"/>
          <w:szCs w:val="14"/>
        </w:rPr>
      </w:r>
    </w:p>
    <w:tbl>
      <w:tblPr>
        <w:tblW w:w="0" w:type="auto"/>
        <w:jc w:val="left"/>
        <w:tblInd w:w="16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229" w:hRule="exact"/>
        </w:trPr>
        <w:tc>
          <w:tcPr>
            <w:tcW w:w="1810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821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3" w:after="0" w:line="240" w:lineRule="auto"/>
              <w:ind w:left="5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32.33448pt;height:53.625pt;mso-position-horizontal-relative:char;mso-position-vertical-relative:line" type="#_x0000_t75">
                  <v:imagedata r:id="rId5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3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</w:tc>
        <w:tc>
          <w:tcPr>
            <w:tcW w:w="1507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62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3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84.70140pt;height:25.125pt;mso-position-horizontal-relative:char;mso-position-vertical-relative:line" type="#_x0000_t75">
                  <v:imagedata r:id="rId5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3" w:after="0" w:line="260" w:lineRule="exac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  <w:tc>
          <w:tcPr>
            <w:tcW w:w="1464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0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2160" w:hRule="exact"/>
        </w:trPr>
        <w:tc>
          <w:tcPr>
            <w:tcW w:w="181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5" w:after="0" w:line="260" w:lineRule="exac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3.703961pt;height:39.375pt;mso-position-horizontal-relative:char;mso-position-vertical-relative:line" type="#_x0000_t75">
                  <v:imagedata r:id="rId5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6" w:after="0" w:line="260" w:lineRule="exac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  <w:tc>
          <w:tcPr>
            <w:tcW w:w="821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5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32.722113pt;height:97.125pt;mso-position-horizontal-relative:char;mso-position-vertical-relative:line" type="#_x0000_t75">
                  <v:imagedata r:id="rId5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50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6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5" w:after="0" w:line="260" w:lineRule="exac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5.782841pt;height:39.75pt;mso-position-horizontal-relative:char;mso-position-vertical-relative:line" type="#_x0000_t75">
                  <v:imagedata r:id="rId5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8" w:after="0" w:line="260" w:lineRule="exac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  <w:tc>
          <w:tcPr>
            <w:tcW w:w="1464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306" w:hRule="exact"/>
        </w:trPr>
        <w:tc>
          <w:tcPr>
            <w:tcW w:w="181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7" w:after="0" w:line="190" w:lineRule="exact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4.258242pt;height:25.5pt;mso-position-horizontal-relative:char;mso-position-vertical-relative:line" type="#_x0000_t75">
                  <v:imagedata r:id="rId5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7" w:after="0" w:line="170" w:lineRule="exact"/>
              <w:jc w:val="lef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821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" w:after="0" w:line="110" w:lineRule="exact"/>
              <w:jc w:val="lef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5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32.426716pt;height:53.625pt;mso-position-horizontal-relative:char;mso-position-vertical-relative:line" type="#_x0000_t75">
                  <v:imagedata r:id="rId5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50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6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" w:after="0" w:line="110" w:lineRule="exact"/>
              <w:jc w:val="lef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84.717443pt;height:53.625pt;mso-position-horizontal-relative:char;mso-position-vertical-relative:line" type="#_x0000_t75">
                  <v:imagedata r:id="rId6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464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310" w:hRule="exact"/>
        </w:trPr>
        <w:tc>
          <w:tcPr>
            <w:tcW w:w="181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8" w:after="0" w:line="24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3.707861pt;height:39.375pt;mso-position-horizontal-relative:char;mso-position-vertical-relative:line" type="#_x0000_t75">
                  <v:imagedata r:id="rId6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21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" w:after="0" w:line="110" w:lineRule="exact"/>
              <w:jc w:val="lef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5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32.33448pt;height:53.625pt;mso-position-horizontal-relative:char;mso-position-vertical-relative:line" type="#_x0000_t75">
                  <v:imagedata r:id="rId6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3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</w:tc>
        <w:tc>
          <w:tcPr>
            <w:tcW w:w="150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6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8" w:after="0" w:line="24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84.431761pt;height:39.375pt;mso-position-horizontal-relative:char;mso-position-vertical-relative:line" type="#_x0000_t75">
                  <v:imagedata r:id="rId6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4" w:after="0" w:line="24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64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306" w:hRule="exact"/>
        </w:trPr>
        <w:tc>
          <w:tcPr>
            <w:tcW w:w="181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2" w:after="0" w:line="190" w:lineRule="exact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2.375583pt;height:25.5pt;mso-position-horizontal-relative:char;mso-position-vertical-relative:line" type="#_x0000_t75">
                  <v:imagedata r:id="rId6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2" w:after="0" w:line="180" w:lineRule="exact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821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5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32.415988pt;height:54pt;mso-position-horizontal-relative:char;mso-position-vertical-relative:line" type="#_x0000_t75">
                  <v:imagedata r:id="rId6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50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6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3" w:after="0" w:line="24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84.722919pt;height:39.75pt;mso-position-horizontal-relative:char;mso-position-vertical-relative:line" type="#_x0000_t75">
                  <v:imagedata r:id="rId6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6" w:after="0" w:line="24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64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10766" w:type="dxa"/>
            <w:gridSpan w:val="7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" w:after="0" w:line="110" w:lineRule="exact"/>
              <w:jc w:val="lef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69.190659pt;height:11.0925pt;mso-position-horizontal-relative:char;mso-position-vertical-relative:line" type="#_x0000_t75">
                  <v:imagedata r:id="rId6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734" w:hRule="exact"/>
        </w:trPr>
        <w:tc>
          <w:tcPr>
            <w:tcW w:w="181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821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6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64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73" w:hRule="exact"/>
        </w:trPr>
        <w:tc>
          <w:tcPr>
            <w:tcW w:w="181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821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6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64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46" w:hRule="exact"/>
        </w:trPr>
        <w:tc>
          <w:tcPr>
            <w:tcW w:w="10766" w:type="dxa"/>
            <w:gridSpan w:val="7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335.032894pt;height:11.625pt;mso-position-horizontal-relative:char;mso-position-vertical-relative:line" type="#_x0000_t75">
                  <v:imagedata r:id="rId6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739" w:hRule="exact"/>
        </w:trPr>
        <w:tc>
          <w:tcPr>
            <w:tcW w:w="181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821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6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64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63" w:hRule="exact"/>
        </w:trPr>
        <w:tc>
          <w:tcPr>
            <w:tcW w:w="181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821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6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64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10766" w:type="dxa"/>
            <w:gridSpan w:val="7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16.571363pt;height:11.0925pt;mso-position-horizontal-relative:char;mso-position-vertical-relative:line" type="#_x0000_t75">
                  <v:imagedata r:id="rId6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734" w:hRule="exact"/>
        </w:trPr>
        <w:tc>
          <w:tcPr>
            <w:tcW w:w="181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821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6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64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882" w:hRule="exact"/>
        </w:trPr>
        <w:tc>
          <w:tcPr>
            <w:tcW w:w="181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80" w:lineRule="exact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4.320646pt;height:25.5pt;mso-position-horizontal-relative:char;mso-position-vertical-relative:line" type="#_x0000_t75">
                  <v:imagedata r:id="rId7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0" w:after="0" w:line="260" w:lineRule="exac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  <w:tc>
          <w:tcPr>
            <w:tcW w:w="821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7" w:after="0" w:line="190" w:lineRule="exact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32.53891pt;height:54pt;mso-position-horizontal-relative:char;mso-position-vertical-relative:line" type="#_x0000_t75">
                  <v:imagedata r:id="rId7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3" w:after="0" w:line="180" w:lineRule="exact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50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6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85.144488pt;height:82.5pt;mso-position-horizontal-relative:char;mso-position-vertical-relative:line" type="#_x0000_t75">
                  <v:imagedata r:id="rId7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</w:tc>
        <w:tc>
          <w:tcPr>
            <w:tcW w:w="1464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306" w:hRule="exact"/>
        </w:trPr>
        <w:tc>
          <w:tcPr>
            <w:tcW w:w="181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19" w:after="0" w:line="220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3.958127pt;height:39.75pt;mso-position-horizontal-relative:char;mso-position-vertical-relative:line" type="#_x0000_t75">
                  <v:imagedata r:id="rId7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1" w:after="0" w:line="24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821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5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32.560595pt;height:54pt;mso-position-horizontal-relative:char;mso-position-vertical-relative:line" type="#_x0000_t75">
                  <v:imagedata r:id="rId7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</w:tc>
        <w:tc>
          <w:tcPr>
            <w:tcW w:w="150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6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19" w:after="0" w:line="220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84.724179pt;height:39.75pt;mso-position-horizontal-relative:char;mso-position-vertical-relative:line" type="#_x0000_t75">
                  <v:imagedata r:id="rId7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1" w:after="0" w:line="24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64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63" w:hRule="exact"/>
        </w:trPr>
        <w:tc>
          <w:tcPr>
            <w:tcW w:w="181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821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7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6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64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10766" w:type="dxa"/>
            <w:gridSpan w:val="7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" w:after="0" w:line="110" w:lineRule="exact"/>
              <w:jc w:val="lef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68.161101pt;height:11.025pt;mso-position-horizontal-relative:char;mso-position-vertical-relative:line" type="#_x0000_t75">
                  <v:imagedata r:id="rId7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552" w:hRule="exact"/>
        </w:trPr>
        <w:tc>
          <w:tcPr>
            <w:tcW w:w="1810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821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507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862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464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1800" w:type="dxa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</w:tr>
    </w:tbl>
    <w:p>
      <w:pPr>
        <w:spacing w:after="0"/>
        <w:sectPr>
          <w:headerReference w:type="default" r:id="rId51"/>
          <w:footerReference w:type="default" r:id="rId52"/>
          <w:pgSz w:w="11900" w:h="16840"/>
          <w:pgMar w:header="296" w:footer="256" w:top="480" w:bottom="440" w:left="400" w:right="380"/>
        </w:sectPr>
      </w:pPr>
    </w:p>
    <w:p>
      <w:pPr>
        <w:spacing w:before="3" w:after="0" w:line="140" w:lineRule="exact"/>
        <w:jc w:val="left"/>
        <w:rPr>
          <w:sz w:val="14"/>
          <w:szCs w:val="14"/>
        </w:rPr>
      </w:pPr>
      <w:r>
        <w:rPr/>
        <w:pict>
          <v:group style="position:absolute;margin-left:135.119995pt;margin-top:35.360001pt;width:10.27792pt;height:9.84pt;mso-position-horizontal-relative:page;mso-position-vertical-relative:page;z-index:-3481" coordorigin="2702,707" coordsize="206,197">
            <v:shape style="position:absolute;left:2702;top:707;width:206;height:197" coordorigin="2702,707" coordsize="206,197" path="m2755,813l2736,813,2736,904,2755,904,2755,813xe" filled="t" fillcolor="#202020" stroked="f">
              <v:path arrowok="t"/>
              <v:fill/>
            </v:shape>
            <v:shape style="position:absolute;left:2702;top:707;width:206;height:197" coordorigin="2702,707" coordsize="206,197" path="m2846,755l2832,755,2832,880,2827,885,2798,885,2798,894,2803,899,2842,899,2846,894,2846,755xe" filled="t" fillcolor="#202020" stroked="f">
              <v:path arrowok="t"/>
              <v:fill/>
            </v:shape>
            <v:shape style="position:absolute;left:2702;top:707;width:206;height:197" coordorigin="2702,707" coordsize="206,197" path="m2803,789l2781,848,2774,866,2779,866,2784,870,2790,869,2797,853,2804,835,2811,815,2818,794,2803,789xe" filled="t" fillcolor="#202020" stroked="f">
              <v:path arrowok="t"/>
              <v:fill/>
            </v:shape>
            <v:shape style="position:absolute;left:2702;top:707;width:206;height:197" coordorigin="2702,707" coordsize="206,197" path="m2870,789l2856,798,2857,800,2867,815,2876,832,2894,870,2908,859,2889,820,2880,804,2870,789xe" filled="t" fillcolor="#202020" stroked="f">
              <v:path arrowok="t"/>
              <v:fill/>
            </v:shape>
            <v:shape style="position:absolute;left:2702;top:707;width:206;height:197" coordorigin="2702,707" coordsize="206,197" path="m2779,765l2702,765,2702,779,2732,794,2724,812,2714,830,2702,846,2707,856,2707,861,2721,851,2730,832,2736,813,2755,813,2755,803,2770,803,2765,798,2755,798,2755,779,2779,779,2779,774,2794,774,2797,770,2779,770,2779,765xe" filled="t" fillcolor="#202020" stroked="f">
              <v:path arrowok="t"/>
              <v:fill/>
            </v:shape>
            <v:shape style="position:absolute;left:2702;top:707;width:206;height:197" coordorigin="2702,707" coordsize="206,197" path="m2770,803l2755,803,2760,813,2774,827,2784,818,2770,803xe" filled="t" fillcolor="#202020" stroked="f">
              <v:path arrowok="t"/>
              <v:fill/>
            </v:shape>
            <v:shape style="position:absolute;left:2702;top:707;width:206;height:197" coordorigin="2702,707" coordsize="206,197" path="m2760,794l2755,798,2765,798,2760,794xe" filled="t" fillcolor="#202020" stroked="f">
              <v:path arrowok="t"/>
              <v:fill/>
            </v:shape>
            <v:shape style="position:absolute;left:2702;top:707;width:206;height:197" coordorigin="2702,707" coordsize="206,197" path="m2794,774l2784,774,2784,779,2790,782,2794,774xe" filled="t" fillcolor="#202020" stroked="f">
              <v:path arrowok="t"/>
              <v:fill/>
            </v:shape>
            <v:shape style="position:absolute;left:2702;top:707;width:206;height:197" coordorigin="2702,707" coordsize="206,197" path="m2904,746l2885,746,2870,774,2875,779,2885,779,2894,765,2904,746xe" filled="t" fillcolor="#202020" stroked="f">
              <v:path arrowok="t"/>
              <v:fill/>
            </v:shape>
            <v:shape style="position:absolute;left:2702;top:707;width:206;height:197" coordorigin="2702,707" coordsize="206,197" path="m2832,707l2807,717,2799,736,2790,753,2779,770,2797,770,2799,765,2808,746,2904,746,2904,731,2818,731,2822,726,2832,707xe" filled="t" fillcolor="#202020" stroked="f">
              <v:path arrowok="t"/>
              <v:fill/>
            </v:shape>
            <v:shape style="position:absolute;left:2702;top:707;width:206;height:197" coordorigin="2702,707" coordsize="206,197" path="m2755,731l2736,731,2736,765,2755,765,2755,731xe" filled="t" fillcolor="#202020" stroked="f">
              <v:path arrowok="t"/>
              <v:fill/>
            </v:shape>
            <v:shape style="position:absolute;left:2702;top:707;width:206;height:197" coordorigin="2702,707" coordsize="206,197" path="m2770,715l2751,717,2729,719,2707,722,2707,736,2731,736,2736,731,2765,731,2774,726,2789,726,2770,715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264.220001pt;margin-top:34.619999pt;width:19.72pt;height:11.08pt;mso-position-horizontal-relative:page;mso-position-vertical-relative:page;z-index:-3480" coordorigin="5284,692" coordsize="394,222">
            <v:group style="position:absolute;left:5294;top:717;width:149;height:182" coordorigin="5294,717" coordsize="149,182">
              <v:shape style="position:absolute;left:5294;top:717;width:149;height:182" coordorigin="5294,717" coordsize="149,182" path="m5443,717l5294,717,5294,899,5314,899,5314,885,5443,885,5443,870,5314,870,5314,808,5443,808,5443,794,5314,794,5314,731,5443,731,5443,717xe" filled="t" fillcolor="#202020" stroked="f">
                <v:path arrowok="t"/>
                <v:fill/>
              </v:shape>
              <v:shape style="position:absolute;left:5294;top:717;width:149;height:182" coordorigin="5294,717" coordsize="149,182" path="m5443,885l5424,885,5424,899,5443,899,5443,885xe" filled="t" fillcolor="#202020" stroked="f">
                <v:path arrowok="t"/>
                <v:fill/>
              </v:shape>
              <v:shape style="position:absolute;left:5294;top:717;width:149;height:182" coordorigin="5294,717" coordsize="149,182" path="m5443,808l5424,808,5424,870,5443,870,5443,808xe" filled="t" fillcolor="#202020" stroked="f">
                <v:path arrowok="t"/>
                <v:fill/>
              </v:shape>
              <v:shape style="position:absolute;left:5294;top:717;width:149;height:182" coordorigin="5294,717" coordsize="149,182" path="m5443,731l5424,731,5424,794,5443,794,5443,731xe" filled="t" fillcolor="#202020" stroked="f">
                <v:path arrowok="t"/>
                <v:fill/>
              </v:shape>
            </v:group>
            <v:group style="position:absolute;left:5477;top:702;width:192;height:202" coordorigin="5477,702" coordsize="192,202">
              <v:shape style="position:absolute;left:5477;top:702;width:192;height:202" coordorigin="5477,702" coordsize="192,202" path="m5669,712l5597,712,5597,803,5596,825,5595,844,5592,859,5585,876,5573,894,5582,904,5594,890,5604,873,5609,853,5611,832,5669,832,5669,818,5611,818,5611,779,5669,779,5669,765,5611,765,5611,722,5669,722,5669,712xe" filled="t" fillcolor="#202020" stroked="f">
                <v:path arrowok="t"/>
                <v:fill/>
              </v:shape>
              <v:shape style="position:absolute;left:5477;top:702;width:192;height:202" coordorigin="5477,702" coordsize="192,202" path="m5510,856l5504,865,5492,879,5477,894,5482,899,5486,899,5497,896,5510,881,5525,866,5510,856xe" filled="t" fillcolor="#202020" stroked="f">
                <v:path arrowok="t"/>
                <v:fill/>
              </v:shape>
              <v:shape style="position:absolute;left:5477;top:702;width:192;height:202" coordorigin="5477,702" coordsize="192,202" path="m5669,832l5654,832,5654,880,5650,885,5621,885,5626,890,5626,899,5664,899,5669,894,5669,832xe" filled="t" fillcolor="#202020" stroked="f">
                <v:path arrowok="t"/>
                <v:fill/>
              </v:shape>
              <v:shape style="position:absolute;left:5477;top:702;width:192;height:202" coordorigin="5477,702" coordsize="192,202" path="m5549,856l5539,866,5549,875,5558,880,5563,890,5578,880,5568,870,5558,866,5549,856xe" filled="t" fillcolor="#202020" stroked="f">
                <v:path arrowok="t"/>
                <v:fill/>
              </v:shape>
              <v:shape style="position:absolute;left:5477;top:702;width:192;height:202" coordorigin="5477,702" coordsize="192,202" path="m5587,837l5477,837,5477,851,5587,851,5587,837xe" filled="t" fillcolor="#202020" stroked="f">
                <v:path arrowok="t"/>
                <v:fill/>
              </v:shape>
              <v:shape style="position:absolute;left:5477;top:702;width:192;height:202" coordorigin="5477,702" coordsize="192,202" path="m5510,746l5496,746,5496,837,5510,837,5510,818,5573,818,5573,803,5510,803,5510,779,5573,779,5573,765,5510,765,5510,746xe" filled="t" fillcolor="#202020" stroked="f">
                <v:path arrowok="t"/>
                <v:fill/>
              </v:shape>
              <v:shape style="position:absolute;left:5477;top:702;width:192;height:202" coordorigin="5477,702" coordsize="192,202" path="m5573,818l5554,818,5554,837,5573,837,5573,818xe" filled="t" fillcolor="#202020" stroked="f">
                <v:path arrowok="t"/>
                <v:fill/>
              </v:shape>
              <v:shape style="position:absolute;left:5477;top:702;width:192;height:202" coordorigin="5477,702" coordsize="192,202" path="m5669,779l5654,779,5654,818,5669,818,5669,779xe" filled="t" fillcolor="#202020" stroked="f">
                <v:path arrowok="t"/>
                <v:fill/>
              </v:shape>
              <v:shape style="position:absolute;left:5477;top:702;width:192;height:202" coordorigin="5477,702" coordsize="192,202" path="m5573,779l5554,779,5554,803,5573,803,5573,779xe" filled="t" fillcolor="#202020" stroked="f">
                <v:path arrowok="t"/>
                <v:fill/>
              </v:shape>
              <v:shape style="position:absolute;left:5477;top:702;width:192;height:202" coordorigin="5477,702" coordsize="192,202" path="m5573,746l5554,746,5554,765,5573,765,5573,746xe" filled="t" fillcolor="#202020" stroked="f">
                <v:path arrowok="t"/>
                <v:fill/>
              </v:shape>
              <v:shape style="position:absolute;left:5477;top:702;width:192;height:202" coordorigin="5477,702" coordsize="192,202" path="m5669,722l5654,722,5654,765,5669,765,5669,722xe" filled="t" fillcolor="#202020" stroked="f">
                <v:path arrowok="t"/>
                <v:fill/>
              </v:shape>
              <v:shape style="position:absolute;left:5477;top:702;width:192;height:202" coordorigin="5477,702" coordsize="192,202" path="m5587,731l5482,731,5482,746,5587,746,5587,731xe" filled="t" fillcolor="#202020" stroked="f">
                <v:path arrowok="t"/>
                <v:fill/>
              </v:shape>
              <v:shape style="position:absolute;left:5477;top:702;width:192;height:202" coordorigin="5477,702" coordsize="192,202" path="m5510,707l5496,707,5496,731,5510,731,5510,707xe" filled="t" fillcolor="#202020" stroked="f">
                <v:path arrowok="t"/>
                <v:fill/>
              </v:shape>
              <v:shape style="position:absolute;left:5477;top:702;width:192;height:202" coordorigin="5477,702" coordsize="192,202" path="m5573,702l5554,702,5554,731,5573,731,5573,70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9.361572pt;margin-top:35.840pt;width:2.63843pt;height:9.84pt;mso-position-horizontal-relative:page;mso-position-vertical-relative:page;z-index:-3479" coordorigin="8587,717" coordsize="53,197">
            <v:shape style="position:absolute;left:8587;top:717;width:53;height:197" coordorigin="8587,717" coordsize="53,197" path="m8640,717l8597,760,8587,821,8589,840,8593,860,8600,878,8611,896,8626,914,8635,907,8624,890,8616,872,8611,853,8607,833,8607,811,8608,790,8612,770,8619,751,8628,734,8640,717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35.839996pt;margin-top:35.840pt;width:10.08pt;height:9.120pt;mso-position-horizontal-relative:page;mso-position-vertical-relative:page;z-index:-3478" coordorigin="8717,717" coordsize="202,182">
            <v:shape style="position:absolute;left:8717;top:717;width:202;height:182" coordorigin="8717,717" coordsize="202,182" path="m8794,789l8774,789,8773,817,8770,837,8764,852,8753,866,8737,879,8717,890,8717,894,8722,899,8739,897,8757,885,8792,823,8794,798,8794,789xe" filled="t" fillcolor="#202020" stroked="f">
              <v:path arrowok="t"/>
              <v:fill/>
            </v:shape>
            <v:shape style="position:absolute;left:8717;top:717;width:202;height:182" coordorigin="8717,717" coordsize="202,182" path="m8851,789l8837,789,8837,890,8842,899,8904,899,8914,890,8914,885,8856,885,8851,880,8851,789xe" filled="t" fillcolor="#202020" stroked="f">
              <v:path arrowok="t"/>
              <v:fill/>
            </v:shape>
            <v:shape style="position:absolute;left:8717;top:717;width:202;height:182" coordorigin="8717,717" coordsize="202,182" path="m8914,842l8904,842,8899,851,8899,880,8890,885,8914,885,8914,875,8918,866,8918,846,8914,842xe" filled="t" fillcolor="#202020" stroked="f">
              <v:path arrowok="t"/>
              <v:fill/>
            </v:shape>
            <v:shape style="position:absolute;left:8717;top:717;width:202;height:182" coordorigin="8717,717" coordsize="202,182" path="m8918,774l8717,774,8717,789,8918,789,8918,774xe" filled="t" fillcolor="#202020" stroked="f">
              <v:path arrowok="t"/>
              <v:fill/>
            </v:shape>
            <v:shape style="position:absolute;left:8717;top:717;width:202;height:182" coordorigin="8717,717" coordsize="202,182" path="m8899,717l8741,717,8741,731,8899,731,8899,717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49.76001pt;margin-top:35.840pt;width:2.637679pt;height:9.84pt;mso-position-horizontal-relative:page;mso-position-vertical-relative:page;z-index:-3477" coordorigin="8995,717" coordsize="53,197">
            <v:shape style="position:absolute;left:8995;top:717;width:53;height:197" coordorigin="8995,717" coordsize="53,197" path="m9010,717l9000,723,9011,740,9019,758,9025,777,9028,798,9029,820,9027,840,9023,860,9016,879,9007,897,8995,914,9010,914,9044,851,9048,809,9046,788,9041,769,9033,751,9022,734,9010,717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53.02pt;margin-top:94.620003pt;width:42.52pt;height:11.115854pt;mso-position-horizontal-relative:page;mso-position-vertical-relative:page;z-index:-3476" coordorigin="1060,1892" coordsize="850,222">
            <v:group style="position:absolute;left:1070;top:1912;width:202;height:193" coordorigin="1070,1912" coordsize="202,193">
              <v:shape style="position:absolute;left:1070;top:1912;width:202;height:193" coordorigin="1070,1912" coordsize="202,193" path="m1214,1984l1200,1984,1199,2026,1194,2046,1184,2062,1172,2073,1154,2084,1133,2094,1138,2099,1138,2104,1153,2105,1174,2094,1189,2083,1200,2070,1200,2066,1234,2066,1210,2051,1214,2042,1214,1984xe" filled="t" fillcolor="#202020" stroked="f">
                <v:path arrowok="t"/>
                <v:fill/>
              </v:shape>
              <v:shape style="position:absolute;left:1070;top:1912;width:202;height:193" coordorigin="1070,1912" coordsize="202,193" path="m1234,2066l1200,2066,1212,2070,1229,2080,1246,2092,1262,2104,1262,2082,1245,2072,1234,2066xe" filled="t" fillcolor="#202020" stroked="f">
                <v:path arrowok="t"/>
                <v:fill/>
              </v:shape>
              <v:shape style="position:absolute;left:1070;top:1912;width:202;height:193" coordorigin="1070,1912" coordsize="202,193" path="m1118,1941l1099,1941,1099,2046,1090,2051,1080,2051,1070,2056,1085,2068,1122,2058,1147,2051,1147,2042,1118,2042,1118,1941xe" filled="t" fillcolor="#202020" stroked="f">
                <v:path arrowok="t"/>
                <v:fill/>
              </v:shape>
              <v:shape style="position:absolute;left:1070;top:1912;width:202;height:193" coordorigin="1070,1912" coordsize="202,193" path="m1262,1955l1152,1955,1152,2061,1166,2061,1166,1970,1262,1970,1262,1955xe" filled="t" fillcolor="#202020" stroked="f">
                <v:path arrowok="t"/>
                <v:fill/>
              </v:shape>
              <v:shape style="position:absolute;left:1070;top:1912;width:202;height:193" coordorigin="1070,1912" coordsize="202,193" path="m1262,1970l1243,1970,1243,2061,1262,2061,1262,1970xe" filled="t" fillcolor="#202020" stroked="f">
                <v:path arrowok="t"/>
                <v:fill/>
              </v:shape>
              <v:shape style="position:absolute;left:1070;top:1912;width:202;height:193" coordorigin="1070,1912" coordsize="202,193" path="m1147,2037l1138,2037,1128,2042,1147,2042,1147,2037xe" filled="t" fillcolor="#202020" stroked="f">
                <v:path arrowok="t"/>
                <v:fill/>
              </v:shape>
              <v:shape style="position:absolute;left:1070;top:1912;width:202;height:193" coordorigin="1070,1912" coordsize="202,193" path="m1214,1926l1195,1926,1190,1955,1210,1955,1214,1926xe" filled="t" fillcolor="#202020" stroked="f">
                <v:path arrowok="t"/>
                <v:fill/>
              </v:shape>
              <v:shape style="position:absolute;left:1070;top:1912;width:202;height:193" coordorigin="1070,1912" coordsize="202,193" path="m1142,1926l1070,1926,1070,1941,1142,1941,1142,1926xe" filled="t" fillcolor="#202020" stroked="f">
                <v:path arrowok="t"/>
                <v:fill/>
              </v:shape>
              <v:shape style="position:absolute;left:1070;top:1912;width:202;height:193" coordorigin="1070,1912" coordsize="202,193" path="m1272,1912l1147,1912,1147,1926,1272,1926,1272,1912xe" filled="t" fillcolor="#202020" stroked="f">
                <v:path arrowok="t"/>
                <v:fill/>
              </v:shape>
            </v:group>
            <v:group style="position:absolute;left:1310;top:1912;width:149;height:192" coordorigin="1310,1912" coordsize="149,192">
              <v:shape style="position:absolute;left:1310;top:1912;width:149;height:192" coordorigin="1310,1912" coordsize="149,192" path="m1459,1912l1310,1912,1310,2104,1325,2104,1325,2085,1459,2085,1459,2070,1325,2070,1325,2032,1459,2032,1459,2018,1325,2018,1325,1979,1459,1979,1459,1965,1325,1965,1325,1926,1459,1926,1459,1912xe" filled="t" fillcolor="#202020" stroked="f">
                <v:path arrowok="t"/>
                <v:fill/>
              </v:shape>
              <v:shape style="position:absolute;left:1310;top:1912;width:149;height:192" coordorigin="1310,1912" coordsize="149,192" path="m1459,2085l1440,2085,1440,2104,1459,2104,1459,2085xe" filled="t" fillcolor="#202020" stroked="f">
                <v:path arrowok="t"/>
                <v:fill/>
              </v:shape>
              <v:shape style="position:absolute;left:1310;top:1912;width:149;height:192" coordorigin="1310,1912" coordsize="149,192" path="m1459,2032l1440,2032,1440,2070,1459,2070,1459,2032xe" filled="t" fillcolor="#202020" stroked="f">
                <v:path arrowok="t"/>
                <v:fill/>
              </v:shape>
              <v:shape style="position:absolute;left:1310;top:1912;width:149;height:192" coordorigin="1310,1912" coordsize="149,192" path="m1459,1979l1440,1979,1440,2018,1459,2018,1459,1979xe" filled="t" fillcolor="#202020" stroked="f">
                <v:path arrowok="t"/>
                <v:fill/>
              </v:shape>
              <v:shape style="position:absolute;left:1310;top:1912;width:149;height:192" coordorigin="1310,1912" coordsize="149,192" path="m1459,1926l1440,1926,1440,1965,1459,1965,1459,1926xe" filled="t" fillcolor="#202020" stroked="f">
                <v:path arrowok="t"/>
                <v:fill/>
              </v:shape>
            </v:group>
            <v:group style="position:absolute;left:1493;top:1907;width:202;height:182" coordorigin="1493,1907" coordsize="202,182">
              <v:shape style="position:absolute;left:1493;top:1907;width:202;height:182" coordorigin="1493,1907" coordsize="202,182" path="m1694,2075l1493,2075,1493,2090,1694,2090,1694,2075xe" filled="t" fillcolor="#202020" stroked="f">
                <v:path arrowok="t"/>
                <v:fill/>
              </v:shape>
              <v:shape style="position:absolute;left:1493;top:1907;width:202;height:182" coordorigin="1493,1907" coordsize="202,182" path="m1574,1907l1555,1907,1555,2075,1574,2075,1574,1907xe" filled="t" fillcolor="#202020" stroked="f">
                <v:path arrowok="t"/>
                <v:fill/>
              </v:shape>
              <v:shape style="position:absolute;left:1493;top:1907;width:202;height:182" coordorigin="1493,1907" coordsize="202,182" path="m1627,1907l1613,1907,1613,2075,1627,2075,1627,1907xe" filled="t" fillcolor="#202020" stroked="f">
                <v:path arrowok="t"/>
                <v:fill/>
              </v:shape>
              <v:shape style="position:absolute;left:1493;top:1907;width:202;height:182" coordorigin="1493,1907" coordsize="202,182" path="m1517,1946l1506,1961,1531,2037,1545,2019,1537,1999,1530,1981,1523,1964,1517,1946xe" filled="t" fillcolor="#202020" stroked="f">
                <v:path arrowok="t"/>
                <v:fill/>
              </v:shape>
              <v:shape style="position:absolute;left:1493;top:1907;width:202;height:182" coordorigin="1493,1907" coordsize="202,182" path="m1685,1955l1666,1957,1660,1976,1653,1995,1645,2013,1637,2032,1654,2030,1662,2013,1670,1996,1678,1977,1685,1955xe" filled="t" fillcolor="#202020" stroked="f">
                <v:path arrowok="t"/>
                <v:fill/>
              </v:shape>
            </v:group>
            <v:group style="position:absolute;left:1704;top:1902;width:197;height:187" coordorigin="1704,1902" coordsize="197,187">
              <v:shape style="position:absolute;left:1704;top:1902;width:197;height:187" coordorigin="1704,1902" coordsize="197,187" path="m1901,2075l1704,2075,1704,2090,1901,2090,1901,2075xe" filled="t" fillcolor="#202020" stroked="f">
                <v:path arrowok="t"/>
                <v:fill/>
              </v:shape>
              <v:shape style="position:absolute;left:1704;top:1902;width:197;height:187" coordorigin="1704,1902" coordsize="197,187" path="m1810,2018l1795,2018,1795,2075,1810,2075,1810,2018xe" filled="t" fillcolor="#202020" stroked="f">
                <v:path arrowok="t"/>
                <v:fill/>
              </v:shape>
              <v:shape style="position:absolute;left:1704;top:1902;width:197;height:187" coordorigin="1704,1902" coordsize="197,187" path="m1886,2003l1718,2003,1718,2018,1886,2018,1886,2003xe" filled="t" fillcolor="#202020" stroked="f">
                <v:path arrowok="t"/>
                <v:fill/>
              </v:shape>
              <v:shape style="position:absolute;left:1704;top:1902;width:197;height:187" coordorigin="1704,1902" coordsize="197,187" path="m1810,1955l1795,1955,1795,2003,1810,2003,1810,1955xe" filled="t" fillcolor="#202020" stroked="f">
                <v:path arrowok="t"/>
                <v:fill/>
              </v:shape>
              <v:shape style="position:absolute;left:1704;top:1902;width:197;height:187" coordorigin="1704,1902" coordsize="197,187" path="m1896,1941l1709,1941,1709,1955,1896,1955,1896,1941xe" filled="t" fillcolor="#202020" stroked="f">
                <v:path arrowok="t"/>
                <v:fill/>
              </v:shape>
              <v:shape style="position:absolute;left:1704;top:1902;width:197;height:187" coordorigin="1704,1902" coordsize="197,187" path="m1800,1902l1786,1907,1795,1926,1805,1941,1819,1931,1810,1912,1800,190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82pt;margin-top:87.900002pt;width:31.48pt;height:11.08pt;mso-position-horizontal-relative:page;mso-position-vertical-relative:page;z-index:-3475" coordorigin="2476,1758" coordsize="630,222">
            <v:group style="position:absolute;left:2486;top:1778;width:206;height:192" coordorigin="2486,1778" coordsize="206,192">
              <v:shape style="position:absolute;left:2486;top:1778;width:206;height:192" coordorigin="2486,1778" coordsize="206,192" path="m2640,1845l2621,1845,2620,1891,2616,1910,2608,1929,2595,1940,2577,1950,2554,1960,2563,1970,2572,1967,2593,1958,2610,1948,2621,1936,2626,1931,2657,1931,2649,1927,2630,1917,2635,1907,2640,1893,2640,1845xe" filled="t" fillcolor="#202020" stroked="f">
                <v:path arrowok="t"/>
                <v:fill/>
              </v:shape>
              <v:shape style="position:absolute;left:2486;top:1778;width:206;height:192" coordorigin="2486,1778" coordsize="206,192" path="m2657,1931l2626,1931,2636,1937,2654,1947,2671,1958,2688,1970,2684,1946,2667,1937,2657,1931xe" filled="t" fillcolor="#202020" stroked="f">
                <v:path arrowok="t"/>
                <v:fill/>
              </v:shape>
              <v:shape style="position:absolute;left:2486;top:1778;width:206;height:192" coordorigin="2486,1778" coordsize="206,192" path="m2534,1802l2520,1802,2520,1912,2510,1917,2496,1917,2486,1922,2503,1932,2520,1928,2568,1917,2568,1907,2534,1907,2534,1802xe" filled="t" fillcolor="#202020" stroked="f">
                <v:path arrowok="t"/>
                <v:fill/>
              </v:shape>
              <v:shape style="position:absolute;left:2486;top:1778;width:206;height:192" coordorigin="2486,1778" coordsize="206,192" path="m2683,1821l2578,1821,2578,1926,2592,1926,2592,1835,2683,1835,2683,1821xe" filled="t" fillcolor="#202020" stroked="f">
                <v:path arrowok="t"/>
                <v:fill/>
              </v:shape>
              <v:shape style="position:absolute;left:2486;top:1778;width:206;height:192" coordorigin="2486,1778" coordsize="206,192" path="m2683,1835l2669,1835,2669,1926,2683,1926,2683,1835xe" filled="t" fillcolor="#202020" stroked="f">
                <v:path arrowok="t"/>
                <v:fill/>
              </v:shape>
              <v:shape style="position:absolute;left:2486;top:1778;width:206;height:192" coordorigin="2486,1778" coordsize="206,192" path="m2568,1902l2558,1902,2549,1907,2568,1907,2568,1902xe" filled="t" fillcolor="#202020" stroked="f">
                <v:path arrowok="t"/>
                <v:fill/>
              </v:shape>
              <v:shape style="position:absolute;left:2486;top:1778;width:206;height:192" coordorigin="2486,1778" coordsize="206,192" path="m2635,1792l2621,1792,2616,1821,2630,1821,2635,1792xe" filled="t" fillcolor="#202020" stroked="f">
                <v:path arrowok="t"/>
                <v:fill/>
              </v:shape>
              <v:shape style="position:absolute;left:2486;top:1778;width:206;height:192" coordorigin="2486,1778" coordsize="206,192" path="m2563,1787l2491,1787,2491,1802,2563,1802,2563,1787xe" filled="t" fillcolor="#202020" stroked="f">
                <v:path arrowok="t"/>
                <v:fill/>
              </v:shape>
              <v:shape style="position:absolute;left:2486;top:1778;width:206;height:192" coordorigin="2486,1778" coordsize="206,192" path="m2693,1778l2573,1778,2573,1792,2693,1792,2693,1778xe" filled="t" fillcolor="#202020" stroked="f">
                <v:path arrowok="t"/>
                <v:fill/>
              </v:shape>
            </v:group>
            <v:group style="position:absolute;left:2731;top:1778;width:149;height:187" coordorigin="2731,1778" coordsize="149,187">
              <v:shape style="position:absolute;left:2731;top:1778;width:149;height:187" coordorigin="2731,1778" coordsize="149,187" path="m2880,1778l2731,1778,2731,1965,2750,1965,2750,1950,2880,1950,2880,1936,2750,1936,2750,1898,2880,1898,2880,1883,2750,1883,2750,1845,2880,1845,2880,1830,2750,1830,2750,1792,2880,1792,2880,1778xe" filled="t" fillcolor="#202020" stroked="f">
                <v:path arrowok="t"/>
                <v:fill/>
              </v:shape>
              <v:shape style="position:absolute;left:2731;top:1778;width:149;height:187" coordorigin="2731,1778" coordsize="149,187" path="m2880,1950l2861,1950,2861,1965,2880,1965,2880,1950xe" filled="t" fillcolor="#202020" stroked="f">
                <v:path arrowok="t"/>
                <v:fill/>
              </v:shape>
              <v:shape style="position:absolute;left:2731;top:1778;width:149;height:187" coordorigin="2731,1778" coordsize="149,187" path="m2880,1898l2861,1898,2861,1936,2880,1936,2880,1898xe" filled="t" fillcolor="#202020" stroked="f">
                <v:path arrowok="t"/>
                <v:fill/>
              </v:shape>
              <v:shape style="position:absolute;left:2731;top:1778;width:149;height:187" coordorigin="2731,1778" coordsize="149,187" path="m2880,1845l2861,1845,2861,1883,2880,1883,2880,1845xe" filled="t" fillcolor="#202020" stroked="f">
                <v:path arrowok="t"/>
                <v:fill/>
              </v:shape>
              <v:shape style="position:absolute;left:2731;top:1778;width:149;height:187" coordorigin="2731,1778" coordsize="149,187" path="m2880,1792l2861,1792,2861,1830,2880,1830,2880,1792xe" filled="t" fillcolor="#202020" stroked="f">
                <v:path arrowok="t"/>
                <v:fill/>
              </v:shape>
            </v:group>
            <v:group style="position:absolute;left:2914;top:1768;width:182;height:202" coordorigin="2914,1768" coordsize="182,202">
              <v:shape style="position:absolute;left:2914;top:1768;width:182;height:202" coordorigin="2914,1768" coordsize="182,202" path="m2971,1893l2957,1893,2957,1970,2971,1970,2971,1955,3096,1955,3096,1941,2971,1941,2971,1893xe" filled="t" fillcolor="#202020" stroked="f">
                <v:path arrowok="t"/>
                <v:fill/>
              </v:shape>
              <v:shape style="position:absolute;left:2914;top:1768;width:182;height:202" coordorigin="2914,1768" coordsize="182,202" path="m3096,1955l3082,1955,3082,1970,3096,1970,3096,1955xe" filled="t" fillcolor="#202020" stroked="f">
                <v:path arrowok="t"/>
                <v:fill/>
              </v:shape>
              <v:shape style="position:absolute;left:2914;top:1768;width:182;height:202" coordorigin="2914,1768" coordsize="182,202" path="m3096,1893l3082,1893,3082,1941,3096,1941,3096,1893xe" filled="t" fillcolor="#202020" stroked="f">
                <v:path arrowok="t"/>
                <v:fill/>
              </v:shape>
              <v:shape style="position:absolute;left:2914;top:1768;width:182;height:202" coordorigin="2914,1768" coordsize="182,202" path="m2981,1821l2966,1830,2986,1850,2990,1861,2972,1869,2953,1877,2934,1883,2914,1888,2918,1893,2918,1898,2923,1907,2942,1898,2957,1893,3096,1893,3096,1878,2999,1877,3019,1867,3037,1856,3051,1847,3012,1847,2996,1834,2981,1821xe" filled="t" fillcolor="#202020" stroked="f">
                <v:path arrowok="t"/>
                <v:fill/>
              </v:shape>
              <v:shape style="position:absolute;left:2914;top:1768;width:182;height:202" coordorigin="2914,1768" coordsize="182,202" path="m3096,1806l2981,1806,3064,1816,3048,1827,3031,1837,3012,1847,3051,1847,3054,1845,3070,1833,3084,1820,3096,1806xe" filled="t" fillcolor="#202020" stroked="f">
                <v:path arrowok="t"/>
                <v:fill/>
              </v:shape>
              <v:shape style="position:absolute;left:2914;top:1768;width:182;height:202" coordorigin="2914,1768" coordsize="182,202" path="m2990,1768l2945,1816,2914,1840,2918,1840,2923,1845,2935,1844,2950,1832,2965,1819,2981,1806,3096,1806,3096,1792,2990,1792,2995,1787,3000,1778,3005,1773,2990,176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35.119995pt;margin-top:102.800003pt;width:10.27792pt;height:9.84pt;mso-position-horizontal-relative:page;mso-position-vertical-relative:page;z-index:-3474" coordorigin="2702,2056" coordsize="206,197">
            <v:shape style="position:absolute;left:2702;top:2056;width:206;height:197" coordorigin="2702,2056" coordsize="206,197" path="m2755,2166l2736,2166,2736,2253,2755,2253,2755,2166xe" filled="t" fillcolor="#202020" stroked="f">
              <v:path arrowok="t"/>
              <v:fill/>
            </v:shape>
            <v:shape style="position:absolute;left:2702;top:2056;width:206;height:197" coordorigin="2702,2056" coordsize="206,197" path="m2846,2109l2832,2109,2832,2234,2798,2234,2798,2248,2803,2253,2842,2253,2846,2243,2846,2109xe" filled="t" fillcolor="#202020" stroked="f">
              <v:path arrowok="t"/>
              <v:fill/>
            </v:shape>
            <v:shape style="position:absolute;left:2702;top:2056;width:206;height:197" coordorigin="2702,2056" coordsize="206,197" path="m2803,2142l2797,2162,2789,2181,2782,2199,2774,2214,2779,2219,2784,2219,2790,2222,2797,2205,2804,2186,2811,2167,2818,2147,2803,2142xe" filled="t" fillcolor="#202020" stroked="f">
              <v:path arrowok="t"/>
              <v:fill/>
            </v:shape>
            <v:shape style="position:absolute;left:2702;top:2056;width:206;height:197" coordorigin="2702,2056" coordsize="206,197" path="m2870,2142l2856,2147,2857,2149,2867,2166,2885,2202,2894,2219,2908,2213,2889,2174,2880,2157,2870,2142xe" filled="t" fillcolor="#202020" stroked="f">
              <v:path arrowok="t"/>
              <v:fill/>
            </v:shape>
            <v:shape style="position:absolute;left:2702;top:2056;width:206;height:197" coordorigin="2702,2056" coordsize="206,197" path="m2779,2114l2702,2114,2702,2128,2731,2146,2723,2164,2713,2182,2702,2200,2707,2205,2707,2210,2719,2203,2729,2186,2736,2166,2755,2166,2755,2157,2774,2157,2770,2152,2755,2152,2755,2128,2779,2128,2779,2123,2794,2123,2798,2118,2779,2118,2779,2114xe" filled="t" fillcolor="#202020" stroked="f">
              <v:path arrowok="t"/>
              <v:fill/>
            </v:shape>
            <v:shape style="position:absolute;left:2702;top:2056;width:206;height:197" coordorigin="2702,2056" coordsize="206,197" path="m2774,2157l2755,2157,2760,2162,2765,2171,2774,2181,2784,2171,2779,2162,2774,2157xe" filled="t" fillcolor="#202020" stroked="f">
              <v:path arrowok="t"/>
              <v:fill/>
            </v:shape>
            <v:shape style="position:absolute;left:2702;top:2056;width:206;height:197" coordorigin="2702,2056" coordsize="206,197" path="m2760,2142l2755,2152,2770,2152,2760,2142xe" filled="t" fillcolor="#202020" stroked="f">
              <v:path arrowok="t"/>
              <v:fill/>
            </v:shape>
            <v:shape style="position:absolute;left:2702;top:2056;width:206;height:197" coordorigin="2702,2056" coordsize="206,197" path="m2794,2123l2779,2123,2789,2133,2794,2123xe" filled="t" fillcolor="#202020" stroked="f">
              <v:path arrowok="t"/>
              <v:fill/>
            </v:shape>
            <v:shape style="position:absolute;left:2702;top:2056;width:206;height:197" coordorigin="2702,2056" coordsize="206,197" path="m2904,2099l2885,2099,2880,2104,2875,2114,2870,2128,2880,2128,2885,2133,2894,2118,2899,2104,2904,2099xe" filled="t" fillcolor="#202020" stroked="f">
              <v:path arrowok="t"/>
              <v:fill/>
            </v:shape>
            <v:shape style="position:absolute;left:2702;top:2056;width:206;height:197" coordorigin="2702,2056" coordsize="206,197" path="m2832,2056l2807,2068,2799,2086,2790,2103,2779,2118,2798,2118,2803,2114,2808,2099,2904,2099,2904,2085,2818,2085,2832,2056xe" filled="t" fillcolor="#202020" stroked="f">
              <v:path arrowok="t"/>
              <v:fill/>
            </v:shape>
            <v:shape style="position:absolute;left:2702;top:2056;width:206;height:197" coordorigin="2702,2056" coordsize="206,197" path="m2770,2064l2751,2067,2729,2070,2707,2070,2707,2085,2736,2085,2736,2114,2755,2114,2755,2080,2774,2080,2789,2075,2770,2064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77.100006pt;margin-top:94.620003pt;width:42.04pt;height:11.231231pt;mso-position-horizontal-relative:page;mso-position-vertical-relative:page;z-index:-3473" coordorigin="3542,1892" coordsize="841,225">
            <v:group style="position:absolute;left:3552;top:1917;width:192;height:187" coordorigin="3552,1917" coordsize="192,187">
              <v:shape style="position:absolute;left:3552;top:1917;width:192;height:187" coordorigin="3552,1917" coordsize="192,187" path="m3706,2008l3686,2008,3686,2104,3706,2104,3706,2008xe" filled="t" fillcolor="#202020" stroked="f">
                <v:path arrowok="t"/>
                <v:fill/>
              </v:shape>
              <v:shape style="position:absolute;left:3552;top:1917;width:192;height:187" coordorigin="3552,1917" coordsize="192,187" path="m3754,1994l3552,1994,3552,2008,3605,2009,3603,2030,3598,2048,3589,2067,3574,2079,3552,2090,3562,2099,3619,2051,3624,2008,3754,2008,3754,1994xe" filled="t" fillcolor="#202020" stroked="f">
                <v:path arrowok="t"/>
                <v:fill/>
              </v:shape>
              <v:shape style="position:absolute;left:3552;top:1917;width:192;height:187" coordorigin="3552,1917" coordsize="192,187" path="m3624,1931l3605,1931,3605,1994,3624,1994,3624,1931xe" filled="t" fillcolor="#202020" stroked="f">
                <v:path arrowok="t"/>
                <v:fill/>
              </v:shape>
              <v:shape style="position:absolute;left:3552;top:1917;width:192;height:187" coordorigin="3552,1917" coordsize="192,187" path="m3706,1931l3686,1931,3686,1994,3706,1994,3706,1931xe" filled="t" fillcolor="#202020" stroked="f">
                <v:path arrowok="t"/>
                <v:fill/>
              </v:shape>
              <v:shape style="position:absolute;left:3552;top:1917;width:192;height:187" coordorigin="3552,1917" coordsize="192,187" path="m3744,1917l3562,1917,3562,1931,3744,1931,3744,1917xe" filled="t" fillcolor="#202020" stroked="f">
                <v:path arrowok="t"/>
                <v:fill/>
              </v:shape>
            </v:group>
            <v:group style="position:absolute;left:3763;top:2082;width:202;height:2" coordorigin="3763,2082" coordsize="202,2">
              <v:shape style="position:absolute;left:3763;top:2082;width:202;height:2" coordorigin="3763,2082" coordsize="202,0" path="m3763,2082l3965,2082e" filled="f" stroked="t" strokeweight=".82pt" strokecolor="#202020">
                <v:path arrowok="t"/>
              </v:shape>
            </v:group>
            <v:group style="position:absolute;left:3864;top:1936;width:2;height:139" coordorigin="3864,1936" coordsize="2,139">
              <v:shape style="position:absolute;left:3864;top:1936;width:2;height:139" coordorigin="3864,1936" coordsize="0,139" path="m3864,1936l3864,2075e" filled="f" stroked="t" strokeweight="1.06pt" strokecolor="#202020">
                <v:path arrowok="t"/>
              </v:shape>
            </v:group>
            <v:group style="position:absolute;left:3778;top:1929;width:173;height:2" coordorigin="3778,1929" coordsize="173,2">
              <v:shape style="position:absolute;left:3778;top:1929;width:173;height:2" coordorigin="3778,1929" coordsize="173,0" path="m3778,1929l3950,1929e" filled="f" stroked="t" strokeweight=".82pt" strokecolor="#202020">
                <v:path arrowok="t"/>
              </v:shape>
            </v:group>
            <v:group style="position:absolute;left:3998;top:1917;width:149;height:187" coordorigin="3998,1917" coordsize="149,187">
              <v:shape style="position:absolute;left:3998;top:1917;width:149;height:187" coordorigin="3998,1917" coordsize="149,187" path="m4147,1917l3998,1917,3998,2104,4018,2104,4018,2090,4147,2090,4147,2070,4018,2070,4018,2008,4147,2008,4147,1994,4018,1994,4018,1931,4147,1931,4147,1917xe" filled="t" fillcolor="#202020" stroked="f">
                <v:path arrowok="t"/>
                <v:fill/>
              </v:shape>
              <v:shape style="position:absolute;left:3998;top:1917;width:149;height:187" coordorigin="3998,1917" coordsize="149,187" path="m4147,2090l4128,2090,4128,2104,4147,2104,4147,2090xe" filled="t" fillcolor="#202020" stroked="f">
                <v:path arrowok="t"/>
                <v:fill/>
              </v:shape>
              <v:shape style="position:absolute;left:3998;top:1917;width:149;height:187" coordorigin="3998,1917" coordsize="149,187" path="m4147,2008l4128,2008,4128,2070,4147,2070,4147,2008xe" filled="t" fillcolor="#202020" stroked="f">
                <v:path arrowok="t"/>
                <v:fill/>
              </v:shape>
              <v:shape style="position:absolute;left:3998;top:1917;width:149;height:187" coordorigin="3998,1917" coordsize="149,187" path="m4147,1931l4128,1931,4128,1994,4147,1994,4147,1931xe" filled="t" fillcolor="#202020" stroked="f">
                <v:path arrowok="t"/>
                <v:fill/>
              </v:shape>
            </v:group>
            <v:group style="position:absolute;left:4181;top:1902;width:192;height:205" coordorigin="4181,1902" coordsize="192,205">
              <v:shape style="position:absolute;left:4181;top:1902;width:192;height:205" coordorigin="4181,1902" coordsize="192,205" path="m4373,1912l4301,1912,4301,2008,4300,2023,4299,2043,4296,2059,4289,2076,4277,2094,4286,2104,4315,2032,4373,2032,4373,2018,4315,2018,4315,2008,4320,1994,4315,1979,4373,1979,4373,1965,4315,1965,4315,1926,4373,1926,4373,1912xe" filled="t" fillcolor="#202020" stroked="f">
                <v:path arrowok="t"/>
                <v:fill/>
              </v:shape>
              <v:shape style="position:absolute;left:4181;top:1902;width:192;height:205" coordorigin="4181,1902" coordsize="192,205" path="m4219,2056l4209,2067,4195,2082,4181,2094,4186,2099,4190,2099,4201,2096,4214,2081,4229,2066,4219,2056xe" filled="t" fillcolor="#202020" stroked="f">
                <v:path arrowok="t"/>
                <v:fill/>
              </v:shape>
              <v:shape style="position:absolute;left:4181;top:1902;width:192;height:205" coordorigin="4181,1902" coordsize="192,205" path="m4373,2032l4358,2032,4358,2085,4325,2085,4330,2090,4330,2099,4368,2099,4373,2094,4373,2032xe" filled="t" fillcolor="#202020" stroked="f">
                <v:path arrowok="t"/>
                <v:fill/>
              </v:shape>
              <v:shape style="position:absolute;left:4181;top:1902;width:192;height:205" coordorigin="4181,1902" coordsize="192,205" path="m4253,2056l4243,2066,4253,2075,4262,2080,4272,2090,4282,2080,4272,2070,4262,2066,4253,2056xe" filled="t" fillcolor="#202020" stroked="f">
                <v:path arrowok="t"/>
                <v:fill/>
              </v:shape>
              <v:shape style="position:absolute;left:4181;top:1902;width:192;height:205" coordorigin="4181,1902" coordsize="192,205" path="m4291,2042l4181,2042,4181,2051,4291,2051,4291,2042xe" filled="t" fillcolor="#202020" stroked="f">
                <v:path arrowok="t"/>
                <v:fill/>
              </v:shape>
              <v:shape style="position:absolute;left:4181;top:1902;width:192;height:205" coordorigin="4181,1902" coordsize="192,205" path="m4219,1946l4200,1946,4200,2042,4219,2042,4219,2018,4277,2018,4277,2003,4219,2003,4219,1979,4277,1979,4277,1970,4219,1970,4219,1946xe" filled="t" fillcolor="#202020" stroked="f">
                <v:path arrowok="t"/>
                <v:fill/>
              </v:shape>
              <v:shape style="position:absolute;left:4181;top:1902;width:192;height:205" coordorigin="4181,1902" coordsize="192,205" path="m4277,2018l4258,2018,4258,2042,4277,2042,4277,2018xe" filled="t" fillcolor="#202020" stroked="f">
                <v:path arrowok="t"/>
                <v:fill/>
              </v:shape>
              <v:shape style="position:absolute;left:4181;top:1902;width:192;height:205" coordorigin="4181,1902" coordsize="192,205" path="m4373,1979l4358,1979,4358,2018,4373,2018,4373,1979xe" filled="t" fillcolor="#202020" stroked="f">
                <v:path arrowok="t"/>
                <v:fill/>
              </v:shape>
              <v:shape style="position:absolute;left:4181;top:1902;width:192;height:205" coordorigin="4181,1902" coordsize="192,205" path="m4277,1979l4258,1979,4258,2003,4277,2003,4277,1979xe" filled="t" fillcolor="#202020" stroked="f">
                <v:path arrowok="t"/>
                <v:fill/>
              </v:shape>
              <v:shape style="position:absolute;left:4181;top:1902;width:192;height:205" coordorigin="4181,1902" coordsize="192,205" path="m4277,1946l4258,1946,4258,1970,4277,1970,4277,1946xe" filled="t" fillcolor="#202020" stroked="f">
                <v:path arrowok="t"/>
                <v:fill/>
              </v:shape>
              <v:shape style="position:absolute;left:4181;top:1902;width:192;height:205" coordorigin="4181,1902" coordsize="192,205" path="m4373,1926l4358,1926,4358,1965,4373,1965,4373,1926xe" filled="t" fillcolor="#202020" stroked="f">
                <v:path arrowok="t"/>
                <v:fill/>
              </v:shape>
              <v:shape style="position:absolute;left:4181;top:1902;width:192;height:205" coordorigin="4181,1902" coordsize="192,205" path="m4291,1931l4186,1931,4186,1946,4291,1946,4291,1931xe" filled="t" fillcolor="#202020" stroked="f">
                <v:path arrowok="t"/>
                <v:fill/>
              </v:shape>
              <v:shape style="position:absolute;left:4181;top:1902;width:192;height:205" coordorigin="4181,1902" coordsize="192,205" path="m4219,1907l4200,1907,4200,1931,4219,1931,4219,1907xe" filled="t" fillcolor="#202020" stroked="f">
                <v:path arrowok="t"/>
                <v:fill/>
              </v:shape>
              <v:shape style="position:absolute;left:4181;top:1902;width:192;height:205" coordorigin="4181,1902" coordsize="192,205" path="m4277,1902l4258,1902,4258,1931,4277,1931,4277,190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41.660004pt;margin-top:87.900002pt;width:21.55pt;height:11.08pt;mso-position-horizontal-relative:page;mso-position-vertical-relative:page;z-index:-3472" coordorigin="4833,1758" coordsize="431,222">
            <v:group style="position:absolute;left:4843;top:1768;width:202;height:202" coordorigin="4843,1768" coordsize="202,202">
              <v:shape style="position:absolute;left:4843;top:1768;width:202;height:202" coordorigin="4843,1768" coordsize="202,202" path="m5019,1944l4985,1944,5001,1955,5019,1964,5040,1970,5040,1965,5045,1960,5031,1951,5019,1944xe" filled="t" fillcolor="#202020" stroked="f">
                <v:path arrowok="t"/>
                <v:fill/>
              </v:shape>
              <v:shape style="position:absolute;left:4843;top:1768;width:202;height:202" coordorigin="4843,1768" coordsize="202,202" path="m4960,1902l4944,1902,4949,1912,4958,1926,4966,1932,4951,1941,4932,1949,4910,1955,4910,1960,4915,1965,4930,1967,4949,1961,4967,1953,4985,1944,5019,1944,5013,1940,5004,1924,4978,1924,4963,1908,4960,1902xe" filled="t" fillcolor="#202020" stroked="f">
                <v:path arrowok="t"/>
                <v:fill/>
              </v:shape>
              <v:shape style="position:absolute;left:4843;top:1768;width:202;height:202" coordorigin="4843,1768" coordsize="202,202" path="m4906,1840l4891,1843,4890,1859,4887,1878,4885,1900,4882,1926,4867,1926,4853,1931,4843,1931,4852,1944,4873,1940,4893,1935,4910,1931,4910,1922,4901,1922,4892,1918,4898,1895,4902,1874,4905,1856,4906,1840xe" filled="t" fillcolor="#202020" stroked="f">
                <v:path arrowok="t"/>
                <v:fill/>
              </v:shape>
              <v:shape style="position:absolute;left:4843;top:1768;width:202;height:202" coordorigin="4843,1768" coordsize="202,202" path="m4973,1864l4953,1868,4941,1884,4926,1899,4910,1912,4925,1926,4930,1917,4939,1912,4944,1902,4960,1902,4954,1893,5023,1893,5026,1888,5026,1878,4963,1878,4968,1874,4968,1869,4973,1864xe" filled="t" fillcolor="#202020" stroked="f">
                <v:path arrowok="t"/>
                <v:fill/>
              </v:shape>
              <v:shape style="position:absolute;left:4843;top:1768;width:202;height:202" coordorigin="4843,1768" coordsize="202,202" path="m5023,1893l5011,1893,5008,1896,4995,1911,4978,1924,5004,1924,5003,1922,5017,1907,5023,1893xe" filled="t" fillcolor="#202020" stroked="f">
                <v:path arrowok="t"/>
                <v:fill/>
              </v:shape>
              <v:shape style="position:absolute;left:4843;top:1768;width:202;height:202" coordorigin="4843,1768" coordsize="202,202" path="m4910,1917l4906,1922,4910,1922,4910,1917xe" filled="t" fillcolor="#202020" stroked="f">
                <v:path arrowok="t"/>
                <v:fill/>
              </v:shape>
              <v:shape style="position:absolute;left:4843;top:1768;width:202;height:202" coordorigin="4843,1768" coordsize="202,202" path="m4862,1840l4848,1840,4862,1912,4872,1897,4870,1876,4866,1857,4862,1840xe" filled="t" fillcolor="#202020" stroked="f">
                <v:path arrowok="t"/>
                <v:fill/>
              </v:shape>
              <v:shape style="position:absolute;left:4843;top:1768;width:202;height:202" coordorigin="4843,1768" coordsize="202,202" path="m4944,1842l4927,1855,4910,1864,4915,1869,4915,1874,4932,1871,4948,1859,4963,1845,4944,1842xe" filled="t" fillcolor="#202020" stroked="f">
                <v:path arrowok="t"/>
                <v:fill/>
              </v:shape>
              <v:shape style="position:absolute;left:4843;top:1768;width:202;height:202" coordorigin="4843,1768" coordsize="202,202" path="m5002,1835l4992,1850,5021,1864,5035,1874,5039,1856,5023,1847,5002,1835xe" filled="t" fillcolor="#202020" stroked="f">
                <v:path arrowok="t"/>
                <v:fill/>
              </v:shape>
              <v:shape style="position:absolute;left:4843;top:1768;width:202;height:202" coordorigin="4843,1768" coordsize="202,202" path="m5035,1826l5026,1826,5026,1830,5035,1840,5035,1826xe" filled="t" fillcolor="#202020" stroked="f">
                <v:path arrowok="t"/>
                <v:fill/>
              </v:shape>
              <v:shape style="position:absolute;left:4843;top:1768;width:202;height:202" coordorigin="4843,1768" coordsize="202,202" path="m4987,1773l4960,1780,4948,1795,4934,1811,4930,1816,4920,1821,4930,1835,4934,1835,4939,1830,4963,1830,4982,1830,5003,1828,5026,1826,5035,1826,5035,1817,5034,1816,4994,1816,4973,1814,4959,1806,4972,1791,4987,1773xe" filled="t" fillcolor="#202020" stroked="f">
                <v:path arrowok="t"/>
                <v:fill/>
              </v:shape>
              <v:shape style="position:absolute;left:4843;top:1768;width:202;height:202" coordorigin="4843,1768" coordsize="202,202" path="m4915,1806l4843,1806,4843,1821,4915,1821,4915,1806xe" filled="t" fillcolor="#202020" stroked="f">
                <v:path arrowok="t"/>
                <v:fill/>
              </v:shape>
              <v:shape style="position:absolute;left:4843;top:1768;width:202;height:202" coordorigin="4843,1768" coordsize="202,202" path="m5006,1787l4997,1792,5002,1802,5006,1806,4994,1816,5034,1816,5021,1802,5006,1787xe" filled="t" fillcolor="#202020" stroked="f">
                <v:path arrowok="t"/>
                <v:fill/>
              </v:shape>
              <v:shape style="position:absolute;left:4843;top:1768;width:202;height:202" coordorigin="4843,1768" coordsize="202,202" path="m4872,1768l4862,1778,4867,1787,4877,1797,4882,1806,4896,1797,4886,1787,4882,1778,4872,1768xe" filled="t" fillcolor="#202020" stroked="f">
                <v:path arrowok="t"/>
                <v:fill/>
              </v:shape>
            </v:group>
            <v:group style="position:absolute;left:5054;top:1948;width:202;height:2" coordorigin="5054,1948" coordsize="202,2">
              <v:shape style="position:absolute;left:5054;top:1948;width:202;height:2" coordorigin="5054,1948" coordsize="202,0" path="m5054,1948l5256,1948e" filled="f" stroked="t" strokeweight=".82pt" strokecolor="#202020">
                <v:path arrowok="t"/>
              </v:shape>
            </v:group>
            <v:group style="position:absolute;left:5158;top:1802;width:2;height:139" coordorigin="5158,1802" coordsize="2,139">
              <v:shape style="position:absolute;left:5158;top:1802;width:2;height:139" coordorigin="5158,1802" coordsize="0,139" path="m5158,1802l5158,1941e" filled="f" stroked="t" strokeweight="1.3pt" strokecolor="#202020">
                <v:path arrowok="t"/>
              </v:shape>
            </v:group>
            <v:group style="position:absolute;left:5069;top:1794;width:178;height:2" coordorigin="5069,1794" coordsize="178,2">
              <v:shape style="position:absolute;left:5069;top:1794;width:178;height:2" coordorigin="5069,1794" coordsize="178,0" path="m5069,1794l5246,1794e" filled="f" stroked="t" strokeweight=".82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67.362335pt;margin-top:89.120003pt;width:2.877679pt;height:9.84pt;mso-position-horizontal-relative:page;mso-position-vertical-relative:page;z-index:-3471" coordorigin="5347,1782" coordsize="58,197">
            <v:shape style="position:absolute;left:5347;top:1782;width:58;height:197" coordorigin="5347,1782" coordsize="58,197" path="m5405,1782l5359,1825,5347,1887,5349,1906,5354,1925,5362,1944,5373,1962,5386,1979,5397,1971,5385,1954,5376,1936,5371,1917,5367,1897,5366,1875,5368,1856,5372,1836,5379,1818,5390,1800,5405,1782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273.339996pt;margin-top:87.900002pt;width:21.55pt;height:11.08pt;mso-position-horizontal-relative:page;mso-position-vertical-relative:page;z-index:-3470" coordorigin="5467,1758" coordsize="431,222">
            <v:group style="position:absolute;left:5477;top:1768;width:202;height:202" coordorigin="5477,1768" coordsize="202,202">
              <v:shape style="position:absolute;left:5477;top:1768;width:202;height:202" coordorigin="5477,1768" coordsize="202,202" path="m5631,1938l5589,1938,5606,1947,5624,1955,5643,1963,5664,1970,5674,1960,5664,1948,5642,1942,5631,1938xe" filled="t" fillcolor="#202020" stroked="f">
                <v:path arrowok="t"/>
                <v:fill/>
              </v:shape>
              <v:shape style="position:absolute;left:5477;top:1768;width:202;height:202" coordorigin="5477,1768" coordsize="202,202" path="m5544,1854l5532,1871,5542,1889,5551,1906,5499,1949,5477,1955,5486,1965,5494,1968,5515,1961,5535,1954,5553,1948,5571,1943,5589,1938,5631,1938,5623,1935,5607,1925,5594,1915,5601,1905,5576,1905,5564,1891,5553,1875,5544,1854xe" filled="t" fillcolor="#202020" stroked="f">
                <v:path arrowok="t"/>
                <v:fill/>
              </v:shape>
              <v:shape style="position:absolute;left:5477;top:1768;width:202;height:202" coordorigin="5477,1768" coordsize="202,202" path="m5611,1854l5610,1857,5601,1877,5590,1892,5576,1905,5601,1905,5606,1900,5616,1882,5626,1864,5611,1854xe" filled="t" fillcolor="#202020" stroked="f">
                <v:path arrowok="t"/>
                <v:fill/>
              </v:shape>
              <v:shape style="position:absolute;left:5477;top:1768;width:202;height:202" coordorigin="5477,1768" coordsize="202,202" path="m5539,1821l5528,1834,5515,1848,5499,1862,5482,1874,5491,1883,5509,1875,5539,1849,5554,1835,5539,1821xe" filled="t" fillcolor="#202020" stroked="f">
                <v:path arrowok="t"/>
                <v:fill/>
              </v:shape>
              <v:shape style="position:absolute;left:5477;top:1768;width:202;height:202" coordorigin="5477,1768" coordsize="202,202" path="m5616,1821l5618,1844,5633,1858,5647,1871,5659,1883,5669,1874,5664,1862,5650,1850,5634,1836,5616,1821xe" filled="t" fillcolor="#202020" stroked="f">
                <v:path arrowok="t"/>
                <v:fill/>
              </v:shape>
              <v:shape style="position:absolute;left:5477;top:1768;width:202;height:202" coordorigin="5477,1768" coordsize="202,202" path="m5678,1797l5482,1797,5482,1811,5678,1811,5678,1797xe" filled="t" fillcolor="#202020" stroked="f">
                <v:path arrowok="t"/>
                <v:fill/>
              </v:shape>
              <v:shape style="position:absolute;left:5477;top:1768;width:202;height:202" coordorigin="5477,1768" coordsize="202,202" path="m5578,1768l5563,1773,5573,1792,5578,1797,5582,1797,5592,1792,5582,1773,5578,1768xe" filled="t" fillcolor="#202020" stroked="f">
                <v:path arrowok="t"/>
                <v:fill/>
              </v:shape>
            </v:group>
            <v:group style="position:absolute;left:5688;top:1948;width:202;height:2" coordorigin="5688,1948" coordsize="202,2">
              <v:shape style="position:absolute;left:5688;top:1948;width:202;height:2" coordorigin="5688,1948" coordsize="202,0" path="m5688,1948l5890,1948e" filled="f" stroked="t" strokeweight=".82pt" strokecolor="#202020">
                <v:path arrowok="t"/>
              </v:shape>
            </v:group>
            <v:group style="position:absolute;left:5789;top:1802;width:2;height:139" coordorigin="5789,1802" coordsize="2,139">
              <v:shape style="position:absolute;left:5789;top:1802;width:2;height:139" coordorigin="5789,1802" coordsize="0,139" path="m5789,1802l5789,1941e" filled="f" stroked="t" strokeweight="1.06pt" strokecolor="#202020">
                <v:path arrowok="t"/>
              </v:shape>
            </v:group>
            <v:group style="position:absolute;left:5702;top:1794;width:173;height:2" coordorigin="5702,1794" coordsize="173,2">
              <v:shape style="position:absolute;left:5702;top:1794;width:173;height:2" coordorigin="5702,1794" coordsize="173,0" path="m5702,1794l5875,1794e" filled="f" stroked="t" strokeweight=".82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8.320007pt;margin-top:89.120003pt;width:2.639592pt;height:9.84pt;mso-position-horizontal-relative:page;mso-position-vertical-relative:page;z-index:-3469" coordorigin="5966,1782" coordsize="53,197">
            <v:shape style="position:absolute;left:5966;top:1782;width:53;height:197" coordorigin="5966,1782" coordsize="53,197" path="m5986,1782l5972,1789,5982,1806,5990,1824,5996,1843,5999,1863,6000,1885,5998,1906,5994,1926,5988,1945,5978,1962,5966,1979,5986,1979,6015,1919,6019,1876,6018,1855,6014,1835,6008,1817,5998,1799,5986,1782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264.220001pt;margin-top:102.300003pt;width:19.72pt;height:11.008119pt;mso-position-horizontal-relative:page;mso-position-vertical-relative:page;z-index:-3468" coordorigin="5284,2046" coordsize="394,220">
            <v:group style="position:absolute;left:5294;top:2066;width:149;height:187" coordorigin="5294,2066" coordsize="149,187">
              <v:shape style="position:absolute;left:5294;top:2066;width:149;height:187" coordorigin="5294,2066" coordsize="149,187" path="m5443,2066l5294,2066,5294,2253,5314,2253,5314,2238,5443,2238,5443,2224,5314,2224,5314,2157,5443,2157,5443,2142,5314,2142,5314,2080,5443,2080,5443,2066xe" filled="t" fillcolor="#202020" stroked="f">
                <v:path arrowok="t"/>
                <v:fill/>
              </v:shape>
              <v:shape style="position:absolute;left:5294;top:2066;width:149;height:187" coordorigin="5294,2066" coordsize="149,187" path="m5443,2238l5424,2238,5424,2253,5443,2253,5443,2238xe" filled="t" fillcolor="#202020" stroked="f">
                <v:path arrowok="t"/>
                <v:fill/>
              </v:shape>
              <v:shape style="position:absolute;left:5294;top:2066;width:149;height:187" coordorigin="5294,2066" coordsize="149,187" path="m5443,2157l5424,2157,5424,2224,5443,2224,5443,2157xe" filled="t" fillcolor="#202020" stroked="f">
                <v:path arrowok="t"/>
                <v:fill/>
              </v:shape>
              <v:shape style="position:absolute;left:5294;top:2066;width:149;height:187" coordorigin="5294,2066" coordsize="149,187" path="m5443,2080l5424,2080,5424,2142,5443,2142,5443,2080xe" filled="t" fillcolor="#202020" stroked="f">
                <v:path arrowok="t"/>
                <v:fill/>
              </v:shape>
            </v:group>
            <v:group style="position:absolute;left:5477;top:2056;width:192;height:200" coordorigin="5477,2056" coordsize="192,200">
              <v:shape style="position:absolute;left:5477;top:2056;width:192;height:200" coordorigin="5477,2056" coordsize="192,200" path="m5669,2061l5597,2061,5597,2152,5596,2174,5595,2192,5592,2208,5585,2227,5573,2243,5582,2253,5611,2181,5669,2181,5669,2166,5611,2166,5611,2128,5669,2128,5669,2114,5611,2114,5611,2075,5669,2075,5669,2061xe" filled="t" fillcolor="#202020" stroked="f">
                <v:path arrowok="t"/>
                <v:fill/>
              </v:shape>
              <v:shape style="position:absolute;left:5477;top:2056;width:192;height:200" coordorigin="5477,2056" coordsize="192,200" path="m5510,2210l5506,2214,5493,2229,5477,2243,5486,2253,5495,2247,5510,2234,5525,2219,5510,2210xe" filled="t" fillcolor="#202020" stroked="f">
                <v:path arrowok="t"/>
                <v:fill/>
              </v:shape>
              <v:shape style="position:absolute;left:5477;top:2056;width:192;height:200" coordorigin="5477,2056" coordsize="192,200" path="m5630,2234l5621,2234,5626,2238,5626,2253,5664,2253,5669,2243,5669,2238,5640,2238,5630,2234xe" filled="t" fillcolor="#202020" stroked="f">
                <v:path arrowok="t"/>
                <v:fill/>
              </v:shape>
              <v:shape style="position:absolute;left:5477;top:2056;width:192;height:200" coordorigin="5477,2056" coordsize="192,200" path="m5549,2205l5539,2219,5549,2224,5563,2238,5578,2229,5568,2219,5558,2214,5549,2205xe" filled="t" fillcolor="#202020" stroked="f">
                <v:path arrowok="t"/>
                <v:fill/>
              </v:shape>
              <v:shape style="position:absolute;left:5477;top:2056;width:192;height:200" coordorigin="5477,2056" coordsize="192,200" path="m5669,2181l5654,2181,5654,2234,5650,2238,5669,2238,5669,2181xe" filled="t" fillcolor="#202020" stroked="f">
                <v:path arrowok="t"/>
                <v:fill/>
              </v:shape>
              <v:shape style="position:absolute;left:5477;top:2056;width:192;height:200" coordorigin="5477,2056" coordsize="192,200" path="m5587,2190l5477,2190,5477,2205,5587,2205,5587,2190xe" filled="t" fillcolor="#202020" stroked="f">
                <v:path arrowok="t"/>
                <v:fill/>
              </v:shape>
              <v:shape style="position:absolute;left:5477;top:2056;width:192;height:200" coordorigin="5477,2056" coordsize="192,200" path="m5510,2094l5496,2094,5496,2190,5510,2190,5510,2166,5573,2166,5573,2152,5510,2152,5510,2133,5573,2133,5573,2118,5510,2118,5510,2094xe" filled="t" fillcolor="#202020" stroked="f">
                <v:path arrowok="t"/>
                <v:fill/>
              </v:shape>
              <v:shape style="position:absolute;left:5477;top:2056;width:192;height:200" coordorigin="5477,2056" coordsize="192,200" path="m5573,2166l5554,2166,5554,2190,5573,2190,5573,2166xe" filled="t" fillcolor="#202020" stroked="f">
                <v:path arrowok="t"/>
                <v:fill/>
              </v:shape>
              <v:shape style="position:absolute;left:5477;top:2056;width:192;height:200" coordorigin="5477,2056" coordsize="192,200" path="m5669,2128l5654,2128,5654,2166,5669,2166,5669,2128xe" filled="t" fillcolor="#202020" stroked="f">
                <v:path arrowok="t"/>
                <v:fill/>
              </v:shape>
              <v:shape style="position:absolute;left:5477;top:2056;width:192;height:200" coordorigin="5477,2056" coordsize="192,200" path="m5573,2133l5554,2133,5554,2152,5573,2152,5573,2133xe" filled="t" fillcolor="#202020" stroked="f">
                <v:path arrowok="t"/>
                <v:fill/>
              </v:shape>
              <v:shape style="position:absolute;left:5477;top:2056;width:192;height:200" coordorigin="5477,2056" coordsize="192,200" path="m5573,2094l5554,2094,5554,2118,5573,2118,5573,2094xe" filled="t" fillcolor="#202020" stroked="f">
                <v:path arrowok="t"/>
                <v:fill/>
              </v:shape>
              <v:shape style="position:absolute;left:5477;top:2056;width:192;height:200" coordorigin="5477,2056" coordsize="192,200" path="m5669,2075l5654,2075,5654,2114,5669,2114,5669,2075xe" filled="t" fillcolor="#202020" stroked="f">
                <v:path arrowok="t"/>
                <v:fill/>
              </v:shape>
              <v:shape style="position:absolute;left:5477;top:2056;width:192;height:200" coordorigin="5477,2056" coordsize="192,200" path="m5587,2080l5482,2080,5482,2094,5587,2094,5587,2080xe" filled="t" fillcolor="#202020" stroked="f">
                <v:path arrowok="t"/>
                <v:fill/>
              </v:shape>
              <v:shape style="position:absolute;left:5477;top:2056;width:192;height:200" coordorigin="5477,2056" coordsize="192,200" path="m5510,2056l5496,2056,5496,2080,5510,2080,5510,2056xe" filled="t" fillcolor="#202020" stroked="f">
                <v:path arrowok="t"/>
                <v:fill/>
              </v:shape>
              <v:shape style="position:absolute;left:5477;top:2056;width:192;height:200" coordorigin="5477,2056" coordsize="192,200" path="m5573,2056l5554,2056,5554,2080,5573,2080,5573,205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6.459991pt;margin-top:94.620003pt;width:42.52pt;height:11.08pt;mso-position-horizontal-relative:page;mso-position-vertical-relative:page;z-index:-3467" coordorigin="6729,1892" coordsize="850,222">
            <v:group style="position:absolute;left:6739;top:1902;width:202;height:200" coordorigin="6739,1902" coordsize="202,200">
              <v:shape style="position:absolute;left:6739;top:1902;width:202;height:200" coordorigin="6739,1902" coordsize="202,200" path="m6754,2008l6747,2033,6755,2050,6763,2066,6758,2075,6749,2085,6739,2090,6739,2094,6744,2099,6746,2103,6763,2089,6776,2078,6823,2078,6816,2077,6798,2069,6785,2056,6788,2046,6769,2046,6760,2030,6754,2008xe" filled="t" fillcolor="#202020" stroked="f">
                <v:path arrowok="t"/>
                <v:fill/>
              </v:shape>
              <v:shape style="position:absolute;left:6739;top:1902;width:202;height:200" coordorigin="6739,1902" coordsize="202,200" path="m6823,2078l6776,2078,6791,2086,6809,2091,6830,2094,6856,2095,6875,2096,6894,2097,6915,2099,6936,2099,6936,2090,6941,2085,6938,2080,6838,2080,6823,2078xe" filled="t" fillcolor="#202020" stroked="f">
                <v:path arrowok="t"/>
                <v:fill/>
              </v:shape>
              <v:shape style="position:absolute;left:6739;top:1902;width:202;height:200" coordorigin="6739,1902" coordsize="202,200" path="m6869,2056l6854,2056,6854,2075,6869,2075,6869,2056xe" filled="t" fillcolor="#202020" stroked="f">
                <v:path arrowok="t"/>
                <v:fill/>
              </v:shape>
              <v:shape style="position:absolute;left:6739;top:1902;width:202;height:200" coordorigin="6739,1902" coordsize="202,200" path="m6931,2042l6802,2042,6802,2056,6931,2056,6931,2042xe" filled="t" fillcolor="#202020" stroked="f">
                <v:path arrowok="t"/>
                <v:fill/>
              </v:shape>
              <v:shape style="position:absolute;left:6739;top:1902;width:202;height:200" coordorigin="6739,1902" coordsize="202,200" path="m6802,1922l6739,1922,6739,1936,6782,1936,6744,1984,6744,1998,6784,2011,6777,2031,6769,2046,6788,2046,6792,2038,6797,2019,6802,1998,6802,1984,6763,1984,6802,1936,6802,1922xe" filled="t" fillcolor="#202020" stroked="f">
                <v:path arrowok="t"/>
                <v:fill/>
              </v:shape>
              <v:shape style="position:absolute;left:6739;top:1902;width:202;height:200" coordorigin="6739,1902" coordsize="202,200" path="m6869,2027l6854,2027,6854,2042,6869,2042,6869,2027xe" filled="t" fillcolor="#202020" stroked="f">
                <v:path arrowok="t"/>
                <v:fill/>
              </v:shape>
              <v:shape style="position:absolute;left:6739;top:1902;width:202;height:200" coordorigin="6739,1902" coordsize="202,200" path="m6922,2013l6811,2013,6811,2027,6922,2027,6922,2013xe" filled="t" fillcolor="#202020" stroked="f">
                <v:path arrowok="t"/>
                <v:fill/>
              </v:shape>
              <v:shape style="position:absolute;left:6739;top:1902;width:202;height:200" coordorigin="6739,1902" coordsize="202,200" path="m6869,1994l6854,1994,6854,2013,6869,2013,6869,1994xe" filled="t" fillcolor="#202020" stroked="f">
                <v:path arrowok="t"/>
                <v:fill/>
              </v:shape>
              <v:shape style="position:absolute;left:6739;top:1902;width:202;height:200" coordorigin="6739,1902" coordsize="202,200" path="m6917,1965l6902,1965,6902,1984,6811,1984,6811,1994,6902,1994,6902,2003,6917,2003,6917,1965xe" filled="t" fillcolor="#202020" stroked="f">
                <v:path arrowok="t"/>
                <v:fill/>
              </v:shape>
              <v:shape style="position:absolute;left:6739;top:1902;width:202;height:200" coordorigin="6739,1902" coordsize="202,200" path="m6869,1965l6854,1965,6854,1984,6869,1984,6869,1965xe" filled="t" fillcolor="#202020" stroked="f">
                <v:path arrowok="t"/>
                <v:fill/>
              </v:shape>
              <v:shape style="position:absolute;left:6739;top:1902;width:202;height:200" coordorigin="6739,1902" coordsize="202,200" path="m6941,1950l6802,1950,6802,1965,6941,1965,6941,1950xe" filled="t" fillcolor="#202020" stroked="f">
                <v:path arrowok="t"/>
                <v:fill/>
              </v:shape>
              <v:shape style="position:absolute;left:6739;top:1902;width:202;height:200" coordorigin="6739,1902" coordsize="202,200" path="m6869,1936l6854,1936,6854,1950,6869,1950,6869,1936xe" filled="t" fillcolor="#202020" stroked="f">
                <v:path arrowok="t"/>
                <v:fill/>
              </v:shape>
              <v:shape style="position:absolute;left:6739;top:1902;width:202;height:200" coordorigin="6739,1902" coordsize="202,200" path="m6917,1922l6811,1922,6811,1936,6902,1936,6902,1950,6917,1950,6917,1922xe" filled="t" fillcolor="#202020" stroked="f">
                <v:path arrowok="t"/>
                <v:fill/>
              </v:shape>
              <v:shape style="position:absolute;left:6739;top:1902;width:202;height:200" coordorigin="6739,1902" coordsize="202,200" path="m6869,1902l6854,1902,6854,1922,6869,1922,6869,1902xe" filled="t" fillcolor="#202020" stroked="f">
                <v:path arrowok="t"/>
                <v:fill/>
              </v:shape>
            </v:group>
            <v:group style="position:absolute;left:6950;top:1907;width:202;height:197" coordorigin="6950,1907" coordsize="202,197">
              <v:shape style="position:absolute;left:6950;top:1907;width:202;height:197" coordorigin="6950,1907" coordsize="202,197" path="m7126,2080l7086,2080,7102,2088,7121,2096,7142,2104,7142,2099,7147,2094,7147,2085,7127,2081,7126,2080xe" filled="t" fillcolor="#202020" stroked="f">
                <v:path arrowok="t"/>
                <v:fill/>
              </v:shape>
              <v:shape style="position:absolute;left:6950;top:1907;width:202;height:197" coordorigin="6950,1907" coordsize="202,197" path="m7128,1994l7018,1994,7018,2008,7029,2012,7038,2030,7046,2049,7052,2068,7036,2077,7016,2085,6994,2090,7003,2099,7009,2104,7027,2097,7045,2090,7065,2085,7086,2080,7126,2080,7109,2072,7093,2058,7106,2046,7108,2043,7066,2043,7054,2026,7046,2008,7128,2008,7128,1994xe" filled="t" fillcolor="#202020" stroked="f">
                <v:path arrowok="t"/>
                <v:fill/>
              </v:shape>
              <v:shape style="position:absolute;left:6950;top:1907;width:202;height:197" coordorigin="6950,1907" coordsize="202,197" path="m6989,1970l6950,1970,6950,1984,6974,1984,6974,2070,6970,2075,6984,2087,7000,2076,7018,2061,6989,2061,6989,1970xe" filled="t" fillcolor="#202020" stroked="f">
                <v:path arrowok="t"/>
                <v:fill/>
              </v:shape>
              <v:shape style="position:absolute;left:6950;top:1907;width:202;height:197" coordorigin="6950,1907" coordsize="202,197" path="m7018,2042l7008,2051,6989,2061,7018,2061,7018,2042xe" filled="t" fillcolor="#202020" stroked="f">
                <v:path arrowok="t"/>
                <v:fill/>
              </v:shape>
              <v:shape style="position:absolute;left:6950;top:1907;width:202;height:197" coordorigin="6950,1907" coordsize="202,197" path="m7128,2008l7046,2008,7103,2025,7087,2038,7066,2043,7108,2043,7118,2029,7128,2008xe" filled="t" fillcolor="#202020" stroked="f">
                <v:path arrowok="t"/>
                <v:fill/>
              </v:shape>
              <v:shape style="position:absolute;left:6950;top:1907;width:202;height:197" coordorigin="6950,1907" coordsize="202,197" path="m7118,1912l7037,1912,7036,1943,7027,1960,7008,1974,7013,1979,7013,1984,7024,1986,7040,1973,7048,1955,7051,1931,7051,1926,7118,1926,7118,1912xe" filled="t" fillcolor="#202020" stroked="f">
                <v:path arrowok="t"/>
                <v:fill/>
              </v:shape>
              <v:shape style="position:absolute;left:6950;top:1907;width:202;height:197" coordorigin="6950,1907" coordsize="202,197" path="m7118,1926l7104,1926,7104,1970,7109,1979,7152,1979,7152,1965,7123,1965,7118,1960,7118,1926xe" filled="t" fillcolor="#202020" stroked="f">
                <v:path arrowok="t"/>
                <v:fill/>
              </v:shape>
              <v:shape style="position:absolute;left:6950;top:1907;width:202;height:197" coordorigin="6950,1907" coordsize="202,197" path="m6979,1907l6968,1920,6981,1935,6994,1950,7005,1938,6992,1922,6979,1907xe" filled="t" fillcolor="#202020" stroked="f">
                <v:path arrowok="t"/>
                <v:fill/>
              </v:shape>
            </v:group>
            <v:group style="position:absolute;left:7157;top:1902;width:206;height:197" coordorigin="7157,1902" coordsize="206,197">
              <v:shape style="position:absolute;left:7157;top:1902;width:206;height:197" coordorigin="7157,1902" coordsize="206,197" path="m7238,1994l7157,1994,7157,2008,7190,2016,7186,2035,7179,2054,7169,2073,7157,2090,7166,2099,7176,2093,7188,2075,7206,2042,7228,2042,7220,2034,7205,2022,7205,2008,7238,2008,7238,1994xe" filled="t" fillcolor="#202020" stroked="f">
                <v:path arrowok="t"/>
                <v:fill/>
              </v:shape>
              <v:shape style="position:absolute;left:7157;top:1902;width:206;height:197" coordorigin="7157,1902" coordsize="206,197" path="m7301,1946l7286,1946,7286,1992,7283,2012,7247,2078,7229,2094,7234,2099,7282,2061,7296,2027,7310,2027,7310,2022,7298,2015,7300,1996,7301,1974,7301,1946xe" filled="t" fillcolor="#202020" stroked="f">
                <v:path arrowok="t"/>
                <v:fill/>
              </v:shape>
              <v:shape style="position:absolute;left:7157;top:1902;width:206;height:197" coordorigin="7157,1902" coordsize="206,197" path="m7310,2027l7296,2027,7296,2090,7306,2099,7349,2099,7358,2094,7358,2085,7315,2085,7310,2080,7310,2027xe" filled="t" fillcolor="#202020" stroked="f">
                <v:path arrowok="t"/>
                <v:fill/>
              </v:shape>
              <v:shape style="position:absolute;left:7157;top:1902;width:206;height:197" coordorigin="7157,1902" coordsize="206,197" path="m7344,2046l7344,2080,7339,2085,7358,2085,7358,2070,7363,2061,7363,2051,7354,2051,7344,2046xe" filled="t" fillcolor="#202020" stroked="f">
                <v:path arrowok="t"/>
                <v:fill/>
              </v:shape>
              <v:shape style="position:absolute;left:7157;top:1902;width:206;height:197" coordorigin="7157,1902" coordsize="206,197" path="m7228,2042l7206,2042,7221,2056,7234,2070,7235,2048,7228,2042xe" filled="t" fillcolor="#202020" stroked="f">
                <v:path arrowok="t"/>
                <v:fill/>
              </v:shape>
              <v:shape style="position:absolute;left:7157;top:1902;width:206;height:197" coordorigin="7157,1902" coordsize="206,197" path="m7344,1912l7243,1912,7243,2037,7262,2037,7262,1926,7344,1926,7344,1912xe" filled="t" fillcolor="#202020" stroked="f">
                <v:path arrowok="t"/>
                <v:fill/>
              </v:shape>
              <v:shape style="position:absolute;left:7157;top:1902;width:206;height:197" coordorigin="7157,1902" coordsize="206,197" path="m7344,1926l7330,1926,7330,2037,7344,2037,7344,1926xe" filled="t" fillcolor="#202020" stroked="f">
                <v:path arrowok="t"/>
                <v:fill/>
              </v:shape>
              <v:shape style="position:absolute;left:7157;top:1902;width:206;height:197" coordorigin="7157,1902" coordsize="206,197" path="m7205,1955l7190,1955,7190,1994,7205,1994,7205,1955xe" filled="t" fillcolor="#202020" stroked="f">
                <v:path arrowok="t"/>
                <v:fill/>
              </v:shape>
              <v:shape style="position:absolute;left:7157;top:1902;width:206;height:197" coordorigin="7157,1902" coordsize="206,197" path="m7238,1941l7162,1941,7162,1955,7238,1955,7238,1941xe" filled="t" fillcolor="#202020" stroked="f">
                <v:path arrowok="t"/>
                <v:fill/>
              </v:shape>
              <v:shape style="position:absolute;left:7157;top:1902;width:206;height:197" coordorigin="7157,1902" coordsize="206,197" path="m7205,1902l7190,1902,7190,1941,7205,1941,7205,1902xe" filled="t" fillcolor="#202020" stroked="f">
                <v:path arrowok="t"/>
                <v:fill/>
              </v:shape>
            </v:group>
            <v:group style="position:absolute;left:7368;top:1902;width:202;height:202" coordorigin="7368,1902" coordsize="202,202">
              <v:shape style="position:absolute;left:7368;top:1902;width:202;height:202" coordorigin="7368,1902" coordsize="202,202" path="m7411,1994l7397,1994,7397,2104,7411,2104,7411,1994xe" filled="t" fillcolor="#202020" stroked="f">
                <v:path arrowok="t"/>
                <v:fill/>
              </v:shape>
              <v:shape style="position:absolute;left:7368;top:1902;width:202;height:202" coordorigin="7368,1902" coordsize="202,202" path="m7525,2070l7510,2070,7524,2084,7541,2095,7560,2104,7570,2094,7562,2087,7542,2080,7525,2070xe" filled="t" fillcolor="#202020" stroked="f">
                <v:path arrowok="t"/>
                <v:fill/>
              </v:shape>
              <v:shape style="position:absolute;left:7368;top:1902;width:202;height:202" coordorigin="7368,1902" coordsize="202,202" path="m7570,2046l7430,2046,7430,2056,7483,2063,7470,2074,7451,2083,7426,2090,7426,2094,7430,2099,7438,2103,7460,2095,7480,2087,7496,2078,7510,2070,7525,2070,7512,2056,7570,2056,7570,2046xe" filled="t" fillcolor="#202020" stroked="f">
                <v:path arrowok="t"/>
                <v:fill/>
              </v:shape>
              <v:shape style="position:absolute;left:7368;top:1902;width:202;height:202" coordorigin="7368,1902" coordsize="202,202" path="m7507,2027l7493,2027,7493,2046,7507,2046,7507,2027xe" filled="t" fillcolor="#202020" stroked="f">
                <v:path arrowok="t"/>
                <v:fill/>
              </v:shape>
              <v:shape style="position:absolute;left:7368;top:1902;width:202;height:202" coordorigin="7368,1902" coordsize="202,202" path="m7440,1950l7368,1950,7368,1960,7390,1979,7383,1998,7375,2017,7368,2032,7368,2037,7373,2042,7382,2035,7390,2017,7397,1994,7430,1994,7426,1989,7411,1989,7411,1960,7440,1960,7440,1950xe" filled="t" fillcolor="#202020" stroked="f">
                <v:path arrowok="t"/>
                <v:fill/>
              </v:shape>
              <v:shape style="position:absolute;left:7368;top:1902;width:202;height:202" coordorigin="7368,1902" coordsize="202,202" path="m7555,1955l7445,1955,7445,2032,7459,2032,7459,2027,7555,2027,7555,2013,7459,2013,7459,1998,7555,1998,7555,1984,7459,1984,7459,1970,7555,1970,7555,1955xe" filled="t" fillcolor="#202020" stroked="f">
                <v:path arrowok="t"/>
                <v:fill/>
              </v:shape>
              <v:shape style="position:absolute;left:7368;top:1902;width:202;height:202" coordorigin="7368,1902" coordsize="202,202" path="m7555,2027l7541,2027,7541,2032,7555,2032,7555,2027xe" filled="t" fillcolor="#202020" stroked="f">
                <v:path arrowok="t"/>
                <v:fill/>
              </v:shape>
              <v:shape style="position:absolute;left:7368;top:1902;width:202;height:202" coordorigin="7368,1902" coordsize="202,202" path="m7430,1994l7411,1994,7426,2008,7430,2018,7440,2008,7435,1998,7430,1994xe" filled="t" fillcolor="#202020" stroked="f">
                <v:path arrowok="t"/>
                <v:fill/>
              </v:shape>
              <v:shape style="position:absolute;left:7368;top:1902;width:202;height:202" coordorigin="7368,1902" coordsize="202,202" path="m7555,1998l7541,1998,7541,2013,7555,2013,7555,1998xe" filled="t" fillcolor="#202020" stroked="f">
                <v:path arrowok="t"/>
                <v:fill/>
              </v:shape>
              <v:shape style="position:absolute;left:7368;top:1902;width:202;height:202" coordorigin="7368,1902" coordsize="202,202" path="m7421,1984l7411,1989,7426,1989,7421,1984xe" filled="t" fillcolor="#202020" stroked="f">
                <v:path arrowok="t"/>
                <v:fill/>
              </v:shape>
              <v:shape style="position:absolute;left:7368;top:1902;width:202;height:202" coordorigin="7368,1902" coordsize="202,202" path="m7555,1970l7541,1970,7541,1984,7555,1984,7555,1970xe" filled="t" fillcolor="#202020" stroked="f">
                <v:path arrowok="t"/>
                <v:fill/>
              </v:shape>
              <v:shape style="position:absolute;left:7368;top:1902;width:202;height:202" coordorigin="7368,1902" coordsize="202,202" path="m7411,1902l7397,1902,7397,1950,7411,1950,7411,1902xe" filled="t" fillcolor="#202020" stroked="f">
                <v:path arrowok="t"/>
                <v:fill/>
              </v:shape>
              <v:shape style="position:absolute;left:7368;top:1902;width:202;height:202" coordorigin="7368,1902" coordsize="202,202" path="m7483,1936l7469,1936,7469,1950,7483,1950,7483,1936xe" filled="t" fillcolor="#202020" stroked="f">
                <v:path arrowok="t"/>
                <v:fill/>
              </v:shape>
              <v:shape style="position:absolute;left:7368;top:1902;width:202;height:202" coordorigin="7368,1902" coordsize="202,202" path="m7536,1936l7522,1936,7522,1950,7536,1950,7536,1936xe" filled="t" fillcolor="#202020" stroked="f">
                <v:path arrowok="t"/>
                <v:fill/>
              </v:shape>
              <v:shape style="position:absolute;left:7368;top:1902;width:202;height:202" coordorigin="7368,1902" coordsize="202,202" path="m7570,1922l7435,1922,7435,1936,7570,1936,7570,1922xe" filled="t" fillcolor="#202020" stroked="f">
                <v:path arrowok="t"/>
                <v:fill/>
              </v:shape>
              <v:shape style="position:absolute;left:7368;top:1902;width:202;height:202" coordorigin="7368,1902" coordsize="202,202" path="m7483,1902l7469,1902,7469,1922,7483,1922,7483,1902xe" filled="t" fillcolor="#202020" stroked="f">
                <v:path arrowok="t"/>
                <v:fill/>
              </v:shape>
              <v:shape style="position:absolute;left:7368;top:1902;width:202;height:202" coordorigin="7368,1902" coordsize="202,202" path="m7536,1902l7522,1902,7522,1922,7536,1922,7536,190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19.5pt;margin-top:87.900002pt;width:42.52pt;height:11.08pt;mso-position-horizontal-relative:page;mso-position-vertical-relative:page;z-index:-3466" coordorigin="8390,1758" coordsize="850,222">
            <v:group style="position:absolute;left:8400;top:1768;width:202;height:202" coordorigin="8400,1768" coordsize="202,202">
              <v:shape style="position:absolute;left:8400;top:1768;width:202;height:202" coordorigin="8400,1768" coordsize="202,202" path="m8573,1878l8429,1878,8429,1970,8448,1970,8448,1955,8573,1955,8573,1941,8448,1941,8448,1893,8573,1893,8573,1878xe" filled="t" fillcolor="#202020" stroked="f">
                <v:path arrowok="t"/>
                <v:fill/>
              </v:shape>
              <v:shape style="position:absolute;left:8400;top:1768;width:202;height:202" coordorigin="8400,1768" coordsize="202,202" path="m8573,1955l8558,1955,8558,1970,8573,1970,8573,1955xe" filled="t" fillcolor="#202020" stroked="f">
                <v:path arrowok="t"/>
                <v:fill/>
              </v:shape>
              <v:shape style="position:absolute;left:8400;top:1768;width:202;height:202" coordorigin="8400,1768" coordsize="202,202" path="m8573,1893l8558,1893,8558,1941,8573,1941,8573,1893xe" filled="t" fillcolor="#202020" stroked="f">
                <v:path arrowok="t"/>
                <v:fill/>
              </v:shape>
              <v:shape style="position:absolute;left:8400;top:1768;width:202;height:202" coordorigin="8400,1768" coordsize="202,202" path="m8520,1768l8494,1770,8482,1786,8469,1800,8454,1813,8438,1824,8420,1835,8400,1845,8405,1854,8410,1859,8410,1864,8424,1854,8443,1845,8563,1845,8563,1840,8558,1840,8462,1829,8478,1815,8491,1802,8501,1787,8524,1787,8515,1778,8520,1768xe" filled="t" fillcolor="#202020" stroked="f">
                <v:path arrowok="t"/>
                <v:fill/>
              </v:shape>
              <v:shape style="position:absolute;left:8400;top:1768;width:202;height:202" coordorigin="8400,1768" coordsize="202,202" path="m8524,1787l8501,1787,8514,1801,8529,1815,8544,1828,8558,1840,8563,1840,8573,1850,8592,1859,8602,1850,8593,1838,8575,1828,8558,1817,8543,1805,8528,1792,8524,1787xe" filled="t" fillcolor="#202020" stroked="f">
                <v:path arrowok="t"/>
                <v:fill/>
              </v:shape>
              <v:shape style="position:absolute;left:8400;top:1768;width:202;height:202" coordorigin="8400,1768" coordsize="202,202" path="m8563,1845l8443,1845,8443,1854,8563,1854,8563,1845xe" filled="t" fillcolor="#202020" stroked="f">
                <v:path arrowok="t"/>
                <v:fill/>
              </v:shape>
            </v:group>
            <v:group style="position:absolute;left:8626;top:1778;width:173;height:187" coordorigin="8626,1778" coordsize="173,187">
              <v:shape style="position:absolute;left:8626;top:1778;width:173;height:187" coordorigin="8626,1778" coordsize="173,187" path="m8798,1778l8626,1778,8626,1965,8640,1965,8640,1792,8798,1792,8798,1778xe" filled="t" fillcolor="#202020" stroked="f">
                <v:path arrowok="t"/>
                <v:fill/>
              </v:shape>
              <v:shape style="position:absolute;left:8626;top:1778;width:173;height:187" coordorigin="8626,1778" coordsize="173,187" path="m8798,1792l8784,1792,8784,1946,8779,1950,8741,1950,8741,1965,8794,1965,8798,1960,8798,1792xe" filled="t" fillcolor="#202020" stroked="f">
                <v:path arrowok="t"/>
                <v:fill/>
              </v:shape>
              <v:shape style="position:absolute;left:8626;top:1778;width:173;height:187" coordorigin="8626,1778" coordsize="173,187" path="m8755,1859l8669,1859,8669,1931,8683,1931,8683,1922,8755,1922,8755,1907,8683,1907,8683,1874,8755,1874,8755,1859xe" filled="t" fillcolor="#202020" stroked="f">
                <v:path arrowok="t"/>
                <v:fill/>
              </v:shape>
              <v:shape style="position:absolute;left:8626;top:1778;width:173;height:187" coordorigin="8626,1778" coordsize="173,187" path="m8755,1874l8741,1874,8741,1907,8755,1907,8755,1874xe" filled="t" fillcolor="#202020" stroked="f">
                <v:path arrowok="t"/>
                <v:fill/>
              </v:shape>
              <v:shape style="position:absolute;left:8626;top:1778;width:173;height:187" coordorigin="8626,1778" coordsize="173,187" path="m8774,1821l8654,1821,8654,1835,8774,1835,8774,1821xe" filled="t" fillcolor="#202020" stroked="f">
                <v:path arrowok="t"/>
                <v:fill/>
              </v:shape>
            </v:group>
            <v:group style="position:absolute;left:8818;top:1768;width:202;height:202" coordorigin="8818,1768" coordsize="202,202">
              <v:shape style="position:absolute;left:8818;top:1768;width:202;height:202" coordorigin="8818,1768" coordsize="202,202" path="m8867,1854l8846,1854,8846,1970,8866,1970,8867,1854xe" filled="t" fillcolor="#202020" stroked="f">
                <v:path arrowok="t"/>
                <v:fill/>
              </v:shape>
              <v:shape style="position:absolute;left:8818;top:1768;width:202;height:202" coordorigin="8818,1768" coordsize="202,202" path="m8986,1850l8971,1850,8971,1970,8986,1970,8986,1850xe" filled="t" fillcolor="#202020" stroked="f">
                <v:path arrowok="t"/>
                <v:fill/>
              </v:shape>
              <v:shape style="position:absolute;left:8818;top:1768;width:202;height:202" coordorigin="8818,1768" coordsize="202,202" path="m8928,1850l8909,1850,8909,1886,8906,1908,8900,1928,8892,1945,8880,1960,8885,1965,8890,1965,8904,1958,8914,1942,8921,1923,8926,1901,8928,1878,8928,1850xe" filled="t" fillcolor="#202020" stroked="f">
                <v:path arrowok="t"/>
                <v:fill/>
              </v:shape>
              <v:shape style="position:absolute;left:8818;top:1768;width:202;height:202" coordorigin="8818,1768" coordsize="202,202" path="m8880,1773l8858,1778,8852,1798,8845,1817,8837,1835,8828,1853,8818,1869,8822,1874,8822,1883,8827,1888,8832,1878,8842,1864,8846,1854,8867,1854,8867,1812,8874,1795,8880,1773xe" filled="t" fillcolor="#202020" stroked="f">
                <v:path arrowok="t"/>
                <v:fill/>
              </v:shape>
              <v:shape style="position:absolute;left:8818;top:1768;width:202;height:202" coordorigin="8818,1768" coordsize="202,202" path="m8975,1800l8956,1800,8969,1816,8982,1829,8997,1842,9014,1854,9019,1850,9019,1845,9011,1832,8994,1820,8980,1806,8975,1800xe" filled="t" fillcolor="#202020" stroked="f">
                <v:path arrowok="t"/>
                <v:fill/>
              </v:shape>
              <v:shape style="position:absolute;left:8818;top:1768;width:202;height:202" coordorigin="8818,1768" coordsize="202,202" path="m8962,1768l8940,1772,8930,1789,8918,1804,8905,1819,8889,1833,8870,1845,8875,1845,8880,1850,8893,1848,8909,1835,8925,1823,8941,1811,8956,1800,8975,1800,8967,1790,8957,1773,8962,1768xe" filled="t" fillcolor="#202020" stroked="f">
                <v:path arrowok="t"/>
                <v:fill/>
              </v:shape>
            </v:group>
            <v:group style="position:absolute;left:9029;top:1768;width:202;height:202" coordorigin="9029,1768" coordsize="202,202">
              <v:shape style="position:absolute;left:9029;top:1768;width:202;height:202" coordorigin="9029,1768" coordsize="202,202" path="m9077,1859l9062,1859,9062,1970,9077,1970,9077,1859xe" filled="t" fillcolor="#202020" stroked="f">
                <v:path arrowok="t"/>
                <v:fill/>
              </v:shape>
              <v:shape style="position:absolute;left:9029;top:1768;width:202;height:202" coordorigin="9029,1768" coordsize="202,202" path="m9216,1893l9115,1893,9115,1970,9134,1970,9134,1960,9216,1960,9216,1946,9134,1946,9134,1907,9216,1907,9216,1893xe" filled="t" fillcolor="#202020" stroked="f">
                <v:path arrowok="t"/>
                <v:fill/>
              </v:shape>
              <v:shape style="position:absolute;left:9029;top:1768;width:202;height:202" coordorigin="9029,1768" coordsize="202,202" path="m9216,1960l9202,1960,9202,1970,9216,1970,9216,1960xe" filled="t" fillcolor="#202020" stroked="f">
                <v:path arrowok="t"/>
                <v:fill/>
              </v:shape>
              <v:shape style="position:absolute;left:9029;top:1768;width:202;height:202" coordorigin="9029,1768" coordsize="202,202" path="m9216,1907l9202,1907,9202,1946,9216,1946,9216,1907xe" filled="t" fillcolor="#202020" stroked="f">
                <v:path arrowok="t"/>
                <v:fill/>
              </v:shape>
              <v:shape style="position:absolute;left:9029;top:1768;width:202;height:202" coordorigin="9029,1768" coordsize="202,202" path="m9106,1806l9034,1806,9034,1821,9062,1825,9056,1844,9048,1863,9039,1880,9029,1898,9034,1902,9034,1907,9039,1915,9047,1899,9062,1859,9077,1859,9077,1850,9094,1850,9091,1845,9077,1845,9077,1821,9106,1821,9106,1806xe" filled="t" fillcolor="#202020" stroked="f">
                <v:path arrowok="t"/>
                <v:fill/>
              </v:shape>
              <v:shape style="position:absolute;left:9029;top:1768;width:202;height:202" coordorigin="9029,1768" coordsize="202,202" path="m9150,1819l9132,1819,9142,1836,9151,1853,9134,1862,9116,1870,9096,1878,9101,1883,9101,1888,9120,1886,9138,1877,9156,1869,9175,1863,9218,1863,9205,1856,9198,1836,9199,1835,9163,1835,9151,1821,9150,1819xe" filled="t" fillcolor="#202020" stroked="f">
                <v:path arrowok="t"/>
                <v:fill/>
              </v:shape>
              <v:shape style="position:absolute;left:9029;top:1768;width:202;height:202" coordorigin="9029,1768" coordsize="202,202" path="m9218,1863l9175,1863,9192,1871,9211,1880,9230,1888,9230,1874,9223,1866,9218,1863xe" filled="t" fillcolor="#202020" stroked="f">
                <v:path arrowok="t"/>
                <v:fill/>
              </v:shape>
              <v:shape style="position:absolute;left:9029;top:1768;width:202;height:202" coordorigin="9029,1768" coordsize="202,202" path="m9094,1850l9077,1850,9082,1859,9091,1864,9096,1874,9106,1864,9096,1854,9094,1850xe" filled="t" fillcolor="#202020" stroked="f">
                <v:path arrowok="t"/>
                <v:fill/>
              </v:shape>
              <v:shape style="position:absolute;left:9029;top:1768;width:202;height:202" coordorigin="9029,1768" coordsize="202,202" path="m9082,1840l9077,1845,9091,1845,9082,1840xe" filled="t" fillcolor="#202020" stroked="f">
                <v:path arrowok="t"/>
                <v:fill/>
              </v:shape>
              <v:shape style="position:absolute;left:9029;top:1768;width:202;height:202" coordorigin="9029,1768" coordsize="202,202" path="m9154,1773l9135,1782,9126,1799,9115,1817,9101,1835,9106,1840,9110,1840,9110,1845,9120,1835,9125,1826,9132,1819,9150,1819,9139,1802,9221,1802,9221,1792,9149,1792,9149,1782,9154,1778,9154,1773xe" filled="t" fillcolor="#202020" stroked="f">
                <v:path arrowok="t"/>
                <v:fill/>
              </v:shape>
              <v:shape style="position:absolute;left:9029;top:1768;width:202;height:202" coordorigin="9029,1768" coordsize="202,202" path="m9221,1802l9202,1802,9195,1811,9182,1826,9163,1835,9199,1835,9210,1821,9221,1806,9221,1802xe" filled="t" fillcolor="#202020" stroked="f">
                <v:path arrowok="t"/>
                <v:fill/>
              </v:shape>
              <v:shape style="position:absolute;left:9029;top:1768;width:202;height:202" coordorigin="9029,1768" coordsize="202,202" path="m9077,1768l9062,1768,9062,1806,9077,1806,9077,176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9.361572pt;margin-top:103.519997pt;width:2.63843pt;height:9.6pt;mso-position-horizontal-relative:page;mso-position-vertical-relative:page;z-index:-3465" coordorigin="8587,2070" coordsize="53,192">
            <v:shape style="position:absolute;left:8587;top:2070;width:53;height:192" coordorigin="8587,2070" coordsize="53,192" path="m8640,2070l8592,2126,8587,2170,8589,2192,8593,2212,8600,2231,8611,2247,8626,2262,8638,2259,8626,2243,8617,2225,8611,2207,8608,2187,8606,2164,8608,2143,8612,2122,8618,2103,8627,2086,8640,2070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35.839996pt;margin-top:103.279999pt;width:10.08pt;height:9.120pt;mso-position-horizontal-relative:page;mso-position-vertical-relative:page;z-index:-3464" coordorigin="8717,2066" coordsize="202,182">
            <v:shape style="position:absolute;left:8717;top:2066;width:202;height:182" coordorigin="8717,2066" coordsize="202,182" path="m8794,2142l8774,2142,8773,2169,8769,2189,8764,2206,8753,2219,8737,2230,8717,2243,8722,2248,8783,2208,8794,2147,8794,2142xe" filled="t" fillcolor="#202020" stroked="f">
              <v:path arrowok="t"/>
              <v:fill/>
            </v:shape>
            <v:shape style="position:absolute;left:8717;top:2066;width:202;height:182" coordorigin="8717,2066" coordsize="202,182" path="m8851,2142l8837,2142,8837,2238,8842,2248,8904,2248,8914,2238,8914,2234,8856,2234,8851,2229,8851,2142xe" filled="t" fillcolor="#202020" stroked="f">
              <v:path arrowok="t"/>
              <v:fill/>
            </v:shape>
            <v:shape style="position:absolute;left:8717;top:2066;width:202;height:182" coordorigin="8717,2066" coordsize="202,182" path="m8909,2190l8904,2190,8899,2205,8899,2229,8890,2234,8914,2234,8914,2224,8918,2219,8918,2195,8914,2195,8909,2190xe" filled="t" fillcolor="#202020" stroked="f">
              <v:path arrowok="t"/>
              <v:fill/>
            </v:shape>
            <v:shape style="position:absolute;left:8717;top:2066;width:202;height:182" coordorigin="8717,2066" coordsize="202,182" path="m8918,2123l8717,2123,8717,2142,8918,2142,8918,2123xe" filled="t" fillcolor="#202020" stroked="f">
              <v:path arrowok="t"/>
              <v:fill/>
            </v:shape>
            <v:shape style="position:absolute;left:8717;top:2066;width:202;height:182" coordorigin="8717,2066" coordsize="202,182" path="m8899,2066l8741,2066,8741,2080,8899,2080,8899,2066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49.76001pt;margin-top:103.519997pt;width:2.637679pt;height:9.6pt;mso-position-horizontal-relative:page;mso-position-vertical-relative:page;z-index:-3463" coordorigin="8995,2070" coordsize="53,192">
            <v:shape style="position:absolute;left:8995;top:2070;width:53;height:192" coordorigin="8995,2070" coordsize="53,192" path="m9010,2070l8998,2073,9009,2088,9018,2106,9024,2125,9028,2146,9029,2168,9027,2190,9024,2209,9017,2228,9008,2245,8995,2262,9010,2262,9043,2206,9048,2163,9046,2141,9041,2121,9033,2102,9022,2085,9010,2070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95.579987pt;margin-top:94.620003pt;width:53.33766pt;height:11.115854pt;mso-position-horizontal-relative:page;mso-position-vertical-relative:page;z-index:-3462" coordorigin="9912,1892" coordsize="1067,222">
            <v:group style="position:absolute;left:9922;top:1912;width:202;height:193" coordorigin="9922,1912" coordsize="202,193">
              <v:shape style="position:absolute;left:9922;top:1912;width:202;height:193" coordorigin="9922,1912" coordsize="202,193" path="m10070,1984l10051,1984,10050,2027,10046,2047,10038,2064,10025,2074,10007,2085,9984,2094,9994,2104,10005,2105,10025,2094,10040,2083,10051,2070,10056,2066,10087,2066,10079,2062,10061,2051,10066,2042,10070,2027,10070,1984xe" filled="t" fillcolor="#202020" stroked="f">
                <v:path arrowok="t"/>
                <v:fill/>
              </v:shape>
              <v:shape style="position:absolute;left:9922;top:1912;width:202;height:193" coordorigin="9922,1912" coordsize="202,193" path="m10087,2066l10056,2066,10064,2070,10082,2080,10099,2092,10114,2104,10114,2081,10097,2071,10087,2066xe" filled="t" fillcolor="#202020" stroked="f">
                <v:path arrowok="t"/>
                <v:fill/>
              </v:shape>
              <v:shape style="position:absolute;left:9922;top:1912;width:202;height:193" coordorigin="9922,1912" coordsize="202,193" path="m9970,1941l9955,1941,9955,2046,9946,2051,9931,2051,9922,2056,9936,2068,9973,2058,9998,2051,9998,2042,9970,2042,9970,1941xe" filled="t" fillcolor="#202020" stroked="f">
                <v:path arrowok="t"/>
                <v:fill/>
              </v:shape>
              <v:shape style="position:absolute;left:9922;top:1912;width:202;height:193" coordorigin="9922,1912" coordsize="202,193" path="m10114,1955l10008,1955,10008,2061,10022,2061,10022,1970,10114,1970,10114,1955xe" filled="t" fillcolor="#202020" stroked="f">
                <v:path arrowok="t"/>
                <v:fill/>
              </v:shape>
              <v:shape style="position:absolute;left:9922;top:1912;width:202;height:193" coordorigin="9922,1912" coordsize="202,193" path="m10114,1970l10099,1970,10099,2061,10114,2061,10114,1970xe" filled="t" fillcolor="#202020" stroked="f">
                <v:path arrowok="t"/>
                <v:fill/>
              </v:shape>
              <v:shape style="position:absolute;left:9922;top:1912;width:202;height:193" coordorigin="9922,1912" coordsize="202,193" path="m9998,2037l9989,2037,9979,2042,9998,2042,9998,2037xe" filled="t" fillcolor="#202020" stroked="f">
                <v:path arrowok="t"/>
                <v:fill/>
              </v:shape>
              <v:shape style="position:absolute;left:9922;top:1912;width:202;height:193" coordorigin="9922,1912" coordsize="202,193" path="m10066,1926l10051,1926,10042,1955,10061,1955,10066,1926xe" filled="t" fillcolor="#202020" stroked="f">
                <v:path arrowok="t"/>
                <v:fill/>
              </v:shape>
              <v:shape style="position:absolute;left:9922;top:1912;width:202;height:193" coordorigin="9922,1912" coordsize="202,193" path="m9994,1926l9926,1926,9926,1941,9994,1941,9994,1926xe" filled="t" fillcolor="#202020" stroked="f">
                <v:path arrowok="t"/>
                <v:fill/>
              </v:shape>
              <v:shape style="position:absolute;left:9922;top:1912;width:202;height:193" coordorigin="9922,1912" coordsize="202,193" path="m10123,1912l10003,1912,10003,1926,10123,1926,10123,1912xe" filled="t" fillcolor="#202020" stroked="f">
                <v:path arrowok="t"/>
                <v:fill/>
              </v:shape>
            </v:group>
            <v:group style="position:absolute;left:10162;top:1912;width:149;height:192" coordorigin="10162,1912" coordsize="149,192">
              <v:shape style="position:absolute;left:10162;top:1912;width:149;height:192" coordorigin="10162,1912" coordsize="149,192" path="m10310,1912l10162,1912,10162,2104,10181,2104,10181,2085,10310,2085,10310,2070,10181,2070,10181,2032,10310,2032,10310,2018,10181,2018,10181,1979,10310,1979,10310,1965,10181,1965,10181,1926,10310,1926,10310,1912xe" filled="t" fillcolor="#202020" stroked="f">
                <v:path arrowok="t"/>
                <v:fill/>
              </v:shape>
              <v:shape style="position:absolute;left:10162;top:1912;width:149;height:192" coordorigin="10162,1912" coordsize="149,192" path="m10310,2085l10291,2085,10291,2104,10310,2104,10310,2085xe" filled="t" fillcolor="#202020" stroked="f">
                <v:path arrowok="t"/>
                <v:fill/>
              </v:shape>
              <v:shape style="position:absolute;left:10162;top:1912;width:149;height:192" coordorigin="10162,1912" coordsize="149,192" path="m10310,2032l10291,2032,10291,2070,10310,2070,10310,2032xe" filled="t" fillcolor="#202020" stroked="f">
                <v:path arrowok="t"/>
                <v:fill/>
              </v:shape>
              <v:shape style="position:absolute;left:10162;top:1912;width:149;height:192" coordorigin="10162,1912" coordsize="149,192" path="m10310,1979l10291,1979,10291,2018,10310,2018,10310,1979xe" filled="t" fillcolor="#202020" stroked="f">
                <v:path arrowok="t"/>
                <v:fill/>
              </v:shape>
              <v:shape style="position:absolute;left:10162;top:1912;width:149;height:192" coordorigin="10162,1912" coordsize="149,192" path="m10310,1926l10291,1926,10291,1965,10310,1965,10310,1926xe" filled="t" fillcolor="#202020" stroked="f">
                <v:path arrowok="t"/>
                <v:fill/>
              </v:shape>
            </v:group>
            <v:group style="position:absolute;left:10344;top:1907;width:192;height:197" coordorigin="10344,1907" coordsize="192,197">
              <v:shape style="position:absolute;left:10344;top:1907;width:192;height:197" coordorigin="10344,1907" coordsize="192,197" path="m10500,2065l10464,2065,10481,2074,10517,2094,10536,2104,10533,2082,10516,2073,10500,2065xe" filled="t" fillcolor="#202020" stroked="f">
                <v:path arrowok="t"/>
                <v:fill/>
              </v:shape>
              <v:shape style="position:absolute;left:10344;top:1907;width:192;height:197" coordorigin="10344,1907" coordsize="192,197" path="m10459,1989l10445,1989,10445,2030,10439,2050,10371,2086,10349,2090,10349,2095,10354,2099,10374,2101,10398,2095,10419,2088,10437,2081,10452,2073,10464,2065,10500,2065,10498,2064,10479,2055,10459,2046,10459,1989xe" filled="t" fillcolor="#202020" stroked="f">
                <v:path arrowok="t"/>
                <v:fill/>
              </v:shape>
              <v:shape style="position:absolute;left:10344;top:1907;width:192;height:197" coordorigin="10344,1907" coordsize="192,197" path="m10531,1965l10373,1965,10373,2056,10387,2056,10387,1979,10531,1979,10531,1965xe" filled="t" fillcolor="#202020" stroked="f">
                <v:path arrowok="t"/>
                <v:fill/>
              </v:shape>
              <v:shape style="position:absolute;left:10344;top:1907;width:192;height:197" coordorigin="10344,1907" coordsize="192,197" path="m10531,1979l10512,1979,10512,2056,10531,2056,10531,1979xe" filled="t" fillcolor="#202020" stroked="f">
                <v:path arrowok="t"/>
                <v:fill/>
              </v:shape>
              <v:shape style="position:absolute;left:10344;top:1907;width:192;height:197" coordorigin="10344,1907" coordsize="192,197" path="m10430,1907l10404,1911,10391,1926,10377,1939,10362,1952,10344,1965,10354,1974,10358,1976,10374,1964,10388,1952,10402,1936,10498,1936,10498,1922,10411,1922,10421,1917,10430,1907xe" filled="t" fillcolor="#202020" stroked="f">
                <v:path arrowok="t"/>
                <v:fill/>
              </v:shape>
              <v:shape style="position:absolute;left:10344;top:1907;width:192;height:197" coordorigin="10344,1907" coordsize="192,197" path="m10498,1936l10478,1936,10469,1950,10454,1965,10474,1965,10493,1946,10498,1936xe" filled="t" fillcolor="#202020" stroked="f">
                <v:path arrowok="t"/>
                <v:fill/>
              </v:shape>
            </v:group>
            <v:group style="position:absolute;left:10560;top:1902;width:202;height:202" coordorigin="10560,1902" coordsize="202,202">
              <v:shape style="position:absolute;left:10560;top:1902;width:202;height:202" coordorigin="10560,1902" coordsize="202,202" path="m10762,1979l10560,1979,10560,1994,10762,1994,10762,1979xe" filled="t" fillcolor="#202020" stroked="f">
                <v:path arrowok="t"/>
                <v:fill/>
              </v:shape>
              <v:shape style="position:absolute;left:10560;top:1902;width:202;height:202" coordorigin="10560,1902" coordsize="202,202" path="m10670,1965l10651,1965,10651,1979,10670,1979,10670,1965xe" filled="t" fillcolor="#202020" stroked="f">
                <v:path arrowok="t"/>
                <v:fill/>
              </v:shape>
              <v:shape style="position:absolute;left:10560;top:1902;width:202;height:202" coordorigin="10560,1902" coordsize="202,202" path="m10738,1950l10584,1950,10584,1965,10738,1965,10738,1950xe" filled="t" fillcolor="#202020" stroked="f">
                <v:path arrowok="t"/>
                <v:fill/>
              </v:shape>
              <v:shape style="position:absolute;left:10560;top:1902;width:202;height:202" coordorigin="10560,1902" coordsize="202,202" path="m10670,1936l10651,1936,10651,1950,10670,1950,10670,1936xe" filled="t" fillcolor="#202020" stroked="f">
                <v:path arrowok="t"/>
                <v:fill/>
              </v:shape>
              <v:shape style="position:absolute;left:10560;top:1902;width:202;height:202" coordorigin="10560,1902" coordsize="202,202" path="m10747,1922l10570,1922,10570,1936,10747,1936,10747,1922xe" filled="t" fillcolor="#202020" stroked="f">
                <v:path arrowok="t"/>
                <v:fill/>
              </v:shape>
              <v:shape style="position:absolute;left:10560;top:1902;width:202;height:202" coordorigin="10560,1902" coordsize="202,202" path="m10670,1902l10651,1902,10651,1922,10670,1922,10670,1902xe" filled="t" fillcolor="#202020" stroked="f">
                <v:path arrowok="t"/>
                <v:fill/>
              </v:shape>
              <v:shape style="position:absolute;left:10560;top:1902;width:202;height:202" coordorigin="10560,1902" coordsize="202,202" path="m10727,2079l10673,2079,10694,2085,10713,2091,10731,2098,10747,2104,10745,2085,10727,2079xe" filled="t" fillcolor="#202020" stroked="f">
                <v:path arrowok="t"/>
                <v:fill/>
              </v:shape>
              <v:shape style="position:absolute;left:10560;top:1902;width:202;height:202" coordorigin="10560,1902" coordsize="202,202" path="m10670,2032l10651,2032,10651,2056,10644,2070,10633,2077,10614,2082,10590,2086,10560,2090,10565,2094,10565,2099,10578,2103,10643,2090,10673,2079,10727,2079,10709,2073,10688,2067,10666,2061,10666,2051,10670,2042,10670,2032xe" filled="t" fillcolor="#202020" stroked="f">
                <v:path arrowok="t"/>
                <v:fill/>
              </v:shape>
              <v:shape style="position:absolute;left:10560;top:1902;width:202;height:202" coordorigin="10560,1902" coordsize="202,202" path="m10733,2008l10589,2008,10589,2066,10603,2066,10603,2022,10733,2022,10733,2008xe" filled="t" fillcolor="#202020" stroked="f">
                <v:path arrowok="t"/>
                <v:fill/>
              </v:shape>
              <v:shape style="position:absolute;left:10560;top:1902;width:202;height:202" coordorigin="10560,1902" coordsize="202,202" path="m10733,2022l10718,2022,10718,2066,10733,2066,10733,2022xe" filled="t" fillcolor="#202020" stroked="f">
                <v:path arrowok="t"/>
                <v:fill/>
              </v:shape>
            </v:group>
            <v:group style="position:absolute;left:10771;top:1907;width:197;height:192" coordorigin="10771,1907" coordsize="197,192">
              <v:shape style="position:absolute;left:10771;top:1907;width:197;height:192" coordorigin="10771,1907" coordsize="197,192" path="m10882,1907l10861,1932,10858,1955,10854,1977,10828,2033,10771,2085,10776,2094,10776,2099,10788,2099,10834,2056,10867,2006,10874,1988,10891,1988,10884,1970,10877,1946,10882,1936,10882,1907xe" filled="t" fillcolor="#202020" stroked="f">
                <v:path arrowok="t"/>
                <v:fill/>
              </v:shape>
              <v:shape style="position:absolute;left:10771;top:1907;width:197;height:192" coordorigin="10771,1907" coordsize="197,192" path="m10891,1988l10874,1988,10882,2010,10913,2063,10958,2099,10968,2090,10968,2078,10952,2070,10938,2059,10924,2046,10913,2030,10902,2013,10893,1993,10891,198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.02pt;margin-top:162.059998pt;width:42.52pt;height:11.115854pt;mso-position-horizontal-relative:page;mso-position-vertical-relative:page;z-index:-3461" coordorigin="1060,3241" coordsize="850,222">
            <v:group style="position:absolute;left:1070;top:3266;width:202;height:188" coordorigin="1070,3266" coordsize="202,188">
              <v:shape style="position:absolute;left:1070;top:3266;width:202;height:188" coordorigin="1070,3266" coordsize="202,188" path="m1214,3333l1200,3333,1199,3377,1194,3397,1184,3411,1172,3424,1154,3434,1133,3443,1138,3448,1138,3453,1153,3454,1174,3443,1189,3432,1200,3419,1240,3419,1228,3412,1210,3400,1214,3390,1214,3333xe" filled="t" fillcolor="#202020" stroked="f">
                <v:path arrowok="t"/>
                <v:fill/>
              </v:shape>
              <v:shape style="position:absolute;left:1070;top:3266;width:202;height:188" coordorigin="1070,3266" coordsize="202,188" path="m1240,3419l1200,3419,1212,3420,1229,3432,1246,3443,1262,3453,1262,3433,1245,3423,1240,3419xe" filled="t" fillcolor="#202020" stroked="f">
                <v:path arrowok="t"/>
                <v:fill/>
              </v:shape>
              <v:shape style="position:absolute;left:1070;top:3266;width:202;height:188" coordorigin="1070,3266" coordsize="202,188" path="m1118,3290l1099,3290,1099,3400,1090,3400,1080,3405,1070,3405,1085,3421,1101,3415,1122,3410,1147,3405,1147,3395,1118,3395,1118,3290xe" filled="t" fillcolor="#202020" stroked="f">
                <v:path arrowok="t"/>
                <v:fill/>
              </v:shape>
              <v:shape style="position:absolute;left:1070;top:3266;width:202;height:188" coordorigin="1070,3266" coordsize="202,188" path="m1262,3304l1152,3304,1152,3414,1166,3414,1166,3318,1262,3318,1262,3304xe" filled="t" fillcolor="#202020" stroked="f">
                <v:path arrowok="t"/>
                <v:fill/>
              </v:shape>
              <v:shape style="position:absolute;left:1070;top:3266;width:202;height:188" coordorigin="1070,3266" coordsize="202,188" path="m1262,3318l1243,3318,1243,3414,1262,3414,1262,3318xe" filled="t" fillcolor="#202020" stroked="f">
                <v:path arrowok="t"/>
                <v:fill/>
              </v:shape>
              <v:shape style="position:absolute;left:1070;top:3266;width:202;height:188" coordorigin="1070,3266" coordsize="202,188" path="m1147,3386l1138,3390,1128,3390,1118,3395,1147,3395,1147,3386xe" filled="t" fillcolor="#202020" stroked="f">
                <v:path arrowok="t"/>
                <v:fill/>
              </v:shape>
              <v:shape style="position:absolute;left:1070;top:3266;width:202;height:188" coordorigin="1070,3266" coordsize="202,188" path="m1214,3280l1195,3280,1190,3304,1210,3304,1214,3280xe" filled="t" fillcolor="#202020" stroked="f">
                <v:path arrowok="t"/>
                <v:fill/>
              </v:shape>
              <v:shape style="position:absolute;left:1070;top:3266;width:202;height:188" coordorigin="1070,3266" coordsize="202,188" path="m1142,3275l1070,3275,1070,3290,1142,3290,1142,3275xe" filled="t" fillcolor="#202020" stroked="f">
                <v:path arrowok="t"/>
                <v:fill/>
              </v:shape>
              <v:shape style="position:absolute;left:1070;top:3266;width:202;height:188" coordorigin="1070,3266" coordsize="202,188" path="m1272,3266l1147,3266,1147,3280,1272,3280,1272,3266xe" filled="t" fillcolor="#202020" stroked="f">
                <v:path arrowok="t"/>
                <v:fill/>
              </v:shape>
            </v:group>
            <v:group style="position:absolute;left:1310;top:3261;width:149;height:192" coordorigin="1310,3261" coordsize="149,192">
              <v:shape style="position:absolute;left:1310;top:3261;width:149;height:192" coordorigin="1310,3261" coordsize="149,192" path="m1459,3261l1310,3261,1310,3453,1325,3453,1325,3438,1459,3438,1459,3424,1325,3424,1325,3386,1459,3386,1459,3371,1325,3371,1325,3333,1459,3333,1459,3318,1325,3318,1325,3280,1459,3280,1459,3261xe" filled="t" fillcolor="#202020" stroked="f">
                <v:path arrowok="t"/>
                <v:fill/>
              </v:shape>
              <v:shape style="position:absolute;left:1310;top:3261;width:149;height:192" coordorigin="1310,3261" coordsize="149,192" path="m1459,3438l1440,3438,1440,3453,1459,3453,1459,3438xe" filled="t" fillcolor="#202020" stroked="f">
                <v:path arrowok="t"/>
                <v:fill/>
              </v:shape>
              <v:shape style="position:absolute;left:1310;top:3261;width:149;height:192" coordorigin="1310,3261" coordsize="149,192" path="m1459,3386l1440,3386,1440,3424,1459,3424,1459,3386xe" filled="t" fillcolor="#202020" stroked="f">
                <v:path arrowok="t"/>
                <v:fill/>
              </v:shape>
              <v:shape style="position:absolute;left:1310;top:3261;width:149;height:192" coordorigin="1310,3261" coordsize="149,192" path="m1459,3333l1440,3333,1440,3371,1459,3371,1459,3333xe" filled="t" fillcolor="#202020" stroked="f">
                <v:path arrowok="t"/>
                <v:fill/>
              </v:shape>
              <v:shape style="position:absolute;left:1310;top:3261;width:149;height:192" coordorigin="1310,3261" coordsize="149,192" path="m1459,3280l1440,3280,1440,3318,1459,3318,1459,3280xe" filled="t" fillcolor="#202020" stroked="f">
                <v:path arrowok="t"/>
                <v:fill/>
              </v:shape>
            </v:group>
            <v:group style="position:absolute;left:1493;top:3256;width:202;height:187" coordorigin="1493,3256" coordsize="202,187">
              <v:shape style="position:absolute;left:1493;top:3256;width:202;height:187" coordorigin="1493,3256" coordsize="202,187" path="m1694,3424l1493,3424,1493,3443,1694,3443,1694,3424xe" filled="t" fillcolor="#202020" stroked="f">
                <v:path arrowok="t"/>
                <v:fill/>
              </v:shape>
              <v:shape style="position:absolute;left:1493;top:3256;width:202;height:187" coordorigin="1493,3256" coordsize="202,187" path="m1574,3256l1555,3256,1555,3424,1574,3424,1574,3256xe" filled="t" fillcolor="#202020" stroked="f">
                <v:path arrowok="t"/>
                <v:fill/>
              </v:shape>
              <v:shape style="position:absolute;left:1493;top:3256;width:202;height:187" coordorigin="1493,3256" coordsize="202,187" path="m1627,3256l1613,3256,1613,3424,1627,3424,1627,3256xe" filled="t" fillcolor="#202020" stroked="f">
                <v:path arrowok="t"/>
                <v:fill/>
              </v:shape>
              <v:shape style="position:absolute;left:1493;top:3256;width:202;height:187" coordorigin="1493,3256" coordsize="202,187" path="m1517,3294l1506,3315,1531,3390,1545,3369,1537,3350,1530,3332,1523,3313,1517,3294xe" filled="t" fillcolor="#202020" stroked="f">
                <v:path arrowok="t"/>
                <v:fill/>
              </v:shape>
              <v:shape style="position:absolute;left:1493;top:3256;width:202;height:187" coordorigin="1493,3256" coordsize="202,187" path="m1685,3304l1668,3306,1661,3324,1654,3342,1646,3361,1637,3381,1655,3380,1663,3363,1670,3345,1678,3325,1685,3304xe" filled="t" fillcolor="#202020" stroked="f">
                <v:path arrowok="t"/>
                <v:fill/>
              </v:shape>
            </v:group>
            <v:group style="position:absolute;left:1704;top:3251;width:197;height:192" coordorigin="1704,3251" coordsize="197,192">
              <v:shape style="position:absolute;left:1704;top:3251;width:197;height:192" coordorigin="1704,3251" coordsize="197,192" path="m1901,3429l1704,3429,1704,3443,1901,3443,1901,3429xe" filled="t" fillcolor="#202020" stroked="f">
                <v:path arrowok="t"/>
                <v:fill/>
              </v:shape>
              <v:shape style="position:absolute;left:1704;top:3251;width:197;height:192" coordorigin="1704,3251" coordsize="197,192" path="m1810,3366l1795,3366,1795,3429,1810,3429,1810,3366xe" filled="t" fillcolor="#202020" stroked="f">
                <v:path arrowok="t"/>
                <v:fill/>
              </v:shape>
              <v:shape style="position:absolute;left:1704;top:3251;width:197;height:192" coordorigin="1704,3251" coordsize="197,192" path="m1886,3352l1718,3352,1718,3366,1886,3366,1886,3352xe" filled="t" fillcolor="#202020" stroked="f">
                <v:path arrowok="t"/>
                <v:fill/>
              </v:shape>
              <v:shape style="position:absolute;left:1704;top:3251;width:197;height:192" coordorigin="1704,3251" coordsize="197,192" path="m1810,3304l1795,3304,1795,3352,1810,3352,1810,3304xe" filled="t" fillcolor="#202020" stroked="f">
                <v:path arrowok="t"/>
                <v:fill/>
              </v:shape>
              <v:shape style="position:absolute;left:1704;top:3251;width:197;height:192" coordorigin="1704,3251" coordsize="197,192" path="m1896,3290l1709,3290,1709,3304,1896,3304,1896,3290xe" filled="t" fillcolor="#202020" stroked="f">
                <v:path arrowok="t"/>
                <v:fill/>
              </v:shape>
              <v:shape style="position:absolute;left:1704;top:3251;width:197;height:192" coordorigin="1704,3251" coordsize="197,192" path="m1800,3251l1786,3261,1790,3266,1795,3275,1805,3290,1819,3280,1814,3275,1810,3266,1800,325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82pt;margin-top:155.339996pt;width:31.48pt;height:11.115854pt;mso-position-horizontal-relative:page;mso-position-vertical-relative:page;z-index:-3460" coordorigin="2476,3107" coordsize="630,222">
            <v:group style="position:absolute;left:2486;top:3131;width:206;height:188" coordorigin="2486,3131" coordsize="206,188">
              <v:shape style="position:absolute;left:2486;top:3131;width:206;height:188" coordorigin="2486,3131" coordsize="206,188" path="m2640,3198l2621,3198,2620,3244,2616,3263,2608,3279,2595,3290,2577,3300,2554,3309,2563,3318,2574,3319,2595,3309,2610,3297,2621,3285,2626,3285,2626,3280,2655,3280,2649,3277,2630,3266,2635,3256,2640,3242,2640,3198xe" filled="t" fillcolor="#202020" stroked="f">
                <v:path arrowok="t"/>
                <v:fill/>
              </v:shape>
              <v:shape style="position:absolute;left:2486;top:3131;width:206;height:188" coordorigin="2486,3131" coordsize="206,188" path="m2655,3280l2626,3280,2636,3287,2654,3298,2671,3307,2688,3318,2684,3297,2667,3287,2655,3280xe" filled="t" fillcolor="#202020" stroked="f">
                <v:path arrowok="t"/>
                <v:fill/>
              </v:shape>
              <v:shape style="position:absolute;left:2486;top:3131;width:206;height:188" coordorigin="2486,3131" coordsize="206,188" path="m2534,3155l2520,3155,2520,3266,2496,3266,2486,3270,2503,3283,2541,3275,2568,3270,2568,3261,2534,3261,2534,3155xe" filled="t" fillcolor="#202020" stroked="f">
                <v:path arrowok="t"/>
                <v:fill/>
              </v:shape>
              <v:shape style="position:absolute;left:2486;top:3131;width:206;height:188" coordorigin="2486,3131" coordsize="206,188" path="m2683,3170l2578,3170,2578,3275,2592,3275,2592,3184,2683,3184,2683,3170xe" filled="t" fillcolor="#202020" stroked="f">
                <v:path arrowok="t"/>
                <v:fill/>
              </v:shape>
              <v:shape style="position:absolute;left:2486;top:3131;width:206;height:188" coordorigin="2486,3131" coordsize="206,188" path="m2683,3184l2669,3184,2669,3275,2683,3275,2683,3184xe" filled="t" fillcolor="#202020" stroked="f">
                <v:path arrowok="t"/>
                <v:fill/>
              </v:shape>
              <v:shape style="position:absolute;left:2486;top:3131;width:206;height:188" coordorigin="2486,3131" coordsize="206,188" path="m2568,3251l2558,3256,2549,3256,2534,3261,2568,3261,2568,3251xe" filled="t" fillcolor="#202020" stroked="f">
                <v:path arrowok="t"/>
                <v:fill/>
              </v:shape>
              <v:shape style="position:absolute;left:2486;top:3131;width:206;height:188" coordorigin="2486,3131" coordsize="206,188" path="m2635,3146l2621,3146,2616,3170,2630,3170,2635,3146xe" filled="t" fillcolor="#202020" stroked="f">
                <v:path arrowok="t"/>
                <v:fill/>
              </v:shape>
              <v:shape style="position:absolute;left:2486;top:3131;width:206;height:188" coordorigin="2486,3131" coordsize="206,188" path="m2563,3141l2491,3141,2491,3155,2563,3155,2563,3141xe" filled="t" fillcolor="#202020" stroked="f">
                <v:path arrowok="t"/>
                <v:fill/>
              </v:shape>
              <v:shape style="position:absolute;left:2486;top:3131;width:206;height:188" coordorigin="2486,3131" coordsize="206,188" path="m2693,3131l2573,3131,2573,3146,2693,3146,2693,3131xe" filled="t" fillcolor="#202020" stroked="f">
                <v:path arrowok="t"/>
                <v:fill/>
              </v:shape>
            </v:group>
            <v:group style="position:absolute;left:2731;top:3126;width:149;height:192" coordorigin="2731,3126" coordsize="149,192">
              <v:shape style="position:absolute;left:2731;top:3126;width:149;height:192" coordorigin="2731,3126" coordsize="149,192" path="m2880,3126l2731,3126,2731,3318,2750,3318,2750,3304,2880,3304,2880,3285,2750,3285,2750,3246,2880,3246,2880,3232,2750,3232,2750,3194,2880,3194,2880,3179,2750,3179,2750,3141,2880,3141,2880,3126xe" filled="t" fillcolor="#202020" stroked="f">
                <v:path arrowok="t"/>
                <v:fill/>
              </v:shape>
              <v:shape style="position:absolute;left:2731;top:3126;width:149;height:192" coordorigin="2731,3126" coordsize="149,192" path="m2880,3304l2861,3304,2861,3318,2880,3318,2880,3304xe" filled="t" fillcolor="#202020" stroked="f">
                <v:path arrowok="t"/>
                <v:fill/>
              </v:shape>
              <v:shape style="position:absolute;left:2731;top:3126;width:149;height:192" coordorigin="2731,3126" coordsize="149,192" path="m2880,3246l2861,3246,2861,3285,2880,3285,2880,3246xe" filled="t" fillcolor="#202020" stroked="f">
                <v:path arrowok="t"/>
                <v:fill/>
              </v:shape>
              <v:shape style="position:absolute;left:2731;top:3126;width:149;height:192" coordorigin="2731,3126" coordsize="149,192" path="m2880,3194l2861,3194,2861,3232,2880,3232,2880,3194xe" filled="t" fillcolor="#202020" stroked="f">
                <v:path arrowok="t"/>
                <v:fill/>
              </v:shape>
              <v:shape style="position:absolute;left:2731;top:3126;width:149;height:192" coordorigin="2731,3126" coordsize="149,192" path="m2880,3141l2861,3141,2861,3179,2880,3179,2880,3141xe" filled="t" fillcolor="#202020" stroked="f">
                <v:path arrowok="t"/>
                <v:fill/>
              </v:shape>
            </v:group>
            <v:group style="position:absolute;left:2914;top:3117;width:182;height:202" coordorigin="2914,3117" coordsize="182,202">
              <v:shape style="position:absolute;left:2914;top:3117;width:182;height:202" coordorigin="2914,3117" coordsize="182,202" path="m2971,3242l2957,3242,2957,3318,2971,3318,2971,3309,3096,3309,3096,3294,2971,3294,2971,3242xe" filled="t" fillcolor="#202020" stroked="f">
                <v:path arrowok="t"/>
                <v:fill/>
              </v:shape>
              <v:shape style="position:absolute;left:2914;top:3117;width:182;height:202" coordorigin="2914,3117" coordsize="182,202" path="m3096,3309l3082,3309,3082,3318,3096,3318,3096,3309xe" filled="t" fillcolor="#202020" stroked="f">
                <v:path arrowok="t"/>
                <v:fill/>
              </v:shape>
              <v:shape style="position:absolute;left:2914;top:3117;width:182;height:202" coordorigin="2914,3117" coordsize="182,202" path="m3096,3242l3082,3242,3082,3294,3096,3294,3096,3242xe" filled="t" fillcolor="#202020" stroked="f">
                <v:path arrowok="t"/>
                <v:fill/>
              </v:shape>
              <v:shape style="position:absolute;left:2914;top:3117;width:182;height:202" coordorigin="2914,3117" coordsize="182,202" path="m2981,3174l2966,3184,2986,3203,2988,3212,2971,3221,2952,3228,2933,3235,2914,3242,2918,3246,2918,3251,2923,3256,2942,3246,2957,3242,3096,3242,3096,3227,2999,3225,3019,3216,3037,3205,3044,3200,3012,3200,2996,3187,2981,3174xe" filled="t" fillcolor="#202020" stroked="f">
                <v:path arrowok="t"/>
                <v:fill/>
              </v:shape>
              <v:shape style="position:absolute;left:2914;top:3117;width:182;height:202" coordorigin="2914,3117" coordsize="182,202" path="m3096,3155l2981,3155,3063,3168,3047,3180,3030,3191,3012,3200,3044,3200,3054,3194,3070,3182,3084,3169,3096,3155xe" filled="t" fillcolor="#202020" stroked="f">
                <v:path arrowok="t"/>
                <v:fill/>
              </v:shape>
              <v:shape style="position:absolute;left:2914;top:3117;width:182;height:202" coordorigin="2914,3117" coordsize="182,202" path="m2990,3117l2945,3165,2914,3189,2923,3198,2937,3196,2951,3184,2966,3170,2981,3155,3096,3155,3096,3141,2990,3141,3000,3131,3005,3122,2990,311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35.119995pt;margin-top:170.479996pt;width:10.27792pt;height:10.08pt;mso-position-horizontal-relative:page;mso-position-vertical-relative:page;z-index:-3459" coordorigin="2702,3410" coordsize="206,202">
            <v:shape style="position:absolute;left:2702;top:3410;width:206;height:202" coordorigin="2702,3410" coordsize="206,202" path="m2755,3515l2736,3515,2736,3611,2755,3611,2755,3515xe" filled="t" fillcolor="#202020" stroked="f">
              <v:path arrowok="t"/>
              <v:fill/>
            </v:shape>
            <v:shape style="position:absolute;left:2702;top:3410;width:206;height:202" coordorigin="2702,3410" coordsize="206,202" path="m2846,3458l2832,3458,2832,3582,2827,3587,2798,3587,2798,3597,2803,3606,2842,3606,2846,3592,2846,3458xe" filled="t" fillcolor="#202020" stroked="f">
              <v:path arrowok="t"/>
              <v:fill/>
            </v:shape>
            <v:shape style="position:absolute;left:2702;top:3410;width:206;height:202" coordorigin="2702,3410" coordsize="206,202" path="m2803,3491l2781,3550,2774,3568,2779,3568,2784,3573,2790,3571,2797,3553,2804,3535,2811,3516,2818,3496,2803,3491xe" filled="t" fillcolor="#202020" stroked="f">
              <v:path arrowok="t"/>
              <v:fill/>
            </v:shape>
            <v:shape style="position:absolute;left:2702;top:3410;width:206;height:202" coordorigin="2702,3410" coordsize="206,202" path="m2870,3491l2856,3496,2859,3501,2868,3518,2876,3535,2885,3554,2894,3573,2908,3562,2889,3523,2880,3506,2870,3491xe" filled="t" fillcolor="#202020" stroked="f">
              <v:path arrowok="t"/>
              <v:fill/>
            </v:shape>
            <v:shape style="position:absolute;left:2702;top:3410;width:206;height:202" coordorigin="2702,3410" coordsize="206,202" path="m2779,3467l2702,3467,2702,3477,2731,3497,2723,3516,2713,3533,2702,3549,2707,3554,2707,3558,2721,3553,2730,3535,2736,3515,2755,3515,2755,3506,2770,3506,2765,3501,2755,3501,2755,3477,2793,3477,2796,3472,2779,3472,2779,3467xe" filled="t" fillcolor="#202020" stroked="f">
              <v:path arrowok="t"/>
              <v:fill/>
            </v:shape>
            <v:shape style="position:absolute;left:2702;top:3410;width:206;height:202" coordorigin="2702,3410" coordsize="206,202" path="m2770,3506l2755,3506,2760,3515,2774,3530,2784,3520,2779,3510,2770,3506xe" filled="t" fillcolor="#202020" stroked="f">
              <v:path arrowok="t"/>
              <v:fill/>
            </v:shape>
            <v:shape style="position:absolute;left:2702;top:3410;width:206;height:202" coordorigin="2702,3410" coordsize="206,202" path="m2760,3496l2755,3501,2765,3501,2760,3496xe" filled="t" fillcolor="#202020" stroked="f">
              <v:path arrowok="t"/>
              <v:fill/>
            </v:shape>
            <v:shape style="position:absolute;left:2702;top:3410;width:206;height:202" coordorigin="2702,3410" coordsize="206,202" path="m2793,3477l2784,3477,2784,3482,2790,3484,2793,3477xe" filled="t" fillcolor="#202020" stroked="f">
              <v:path arrowok="t"/>
              <v:fill/>
            </v:shape>
            <v:shape style="position:absolute;left:2702;top:3410;width:206;height:202" coordorigin="2702,3410" coordsize="206,202" path="m2904,3448l2885,3448,2880,3453,2875,3462,2870,3477,2875,3477,2880,3482,2885,3482,2894,3467,2904,3448xe" filled="t" fillcolor="#202020" stroked="f">
              <v:path arrowok="t"/>
              <v:fill/>
            </v:shape>
            <v:shape style="position:absolute;left:2702;top:3410;width:206;height:202" coordorigin="2702,3410" coordsize="206,202" path="m2832,3410l2806,3420,2798,3439,2789,3457,2779,3472,2796,3472,2799,3466,2808,3448,2904,3448,2904,3434,2818,3434,2827,3414,2832,3410xe" filled="t" fillcolor="#202020" stroked="f">
              <v:path arrowok="t"/>
              <v:fill/>
            </v:shape>
            <v:shape style="position:absolute;left:2702;top:3410;width:206;height:202" coordorigin="2702,3410" coordsize="206,202" path="m2755,3434l2736,3434,2736,3467,2755,3467,2755,3434xe" filled="t" fillcolor="#202020" stroked="f">
              <v:path arrowok="t"/>
              <v:fill/>
            </v:shape>
            <v:shape style="position:absolute;left:2702;top:3410;width:206;height:202" coordorigin="2702,3410" coordsize="206,202" path="m2770,3415l2751,3417,2729,3420,2707,3424,2707,3438,2722,3434,2755,3434,2765,3429,2789,3429,2770,3415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77.100006pt;margin-top:162.300003pt;width:42.04pt;height:11.008546pt;mso-position-horizontal-relative:page;mso-position-vertical-relative:page;z-index:-3458" coordorigin="3542,3246" coordsize="841,220">
            <v:group style="position:absolute;left:3552;top:3266;width:202;height:187" coordorigin="3552,3266" coordsize="202,187">
              <v:shape style="position:absolute;left:3552;top:3266;width:202;height:187" coordorigin="3552,3266" coordsize="202,187" path="m3754,3342l3552,3342,3552,3362,3603,3379,3598,3399,3589,3417,3574,3429,3552,3443,3562,3453,3618,3405,3624,3362,3754,3362,3754,3342xe" filled="t" fillcolor="#202020" stroked="f">
                <v:path arrowok="t"/>
                <v:fill/>
              </v:shape>
              <v:shape style="position:absolute;left:3552;top:3266;width:202;height:187" coordorigin="3552,3266" coordsize="202,187" path="m3706,3362l3686,3362,3686,3453,3706,3453,3706,3362xe" filled="t" fillcolor="#202020" stroked="f">
                <v:path arrowok="t"/>
                <v:fill/>
              </v:shape>
              <v:shape style="position:absolute;left:3552;top:3266;width:202;height:187" coordorigin="3552,3266" coordsize="202,187" path="m3624,3285l3605,3285,3605,3342,3624,3342,3624,3285xe" filled="t" fillcolor="#202020" stroked="f">
                <v:path arrowok="t"/>
                <v:fill/>
              </v:shape>
              <v:shape style="position:absolute;left:3552;top:3266;width:202;height:187" coordorigin="3552,3266" coordsize="202,187" path="m3706,3285l3686,3285,3686,3342,3706,3342,3706,3285xe" filled="t" fillcolor="#202020" stroked="f">
                <v:path arrowok="t"/>
                <v:fill/>
              </v:shape>
              <v:shape style="position:absolute;left:3552;top:3266;width:202;height:187" coordorigin="3552,3266" coordsize="202,187" path="m3744,3266l3562,3266,3562,3285,3744,3285,3744,3266xe" filled="t" fillcolor="#202020" stroked="f">
                <v:path arrowok="t"/>
                <v:fill/>
              </v:shape>
            </v:group>
            <v:group style="position:absolute;left:3763;top:3431;width:202;height:2" coordorigin="3763,3431" coordsize="202,2">
              <v:shape style="position:absolute;left:3763;top:3431;width:202;height:2" coordorigin="3763,3431" coordsize="202,0" path="m3763,3431l3965,3431e" filled="f" stroked="t" strokeweight=".82pt" strokecolor="#202020">
                <v:path arrowok="t"/>
              </v:shape>
            </v:group>
            <v:group style="position:absolute;left:3864;top:3290;width:2;height:134" coordorigin="3864,3290" coordsize="2,134">
              <v:shape style="position:absolute;left:3864;top:3290;width:2;height:134" coordorigin="3864,3290" coordsize="0,134" path="m3864,3290l3864,3424e" filled="f" stroked="t" strokeweight="1.06pt" strokecolor="#202020">
                <v:path arrowok="t"/>
              </v:shape>
            </v:group>
            <v:group style="position:absolute;left:3778;top:3280;width:173;height:2" coordorigin="3778,3280" coordsize="173,2">
              <v:shape style="position:absolute;left:3778;top:3280;width:173;height:2" coordorigin="3778,3280" coordsize="173,0" path="m3778,3280l3950,3280e" filled="f" stroked="t" strokeweight="1.06pt" strokecolor="#202020">
                <v:path arrowok="t"/>
              </v:shape>
            </v:group>
            <v:group style="position:absolute;left:3998;top:3266;width:149;height:187" coordorigin="3998,3266" coordsize="149,187">
              <v:shape style="position:absolute;left:3998;top:3266;width:149;height:187" coordorigin="3998,3266" coordsize="149,187" path="m4147,3266l3998,3266,3998,3453,4018,3453,4018,3438,4147,3438,4147,3424,4018,3424,4018,3357,4147,3357,4147,3342,4018,3342,4018,3280,4147,3280,4147,3266xe" filled="t" fillcolor="#202020" stroked="f">
                <v:path arrowok="t"/>
                <v:fill/>
              </v:shape>
              <v:shape style="position:absolute;left:3998;top:3266;width:149;height:187" coordorigin="3998,3266" coordsize="149,187" path="m4147,3438l4128,3438,4128,3453,4147,3453,4147,3438xe" filled="t" fillcolor="#202020" stroked="f">
                <v:path arrowok="t"/>
                <v:fill/>
              </v:shape>
              <v:shape style="position:absolute;left:3998;top:3266;width:149;height:187" coordorigin="3998,3266" coordsize="149,187" path="m4147,3357l4128,3357,4128,3424,4147,3424,4147,3357xe" filled="t" fillcolor="#202020" stroked="f">
                <v:path arrowok="t"/>
                <v:fill/>
              </v:shape>
              <v:shape style="position:absolute;left:3998;top:3266;width:149;height:187" coordorigin="3998,3266" coordsize="149,187" path="m4147,3280l4128,3280,4128,3342,4147,3342,4147,3280xe" filled="t" fillcolor="#202020" stroked="f">
                <v:path arrowok="t"/>
                <v:fill/>
              </v:shape>
            </v:group>
            <v:group style="position:absolute;left:4181;top:3256;width:192;height:200" coordorigin="4181,3256" coordsize="192,200">
              <v:shape style="position:absolute;left:4181;top:3256;width:192;height:200" coordorigin="4181,3256" coordsize="192,200" path="m4373,3261l4301,3261,4301,3362,4300,3374,4299,3392,4296,3408,4289,3427,4277,3443,4286,3453,4315,3381,4373,3381,4373,3366,4315,3366,4315,3362,4320,3347,4315,3328,4373,3328,4373,3314,4315,3314,4315,3275,4373,3275,4373,3261xe" filled="t" fillcolor="#202020" stroked="f">
                <v:path arrowok="t"/>
                <v:fill/>
              </v:shape>
              <v:shape style="position:absolute;left:4181;top:3256;width:192;height:200" coordorigin="4181,3256" coordsize="192,200" path="m4219,3410l4210,3416,4196,3430,4181,3443,4190,3453,4199,3447,4214,3434,4229,3419,4219,3410xe" filled="t" fillcolor="#202020" stroked="f">
                <v:path arrowok="t"/>
                <v:fill/>
              </v:shape>
              <v:shape style="position:absolute;left:4181;top:3256;width:192;height:200" coordorigin="4181,3256" coordsize="192,200" path="m4325,3434l4330,3443,4330,3453,4368,3453,4373,3443,4373,3438,4339,3438,4325,3434xe" filled="t" fillcolor="#202020" stroked="f">
                <v:path arrowok="t"/>
                <v:fill/>
              </v:shape>
              <v:shape style="position:absolute;left:4181;top:3256;width:192;height:200" coordorigin="4181,3256" coordsize="192,200" path="m4253,3410l4243,3419,4253,3424,4262,3434,4272,3438,4282,3429,4272,3419,4253,3410xe" filled="t" fillcolor="#202020" stroked="f">
                <v:path arrowok="t"/>
                <v:fill/>
              </v:shape>
              <v:shape style="position:absolute;left:4181;top:3256;width:192;height:200" coordorigin="4181,3256" coordsize="192,200" path="m4373,3381l4358,3381,4358,3438,4373,3438,4373,3381xe" filled="t" fillcolor="#202020" stroked="f">
                <v:path arrowok="t"/>
                <v:fill/>
              </v:shape>
              <v:shape style="position:absolute;left:4181;top:3256;width:192;height:200" coordorigin="4181,3256" coordsize="192,200" path="m4291,3390l4181,3390,4181,3405,4291,3405,4291,3390xe" filled="t" fillcolor="#202020" stroked="f">
                <v:path arrowok="t"/>
                <v:fill/>
              </v:shape>
              <v:shape style="position:absolute;left:4181;top:3256;width:192;height:200" coordorigin="4181,3256" coordsize="192,200" path="m4219,3294l4200,3294,4200,3390,4219,3390,4219,3366,4277,3366,4277,3352,4219,3352,4219,3333,4277,3333,4277,3318,4219,3318,4219,3294xe" filled="t" fillcolor="#202020" stroked="f">
                <v:path arrowok="t"/>
                <v:fill/>
              </v:shape>
              <v:shape style="position:absolute;left:4181;top:3256;width:192;height:200" coordorigin="4181,3256" coordsize="192,200" path="m4277,3366l4258,3366,4258,3390,4277,3390,4277,3366xe" filled="t" fillcolor="#202020" stroked="f">
                <v:path arrowok="t"/>
                <v:fill/>
              </v:shape>
              <v:shape style="position:absolute;left:4181;top:3256;width:192;height:200" coordorigin="4181,3256" coordsize="192,200" path="m4373,3328l4358,3328,4358,3366,4373,3366,4373,3328xe" filled="t" fillcolor="#202020" stroked="f">
                <v:path arrowok="t"/>
                <v:fill/>
              </v:shape>
              <v:shape style="position:absolute;left:4181;top:3256;width:192;height:200" coordorigin="4181,3256" coordsize="192,200" path="m4277,3333l4258,3333,4258,3352,4277,3352,4277,3333xe" filled="t" fillcolor="#202020" stroked="f">
                <v:path arrowok="t"/>
                <v:fill/>
              </v:shape>
              <v:shape style="position:absolute;left:4181;top:3256;width:192;height:200" coordorigin="4181,3256" coordsize="192,200" path="m4277,3294l4258,3294,4258,3318,4277,3318,4277,3294xe" filled="t" fillcolor="#202020" stroked="f">
                <v:path arrowok="t"/>
                <v:fill/>
              </v:shape>
              <v:shape style="position:absolute;left:4181;top:3256;width:192;height:200" coordorigin="4181,3256" coordsize="192,200" path="m4373,3275l4358,3275,4358,3314,4373,3314,4373,3275xe" filled="t" fillcolor="#202020" stroked="f">
                <v:path arrowok="t"/>
                <v:fill/>
              </v:shape>
              <v:shape style="position:absolute;left:4181;top:3256;width:192;height:200" coordorigin="4181,3256" coordsize="192,200" path="m4291,3280l4186,3280,4186,3294,4291,3294,4291,3280xe" filled="t" fillcolor="#202020" stroked="f">
                <v:path arrowok="t"/>
                <v:fill/>
              </v:shape>
              <v:shape style="position:absolute;left:4181;top:3256;width:192;height:200" coordorigin="4181,3256" coordsize="192,200" path="m4219,3256l4200,3256,4200,3280,4219,3280,4219,3256xe" filled="t" fillcolor="#202020" stroked="f">
                <v:path arrowok="t"/>
                <v:fill/>
              </v:shape>
              <v:shape style="position:absolute;left:4181;top:3256;width:192;height:200" coordorigin="4181,3256" coordsize="192,200" path="m4277,3256l4258,3256,4258,3280,4277,3280,4277,325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41.660004pt;margin-top:155.339996pt;width:21.55pt;height:11.117792pt;mso-position-horizontal-relative:page;mso-position-vertical-relative:page;z-index:-3457" coordorigin="4833,3107" coordsize="431,222">
            <v:group style="position:absolute;left:4843;top:3117;width:202;height:202" coordorigin="4843,3117" coordsize="202,202">
              <v:shape style="position:absolute;left:4843;top:3117;width:202;height:202" coordorigin="4843,3117" coordsize="202,202" path="m4962,3256l4944,3256,4949,3266,4958,3275,4967,3285,4952,3293,4933,3299,4910,3304,4910,3309,4915,3314,4930,3319,4949,3311,4966,3303,4984,3296,5022,3296,5013,3291,5003,3273,5004,3272,4978,3272,4963,3259,4962,3256xe" filled="t" fillcolor="#202020" stroked="f">
                <v:path arrowok="t"/>
                <v:fill/>
              </v:shape>
              <v:shape style="position:absolute;left:4843;top:3117;width:202;height:202" coordorigin="4843,3117" coordsize="202,202" path="m5022,3296l4984,3296,5000,3305,5018,3312,5040,3318,5040,3314,5045,3309,5032,3301,5022,3296xe" filled="t" fillcolor="#202020" stroked="f">
                <v:path arrowok="t"/>
                <v:fill/>
              </v:shape>
              <v:shape style="position:absolute;left:4843;top:3117;width:202;height:202" coordorigin="4843,3117" coordsize="202,202" path="m4906,3189l4891,3192,4890,3209,4887,3228,4882,3275,4867,3280,4853,3280,4843,3285,4852,3297,4873,3293,4893,3289,4910,3285,4910,3270,4901,3270,4894,3265,4899,3242,4903,3221,4905,3203,4906,3189xe" filled="t" fillcolor="#202020" stroked="f">
                <v:path arrowok="t"/>
                <v:fill/>
              </v:shape>
              <v:shape style="position:absolute;left:4843;top:3117;width:202;height:202" coordorigin="4843,3117" coordsize="202,202" path="m4973,3213l4953,3220,4941,3234,4926,3250,4910,3266,4915,3266,4925,3275,4944,3256,4962,3256,4954,3242,5026,3242,5026,3227,4963,3227,4968,3222,4968,3218,4973,3213xe" filled="t" fillcolor="#202020" stroked="f">
                <v:path arrowok="t"/>
                <v:fill/>
              </v:shape>
              <v:shape style="position:absolute;left:4843;top:3117;width:202;height:202" coordorigin="4843,3117" coordsize="202,202" path="m5026,3242l5011,3242,5008,3246,4995,3262,4978,3272,5004,3272,5017,3257,5026,3242xe" filled="t" fillcolor="#202020" stroked="f">
                <v:path arrowok="t"/>
                <v:fill/>
              </v:shape>
              <v:shape style="position:absolute;left:4843;top:3117;width:202;height:202" coordorigin="4843,3117" coordsize="202,202" path="m4862,3189l4848,3194,4851,3206,4855,3223,4858,3243,4862,3266,4872,3246,4870,3225,4866,3206,4862,3189xe" filled="t" fillcolor="#202020" stroked="f">
                <v:path arrowok="t"/>
                <v:fill/>
              </v:shape>
              <v:shape style="position:absolute;left:4843;top:3117;width:202;height:202" coordorigin="4843,3117" coordsize="202,202" path="m4944,3195l4910,3218,4915,3222,4915,3227,4930,3221,4963,3198,4944,3195xe" filled="t" fillcolor="#202020" stroked="f">
                <v:path arrowok="t"/>
                <v:fill/>
              </v:shape>
              <v:shape style="position:absolute;left:4843;top:3117;width:202;height:202" coordorigin="4843,3117" coordsize="202,202" path="m5002,3189l4992,3198,5004,3205,5022,3216,5035,3227,5039,3207,5023,3197,5002,3189xe" filled="t" fillcolor="#202020" stroked="f">
                <v:path arrowok="t"/>
                <v:fill/>
              </v:shape>
              <v:shape style="position:absolute;left:4843;top:3117;width:202;height:202" coordorigin="4843,3117" coordsize="202,202" path="m5035,3179l5026,3179,5026,3184,5030,3184,5035,3189,5035,3179xe" filled="t" fillcolor="#202020" stroked="f">
                <v:path arrowok="t"/>
                <v:fill/>
              </v:shape>
              <v:shape style="position:absolute;left:4843;top:3117;width:202;height:202" coordorigin="4843,3117" coordsize="202,202" path="m4987,3122l4960,3131,4948,3148,4934,3160,4934,3165,4930,3165,4920,3170,4930,3184,4939,3184,4946,3184,4963,3181,4982,3180,5003,3179,5035,3179,5035,3169,4949,3169,4960,3154,4973,3139,4987,3122xe" filled="t" fillcolor="#202020" stroked="f">
                <v:path arrowok="t"/>
                <v:fill/>
              </v:shape>
              <v:shape style="position:absolute;left:4843;top:3117;width:202;height:202" coordorigin="4843,3117" coordsize="202,202" path="m4915,3160l4843,3160,4843,3174,4915,3174,4915,3160xe" filled="t" fillcolor="#202020" stroked="f">
                <v:path arrowok="t"/>
                <v:fill/>
              </v:shape>
              <v:shape style="position:absolute;left:4843;top:3117;width:202;height:202" coordorigin="4843,3117" coordsize="202,202" path="m5006,3136l4997,3146,5002,3150,5006,3160,5009,3165,4987,3165,4968,3166,4949,3169,5035,3169,5035,3166,5021,3151,5006,3136xe" filled="t" fillcolor="#202020" stroked="f">
                <v:path arrowok="t"/>
                <v:fill/>
              </v:shape>
              <v:shape style="position:absolute;left:4843;top:3117;width:202;height:202" coordorigin="4843,3117" coordsize="202,202" path="m4872,3117l4862,3126,4867,3136,4877,3146,4882,3155,4895,3149,4884,3133,4872,3117xe" filled="t" fillcolor="#202020" stroked="f">
                <v:path arrowok="t"/>
                <v:fill/>
              </v:shape>
            </v:group>
            <v:group style="position:absolute;left:5054;top:3297;width:202;height:2" coordorigin="5054,3297" coordsize="202,2">
              <v:shape style="position:absolute;left:5054;top:3297;width:202;height:2" coordorigin="5054,3297" coordsize="202,0" path="m5054,3297l5256,3297e" filled="f" stroked="t" strokeweight=".82pt" strokecolor="#202020">
                <v:path arrowok="t"/>
              </v:shape>
            </v:group>
            <v:group style="position:absolute;left:5158;top:3150;width:2;height:139" coordorigin="5158,3150" coordsize="2,139">
              <v:shape style="position:absolute;left:5158;top:3150;width:2;height:139" coordorigin="5158,3150" coordsize="0,139" path="m5158,3150l5158,3290e" filled="f" stroked="t" strokeweight="1.3pt" strokecolor="#202020">
                <v:path arrowok="t"/>
              </v:shape>
            </v:group>
            <v:group style="position:absolute;left:5069;top:3143;width:178;height:2" coordorigin="5069,3143" coordsize="178,2">
              <v:shape style="position:absolute;left:5069;top:3143;width:178;height:2" coordorigin="5069,3143" coordsize="178,0" path="m5069,3143l5246,3143e" filled="f" stroked="t" strokeweight=".82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67.362335pt;margin-top:156.559998pt;width:2.877679pt;height:9.84pt;mso-position-horizontal-relative:page;mso-position-vertical-relative:page;z-index:-3456" coordorigin="5347,3131" coordsize="58,197">
            <v:shape style="position:absolute;left:5347;top:3131;width:58;height:197" coordorigin="5347,3131" coordsize="58,197" path="m5405,3131l5359,3175,5347,3236,5349,3257,5354,3277,5362,3296,5373,3313,5386,3328,5397,3319,5385,3303,5376,3286,5371,3268,5367,3247,5367,3224,5368,3203,5373,3184,5380,3165,5391,3148,5405,3131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273.339996pt;margin-top:155.339996pt;width:21.55pt;height:11.08pt;mso-position-horizontal-relative:page;mso-position-vertical-relative:page;z-index:-3455" coordorigin="5467,3107" coordsize="431,222">
            <v:group style="position:absolute;left:5477;top:3117;width:202;height:202" coordorigin="5477,3117" coordsize="202,202">
              <v:shape style="position:absolute;left:5477;top:3117;width:202;height:202" coordorigin="5477,3117" coordsize="202,202" path="m5626,3287l5589,3287,5606,3296,5624,3304,5643,3312,5664,3318,5674,3309,5667,3298,5644,3293,5626,3287xe" filled="t" fillcolor="#202020" stroked="f">
                <v:path arrowok="t"/>
                <v:fill/>
              </v:shape>
              <v:shape style="position:absolute;left:5477;top:3117;width:202;height:202" coordorigin="5477,3117" coordsize="202,202" path="m5544,3208l5534,3223,5543,3242,5552,3260,5500,3298,5477,3304,5486,3314,5494,3318,5515,3311,5535,3305,5553,3298,5571,3292,5589,3287,5626,3287,5625,3286,5608,3277,5596,3266,5607,3251,5611,3244,5565,3244,5554,3227,5544,3208xe" filled="t" fillcolor="#202020" stroked="f">
                <v:path arrowok="t"/>
                <v:fill/>
              </v:shape>
              <v:shape style="position:absolute;left:5477;top:3117;width:202;height:202" coordorigin="5477,3117" coordsize="202,202" path="m5611,3203l5609,3208,5599,3228,5586,3241,5565,3244,5611,3244,5617,3233,5626,3213,5611,3203xe" filled="t" fillcolor="#202020" stroked="f">
                <v:path arrowok="t"/>
                <v:fill/>
              </v:shape>
              <v:shape style="position:absolute;left:5477;top:3117;width:202;height:202" coordorigin="5477,3117" coordsize="202,202" path="m5616,3170l5618,3197,5633,3210,5647,3223,5659,3237,5669,3227,5663,3212,5647,3199,5633,3186,5616,3170xe" filled="t" fillcolor="#202020" stroked="f">
                <v:path arrowok="t"/>
                <v:fill/>
              </v:shape>
              <v:shape style="position:absolute;left:5477;top:3117;width:202;height:202" coordorigin="5477,3117" coordsize="202,202" path="m5539,3174l5530,3185,5516,3199,5500,3211,5482,3222,5491,3232,5509,3226,5524,3213,5539,3199,5554,3184,5539,3174xe" filled="t" fillcolor="#202020" stroked="f">
                <v:path arrowok="t"/>
                <v:fill/>
              </v:shape>
              <v:shape style="position:absolute;left:5477;top:3117;width:202;height:202" coordorigin="5477,3117" coordsize="202,202" path="m5678,3150l5482,3150,5482,3165,5678,3165,5678,3150xe" filled="t" fillcolor="#202020" stroked="f">
                <v:path arrowok="t"/>
                <v:fill/>
              </v:shape>
              <v:shape style="position:absolute;left:5477;top:3117;width:202;height:202" coordorigin="5477,3117" coordsize="202,202" path="m5578,3117l5563,3122,5578,3150,5582,3150,5592,3141,5587,3131,5582,3126,5578,3117xe" filled="t" fillcolor="#202020" stroked="f">
                <v:path arrowok="t"/>
                <v:fill/>
              </v:shape>
            </v:group>
            <v:group style="position:absolute;left:5688;top:3297;width:202;height:2" coordorigin="5688,3297" coordsize="202,2">
              <v:shape style="position:absolute;left:5688;top:3297;width:202;height:2" coordorigin="5688,3297" coordsize="202,0" path="m5688,3297l5890,3297e" filled="f" stroked="t" strokeweight=".82pt" strokecolor="#202020">
                <v:path arrowok="t"/>
              </v:shape>
            </v:group>
            <v:group style="position:absolute;left:5789;top:3150;width:2;height:139" coordorigin="5789,3150" coordsize="2,139">
              <v:shape style="position:absolute;left:5789;top:3150;width:2;height:139" coordorigin="5789,3150" coordsize="0,139" path="m5789,3150l5789,3290e" filled="f" stroked="t" strokeweight="1.06pt" strokecolor="#202020">
                <v:path arrowok="t"/>
              </v:shape>
            </v:group>
            <v:group style="position:absolute;left:5702;top:3143;width:173;height:2" coordorigin="5702,3143" coordsize="173,2">
              <v:shape style="position:absolute;left:5702;top:3143;width:173;height:2" coordorigin="5702,3143" coordsize="173,0" path="m5702,3143l5875,3143e" filled="f" stroked="t" strokeweight=".82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8.320007pt;margin-top:156.559998pt;width:2.634965pt;height:9.84pt;mso-position-horizontal-relative:page;mso-position-vertical-relative:page;z-index:-3454" coordorigin="5966,3131" coordsize="53,197">
            <v:shape style="position:absolute;left:5966;top:3131;width:53;height:197" coordorigin="5966,3131" coordsize="53,197" path="m5986,3131l5972,3138,5982,3155,5990,3173,5996,3192,5999,3212,6000,3234,5999,3255,5995,3275,5988,3293,5979,3311,5966,3328,5986,3328,6015,3269,6019,3225,6017,3204,6013,3185,6007,3166,5998,3148,5986,3131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264.220001pt;margin-top:169.740005pt;width:19.72pt;height:11.231231pt;mso-position-horizontal-relative:page;mso-position-vertical-relative:page;z-index:-3453" coordorigin="5284,3395" coordsize="394,225">
            <v:group style="position:absolute;left:5294;top:3414;width:149;height:192" coordorigin="5294,3414" coordsize="149,192">
              <v:shape style="position:absolute;left:5294;top:3414;width:149;height:192" coordorigin="5294,3414" coordsize="149,192" path="m5443,3414l5294,3414,5294,3606,5314,3606,5314,3587,5443,3587,5443,3573,5314,3573,5314,3510,5443,3510,5443,3491,5314,3491,5314,3434,5443,3434,5443,3414xe" filled="t" fillcolor="#202020" stroked="f">
                <v:path arrowok="t"/>
                <v:fill/>
              </v:shape>
              <v:shape style="position:absolute;left:5294;top:3414;width:149;height:192" coordorigin="5294,3414" coordsize="149,192" path="m5443,3587l5424,3587,5424,3606,5443,3606,5443,3587xe" filled="t" fillcolor="#202020" stroked="f">
                <v:path arrowok="t"/>
                <v:fill/>
              </v:shape>
              <v:shape style="position:absolute;left:5294;top:3414;width:149;height:192" coordorigin="5294,3414" coordsize="149,192" path="m5443,3510l5424,3510,5424,3573,5443,3573,5443,3510xe" filled="t" fillcolor="#202020" stroked="f">
                <v:path arrowok="t"/>
                <v:fill/>
              </v:shape>
              <v:shape style="position:absolute;left:5294;top:3414;width:149;height:192" coordorigin="5294,3414" coordsize="149,192" path="m5443,3434l5424,3434,5424,3491,5443,3491,5443,3434xe" filled="t" fillcolor="#202020" stroked="f">
                <v:path arrowok="t"/>
                <v:fill/>
              </v:shape>
            </v:group>
            <v:group style="position:absolute;left:5477;top:3405;width:192;height:205" coordorigin="5477,3405" coordsize="192,205">
              <v:shape style="position:absolute;left:5477;top:3405;width:192;height:205" coordorigin="5477,3405" coordsize="192,205" path="m5669,3410l5597,3410,5597,3506,5596,3527,5595,3545,5591,3560,5584,3579,5573,3597,5578,3606,5582,3606,5584,3609,5596,3592,5604,3574,5609,3555,5611,3534,5669,3534,5669,3520,5611,3520,5611,3477,5669,3477,5669,3467,5611,3467,5611,3424,5669,3424,5669,3410xe" filled="t" fillcolor="#202020" stroked="f">
                <v:path arrowok="t"/>
                <v:fill/>
              </v:shape>
              <v:shape style="position:absolute;left:5477;top:3405;width:192;height:205" coordorigin="5477,3405" coordsize="192,205" path="m5510,3558l5506,3565,5493,3580,5477,3592,5482,3597,5486,3606,5499,3598,5511,3583,5525,3568,5510,3558xe" filled="t" fillcolor="#202020" stroked="f">
                <v:path arrowok="t"/>
                <v:fill/>
              </v:shape>
              <v:shape style="position:absolute;left:5477;top:3405;width:192;height:205" coordorigin="5477,3405" coordsize="192,205" path="m5669,3534l5654,3534,5654,3582,5650,3587,5621,3587,5626,3592,5626,3606,5664,3606,5669,3592,5669,3534xe" filled="t" fillcolor="#202020" stroked="f">
                <v:path arrowok="t"/>
                <v:fill/>
              </v:shape>
              <v:shape style="position:absolute;left:5477;top:3405;width:192;height:205" coordorigin="5477,3405" coordsize="192,205" path="m5549,3558l5539,3568,5549,3578,5558,3582,5563,3592,5578,3578,5568,3573,5558,3563,5549,3558xe" filled="t" fillcolor="#202020" stroked="f">
                <v:path arrowok="t"/>
                <v:fill/>
              </v:shape>
              <v:shape style="position:absolute;left:5477;top:3405;width:192;height:205" coordorigin="5477,3405" coordsize="192,205" path="m5587,3539l5477,3539,5477,3554,5587,3554,5587,3539xe" filled="t" fillcolor="#202020" stroked="f">
                <v:path arrowok="t"/>
                <v:fill/>
              </v:shape>
              <v:shape style="position:absolute;left:5477;top:3405;width:192;height:205" coordorigin="5477,3405" coordsize="192,205" path="m5510,3443l5496,3443,5496,3539,5510,3539,5510,3515,5573,3515,5573,3506,5510,3506,5510,3482,5573,3482,5573,3467,5510,3467,5510,3443xe" filled="t" fillcolor="#202020" stroked="f">
                <v:path arrowok="t"/>
                <v:fill/>
              </v:shape>
              <v:shape style="position:absolute;left:5477;top:3405;width:192;height:205" coordorigin="5477,3405" coordsize="192,205" path="m5573,3515l5554,3515,5554,3539,5573,3539,5573,3515xe" filled="t" fillcolor="#202020" stroked="f">
                <v:path arrowok="t"/>
                <v:fill/>
              </v:shape>
              <v:shape style="position:absolute;left:5477;top:3405;width:192;height:205" coordorigin="5477,3405" coordsize="192,205" path="m5669,3477l5654,3477,5654,3520,5669,3520,5669,3477xe" filled="t" fillcolor="#202020" stroked="f">
                <v:path arrowok="t"/>
                <v:fill/>
              </v:shape>
              <v:shape style="position:absolute;left:5477;top:3405;width:192;height:205" coordorigin="5477,3405" coordsize="192,205" path="m5573,3482l5554,3482,5554,3506,5573,3506,5573,3482xe" filled="t" fillcolor="#202020" stroked="f">
                <v:path arrowok="t"/>
                <v:fill/>
              </v:shape>
              <v:shape style="position:absolute;left:5477;top:3405;width:192;height:205" coordorigin="5477,3405" coordsize="192,205" path="m5573,3443l5554,3443,5554,3467,5573,3467,5573,3443xe" filled="t" fillcolor="#202020" stroked="f">
                <v:path arrowok="t"/>
                <v:fill/>
              </v:shape>
              <v:shape style="position:absolute;left:5477;top:3405;width:192;height:205" coordorigin="5477,3405" coordsize="192,205" path="m5669,3424l5654,3424,5654,3467,5669,3467,5669,3424xe" filled="t" fillcolor="#202020" stroked="f">
                <v:path arrowok="t"/>
                <v:fill/>
              </v:shape>
              <v:shape style="position:absolute;left:5477;top:3405;width:192;height:205" coordorigin="5477,3405" coordsize="192,205" path="m5587,3434l5482,3434,5482,3443,5587,3443,5587,3434xe" filled="t" fillcolor="#202020" stroked="f">
                <v:path arrowok="t"/>
                <v:fill/>
              </v:shape>
              <v:shape style="position:absolute;left:5477;top:3405;width:192;height:205" coordorigin="5477,3405" coordsize="192,205" path="m5510,3405l5496,3405,5496,3434,5510,3434,5510,3405xe" filled="t" fillcolor="#202020" stroked="f">
                <v:path arrowok="t"/>
                <v:fill/>
              </v:shape>
              <v:shape style="position:absolute;left:5477;top:3405;width:192;height:205" coordorigin="5477,3405" coordsize="192,205" path="m5573,3405l5554,3405,5554,3434,5573,3434,5573,340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6.459991pt;margin-top:162.059998pt;width:42.52pt;height:11.286139pt;mso-position-horizontal-relative:page;mso-position-vertical-relative:page;z-index:-3452" coordorigin="6729,3241" coordsize="850,226">
            <v:group style="position:absolute;left:6739;top:3251;width:202;height:202" coordorigin="6739,3251" coordsize="202,202">
              <v:shape style="position:absolute;left:6739;top:3251;width:202;height:202" coordorigin="6739,3251" coordsize="202,202" path="m6754,3362l6746,3381,6754,3400,6763,3414,6758,3424,6739,3443,6739,3448,6744,3453,6746,3452,6763,3442,6777,3427,6813,3427,6799,3419,6786,3406,6789,3398,6771,3398,6761,3381,6754,3362xe" filled="t" fillcolor="#202020" stroked="f">
                <v:path arrowok="t"/>
                <v:fill/>
              </v:shape>
              <v:shape style="position:absolute;left:6739;top:3251;width:202;height:202" coordorigin="6739,3251" coordsize="202,202" path="m6813,3427l6777,3427,6792,3436,6809,3442,6830,3447,6855,3448,6936,3448,6936,3443,6941,3438,6938,3434,6838,3433,6816,3429,6813,3427xe" filled="t" fillcolor="#202020" stroked="f">
                <v:path arrowok="t"/>
                <v:fill/>
              </v:shape>
              <v:shape style="position:absolute;left:6739;top:3251;width:202;height:202" coordorigin="6739,3251" coordsize="202,202" path="m6869,3405l6854,3405,6854,3429,6869,3429,6869,3405xe" filled="t" fillcolor="#202020" stroked="f">
                <v:path arrowok="t"/>
                <v:fill/>
              </v:shape>
              <v:shape style="position:absolute;left:6739;top:3251;width:202;height:202" coordorigin="6739,3251" coordsize="202,202" path="m6931,3395l6802,3395,6802,3405,6931,3405,6931,3395xe" filled="t" fillcolor="#202020" stroked="f">
                <v:path arrowok="t"/>
                <v:fill/>
              </v:shape>
              <v:shape style="position:absolute;left:6739;top:3251;width:202;height:202" coordorigin="6739,3251" coordsize="202,202" path="m6802,3275l6739,3275,6739,3285,6782,3285,6744,3333,6744,3347,6784,3361,6778,3382,6771,3398,6789,3398,6792,3388,6797,3368,6802,3347,6802,3333,6763,3333,6802,3285,6802,3275xe" filled="t" fillcolor="#202020" stroked="f">
                <v:path arrowok="t"/>
                <v:fill/>
              </v:shape>
              <v:shape style="position:absolute;left:6739;top:3251;width:202;height:202" coordorigin="6739,3251" coordsize="202,202" path="m6869,3376l6854,3376,6854,3395,6869,3395,6869,3376xe" filled="t" fillcolor="#202020" stroked="f">
                <v:path arrowok="t"/>
                <v:fill/>
              </v:shape>
              <v:shape style="position:absolute;left:6739;top:3251;width:202;height:202" coordorigin="6739,3251" coordsize="202,202" path="m6922,3366l6811,3366,6811,3376,6922,3376,6922,3366xe" filled="t" fillcolor="#202020" stroked="f">
                <v:path arrowok="t"/>
                <v:fill/>
              </v:shape>
              <v:shape style="position:absolute;left:6739;top:3251;width:202;height:202" coordorigin="6739,3251" coordsize="202,202" path="m6869,3347l6854,3347,6854,3366,6869,3366,6869,3347xe" filled="t" fillcolor="#202020" stroked="f">
                <v:path arrowok="t"/>
                <v:fill/>
              </v:shape>
              <v:shape style="position:absolute;left:6739;top:3251;width:202;height:202" coordorigin="6739,3251" coordsize="202,202" path="m6917,3318l6902,3318,6902,3333,6811,3333,6811,3347,6902,3347,6902,3352,6917,3352,6917,3318xe" filled="t" fillcolor="#202020" stroked="f">
                <v:path arrowok="t"/>
                <v:fill/>
              </v:shape>
              <v:shape style="position:absolute;left:6739;top:3251;width:202;height:202" coordorigin="6739,3251" coordsize="202,202" path="m6869,3318l6854,3318,6854,3333,6869,3333,6869,3318xe" filled="t" fillcolor="#202020" stroked="f">
                <v:path arrowok="t"/>
                <v:fill/>
              </v:shape>
              <v:shape style="position:absolute;left:6739;top:3251;width:202;height:202" coordorigin="6739,3251" coordsize="202,202" path="m6941,3304l6802,3304,6802,3318,6941,3318,6941,3304xe" filled="t" fillcolor="#202020" stroked="f">
                <v:path arrowok="t"/>
                <v:fill/>
              </v:shape>
              <v:shape style="position:absolute;left:6739;top:3251;width:202;height:202" coordorigin="6739,3251" coordsize="202,202" path="m6869,3285l6854,3285,6854,3304,6869,3304,6869,3285xe" filled="t" fillcolor="#202020" stroked="f">
                <v:path arrowok="t"/>
                <v:fill/>
              </v:shape>
              <v:shape style="position:absolute;left:6739;top:3251;width:202;height:202" coordorigin="6739,3251" coordsize="202,202" path="m6917,3275l6811,3275,6811,3285,6902,3285,6902,3304,6917,3304,6917,3275xe" filled="t" fillcolor="#202020" stroked="f">
                <v:path arrowok="t"/>
                <v:fill/>
              </v:shape>
              <v:shape style="position:absolute;left:6739;top:3251;width:202;height:202" coordorigin="6739,3251" coordsize="202,202" path="m6869,3251l6854,3251,6854,3275,6869,3275,6869,3251xe" filled="t" fillcolor="#202020" stroked="f">
                <v:path arrowok="t"/>
                <v:fill/>
              </v:shape>
            </v:group>
            <v:group style="position:absolute;left:6950;top:3261;width:202;height:196" coordorigin="6950,3261" coordsize="202,196">
              <v:shape style="position:absolute;left:6950;top:3261;width:202;height:196" coordorigin="6950,3261" coordsize="202,196" path="m7128,3342l7018,3342,7018,3357,7030,3365,7039,3384,7046,3402,7052,3420,7036,3427,7016,3435,6994,3443,7003,3453,7010,3457,7027,3450,7046,3443,7065,3437,7086,3431,7128,3431,7127,3431,7110,3421,7095,3408,7107,3394,7108,3392,7064,3392,7053,3376,7046,3357,7128,3357,7128,3342xe" filled="t" fillcolor="#202020" stroked="f">
                <v:path arrowok="t"/>
                <v:fill/>
              </v:shape>
              <v:shape style="position:absolute;left:6950;top:3261;width:202;height:196" coordorigin="6950,3261" coordsize="202,196" path="m7128,3431l7086,3431,7102,3441,7121,3448,7142,3453,7142,3448,7147,3443,7147,3437,7128,3431xe" filled="t" fillcolor="#202020" stroked="f">
                <v:path arrowok="t"/>
                <v:fill/>
              </v:shape>
              <v:shape style="position:absolute;left:6950;top:3261;width:202;height:196" coordorigin="6950,3261" coordsize="202,196" path="m6989,3323l6950,3323,6950,3338,6974,3338,6974,3424,6970,3429,6986,3437,7001,3425,7012,3414,6989,3414,6989,3323xe" filled="t" fillcolor="#202020" stroked="f">
                <v:path arrowok="t"/>
                <v:fill/>
              </v:shape>
              <v:shape style="position:absolute;left:6950;top:3261;width:202;height:196" coordorigin="6950,3261" coordsize="202,196" path="m7018,3395l6998,3405,6989,3414,7012,3414,7018,3410,7018,3395xe" filled="t" fillcolor="#202020" stroked="f">
                <v:path arrowok="t"/>
                <v:fill/>
              </v:shape>
              <v:shape style="position:absolute;left:6950;top:3261;width:202;height:196" coordorigin="6950,3261" coordsize="202,196" path="m7128,3357l7046,3357,7113,3358,7102,3375,7086,3387,7064,3392,7108,3392,7119,3376,7128,3357xe" filled="t" fillcolor="#202020" stroked="f">
                <v:path arrowok="t"/>
                <v:fill/>
              </v:shape>
              <v:shape style="position:absolute;left:6950;top:3261;width:202;height:196" coordorigin="6950,3261" coordsize="202,196" path="m7118,3261l7037,3261,7035,3297,7026,3315,7008,3328,7013,3333,7013,3338,7024,3338,7040,3323,7048,3305,7051,3285,7051,3280,7118,3280,7118,3261xe" filled="t" fillcolor="#202020" stroked="f">
                <v:path arrowok="t"/>
                <v:fill/>
              </v:shape>
              <v:shape style="position:absolute;left:6950;top:3261;width:202;height:196" coordorigin="6950,3261" coordsize="202,196" path="m7118,3280l7104,3280,7104,3323,7109,3328,7152,3328,7152,3314,7123,3314,7118,3309,7118,3280xe" filled="t" fillcolor="#202020" stroked="f">
                <v:path arrowok="t"/>
                <v:fill/>
              </v:shape>
              <v:shape style="position:absolute;left:6950;top:3261;width:202;height:196" coordorigin="6950,3261" coordsize="202,196" path="m6979,3261l6968,3273,6981,3287,6994,3304,7007,3289,6979,3261xe" filled="t" fillcolor="#202020" stroked="f">
                <v:path arrowok="t"/>
                <v:fill/>
              </v:shape>
            </v:group>
            <v:group style="position:absolute;left:7157;top:3256;width:206;height:197" coordorigin="7157,3256" coordsize="206,197">
              <v:shape style="position:absolute;left:7157;top:3256;width:206;height:197" coordorigin="7157,3256" coordsize="206,197" path="m7238,3342l7157,3342,7157,3357,7190,3365,7186,3384,7179,3403,7169,3421,7157,3438,7162,3448,7209,3394,7232,3394,7220,3383,7205,3371,7205,3357,7238,3357,7238,3342xe" filled="t" fillcolor="#202020" stroked="f">
                <v:path arrowok="t"/>
                <v:fill/>
              </v:shape>
              <v:shape style="position:absolute;left:7157;top:3256;width:206;height:197" coordorigin="7157,3256" coordsize="206,197" path="m7301,3294l7286,3294,7286,3342,7283,3362,7247,3428,7229,3443,7229,3448,7234,3448,7254,3445,7270,3429,7282,3413,7291,3396,7296,3381,7310,3381,7310,3371,7298,3365,7300,3346,7301,3323,7301,3294xe" filled="t" fillcolor="#202020" stroked="f">
                <v:path arrowok="t"/>
                <v:fill/>
              </v:shape>
              <v:shape style="position:absolute;left:7157;top:3256;width:206;height:197" coordorigin="7157,3256" coordsize="206,197" path="m7310,3381l7296,3381,7296,3443,7306,3448,7349,3448,7358,3443,7358,3434,7310,3434,7310,3381xe" filled="t" fillcolor="#202020" stroked="f">
                <v:path arrowok="t"/>
                <v:fill/>
              </v:shape>
              <v:shape style="position:absolute;left:7157;top:3256;width:206;height:197" coordorigin="7157,3256" coordsize="206,197" path="m7354,3400l7344,3400,7344,3434,7358,3434,7358,3424,7363,3414,7363,3405,7358,3405,7354,3400xe" filled="t" fillcolor="#202020" stroked="f">
                <v:path arrowok="t"/>
                <v:fill/>
              </v:shape>
              <v:shape style="position:absolute;left:7157;top:3256;width:206;height:197" coordorigin="7157,3256" coordsize="206,197" path="m7232,3394l7209,3394,7222,3409,7234,3424,7235,3400,7235,3396,7232,3394xe" filled="t" fillcolor="#202020" stroked="f">
                <v:path arrowok="t"/>
                <v:fill/>
              </v:shape>
              <v:shape style="position:absolute;left:7157;top:3256;width:206;height:197" coordorigin="7157,3256" coordsize="206,197" path="m7344,3261l7243,3261,7243,3390,7262,3390,7262,3280,7344,3280,7344,3261xe" filled="t" fillcolor="#202020" stroked="f">
                <v:path arrowok="t"/>
                <v:fill/>
              </v:shape>
              <v:shape style="position:absolute;left:7157;top:3256;width:206;height:197" coordorigin="7157,3256" coordsize="206,197" path="m7344,3280l7330,3280,7330,3386,7344,3386,7344,3280xe" filled="t" fillcolor="#202020" stroked="f">
                <v:path arrowok="t"/>
                <v:fill/>
              </v:shape>
              <v:shape style="position:absolute;left:7157;top:3256;width:206;height:197" coordorigin="7157,3256" coordsize="206,197" path="m7205,3309l7190,3309,7190,3342,7205,3342,7205,3309xe" filled="t" fillcolor="#202020" stroked="f">
                <v:path arrowok="t"/>
                <v:fill/>
              </v:shape>
              <v:shape style="position:absolute;left:7157;top:3256;width:206;height:197" coordorigin="7157,3256" coordsize="206,197" path="m7238,3294l7162,3294,7162,3309,7238,3309,7238,3294xe" filled="t" fillcolor="#202020" stroked="f">
                <v:path arrowok="t"/>
                <v:fill/>
              </v:shape>
              <v:shape style="position:absolute;left:7157;top:3256;width:206;height:197" coordorigin="7157,3256" coordsize="206,197" path="m7205,3256l7190,3256,7190,3294,7205,3294,7205,3256xe" filled="t" fillcolor="#202020" stroked="f">
                <v:path arrowok="t"/>
                <v:fill/>
              </v:shape>
            </v:group>
            <v:group style="position:absolute;left:7368;top:3251;width:202;height:202" coordorigin="7368,3251" coordsize="202,202">
              <v:shape style="position:absolute;left:7368;top:3251;width:202;height:202" coordorigin="7368,3251" coordsize="202,202" path="m7411,3342l7397,3342,7397,3453,7411,3453,7411,3342xe" filled="t" fillcolor="#202020" stroked="f">
                <v:path arrowok="t"/>
                <v:fill/>
              </v:shape>
              <v:shape style="position:absolute;left:7368;top:3251;width:202;height:202" coordorigin="7368,3251" coordsize="202,202" path="m7528,3422l7508,3422,7523,3436,7540,3446,7560,3453,7570,3443,7564,3436,7543,3430,7528,3422xe" filled="t" fillcolor="#202020" stroked="f">
                <v:path arrowok="t"/>
                <v:fill/>
              </v:shape>
              <v:shape style="position:absolute;left:7368;top:3251;width:202;height:202" coordorigin="7368,3251" coordsize="202,202" path="m7570,3395l7430,3395,7430,3410,7483,3416,7470,3426,7451,3435,7426,3443,7426,3448,7430,3448,7458,3448,7478,3440,7495,3431,7508,3422,7528,3422,7526,3421,7512,3410,7570,3410,7570,3395xe" filled="t" fillcolor="#202020" stroked="f">
                <v:path arrowok="t"/>
                <v:fill/>
              </v:shape>
              <v:shape style="position:absolute;left:7368;top:3251;width:202;height:202" coordorigin="7368,3251" coordsize="202,202" path="m7440,3299l7368,3299,7368,3314,7392,3326,7384,3346,7376,3364,7368,3381,7368,3386,7373,3395,7374,3398,7383,3383,7391,3364,7397,3342,7426,3342,7423,3338,7411,3338,7411,3314,7440,3314,7440,3299xe" filled="t" fillcolor="#202020" stroked="f">
                <v:path arrowok="t"/>
                <v:fill/>
              </v:shape>
              <v:shape style="position:absolute;left:7368;top:3251;width:202;height:202" coordorigin="7368,3251" coordsize="202,202" path="m7507,3376l7493,3376,7493,3395,7507,3395,7507,3376xe" filled="t" fillcolor="#202020" stroked="f">
                <v:path arrowok="t"/>
                <v:fill/>
              </v:shape>
              <v:shape style="position:absolute;left:7368;top:3251;width:202;height:202" coordorigin="7368,3251" coordsize="202,202" path="m7555,3309l7445,3309,7445,3381,7459,3381,7459,3376,7555,3376,7555,3362,7459,3362,7459,3347,7555,3347,7555,3338,7459,3338,7459,3318,7555,3318,7555,3309xe" filled="t" fillcolor="#202020" stroked="f">
                <v:path arrowok="t"/>
                <v:fill/>
              </v:shape>
              <v:shape style="position:absolute;left:7368;top:3251;width:202;height:202" coordorigin="7368,3251" coordsize="202,202" path="m7555,3376l7541,3376,7541,3381,7555,3381,7555,3376xe" filled="t" fillcolor="#202020" stroked="f">
                <v:path arrowok="t"/>
                <v:fill/>
              </v:shape>
              <v:shape style="position:absolute;left:7368;top:3251;width:202;height:202" coordorigin="7368,3251" coordsize="202,202" path="m7426,3342l7411,3342,7416,3352,7426,3357,7430,3366,7440,3357,7435,3347,7426,3342xe" filled="t" fillcolor="#202020" stroked="f">
                <v:path arrowok="t"/>
                <v:fill/>
              </v:shape>
              <v:shape style="position:absolute;left:7368;top:3251;width:202;height:202" coordorigin="7368,3251" coordsize="202,202" path="m7555,3347l7541,3347,7541,3362,7555,3362,7555,3347xe" filled="t" fillcolor="#202020" stroked="f">
                <v:path arrowok="t"/>
                <v:fill/>
              </v:shape>
              <v:shape style="position:absolute;left:7368;top:3251;width:202;height:202" coordorigin="7368,3251" coordsize="202,202" path="m7421,3333l7411,3338,7423,3338,7421,3333xe" filled="t" fillcolor="#202020" stroked="f">
                <v:path arrowok="t"/>
                <v:fill/>
              </v:shape>
              <v:shape style="position:absolute;left:7368;top:3251;width:202;height:202" coordorigin="7368,3251" coordsize="202,202" path="m7555,3318l7541,3318,7541,3338,7555,3338,7555,3318xe" filled="t" fillcolor="#202020" stroked="f">
                <v:path arrowok="t"/>
                <v:fill/>
              </v:shape>
              <v:shape style="position:absolute;left:7368;top:3251;width:202;height:202" coordorigin="7368,3251" coordsize="202,202" path="m7483,3285l7469,3285,7469,3304,7483,3304,7483,3285xe" filled="t" fillcolor="#202020" stroked="f">
                <v:path arrowok="t"/>
                <v:fill/>
              </v:shape>
              <v:shape style="position:absolute;left:7368;top:3251;width:202;height:202" coordorigin="7368,3251" coordsize="202,202" path="m7536,3285l7522,3285,7522,3304,7536,3304,7536,3285xe" filled="t" fillcolor="#202020" stroked="f">
                <v:path arrowok="t"/>
                <v:fill/>
              </v:shape>
              <v:shape style="position:absolute;left:7368;top:3251;width:202;height:202" coordorigin="7368,3251" coordsize="202,202" path="m7411,3251l7397,3251,7397,3299,7411,3299,7411,3251xe" filled="t" fillcolor="#202020" stroked="f">
                <v:path arrowok="t"/>
                <v:fill/>
              </v:shape>
              <v:shape style="position:absolute;left:7368;top:3251;width:202;height:202" coordorigin="7368,3251" coordsize="202,202" path="m7570,3275l7435,3275,7435,3285,7570,3285,7570,3275xe" filled="t" fillcolor="#202020" stroked="f">
                <v:path arrowok="t"/>
                <v:fill/>
              </v:shape>
              <v:shape style="position:absolute;left:7368;top:3251;width:202;height:202" coordorigin="7368,3251" coordsize="202,202" path="m7483,3251l7469,3251,7469,3275,7483,3275,7483,3251xe" filled="t" fillcolor="#202020" stroked="f">
                <v:path arrowok="t"/>
                <v:fill/>
              </v:shape>
              <v:shape style="position:absolute;left:7368;top:3251;width:202;height:202" coordorigin="7368,3251" coordsize="202,202" path="m7536,3251l7522,3251,7522,3275,7536,3275,7536,325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19.5pt;margin-top:155.339996pt;width:42.52pt;height:11.32pt;mso-position-horizontal-relative:page;mso-position-vertical-relative:page;z-index:-3451" coordorigin="8390,3107" coordsize="850,226">
            <v:group style="position:absolute;left:8400;top:3122;width:202;height:202" coordorigin="8400,3122" coordsize="202,202">
              <v:shape style="position:absolute;left:8400;top:3122;width:202;height:202" coordorigin="8400,3122" coordsize="202,202" path="m8573,3227l8429,3227,8429,3323,8448,3323,8448,3309,8573,3309,8573,3294,8448,3294,8448,3246,8573,3246,8573,3227xe" filled="t" fillcolor="#202020" stroked="f">
                <v:path arrowok="t"/>
                <v:fill/>
              </v:shape>
              <v:shape style="position:absolute;left:8400;top:3122;width:202;height:202" coordorigin="8400,3122" coordsize="202,202" path="m8573,3309l8558,3309,8558,3318,8573,3318,8573,3309xe" filled="t" fillcolor="#202020" stroked="f">
                <v:path arrowok="t"/>
                <v:fill/>
              </v:shape>
              <v:shape style="position:absolute;left:8400;top:3122;width:202;height:202" coordorigin="8400,3122" coordsize="202,202" path="m8573,3246l8558,3246,8558,3294,8573,3294,8573,3246xe" filled="t" fillcolor="#202020" stroked="f">
                <v:path arrowok="t"/>
                <v:fill/>
              </v:shape>
              <v:shape style="position:absolute;left:8400;top:3122;width:202;height:202" coordorigin="8400,3122" coordsize="202,202" path="m8520,3122l8494,3124,8482,3137,8469,3150,8454,3163,8438,3175,8420,3187,8400,3198,8410,3208,8410,3213,8424,3208,8434,3198,8443,3194,8598,3194,8594,3189,8558,3189,8462,3180,8478,3166,8491,3151,8501,3136,8524,3136,8515,3126,8520,3122xe" filled="t" fillcolor="#202020" stroked="f">
                <v:path arrowok="t"/>
                <v:fill/>
              </v:shape>
              <v:shape style="position:absolute;left:8400;top:3122;width:202;height:202" coordorigin="8400,3122" coordsize="202,202" path="m8598,3194l8563,3194,8592,3208,8602,3198,8598,3194xe" filled="t" fillcolor="#202020" stroked="f">
                <v:path arrowok="t"/>
                <v:fill/>
              </v:shape>
              <v:shape style="position:absolute;left:8400;top:3122;width:202;height:202" coordorigin="8400,3122" coordsize="202,202" path="m8563,3194l8443,3194,8443,3203,8563,3203,8563,3194xe" filled="t" fillcolor="#202020" stroked="f">
                <v:path arrowok="t"/>
                <v:fill/>
              </v:shape>
              <v:shape style="position:absolute;left:8400;top:3122;width:202;height:202" coordorigin="8400,3122" coordsize="202,202" path="m8524,3136l8501,3136,8514,3151,8529,3165,8544,3178,8558,3189,8594,3189,8593,3188,8575,3179,8558,3167,8543,3155,8528,3141,8524,3136xe" filled="t" fillcolor="#202020" stroked="f">
                <v:path arrowok="t"/>
                <v:fill/>
              </v:shape>
            </v:group>
            <v:group style="position:absolute;left:8626;top:3131;width:173;height:187" coordorigin="8626,3131" coordsize="173,187">
              <v:shape style="position:absolute;left:8626;top:3131;width:173;height:187" coordorigin="8626,3131" coordsize="173,187" path="m8798,3131l8626,3131,8626,3318,8640,3318,8640,3146,8798,3146,8798,3131xe" filled="t" fillcolor="#202020" stroked="f">
                <v:path arrowok="t"/>
                <v:fill/>
              </v:shape>
              <v:shape style="position:absolute;left:8626;top:3131;width:173;height:187" coordorigin="8626,3131" coordsize="173,187" path="m8798,3146l8784,3146,8784,3299,8741,3299,8741,3314,8755,3318,8794,3318,8798,3309,8798,3146xe" filled="t" fillcolor="#202020" stroked="f">
                <v:path arrowok="t"/>
                <v:fill/>
              </v:shape>
              <v:shape style="position:absolute;left:8626;top:3131;width:173;height:187" coordorigin="8626,3131" coordsize="173,187" path="m8755,3208l8669,3208,8669,3285,8683,3285,8683,3270,8755,3270,8755,3256,8683,3256,8683,3222,8755,3222,8755,3208xe" filled="t" fillcolor="#202020" stroked="f">
                <v:path arrowok="t"/>
                <v:fill/>
              </v:shape>
              <v:shape style="position:absolute;left:8626;top:3131;width:173;height:187" coordorigin="8626,3131" coordsize="173,187" path="m8755,3222l8741,3222,8741,3256,8755,3256,8755,3222xe" filled="t" fillcolor="#202020" stroked="f">
                <v:path arrowok="t"/>
                <v:fill/>
              </v:shape>
              <v:shape style="position:absolute;left:8626;top:3131;width:173;height:187" coordorigin="8626,3131" coordsize="173,187" path="m8774,3170l8654,3170,8654,3184,8774,3184,8774,3170xe" filled="t" fillcolor="#202020" stroked="f">
                <v:path arrowok="t"/>
                <v:fill/>
              </v:shape>
            </v:group>
            <v:group style="position:absolute;left:8818;top:3122;width:202;height:200" coordorigin="8818,3122" coordsize="202,200">
              <v:shape style="position:absolute;left:8818;top:3122;width:202;height:200" coordorigin="8818,3122" coordsize="202,200" path="m8928,3198l8909,3198,8909,3234,8907,3257,8901,3277,8892,3294,8880,3309,8890,3318,8926,3251,8928,3227,8928,3198xe" filled="t" fillcolor="#202020" stroked="f">
                <v:path arrowok="t"/>
                <v:fill/>
              </v:shape>
              <v:shape style="position:absolute;left:8818;top:3122;width:202;height:200" coordorigin="8818,3122" coordsize="202,200" path="m8867,3203l8846,3203,8846,3318,8866,3318,8867,3203xe" filled="t" fillcolor="#202020" stroked="f">
                <v:path arrowok="t"/>
                <v:fill/>
              </v:shape>
              <v:shape style="position:absolute;left:8818;top:3122;width:202;height:200" coordorigin="8818,3122" coordsize="202,200" path="m8986,3198l8971,3198,8971,3318,8986,3318,8986,3198xe" filled="t" fillcolor="#202020" stroked="f">
                <v:path arrowok="t"/>
                <v:fill/>
              </v:shape>
              <v:shape style="position:absolute;left:8818;top:3122;width:202;height:200" coordorigin="8818,3122" coordsize="202,200" path="m8880,3126l8858,3132,8852,3152,8845,3171,8837,3189,8828,3206,8818,3222,8822,3227,8822,3232,8827,3237,8832,3227,8842,3218,8846,3203,8867,3203,8867,3164,8880,3126xe" filled="t" fillcolor="#202020" stroked="f">
                <v:path arrowok="t"/>
                <v:fill/>
              </v:shape>
              <v:shape style="position:absolute;left:8818;top:3122;width:202;height:200" coordorigin="8818,3122" coordsize="202,200" path="m8962,3122l8942,3123,8932,3139,8920,3155,8906,3169,8889,3182,8870,3194,8880,3203,8895,3200,8926,3173,8941,3160,8956,3149,8972,3149,8968,3144,8957,3126,8962,3122xe" filled="t" fillcolor="#202020" stroked="f">
                <v:path arrowok="t"/>
                <v:fill/>
              </v:shape>
              <v:shape style="position:absolute;left:8818;top:3122;width:202;height:200" coordorigin="8818,3122" coordsize="202,200" path="m8972,3149l8956,3149,8969,3166,8982,3180,8997,3193,9014,3203,9019,3198,9019,3194,9013,3183,8996,3172,8981,3159,8972,3149xe" filled="t" fillcolor="#202020" stroked="f">
                <v:path arrowok="t"/>
                <v:fill/>
              </v:shape>
            </v:group>
            <v:group style="position:absolute;left:9029;top:3117;width:202;height:206" coordorigin="9029,3117" coordsize="202,206">
              <v:shape style="position:absolute;left:9029;top:3117;width:202;height:206" coordorigin="9029,3117" coordsize="202,206" path="m9216,3242l9115,3242,9115,3323,9134,3323,9134,3309,9216,3309,9216,3294,9134,3294,9134,3256,9216,3256,9216,3242xe" filled="t" fillcolor="#202020" stroked="f">
                <v:path arrowok="t"/>
                <v:fill/>
              </v:shape>
              <v:shape style="position:absolute;left:9029;top:3117;width:202;height:206" coordorigin="9029,3117" coordsize="202,206" path="m9216,3309l9202,3309,9202,3323,9216,3323,9216,3309xe" filled="t" fillcolor="#202020" stroked="f">
                <v:path arrowok="t"/>
                <v:fill/>
              </v:shape>
              <v:shape style="position:absolute;left:9029;top:3117;width:202;height:206" coordorigin="9029,3117" coordsize="202,206" path="m9077,3213l9062,3213,9062,3318,9077,3318,9077,3213xe" filled="t" fillcolor="#202020" stroked="f">
                <v:path arrowok="t"/>
                <v:fill/>
              </v:shape>
              <v:shape style="position:absolute;left:9029;top:3117;width:202;height:206" coordorigin="9029,3117" coordsize="202,206" path="m9216,3256l9202,3256,9202,3294,9216,3294,9216,3256xe" filled="t" fillcolor="#202020" stroked="f">
                <v:path arrowok="t"/>
                <v:fill/>
              </v:shape>
              <v:shape style="position:absolute;left:9029;top:3117;width:202;height:206" coordorigin="9029,3117" coordsize="202,206" path="m9106,3160l9034,3160,9034,3174,9057,3192,9049,3210,9040,3228,9029,3246,9034,3251,9034,3261,9046,3251,9054,3232,9062,3213,9077,3213,9077,3203,9096,3203,9086,3194,9077,3194,9077,3174,9106,3174,9106,3160xe" filled="t" fillcolor="#202020" stroked="f">
                <v:path arrowok="t"/>
                <v:fill/>
              </v:shape>
              <v:shape style="position:absolute;left:9029;top:3117;width:202;height:206" coordorigin="9029,3117" coordsize="202,206" path="m9149,3170l9130,3170,9141,3185,9151,3204,9134,3214,9116,3222,9096,3227,9101,3232,9101,3237,9120,3236,9137,3228,9156,3221,9175,3213,9221,3213,9205,3205,9199,3188,9163,3188,9151,3173,9149,3170xe" filled="t" fillcolor="#202020" stroked="f">
                <v:path arrowok="t"/>
                <v:fill/>
              </v:shape>
              <v:shape style="position:absolute;left:9029;top:3117;width:202;height:206" coordorigin="9029,3117" coordsize="202,206" path="m9221,3213l9175,3213,9192,3224,9211,3231,9230,3237,9230,3227,9223,3214,9221,3213xe" filled="t" fillcolor="#202020" stroked="f">
                <v:path arrowok="t"/>
                <v:fill/>
              </v:shape>
              <v:shape style="position:absolute;left:9029;top:3117;width:202;height:206" coordorigin="9029,3117" coordsize="202,206" path="m9096,3203l9077,3203,9096,3222,9106,3213,9096,3203xe" filled="t" fillcolor="#202020" stroked="f">
                <v:path arrowok="t"/>
                <v:fill/>
              </v:shape>
              <v:shape style="position:absolute;left:9029;top:3117;width:202;height:206" coordorigin="9029,3117" coordsize="202,206" path="m9082,3189l9077,3194,9086,3194,9082,3189xe" filled="t" fillcolor="#202020" stroked="f">
                <v:path arrowok="t"/>
                <v:fill/>
              </v:shape>
              <v:shape style="position:absolute;left:9029;top:3117;width:202;height:206" coordorigin="9029,3117" coordsize="202,206" path="m9154,3122l9135,3132,9126,3149,9115,3166,9101,3184,9110,3194,9125,3179,9130,3170,9149,3170,9139,3155,9221,3155,9221,3141,9149,3141,9149,3136,9154,3126,9154,3122xe" filled="t" fillcolor="#202020" stroked="f">
                <v:path arrowok="t"/>
                <v:fill/>
              </v:shape>
              <v:shape style="position:absolute;left:9029;top:3117;width:202;height:206" coordorigin="9029,3117" coordsize="202,206" path="m9221,3155l9202,3155,9195,3164,9182,3177,9163,3188,9199,3188,9198,3185,9210,3170,9221,3155xe" filled="t" fillcolor="#202020" stroked="f">
                <v:path arrowok="t"/>
                <v:fill/>
              </v:shape>
              <v:shape style="position:absolute;left:9029;top:3117;width:202;height:206" coordorigin="9029,3117" coordsize="202,206" path="m9077,3117l9062,3117,9062,3160,9077,3160,9077,311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9.367859pt;margin-top:170.960007pt;width:2.632155pt;height:9.84pt;mso-position-horizontal-relative:page;mso-position-vertical-relative:page;z-index:-3450" coordorigin="8587,3419" coordsize="53,197">
            <v:shape style="position:absolute;left:8587;top:3419;width:53;height:197" coordorigin="8587,3419" coordsize="53,197" path="m8640,3419l8591,3479,8587,3524,8589,3544,8594,3563,8601,3582,8611,3599,8626,3616,8635,3609,8624,3593,8616,3575,8611,3555,8607,3535,8606,3513,8608,3492,8612,3472,8618,3454,8627,3436,8640,3419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35.839996pt;margin-top:170.720001pt;width:10.08pt;height:9.213138pt;mso-position-horizontal-relative:page;mso-position-vertical-relative:page;z-index:-3449" coordorigin="8717,3414" coordsize="202,184">
            <v:shape style="position:absolute;left:8717;top:3414;width:202;height:184" coordorigin="8717,3414" coordsize="202,184" path="m8794,3491l8774,3491,8773,3519,8770,3540,8764,3555,8753,3567,8737,3579,8717,3592,8717,3597,8722,3597,8744,3599,8760,3585,8792,3522,8794,3496,8794,3491xe" filled="t" fillcolor="#202020" stroked="f">
              <v:path arrowok="t"/>
              <v:fill/>
            </v:shape>
            <v:shape style="position:absolute;left:8717;top:3414;width:202;height:184" coordorigin="8717,3414" coordsize="202,184" path="m8851,3491l8837,3491,8837,3592,8842,3597,8904,3597,8914,3592,8914,3582,8856,3582,8851,3578,8851,3491xe" filled="t" fillcolor="#202020" stroked="f">
              <v:path arrowok="t"/>
              <v:fill/>
            </v:shape>
            <v:shape style="position:absolute;left:8717;top:3414;width:202;height:184" coordorigin="8717,3414" coordsize="202,184" path="m8904,3539l8899,3554,8899,3578,8890,3582,8914,3582,8914,3578,8918,3568,8918,3544,8909,3544,8904,3539xe" filled="t" fillcolor="#202020" stroked="f">
              <v:path arrowok="t"/>
              <v:fill/>
            </v:shape>
            <v:shape style="position:absolute;left:8717;top:3414;width:202;height:184" coordorigin="8717,3414" coordsize="202,184" path="m8918,3477l8717,3477,8717,3491,8918,3491,8918,3477xe" filled="t" fillcolor="#202020" stroked="f">
              <v:path arrowok="t"/>
              <v:fill/>
            </v:shape>
            <v:shape style="position:absolute;left:8717;top:3414;width:202;height:184" coordorigin="8717,3414" coordsize="202,184" path="m8899,3414l8741,3414,8741,3434,8899,3434,8899,3414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49.76001pt;margin-top:170.960007pt;width:2.637679pt;height:9.84pt;mso-position-horizontal-relative:page;mso-position-vertical-relative:page;z-index:-3448" coordorigin="8995,3419" coordsize="53,197">
            <v:shape style="position:absolute;left:8995;top:3419;width:53;height:197" coordorigin="8995,3419" coordsize="53,197" path="m9010,3419l9000,3426,9011,3442,9019,3459,9025,3478,9028,3498,9029,3522,9027,3543,9023,3563,9016,3581,9007,3599,8995,3616,9010,3616,9044,3554,9048,3511,9046,3490,9041,3470,9033,3451,9022,3434,9010,3419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95.579987pt;margin-top:162.300003pt;width:53.32pt;height:11.08pt;mso-position-horizontal-relative:page;mso-position-vertical-relative:page;z-index:-3447" coordorigin="9912,3246" coordsize="1066,222">
            <v:group style="position:absolute;left:9922;top:3266;width:202;height:188" coordorigin="9922,3266" coordsize="202,188">
              <v:shape style="position:absolute;left:9922;top:3266;width:202;height:188" coordorigin="9922,3266" coordsize="202,188" path="m10070,3333l10051,3333,10050,3378,10046,3398,10038,3414,10025,3425,10007,3434,9984,3443,9994,3453,10005,3454,10025,3443,10040,3432,10051,3419,10093,3419,10079,3411,10061,3400,10070,3381,10070,3333xe" filled="t" fillcolor="#202020" stroked="f">
                <v:path arrowok="t"/>
                <v:fill/>
              </v:shape>
              <v:shape style="position:absolute;left:9922;top:3266;width:202;height:188" coordorigin="9922,3266" coordsize="202,188" path="m10093,3419l10056,3419,10064,3420,10082,3432,10099,3443,10114,3453,10114,3431,10097,3422,10093,3419xe" filled="t" fillcolor="#202020" stroked="f">
                <v:path arrowok="t"/>
                <v:fill/>
              </v:shape>
              <v:shape style="position:absolute;left:9922;top:3266;width:202;height:188" coordorigin="9922,3266" coordsize="202,188" path="m9970,3290l9955,3290,9955,3400,9946,3400,9931,3405,9922,3405,9936,3421,9953,3415,9973,3410,9998,3405,9998,3395,9970,3395,9970,3290xe" filled="t" fillcolor="#202020" stroked="f">
                <v:path arrowok="t"/>
                <v:fill/>
              </v:shape>
              <v:shape style="position:absolute;left:9922;top:3266;width:202;height:188" coordorigin="9922,3266" coordsize="202,188" path="m10114,3304l10008,3304,10008,3414,10022,3414,10022,3318,10114,3318,10114,3304xe" filled="t" fillcolor="#202020" stroked="f">
                <v:path arrowok="t"/>
                <v:fill/>
              </v:shape>
              <v:shape style="position:absolute;left:9922;top:3266;width:202;height:188" coordorigin="9922,3266" coordsize="202,188" path="m10114,3318l10099,3318,10099,3414,10114,3414,10114,3318xe" filled="t" fillcolor="#202020" stroked="f">
                <v:path arrowok="t"/>
                <v:fill/>
              </v:shape>
              <v:shape style="position:absolute;left:9922;top:3266;width:202;height:188" coordorigin="9922,3266" coordsize="202,188" path="m9998,3386l9989,3390,9979,3390,9970,3395,9998,3395,9998,3386xe" filled="t" fillcolor="#202020" stroked="f">
                <v:path arrowok="t"/>
                <v:fill/>
              </v:shape>
              <v:shape style="position:absolute;left:9922;top:3266;width:202;height:188" coordorigin="9922,3266" coordsize="202,188" path="m10066,3280l10051,3280,10042,3304,10061,3304,10066,3280xe" filled="t" fillcolor="#202020" stroked="f">
                <v:path arrowok="t"/>
                <v:fill/>
              </v:shape>
              <v:shape style="position:absolute;left:9922;top:3266;width:202;height:188" coordorigin="9922,3266" coordsize="202,188" path="m9994,3275l9926,3275,9926,3290,9994,3290,9994,3275xe" filled="t" fillcolor="#202020" stroked="f">
                <v:path arrowok="t"/>
                <v:fill/>
              </v:shape>
              <v:shape style="position:absolute;left:9922;top:3266;width:202;height:188" coordorigin="9922,3266" coordsize="202,188" path="m10123,3266l10003,3266,10003,3280,10123,3280,10123,3266xe" filled="t" fillcolor="#202020" stroked="f">
                <v:path arrowok="t"/>
                <v:fill/>
              </v:shape>
            </v:group>
            <v:group style="position:absolute;left:10162;top:3261;width:149;height:192" coordorigin="10162,3261" coordsize="149,192">
              <v:shape style="position:absolute;left:10162;top:3261;width:149;height:192" coordorigin="10162,3261" coordsize="149,192" path="m10310,3261l10162,3261,10162,3453,10181,3453,10181,3438,10310,3438,10310,3424,10181,3424,10181,3386,10310,3386,10310,3371,10181,3371,10181,3333,10310,3333,10310,3318,10181,3318,10181,3280,10310,3280,10310,3261xe" filled="t" fillcolor="#202020" stroked="f">
                <v:path arrowok="t"/>
                <v:fill/>
              </v:shape>
              <v:shape style="position:absolute;left:10162;top:3261;width:149;height:192" coordorigin="10162,3261" coordsize="149,192" path="m10310,3438l10291,3438,10291,3453,10310,3453,10310,3438xe" filled="t" fillcolor="#202020" stroked="f">
                <v:path arrowok="t"/>
                <v:fill/>
              </v:shape>
              <v:shape style="position:absolute;left:10162;top:3261;width:149;height:192" coordorigin="10162,3261" coordsize="149,192" path="m10310,3386l10291,3386,10291,3424,10310,3424,10310,3386xe" filled="t" fillcolor="#202020" stroked="f">
                <v:path arrowok="t"/>
                <v:fill/>
              </v:shape>
              <v:shape style="position:absolute;left:10162;top:3261;width:149;height:192" coordorigin="10162,3261" coordsize="149,192" path="m10310,3333l10291,3333,10291,3371,10310,3371,10310,3333xe" filled="t" fillcolor="#202020" stroked="f">
                <v:path arrowok="t"/>
                <v:fill/>
              </v:shape>
              <v:shape style="position:absolute;left:10162;top:3261;width:149;height:192" coordorigin="10162,3261" coordsize="149,192" path="m10310,3280l10291,3280,10291,3318,10310,3318,10310,3280xe" filled="t" fillcolor="#202020" stroked="f">
                <v:path arrowok="t"/>
                <v:fill/>
              </v:shape>
            </v:group>
            <v:group style="position:absolute;left:10344;top:3256;width:192;height:202" coordorigin="10344,3256" coordsize="192,202">
              <v:shape style="position:absolute;left:10344;top:3256;width:192;height:202" coordorigin="10344,3256" coordsize="192,202" path="m10504,3416l10466,3416,10500,3435,10518,3446,10536,3458,10531,3433,10515,3422,10504,3416xe" filled="t" fillcolor="#202020" stroked="f">
                <v:path arrowok="t"/>
                <v:fill/>
              </v:shape>
              <v:shape style="position:absolute;left:10344;top:3256;width:192;height:202" coordorigin="10344,3256" coordsize="192,202" path="m10459,3342l10445,3342,10445,3381,10440,3401,10371,3434,10349,3438,10349,3448,10354,3453,10377,3452,10399,3444,10420,3437,10438,3430,10453,3423,10466,3416,10504,3416,10498,3413,10479,3404,10459,3395,10459,3342xe" filled="t" fillcolor="#202020" stroked="f">
                <v:path arrowok="t"/>
                <v:fill/>
              </v:shape>
              <v:shape style="position:absolute;left:10344;top:3256;width:192;height:202" coordorigin="10344,3256" coordsize="192,202" path="m10531,3318l10373,3318,10373,3410,10387,3410,10387,3333,10531,3333,10531,3318xe" filled="t" fillcolor="#202020" stroked="f">
                <v:path arrowok="t"/>
                <v:fill/>
              </v:shape>
              <v:shape style="position:absolute;left:10344;top:3256;width:192;height:202" coordorigin="10344,3256" coordsize="192,202" path="m10531,3333l10512,3333,10512,3405,10531,3405,10531,3333xe" filled="t" fillcolor="#202020" stroked="f">
                <v:path arrowok="t"/>
                <v:fill/>
              </v:shape>
              <v:shape style="position:absolute;left:10344;top:3256;width:192;height:202" coordorigin="10344,3256" coordsize="192,202" path="m10430,3256l10402,3262,10389,3276,10376,3290,10361,3304,10344,3318,10349,3323,10354,3323,10355,3327,10372,3316,10387,3303,10402,3290,10498,3290,10498,3275,10411,3275,10421,3270,10426,3266,10430,3256xe" filled="t" fillcolor="#202020" stroked="f">
                <v:path arrowok="t"/>
                <v:fill/>
              </v:shape>
              <v:shape style="position:absolute;left:10344;top:3256;width:192;height:202" coordorigin="10344,3256" coordsize="192,202" path="m10498,3290l10478,3290,10459,3309,10454,3318,10474,3318,10493,3299,10498,3290xe" filled="t" fillcolor="#202020" stroked="f">
                <v:path arrowok="t"/>
                <v:fill/>
              </v:shape>
            </v:group>
            <v:group style="position:absolute;left:10560;top:3256;width:202;height:202" coordorigin="10560,3256" coordsize="202,202">
              <v:shape style="position:absolute;left:10560;top:3256;width:202;height:202" coordorigin="10560,3256" coordsize="202,202" path="m10762,3333l10560,3333,10560,3342,10762,3342,10762,3333xe" filled="t" fillcolor="#202020" stroked="f">
                <v:path arrowok="t"/>
                <v:fill/>
              </v:shape>
              <v:shape style="position:absolute;left:10560;top:3256;width:202;height:202" coordorigin="10560,3256" coordsize="202,202" path="m10670,3314l10651,3314,10651,3333,10670,3333,10670,3314xe" filled="t" fillcolor="#202020" stroked="f">
                <v:path arrowok="t"/>
                <v:fill/>
              </v:shape>
              <v:shape style="position:absolute;left:10560;top:3256;width:202;height:202" coordorigin="10560,3256" coordsize="202,202" path="m10738,3299l10584,3299,10584,3314,10738,3314,10738,3299xe" filled="t" fillcolor="#202020" stroked="f">
                <v:path arrowok="t"/>
                <v:fill/>
              </v:shape>
              <v:shape style="position:absolute;left:10560;top:3256;width:202;height:202" coordorigin="10560,3256" coordsize="202,202" path="m10670,3285l10651,3285,10651,3299,10670,3299,10670,3285xe" filled="t" fillcolor="#202020" stroked="f">
                <v:path arrowok="t"/>
                <v:fill/>
              </v:shape>
              <v:shape style="position:absolute;left:10560;top:3256;width:202;height:202" coordorigin="10560,3256" coordsize="202,202" path="m10747,3270l10570,3270,10570,3285,10747,3285,10747,3270xe" filled="t" fillcolor="#202020" stroked="f">
                <v:path arrowok="t"/>
                <v:fill/>
              </v:shape>
              <v:shape style="position:absolute;left:10560;top:3256;width:202;height:202" coordorigin="10560,3256" coordsize="202,202" path="m10670,3256l10651,3256,10651,3270,10670,3270,10670,3256xe" filled="t" fillcolor="#202020" stroked="f">
                <v:path arrowok="t"/>
                <v:fill/>
              </v:shape>
              <v:shape style="position:absolute;left:10560;top:3256;width:202;height:202" coordorigin="10560,3256" coordsize="202,202" path="m10723,3428l10674,3428,10695,3434,10713,3441,10731,3449,10747,3458,10745,3435,10728,3430,10723,3428xe" filled="t" fillcolor="#202020" stroked="f">
                <v:path arrowok="t"/>
                <v:fill/>
              </v:shape>
              <v:shape style="position:absolute;left:10560;top:3256;width:202;height:202" coordorigin="10560,3256" coordsize="202,202" path="m10670,3381l10651,3381,10651,3410,10644,3419,10633,3427,10614,3433,10590,3437,10560,3438,10565,3443,10565,3448,10581,3456,10644,3443,10674,3428,10723,3428,10709,3423,10688,3416,10666,3410,10666,3405,10670,3395,10670,3381xe" filled="t" fillcolor="#202020" stroked="f">
                <v:path arrowok="t"/>
                <v:fill/>
              </v:shape>
              <v:shape style="position:absolute;left:10560;top:3256;width:202;height:202" coordorigin="10560,3256" coordsize="202,202" path="m10733,3362l10589,3362,10589,3419,10603,3419,10603,3376,10733,3376,10733,3362xe" filled="t" fillcolor="#202020" stroked="f">
                <v:path arrowok="t"/>
                <v:fill/>
              </v:shape>
              <v:shape style="position:absolute;left:10560;top:3256;width:202;height:202" coordorigin="10560,3256" coordsize="202,202" path="m10733,3376l10718,3376,10718,3419,10733,3419,10733,3376xe" filled="t" fillcolor="#202020" stroked="f">
                <v:path arrowok="t"/>
                <v:fill/>
              </v:shape>
            </v:group>
            <v:group style="position:absolute;left:10771;top:3256;width:197;height:197" coordorigin="10771,3256" coordsize="197,197">
              <v:shape style="position:absolute;left:10771;top:3256;width:197;height:197" coordorigin="10771,3256" coordsize="197,197" path="m10893,3341l10876,3341,10883,3362,10914,3416,10958,3453,10963,3443,10968,3438,10967,3430,10951,3420,10936,3408,10924,3395,10912,3379,10902,3362,10893,3342,10893,3341xe" filled="t" fillcolor="#202020" stroked="f">
                <v:path arrowok="t"/>
                <v:fill/>
              </v:shape>
              <v:shape style="position:absolute;left:10771;top:3256;width:197;height:197" coordorigin="10771,3256" coordsize="197,197" path="m10882,3256l10862,3261,10861,3285,10858,3308,10837,3369,10787,3428,10771,3438,10776,3443,10776,3448,10786,3450,10833,3410,10867,3359,10876,3341,10893,3341,10885,3320,10878,3296,10881,3276,10882,325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65.100006pt;margin-top:242.460007pt;width:49.23656pt;height:9.4pt;mso-position-horizontal-relative:page;mso-position-vertical-relative:page;z-index:-3446" coordorigin="3302,4849" coordsize="985,188">
            <v:group style="position:absolute;left:3312;top:4859;width:96;height:163" coordorigin="3312,4859" coordsize="96,163">
              <v:shape style="position:absolute;left:3312;top:4859;width:96;height:163" coordorigin="3312,4859" coordsize="96,163" path="m3408,4878l3379,4878,3389,4888,3389,4922,3384,4931,3370,4946,3360,4960,3312,5003,3312,5022,3408,5022,3408,5003,3336,5003,3381,4960,3395,4944,3403,4931,3408,4922,3408,4878xe" filled="t" fillcolor="#202020" stroked="f">
                <v:path arrowok="t"/>
                <v:fill/>
              </v:shape>
              <v:shape style="position:absolute;left:3312;top:4859;width:96;height:163" coordorigin="3312,4859" coordsize="96,163" path="m3358,4859l3337,4864,3322,4874,3324,4895,3340,4882,3360,4878,3408,4878,3396,4872,3381,4862,3358,4859xe" filled="t" fillcolor="#202020" stroked="f">
                <v:path arrowok="t"/>
                <v:fill/>
              </v:shape>
            </v:group>
            <v:group style="position:absolute;left:3432;top:4861;width:106;height:165" coordorigin="3432,4861" coordsize="106,165">
              <v:shape style="position:absolute;left:3432;top:4861;width:106;height:165" coordorigin="3432,4861" coordsize="106,165" path="m3477,4861l3433,4921,3432,4946,3432,4959,3469,5023,3494,5026,3511,5016,3519,5007,3478,5007,3466,4998,3458,4977,3456,4946,3456,4945,3458,4917,3465,4896,3477,4884,3496,4881,3524,4881,3517,4872,3500,4863,3477,4861xe" filled="t" fillcolor="#202020" stroked="f">
                <v:path arrowok="t"/>
                <v:fill/>
              </v:shape>
              <v:shape style="position:absolute;left:3432;top:4861;width:106;height:165" coordorigin="3432,4861" coordsize="106,165" path="m3524,4881l3496,4881,3506,4890,3513,4907,3516,4933,3517,4969,3511,4991,3498,5003,3478,5007,3519,5007,3527,4998,3533,4982,3536,4962,3538,4936,3535,4909,3529,4888,3524,4881xe" filled="t" fillcolor="#202020" stroked="f">
                <v:path arrowok="t"/>
                <v:fill/>
              </v:shape>
            </v:group>
            <v:group style="position:absolute;left:3566;top:4859;width:91;height:163" coordorigin="3566,4859" coordsize="91,163">
              <v:shape style="position:absolute;left:3566;top:4859;width:91;height:163" coordorigin="3566,4859" coordsize="91,163" path="m3658,5003l3566,5003,3566,5022,3658,5022,3658,5003xe" filled="t" fillcolor="#202020" stroked="f">
                <v:path arrowok="t"/>
                <v:fill/>
              </v:shape>
              <v:shape style="position:absolute;left:3566;top:4859;width:91;height:163" coordorigin="3566,4859" coordsize="91,163" path="m3624,4883l3600,4883,3600,5003,3624,5003,3624,4883xe" filled="t" fillcolor="#202020" stroked="f">
                <v:path arrowok="t"/>
                <v:fill/>
              </v:shape>
              <v:shape style="position:absolute;left:3566;top:4859;width:91;height:163" coordorigin="3566,4859" coordsize="91,163" path="m3624,4859l3566,4878,3566,4898,3600,4883,3624,4883,3624,4859xe" filled="t" fillcolor="#202020" stroked="f">
                <v:path arrowok="t"/>
                <v:fill/>
              </v:shape>
            </v:group>
            <v:group style="position:absolute;left:3682;top:4859;width:99;height:168" coordorigin="3682,4859" coordsize="99,168">
              <v:shape style="position:absolute;left:3682;top:4859;width:99;height:168" coordorigin="3682,4859" coordsize="99,168" path="m3749,4859l3720,4859,3710,4864,3701,4874,3691,4878,3686,4888,3687,4910,3696,4927,3715,4941,3699,4950,3686,4965,3682,4984,3682,4998,3686,5008,3697,5014,3711,5024,3736,5027,3754,5022,3773,5009,3773,5008,3715,5008,3706,4998,3701,4989,3701,4980,3709,4962,3730,4950,3770,4950,3770,4950,3749,4941,3761,4933,3762,4931,3730,4931,3715,4922,3706,4912,3706,4893,3720,4878,3773,4878,3763,4874,3758,4864,3749,4859xe" filled="t" fillcolor="#202020" stroked="f">
                <v:path arrowok="t"/>
                <v:fill/>
              </v:shape>
              <v:shape style="position:absolute;left:3682;top:4859;width:99;height:168" coordorigin="3682,4859" coordsize="99,168" path="m3770,4950l3730,4950,3740,4953,3758,4967,3763,4984,3763,4989,3758,4998,3749,5008,3773,5008,3780,4994,3780,4967,3770,4950xe" filled="t" fillcolor="#202020" stroked="f">
                <v:path arrowok="t"/>
                <v:fill/>
              </v:shape>
              <v:shape style="position:absolute;left:3682;top:4859;width:99;height:168" coordorigin="3682,4859" coordsize="99,168" path="m3773,4878l3744,4878,3758,4893,3758,4903,3751,4917,3730,4931,3762,4931,3773,4918,3778,4898,3778,4888,3773,4878xe" filled="t" fillcolor="#202020" stroked="f">
                <v:path arrowok="t"/>
                <v:fill/>
              </v:shape>
            </v:group>
            <v:group style="position:absolute;left:3802;top:4861;width:106;height:165" coordorigin="3802,4861" coordsize="106,165">
              <v:shape style="position:absolute;left:3802;top:4861;width:106;height:165" coordorigin="3802,4861" coordsize="106,165" path="m3846,4861l3803,4921,3802,4946,3802,4959,3839,5023,3864,5026,3880,5016,3889,5007,3846,5007,3833,4997,3824,4977,3821,4946,3821,4941,3824,4914,3833,4895,3847,4884,3866,4881,3893,4881,3887,4872,3870,4863,3846,4861xe" filled="t" fillcolor="#202020" stroked="f">
                <v:path arrowok="t"/>
                <v:fill/>
              </v:shape>
              <v:shape style="position:absolute;left:3802;top:4861;width:106;height:165" coordorigin="3802,4861" coordsize="106,165" path="m3893,4881l3866,4881,3876,4890,3883,4908,3886,4934,3887,4970,3880,4991,3867,5003,3846,5007,3889,5007,3896,4998,3902,4982,3906,4962,3907,4936,3905,4909,3898,4888,3893,4881xe" filled="t" fillcolor="#202020" stroked="f">
                <v:path arrowok="t"/>
                <v:fill/>
              </v:shape>
            </v:group>
            <v:group style="position:absolute;left:3926;top:4864;width:101;height:158" coordorigin="3926,4864" coordsize="101,158">
              <v:shape style="position:absolute;left:3926;top:4864;width:101;height:158" coordorigin="3926,4864" coordsize="101,158" path="m4027,4864l3926,4864,3926,4883,4003,4883,3946,5022,3965,5022,4027,4869,4027,4864xe" filled="t" fillcolor="#202020" stroked="f">
                <v:path arrowok="t"/>
                <v:fill/>
              </v:shape>
            </v:group>
            <v:group style="position:absolute;left:4056;top:4859;width:96;height:163" coordorigin="4056,4859" coordsize="96,163">
              <v:shape style="position:absolute;left:4056;top:4859;width:96;height:163" coordorigin="4056,4859" coordsize="96,163" path="m4152,5003l4061,5003,4061,5022,4152,5022,4152,5003xe" filled="t" fillcolor="#202020" stroked="f">
                <v:path arrowok="t"/>
                <v:fill/>
              </v:shape>
              <v:shape style="position:absolute;left:4056;top:4859;width:96;height:163" coordorigin="4056,4859" coordsize="96,163" path="m4114,4883l4094,4883,4094,5003,4114,5003,4114,4883xe" filled="t" fillcolor="#202020" stroked="f">
                <v:path arrowok="t"/>
                <v:fill/>
              </v:shape>
              <v:shape style="position:absolute;left:4056;top:4859;width:96;height:163" coordorigin="4056,4859" coordsize="96,163" path="m4114,4859l4056,4878,4056,4898,4094,4883,4114,4883,4114,4859xe" filled="t" fillcolor="#202020" stroked="f">
                <v:path arrowok="t"/>
                <v:fill/>
              </v:shape>
            </v:group>
            <v:group style="position:absolute;left:4171;top:4859;width:106;height:168" coordorigin="4171,4859" coordsize="106,168">
              <v:shape style="position:absolute;left:4171;top:4859;width:106;height:168" coordorigin="4171,4859" coordsize="106,168" path="m4181,5003l4181,5022,4190,5022,4200,5027,4213,5027,4231,5023,4248,5011,4251,5008,4190,5008,4181,5003xe" filled="t" fillcolor="#202020" stroked="f">
                <v:path arrowok="t"/>
                <v:fill/>
              </v:shape>
              <v:shape style="position:absolute;left:4171;top:4859;width:106;height:168" coordorigin="4171,4859" coordsize="106,168" path="m4261,4878l4234,4878,4253,4898,4253,4931,4243,4936,4238,4946,4253,4946,4253,4956,4251,4976,4243,4994,4234,5003,4224,5008,4251,5008,4277,4931,4275,4911,4269,4892,4261,4878xe" filled="t" fillcolor="#202020" stroked="f">
                <v:path arrowok="t"/>
                <v:fill/>
              </v:shape>
              <v:shape style="position:absolute;left:4171;top:4859;width:106;height:168" coordorigin="4171,4859" coordsize="106,168" path="m4220,4859l4201,4864,4185,4879,4175,4894,4171,4917,4171,4931,4176,4941,4195,4960,4205,4965,4234,4965,4248,4955,4253,4946,4205,4946,4200,4936,4195,4931,4195,4893,4200,4888,4210,4883,4214,4878,4261,4878,4258,4874,4242,4864,4220,485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08.700012pt;margin-top:242.460007pt;width:49.086436pt;height:9.4pt;mso-position-horizontal-relative:page;mso-position-vertical-relative:page;z-index:-3445" coordorigin="8174,4849" coordsize="982,188">
            <v:group style="position:absolute;left:8184;top:4859;width:96;height:163" coordorigin="8184,4859" coordsize="96,163">
              <v:shape style="position:absolute;left:8184;top:4859;width:96;height:163" coordorigin="8184,4859" coordsize="96,163" path="m8275,4878l8246,4878,8256,4883,8261,4888,8261,4922,8256,4931,8184,5003,8184,5022,8280,5022,8280,5003,8208,5003,8251,4960,8266,4944,8275,4931,8280,4922,8280,4893,8275,4878xe" filled="t" fillcolor="#202020" stroked="f">
                <v:path arrowok="t"/>
                <v:fill/>
              </v:shape>
              <v:shape style="position:absolute;left:8184;top:4859;width:96;height:163" coordorigin="8184,4859" coordsize="96,163" path="m8230,4859l8209,4864,8194,4874,8196,4895,8212,4882,8232,4878,8275,4878,8268,4872,8253,4862,8230,4859xe" filled="t" fillcolor="#202020" stroked="f">
                <v:path arrowok="t"/>
                <v:fill/>
              </v:shape>
            </v:group>
            <v:group style="position:absolute;left:8310;top:4862;width:99;height:166" coordorigin="8310,4862" coordsize="99,166">
              <v:shape style="position:absolute;left:8310;top:4862;width:99;height:166" coordorigin="8310,4862" coordsize="99,166" path="m8385,4862l8325,4892,8310,4944,8310,4973,8315,4992,8325,5010,8340,5022,8362,5027,8376,5027,8386,5022,8397,5010,8398,5008,8352,5008,8342,5003,8338,4998,8328,4979,8328,4960,8338,4950,8340,4946,8328,4946,8329,4934,8333,4913,8342,4898,8347,4883,8362,4878,8400,4878,8398,4864,8385,4862xe" filled="t" fillcolor="#202020" stroked="f">
                <v:path arrowok="t"/>
                <v:fill/>
              </v:shape>
              <v:shape style="position:absolute;left:8310;top:4862;width:99;height:166" coordorigin="8310,4862" coordsize="99,166" path="m8399,4941l8376,4941,8381,4950,8386,4955,8390,4965,8390,4984,8386,4994,8381,4998,8376,5008,8398,5008,8406,4992,8410,4973,8406,4951,8399,4941xe" filled="t" fillcolor="#202020" stroked="f">
                <v:path arrowok="t"/>
                <v:fill/>
              </v:shape>
              <v:shape style="position:absolute;left:8310;top:4862;width:99;height:166" coordorigin="8310,4862" coordsize="99,166" path="m8376,4922l8360,4922,8342,4930,8328,4946,8340,4946,8342,4941,8399,4941,8395,4936,8390,4926,8376,4922xe" filled="t" fillcolor="#202020" stroked="f">
                <v:path arrowok="t"/>
                <v:fill/>
              </v:shape>
              <v:shape style="position:absolute;left:8310;top:4862;width:99;height:166" coordorigin="8310,4862" coordsize="99,166" path="m8400,4878l8390,4878,8400,4883,8400,4878xe" filled="t" fillcolor="#202020" stroked="f">
                <v:path arrowok="t"/>
                <v:fill/>
              </v:shape>
            </v:group>
            <v:group style="position:absolute;left:8438;top:4864;width:86;height:163" coordorigin="8438,4864" coordsize="86,163">
              <v:shape style="position:absolute;left:8438;top:4864;width:86;height:163" coordorigin="8438,4864" coordsize="86,163" path="m8438,4998l8438,5018,8443,5022,8458,5027,8474,5027,8494,5023,8511,5012,8514,5008,8458,5008,8438,4998xe" filled="t" fillcolor="#202020" stroked="f">
                <v:path arrowok="t"/>
                <v:fill/>
              </v:shape>
              <v:shape style="position:absolute;left:8438;top:4864;width:86;height:163" coordorigin="8438,4864" coordsize="86,163" path="m8515,4941l8482,4941,8491,4946,8496,4950,8506,4955,8506,4994,8496,4998,8491,5008,8514,5008,8521,4995,8525,4974,8525,4960,8520,4946,8515,4941xe" filled="t" fillcolor="#202020" stroked="f">
                <v:path arrowok="t"/>
                <v:fill/>
              </v:shape>
              <v:shape style="position:absolute;left:8438;top:4864;width:86;height:163" coordorigin="8438,4864" coordsize="86,163" path="m8520,4864l8443,4864,8443,4946,8453,4946,8462,4941,8515,4941,8511,4938,8495,4929,8472,4926,8462,4926,8462,4883,8520,4883,8520,4864xe" filled="t" fillcolor="#202020" stroked="f">
                <v:path arrowok="t"/>
                <v:fill/>
              </v:shape>
            </v:group>
            <v:group style="position:absolute;left:8554;top:4860;width:96;height:163" coordorigin="8554,4860" coordsize="96,163">
              <v:shape style="position:absolute;left:8554;top:4860;width:96;height:163" coordorigin="8554,4860" coordsize="96,163" path="m8645,4878l8616,4878,8621,4883,8630,4888,8630,4922,8625,4931,8554,5003,8554,5022,8650,5022,8650,5003,8578,5003,8620,4960,8633,4944,8645,4931,8650,4922,8650,4893,8645,4878xe" filled="t" fillcolor="#202020" stroked="f">
                <v:path arrowok="t"/>
                <v:fill/>
              </v:shape>
              <v:shape style="position:absolute;left:8554;top:4860;width:96;height:163" coordorigin="8554,4860" coordsize="96,163" path="m8595,4860l8576,4864,8558,4874,8565,4892,8583,4881,8602,4878,8645,4878,8636,4870,8620,4862,8595,4860xe" filled="t" fillcolor="#202020" stroked="f">
                <v:path arrowok="t"/>
                <v:fill/>
              </v:shape>
            </v:group>
            <v:group style="position:absolute;left:8674;top:4859;width:101;height:163" coordorigin="8674,4859" coordsize="101,163">
              <v:shape style="position:absolute;left:8674;top:4859;width:101;height:163" coordorigin="8674,4859" coordsize="101,163" path="m8770,4878l8741,4878,8750,4888,8755,4898,8755,4912,8746,4931,8741,4936,8736,4946,8722,4960,8674,5003,8674,5022,8774,5022,8774,5003,8698,5003,8743,4962,8756,4945,8765,4931,8774,4912,8774,4893,8770,4878xe" filled="t" fillcolor="#202020" stroked="f">
                <v:path arrowok="t"/>
                <v:fill/>
              </v:shape>
              <v:shape style="position:absolute;left:8674;top:4859;width:101;height:163" coordorigin="8674,4859" coordsize="101,163" path="m8721,4859l8702,4864,8683,4874,8690,4892,8708,4881,8726,4878,8770,4878,8759,4873,8745,4863,8721,4859xe" filled="t" fillcolor="#202020" stroked="f">
                <v:path arrowok="t"/>
                <v:fill/>
              </v:shape>
            </v:group>
            <v:group style="position:absolute;left:8798;top:4859;width:99;height:168" coordorigin="8798,4859" coordsize="99,168">
              <v:shape style="position:absolute;left:8798;top:4859;width:99;height:168" coordorigin="8798,4859" coordsize="99,168" path="m8866,4859l8837,4859,8827,4864,8818,4874,8808,4878,8803,4888,8804,4910,8813,4927,8832,4941,8816,4950,8802,4965,8798,4984,8798,4998,8803,5008,8831,5024,8854,5027,8873,5022,8890,5009,8890,5008,8832,5008,8822,4998,8818,4989,8818,4980,8826,4962,8846,4950,8887,4950,8886,4950,8866,4941,8877,4933,8880,4931,8850,4931,8829,4917,8822,4902,8822,4893,8837,4878,8890,4878,8875,4864,8866,4859xe" filled="t" fillcolor="#202020" stroked="f">
                <v:path arrowok="t"/>
                <v:fill/>
              </v:shape>
              <v:shape style="position:absolute;left:8798;top:4859;width:99;height:168" coordorigin="8798,4859" coordsize="99,168" path="m8887,4950l8846,4950,8857,4953,8875,4967,8880,4984,8880,4989,8875,4998,8866,5008,8890,5008,8896,4994,8897,4967,8887,4950xe" filled="t" fillcolor="#202020" stroked="f">
                <v:path arrowok="t"/>
                <v:fill/>
              </v:shape>
              <v:shape style="position:absolute;left:8798;top:4859;width:99;height:168" coordorigin="8798,4859" coordsize="99,168" path="m8890,4878l8866,4878,8875,4888,8875,4912,8866,4922,8850,4931,8880,4931,8890,4918,8894,4898,8894,4888,8890,4878xe" filled="t" fillcolor="#202020" stroked="f">
                <v:path arrowok="t"/>
                <v:fill/>
              </v:shape>
            </v:group>
            <v:group style="position:absolute;left:8928;top:4859;width:91;height:168" coordorigin="8928,4859" coordsize="91,168">
              <v:shape style="position:absolute;left:8928;top:4859;width:91;height:168" coordorigin="8928,4859" coordsize="91,168" path="m8928,4998l8929,5018,8943,5024,8968,5027,8989,5023,9005,5013,9010,5008,8947,5008,8928,4998xe" filled="t" fillcolor="#202020" stroked="f">
                <v:path arrowok="t"/>
                <v:fill/>
              </v:shape>
              <v:shape style="position:absolute;left:8928;top:4859;width:91;height:168" coordorigin="8928,4859" coordsize="91,168" path="m9010,4878l8952,4878,8967,4879,8984,4888,8990,4911,8979,4926,8952,4931,8942,4931,8942,4950,8974,4952,8994,4961,9000,4979,9000,4989,8981,5008,9010,5008,9014,5003,9019,4994,9019,4970,9010,4950,9000,4946,8995,4941,8981,4941,8997,4933,9010,4919,9014,4898,9014,4888,9010,4878xe" filled="t" fillcolor="#202020" stroked="f">
                <v:path arrowok="t"/>
                <v:fill/>
              </v:shape>
              <v:shape style="position:absolute;left:8928;top:4859;width:91;height:168" coordorigin="8928,4859" coordsize="91,168" path="m8981,4859l8952,4859,8933,4869,8933,4888,8952,4878,9010,4878,9000,4874,8990,4864,8981,4859xe" filled="t" fillcolor="#202020" stroked="f">
                <v:path arrowok="t"/>
                <v:fill/>
              </v:shape>
            </v:group>
            <v:group style="position:absolute;left:9043;top:4859;width:103;height:167" coordorigin="9043,4859" coordsize="103,167">
              <v:shape style="position:absolute;left:9043;top:4859;width:103;height:167" coordorigin="9043,4859" coordsize="103,167" path="m9110,4859l9086,4859,9072,4864,9062,4874,9053,4878,9053,4898,9053,4907,9061,4926,9077,4941,9063,4950,9049,4965,9043,4984,9043,4998,9048,5008,9063,5018,9078,5025,9104,5026,9123,5021,9140,5008,9082,5008,9072,5003,9067,4998,9067,4984,9067,4980,9076,4962,9096,4950,9133,4950,9132,4949,9110,4941,9125,4932,9125,4931,9096,4931,9082,4922,9072,4912,9072,4888,9082,4878,9139,4878,9130,4874,9120,4864,9110,4859xe" filled="t" fillcolor="#202020" stroked="f">
                <v:path arrowok="t"/>
                <v:fill/>
              </v:shape>
              <v:shape style="position:absolute;left:9043;top:4859;width:103;height:167" coordorigin="9043,4859" coordsize="103,167" path="m9133,4950l9096,4950,9101,4952,9119,4965,9125,4984,9125,4998,9120,5003,9110,5008,9140,5008,9146,4992,9145,4965,9133,4950xe" filled="t" fillcolor="#202020" stroked="f">
                <v:path arrowok="t"/>
                <v:fill/>
              </v:shape>
              <v:shape style="position:absolute;left:9043;top:4859;width:103;height:167" coordorigin="9043,4859" coordsize="103,167" path="m9139,4878l9110,4878,9120,4888,9120,4912,9115,4922,9096,4931,9125,4931,9139,4917,9144,4898,9144,4888,9139,487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1.179993pt;margin-top:242.460007pt;width:21.16pt;height:10.6pt;mso-position-horizontal-relative:page;mso-position-vertical-relative:page;z-index:-3444" coordorigin="9624,4849" coordsize="423,212">
            <v:group style="position:absolute;left:9634;top:4859;width:202;height:192" coordorigin="9634,4859" coordsize="202,192">
              <v:shape style="position:absolute;left:9634;top:4859;width:202;height:192" coordorigin="9634,4859" coordsize="202,192" path="m9806,4859l9658,4859,9658,4926,9672,4926,9672,4917,9806,4917,9806,4902,9672,4902,9672,4874,9806,4874,9806,4859xe" filled="t" fillcolor="#202020" stroked="f">
                <v:path arrowok="t"/>
                <v:fill/>
              </v:shape>
              <v:shape style="position:absolute;left:9634;top:4859;width:202;height:192" coordorigin="9634,4859" coordsize="202,192" path="m9806,4917l9792,4917,9792,4926,9806,4926,9806,4917xe" filled="t" fillcolor="#202020" stroked="f">
                <v:path arrowok="t"/>
                <v:fill/>
              </v:shape>
              <v:shape style="position:absolute;left:9634;top:4859;width:202;height:192" coordorigin="9634,4859" coordsize="202,192" path="m9806,4874l9792,4874,9792,4902,9806,4902,9806,4874xe" filled="t" fillcolor="#202020" stroked="f">
                <v:path arrowok="t"/>
                <v:fill/>
              </v:shape>
              <v:shape style="position:absolute;left:9634;top:4859;width:202;height:192" coordorigin="9634,4859" coordsize="202,192" path="m9753,5006l9735,5006,9748,5020,9764,5031,9782,5040,9803,5047,9826,5051,9826,5046,9835,5037,9769,5017,9753,5006,9753,5006xe" filled="t" fillcolor="#202020" stroked="f">
                <v:path arrowok="t"/>
                <v:fill/>
              </v:shape>
              <v:shape style="position:absolute;left:9634;top:4859;width:202;height:192" coordorigin="9634,4859" coordsize="202,192" path="m9830,4979l9634,4979,9634,4994,9710,5001,9698,5012,9681,5022,9660,5030,9634,5037,9638,5042,9638,5046,9646,5051,9707,5028,9735,5006,9753,5006,9739,4994,9830,4994,9830,4979xe" filled="t" fillcolor="#202020" stroked="f">
                <v:path arrowok="t"/>
                <v:fill/>
              </v:shape>
              <v:shape style="position:absolute;left:9634;top:4859;width:202;height:192" coordorigin="9634,4859" coordsize="202,192" path="m9739,4955l9725,4955,9725,4970,9720,4979,9739,4979,9739,4955xe" filled="t" fillcolor="#202020" stroked="f">
                <v:path arrowok="t"/>
                <v:fill/>
              </v:shape>
              <v:shape style="position:absolute;left:9634;top:4859;width:202;height:192" coordorigin="9634,4859" coordsize="202,192" path="m9821,4941l9648,4941,9648,4955,9821,4955,9821,4941xe" filled="t" fillcolor="#202020" stroked="f">
                <v:path arrowok="t"/>
                <v:fill/>
              </v:shape>
            </v:group>
            <v:group style="position:absolute;left:9845;top:4859;width:192;height:192" coordorigin="9845,4859" coordsize="192,192">
              <v:shape style="position:absolute;left:9845;top:4859;width:192;height:192" coordorigin="9845,4859" coordsize="192,192" path="m9960,5018l9941,5018,9941,5051,9960,5051,9960,5018xe" filled="t" fillcolor="#202020" stroked="f">
                <v:path arrowok="t"/>
                <v:fill/>
              </v:shape>
              <v:shape style="position:absolute;left:9845;top:4859;width:192;height:192" coordorigin="9845,4859" coordsize="192,192" path="m10042,5003l9845,5003,9845,5018,10042,5018,10042,5003xe" filled="t" fillcolor="#202020" stroked="f">
                <v:path arrowok="t"/>
                <v:fill/>
              </v:shape>
              <v:shape style="position:absolute;left:9845;top:4859;width:192;height:192" coordorigin="9845,4859" coordsize="192,192" path="m9960,4974l9941,4974,9941,5003,9960,5003,9960,4974xe" filled="t" fillcolor="#202020" stroked="f">
                <v:path arrowok="t"/>
                <v:fill/>
              </v:shape>
              <v:shape style="position:absolute;left:9845;top:4859;width:192;height:192" coordorigin="9845,4859" coordsize="192,192" path="m10037,4902l9850,4902,9850,4917,9890,4925,9880,4943,9869,4960,9869,4974,10027,4974,10027,4960,9888,4960,9893,4952,9902,4934,9912,4917,10037,4917,10037,4902xe" filled="t" fillcolor="#202020" stroked="f">
                <v:path arrowok="t"/>
                <v:fill/>
              </v:shape>
              <v:shape style="position:absolute;left:9845;top:4859;width:192;height:192" coordorigin="9845,4859" coordsize="192,192" path="m9960,4926l9941,4926,9941,4960,9960,4960,9960,4926xe" filled="t" fillcolor="#202020" stroked="f">
                <v:path arrowok="t"/>
                <v:fill/>
              </v:shape>
              <v:shape style="position:absolute;left:9845;top:4859;width:192;height:192" coordorigin="9845,4859" coordsize="192,192" path="m9912,4878l9912,4888,9907,4898,9902,4902,9922,4902,9922,4898,9926,4888,9931,4883,9912,4878xe" filled="t" fillcolor="#202020" stroked="f">
                <v:path arrowok="t"/>
                <v:fill/>
              </v:shape>
              <v:shape style="position:absolute;left:9845;top:4859;width:192;height:192" coordorigin="9845,4859" coordsize="192,192" path="m10037,4859l9850,4859,9850,4893,9869,4893,9869,4874,10037,4874,10037,4859xe" filled="t" fillcolor="#202020" stroked="f">
                <v:path arrowok="t"/>
                <v:fill/>
              </v:shape>
              <v:shape style="position:absolute;left:9845;top:4859;width:192;height:192" coordorigin="9845,4859" coordsize="192,192" path="m10037,4874l10022,4874,10022,4893,10037,4893,10037,487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840pt;margin-top:472.880005pt;width:9.36pt;height:9.36pt;mso-position-horizontal-relative:page;mso-position-vertical-relative:page;z-index:-3443" coordorigin="677,9458" coordsize="187,187">
            <v:shape style="position:absolute;left:677;top:9458;width:187;height:187" coordorigin="677,9458" coordsize="187,187" path="m811,9626l797,9626,797,9640,801,9645,854,9645,864,9635,864,9630,826,9630,811,9626xe" filled="t" fillcolor="#202020" stroked="f">
              <v:path arrowok="t"/>
              <v:fill/>
            </v:shape>
            <v:shape style="position:absolute;left:677;top:9458;width:187;height:187" coordorigin="677,9458" coordsize="187,187" path="m864,9458l686,9458,686,9472,850,9472,850,9621,845,9630,864,9630,864,9458xe" filled="t" fillcolor="#202020" stroked="f">
              <v:path arrowok="t"/>
              <v:fill/>
            </v:shape>
            <v:shape style="position:absolute;left:677;top:9458;width:187;height:187" coordorigin="677,9458" coordsize="187,187" path="m802,9534l696,9534,696,9621,710,9621,710,9606,802,9606,802,9592,710,9592,710,9549,802,9549,802,9534xe" filled="t" fillcolor="#202020" stroked="f">
              <v:path arrowok="t"/>
              <v:fill/>
            </v:shape>
            <v:shape style="position:absolute;left:677;top:9458;width:187;height:187" coordorigin="677,9458" coordsize="187,187" path="m802,9549l787,9549,787,9592,802,9592,802,9549xe" filled="t" fillcolor="#202020" stroked="f">
              <v:path arrowok="t"/>
              <v:fill/>
            </v:shape>
            <v:shape style="position:absolute;left:677;top:9458;width:187;height:187" coordorigin="677,9458" coordsize="187,187" path="m830,9496l677,9496,677,9510,830,9510,830,9496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23.099998pt;margin-top:435.660004pt;width:31.72pt;height:11.228521pt;mso-position-horizontal-relative:page;mso-position-vertical-relative:page;z-index:-3442" coordorigin="2462,8713" coordsize="634,225">
            <v:group style="position:absolute;left:2472;top:8723;width:206;height:197" coordorigin="2472,8723" coordsize="206,197">
              <v:shape style="position:absolute;left:2472;top:8723;width:206;height:197" coordorigin="2472,8723" coordsize="206,197" path="m2678,8906l2482,8906,2482,8920,2678,8920,2678,8906xe" filled="t" fillcolor="#202020" stroked="f">
                <v:path arrowok="t"/>
                <v:fill/>
              </v:shape>
              <v:shape style="position:absolute;left:2472;top:8723;width:206;height:197" coordorigin="2472,8723" coordsize="206,197" path="m2587,8853l2573,8853,2573,8906,2587,8906,2587,8853xe" filled="t" fillcolor="#202020" stroked="f">
                <v:path arrowok="t"/>
                <v:fill/>
              </v:shape>
              <v:shape style="position:absolute;left:2472;top:8723;width:206;height:197" coordorigin="2472,8723" coordsize="206,197" path="m2515,8858l2506,8867,2507,8868,2520,8883,2530,8901,2545,8884,2529,8871,2515,8858xe" filled="t" fillcolor="#202020" stroked="f">
                <v:path arrowok="t"/>
                <v:fill/>
              </v:shape>
              <v:shape style="position:absolute;left:2472;top:8723;width:206;height:197" coordorigin="2472,8723" coordsize="206,197" path="m2637,8860l2624,8874,2611,8891,2626,8894,2640,8880,2654,8867,2637,8860xe" filled="t" fillcolor="#202020" stroked="f">
                <v:path arrowok="t"/>
                <v:fill/>
              </v:shape>
              <v:shape style="position:absolute;left:2472;top:8723;width:206;height:197" coordorigin="2472,8723" coordsize="206,197" path="m2664,8838l2496,8838,2496,8853,2664,8853,2664,8838xe" filled="t" fillcolor="#202020" stroked="f">
                <v:path arrowok="t"/>
                <v:fill/>
              </v:shape>
              <v:shape style="position:absolute;left:2472;top:8723;width:206;height:197" coordorigin="2472,8723" coordsize="206,197" path="m2587,8810l2573,8810,2573,8838,2587,8838,2587,8810xe" filled="t" fillcolor="#202020" stroked="f">
                <v:path arrowok="t"/>
                <v:fill/>
              </v:shape>
              <v:shape style="position:absolute;left:2472;top:8723;width:206;height:197" coordorigin="2472,8723" coordsize="206,197" path="m2597,8723l2570,8728,2559,8741,2546,8753,2530,8765,2513,8777,2494,8789,2472,8800,2482,8810,2482,8814,2496,8810,2506,8800,2515,8795,2640,8795,2521,8792,2540,8779,2556,8767,2571,8755,2582,8742,2601,8742,2592,8733,2597,8723xe" filled="t" fillcolor="#202020" stroked="f">
                <v:path arrowok="t"/>
                <v:fill/>
              </v:shape>
              <v:shape style="position:absolute;left:2472;top:8723;width:206;height:197" coordorigin="2472,8723" coordsize="206,197" path="m2601,8742l2582,8742,2594,8758,2609,8772,2625,8784,2640,8795,2650,8805,2664,8810,2674,8814,2678,8805,2678,8800,2672,8791,2653,8781,2634,8770,2618,8758,2604,8746,2601,8742xe" filled="t" fillcolor="#202020" stroked="f">
                <v:path arrowok="t"/>
                <v:fill/>
              </v:shape>
              <v:shape style="position:absolute;left:2472;top:8723;width:206;height:197" coordorigin="2472,8723" coordsize="206,197" path="m2640,8795l2515,8795,2515,8810,2640,8810,2640,8795xe" filled="t" fillcolor="#202020" stroked="f">
                <v:path arrowok="t"/>
                <v:fill/>
              </v:shape>
            </v:group>
            <v:group style="position:absolute;left:2695;top:8723;width:194;height:205" coordorigin="2695,8723" coordsize="194,205">
              <v:shape style="position:absolute;left:2695;top:8723;width:194;height:205" coordorigin="2695,8723" coordsize="194,205" path="m2880,8834l2856,8837,2843,8851,2829,8865,2778,8896,2736,8910,2736,8915,2741,8920,2751,8928,2771,8920,2824,8891,2867,8850,2880,8834xe" filled="t" fillcolor="#202020" stroked="f">
                <v:path arrowok="t"/>
                <v:fill/>
              </v:shape>
              <v:shape style="position:absolute;left:2695;top:8723;width:194;height:205" coordorigin="2695,8723" coordsize="194,205" path="m2722,8838l2715,8860,2710,8881,2704,8899,2698,8915,2713,8922,2720,8900,2727,8880,2734,8863,2741,8848,2731,8848,2722,8838xe" filled="t" fillcolor="#202020" stroked="f">
                <v:path arrowok="t"/>
                <v:fill/>
              </v:shape>
              <v:shape style="position:absolute;left:2695;top:8723;width:194;height:205" coordorigin="2695,8723" coordsize="194,205" path="m2822,8723l2808,8723,2808,8862,2822,8862,2822,8723xe" filled="t" fillcolor="#202020" stroked="f">
                <v:path arrowok="t"/>
                <v:fill/>
              </v:shape>
              <v:shape style="position:absolute;left:2695;top:8723;width:194;height:205" coordorigin="2695,8723" coordsize="194,205" path="m2794,8766l2769,8776,2760,8795,2751,8813,2741,8829,2746,8834,2750,8834,2756,8837,2764,8822,2773,8805,2783,8787,2794,8766xe" filled="t" fillcolor="#202020" stroked="f">
                <v:path arrowok="t"/>
                <v:fill/>
              </v:shape>
              <v:shape style="position:absolute;left:2695;top:8723;width:194;height:205" coordorigin="2695,8723" coordsize="194,205" path="m2698,8781l2695,8798,2710,8809,2726,8824,2731,8819,2731,8814,2729,8805,2714,8793,2698,8781xe" filled="t" fillcolor="#202020" stroked="f">
                <v:path arrowok="t"/>
                <v:fill/>
              </v:shape>
              <v:shape style="position:absolute;left:2695;top:8723;width:194;height:205" coordorigin="2695,8723" coordsize="194,205" path="m2851,8757l2842,8766,2844,8771,2855,8787,2880,8819,2889,8804,2877,8790,2864,8774,2851,8757xe" filled="t" fillcolor="#202020" stroked="f">
                <v:path arrowok="t"/>
                <v:fill/>
              </v:shape>
              <v:shape style="position:absolute;left:2695;top:8723;width:194;height:205" coordorigin="2695,8723" coordsize="194,205" path="m2707,8728l2707,8744,2723,8756,2736,8771,2741,8766,2741,8757,2740,8752,2725,8740,2707,8728xe" filled="t" fillcolor="#202020" stroked="f">
                <v:path arrowok="t"/>
                <v:fill/>
              </v:shape>
            </v:group>
            <v:group style="position:absolute;left:2900;top:8723;width:187;height:202" coordorigin="2900,8723" coordsize="187,202">
              <v:shape style="position:absolute;left:2900;top:8723;width:187;height:202" coordorigin="2900,8723" coordsize="187,202" path="m3086,8733l3029,8733,3028,8826,3026,8847,3024,8866,3021,8884,3011,8899,2995,8915,3005,8925,3022,8909,3032,8891,3039,8872,3043,8853,3086,8853,3086,8838,3043,8838,3043,8800,3086,8800,3086,8786,3043,8786,3043,8747,3086,8747,3086,8733xe" filled="t" fillcolor="#202020" stroked="f">
                <v:path arrowok="t"/>
                <v:fill/>
              </v:shape>
              <v:shape style="position:absolute;left:2900;top:8723;width:187;height:202" coordorigin="2900,8723" coordsize="187,202" path="m3086,8853l3072,8853,3072,8906,3043,8906,3043,8920,3082,8920,3086,8915,3086,8853xe" filled="t" fillcolor="#202020" stroked="f">
                <v:path arrowok="t"/>
                <v:fill/>
              </v:shape>
              <v:shape style="position:absolute;left:2900;top:8723;width:187;height:202" coordorigin="2900,8723" coordsize="187,202" path="m2933,8843l2928,8843,2923,8858,2917,8877,2911,8896,2904,8915,2929,8901,2935,8880,2939,8862,2942,8848,2938,8848,2933,8843xe" filled="t" fillcolor="#202020" stroked="f">
                <v:path arrowok="t"/>
                <v:fill/>
              </v:shape>
              <v:shape style="position:absolute;left:2900;top:8723;width:187;height:202" coordorigin="2900,8723" coordsize="187,202" path="m3010,8814l2952,8814,2952,8901,2966,8901,2966,8886,3010,8886,3010,8872,2966,8872,2966,8829,3010,8829,3010,8814xe" filled="t" fillcolor="#202020" stroked="f">
                <v:path arrowok="t"/>
                <v:fill/>
              </v:shape>
              <v:shape style="position:absolute;left:2900;top:8723;width:187;height:202" coordorigin="2900,8723" coordsize="187,202" path="m3010,8829l2995,8829,2995,8872,3010,8872,3010,8829xe" filled="t" fillcolor="#202020" stroked="f">
                <v:path arrowok="t"/>
                <v:fill/>
              </v:shape>
              <v:shape style="position:absolute;left:2900;top:8723;width:187;height:202" coordorigin="2900,8723" coordsize="187,202" path="m3086,8800l3072,8800,3072,8838,3086,8838,3086,8800xe" filled="t" fillcolor="#202020" stroked="f">
                <v:path arrowok="t"/>
                <v:fill/>
              </v:shape>
              <v:shape style="position:absolute;left:2900;top:8723;width:187;height:202" coordorigin="2900,8723" coordsize="187,202" path="m2909,8781l2900,8796,2916,8810,2928,8824,2938,8814,2938,8807,2922,8794,2909,8781xe" filled="t" fillcolor="#202020" stroked="f">
                <v:path arrowok="t"/>
                <v:fill/>
              </v:shape>
              <v:shape style="position:absolute;left:2900;top:8723;width:187;height:202" coordorigin="2900,8723" coordsize="187,202" path="m2990,8781l2976,8781,2976,8814,2990,8814,2990,8781xe" filled="t" fillcolor="#202020" stroked="f">
                <v:path arrowok="t"/>
                <v:fill/>
              </v:shape>
              <v:shape style="position:absolute;left:2900;top:8723;width:187;height:202" coordorigin="2900,8723" coordsize="187,202" path="m3086,8747l3072,8747,3072,8786,3086,8786,3086,8747xe" filled="t" fillcolor="#202020" stroked="f">
                <v:path arrowok="t"/>
                <v:fill/>
              </v:shape>
              <v:shape style="position:absolute;left:2900;top:8723;width:187;height:202" coordorigin="2900,8723" coordsize="187,202" path="m3019,8766l2947,8766,2947,8781,3019,8781,3019,8766xe" filled="t" fillcolor="#202020" stroked="f">
                <v:path arrowok="t"/>
                <v:fill/>
              </v:shape>
              <v:shape style="position:absolute;left:2900;top:8723;width:187;height:202" coordorigin="2900,8723" coordsize="187,202" path="m2918,8728l2912,8742,2925,8758,2938,8771,2947,8762,2948,8754,2932,8741,2918,8728xe" filled="t" fillcolor="#202020" stroked="f">
                <v:path arrowok="t"/>
                <v:fill/>
              </v:shape>
              <v:shape style="position:absolute;left:2900;top:8723;width:187;height:202" coordorigin="2900,8723" coordsize="187,202" path="m2990,8723l2976,8723,2976,8766,2990,8766,2990,8723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4.32pt;margin-top:450.559998pt;width:9.6pt;height:10.08pt;mso-position-horizontal-relative:page;mso-position-vertical-relative:page;z-index:-3441" coordorigin="2486,9011" coordsize="192,202">
            <v:shape style="position:absolute;left:2486;top:9011;width:192;height:202" coordorigin="2486,9011" coordsize="192,202" path="m2563,9030l2486,9030,2486,9198,2496,9198,2496,9184,2563,9184,2563,9170,2496,9170,2496,9112,2563,9112,2563,9098,2496,9098,2496,9045,2563,9045,2563,9030xe" filled="t" fillcolor="#202020" stroked="f">
              <v:path arrowok="t"/>
              <v:fill/>
            </v:shape>
            <v:shape style="position:absolute;left:2486;top:9011;width:192;height:202" coordorigin="2486,9011" coordsize="192,202" path="m2563,9184l2549,9184,2549,9194,2563,9194,2563,9184xe" filled="t" fillcolor="#202020" stroked="f">
              <v:path arrowok="t"/>
              <v:fill/>
            </v:shape>
            <v:shape style="position:absolute;left:2486;top:9011;width:192;height:202" coordorigin="2486,9011" coordsize="192,202" path="m2525,9112l2515,9112,2515,9170,2525,9170,2525,9112xe" filled="t" fillcolor="#202020" stroked="f">
              <v:path arrowok="t"/>
              <v:fill/>
            </v:shape>
            <v:shape style="position:absolute;left:2486;top:9011;width:192;height:202" coordorigin="2486,9011" coordsize="192,202" path="m2563,9112l2549,9112,2549,9170,2563,9170,2563,9112xe" filled="t" fillcolor="#202020" stroked="f">
              <v:path arrowok="t"/>
              <v:fill/>
            </v:shape>
            <v:shape style="position:absolute;left:2486;top:9011;width:192;height:202" coordorigin="2486,9011" coordsize="192,202" path="m2525,9045l2515,9045,2515,9098,2525,9098,2525,9045xe" filled="t" fillcolor="#202020" stroked="f">
              <v:path arrowok="t"/>
              <v:fill/>
            </v:shape>
            <v:shape style="position:absolute;left:2486;top:9011;width:192;height:202" coordorigin="2486,9011" coordsize="192,202" path="m2563,9045l2549,9045,2549,9098,2563,9098,2563,9045xe" filled="t" fillcolor="#202020" stroked="f">
              <v:path arrowok="t"/>
              <v:fill/>
            </v:shape>
            <v:shape style="position:absolute;left:2486;top:9011;width:192;height:202" coordorigin="2486,9011" coordsize="192,202" path="m2630,9150l2616,9150,2616,9213,2630,9213,2630,9150xe" filled="t" fillcolor="#202020" stroked="f">
              <v:path arrowok="t"/>
              <v:fill/>
            </v:shape>
            <v:shape style="position:absolute;left:2486;top:9011;width:192;height:202" coordorigin="2486,9011" coordsize="192,202" path="m2678,9136l2568,9136,2568,9150,2678,9150,2678,9136xe" filled="t" fillcolor="#202020" stroked="f">
              <v:path arrowok="t"/>
              <v:fill/>
            </v:shape>
            <v:shape style="position:absolute;left:2486;top:9011;width:192;height:202" coordorigin="2486,9011" coordsize="192,202" path="m2630,9098l2616,9098,2616,9136,2630,9136,2630,9098xe" filled="t" fillcolor="#202020" stroked="f">
              <v:path arrowok="t"/>
              <v:fill/>
            </v:shape>
            <v:shape style="position:absolute;left:2486;top:9011;width:192;height:202" coordorigin="2486,9011" coordsize="192,202" path="m2674,9083l2573,9083,2573,9098,2674,9098,2674,9083xe" filled="t" fillcolor="#202020" stroked="f">
              <v:path arrowok="t"/>
              <v:fill/>
            </v:shape>
            <v:shape style="position:absolute;left:2486;top:9011;width:192;height:202" coordorigin="2486,9011" coordsize="192,202" path="m2630,9011l2616,9011,2616,9083,2630,9083,2630,9011xe" filled="t" fillcolor="#202020" stroked="f">
              <v:path arrowok="t"/>
              <v:fill/>
            </v:shape>
            <v:shape style="position:absolute;left:2486;top:9011;width:192;height:202" coordorigin="2486,9011" coordsize="192,202" path="m2582,9026l2568,9030,2573,9037,2582,9055,2592,9074,2601,9061,2592,9043,2582,9026xe" filled="t" fillcolor="#202020" stroked="f">
              <v:path arrowok="t"/>
              <v:fill/>
            </v:shape>
            <v:shape style="position:absolute;left:2486;top:9011;width:192;height:202" coordorigin="2486,9011" coordsize="192,202" path="m2678,9030l2662,9036,2640,9069,2662,9065,2671,9047,2678,9030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27.922318pt;margin-top:465.440002pt;width:2.877679pt;height:9.84pt;mso-position-horizontal-relative:page;mso-position-vertical-relative:page;z-index:-3440" coordorigin="2558,9309" coordsize="58,197">
            <v:shape style="position:absolute;left:2558;top:9309;width:58;height:197" coordorigin="2558,9309" coordsize="58,197" path="m2616,9309l2570,9352,2558,9413,2561,9434,2566,9454,2574,9472,2584,9489,2597,9506,2609,9497,2598,9480,2589,9462,2583,9443,2579,9423,2578,9401,2580,9381,2586,9361,2594,9343,2604,9325,2616,9309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34.399994pt;margin-top:469.76001pt;width:10.32pt;height:.1pt;mso-position-horizontal-relative:page;mso-position-vertical-relative:page;z-index:-3439" coordorigin="2688,9395" coordsize="206,2">
            <v:shape style="position:absolute;left:2688;top:9395;width:206;height:2" coordorigin="2688,9395" coordsize="206,0" path="m2688,9395l2894,9395e" filled="f" stroked="t" strokeweight="1.06pt" strokecolor="#202020">
              <v:path arrowok="t"/>
            </v:shape>
            <w10:wrap type="none"/>
          </v:group>
        </w:pict>
      </w:r>
      <w:r>
        <w:rPr/>
        <w:pict>
          <v:group style="position:absolute;margin-left:145.919998pt;margin-top:472.399994pt;width:1.92pt;height:2.4pt;mso-position-horizontal-relative:page;mso-position-vertical-relative:page;z-index:-3438" coordorigin="2918,9448" coordsize="38,48">
            <v:shape style="position:absolute;left:2918;top:9448;width:38;height:48" coordorigin="2918,9448" coordsize="38,48" path="m2918,9448l2920,9468,2935,9482,2947,9496,2957,9482,2952,9475,2938,9463,2918,9448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23.309998pt;margin-top:478.619995pt;width:21.19pt;height:11.008546pt;mso-position-horizontal-relative:page;mso-position-vertical-relative:page;z-index:-3437" coordorigin="2466,9572" coordsize="424,220">
            <v:group style="position:absolute;left:2491;top:9616;width:173;height:2" coordorigin="2491,9616" coordsize="173,2">
              <v:shape style="position:absolute;left:2491;top:9616;width:173;height:2" coordorigin="2491,9616" coordsize="173,0" path="m2491,9616l2664,9616e" filled="f" stroked="t" strokeweight="1.06pt" strokecolor="#202020">
                <v:path arrowok="t"/>
              </v:shape>
            </v:group>
            <v:group style="position:absolute;left:2477;top:9750;width:202;height:2" coordorigin="2477,9750" coordsize="202,2">
              <v:shape style="position:absolute;left:2477;top:9750;width:202;height:2" coordorigin="2477,9750" coordsize="202,0" path="m2477,9750l2678,9750e" filled="f" stroked="t" strokeweight="1.06pt" strokecolor="#202020">
                <v:path arrowok="t"/>
              </v:shape>
            </v:group>
            <v:group style="position:absolute;left:2688;top:9582;width:192;height:200" coordorigin="2688,9582" coordsize="192,200">
              <v:shape style="position:absolute;left:2688;top:9582;width:192;height:200" coordorigin="2688,9582" coordsize="192,200" path="m2880,9587l2808,9587,2808,9683,2807,9704,2806,9723,2803,9738,2795,9756,2784,9774,2789,9774,2794,9779,2795,9783,2807,9767,2816,9750,2821,9730,2822,9707,2880,9707,2880,9698,2822,9698,2822,9654,2880,9654,2880,9640,2822,9640,2822,9602,2880,9602,2880,9587xe" filled="t" fillcolor="#202020" stroked="f">
                <v:path arrowok="t"/>
                <v:fill/>
              </v:shape>
              <v:shape style="position:absolute;left:2688;top:9582;width:192;height:200" coordorigin="2688,9582" coordsize="192,200" path="m2726,9736l2718,9745,2703,9758,2688,9770,2698,9779,2708,9776,2722,9761,2736,9746,2726,9736xe" filled="t" fillcolor="#202020" stroked="f">
                <v:path arrowok="t"/>
                <v:fill/>
              </v:shape>
              <v:shape style="position:absolute;left:2688;top:9582;width:192;height:200" coordorigin="2688,9582" coordsize="192,200" path="m2880,9707l2866,9707,2866,9760,2861,9765,2832,9765,2837,9770,2837,9779,2875,9779,2880,9770,2880,9707xe" filled="t" fillcolor="#202020" stroked="f">
                <v:path arrowok="t"/>
                <v:fill/>
              </v:shape>
              <v:shape style="position:absolute;left:2688;top:9582;width:192;height:200" coordorigin="2688,9582" coordsize="192,200" path="m2760,9736l2750,9746,2760,9750,2779,9770,2789,9755,2779,9750,2770,9741,2760,9736xe" filled="t" fillcolor="#202020" stroked="f">
                <v:path arrowok="t"/>
                <v:fill/>
              </v:shape>
              <v:shape style="position:absolute;left:2688;top:9582;width:192;height:200" coordorigin="2688,9582" coordsize="192,200" path="m2798,9717l2688,9717,2688,9731,2798,9731,2798,9717xe" filled="t" fillcolor="#202020" stroked="f">
                <v:path arrowok="t"/>
                <v:fill/>
              </v:shape>
              <v:shape style="position:absolute;left:2688;top:9582;width:192;height:200" coordorigin="2688,9582" coordsize="192,200" path="m2726,9621l2707,9621,2707,9717,2726,9717,2726,9693,2784,9693,2784,9683,2726,9683,2726,9659,2784,9659,2784,9645,2726,9645,2726,9621xe" filled="t" fillcolor="#202020" stroked="f">
                <v:path arrowok="t"/>
                <v:fill/>
              </v:shape>
              <v:shape style="position:absolute;left:2688;top:9582;width:192;height:200" coordorigin="2688,9582" coordsize="192,200" path="m2784,9693l2765,9693,2765,9717,2784,9717,2784,9693xe" filled="t" fillcolor="#202020" stroked="f">
                <v:path arrowok="t"/>
                <v:fill/>
              </v:shape>
              <v:shape style="position:absolute;left:2688;top:9582;width:192;height:200" coordorigin="2688,9582" coordsize="192,200" path="m2880,9654l2866,9654,2866,9698,2880,9698,2880,9654xe" filled="t" fillcolor="#202020" stroked="f">
                <v:path arrowok="t"/>
                <v:fill/>
              </v:shape>
              <v:shape style="position:absolute;left:2688;top:9582;width:192;height:200" coordorigin="2688,9582" coordsize="192,200" path="m2784,9659l2765,9659,2765,9683,2784,9683,2784,9659xe" filled="t" fillcolor="#202020" stroked="f">
                <v:path arrowok="t"/>
                <v:fill/>
              </v:shape>
              <v:shape style="position:absolute;left:2688;top:9582;width:192;height:200" coordorigin="2688,9582" coordsize="192,200" path="m2784,9621l2765,9621,2765,9645,2784,9645,2784,9621xe" filled="t" fillcolor="#202020" stroked="f">
                <v:path arrowok="t"/>
                <v:fill/>
              </v:shape>
              <v:shape style="position:absolute;left:2688;top:9582;width:192;height:200" coordorigin="2688,9582" coordsize="192,200" path="m2880,9602l2866,9602,2866,9640,2880,9640,2880,9602xe" filled="t" fillcolor="#202020" stroked="f">
                <v:path arrowok="t"/>
                <v:fill/>
              </v:shape>
              <v:shape style="position:absolute;left:2688;top:9582;width:192;height:200" coordorigin="2688,9582" coordsize="192,200" path="m2798,9606l2693,9606,2693,9621,2798,9621,2798,9606xe" filled="t" fillcolor="#202020" stroked="f">
                <v:path arrowok="t"/>
                <v:fill/>
              </v:shape>
              <v:shape style="position:absolute;left:2688;top:9582;width:192;height:200" coordorigin="2688,9582" coordsize="192,200" path="m2726,9582l2707,9582,2707,9606,2726,9606,2726,9582xe" filled="t" fillcolor="#202020" stroked="f">
                <v:path arrowok="t"/>
                <v:fill/>
              </v:shape>
              <v:shape style="position:absolute;left:2688;top:9582;width:192;height:200" coordorigin="2688,9582" coordsize="192,200" path="m2784,9582l2765,9582,2765,9606,2784,9606,2784,958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48.320007pt;margin-top:479.839996pt;width:2.639592pt;height:9.6pt;mso-position-horizontal-relative:page;mso-position-vertical-relative:page;z-index:-3436" coordorigin="2966,9597" coordsize="53,192">
            <v:shape style="position:absolute;left:2966;top:9597;width:53;height:192" coordorigin="2966,9597" coordsize="53,192" path="m2986,9597l2971,9602,2983,9619,2992,9636,2999,9654,3003,9674,3005,9697,3003,9718,2998,9738,2990,9757,2979,9774,2966,9789,2986,9789,3015,9734,3019,9691,3018,9669,3014,9648,3008,9629,2998,9612,2986,9597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65.100006pt;margin-top:458.220001pt;width:49.239562pt;height:9.16pt;mso-position-horizontal-relative:page;mso-position-vertical-relative:page;z-index:-3435" coordorigin="3302,9164" coordsize="985,183">
            <v:group style="position:absolute;left:3312;top:9175;width:96;height:158" coordorigin="3312,9175" coordsize="96,158">
              <v:shape style="position:absolute;left:3312;top:9175;width:96;height:158" coordorigin="3312,9175" coordsize="96,158" path="m3403,9189l3370,9189,3379,9194,3389,9203,3389,9232,3384,9242,3370,9256,3360,9270,3312,9318,3312,9333,3408,9333,3408,9318,3336,9318,3378,9274,3394,9259,3403,9246,3408,9237,3408,9194,3403,9189xe" filled="t" fillcolor="#202020" stroked="f">
                <v:path arrowok="t"/>
                <v:fill/>
              </v:shape>
              <v:shape style="position:absolute;left:3312;top:9175;width:96;height:158" coordorigin="3312,9175" coordsize="96,158" path="m3358,9175l3337,9179,3322,9189,3324,9205,3340,9192,3360,9189,3403,9189,3397,9183,3382,9175,3358,9175xe" filled="t" fillcolor="#202020" stroked="f">
                <v:path arrowok="t"/>
                <v:fill/>
              </v:shape>
            </v:group>
            <v:group style="position:absolute;left:3432;top:9175;width:106;height:162" coordorigin="3432,9175" coordsize="106,162">
              <v:shape style="position:absolute;left:3432;top:9175;width:106;height:162" coordorigin="3432,9175" coordsize="106,162" path="m3479,9175l3433,9234,3432,9256,3432,9268,3466,9333,3491,9337,3509,9329,3519,9317,3478,9317,3466,9308,3458,9288,3456,9256,3456,9254,3458,9227,3465,9206,3477,9194,3496,9191,3522,9191,3518,9186,3502,9178,3479,9175xe" filled="t" fillcolor="#202020" stroked="f">
                <v:path arrowok="t"/>
                <v:fill/>
              </v:shape>
              <v:shape style="position:absolute;left:3432;top:9175;width:106;height:162" coordorigin="3432,9175" coordsize="106,162" path="m3522,9191l3496,9191,3506,9200,3513,9217,3516,9243,3517,9279,3511,9301,3498,9314,3478,9317,3519,9317,3524,9313,3531,9297,3536,9277,3538,9254,3536,9224,3529,9202,3522,9191xe" filled="t" fillcolor="#202020" stroked="f">
                <v:path arrowok="t"/>
                <v:fill/>
              </v:shape>
            </v:group>
            <v:group style="position:absolute;left:3566;top:9174;width:91;height:158" coordorigin="3566,9174" coordsize="91,158">
              <v:shape style="position:absolute;left:3566;top:9174;width:91;height:158" coordorigin="3566,9174" coordsize="91,158" path="m3658,9318l3566,9318,3566,9333,3658,9333,3658,9318xe" filled="t" fillcolor="#202020" stroked="f">
                <v:path arrowok="t"/>
                <v:fill/>
              </v:shape>
              <v:shape style="position:absolute;left:3566;top:9174;width:91;height:158" coordorigin="3566,9174" coordsize="91,158" path="m3624,9198l3600,9198,3600,9318,3624,9318,3624,9198xe" filled="t" fillcolor="#202020" stroked="f">
                <v:path arrowok="t"/>
                <v:fill/>
              </v:shape>
              <v:shape style="position:absolute;left:3566;top:9174;width:91;height:158" coordorigin="3566,9174" coordsize="91,158" path="m3624,9174l3566,9189,3566,9208,3600,9198,3624,9198,3624,9174xe" filled="t" fillcolor="#202020" stroked="f">
                <v:path arrowok="t"/>
                <v:fill/>
              </v:shape>
            </v:group>
            <v:group style="position:absolute;left:3682;top:9174;width:99;height:163" coordorigin="3682,9174" coordsize="99,163">
              <v:shape style="position:absolute;left:3682;top:9174;width:99;height:163" coordorigin="3682,9174" coordsize="99,163" path="m3758,9174l3710,9174,3686,9198,3687,9220,3696,9237,3715,9251,3699,9260,3686,9275,3682,9294,3682,9309,3686,9318,3696,9324,3710,9334,3735,9337,3754,9333,3772,9321,3773,9318,3715,9318,3701,9304,3701,9290,3709,9274,3730,9261,3765,9261,3749,9251,3761,9244,3762,9242,3730,9242,3715,9237,3706,9227,3706,9203,3715,9194,3720,9194,3725,9189,3773,9189,3763,9184,3758,9174xe" filled="t" fillcolor="#202020" stroked="f">
                <v:path arrowok="t"/>
                <v:fill/>
              </v:shape>
              <v:shape style="position:absolute;left:3682;top:9174;width:99;height:163" coordorigin="3682,9174" coordsize="99,163" path="m3765,9261l3730,9261,3740,9265,3758,9278,3763,9294,3763,9304,3749,9318,3773,9318,3779,9308,3780,9280,3770,9264,3765,9261xe" filled="t" fillcolor="#202020" stroked="f">
                <v:path arrowok="t"/>
                <v:fill/>
              </v:shape>
              <v:shape style="position:absolute;left:3682;top:9174;width:99;height:163" coordorigin="3682,9174" coordsize="99,163" path="m3773,9189l3739,9189,3744,9194,3749,9194,3758,9203,3758,9214,3751,9231,3730,9242,3762,9242,3773,9228,3778,9208,3778,9198,3773,9189xe" filled="t" fillcolor="#202020" stroked="f">
                <v:path arrowok="t"/>
                <v:fill/>
              </v:shape>
            </v:group>
            <v:group style="position:absolute;left:3811;top:9174;width:91;height:158" coordorigin="3811,9174" coordsize="91,158">
              <v:shape style="position:absolute;left:3811;top:9174;width:91;height:158" coordorigin="3811,9174" coordsize="91,158" path="m3902,9318l3811,9318,3811,9333,3902,9333,3902,9318xe" filled="t" fillcolor="#202020" stroked="f">
                <v:path arrowok="t"/>
                <v:fill/>
              </v:shape>
              <v:shape style="position:absolute;left:3811;top:9174;width:91;height:158" coordorigin="3811,9174" coordsize="91,158" path="m3869,9198l3850,9198,3850,9318,3869,9318,3869,9198xe" filled="t" fillcolor="#202020" stroked="f">
                <v:path arrowok="t"/>
                <v:fill/>
              </v:shape>
              <v:shape style="position:absolute;left:3811;top:9174;width:91;height:158" coordorigin="3811,9174" coordsize="91,158" path="m3869,9174l3811,9189,3811,9208,3850,9198,3869,9198,3869,9174xe" filled="t" fillcolor="#202020" stroked="f">
                <v:path arrowok="t"/>
                <v:fill/>
              </v:shape>
            </v:group>
            <v:group style="position:absolute;left:3936;top:9174;width:91;height:158" coordorigin="3936,9174" coordsize="91,158">
              <v:shape style="position:absolute;left:3936;top:9174;width:91;height:158" coordorigin="3936,9174" coordsize="91,158" path="m4027,9318l3936,9318,3936,9333,4027,9333,4027,9318xe" filled="t" fillcolor="#202020" stroked="f">
                <v:path arrowok="t"/>
                <v:fill/>
              </v:shape>
              <v:shape style="position:absolute;left:3936;top:9174;width:91;height:158" coordorigin="3936,9174" coordsize="91,158" path="m3994,9198l3970,9198,3970,9318,3994,9318,3994,9198xe" filled="t" fillcolor="#202020" stroked="f">
                <v:path arrowok="t"/>
                <v:fill/>
              </v:shape>
              <v:shape style="position:absolute;left:3936;top:9174;width:91;height:158" coordorigin="3936,9174" coordsize="91,158" path="m3994,9174l3936,9189,3936,9208,3970,9198,3994,9198,3994,9174xe" filled="t" fillcolor="#202020" stroked="f">
                <v:path arrowok="t"/>
                <v:fill/>
              </v:shape>
            </v:group>
            <v:group style="position:absolute;left:4056;top:9174;width:96;height:158" coordorigin="4056,9174" coordsize="96,158">
              <v:shape style="position:absolute;left:4056;top:9174;width:96;height:158" coordorigin="4056,9174" coordsize="96,158" path="m4152,9318l4061,9318,4061,9333,4152,9333,4152,9318xe" filled="t" fillcolor="#202020" stroked="f">
                <v:path arrowok="t"/>
                <v:fill/>
              </v:shape>
              <v:shape style="position:absolute;left:4056;top:9174;width:96;height:158" coordorigin="4056,9174" coordsize="96,158" path="m4114,9198l4094,9198,4094,9318,4114,9318,4114,9198xe" filled="t" fillcolor="#202020" stroked="f">
                <v:path arrowok="t"/>
                <v:fill/>
              </v:shape>
              <v:shape style="position:absolute;left:4056;top:9174;width:96;height:158" coordorigin="4056,9174" coordsize="96,158" path="m4114,9174l4056,9189,4056,9208,4094,9198,4114,9198,4114,9174xe" filled="t" fillcolor="#202020" stroked="f">
                <v:path arrowok="t"/>
                <v:fill/>
              </v:shape>
            </v:group>
            <v:group style="position:absolute;left:4177;top:9175;width:99;height:163" coordorigin="4177,9175" coordsize="99,163">
              <v:shape style="position:absolute;left:4177;top:9175;width:99;height:163" coordorigin="4177,9175" coordsize="99,163" path="m4252,9175l4191,9203,4177,9286,4183,9304,4192,9321,4207,9334,4229,9338,4243,9338,4253,9333,4264,9322,4266,9318,4210,9318,4205,9309,4200,9304,4195,9294,4195,9275,4200,9266,4210,9256,4195,9256,4196,9244,4200,9223,4210,9208,4214,9194,4229,9189,4267,9189,4266,9178,4252,9175xe" filled="t" fillcolor="#202020" stroked="f">
                <v:path arrowok="t"/>
                <v:fill/>
              </v:shape>
              <v:shape style="position:absolute;left:4177;top:9175;width:99;height:163" coordorigin="4177,9175" coordsize="99,163" path="m4265,9251l4238,9251,4253,9266,4258,9275,4258,9294,4253,9304,4248,9309,4243,9318,4266,9318,4274,9305,4277,9284,4273,9263,4265,9251xe" filled="t" fillcolor="#202020" stroked="f">
                <v:path arrowok="t"/>
                <v:fill/>
              </v:shape>
              <v:shape style="position:absolute;left:4177;top:9175;width:99;height:163" coordorigin="4177,9175" coordsize="99,163" path="m4258,9237l4230,9237,4210,9242,4195,9256,4210,9256,4219,9251,4265,9251,4262,9246,4258,9237xe" filled="t" fillcolor="#202020" stroked="f">
                <v:path arrowok="t"/>
                <v:fill/>
              </v:shape>
              <v:shape style="position:absolute;left:4177;top:9175;width:99;height:163" coordorigin="4177,9175" coordsize="99,163" path="m4267,9189l4248,9189,4258,9194,4267,9194,4267,918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15.100006pt;margin-top:601.020020pt;width:14.44pt;height:10.120pt;mso-position-horizontal-relative:page;mso-position-vertical-relative:page;z-index:-3434" coordorigin="6302,12020" coordsize="289,202">
            <v:group style="position:absolute;left:6312;top:12030;width:202;height:182" coordorigin="6312,12030" coordsize="202,182">
              <v:shape style="position:absolute;left:6312;top:12030;width:202;height:182" coordorigin="6312,12030" coordsize="202,182" path="m6389,12102l6370,12102,6369,12123,6366,12141,6360,12160,6349,12180,6333,12192,6312,12203,6312,12208,6317,12213,6334,12211,6352,12198,6387,12136,6389,12112,6389,12102xe" filled="t" fillcolor="#202020" stroked="f">
                <v:path arrowok="t"/>
                <v:fill/>
              </v:shape>
              <v:shape style="position:absolute;left:6312;top:12030;width:202;height:182" coordorigin="6312,12030" coordsize="202,182" path="m6446,12102l6427,12102,6427,12185,6435,12206,6456,12213,6499,12213,6509,12203,6509,12198,6451,12198,6446,12194,6446,12102xe" filled="t" fillcolor="#202020" stroked="f">
                <v:path arrowok="t"/>
                <v:fill/>
              </v:shape>
              <v:shape style="position:absolute;left:6312;top:12030;width:202;height:182" coordorigin="6312,12030" coordsize="202,182" path="m6504,12155l6494,12155,6494,12184,6490,12194,6485,12198,6509,12198,6509,12189,6514,12179,6514,12160,6509,12160,6504,12155xe" filled="t" fillcolor="#202020" stroked="f">
                <v:path arrowok="t"/>
                <v:fill/>
              </v:shape>
              <v:shape style="position:absolute;left:6312;top:12030;width:202;height:182" coordorigin="6312,12030" coordsize="202,182" path="m6509,12088l6312,12088,6312,12102,6509,12102,6509,12088xe" filled="t" fillcolor="#202020" stroked="f">
                <v:path arrowok="t"/>
                <v:fill/>
              </v:shape>
              <v:shape style="position:absolute;left:6312;top:12030;width:202;height:182" coordorigin="6312,12030" coordsize="202,182" path="m6490,12030l6331,12030,6331,12045,6490,12045,6490,12030xe" filled="t" fillcolor="#202020" stroked="f">
                <v:path arrowok="t"/>
                <v:fill/>
              </v:shape>
            </v:group>
            <v:group style="position:absolute;left:6528;top:12160;width:53;height:53" coordorigin="6528,12160" coordsize="53,53">
              <v:shape style="position:absolute;left:6528;top:12160;width:53;height:53" coordorigin="6528,12160" coordsize="53,53" path="m6562,12160l6552,12160,6542,12165,6528,12179,6528,12194,6533,12203,6542,12213,6571,12213,6581,12203,6581,12198,6547,12198,6547,12179,6581,12179,6581,12174,6571,12165,6562,12160xe" filled="t" fillcolor="#202020" stroked="f">
                <v:path arrowok="t"/>
                <v:fill/>
              </v:shape>
              <v:shape style="position:absolute;left:6528;top:12160;width:53;height:53" coordorigin="6528,12160" coordsize="53,53" path="m6581,12179l6566,12179,6566,12194,6562,12198,6581,12198,6581,1217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08.940002pt;margin-top:458.220001pt;width:48.83827pt;height:9.156947pt;mso-position-horizontal-relative:page;mso-position-vertical-relative:page;z-index:-3433" coordorigin="8179,9164" coordsize="977,183">
            <v:group style="position:absolute;left:8189;top:9174;width:96;height:158" coordorigin="8189,9174" coordsize="96,158">
              <v:shape style="position:absolute;left:8189;top:9174;width:96;height:158" coordorigin="8189,9174" coordsize="96,158" path="m8285,9318l8194,9318,8194,9333,8285,9333,8285,9318xe" filled="t" fillcolor="#202020" stroked="f">
                <v:path arrowok="t"/>
                <v:fill/>
              </v:shape>
              <v:shape style="position:absolute;left:8189;top:9174;width:96;height:158" coordorigin="8189,9174" coordsize="96,158" path="m8246,9198l8227,9198,8227,9318,8246,9318,8246,9198xe" filled="t" fillcolor="#202020" stroked="f">
                <v:path arrowok="t"/>
                <v:fill/>
              </v:shape>
              <v:shape style="position:absolute;left:8189;top:9174;width:96;height:158" coordorigin="8189,9174" coordsize="96,158" path="m8246,9174l8189,9189,8189,9208,8227,9198,8246,9198,8246,9174xe" filled="t" fillcolor="#202020" stroked="f">
                <v:path arrowok="t"/>
                <v:fill/>
              </v:shape>
            </v:group>
            <v:group style="position:absolute;left:8304;top:9175;width:106;height:163" coordorigin="8304,9175" coordsize="106,163">
              <v:shape style="position:absolute;left:8304;top:9175;width:106;height:163" coordorigin="8304,9175" coordsize="106,163" path="m8351,9175l8305,9234,8304,9256,8304,9267,8338,9333,8362,9337,8380,9329,8392,9317,8348,9317,8335,9307,8326,9287,8323,9256,8323,9251,8327,9224,8335,9205,8349,9194,8369,9191,8394,9191,8391,9186,8374,9177,8351,9175xe" filled="t" fillcolor="#202020" stroked="f">
                <v:path arrowok="t"/>
                <v:fill/>
              </v:shape>
              <v:shape style="position:absolute;left:8304;top:9175;width:106;height:163" coordorigin="8304,9175" coordsize="106,163" path="m8394,9191l8369,9191,8378,9201,8385,9218,8388,9244,8389,9281,8382,9302,8369,9314,8348,9317,8392,9317,8395,9313,8403,9297,8408,9278,8410,9255,8408,9225,8402,9202,8394,9191xe" filled="t" fillcolor="#202020" stroked="f">
                <v:path arrowok="t"/>
                <v:fill/>
              </v:shape>
            </v:group>
            <v:group style="position:absolute;left:8429;top:9174;width:106;height:163" coordorigin="8429,9174" coordsize="106,163">
              <v:shape style="position:absolute;left:8429;top:9174;width:106;height:163" coordorigin="8429,9174" coordsize="106,163" path="m8515,9174l8444,9205,8429,9266,8431,9287,8436,9305,8447,9323,8464,9334,8484,9338,8504,9333,8521,9322,8523,9318,8467,9318,8462,9309,8458,9304,8453,9294,8453,9275,8458,9266,8467,9256,8453,9256,8472,9194,8482,9189,8525,9189,8525,9179,8515,9174xe" filled="t" fillcolor="#202020" stroked="f">
                <v:path arrowok="t"/>
                <v:fill/>
              </v:shape>
              <v:shape style="position:absolute;left:8429;top:9174;width:106;height:163" coordorigin="8429,9174" coordsize="106,163" path="m8523,9251l8491,9251,8501,9256,8510,9266,8510,9304,8506,9309,8501,9318,8523,9318,8531,9305,8534,9284,8531,9263,8523,9251xe" filled="t" fillcolor="#202020" stroked="f">
                <v:path arrowok="t"/>
                <v:fill/>
              </v:shape>
              <v:shape style="position:absolute;left:8429;top:9174;width:106;height:163" coordorigin="8429,9174" coordsize="106,163" path="m8510,9237l8472,9237,8458,9242,8453,9256,8467,9256,8472,9251,8523,9251,8520,9246,8510,9237xe" filled="t" fillcolor="#202020" stroked="f">
                <v:path arrowok="t"/>
                <v:fill/>
              </v:shape>
              <v:shape style="position:absolute;left:8429;top:9174;width:106;height:163" coordorigin="8429,9174" coordsize="106,163" path="m8525,9189l8506,9189,8515,9194,8525,9194,8525,9189xe" filled="t" fillcolor="#202020" stroked="f">
                <v:path arrowok="t"/>
                <v:fill/>
              </v:shape>
            </v:group>
            <v:group style="position:absolute;left:8554;top:9174;width:99;height:163" coordorigin="8554,9174" coordsize="99,163">
              <v:shape style="position:absolute;left:8554;top:9174;width:99;height:163" coordorigin="8554,9174" coordsize="99,163" path="m8630,9174l8582,9174,8558,9198,8559,9220,8568,9237,8587,9251,8571,9260,8558,9275,8554,9294,8554,9309,8558,9318,8568,9324,8582,9334,8607,9337,8626,9333,8644,9321,8645,9318,8587,9318,8573,9304,8573,9290,8581,9274,8602,9261,8637,9261,8621,9251,8633,9244,8634,9242,8602,9242,8587,9237,8578,9227,8578,9203,8587,9194,8592,9194,8597,9189,8645,9189,8635,9184,8630,9174xe" filled="t" fillcolor="#202020" stroked="f">
                <v:path arrowok="t"/>
                <v:fill/>
              </v:shape>
              <v:shape style="position:absolute;left:8554;top:9174;width:99;height:163" coordorigin="8554,9174" coordsize="99,163" path="m8637,9261l8602,9261,8612,9265,8630,9278,8635,9294,8635,9304,8621,9318,8645,9318,8651,9308,8652,9280,8642,9264,8637,9261xe" filled="t" fillcolor="#202020" stroked="f">
                <v:path arrowok="t"/>
                <v:fill/>
              </v:shape>
              <v:shape style="position:absolute;left:8554;top:9174;width:99;height:163" coordorigin="8554,9174" coordsize="99,163" path="m8645,9189l8611,9189,8616,9194,8621,9194,8630,9203,8630,9214,8623,9231,8602,9242,8634,9242,8645,9228,8650,9208,8650,9198,8645,9189xe" filled="t" fillcolor="#202020" stroked="f">
                <v:path arrowok="t"/>
                <v:fill/>
              </v:shape>
            </v:group>
            <v:group style="position:absolute;left:8674;top:9174;width:106;height:158" coordorigin="8674,9174" coordsize="106,158">
              <v:shape style="position:absolute;left:8674;top:9174;width:106;height:158" coordorigin="8674,9174" coordsize="106,158" path="m8779,9174l8674,9174,8674,9194,8755,9194,8693,9333,8717,9333,8779,9184,8779,9174xe" filled="t" fillcolor="#202020" stroked="f">
                <v:path arrowok="t"/>
                <v:fill/>
              </v:shape>
            </v:group>
            <v:group style="position:absolute;left:8798;top:9175;width:101;height:158" coordorigin="8798,9175" coordsize="101,158">
              <v:shape style="position:absolute;left:8798;top:9175;width:101;height:158" coordorigin="8798,9175" coordsize="101,158" path="m8890,9189l8856,9189,8866,9194,8875,9203,8875,9232,8870,9242,8856,9256,8846,9270,8798,9318,8798,9333,8894,9333,8894,9318,8822,9318,8865,9276,8880,9260,8890,9246,8899,9227,8899,9203,8894,9194,8890,9189xe" filled="t" fillcolor="#202020" stroked="f">
                <v:path arrowok="t"/>
                <v:fill/>
              </v:shape>
              <v:shape style="position:absolute;left:8798;top:9175;width:101;height:158" coordorigin="8798,9175" coordsize="101,158" path="m8844,9175l8823,9179,8808,9189,8810,9205,8827,9192,8846,9189,8890,9189,8884,9183,8868,9175,8844,9175xe" filled="t" fillcolor="#202020" stroked="f">
                <v:path arrowok="t"/>
                <v:fill/>
              </v:shape>
            </v:group>
            <v:group style="position:absolute;left:8928;top:9174;width:91;height:163" coordorigin="8928,9174" coordsize="91,163">
              <v:shape style="position:absolute;left:8928;top:9174;width:91;height:163" coordorigin="8928,9174" coordsize="91,163" path="m8928,9309l8929,9329,8943,9335,8968,9337,8989,9333,9005,9323,9010,9318,8938,9318,8928,9309xe" filled="t" fillcolor="#202020" stroked="f">
                <v:path arrowok="t"/>
                <v:fill/>
              </v:shape>
              <v:shape style="position:absolute;left:8928;top:9174;width:91;height:163" coordorigin="8928,9174" coordsize="91,163" path="m9010,9190l8970,9190,8985,9200,8990,9226,8979,9241,8952,9246,8942,9246,8942,9261,8974,9262,8994,9272,9000,9290,9000,9299,8995,9309,8990,9314,8981,9318,9010,9318,9014,9314,9019,9304,9019,9280,9014,9270,8995,9251,8981,9251,8994,9247,9010,9233,9014,9213,9014,9198,9010,9190xe" filled="t" fillcolor="#202020" stroked="f">
                <v:path arrowok="t"/>
                <v:fill/>
              </v:shape>
              <v:shape style="position:absolute;left:8928;top:9174;width:91;height:163" coordorigin="8928,9174" coordsize="91,163" path="m8990,9174l8942,9174,8933,9184,8933,9203,8948,9192,8970,9190,9010,9190,9010,9189,9000,9184,8990,9174xe" filled="t" fillcolor="#202020" stroked="f">
                <v:path arrowok="t"/>
                <v:fill/>
              </v:shape>
            </v:group>
            <v:group style="position:absolute;left:9043;top:9174;width:102;height:162" coordorigin="9043,9174" coordsize="102,162">
              <v:shape style="position:absolute;left:9043;top:9174;width:102;height:162" coordorigin="9043,9174" coordsize="102,162" path="m9120,9174l9072,9174,9053,9194,9053,9208,9053,9218,9061,9236,9077,9251,9063,9260,9049,9275,9043,9294,9043,9309,9048,9318,9062,9328,9078,9335,9103,9337,9122,9332,9139,9320,9140,9318,9082,9318,9072,9314,9067,9309,9067,9294,9067,9290,9076,9274,9096,9261,9128,9261,9110,9251,9125,9242,9125,9242,9096,9242,9082,9237,9072,9227,9072,9198,9077,9194,9082,9194,9091,9189,9139,9189,9130,9184,9120,9174xe" filled="t" fillcolor="#202020" stroked="f">
                <v:path arrowok="t"/>
                <v:fill/>
              </v:shape>
              <v:shape style="position:absolute;left:9043;top:9174;width:102;height:162" coordorigin="9043,9174" coordsize="102,162" path="m9128,9261l9096,9261,9101,9264,9119,9277,9125,9294,9125,9309,9120,9314,9110,9318,9140,9318,9146,9306,9145,9278,9132,9263,9128,9261xe" filled="t" fillcolor="#202020" stroked="f">
                <v:path arrowok="t"/>
                <v:fill/>
              </v:shape>
              <v:shape style="position:absolute;left:9043;top:9174;width:102;height:162" coordorigin="9043,9174" coordsize="102,162" path="m9139,9189l9106,9189,9110,9194,9115,9194,9120,9198,9120,9227,9115,9237,9096,9242,9125,9242,9139,9227,9144,9208,9144,9198,9139,918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0.940002pt;margin-top:457.5pt;width:21.88pt;height:11.08pt;mso-position-horizontal-relative:page;mso-position-vertical-relative:page;z-index:-3432" coordorigin="9619,9150" coordsize="438,222">
            <v:group style="position:absolute;left:9629;top:9165;width:187;height:197" coordorigin="9629,9165" coordsize="187,197">
              <v:shape style="position:absolute;left:9629;top:9165;width:187;height:197" coordorigin="9629,9165" coordsize="187,197" path="m9816,9189l9802,9189,9802,9338,9797,9342,9754,9342,9754,9357,9758,9362,9782,9362,9792,9361,9810,9350,9816,9328,9816,9189xe" filled="t" fillcolor="#202020" stroked="f">
                <v:path arrowok="t"/>
                <v:fill/>
              </v:shape>
              <v:shape style="position:absolute;left:9629;top:9165;width:187;height:197" coordorigin="9629,9165" coordsize="187,197" path="m9773,9218l9701,9218,9701,9314,9720,9314,9720,9299,9773,9299,9773,9285,9720,9285,9720,9232,9773,9232,9773,9218xe" filled="t" fillcolor="#202020" stroked="f">
                <v:path arrowok="t"/>
                <v:fill/>
              </v:shape>
              <v:shape style="position:absolute;left:9629;top:9165;width:187;height:197" coordorigin="9629,9165" coordsize="187,197" path="m9773,9232l9758,9232,9758,9285,9773,9285,9773,9232xe" filled="t" fillcolor="#202020" stroked="f">
                <v:path arrowok="t"/>
                <v:fill/>
              </v:shape>
              <v:shape style="position:absolute;left:9629;top:9165;width:187;height:197" coordorigin="9629,9165" coordsize="187,197" path="m9835,9174l9696,9174,9696,9189,9835,9189,9835,9174xe" filled="t" fillcolor="#202020" stroked="f">
                <v:path arrowok="t"/>
                <v:fill/>
              </v:shape>
              <v:shape style="position:absolute;left:9629;top:9165;width:187;height:197" coordorigin="9629,9165" coordsize="187,197" path="m9678,9242l9658,9242,9658,9362,9677,9362,9678,9242xe" filled="t" fillcolor="#202020" stroked="f">
                <v:path arrowok="t"/>
                <v:fill/>
              </v:shape>
              <v:shape style="position:absolute;left:9629;top:9165;width:187;height:197" coordorigin="9629,9165" coordsize="187,197" path="m9691,9165l9672,9172,9664,9191,9656,9210,9648,9228,9639,9245,9629,9261,9634,9266,9634,9270,9639,9277,9649,9260,9658,9242,9678,9242,9679,9203,9691,9165xe" filled="t" fillcolor="#202020" stroked="f">
                <v:path arrowok="t"/>
                <v:fill/>
              </v:shape>
            </v:group>
            <v:group style="position:absolute;left:9840;top:9160;width:206;height:202" coordorigin="9840,9160" coordsize="206,202">
              <v:shape style="position:absolute;left:9840;top:9160;width:206;height:202" coordorigin="9840,9160" coordsize="206,202" path="m10004,9237l9965,9237,9965,9237,9990,9240,9992,9263,10003,9338,10013,9352,10018,9362,10032,9362,10042,9357,10042,9342,10027,9342,10019,9334,10015,9318,10012,9300,10009,9280,10006,9257,10004,9237xe" filled="t" fillcolor="#202020" stroked="f">
                <v:path arrowok="t"/>
                <v:fill/>
              </v:shape>
              <v:shape style="position:absolute;left:9840;top:9160;width:206;height:202" coordorigin="9840,9160" coordsize="206,202" path="m9864,9232l9851,9240,9860,9257,9867,9275,9871,9297,9862,9316,9852,9333,9840,9347,9845,9352,9845,9357,9851,9360,9864,9344,9874,9327,9883,9309,9900,9309,9896,9300,9893,9279,9896,9267,9881,9267,9871,9248,9864,9232xe" filled="t" fillcolor="#202020" stroked="f">
                <v:path arrowok="t"/>
                <v:fill/>
              </v:shape>
              <v:shape style="position:absolute;left:9840;top:9160;width:206;height:202" coordorigin="9840,9160" coordsize="206,202" path="m9936,9251l9922,9251,9922,9338,9907,9338,9915,9356,9933,9353,9994,9342,9994,9333,9936,9333,9936,9251xe" filled="t" fillcolor="#202020" stroked="f">
                <v:path arrowok="t"/>
                <v:fill/>
              </v:shape>
              <v:shape style="position:absolute;left:9840;top:9160;width:206;height:202" coordorigin="9840,9160" coordsize="206,202" path="m10037,9309l10032,9309,10032,9333,10027,9338,10027,9342,10042,9342,10042,9333,10046,9323,10046,9314,10042,9314,10037,9309xe" filled="t" fillcolor="#202020" stroked="f">
                <v:path arrowok="t"/>
                <v:fill/>
              </v:shape>
              <v:shape style="position:absolute;left:9840;top:9160;width:206;height:202" coordorigin="9840,9160" coordsize="206,202" path="m9900,9309l9883,9309,9888,9318,9888,9328,9893,9338,9903,9318,9900,9309xe" filled="t" fillcolor="#202020" stroked="f">
                <v:path arrowok="t"/>
                <v:fill/>
              </v:shape>
              <v:shape style="position:absolute;left:9840;top:9160;width:206;height:202" coordorigin="9840,9160" coordsize="206,202" path="m9961,9237l9950,9237,9950,9333,9994,9333,9994,9328,9965,9328,9965,9285,9989,9285,9989,9270,9965,9270,9965,9237,9961,9237xe" filled="t" fillcolor="#202020" stroked="f">
                <v:path arrowok="t"/>
                <v:fill/>
              </v:shape>
              <v:shape style="position:absolute;left:9840;top:9160;width:206;height:202" coordorigin="9840,9160" coordsize="206,202" path="m9994,9323l9984,9328,9994,9328,9994,9323xe" filled="t" fillcolor="#202020" stroked="f">
                <v:path arrowok="t"/>
                <v:fill/>
              </v:shape>
              <v:shape style="position:absolute;left:9840;top:9160;width:206;height:202" coordorigin="9840,9160" coordsize="206,202" path="m9912,9203l9845,9203,9845,9218,9887,9229,9884,9251,9881,9267,9896,9267,9898,9260,9901,9240,9902,9218,9912,9218,9912,9203xe" filled="t" fillcolor="#202020" stroked="f">
                <v:path arrowok="t"/>
                <v:fill/>
              </v:shape>
              <v:shape style="position:absolute;left:9840;top:9160;width:206;height:202" coordorigin="9840,9160" coordsize="206,202" path="m10003,9160l9989,9178,9989,9218,9917,9218,9917,9232,9965,9237,9965,9237,10004,9237,10003,9232,10042,9232,10042,9218,10003,9200,10003,9160xe" filled="t" fillcolor="#202020" stroked="f">
                <v:path arrowok="t"/>
                <v:fill/>
              </v:shape>
              <v:shape style="position:absolute;left:9840;top:9160;width:206;height:202" coordorigin="9840,9160" coordsize="206,202" path="m10022,9170l10008,9174,10018,9189,10027,9208,10042,9203,10032,9189,10022,9170xe" filled="t" fillcolor="#202020" stroked="f">
                <v:path arrowok="t"/>
                <v:fill/>
              </v:shape>
              <v:shape style="position:absolute;left:9840;top:9160;width:206;height:202" coordorigin="9840,9160" coordsize="206,202" path="m9878,9160l9864,9170,9869,9179,9878,9189,9883,9198,9898,9189,9893,9179,9883,9170,9878,9160xe" filled="t" fillcolor="#202020" stroked="f">
                <v:path arrowok="t"/>
                <v:fill/>
              </v:shape>
              <v:shape style="position:absolute;left:9840;top:9160;width:206;height:202" coordorigin="9840,9160" coordsize="206,202" path="m9979,9179l9926,9179,9926,9194,9979,9194,9979,9179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.02pt;margin-top:660.299988pt;width:42.52pt;height:11.115854pt;mso-position-horizontal-relative:page;mso-position-vertical-relative:page;z-index:-3431" coordorigin="1060,13206" coordsize="850,222">
            <v:group style="position:absolute;left:1070;top:13230;width:202;height:188" coordorigin="1070,13230" coordsize="202,188">
              <v:shape style="position:absolute;left:1070;top:13230;width:202;height:188" coordorigin="1070,13230" coordsize="202,188" path="m1214,13298l1200,13298,1199,13340,1194,13360,1184,13376,1172,13388,1154,13399,1133,13408,1138,13413,1138,13418,1153,13418,1174,13408,1189,13396,1200,13384,1200,13379,1234,13379,1210,13365,1214,13355,1214,13298xe" filled="t" fillcolor="#202020" stroked="f">
                <v:path arrowok="t"/>
                <v:fill/>
              </v:shape>
              <v:shape style="position:absolute;left:1070;top:13230;width:202;height:188" coordorigin="1070,13230" coordsize="202,188" path="m1234,13379l1200,13379,1212,13385,1229,13396,1246,13406,1262,13418,1262,13396,1245,13386,1234,13379xe" filled="t" fillcolor="#202020" stroked="f">
                <v:path arrowok="t"/>
                <v:fill/>
              </v:shape>
              <v:shape style="position:absolute;left:1070;top:13230;width:202;height:188" coordorigin="1070,13230" coordsize="202,188" path="m1118,13254l1099,13254,1099,13360,1090,13365,1080,13365,1070,13370,1085,13381,1122,13372,1147,13365,1147,13360,1118,13360,1118,13254xe" filled="t" fillcolor="#202020" stroked="f">
                <v:path arrowok="t"/>
                <v:fill/>
              </v:shape>
              <v:shape style="position:absolute;left:1070;top:13230;width:202;height:188" coordorigin="1070,13230" coordsize="202,188" path="m1262,13269l1152,13269,1152,13374,1166,13374,1166,13283,1262,13283,1262,13269xe" filled="t" fillcolor="#202020" stroked="f">
                <v:path arrowok="t"/>
                <v:fill/>
              </v:shape>
              <v:shape style="position:absolute;left:1070;top:13230;width:202;height:188" coordorigin="1070,13230" coordsize="202,188" path="m1262,13283l1243,13283,1243,13374,1262,13374,1262,13283xe" filled="t" fillcolor="#202020" stroked="f">
                <v:path arrowok="t"/>
                <v:fill/>
              </v:shape>
              <v:shape style="position:absolute;left:1070;top:13230;width:202;height:188" coordorigin="1070,13230" coordsize="202,188" path="m1147,13350l1138,13350,1118,13360,1147,13360,1147,13350xe" filled="t" fillcolor="#202020" stroked="f">
                <v:path arrowok="t"/>
                <v:fill/>
              </v:shape>
              <v:shape style="position:absolute;left:1070;top:13230;width:202;height:188" coordorigin="1070,13230" coordsize="202,188" path="m1214,13245l1195,13245,1190,13269,1210,13269,1214,13245xe" filled="t" fillcolor="#202020" stroked="f">
                <v:path arrowok="t"/>
                <v:fill/>
              </v:shape>
              <v:shape style="position:absolute;left:1070;top:13230;width:202;height:188" coordorigin="1070,13230" coordsize="202,188" path="m1142,13240l1070,13240,1070,13254,1142,13254,1142,13240xe" filled="t" fillcolor="#202020" stroked="f">
                <v:path arrowok="t"/>
                <v:fill/>
              </v:shape>
              <v:shape style="position:absolute;left:1070;top:13230;width:202;height:188" coordorigin="1070,13230" coordsize="202,188" path="m1272,13230l1147,13230,1147,13245,1272,13245,1272,13230xe" filled="t" fillcolor="#202020" stroked="f">
                <v:path arrowok="t"/>
                <v:fill/>
              </v:shape>
            </v:group>
            <v:group style="position:absolute;left:1310;top:13226;width:149;height:192" coordorigin="1310,13226" coordsize="149,192">
              <v:shape style="position:absolute;left:1310;top:13226;width:149;height:192" coordorigin="1310,13226" coordsize="149,192" path="m1459,13226l1310,13226,1310,13418,1325,13418,1325,13403,1459,13403,1459,13384,1325,13384,1325,13346,1459,13346,1459,13331,1325,13331,1325,13293,1459,13293,1459,13278,1325,13278,1325,13240,1459,13240,1459,13226xe" filled="t" fillcolor="#202020" stroked="f">
                <v:path arrowok="t"/>
                <v:fill/>
              </v:shape>
              <v:shape style="position:absolute;left:1310;top:13226;width:149;height:192" coordorigin="1310,13226" coordsize="149,192" path="m1459,13403l1440,13403,1440,13418,1459,13418,1459,13403xe" filled="t" fillcolor="#202020" stroked="f">
                <v:path arrowok="t"/>
                <v:fill/>
              </v:shape>
              <v:shape style="position:absolute;left:1310;top:13226;width:149;height:192" coordorigin="1310,13226" coordsize="149,192" path="m1459,13346l1440,13346,1440,13384,1459,13384,1459,13346xe" filled="t" fillcolor="#202020" stroked="f">
                <v:path arrowok="t"/>
                <v:fill/>
              </v:shape>
              <v:shape style="position:absolute;left:1310;top:13226;width:149;height:192" coordorigin="1310,13226" coordsize="149,192" path="m1459,13293l1440,13293,1440,13331,1459,13331,1459,13293xe" filled="t" fillcolor="#202020" stroked="f">
                <v:path arrowok="t"/>
                <v:fill/>
              </v:shape>
              <v:shape style="position:absolute;left:1310;top:13226;width:149;height:192" coordorigin="1310,13226" coordsize="149,192" path="m1459,13240l1440,13240,1440,13278,1459,13278,1459,13240xe" filled="t" fillcolor="#202020" stroked="f">
                <v:path arrowok="t"/>
                <v:fill/>
              </v:shape>
            </v:group>
            <v:group style="position:absolute;left:1493;top:13221;width:202;height:182" coordorigin="1493,13221" coordsize="202,182">
              <v:shape style="position:absolute;left:1493;top:13221;width:202;height:182" coordorigin="1493,13221" coordsize="202,182" path="m1694,13389l1493,13389,1493,13403,1694,13403,1694,13389xe" filled="t" fillcolor="#202020" stroked="f">
                <v:path arrowok="t"/>
                <v:fill/>
              </v:shape>
              <v:shape style="position:absolute;left:1493;top:13221;width:202;height:182" coordorigin="1493,13221" coordsize="202,182" path="m1574,13221l1555,13221,1555,13389,1574,13389,1574,13221xe" filled="t" fillcolor="#202020" stroked="f">
                <v:path arrowok="t"/>
                <v:fill/>
              </v:shape>
              <v:shape style="position:absolute;left:1493;top:13221;width:202;height:182" coordorigin="1493,13221" coordsize="202,182" path="m1627,13221l1613,13221,1613,13389,1627,13389,1627,13221xe" filled="t" fillcolor="#202020" stroked="f">
                <v:path arrowok="t"/>
                <v:fill/>
              </v:shape>
              <v:shape style="position:absolute;left:1493;top:13221;width:202;height:182" coordorigin="1493,13221" coordsize="202,182" path="m1517,13259l1505,13274,1511,13292,1518,13311,1525,13330,1531,13350,1545,13334,1537,13315,1530,13296,1523,13278,1517,13259xe" filled="t" fillcolor="#202020" stroked="f">
                <v:path arrowok="t"/>
                <v:fill/>
              </v:shape>
              <v:shape style="position:absolute;left:1493;top:13221;width:202;height:182" coordorigin="1493,13221" coordsize="202,182" path="m1685,13269l1668,13271,1661,13288,1654,13307,1646,13326,1637,13346,1655,13345,1663,13328,1670,13310,1678,13290,1685,13269xe" filled="t" fillcolor="#202020" stroked="f">
                <v:path arrowok="t"/>
                <v:fill/>
              </v:shape>
            </v:group>
            <v:group style="position:absolute;left:1704;top:13216;width:197;height:192" coordorigin="1704,13216" coordsize="197,192">
              <v:shape style="position:absolute;left:1704;top:13216;width:197;height:192" coordorigin="1704,13216" coordsize="197,192" path="m1901,13389l1704,13389,1704,13408,1901,13408,1901,13389xe" filled="t" fillcolor="#202020" stroked="f">
                <v:path arrowok="t"/>
                <v:fill/>
              </v:shape>
              <v:shape style="position:absolute;left:1704;top:13216;width:197;height:192" coordorigin="1704,13216" coordsize="197,192" path="m1810,13331l1795,13331,1795,13389,1810,13389,1810,13331xe" filled="t" fillcolor="#202020" stroked="f">
                <v:path arrowok="t"/>
                <v:fill/>
              </v:shape>
              <v:shape style="position:absolute;left:1704;top:13216;width:197;height:192" coordorigin="1704,13216" coordsize="197,192" path="m1886,13317l1718,13317,1718,13331,1886,13331,1886,13317xe" filled="t" fillcolor="#202020" stroked="f">
                <v:path arrowok="t"/>
                <v:fill/>
              </v:shape>
              <v:shape style="position:absolute;left:1704;top:13216;width:197;height:192" coordorigin="1704,13216" coordsize="197,192" path="m1810,13269l1795,13269,1795,13317,1810,13317,1810,13269xe" filled="t" fillcolor="#202020" stroked="f">
                <v:path arrowok="t"/>
                <v:fill/>
              </v:shape>
              <v:shape style="position:absolute;left:1704;top:13216;width:197;height:192" coordorigin="1704,13216" coordsize="197,192" path="m1896,13254l1709,13254,1709,13269,1896,13269,1896,13254xe" filled="t" fillcolor="#202020" stroked="f">
                <v:path arrowok="t"/>
                <v:fill/>
              </v:shape>
              <v:shape style="position:absolute;left:1704;top:13216;width:197;height:192" coordorigin="1704,13216" coordsize="197,192" path="m1800,13216l1786,13221,1795,13240,1805,13254,1819,13245,1810,13226,1800,1321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82pt;margin-top:653.580017pt;width:31.48pt;height:11.115854pt;mso-position-horizontal-relative:page;mso-position-vertical-relative:page;z-index:-3430" coordorigin="2476,13072" coordsize="630,222">
            <v:group style="position:absolute;left:2486;top:13091;width:206;height:193" coordorigin="2486,13091" coordsize="206,193">
              <v:shape style="position:absolute;left:2486;top:13091;width:206;height:193" coordorigin="2486,13091" coordsize="206,193" path="m2640,13163l2621,13163,2620,13205,2616,13224,2608,13243,2595,13253,2577,13264,2554,13274,2563,13283,2574,13284,2595,13274,2610,13262,2621,13250,2626,13245,2657,13245,2649,13241,2630,13230,2635,13221,2640,13206,2640,13163xe" filled="t" fillcolor="#202020" stroked="f">
                <v:path arrowok="t"/>
                <v:fill/>
              </v:shape>
              <v:shape style="position:absolute;left:2486;top:13091;width:206;height:193" coordorigin="2486,13091" coordsize="206,193" path="m2657,13245l2626,13245,2636,13250,2654,13260,2671,13272,2688,13283,2684,13260,2667,13250,2657,13245xe" filled="t" fillcolor="#202020" stroked="f">
                <v:path arrowok="t"/>
                <v:fill/>
              </v:shape>
              <v:shape style="position:absolute;left:2486;top:13091;width:206;height:193" coordorigin="2486,13091" coordsize="206,193" path="m2534,13120l2520,13120,2520,13226,2510,13230,2496,13230,2486,13235,2503,13246,2520,13242,2568,13230,2568,13221,2534,13221,2534,13120xe" filled="t" fillcolor="#202020" stroked="f">
                <v:path arrowok="t"/>
                <v:fill/>
              </v:shape>
              <v:shape style="position:absolute;left:2486;top:13091;width:206;height:193" coordorigin="2486,13091" coordsize="206,193" path="m2683,13134l2578,13134,2578,13240,2592,13240,2592,13149,2683,13149,2683,13134xe" filled="t" fillcolor="#202020" stroked="f">
                <v:path arrowok="t"/>
                <v:fill/>
              </v:shape>
              <v:shape style="position:absolute;left:2486;top:13091;width:206;height:193" coordorigin="2486,13091" coordsize="206,193" path="m2683,13149l2669,13149,2669,13240,2683,13240,2683,13149xe" filled="t" fillcolor="#202020" stroked="f">
                <v:path arrowok="t"/>
                <v:fill/>
              </v:shape>
              <v:shape style="position:absolute;left:2486;top:13091;width:206;height:193" coordorigin="2486,13091" coordsize="206,193" path="m2568,13216l2558,13216,2549,13221,2568,13221,2568,13216xe" filled="t" fillcolor="#202020" stroked="f">
                <v:path arrowok="t"/>
                <v:fill/>
              </v:shape>
              <v:shape style="position:absolute;left:2486;top:13091;width:206;height:193" coordorigin="2486,13091" coordsize="206,193" path="m2635,13106l2621,13106,2616,13134,2630,13134,2635,13106xe" filled="t" fillcolor="#202020" stroked="f">
                <v:path arrowok="t"/>
                <v:fill/>
              </v:shape>
              <v:shape style="position:absolute;left:2486;top:13091;width:206;height:193" coordorigin="2486,13091" coordsize="206,193" path="m2563,13101l2491,13101,2491,13120,2563,13120,2563,13101xe" filled="t" fillcolor="#202020" stroked="f">
                <v:path arrowok="t"/>
                <v:fill/>
              </v:shape>
              <v:shape style="position:absolute;left:2486;top:13091;width:206;height:193" coordorigin="2486,13091" coordsize="206,193" path="m2693,13091l2573,13091,2573,13106,2693,13106,2693,13091xe" filled="t" fillcolor="#202020" stroked="f">
                <v:path arrowok="t"/>
                <v:fill/>
              </v:shape>
            </v:group>
            <v:group style="position:absolute;left:2731;top:13091;width:149;height:192" coordorigin="2731,13091" coordsize="149,192">
              <v:shape style="position:absolute;left:2731;top:13091;width:149;height:192" coordorigin="2731,13091" coordsize="149,192" path="m2880,13091l2731,13091,2731,13283,2750,13283,2750,13264,2880,13264,2880,13250,2750,13250,2750,13211,2880,13211,2880,13197,2750,13197,2750,13158,2880,13158,2880,13144,2750,13144,2750,13106,2880,13106,2880,13091xe" filled="t" fillcolor="#202020" stroked="f">
                <v:path arrowok="t"/>
                <v:fill/>
              </v:shape>
              <v:shape style="position:absolute;left:2731;top:13091;width:149;height:192" coordorigin="2731,13091" coordsize="149,192" path="m2880,13264l2861,13264,2861,13283,2880,13283,2880,13264xe" filled="t" fillcolor="#202020" stroked="f">
                <v:path arrowok="t"/>
                <v:fill/>
              </v:shape>
              <v:shape style="position:absolute;left:2731;top:13091;width:149;height:192" coordorigin="2731,13091" coordsize="149,192" path="m2880,13211l2861,13211,2861,13250,2880,13250,2880,13211xe" filled="t" fillcolor="#202020" stroked="f">
                <v:path arrowok="t"/>
                <v:fill/>
              </v:shape>
              <v:shape style="position:absolute;left:2731;top:13091;width:149;height:192" coordorigin="2731,13091" coordsize="149,192" path="m2880,13158l2861,13158,2861,13197,2880,13197,2880,13158xe" filled="t" fillcolor="#202020" stroked="f">
                <v:path arrowok="t"/>
                <v:fill/>
              </v:shape>
              <v:shape style="position:absolute;left:2731;top:13091;width:149;height:192" coordorigin="2731,13091" coordsize="149,192" path="m2880,13106l2861,13106,2861,13144,2880,13144,2880,13106xe" filled="t" fillcolor="#202020" stroked="f">
                <v:path arrowok="t"/>
                <v:fill/>
              </v:shape>
            </v:group>
            <v:group style="position:absolute;left:2914;top:13082;width:182;height:202" coordorigin="2914,13082" coordsize="182,202">
              <v:shape style="position:absolute;left:2914;top:13082;width:182;height:202" coordorigin="2914,13082" coordsize="182,202" path="m2971,13206l2957,13206,2957,13283,2971,13283,2971,13269,3096,13269,3096,13254,2971,13254,2971,13206xe" filled="t" fillcolor="#202020" stroked="f">
                <v:path arrowok="t"/>
                <v:fill/>
              </v:shape>
              <v:shape style="position:absolute;left:2914;top:13082;width:182;height:202" coordorigin="2914,13082" coordsize="182,202" path="m3096,13269l3082,13269,3082,13283,3096,13283,3096,13269xe" filled="t" fillcolor="#202020" stroked="f">
                <v:path arrowok="t"/>
                <v:fill/>
              </v:shape>
              <v:shape style="position:absolute;left:2914;top:13082;width:182;height:202" coordorigin="2914,13082" coordsize="182,202" path="m3096,13206l3082,13206,3082,13254,3096,13254,3096,13206xe" filled="t" fillcolor="#202020" stroked="f">
                <v:path arrowok="t"/>
                <v:fill/>
              </v:shape>
              <v:shape style="position:absolute;left:2914;top:13082;width:182;height:202" coordorigin="2914,13082" coordsize="182,202" path="m2981,13134l2966,13149,2976,13154,2986,13163,2934,13198,2914,13202,2918,13206,2918,13216,2923,13221,2942,13211,2957,13206,3096,13206,3096,13192,2999,13190,3019,13180,3037,13170,3051,13160,3012,13160,2996,13147,2981,13134xe" filled="t" fillcolor="#202020" stroked="f">
                <v:path arrowok="t"/>
                <v:fill/>
              </v:shape>
              <v:shape style="position:absolute;left:2914;top:13082;width:182;height:202" coordorigin="2914,13082" coordsize="182,202" path="m3096,13120l2981,13120,3064,13130,3048,13142,3031,13153,3012,13160,3051,13160,3054,13158,3070,13146,3084,13134,3096,13120xe" filled="t" fillcolor="#202020" stroked="f">
                <v:path arrowok="t"/>
                <v:fill/>
              </v:shape>
              <v:shape style="position:absolute;left:2914;top:13082;width:182;height:202" coordorigin="2914,13082" coordsize="182,202" path="m2990,13082l2945,13130,2914,13154,2918,13154,2923,13158,2935,13158,2950,13145,2965,13133,2981,13120,3096,13120,3096,13106,2990,13106,2995,13101,3000,13091,3005,13086,2990,1308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35.119995pt;margin-top:668.479980pt;width:10.27792pt;height:10.08pt;mso-position-horizontal-relative:page;mso-position-vertical-relative:page;z-index:-3429" coordorigin="2702,13370" coordsize="206,202">
            <v:shape style="position:absolute;left:2702;top:13370;width:206;height:202" coordorigin="2702,13370" coordsize="206,202" path="m2755,13480l2736,13480,2736,13571,2755,13571,2755,13480xe" filled="t" fillcolor="#202020" stroked="f">
              <v:path arrowok="t"/>
              <v:fill/>
            </v:shape>
            <v:shape style="position:absolute;left:2702;top:13370;width:206;height:202" coordorigin="2702,13370" coordsize="206,202" path="m2808,13547l2798,13547,2798,13562,2803,13566,2842,13566,2846,13557,2846,13552,2813,13552,2808,13547xe" filled="t" fillcolor="#202020" stroked="f">
              <v:path arrowok="t"/>
              <v:fill/>
            </v:shape>
            <v:shape style="position:absolute;left:2702;top:13370;width:206;height:202" coordorigin="2702,13370" coordsize="206,202" path="m2846,13422l2832,13422,2832,13547,2827,13552,2846,13552,2846,13422xe" filled="t" fillcolor="#202020" stroked="f">
              <v:path arrowok="t"/>
              <v:fill/>
            </v:shape>
            <v:shape style="position:absolute;left:2702;top:13370;width:206;height:202" coordorigin="2702,13370" coordsize="206,202" path="m2803,13456l2797,13475,2789,13494,2782,13512,2774,13528,2779,13533,2784,13533,2790,13536,2797,13518,2804,13500,2811,13481,2818,13461,2803,13456xe" filled="t" fillcolor="#202020" stroked="f">
              <v:path arrowok="t"/>
              <v:fill/>
            </v:shape>
            <v:shape style="position:absolute;left:2702;top:13370;width:206;height:202" coordorigin="2702,13370" coordsize="206,202" path="m2870,13456l2856,13461,2857,13462,2867,13480,2885,13515,2894,13533,2908,13526,2889,13488,2880,13471,2870,13456xe" filled="t" fillcolor="#202020" stroked="f">
              <v:path arrowok="t"/>
              <v:fill/>
            </v:shape>
            <v:shape style="position:absolute;left:2702;top:13370;width:206;height:202" coordorigin="2702,13370" coordsize="206,202" path="m2779,13427l2702,13427,2702,13442,2731,13459,2723,13477,2713,13495,2702,13514,2707,13518,2707,13523,2719,13517,2729,13500,2736,13480,2755,13480,2755,13470,2774,13470,2770,13466,2755,13466,2755,13442,2779,13442,2779,13437,2794,13437,2798,13432,2779,13432,2779,13427xe" filled="t" fillcolor="#202020" stroked="f">
              <v:path arrowok="t"/>
              <v:fill/>
            </v:shape>
            <v:shape style="position:absolute;left:2702;top:13370;width:206;height:202" coordorigin="2702,13370" coordsize="206,202" path="m2774,13470l2755,13470,2760,13475,2765,13485,2774,13494,2784,13485,2779,13475,2774,13470xe" filled="t" fillcolor="#202020" stroked="f">
              <v:path arrowok="t"/>
              <v:fill/>
            </v:shape>
            <v:shape style="position:absolute;left:2702;top:13370;width:206;height:202" coordorigin="2702,13370" coordsize="206,202" path="m2760,13456l2755,13466,2770,13466,2760,13456xe" filled="t" fillcolor="#202020" stroked="f">
              <v:path arrowok="t"/>
              <v:fill/>
            </v:shape>
            <v:shape style="position:absolute;left:2702;top:13370;width:206;height:202" coordorigin="2702,13370" coordsize="206,202" path="m2794,13437l2779,13437,2789,13446,2794,13437xe" filled="t" fillcolor="#202020" stroked="f">
              <v:path arrowok="t"/>
              <v:fill/>
            </v:shape>
            <v:shape style="position:absolute;left:2702;top:13370;width:206;height:202" coordorigin="2702,13370" coordsize="206,202" path="m2904,13413l2885,13413,2880,13418,2875,13427,2870,13442,2875,13442,2880,13446,2885,13446,2894,13432,2899,13418,2904,13413xe" filled="t" fillcolor="#202020" stroked="f">
              <v:path arrowok="t"/>
              <v:fill/>
            </v:shape>
            <v:shape style="position:absolute;left:2702;top:13370;width:206;height:202" coordorigin="2702,13370" coordsize="206,202" path="m2832,13370l2807,13381,2799,13400,2790,13416,2779,13432,2798,13432,2803,13427,2808,13413,2904,13413,2904,13398,2818,13398,2832,13370xe" filled="t" fillcolor="#202020" stroked="f">
              <v:path arrowok="t"/>
              <v:fill/>
            </v:shape>
            <v:shape style="position:absolute;left:2702;top:13370;width:206;height:202" coordorigin="2702,13370" coordsize="206,202" path="m2770,13378l2751,13381,2729,13383,2707,13384,2707,13398,2736,13398,2736,13427,2755,13427,2755,13394,2774,13394,2789,13389,2770,13378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77.100006pt;margin-top:660.539978pt;width:42.04pt;height:10.991231pt;mso-position-horizontal-relative:page;mso-position-vertical-relative:page;z-index:-3428" coordorigin="3542,13211" coordsize="841,220">
            <v:group style="position:absolute;left:3552;top:13230;width:192;height:187" coordorigin="3552,13230" coordsize="192,187">
              <v:shape style="position:absolute;left:3552;top:13230;width:192;height:187" coordorigin="3552,13230" coordsize="192,187" path="m3706,13322l3686,13322,3686,13418,3706,13418,3706,13322xe" filled="t" fillcolor="#202020" stroked="f">
                <v:path arrowok="t"/>
                <v:fill/>
              </v:shape>
              <v:shape style="position:absolute;left:3552;top:13230;width:192;height:187" coordorigin="3552,13230" coordsize="192,187" path="m3754,13307l3552,13307,3552,13322,3605,13322,3603,13343,3598,13362,3589,13380,3574,13392,3552,13403,3562,13413,3619,13365,3624,13322,3754,13322,3754,13307xe" filled="t" fillcolor="#202020" stroked="f">
                <v:path arrowok="t"/>
                <v:fill/>
              </v:shape>
              <v:shape style="position:absolute;left:3552;top:13230;width:192;height:187" coordorigin="3552,13230" coordsize="192,187" path="m3624,13250l3605,13250,3605,13307,3624,13307,3624,13250xe" filled="t" fillcolor="#202020" stroked="f">
                <v:path arrowok="t"/>
                <v:fill/>
              </v:shape>
              <v:shape style="position:absolute;left:3552;top:13230;width:192;height:187" coordorigin="3552,13230" coordsize="192,187" path="m3706,13250l3686,13250,3686,13307,3706,13307,3706,13250xe" filled="t" fillcolor="#202020" stroked="f">
                <v:path arrowok="t"/>
                <v:fill/>
              </v:shape>
              <v:shape style="position:absolute;left:3552;top:13230;width:192;height:187" coordorigin="3552,13230" coordsize="192,187" path="m3744,13230l3562,13230,3562,13250,3744,13250,3744,13230xe" filled="t" fillcolor="#202020" stroked="f">
                <v:path arrowok="t"/>
                <v:fill/>
              </v:shape>
            </v:group>
            <v:group style="position:absolute;left:3763;top:13396;width:202;height:2" coordorigin="3763,13396" coordsize="202,2">
              <v:shape style="position:absolute;left:3763;top:13396;width:202;height:2" coordorigin="3763,13396" coordsize="202,0" path="m3763,13396l3965,13396e" filled="f" stroked="t" strokeweight=".82pt" strokecolor="#202020">
                <v:path arrowok="t"/>
              </v:shape>
            </v:group>
            <v:group style="position:absolute;left:3864;top:13250;width:2;height:139" coordorigin="3864,13250" coordsize="2,139">
              <v:shape style="position:absolute;left:3864;top:13250;width:2;height:139" coordorigin="3864,13250" coordsize="0,139" path="m3864,13250l3864,13389e" filled="f" stroked="t" strokeweight="1.06pt" strokecolor="#202020">
                <v:path arrowok="t"/>
              </v:shape>
            </v:group>
            <v:group style="position:absolute;left:3778;top:13242;width:173;height:2" coordorigin="3778,13242" coordsize="173,2">
              <v:shape style="position:absolute;left:3778;top:13242;width:173;height:2" coordorigin="3778,13242" coordsize="173,0" path="m3778,13242l3950,13242e" filled="f" stroked="t" strokeweight=".82pt" strokecolor="#202020">
                <v:path arrowok="t"/>
              </v:shape>
            </v:group>
            <v:group style="position:absolute;left:3998;top:13230;width:149;height:187" coordorigin="3998,13230" coordsize="149,187">
              <v:shape style="position:absolute;left:3998;top:13230;width:149;height:187" coordorigin="3998,13230" coordsize="149,187" path="m4147,13230l3998,13230,3998,13418,4018,13418,4018,13403,4147,13403,4147,13389,4018,13389,4018,13322,4147,13322,4147,13307,4018,13307,4018,13245,4147,13245,4147,13230xe" filled="t" fillcolor="#202020" stroked="f">
                <v:path arrowok="t"/>
                <v:fill/>
              </v:shape>
              <v:shape style="position:absolute;left:3998;top:13230;width:149;height:187" coordorigin="3998,13230" coordsize="149,187" path="m4147,13403l4128,13403,4128,13418,4147,13418,4147,13403xe" filled="t" fillcolor="#202020" stroked="f">
                <v:path arrowok="t"/>
                <v:fill/>
              </v:shape>
              <v:shape style="position:absolute;left:3998;top:13230;width:149;height:187" coordorigin="3998,13230" coordsize="149,187" path="m4147,13322l4128,13322,4128,13389,4147,13389,4147,13322xe" filled="t" fillcolor="#202020" stroked="f">
                <v:path arrowok="t"/>
                <v:fill/>
              </v:shape>
              <v:shape style="position:absolute;left:3998;top:13230;width:149;height:187" coordorigin="3998,13230" coordsize="149,187" path="m4147,13245l4128,13245,4128,13307,4147,13307,4147,13245xe" filled="t" fillcolor="#202020" stroked="f">
                <v:path arrowok="t"/>
                <v:fill/>
              </v:shape>
            </v:group>
            <v:group style="position:absolute;left:4181;top:13221;width:192;height:200" coordorigin="4181,13221" coordsize="192,200">
              <v:shape style="position:absolute;left:4181;top:13221;width:192;height:200" coordorigin="4181,13221" coordsize="192,200" path="m4373,13226l4301,13226,4301,13322,4300,13337,4299,13356,4296,13373,4289,13392,4277,13408,4286,13418,4315,13346,4373,13346,4373,13331,4315,13331,4315,13322,4320,13312,4315,13293,4373,13293,4373,13278,4315,13278,4315,13240,4373,13240,4373,13226xe" filled="t" fillcolor="#202020" stroked="f">
                <v:path arrowok="t"/>
                <v:fill/>
              </v:shape>
              <v:shape style="position:absolute;left:4181;top:13221;width:192;height:200" coordorigin="4181,13221" coordsize="192,200" path="m4219,13370l4209,13381,4195,13396,4181,13408,4190,13418,4201,13410,4214,13397,4229,13379,4219,13370xe" filled="t" fillcolor="#202020" stroked="f">
                <v:path arrowok="t"/>
                <v:fill/>
              </v:shape>
              <v:shape style="position:absolute;left:4181;top:13221;width:192;height:200" coordorigin="4181,13221" coordsize="192,200" path="m4373,13346l4358,13346,4358,13398,4325,13398,4330,13403,4330,13413,4368,13413,4373,13408,4373,13346xe" filled="t" fillcolor="#202020" stroked="f">
                <v:path arrowok="t"/>
                <v:fill/>
              </v:shape>
              <v:shape style="position:absolute;left:4181;top:13221;width:192;height:200" coordorigin="4181,13221" coordsize="192,200" path="m4253,13370l4243,13379,4262,13398,4272,13403,4282,13394,4272,13384,4262,13379,4253,13370xe" filled="t" fillcolor="#202020" stroked="f">
                <v:path arrowok="t"/>
                <v:fill/>
              </v:shape>
              <v:shape style="position:absolute;left:4181;top:13221;width:192;height:200" coordorigin="4181,13221" coordsize="192,200" path="m4291,13355l4181,13355,4181,13370,4291,13370,4291,13355xe" filled="t" fillcolor="#202020" stroked="f">
                <v:path arrowok="t"/>
                <v:fill/>
              </v:shape>
              <v:shape style="position:absolute;left:4181;top:13221;width:192;height:200" coordorigin="4181,13221" coordsize="192,200" path="m4219,13259l4200,13259,4200,13355,4219,13355,4219,13331,4277,13331,4277,13317,4219,13317,4219,13293,4277,13293,4277,13283,4219,13283,4219,13259xe" filled="t" fillcolor="#202020" stroked="f">
                <v:path arrowok="t"/>
                <v:fill/>
              </v:shape>
              <v:shape style="position:absolute;left:4181;top:13221;width:192;height:200" coordorigin="4181,13221" coordsize="192,200" path="m4277,13331l4258,13331,4258,13355,4277,13355,4277,13331xe" filled="t" fillcolor="#202020" stroked="f">
                <v:path arrowok="t"/>
                <v:fill/>
              </v:shape>
              <v:shape style="position:absolute;left:4181;top:13221;width:192;height:200" coordorigin="4181,13221" coordsize="192,200" path="m4373,13293l4358,13293,4358,13331,4373,13331,4373,13293xe" filled="t" fillcolor="#202020" stroked="f">
                <v:path arrowok="t"/>
                <v:fill/>
              </v:shape>
              <v:shape style="position:absolute;left:4181;top:13221;width:192;height:200" coordorigin="4181,13221" coordsize="192,200" path="m4277,13293l4258,13293,4258,13317,4277,13317,4277,13293xe" filled="t" fillcolor="#202020" stroked="f">
                <v:path arrowok="t"/>
                <v:fill/>
              </v:shape>
              <v:shape style="position:absolute;left:4181;top:13221;width:192;height:200" coordorigin="4181,13221" coordsize="192,200" path="m4277,13259l4258,13259,4258,13283,4277,13283,4277,13259xe" filled="t" fillcolor="#202020" stroked="f">
                <v:path arrowok="t"/>
                <v:fill/>
              </v:shape>
              <v:shape style="position:absolute;left:4181;top:13221;width:192;height:200" coordorigin="4181,13221" coordsize="192,200" path="m4373,13240l4358,13240,4358,13278,4373,13278,4373,13240xe" filled="t" fillcolor="#202020" stroked="f">
                <v:path arrowok="t"/>
                <v:fill/>
              </v:shape>
              <v:shape style="position:absolute;left:4181;top:13221;width:192;height:200" coordorigin="4181,13221" coordsize="192,200" path="m4291,13245l4186,13245,4186,13259,4291,13259,4291,13245xe" filled="t" fillcolor="#202020" stroked="f">
                <v:path arrowok="t"/>
                <v:fill/>
              </v:shape>
              <v:shape style="position:absolute;left:4181;top:13221;width:192;height:200" coordorigin="4181,13221" coordsize="192,200" path="m4219,13221l4200,13221,4200,13245,4219,13245,4219,13221xe" filled="t" fillcolor="#202020" stroked="f">
                <v:path arrowok="t"/>
                <v:fill/>
              </v:shape>
              <v:shape style="position:absolute;left:4181;top:13221;width:192;height:200" coordorigin="4181,13221" coordsize="192,200" path="m4277,13221l4258,13221,4258,13245,4277,13245,4277,1322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41.660004pt;margin-top:653.580017pt;width:21.55pt;height:11.08pt;mso-position-horizontal-relative:page;mso-position-vertical-relative:page;z-index:-3427" coordorigin="4833,13072" coordsize="431,222">
            <v:group style="position:absolute;left:4843;top:13082;width:202;height:202" coordorigin="4843,13082" coordsize="202,202">
              <v:shape style="position:absolute;left:4843;top:13082;width:202;height:202" coordorigin="4843,13082" coordsize="202,202" path="m5024,13260l4984,13260,5000,13269,5018,13277,5040,13283,5040,13278,5045,13274,5031,13264,5024,13260xe" filled="t" fillcolor="#202020" stroked="f">
                <v:path arrowok="t"/>
                <v:fill/>
              </v:shape>
              <v:shape style="position:absolute;left:4843;top:13082;width:202;height:202" coordorigin="4843,13082" coordsize="202,202" path="m4960,13216l4944,13216,4949,13230,4958,13240,4966,13246,4951,13255,4932,13263,4910,13269,4910,13274,4915,13278,4928,13281,4948,13275,4966,13268,4984,13260,5024,13260,5012,13254,5001,13238,5002,13237,4978,13237,4963,13221,4960,13216xe" filled="t" fillcolor="#202020" stroked="f">
                <v:path arrowok="t"/>
                <v:fill/>
              </v:shape>
              <v:shape style="position:absolute;left:4843;top:13082;width:202;height:202" coordorigin="4843,13082" coordsize="202,202" path="m4906,13154l4891,13157,4890,13172,4887,13192,4885,13214,4882,13240,4867,13240,4853,13245,4843,13245,4852,13262,4873,13258,4893,13254,4910,13250,4910,13235,4901,13235,4892,13232,4898,13209,4902,13188,4905,13169,4906,13154xe" filled="t" fillcolor="#202020" stroked="f">
                <v:path arrowok="t"/>
                <v:fill/>
              </v:shape>
              <v:shape style="position:absolute;left:4843;top:13082;width:202;height:202" coordorigin="4843,13082" coordsize="202,202" path="m4973,13178l4953,13182,4941,13198,4926,13212,4910,13226,4925,13240,4930,13230,4939,13226,4944,13216,4960,13216,4954,13206,5026,13206,5026,13192,4963,13192,4968,13187,4968,13182,4973,13178xe" filled="t" fillcolor="#202020" stroked="f">
                <v:path arrowok="t"/>
                <v:fill/>
              </v:shape>
              <v:shape style="position:absolute;left:4843;top:13082;width:202;height:202" coordorigin="4843,13082" coordsize="202,202" path="m5026,13206l5011,13206,5008,13210,4995,13225,4978,13237,5002,13237,5016,13223,5026,13206xe" filled="t" fillcolor="#202020" stroked="f">
                <v:path arrowok="t"/>
                <v:fill/>
              </v:shape>
              <v:shape style="position:absolute;left:4843;top:13082;width:202;height:202" coordorigin="4843,13082" coordsize="202,202" path="m4910,13230l4906,13235,4910,13235,4910,13230xe" filled="t" fillcolor="#202020" stroked="f">
                <v:path arrowok="t"/>
                <v:fill/>
              </v:shape>
              <v:shape style="position:absolute;left:4843;top:13082;width:202;height:202" coordorigin="4843,13082" coordsize="202,202" path="m4862,13154l4848,13154,4862,13226,4872,13211,4870,13190,4866,13171,4862,13154xe" filled="t" fillcolor="#202020" stroked="f">
                <v:path arrowok="t"/>
                <v:fill/>
              </v:shape>
              <v:shape style="position:absolute;left:4843;top:13082;width:202;height:202" coordorigin="4843,13082" coordsize="202,202" path="m4942,13159l4926,13172,4910,13182,4915,13187,4930,13185,4963,13163,4942,13159xe" filled="t" fillcolor="#202020" stroked="f">
                <v:path arrowok="t"/>
                <v:fill/>
              </v:shape>
              <v:shape style="position:absolute;left:4843;top:13082;width:202;height:202" coordorigin="4843,13082" coordsize="202,202" path="m5002,13149l4992,13163,5021,13177,5035,13187,5037,13171,5022,13160,5002,13149xe" filled="t" fillcolor="#202020" stroked="f">
                <v:path arrowok="t"/>
                <v:fill/>
              </v:shape>
              <v:shape style="position:absolute;left:4843;top:13082;width:202;height:202" coordorigin="4843,13082" coordsize="202,202" path="m5035,13139l5026,13139,5026,13144,5035,13154,5035,13139xe" filled="t" fillcolor="#202020" stroked="f">
                <v:path arrowok="t"/>
                <v:fill/>
              </v:shape>
              <v:shape style="position:absolute;left:4843;top:13082;width:202;height:202" coordorigin="4843,13082" coordsize="202,202" path="m4987,13086l4960,13093,4948,13109,4934,13125,4934,13130,4930,13130,4920,13134,4930,13149,4934,13149,4939,13144,4963,13144,4982,13143,5003,13142,5026,13139,5035,13139,5035,13131,5034,13129,4994,13129,4973,13127,4959,13119,4972,13105,4987,13086xe" filled="t" fillcolor="#202020" stroked="f">
                <v:path arrowok="t"/>
                <v:fill/>
              </v:shape>
              <v:shape style="position:absolute;left:4843;top:13082;width:202;height:202" coordorigin="4843,13082" coordsize="202,202" path="m4915,13125l4843,13125,4843,13134,4915,13134,4915,13125xe" filled="t" fillcolor="#202020" stroked="f">
                <v:path arrowok="t"/>
                <v:fill/>
              </v:shape>
              <v:shape style="position:absolute;left:4843;top:13082;width:202;height:202" coordorigin="4843,13082" coordsize="202,202" path="m5006,13101l4997,13110,5006,13120,4994,13129,5034,13129,5021,13116,5006,13101xe" filled="t" fillcolor="#202020" stroked="f">
                <v:path arrowok="t"/>
                <v:fill/>
              </v:shape>
              <v:shape style="position:absolute;left:4843;top:13082;width:202;height:202" coordorigin="4843,13082" coordsize="202,202" path="m4872,13082l4862,13091,4867,13101,4877,13110,4882,13120,4896,13110,4886,13101,4882,13091,4872,13082xe" filled="t" fillcolor="#202020" stroked="f">
                <v:path arrowok="t"/>
                <v:fill/>
              </v:shape>
            </v:group>
            <v:group style="position:absolute;left:5054;top:13262;width:202;height:2" coordorigin="5054,13262" coordsize="202,2">
              <v:shape style="position:absolute;left:5054;top:13262;width:202;height:2" coordorigin="5054,13262" coordsize="202,0" path="m5054,13262l5256,13262e" filled="f" stroked="t" strokeweight=".82pt" strokecolor="#202020">
                <v:path arrowok="t"/>
              </v:shape>
            </v:group>
            <v:group style="position:absolute;left:5158;top:13115;width:2;height:139" coordorigin="5158,13115" coordsize="2,139">
              <v:shape style="position:absolute;left:5158;top:13115;width:2;height:139" coordorigin="5158,13115" coordsize="0,139" path="m5158,13115l5158,13254e" filled="f" stroked="t" strokeweight="1.3pt" strokecolor="#202020">
                <v:path arrowok="t"/>
              </v:shape>
            </v:group>
            <v:group style="position:absolute;left:5069;top:13108;width:178;height:2" coordorigin="5069,13108" coordsize="178,2">
              <v:shape style="position:absolute;left:5069;top:13108;width:178;height:2" coordorigin="5069,13108" coordsize="178,0" path="m5069,13108l5246,13108e" filled="f" stroked="t" strokeweight=".82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67.362335pt;margin-top:654.799988pt;width:2.877679pt;height:9.84pt;mso-position-horizontal-relative:page;mso-position-vertical-relative:page;z-index:-3426" coordorigin="5347,13096" coordsize="58,197">
            <v:shape style="position:absolute;left:5347;top:13096;width:58;height:197" coordorigin="5347,13096" coordsize="58,197" path="m5405,13096l5359,13139,5347,13201,5349,13222,5354,13241,5362,13259,5373,13276,5386,13293,5397,13284,5385,13267,5376,13250,5371,13231,5367,13210,5367,13188,5368,13168,5373,13149,5380,13130,5391,13113,5405,13096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273.339996pt;margin-top:653.580017pt;width:21.55pt;height:11.08pt;mso-position-horizontal-relative:page;mso-position-vertical-relative:page;z-index:-3425" coordorigin="5467,13072" coordsize="431,222">
            <v:group style="position:absolute;left:5477;top:13082;width:202;height:202" coordorigin="5477,13082" coordsize="202,202">
              <v:shape style="position:absolute;left:5477;top:13082;width:202;height:202" coordorigin="5477,13082" coordsize="202,202" path="m5627,13251l5589,13251,5606,13260,5624,13269,5643,13277,5664,13283,5674,13274,5664,13262,5642,13257,5627,13251xe" filled="t" fillcolor="#202020" stroked="f">
                <v:path arrowok="t"/>
                <v:fill/>
              </v:shape>
              <v:shape style="position:absolute;left:5477;top:13082;width:202;height:202" coordorigin="5477,13082" coordsize="202,202" path="m5544,13173l5532,13184,5542,13204,5551,13222,5499,13262,5477,13269,5486,13278,5494,13282,5515,13276,5535,13270,5553,13263,5571,13257,5589,13251,5627,13251,5623,13250,5607,13241,5594,13229,5606,13213,5610,13207,5565,13207,5554,13191,5544,13173xe" filled="t" fillcolor="#202020" stroked="f">
                <v:path arrowok="t"/>
                <v:fill/>
              </v:shape>
              <v:shape style="position:absolute;left:5477;top:13082;width:202;height:202" coordorigin="5477,13082" coordsize="202,202" path="m5611,13168l5609,13175,5599,13193,5585,13205,5565,13207,5610,13207,5616,13196,5626,13178,5611,13168xe" filled="t" fillcolor="#202020" stroked="f">
                <v:path arrowok="t"/>
                <v:fill/>
              </v:shape>
              <v:shape style="position:absolute;left:5477;top:13082;width:202;height:202" coordorigin="5477,13082" coordsize="202,202" path="m5539,13134l5528,13150,5515,13164,5499,13176,5482,13187,5491,13197,5509,13191,5524,13178,5539,13163,5554,13149,5539,13134xe" filled="t" fillcolor="#202020" stroked="f">
                <v:path arrowok="t"/>
                <v:fill/>
              </v:shape>
              <v:shape style="position:absolute;left:5477;top:13082;width:202;height:202" coordorigin="5477,13082" coordsize="202,202" path="m5616,13134l5618,13157,5633,13172,5647,13185,5659,13197,5669,13187,5663,13176,5649,13163,5633,13149,5616,13134xe" filled="t" fillcolor="#202020" stroked="f">
                <v:path arrowok="t"/>
                <v:fill/>
              </v:shape>
              <v:shape style="position:absolute;left:5477;top:13082;width:202;height:202" coordorigin="5477,13082" coordsize="202,202" path="m5678,13110l5482,13110,5482,13125,5678,13125,5678,13110xe" filled="t" fillcolor="#202020" stroked="f">
                <v:path arrowok="t"/>
                <v:fill/>
              </v:shape>
              <v:shape style="position:absolute;left:5477;top:13082;width:202;height:202" coordorigin="5477,13082" coordsize="202,202" path="m5578,13082l5563,13086,5573,13106,5578,13110,5582,13110,5592,13106,5582,13086,5578,13082xe" filled="t" fillcolor="#202020" stroked="f">
                <v:path arrowok="t"/>
                <v:fill/>
              </v:shape>
            </v:group>
            <v:group style="position:absolute;left:5688;top:13262;width:202;height:2" coordorigin="5688,13262" coordsize="202,2">
              <v:shape style="position:absolute;left:5688;top:13262;width:202;height:2" coordorigin="5688,13262" coordsize="202,0" path="m5688,13262l5890,13262e" filled="f" stroked="t" strokeweight=".82pt" strokecolor="#202020">
                <v:path arrowok="t"/>
              </v:shape>
            </v:group>
            <v:group style="position:absolute;left:5789;top:13115;width:2;height:139" coordorigin="5789,13115" coordsize="2,139">
              <v:shape style="position:absolute;left:5789;top:13115;width:2;height:139" coordorigin="5789,13115" coordsize="0,139" path="m5789,13115l5789,13254e" filled="f" stroked="t" strokeweight="1.06pt" strokecolor="#202020">
                <v:path arrowok="t"/>
              </v:shape>
            </v:group>
            <v:group style="position:absolute;left:5702;top:13108;width:173;height:2" coordorigin="5702,13108" coordsize="173,2">
              <v:shape style="position:absolute;left:5702;top:13108;width:173;height:2" coordorigin="5702,13108" coordsize="173,0" path="m5702,13108l5875,13108e" filled="f" stroked="t" strokeweight=".82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8.320007pt;margin-top:654.799988pt;width:2.639592pt;height:9.84pt;mso-position-horizontal-relative:page;mso-position-vertical-relative:page;z-index:-3424" coordorigin="5966,13096" coordsize="53,197">
            <v:shape style="position:absolute;left:5966;top:13096;width:53;height:197" coordorigin="5966,13096" coordsize="53,197" path="m5986,13096l5972,13103,5982,13119,5990,13137,5996,13157,5999,13177,6000,13199,5998,13220,5994,13239,5988,13258,5978,13276,5966,13293,5986,13293,6015,13232,6019,13190,6018,13169,6014,13149,6008,13131,5998,13113,5986,13096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264.220001pt;margin-top:667.979980pt;width:19.72pt;height:11.008546pt;mso-position-horizontal-relative:page;mso-position-vertical-relative:page;z-index:-3423" coordorigin="5284,13360" coordsize="394,220">
            <v:group style="position:absolute;left:5294;top:13379;width:149;height:187" coordorigin="5294,13379" coordsize="149,187">
              <v:shape style="position:absolute;left:5294;top:13379;width:149;height:187" coordorigin="5294,13379" coordsize="149,187" path="m5443,13379l5294,13379,5294,13566,5314,13566,5314,13552,5443,13552,5443,13538,5314,13538,5314,13470,5443,13470,5443,13456,5314,13456,5314,13394,5443,13394,5443,13379xe" filled="t" fillcolor="#202020" stroked="f">
                <v:path arrowok="t"/>
                <v:fill/>
              </v:shape>
              <v:shape style="position:absolute;left:5294;top:13379;width:149;height:187" coordorigin="5294,13379" coordsize="149,187" path="m5443,13552l5424,13552,5424,13566,5443,13566,5443,13552xe" filled="t" fillcolor="#202020" stroked="f">
                <v:path arrowok="t"/>
                <v:fill/>
              </v:shape>
              <v:shape style="position:absolute;left:5294;top:13379;width:149;height:187" coordorigin="5294,13379" coordsize="149,187" path="m5443,13470l5424,13470,5424,13538,5443,13538,5443,13470xe" filled="t" fillcolor="#202020" stroked="f">
                <v:path arrowok="t"/>
                <v:fill/>
              </v:shape>
              <v:shape style="position:absolute;left:5294;top:13379;width:149;height:187" coordorigin="5294,13379" coordsize="149,187" path="m5443,13394l5424,13394,5424,13456,5443,13456,5443,13394xe" filled="t" fillcolor="#202020" stroked="f">
                <v:path arrowok="t"/>
                <v:fill/>
              </v:shape>
            </v:group>
            <v:group style="position:absolute;left:5477;top:13370;width:192;height:200" coordorigin="5477,13370" coordsize="192,200">
              <v:shape style="position:absolute;left:5477;top:13370;width:192;height:200" coordorigin="5477,13370" coordsize="192,200" path="m5669,13374l5597,13374,5597,13466,5596,13488,5595,13506,5592,13521,5585,13541,5573,13557,5582,13566,5611,13494,5669,13494,5669,13480,5611,13480,5611,13442,5669,13442,5669,13427,5611,13427,5611,13389,5669,13389,5669,13374xe" filled="t" fillcolor="#202020" stroked="f">
                <v:path arrowok="t"/>
                <v:fill/>
              </v:shape>
              <v:shape style="position:absolute;left:5477;top:13370;width:192;height:200" coordorigin="5477,13370" coordsize="192,200" path="m5510,13523l5506,13528,5493,13543,5477,13557,5486,13566,5495,13560,5510,13548,5525,13533,5510,13523xe" filled="t" fillcolor="#202020" stroked="f">
                <v:path arrowok="t"/>
                <v:fill/>
              </v:shape>
              <v:shape style="position:absolute;left:5477;top:13370;width:192;height:200" coordorigin="5477,13370" coordsize="192,200" path="m5621,13547l5626,13557,5626,13566,5664,13566,5669,13557,5669,13552,5630,13552,5621,13547xe" filled="t" fillcolor="#202020" stroked="f">
                <v:path arrowok="t"/>
                <v:fill/>
              </v:shape>
              <v:shape style="position:absolute;left:5477;top:13370;width:192;height:200" coordorigin="5477,13370" coordsize="192,200" path="m5549,13523l5539,13533,5549,13538,5563,13552,5578,13542,5568,13533,5549,13523xe" filled="t" fillcolor="#202020" stroked="f">
                <v:path arrowok="t"/>
                <v:fill/>
              </v:shape>
              <v:shape style="position:absolute;left:5477;top:13370;width:192;height:200" coordorigin="5477,13370" coordsize="192,200" path="m5669,13494l5654,13494,5654,13547,5650,13552,5669,13552,5669,13494xe" filled="t" fillcolor="#202020" stroked="f">
                <v:path arrowok="t"/>
                <v:fill/>
              </v:shape>
              <v:shape style="position:absolute;left:5477;top:13370;width:192;height:200" coordorigin="5477,13370" coordsize="192,200" path="m5587,13504l5477,13504,5477,13518,5587,13518,5587,13504xe" filled="t" fillcolor="#202020" stroked="f">
                <v:path arrowok="t"/>
                <v:fill/>
              </v:shape>
              <v:shape style="position:absolute;left:5477;top:13370;width:192;height:200" coordorigin="5477,13370" coordsize="192,200" path="m5510,13408l5496,13408,5496,13504,5510,13504,5510,13480,5573,13480,5573,13466,5510,13466,5510,13446,5573,13446,5573,13432,5510,13432,5510,13408xe" filled="t" fillcolor="#202020" stroked="f">
                <v:path arrowok="t"/>
                <v:fill/>
              </v:shape>
              <v:shape style="position:absolute;left:5477;top:13370;width:192;height:200" coordorigin="5477,13370" coordsize="192,200" path="m5573,13480l5554,13480,5554,13504,5573,13504,5573,13480xe" filled="t" fillcolor="#202020" stroked="f">
                <v:path arrowok="t"/>
                <v:fill/>
              </v:shape>
              <v:shape style="position:absolute;left:5477;top:13370;width:192;height:200" coordorigin="5477,13370" coordsize="192,200" path="m5669,13442l5654,13442,5654,13480,5669,13480,5669,13442xe" filled="t" fillcolor="#202020" stroked="f">
                <v:path arrowok="t"/>
                <v:fill/>
              </v:shape>
              <v:shape style="position:absolute;left:5477;top:13370;width:192;height:200" coordorigin="5477,13370" coordsize="192,200" path="m5573,13446l5554,13446,5554,13466,5573,13466,5573,13446xe" filled="t" fillcolor="#202020" stroked="f">
                <v:path arrowok="t"/>
                <v:fill/>
              </v:shape>
              <v:shape style="position:absolute;left:5477;top:13370;width:192;height:200" coordorigin="5477,13370" coordsize="192,200" path="m5573,13408l5554,13408,5554,13432,5573,13432,5573,13408xe" filled="t" fillcolor="#202020" stroked="f">
                <v:path arrowok="t"/>
                <v:fill/>
              </v:shape>
              <v:shape style="position:absolute;left:5477;top:13370;width:192;height:200" coordorigin="5477,13370" coordsize="192,200" path="m5669,13389l5654,13389,5654,13427,5669,13427,5669,13389xe" filled="t" fillcolor="#202020" stroked="f">
                <v:path arrowok="t"/>
                <v:fill/>
              </v:shape>
              <v:shape style="position:absolute;left:5477;top:13370;width:192;height:200" coordorigin="5477,13370" coordsize="192,200" path="m5587,13394l5482,13394,5482,13408,5587,13408,5587,13394xe" filled="t" fillcolor="#202020" stroked="f">
                <v:path arrowok="t"/>
                <v:fill/>
              </v:shape>
              <v:shape style="position:absolute;left:5477;top:13370;width:192;height:200" coordorigin="5477,13370" coordsize="192,200" path="m5510,13370l5496,13370,5496,13394,5510,13394,5510,13370xe" filled="t" fillcolor="#202020" stroked="f">
                <v:path arrowok="t"/>
                <v:fill/>
              </v:shape>
              <v:shape style="position:absolute;left:5477;top:13370;width:192;height:200" coordorigin="5477,13370" coordsize="192,200" path="m5573,13370l5554,13370,5554,13394,5573,13394,5573,1337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6.459991pt;margin-top:660.299988pt;width:42.52pt;height:11.08pt;mso-position-horizontal-relative:page;mso-position-vertical-relative:page;z-index:-3422" coordorigin="6729,13206" coordsize="850,222">
            <v:group style="position:absolute;left:6739;top:13216;width:202;height:200" coordorigin="6739,13216" coordsize="202,200">
              <v:shape style="position:absolute;left:6739;top:13216;width:202;height:200" coordorigin="6739,13216" coordsize="202,200" path="m6754,13322l6747,13346,6755,13364,6763,13379,6758,13389,6749,13398,6739,13403,6739,13408,6744,13413,6746,13416,6763,13403,6777,13392,6827,13392,6816,13390,6798,13383,6785,13371,6789,13360,6769,13360,6760,13343,6754,13322xe" filled="t" fillcolor="#202020" stroked="f">
                <v:path arrowok="t"/>
                <v:fill/>
              </v:shape>
              <v:shape style="position:absolute;left:6739;top:13216;width:202;height:200" coordorigin="6739,13216" coordsize="202,200" path="m6827,13392l6777,13392,6792,13400,6809,13407,6830,13411,6855,13413,6936,13413,6936,13408,6941,13398,6940,13397,6900,13397,6881,13397,6861,13396,6839,13393,6827,13392xe" filled="t" fillcolor="#202020" stroked="f">
                <v:path arrowok="t"/>
                <v:fill/>
              </v:shape>
              <v:shape style="position:absolute;left:6739;top:13216;width:202;height:200" coordorigin="6739,13216" coordsize="202,200" path="m6938,13394l6919,13396,6900,13397,6940,13397,6938,13394xe" filled="t" fillcolor="#202020" stroked="f">
                <v:path arrowok="t"/>
                <v:fill/>
              </v:shape>
              <v:shape style="position:absolute;left:6739;top:13216;width:202;height:200" coordorigin="6739,13216" coordsize="202,200" path="m6869,13370l6854,13370,6854,13389,6869,13389,6869,13370xe" filled="t" fillcolor="#202020" stroked="f">
                <v:path arrowok="t"/>
                <v:fill/>
              </v:shape>
              <v:shape style="position:absolute;left:6739;top:13216;width:202;height:200" coordorigin="6739,13216" coordsize="202,200" path="m6931,13360l6802,13360,6802,13370,6931,13370,6931,13360xe" filled="t" fillcolor="#202020" stroked="f">
                <v:path arrowok="t"/>
                <v:fill/>
              </v:shape>
              <v:shape style="position:absolute;left:6739;top:13216;width:202;height:200" coordorigin="6739,13216" coordsize="202,200" path="m6802,13235l6739,13235,6739,13250,6782,13250,6744,13298,6744,13312,6784,13325,6777,13345,6769,13360,6789,13360,6792,13354,6797,13334,6802,13312,6802,13298,6763,13298,6802,13250,6802,13235xe" filled="t" fillcolor="#202020" stroked="f">
                <v:path arrowok="t"/>
                <v:fill/>
              </v:shape>
              <v:shape style="position:absolute;left:6739;top:13216;width:202;height:200" coordorigin="6739,13216" coordsize="202,200" path="m6869,13341l6854,13341,6854,13360,6869,13360,6869,13341xe" filled="t" fillcolor="#202020" stroked="f">
                <v:path arrowok="t"/>
                <v:fill/>
              </v:shape>
              <v:shape style="position:absolute;left:6739;top:13216;width:202;height:200" coordorigin="6739,13216" coordsize="202,200" path="m6922,13326l6811,13326,6811,13341,6922,13341,6922,13326xe" filled="t" fillcolor="#202020" stroked="f">
                <v:path arrowok="t"/>
                <v:fill/>
              </v:shape>
              <v:shape style="position:absolute;left:6739;top:13216;width:202;height:200" coordorigin="6739,13216" coordsize="202,200" path="m6869,13312l6854,13312,6854,13326,6869,13326,6869,13312xe" filled="t" fillcolor="#202020" stroked="f">
                <v:path arrowok="t"/>
                <v:fill/>
              </v:shape>
              <v:shape style="position:absolute;left:6739;top:13216;width:202;height:200" coordorigin="6739,13216" coordsize="202,200" path="m6917,13278l6902,13278,6902,13298,6811,13298,6811,13312,6902,13312,6902,13317,6917,13317,6917,13278xe" filled="t" fillcolor="#202020" stroked="f">
                <v:path arrowok="t"/>
                <v:fill/>
              </v:shape>
              <v:shape style="position:absolute;left:6739;top:13216;width:202;height:200" coordorigin="6739,13216" coordsize="202,200" path="m6869,13278l6854,13278,6854,13298,6869,13298,6869,13278xe" filled="t" fillcolor="#202020" stroked="f">
                <v:path arrowok="t"/>
                <v:fill/>
              </v:shape>
              <v:shape style="position:absolute;left:6739;top:13216;width:202;height:200" coordorigin="6739,13216" coordsize="202,200" path="m6941,13269l6802,13269,6802,13278,6941,13278,6941,13269xe" filled="t" fillcolor="#202020" stroked="f">
                <v:path arrowok="t"/>
                <v:fill/>
              </v:shape>
              <v:shape style="position:absolute;left:6739;top:13216;width:202;height:200" coordorigin="6739,13216" coordsize="202,200" path="m6869,13250l6854,13250,6854,13269,6869,13269,6869,13250xe" filled="t" fillcolor="#202020" stroked="f">
                <v:path arrowok="t"/>
                <v:fill/>
              </v:shape>
              <v:shape style="position:absolute;left:6739;top:13216;width:202;height:200" coordorigin="6739,13216" coordsize="202,200" path="m6917,13235l6811,13235,6811,13250,6902,13250,6902,13269,6917,13269,6917,13235xe" filled="t" fillcolor="#202020" stroked="f">
                <v:path arrowok="t"/>
                <v:fill/>
              </v:shape>
              <v:shape style="position:absolute;left:6739;top:13216;width:202;height:200" coordorigin="6739,13216" coordsize="202,200" path="m6869,13216l6854,13216,6854,13235,6869,13235,6869,13216xe" filled="t" fillcolor="#202020" stroked="f">
                <v:path arrowok="t"/>
                <v:fill/>
              </v:shape>
            </v:group>
            <v:group style="position:absolute;left:6950;top:13221;width:202;height:197" coordorigin="6950,13221" coordsize="202,197">
              <v:shape style="position:absolute;left:6950;top:13221;width:202;height:197" coordorigin="6950,13221" coordsize="202,197" path="m7125,13394l7086,13394,7102,13403,7121,13412,7142,13418,7142,13413,7147,13408,7147,13402,7127,13396,7125,13394xe" filled="t" fillcolor="#202020" stroked="f">
                <v:path arrowok="t"/>
                <v:fill/>
              </v:shape>
              <v:shape style="position:absolute;left:6950;top:13221;width:202;height:197" coordorigin="6950,13221" coordsize="202,197" path="m7128,13307l7018,13307,7018,13322,7029,13326,7038,13344,7046,13362,7052,13382,7036,13391,7016,13398,6994,13403,7003,13413,7009,13417,7027,13412,7045,13406,7065,13399,7086,13394,7125,13394,7110,13386,7095,13373,7107,13358,7108,13357,7064,13357,7053,13341,7046,13322,7128,13322,7128,13307xe" filled="t" fillcolor="#202020" stroked="f">
                <v:path arrowok="t"/>
                <v:fill/>
              </v:shape>
              <v:shape style="position:absolute;left:6950;top:13221;width:202;height:197" coordorigin="6950,13221" coordsize="202,197" path="m6989,13283l6950,13283,6950,13298,6974,13298,6974,13389,6970,13389,6984,13400,7000,13390,7018,13374,6989,13374,6989,13283xe" filled="t" fillcolor="#202020" stroked="f">
                <v:path arrowok="t"/>
                <v:fill/>
              </v:shape>
              <v:shape style="position:absolute;left:6950;top:13221;width:202;height:197" coordorigin="6950,13221" coordsize="202,197" path="m7018,13355l7008,13365,6989,13374,7018,13374,7018,13355xe" filled="t" fillcolor="#202020" stroked="f">
                <v:path arrowok="t"/>
                <v:fill/>
              </v:shape>
              <v:shape style="position:absolute;left:6950;top:13221;width:202;height:197" coordorigin="6950,13221" coordsize="202,197" path="m7128,13322l7046,13322,7113,13323,7102,13339,7086,13351,7064,13357,7108,13357,7119,13341,7128,13322xe" filled="t" fillcolor="#202020" stroked="f">
                <v:path arrowok="t"/>
                <v:fill/>
              </v:shape>
              <v:shape style="position:absolute;left:6950;top:13221;width:202;height:197" coordorigin="6950,13221" coordsize="202,197" path="m7118,13226l7037,13226,7035,13260,7026,13276,7008,13293,7013,13293,7013,13298,7020,13301,7038,13288,7048,13271,7051,13250,7051,13240,7118,13240,7118,13226xe" filled="t" fillcolor="#202020" stroked="f">
                <v:path arrowok="t"/>
                <v:fill/>
              </v:shape>
              <v:shape style="position:absolute;left:6950;top:13221;width:202;height:197" coordorigin="6950,13221" coordsize="202,197" path="m7118,13240l7104,13240,7104,13283,7109,13293,7152,13293,7152,13278,7123,13278,7118,13274,7118,13240xe" filled="t" fillcolor="#202020" stroked="f">
                <v:path arrowok="t"/>
                <v:fill/>
              </v:shape>
              <v:shape style="position:absolute;left:6950;top:13221;width:202;height:197" coordorigin="6950,13221" coordsize="202,197" path="m6979,13221l6965,13235,6979,13248,6994,13264,7005,13252,6992,13238,6979,13221xe" filled="t" fillcolor="#202020" stroked="f">
                <v:path arrowok="t"/>
                <v:fill/>
              </v:shape>
            </v:group>
            <v:group style="position:absolute;left:7157;top:13216;width:206;height:197" coordorigin="7157,13216" coordsize="206,197">
              <v:shape style="position:absolute;left:7157;top:13216;width:206;height:197" coordorigin="7157,13216" coordsize="206,197" path="m7238,13307l7157,13307,7157,13322,7190,13330,7186,13349,7179,13368,7169,13386,7157,13403,7166,13413,7176,13406,7188,13389,7198,13372,7209,13357,7230,13357,7220,13347,7205,13336,7205,13322,7238,13322,7238,13307xe" filled="t" fillcolor="#202020" stroked="f">
                <v:path arrowok="t"/>
                <v:fill/>
              </v:shape>
              <v:shape style="position:absolute;left:7157;top:13216;width:206;height:197" coordorigin="7157,13216" coordsize="206,197" path="m7301,13259l7286,13259,7286,13305,7283,13326,7247,13392,7229,13408,7234,13413,7282,13375,7296,13341,7310,13341,7310,13336,7298,13329,7300,13310,7301,13288,7301,13259xe" filled="t" fillcolor="#202020" stroked="f">
                <v:path arrowok="t"/>
                <v:fill/>
              </v:shape>
              <v:shape style="position:absolute;left:7157;top:13216;width:206;height:197" coordorigin="7157,13216" coordsize="206,197" path="m7310,13341l7296,13341,7296,13408,7306,13413,7349,13413,7358,13408,7358,13398,7315,13398,7310,13394,7310,13341xe" filled="t" fillcolor="#202020" stroked="f">
                <v:path arrowok="t"/>
                <v:fill/>
              </v:shape>
              <v:shape style="position:absolute;left:7157;top:13216;width:206;height:197" coordorigin="7157,13216" coordsize="206,197" path="m7344,13360l7344,13394,7339,13398,7358,13398,7358,13384,7363,13379,7363,13370,7358,13365,7354,13365,7344,13360xe" filled="t" fillcolor="#202020" stroked="f">
                <v:path arrowok="t"/>
                <v:fill/>
              </v:shape>
              <v:shape style="position:absolute;left:7157;top:13216;width:206;height:197" coordorigin="7157,13216" coordsize="206,197" path="m7230,13357l7209,13357,7222,13372,7234,13389,7235,13361,7230,13357xe" filled="t" fillcolor="#202020" stroked="f">
                <v:path arrowok="t"/>
                <v:fill/>
              </v:shape>
              <v:shape style="position:absolute;left:7157;top:13216;width:206;height:197" coordorigin="7157,13216" coordsize="206,197" path="m7344,13226l7243,13226,7243,13350,7262,13350,7262,13240,7344,13240,7344,13226xe" filled="t" fillcolor="#202020" stroked="f">
                <v:path arrowok="t"/>
                <v:fill/>
              </v:shape>
              <v:shape style="position:absolute;left:7157;top:13216;width:206;height:197" coordorigin="7157,13216" coordsize="206,197" path="m7344,13240l7330,13240,7330,13350,7344,13350,7344,13240xe" filled="t" fillcolor="#202020" stroked="f">
                <v:path arrowok="t"/>
                <v:fill/>
              </v:shape>
              <v:shape style="position:absolute;left:7157;top:13216;width:206;height:197" coordorigin="7157,13216" coordsize="206,197" path="m7205,13269l7190,13269,7190,13307,7205,13307,7205,13269xe" filled="t" fillcolor="#202020" stroked="f">
                <v:path arrowok="t"/>
                <v:fill/>
              </v:shape>
              <v:shape style="position:absolute;left:7157;top:13216;width:206;height:197" coordorigin="7157,13216" coordsize="206,197" path="m7238,13254l7162,13254,7162,13269,7238,13269,7238,13254xe" filled="t" fillcolor="#202020" stroked="f">
                <v:path arrowok="t"/>
                <v:fill/>
              </v:shape>
              <v:shape style="position:absolute;left:7157;top:13216;width:206;height:197" coordorigin="7157,13216" coordsize="206,197" path="m7205,13216l7190,13216,7190,13254,7205,13254,7205,13216xe" filled="t" fillcolor="#202020" stroked="f">
                <v:path arrowok="t"/>
                <v:fill/>
              </v:shape>
            </v:group>
            <v:group style="position:absolute;left:7368;top:13216;width:202;height:202" coordorigin="7368,13216" coordsize="202,202">
              <v:shape style="position:absolute;left:7368;top:13216;width:202;height:202" coordorigin="7368,13216" coordsize="202,202" path="m7411,13307l7397,13307,7397,13418,7411,13418,7411,13307xe" filled="t" fillcolor="#202020" stroked="f">
                <v:path arrowok="t"/>
                <v:fill/>
              </v:shape>
              <v:shape style="position:absolute;left:7368;top:13216;width:202;height:202" coordorigin="7368,13216" coordsize="202,202" path="m7525,13384l7510,13384,7524,13397,7541,13408,7560,13418,7570,13408,7562,13401,7542,13394,7525,13384xe" filled="t" fillcolor="#202020" stroked="f">
                <v:path arrowok="t"/>
                <v:fill/>
              </v:shape>
              <v:shape style="position:absolute;left:7368;top:13216;width:202;height:202" coordorigin="7368,13216" coordsize="202,202" path="m7570,13360l7430,13360,7430,13370,7483,13378,7470,13390,7451,13398,7426,13403,7426,13408,7430,13413,7438,13417,7460,13409,7480,13400,7496,13392,7510,13384,7525,13384,7512,13370,7570,13370,7570,13360xe" filled="t" fillcolor="#202020" stroked="f">
                <v:path arrowok="t"/>
                <v:fill/>
              </v:shape>
              <v:shape style="position:absolute;left:7368;top:13216;width:202;height:202" coordorigin="7368,13216" coordsize="202,202" path="m7440,13264l7368,13264,7368,13274,7390,13292,7383,13312,7375,13330,7368,13346,7368,13350,7373,13355,7374,13363,7383,13347,7391,13329,7397,13307,7430,13307,7426,13302,7411,13302,7411,13274,7440,13274,7440,13264xe" filled="t" fillcolor="#202020" stroked="f">
                <v:path arrowok="t"/>
                <v:fill/>
              </v:shape>
              <v:shape style="position:absolute;left:7368;top:13216;width:202;height:202" coordorigin="7368,13216" coordsize="202,202" path="m7507,13341l7493,13341,7493,13360,7507,13360,7507,13341xe" filled="t" fillcolor="#202020" stroked="f">
                <v:path arrowok="t"/>
                <v:fill/>
              </v:shape>
              <v:shape style="position:absolute;left:7368;top:13216;width:202;height:202" coordorigin="7368,13216" coordsize="202,202" path="m7555,13274l7445,13274,7445,13346,7459,13346,7459,13341,7555,13341,7555,13326,7459,13326,7459,13312,7555,13312,7555,13298,7459,13298,7459,13283,7555,13283,7555,13274xe" filled="t" fillcolor="#202020" stroked="f">
                <v:path arrowok="t"/>
                <v:fill/>
              </v:shape>
              <v:shape style="position:absolute;left:7368;top:13216;width:202;height:202" coordorigin="7368,13216" coordsize="202,202" path="m7555,13341l7541,13341,7541,13346,7555,13346,7555,13341xe" filled="t" fillcolor="#202020" stroked="f">
                <v:path arrowok="t"/>
                <v:fill/>
              </v:shape>
              <v:shape style="position:absolute;left:7368;top:13216;width:202;height:202" coordorigin="7368,13216" coordsize="202,202" path="m7430,13307l7411,13307,7426,13322,7430,13331,7440,13322,7435,13312,7430,13307xe" filled="t" fillcolor="#202020" stroked="f">
                <v:path arrowok="t"/>
                <v:fill/>
              </v:shape>
              <v:shape style="position:absolute;left:7368;top:13216;width:202;height:202" coordorigin="7368,13216" coordsize="202,202" path="m7555,13312l7541,13312,7541,13326,7555,13326,7555,13312xe" filled="t" fillcolor="#202020" stroked="f">
                <v:path arrowok="t"/>
                <v:fill/>
              </v:shape>
              <v:shape style="position:absolute;left:7368;top:13216;width:202;height:202" coordorigin="7368,13216" coordsize="202,202" path="m7421,13298l7411,13302,7426,13302,7421,13298xe" filled="t" fillcolor="#202020" stroked="f">
                <v:path arrowok="t"/>
                <v:fill/>
              </v:shape>
              <v:shape style="position:absolute;left:7368;top:13216;width:202;height:202" coordorigin="7368,13216" coordsize="202,202" path="m7555,13283l7541,13283,7541,13298,7555,13298,7555,13283xe" filled="t" fillcolor="#202020" stroked="f">
                <v:path arrowok="t"/>
                <v:fill/>
              </v:shape>
              <v:shape style="position:absolute;left:7368;top:13216;width:202;height:202" coordorigin="7368,13216" coordsize="202,202" path="m7411,13216l7397,13216,7397,13264,7411,13264,7411,13216xe" filled="t" fillcolor="#202020" stroked="f">
                <v:path arrowok="t"/>
                <v:fill/>
              </v:shape>
              <v:shape style="position:absolute;left:7368;top:13216;width:202;height:202" coordorigin="7368,13216" coordsize="202,202" path="m7483,13250l7469,13250,7469,13264,7483,13264,7483,13250xe" filled="t" fillcolor="#202020" stroked="f">
                <v:path arrowok="t"/>
                <v:fill/>
              </v:shape>
              <v:shape style="position:absolute;left:7368;top:13216;width:202;height:202" coordorigin="7368,13216" coordsize="202,202" path="m7536,13250l7522,13250,7522,13264,7536,13264,7536,13250xe" filled="t" fillcolor="#202020" stroked="f">
                <v:path arrowok="t"/>
                <v:fill/>
              </v:shape>
              <v:shape style="position:absolute;left:7368;top:13216;width:202;height:202" coordorigin="7368,13216" coordsize="202,202" path="m7570,13235l7435,13235,7435,13250,7570,13250,7570,13235xe" filled="t" fillcolor="#202020" stroked="f">
                <v:path arrowok="t"/>
                <v:fill/>
              </v:shape>
              <v:shape style="position:absolute;left:7368;top:13216;width:202;height:202" coordorigin="7368,13216" coordsize="202,202" path="m7483,13216l7469,13216,7469,13235,7483,13235,7483,13216xe" filled="t" fillcolor="#202020" stroked="f">
                <v:path arrowok="t"/>
                <v:fill/>
              </v:shape>
              <v:shape style="position:absolute;left:7368;top:13216;width:202;height:202" coordorigin="7368,13216" coordsize="202,202" path="m7536,13216l7522,13216,7522,13235,7536,13235,7536,1321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19.5pt;margin-top:653.580017pt;width:42.52pt;height:11.08pt;mso-position-horizontal-relative:page;mso-position-vertical-relative:page;z-index:-3421" coordorigin="8390,13072" coordsize="850,222">
            <v:group style="position:absolute;left:8400;top:13082;width:202;height:202" coordorigin="8400,13082" coordsize="202,202">
              <v:shape style="position:absolute;left:8400;top:13082;width:202;height:202" coordorigin="8400,13082" coordsize="202,202" path="m8573,13192l8429,13192,8429,13283,8448,13283,8448,13269,8573,13269,8573,13254,8448,13254,8448,13206,8573,13206,8573,13192xe" filled="t" fillcolor="#202020" stroked="f">
                <v:path arrowok="t"/>
                <v:fill/>
              </v:shape>
              <v:shape style="position:absolute;left:8400;top:13082;width:202;height:202" coordorigin="8400,13082" coordsize="202,202" path="m8573,13269l8558,13269,8558,13283,8573,13283,8573,13269xe" filled="t" fillcolor="#202020" stroked="f">
                <v:path arrowok="t"/>
                <v:fill/>
              </v:shape>
              <v:shape style="position:absolute;left:8400;top:13082;width:202;height:202" coordorigin="8400,13082" coordsize="202,202" path="m8573,13206l8558,13206,8558,13254,8573,13254,8573,13206xe" filled="t" fillcolor="#202020" stroked="f">
                <v:path arrowok="t"/>
                <v:fill/>
              </v:shape>
              <v:shape style="position:absolute;left:8400;top:13082;width:202;height:202" coordorigin="8400,13082" coordsize="202,202" path="m8520,13082l8494,13084,8482,13099,8469,13113,8454,13126,8438,13138,8420,13149,8400,13158,8405,13168,8410,13173,8410,13178,8424,13168,8443,13158,8563,13158,8563,13154,8558,13154,8462,13143,8478,13129,8491,13115,8501,13101,8524,13101,8515,13091,8520,13082xe" filled="t" fillcolor="#202020" stroked="f">
                <v:path arrowok="t"/>
                <v:fill/>
              </v:shape>
              <v:shape style="position:absolute;left:8400;top:13082;width:202;height:202" coordorigin="8400,13082" coordsize="202,202" path="m8524,13101l8501,13101,8514,13114,8529,13128,8544,13142,8558,13154,8563,13154,8573,13163,8592,13173,8602,13163,8593,13153,8575,13143,8558,13132,8543,13120,8528,13106,8524,13101xe" filled="t" fillcolor="#202020" stroked="f">
                <v:path arrowok="t"/>
                <v:fill/>
              </v:shape>
              <v:shape style="position:absolute;left:8400;top:13082;width:202;height:202" coordorigin="8400,13082" coordsize="202,202" path="m8563,13158l8443,13158,8443,13168,8563,13168,8563,13158xe" filled="t" fillcolor="#202020" stroked="f">
                <v:path arrowok="t"/>
                <v:fill/>
              </v:shape>
            </v:group>
            <v:group style="position:absolute;left:8626;top:13091;width:173;height:192" coordorigin="8626,13091" coordsize="173,192">
              <v:shape style="position:absolute;left:8626;top:13091;width:173;height:192" coordorigin="8626,13091" coordsize="173,192" path="m8798,13091l8626,13091,8626,13283,8640,13283,8640,13110,8798,13110,8798,13091xe" filled="t" fillcolor="#202020" stroked="f">
                <v:path arrowok="t"/>
                <v:fill/>
              </v:shape>
              <v:shape style="position:absolute;left:8626;top:13091;width:173;height:192" coordorigin="8626,13091" coordsize="173,192" path="m8798,13110l8784,13110,8784,13259,8779,13264,8741,13264,8741,13278,8794,13278,8798,13274,8798,13110xe" filled="t" fillcolor="#202020" stroked="f">
                <v:path arrowok="t"/>
                <v:fill/>
              </v:shape>
              <v:shape style="position:absolute;left:8626;top:13091;width:173;height:192" coordorigin="8626,13091" coordsize="173,192" path="m8755,13173l8669,13173,8669,13245,8683,13245,8683,13235,8755,13235,8755,13221,8683,13221,8683,13187,8755,13187,8755,13173xe" filled="t" fillcolor="#202020" stroked="f">
                <v:path arrowok="t"/>
                <v:fill/>
              </v:shape>
              <v:shape style="position:absolute;left:8626;top:13091;width:173;height:192" coordorigin="8626,13091" coordsize="173,192" path="m8755,13187l8741,13187,8741,13221,8755,13221,8755,13187xe" filled="t" fillcolor="#202020" stroked="f">
                <v:path arrowok="t"/>
                <v:fill/>
              </v:shape>
              <v:shape style="position:absolute;left:8626;top:13091;width:173;height:192" coordorigin="8626,13091" coordsize="173,192" path="m8774,13134l8654,13134,8654,13149,8774,13149,8774,13134xe" filled="t" fillcolor="#202020" stroked="f">
                <v:path arrowok="t"/>
                <v:fill/>
              </v:shape>
            </v:group>
            <v:group style="position:absolute;left:8818;top:13082;width:202;height:202" coordorigin="8818,13082" coordsize="202,202">
              <v:shape style="position:absolute;left:8818;top:13082;width:202;height:202" coordorigin="8818,13082" coordsize="202,202" path="m8868,13168l8846,13168,8846,13283,8866,13283,8868,13168xe" filled="t" fillcolor="#202020" stroked="f">
                <v:path arrowok="t"/>
                <v:fill/>
              </v:shape>
              <v:shape style="position:absolute;left:8818;top:13082;width:202;height:202" coordorigin="8818,13082" coordsize="202,202" path="m8928,13163l8909,13163,8909,13200,8906,13221,8900,13241,8892,13259,8880,13274,8890,13283,8926,13215,8928,13192,8928,13163xe" filled="t" fillcolor="#202020" stroked="f">
                <v:path arrowok="t"/>
                <v:fill/>
              </v:shape>
              <v:shape style="position:absolute;left:8818;top:13082;width:202;height:202" coordorigin="8818,13082" coordsize="202,202" path="m8986,13163l8971,13163,8971,13283,8986,13283,8986,13163xe" filled="t" fillcolor="#202020" stroked="f">
                <v:path arrowok="t"/>
                <v:fill/>
              </v:shape>
              <v:shape style="position:absolute;left:8818;top:13082;width:202;height:202" coordorigin="8818,13082" coordsize="202,202" path="m8880,13086l8858,13092,8852,13112,8845,13131,8837,13149,8828,13166,8818,13182,8822,13187,8822,13197,8827,13202,8832,13192,8842,13178,8846,13168,8868,13168,8869,13126,8874,13107,8880,13086xe" filled="t" fillcolor="#202020" stroked="f">
                <v:path arrowok="t"/>
                <v:fill/>
              </v:shape>
              <v:shape style="position:absolute;left:8818;top:13082;width:202;height:202" coordorigin="8818,13082" coordsize="202,202" path="m8962,13082l8940,13087,8930,13104,8918,13120,8905,13134,8889,13147,8870,13158,8880,13168,8893,13162,8909,13149,8925,13137,8941,13125,8956,13114,8973,13114,8967,13106,8957,13086,8962,13082xe" filled="t" fillcolor="#202020" stroked="f">
                <v:path arrowok="t"/>
                <v:fill/>
              </v:shape>
              <v:shape style="position:absolute;left:8818;top:13082;width:202;height:202" coordorigin="8818,13082" coordsize="202,202" path="m8973,13114l8956,13114,8969,13129,8982,13143,8997,13156,9014,13168,9019,13163,9019,13158,9011,13146,8994,13135,8980,13122,8973,13114xe" filled="t" fillcolor="#202020" stroked="f">
                <v:path arrowok="t"/>
                <v:fill/>
              </v:shape>
            </v:group>
            <v:group style="position:absolute;left:9029;top:13082;width:202;height:202" coordorigin="9029,13082" coordsize="202,202">
              <v:shape style="position:absolute;left:9029;top:13082;width:202;height:202" coordorigin="9029,13082" coordsize="202,202" path="m9077,13178l9062,13178,9062,13283,9077,13283,9077,13178xe" filled="t" fillcolor="#202020" stroked="f">
                <v:path arrowok="t"/>
                <v:fill/>
              </v:shape>
              <v:shape style="position:absolute;left:9029;top:13082;width:202;height:202" coordorigin="9029,13082" coordsize="202,202" path="m9216,13206l9115,13206,9115,13283,9134,13283,9134,13274,9216,13274,9216,13259,9134,13259,9134,13221,9216,13221,9216,13206xe" filled="t" fillcolor="#202020" stroked="f">
                <v:path arrowok="t"/>
                <v:fill/>
              </v:shape>
              <v:shape style="position:absolute;left:9029;top:13082;width:202;height:202" coordorigin="9029,13082" coordsize="202,202" path="m9216,13274l9202,13274,9202,13283,9216,13283,9216,13274xe" filled="t" fillcolor="#202020" stroked="f">
                <v:path arrowok="t"/>
                <v:fill/>
              </v:shape>
              <v:shape style="position:absolute;left:9029;top:13082;width:202;height:202" coordorigin="9029,13082" coordsize="202,202" path="m9216,13221l9202,13221,9202,13259,9216,13259,9216,13221xe" filled="t" fillcolor="#202020" stroked="f">
                <v:path arrowok="t"/>
                <v:fill/>
              </v:shape>
              <v:shape style="position:absolute;left:9029;top:13082;width:202;height:202" coordorigin="9029,13082" coordsize="202,202" path="m9106,13120l9034,13120,9034,13134,9062,13138,9056,13158,9048,13176,9039,13194,9029,13211,9034,13216,9034,13221,9046,13216,9054,13197,9062,13178,9077,13178,9077,13168,9096,13168,9091,13158,9077,13158,9077,13134,9106,13134,9106,13120xe" filled="t" fillcolor="#202020" stroked="f">
                <v:path arrowok="t"/>
                <v:fill/>
              </v:shape>
              <v:shape style="position:absolute;left:9029;top:13082;width:202;height:202" coordorigin="9029,13082" coordsize="202,202" path="m9149,13133l9132,13133,9142,13150,9151,13167,9134,13175,9116,13184,9096,13192,9101,13197,9101,13202,9120,13201,9137,13193,9156,13185,9175,13178,9221,13178,9205,13170,9198,13151,9165,13151,9152,13137,9149,13133xe" filled="t" fillcolor="#202020" stroked="f">
                <v:path arrowok="t"/>
                <v:fill/>
              </v:shape>
              <v:shape style="position:absolute;left:9029;top:13082;width:202;height:202" coordorigin="9029,13082" coordsize="202,202" path="m9221,13178l9175,13178,9192,13187,9211,13194,9230,13202,9230,13187,9223,13179,9221,13178xe" filled="t" fillcolor="#202020" stroked="f">
                <v:path arrowok="t"/>
                <v:fill/>
              </v:shape>
              <v:shape style="position:absolute;left:9029;top:13082;width:202;height:202" coordorigin="9029,13082" coordsize="202,202" path="m9096,13168l9077,13168,9082,13173,9091,13178,9096,13187,9106,13178,9096,13168xe" filled="t" fillcolor="#202020" stroked="f">
                <v:path arrowok="t"/>
                <v:fill/>
              </v:shape>
              <v:shape style="position:absolute;left:9029;top:13082;width:202;height:202" coordorigin="9029,13082" coordsize="202,202" path="m9082,13154l9077,13158,9091,13158,9082,13154xe" filled="t" fillcolor="#202020" stroked="f">
                <v:path arrowok="t"/>
                <v:fill/>
              </v:shape>
              <v:shape style="position:absolute;left:9029;top:13082;width:202;height:202" coordorigin="9029,13082" coordsize="202,202" path="m9154,13086l9135,13095,9126,13112,9115,13130,9101,13149,9110,13158,9120,13149,9125,13139,9132,13133,9149,13133,9139,13120,9221,13120,9221,13106,9149,13106,9149,13096,9154,13091,9154,13086xe" filled="t" fillcolor="#202020" stroked="f">
                <v:path arrowok="t"/>
                <v:fill/>
              </v:shape>
              <v:shape style="position:absolute;left:9029;top:13082;width:202;height:202" coordorigin="9029,13082" coordsize="202,202" path="m9221,13120l9202,13120,9197,13125,9183,13139,9165,13151,9198,13151,9198,13150,9210,13135,9221,13120xe" filled="t" fillcolor="#202020" stroked="f">
                <v:path arrowok="t"/>
                <v:fill/>
              </v:shape>
              <v:shape style="position:absolute;left:9029;top:13082;width:202;height:202" coordorigin="9029,13082" coordsize="202,202" path="m9077,13082l9062,13082,9062,13120,9077,13120,9077,1308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9.361572pt;margin-top:669.200012pt;width:2.63843pt;height:9.6pt;mso-position-horizontal-relative:page;mso-position-vertical-relative:page;z-index:-3420" coordorigin="8587,13384" coordsize="53,192">
            <v:shape style="position:absolute;left:8587;top:13384;width:53;height:192" coordorigin="8587,13384" coordsize="53,192" path="m8640,13384l8592,13440,8587,13484,8589,13505,8593,13525,8600,13544,8611,13561,8626,13576,8638,13573,8626,13556,8617,13539,8611,13520,8608,13500,8606,13478,8608,13456,8612,13436,8618,13416,8627,13399,8640,13384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35.839996pt;margin-top:668.960022pt;width:10.08pt;height:9.120pt;mso-position-horizontal-relative:page;mso-position-vertical-relative:page;z-index:-3419" coordorigin="8717,13379" coordsize="202,182">
            <v:shape style="position:absolute;left:8717;top:13379;width:202;height:182" coordorigin="8717,13379" coordsize="202,182" path="m8794,13456l8774,13456,8773,13485,8769,13504,8764,13519,8753,13532,8737,13544,8717,13557,8722,13562,8783,13522,8794,13461,8794,13456xe" filled="t" fillcolor="#202020" stroked="f">
              <v:path arrowok="t"/>
              <v:fill/>
            </v:shape>
            <v:shape style="position:absolute;left:8717;top:13379;width:202;height:182" coordorigin="8717,13379" coordsize="202,182" path="m8851,13456l8837,13456,8837,13552,8842,13562,8904,13562,8914,13557,8914,13547,8856,13547,8851,13542,8851,13456xe" filled="t" fillcolor="#202020" stroked="f">
              <v:path arrowok="t"/>
              <v:fill/>
            </v:shape>
            <v:shape style="position:absolute;left:8717;top:13379;width:202;height:182" coordorigin="8717,13379" coordsize="202,182" path="m8904,13504l8899,13518,8899,13542,8890,13547,8914,13547,8914,13538,8918,13533,8918,13509,8909,13509,8904,13504xe" filled="t" fillcolor="#202020" stroked="f">
              <v:path arrowok="t"/>
              <v:fill/>
            </v:shape>
            <v:shape style="position:absolute;left:8717;top:13379;width:202;height:182" coordorigin="8717,13379" coordsize="202,182" path="m8918,13442l8717,13442,8717,13456,8918,13456,8918,13442xe" filled="t" fillcolor="#202020" stroked="f">
              <v:path arrowok="t"/>
              <v:fill/>
            </v:shape>
            <v:shape style="position:absolute;left:8717;top:13379;width:202;height:182" coordorigin="8717,13379" coordsize="202,182" path="m8899,13379l8741,13379,8741,13394,8899,13394,8899,13379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49.76001pt;margin-top:669.200012pt;width:2.637679pt;height:9.6pt;mso-position-horizontal-relative:page;mso-position-vertical-relative:page;z-index:-3418" coordorigin="8995,13384" coordsize="53,192">
            <v:shape style="position:absolute;left:8995;top:13384;width:53;height:192" coordorigin="8995,13384" coordsize="53,192" path="m9010,13384l8998,13386,9009,13402,9018,13419,9024,13438,9028,13459,9029,13482,9027,13503,9024,13523,9017,13541,9008,13559,8995,13576,9010,13576,9043,13520,9048,13476,9046,13455,9041,13435,9033,13416,9022,13399,9010,13384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95.579987pt;margin-top:660.299988pt;width:53.32pt;height:11.08pt;mso-position-horizontal-relative:page;mso-position-vertical-relative:page;z-index:-3417" coordorigin="9912,13206" coordsize="1066,222">
            <v:group style="position:absolute;left:9922;top:13216;width:206;height:202" coordorigin="9922,13216" coordsize="206,202">
              <v:shape style="position:absolute;left:9922;top:13216;width:206;height:202" coordorigin="9922,13216" coordsize="206,202" path="m9970,13331l9955,13331,9955,13398,9926,13398,9926,13418,9960,13418,9970,13408,9970,13331xe" filled="t" fillcolor="#202020" stroked="f">
                <v:path arrowok="t"/>
                <v:fill/>
              </v:shape>
              <v:shape style="position:absolute;left:9922;top:13216;width:206;height:202" coordorigin="9922,13216" coordsize="206,202" path="m10114,13298l9998,13298,9998,13312,10018,13325,10026,13344,10033,13363,10040,13380,10024,13390,10005,13398,9984,13403,9989,13413,9994,13418,10009,13416,10027,13406,10034,13403,10062,13388,10096,13388,10090,13383,10084,13363,10059,13363,10047,13348,10037,13330,10027,13312,10112,13312,10114,13307,10114,13298xe" filled="t" fillcolor="#202020" stroked="f">
                <v:path arrowok="t"/>
                <v:fill/>
              </v:shape>
              <v:shape style="position:absolute;left:9922;top:13216;width:206;height:202" coordorigin="9922,13216" coordsize="206,202" path="m10096,13388l10062,13388,10079,13399,10096,13409,10114,13418,10123,13408,10127,13403,10106,13396,10096,13388xe" filled="t" fillcolor="#202020" stroked="f">
                <v:path arrowok="t"/>
                <v:fill/>
              </v:shape>
              <v:shape style="position:absolute;left:9922;top:13216;width:206;height:202" coordorigin="9922,13216" coordsize="206,202" path="m10112,13312l10094,13312,10093,13314,10084,13332,10073,13349,10059,13363,10084,13363,10084,13362,10096,13346,10105,13328,10112,13312xe" filled="t" fillcolor="#202020" stroked="f">
                <v:path arrowok="t"/>
                <v:fill/>
              </v:shape>
              <v:shape style="position:absolute;left:9922;top:13216;width:206;height:202" coordorigin="9922,13216" coordsize="206,202" path="m9970,13274l9955,13274,9955,13317,9946,13317,9931,13322,9922,13326,9926,13341,9936,13341,9955,13331,9970,13331,9970,13326,9974,13326,9984,13322,9994,13322,9994,13312,9970,13312,9970,13274xe" filled="t" fillcolor="#202020" stroked="f">
                <v:path arrowok="t"/>
                <v:fill/>
              </v:shape>
              <v:shape style="position:absolute;left:9922;top:13216;width:206;height:202" coordorigin="9922,13216" coordsize="206,202" path="m9994,13302l9984,13307,9974,13307,9970,13312,9994,13312,9994,13302xe" filled="t" fillcolor="#202020" stroked="f">
                <v:path arrowok="t"/>
                <v:fill/>
              </v:shape>
              <v:shape style="position:absolute;left:9922;top:13216;width:206;height:202" coordorigin="9922,13216" coordsize="206,202" path="m10070,13264l10051,13264,10051,13298,10070,13298,10070,13264xe" filled="t" fillcolor="#202020" stroked="f">
                <v:path arrowok="t"/>
                <v:fill/>
              </v:shape>
              <v:shape style="position:absolute;left:9922;top:13216;width:206;height:202" coordorigin="9922,13216" coordsize="206,202" path="m9994,13259l9926,13259,9926,13274,9994,13274,9994,13259xe" filled="t" fillcolor="#202020" stroked="f">
                <v:path arrowok="t"/>
                <v:fill/>
              </v:shape>
              <v:shape style="position:absolute;left:9922;top:13216;width:206;height:202" coordorigin="9922,13216" coordsize="206,202" path="m10123,13250l9998,13250,9998,13264,10123,13264,10123,13250xe" filled="t" fillcolor="#202020" stroked="f">
                <v:path arrowok="t"/>
                <v:fill/>
              </v:shape>
              <v:shape style="position:absolute;left:9922;top:13216;width:206;height:202" coordorigin="9922,13216" coordsize="206,202" path="m9970,13216l9955,13216,9955,13259,9970,13259,9970,13216xe" filled="t" fillcolor="#202020" stroked="f">
                <v:path arrowok="t"/>
                <v:fill/>
              </v:shape>
              <v:shape style="position:absolute;left:9922;top:13216;width:206;height:202" coordorigin="9922,13216" coordsize="206,202" path="m10070,13216l10051,13216,10051,13250,10070,13250,10070,13216xe" filled="t" fillcolor="#202020" stroked="f">
                <v:path arrowok="t"/>
                <v:fill/>
              </v:shape>
            </v:group>
            <v:group style="position:absolute;left:10133;top:13216;width:206;height:202" coordorigin="10133,13216" coordsize="206,202">
              <v:shape style="position:absolute;left:10133;top:13216;width:206;height:202" coordorigin="10133,13216" coordsize="206,202" path="m10258,13293l10229,13293,10229,13418,10243,13418,10248,13302,10263,13302,10258,13293xe" filled="t" fillcolor="#202020" stroked="f">
                <v:path arrowok="t"/>
                <v:fill/>
              </v:shape>
              <v:shape style="position:absolute;left:10133;top:13216;width:206;height:202" coordorigin="10133,13216" coordsize="206,202" path="m10334,13264l10138,13264,10138,13283,10215,13291,10204,13308,10164,13354,10133,13379,10138,13389,10198,13343,10229,13293,10258,13293,10253,13283,10334,13283,10334,13264xe" filled="t" fillcolor="#202020" stroked="f">
                <v:path arrowok="t"/>
                <v:fill/>
              </v:shape>
              <v:shape style="position:absolute;left:10133;top:13216;width:206;height:202" coordorigin="10133,13216" coordsize="206,202" path="m10263,13302l10248,13302,10258,13321,10295,13369,10325,13394,10339,13379,10332,13374,10317,13362,10302,13349,10287,13335,10274,13319,10263,13302xe" filled="t" fillcolor="#202020" stroked="f">
                <v:path arrowok="t"/>
                <v:fill/>
              </v:shape>
              <v:shape style="position:absolute;left:10133;top:13216;width:206;height:202" coordorigin="10133,13216" coordsize="206,202" path="m10243,13216l10229,13216,10229,13264,10243,13264,10243,13216xe" filled="t" fillcolor="#202020" stroked="f">
                <v:path arrowok="t"/>
                <v:fill/>
              </v:shape>
              <v:shape style="position:absolute;left:10133;top:13216;width:206;height:202" coordorigin="10133,13216" coordsize="206,202" path="m10277,13221l10262,13230,10269,13235,10285,13247,10301,13259,10309,13244,10291,13231,10277,13221xe" filled="t" fillcolor="#202020" stroked="f">
                <v:path arrowok="t"/>
                <v:fill/>
              </v:shape>
            </v:group>
            <v:group style="position:absolute;left:10344;top:13221;width:192;height:197" coordorigin="10344,13221" coordsize="192,197">
              <v:shape style="position:absolute;left:10344;top:13221;width:192;height:197" coordorigin="10344,13221" coordsize="192,197" path="m10500,13379l10464,13379,10481,13387,10517,13408,10536,13418,10533,13396,10516,13387,10500,13379xe" filled="t" fillcolor="#202020" stroked="f">
                <v:path arrowok="t"/>
                <v:fill/>
              </v:shape>
              <v:shape style="position:absolute;left:10344;top:13221;width:192;height:197" coordorigin="10344,13221" coordsize="192,197" path="m10459,13307l10445,13307,10444,13346,10439,13365,10371,13399,10349,13403,10349,13408,10354,13413,10376,13417,10399,13409,10419,13402,10437,13394,10452,13386,10464,13379,10500,13379,10498,13378,10479,13369,10459,13360,10459,13307xe" filled="t" fillcolor="#202020" stroked="f">
                <v:path arrowok="t"/>
                <v:fill/>
              </v:shape>
              <v:shape style="position:absolute;left:10344;top:13221;width:192;height:197" coordorigin="10344,13221" coordsize="192,197" path="m10495,13254l10478,13254,10459,13274,10454,13283,10373,13283,10373,13370,10387,13370,10387,13298,10531,13298,10531,13283,10475,13282,10488,13268,10495,13254xe" filled="t" fillcolor="#202020" stroked="f">
                <v:path arrowok="t"/>
                <v:fill/>
              </v:shape>
              <v:shape style="position:absolute;left:10344;top:13221;width:192;height:197" coordorigin="10344,13221" coordsize="192,197" path="m10531,13298l10512,13298,10512,13370,10531,13370,10531,13298xe" filled="t" fillcolor="#202020" stroked="f">
                <v:path arrowok="t"/>
                <v:fill/>
              </v:shape>
              <v:shape style="position:absolute;left:10344;top:13221;width:192;height:197" coordorigin="10344,13221" coordsize="192,197" path="m10430,13221l10404,13225,10391,13239,10377,13253,10362,13266,10344,13278,10354,13288,10355,13292,10372,13281,10387,13268,10402,13254,10495,13254,10498,13250,10498,13240,10411,13240,10421,13235,10426,13226,10430,13221xe" filled="t" fillcolor="#202020" stroked="f">
                <v:path arrowok="t"/>
                <v:fill/>
              </v:shape>
            </v:group>
            <v:group style="position:absolute;left:10560;top:13216;width:202;height:202" coordorigin="10560,13216" coordsize="202,202">
              <v:shape style="position:absolute;left:10560;top:13216;width:202;height:202" coordorigin="10560,13216" coordsize="202,202" path="m10762,13293l10560,13293,10560,13307,10762,13307,10762,13293xe" filled="t" fillcolor="#202020" stroked="f">
                <v:path arrowok="t"/>
                <v:fill/>
              </v:shape>
              <v:shape style="position:absolute;left:10560;top:13216;width:202;height:202" coordorigin="10560,13216" coordsize="202,202" path="m10670,13278l10651,13278,10651,13293,10670,13293,10670,13278xe" filled="t" fillcolor="#202020" stroked="f">
                <v:path arrowok="t"/>
                <v:fill/>
              </v:shape>
              <v:shape style="position:absolute;left:10560;top:13216;width:202;height:202" coordorigin="10560,13216" coordsize="202,202" path="m10738,13264l10584,13264,10584,13278,10738,13278,10738,13264xe" filled="t" fillcolor="#202020" stroked="f">
                <v:path arrowok="t"/>
                <v:fill/>
              </v:shape>
              <v:shape style="position:absolute;left:10560;top:13216;width:202;height:202" coordorigin="10560,13216" coordsize="202,202" path="m10670,13250l10651,13250,10651,13264,10670,13264,10670,13250xe" filled="t" fillcolor="#202020" stroked="f">
                <v:path arrowok="t"/>
                <v:fill/>
              </v:shape>
              <v:shape style="position:absolute;left:10560;top:13216;width:202;height:202" coordorigin="10560,13216" coordsize="202,202" path="m10747,13235l10570,13235,10570,13250,10747,13250,10747,13235xe" filled="t" fillcolor="#202020" stroked="f">
                <v:path arrowok="t"/>
                <v:fill/>
              </v:shape>
              <v:shape style="position:absolute;left:10560;top:13216;width:202;height:202" coordorigin="10560,13216" coordsize="202,202" path="m10670,13216l10651,13216,10651,13235,10670,13235,10670,13216xe" filled="t" fillcolor="#202020" stroked="f">
                <v:path arrowok="t"/>
                <v:fill/>
              </v:shape>
              <v:shape style="position:absolute;left:10560;top:13216;width:202;height:202" coordorigin="10560,13216" coordsize="202,202" path="m10727,13392l10673,13392,10694,13399,10713,13405,10731,13411,10747,13418,10745,13398,10727,13392xe" filled="t" fillcolor="#202020" stroked="f">
                <v:path arrowok="t"/>
                <v:fill/>
              </v:shape>
              <v:shape style="position:absolute;left:10560;top:13216;width:202;height:202" coordorigin="10560,13216" coordsize="202,202" path="m10670,13346l10651,13346,10651,13374,10644,13384,10633,13392,10614,13398,10590,13402,10560,13403,10565,13408,10565,13413,10578,13417,10643,13404,10673,13392,10727,13392,10709,13386,10688,13380,10666,13374,10666,13365,10670,13355,10670,13346xe" filled="t" fillcolor="#202020" stroked="f">
                <v:path arrowok="t"/>
                <v:fill/>
              </v:shape>
              <v:shape style="position:absolute;left:10560;top:13216;width:202;height:202" coordorigin="10560,13216" coordsize="202,202" path="m10733,13326l10589,13326,10589,13379,10603,13379,10603,13336,10733,13336,10733,13326xe" filled="t" fillcolor="#202020" stroked="f">
                <v:path arrowok="t"/>
                <v:fill/>
              </v:shape>
              <v:shape style="position:absolute;left:10560;top:13216;width:202;height:202" coordorigin="10560,13216" coordsize="202,202" path="m10733,13336l10718,13336,10718,13379,10733,13379,10733,13336xe" filled="t" fillcolor="#202020" stroked="f">
                <v:path arrowok="t"/>
                <v:fill/>
              </v:shape>
            </v:group>
            <v:group style="position:absolute;left:10771;top:13221;width:197;height:192" coordorigin="10771,13221" coordsize="197,192">
              <v:shape style="position:absolute;left:10771;top:13221;width:197;height:192" coordorigin="10771,13221" coordsize="197,192" path="m10882,13221l10862,13226,10861,13250,10858,13273,10837,13332,10787,13391,10771,13403,10776,13408,10776,13413,10788,13412,10834,13371,10867,13321,10874,13302,10891,13302,10884,13284,10877,13259,10882,13250,10882,13221xe" filled="t" fillcolor="#202020" stroked="f">
                <v:path arrowok="t"/>
                <v:fill/>
              </v:shape>
              <v:shape style="position:absolute;left:10771;top:13221;width:197;height:192" coordorigin="10771,13221" coordsize="197,192" path="m10891,13302l10874,13302,10882,13323,10913,13376,10958,13413,10968,13403,10965,13394,10950,13384,10936,13372,10923,13359,10912,13343,10901,13325,10892,13306,10891,1330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.02pt;margin-top:727.73999pt;width:42.52pt;height:11.56pt;mso-position-horizontal-relative:page;mso-position-vertical-relative:page;z-index:-3416" coordorigin="1060,14555" coordsize="850,231">
            <v:group style="position:absolute;left:1070;top:14579;width:202;height:197" coordorigin="1070,14579" coordsize="202,197">
              <v:shape style="position:absolute;left:1070;top:14579;width:202;height:197" coordorigin="1070,14579" coordsize="202,197" path="m1237,14733l1200,14733,1216,14737,1232,14750,1247,14764,1262,14776,1260,14750,1244,14738,1237,14733xe" filled="t" fillcolor="#202020" stroked="f">
                <v:path arrowok="t"/>
                <v:fill/>
              </v:shape>
              <v:shape style="position:absolute;left:1070;top:14579;width:202;height:197" coordorigin="1070,14579" coordsize="202,197" path="m1214,14646l1200,14646,1199,14691,1194,14710,1183,14727,1170,14740,1153,14752,1133,14762,1138,14766,1138,14771,1156,14771,1175,14760,1190,14748,1200,14733,1237,14733,1228,14727,1210,14718,1214,14704,1214,14646xe" filled="t" fillcolor="#202020" stroked="f">
                <v:path arrowok="t"/>
                <v:fill/>
              </v:shape>
              <v:shape style="position:absolute;left:1070;top:14579;width:202;height:197" coordorigin="1070,14579" coordsize="202,197" path="m1118,14603l1099,14603,1099,14714,1090,14714,1080,14718,1070,14718,1085,14734,1101,14729,1122,14723,1147,14718,1147,14709,1118,14709,1118,14603xe" filled="t" fillcolor="#202020" stroked="f">
                <v:path arrowok="t"/>
                <v:fill/>
              </v:shape>
              <v:shape style="position:absolute;left:1070;top:14579;width:202;height:197" coordorigin="1070,14579" coordsize="202,197" path="m1262,14618l1152,14618,1152,14728,1166,14728,1166,14632,1262,14632,1262,14618xe" filled="t" fillcolor="#202020" stroked="f">
                <v:path arrowok="t"/>
                <v:fill/>
              </v:shape>
              <v:shape style="position:absolute;left:1070;top:14579;width:202;height:197" coordorigin="1070,14579" coordsize="202,197" path="m1262,14632l1243,14632,1243,14728,1262,14728,1262,14632xe" filled="t" fillcolor="#202020" stroked="f">
                <v:path arrowok="t"/>
                <v:fill/>
              </v:shape>
              <v:shape style="position:absolute;left:1070;top:14579;width:202;height:197" coordorigin="1070,14579" coordsize="202,197" path="m1147,14699l1138,14704,1128,14704,1118,14709,1147,14709,1147,14699xe" filled="t" fillcolor="#202020" stroked="f">
                <v:path arrowok="t"/>
                <v:fill/>
              </v:shape>
              <v:shape style="position:absolute;left:1070;top:14579;width:202;height:197" coordorigin="1070,14579" coordsize="202,197" path="m1214,14594l1195,14594,1190,14618,1210,14618,1214,14594xe" filled="t" fillcolor="#202020" stroked="f">
                <v:path arrowok="t"/>
                <v:fill/>
              </v:shape>
              <v:shape style="position:absolute;left:1070;top:14579;width:202;height:197" coordorigin="1070,14579" coordsize="202,197" path="m1142,14589l1070,14589,1070,14603,1142,14603,1142,14589xe" filled="t" fillcolor="#202020" stroked="f">
                <v:path arrowok="t"/>
                <v:fill/>
              </v:shape>
              <v:shape style="position:absolute;left:1070;top:14579;width:202;height:197" coordorigin="1070,14579" coordsize="202,197" path="m1272,14579l1147,14579,1147,14594,1272,14594,1272,14579xe" filled="t" fillcolor="#202020" stroked="f">
                <v:path arrowok="t"/>
                <v:fill/>
              </v:shape>
            </v:group>
            <v:group style="position:absolute;left:1310;top:14574;width:149;height:197" coordorigin="1310,14574" coordsize="149,197">
              <v:shape style="position:absolute;left:1310;top:14574;width:149;height:197" coordorigin="1310,14574" coordsize="149,197" path="m1459,14574l1310,14574,1310,14771,1325,14771,1325,14757,1459,14757,1459,14738,1325,14738,1325,14699,1459,14699,1459,14685,1325,14685,1325,14646,1459,14646,1459,14632,1325,14632,1325,14594,1459,14594,1459,14574xe" filled="t" fillcolor="#202020" stroked="f">
                <v:path arrowok="t"/>
                <v:fill/>
              </v:shape>
              <v:shape style="position:absolute;left:1310;top:14574;width:149;height:197" coordorigin="1310,14574" coordsize="149,197" path="m1459,14757l1440,14757,1440,14771,1459,14771,1459,14757xe" filled="t" fillcolor="#202020" stroked="f">
                <v:path arrowok="t"/>
                <v:fill/>
              </v:shape>
              <v:shape style="position:absolute;left:1310;top:14574;width:149;height:197" coordorigin="1310,14574" coordsize="149,197" path="m1459,14699l1440,14699,1440,14738,1459,14738,1459,14699xe" filled="t" fillcolor="#202020" stroked="f">
                <v:path arrowok="t"/>
                <v:fill/>
              </v:shape>
              <v:shape style="position:absolute;left:1310;top:14574;width:149;height:197" coordorigin="1310,14574" coordsize="149,197" path="m1459,14646l1440,14646,1440,14685,1459,14685,1459,14646xe" filled="t" fillcolor="#202020" stroked="f">
                <v:path arrowok="t"/>
                <v:fill/>
              </v:shape>
              <v:shape style="position:absolute;left:1310;top:14574;width:149;height:197" coordorigin="1310,14574" coordsize="149,197" path="m1459,14594l1440,14594,1440,14632,1459,14632,1459,14594xe" filled="t" fillcolor="#202020" stroked="f">
                <v:path arrowok="t"/>
                <v:fill/>
              </v:shape>
            </v:group>
            <v:group style="position:absolute;left:1493;top:14570;width:202;height:192" coordorigin="1493,14570" coordsize="202,192">
              <v:shape style="position:absolute;left:1493;top:14570;width:202;height:192" coordorigin="1493,14570" coordsize="202,192" path="m1694,14738l1493,14738,1493,14762,1694,14762,1694,14738xe" filled="t" fillcolor="#202020" stroked="f">
                <v:path arrowok="t"/>
                <v:fill/>
              </v:shape>
              <v:shape style="position:absolute;left:1493;top:14570;width:202;height:192" coordorigin="1493,14570" coordsize="202,192" path="m1574,14570l1555,14570,1555,14738,1574,14738,1574,14570xe" filled="t" fillcolor="#202020" stroked="f">
                <v:path arrowok="t"/>
                <v:fill/>
              </v:shape>
              <v:shape style="position:absolute;left:1493;top:14570;width:202;height:192" coordorigin="1493,14570" coordsize="202,192" path="m1627,14570l1613,14570,1613,14738,1627,14738,1627,14570xe" filled="t" fillcolor="#202020" stroked="f">
                <v:path arrowok="t"/>
                <v:fill/>
              </v:shape>
              <v:shape style="position:absolute;left:1493;top:14570;width:202;height:192" coordorigin="1493,14570" coordsize="202,192" path="m1517,14613l1506,14628,1531,14704,1546,14686,1538,14667,1530,14648,1523,14630,1517,14613xe" filled="t" fillcolor="#202020" stroked="f">
                <v:path arrowok="t"/>
                <v:fill/>
              </v:shape>
              <v:shape style="position:absolute;left:1493;top:14570;width:202;height:192" coordorigin="1493,14570" coordsize="202,192" path="m1685,14618l1668,14621,1661,14639,1654,14657,1646,14675,1637,14694,1655,14694,1663,14677,1670,14658,1678,14639,1685,14618xe" filled="t" fillcolor="#202020" stroked="f">
                <v:path arrowok="t"/>
                <v:fill/>
              </v:shape>
            </v:group>
            <v:group style="position:absolute;left:1704;top:14565;width:197;height:197" coordorigin="1704,14565" coordsize="197,197">
              <v:shape style="position:absolute;left:1704;top:14565;width:197;height:197" coordorigin="1704,14565" coordsize="197,197" path="m1901,14742l1704,14742,1704,14762,1901,14762,1901,14742xe" filled="t" fillcolor="#202020" stroked="f">
                <v:path arrowok="t"/>
                <v:fill/>
              </v:shape>
              <v:shape style="position:absolute;left:1704;top:14565;width:197;height:197" coordorigin="1704,14565" coordsize="197,197" path="m1810,14680l1795,14680,1795,14742,1810,14742,1810,14680xe" filled="t" fillcolor="#202020" stroked="f">
                <v:path arrowok="t"/>
                <v:fill/>
              </v:shape>
              <v:shape style="position:absolute;left:1704;top:14565;width:197;height:197" coordorigin="1704,14565" coordsize="197,197" path="m1886,14666l1718,14666,1718,14680,1886,14680,1886,14666xe" filled="t" fillcolor="#202020" stroked="f">
                <v:path arrowok="t"/>
                <v:fill/>
              </v:shape>
              <v:shape style="position:absolute;left:1704;top:14565;width:197;height:197" coordorigin="1704,14565" coordsize="197,197" path="m1810,14618l1795,14618,1795,14666,1810,14666,1810,14618xe" filled="t" fillcolor="#202020" stroked="f">
                <v:path arrowok="t"/>
                <v:fill/>
              </v:shape>
              <v:shape style="position:absolute;left:1704;top:14565;width:197;height:197" coordorigin="1704,14565" coordsize="197,197" path="m1896,14603l1709,14603,1709,14618,1896,14618,1896,14603xe" filled="t" fillcolor="#202020" stroked="f">
                <v:path arrowok="t"/>
                <v:fill/>
              </v:shape>
              <v:shape style="position:absolute;left:1704;top:14565;width:197;height:197" coordorigin="1704,14565" coordsize="197,197" path="m1800,14565l1786,14574,1790,14579,1795,14589,1805,14603,1819,14594,1814,14589,1810,14579,1800,1456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23.82pt;margin-top:721.02002pt;width:31.48pt;height:11.32pt;mso-position-horizontal-relative:page;mso-position-vertical-relative:page;z-index:-3415" coordorigin="2476,14420" coordsize="630,226">
            <v:group style="position:absolute;left:2486;top:14445;width:206;height:188" coordorigin="2486,14445" coordsize="206,188">
              <v:shape style="position:absolute;left:2486;top:14445;width:206;height:188" coordorigin="2486,14445" coordsize="206,188" path="m2640,14512l2621,14512,2620,14557,2616,14577,2608,14593,2595,14604,2577,14614,2554,14622,2563,14632,2574,14633,2595,14622,2610,14611,2621,14598,2663,14598,2649,14590,2630,14579,2640,14560,2640,14512xe" filled="t" fillcolor="#202020" stroked="f">
                <v:path arrowok="t"/>
                <v:fill/>
              </v:shape>
              <v:shape style="position:absolute;left:2486;top:14445;width:206;height:188" coordorigin="2486,14445" coordsize="206,188" path="m2663,14598l2626,14598,2636,14601,2654,14611,2671,14621,2688,14632,2684,14610,2667,14601,2663,14598xe" filled="t" fillcolor="#202020" stroked="f">
                <v:path arrowok="t"/>
                <v:fill/>
              </v:shape>
              <v:shape style="position:absolute;left:2486;top:14445;width:206;height:188" coordorigin="2486,14445" coordsize="206,188" path="m2534,14469l2520,14469,2520,14579,2510,14579,2496,14584,2486,14584,2503,14599,2520,14594,2542,14588,2568,14584,2568,14574,2534,14574,2534,14469xe" filled="t" fillcolor="#202020" stroked="f">
                <v:path arrowok="t"/>
                <v:fill/>
              </v:shape>
              <v:shape style="position:absolute;left:2486;top:14445;width:206;height:188" coordorigin="2486,14445" coordsize="206,188" path="m2683,14483l2578,14483,2578,14589,2592,14589,2592,14498,2683,14498,2683,14483xe" filled="t" fillcolor="#202020" stroked="f">
                <v:path arrowok="t"/>
                <v:fill/>
              </v:shape>
              <v:shape style="position:absolute;left:2486;top:14445;width:206;height:188" coordorigin="2486,14445" coordsize="206,188" path="m2683,14498l2669,14498,2669,14589,2683,14589,2683,14498xe" filled="t" fillcolor="#202020" stroked="f">
                <v:path arrowok="t"/>
                <v:fill/>
              </v:shape>
              <v:shape style="position:absolute;left:2486;top:14445;width:206;height:188" coordorigin="2486,14445" coordsize="206,188" path="m2568,14565l2558,14570,2549,14570,2534,14574,2568,14574,2568,14565xe" filled="t" fillcolor="#202020" stroked="f">
                <v:path arrowok="t"/>
                <v:fill/>
              </v:shape>
              <v:shape style="position:absolute;left:2486;top:14445;width:206;height:188" coordorigin="2486,14445" coordsize="206,188" path="m2635,14459l2621,14459,2616,14483,2630,14483,2635,14459xe" filled="t" fillcolor="#202020" stroked="f">
                <v:path arrowok="t"/>
                <v:fill/>
              </v:shape>
              <v:shape style="position:absolute;left:2486;top:14445;width:206;height:188" coordorigin="2486,14445" coordsize="206,188" path="m2563,14454l2491,14454,2491,14469,2563,14469,2563,14454xe" filled="t" fillcolor="#202020" stroked="f">
                <v:path arrowok="t"/>
                <v:fill/>
              </v:shape>
              <v:shape style="position:absolute;left:2486;top:14445;width:206;height:188" coordorigin="2486,14445" coordsize="206,188" path="m2693,14445l2573,14445,2573,14459,2693,14459,2693,14445xe" filled="t" fillcolor="#202020" stroked="f">
                <v:path arrowok="t"/>
                <v:fill/>
              </v:shape>
            </v:group>
            <v:group style="position:absolute;left:2731;top:14440;width:149;height:192" coordorigin="2731,14440" coordsize="149,192">
              <v:shape style="position:absolute;left:2731;top:14440;width:149;height:192" coordorigin="2731,14440" coordsize="149,192" path="m2880,14440l2731,14440,2731,14632,2750,14632,2750,14618,2880,14618,2880,14603,2750,14603,2750,14560,2880,14560,2880,14550,2750,14550,2750,14512,2880,14512,2880,14498,2750,14498,2750,14459,2880,14459,2880,14440xe" filled="t" fillcolor="#202020" stroked="f">
                <v:path arrowok="t"/>
                <v:fill/>
              </v:shape>
              <v:shape style="position:absolute;left:2731;top:14440;width:149;height:192" coordorigin="2731,14440" coordsize="149,192" path="m2880,14618l2861,14618,2861,14632,2880,14632,2880,14618xe" filled="t" fillcolor="#202020" stroked="f">
                <v:path arrowok="t"/>
                <v:fill/>
              </v:shape>
              <v:shape style="position:absolute;left:2731;top:14440;width:149;height:192" coordorigin="2731,14440" coordsize="149,192" path="m2880,14560l2861,14560,2861,14603,2880,14603,2880,14560xe" filled="t" fillcolor="#202020" stroked="f">
                <v:path arrowok="t"/>
                <v:fill/>
              </v:shape>
              <v:shape style="position:absolute;left:2731;top:14440;width:149;height:192" coordorigin="2731,14440" coordsize="149,192" path="m2880,14512l2861,14512,2861,14550,2880,14550,2880,14512xe" filled="t" fillcolor="#202020" stroked="f">
                <v:path arrowok="t"/>
                <v:fill/>
              </v:shape>
              <v:shape style="position:absolute;left:2731;top:14440;width:149;height:192" coordorigin="2731,14440" coordsize="149,192" path="m2880,14459l2861,14459,2861,14498,2880,14498,2880,14459xe" filled="t" fillcolor="#202020" stroked="f">
                <v:path arrowok="t"/>
                <v:fill/>
              </v:shape>
            </v:group>
            <v:group style="position:absolute;left:2914;top:14430;width:182;height:206" coordorigin="2914,14430" coordsize="182,206">
              <v:shape style="position:absolute;left:2914;top:14430;width:182;height:206" coordorigin="2914,14430" coordsize="182,206" path="m2971,14560l2957,14560,2957,14637,2971,14637,2971,14622,3096,14622,3096,14608,2971,14608,2971,14560xe" filled="t" fillcolor="#202020" stroked="f">
                <v:path arrowok="t"/>
                <v:fill/>
              </v:shape>
              <v:shape style="position:absolute;left:2914;top:14430;width:182;height:206" coordorigin="2914,14430" coordsize="182,206" path="m3096,14622l3082,14622,3082,14637,3096,14637,3096,14622xe" filled="t" fillcolor="#202020" stroked="f">
                <v:path arrowok="t"/>
                <v:fill/>
              </v:shape>
              <v:shape style="position:absolute;left:2914;top:14430;width:182;height:206" coordorigin="2914,14430" coordsize="182,206" path="m3096,14555l3082,14555,3082,14608,3096,14608,3096,14555xe" filled="t" fillcolor="#202020" stroked="f">
                <v:path arrowok="t"/>
                <v:fill/>
              </v:shape>
              <v:shape style="position:absolute;left:2914;top:14430;width:182;height:206" coordorigin="2914,14430" coordsize="182,206" path="m2981,14488l2966,14498,2986,14517,2988,14526,2971,14534,2952,14542,2933,14549,2914,14555,2918,14560,2918,14565,2923,14570,2942,14560,2971,14560,2971,14555,3096,14555,3096,14541,2999,14539,3019,14529,3037,14519,3044,14514,3012,14514,2996,14501,2981,14488xe" filled="t" fillcolor="#202020" stroked="f">
                <v:path arrowok="t"/>
                <v:fill/>
              </v:shape>
              <v:shape style="position:absolute;left:2914;top:14430;width:182;height:206" coordorigin="2914,14430" coordsize="182,206" path="m3096,14469l2981,14469,3063,14482,3047,14494,3030,14505,3012,14514,3044,14514,3054,14507,3070,14495,3084,14482,3096,14469xe" filled="t" fillcolor="#202020" stroked="f">
                <v:path arrowok="t"/>
                <v:fill/>
              </v:shape>
              <v:shape style="position:absolute;left:2914;top:14430;width:182;height:206" coordorigin="2914,14430" coordsize="182,206" path="m2990,14430l2945,14478,2914,14502,2923,14512,2937,14510,2951,14497,2966,14484,2981,14469,3096,14469,3096,14454,2990,14454,3005,14440,2990,1443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35.119995pt;margin-top:736.159973pt;width:10.27792pt;height:10.08pt;mso-position-horizontal-relative:page;mso-position-vertical-relative:page;z-index:-3414" coordorigin="2702,14723" coordsize="206,202">
            <v:shape style="position:absolute;left:2702;top:14723;width:206;height:202" coordorigin="2702,14723" coordsize="206,202" path="m2755,14834l2736,14834,2736,14925,2755,14925,2755,14834xe" filled="t" fillcolor="#202020" stroked="f">
              <v:path arrowok="t"/>
              <v:fill/>
            </v:shape>
            <v:shape style="position:absolute;left:2702;top:14723;width:206;height:202" coordorigin="2702,14723" coordsize="206,202" path="m2846,14776l2832,14776,2832,14901,2827,14906,2798,14906,2798,14915,2803,14920,2842,14920,2846,14915,2846,14776xe" filled="t" fillcolor="#202020" stroked="f">
              <v:path arrowok="t"/>
              <v:fill/>
            </v:shape>
            <v:shape style="position:absolute;left:2702;top:14723;width:206;height:202" coordorigin="2702,14723" coordsize="206,202" path="m2803,14810l2795,14832,2788,14851,2781,14869,2774,14886,2779,14886,2784,14891,2790,14889,2797,14872,2804,14853,2811,14835,2818,14814,2803,14810xe" filled="t" fillcolor="#202020" stroked="f">
              <v:path arrowok="t"/>
              <v:fill/>
            </v:shape>
            <v:shape style="position:absolute;left:2702;top:14723;width:206;height:202" coordorigin="2702,14723" coordsize="206,202" path="m2870,14810l2856,14814,2859,14819,2868,14836,2876,14854,2885,14872,2894,14891,2908,14880,2889,14841,2880,14825,2870,14810xe" filled="t" fillcolor="#202020" stroked="f">
              <v:path arrowok="t"/>
              <v:fill/>
            </v:shape>
            <v:shape style="position:absolute;left:2702;top:14723;width:206;height:202" coordorigin="2702,14723" coordsize="206,202" path="m2779,14786l2702,14786,2702,14800,2732,14814,2724,14833,2714,14851,2702,14867,2707,14872,2707,14882,2721,14872,2730,14853,2736,14834,2755,14834,2755,14824,2770,14824,2765,14819,2755,14819,2755,14800,2779,14800,2779,14795,2794,14795,2797,14790,2779,14790,2779,14786xe" filled="t" fillcolor="#202020" stroked="f">
              <v:path arrowok="t"/>
              <v:fill/>
            </v:shape>
            <v:shape style="position:absolute;left:2702;top:14723;width:206;height:202" coordorigin="2702,14723" coordsize="206,202" path="m2770,14824l2755,14824,2760,14834,2774,14848,2784,14838,2770,14824xe" filled="t" fillcolor="#202020" stroked="f">
              <v:path arrowok="t"/>
              <v:fill/>
            </v:shape>
            <v:shape style="position:absolute;left:2702;top:14723;width:206;height:202" coordorigin="2702,14723" coordsize="206,202" path="m2760,14814l2755,14819,2765,14819,2760,14814xe" filled="t" fillcolor="#202020" stroked="f">
              <v:path arrowok="t"/>
              <v:fill/>
            </v:shape>
            <v:shape style="position:absolute;left:2702;top:14723;width:206;height:202" coordorigin="2702,14723" coordsize="206,202" path="m2794,14795l2784,14795,2784,14800,2790,14803,2794,14795xe" filled="t" fillcolor="#202020" stroked="f">
              <v:path arrowok="t"/>
              <v:fill/>
            </v:shape>
            <v:shape style="position:absolute;left:2702;top:14723;width:206;height:202" coordorigin="2702,14723" coordsize="206,202" path="m2904,14766l2885,14766,2870,14795,2875,14795,2880,14800,2885,14800,2894,14786,2904,14766xe" filled="t" fillcolor="#202020" stroked="f">
              <v:path arrowok="t"/>
              <v:fill/>
            </v:shape>
            <v:shape style="position:absolute;left:2702;top:14723;width:206;height:202" coordorigin="2702,14723" coordsize="206,202" path="m2832,14723l2806,14737,2798,14756,2789,14774,2779,14790,2797,14790,2799,14786,2808,14766,2904,14766,2904,14752,2818,14752,2822,14738,2827,14733,2832,14723xe" filled="t" fillcolor="#202020" stroked="f">
              <v:path arrowok="t"/>
              <v:fill/>
            </v:shape>
            <v:shape style="position:absolute;left:2702;top:14723;width:206;height:202" coordorigin="2702,14723" coordsize="206,202" path="m2755,14752l2736,14752,2736,14786,2755,14786,2755,14752xe" filled="t" fillcolor="#202020" stroked="f">
              <v:path arrowok="t"/>
              <v:fill/>
            </v:shape>
            <v:shape style="position:absolute;left:2702;top:14723;width:206;height:202" coordorigin="2702,14723" coordsize="206,202" path="m2770,14729l2751,14731,2729,14734,2707,14738,2707,14757,2722,14757,2731,14752,2755,14752,2765,14742,2789,14742,2770,14729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77.100006pt;margin-top:727.97998pt;width:42.04pt;height:11.094456pt;mso-position-horizontal-relative:page;mso-position-vertical-relative:page;z-index:-3413" coordorigin="3542,14560" coordsize="841,222">
            <v:group style="position:absolute;left:3552;top:14584;width:202;height:187" coordorigin="3552,14584" coordsize="202,187">
              <v:shape style="position:absolute;left:3552;top:14584;width:202;height:187" coordorigin="3552,14584" coordsize="202,187" path="m3754,14656l3552,14656,3552,14675,3605,14676,3603,14695,3598,14714,3588,14734,3573,14749,3552,14762,3562,14771,3618,14719,3624,14675,3754,14675,3754,14656xe" filled="t" fillcolor="#202020" stroked="f">
                <v:path arrowok="t"/>
                <v:fill/>
              </v:shape>
              <v:shape style="position:absolute;left:3552;top:14584;width:202;height:187" coordorigin="3552,14584" coordsize="202,187" path="m3706,14675l3686,14675,3686,14771,3706,14771,3706,14675xe" filled="t" fillcolor="#202020" stroked="f">
                <v:path arrowok="t"/>
                <v:fill/>
              </v:shape>
              <v:shape style="position:absolute;left:3552;top:14584;width:202;height:187" coordorigin="3552,14584" coordsize="202,187" path="m3624,14598l3605,14598,3605,14656,3624,14656,3624,14598xe" filled="t" fillcolor="#202020" stroked="f">
                <v:path arrowok="t"/>
                <v:fill/>
              </v:shape>
              <v:shape style="position:absolute;left:3552;top:14584;width:202;height:187" coordorigin="3552,14584" coordsize="202,187" path="m3706,14598l3686,14598,3686,14656,3706,14656,3706,14598xe" filled="t" fillcolor="#202020" stroked="f">
                <v:path arrowok="t"/>
                <v:fill/>
              </v:shape>
              <v:shape style="position:absolute;left:3552;top:14584;width:202;height:187" coordorigin="3552,14584" coordsize="202,187" path="m3744,14584l3562,14584,3562,14598,3744,14598,3744,14584xe" filled="t" fillcolor="#202020" stroked="f">
                <v:path arrowok="t"/>
                <v:fill/>
              </v:shape>
            </v:group>
            <v:group style="position:absolute;left:3763;top:14747;width:202;height:2" coordorigin="3763,14747" coordsize="202,2">
              <v:shape style="position:absolute;left:3763;top:14747;width:202;height:2" coordorigin="3763,14747" coordsize="202,0" path="m3763,14747l3965,14747e" filled="f" stroked="t" strokeweight="1.06pt" strokecolor="#202020">
                <v:path arrowok="t"/>
              </v:shape>
            </v:group>
            <v:group style="position:absolute;left:3864;top:14603;width:2;height:134" coordorigin="3864,14603" coordsize="2,134">
              <v:shape style="position:absolute;left:3864;top:14603;width:2;height:134" coordorigin="3864,14603" coordsize="0,134" path="m3864,14603l3864,14738e" filled="f" stroked="t" strokeweight="1.06pt" strokecolor="#202020">
                <v:path arrowok="t"/>
              </v:shape>
            </v:group>
            <v:group style="position:absolute;left:3778;top:14594;width:173;height:2" coordorigin="3778,14594" coordsize="173,2">
              <v:shape style="position:absolute;left:3778;top:14594;width:173;height:2" coordorigin="3778,14594" coordsize="173,0" path="m3778,14594l3950,14594e" filled="f" stroked="t" strokeweight="1.06pt" strokecolor="#202020">
                <v:path arrowok="t"/>
              </v:shape>
            </v:group>
            <v:group style="position:absolute;left:3998;top:14579;width:149;height:192" coordorigin="3998,14579" coordsize="149,192">
              <v:shape style="position:absolute;left:3998;top:14579;width:149;height:192" coordorigin="3998,14579" coordsize="149,192" path="m4147,14579l3998,14579,3998,14771,4018,14771,4018,14757,4147,14757,4147,14738,4018,14738,4018,14670,4147,14670,4147,14656,4018,14656,4018,14594,4147,14594,4147,14579xe" filled="t" fillcolor="#202020" stroked="f">
                <v:path arrowok="t"/>
                <v:fill/>
              </v:shape>
              <v:shape style="position:absolute;left:3998;top:14579;width:149;height:192" coordorigin="3998,14579" coordsize="149,192" path="m4147,14757l4128,14757,4128,14771,4147,14771,4147,14757xe" filled="t" fillcolor="#202020" stroked="f">
                <v:path arrowok="t"/>
                <v:fill/>
              </v:shape>
              <v:shape style="position:absolute;left:3998;top:14579;width:149;height:192" coordorigin="3998,14579" coordsize="149,192" path="m4147,14670l4128,14670,4128,14738,4147,14738,4147,14670xe" filled="t" fillcolor="#202020" stroked="f">
                <v:path arrowok="t"/>
                <v:fill/>
              </v:shape>
              <v:shape style="position:absolute;left:3998;top:14579;width:149;height:192" coordorigin="3998,14579" coordsize="149,192" path="m4147,14594l4128,14594,4128,14656,4147,14656,4147,14594xe" filled="t" fillcolor="#202020" stroked="f">
                <v:path arrowok="t"/>
                <v:fill/>
              </v:shape>
            </v:group>
            <v:group style="position:absolute;left:4181;top:14570;width:192;height:202" coordorigin="4181,14570" coordsize="192,202">
              <v:shape style="position:absolute;left:4181;top:14570;width:192;height:202" coordorigin="4181,14570" coordsize="192,202" path="m4373,14574l4301,14574,4301,14673,4300,14694,4298,14712,4295,14729,4287,14748,4277,14766,4282,14766,4286,14771,4291,14771,4301,14756,4309,14737,4314,14717,4315,14694,4373,14694,4373,14685,4315,14685,4315,14682,4317,14665,4315,14642,4373,14642,4373,14627,4315,14627,4315,14589,4373,14589,4373,14574xe" filled="t" fillcolor="#202020" stroked="f">
                <v:path arrowok="t"/>
                <v:fill/>
              </v:shape>
              <v:shape style="position:absolute;left:4181;top:14570;width:192;height:202" coordorigin="4181,14570" coordsize="192,202" path="m4219,14723l4209,14732,4195,14748,4181,14762,4190,14771,4203,14764,4215,14750,4229,14733,4219,14723xe" filled="t" fillcolor="#202020" stroked="f">
                <v:path arrowok="t"/>
                <v:fill/>
              </v:shape>
              <v:shape style="position:absolute;left:4181;top:14570;width:192;height:202" coordorigin="4181,14570" coordsize="192,202" path="m4325,14752l4330,14762,4330,14771,4368,14771,4373,14762,4373,14757,4339,14757,4325,14752xe" filled="t" fillcolor="#202020" stroked="f">
                <v:path arrowok="t"/>
                <v:fill/>
              </v:shape>
              <v:shape style="position:absolute;left:4181;top:14570;width:192;height:202" coordorigin="4181,14570" coordsize="192,202" path="m4253,14723l4243,14733,4244,14733,4258,14746,4272,14762,4282,14742,4272,14738,4262,14728,4253,14723xe" filled="t" fillcolor="#202020" stroked="f">
                <v:path arrowok="t"/>
                <v:fill/>
              </v:shape>
              <v:shape style="position:absolute;left:4181;top:14570;width:192;height:202" coordorigin="4181,14570" coordsize="192,202" path="m4373,14694l4358,14694,4358,14757,4373,14757,4373,14694xe" filled="t" fillcolor="#202020" stroked="f">
                <v:path arrowok="t"/>
                <v:fill/>
              </v:shape>
              <v:shape style="position:absolute;left:4181;top:14570;width:192;height:202" coordorigin="4181,14570" coordsize="192,202" path="m4291,14704l4181,14704,4181,14718,4291,14718,4291,14704xe" filled="t" fillcolor="#202020" stroked="f">
                <v:path arrowok="t"/>
                <v:fill/>
              </v:shape>
              <v:shape style="position:absolute;left:4181;top:14570;width:192;height:202" coordorigin="4181,14570" coordsize="192,202" path="m4219,14608l4200,14608,4200,14704,4219,14704,4219,14680,4277,14680,4277,14666,4219,14666,4219,14646,4277,14646,4277,14632,4219,14632,4219,14608xe" filled="t" fillcolor="#202020" stroked="f">
                <v:path arrowok="t"/>
                <v:fill/>
              </v:shape>
              <v:shape style="position:absolute;left:4181;top:14570;width:192;height:202" coordorigin="4181,14570" coordsize="192,202" path="m4277,14680l4258,14680,4258,14704,4277,14704,4277,14680xe" filled="t" fillcolor="#202020" stroked="f">
                <v:path arrowok="t"/>
                <v:fill/>
              </v:shape>
              <v:shape style="position:absolute;left:4181;top:14570;width:192;height:202" coordorigin="4181,14570" coordsize="192,202" path="m4373,14642l4358,14642,4358,14685,4373,14685,4373,14642xe" filled="t" fillcolor="#202020" stroked="f">
                <v:path arrowok="t"/>
                <v:fill/>
              </v:shape>
              <v:shape style="position:absolute;left:4181;top:14570;width:192;height:202" coordorigin="4181,14570" coordsize="192,202" path="m4277,14646l4258,14646,4258,14666,4277,14666,4277,14646xe" filled="t" fillcolor="#202020" stroked="f">
                <v:path arrowok="t"/>
                <v:fill/>
              </v:shape>
              <v:shape style="position:absolute;left:4181;top:14570;width:192;height:202" coordorigin="4181,14570" coordsize="192,202" path="m4277,14608l4258,14608,4258,14632,4277,14632,4277,14608xe" filled="t" fillcolor="#202020" stroked="f">
                <v:path arrowok="t"/>
                <v:fill/>
              </v:shape>
              <v:shape style="position:absolute;left:4181;top:14570;width:192;height:202" coordorigin="4181,14570" coordsize="192,202" path="m4373,14589l4358,14589,4358,14627,4373,14627,4373,14589xe" filled="t" fillcolor="#202020" stroked="f">
                <v:path arrowok="t"/>
                <v:fill/>
              </v:shape>
              <v:shape style="position:absolute;left:4181;top:14570;width:192;height:202" coordorigin="4181,14570" coordsize="192,202" path="m4291,14594l4186,14594,4186,14608,4291,14608,4291,14594xe" filled="t" fillcolor="#202020" stroked="f">
                <v:path arrowok="t"/>
                <v:fill/>
              </v:shape>
              <v:shape style="position:absolute;left:4181;top:14570;width:192;height:202" coordorigin="4181,14570" coordsize="192,202" path="m4219,14570l4200,14570,4200,14594,4219,14594,4219,14570xe" filled="t" fillcolor="#202020" stroked="f">
                <v:path arrowok="t"/>
                <v:fill/>
              </v:shape>
              <v:shape style="position:absolute;left:4181;top:14570;width:192;height:202" coordorigin="4181,14570" coordsize="192,202" path="m4277,14570l4258,14570,4258,14594,4277,14594,4277,1457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41.660004pt;margin-top:721.02002pt;width:21.55pt;height:11.117792pt;mso-position-horizontal-relative:page;mso-position-vertical-relative:page;z-index:-3412" coordorigin="4833,14420" coordsize="431,222">
            <v:group style="position:absolute;left:4843;top:14430;width:202;height:202" coordorigin="4843,14430" coordsize="202,202">
              <v:shape style="position:absolute;left:4843;top:14430;width:202;height:202" coordorigin="4843,14430" coordsize="202,202" path="m4962,14570l4944,14570,4949,14579,4958,14589,4967,14599,4952,14607,4933,14613,4910,14618,4910,14622,4915,14627,4930,14633,4949,14625,4966,14617,4984,14609,5022,14609,5013,14605,5003,14587,5004,14586,4978,14586,4963,14572,4962,14570xe" filled="t" fillcolor="#202020" stroked="f">
                <v:path arrowok="t"/>
                <v:fill/>
              </v:shape>
              <v:shape style="position:absolute;left:4843;top:14430;width:202;height:202" coordorigin="4843,14430" coordsize="202,202" path="m5022,14609l4984,14609,5000,14618,5018,14626,5040,14632,5040,14627,5045,14622,5032,14614,5022,14609xe" filled="t" fillcolor="#202020" stroked="f">
                <v:path arrowok="t"/>
                <v:fill/>
              </v:shape>
              <v:shape style="position:absolute;left:4843;top:14430;width:202;height:202" coordorigin="4843,14430" coordsize="202,202" path="m4906,14502l4891,14507,4890,14523,4888,14542,4882,14589,4867,14594,4853,14594,4843,14598,4852,14611,4873,14607,4893,14603,4910,14598,4910,14584,4901,14584,4894,14579,4899,14555,4903,14535,4905,14517,4906,14502xe" filled="t" fillcolor="#202020" stroked="f">
                <v:path arrowok="t"/>
                <v:fill/>
              </v:shape>
              <v:shape style="position:absolute;left:4843;top:14430;width:202;height:202" coordorigin="4843,14430" coordsize="202,202" path="m4968,14532l4953,14535,4941,14550,4926,14564,4910,14579,4915,14584,4920,14584,4925,14589,4944,14570,4962,14570,4954,14555,5026,14555,5026,14541,4963,14541,4968,14536,4968,14532xe" filled="t" fillcolor="#202020" stroked="f">
                <v:path arrowok="t"/>
                <v:fill/>
              </v:shape>
              <v:shape style="position:absolute;left:4843;top:14430;width:202;height:202" coordorigin="4843,14430" coordsize="202,202" path="m5026,14555l5011,14555,5008,14560,4995,14575,4978,14586,5004,14586,5017,14571,5026,14555xe" filled="t" fillcolor="#202020" stroked="f">
                <v:path arrowok="t"/>
                <v:fill/>
              </v:shape>
              <v:shape style="position:absolute;left:4843;top:14430;width:202;height:202" coordorigin="4843,14430" coordsize="202,202" path="m4862,14502l4848,14507,4851,14519,4855,14536,4858,14557,4862,14579,4872,14560,4870,14538,4866,14519,4862,14502xe" filled="t" fillcolor="#202020" stroked="f">
                <v:path arrowok="t"/>
                <v:fill/>
              </v:shape>
              <v:shape style="position:absolute;left:4843;top:14430;width:202;height:202" coordorigin="4843,14430" coordsize="202,202" path="m4944,14509l4910,14531,4915,14536,4915,14541,4932,14535,4947,14523,4963,14512,4944,14509xe" filled="t" fillcolor="#202020" stroked="f">
                <v:path arrowok="t"/>
                <v:fill/>
              </v:shape>
              <v:shape style="position:absolute;left:4843;top:14430;width:202;height:202" coordorigin="4843,14430" coordsize="202,202" path="m5002,14502l4992,14512,5004,14519,5022,14530,5035,14541,5039,14521,5023,14512,5002,14502xe" filled="t" fillcolor="#202020" stroked="f">
                <v:path arrowok="t"/>
                <v:fill/>
              </v:shape>
              <v:shape style="position:absolute;left:4843;top:14430;width:202;height:202" coordorigin="4843,14430" coordsize="202,202" path="m4973,14531l4968,14531,4968,14532,4973,14531xe" filled="t" fillcolor="#202020" stroked="f">
                <v:path arrowok="t"/>
                <v:fill/>
              </v:shape>
              <v:shape style="position:absolute;left:4843;top:14430;width:202;height:202" coordorigin="4843,14430" coordsize="202,202" path="m5035,14493l5026,14493,5026,14498,5030,14498,5035,14502,5035,14493xe" filled="t" fillcolor="#202020" stroked="f">
                <v:path arrowok="t"/>
                <v:fill/>
              </v:shape>
              <v:shape style="position:absolute;left:4843;top:14430;width:202;height:202" coordorigin="4843,14430" coordsize="202,202" path="m4987,14440l4960,14445,4948,14461,4934,14474,4934,14478,4930,14483,4920,14483,4930,14498,4939,14498,4946,14497,4963,14495,4982,14493,5003,14493,5035,14493,5035,14479,5034,14478,4994,14478,4973,14476,4959,14470,4972,14455,4987,14440xe" filled="t" fillcolor="#202020" stroked="f">
                <v:path arrowok="t"/>
                <v:fill/>
              </v:shape>
              <v:shape style="position:absolute;left:4843;top:14430;width:202;height:202" coordorigin="4843,14430" coordsize="202,202" path="m4915,14474l4843,14474,4843,14488,4915,14488,4915,14474xe" filled="t" fillcolor="#202020" stroked="f">
                <v:path arrowok="t"/>
                <v:fill/>
              </v:shape>
              <v:shape style="position:absolute;left:4843;top:14430;width:202;height:202" coordorigin="4843,14430" coordsize="202,202" path="m5006,14450l4997,14459,5002,14464,5006,14474,4994,14478,5034,14478,5021,14465,5006,14450xe" filled="t" fillcolor="#202020" stroked="f">
                <v:path arrowok="t"/>
                <v:fill/>
              </v:shape>
              <v:shape style="position:absolute;left:4843;top:14430;width:202;height:202" coordorigin="4843,14430" coordsize="202,202" path="m4872,14430l4862,14440,4867,14450,4877,14464,4882,14474,4895,14463,4884,14448,4872,14430xe" filled="t" fillcolor="#202020" stroked="f">
                <v:path arrowok="t"/>
                <v:fill/>
              </v:shape>
            </v:group>
            <v:group style="position:absolute;left:5054;top:14610;width:202;height:2" coordorigin="5054,14610" coordsize="202,2">
              <v:shape style="position:absolute;left:5054;top:14610;width:202;height:2" coordorigin="5054,14610" coordsize="202,0" path="m5054,14610l5256,14610e" filled="f" stroked="t" strokeweight=".82pt" strokecolor="#202020">
                <v:path arrowok="t"/>
              </v:shape>
            </v:group>
            <v:group style="position:absolute;left:5158;top:14464;width:2;height:139" coordorigin="5158,14464" coordsize="2,139">
              <v:shape style="position:absolute;left:5158;top:14464;width:2;height:139" coordorigin="5158,14464" coordsize="0,139" path="m5158,14464l5158,14603e" filled="f" stroked="t" strokeweight="1.3pt" strokecolor="#202020">
                <v:path arrowok="t"/>
              </v:shape>
            </v:group>
            <v:group style="position:absolute;left:5069;top:14457;width:178;height:2" coordorigin="5069,14457" coordsize="178,2">
              <v:shape style="position:absolute;left:5069;top:14457;width:178;height:2" coordorigin="5069,14457" coordsize="178,0" path="m5069,14457l5246,14457e" filled="f" stroked="t" strokeweight=".82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67.362335pt;margin-top:722.47998pt;width:2.877679pt;height:9.6pt;mso-position-horizontal-relative:page;mso-position-vertical-relative:page;z-index:-3411" coordorigin="5347,14450" coordsize="58,192">
            <v:shape style="position:absolute;left:5347;top:14450;width:58;height:192" coordorigin="5347,14450" coordsize="58,192" path="m5405,14450l5353,14506,5347,14549,5349,14571,5354,14591,5362,14610,5373,14627,5386,14642,5399,14636,5387,14620,5377,14603,5371,14584,5367,14564,5366,14542,5368,14520,5372,14500,5379,14481,5390,14465,5405,14450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273.339996pt;margin-top:721.02002pt;width:21.55pt;height:11.08pt;mso-position-horizontal-relative:page;mso-position-vertical-relative:page;z-index:-3410" coordorigin="5467,14420" coordsize="431,222">
            <v:group style="position:absolute;left:5477;top:14430;width:202;height:202" coordorigin="5477,14430" coordsize="202,202">
              <v:shape style="position:absolute;left:5477;top:14430;width:202;height:202" coordorigin="5477,14430" coordsize="202,202" path="m5629,14602l5589,14602,5606,14611,5624,14619,5643,14626,5664,14632,5674,14622,5665,14614,5643,14608,5629,14602xe" filled="t" fillcolor="#202020" stroked="f">
                <v:path arrowok="t"/>
                <v:fill/>
              </v:shape>
              <v:shape style="position:absolute;left:5477;top:14430;width:202;height:202" coordorigin="5477,14430" coordsize="202,202" path="m5544,14522l5532,14536,5542,14554,5551,14572,5500,14612,5477,14618,5486,14627,5494,14631,5515,14625,5535,14619,5553,14612,5571,14606,5589,14602,5629,14602,5624,14600,5608,14591,5596,14580,5601,14573,5576,14573,5564,14557,5553,14540,5544,14522xe" filled="t" fillcolor="#202020" stroked="f">
                <v:path arrowok="t"/>
                <v:fill/>
              </v:shape>
              <v:shape style="position:absolute;left:5477;top:14430;width:202;height:202" coordorigin="5477,14430" coordsize="202,202" path="m5611,14522l5610,14524,5601,14542,5590,14559,5576,14573,5601,14573,5607,14564,5617,14547,5626,14526,5611,14522xe" filled="t" fillcolor="#202020" stroked="f">
                <v:path arrowok="t"/>
                <v:fill/>
              </v:shape>
              <v:shape style="position:absolute;left:5477;top:14430;width:202;height:202" coordorigin="5477,14430" coordsize="202,202" path="m5616,14488l5618,14510,5633,14524,5647,14536,5659,14550,5669,14541,5664,14527,5650,14515,5616,14488xe" filled="t" fillcolor="#202020" stroked="f">
                <v:path arrowok="t"/>
                <v:fill/>
              </v:shape>
              <v:shape style="position:absolute;left:5477;top:14430;width:202;height:202" coordorigin="5477,14430" coordsize="202,202" path="m5539,14488l5528,14501,5515,14514,5499,14527,5482,14541,5486,14541,5554,14498,5539,14488xe" filled="t" fillcolor="#202020" stroked="f">
                <v:path arrowok="t"/>
                <v:fill/>
              </v:shape>
              <v:shape style="position:absolute;left:5477;top:14430;width:202;height:202" coordorigin="5477,14430" coordsize="202,202" path="m5678,14464l5482,14464,5482,14478,5678,14478,5678,14464xe" filled="t" fillcolor="#202020" stroked="f">
                <v:path arrowok="t"/>
                <v:fill/>
              </v:shape>
              <v:shape style="position:absolute;left:5477;top:14430;width:202;height:202" coordorigin="5477,14430" coordsize="202,202" path="m5578,14430l5563,14440,5568,14450,5573,14454,5578,14464,5582,14464,5592,14454,5587,14450,5578,14430xe" filled="t" fillcolor="#202020" stroked="f">
                <v:path arrowok="t"/>
                <v:fill/>
              </v:shape>
            </v:group>
            <v:group style="position:absolute;left:5688;top:14610;width:202;height:2" coordorigin="5688,14610" coordsize="202,2">
              <v:shape style="position:absolute;left:5688;top:14610;width:202;height:2" coordorigin="5688,14610" coordsize="202,0" path="m5688,14610l5890,14610e" filled="f" stroked="t" strokeweight=".82pt" strokecolor="#202020">
                <v:path arrowok="t"/>
              </v:shape>
            </v:group>
            <v:group style="position:absolute;left:5789;top:14464;width:2;height:139" coordorigin="5789,14464" coordsize="2,139">
              <v:shape style="position:absolute;left:5789;top:14464;width:2;height:139" coordorigin="5789,14464" coordsize="0,139" path="m5789,14464l5789,14603e" filled="f" stroked="t" strokeweight="1.06pt" strokecolor="#202020">
                <v:path arrowok="t"/>
              </v:shape>
            </v:group>
            <v:group style="position:absolute;left:5702;top:14457;width:173;height:2" coordorigin="5702,14457" coordsize="173,2">
              <v:shape style="position:absolute;left:5702;top:14457;width:173;height:2" coordorigin="5702,14457" coordsize="173,0" path="m5702,14457l5875,14457e" filled="f" stroked="t" strokeweight=".82pt" strokecolor="#20202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8.320007pt;margin-top:722.47998pt;width:2.639592pt;height:9.6pt;mso-position-horizontal-relative:page;mso-position-vertical-relative:page;z-index:-3409" coordorigin="5966,14450" coordsize="53,192">
            <v:shape style="position:absolute;left:5966;top:14450;width:53;height:192" coordorigin="5966,14450" coordsize="53,192" path="m5986,14450l5969,14452,5981,14467,5989,14485,5995,14504,5999,14525,6000,14548,5999,14569,5995,14589,5988,14607,5979,14625,5966,14642,5986,14642,6015,14587,6019,14544,6018,14522,6014,14501,6008,14482,5998,14465,5986,14450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264.220001pt;margin-top:735.419983pt;width:19.72pt;height:11.08pt;mso-position-horizontal-relative:page;mso-position-vertical-relative:page;z-index:-3408" coordorigin="5284,14708" coordsize="394,222">
            <v:group style="position:absolute;left:5294;top:14728;width:149;height:192" coordorigin="5294,14728" coordsize="149,192">
              <v:shape style="position:absolute;left:5294;top:14728;width:149;height:192" coordorigin="5294,14728" coordsize="149,192" path="m5443,14728l5294,14728,5294,14920,5314,14920,5314,14906,5443,14906,5443,14891,5314,14891,5314,14829,5443,14829,5443,14810,5314,14810,5314,14752,5443,14752,5443,14728xe" filled="t" fillcolor="#202020" stroked="f">
                <v:path arrowok="t"/>
                <v:fill/>
              </v:shape>
              <v:shape style="position:absolute;left:5294;top:14728;width:149;height:192" coordorigin="5294,14728" coordsize="149,192" path="m5443,14906l5424,14906,5424,14920,5443,14920,5443,14906xe" filled="t" fillcolor="#202020" stroked="f">
                <v:path arrowok="t"/>
                <v:fill/>
              </v:shape>
              <v:shape style="position:absolute;left:5294;top:14728;width:149;height:192" coordorigin="5294,14728" coordsize="149,192" path="m5443,14829l5424,14829,5424,14891,5443,14891,5443,14829xe" filled="t" fillcolor="#202020" stroked="f">
                <v:path arrowok="t"/>
                <v:fill/>
              </v:shape>
              <v:shape style="position:absolute;left:5294;top:14728;width:149;height:192" coordorigin="5294,14728" coordsize="149,192" path="m5443,14752l5424,14752,5424,14810,5443,14810,5443,14752xe" filled="t" fillcolor="#202020" stroked="f">
                <v:path arrowok="t"/>
                <v:fill/>
              </v:shape>
            </v:group>
            <v:group style="position:absolute;left:5477;top:14718;width:192;height:202" coordorigin="5477,14718" coordsize="192,202">
              <v:shape style="position:absolute;left:5477;top:14718;width:192;height:202" coordorigin="5477,14718" coordsize="192,202" path="m5510,14877l5504,14886,5492,14900,5477,14915,5482,14915,5486,14920,5497,14916,5510,14902,5525,14886,5510,14877xe" filled="t" fillcolor="#202020" stroked="f">
                <v:path arrowok="t"/>
                <v:fill/>
              </v:shape>
              <v:shape style="position:absolute;left:5477;top:14718;width:192;height:202" coordorigin="5477,14718" coordsize="192,202" path="m5669,14723l5597,14723,5597,14824,5596,14845,5595,14864,5592,14879,5585,14896,5573,14915,5578,14920,5582,14920,5594,14911,5604,14894,5609,14874,5611,14853,5669,14853,5669,14838,5611,14838,5611,14795,5669,14795,5669,14786,5611,14786,5611,14738,5669,14738,5669,14723xe" filled="t" fillcolor="#202020" stroked="f">
                <v:path arrowok="t"/>
                <v:fill/>
              </v:shape>
              <v:shape style="position:absolute;left:5477;top:14718;width:192;height:202" coordorigin="5477,14718" coordsize="192,202" path="m5669,14853l5654,14853,5654,14901,5650,14906,5621,14906,5626,14910,5626,14920,5664,14920,5669,14910,5669,14853xe" filled="t" fillcolor="#202020" stroked="f">
                <v:path arrowok="t"/>
                <v:fill/>
              </v:shape>
              <v:shape style="position:absolute;left:5477;top:14718;width:192;height:202" coordorigin="5477,14718" coordsize="192,202" path="m5549,14877l5539,14886,5549,14896,5558,14901,5563,14910,5578,14896,5568,14891,5558,14882,5549,14877xe" filled="t" fillcolor="#202020" stroked="f">
                <v:path arrowok="t"/>
                <v:fill/>
              </v:shape>
              <v:shape style="position:absolute;left:5477;top:14718;width:192;height:202" coordorigin="5477,14718" coordsize="192,202" path="m5587,14858l5477,14858,5477,14872,5587,14872,5587,14858xe" filled="t" fillcolor="#202020" stroked="f">
                <v:path arrowok="t"/>
                <v:fill/>
              </v:shape>
              <v:shape style="position:absolute;left:5477;top:14718;width:192;height:202" coordorigin="5477,14718" coordsize="192,202" path="m5510,14766l5496,14766,5496,14858,5510,14858,5510,14834,5573,14834,5573,14824,5510,14824,5510,14800,5573,14800,5573,14786,5510,14786,5510,14766xe" filled="t" fillcolor="#202020" stroked="f">
                <v:path arrowok="t"/>
                <v:fill/>
              </v:shape>
              <v:shape style="position:absolute;left:5477;top:14718;width:192;height:202" coordorigin="5477,14718" coordsize="192,202" path="m5573,14834l5554,14834,5554,14858,5573,14858,5573,14834xe" filled="t" fillcolor="#202020" stroked="f">
                <v:path arrowok="t"/>
                <v:fill/>
              </v:shape>
              <v:shape style="position:absolute;left:5477;top:14718;width:192;height:202" coordorigin="5477,14718" coordsize="192,202" path="m5669,14795l5654,14795,5654,14838,5669,14838,5669,14795xe" filled="t" fillcolor="#202020" stroked="f">
                <v:path arrowok="t"/>
                <v:fill/>
              </v:shape>
              <v:shape style="position:absolute;left:5477;top:14718;width:192;height:202" coordorigin="5477,14718" coordsize="192,202" path="m5573,14800l5554,14800,5554,14824,5573,14824,5573,14800xe" filled="t" fillcolor="#202020" stroked="f">
                <v:path arrowok="t"/>
                <v:fill/>
              </v:shape>
              <v:shape style="position:absolute;left:5477;top:14718;width:192;height:202" coordorigin="5477,14718" coordsize="192,202" path="m5573,14766l5554,14766,5554,14786,5573,14786,5573,14766xe" filled="t" fillcolor="#202020" stroked="f">
                <v:path arrowok="t"/>
                <v:fill/>
              </v:shape>
              <v:shape style="position:absolute;left:5477;top:14718;width:192;height:202" coordorigin="5477,14718" coordsize="192,202" path="m5669,14738l5654,14738,5654,14786,5669,14786,5669,14738xe" filled="t" fillcolor="#202020" stroked="f">
                <v:path arrowok="t"/>
                <v:fill/>
              </v:shape>
              <v:shape style="position:absolute;left:5477;top:14718;width:192;height:202" coordorigin="5477,14718" coordsize="192,202" path="m5587,14752l5482,14752,5482,14766,5587,14766,5587,14752xe" filled="t" fillcolor="#202020" stroked="f">
                <v:path arrowok="t"/>
                <v:fill/>
              </v:shape>
              <v:shape style="position:absolute;left:5477;top:14718;width:192;height:202" coordorigin="5477,14718" coordsize="192,202" path="m5510,14718l5496,14718,5496,14752,5510,14752,5510,14718xe" filled="t" fillcolor="#202020" stroked="f">
                <v:path arrowok="t"/>
                <v:fill/>
              </v:shape>
              <v:shape style="position:absolute;left:5477;top:14718;width:192;height:202" coordorigin="5477,14718" coordsize="192,202" path="m5573,14718l5554,14718,5554,14752,5573,14752,5573,1471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6.459991pt;margin-top:727.73999pt;width:42.52pt;height:11.500769pt;mso-position-horizontal-relative:page;mso-position-vertical-relative:page;z-index:-3407" coordorigin="6729,14555" coordsize="850,230">
            <v:group style="position:absolute;left:6739;top:14565;width:202;height:207" coordorigin="6739,14565" coordsize="202,207">
              <v:shape style="position:absolute;left:6739;top:14565;width:202;height:207" coordorigin="6739,14565" coordsize="202,207" path="m6754,14675l6746,14695,6754,14714,6763,14729,6753,14745,6739,14762,6739,14766,6744,14771,6751,14771,6765,14758,6778,14742,6812,14742,6798,14734,6786,14720,6789,14712,6771,14712,6761,14695,6754,14675xe" filled="t" fillcolor="#202020" stroked="f">
                <v:path arrowok="t"/>
                <v:fill/>
              </v:shape>
              <v:shape style="position:absolute;left:6739;top:14565;width:202;height:207" coordorigin="6739,14565" coordsize="202,207" path="m6812,14742l6778,14742,6793,14753,6810,14760,6831,14765,6855,14766,6936,14766,6936,14762,6941,14757,6937,14752,6880,14752,6836,14751,6815,14745,6812,14742xe" filled="t" fillcolor="#202020" stroked="f">
                <v:path arrowok="t"/>
                <v:fill/>
              </v:shape>
              <v:shape style="position:absolute;left:6739;top:14565;width:202;height:207" coordorigin="6739,14565" coordsize="202,207" path="m6869,14718l6854,14718,6854,14742,6869,14742,6869,14718xe" filled="t" fillcolor="#202020" stroked="f">
                <v:path arrowok="t"/>
                <v:fill/>
              </v:shape>
              <v:shape style="position:absolute;left:6739;top:14565;width:202;height:207" coordorigin="6739,14565" coordsize="202,207" path="m6931,14709l6802,14709,6802,14718,6931,14718,6931,14709xe" filled="t" fillcolor="#202020" stroked="f">
                <v:path arrowok="t"/>
                <v:fill/>
              </v:shape>
              <v:shape style="position:absolute;left:6739;top:14565;width:202;height:207" coordorigin="6739,14565" coordsize="202,207" path="m6802,14589l6739,14589,6739,14603,6782,14603,6744,14646,6744,14661,6784,14677,6778,14696,6771,14712,6789,14712,6792,14701,6797,14681,6802,14661,6802,14651,6763,14651,6802,14603,6802,14589xe" filled="t" fillcolor="#202020" stroked="f">
                <v:path arrowok="t"/>
                <v:fill/>
              </v:shape>
              <v:shape style="position:absolute;left:6739;top:14565;width:202;height:207" coordorigin="6739,14565" coordsize="202,207" path="m6869,14690l6854,14690,6854,14709,6869,14709,6869,14690xe" filled="t" fillcolor="#202020" stroked="f">
                <v:path arrowok="t"/>
                <v:fill/>
              </v:shape>
              <v:shape style="position:absolute;left:6739;top:14565;width:202;height:207" coordorigin="6739,14565" coordsize="202,207" path="m6922,14680l6811,14680,6811,14690,6922,14690,6922,14680xe" filled="t" fillcolor="#202020" stroked="f">
                <v:path arrowok="t"/>
                <v:fill/>
              </v:shape>
              <v:shape style="position:absolute;left:6739;top:14565;width:202;height:207" coordorigin="6739,14565" coordsize="202,207" path="m6869,14661l6854,14661,6854,14680,6869,14680,6869,14661xe" filled="t" fillcolor="#202020" stroked="f">
                <v:path arrowok="t"/>
                <v:fill/>
              </v:shape>
              <v:shape style="position:absolute;left:6739;top:14565;width:202;height:207" coordorigin="6739,14565" coordsize="202,207" path="m6917,14632l6902,14632,6902,14646,6811,14646,6811,14661,6902,14661,6902,14666,6917,14666,6917,14632xe" filled="t" fillcolor="#202020" stroked="f">
                <v:path arrowok="t"/>
                <v:fill/>
              </v:shape>
              <v:shape style="position:absolute;left:6739;top:14565;width:202;height:207" coordorigin="6739,14565" coordsize="202,207" path="m6869,14632l6854,14632,6854,14646,6869,14646,6869,14632xe" filled="t" fillcolor="#202020" stroked="f">
                <v:path arrowok="t"/>
                <v:fill/>
              </v:shape>
              <v:shape style="position:absolute;left:6739;top:14565;width:202;height:207" coordorigin="6739,14565" coordsize="202,207" path="m6941,14618l6802,14618,6802,14632,6941,14632,6941,14618xe" filled="t" fillcolor="#202020" stroked="f">
                <v:path arrowok="t"/>
                <v:fill/>
              </v:shape>
              <v:shape style="position:absolute;left:6739;top:14565;width:202;height:207" coordorigin="6739,14565" coordsize="202,207" path="m6869,14598l6854,14598,6854,14618,6869,14618,6869,14598xe" filled="t" fillcolor="#202020" stroked="f">
                <v:path arrowok="t"/>
                <v:fill/>
              </v:shape>
              <v:shape style="position:absolute;left:6739;top:14565;width:202;height:207" coordorigin="6739,14565" coordsize="202,207" path="m6917,14589l6811,14589,6811,14598,6902,14598,6902,14618,6917,14618,6917,14589xe" filled="t" fillcolor="#202020" stroked="f">
                <v:path arrowok="t"/>
                <v:fill/>
              </v:shape>
              <v:shape style="position:absolute;left:6739;top:14565;width:202;height:207" coordorigin="6739,14565" coordsize="202,207" path="m6869,14565l6854,14565,6854,14589,6869,14589,6869,14565xe" filled="t" fillcolor="#202020" stroked="f">
                <v:path arrowok="t"/>
                <v:fill/>
              </v:shape>
            </v:group>
            <v:group style="position:absolute;left:6950;top:14574;width:202;height:200" coordorigin="6950,14574" coordsize="202,200">
              <v:shape style="position:absolute;left:6950;top:14574;width:202;height:200" coordorigin="6950,14574" coordsize="202,200" path="m7128,14656l7018,14656,7018,14670,7031,14679,7039,14698,7046,14716,7051,14734,7035,14744,7015,14753,6994,14762,7003,14771,7011,14775,7029,14768,7047,14761,7066,14754,7087,14748,7128,14748,7126,14747,7109,14736,7095,14722,7107,14707,7108,14706,7064,14706,7053,14689,7046,14670,7128,14670,7128,14656xe" filled="t" fillcolor="#202020" stroked="f">
                <v:path arrowok="t"/>
                <v:fill/>
              </v:shape>
              <v:shape style="position:absolute;left:6950;top:14574;width:202;height:200" coordorigin="6950,14574" coordsize="202,200" path="m7128,14748l7087,14748,7103,14759,7121,14766,7142,14771,7143,14766,7147,14762,7145,14755,7128,14748xe" filled="t" fillcolor="#202020" stroked="f">
                <v:path arrowok="t"/>
                <v:fill/>
              </v:shape>
              <v:shape style="position:absolute;left:6950;top:14574;width:202;height:200" coordorigin="6950,14574" coordsize="202,200" path="m6989,14637l6950,14637,6950,14651,6974,14651,6974,14738,6970,14742,6986,14755,7001,14741,7018,14728,6989,14728,6989,14637xe" filled="t" fillcolor="#202020" stroked="f">
                <v:path arrowok="t"/>
                <v:fill/>
              </v:shape>
              <v:shape style="position:absolute;left:6950;top:14574;width:202;height:200" coordorigin="6950,14574" coordsize="202,200" path="m7018,14709l6998,14718,6989,14728,7018,14728,7018,14709xe" filled="t" fillcolor="#202020" stroked="f">
                <v:path arrowok="t"/>
                <v:fill/>
              </v:shape>
              <v:shape style="position:absolute;left:6950;top:14574;width:202;height:200" coordorigin="6950,14574" coordsize="202,200" path="m7128,14670l7046,14670,7112,14674,7100,14691,7085,14703,7064,14706,7108,14706,7119,14690,7128,14670xe" filled="t" fillcolor="#202020" stroked="f">
                <v:path arrowok="t"/>
                <v:fill/>
              </v:shape>
              <v:shape style="position:absolute;left:6950;top:14574;width:202;height:200" coordorigin="6950,14574" coordsize="202,200" path="m7118,14574l7037,14574,7035,14611,7026,14628,7008,14642,7013,14646,7013,14651,7024,14652,7040,14636,7048,14619,7051,14598,7051,14594,7118,14594,7118,14574xe" filled="t" fillcolor="#202020" stroked="f">
                <v:path arrowok="t"/>
                <v:fill/>
              </v:shape>
              <v:shape style="position:absolute;left:6950;top:14574;width:202;height:200" coordorigin="6950,14574" coordsize="202,200" path="m7118,14594l7104,14594,7104,14637,7109,14642,7152,14642,7152,14627,7118,14627,7118,14594xe" filled="t" fillcolor="#202020" stroked="f">
                <v:path arrowok="t"/>
                <v:fill/>
              </v:shape>
              <v:shape style="position:absolute;left:6950;top:14574;width:202;height:200" coordorigin="6950,14574" coordsize="202,200" path="m6979,14574l6968,14587,6981,14601,6994,14618,7007,14603,6979,14574xe" filled="t" fillcolor="#202020" stroked="f">
                <v:path arrowok="t"/>
                <v:fill/>
              </v:shape>
            </v:group>
            <v:group style="position:absolute;left:7157;top:14570;width:206;height:202" coordorigin="7157,14570" coordsize="206,202">
              <v:shape style="position:absolute;left:7157;top:14570;width:206;height:202" coordorigin="7157,14570" coordsize="206,202" path="m7238,14656l7157,14656,7157,14670,7190,14682,7185,14701,7178,14720,7168,14738,7157,14757,7162,14766,7166,14771,7177,14758,7189,14742,7199,14724,7209,14708,7232,14708,7220,14696,7205,14685,7205,14670,7238,14670,7238,14656xe" filled="t" fillcolor="#202020" stroked="f">
                <v:path arrowok="t"/>
                <v:fill/>
              </v:shape>
              <v:shape style="position:absolute;left:7157;top:14570;width:206;height:202" coordorigin="7157,14570" coordsize="206,202" path="m7301,14608l7286,14608,7286,14656,7285,14660,7260,14729,7229,14762,7229,14766,7283,14727,7296,14694,7310,14694,7310,14685,7298,14679,7300,14660,7301,14637,7301,14608xe" filled="t" fillcolor="#202020" stroked="f">
                <v:path arrowok="t"/>
                <v:fill/>
              </v:shape>
              <v:shape style="position:absolute;left:7157;top:14570;width:206;height:202" coordorigin="7157,14570" coordsize="206,202" path="m7310,14694l7296,14694,7296,14762,7306,14771,7349,14771,7358,14762,7358,14757,7315,14757,7310,14752,7310,14694xe" filled="t" fillcolor="#202020" stroked="f">
                <v:path arrowok="t"/>
                <v:fill/>
              </v:shape>
              <v:shape style="position:absolute;left:7157;top:14570;width:206;height:202" coordorigin="7157,14570" coordsize="206,202" path="m7354,14714l7344,14714,7344,14752,7339,14757,7358,14757,7358,14738,7363,14728,7363,14718,7358,14718,7354,14714xe" filled="t" fillcolor="#202020" stroked="f">
                <v:path arrowok="t"/>
                <v:fill/>
              </v:shape>
              <v:shape style="position:absolute;left:7157;top:14570;width:206;height:202" coordorigin="7157,14570" coordsize="206,202" path="m7232,14708l7209,14708,7222,14722,7234,14738,7235,14710,7232,14708xe" filled="t" fillcolor="#202020" stroked="f">
                <v:path arrowok="t"/>
                <v:fill/>
              </v:shape>
              <v:shape style="position:absolute;left:7157;top:14570;width:206;height:202" coordorigin="7157,14570" coordsize="206,202" path="m7344,14579l7243,14579,7243,14704,7262,14704,7262,14594,7344,14594,7344,14579xe" filled="t" fillcolor="#202020" stroked="f">
                <v:path arrowok="t"/>
                <v:fill/>
              </v:shape>
              <v:shape style="position:absolute;left:7157;top:14570;width:206;height:202" coordorigin="7157,14570" coordsize="206,202" path="m7344,14594l7330,14594,7330,14699,7344,14699,7344,14594xe" filled="t" fillcolor="#202020" stroked="f">
                <v:path arrowok="t"/>
                <v:fill/>
              </v:shape>
              <v:shape style="position:absolute;left:7157;top:14570;width:206;height:202" coordorigin="7157,14570" coordsize="206,202" path="m7205,14622l7190,14622,7190,14656,7205,14656,7205,14622xe" filled="t" fillcolor="#202020" stroked="f">
                <v:path arrowok="t"/>
                <v:fill/>
              </v:shape>
              <v:shape style="position:absolute;left:7157;top:14570;width:206;height:202" coordorigin="7157,14570" coordsize="206,202" path="m7238,14608l7162,14608,7162,14622,7238,14622,7238,14608xe" filled="t" fillcolor="#202020" stroked="f">
                <v:path arrowok="t"/>
                <v:fill/>
              </v:shape>
              <v:shape style="position:absolute;left:7157;top:14570;width:206;height:202" coordorigin="7157,14570" coordsize="206,202" path="m7205,14570l7190,14570,7190,14608,7205,14608,7205,14570xe" filled="t" fillcolor="#202020" stroked="f">
                <v:path arrowok="t"/>
                <v:fill/>
              </v:shape>
            </v:group>
            <v:group style="position:absolute;left:7368;top:14565;width:202;height:210" coordorigin="7368,14565" coordsize="202,210">
              <v:shape style="position:absolute;left:7368;top:14565;width:202;height:210" coordorigin="7368,14565" coordsize="202,210" path="m7570,14709l7430,14709,7430,14723,7482,14731,7469,14742,7450,14753,7426,14762,7426,14766,7430,14771,7439,14775,7461,14767,7480,14758,7496,14749,7510,14739,7532,14739,7525,14735,7512,14723,7570,14723,7570,14709xe" filled="t" fillcolor="#202020" stroked="f">
                <v:path arrowok="t"/>
                <v:fill/>
              </v:shape>
              <v:shape style="position:absolute;left:7368;top:14565;width:202;height:210" coordorigin="7368,14565" coordsize="202,210" path="m7411,14656l7397,14656,7397,14771,7411,14771,7411,14656xe" filled="t" fillcolor="#202020" stroked="f">
                <v:path arrowok="t"/>
                <v:fill/>
              </v:shape>
              <v:shape style="position:absolute;left:7368;top:14565;width:202;height:210" coordorigin="7368,14565" coordsize="202,210" path="m7532,14739l7510,14739,7524,14754,7541,14765,7560,14771,7570,14762,7562,14754,7542,14746,7532,14739xe" filled="t" fillcolor="#202020" stroked="f">
                <v:path arrowok="t"/>
                <v:fill/>
              </v:shape>
              <v:shape style="position:absolute;left:7368;top:14565;width:202;height:210" coordorigin="7368,14565" coordsize="202,210" path="m7440,14613l7368,14613,7368,14627,7392,14640,7384,14659,7376,14678,7368,14694,7368,14699,7373,14709,7374,14712,7383,14696,7391,14678,7397,14656,7426,14656,7423,14651,7411,14651,7411,14627,7440,14627,7440,14613xe" filled="t" fillcolor="#202020" stroked="f">
                <v:path arrowok="t"/>
                <v:fill/>
              </v:shape>
              <v:shape style="position:absolute;left:7368;top:14565;width:202;height:210" coordorigin="7368,14565" coordsize="202,210" path="m7507,14690l7493,14690,7493,14709,7507,14709,7507,14690xe" filled="t" fillcolor="#202020" stroked="f">
                <v:path arrowok="t"/>
                <v:fill/>
              </v:shape>
              <v:shape style="position:absolute;left:7368;top:14565;width:202;height:210" coordorigin="7368,14565" coordsize="202,210" path="m7555,14622l7445,14622,7445,14694,7459,14694,7459,14690,7555,14690,7555,14680,7459,14680,7459,14661,7555,14661,7555,14651,7459,14651,7459,14637,7555,14637,7555,14622xe" filled="t" fillcolor="#202020" stroked="f">
                <v:path arrowok="t"/>
                <v:fill/>
              </v:shape>
              <v:shape style="position:absolute;left:7368;top:14565;width:202;height:210" coordorigin="7368,14565" coordsize="202,210" path="m7555,14690l7541,14690,7541,14694,7555,14694,7555,14690xe" filled="t" fillcolor="#202020" stroked="f">
                <v:path arrowok="t"/>
                <v:fill/>
              </v:shape>
              <v:shape style="position:absolute;left:7368;top:14565;width:202;height:210" coordorigin="7368,14565" coordsize="202,210" path="m7426,14656l7411,14656,7416,14666,7426,14670,7430,14680,7440,14670,7426,14656xe" filled="t" fillcolor="#202020" stroked="f">
                <v:path arrowok="t"/>
                <v:fill/>
              </v:shape>
              <v:shape style="position:absolute;left:7368;top:14565;width:202;height:210" coordorigin="7368,14565" coordsize="202,210" path="m7555,14661l7541,14661,7541,14680,7555,14680,7555,14661xe" filled="t" fillcolor="#202020" stroked="f">
                <v:path arrowok="t"/>
                <v:fill/>
              </v:shape>
              <v:shape style="position:absolute;left:7368;top:14565;width:202;height:210" coordorigin="7368,14565" coordsize="202,210" path="m7421,14646l7411,14651,7423,14651,7421,14646xe" filled="t" fillcolor="#202020" stroked="f">
                <v:path arrowok="t"/>
                <v:fill/>
              </v:shape>
              <v:shape style="position:absolute;left:7368;top:14565;width:202;height:210" coordorigin="7368,14565" coordsize="202,210" path="m7555,14637l7541,14637,7541,14651,7555,14651,7555,14637xe" filled="t" fillcolor="#202020" stroked="f">
                <v:path arrowok="t"/>
                <v:fill/>
              </v:shape>
              <v:shape style="position:absolute;left:7368;top:14565;width:202;height:210" coordorigin="7368,14565" coordsize="202,210" path="m7483,14598l7469,14598,7469,14618,7483,14618,7483,14598xe" filled="t" fillcolor="#202020" stroked="f">
                <v:path arrowok="t"/>
                <v:fill/>
              </v:shape>
              <v:shape style="position:absolute;left:7368;top:14565;width:202;height:210" coordorigin="7368,14565" coordsize="202,210" path="m7536,14598l7522,14598,7522,14618,7536,14618,7536,14598xe" filled="t" fillcolor="#202020" stroked="f">
                <v:path arrowok="t"/>
                <v:fill/>
              </v:shape>
              <v:shape style="position:absolute;left:7368;top:14565;width:202;height:210" coordorigin="7368,14565" coordsize="202,210" path="m7411,14565l7397,14565,7397,14613,7411,14613,7411,14565xe" filled="t" fillcolor="#202020" stroked="f">
                <v:path arrowok="t"/>
                <v:fill/>
              </v:shape>
              <v:shape style="position:absolute;left:7368;top:14565;width:202;height:210" coordorigin="7368,14565" coordsize="202,210" path="m7570,14589l7435,14589,7435,14598,7570,14598,7570,14589xe" filled="t" fillcolor="#202020" stroked="f">
                <v:path arrowok="t"/>
                <v:fill/>
              </v:shape>
              <v:shape style="position:absolute;left:7368;top:14565;width:202;height:210" coordorigin="7368,14565" coordsize="202,210" path="m7483,14565l7469,14565,7469,14589,7483,14589,7483,14565xe" filled="t" fillcolor="#202020" stroked="f">
                <v:path arrowok="t"/>
                <v:fill/>
              </v:shape>
              <v:shape style="position:absolute;left:7368;top:14565;width:202;height:210" coordorigin="7368,14565" coordsize="202,210" path="m7536,14570l7522,14570,7522,14589,7536,14589,7536,1457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19.5pt;margin-top:721.02002pt;width:42.52pt;height:11.32pt;mso-position-horizontal-relative:page;mso-position-vertical-relative:page;z-index:-3406" coordorigin="8390,14420" coordsize="850,226">
            <v:group style="position:absolute;left:8400;top:14435;width:202;height:202" coordorigin="8400,14435" coordsize="202,202">
              <v:shape style="position:absolute;left:8400;top:14435;width:202;height:202" coordorigin="8400,14435" coordsize="202,202" path="m8573,14546l8429,14546,8429,14637,8448,14637,8448,14622,8573,14622,8573,14608,8448,14608,8448,14560,8573,14560,8573,14546xe" filled="t" fillcolor="#202020" stroked="f">
                <v:path arrowok="t"/>
                <v:fill/>
              </v:shape>
              <v:shape style="position:absolute;left:8400;top:14435;width:202;height:202" coordorigin="8400,14435" coordsize="202,202" path="m8573,14622l8558,14622,8558,14637,8573,14637,8573,14622xe" filled="t" fillcolor="#202020" stroked="f">
                <v:path arrowok="t"/>
                <v:fill/>
              </v:shape>
              <v:shape style="position:absolute;left:8400;top:14435;width:202;height:202" coordorigin="8400,14435" coordsize="202,202" path="m8573,14560l8558,14560,8558,14608,8573,14608,8573,14560xe" filled="t" fillcolor="#202020" stroked="f">
                <v:path arrowok="t"/>
                <v:fill/>
              </v:shape>
              <v:shape style="position:absolute;left:8400;top:14435;width:202;height:202" coordorigin="8400,14435" coordsize="202,202" path="m8520,14435l8494,14437,8482,14451,8469,14464,8454,14476,8438,14488,8420,14500,8400,14512,8410,14522,8410,14526,8424,14522,8434,14512,8443,14507,8598,14507,8594,14502,8558,14502,8459,14495,8476,14481,8491,14467,8501,14454,8528,14454,8515,14440,8520,14435xe" filled="t" fillcolor="#202020" stroked="f">
                <v:path arrowok="t"/>
                <v:fill/>
              </v:shape>
              <v:shape style="position:absolute;left:8400;top:14435;width:202;height:202" coordorigin="8400,14435" coordsize="202,202" path="m8598,14507l8563,14507,8582,14517,8592,14526,8597,14517,8602,14512,8598,14507xe" filled="t" fillcolor="#202020" stroked="f">
                <v:path arrowok="t"/>
                <v:fill/>
              </v:shape>
              <v:shape style="position:absolute;left:8400;top:14435;width:202;height:202" coordorigin="8400,14435" coordsize="202,202" path="m8563,14507l8443,14507,8443,14517,8563,14517,8563,14507xe" filled="t" fillcolor="#202020" stroked="f">
                <v:path arrowok="t"/>
                <v:fill/>
              </v:shape>
              <v:shape style="position:absolute;left:8400;top:14435;width:202;height:202" coordorigin="8400,14435" coordsize="202,202" path="m8528,14454l8501,14454,8512,14465,8528,14479,8543,14491,8558,14502,8594,14502,8593,14502,8575,14492,8558,14481,8543,14469,8528,14455,8528,14454xe" filled="t" fillcolor="#202020" stroked="f">
                <v:path arrowok="t"/>
                <v:fill/>
              </v:shape>
            </v:group>
            <v:group style="position:absolute;left:8626;top:14445;width:173;height:187" coordorigin="8626,14445" coordsize="173,187">
              <v:shape style="position:absolute;left:8626;top:14445;width:173;height:187" coordorigin="8626,14445" coordsize="173,187" path="m8798,14445l8626,14445,8626,14632,8640,14632,8640,14459,8798,14459,8798,14445xe" filled="t" fillcolor="#202020" stroked="f">
                <v:path arrowok="t"/>
                <v:fill/>
              </v:shape>
              <v:shape style="position:absolute;left:8626;top:14445;width:173;height:187" coordorigin="8626,14445" coordsize="173,187" path="m8750,14613l8741,14613,8741,14632,8794,14632,8798,14622,8798,14618,8765,14618,8750,14613xe" filled="t" fillcolor="#202020" stroked="f">
                <v:path arrowok="t"/>
                <v:fill/>
              </v:shape>
              <v:shape style="position:absolute;left:8626;top:14445;width:173;height:187" coordorigin="8626,14445" coordsize="173,187" path="m8798,14459l8784,14459,8784,14613,8779,14618,8798,14618,8798,14459xe" filled="t" fillcolor="#202020" stroked="f">
                <v:path arrowok="t"/>
                <v:fill/>
              </v:shape>
              <v:shape style="position:absolute;left:8626;top:14445;width:173;height:187" coordorigin="8626,14445" coordsize="173,187" path="m8755,14522l8669,14522,8669,14598,8683,14598,8683,14589,8755,14589,8755,14574,8683,14574,8683,14536,8755,14536,8755,14522xe" filled="t" fillcolor="#202020" stroked="f">
                <v:path arrowok="t"/>
                <v:fill/>
              </v:shape>
              <v:shape style="position:absolute;left:8626;top:14445;width:173;height:187" coordorigin="8626,14445" coordsize="173,187" path="m8755,14536l8741,14536,8741,14574,8755,14574,8755,14536xe" filled="t" fillcolor="#202020" stroked="f">
                <v:path arrowok="t"/>
                <v:fill/>
              </v:shape>
              <v:shape style="position:absolute;left:8626;top:14445;width:173;height:187" coordorigin="8626,14445" coordsize="173,187" path="m8774,14483l8654,14483,8654,14498,8774,14498,8774,14483xe" filled="t" fillcolor="#202020" stroked="f">
                <v:path arrowok="t"/>
                <v:fill/>
              </v:shape>
            </v:group>
            <v:group style="position:absolute;left:8818;top:14435;width:202;height:200" coordorigin="8818,14435" coordsize="202,200">
              <v:shape style="position:absolute;left:8818;top:14435;width:202;height:200" coordorigin="8818,14435" coordsize="202,200" path="m8928,14512l8909,14512,8909,14548,8907,14571,8901,14590,8892,14607,8880,14622,8890,14632,8926,14565,8928,14541,8928,14512xe" filled="t" fillcolor="#202020" stroked="f">
                <v:path arrowok="t"/>
                <v:fill/>
              </v:shape>
              <v:shape style="position:absolute;left:8818;top:14435;width:202;height:200" coordorigin="8818,14435" coordsize="202,200" path="m8867,14517l8846,14517,8846,14632,8866,14632,8867,14517xe" filled="t" fillcolor="#202020" stroked="f">
                <v:path arrowok="t"/>
                <v:fill/>
              </v:shape>
              <v:shape style="position:absolute;left:8818;top:14435;width:202;height:200" coordorigin="8818,14435" coordsize="202,200" path="m8986,14512l8971,14512,8971,14632,8986,14632,8986,14512xe" filled="t" fillcolor="#202020" stroked="f">
                <v:path arrowok="t"/>
                <v:fill/>
              </v:shape>
              <v:shape style="position:absolute;left:8818;top:14435;width:202;height:200" coordorigin="8818,14435" coordsize="202,200" path="m8880,14440l8858,14445,8852,14465,8845,14484,8837,14503,8828,14520,8818,14536,8822,14541,8822,14546,8828,14552,8838,14535,8846,14517,8867,14517,8867,14478,8880,14440xe" filled="t" fillcolor="#202020" stroked="f">
                <v:path arrowok="t"/>
                <v:fill/>
              </v:shape>
              <v:shape style="position:absolute;left:8818;top:14435;width:202;height:200" coordorigin="8818,14435" coordsize="202,200" path="m8962,14435l8942,14437,8932,14453,8920,14468,8906,14482,8889,14495,8870,14507,8880,14517,8895,14514,8926,14487,8941,14474,8956,14463,8972,14463,8968,14458,8957,14440,8962,14435xe" filled="t" fillcolor="#202020" stroked="f">
                <v:path arrowok="t"/>
                <v:fill/>
              </v:shape>
              <v:shape style="position:absolute;left:8818;top:14435;width:202;height:200" coordorigin="8818,14435" coordsize="202,200" path="m8972,14463l8956,14463,8969,14479,8982,14494,8997,14506,9014,14517,9019,14512,9019,14507,9013,14497,8996,14486,8981,14473,8972,14463xe" filled="t" fillcolor="#202020" stroked="f">
                <v:path arrowok="t"/>
                <v:fill/>
              </v:shape>
            </v:group>
            <v:group style="position:absolute;left:9029;top:14430;width:202;height:206" coordorigin="9029,14430" coordsize="202,206">
              <v:shape style="position:absolute;left:9029;top:14430;width:202;height:206" coordorigin="9029,14430" coordsize="202,206" path="m9077,14526l9062,14526,9062,14637,9077,14637,9077,14526xe" filled="t" fillcolor="#202020" stroked="f">
                <v:path arrowok="t"/>
                <v:fill/>
              </v:shape>
              <v:shape style="position:absolute;left:9029;top:14430;width:202;height:206" coordorigin="9029,14430" coordsize="202,206" path="m9216,14555l9115,14555,9115,14637,9134,14637,9134,14622,9216,14622,9216,14608,9134,14608,9134,14570,9216,14570,9216,14555xe" filled="t" fillcolor="#202020" stroked="f">
                <v:path arrowok="t"/>
                <v:fill/>
              </v:shape>
              <v:shape style="position:absolute;left:9029;top:14430;width:202;height:206" coordorigin="9029,14430" coordsize="202,206" path="m9216,14622l9202,14622,9202,14637,9216,14637,9216,14622xe" filled="t" fillcolor="#202020" stroked="f">
                <v:path arrowok="t"/>
                <v:fill/>
              </v:shape>
              <v:shape style="position:absolute;left:9029;top:14430;width:202;height:206" coordorigin="9029,14430" coordsize="202,206" path="m9216,14570l9202,14570,9202,14608,9216,14608,9216,14570xe" filled="t" fillcolor="#202020" stroked="f">
                <v:path arrowok="t"/>
                <v:fill/>
              </v:shape>
              <v:shape style="position:absolute;left:9029;top:14430;width:202;height:206" coordorigin="9029,14430" coordsize="202,206" path="m9106,14474l9034,14474,9034,14488,9057,14506,9049,14524,9040,14542,9029,14560,9034,14570,9034,14574,9046,14566,9054,14548,9062,14526,9077,14526,9077,14517,9096,14517,9086,14507,9077,14507,9077,14488,9106,14488,9106,14474xe" filled="t" fillcolor="#202020" stroked="f">
                <v:path arrowok="t"/>
                <v:fill/>
              </v:shape>
              <v:shape style="position:absolute;left:9029;top:14430;width:202;height:206" coordorigin="9029,14430" coordsize="202,206" path="m9149,14483l9130,14483,9141,14498,9151,14517,9134,14528,9116,14535,9096,14541,9101,14546,9101,14550,9118,14550,9136,14542,9154,14535,9174,14529,9223,14529,9205,14521,9198,14502,9163,14502,9151,14486,9149,14483xe" filled="t" fillcolor="#202020" stroked="f">
                <v:path arrowok="t"/>
                <v:fill/>
              </v:shape>
              <v:shape style="position:absolute;left:9029;top:14430;width:202;height:206" coordorigin="9029,14430" coordsize="202,206" path="m9223,14529l9174,14529,9191,14538,9210,14545,9230,14550,9230,14541,9224,14530,9223,14529xe" filled="t" fillcolor="#202020" stroked="f">
                <v:path arrowok="t"/>
                <v:fill/>
              </v:shape>
              <v:shape style="position:absolute;left:9029;top:14430;width:202;height:206" coordorigin="9029,14430" coordsize="202,206" path="m9096,14517l9077,14517,9096,14536,9106,14526,9096,14517xe" filled="t" fillcolor="#202020" stroked="f">
                <v:path arrowok="t"/>
                <v:fill/>
              </v:shape>
              <v:shape style="position:absolute;left:9029;top:14430;width:202;height:206" coordorigin="9029,14430" coordsize="202,206" path="m9154,14435l9135,14447,9126,14465,9115,14482,9101,14498,9110,14507,9110,14512,9120,14502,9125,14493,9130,14483,9149,14483,9139,14469,9221,14469,9221,14454,9149,14454,9149,14450,9154,14440,9154,14435xe" filled="t" fillcolor="#202020" stroked="f">
                <v:path arrowok="t"/>
                <v:fill/>
              </v:shape>
              <v:shape style="position:absolute;left:9029;top:14430;width:202;height:206" coordorigin="9029,14430" coordsize="202,206" path="m9082,14502l9077,14507,9086,14507,9082,14502xe" filled="t" fillcolor="#202020" stroked="f">
                <v:path arrowok="t"/>
                <v:fill/>
              </v:shape>
              <v:shape style="position:absolute;left:9029;top:14430;width:202;height:206" coordorigin="9029,14430" coordsize="202,206" path="m9221,14469l9202,14469,9195,14477,9182,14491,9163,14502,9198,14502,9198,14501,9210,14485,9221,14469xe" filled="t" fillcolor="#202020" stroked="f">
                <v:path arrowok="t"/>
                <v:fill/>
              </v:shape>
              <v:shape style="position:absolute;left:9029;top:14430;width:202;height:206" coordorigin="9029,14430" coordsize="202,206" path="m9077,14430l9062,14430,9062,14474,9077,14474,9077,1443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29.367859pt;margin-top:736.640015pt;width:2.632155pt;height:10.08pt;mso-position-horizontal-relative:page;mso-position-vertical-relative:page;z-index:-3405" coordorigin="8587,14733" coordsize="53,202">
            <v:shape style="position:absolute;left:8587;top:14733;width:53;height:202" coordorigin="8587,14733" coordsize="53,202" path="m8640,14733l8596,14781,8587,14842,8589,14862,8594,14882,8601,14900,8611,14918,8626,14934,8633,14925,8623,14908,8615,14891,8610,14871,8607,14850,8607,14828,8608,14809,8612,14790,8619,14771,8628,14752,8640,14733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35.839996pt;margin-top:736.640015pt;width:10.08pt;height:9.36pt;mso-position-horizontal-relative:page;mso-position-vertical-relative:page;z-index:-3404" coordorigin="8717,14733" coordsize="202,187">
            <v:shape style="position:absolute;left:8717;top:14733;width:202;height:187" coordorigin="8717,14733" coordsize="202,187" path="m8794,14810l8774,14810,8773,14838,8770,14858,8764,14873,8753,14887,8737,14900,8717,14910,8717,14915,8722,14920,8739,14918,8757,14906,8792,14844,8794,14819,8794,14810xe" filled="t" fillcolor="#202020" stroked="f">
              <v:path arrowok="t"/>
              <v:fill/>
            </v:shape>
            <v:shape style="position:absolute;left:8717;top:14733;width:202;height:187" coordorigin="8717,14733" coordsize="202,187" path="m8851,14810l8837,14810,8837,14910,8842,14915,8904,14915,8914,14910,8914,14901,8851,14901,8851,14810xe" filled="t" fillcolor="#202020" stroked="f">
              <v:path arrowok="t"/>
              <v:fill/>
            </v:shape>
            <v:shape style="position:absolute;left:8717;top:14733;width:202;height:187" coordorigin="8717,14733" coordsize="202,187" path="m8914,14862l8904,14862,8899,14872,8899,14896,8890,14901,8914,14901,8914,14896,8918,14886,8918,14867,8914,14862xe" filled="t" fillcolor="#202020" stroked="f">
              <v:path arrowok="t"/>
              <v:fill/>
            </v:shape>
            <v:shape style="position:absolute;left:8717;top:14733;width:202;height:187" coordorigin="8717,14733" coordsize="202,187" path="m8918,14795l8717,14795,8717,14810,8918,14810,8918,14795xe" filled="t" fillcolor="#202020" stroked="f">
              <v:path arrowok="t"/>
              <v:fill/>
            </v:shape>
            <v:shape style="position:absolute;left:8717;top:14733;width:202;height:187" coordorigin="8717,14733" coordsize="202,187" path="m8899,14733l8741,14733,8741,14752,8899,14752,8899,14733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49.76001pt;margin-top:736.640015pt;width:2.628605pt;height:10.08pt;mso-position-horizontal-relative:page;mso-position-vertical-relative:page;z-index:-3403" coordorigin="8995,14733" coordsize="53,202">
            <v:shape style="position:absolute;left:8995;top:14733;width:53;height:202" coordorigin="8995,14733" coordsize="53,202" path="m9010,14733l9003,14744,9013,14761,9020,14779,9025,14797,9028,14818,9029,14840,9027,14861,9023,14881,9016,14900,9007,14918,8995,14934,9010,14934,9044,14869,9048,14825,9045,14805,9040,14785,9032,14767,9022,14749,9010,14733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95.579987pt;margin-top:727.97998pt;width:53.32pt;height:11.32pt;mso-position-horizontal-relative:page;mso-position-vertical-relative:page;z-index:-3402" coordorigin="9912,14560" coordsize="1066,226">
            <v:group style="position:absolute;left:9922;top:14579;width:202;height:197" coordorigin="9922,14579" coordsize="202,197">
              <v:shape style="position:absolute;left:9922;top:14579;width:202;height:197" coordorigin="9922,14579" coordsize="202,197" path="m10090,14733l10056,14733,10068,14737,10085,14750,10100,14764,10114,14776,10113,14748,10096,14736,10090,14733xe" filled="t" fillcolor="#202020" stroked="f">
                <v:path arrowok="t"/>
                <v:fill/>
              </v:shape>
              <v:shape style="position:absolute;left:9922;top:14579;width:202;height:197" coordorigin="9922,14579" coordsize="202,197" path="m10070,14646l10051,14646,10051,14692,10046,14711,10037,14729,10024,14741,10007,14752,9984,14762,9994,14771,10007,14771,10026,14760,10041,14748,10051,14733,10090,14733,10079,14727,10061,14718,10066,14704,10070,14694,10070,14646xe" filled="t" fillcolor="#202020" stroked="f">
                <v:path arrowok="t"/>
                <v:fill/>
              </v:shape>
              <v:shape style="position:absolute;left:9922;top:14579;width:202;height:197" coordorigin="9922,14579" coordsize="202,197" path="m9970,14603l9955,14603,9955,14714,9946,14714,9931,14718,9922,14718,9936,14734,9953,14729,9973,14723,9998,14718,9998,14709,9970,14709,9970,14603xe" filled="t" fillcolor="#202020" stroked="f">
                <v:path arrowok="t"/>
                <v:fill/>
              </v:shape>
              <v:shape style="position:absolute;left:9922;top:14579;width:202;height:197" coordorigin="9922,14579" coordsize="202,197" path="m10114,14618l10008,14618,10008,14728,10022,14728,10022,14632,10114,14632,10114,14618xe" filled="t" fillcolor="#202020" stroked="f">
                <v:path arrowok="t"/>
                <v:fill/>
              </v:shape>
              <v:shape style="position:absolute;left:9922;top:14579;width:202;height:197" coordorigin="9922,14579" coordsize="202,197" path="m10114,14632l10099,14632,10099,14728,10114,14728,10114,14632xe" filled="t" fillcolor="#202020" stroked="f">
                <v:path arrowok="t"/>
                <v:fill/>
              </v:shape>
              <v:shape style="position:absolute;left:9922;top:14579;width:202;height:197" coordorigin="9922,14579" coordsize="202,197" path="m9998,14699l9989,14704,9979,14704,9970,14709,9998,14709,9998,14699xe" filled="t" fillcolor="#202020" stroked="f">
                <v:path arrowok="t"/>
                <v:fill/>
              </v:shape>
              <v:shape style="position:absolute;left:9922;top:14579;width:202;height:197" coordorigin="9922,14579" coordsize="202,197" path="m10066,14594l10051,14594,10042,14618,10061,14618,10066,14594xe" filled="t" fillcolor="#202020" stroked="f">
                <v:path arrowok="t"/>
                <v:fill/>
              </v:shape>
              <v:shape style="position:absolute;left:9922;top:14579;width:202;height:197" coordorigin="9922,14579" coordsize="202,197" path="m9994,14589l9926,14589,9926,14603,9994,14603,9994,14589xe" filled="t" fillcolor="#202020" stroked="f">
                <v:path arrowok="t"/>
                <v:fill/>
              </v:shape>
              <v:shape style="position:absolute;left:9922;top:14579;width:202;height:197" coordorigin="9922,14579" coordsize="202,197" path="m10123,14579l10003,14579,10003,14594,10123,14594,10123,14579xe" filled="t" fillcolor="#202020" stroked="f">
                <v:path arrowok="t"/>
                <v:fill/>
              </v:shape>
            </v:group>
            <v:group style="position:absolute;left:10162;top:14574;width:149;height:197" coordorigin="10162,14574" coordsize="149,197">
              <v:shape style="position:absolute;left:10162;top:14574;width:149;height:197" coordorigin="10162,14574" coordsize="149,197" path="m10310,14574l10162,14574,10162,14771,10181,14771,10181,14757,10310,14757,10310,14738,10181,14738,10181,14699,10310,14699,10310,14685,10181,14685,10181,14646,10310,14646,10310,14632,10181,14632,10181,14594,10310,14594,10310,14574xe" filled="t" fillcolor="#202020" stroked="f">
                <v:path arrowok="t"/>
                <v:fill/>
              </v:shape>
              <v:shape style="position:absolute;left:10162;top:14574;width:149;height:197" coordorigin="10162,14574" coordsize="149,197" path="m10310,14757l10291,14757,10291,14771,10310,14771,10310,14757xe" filled="t" fillcolor="#202020" stroked="f">
                <v:path arrowok="t"/>
                <v:fill/>
              </v:shape>
              <v:shape style="position:absolute;left:10162;top:14574;width:149;height:197" coordorigin="10162,14574" coordsize="149,197" path="m10310,14699l10291,14699,10291,14738,10310,14738,10310,14699xe" filled="t" fillcolor="#202020" stroked="f">
                <v:path arrowok="t"/>
                <v:fill/>
              </v:shape>
              <v:shape style="position:absolute;left:10162;top:14574;width:149;height:197" coordorigin="10162,14574" coordsize="149,197" path="m10310,14646l10291,14646,10291,14685,10310,14685,10310,14646xe" filled="t" fillcolor="#202020" stroked="f">
                <v:path arrowok="t"/>
                <v:fill/>
              </v:shape>
              <v:shape style="position:absolute;left:10162;top:14574;width:149;height:197" coordorigin="10162,14574" coordsize="149,197" path="m10310,14594l10291,14594,10291,14632,10310,14632,10310,14594xe" filled="t" fillcolor="#202020" stroked="f">
                <v:path arrowok="t"/>
                <v:fill/>
              </v:shape>
            </v:group>
            <v:group style="position:absolute;left:10344;top:14574;width:201;height:202" coordorigin="10344,14574" coordsize="201,202">
              <v:shape style="position:absolute;left:10344;top:14574;width:201;height:202" coordorigin="10344,14574" coordsize="201,202" path="m10505,14731l10468,14731,10484,14742,10501,14753,10536,14776,10545,14761,10530,14748,10514,14736,10505,14731xe" filled="t" fillcolor="#202020" stroked="f">
                <v:path arrowok="t"/>
                <v:fill/>
              </v:shape>
              <v:shape style="position:absolute;left:10344;top:14574;width:201;height:202" coordorigin="10344,14574" coordsize="201,202" path="m10459,14656l10445,14656,10445,14697,10439,14717,10424,14731,10389,14746,10370,14754,10349,14762,10349,14766,10354,14771,10380,14771,10402,14763,10421,14755,10439,14746,10468,14731,10505,14731,10497,14726,10479,14717,10459,14709,10459,14656xe" filled="t" fillcolor="#202020" stroked="f">
                <v:path arrowok="t"/>
                <v:fill/>
              </v:shape>
              <v:shape style="position:absolute;left:10344;top:14574;width:201;height:202" coordorigin="10344,14574" coordsize="201,202" path="m10531,14632l10373,14632,10373,14723,10387,14723,10387,14646,10531,14646,10531,14632xe" filled="t" fillcolor="#202020" stroked="f">
                <v:path arrowok="t"/>
                <v:fill/>
              </v:shape>
              <v:shape style="position:absolute;left:10344;top:14574;width:201;height:202" coordorigin="10344,14574" coordsize="201,202" path="m10531,14646l10512,14646,10512,14718,10531,14718,10531,14646xe" filled="t" fillcolor="#202020" stroked="f">
                <v:path arrowok="t"/>
                <v:fill/>
              </v:shape>
              <v:shape style="position:absolute;left:10344;top:14574;width:201;height:202" coordorigin="10344,14574" coordsize="201,202" path="m10430,14574l10402,14576,10389,14590,10376,14604,10361,14617,10344,14632,10349,14637,10354,14637,10355,14641,10372,14630,10387,14617,10402,14603,10498,14603,10498,14589,10411,14589,10421,14584,10430,14574xe" filled="t" fillcolor="#202020" stroked="f">
                <v:path arrowok="t"/>
                <v:fill/>
              </v:shape>
              <v:shape style="position:absolute;left:10344;top:14574;width:201;height:202" coordorigin="10344,14574" coordsize="201,202" path="m10498,14603l10478,14603,10469,14618,10459,14622,10454,14632,10474,14632,10493,14613,10498,14603xe" filled="t" fillcolor="#202020" stroked="f">
                <v:path arrowok="t"/>
                <v:fill/>
              </v:shape>
            </v:group>
            <v:group style="position:absolute;left:10560;top:14570;width:202;height:206" coordorigin="10560,14570" coordsize="202,206">
              <v:shape style="position:absolute;left:10560;top:14570;width:202;height:206" coordorigin="10560,14570" coordsize="202,206" path="m10762,14646l10560,14646,10560,14661,10762,14661,10762,14646xe" filled="t" fillcolor="#202020" stroked="f">
                <v:path arrowok="t"/>
                <v:fill/>
              </v:shape>
              <v:shape style="position:absolute;left:10560;top:14570;width:202;height:206" coordorigin="10560,14570" coordsize="202,206" path="m10670,14627l10651,14627,10651,14646,10670,14646,10670,14627xe" filled="t" fillcolor="#202020" stroked="f">
                <v:path arrowok="t"/>
                <v:fill/>
              </v:shape>
              <v:shape style="position:absolute;left:10560;top:14570;width:202;height:206" coordorigin="10560,14570" coordsize="202,206" path="m10738,14618l10584,14618,10584,14627,10738,14627,10738,14618xe" filled="t" fillcolor="#202020" stroked="f">
                <v:path arrowok="t"/>
                <v:fill/>
              </v:shape>
              <v:shape style="position:absolute;left:10560;top:14570;width:202;height:206" coordorigin="10560,14570" coordsize="202,206" path="m10670,14598l10651,14598,10651,14618,10670,14618,10670,14598xe" filled="t" fillcolor="#202020" stroked="f">
                <v:path arrowok="t"/>
                <v:fill/>
              </v:shape>
              <v:shape style="position:absolute;left:10560;top:14570;width:202;height:206" coordorigin="10560,14570" coordsize="202,206" path="m10747,14584l10570,14584,10570,14598,10747,14598,10747,14584xe" filled="t" fillcolor="#202020" stroked="f">
                <v:path arrowok="t"/>
                <v:fill/>
              </v:shape>
              <v:shape style="position:absolute;left:10560;top:14570;width:202;height:206" coordorigin="10560,14570" coordsize="202,206" path="m10670,14570l10651,14570,10651,14584,10670,14584,10670,14570xe" filled="t" fillcolor="#202020" stroked="f">
                <v:path arrowok="t"/>
                <v:fill/>
              </v:shape>
              <v:shape style="position:absolute;left:10560;top:14570;width:202;height:206" coordorigin="10560,14570" coordsize="202,206" path="m10718,14744l10676,14744,10714,14762,10731,14769,10747,14776,10744,14753,10727,14748,10718,14744xe" filled="t" fillcolor="#202020" stroked="f">
                <v:path arrowok="t"/>
                <v:fill/>
              </v:shape>
              <v:shape style="position:absolute;left:10560;top:14570;width:202;height:206" coordorigin="10560,14570" coordsize="202,206" path="m10670,14694l10651,14694,10651,14723,10643,14733,10632,14742,10614,14750,10589,14755,10560,14757,10565,14762,10565,14771,10583,14774,10645,14760,10676,14744,10718,14744,10708,14740,10688,14732,10666,14723,10666,14718,10670,14709,10670,14694xe" filled="t" fillcolor="#202020" stroked="f">
                <v:path arrowok="t"/>
                <v:fill/>
              </v:shape>
              <v:shape style="position:absolute;left:10560;top:14570;width:202;height:206" coordorigin="10560,14570" coordsize="202,206" path="m10733,14675l10589,14675,10589,14733,10603,14733,10603,14690,10733,14690,10733,14675xe" filled="t" fillcolor="#202020" stroked="f">
                <v:path arrowok="t"/>
                <v:fill/>
              </v:shape>
              <v:shape style="position:absolute;left:10560;top:14570;width:202;height:206" coordorigin="10560,14570" coordsize="202,206" path="m10733,14690l10718,14690,10718,14733,10733,14733,10733,14690xe" filled="t" fillcolor="#202020" stroked="f">
                <v:path arrowok="t"/>
                <v:fill/>
              </v:shape>
            </v:group>
            <v:group style="position:absolute;left:10771;top:14570;width:197;height:202" coordorigin="10771,14570" coordsize="197,202">
              <v:shape style="position:absolute;left:10771;top:14570;width:197;height:202" coordorigin="10771,14570" coordsize="197,202" path="m10894,14659l10877,14659,10884,14679,10915,14732,10958,14771,10963,14762,10968,14757,10964,14746,10948,14735,10935,14722,10922,14708,10911,14692,10901,14674,10894,14659xe" filled="t" fillcolor="#202020" stroked="f">
                <v:path arrowok="t"/>
                <v:fill/>
              </v:shape>
              <v:shape style="position:absolute;left:10771;top:14570;width:197;height:202" coordorigin="10771,14570" coordsize="197,202" path="m10882,14570l10862,14580,10861,14603,10857,14626,10837,14685,10787,14745,10771,14757,10776,14762,10776,14766,10788,14766,10834,14724,10877,14659,10894,14659,10892,14655,10885,14633,10878,14609,10881,14589,10882,14570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.099998pt;margin-top:788.940002pt;width:53.27792pt;height:11.08pt;mso-position-horizontal-relative:page;mso-position-vertical-relative:page;z-index:-3401" coordorigin="662,15779" coordsize="1066,222">
            <v:group style="position:absolute;left:672;top:15789;width:206;height:197" coordorigin="672,15789" coordsize="206,197">
              <v:shape style="position:absolute;left:672;top:15789;width:206;height:197" coordorigin="672,15789" coordsize="206,197" path="m720,15904l701,15904,701,15971,677,15971,677,15986,710,15986,720,15981,720,15904xe" filled="t" fillcolor="#202020" stroked="f">
                <v:path arrowok="t"/>
                <v:fill/>
              </v:shape>
              <v:shape style="position:absolute;left:672;top:15789;width:206;height:197" coordorigin="672,15789" coordsize="206,197" path="m854,15880l749,15880,749,15894,761,15901,770,15921,778,15939,786,15955,769,15963,750,15971,730,15976,730,15981,734,15986,754,15984,773,15977,792,15971,811,15966,857,15966,856,15966,837,15958,823,15946,836,15931,837,15929,794,15929,783,15913,773,15894,854,15894,854,15880xe" filled="t" fillcolor="#202020" stroked="f">
                <v:path arrowok="t"/>
                <v:fill/>
              </v:shape>
              <v:shape style="position:absolute;left:672;top:15789;width:206;height:197" coordorigin="672,15789" coordsize="206,197" path="m857,15966l811,15966,829,15974,849,15981,869,15986,869,15981,874,15976,877,15971,857,15966xe" filled="t" fillcolor="#202020" stroked="f">
                <v:path arrowok="t"/>
                <v:fill/>
              </v:shape>
              <v:shape style="position:absolute;left:672;top:15789;width:206;height:197" coordorigin="672,15789" coordsize="206,197" path="m854,15894l840,15894,831,15910,817,15923,794,15929,837,15929,846,15914,854,15894xe" filled="t" fillcolor="#202020" stroked="f">
                <v:path arrowok="t"/>
                <v:fill/>
              </v:shape>
              <v:shape style="position:absolute;left:672;top:15789;width:206;height:197" coordorigin="672,15789" coordsize="206,197" path="m720,15842l701,15842,701,15890,691,15890,672,15899,677,15914,686,15909,696,15909,701,15904,720,15904,720,15899,725,15899,734,15894,739,15894,739,15885,720,15885,720,15842xe" filled="t" fillcolor="#202020" stroked="f">
                <v:path arrowok="t"/>
                <v:fill/>
              </v:shape>
              <v:shape style="position:absolute;left:672;top:15789;width:206;height:197" coordorigin="672,15789" coordsize="206,197" path="m739,15875l734,15880,725,15880,720,15885,739,15885,739,15875xe" filled="t" fillcolor="#202020" stroked="f">
                <v:path arrowok="t"/>
                <v:fill/>
              </v:shape>
              <v:shape style="position:absolute;left:672;top:15789;width:206;height:197" coordorigin="672,15789" coordsize="206,197" path="m845,15798l768,15798,766,15836,756,15853,739,15866,749,15875,760,15874,773,15859,780,15840,782,15818,782,15813,845,15813,845,15798xe" filled="t" fillcolor="#202020" stroked="f">
                <v:path arrowok="t"/>
                <v:fill/>
              </v:shape>
              <v:shape style="position:absolute;left:672;top:15789;width:206;height:197" coordorigin="672,15789" coordsize="206,197" path="m845,15813l830,15813,830,15861,835,15866,874,15866,874,15861,878,15856,878,15851,850,15851,845,15846,845,15813xe" filled="t" fillcolor="#202020" stroked="f">
                <v:path arrowok="t"/>
                <v:fill/>
              </v:shape>
              <v:shape style="position:absolute;left:672;top:15789;width:206;height:197" coordorigin="672,15789" coordsize="206,197" path="m744,15827l677,15827,677,15842,744,15842,744,15827xe" filled="t" fillcolor="#202020" stroked="f">
                <v:path arrowok="t"/>
                <v:fill/>
              </v:shape>
              <v:shape style="position:absolute;left:672;top:15789;width:206;height:197" coordorigin="672,15789" coordsize="206,197" path="m720,15789l701,15789,701,15827,720,15827,720,15789xe" filled="t" fillcolor="#202020" stroked="f">
                <v:path arrowok="t"/>
                <v:fill/>
              </v:shape>
            </v:group>
            <v:group style="position:absolute;left:883;top:15789;width:202;height:197" coordorigin="883,15789" coordsize="202,197">
              <v:shape style="position:absolute;left:883;top:15789;width:202;height:197" coordorigin="883,15789" coordsize="202,197" path="m931,15875l917,15875,917,15986,931,15986,931,15875xe" filled="t" fillcolor="#202020" stroked="f">
                <v:path arrowok="t"/>
                <v:fill/>
              </v:shape>
              <v:shape style="position:absolute;left:883;top:15789;width:202;height:197" coordorigin="883,15789" coordsize="202,197" path="m974,15966l974,15976,979,15981,979,15986,1022,15986,1027,15976,1027,15971,984,15971,974,15966xe" filled="t" fillcolor="#202020" stroked="f">
                <v:path arrowok="t"/>
                <v:fill/>
              </v:shape>
              <v:shape style="position:absolute;left:883;top:15789;width:202;height:197" coordorigin="883,15789" coordsize="202,197" path="m1027,15875l1013,15875,1013,15966,1008,15971,1027,15971,1027,15875xe" filled="t" fillcolor="#202020" stroked="f">
                <v:path arrowok="t"/>
                <v:fill/>
              </v:shape>
              <v:shape style="position:absolute;left:883;top:15789;width:202;height:197" coordorigin="883,15789" coordsize="202,197" path="m974,15894l969,15907,961,15927,953,15945,946,15962,950,15962,955,15966,966,15954,974,15937,983,15918,994,15899,974,15894xe" filled="t" fillcolor="#202020" stroked="f">
                <v:path arrowok="t"/>
                <v:fill/>
              </v:shape>
              <v:shape style="position:absolute;left:883;top:15789;width:202;height:197" coordorigin="883,15789" coordsize="202,197" path="m1056,15894l1042,15899,1049,15912,1058,15931,1065,15950,1070,15966,1084,15949,1076,15932,1067,15913,1056,15894xe" filled="t" fillcolor="#202020" stroked="f">
                <v:path arrowok="t"/>
                <v:fill/>
              </v:shape>
              <v:shape style="position:absolute;left:883;top:15789;width:202;height:197" coordorigin="883,15789" coordsize="202,197" path="m955,15827l883,15827,883,15842,908,15858,902,15878,893,15897,883,15913,883,15923,888,15928,890,15930,899,15914,908,15896,917,15875,931,15875,931,15842,955,15842,955,15827xe" filled="t" fillcolor="#202020" stroked="f">
                <v:path arrowok="t"/>
                <v:fill/>
              </v:shape>
              <v:shape style="position:absolute;left:883;top:15789;width:202;height:197" coordorigin="883,15789" coordsize="202,197" path="m936,15870l931,15880,946,15894,950,15904,960,15890,946,15875,936,15870xe" filled="t" fillcolor="#202020" stroked="f">
                <v:path arrowok="t"/>
                <v:fill/>
              </v:shape>
              <v:shape style="position:absolute;left:883;top:15789;width:202;height:197" coordorigin="883,15789" coordsize="202,197" path="m1085,15861l955,15861,955,15875,1085,15875,1085,15861xe" filled="t" fillcolor="#202020" stroked="f">
                <v:path arrowok="t"/>
                <v:fill/>
              </v:shape>
              <v:shape style="position:absolute;left:883;top:15789;width:202;height:197" coordorigin="883,15789" coordsize="202,197" path="m931,15789l917,15789,917,15827,931,15827,931,15789xe" filled="t" fillcolor="#202020" stroked="f">
                <v:path arrowok="t"/>
                <v:fill/>
              </v:shape>
              <v:shape style="position:absolute;left:883;top:15789;width:202;height:197" coordorigin="883,15789" coordsize="202,197" path="m1075,15798l965,15798,965,15813,1075,15813,1075,15798xe" filled="t" fillcolor="#202020" stroked="f">
                <v:path arrowok="t"/>
                <v:fill/>
              </v:shape>
            </v:group>
            <v:group style="position:absolute;left:1094;top:15789;width:197;height:197" coordorigin="1094,15789" coordsize="197,197">
              <v:shape style="position:absolute;left:1094;top:15789;width:197;height:197" coordorigin="1094,15789" coordsize="197,197" path="m1217,15875l1200,15875,1209,15897,1241,15950,1282,15986,1286,15981,1291,15971,1290,15964,1276,15955,1262,15943,1249,15930,1237,15914,1226,15896,1217,15875,1217,15875xe" filled="t" fillcolor="#202020" stroked="f">
                <v:path arrowok="t"/>
                <v:fill/>
              </v:shape>
              <v:shape style="position:absolute;left:1094;top:15789;width:197;height:197" coordorigin="1094,15789" coordsize="197,197" path="m1205,15789l1190,15796,1187,15820,1183,15843,1161,15903,1110,15961,1094,15971,1104,15981,1158,15943,1191,15893,1200,15875,1217,15875,1208,15853,1201,15829,1204,15809,1205,15789xe" filled="t" fillcolor="#202020" stroked="f">
                <v:path arrowok="t"/>
                <v:fill/>
              </v:shape>
            </v:group>
            <v:group style="position:absolute;left:1301;top:15789;width:187;height:202" coordorigin="1301,15789" coordsize="187,202">
              <v:shape style="position:absolute;left:1301;top:15789;width:187;height:202" coordorigin="1301,15789" coordsize="187,202" path="m1363,15914l1344,15914,1344,15990,1363,15990,1363,15976,1488,15976,1488,15962,1363,15962,1363,15914xe" filled="t" fillcolor="#202020" stroked="f">
                <v:path arrowok="t"/>
                <v:fill/>
              </v:shape>
              <v:shape style="position:absolute;left:1301;top:15789;width:187;height:202" coordorigin="1301,15789" coordsize="187,202" path="m1488,15976l1469,15976,1469,15990,1488,15990,1488,15976xe" filled="t" fillcolor="#202020" stroked="f">
                <v:path arrowok="t"/>
                <v:fill/>
              </v:shape>
              <v:shape style="position:absolute;left:1301;top:15789;width:187;height:202" coordorigin="1301,15789" coordsize="187,202" path="m1488,15914l1469,15914,1469,15962,1488,15962,1488,15914xe" filled="t" fillcolor="#202020" stroked="f">
                <v:path arrowok="t"/>
                <v:fill/>
              </v:shape>
              <v:shape style="position:absolute;left:1301;top:15789;width:187;height:202" coordorigin="1301,15789" coordsize="187,202" path="m1368,15842l1358,15851,1378,15870,1377,15884,1341,15896,1322,15902,1301,15909,1310,15918,1310,15923,1325,15923,1344,15914,1488,15914,1488,15899,1391,15897,1409,15888,1426,15877,1440,15868,1399,15868,1385,15855,1368,15842xe" filled="t" fillcolor="#202020" stroked="f">
                <v:path arrowok="t"/>
                <v:fill/>
              </v:shape>
              <v:shape style="position:absolute;left:1301;top:15789;width:187;height:202" coordorigin="1301,15789" coordsize="187,202" path="m1488,15827l1368,15827,1451,15837,1436,15848,1418,15858,1399,15868,1440,15868,1443,15866,1459,15854,1474,15841,1488,15827xe" filled="t" fillcolor="#202020" stroked="f">
                <v:path arrowok="t"/>
                <v:fill/>
              </v:shape>
              <v:shape style="position:absolute;left:1301;top:15789;width:187;height:202" coordorigin="1301,15789" coordsize="187,202" path="m1378,15789l1323,15846,1306,15856,1310,15861,1310,15866,1322,15865,1339,15853,1354,15840,1368,15827,1488,15827,1488,15813,1382,15813,1387,15803,1397,15794,1378,15789xe" filled="t" fillcolor="#202020" stroked="f">
                <v:path arrowok="t"/>
                <v:fill/>
              </v:shape>
            </v:group>
            <v:group style="position:absolute;left:1512;top:15794;width:206;height:197" coordorigin="1512,15794" coordsize="206,197">
              <v:shape style="position:absolute;left:1512;top:15794;width:206;height:197" coordorigin="1512,15794" coordsize="206,197" path="m1565,15899l1550,15899,1550,15990,1565,15990,1565,15899xe" filled="t" fillcolor="#202020" stroked="f">
                <v:path arrowok="t"/>
                <v:fill/>
              </v:shape>
              <v:shape style="position:absolute;left:1512;top:15794;width:206;height:197" coordorigin="1512,15794" coordsize="206,197" path="m1656,15842l1642,15842,1642,15966,1637,15971,1608,15971,1608,15981,1613,15986,1651,15986,1656,15981,1656,15842xe" filled="t" fillcolor="#202020" stroked="f">
                <v:path arrowok="t"/>
                <v:fill/>
              </v:shape>
              <v:shape style="position:absolute;left:1512;top:15794;width:206;height:197" coordorigin="1512,15794" coordsize="206,197" path="m1613,15875l1590,15938,1584,15952,1589,15952,1594,15957,1599,15955,1606,15937,1614,15918,1620,15900,1627,15880,1613,15875xe" filled="t" fillcolor="#202020" stroked="f">
                <v:path arrowok="t"/>
                <v:fill/>
              </v:shape>
              <v:shape style="position:absolute;left:1512;top:15794;width:206;height:197" coordorigin="1512,15794" coordsize="206,197" path="m1680,15875l1670,15880,1679,15901,1686,15918,1695,15938,1704,15957,1718,15946,1699,15907,1690,15890,1680,15875xe" filled="t" fillcolor="#202020" stroked="f">
                <v:path arrowok="t"/>
                <v:fill/>
              </v:shape>
              <v:shape style="position:absolute;left:1512;top:15794;width:206;height:197" coordorigin="1512,15794" coordsize="206,197" path="m1589,15851l1512,15851,1512,15861,1540,15881,1532,15900,1523,15917,1512,15933,1517,15938,1517,15947,1522,15952,1531,15936,1541,15918,1550,15899,1565,15899,1565,15890,1579,15890,1574,15885,1565,15885,1565,15861,1605,15861,1608,15856,1589,15856,1589,15851xe" filled="t" fillcolor="#202020" stroked="f">
                <v:path arrowok="t"/>
                <v:fill/>
              </v:shape>
              <v:shape style="position:absolute;left:1512;top:15794;width:206;height:197" coordorigin="1512,15794" coordsize="206,197" path="m1579,15890l1565,15890,1570,15899,1584,15914,1594,15904,1589,15894,1579,15890xe" filled="t" fillcolor="#202020" stroked="f">
                <v:path arrowok="t"/>
                <v:fill/>
              </v:shape>
              <v:shape style="position:absolute;left:1512;top:15794;width:206;height:197" coordorigin="1512,15794" coordsize="206,197" path="m1570,15880l1565,15885,1574,15885,1570,15880xe" filled="t" fillcolor="#202020" stroked="f">
                <v:path arrowok="t"/>
                <v:fill/>
              </v:shape>
              <v:shape style="position:absolute;left:1512;top:15794;width:206;height:197" coordorigin="1512,15794" coordsize="206,197" path="m1605,15861l1594,15861,1594,15866,1600,15868,1605,15861xe" filled="t" fillcolor="#202020" stroked="f">
                <v:path arrowok="t"/>
                <v:fill/>
              </v:shape>
              <v:shape style="position:absolute;left:1512;top:15794;width:206;height:197" coordorigin="1512,15794" coordsize="206,197" path="m1714,15832l1694,15832,1680,15861,1685,15861,1690,15866,1694,15866,1704,15851,1714,15832xe" filled="t" fillcolor="#202020" stroked="f">
                <v:path arrowok="t"/>
                <v:fill/>
              </v:shape>
              <v:shape style="position:absolute;left:1512;top:15794;width:206;height:197" coordorigin="1512,15794" coordsize="206,197" path="m1642,15794l1617,15803,1608,15822,1599,15840,1589,15856,1608,15856,1610,15852,1618,15832,1714,15832,1714,15818,1627,15818,1632,15808,1637,15803,1642,15794xe" filled="t" fillcolor="#202020" stroked="f">
                <v:path arrowok="t"/>
                <v:fill/>
              </v:shape>
              <v:shape style="position:absolute;left:1512;top:15794;width:206;height:197" coordorigin="1512,15794" coordsize="206,197" path="m1565,15818l1550,15818,1550,15851,1565,15851,1565,15818xe" filled="t" fillcolor="#202020" stroked="f">
                <v:path arrowok="t"/>
                <v:fill/>
              </v:shape>
              <v:shape style="position:absolute;left:1512;top:15794;width:206;height:197" coordorigin="1512,15794" coordsize="206,197" path="m1579,15799l1560,15801,1539,15804,1517,15808,1517,15822,1531,15822,1541,15818,1565,15818,1574,15813,1598,15813,1579,15799xe" filled="t" fillcolor="#202020" stroked="f">
                <v:path arrowok="t"/>
                <v:fill/>
              </v:shape>
            </v:group>
            <w10:wrap type="none"/>
          </v:group>
        </w:pict>
      </w:r>
      <w:r>
        <w:rPr>
          <w:sz w:val="14"/>
          <w:szCs w:val="14"/>
        </w:rPr>
      </w:r>
    </w:p>
    <w:tbl>
      <w:tblPr>
        <w:tblW w:w="0" w:type="auto"/>
        <w:jc w:val="left"/>
        <w:tblInd w:w="16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70" w:hRule="exact"/>
        </w:trPr>
        <w:tc>
          <w:tcPr>
            <w:tcW w:w="1810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821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7" w:type="dxa"/>
            <w:gridSpan w:val="2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gridSpan w:val="2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62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64" w:type="dxa"/>
            <w:gridSpan w:val="2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0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63" w:hRule="exact"/>
        </w:trPr>
        <w:tc>
          <w:tcPr>
            <w:tcW w:w="181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821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7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6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64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10766" w:type="dxa"/>
            <w:gridSpan w:val="10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" w:after="0" w:line="110" w:lineRule="exact"/>
              <w:jc w:val="lef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282.407658pt;height:11.625pt;mso-position-horizontal-relative:char;mso-position-vertical-relative:line" type="#_x0000_t75">
                  <v:imagedata r:id="rId7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739" w:hRule="exact"/>
        </w:trPr>
        <w:tc>
          <w:tcPr>
            <w:tcW w:w="181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821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7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6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64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68" w:hRule="exact"/>
        </w:trPr>
        <w:tc>
          <w:tcPr>
            <w:tcW w:w="181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821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7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6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64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46" w:hRule="exact"/>
        </w:trPr>
        <w:tc>
          <w:tcPr>
            <w:tcW w:w="10766" w:type="dxa"/>
            <w:gridSpan w:val="10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15.719965pt;height:11.25pt;mso-position-horizontal-relative:char;mso-position-vertical-relative:line" type="#_x0000_t75">
                  <v:imagedata r:id="rId7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739" w:hRule="exact"/>
        </w:trPr>
        <w:tc>
          <w:tcPr>
            <w:tcW w:w="181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821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7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6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64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2448" w:hRule="exact"/>
        </w:trPr>
        <w:tc>
          <w:tcPr>
            <w:tcW w:w="181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5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3.703961pt;height:39.375pt;mso-position-horizontal-relative:char;mso-position-vertical-relative:line" type="#_x0000_t75">
                  <v:imagedata r:id="rId7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5" w:after="0" w:line="220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821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2" w:after="0" w:line="190" w:lineRule="exact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32.640436pt;height:82.5pt;mso-position-horizontal-relative:char;mso-position-vertical-relative:line" type="#_x0000_t75">
                  <v:imagedata r:id="rId8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5" w:after="0" w:line="180" w:lineRule="exact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507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6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84.821132pt;height:111pt;mso-position-horizontal-relative:char;mso-position-vertical-relative:line" type="#_x0000_t75">
                  <v:imagedata r:id="rId8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464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6158" w:hRule="exact"/>
        </w:trPr>
        <w:tc>
          <w:tcPr>
            <w:tcW w:w="181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17" w:after="0" w:line="260" w:lineRule="exac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74.258242pt;height:25.5pt;mso-position-horizontal-relative:char;mso-position-vertical-relative:line" type="#_x0000_t75">
                  <v:imagedata r:id="rId8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150" w:lineRule="exact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821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7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6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85.748849pt;height:282.375pt;mso-position-horizontal-relative:char;mso-position-vertical-relative:line" type="#_x0000_t75">
                  <v:imagedata r:id="rId8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" w:after="0" w:line="180" w:lineRule="exact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464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63" w:hRule="exact"/>
        </w:trPr>
        <w:tc>
          <w:tcPr>
            <w:tcW w:w="181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821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7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6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64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10766" w:type="dxa"/>
            <w:gridSpan w:val="10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" w:after="0" w:line="110" w:lineRule="exact"/>
              <w:jc w:val="lef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70.082376pt;height:11.3925pt;mso-position-horizontal-relative:char;mso-position-vertical-relative:line" type="#_x0000_t75">
                  <v:imagedata r:id="rId8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739" w:hRule="exact"/>
        </w:trPr>
        <w:tc>
          <w:tcPr>
            <w:tcW w:w="181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821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7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6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64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68" w:hRule="exact"/>
        </w:trPr>
        <w:tc>
          <w:tcPr>
            <w:tcW w:w="181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821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7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6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64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10766" w:type="dxa"/>
            <w:gridSpan w:val="10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335.032894pt;height:11.625pt;mso-position-horizontal-relative:char;mso-position-vertical-relative:line" type="#_x0000_t75">
                  <v:imagedata r:id="rId8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734" w:hRule="exact"/>
        </w:trPr>
        <w:tc>
          <w:tcPr>
            <w:tcW w:w="181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821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7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6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64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63" w:hRule="exact"/>
        </w:trPr>
        <w:tc>
          <w:tcPr>
            <w:tcW w:w="181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821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7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502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62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464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1800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10766" w:type="dxa"/>
            <w:gridSpan w:val="10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212.028178pt;height:11.8575pt;mso-position-horizontal-relative:char;mso-position-vertical-relative:line" type="#_x0000_t75">
                  <v:imagedata r:id="rId8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552" w:hRule="exact"/>
        </w:trPr>
        <w:tc>
          <w:tcPr>
            <w:tcW w:w="2693" w:type="dxa"/>
            <w:gridSpan w:val="3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/>
          </w:p>
        </w:tc>
        <w:tc>
          <w:tcPr>
            <w:tcW w:w="2693" w:type="dxa"/>
            <w:gridSpan w:val="2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>
              <w:spacing w:before="4" w:after="0" w:line="110" w:lineRule="exact"/>
              <w:jc w:val="left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25.827941pt;height:11.475pt;mso-position-horizontal-relative:char;mso-position-vertical-relative:line" type="#_x0000_t75">
                  <v:imagedata r:id="rId8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8" w:after="0" w:line="190" w:lineRule="exact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</w:tc>
        <w:tc>
          <w:tcPr>
            <w:tcW w:w="2688" w:type="dxa"/>
            <w:gridSpan w:val="3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27.099221pt;height:11.8575pt;mso-position-horizontal-relative:char;mso-position-vertical-relative:line" type="#_x0000_t75">
                  <v:imagedata r:id="rId8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5" w:after="0" w:line="190" w:lineRule="exact"/>
              <w:jc w:val="lef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</w:tc>
        <w:tc>
          <w:tcPr>
            <w:tcW w:w="2693" w:type="dxa"/>
            <w:gridSpan w:val="2"/>
            <w:tcBorders>
              <w:top w:val="single" w:sz="8" w:space="0" w:color="202020"/>
              <w:left w:val="single" w:sz="8" w:space="0" w:color="202020"/>
              <w:bottom w:val="nil" w:sz="6" w:space="0" w:color="auto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94.730565pt;height:11.25pt;mso-position-horizontal-relative:char;mso-position-vertical-relative:line" type="#_x0000_t75">
                  <v:imagedata r:id="rId8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7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spacing w:line="200" w:lineRule="exact" w:after="0"/>
        <w:jc w:val="left"/>
        <w:rPr>
          <w:sz w:val="20"/>
          <w:szCs w:val="20"/>
        </w:rPr>
        <w:sectPr>
          <w:pgSz w:w="11900" w:h="16840"/>
          <w:pgMar w:header="296" w:footer="256" w:top="480" w:bottom="440" w:left="400" w:right="380"/>
        </w:sectPr>
      </w:pPr>
    </w:p>
    <w:p>
      <w:pPr>
        <w:spacing w:before="3" w:after="0" w:line="140" w:lineRule="exact"/>
        <w:jc w:val="left"/>
        <w:rPr>
          <w:sz w:val="14"/>
          <w:szCs w:val="14"/>
        </w:rPr>
      </w:pPr>
      <w:r>
        <w:rPr/>
        <w:pict>
          <v:group style="position:absolute;margin-left:193.179993pt;margin-top:216.300003pt;width:38.2pt;height:96.76pt;mso-position-horizontal-relative:page;mso-position-vertical-relative:page;z-index:-3400" coordorigin="3864,4326" coordsize="764,1935">
            <v:shape style="position:absolute;left:3864;top:4326;width:764;height:1935" type="#_x0000_t75">
              <v:imagedata r:id="rId90" o:title=""/>
            </v:shape>
            <v:group style="position:absolute;left:3874;top:5253;width:24;height:120" coordorigin="3874,5253" coordsize="24,120">
              <v:shape style="position:absolute;left:3874;top:5253;width:24;height:120" coordorigin="3874,5253" coordsize="24,120" path="m3893,5253l3878,5253,3878,5258,3874,5258,3874,5272,3878,5272,3878,5277,3893,5277,3898,5272,3898,5258,3893,5253xe" filled="t" fillcolor="#202020" stroked="f">
                <v:path arrowok="t"/>
                <v:fill/>
              </v:shape>
              <v:shape style="position:absolute;left:3874;top:5253;width:24;height:120" coordorigin="3874,5253" coordsize="24,120" path="m3893,5344l3878,5344,3878,5349,3874,5349,3874,5363,3883,5373,3888,5373,3893,5368,3898,5368,3898,5349,3893,534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286.299988pt;margin-top:216.300003pt;width:210.498243pt;height:96.75pt;mso-position-horizontal-relative:page;mso-position-vertical-relative:page;z-index:-3399" type="#_x0000_t75">
            <v:imagedata r:id="rId91" o:title=""/>
          </v:shape>
        </w:pict>
      </w:r>
      <w:r>
        <w:rPr/>
        <w:pict>
          <v:group style="position:absolute;margin-left:436.779999pt;margin-top:142.619995pt;width:63.4pt;height:11.08pt;mso-position-horizontal-relative:page;mso-position-vertical-relative:page;z-index:-3398" coordorigin="8736,2852" coordsize="1268,222">
            <v:group style="position:absolute;left:8746;top:2862;width:202;height:202" coordorigin="8746,2862" coordsize="202,202">
              <v:shape style="position:absolute;left:8746;top:2862;width:202;height:202" coordorigin="8746,2862" coordsize="202,202" path="m8894,2982l8880,2982,8880,3040,8875,3045,8846,3045,8846,3059,8856,3064,8885,3064,8894,3054,8894,2982xe" filled="t" fillcolor="#202020" stroked="f">
                <v:path arrowok="t"/>
                <v:fill/>
              </v:shape>
              <v:shape style="position:absolute;left:8746;top:2862;width:202;height:202" coordorigin="8746,2862" coordsize="202,202" path="m8842,2997l8837,3009,8828,3027,8818,3045,8822,3045,8827,3050,8839,3039,8847,3021,8856,3002,8842,2997xe" filled="t" fillcolor="#202020" stroked="f">
                <v:path arrowok="t"/>
                <v:fill/>
              </v:shape>
              <v:shape style="position:absolute;left:8746;top:2862;width:202;height:202" coordorigin="8746,2862" coordsize="202,202" path="m8923,2997l8909,3002,8917,3014,8927,3031,8938,3050,8945,3030,8923,2997xe" filled="t" fillcolor="#202020" stroked="f">
                <v:path arrowok="t"/>
                <v:fill/>
              </v:shape>
              <v:shape style="position:absolute;left:8746;top:2862;width:202;height:202" coordorigin="8746,2862" coordsize="202,202" path="m8804,3024l8783,3029,8763,3032,8746,3035,8754,3049,8776,3045,8797,3041,8813,3040,8813,3030,8804,3024xe" filled="t" fillcolor="#202020" stroked="f">
                <v:path arrowok="t"/>
                <v:fill/>
              </v:shape>
              <v:shape style="position:absolute;left:8746;top:2862;width:202;height:202" coordorigin="8746,2862" coordsize="202,202" path="m8787,2866l8776,2886,8766,2904,8756,2920,8746,2934,8750,2949,8770,2949,8774,2956,8762,2973,8750,2987,8769,3000,8788,2997,8808,2992,8808,2987,8770,2987,8775,2980,8787,2964,8799,2947,8808,2934,8774,2934,8774,2921,8785,2904,8795,2886,8803,2867,8787,2866xe" filled="t" fillcolor="#202020" stroked="f">
                <v:path arrowok="t"/>
                <v:fill/>
              </v:shape>
              <v:shape style="position:absolute;left:8746;top:2862;width:202;height:202" coordorigin="8746,2862" coordsize="202,202" path="m8809,2979l8789,2983,8770,2987,8808,2987,8813,2982,8809,2979xe" filled="t" fillcolor="#202020" stroked="f">
                <v:path arrowok="t"/>
                <v:fill/>
              </v:shape>
              <v:shape style="position:absolute;left:8746;top:2862;width:202;height:202" coordorigin="8746,2862" coordsize="202,202" path="m8947,2973l8822,2973,8822,2982,8947,2982,8947,2973xe" filled="t" fillcolor="#202020" stroked="f">
                <v:path arrowok="t"/>
                <v:fill/>
              </v:shape>
              <v:shape style="position:absolute;left:8746;top:2862;width:202;height:202" coordorigin="8746,2862" coordsize="202,202" path="m8938,2930l8832,2930,8832,2944,8938,2944,8938,2930xe" filled="t" fillcolor="#202020" stroked="f">
                <v:path arrowok="t"/>
                <v:fill/>
              </v:shape>
              <v:shape style="position:absolute;left:8746;top:2862;width:202;height:202" coordorigin="8746,2862" coordsize="202,202" path="m8808,2906l8798,2915,8789,2934,8808,2934,8810,2931,8822,2915,8808,2906xe" filled="t" fillcolor="#202020" stroked="f">
                <v:path arrowok="t"/>
                <v:fill/>
              </v:shape>
              <v:shape style="position:absolute;left:8746;top:2862;width:202;height:202" coordorigin="8746,2862" coordsize="202,202" path="m8947,2886l8827,2886,8827,2920,8842,2920,8842,2901,8947,2901,8947,2886xe" filled="t" fillcolor="#202020" stroked="f">
                <v:path arrowok="t"/>
                <v:fill/>
              </v:shape>
              <v:shape style="position:absolute;left:8746;top:2862;width:202;height:202" coordorigin="8746,2862" coordsize="202,202" path="m8947,2901l8933,2901,8933,2920,8947,2920,8947,2901xe" filled="t" fillcolor="#202020" stroked="f">
                <v:path arrowok="t"/>
                <v:fill/>
              </v:shape>
              <v:shape style="position:absolute;left:8746;top:2862;width:202;height:202" coordorigin="8746,2862" coordsize="202,202" path="m8880,2862l8866,2867,8870,2872,8875,2882,8880,2886,8885,2886,8894,2882,8890,2877,8885,2867,8880,2862xe" filled="t" fillcolor="#202020" stroked="f">
                <v:path arrowok="t"/>
                <v:fill/>
              </v:shape>
            </v:group>
            <v:group style="position:absolute;left:8957;top:2867;width:197;height:197" coordorigin="8957,2867" coordsize="197,197">
              <v:shape style="position:absolute;left:8957;top:2867;width:197;height:197" coordorigin="8957,2867" coordsize="197,197" path="m9130,2973l8986,2973,8986,3064,9005,3064,9005,3050,9130,3050,9130,3035,9005,3035,9005,2987,9130,2987,9130,2973xe" filled="t" fillcolor="#202020" stroked="f">
                <v:path arrowok="t"/>
                <v:fill/>
              </v:shape>
              <v:shape style="position:absolute;left:8957;top:2867;width:197;height:197" coordorigin="8957,2867" coordsize="197,197" path="m9130,3050l9115,3050,9115,3064,9130,3064,9130,3050xe" filled="t" fillcolor="#202020" stroked="f">
                <v:path arrowok="t"/>
                <v:fill/>
              </v:shape>
              <v:shape style="position:absolute;left:8957;top:2867;width:197;height:197" coordorigin="8957,2867" coordsize="197,197" path="m9130,2987l9115,2987,9115,3035,9130,3035,9130,2987xe" filled="t" fillcolor="#202020" stroked="f">
                <v:path arrowok="t"/>
                <v:fill/>
              </v:shape>
              <v:shape style="position:absolute;left:8957;top:2867;width:197;height:197" coordorigin="8957,2867" coordsize="197,197" path="m9072,2867l9051,2869,9039,2883,9025,2896,9011,2908,8995,2920,8977,2932,8957,2944,8962,2949,8962,2954,8966,2958,8976,2949,8986,2944,9000,2939,9120,2939,9120,2934,9115,2934,9016,2925,9031,2912,9045,2897,9058,2882,9076,2882,9067,2872,9072,2867xe" filled="t" fillcolor="#202020" stroked="f">
                <v:path arrowok="t"/>
                <v:fill/>
              </v:shape>
              <v:shape style="position:absolute;left:8957;top:2867;width:197;height:197" coordorigin="8957,2867" coordsize="197,197" path="m9076,2882l9058,2882,9068,2895,9082,2909,9098,2922,9115,2934,9120,2934,9130,2944,9149,2954,9154,2949,9154,2944,9145,2934,9127,2924,9110,2913,9095,2901,9080,2887,9076,2882xe" filled="t" fillcolor="#202020" stroked="f">
                <v:path arrowok="t"/>
                <v:fill/>
              </v:shape>
              <v:shape style="position:absolute;left:8957;top:2867;width:197;height:197" coordorigin="8957,2867" coordsize="197,197" path="m9120,2939l9000,2939,9000,2949,9120,2949,9120,2939xe" filled="t" fillcolor="#202020" stroked="f">
                <v:path arrowok="t"/>
                <v:fill/>
              </v:shape>
            </v:group>
            <v:group style="position:absolute;left:9168;top:2867;width:202;height:197" coordorigin="9168,2867" coordsize="202,197">
              <v:shape style="position:absolute;left:9168;top:2867;width:202;height:197" coordorigin="9168,2867" coordsize="202,197" path="m9302,2987l9288,2987,9288,3064,9302,3064,9302,2987xe" filled="t" fillcolor="#202020" stroked="f">
                <v:path arrowok="t"/>
                <v:fill/>
              </v:shape>
              <v:shape style="position:absolute;left:9168;top:2867;width:202;height:197" coordorigin="9168,2867" coordsize="202,197" path="m9206,2934l9168,2934,9168,2949,9192,2949,9192,3035,9182,3045,9204,3051,9219,3040,9230,3030,9206,3030,9206,2934xe" filled="t" fillcolor="#202020" stroked="f">
                <v:path arrowok="t"/>
                <v:fill/>
              </v:shape>
              <v:shape style="position:absolute;left:9168;top:2867;width:202;height:197" coordorigin="9168,2867" coordsize="202,197" path="m9235,3006l9226,3016,9216,3021,9206,3030,9230,3030,9235,3026,9235,3006xe" filled="t" fillcolor="#202020" stroked="f">
                <v:path arrowok="t"/>
                <v:fill/>
              </v:shape>
              <v:shape style="position:absolute;left:9168;top:2867;width:202;height:197" coordorigin="9168,2867" coordsize="202,197" path="m9370,2973l9221,2973,9221,2987,9370,2987,9370,2973xe" filled="t" fillcolor="#202020" stroked="f">
                <v:path arrowok="t"/>
                <v:fill/>
              </v:shape>
              <v:shape style="position:absolute;left:9168;top:2867;width:202;height:197" coordorigin="9168,2867" coordsize="202,197" path="m9302,2891l9288,2891,9288,2973,9302,2973,9302,2891xe" filled="t" fillcolor="#202020" stroked="f">
                <v:path arrowok="t"/>
                <v:fill/>
              </v:shape>
              <v:shape style="position:absolute;left:9168;top:2867;width:202;height:197" coordorigin="9168,2867" coordsize="202,197" path="m9245,2906l9230,2910,9237,2921,9245,2939,9254,2958,9266,2941,9256,2923,9245,2906xe" filled="t" fillcolor="#202020" stroked="f">
                <v:path arrowok="t"/>
                <v:fill/>
              </v:shape>
              <v:shape style="position:absolute;left:9168;top:2867;width:202;height:197" coordorigin="9168,2867" coordsize="202,197" path="m9360,2915l9339,2916,9317,2949,9338,2948,9360,2915xe" filled="t" fillcolor="#202020" stroked="f">
                <v:path arrowok="t"/>
                <v:fill/>
              </v:shape>
              <v:shape style="position:absolute;left:9168;top:2867;width:202;height:197" coordorigin="9168,2867" coordsize="202,197" path="m9187,2867l9179,2883,9206,2910,9216,2896,9187,2867xe" filled="t" fillcolor="#202020" stroked="f">
                <v:path arrowok="t"/>
                <v:fill/>
              </v:shape>
              <v:shape style="position:absolute;left:9168;top:2867;width:202;height:197" coordorigin="9168,2867" coordsize="202,197" path="m9360,2877l9230,2877,9230,2891,9360,2891,9360,2877xe" filled="t" fillcolor="#202020" stroked="f">
                <v:path arrowok="t"/>
                <v:fill/>
              </v:shape>
            </v:group>
            <v:group style="position:absolute;left:9374;top:2862;width:206;height:202" coordorigin="9374,2862" coordsize="206,202">
              <v:shape style="position:absolute;left:9374;top:2862;width:206;height:202" coordorigin="9374,2862" coordsize="206,202" path="m9424,2944l9403,2944,9403,3064,9422,3064,9424,2944xe" filled="t" fillcolor="#202020" stroked="f">
                <v:path arrowok="t"/>
                <v:fill/>
              </v:shape>
              <v:shape style="position:absolute;left:9374;top:2862;width:206;height:202" coordorigin="9374,2862" coordsize="206,202" path="m9566,2963l9446,2963,9446,3064,9466,3064,9466,3050,9566,3050,9566,3035,9466,3035,9466,2978,9566,2978,9566,2963xe" filled="t" fillcolor="#202020" stroked="f">
                <v:path arrowok="t"/>
                <v:fill/>
              </v:shape>
              <v:shape style="position:absolute;left:9374;top:2862;width:206;height:202" coordorigin="9374,2862" coordsize="206,202" path="m9566,3050l9547,3050,9547,3064,9566,3064,9566,3050xe" filled="t" fillcolor="#202020" stroked="f">
                <v:path arrowok="t"/>
                <v:fill/>
              </v:shape>
              <v:shape style="position:absolute;left:9374;top:2862;width:206;height:202" coordorigin="9374,2862" coordsize="206,202" path="m9566,2978l9547,2978,9547,3035,9566,3035,9566,2978xe" filled="t" fillcolor="#202020" stroked="f">
                <v:path arrowok="t"/>
                <v:fill/>
              </v:shape>
              <v:shape style="position:absolute;left:9374;top:2862;width:206;height:202" coordorigin="9374,2862" coordsize="206,202" path="m9437,2867l9415,2872,9409,2893,9402,2912,9393,2930,9384,2947,9374,2963,9379,2968,9379,2973,9385,2980,9394,2962,9403,2944,9424,2944,9424,2905,9437,2867xe" filled="t" fillcolor="#202020" stroked="f">
                <v:path arrowok="t"/>
                <v:fill/>
              </v:shape>
              <v:shape style="position:absolute;left:9374;top:2862;width:206;height:202" coordorigin="9374,2862" coordsize="206,202" path="m9514,2920l9499,2920,9499,2963,9514,2963,9514,2920xe" filled="t" fillcolor="#202020" stroked="f">
                <v:path arrowok="t"/>
                <v:fill/>
              </v:shape>
              <v:shape style="position:absolute;left:9374;top:2862;width:206;height:202" coordorigin="9374,2862" coordsize="206,202" path="m9581,2906l9432,2906,9432,2920,9581,2920,9581,2906xe" filled="t" fillcolor="#202020" stroked="f">
                <v:path arrowok="t"/>
                <v:fill/>
              </v:shape>
              <v:shape style="position:absolute;left:9374;top:2862;width:206;height:202" coordorigin="9374,2862" coordsize="206,202" path="m9514,2862l9499,2862,9499,2906,9514,2906,9514,2862xe" filled="t" fillcolor="#202020" stroked="f">
                <v:path arrowok="t"/>
                <v:fill/>
              </v:shape>
            </v:group>
            <v:group style="position:absolute;left:9586;top:2872;width:206;height:192" coordorigin="9586,2872" coordsize="206,192">
              <v:shape style="position:absolute;left:9586;top:2872;width:206;height:192" coordorigin="9586,2872" coordsize="206,192" path="m9773,2872l9667,2872,9667,2954,9682,2954,9682,2949,9773,2949,9773,2934,9682,2934,9682,2915,9773,2915,9773,2901,9682,2901,9682,2886,9773,2886,9773,2872xe" filled="t" fillcolor="#202020" stroked="f">
                <v:path arrowok="t"/>
                <v:fill/>
              </v:shape>
              <v:shape style="position:absolute;left:9586;top:2872;width:206;height:192" coordorigin="9586,2872" coordsize="206,192" path="m9773,2949l9758,2949,9758,2954,9773,2954,9773,2949xe" filled="t" fillcolor="#202020" stroked="f">
                <v:path arrowok="t"/>
                <v:fill/>
              </v:shape>
              <v:shape style="position:absolute;left:9586;top:2872;width:206;height:192" coordorigin="9586,2872" coordsize="206,192" path="m9773,2915l9758,2915,9758,2934,9773,2934,9773,2915xe" filled="t" fillcolor="#202020" stroked="f">
                <v:path arrowok="t"/>
                <v:fill/>
              </v:shape>
              <v:shape style="position:absolute;left:9586;top:2872;width:206;height:192" coordorigin="9586,2872" coordsize="206,192" path="m9773,2886l9758,2886,9758,2901,9773,2901,9773,2886xe" filled="t" fillcolor="#202020" stroked="f">
                <v:path arrowok="t"/>
                <v:fill/>
              </v:shape>
              <v:shape style="position:absolute;left:9586;top:2872;width:206;height:192" coordorigin="9586,2872" coordsize="206,192" path="m9629,2973l9614,2973,9614,3064,9629,3064,9629,2973xe" filled="t" fillcolor="#202020" stroked="f">
                <v:path arrowok="t"/>
                <v:fill/>
              </v:shape>
              <v:shape style="position:absolute;left:9586;top:2872;width:206;height:192" coordorigin="9586,2872" coordsize="206,192" path="m9758,3006l9744,3006,9744,3040,9739,3045,9701,3045,9706,3050,9706,3059,9754,3059,9758,3054,9758,3006xe" filled="t" fillcolor="#202020" stroked="f">
                <v:path arrowok="t"/>
                <v:fill/>
              </v:shape>
              <v:shape style="position:absolute;left:9586;top:2872;width:206;height:192" coordorigin="9586,2872" coordsize="206,192" path="m9677,3006l9667,3016,9672,3026,9682,3035,9686,3045,9701,3035,9691,3026,9686,3016,9677,3006xe" filled="t" fillcolor="#202020" stroked="f">
                <v:path arrowok="t"/>
                <v:fill/>
              </v:shape>
              <v:shape style="position:absolute;left:9586;top:2872;width:206;height:192" coordorigin="9586,2872" coordsize="206,192" path="m9792,2992l9648,2992,9648,3006,9792,3006,9792,2992xe" filled="t" fillcolor="#202020" stroked="f">
                <v:path arrowok="t"/>
                <v:fill/>
              </v:shape>
              <v:shape style="position:absolute;left:9586;top:2872;width:206;height:192" coordorigin="9586,2872" coordsize="206,192" path="m9632,2918l9622,2938,9611,2955,9599,2970,9586,2982,9590,2987,9590,3002,9610,2982,9614,2973,9629,2973,9629,2954,9638,2944,9648,2925,9632,2918xe" filled="t" fillcolor="#202020" stroked="f">
                <v:path arrowok="t"/>
                <v:fill/>
              </v:shape>
              <v:shape style="position:absolute;left:9586;top:2872;width:206;height:192" coordorigin="9586,2872" coordsize="206,192" path="m9758,2978l9744,2978,9744,2992,9758,2992,9758,2978xe" filled="t" fillcolor="#202020" stroked="f">
                <v:path arrowok="t"/>
                <v:fill/>
              </v:shape>
              <v:shape style="position:absolute;left:9586;top:2872;width:206;height:192" coordorigin="9586,2872" coordsize="206,192" path="m9787,2963l9653,2963,9653,2978,9787,2978,9787,2963xe" filled="t" fillcolor="#202020" stroked="f">
                <v:path arrowok="t"/>
                <v:fill/>
              </v:shape>
              <v:shape style="position:absolute;left:9586;top:2872;width:206;height:192" coordorigin="9586,2872" coordsize="206,192" path="m9648,2872l9627,2876,9615,2893,9601,2907,9586,2920,9590,2925,9590,2930,9596,2933,9610,2919,9624,2904,9637,2889,9648,2872xe" filled="t" fillcolor="#202020" stroked="f">
                <v:path arrowok="t"/>
                <v:fill/>
              </v:shape>
            </v:group>
            <v:group style="position:absolute;left:9797;top:2862;width:197;height:201" coordorigin="9797,2862" coordsize="197,201">
              <v:shape style="position:absolute;left:9797;top:2862;width:197;height:201" coordorigin="9797,2862" coordsize="197,201" path="m9960,2954l9821,2954,9821,2968,9861,2980,9857,2999,9849,3017,9838,3031,9822,3044,9802,3054,9806,3054,9806,3059,9812,3064,9872,3010,9878,2968,9959,2968,9960,2954xe" filled="t" fillcolor="#202020" stroked="f">
                <v:path arrowok="t"/>
                <v:fill/>
              </v:shape>
              <v:shape style="position:absolute;left:9797;top:2862;width:197;height:201" coordorigin="9797,2862" coordsize="197,201" path="m9883,3040l9883,3054,9894,3059,9911,3058,9937,3055,9946,3045,9893,3045,9883,3040xe" filled="t" fillcolor="#202020" stroked="f">
                <v:path arrowok="t"/>
                <v:fill/>
              </v:shape>
              <v:shape style="position:absolute;left:9797;top:2862;width:197;height:201" coordorigin="9797,2862" coordsize="197,201" path="m9959,2968l9878,2968,9941,2982,9941,3021,9936,3035,9931,3045,9946,3045,9950,3040,9955,3013,9957,2993,9959,2974,9959,2968xe" filled="t" fillcolor="#202020" stroked="f">
                <v:path arrowok="t"/>
                <v:fill/>
              </v:shape>
              <v:shape style="position:absolute;left:9797;top:2862;width:197;height:201" coordorigin="9797,2862" coordsize="197,201" path="m9863,2871l9823,2920,9797,2944,9802,2954,9802,2958,9818,2950,9871,2891,9883,2872,9863,2871xe" filled="t" fillcolor="#202020" stroked="f">
                <v:path arrowok="t"/>
                <v:fill/>
              </v:shape>
              <v:shape style="position:absolute;left:9797;top:2862;width:197;height:201" coordorigin="9797,2862" coordsize="197,201" path="m9922,2862l9907,2867,9908,2869,9917,2888,9954,2935,9989,2958,9989,2954,9994,2949,9988,2936,9971,2924,9955,2910,9942,2895,9930,2879,9922,286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04.720001pt;margin-top:146pt;width:1.44pt;height:6pt;mso-position-horizontal-relative:page;mso-position-vertical-relative:page;z-index:-3397" coordorigin="10094,2920" coordsize="29,120">
            <v:shape style="position:absolute;left:10094;top:2920;width:29;height:120" coordorigin="10094,2920" coordsize="29,120" path="m10114,2920l10104,2920,10094,2930,10094,2939,10104,2949,10114,2949,10114,2944,10118,2944,10118,2939,10123,2939,10123,2930,10118,2930,10118,2925,10114,2925,10114,2920xe" filled="t" fillcolor="#202020" stroked="f">
              <v:path arrowok="t"/>
              <v:fill/>
            </v:shape>
            <v:shape style="position:absolute;left:10094;top:2920;width:29;height:120" coordorigin="10094,2920" coordsize="29,120" path="m10118,3016l10099,3016,10094,3021,10094,3035,10099,3035,10104,3040,10114,3040,10123,3030,10123,3021,10118,3021,10118,3016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510.700012pt;margin-top:143.339996pt;width:27.399562pt;height:9.16pt;mso-position-horizontal-relative:page;mso-position-vertical-relative:page;z-index:-3396" coordorigin="10214,2867" coordsize="548,183">
            <v:group style="position:absolute;left:10224;top:2877;width:101;height:158" coordorigin="10224,2877" coordsize="101,158">
              <v:shape style="position:absolute;left:10224;top:2877;width:101;height:158" coordorigin="10224,2877" coordsize="101,158" path="m10325,2877l10224,2877,10224,2896,10301,2896,10243,3035,10262,3035,10325,2886,10325,2877xe" filled="t" fillcolor="#202020" stroked="f">
                <v:path arrowok="t"/>
                <v:fill/>
              </v:shape>
            </v:group>
            <v:group style="position:absolute;left:10354;top:2877;width:96;height:158" coordorigin="10354,2877" coordsize="96,158">
              <v:shape style="position:absolute;left:10354;top:2877;width:96;height:158" coordorigin="10354,2877" coordsize="96,158" path="m10450,3021l10354,3021,10354,3035,10450,3035,10450,3021xe" filled="t" fillcolor="#202020" stroked="f">
                <v:path arrowok="t"/>
                <v:fill/>
              </v:shape>
              <v:shape style="position:absolute;left:10354;top:2877;width:96;height:158" coordorigin="10354,2877" coordsize="96,158" path="m10411,2901l10392,2901,10392,3021,10411,3021,10411,2901xe" filled="t" fillcolor="#202020" stroked="f">
                <v:path arrowok="t"/>
                <v:fill/>
              </v:shape>
              <v:shape style="position:absolute;left:10354;top:2877;width:96;height:158" coordorigin="10354,2877" coordsize="96,158" path="m10411,2877l10354,2891,10354,2910,10392,2901,10411,2901,10411,2877xe" filled="t" fillcolor="#202020" stroked="f">
                <v:path arrowok="t"/>
                <v:fill/>
              </v:shape>
            </v:group>
            <v:group style="position:absolute;left:10478;top:3011;width:24;height:29" coordorigin="10478,3011" coordsize="24,29">
              <v:shape style="position:absolute;left:10478;top:3011;width:24;height:29" coordorigin="10478,3011" coordsize="24,29" path="m10493,3011l10488,3011,10483,3016,10478,3016,10478,3035,10483,3040,10498,3040,10498,3035,10502,3035,10502,3021,10493,3011xe" filled="t" fillcolor="#202020" stroked="f">
                <v:path arrowok="t"/>
                <v:fill/>
              </v:shape>
            </v:group>
            <v:group style="position:absolute;left:10526;top:2877;width:96;height:158" coordorigin="10526,2877" coordsize="96,158">
              <v:shape style="position:absolute;left:10526;top:2877;width:96;height:158" coordorigin="10526,2877" coordsize="96,158" path="m10615,2891l10584,2891,10589,2896,10598,2901,10603,2906,10603,2934,10598,2944,10587,2957,10570,2973,10526,3021,10526,3035,10622,3035,10622,3021,10550,3021,10590,2976,10618,2949,10622,2939,10622,2906,10618,2896,10615,2891xe" filled="t" fillcolor="#202020" stroked="f">
                <v:path arrowok="t"/>
                <v:fill/>
              </v:shape>
              <v:shape style="position:absolute;left:10526;top:2877;width:96;height:158" coordorigin="10526,2877" coordsize="96,158" path="m10572,2877l10551,2881,10536,2891,10538,2908,10555,2896,10574,2891,10615,2891,10612,2886,10596,2880,10572,2877xe" filled="t" fillcolor="#202020" stroked="f">
                <v:path arrowok="t"/>
                <v:fill/>
              </v:shape>
            </v:group>
            <v:group style="position:absolute;left:10653;top:2878;width:99;height:162" coordorigin="10653,2878" coordsize="99,162">
              <v:shape style="position:absolute;left:10653;top:2878;width:99;height:162" coordorigin="10653,2878" coordsize="99,162" path="m10727,2878l10663,2905,10653,2958,10653,2988,10658,3006,10668,3024,10682,3036,10704,3040,10718,3040,10728,3035,10738,3026,10694,3026,10685,3021,10680,3011,10675,3006,10670,2997,10670,2978,10675,2968,10685,2958,10670,2958,10671,2947,10676,2926,10685,2910,10690,2896,10704,2891,10741,2891,10740,2880,10727,2878xe" filled="t" fillcolor="#202020" stroked="f">
                <v:path arrowok="t"/>
                <v:fill/>
              </v:shape>
              <v:shape style="position:absolute;left:10653;top:2878;width:99;height:162" coordorigin="10653,2878" coordsize="99,162" path="m10741,2954l10714,2954,10728,2968,10733,2978,10733,2997,10728,3006,10723,3011,10718,3021,10709,3026,10738,3026,10739,3024,10749,3007,10752,2986,10748,2966,10741,2954xe" filled="t" fillcolor="#202020" stroked="f">
                <v:path arrowok="t"/>
                <v:fill/>
              </v:shape>
              <v:shape style="position:absolute;left:10653;top:2878;width:99;height:162" coordorigin="10653,2878" coordsize="99,162" path="m10718,2939l10705,2939,10685,2944,10670,2958,10685,2958,10694,2954,10741,2954,10738,2949,10733,2944,10718,2939xe" filled="t" fillcolor="#202020" stroked="f">
                <v:path arrowok="t"/>
                <v:fill/>
              </v:shape>
              <v:shape style="position:absolute;left:10653;top:2878;width:99;height:162" coordorigin="10653,2878" coordsize="99,162" path="m10741,2891l10723,2891,10742,2901,10741,2891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68.240005pt;margin-top:195.199997pt;width:10.08pt;height:9.120pt;mso-position-horizontal-relative:page;mso-position-vertical-relative:page;z-index:-3395" coordorigin="3365,3904" coordsize="202,182">
            <v:shape style="position:absolute;left:3365;top:3904;width:202;height:182" coordorigin="3365,3904" coordsize="202,182" path="m3552,3904l3384,3904,3384,3918,3451,3928,3450,3948,3446,3966,3370,3966,3370,3986,3446,3988,3437,4006,3426,4023,3414,4039,3399,4054,3383,4066,3365,4077,3374,4086,3437,4039,3461,3986,3566,3986,3566,3966,3466,3959,3469,3940,3470,3918,3552,3918,3552,3904xe" filled="t" fillcolor="#202020" stroked="f">
              <v:path arrowok="t"/>
              <v:fill/>
            </v:shape>
            <v:shape style="position:absolute;left:3365;top:3904;width:202;height:182" coordorigin="3365,3904" coordsize="202,182" path="m3490,4000l3470,4000,3470,4054,3478,4075,3499,4082,3552,4082,3562,4077,3562,4067,3494,4067,3490,4062,3490,4000xe" filled="t" fillcolor="#202020" stroked="f">
              <v:path arrowok="t"/>
              <v:fill/>
            </v:shape>
            <v:shape style="position:absolute;left:3365;top:3904;width:202;height:182" coordorigin="3365,3904" coordsize="202,182" path="m3552,4024l3552,4038,3547,4048,3547,4067,3562,4067,3562,4062,3566,4058,3566,4034,3562,4029,3557,4029,3552,4024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67.740005pt;margin-top:346.859985pt;width:62.92pt;height:11.08pt;mso-position-horizontal-relative:page;mso-position-vertical-relative:page;z-index:-3394" coordorigin="3355,6937" coordsize="1258,222">
            <v:group style="position:absolute;left:3365;top:6957;width:202;height:192" coordorigin="3365,6957" coordsize="202,192">
              <v:shape style="position:absolute;left:3365;top:6957;width:202;height:192" coordorigin="3365,6957" coordsize="202,192" path="m3414,7062l3398,7062,3398,7149,3413,7149,3414,7062xe" filled="t" fillcolor="#202020" stroked="f">
                <v:path arrowok="t"/>
                <v:fill/>
              </v:shape>
              <v:shape style="position:absolute;left:3365;top:6957;width:202;height:192" coordorigin="3365,6957" coordsize="202,192" path="m3528,7043l3509,7043,3509,7125,3504,7130,3466,7130,3466,7149,3518,7149,3528,7139,3528,7043xe" filled="t" fillcolor="#202020" stroked="f">
                <v:path arrowok="t"/>
                <v:fill/>
              </v:shape>
              <v:shape style="position:absolute;left:3365;top:6957;width:202;height:192" coordorigin="3365,6957" coordsize="202,192" path="m3437,7010l3415,7011,3402,7028,3390,7044,3377,7059,3365,7072,3365,7077,3370,7082,3370,7086,3379,7082,3398,7062,3414,7062,3414,7042,3425,7024,3437,7010xe" filled="t" fillcolor="#202020" stroked="f">
                <v:path arrowok="t"/>
                <v:fill/>
              </v:shape>
              <v:shape style="position:absolute;left:3365;top:6957;width:202;height:192" coordorigin="3365,6957" coordsize="202,192" path="m3566,7024l3437,7024,3437,7043,3566,7043,3566,7024xe" filled="t" fillcolor="#202020" stroked="f">
                <v:path arrowok="t"/>
                <v:fill/>
              </v:shape>
              <v:shape style="position:absolute;left:3365;top:6957;width:202;height:192" coordorigin="3365,6957" coordsize="202,192" path="m3432,6957l3407,6963,3395,6979,3382,6993,3365,7005,3370,7014,3370,7019,3381,7018,3396,7004,3410,6989,3422,6973,3432,6957xe" filled="t" fillcolor="#202020" stroked="f">
                <v:path arrowok="t"/>
                <v:fill/>
              </v:shape>
              <v:shape style="position:absolute;left:3365;top:6957;width:202;height:192" coordorigin="3365,6957" coordsize="202,192" path="m3557,6962l3451,6962,3451,6981,3557,6981,3557,6962xe" filled="t" fillcolor="#202020" stroked="f">
                <v:path arrowok="t"/>
                <v:fill/>
              </v:shape>
            </v:group>
            <v:group style="position:absolute;left:3576;top:6952;width:202;height:187" coordorigin="3576,6952" coordsize="202,187">
              <v:shape style="position:absolute;left:3576;top:6952;width:202;height:187" coordorigin="3576,6952" coordsize="202,187" path="m3778,7120l3576,7120,3576,7139,3778,7139,3778,7120xe" filled="t" fillcolor="#202020" stroked="f">
                <v:path arrowok="t"/>
                <v:fill/>
              </v:shape>
              <v:shape style="position:absolute;left:3576;top:6952;width:202;height:187" coordorigin="3576,6952" coordsize="202,187" path="m3658,6952l3638,6952,3638,7120,3658,7120,3658,6952xe" filled="t" fillcolor="#202020" stroked="f">
                <v:path arrowok="t"/>
                <v:fill/>
              </v:shape>
              <v:shape style="position:absolute;left:3576;top:6952;width:202;height:187" coordorigin="3576,6952" coordsize="202,187" path="m3710,6952l3696,6952,3696,7120,3710,7120,3710,6952xe" filled="t" fillcolor="#202020" stroked="f">
                <v:path arrowok="t"/>
                <v:fill/>
              </v:shape>
              <v:shape style="position:absolute;left:3576;top:6952;width:202;height:187" coordorigin="3576,6952" coordsize="202,187" path="m3600,6995l3589,7011,3614,7086,3630,7069,3621,7049,3614,7030,3607,7012,3600,6995xe" filled="t" fillcolor="#202020" stroked="f">
                <v:path arrowok="t"/>
                <v:fill/>
              </v:shape>
              <v:shape style="position:absolute;left:3576;top:6952;width:202;height:187" coordorigin="3576,6952" coordsize="202,187" path="m3768,7000l3751,7003,3744,7022,3737,7040,3729,7058,3720,7077,3739,7076,3746,7059,3754,7041,3761,7021,3768,7000xe" filled="t" fillcolor="#202020" stroked="f">
                <v:path arrowok="t"/>
                <v:fill/>
              </v:shape>
            </v:group>
            <v:group style="position:absolute;left:3787;top:6947;width:197;height:192" coordorigin="3787,6947" coordsize="197,192">
              <v:shape style="position:absolute;left:3787;top:6947;width:197;height:192" coordorigin="3787,6947" coordsize="197,192" path="m3984,7125l3787,7125,3787,7139,3984,7139,3984,7125xe" filled="t" fillcolor="#202020" stroked="f">
                <v:path arrowok="t"/>
                <v:fill/>
              </v:shape>
              <v:shape style="position:absolute;left:3787;top:6947;width:197;height:192" coordorigin="3787,6947" coordsize="197,192" path="m3893,7062l3878,7062,3878,7125,3893,7125,3893,7062xe" filled="t" fillcolor="#202020" stroked="f">
                <v:path arrowok="t"/>
                <v:fill/>
              </v:shape>
              <v:shape style="position:absolute;left:3787;top:6947;width:197;height:192" coordorigin="3787,6947" coordsize="197,192" path="m3970,7048l3802,7048,3802,7062,3970,7062,3970,7048xe" filled="t" fillcolor="#202020" stroked="f">
                <v:path arrowok="t"/>
                <v:fill/>
              </v:shape>
              <v:shape style="position:absolute;left:3787;top:6947;width:197;height:192" coordorigin="3787,6947" coordsize="197,192" path="m3893,7000l3878,7000,3878,7048,3893,7048,3893,7000xe" filled="t" fillcolor="#202020" stroked="f">
                <v:path arrowok="t"/>
                <v:fill/>
              </v:shape>
              <v:shape style="position:absolute;left:3787;top:6947;width:197;height:192" coordorigin="3787,6947" coordsize="197,192" path="m3979,6986l3792,6986,3792,7000,3979,7000,3979,6986xe" filled="t" fillcolor="#202020" stroked="f">
                <v:path arrowok="t"/>
                <v:fill/>
              </v:shape>
              <v:shape style="position:absolute;left:3787;top:6947;width:197;height:192" coordorigin="3787,6947" coordsize="197,192" path="m3883,6947l3869,6957,3874,6962,3878,6971,3888,6986,3902,6976,3898,6971,3893,6962,3883,6947xe" filled="t" fillcolor="#202020" stroked="f">
                <v:path arrowok="t"/>
                <v:fill/>
              </v:shape>
            </v:group>
            <v:group style="position:absolute;left:3994;top:6947;width:206;height:202" coordorigin="3994,6947" coordsize="206,202">
              <v:shape style="position:absolute;left:3994;top:6947;width:206;height:202" coordorigin="3994,6947" coordsize="206,202" path="m4152,7038l4027,7038,4027,7149,4042,7149,4042,7144,4171,7144,4171,7130,4042,7130,4042,7110,4171,7110,4171,7096,4042,7096,4042,7082,4152,7082,4152,7067,4042,7067,4042,7048,4152,7048,4152,7038xe" filled="t" fillcolor="#202020" stroked="f">
                <v:path arrowok="t"/>
                <v:fill/>
              </v:shape>
              <v:shape style="position:absolute;left:3994;top:6947;width:206;height:202" coordorigin="3994,6947" coordsize="206,202" path="m4171,7144l4152,7144,4152,7149,4171,7149,4171,7144xe" filled="t" fillcolor="#202020" stroked="f">
                <v:path arrowok="t"/>
                <v:fill/>
              </v:shape>
              <v:shape style="position:absolute;left:3994;top:6947;width:206;height:202" coordorigin="3994,6947" coordsize="206,202" path="m4171,7110l4152,7110,4152,7130,4171,7130,4171,7110xe" filled="t" fillcolor="#202020" stroked="f">
                <v:path arrowok="t"/>
                <v:fill/>
              </v:shape>
              <v:shape style="position:absolute;left:3994;top:6947;width:206;height:202" coordorigin="3994,6947" coordsize="206,202" path="m4152,7082l4138,7082,4138,7086,4152,7086,4152,7082xe" filled="t" fillcolor="#202020" stroked="f">
                <v:path arrowok="t"/>
                <v:fill/>
              </v:shape>
              <v:shape style="position:absolute;left:3994;top:6947;width:206;height:202" coordorigin="3994,6947" coordsize="206,202" path="m4152,7048l4138,7048,4138,7067,4152,7067,4152,7048xe" filled="t" fillcolor="#202020" stroked="f">
                <v:path arrowok="t"/>
                <v:fill/>
              </v:shape>
              <v:shape style="position:absolute;left:3994;top:6947;width:206;height:202" coordorigin="3994,6947" coordsize="206,202" path="m4190,7010l4003,7010,4003,7038,4018,7038,4018,7024,4190,7024,4190,7010xe" filled="t" fillcolor="#202020" stroked="f">
                <v:path arrowok="t"/>
                <v:fill/>
              </v:shape>
              <v:shape style="position:absolute;left:3994;top:6947;width:206;height:202" coordorigin="3994,6947" coordsize="206,202" path="m4190,7024l4171,7024,4171,7038,4190,7038,4190,7024xe" filled="t" fillcolor="#202020" stroked="f">
                <v:path arrowok="t"/>
                <v:fill/>
              </v:shape>
              <v:shape style="position:absolute;left:3994;top:6947;width:206;height:202" coordorigin="3994,6947" coordsize="206,202" path="m4051,6981l4046,6981,4042,6986,4046,6995,4051,7000,4056,7010,4070,7000,4051,6981xe" filled="t" fillcolor="#202020" stroked="f">
                <v:path arrowok="t"/>
                <v:fill/>
              </v:shape>
              <v:shape style="position:absolute;left:3994;top:6947;width:206;height:202" coordorigin="3994,6947" coordsize="206,202" path="m4094,6990l4080,6995,4090,7005,4090,7010,4109,7010,4104,7000,4094,6990xe" filled="t" fillcolor="#202020" stroked="f">
                <v:path arrowok="t"/>
                <v:fill/>
              </v:shape>
              <v:shape style="position:absolute;left:3994;top:6947;width:206;height:202" coordorigin="3994,6947" coordsize="206,202" path="m4147,6981l4142,6981,4133,6986,4147,7000,4152,7010,4162,7000,4157,6990,4147,6981xe" filled="t" fillcolor="#202020" stroked="f">
                <v:path arrowok="t"/>
                <v:fill/>
              </v:shape>
              <v:shape style="position:absolute;left:3994;top:6947;width:206;height:202" coordorigin="3994,6947" coordsize="206,202" path="m4051,6947l4031,6949,4022,6966,4010,6981,3994,6995,4003,7005,4013,7000,4032,6981,4099,6981,4099,6966,4042,6966,4046,6962,4046,6957,4051,6947xe" filled="t" fillcolor="#202020" stroked="f">
                <v:path arrowok="t"/>
                <v:fill/>
              </v:shape>
              <v:shape style="position:absolute;left:3994;top:6947;width:206;height:202" coordorigin="3994,6947" coordsize="206,202" path="m4142,6947l4121,6952,4112,6970,4099,6986,4114,7000,4118,6990,4123,6986,4123,6981,4200,6981,4200,6966,4133,6966,4138,6962,4138,6957,4142,6947xe" filled="t" fillcolor="#202020" stroked="f">
                <v:path arrowok="t"/>
                <v:fill/>
              </v:shape>
            </v:group>
            <v:group style="position:absolute;left:4205;top:6947;width:202;height:202" coordorigin="4205,6947" coordsize="202,202">
              <v:shape style="position:absolute;left:4205;top:6947;width:202;height:202" coordorigin="4205,6947" coordsize="202,202" path="m4402,6962l4330,6962,4330,7149,4344,7149,4344,6976,4402,6976,4402,6962xe" filled="t" fillcolor="#202020" stroked="f">
                <v:path arrowok="t"/>
                <v:fill/>
              </v:shape>
              <v:shape style="position:absolute;left:4205;top:6947;width:202;height:202" coordorigin="4205,6947" coordsize="202,202" path="m4349,7101l4349,7110,4354,7115,4354,7120,4373,7120,4386,7119,4401,7106,4402,7106,4358,7106,4349,7101xe" filled="t" fillcolor="#202020" stroked="f">
                <v:path arrowok="t"/>
                <v:fill/>
              </v:shape>
              <v:shape style="position:absolute;left:4205;top:6947;width:202;height:202" coordorigin="4205,6947" coordsize="202,202" path="m4402,6976l4344,6976,4381,6990,4375,7007,4373,7027,4377,7048,4388,7066,4392,7082,4392,7096,4387,7106,4402,7106,4406,7082,4404,7065,4395,7048,4379,7031,4390,7010,4397,6991,4402,6976xe" filled="t" fillcolor="#202020" stroked="f">
                <v:path arrowok="t"/>
                <v:fill/>
              </v:shape>
              <v:shape style="position:absolute;left:4205;top:6947;width:202;height:202" coordorigin="4205,6947" coordsize="202,202" path="m4310,7067l4219,7067,4219,7149,4234,7149,4234,7134,4310,7134,4310,7120,4234,7120,4234,7082,4310,7082,4310,7067xe" filled="t" fillcolor="#202020" stroked="f">
                <v:path arrowok="t"/>
                <v:fill/>
              </v:shape>
              <v:shape style="position:absolute;left:4205;top:6947;width:202;height:202" coordorigin="4205,6947" coordsize="202,202" path="m4310,7134l4291,7134,4291,7149,4310,7149,4310,7134xe" filled="t" fillcolor="#202020" stroked="f">
                <v:path arrowok="t"/>
                <v:fill/>
              </v:shape>
              <v:shape style="position:absolute;left:4205;top:6947;width:202;height:202" coordorigin="4205,6947" coordsize="202,202" path="m4310,7082l4291,7082,4291,7120,4310,7120,4310,7082xe" filled="t" fillcolor="#202020" stroked="f">
                <v:path arrowok="t"/>
                <v:fill/>
              </v:shape>
              <v:shape style="position:absolute;left:4205;top:6947;width:202;height:202" coordorigin="4205,6947" coordsize="202,202" path="m4325,7029l4205,7029,4205,7043,4325,7043,4325,7029xe" filled="t" fillcolor="#202020" stroked="f">
                <v:path arrowok="t"/>
                <v:fill/>
              </v:shape>
              <v:shape style="position:absolute;left:4205;top:6947;width:202;height:202" coordorigin="4205,6947" coordsize="202,202" path="m4238,6995l4224,7000,4229,7014,4238,7024,4238,7029,4253,7024,4238,6995xe" filled="t" fillcolor="#202020" stroked="f">
                <v:path arrowok="t"/>
                <v:fill/>
              </v:shape>
              <v:shape style="position:absolute;left:4205;top:6947;width:202;height:202" coordorigin="4205,6947" coordsize="202,202" path="m4290,6993l4281,7013,4272,7029,4286,7029,4296,7019,4306,7000,4290,6993xe" filled="t" fillcolor="#202020" stroked="f">
                <v:path arrowok="t"/>
                <v:fill/>
              </v:shape>
              <v:shape style="position:absolute;left:4205;top:6947;width:202;height:202" coordorigin="4205,6947" coordsize="202,202" path="m4320,6976l4210,6976,4210,6990,4320,6990,4320,6976xe" filled="t" fillcolor="#202020" stroked="f">
                <v:path arrowok="t"/>
                <v:fill/>
              </v:shape>
              <v:shape style="position:absolute;left:4205;top:6947;width:202;height:202" coordorigin="4205,6947" coordsize="202,202" path="m4262,6947l4248,6952,4258,6971,4262,6976,4267,6976,4277,6971,4272,6966,4262,6947xe" filled="t" fillcolor="#202020" stroked="f">
                <v:path arrowok="t"/>
                <v:fill/>
              </v:shape>
            </v:group>
            <v:group style="position:absolute;left:4430;top:6947;width:173;height:202" coordorigin="4430,6947" coordsize="173,202">
              <v:shape style="position:absolute;left:4430;top:6947;width:173;height:202" coordorigin="4430,6947" coordsize="173,202" path="m4603,6962l4493,6962,4493,6981,4589,6981,4589,7125,4584,7130,4541,7130,4541,7149,4575,7149,4596,7141,4603,7120,4603,6962xe" filled="t" fillcolor="#202020" stroked="f">
                <v:path arrowok="t"/>
                <v:fill/>
              </v:shape>
              <v:shape style="position:absolute;left:4430;top:6947;width:173;height:202" coordorigin="4430,6947" coordsize="173,202" path="m4445,6990l4430,6990,4430,7149,4445,7149,4445,6990xe" filled="t" fillcolor="#202020" stroked="f">
                <v:path arrowok="t"/>
                <v:fill/>
              </v:shape>
              <v:shape style="position:absolute;left:4430;top:6947;width:173;height:202" coordorigin="4430,6947" coordsize="173,202" path="m4450,6947l4440,6957,4443,6960,4456,6973,4469,6990,4478,6975,4450,694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36.779999pt;margin-top:346.859985pt;width:42.76pt;height:11.32pt;mso-position-horizontal-relative:page;mso-position-vertical-relative:page;z-index:-3393" coordorigin="8736,6937" coordsize="855,226">
            <v:group style="position:absolute;left:8746;top:6947;width:202;height:202" coordorigin="8746,6947" coordsize="202,202">
              <v:shape style="position:absolute;left:8746;top:6947;width:202;height:202" coordorigin="8746,6947" coordsize="202,202" path="m8822,7110l8808,7110,8808,7149,8822,7149,8822,7110xe" filled="t" fillcolor="#202020" stroked="f">
                <v:path arrowok="t"/>
                <v:fill/>
              </v:shape>
              <v:shape style="position:absolute;left:8746;top:6947;width:202;height:202" coordorigin="8746,6947" coordsize="202,202" path="m8906,7086l8887,7086,8896,7103,8908,7119,8922,7135,8938,7149,8947,7139,8941,7127,8925,7113,8912,7097,8906,7086xe" filled="t" fillcolor="#202020" stroked="f">
                <v:path arrowok="t"/>
                <v:fill/>
              </v:shape>
              <v:shape style="position:absolute;left:8746;top:6947;width:202;height:202" coordorigin="8746,6947" coordsize="202,202" path="m8947,7043l8827,7043,8827,7062,8872,7075,8865,7093,8854,7110,8840,7126,8822,7139,8827,7139,8832,7144,8837,7149,8854,7136,8868,7121,8879,7104,8887,7086,8906,7086,8902,7080,8894,7062,8947,7062,8947,7043xe" filled="t" fillcolor="#202020" stroked="f">
                <v:path arrowok="t"/>
                <v:fill/>
              </v:shape>
              <v:shape style="position:absolute;left:8746;top:6947;width:202;height:202" coordorigin="8746,6947" coordsize="202,202" path="m8822,7106l8746,7106,8769,7119,8788,7115,8808,7110,8822,7110,8822,7106xe" filled="t" fillcolor="#202020" stroked="f">
                <v:path arrowok="t"/>
                <v:fill/>
              </v:shape>
              <v:shape style="position:absolute;left:8746;top:6947;width:202;height:202" coordorigin="8746,6947" coordsize="202,202" path="m8774,6976l8760,6976,8760,7101,8755,7106,8842,7106,8842,7101,8774,7101,8774,7067,8822,7067,8822,7053,8774,7053,8774,7024,8822,7024,8822,7010,8774,7010,8774,6976xe" filled="t" fillcolor="#202020" stroked="f">
                <v:path arrowok="t"/>
                <v:fill/>
              </v:shape>
              <v:shape style="position:absolute;left:8746;top:6947;width:202;height:202" coordorigin="8746,6947" coordsize="202,202" path="m8822,7067l8808,7067,8808,7096,8794,7096,8784,7101,8842,7101,8842,7091,8822,7091,8822,7067xe" filled="t" fillcolor="#202020" stroked="f">
                <v:path arrowok="t"/>
                <v:fill/>
              </v:shape>
              <v:shape style="position:absolute;left:8746;top:6947;width:202;height:202" coordorigin="8746,6947" coordsize="202,202" path="m8822,7024l8808,7024,8808,7053,8822,7053,8822,7024xe" filled="t" fillcolor="#202020" stroked="f">
                <v:path arrowok="t"/>
                <v:fill/>
              </v:shape>
              <v:shape style="position:absolute;left:8746;top:6947;width:202;height:202" coordorigin="8746,6947" coordsize="202,202" path="m8890,7010l8875,7010,8875,7043,8890,7043,8890,7010xe" filled="t" fillcolor="#202020" stroked="f">
                <v:path arrowok="t"/>
                <v:fill/>
              </v:shape>
              <v:shape style="position:absolute;left:8746;top:6947;width:202;height:202" coordorigin="8746,6947" coordsize="202,202" path="m8822,6976l8808,6976,8808,7010,8822,7010,8822,6976xe" filled="t" fillcolor="#202020" stroked="f">
                <v:path arrowok="t"/>
                <v:fill/>
              </v:shape>
              <v:shape style="position:absolute;left:8746;top:6947;width:202;height:202" coordorigin="8746,6947" coordsize="202,202" path="m8928,6957l8908,6958,8897,6976,8890,6990,8832,6990,8832,7010,8938,7010,8938,6990,8905,6989,8918,6975,8928,6957xe" filled="t" fillcolor="#202020" stroked="f">
                <v:path arrowok="t"/>
                <v:fill/>
              </v:shape>
              <v:shape style="position:absolute;left:8746;top:6947;width:202;height:202" coordorigin="8746,6947" coordsize="202,202" path="m8851,6947l8842,6957,8854,6976,8866,6990,8875,6980,8865,6963,8851,6947xe" filled="t" fillcolor="#202020" stroked="f">
                <v:path arrowok="t"/>
                <v:fill/>
              </v:shape>
              <v:shape style="position:absolute;left:8746;top:6947;width:202;height:202" coordorigin="8746,6947" coordsize="202,202" path="m8837,6962l8746,6962,8746,6976,8837,6976,8837,6962xe" filled="t" fillcolor="#202020" stroked="f">
                <v:path arrowok="t"/>
                <v:fill/>
              </v:shape>
            </v:group>
            <v:group style="position:absolute;left:8957;top:6958;width:192;height:191" coordorigin="8957,6958" coordsize="192,191">
              <v:shape style="position:absolute;left:8957;top:6958;width:192;height:191" coordorigin="8957,6958" coordsize="192,191" path="m9024,7130l9014,7130,9014,7144,9019,7149,9058,7149,9067,7139,9067,7134,9034,7134,9024,7130xe" filled="t" fillcolor="#202020" stroked="f">
                <v:path arrowok="t"/>
                <v:fill/>
              </v:shape>
              <v:shape style="position:absolute;left:8957;top:6958;width:192;height:191" coordorigin="8957,6958" coordsize="192,191" path="m9010,7091l9003,7096,8986,7109,8971,7122,8957,7134,8957,7139,8962,7144,8973,7139,8990,7126,9005,7113,9019,7101,9010,7091xe" filled="t" fillcolor="#202020" stroked="f">
                <v:path arrowok="t"/>
                <v:fill/>
              </v:shape>
              <v:shape style="position:absolute;left:8957;top:6958;width:192;height:191" coordorigin="8957,6958" coordsize="192,191" path="m9101,7091l9086,7101,9144,7144,9149,7126,9132,7113,9115,7101,9101,7091xe" filled="t" fillcolor="#202020" stroked="f">
                <v:path arrowok="t"/>
                <v:fill/>
              </v:shape>
              <v:shape style="position:absolute;left:8957;top:6958;width:192;height:191" coordorigin="8957,6958" coordsize="192,191" path="m9083,7082l9053,7082,9053,7130,9048,7134,9067,7134,9067,7125,9083,7082xe" filled="t" fillcolor="#202020" stroked="f">
                <v:path arrowok="t"/>
                <v:fill/>
              </v:shape>
              <v:shape style="position:absolute;left:8957;top:6958;width:192;height:191" coordorigin="8957,6958" coordsize="192,191" path="m9146,7077l9125,7077,9139,7091,9144,7086,9149,7086,9146,7077xe" filled="t" fillcolor="#202020" stroked="f">
                <v:path arrowok="t"/>
                <v:fill/>
              </v:shape>
              <v:shape style="position:absolute;left:8957;top:6958;width:192;height:191" coordorigin="8957,6958" coordsize="192,191" path="m9079,7031l9030,7031,9050,7032,9033,7041,9015,7049,8995,7058,8990,7062,8981,7067,8971,7067,8976,7086,8986,7082,9083,7082,9085,7077,9146,7077,9145,7073,9135,7064,9057,7064,9039,7063,9028,7058,9047,7048,9065,7039,9079,7031xe" filled="t" fillcolor="#202020" stroked="f">
                <v:path arrowok="t"/>
                <v:fill/>
              </v:shape>
              <v:shape style="position:absolute;left:8957;top:6958;width:192;height:191" coordorigin="8957,6958" coordsize="192,191" path="m9101,7034l9091,7043,9096,7048,9101,7058,9105,7062,9057,7064,9135,7064,9130,7059,9116,7046,9101,7034xe" filled="t" fillcolor="#202020" stroked="f">
                <v:path arrowok="t"/>
                <v:fill/>
              </v:shape>
              <v:shape style="position:absolute;left:8957;top:6958;width:192;height:191" coordorigin="8957,6958" coordsize="192,191" path="m9064,6978l9041,6978,9024,6990,9008,7000,8990,7010,8986,7014,8981,7014,8971,7019,8981,7034,8990,7034,9009,7033,9030,7031,9079,7031,9082,7029,9099,7020,9104,7017,9030,7017,9011,7015,9027,7005,9045,6993,9062,6981,9064,6978xe" filled="t" fillcolor="#202020" stroked="f">
                <v:path arrowok="t"/>
                <v:fill/>
              </v:shape>
              <v:shape style="position:absolute;left:8957;top:6958;width:192;height:191" coordorigin="8957,6958" coordsize="192,191" path="m9107,6993l9091,7004,9070,7015,9050,7016,9030,7017,9104,7017,9115,7010,9130,7000,9107,6993xe" filled="t" fillcolor="#202020" stroked="f">
                <v:path arrowok="t"/>
                <v:fill/>
              </v:shape>
              <v:shape style="position:absolute;left:8957;top:6958;width:192;height:191" coordorigin="8957,6958" coordsize="192,191" path="m9128,6958l9110,6959,8989,6965,8966,6966,8971,6971,8971,6976,8981,6981,9002,6981,9022,6980,9041,6978,9064,6978,9065,6976,9086,6975,9125,6972,9144,6971,9128,6958xe" filled="t" fillcolor="#202020" stroked="f">
                <v:path arrowok="t"/>
                <v:fill/>
              </v:shape>
            </v:group>
            <v:group style="position:absolute;left:9178;top:6952;width:192;height:192" coordorigin="9178,6952" coordsize="192,192">
              <v:shape style="position:absolute;left:9178;top:6952;width:192;height:192" coordorigin="9178,6952" coordsize="192,192" path="m9269,7091l9250,7091,9250,7116,9257,7137,9278,7144,9350,7144,9360,7139,9363,7130,9274,7130,9269,7125,9269,7091xe" filled="t" fillcolor="#202020" stroked="f">
                <v:path arrowok="t"/>
                <v:fill/>
              </v:shape>
              <v:shape style="position:absolute;left:9178;top:6952;width:192;height:192" coordorigin="9178,6952" coordsize="192,192" path="m9355,7091l9350,7091,9350,7110,9346,7120,9346,7125,9341,7130,9363,7130,9365,7125,9365,7106,9370,7096,9360,7096,9355,7091xe" filled="t" fillcolor="#202020" stroked="f">
                <v:path arrowok="t"/>
                <v:fill/>
              </v:shape>
              <v:shape style="position:absolute;left:9178;top:6952;width:192;height:192" coordorigin="9178,6952" coordsize="192,192" path="m9346,6976l9178,6976,9178,7106,9192,7106,9192,7091,9346,7091,9346,7077,9192,7077,9192,7043,9346,7043,9346,7024,9192,7024,9192,6990,9346,6990,9346,6976xe" filled="t" fillcolor="#202020" stroked="f">
                <v:path arrowok="t"/>
                <v:fill/>
              </v:shape>
              <v:shape style="position:absolute;left:9178;top:6952;width:192;height:192" coordorigin="9178,6952" coordsize="192,192" path="m9269,7043l9250,7043,9250,7077,9269,7077,9269,7043xe" filled="t" fillcolor="#202020" stroked="f">
                <v:path arrowok="t"/>
                <v:fill/>
              </v:shape>
              <v:shape style="position:absolute;left:9178;top:6952;width:192;height:192" coordorigin="9178,6952" coordsize="192,192" path="m9346,7043l9326,7043,9326,7077,9346,7077,9346,7043xe" filled="t" fillcolor="#202020" stroked="f">
                <v:path arrowok="t"/>
                <v:fill/>
              </v:shape>
              <v:shape style="position:absolute;left:9178;top:6952;width:192;height:192" coordorigin="9178,6952" coordsize="192,192" path="m9269,6990l9250,6990,9250,7024,9269,7024,9269,6990xe" filled="t" fillcolor="#202020" stroked="f">
                <v:path arrowok="t"/>
                <v:fill/>
              </v:shape>
              <v:shape style="position:absolute;left:9178;top:6952;width:192;height:192" coordorigin="9178,6952" coordsize="192,192" path="m9346,6990l9326,6990,9326,7024,9346,7024,9346,6990xe" filled="t" fillcolor="#202020" stroked="f">
                <v:path arrowok="t"/>
                <v:fill/>
              </v:shape>
              <v:shape style="position:absolute;left:9178;top:6952;width:192;height:192" coordorigin="9178,6952" coordsize="192,192" path="m9269,6952l9250,6952,9250,6976,9269,6976,9269,6952xe" filled="t" fillcolor="#202020" stroked="f">
                <v:path arrowok="t"/>
                <v:fill/>
              </v:shape>
            </v:group>
            <v:group style="position:absolute;left:9374;top:6952;width:206;height:202" coordorigin="9374,6952" coordsize="206,202">
              <v:shape style="position:absolute;left:9374;top:6952;width:206;height:202" coordorigin="9374,6952" coordsize="206,202" path="m9562,7062l9451,7062,9451,7154,9470,7154,9470,7134,9562,7134,9562,7120,9470,7120,9470,7077,9562,7077,9562,7062xe" filled="t" fillcolor="#202020" stroked="f">
                <v:path arrowok="t"/>
                <v:fill/>
              </v:shape>
              <v:shape style="position:absolute;left:9374;top:6952;width:206;height:202" coordorigin="9374,6952" coordsize="206,202" path="m9562,7134l9547,7134,9547,7154,9562,7154,9562,7134xe" filled="t" fillcolor="#202020" stroked="f">
                <v:path arrowok="t"/>
                <v:fill/>
              </v:shape>
              <v:shape style="position:absolute;left:9374;top:6952;width:206;height:202" coordorigin="9374,6952" coordsize="206,202" path="m9418,7019l9374,7019,9374,7034,9403,7034,9403,7125,9394,7134,9415,7141,9431,7129,9441,7120,9418,7120,9418,7019xe" filled="t" fillcolor="#202020" stroked="f">
                <v:path arrowok="t"/>
                <v:fill/>
              </v:shape>
              <v:shape style="position:absolute;left:9374;top:6952;width:206;height:202" coordorigin="9374,6952" coordsize="206,202" path="m9446,7101l9432,7106,9418,7120,9441,7120,9446,7115,9446,7101xe" filled="t" fillcolor="#202020" stroked="f">
                <v:path arrowok="t"/>
                <v:fill/>
              </v:shape>
              <v:shape style="position:absolute;left:9374;top:6952;width:206;height:202" coordorigin="9374,6952" coordsize="206,202" path="m9562,7077l9547,7077,9547,7120,9562,7120,9562,7077xe" filled="t" fillcolor="#202020" stroked="f">
                <v:path arrowok="t"/>
                <v:fill/>
              </v:shape>
              <v:shape style="position:absolute;left:9374;top:6952;width:206;height:202" coordorigin="9374,6952" coordsize="206,202" path="m9514,7024l9499,7024,9499,7062,9514,7062,9514,7024xe" filled="t" fillcolor="#202020" stroked="f">
                <v:path arrowok="t"/>
                <v:fill/>
              </v:shape>
              <v:shape style="position:absolute;left:9374;top:6952;width:206;height:202" coordorigin="9374,6952" coordsize="206,202" path="m9581,7010l9432,7010,9432,7024,9581,7024,9581,7010xe" filled="t" fillcolor="#202020" stroked="f">
                <v:path arrowok="t"/>
                <v:fill/>
              </v:shape>
              <v:shape style="position:absolute;left:9374;top:6952;width:206;height:202" coordorigin="9374,6952" coordsize="206,202" path="m9531,6976l9499,6976,9499,7010,9514,7010,9531,6976xe" filled="t" fillcolor="#202020" stroked="f">
                <v:path arrowok="t"/>
                <v:fill/>
              </v:shape>
              <v:shape style="position:absolute;left:9374;top:6952;width:206;height:202" coordorigin="9374,6952" coordsize="206,202" path="m9398,6952l9391,6968,9404,6984,9413,7000,9426,6984,9415,6971,9398,6952xe" filled="t" fillcolor="#202020" stroked="f">
                <v:path arrowok="t"/>
                <v:fill/>
              </v:shape>
              <v:shape style="position:absolute;left:9374;top:6952;width:206;height:202" coordorigin="9374,6952" coordsize="206,202" path="m9562,6957l9543,6959,9523,6961,9483,6963,9462,6964,9442,6966,9442,6976,9460,6980,9479,6978,9499,6976,9531,6976,9531,6975,9551,6973,9571,6971,9562,695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83.839996pt;margin-top:350.480011pt;width:1.2pt;height:5.76pt;mso-position-horizontal-relative:page;mso-position-vertical-relative:page;z-index:-3392" coordorigin="9677,7010" coordsize="24,115">
            <v:shape style="position:absolute;left:9677;top:7010;width:24;height:115" coordorigin="9677,7010" coordsize="24,115" path="m9696,7010l9677,7010,9677,7029,9682,7034,9696,7034,9696,7029,9701,7029,9701,7014,9696,7010xe" filled="t" fillcolor="#202020" stroked="f">
              <v:path arrowok="t"/>
              <v:fill/>
            </v:shape>
            <v:shape style="position:absolute;left:9677;top:7010;width:24;height:115" coordorigin="9677,7010" coordsize="24,115" path="m9696,7101l9682,7101,9677,7106,9677,7125,9696,7125,9701,7120,9701,7106,9696,7106,9696,7101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89.579987pt;margin-top:347.579987pt;width:72.52pt;height:9.16pt;mso-position-horizontal-relative:page;mso-position-vertical-relative:page;z-index:-3391" coordorigin="9792,6952" coordsize="1450,183">
            <v:group style="position:absolute;left:9802;top:6962;width:106;height:162" coordorigin="9802,6962" coordsize="106,162">
              <v:shape style="position:absolute;left:9802;top:6962;width:106;height:162" coordorigin="9802,6962" coordsize="106,162" path="m9847,6962l9803,7024,9802,7048,9802,7056,9822,7113,9861,7124,9879,7118,9888,7109,9846,7109,9833,7098,9824,7077,9821,7048,9821,7044,9824,7016,9832,6996,9846,6985,9865,6982,9891,6982,9885,6975,9869,6965,9847,6962xe" filled="t" fillcolor="#202020" stroked="f">
                <v:path arrowok="t"/>
                <v:fill/>
              </v:shape>
              <v:shape style="position:absolute;left:9802;top:6962;width:106;height:162" coordorigin="9802,6962" coordsize="106,162" path="m9891,6982l9865,6982,9878,6993,9886,7013,9888,7044,9886,7073,9879,7093,9866,7105,9846,7109,9888,7109,9896,7101,9902,7085,9906,7065,9907,7040,9904,7012,9897,6991,9891,6982xe" filled="t" fillcolor="#202020" stroked="f">
                <v:path arrowok="t"/>
                <v:fill/>
              </v:shape>
            </v:group>
            <v:group style="position:absolute;left:9926;top:6962;width:101;height:163" coordorigin="9926,6962" coordsize="101,163">
              <v:shape style="position:absolute;left:9926;top:6962;width:101;height:163" coordorigin="9926,6962" coordsize="101,163" path="m10022,6981l9994,6981,10003,6990,10003,7024,9998,7030,9988,7044,9974,7062,9926,7106,9926,7125,10022,7125,10022,7106,9950,7106,9996,7065,10009,7048,10018,7034,10027,7014,10027,6990,10022,6981xe" filled="t" fillcolor="#202020" stroked="f">
                <v:path arrowok="t"/>
                <v:fill/>
              </v:shape>
              <v:shape style="position:absolute;left:9926;top:6962;width:101;height:163" coordorigin="9926,6962" coordsize="101,163" path="m9972,6962l9951,6966,9936,6976,9937,6994,9954,6984,9974,6981,10022,6981,10011,6974,9996,6965,9972,6962xe" filled="t" fillcolor="#202020" stroked="f">
                <v:path arrowok="t"/>
                <v:fill/>
              </v:shape>
            </v:group>
            <v:group style="position:absolute;left:10051;top:6962;width:99;height:163" coordorigin="10051,6962" coordsize="99,163">
              <v:shape style="position:absolute;left:10051;top:6962;width:99;height:163" coordorigin="10051,6962" coordsize="99,163" path="m10114,6962l10090,6962,10080,6966,10070,6972,10060,6987,10057,7009,10066,7028,10085,7038,10066,7049,10055,7065,10051,7086,10051,7096,10056,7106,10066,7116,10080,7124,10105,7125,10124,7120,10140,7110,10094,7110,10085,7106,10070,7091,10071,7078,10079,7061,10099,7048,10134,7048,10118,7038,10127,7034,10128,7033,10098,7033,10081,7018,10075,7000,10075,6995,10090,6981,10142,6981,10128,6966,10114,6962xe" filled="t" fillcolor="#202020" stroked="f">
                <v:path arrowok="t"/>
                <v:fill/>
              </v:shape>
              <v:shape style="position:absolute;left:10051;top:6962;width:99;height:163" coordorigin="10051,6962" coordsize="99,163" path="m10134,7048l10099,7048,10113,7054,10128,7068,10133,7086,10133,7091,10118,7106,10109,7110,10140,7110,10143,7109,10149,7093,10150,7067,10139,7051,10134,7048xe" filled="t" fillcolor="#202020" stroked="f">
                <v:path arrowok="t"/>
                <v:fill/>
              </v:shape>
              <v:shape style="position:absolute;left:10051;top:6962;width:99;height:163" coordorigin="10051,6962" coordsize="99,163" path="m10142,6981l10114,6981,10128,6995,10128,7000,10128,7004,10119,7020,10098,7033,10128,7033,10142,7020,10147,7000,10147,6990,10142,6981xe" filled="t" fillcolor="#202020" stroked="f">
                <v:path arrowok="t"/>
                <v:fill/>
              </v:shape>
            </v:group>
            <v:group style="position:absolute;left:10181;top:7058;width:62;height:19" coordorigin="10181,7058" coordsize="62,19">
              <v:shape style="position:absolute;left:10181;top:7058;width:62;height:19" coordorigin="10181,7058" coordsize="62,19" path="m10181,7067l10243,7067e" filled="f" stroked="t" strokeweight="1.06pt" strokecolor="#202020">
                <v:path arrowok="t"/>
              </v:shape>
            </v:group>
            <v:group style="position:absolute;left:10262;top:6962;width:101;height:163" coordorigin="10262,6962" coordsize="101,163">
              <v:shape style="position:absolute;left:10262;top:6962;width:101;height:163" coordorigin="10262,6962" coordsize="101,163" path="m10358,6981l10330,6981,10339,6990,10344,7000,10344,7014,10339,7024,10334,7030,10326,7044,10310,7062,10262,7106,10262,7125,10358,7125,10358,7106,10286,7106,10332,7065,10345,7048,10354,7034,10363,7014,10363,6990,10358,6981xe" filled="t" fillcolor="#202020" stroked="f">
                <v:path arrowok="t"/>
                <v:fill/>
              </v:shape>
              <v:shape style="position:absolute;left:10262;top:6962;width:101;height:163" coordorigin="10262,6962" coordsize="101,163" path="m10310,6962l10291,6966,10272,6976,10273,6994,10293,6984,10310,6981,10358,6981,10348,6975,10332,6965,10310,6962xe" filled="t" fillcolor="#202020" stroked="f">
                <v:path arrowok="t"/>
                <v:fill/>
              </v:shape>
            </v:group>
            <v:group style="position:absolute;left:10387;top:6966;width:106;height:158" coordorigin="10387,6966" coordsize="106,158">
              <v:shape style="position:absolute;left:10387;top:6966;width:106;height:158" coordorigin="10387,6966" coordsize="106,158" path="m10493,6966l10387,6966,10387,6981,10469,6981,10406,7125,10430,7125,10493,6971,10493,6966xe" filled="t" fillcolor="#202020" stroked="f">
                <v:path arrowok="t"/>
                <v:fill/>
              </v:shape>
            </v:group>
            <v:group style="position:absolute;left:10517;top:6962;width:96;height:163" coordorigin="10517,6962" coordsize="96,163">
              <v:shape style="position:absolute;left:10517;top:6962;width:96;height:163" coordorigin="10517,6962" coordsize="96,163" path="m10608,6981l10579,6981,10589,6990,10594,7000,10594,7014,10589,7024,10587,7032,10577,7045,10560,7062,10517,7106,10517,7125,10613,7125,10613,7106,10541,7106,10581,7065,10595,7048,10603,7034,10613,7024,10613,6990,10608,6981xe" filled="t" fillcolor="#202020" stroked="f">
                <v:path arrowok="t"/>
                <v:fill/>
              </v:shape>
              <v:shape style="position:absolute;left:10517;top:6962;width:96;height:163" coordorigin="10517,6962" coordsize="96,163" path="m10560,6962l10541,6966,10522,6976,10527,6992,10546,6984,10565,6981,10608,6981,10598,6975,10584,6965,10560,6962xe" filled="t" fillcolor="#202020" stroked="f">
                <v:path arrowok="t"/>
                <v:fill/>
              </v:shape>
            </v:group>
            <v:group style="position:absolute;left:10637;top:6962;width:101;height:163" coordorigin="10637,6962" coordsize="101,163">
              <v:shape style="position:absolute;left:10637;top:6962;width:101;height:163" coordorigin="10637,6962" coordsize="101,163" path="m10733,6981l10704,6981,10714,6990,10718,7000,10718,7014,10714,7024,10708,7030,10700,7044,10685,7062,10637,7106,10637,7125,10733,7125,10733,7106,10661,7106,10706,7065,10719,7048,10728,7034,10738,7014,10738,6990,10733,6981xe" filled="t" fillcolor="#202020" stroked="f">
                <v:path arrowok="t"/>
                <v:fill/>
              </v:shape>
              <v:shape style="position:absolute;left:10637;top:6962;width:101;height:163" coordorigin="10637,6962" coordsize="101,163" path="m10684,6962l10665,6966,10646,6976,10647,6994,10666,6984,10685,6981,10733,6981,10722,6975,10707,6965,10684,6962xe" filled="t" fillcolor="#202020" stroked="f">
                <v:path arrowok="t"/>
                <v:fill/>
              </v:shape>
            </v:group>
            <v:group style="position:absolute;left:10766;top:6962;width:91;height:163" coordorigin="10766,6962" coordsize="91,163">
              <v:shape style="position:absolute;left:10766;top:6962;width:91;height:163" coordorigin="10766,6962" coordsize="91,163" path="m10766,7096l10767,7120,10782,7124,10806,7125,10828,7121,10844,7114,10846,7110,10790,7110,10776,7106,10766,7096xe" filled="t" fillcolor="#202020" stroked="f">
                <v:path arrowok="t"/>
                <v:fill/>
              </v:shape>
              <v:shape style="position:absolute;left:10766;top:6962;width:91;height:163" coordorigin="10766,6962" coordsize="91,163" path="m10848,6981l10810,6981,10828,6988,10832,7014,10820,7029,10795,7034,10781,7034,10781,7048,10815,7050,10833,7061,10838,7082,10838,7091,10829,7101,10819,7106,10814,7110,10846,7110,10854,7097,10858,7077,10858,7067,10853,7058,10843,7048,10834,7043,10819,7038,10833,7034,10848,7020,10853,7000,10853,6990,10848,6981xe" filled="t" fillcolor="#202020" stroked="f">
                <v:path arrowok="t"/>
                <v:fill/>
              </v:shape>
              <v:shape style="position:absolute;left:10766;top:6962;width:91;height:163" coordorigin="10766,6962" coordsize="91,163" path="m10819,6962l10795,6962,10781,6966,10771,6971,10771,6990,10787,6982,10810,6981,10848,6981,10834,6966,10819,6962xe" filled="t" fillcolor="#202020" stroked="f">
                <v:path arrowok="t"/>
                <v:fill/>
              </v:shape>
            </v:group>
            <v:group style="position:absolute;left:10891;top:6962;width:91;height:163" coordorigin="10891,6962" coordsize="91,163">
              <v:shape style="position:absolute;left:10891;top:6962;width:91;height:163" coordorigin="10891,6962" coordsize="91,163" path="m10982,7106l10891,7106,10891,7125,10982,7125,10982,7106xe" filled="t" fillcolor="#202020" stroked="f">
                <v:path arrowok="t"/>
                <v:fill/>
              </v:shape>
              <v:shape style="position:absolute;left:10891;top:6962;width:91;height:163" coordorigin="10891,6962" coordsize="91,163" path="m10949,6986l10930,6986,10930,7106,10949,7106,10949,6986xe" filled="t" fillcolor="#202020" stroked="f">
                <v:path arrowok="t"/>
                <v:fill/>
              </v:shape>
              <v:shape style="position:absolute;left:10891;top:6962;width:91;height:163" coordorigin="10891,6962" coordsize="91,163" path="m10949,6962l10891,6976,10891,6995,10930,6986,10949,6986,10949,6962xe" filled="t" fillcolor="#202020" stroked="f">
                <v:path arrowok="t"/>
                <v:fill/>
              </v:shape>
            </v:group>
            <v:group style="position:absolute;left:11006;top:6966;width:101;height:158" coordorigin="11006,6966" coordsize="101,158">
              <v:shape style="position:absolute;left:11006;top:6966;width:101;height:158" coordorigin="11006,6966" coordsize="101,158" path="m11107,6966l11006,6966,11006,6981,11083,6981,11026,7125,11050,7125,11107,6971,11107,6966xe" filled="t" fillcolor="#202020" stroked="f">
                <v:path arrowok="t"/>
                <v:fill/>
              </v:shape>
            </v:group>
            <v:group style="position:absolute;left:11136;top:6962;width:96;height:163" coordorigin="11136,6962" coordsize="96,163">
              <v:shape style="position:absolute;left:11136;top:6962;width:96;height:163" coordorigin="11136,6962" coordsize="96,163" path="m11232,7106l11141,7106,11141,7125,11232,7125,11232,7106xe" filled="t" fillcolor="#202020" stroked="f">
                <v:path arrowok="t"/>
                <v:fill/>
              </v:shape>
              <v:shape style="position:absolute;left:11136;top:6962;width:96;height:163" coordorigin="11136,6962" coordsize="96,163" path="m11194,6986l11174,6986,11174,7106,11194,7106,11194,6986xe" filled="t" fillcolor="#202020" stroked="f">
                <v:path arrowok="t"/>
                <v:fill/>
              </v:shape>
              <v:shape style="position:absolute;left:11136;top:6962;width:96;height:163" coordorigin="11136,6962" coordsize="96,163" path="m11194,6962l11136,6976,11136,6995,11174,6986,11194,6986,11194,6962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325.420013pt;margin-top:389.100006pt;width:226.629859pt;height:11.25pt;mso-position-horizontal-relative:page;mso-position-vertical-relative:page;z-index:-3390" type="#_x0000_t75">
            <v:imagedata r:id="rId92" o:title=""/>
          </v:shape>
        </w:pict>
      </w:r>
      <w:r>
        <w:rPr/>
        <w:pict>
          <v:group style="position:absolute;margin-left:168.460007pt;margin-top:407.100006pt;width:41.08pt;height:11.32pt;mso-position-horizontal-relative:page;mso-position-vertical-relative:page;z-index:-3389" coordorigin="3369,8142" coordsize="822,226">
            <v:group style="position:absolute;left:3379;top:8157;width:173;height:197" coordorigin="3379,8157" coordsize="173,197">
              <v:shape style="position:absolute;left:3379;top:8157;width:173;height:197" coordorigin="3379,8157" coordsize="173,197" path="m3398,8272l3379,8272,3379,8344,3533,8344,3533,8354,3552,8354,3552,8330,3398,8330,3398,8272xe" filled="t" fillcolor="#202020" stroked="f">
                <v:path arrowok="t"/>
                <v:fill/>
              </v:shape>
              <v:shape style="position:absolute;left:3379;top:8157;width:173;height:197" coordorigin="3379,8157" coordsize="173,197" path="m3475,8248l3456,8248,3456,8330,3475,8330,3475,8248xe" filled="t" fillcolor="#202020" stroked="f">
                <v:path arrowok="t"/>
                <v:fill/>
              </v:shape>
              <v:shape style="position:absolute;left:3379;top:8157;width:173;height:197" coordorigin="3379,8157" coordsize="173,197" path="m3552,8272l3533,8272,3533,8330,3552,8330,3552,8272xe" filled="t" fillcolor="#202020" stroked="f">
                <v:path arrowok="t"/>
                <v:fill/>
              </v:shape>
              <v:shape style="position:absolute;left:3379;top:8157;width:173;height:197" coordorigin="3379,8157" coordsize="173,197" path="m3403,8176l3384,8176,3384,8248,3528,8248,3528,8258,3547,8258,3547,8234,3403,8234,3403,8176xe" filled="t" fillcolor="#202020" stroked="f">
                <v:path arrowok="t"/>
                <v:fill/>
              </v:shape>
              <v:shape style="position:absolute;left:3379;top:8157;width:173;height:197" coordorigin="3379,8157" coordsize="173,197" path="m3475,8157l3456,8157,3456,8234,3475,8234,3475,8157xe" filled="t" fillcolor="#202020" stroked="f">
                <v:path arrowok="t"/>
                <v:fill/>
              </v:shape>
              <v:shape style="position:absolute;left:3379;top:8157;width:173;height:197" coordorigin="3379,8157" coordsize="173,197" path="m3547,8176l3528,8176,3528,8234,3547,8234,3547,8176xe" filled="t" fillcolor="#202020" stroked="f">
                <v:path arrowok="t"/>
                <v:fill/>
              </v:shape>
            </v:group>
            <v:group style="position:absolute;left:3571;top:8152;width:206;height:206" coordorigin="3571,8152" coordsize="206,206">
              <v:shape style="position:absolute;left:3571;top:8152;width:206;height:206" coordorigin="3571,8152" coordsize="206,206" path="m3744,8286l3610,8286,3610,8358,3629,8358,3629,8344,3744,8344,3744,8330,3629,8330,3629,8301,3744,8301,3744,8286xe" filled="t" fillcolor="#202020" stroked="f">
                <v:path arrowok="t"/>
                <v:fill/>
              </v:shape>
              <v:shape style="position:absolute;left:3571;top:8152;width:206;height:206" coordorigin="3571,8152" coordsize="206,206" path="m3744,8344l3725,8344,3725,8358,3744,8358,3744,8344xe" filled="t" fillcolor="#202020" stroked="f">
                <v:path arrowok="t"/>
                <v:fill/>
              </v:shape>
              <v:shape style="position:absolute;left:3571;top:8152;width:206;height:206" coordorigin="3571,8152" coordsize="206,206" path="m3744,8301l3725,8301,3725,8330,3744,8330,3744,8301xe" filled="t" fillcolor="#202020" stroked="f">
                <v:path arrowok="t"/>
                <v:fill/>
              </v:shape>
              <v:shape style="position:absolute;left:3571;top:8152;width:206;height:206" coordorigin="3571,8152" coordsize="206,206" path="m3682,8205l3659,8214,3646,8226,3631,8238,3613,8249,3593,8259,3571,8267,3581,8277,3595,8277,3612,8268,3629,8258,3725,8258,3630,8257,3647,8246,3663,8233,3677,8219,3695,8219,3682,8205xe" filled="t" fillcolor="#202020" stroked="f">
                <v:path arrowok="t"/>
                <v:fill/>
              </v:shape>
              <v:shape style="position:absolute;left:3571;top:8152;width:206;height:206" coordorigin="3571,8152" coordsize="206,206" path="m3769,8262l3731,8262,3750,8270,3768,8277,3778,8267,3769,8262xe" filled="t" fillcolor="#202020" stroked="f">
                <v:path arrowok="t"/>
                <v:fill/>
              </v:shape>
              <v:shape style="position:absolute;left:3571;top:8152;width:206;height:206" coordorigin="3571,8152" coordsize="206,206" path="m3695,8219l3677,8219,3692,8234,3707,8247,3725,8258,3629,8258,3629,8272,3725,8272,3731,8262,3769,8262,3765,8259,3746,8252,3728,8243,3711,8232,3695,8219xe" filled="t" fillcolor="#202020" stroked="f">
                <v:path arrowok="t"/>
                <v:fill/>
              </v:shape>
              <v:shape style="position:absolute;left:3571;top:8152;width:206;height:206" coordorigin="3571,8152" coordsize="206,206" path="m3634,8152l3614,8152,3609,8165,3599,8184,3588,8201,3576,8214,3576,8219,3581,8224,3590,8222,3602,8205,3614,8190,3682,8190,3682,8176,3624,8176,3624,8166,3629,8162,3634,8152xe" filled="t" fillcolor="#202020" stroked="f">
                <v:path arrowok="t"/>
                <v:fill/>
              </v:shape>
              <v:shape style="position:absolute;left:3571;top:8152;width:206;height:206" coordorigin="3571,8152" coordsize="206,206" path="m3634,8190l3619,8200,3629,8205,3638,8224,3648,8214,3643,8205,3638,8200,3634,8190xe" filled="t" fillcolor="#202020" stroked="f">
                <v:path arrowok="t"/>
                <v:fill/>
              </v:shape>
              <v:shape style="position:absolute;left:3571;top:8152;width:206;height:206" coordorigin="3571,8152" coordsize="206,206" path="m3730,8190l3715,8200,3730,8214,3734,8224,3749,8219,3744,8210,3734,8200,3730,8190xe" filled="t" fillcolor="#202020" stroked="f">
                <v:path arrowok="t"/>
                <v:fill/>
              </v:shape>
              <v:shape style="position:absolute;left:3571;top:8152;width:206;height:206" coordorigin="3571,8152" coordsize="206,206" path="m3720,8152l3701,8152,3697,8166,3689,8184,3677,8200,3686,8210,3691,8210,3696,8205,3701,8195,3706,8190,3778,8190,3778,8176,3710,8176,3715,8166,3720,8162,3720,8152xe" filled="t" fillcolor="#202020" stroked="f">
                <v:path arrowok="t"/>
                <v:fill/>
              </v:shape>
            </v:group>
            <v:group style="position:absolute;left:3782;top:8152;width:202;height:202" coordorigin="3782,8152" coordsize="202,202">
              <v:shape style="position:absolute;left:3782;top:8152;width:202;height:202" coordorigin="3782,8152" coordsize="202,202" path="m3856,8301l3835,8301,3845,8310,3859,8320,3859,8331,3841,8336,3821,8340,3797,8344,3797,8349,3802,8354,3823,8354,3842,8349,3900,8337,3971,8337,3970,8336,3950,8334,3931,8331,3912,8325,3930,8317,3882,8317,3864,8307,3856,8301xe" filled="t" fillcolor="#202020" stroked="f">
                <v:path arrowok="t"/>
                <v:fill/>
              </v:shape>
              <v:shape style="position:absolute;left:3782;top:8152;width:202;height:202" coordorigin="3782,8152" coordsize="202,202" path="m3971,8337l3900,8337,3917,8342,3937,8347,3957,8350,3979,8354,3979,8349,3984,8344,3971,8337xe" filled="t" fillcolor="#202020" stroked="f">
                <v:path arrowok="t"/>
                <v:fill/>
              </v:shape>
              <v:shape style="position:absolute;left:3782;top:8152;width:202;height:202" coordorigin="3782,8152" coordsize="202,202" path="m3864,8272l3834,8285,3819,8297,3803,8309,3782,8320,3787,8325,3792,8325,3804,8326,3820,8315,3835,8301,3856,8301,3850,8296,3965,8296,3965,8282,3854,8282,3864,8272xe" filled="t" fillcolor="#202020" stroked="f">
                <v:path arrowok="t"/>
                <v:fill/>
              </v:shape>
              <v:shape style="position:absolute;left:3782;top:8152;width:202;height:202" coordorigin="3782,8152" coordsize="202,202" path="m3965,8296l3941,8296,3939,8297,3925,8306,3907,8313,3882,8317,3930,8317,3933,8315,3950,8306,3965,8296xe" filled="t" fillcolor="#202020" stroked="f">
                <v:path arrowok="t"/>
                <v:fill/>
              </v:shape>
              <v:shape style="position:absolute;left:3782;top:8152;width:202;height:202" coordorigin="3782,8152" coordsize="202,202" path="m3965,8205l3816,8205,3816,8277,3830,8277,3830,8267,3965,8267,3965,8258,3830,8258,3830,8238,3965,8238,3965,8229,3830,8229,3830,8210,3965,8210,3965,8205xe" filled="t" fillcolor="#202020" stroked="f">
                <v:path arrowok="t"/>
                <v:fill/>
              </v:shape>
              <v:shape style="position:absolute;left:3782;top:8152;width:202;height:202" coordorigin="3782,8152" coordsize="202,202" path="m3965,8267l3950,8267,3950,8272,3965,8272,3965,8267xe" filled="t" fillcolor="#202020" stroked="f">
                <v:path arrowok="t"/>
                <v:fill/>
              </v:shape>
              <v:shape style="position:absolute;left:3782;top:8152;width:202;height:202" coordorigin="3782,8152" coordsize="202,202" path="m3965,8238l3950,8238,3950,8258,3965,8258,3965,8238xe" filled="t" fillcolor="#202020" stroked="f">
                <v:path arrowok="t"/>
                <v:fill/>
              </v:shape>
              <v:shape style="position:absolute;left:3782;top:8152;width:202;height:202" coordorigin="3782,8152" coordsize="202,202" path="m3965,8210l3950,8210,3950,8229,3965,8229,3965,8210xe" filled="t" fillcolor="#202020" stroked="f">
                <v:path arrowok="t"/>
                <v:fill/>
              </v:shape>
              <v:shape style="position:absolute;left:3782;top:8152;width:202;height:202" coordorigin="3782,8152" coordsize="202,202" path="m3850,8152l3822,8168,3810,8185,3797,8200,3782,8214,3787,8219,3792,8219,3792,8224,3802,8219,3806,8210,3816,8205,3965,8205,3965,8200,3821,8200,3826,8195,3826,8190,3830,8186,3984,8186,3984,8171,3840,8171,3845,8166,3845,8162,3850,8152xe" filled="t" fillcolor="#202020" stroked="f">
                <v:path arrowok="t"/>
                <v:fill/>
              </v:shape>
            </v:group>
            <v:group style="position:absolute;left:3998;top:8152;width:182;height:206" coordorigin="3998,8152" coordsize="182,206">
              <v:shape style="position:absolute;left:3998;top:8152;width:182;height:206" coordorigin="3998,8152" coordsize="182,206" path="m4099,8219l4008,8219,4008,8358,4027,8358,4027,8306,4099,8306,4099,8291,4027,8291,4027,8267,4099,8267,4099,8258,4027,8258,4027,8234,4099,8234,4099,8219xe" filled="t" fillcolor="#202020" stroked="f">
                <v:path arrowok="t"/>
                <v:fill/>
              </v:shape>
              <v:shape style="position:absolute;left:3998;top:8152;width:182;height:206" coordorigin="3998,8152" coordsize="182,206" path="m4099,8306l4085,8306,4085,8339,4051,8339,4051,8344,4056,8349,4056,8354,4094,8354,4099,8349,4099,8306xe" filled="t" fillcolor="#202020" stroked="f">
                <v:path arrowok="t"/>
                <v:fill/>
              </v:shape>
              <v:shape style="position:absolute;left:3998;top:8152;width:182;height:206" coordorigin="3998,8152" coordsize="182,206" path="m4099,8267l4085,8267,4085,8291,4099,8291,4099,8267xe" filled="t" fillcolor="#202020" stroked="f">
                <v:path arrowok="t"/>
                <v:fill/>
              </v:shape>
              <v:shape style="position:absolute;left:3998;top:8152;width:182;height:206" coordorigin="3998,8152" coordsize="182,206" path="m4099,8234l4085,8234,4085,8258,4099,8258,4099,8234xe" filled="t" fillcolor="#202020" stroked="f">
                <v:path arrowok="t"/>
                <v:fill/>
              </v:shape>
              <v:shape style="position:absolute;left:3998;top:8152;width:182;height:206" coordorigin="3998,8152" coordsize="182,206" path="m4195,8186l3998,8186,3998,8200,4195,8200,4195,8186xe" filled="t" fillcolor="#202020" stroked="f">
                <v:path arrowok="t"/>
                <v:fill/>
              </v:shape>
              <v:shape style="position:absolute;left:3998;top:8152;width:182;height:206" coordorigin="3998,8152" coordsize="182,206" path="m4056,8152l4046,8162,4051,8171,4056,8176,4061,8186,4070,8186,4080,8181,4075,8171,4056,8152xe" filled="t" fillcolor="#202020" stroked="f">
                <v:path arrowok="t"/>
                <v:fill/>
              </v:shape>
              <v:shape style="position:absolute;left:3998;top:8152;width:182;height:206" coordorigin="3998,8152" coordsize="182,206" path="m4133,8152l4118,8181,4123,8186,4133,8186,4138,8181,4142,8171,4152,8162,4133,8152xe" filled="t" fillcolor="#202020" stroked="f">
                <v:path arrowok="t"/>
                <v:fill/>
              </v:shape>
              <v:shape style="position:absolute;left:3998;top:8152;width:182;height:206" coordorigin="3998,8152" coordsize="182,206" path="m4128,8334l4128,8344,4133,8349,4133,8354,4176,8354,4181,8344,4181,8339,4138,8339,4128,8334xe" filled="t" fillcolor="#202020" stroked="f">
                <v:path arrowok="t"/>
                <v:fill/>
              </v:shape>
              <v:shape style="position:absolute;left:3998;top:8152;width:182;height:206" coordorigin="3998,8152" coordsize="182,206" path="m4181,8214l4166,8214,4166,8334,4162,8339,4181,8339,4181,8214xe" filled="t" fillcolor="#202020" stroked="f">
                <v:path arrowok="t"/>
                <v:fill/>
              </v:shape>
              <v:shape style="position:absolute;left:3998;top:8152;width:182;height:206" coordorigin="3998,8152" coordsize="182,206" path="m4138,8224l4123,8224,4123,8315,4138,8315,4138,8224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452.859985pt;margin-top:425.100006pt;width:79.942580pt;height:11.25pt;mso-position-horizontal-relative:page;mso-position-vertical-relative:page;z-index:-3388" type="#_x0000_t75">
            <v:imagedata r:id="rId93" o:title=""/>
          </v:shape>
        </w:pict>
      </w:r>
      <w:r>
        <w:rPr/>
        <w:pict>
          <v:group style="position:absolute;margin-left:537.340027pt;margin-top:425.339996pt;width:21.166398pt;height:10.856643pt;mso-position-horizontal-relative:page;mso-position-vertical-relative:page;z-index:-3387" coordorigin="10747,8507" coordsize="423,217">
            <v:group style="position:absolute;left:10757;top:8531;width:168;height:182" coordorigin="10757,8531" coordsize="168,182">
              <v:shape style="position:absolute;left:10757;top:8531;width:168;height:182" coordorigin="10757,8531" coordsize="168,182" path="m10925,8546l10906,8546,10906,8690,10901,8694,10858,8694,10858,8714,10897,8714,10918,8706,10925,8685,10925,8546xe" filled="t" fillcolor="#202020" stroked="f">
                <v:path arrowok="t"/>
                <v:fill/>
              </v:shape>
              <v:shape style="position:absolute;left:10757;top:8531;width:168;height:182" coordorigin="10757,8531" coordsize="168,182" path="m10867,8579l10776,8579,10776,8675,10795,8675,10795,8656,10867,8656,10867,8642,10795,8642,10795,8594,10867,8594,10867,8579xe" filled="t" fillcolor="#202020" stroked="f">
                <v:path arrowok="t"/>
                <v:fill/>
              </v:shape>
              <v:shape style="position:absolute;left:10757;top:8531;width:168;height:182" coordorigin="10757,8531" coordsize="168,182" path="m10867,8594l10853,8594,10853,8642,10867,8642,10867,8594xe" filled="t" fillcolor="#202020" stroked="f">
                <v:path arrowok="t"/>
                <v:fill/>
              </v:shape>
              <v:shape style="position:absolute;left:10757;top:8531;width:168;height:182" coordorigin="10757,8531" coordsize="168,182" path="m10958,8531l10757,8531,10757,8546,10958,8546,10958,8531xe" filled="t" fillcolor="#202020" stroked="f">
                <v:path arrowok="t"/>
                <v:fill/>
              </v:shape>
            </v:group>
            <v:group style="position:absolute;left:10973;top:8517;width:187;height:197" coordorigin="10973,8517" coordsize="187,197">
              <v:shape style="position:absolute;left:10973;top:8517;width:187;height:197" coordorigin="10973,8517" coordsize="187,197" path="m11136,8522l11122,8522,11122,8560,11120,8583,11096,8656,11030,8704,11040,8714,11102,8678,11115,8664,11142,8664,11137,8657,11125,8637,11130,8619,11133,8600,11135,8579,11136,8560,11136,8522xe" filled="t" fillcolor="#202020" stroked="f">
                <v:path arrowok="t"/>
                <v:fill/>
              </v:shape>
              <v:shape style="position:absolute;left:10973;top:8517;width:187;height:197" coordorigin="10973,8517" coordsize="187,197" path="m11142,8664l11115,8664,11128,8679,11142,8694,11155,8709,11160,8687,11149,8673,11142,8664xe" filled="t" fillcolor="#202020" stroked="f">
                <v:path arrowok="t"/>
                <v:fill/>
              </v:shape>
              <v:shape style="position:absolute;left:10973;top:8517;width:187;height:197" coordorigin="10973,8517" coordsize="187,197" path="m10997,8522l10982,8522,10982,8675,10973,8685,10982,8704,10992,8694,11003,8686,11016,8679,11031,8670,10997,8670,10997,8522xe" filled="t" fillcolor="#202020" stroked="f">
                <v:path arrowok="t"/>
                <v:fill/>
              </v:shape>
              <v:shape style="position:absolute;left:10973;top:8517;width:187;height:197" coordorigin="10973,8517" coordsize="187,197" path="m11054,8632l11045,8638,11027,8650,10997,8670,11031,8670,11035,8668,11059,8651,11059,8646,11054,8642,11054,8632xe" filled="t" fillcolor="#202020" stroked="f">
                <v:path arrowok="t"/>
                <v:fill/>
              </v:shape>
              <v:shape style="position:absolute;left:10973;top:8517;width:187;height:197" coordorigin="10973,8517" coordsize="187,197" path="m11050,8517l11035,8522,11042,8538,11051,8555,11064,8574,11070,8549,11060,8532,11050,851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453.579987pt;margin-top:443.100006pt;width:105.136663pt;height:11.25pt;mso-position-horizontal-relative:page;mso-position-vertical-relative:page;z-index:-3386" type="#_x0000_t75">
            <v:imagedata r:id="rId94" o:title=""/>
          </v:shape>
        </w:pict>
      </w:r>
      <w:r>
        <w:rPr/>
        <w:pict>
          <v:group style="position:absolute;margin-left:167.740005pt;margin-top:461.339996pt;width:42.28pt;height:11.08pt;mso-position-horizontal-relative:page;mso-position-vertical-relative:page;z-index:-3385" coordorigin="3355,9227" coordsize="846,222">
            <v:group style="position:absolute;left:3365;top:9237;width:202;height:199" coordorigin="3365,9237" coordsize="202,199">
              <v:shape style="position:absolute;left:3365;top:9237;width:202;height:199" coordorigin="3365,9237" coordsize="202,199" path="m3547,9242l3446,9242,3446,9323,3461,9323,3461,9318,3547,9318,3547,9304,3461,9304,3461,9290,3547,9290,3547,9275,3461,9275,3461,9256,3547,9256,3547,9242xe" filled="t" fillcolor="#202020" stroked="f">
                <v:path arrowok="t"/>
                <v:fill/>
              </v:shape>
              <v:shape style="position:absolute;left:3365;top:9237;width:202;height:199" coordorigin="3365,9237" coordsize="202,199" path="m3547,9318l3533,9318,3533,9323,3547,9323,3547,9318xe" filled="t" fillcolor="#202020" stroked="f">
                <v:path arrowok="t"/>
                <v:fill/>
              </v:shape>
              <v:shape style="position:absolute;left:3365;top:9237;width:202;height:199" coordorigin="3365,9237" coordsize="202,199" path="m3547,9290l3533,9290,3533,9304,3547,9304,3547,9290xe" filled="t" fillcolor="#202020" stroked="f">
                <v:path arrowok="t"/>
                <v:fill/>
              </v:shape>
              <v:shape style="position:absolute;left:3365;top:9237;width:202;height:199" coordorigin="3365,9237" coordsize="202,199" path="m3547,9256l3533,9256,3533,9275,3547,9275,3547,9256xe" filled="t" fillcolor="#202020" stroked="f">
                <v:path arrowok="t"/>
                <v:fill/>
              </v:shape>
              <v:shape style="position:absolute;left:3365;top:9237;width:202;height:199" coordorigin="3365,9237" coordsize="202,199" path="m3461,9357l3442,9379,3435,9398,3426,9414,3413,9429,3418,9429,3422,9434,3430,9436,3444,9421,3461,9411,3482,9411,3469,9402,3456,9386,3461,9376,3461,9357xe" filled="t" fillcolor="#202020" stroked="f">
                <v:path arrowok="t"/>
                <v:fill/>
              </v:shape>
              <v:shape style="position:absolute;left:3365;top:9237;width:202;height:199" coordorigin="3365,9237" coordsize="202,199" path="m3403,9347l3389,9347,3389,9419,3365,9419,3365,9434,3398,9434,3403,9424,3403,9347xe" filled="t" fillcolor="#202020" stroked="f">
                <v:path arrowok="t"/>
                <v:fill/>
              </v:shape>
              <v:shape style="position:absolute;left:3365;top:9237;width:202;height:199" coordorigin="3365,9237" coordsize="202,199" path="m3482,9411l3461,9411,3476,9421,3496,9427,3521,9429,3562,9429,3566,9419,3566,9414,3504,9414,3504,9413,3486,9413,3482,9411xe" filled="t" fillcolor="#202020" stroked="f">
                <v:path arrowok="t"/>
                <v:fill/>
              </v:shape>
              <v:shape style="position:absolute;left:3365;top:9237;width:202;height:199" coordorigin="3365,9237" coordsize="202,199" path="m3504,9352l3490,9352,3486,9413,3504,9413,3504,9386,3557,9386,3557,9371,3504,9371,3504,9352xe" filled="t" fillcolor="#202020" stroked="f">
                <v:path arrowok="t"/>
                <v:fill/>
              </v:shape>
              <v:shape style="position:absolute;left:3365;top:9237;width:202;height:199" coordorigin="3365,9237" coordsize="202,199" path="m3403,9290l3389,9290,3389,9333,3379,9338,3374,9338,3365,9342,3365,9362,3384,9352,3389,9347,3403,9347,3403,9342,3432,9328,3432,9323,3403,9323,3403,9290xe" filled="t" fillcolor="#202020" stroked="f">
                <v:path arrowok="t"/>
                <v:fill/>
              </v:shape>
              <v:shape style="position:absolute;left:3365;top:9237;width:202;height:199" coordorigin="3365,9237" coordsize="202,199" path="m3566,9338l3427,9338,3427,9352,3566,9352,3566,9338xe" filled="t" fillcolor="#202020" stroked="f">
                <v:path arrowok="t"/>
                <v:fill/>
              </v:shape>
              <v:shape style="position:absolute;left:3365;top:9237;width:202;height:199" coordorigin="3365,9237" coordsize="202,199" path="m3427,9314l3422,9318,3413,9318,3403,9323,3432,9323,3427,9318,3427,9314xe" filled="t" fillcolor="#202020" stroked="f">
                <v:path arrowok="t"/>
                <v:fill/>
              </v:shape>
              <v:shape style="position:absolute;left:3365;top:9237;width:202;height:199" coordorigin="3365,9237" coordsize="202,199" path="m3432,9275l3365,9275,3365,9290,3432,9290,3432,9275xe" filled="t" fillcolor="#202020" stroked="f">
                <v:path arrowok="t"/>
                <v:fill/>
              </v:shape>
              <v:shape style="position:absolute;left:3365;top:9237;width:202;height:199" coordorigin="3365,9237" coordsize="202,199" path="m3403,9237l3389,9237,3389,9275,3403,9275,3403,9237xe" filled="t" fillcolor="#202020" stroked="f">
                <v:path arrowok="t"/>
                <v:fill/>
              </v:shape>
            </v:group>
            <v:group style="position:absolute;left:3590;top:9237;width:173;height:197" coordorigin="3590,9237" coordsize="173,197">
              <v:shape style="position:absolute;left:3590;top:9237;width:173;height:197" coordorigin="3590,9237" coordsize="173,197" path="m3610,9352l3590,9352,3590,9429,3744,9429,3744,9434,3763,9434,3763,9410,3610,9410,3610,9352xe" filled="t" fillcolor="#202020" stroked="f">
                <v:path arrowok="t"/>
                <v:fill/>
              </v:shape>
              <v:shape style="position:absolute;left:3590;top:9237;width:173;height:197" coordorigin="3590,9237" coordsize="173,197" path="m3686,9333l3667,9333,3667,9410,3686,9410,3686,9333xe" filled="t" fillcolor="#202020" stroked="f">
                <v:path arrowok="t"/>
                <v:fill/>
              </v:shape>
              <v:shape style="position:absolute;left:3590;top:9237;width:173;height:197" coordorigin="3590,9237" coordsize="173,197" path="m3763,9352l3744,9352,3744,9410,3763,9410,3763,9352xe" filled="t" fillcolor="#202020" stroked="f">
                <v:path arrowok="t"/>
                <v:fill/>
              </v:shape>
              <v:shape style="position:absolute;left:3590;top:9237;width:173;height:197" coordorigin="3590,9237" coordsize="173,197" path="m3614,9256l3595,9256,3595,9333,3739,9333,3739,9338,3754,9338,3754,9314,3614,9314,3614,9256xe" filled="t" fillcolor="#202020" stroked="f">
                <v:path arrowok="t"/>
                <v:fill/>
              </v:shape>
              <v:shape style="position:absolute;left:3590;top:9237;width:173;height:197" coordorigin="3590,9237" coordsize="173,197" path="m3686,9237l3667,9237,3667,9314,3686,9314,3686,9237xe" filled="t" fillcolor="#202020" stroked="f">
                <v:path arrowok="t"/>
                <v:fill/>
              </v:shape>
              <v:shape style="position:absolute;left:3590;top:9237;width:173;height:197" coordorigin="3590,9237" coordsize="173,197" path="m3754,9256l3739,9256,3739,9314,3754,9314,3754,9256xe" filled="t" fillcolor="#202020" stroked="f">
                <v:path arrowok="t"/>
                <v:fill/>
              </v:shape>
            </v:group>
            <v:group style="position:absolute;left:3787;top:9246;width:197;height:192" coordorigin="3787,9246" coordsize="197,192">
              <v:shape style="position:absolute;left:3787;top:9246;width:197;height:192" coordorigin="3787,9246" coordsize="197,192" path="m3955,9246l3806,9246,3806,9315,3814,9335,3835,9342,3965,9342,3979,9333,3979,9328,3830,9328,3826,9323,3826,9299,3955,9299,3955,9285,3826,9285,3826,9261,3955,9261,3955,9246xe" filled="t" fillcolor="#202020" stroked="f">
                <v:path arrowok="t"/>
                <v:fill/>
              </v:shape>
              <v:shape style="position:absolute;left:3787;top:9246;width:197;height:192" coordorigin="3787,9246" coordsize="197,192" path="m3979,9294l3970,9294,3970,9304,3965,9309,3965,9323,3955,9328,3979,9328,3979,9323,3984,9318,3984,9299,3979,9294xe" filled="t" fillcolor="#202020" stroked="f">
                <v:path arrowok="t"/>
                <v:fill/>
              </v:shape>
              <v:shape style="position:absolute;left:3787;top:9246;width:197;height:192" coordorigin="3787,9246" coordsize="197,192" path="m3955,9299l3941,9299,3941,9309,3955,9309,3955,9299xe" filled="t" fillcolor="#202020" stroked="f">
                <v:path arrowok="t"/>
                <v:fill/>
              </v:shape>
              <v:shape style="position:absolute;left:3787;top:9246;width:197;height:192" coordorigin="3787,9246" coordsize="197,192" path="m3955,9261l3941,9261,3941,9285,3955,9285,3955,9261xe" filled="t" fillcolor="#202020" stroked="f">
                <v:path arrowok="t"/>
                <v:fill/>
              </v:shape>
              <v:shape style="position:absolute;left:3787;top:9246;width:197;height:192" coordorigin="3787,9246" coordsize="197,192" path="m3936,9386l3922,9386,3922,9438,3936,9438,3936,9386xe" filled="t" fillcolor="#202020" stroked="f">
                <v:path arrowok="t"/>
                <v:fill/>
              </v:shape>
              <v:shape style="position:absolute;left:3787;top:9246;width:197;height:192" coordorigin="3787,9246" coordsize="197,192" path="m3984,9371l3787,9371,3787,9386,3828,9399,3813,9413,3792,9424,3802,9434,3816,9431,3835,9419,3846,9404,3850,9386,3984,9386,3984,9371xe" filled="t" fillcolor="#202020" stroked="f">
                <v:path arrowok="t"/>
                <v:fill/>
              </v:shape>
              <v:shape style="position:absolute;left:3787;top:9246;width:197;height:192" coordorigin="3787,9246" coordsize="197,192" path="m3854,9347l3835,9347,3835,9371,3854,9371,3854,9347xe" filled="t" fillcolor="#202020" stroked="f">
                <v:path arrowok="t"/>
                <v:fill/>
              </v:shape>
              <v:shape style="position:absolute;left:3787;top:9246;width:197;height:192" coordorigin="3787,9246" coordsize="197,192" path="m3936,9347l3922,9347,3922,9371,3936,9371,3936,9347xe" filled="t" fillcolor="#202020" stroked="f">
                <v:path arrowok="t"/>
                <v:fill/>
              </v:shape>
            </v:group>
            <v:group style="position:absolute;left:3994;top:9237;width:197;height:199" coordorigin="3994,9237" coordsize="197,199">
              <v:shape style="position:absolute;left:3994;top:9237;width:197;height:199" coordorigin="3994,9237" coordsize="197,199" path="m4075,9246l4061,9255,4064,9276,4068,9297,4074,9316,4079,9335,4091,9372,4097,9390,4081,9401,4064,9413,4046,9424,4051,9429,4051,9434,4060,9436,4077,9426,4095,9417,4113,9409,4133,9404,4168,9404,4165,9402,4152,9387,4142,9367,4145,9361,4114,9361,4083,9292,4078,9270,4075,9246xe" filled="t" fillcolor="#202020" stroked="f">
                <v:path arrowok="t"/>
                <v:fill/>
              </v:shape>
              <v:shape style="position:absolute;left:3994;top:9237;width:197;height:199" coordorigin="3994,9237" coordsize="197,199" path="m4168,9404l4133,9404,4148,9416,4166,9425,4186,9434,4190,9429,4190,9424,4182,9413,4168,9404xe" filled="t" fillcolor="#202020" stroked="f">
                <v:path arrowok="t"/>
                <v:fill/>
              </v:shape>
              <v:shape style="position:absolute;left:3994;top:9237;width:197;height:199" coordorigin="3994,9237" coordsize="197,199" path="m4037,9304l3994,9304,3994,9318,4018,9318,4018,9405,4013,9410,4022,9419,4027,9419,4032,9414,4033,9409,4051,9397,4060,9390,4037,9390,4037,9304xe" filled="t" fillcolor="#202020" stroked="f">
                <v:path arrowok="t"/>
                <v:fill/>
              </v:shape>
              <v:shape style="position:absolute;left:3994;top:9237;width:197;height:199" coordorigin="3994,9237" coordsize="197,199" path="m4061,9371l4051,9376,4046,9386,4037,9390,4060,9390,4066,9386,4066,9381,4061,9376,4061,9371xe" filled="t" fillcolor="#202020" stroked="f">
                <v:path arrowok="t"/>
                <v:fill/>
              </v:shape>
              <v:shape style="position:absolute;left:3994;top:9237;width:197;height:199" coordorigin="3994,9237" coordsize="197,199" path="m4181,9251l4166,9254,4162,9277,4156,9299,4148,9317,4138,9334,4127,9349,4114,9361,4145,9361,4173,9295,4178,9274,4181,9251xe" filled="t" fillcolor="#202020" stroked="f">
                <v:path arrowok="t"/>
                <v:fill/>
              </v:shape>
              <v:shape style="position:absolute;left:3994;top:9237;width:197;height:199" coordorigin="3994,9237" coordsize="197,199" path="m4018,9242l4006,9254,4019,9268,4032,9285,4046,9270,4018,9242xe" filled="t" fillcolor="#202020" stroked="f">
                <v:path arrowok="t"/>
                <v:fill/>
              </v:shape>
              <v:shape style="position:absolute;left:3994;top:9237;width:197;height:199" coordorigin="3994,9237" coordsize="197,199" path="m4109,9237l4099,9242,4102,9248,4112,9264,4123,9285,4131,9268,4120,9250,4109,9237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14.320007pt;margin-top:469.279999pt;width:1.44pt;height:2.64pt;mso-position-horizontal-relative:page;mso-position-vertical-relative:page;z-index:-3384" coordorigin="4286,9386" coordsize="29,53">
            <v:shape style="position:absolute;left:4286;top:9386;width:29;height:53" coordorigin="4286,9386" coordsize="29,53" path="m4315,9386l4296,9386,4286,9438,4301,9438,4315,9386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20.220001pt;margin-top:461.100006pt;width:74.2pt;height:11.32pt;mso-position-horizontal-relative:page;mso-position-vertical-relative:page;z-index:-3383" coordorigin="8404,9222" coordsize="1484,226">
            <v:group style="position:absolute;left:8414;top:9237;width:206;height:197" coordorigin="8414,9237" coordsize="206,197">
              <v:shape style="position:absolute;left:8414;top:9237;width:206;height:197" coordorigin="8414,9237" coordsize="206,197" path="m8419,9414l8419,9434,8453,9434,8462,9429,8462,9419,8424,9419,8419,9414xe" filled="t" fillcolor="#202020" stroked="f">
                <v:path arrowok="t"/>
                <v:fill/>
              </v:shape>
              <v:shape style="position:absolute;left:8414;top:9237;width:206;height:197" coordorigin="8414,9237" coordsize="206,197" path="m8597,9328l8491,9328,8491,9342,8504,9349,8512,9369,8521,9387,8528,9403,8511,9411,8492,9419,8472,9424,8472,9429,8477,9434,8497,9432,8516,9425,8535,9418,8554,9413,8595,9413,8580,9406,8566,9394,8578,9379,8580,9377,8536,9377,8525,9361,8515,9342,8597,9342,8597,9328xe" filled="t" fillcolor="#202020" stroked="f">
                <v:path arrowok="t"/>
                <v:fill/>
              </v:shape>
              <v:shape style="position:absolute;left:8414;top:9237;width:206;height:197" coordorigin="8414,9237" coordsize="206,197" path="m8595,9413l8554,9413,8570,9421,8590,9428,8611,9434,8611,9429,8616,9424,8620,9419,8598,9414,8595,9413xe" filled="t" fillcolor="#202020" stroked="f">
                <v:path arrowok="t"/>
                <v:fill/>
              </v:shape>
              <v:shape style="position:absolute;left:8414;top:9237;width:206;height:197" coordorigin="8414,9237" coordsize="206,197" path="m8462,9352l8443,9352,8443,9419,8462,9419,8462,9352xe" filled="t" fillcolor="#202020" stroked="f">
                <v:path arrowok="t"/>
                <v:fill/>
              </v:shape>
              <v:shape style="position:absolute;left:8414;top:9237;width:206;height:197" coordorigin="8414,9237" coordsize="206,197" path="m8597,9342l8582,9342,8573,9358,8559,9371,8536,9377,8580,9377,8588,9362,8597,9342xe" filled="t" fillcolor="#202020" stroked="f">
                <v:path arrowok="t"/>
                <v:fill/>
              </v:shape>
              <v:shape style="position:absolute;left:8414;top:9237;width:206;height:197" coordorigin="8414,9237" coordsize="206,197" path="m8462,9290l8443,9290,8443,9338,8434,9338,8414,9347,8419,9362,8429,9357,8438,9357,8443,9352,8462,9352,8462,9347,8467,9347,8477,9342,8482,9342,8482,9333,8462,9333,8462,9290xe" filled="t" fillcolor="#202020" stroked="f">
                <v:path arrowok="t"/>
                <v:fill/>
              </v:shape>
              <v:shape style="position:absolute;left:8414;top:9237;width:206;height:197" coordorigin="8414,9237" coordsize="206,197" path="m8482,9323l8477,9328,8467,9328,8462,9333,8482,9333,8482,9323xe" filled="t" fillcolor="#202020" stroked="f">
                <v:path arrowok="t"/>
                <v:fill/>
              </v:shape>
              <v:shape style="position:absolute;left:8414;top:9237;width:206;height:197" coordorigin="8414,9237" coordsize="206,197" path="m8587,9246l8510,9246,8508,9284,8499,9301,8482,9314,8491,9323,8503,9322,8515,9307,8522,9288,8525,9266,8525,9261,8587,9261,8587,9246xe" filled="t" fillcolor="#202020" stroked="f">
                <v:path arrowok="t"/>
                <v:fill/>
              </v:shape>
              <v:shape style="position:absolute;left:8414;top:9237;width:206;height:197" coordorigin="8414,9237" coordsize="206,197" path="m8587,9261l8573,9261,8573,9309,8578,9314,8616,9314,8616,9309,8621,9304,8621,9299,8592,9299,8587,9294,8587,9261xe" filled="t" fillcolor="#202020" stroked="f">
                <v:path arrowok="t"/>
                <v:fill/>
              </v:shape>
              <v:shape style="position:absolute;left:8414;top:9237;width:206;height:197" coordorigin="8414,9237" coordsize="206,197" path="m8486,9275l8419,9275,8419,9290,8486,9290,8486,9275xe" filled="t" fillcolor="#202020" stroked="f">
                <v:path arrowok="t"/>
                <v:fill/>
              </v:shape>
              <v:shape style="position:absolute;left:8414;top:9237;width:206;height:197" coordorigin="8414,9237" coordsize="206,197" path="m8462,9237l8443,9237,8443,9275,8462,9275,8462,9237xe" filled="t" fillcolor="#202020" stroked="f">
                <v:path arrowok="t"/>
                <v:fill/>
              </v:shape>
            </v:group>
            <v:group style="position:absolute;left:8626;top:9237;width:202;height:200" coordorigin="8626,9237" coordsize="202,200">
              <v:shape style="position:absolute;left:8626;top:9237;width:202;height:200" coordorigin="8626,9237" coordsize="202,200" path="m8807,9242l8747,9249,8707,9251,8707,9350,8704,9372,8699,9392,8690,9409,8678,9424,8678,9429,8683,9434,8689,9437,8701,9422,8711,9404,8717,9385,8720,9364,8722,9342,8722,9318,8827,9318,8827,9299,8722,9299,8739,9264,8759,9262,8780,9260,8799,9258,8818,9256,8807,9242xe" filled="t" fillcolor="#202020" stroked="f">
                <v:path arrowok="t"/>
                <v:fill/>
              </v:shape>
              <v:shape style="position:absolute;left:8626;top:9237;width:202;height:200" coordorigin="8626,9237" coordsize="202,200" path="m8746,9347l8736,9347,8726,9362,8748,9369,8765,9376,8765,9434,8784,9434,8784,9381,8820,9381,8821,9379,8802,9372,8784,9362,8784,9357,8765,9357,8746,9347xe" filled="t" fillcolor="#202020" stroked="f">
                <v:path arrowok="t"/>
                <v:fill/>
              </v:shape>
              <v:shape style="position:absolute;left:8626;top:9237;width:202;height:200" coordorigin="8626,9237" coordsize="202,200" path="m8664,9299l8626,9299,8626,9314,8650,9314,8650,9395,8645,9400,8654,9410,8659,9410,8664,9405,8665,9399,8688,9376,8664,9376,8664,9299xe" filled="t" fillcolor="#202020" stroked="f">
                <v:path arrowok="t"/>
                <v:fill/>
              </v:shape>
              <v:shape style="position:absolute;left:8626;top:9237;width:202;height:200" coordorigin="8626,9237" coordsize="202,200" path="m8820,9381l8784,9381,8794,9386,8808,9390,8818,9400,8820,9381xe" filled="t" fillcolor="#202020" stroked="f">
                <v:path arrowok="t"/>
                <v:fill/>
              </v:shape>
              <v:shape style="position:absolute;left:8626;top:9237;width:202;height:200" coordorigin="8626,9237" coordsize="202,200" path="m8693,9352l8674,9371,8664,9376,8688,9376,8693,9371,8693,9352xe" filled="t" fillcolor="#202020" stroked="f">
                <v:path arrowok="t"/>
                <v:fill/>
              </v:shape>
              <v:shape style="position:absolute;left:8626;top:9237;width:202;height:200" coordorigin="8626,9237" coordsize="202,200" path="m8784,9318l8765,9318,8765,9357,8784,9357,8784,9318xe" filled="t" fillcolor="#202020" stroked="f">
                <v:path arrowok="t"/>
                <v:fill/>
              </v:shape>
              <v:shape style="position:absolute;left:8626;top:9237;width:202;height:200" coordorigin="8626,9237" coordsize="202,200" path="m8654,9237l8643,9254,8656,9268,8669,9285,8678,9268,8666,9253,8654,9237xe" filled="t" fillcolor="#202020" stroked="f">
                <v:path arrowok="t"/>
                <v:fill/>
              </v:shape>
            </v:group>
            <v:group style="position:absolute;left:8837;top:9237;width:187;height:197" coordorigin="8837,9237" coordsize="187,197">
              <v:shape style="position:absolute;left:8837;top:9237;width:187;height:197" coordorigin="8837,9237" coordsize="187,197" path="m8933,9347l8914,9347,8914,9434,8933,9434,8933,9347xe" filled="t" fillcolor="#202020" stroked="f">
                <v:path arrowok="t"/>
                <v:fill/>
              </v:shape>
              <v:shape style="position:absolute;left:8837;top:9237;width:187;height:197" coordorigin="8837,9237" coordsize="187,197" path="m8957,9390l8957,9405,8965,9410,8982,9409,9007,9408,9020,9396,9020,9395,8971,9395,8957,9390xe" filled="t" fillcolor="#202020" stroked="f">
                <v:path arrowok="t"/>
                <v:fill/>
              </v:shape>
              <v:shape style="position:absolute;left:8837;top:9237;width:187;height:197" coordorigin="8837,9237" coordsize="187,197" path="m9029,9328l8837,9328,8837,9347,9010,9347,9010,9390,9005,9395,9020,9395,9026,9369,9028,9350,9029,9328xe" filled="t" fillcolor="#202020" stroked="f">
                <v:path arrowok="t"/>
                <v:fill/>
              </v:shape>
              <v:shape style="position:absolute;left:8837;top:9237;width:187;height:197" coordorigin="8837,9237" coordsize="187,197" path="m8933,9285l8914,9285,8914,9328,8933,9328,8933,9285xe" filled="t" fillcolor="#202020" stroked="f">
                <v:path arrowok="t"/>
                <v:fill/>
              </v:shape>
              <v:shape style="position:absolute;left:8837;top:9237;width:187;height:197" coordorigin="8837,9237" coordsize="187,197" path="m9005,9270l8851,9270,8851,9285,8986,9285,8981,9328,9000,9328,9005,9270xe" filled="t" fillcolor="#202020" stroked="f">
                <v:path arrowok="t"/>
                <v:fill/>
              </v:shape>
              <v:shape style="position:absolute;left:8837;top:9237;width:187;height:197" coordorigin="8837,9237" coordsize="187,197" path="m8990,9237l8981,9246,8988,9251,9005,9263,9019,9275,9024,9261,9008,9249,8990,9237xe" filled="t" fillcolor="#202020" stroked="f">
                <v:path arrowok="t"/>
                <v:fill/>
              </v:shape>
              <v:shape style="position:absolute;left:8837;top:9237;width:187;height:197" coordorigin="8837,9237" coordsize="187,197" path="m8933,9237l8914,9237,8914,9270,8933,9270,8933,9237xe" filled="t" fillcolor="#202020" stroked="f">
                <v:path arrowok="t"/>
                <v:fill/>
              </v:shape>
            </v:group>
            <v:group style="position:absolute;left:9043;top:9232;width:206;height:202" coordorigin="9043,9232" coordsize="206,202">
              <v:shape style="position:absolute;left:9043;top:9232;width:206;height:202" coordorigin="9043,9232" coordsize="206,202" path="m9245,9261l9067,9261,9066,9340,9066,9354,9063,9376,9058,9395,9051,9411,9043,9424,9053,9434,9083,9375,9086,9280,9245,9280,9245,9261xe" filled="t" fillcolor="#202020" stroked="f">
                <v:path arrowok="t"/>
                <v:fill/>
              </v:shape>
              <v:shape style="position:absolute;left:9043;top:9232;width:206;height:202" coordorigin="9043,9232" coordsize="206,202" path="m9230,9304l9207,9318,9202,9340,9197,9359,9191,9378,9185,9394,9178,9410,9086,9410,9086,9424,9250,9424,9250,9410,9200,9402,9205,9386,9210,9368,9216,9348,9223,9327,9230,9304xe" filled="t" fillcolor="#202020" stroked="f">
                <v:path arrowok="t"/>
                <v:fill/>
              </v:shape>
              <v:shape style="position:absolute;left:9043;top:9232;width:206;height:202" coordorigin="9043,9232" coordsize="206,202" path="m9110,9304l9096,9309,9098,9314,9103,9334,9109,9354,9114,9373,9120,9390,9133,9380,9129,9360,9123,9341,9117,9322,9110,9304xe" filled="t" fillcolor="#202020" stroked="f">
                <v:path arrowok="t"/>
                <v:fill/>
              </v:shape>
              <v:shape style="position:absolute;left:9043;top:9232;width:206;height:202" coordorigin="9043,9232" coordsize="206,202" path="m9158,9294l9144,9299,9145,9303,9151,9324,9156,9344,9160,9363,9163,9381,9177,9372,9173,9352,9169,9332,9165,9312,9158,9294xe" filled="t" fillcolor="#202020" stroked="f">
                <v:path arrowok="t"/>
                <v:fill/>
              </v:shape>
              <v:shape style="position:absolute;left:9043;top:9232;width:206;height:202" coordorigin="9043,9232" coordsize="206,202" path="m9154,9232l9139,9242,9144,9246,9149,9256,9154,9261,9163,9261,9173,9256,9168,9246,9154,9232xe" filled="t" fillcolor="#202020" stroked="f">
                <v:path arrowok="t"/>
                <v:fill/>
              </v:shape>
            </v:group>
            <v:group style="position:absolute;left:9264;top:9237;width:178;height:202" coordorigin="9264,9237" coordsize="178,202">
              <v:shape style="position:absolute;left:9264;top:9237;width:178;height:202" coordorigin="9264,9237" coordsize="178,202" path="m9442,9314l9269,9314,9269,9328,9427,9328,9427,9362,9278,9362,9278,9376,9427,9376,9427,9410,9264,9410,9264,9424,9427,9424,9427,9438,9442,9438,9442,9314xe" filled="t" fillcolor="#202020" stroked="f">
                <v:path arrowok="t"/>
                <v:fill/>
              </v:shape>
              <v:shape style="position:absolute;left:9264;top:9237;width:178;height:202" coordorigin="9264,9237" coordsize="178,202" path="m9365,9237l9350,9237,9350,9314,9365,9314,9365,9237xe" filled="t" fillcolor="#202020" stroked="f">
                <v:path arrowok="t"/>
                <v:fill/>
              </v:shape>
              <v:shape style="position:absolute;left:9264;top:9237;width:178;height:202" coordorigin="9264,9237" coordsize="178,202" path="m9288,9246l9278,9256,9291,9269,9303,9284,9317,9299,9330,9289,9288,9246xe" filled="t" fillcolor="#202020" stroked="f">
                <v:path arrowok="t"/>
                <v:fill/>
              </v:shape>
              <v:shape style="position:absolute;left:9264;top:9237;width:178;height:202" coordorigin="9264,9237" coordsize="178,202" path="m9426,9247l9398,9278,9384,9290,9399,9299,9413,9288,9427,9273,9442,9256,9426,9247xe" filled="t" fillcolor="#202020" stroked="f">
                <v:path arrowok="t"/>
                <v:fill/>
              </v:shape>
            </v:group>
            <v:group style="position:absolute;left:9466;top:9232;width:202;height:202" coordorigin="9466,9232" coordsize="202,202">
              <v:shape style="position:absolute;left:9466;top:9232;width:202;height:202" coordorigin="9466,9232" coordsize="202,202" path="m9514,9352l9499,9352,9499,9434,9514,9434,9514,9352xe" filled="t" fillcolor="#202020" stroked="f">
                <v:path arrowok="t"/>
                <v:fill/>
              </v:shape>
              <v:shape style="position:absolute;left:9466;top:9232;width:202;height:202" coordorigin="9466,9232" coordsize="202,202" path="m9634,9342l9619,9342,9619,9414,9614,9419,9576,9419,9581,9424,9581,9434,9624,9434,9634,9429,9634,9342xe" filled="t" fillcolor="#202020" stroked="f">
                <v:path arrowok="t"/>
                <v:fill/>
              </v:shape>
              <v:shape style="position:absolute;left:9466;top:9232;width:202;height:202" coordorigin="9466,9232" coordsize="202,202" path="m9557,9347l9542,9357,9546,9362,9558,9380,9566,9395,9579,9382,9569,9366,9557,9347xe" filled="t" fillcolor="#202020" stroked="f">
                <v:path arrowok="t"/>
                <v:fill/>
              </v:shape>
              <v:shape style="position:absolute;left:9466;top:9232;width:202;height:202" coordorigin="9466,9232" coordsize="202,202" path="m9513,9303l9501,9321,9489,9338,9478,9353,9466,9366,9470,9371,9470,9376,9475,9381,9480,9371,9499,9352,9514,9352,9514,9328,9528,9314,9533,9304,9513,9303xe" filled="t" fillcolor="#202020" stroked="f">
                <v:path arrowok="t"/>
                <v:fill/>
              </v:shape>
              <v:shape style="position:absolute;left:9466;top:9232;width:202;height:202" coordorigin="9466,9232" coordsize="202,202" path="m9667,9328l9528,9328,9528,9342,9667,9342,9667,9328xe" filled="t" fillcolor="#202020" stroked="f">
                <v:path arrowok="t"/>
                <v:fill/>
              </v:shape>
              <v:shape style="position:absolute;left:9466;top:9232;width:202;height:202" coordorigin="9466,9232" coordsize="202,202" path="m9634,9304l9619,9304,9619,9328,9634,9328,9634,9304xe" filled="t" fillcolor="#202020" stroked="f">
                <v:path arrowok="t"/>
                <v:fill/>
              </v:shape>
              <v:shape style="position:absolute;left:9466;top:9232;width:202;height:202" coordorigin="9466,9232" coordsize="202,202" path="m9523,9232l9504,9232,9499,9245,9490,9264,9479,9281,9466,9294,9475,9304,9485,9302,9497,9287,9509,9270,9576,9270,9576,9256,9514,9256,9518,9246,9523,9242,9523,9232xe" filled="t" fillcolor="#202020" stroked="f">
                <v:path arrowok="t"/>
                <v:fill/>
              </v:shape>
              <v:shape style="position:absolute;left:9466;top:9232;width:202;height:202" coordorigin="9466,9232" coordsize="202,202" path="m9528,9270l9518,9275,9528,9290,9533,9299,9538,9304,9547,9290,9542,9285,9538,9275,9528,9270xe" filled="t" fillcolor="#202020" stroked="f">
                <v:path arrowok="t"/>
                <v:fill/>
              </v:shape>
              <v:shape style="position:absolute;left:9466;top:9232;width:202;height:202" coordorigin="9466,9232" coordsize="202,202" path="m9614,9232l9595,9232,9589,9248,9580,9265,9570,9281,9557,9299,9562,9304,9575,9304,9586,9287,9595,9270,9667,9270,9667,9256,9605,9256,9605,9246,9610,9242,9614,9232xe" filled="t" fillcolor="#202020" stroked="f">
                <v:path arrowok="t"/>
                <v:fill/>
              </v:shape>
              <v:shape style="position:absolute;left:9466;top:9232;width:202;height:202" coordorigin="9466,9232" coordsize="202,202" path="m9619,9270l9610,9275,9619,9294,9629,9299,9638,9290,9634,9285,9629,9275,9619,9270xe" filled="t" fillcolor="#202020" stroked="f">
                <v:path arrowok="t"/>
                <v:fill/>
              </v:shape>
            </v:group>
            <v:group style="position:absolute;left:9677;top:9237;width:202;height:202" coordorigin="9677,9237" coordsize="202,202">
              <v:shape style="position:absolute;left:9677;top:9237;width:202;height:202" coordorigin="9677,9237" coordsize="202,202" path="m9850,9347l9706,9347,9706,9438,9725,9438,9725,9424,9850,9424,9850,9410,9725,9410,9725,9362,9850,9362,9850,9347xe" filled="t" fillcolor="#202020" stroked="f">
                <v:path arrowok="t"/>
                <v:fill/>
              </v:shape>
              <v:shape style="position:absolute;left:9677;top:9237;width:202;height:202" coordorigin="9677,9237" coordsize="202,202" path="m9850,9424l9835,9424,9835,9438,9850,9438,9850,9424xe" filled="t" fillcolor="#202020" stroked="f">
                <v:path arrowok="t"/>
                <v:fill/>
              </v:shape>
              <v:shape style="position:absolute;left:9677;top:9237;width:202;height:202" coordorigin="9677,9237" coordsize="202,202" path="m9850,9362l9835,9362,9835,9410,9850,9410,9850,9362xe" filled="t" fillcolor="#202020" stroked="f">
                <v:path arrowok="t"/>
                <v:fill/>
              </v:shape>
              <v:shape style="position:absolute;left:9677;top:9237;width:202;height:202" coordorigin="9677,9237" coordsize="202,202" path="m9797,9237l9771,9239,9759,9253,9745,9267,9731,9280,9715,9292,9697,9304,9677,9314,9682,9318,9682,9323,9686,9328,9706,9318,9720,9309,9871,9309,9867,9304,9835,9304,9736,9297,9752,9285,9765,9271,9778,9256,9799,9256,9787,9242,9797,9237xe" filled="t" fillcolor="#202020" stroked="f">
                <v:path arrowok="t"/>
                <v:fill/>
              </v:shape>
              <v:shape style="position:absolute;left:9677;top:9237;width:202;height:202" coordorigin="9677,9237" coordsize="202,202" path="m9871,9309l9840,9309,9850,9314,9859,9323,9869,9328,9878,9318,9871,9309xe" filled="t" fillcolor="#202020" stroked="f">
                <v:path arrowok="t"/>
                <v:fill/>
              </v:shape>
              <v:shape style="position:absolute;left:9677;top:9237;width:202;height:202" coordorigin="9677,9237" coordsize="202,202" path="m9840,9309l9720,9309,9720,9318,9840,9318,9840,9309xe" filled="t" fillcolor="#202020" stroked="f">
                <v:path arrowok="t"/>
                <v:fill/>
              </v:shape>
              <v:shape style="position:absolute;left:9677;top:9237;width:202;height:202" coordorigin="9677,9237" coordsize="202,202" path="m9799,9256l9778,9256,9789,9267,9803,9280,9818,9292,9835,9304,9867,9304,9867,9304,9849,9295,9832,9284,9816,9272,9801,9258,9799,925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98.700012pt;margin-top:461.339996pt;width:58.84pt;height:11.08pt;mso-position-horizontal-relative:page;mso-position-vertical-relative:page;z-index:-3382" coordorigin="9974,9227" coordsize="1177,222">
            <v:group style="position:absolute;left:9984;top:9237;width:96;height:202" coordorigin="9984,9237" coordsize="96,202">
              <v:shape style="position:absolute;left:9984;top:9237;width:96;height:202" coordorigin="9984,9237" coordsize="96,202" path="m10046,9237l10032,9237,9984,9338,10032,9438,10046,9438,10003,9338,10046,9237xe" filled="t" fillcolor="#202020" stroked="f">
                <v:path arrowok="t"/>
                <v:fill/>
              </v:shape>
              <v:shape style="position:absolute;left:9984;top:9237;width:96;height:202" coordorigin="9984,9237" coordsize="96,202" path="m10080,9237l10061,9237,10018,9338,10061,9438,10080,9438,10032,9338,10080,9237xe" filled="t" fillcolor="#202020" stroked="f">
                <v:path arrowok="t"/>
                <v:fill/>
              </v:shape>
            </v:group>
            <v:group style="position:absolute;left:10099;top:9414;width:197;height:2" coordorigin="10099,9414" coordsize="197,2">
              <v:shape style="position:absolute;left:10099;top:9414;width:197;height:2" coordorigin="10099,9414" coordsize="197,0" path="m10099,9414l10296,9414e" filled="f" stroked="t" strokeweight="1.06pt" strokecolor="#202020">
                <v:path arrowok="t"/>
              </v:shape>
            </v:group>
            <v:group style="position:absolute;left:10198;top:9270;width:2;height:134" coordorigin="10198,9270" coordsize="2,134">
              <v:shape style="position:absolute;left:10198;top:9270;width:2;height:134" coordorigin="10198,9270" coordsize="0,134" path="m10198,9270l10198,9405e" filled="f" stroked="t" strokeweight=".82pt" strokecolor="#202020">
                <v:path arrowok="t"/>
              </v:shape>
            </v:group>
            <v:group style="position:absolute;left:10109;top:9261;width:178;height:2" coordorigin="10109,9261" coordsize="178,2">
              <v:shape style="position:absolute;left:10109;top:9261;width:178;height:2" coordorigin="10109,9261" coordsize="178,0" path="m10109,9261l10286,9261e" filled="f" stroked="t" strokeweight="1.06pt" strokecolor="#202020">
                <v:path arrowok="t"/>
              </v:shape>
            </v:group>
            <v:group style="position:absolute;left:10306;top:9243;width:211;height:195" coordorigin="10306,9243" coordsize="211,195">
              <v:shape style="position:absolute;left:10306;top:9243;width:211;height:195" coordorigin="10306,9243" coordsize="211,195" path="m10502,9246l10392,9246,10392,9314,10411,9314,10411,9304,10502,9304,10502,9294,10411,9294,10411,9256,10502,9256,10502,9246xe" filled="t" fillcolor="#202020" stroked="f">
                <v:path arrowok="t"/>
                <v:fill/>
              </v:shape>
              <v:shape style="position:absolute;left:10306;top:9243;width:211;height:195" coordorigin="10306,9243" coordsize="211,195" path="m10502,9304l10483,9304,10483,9314,10502,9314,10502,9304xe" filled="t" fillcolor="#202020" stroked="f">
                <v:path arrowok="t"/>
                <v:fill/>
              </v:shape>
              <v:shape style="position:absolute;left:10306;top:9243;width:211;height:195" coordorigin="10306,9243" coordsize="211,195" path="m10502,9256l10483,9256,10483,9294,10502,9294,10502,9256xe" filled="t" fillcolor="#202020" stroked="f">
                <v:path arrowok="t"/>
                <v:fill/>
              </v:shape>
              <v:shape style="position:absolute;left:10306;top:9243;width:211;height:195" coordorigin="10306,9243" coordsize="211,195" path="m10363,9328l10354,9338,10339,9338,10339,9438,10354,9438,10354,9342,10378,9342,10368,9338,10363,9328xe" filled="t" fillcolor="#202020" stroked="f">
                <v:path arrowok="t"/>
                <v:fill/>
              </v:shape>
              <v:shape style="position:absolute;left:10306;top:9243;width:211;height:195" coordorigin="10306,9243" coordsize="211,195" path="m10517,9414l10378,9414,10378,9424,10517,9424,10517,9414xe" filled="t" fillcolor="#202020" stroked="f">
                <v:path arrowok="t"/>
                <v:fill/>
              </v:shape>
              <v:shape style="position:absolute;left:10306;top:9243;width:211;height:195" coordorigin="10306,9243" coordsize="211,195" path="m10459,9381l10440,9381,10440,9414,10459,9414,10459,9381xe" filled="t" fillcolor="#202020" stroked="f">
                <v:path arrowok="t"/>
                <v:fill/>
              </v:shape>
              <v:shape style="position:absolute;left:10306;top:9243;width:211;height:195" coordorigin="10306,9243" coordsize="211,195" path="m10382,9294l10306,9294,10306,9309,10330,9328,10324,9347,10316,9365,10306,9381,10306,9386,10310,9390,10315,9393,10324,9376,10332,9357,10339,9338,10354,9338,10354,9309,10382,9309,10382,9294xe" filled="t" fillcolor="#202020" stroked="f">
                <v:path arrowok="t"/>
                <v:fill/>
              </v:shape>
              <v:shape style="position:absolute;left:10306;top:9243;width:211;height:195" coordorigin="10306,9243" coordsize="211,195" path="m10502,9366l10387,9366,10387,9381,10502,9381,10502,9366xe" filled="t" fillcolor="#202020" stroked="f">
                <v:path arrowok="t"/>
                <v:fill/>
              </v:shape>
              <v:shape style="position:absolute;left:10306;top:9243;width:211;height:195" coordorigin="10306,9243" coordsize="211,195" path="m10378,9342l10354,9342,10368,9357,10373,9366,10387,9357,10378,9342xe" filled="t" fillcolor="#202020" stroked="f">
                <v:path arrowok="t"/>
                <v:fill/>
              </v:shape>
              <v:shape style="position:absolute;left:10306;top:9243;width:211;height:195" coordorigin="10306,9243" coordsize="211,195" path="m10459,9342l10440,9342,10440,9366,10459,9366,10459,9342xe" filled="t" fillcolor="#202020" stroked="f">
                <v:path arrowok="t"/>
                <v:fill/>
              </v:shape>
              <v:shape style="position:absolute;left:10306;top:9243;width:211;height:195" coordorigin="10306,9243" coordsize="211,195" path="m10507,9328l10382,9328,10382,9342,10507,9342,10507,9328xe" filled="t" fillcolor="#202020" stroked="f">
                <v:path arrowok="t"/>
                <v:fill/>
              </v:shape>
              <v:shape style="position:absolute;left:10306;top:9243;width:211;height:195" coordorigin="10306,9243" coordsize="211,195" path="m10369,9243l10348,9247,10328,9250,10310,9251,10310,9266,10339,9266,10339,9294,10354,9294,10354,9261,10363,9261,10373,9256,10382,9256,10369,9243xe" filled="t" fillcolor="#202020" stroked="f">
                <v:path arrowok="t"/>
                <v:fill/>
              </v:shape>
            </v:group>
            <v:group style="position:absolute;left:10522;top:9237;width:202;height:201" coordorigin="10522,9237" coordsize="202,201">
              <v:shape style="position:absolute;left:10522;top:9237;width:202;height:201" coordorigin="10522,9237" coordsize="202,201" path="m10536,9342l10530,9360,10536,9380,10546,9395,10541,9405,10522,9424,10526,9429,10526,9434,10532,9438,10546,9424,10560,9410,10597,9410,10580,9402,10569,9387,10572,9379,10553,9379,10543,9362,10536,9342xe" filled="t" fillcolor="#202020" stroked="f">
                <v:path arrowok="t"/>
                <v:fill/>
              </v:shape>
              <v:shape style="position:absolute;left:10522;top:9237;width:202;height:201" coordorigin="10522,9237" coordsize="202,201" path="m10597,9410l10560,9410,10573,9419,10590,9425,10611,9428,10638,9429,10718,9429,10723,9424,10723,9419,10720,9414,10619,9414,10597,9410,10597,9410xe" filled="t" fillcolor="#202020" stroked="f">
                <v:path arrowok="t"/>
                <v:fill/>
              </v:shape>
              <v:shape style="position:absolute;left:10522;top:9237;width:202;height:201" coordorigin="10522,9237" coordsize="202,201" path="m10656,9390l10637,9390,10637,9410,10656,9410,10656,9390xe" filled="t" fillcolor="#202020" stroked="f">
                <v:path arrowok="t"/>
                <v:fill/>
              </v:shape>
              <v:shape style="position:absolute;left:10522;top:9237;width:202;height:201" coordorigin="10522,9237" coordsize="202,201" path="m10714,9376l10584,9376,10584,9390,10714,9390,10714,9376xe" filled="t" fillcolor="#202020" stroked="f">
                <v:path arrowok="t"/>
                <v:fill/>
              </v:shape>
              <v:shape style="position:absolute;left:10522;top:9237;width:202;height:201" coordorigin="10522,9237" coordsize="202,201" path="m10584,9256l10522,9256,10522,9270,10565,9270,10526,9314,10526,9333,10567,9343,10561,9362,10553,9379,10572,9379,10576,9368,10582,9348,10584,9328,10584,9318,10546,9318,10584,9270,10584,9256xe" filled="t" fillcolor="#202020" stroked="f">
                <v:path arrowok="t"/>
                <v:fill/>
              </v:shape>
              <v:shape style="position:absolute;left:10522;top:9237;width:202;height:201" coordorigin="10522,9237" coordsize="202,201" path="m10656,9357l10637,9357,10637,9376,10656,9376,10656,9357xe" filled="t" fillcolor="#202020" stroked="f">
                <v:path arrowok="t"/>
                <v:fill/>
              </v:shape>
              <v:shape style="position:absolute;left:10522;top:9237;width:202;height:201" coordorigin="10522,9237" coordsize="202,201" path="m10704,9347l10594,9347,10594,9357,10704,9357,10704,9347xe" filled="t" fillcolor="#202020" stroked="f">
                <v:path arrowok="t"/>
                <v:fill/>
              </v:shape>
              <v:shape style="position:absolute;left:10522;top:9237;width:202;height:201" coordorigin="10522,9237" coordsize="202,201" path="m10656,9328l10637,9328,10637,9347,10656,9347,10656,9328xe" filled="t" fillcolor="#202020" stroked="f">
                <v:path arrowok="t"/>
                <v:fill/>
              </v:shape>
              <v:shape style="position:absolute;left:10522;top:9237;width:202;height:201" coordorigin="10522,9237" coordsize="202,201" path="m10699,9299l10685,9299,10685,9314,10598,9314,10598,9328,10685,9328,10685,9333,10699,9333,10699,9299xe" filled="t" fillcolor="#202020" stroked="f">
                <v:path arrowok="t"/>
                <v:fill/>
              </v:shape>
              <v:shape style="position:absolute;left:10522;top:9237;width:202;height:201" coordorigin="10522,9237" coordsize="202,201" path="m10656,9299l10637,9299,10637,9314,10656,9314,10656,9299xe" filled="t" fillcolor="#202020" stroked="f">
                <v:path arrowok="t"/>
                <v:fill/>
              </v:shape>
              <v:shape style="position:absolute;left:10522;top:9237;width:202;height:201" coordorigin="10522,9237" coordsize="202,201" path="m10723,9285l10584,9285,10584,9299,10723,9299,10723,9285xe" filled="t" fillcolor="#202020" stroked="f">
                <v:path arrowok="t"/>
                <v:fill/>
              </v:shape>
              <v:shape style="position:absolute;left:10522;top:9237;width:202;height:201" coordorigin="10522,9237" coordsize="202,201" path="m10656,9266l10637,9266,10637,9285,10656,9285,10656,9266xe" filled="t" fillcolor="#202020" stroked="f">
                <v:path arrowok="t"/>
                <v:fill/>
              </v:shape>
              <v:shape style="position:absolute;left:10522;top:9237;width:202;height:201" coordorigin="10522,9237" coordsize="202,201" path="m10699,9256l10598,9256,10598,9266,10685,9266,10685,9285,10699,9285,10699,9256xe" filled="t" fillcolor="#202020" stroked="f">
                <v:path arrowok="t"/>
                <v:fill/>
              </v:shape>
              <v:shape style="position:absolute;left:10522;top:9237;width:202;height:201" coordorigin="10522,9237" coordsize="202,201" path="m10656,9237l10637,9237,10637,9256,10656,9256,10656,9237xe" filled="t" fillcolor="#202020" stroked="f">
                <v:path arrowok="t"/>
                <v:fill/>
              </v:shape>
            </v:group>
            <v:group style="position:absolute;left:10733;top:9242;width:202;height:197" coordorigin="10733,9242" coordsize="202,197">
              <v:shape style="position:absolute;left:10733;top:9242;width:202;height:197" coordorigin="10733,9242" coordsize="202,197" path="m10910,9413l10870,9413,10887,9422,10906,9431,10925,9438,10930,9434,10930,9424,10932,9419,10911,9413,10910,9413xe" filled="t" fillcolor="#202020" stroked="f">
                <v:path arrowok="t"/>
                <v:fill/>
              </v:shape>
              <v:shape style="position:absolute;left:10733;top:9242;width:202;height:197" coordorigin="10733,9242" coordsize="202,197" path="m10915,9328l10800,9328,10800,9338,10816,9345,10822,9364,10830,9383,10837,9400,10819,9408,10800,9416,10781,9424,10781,9429,10786,9434,10794,9437,10832,9424,10851,9418,10870,9413,10910,9413,10893,9404,10881,9388,10893,9373,10894,9372,10847,9372,10836,9356,10829,9338,10915,9338,10915,9328xe" filled="t" fillcolor="#202020" stroked="f">
                <v:path arrowok="t"/>
                <v:fill/>
              </v:shape>
              <v:shape style="position:absolute;left:10733;top:9242;width:202;height:197" coordorigin="10733,9242" coordsize="202,197" path="m10776,9304l10733,9304,10733,9318,10757,9318,10757,9405,10752,9410,10769,9417,10785,9406,10805,9395,10776,9395,10776,9304xe" filled="t" fillcolor="#202020" stroked="f">
                <v:path arrowok="t"/>
                <v:fill/>
              </v:shape>
              <v:shape style="position:absolute;left:10733;top:9242;width:202;height:197" coordorigin="10733,9242" coordsize="202,197" path="m10800,9376l10790,9381,10786,9390,10776,9395,10805,9395,10805,9390,10800,9381,10800,9376xe" filled="t" fillcolor="#202020" stroked="f">
                <v:path arrowok="t"/>
                <v:fill/>
              </v:shape>
              <v:shape style="position:absolute;left:10733;top:9242;width:202;height:197" coordorigin="10733,9242" coordsize="202,197" path="m10915,9338l10829,9338,10894,9343,10884,9361,10869,9371,10847,9372,10894,9372,10904,9356,10915,9338xe" filled="t" fillcolor="#202020" stroked="f">
                <v:path arrowok="t"/>
                <v:fill/>
              </v:shape>
              <v:shape style="position:absolute;left:10733;top:9242;width:202;height:197" coordorigin="10733,9242" coordsize="202,197" path="m10906,9246l10819,9246,10818,9278,10808,9296,10790,9309,10800,9318,10809,9317,10825,9302,10835,9285,10838,9266,10838,9261,10906,9261,10906,9246xe" filled="t" fillcolor="#202020" stroked="f">
                <v:path arrowok="t"/>
                <v:fill/>
              </v:shape>
              <v:shape style="position:absolute;left:10733;top:9242;width:202;height:197" coordorigin="10733,9242" coordsize="202,197" path="m10906,9261l10886,9261,10886,9304,10896,9309,10934,9309,10934,9294,10906,9294,10906,9261xe" filled="t" fillcolor="#202020" stroked="f">
                <v:path arrowok="t"/>
                <v:fill/>
              </v:shape>
              <v:shape style="position:absolute;left:10733;top:9242;width:202;height:197" coordorigin="10733,9242" coordsize="202,197" path="m10762,9242l10750,9254,10763,9268,10776,9285,10790,9270,10762,9242xe" filled="t" fillcolor="#202020" stroked="f">
                <v:path arrowok="t"/>
                <v:fill/>
              </v:shape>
            </v:group>
            <v:group style="position:absolute;left:10939;top:9246;width:202;height:192" coordorigin="10939,9246" coordsize="202,192">
              <v:shape style="position:absolute;left:10939;top:9246;width:202;height:192" coordorigin="10939,9246" coordsize="202,192" path="m11108,9400l11074,9400,11081,9404,11100,9414,11117,9426,11131,9438,11132,9414,11115,9404,11108,9400xe" filled="t" fillcolor="#202020" stroked="f">
                <v:path arrowok="t"/>
                <v:fill/>
              </v:shape>
              <v:shape style="position:absolute;left:10939;top:9246;width:202;height:192" coordorigin="10939,9246" coordsize="202,192" path="m11088,9314l11069,9314,11068,9357,11064,9377,11056,9395,11043,9406,11025,9415,11002,9424,11011,9434,11022,9435,11043,9426,11058,9414,11069,9400,11108,9400,11097,9394,11078,9386,11083,9371,11088,9362,11088,9314xe" filled="t" fillcolor="#202020" stroked="f">
                <v:path arrowok="t"/>
                <v:fill/>
              </v:shape>
              <v:shape style="position:absolute;left:10939;top:9246;width:202;height:192" coordorigin="10939,9246" coordsize="202,192" path="m10987,9270l10973,9270,10973,9381,10963,9381,10949,9386,10939,9386,10954,9402,10991,9392,11016,9386,11016,9376,10987,9376,10987,9270xe" filled="t" fillcolor="#202020" stroked="f">
                <v:path arrowok="t"/>
                <v:fill/>
              </v:shape>
              <v:shape style="position:absolute;left:10939;top:9246;width:202;height:192" coordorigin="10939,9246" coordsize="202,192" path="m11131,9285l11026,9285,11026,9395,11040,9395,11040,9299,11131,9299,11131,9285xe" filled="t" fillcolor="#202020" stroked="f">
                <v:path arrowok="t"/>
                <v:fill/>
              </v:shape>
              <v:shape style="position:absolute;left:10939;top:9246;width:202;height:192" coordorigin="10939,9246" coordsize="202,192" path="m11131,9299l11117,9299,11117,9395,11131,9395,11131,9299xe" filled="t" fillcolor="#202020" stroked="f">
                <v:path arrowok="t"/>
                <v:fill/>
              </v:shape>
              <v:shape style="position:absolute;left:10939;top:9246;width:202;height:192" coordorigin="10939,9246" coordsize="202,192" path="m11016,9371l11006,9371,10997,9376,11016,9376,11016,9371xe" filled="t" fillcolor="#202020" stroked="f">
                <v:path arrowok="t"/>
                <v:fill/>
              </v:shape>
              <v:shape style="position:absolute;left:10939;top:9246;width:202;height:192" coordorigin="10939,9246" coordsize="202,192" path="m11083,9261l11069,9261,11059,9285,11078,9285,11083,9261xe" filled="t" fillcolor="#202020" stroked="f">
                <v:path arrowok="t"/>
                <v:fill/>
              </v:shape>
              <v:shape style="position:absolute;left:10939;top:9246;width:202;height:192" coordorigin="10939,9246" coordsize="202,192" path="m11011,9256l10944,9256,10944,9270,11011,9270,11011,9256xe" filled="t" fillcolor="#202020" stroked="f">
                <v:path arrowok="t"/>
                <v:fill/>
              </v:shape>
              <v:shape style="position:absolute;left:10939;top:9246;width:202;height:192" coordorigin="10939,9246" coordsize="202,192" path="m11141,9246l11021,9246,11021,9261,11141,9261,11141,9246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15.100006pt;margin-top:479.100006pt;width:25pt;height:11.08pt;mso-position-horizontal-relative:page;mso-position-vertical-relative:page;z-index:-3381" coordorigin="6302,9582" coordsize="500,222">
            <v:group style="position:absolute;left:6312;top:9597;width:202;height:197" coordorigin="6312,9597" coordsize="202,197">
              <v:shape style="position:absolute;left:6312;top:9597;width:202;height:197" coordorigin="6312,9597" coordsize="202,197" path="m6394,9683l6312,9683,6312,9698,6340,9709,6337,9729,6332,9748,6323,9766,6312,9784,6312,9789,6317,9794,6329,9787,6339,9770,6348,9752,6358,9734,6379,9734,6355,9712,6355,9698,6394,9698,6394,9683xe" filled="t" fillcolor="#202020" stroked="f">
                <v:path arrowok="t"/>
                <v:fill/>
              </v:shape>
              <v:shape style="position:absolute;left:6312;top:9597;width:202;height:197" coordorigin="6312,9597" coordsize="202,197" path="m6451,9635l6437,9635,6437,9683,6435,9703,6397,9771,6379,9784,6384,9789,6384,9794,6405,9788,6421,9773,6433,9756,6441,9740,6446,9722,6461,9722,6461,9717,6451,9710,6451,9635xe" filled="t" fillcolor="#202020" stroked="f">
                <v:path arrowok="t"/>
                <v:fill/>
              </v:shape>
              <v:shape style="position:absolute;left:6312;top:9597;width:202;height:197" coordorigin="6312,9597" coordsize="202,197" path="m6461,9722l6446,9722,6446,9784,6456,9794,6499,9794,6509,9784,6509,9779,6466,9779,6461,9774,6461,9722xe" filled="t" fillcolor="#202020" stroked="f">
                <v:path arrowok="t"/>
                <v:fill/>
              </v:shape>
              <v:shape style="position:absolute;left:6312;top:9597;width:202;height:197" coordorigin="6312,9597" coordsize="202,197" path="m6504,9741l6499,9741,6499,9750,6494,9760,6494,9774,6490,9779,6509,9779,6509,9774,6514,9765,6514,9746,6509,9746,6504,9741xe" filled="t" fillcolor="#202020" stroked="f">
                <v:path arrowok="t"/>
                <v:fill/>
              </v:shape>
              <v:shape style="position:absolute;left:6312;top:9597;width:202;height:197" coordorigin="6312,9597" coordsize="202,197" path="m6379,9734l6358,9734,6371,9748,6384,9765,6398,9754,6383,9738,6379,9734xe" filled="t" fillcolor="#202020" stroked="f">
                <v:path arrowok="t"/>
                <v:fill/>
              </v:shape>
              <v:shape style="position:absolute;left:6312;top:9597;width:202;height:197" coordorigin="6312,9597" coordsize="202,197" path="m6499,9606l6398,9606,6398,9731,6413,9731,6413,9621,6499,9621,6499,9606xe" filled="t" fillcolor="#202020" stroked="f">
                <v:path arrowok="t"/>
                <v:fill/>
              </v:shape>
              <v:shape style="position:absolute;left:6312;top:9597;width:202;height:197" coordorigin="6312,9597" coordsize="202,197" path="m6499,9621l6480,9621,6480,9726,6499,9726,6499,9621xe" filled="t" fillcolor="#202020" stroked="f">
                <v:path arrowok="t"/>
                <v:fill/>
              </v:shape>
              <v:shape style="position:absolute;left:6312;top:9597;width:202;height:197" coordorigin="6312,9597" coordsize="202,197" path="m6360,9650l6346,9650,6346,9669,6341,9678,6341,9683,6360,9683,6360,9650xe" filled="t" fillcolor="#202020" stroked="f">
                <v:path arrowok="t"/>
                <v:fill/>
              </v:shape>
              <v:shape style="position:absolute;left:6312;top:9597;width:202;height:197" coordorigin="6312,9597" coordsize="202,197" path="m6389,9635l6312,9635,6312,9650,6389,9650,6389,9635xe" filled="t" fillcolor="#202020" stroked="f">
                <v:path arrowok="t"/>
                <v:fill/>
              </v:shape>
              <v:shape style="position:absolute;left:6312;top:9597;width:202;height:197" coordorigin="6312,9597" coordsize="202,197" path="m6360,9597l6346,9597,6346,9635,6360,9635,6360,9597xe" filled="t" fillcolor="#202020" stroked="f">
                <v:path arrowok="t"/>
                <v:fill/>
              </v:shape>
            </v:group>
            <v:group style="position:absolute;left:6518;top:9592;width:202;height:202" coordorigin="6518,9592" coordsize="202,202">
              <v:shape style="position:absolute;left:6518;top:9592;width:202;height:202" coordorigin="6518,9592" coordsize="202,202" path="m6576,9698l6556,9715,6551,9736,6543,9754,6532,9771,6518,9784,6528,9794,6540,9788,6551,9772,6565,9756,6584,9756,6580,9752,6566,9736,6571,9722,6576,9712,6576,9698xe" filled="t" fillcolor="#202020" stroked="f">
                <v:path arrowok="t"/>
                <v:fill/>
              </v:shape>
              <v:shape style="position:absolute;left:6518;top:9592;width:202;height:202" coordorigin="6518,9592" coordsize="202,202" path="m6584,9756l6565,9756,6577,9771,6593,9782,6614,9787,6638,9789,6720,9789,6720,9779,6713,9774,6634,9774,6634,9773,6614,9773,6595,9765,6584,9756xe" filled="t" fillcolor="#202020" stroked="f">
                <v:path arrowok="t"/>
                <v:fill/>
              </v:shape>
              <v:shape style="position:absolute;left:6518;top:9592;width:202;height:202" coordorigin="6518,9592" coordsize="202,202" path="m6634,9683l6619,9683,6614,9773,6634,9773,6634,9731,6706,9731,6706,9717,6634,9717,6634,9683xe" filled="t" fillcolor="#202020" stroked="f">
                <v:path arrowok="t"/>
                <v:fill/>
              </v:shape>
              <v:shape style="position:absolute;left:6518;top:9592;width:202;height:202" coordorigin="6518,9592" coordsize="202,202" path="m6720,9669l6523,9669,6523,9683,6720,9683,6720,9669xe" filled="t" fillcolor="#202020" stroked="f">
                <v:path arrowok="t"/>
                <v:fill/>
              </v:shape>
              <v:shape style="position:absolute;left:6518;top:9592;width:202;height:202" coordorigin="6518,9592" coordsize="202,202" path="m6715,9621l6533,9621,6533,9659,6547,9659,6547,9635,6715,9635,6715,9621xe" filled="t" fillcolor="#202020" stroked="f">
                <v:path arrowok="t"/>
                <v:fill/>
              </v:shape>
              <v:shape style="position:absolute;left:6518;top:9592;width:202;height:202" coordorigin="6518,9592" coordsize="202,202" path="m6715,9635l6696,9635,6696,9659,6715,9659,6715,9635xe" filled="t" fillcolor="#202020" stroked="f">
                <v:path arrowok="t"/>
                <v:fill/>
              </v:shape>
              <v:shape style="position:absolute;left:6518;top:9592;width:202;height:202" coordorigin="6518,9592" coordsize="202,202" path="m6624,9592l6605,9602,6610,9606,6614,9616,6619,9621,6629,9621,6638,9616,6634,9606,6629,9602,6624,9592xe" filled="t" fillcolor="#202020" stroked="f">
                <v:path arrowok="t"/>
                <v:fill/>
              </v:shape>
            </v:group>
            <v:group style="position:absolute;left:6739;top:9741;width:53;height:53" coordorigin="6739,9741" coordsize="53,53">
              <v:shape style="position:absolute;left:6739;top:9741;width:53;height:53" coordorigin="6739,9741" coordsize="53,53" path="m6773,9741l6758,9741,6739,9760,6739,9774,6758,9794,6773,9794,6787,9779,6763,9779,6754,9770,6754,9765,6758,9760,6758,9755,6787,9755,6773,9741xe" filled="t" fillcolor="#202020" stroked="f">
                <v:path arrowok="t"/>
                <v:fill/>
              </v:shape>
              <v:shape style="position:absolute;left:6739;top:9741;width:53;height:53" coordorigin="6739,9741" coordsize="53,53" path="m6787,9755l6773,9755,6773,9760,6778,9760,6778,9774,6773,9774,6773,9779,6787,9779,6792,9774,6792,9760,6787,975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295.381195pt;margin-top:497.100006pt;width:251.23557pt;height:11.25pt;mso-position-horizontal-relative:page;mso-position-vertical-relative:page;z-index:-3380" type="#_x0000_t75">
            <v:imagedata r:id="rId95" o:title=""/>
          </v:shape>
        </w:pict>
      </w:r>
      <w:r>
        <w:rPr/>
        <w:pict>
          <v:group style="position:absolute;margin-left:168pt;margin-top:516.320007pt;width:10.32pt;height:9.120pt;mso-position-horizontal-relative:page;mso-position-vertical-relative:page;z-index:-3379" coordorigin="3360,10326" coordsize="206,182">
            <v:shape style="position:absolute;left:3360;top:10326;width:206;height:182" coordorigin="3360,10326" coordsize="206,182" path="m3566,10494l3427,10494,3427,10509,3566,10509,3566,10494xe" filled="t" fillcolor="#202020" stroked="f">
              <v:path arrowok="t"/>
              <v:fill/>
            </v:shape>
            <v:shape style="position:absolute;left:3360;top:10326;width:206;height:182" coordorigin="3360,10326" coordsize="206,182" path="m3408,10413l3394,10413,3394,10475,3384,10480,3374,10480,3360,10485,3378,10497,3416,10485,3437,10480,3437,10470,3408,10470,3408,10413xe" filled="t" fillcolor="#202020" stroked="f">
              <v:path arrowok="t"/>
              <v:fill/>
            </v:shape>
            <v:shape style="position:absolute;left:3360;top:10326;width:206;height:182" coordorigin="3360,10326" coordsize="206,182" path="m3509,10466l3490,10466,3490,10494,3509,10494,3509,10466xe" filled="t" fillcolor="#202020" stroked="f">
              <v:path arrowok="t"/>
              <v:fill/>
            </v:shape>
            <v:shape style="position:absolute;left:3360;top:10326;width:206;height:182" coordorigin="3360,10326" coordsize="206,182" path="m3432,10466l3427,10466,3418,10470,3437,10470,3432,10466xe" filled="t" fillcolor="#202020" stroked="f">
              <v:path arrowok="t"/>
              <v:fill/>
            </v:shape>
            <v:shape style="position:absolute;left:3360;top:10326;width:206;height:182" coordorigin="3360,10326" coordsize="206,182" path="m3562,10451l3442,10451,3442,10466,3562,10466,3562,10451xe" filled="t" fillcolor="#202020" stroked="f">
              <v:path arrowok="t"/>
              <v:fill/>
            </v:shape>
            <v:shape style="position:absolute;left:3360;top:10326;width:206;height:182" coordorigin="3360,10326" coordsize="206,182" path="m3509,10422l3490,10422,3490,10451,3509,10451,3509,10422xe" filled="t" fillcolor="#202020" stroked="f">
              <v:path arrowok="t"/>
              <v:fill/>
            </v:shape>
            <v:shape style="position:absolute;left:3360;top:10326;width:206;height:182" coordorigin="3360,10326" coordsize="206,182" path="m3557,10326l3442,10326,3442,10432,3461,10432,3461,10422,3557,10422,3557,10408,3461,10408,3461,10384,3557,10384,3557,10370,3461,10370,3461,10341,3557,10341,3557,10326xe" filled="t" fillcolor="#202020" stroked="f">
              <v:path arrowok="t"/>
              <v:fill/>
            </v:shape>
            <v:shape style="position:absolute;left:3360;top:10326;width:206;height:182" coordorigin="3360,10326" coordsize="206,182" path="m3557,10422l3538,10422,3538,10432,3557,10432,3557,10422xe" filled="t" fillcolor="#202020" stroked="f">
              <v:path arrowok="t"/>
              <v:fill/>
            </v:shape>
            <v:shape style="position:absolute;left:3360;top:10326;width:206;height:182" coordorigin="3360,10326" coordsize="206,182" path="m3432,10398l3370,10398,3370,10413,3432,10413,3432,10398xe" filled="t" fillcolor="#202020" stroked="f">
              <v:path arrowok="t"/>
              <v:fill/>
            </v:shape>
            <v:shape style="position:absolute;left:3360;top:10326;width:206;height:182" coordorigin="3360,10326" coordsize="206,182" path="m3509,10384l3490,10384,3490,10408,3509,10408,3509,10384xe" filled="t" fillcolor="#202020" stroked="f">
              <v:path arrowok="t"/>
              <v:fill/>
            </v:shape>
            <v:shape style="position:absolute;left:3360;top:10326;width:206;height:182" coordorigin="3360,10326" coordsize="206,182" path="m3557,10384l3538,10384,3538,10408,3557,10408,3557,10384xe" filled="t" fillcolor="#202020" stroked="f">
              <v:path arrowok="t"/>
              <v:fill/>
            </v:shape>
            <v:shape style="position:absolute;left:3360;top:10326;width:206;height:182" coordorigin="3360,10326" coordsize="206,182" path="m3408,10346l3394,10346,3394,10398,3408,10398,3408,10346xe" filled="t" fillcolor="#202020" stroked="f">
              <v:path arrowok="t"/>
              <v:fill/>
            </v:shape>
            <v:shape style="position:absolute;left:3360;top:10326;width:206;height:182" coordorigin="3360,10326" coordsize="206,182" path="m3509,10341l3490,10341,3490,10370,3509,10370,3509,10341xe" filled="t" fillcolor="#202020" stroked="f">
              <v:path arrowok="t"/>
              <v:fill/>
            </v:shape>
            <v:shape style="position:absolute;left:3360;top:10326;width:206;height:182" coordorigin="3360,10326" coordsize="206,182" path="m3557,10341l3538,10341,3538,10370,3557,10370,3557,10341xe" filled="t" fillcolor="#202020" stroked="f">
              <v:path arrowok="t"/>
              <v:fill/>
            </v:shape>
            <v:shape style="position:absolute;left:3360;top:10326;width:206;height:182" coordorigin="3360,10326" coordsize="206,182" path="m3437,10331l3365,10331,3365,10346,3437,10346,3437,10331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82.639999pt;margin-top:523.280029pt;width:1.68pt;height:2.64pt;mso-position-horizontal-relative:page;mso-position-vertical-relative:page;z-index:-3378" coordorigin="3653,10466" coordsize="34,53">
            <v:shape style="position:absolute;left:3653;top:10466;width:34;height:53" coordorigin="3653,10466" coordsize="34,53" path="m3686,10466l3667,10466,3653,10518,3667,10518,3686,10466xe" filled="t" fillcolor="#202020" stroked="f">
              <v:path arrowok="t"/>
              <v:fill/>
            </v:shape>
            <w10:wrap type="none"/>
          </v:group>
        </w:pict>
      </w:r>
      <w:r>
        <w:rPr/>
        <w:pict>
          <v:shape style="position:absolute;margin-left:495.820007pt;margin-top:533.340027pt;width:63.231255pt;height:11.0925pt;mso-position-horizontal-relative:page;mso-position-vertical-relative:page;z-index:-3377" type="#_x0000_t75">
            <v:imagedata r:id="rId96" o:title=""/>
          </v:shape>
        </w:pict>
      </w:r>
      <w:r>
        <w:rPr/>
        <w:pict>
          <v:shape style="position:absolute;margin-left:296.859985pt;margin-top:605.580017pt;width:264.097608pt;height:11.0925pt;mso-position-horizontal-relative:page;mso-position-vertical-relative:page;z-index:-3376" type="#_x0000_t75">
            <v:imagedata r:id="rId97" o:title=""/>
          </v:shape>
        </w:pict>
      </w:r>
      <w:r>
        <w:rPr/>
        <w:pict>
          <v:group style="position:absolute;margin-left:149.020004pt;margin-top:655.73999pt;width:44.68pt;height:11.32pt;mso-position-horizontal-relative:page;mso-position-vertical-relative:page;z-index:-3375" coordorigin="2980,13115" coordsize="894,226">
            <v:group style="position:absolute;left:2990;top:13125;width:202;height:197" coordorigin="2990,13125" coordsize="202,197">
              <v:shape style="position:absolute;left:2990;top:13125;width:202;height:197" coordorigin="2990,13125" coordsize="202,197" path="m3192,13307l2990,13307,2990,13322,3192,13322,3192,13307xe" filled="t" fillcolor="#202020" stroked="f">
                <v:path arrowok="t"/>
                <v:fill/>
              </v:shape>
              <v:shape style="position:absolute;left:2990;top:13125;width:202;height:197" coordorigin="2990,13125" coordsize="202,197" path="m3168,13250l3010,13250,3010,13307,3029,13307,3029,13264,3168,13264,3168,13250xe" filled="t" fillcolor="#202020" stroked="f">
                <v:path arrowok="t"/>
                <v:fill/>
              </v:shape>
              <v:shape style="position:absolute;left:2990;top:13125;width:202;height:197" coordorigin="2990,13125" coordsize="202,197" path="m3072,13264l3058,13264,3058,13307,3072,13307,3072,13264xe" filled="t" fillcolor="#202020" stroked="f">
                <v:path arrowok="t"/>
                <v:fill/>
              </v:shape>
              <v:shape style="position:absolute;left:2990;top:13125;width:202;height:197" coordorigin="2990,13125" coordsize="202,197" path="m3120,13264l3106,13264,3106,13307,3120,13307,3120,13264xe" filled="t" fillcolor="#202020" stroked="f">
                <v:path arrowok="t"/>
                <v:fill/>
              </v:shape>
              <v:shape style="position:absolute;left:2990;top:13125;width:202;height:197" coordorigin="2990,13125" coordsize="202,197" path="m3168,13264l3154,13264,3154,13307,3168,13307,3168,13264xe" filled="t" fillcolor="#202020" stroked="f">
                <v:path arrowok="t"/>
                <v:fill/>
              </v:shape>
              <v:shape style="position:absolute;left:2990;top:13125;width:202;height:197" coordorigin="2990,13125" coordsize="202,197" path="m3187,13216l2995,13216,2995,13230,3187,13230,3187,13216xe" filled="t" fillcolor="#202020" stroked="f">
                <v:path arrowok="t"/>
                <v:fill/>
              </v:shape>
              <v:shape style="position:absolute;left:2990;top:13125;width:202;height:197" coordorigin="2990,13125" coordsize="202,197" path="m3096,13197l3082,13197,3082,13216,3096,13216,3096,13197xe" filled="t" fillcolor="#202020" stroked="f">
                <v:path arrowok="t"/>
                <v:fill/>
              </v:shape>
              <v:shape style="position:absolute;left:2990;top:13125;width:202;height:197" coordorigin="2990,13125" coordsize="202,197" path="m3178,13187l3005,13187,3005,13197,3178,13197,3178,13187xe" filled="t" fillcolor="#202020" stroked="f">
                <v:path arrowok="t"/>
                <v:fill/>
              </v:shape>
              <v:shape style="position:absolute;left:2990;top:13125;width:202;height:197" coordorigin="2990,13125" coordsize="202,197" path="m3096,13168l3082,13168,3082,13187,3096,13187,3096,13168xe" filled="t" fillcolor="#202020" stroked="f">
                <v:path arrowok="t"/>
                <v:fill/>
              </v:shape>
              <v:shape style="position:absolute;left:2990;top:13125;width:202;height:197" coordorigin="2990,13125" coordsize="202,197" path="m3187,13154l2995,13154,2995,13168,3187,13168,3187,13154xe" filled="t" fillcolor="#202020" stroked="f">
                <v:path arrowok="t"/>
                <v:fill/>
              </v:shape>
              <v:shape style="position:absolute;left:2990;top:13125;width:202;height:197" coordorigin="2990,13125" coordsize="202,197" path="m3053,13125l3038,13134,3043,13139,3048,13149,3053,13154,3058,13154,3072,13144,3062,13139,3058,13134,3053,13125xe" filled="t" fillcolor="#202020" stroked="f">
                <v:path arrowok="t"/>
                <v:fill/>
              </v:shape>
              <v:shape style="position:absolute;left:2990;top:13125;width:202;height:197" coordorigin="2990,13125" coordsize="202,197" path="m3125,13125l3115,13144,3106,13154,3125,13154,3134,13149,3139,13139,3144,13134,3125,13125xe" filled="t" fillcolor="#202020" stroked="f">
                <v:path arrowok="t"/>
                <v:fill/>
              </v:shape>
            </v:group>
            <v:group style="position:absolute;left:3202;top:13125;width:178;height:206" coordorigin="3202,13125" coordsize="178,206">
              <v:shape style="position:absolute;left:3202;top:13125;width:178;height:206" coordorigin="3202,13125" coordsize="178,206" path="m3307,13288l3293,13288,3293,13331,3307,13331,3307,13288xe" filled="t" fillcolor="#202020" stroked="f">
                <v:path arrowok="t"/>
                <v:fill/>
              </v:shape>
              <v:shape style="position:absolute;left:3202;top:13125;width:178;height:206" coordorigin="3202,13125" coordsize="178,206" path="m3403,13269l3202,13269,3202,13288,3403,13288,3403,13269xe" filled="t" fillcolor="#202020" stroked="f">
                <v:path arrowok="t"/>
                <v:fill/>
              </v:shape>
              <v:shape style="position:absolute;left:3202;top:13125;width:178;height:206" coordorigin="3202,13125" coordsize="178,206" path="m3307,13250l3293,13250,3293,13269,3307,13269,3307,13250xe" filled="t" fillcolor="#202020" stroked="f">
                <v:path arrowok="t"/>
                <v:fill/>
              </v:shape>
              <v:shape style="position:absolute;left:3202;top:13125;width:178;height:206" coordorigin="3202,13125" coordsize="178,206" path="m3379,13158l3221,13158,3221,13259,3235,13259,3235,13250,3379,13250,3379,13235,3235,13235,3235,13211,3379,13211,3379,13197,3235,13197,3235,13173,3379,13173,3379,13158xe" filled="t" fillcolor="#202020" stroked="f">
                <v:path arrowok="t"/>
                <v:fill/>
              </v:shape>
              <v:shape style="position:absolute;left:3202;top:13125;width:178;height:206" coordorigin="3202,13125" coordsize="178,206" path="m3379,13250l3365,13250,3365,13259,3379,13259,3379,13250xe" filled="t" fillcolor="#202020" stroked="f">
                <v:path arrowok="t"/>
                <v:fill/>
              </v:shape>
              <v:shape style="position:absolute;left:3202;top:13125;width:178;height:206" coordorigin="3202,13125" coordsize="178,206" path="m3307,13211l3293,13211,3293,13235,3307,13235,3307,13211xe" filled="t" fillcolor="#202020" stroked="f">
                <v:path arrowok="t"/>
                <v:fill/>
              </v:shape>
              <v:shape style="position:absolute;left:3202;top:13125;width:178;height:206" coordorigin="3202,13125" coordsize="178,206" path="m3379,13211l3365,13211,3365,13235,3379,13235,3379,13211xe" filled="t" fillcolor="#202020" stroked="f">
                <v:path arrowok="t"/>
                <v:fill/>
              </v:shape>
              <v:shape style="position:absolute;left:3202;top:13125;width:178;height:206" coordorigin="3202,13125" coordsize="178,206" path="m3307,13173l3293,13173,3293,13197,3307,13197,3307,13173xe" filled="t" fillcolor="#202020" stroked="f">
                <v:path arrowok="t"/>
                <v:fill/>
              </v:shape>
              <v:shape style="position:absolute;left:3202;top:13125;width:178;height:206" coordorigin="3202,13125" coordsize="178,206" path="m3379,13173l3365,13173,3365,13197,3379,13197,3379,13173xe" filled="t" fillcolor="#202020" stroked="f">
                <v:path arrowok="t"/>
                <v:fill/>
              </v:shape>
              <v:shape style="position:absolute;left:3202;top:13125;width:178;height:206" coordorigin="3202,13125" coordsize="178,206" path="m3254,13125l3240,13134,3264,13158,3274,13158,3278,13154,3274,13144,3254,13125xe" filled="t" fillcolor="#202020" stroked="f">
                <v:path arrowok="t"/>
                <v:fill/>
              </v:shape>
              <v:shape style="position:absolute;left:3202;top:13125;width:178;height:206" coordorigin="3202,13125" coordsize="178,206" path="m3345,13126l3331,13144,3322,13158,3341,13158,3346,13149,3355,13144,3360,13134,3345,13126xe" filled="t" fillcolor="#202020" stroked="f">
                <v:path arrowok="t"/>
                <v:fill/>
              </v:shape>
            </v:group>
            <v:group style="position:absolute;left:3408;top:13125;width:206;height:206" coordorigin="3408,13125" coordsize="206,206">
              <v:shape style="position:absolute;left:3408;top:13125;width:206;height:206" coordorigin="3408,13125" coordsize="206,206" path="m3455,13211l3437,13211,3437,13331,3451,13331,3455,13211xe" filled="t" fillcolor="#202020" stroked="f">
                <v:path arrowok="t"/>
                <v:fill/>
              </v:shape>
              <v:shape style="position:absolute;left:3408;top:13125;width:206;height:206" coordorigin="3408,13125" coordsize="206,206" path="m3595,13197l3575,13212,3568,13234,3562,13255,3556,13273,3549,13289,3542,13302,3466,13302,3466,13317,3614,13317,3614,13302,3566,13289,3573,13266,3581,13245,3587,13227,3592,13211,3595,13197xe" filled="t" fillcolor="#202020" stroked="f">
                <v:path arrowok="t"/>
                <v:fill/>
              </v:shape>
              <v:shape style="position:absolute;left:3408;top:13125;width:206;height:206" coordorigin="3408,13125" coordsize="206,206" path="m3494,13192l3485,13211,3485,13211,3491,13229,3497,13248,3503,13268,3509,13288,3521,13264,3507,13224,3500,13207,3494,13192xe" filled="t" fillcolor="#202020" stroked="f">
                <v:path arrowok="t"/>
                <v:fill/>
              </v:shape>
              <v:shape style="position:absolute;left:3408;top:13125;width:206;height:206" coordorigin="3408,13125" coordsize="206,206" path="m3470,13130l3449,13135,3442,13155,3435,13174,3427,13192,3418,13209,3408,13226,3413,13235,3413,13240,3418,13245,3422,13235,3432,13221,3437,13211,3455,13211,3457,13168,3465,13150,3470,13130xe" filled="t" fillcolor="#202020" stroked="f">
                <v:path arrowok="t"/>
                <v:fill/>
              </v:shape>
              <v:shape style="position:absolute;left:3408;top:13125;width:206;height:206" coordorigin="3408,13125" coordsize="206,206" path="m3610,13163l3470,13163,3470,13178,3610,13178,3610,13163xe" filled="t" fillcolor="#202020" stroked="f">
                <v:path arrowok="t"/>
                <v:fill/>
              </v:shape>
              <v:shape style="position:absolute;left:3408;top:13125;width:206;height:206" coordorigin="3408,13125" coordsize="206,206" path="m3533,13125l3523,13134,3533,13154,3542,13163,3557,13154,3547,13139,3533,13125xe" filled="t" fillcolor="#202020" stroked="f">
                <v:path arrowok="t"/>
                <v:fill/>
              </v:shape>
            </v:group>
            <v:group style="position:absolute;left:3619;top:13125;width:202;height:206" coordorigin="3619,13125" coordsize="202,206">
              <v:shape style="position:absolute;left:3619;top:13125;width:202;height:206" coordorigin="3619,13125" coordsize="202,206" path="m3730,13302l3715,13302,3715,13331,3730,13331,3730,13302xe" filled="t" fillcolor="#202020" stroked="f">
                <v:path arrowok="t"/>
                <v:fill/>
              </v:shape>
              <v:shape style="position:absolute;left:3619;top:13125;width:202;height:206" coordorigin="3619,13125" coordsize="202,206" path="m3821,13288l3619,13288,3619,13302,3821,13302,3821,13288xe" filled="t" fillcolor="#202020" stroked="f">
                <v:path arrowok="t"/>
                <v:fill/>
              </v:shape>
              <v:shape style="position:absolute;left:3619;top:13125;width:202;height:206" coordorigin="3619,13125" coordsize="202,206" path="m3730,13274l3715,13274,3715,13288,3730,13288,3730,13274xe" filled="t" fillcolor="#202020" stroked="f">
                <v:path arrowok="t"/>
                <v:fill/>
              </v:shape>
              <v:shape style="position:absolute;left:3619;top:13125;width:202;height:206" coordorigin="3619,13125" coordsize="202,206" path="m3792,13202l3648,13202,3648,13278,3662,13278,3662,13274,3792,13274,3792,13259,3662,13259,3662,13245,3792,13245,3792,13230,3662,13230,3662,13216,3792,13216,3792,13202xe" filled="t" fillcolor="#202020" stroked="f">
                <v:path arrowok="t"/>
                <v:fill/>
              </v:shape>
              <v:shape style="position:absolute;left:3619;top:13125;width:202;height:206" coordorigin="3619,13125" coordsize="202,206" path="m3792,13274l3778,13274,3778,13278,3792,13278,3792,13274xe" filled="t" fillcolor="#202020" stroked="f">
                <v:path arrowok="t"/>
                <v:fill/>
              </v:shape>
              <v:shape style="position:absolute;left:3619;top:13125;width:202;height:206" coordorigin="3619,13125" coordsize="202,206" path="m3792,13245l3778,13245,3778,13259,3792,13259,3792,13245xe" filled="t" fillcolor="#202020" stroked="f">
                <v:path arrowok="t"/>
                <v:fill/>
              </v:shape>
              <v:shape style="position:absolute;left:3619;top:13125;width:202;height:206" coordorigin="3619,13125" coordsize="202,206" path="m3792,13216l3778,13216,3778,13230,3792,13230,3792,13216xe" filled="t" fillcolor="#202020" stroked="f">
                <v:path arrowok="t"/>
                <v:fill/>
              </v:shape>
              <v:shape style="position:absolute;left:3619;top:13125;width:202;height:206" coordorigin="3619,13125" coordsize="202,206" path="m3821,13178l3619,13178,3619,13192,3821,13192,3821,13178xe" filled="t" fillcolor="#202020" stroked="f">
                <v:path arrowok="t"/>
                <v:fill/>
              </v:shape>
              <v:shape style="position:absolute;left:3619;top:13125;width:202;height:206" coordorigin="3619,13125" coordsize="202,206" path="m3677,13154l3667,13163,3667,13168,3677,13178,3691,13178,3691,13173,3686,13163,3677,13154xe" filled="t" fillcolor="#202020" stroked="f">
                <v:path arrowok="t"/>
                <v:fill/>
              </v:shape>
              <v:shape style="position:absolute;left:3619;top:13125;width:202;height:206" coordorigin="3619,13125" coordsize="202,206" path="m3763,13154l3758,13154,3754,13163,3754,13173,3749,13178,3763,13178,3773,13168,3773,13163,3763,13154xe" filled="t" fillcolor="#202020" stroked="f">
                <v:path arrowok="t"/>
                <v:fill/>
              </v:shape>
              <v:shape style="position:absolute;left:3619;top:13125;width:202;height:206" coordorigin="3619,13125" coordsize="202,206" path="m3816,13144l3629,13144,3629,13154,3816,13154,3816,13144xe" filled="t" fillcolor="#202020" stroked="f">
                <v:path arrowok="t"/>
                <v:fill/>
              </v:shape>
              <v:shape style="position:absolute;left:3619;top:13125;width:202;height:206" coordorigin="3619,13125" coordsize="202,206" path="m3720,13125l3706,13130,3710,13134,3710,13139,3715,13144,3734,13144,3730,13134,3720,13125xe" filled="t" fillcolor="#202020" stroked="f">
                <v:path arrowok="t"/>
                <v:fill/>
              </v:shape>
            </v:group>
            <v:group style="position:absolute;left:3840;top:13187;width:24;height:115" coordorigin="3840,13187" coordsize="24,115">
              <v:shape style="position:absolute;left:3840;top:13187;width:24;height:115" coordorigin="3840,13187" coordsize="24,115" path="m3859,13187l3840,13187,3840,13206,3845,13211,3859,13211,3859,13206,3864,13206,3864,13192,3859,13187xe" filled="t" fillcolor="#202020" stroked="f">
                <v:path arrowok="t"/>
                <v:fill/>
              </v:shape>
              <v:shape style="position:absolute;left:3840;top:13187;width:24;height:115" coordorigin="3840,13187" coordsize="24,115" path="m3859,13278l3845,13278,3840,13283,3840,13298,3845,13302,3859,13302,3859,13298,3864,13298,3864,13283,3859,13283,3859,13278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49.5pt;margin-top:655.73999pt;width:42.76pt;height:11.32pt;mso-position-horizontal-relative:page;mso-position-vertical-relative:page;z-index:-3374" coordorigin="8990,13115" coordsize="855,226">
            <v:group style="position:absolute;left:9000;top:13125;width:202;height:197" coordorigin="9000,13125" coordsize="202,197">
              <v:shape style="position:absolute;left:9000;top:13125;width:202;height:197" coordorigin="9000,13125" coordsize="202,197" path="m9202,13307l9000,13307,9000,13322,9202,13322,9202,13307xe" filled="t" fillcolor="#202020" stroked="f">
                <v:path arrowok="t"/>
                <v:fill/>
              </v:shape>
              <v:shape style="position:absolute;left:9000;top:13125;width:202;height:197" coordorigin="9000,13125" coordsize="202,197" path="m9182,13250l9024,13250,9024,13307,9038,13307,9038,13264,9182,13264,9182,13250xe" filled="t" fillcolor="#202020" stroked="f">
                <v:path arrowok="t"/>
                <v:fill/>
              </v:shape>
              <v:shape style="position:absolute;left:9000;top:13125;width:202;height:197" coordorigin="9000,13125" coordsize="202,197" path="m9086,13264l9072,13264,9072,13307,9086,13307,9086,13264xe" filled="t" fillcolor="#202020" stroked="f">
                <v:path arrowok="t"/>
                <v:fill/>
              </v:shape>
              <v:shape style="position:absolute;left:9000;top:13125;width:202;height:197" coordorigin="9000,13125" coordsize="202,197" path="m9134,13264l9120,13264,9120,13307,9134,13307,9134,13264xe" filled="t" fillcolor="#202020" stroked="f">
                <v:path arrowok="t"/>
                <v:fill/>
              </v:shape>
              <v:shape style="position:absolute;left:9000;top:13125;width:202;height:197" coordorigin="9000,13125" coordsize="202,197" path="m9182,13264l9163,13264,9163,13307,9182,13307,9182,13264xe" filled="t" fillcolor="#202020" stroked="f">
                <v:path arrowok="t"/>
                <v:fill/>
              </v:shape>
              <v:shape style="position:absolute;left:9000;top:13125;width:202;height:197" coordorigin="9000,13125" coordsize="202,197" path="m9202,13216l9005,13216,9005,13230,9202,13230,9202,13216xe" filled="t" fillcolor="#202020" stroked="f">
                <v:path arrowok="t"/>
                <v:fill/>
              </v:shape>
              <v:shape style="position:absolute;left:9000;top:13125;width:202;height:197" coordorigin="9000,13125" coordsize="202,197" path="m9110,13197l9096,13197,9096,13216,9110,13216,9110,13197xe" filled="t" fillcolor="#202020" stroked="f">
                <v:path arrowok="t"/>
                <v:fill/>
              </v:shape>
              <v:shape style="position:absolute;left:9000;top:13125;width:202;height:197" coordorigin="9000,13125" coordsize="202,197" path="m9187,13187l9019,13187,9019,13197,9187,13197,9187,13187xe" filled="t" fillcolor="#202020" stroked="f">
                <v:path arrowok="t"/>
                <v:fill/>
              </v:shape>
              <v:shape style="position:absolute;left:9000;top:13125;width:202;height:197" coordorigin="9000,13125" coordsize="202,197" path="m9110,13168l9096,13168,9096,13187,9110,13187,9110,13168xe" filled="t" fillcolor="#202020" stroked="f">
                <v:path arrowok="t"/>
                <v:fill/>
              </v:shape>
              <v:shape style="position:absolute;left:9000;top:13125;width:202;height:197" coordorigin="9000,13125" coordsize="202,197" path="m9197,13154l9010,13154,9010,13168,9197,13168,9197,13154xe" filled="t" fillcolor="#202020" stroked="f">
                <v:path arrowok="t"/>
                <v:fill/>
              </v:shape>
              <v:shape style="position:absolute;left:9000;top:13125;width:202;height:197" coordorigin="9000,13125" coordsize="202,197" path="m9062,13125l9053,13134,9058,13139,9062,13149,9067,13154,9072,13154,9082,13144,9062,13125xe" filled="t" fillcolor="#202020" stroked="f">
                <v:path arrowok="t"/>
                <v:fill/>
              </v:shape>
              <v:shape style="position:absolute;left:9000;top:13125;width:202;height:197" coordorigin="9000,13125" coordsize="202,197" path="m9139,13125l9134,13134,9125,13144,9120,13154,9139,13154,9144,13149,9149,13139,9154,13134,9139,13125xe" filled="t" fillcolor="#202020" stroked="f">
                <v:path arrowok="t"/>
                <v:fill/>
              </v:shape>
            </v:group>
            <v:group style="position:absolute;left:9211;top:13125;width:182;height:206" coordorigin="9211,13125" coordsize="182,206">
              <v:shape style="position:absolute;left:9211;top:13125;width:182;height:206" coordorigin="9211,13125" coordsize="182,206" path="m9322,13288l9307,13288,9307,13331,9322,13331,9322,13288xe" filled="t" fillcolor="#202020" stroked="f">
                <v:path arrowok="t"/>
                <v:fill/>
              </v:shape>
              <v:shape style="position:absolute;left:9211;top:13125;width:182;height:206" coordorigin="9211,13125" coordsize="182,206" path="m9413,13269l9211,13269,9211,13288,9413,13288,9413,13269xe" filled="t" fillcolor="#202020" stroked="f">
                <v:path arrowok="t"/>
                <v:fill/>
              </v:shape>
              <v:shape style="position:absolute;left:9211;top:13125;width:182;height:206" coordorigin="9211,13125" coordsize="182,206" path="m9322,13250l9307,13250,9307,13269,9322,13269,9322,13250xe" filled="t" fillcolor="#202020" stroked="f">
                <v:path arrowok="t"/>
                <v:fill/>
              </v:shape>
              <v:shape style="position:absolute;left:9211;top:13125;width:182;height:206" coordorigin="9211,13125" coordsize="182,206" path="m9394,13158l9230,13158,9230,13259,9250,13259,9250,13250,9394,13250,9394,13235,9250,13235,9250,13211,9394,13211,9394,13197,9250,13197,9250,13173,9394,13173,9394,13158xe" filled="t" fillcolor="#202020" stroked="f">
                <v:path arrowok="t"/>
                <v:fill/>
              </v:shape>
              <v:shape style="position:absolute;left:9211;top:13125;width:182;height:206" coordorigin="9211,13125" coordsize="182,206" path="m9394,13250l9379,13250,9379,13259,9394,13259,9394,13250xe" filled="t" fillcolor="#202020" stroked="f">
                <v:path arrowok="t"/>
                <v:fill/>
              </v:shape>
              <v:shape style="position:absolute;left:9211;top:13125;width:182;height:206" coordorigin="9211,13125" coordsize="182,206" path="m9322,13211l9307,13211,9307,13235,9322,13235,9322,13211xe" filled="t" fillcolor="#202020" stroked="f">
                <v:path arrowok="t"/>
                <v:fill/>
              </v:shape>
              <v:shape style="position:absolute;left:9211;top:13125;width:182;height:206" coordorigin="9211,13125" coordsize="182,206" path="m9394,13211l9379,13211,9379,13235,9394,13235,9394,13211xe" filled="t" fillcolor="#202020" stroked="f">
                <v:path arrowok="t"/>
                <v:fill/>
              </v:shape>
              <v:shape style="position:absolute;left:9211;top:13125;width:182;height:206" coordorigin="9211,13125" coordsize="182,206" path="m9322,13173l9307,13173,9307,13197,9322,13197,9322,13173xe" filled="t" fillcolor="#202020" stroked="f">
                <v:path arrowok="t"/>
                <v:fill/>
              </v:shape>
              <v:shape style="position:absolute;left:9211;top:13125;width:182;height:206" coordorigin="9211,13125" coordsize="182,206" path="m9394,13173l9379,13173,9379,13197,9394,13197,9394,13173xe" filled="t" fillcolor="#202020" stroked="f">
                <v:path arrowok="t"/>
                <v:fill/>
              </v:shape>
              <v:shape style="position:absolute;left:9211;top:13125;width:182;height:206" coordorigin="9211,13125" coordsize="182,206" path="m9264,13125l9254,13134,9259,13144,9269,13149,9274,13158,9283,13158,9292,13153,9264,13125xe" filled="t" fillcolor="#202020" stroked="f">
                <v:path arrowok="t"/>
                <v:fill/>
              </v:shape>
              <v:shape style="position:absolute;left:9211;top:13125;width:182;height:206" coordorigin="9211,13125" coordsize="182,206" path="m9354,13126l9343,13144,9331,13158,9350,13158,9365,13144,9370,13134,9354,13126xe" filled="t" fillcolor="#202020" stroked="f">
                <v:path arrowok="t"/>
                <v:fill/>
              </v:shape>
            </v:group>
            <v:group style="position:absolute;left:9422;top:13125;width:202;height:206" coordorigin="9422,13125" coordsize="202,206">
              <v:shape style="position:absolute;left:9422;top:13125;width:202;height:206" coordorigin="9422,13125" coordsize="202,206" path="m9468,13211l9446,13211,9446,13331,9466,13331,9468,13211xe" filled="t" fillcolor="#202020" stroked="f">
                <v:path arrowok="t"/>
                <v:fill/>
              </v:shape>
              <v:shape style="position:absolute;left:9422;top:13125;width:202;height:206" coordorigin="9422,13125" coordsize="202,206" path="m9610,13197l9585,13211,9572,13254,9567,13272,9562,13289,9557,13302,9475,13302,9475,13317,9624,13317,9624,13302,9580,13289,9587,13265,9593,13245,9599,13227,9604,13211,9610,13197xe" filled="t" fillcolor="#202020" stroked="f">
                <v:path arrowok="t"/>
                <v:fill/>
              </v:shape>
              <v:shape style="position:absolute;left:9422;top:13125;width:202;height:206" coordorigin="9422,13125" coordsize="202,206" path="m9509,13192l9499,13211,9499,13211,9505,13229,9511,13248,9517,13268,9523,13288,9533,13265,9527,13244,9521,13225,9515,13208,9509,13192xe" filled="t" fillcolor="#202020" stroked="f">
                <v:path arrowok="t"/>
                <v:fill/>
              </v:shape>
              <v:shape style="position:absolute;left:9422;top:13125;width:202;height:206" coordorigin="9422,13125" coordsize="202,206" path="m9480,13130l9463,13135,9457,13155,9450,13174,9441,13192,9432,13209,9422,13226,9422,13235,9427,13240,9427,13245,9437,13235,9442,13221,9446,13211,9468,13211,9469,13169,9474,13151,9480,13130xe" filled="t" fillcolor="#202020" stroked="f">
                <v:path arrowok="t"/>
                <v:fill/>
              </v:shape>
              <v:shape style="position:absolute;left:9422;top:13125;width:202;height:206" coordorigin="9422,13125" coordsize="202,206" path="m9619,13163l9480,13163,9480,13178,9619,13178,9619,13163xe" filled="t" fillcolor="#202020" stroked="f">
                <v:path arrowok="t"/>
                <v:fill/>
              </v:shape>
              <v:shape style="position:absolute;left:9422;top:13125;width:202;height:206" coordorigin="9422,13125" coordsize="202,206" path="m9547,13125l9533,13134,9542,13144,9552,13163,9571,13154,9562,13139,9552,13134,9547,13125xe" filled="t" fillcolor="#202020" stroked="f">
                <v:path arrowok="t"/>
                <v:fill/>
              </v:shape>
            </v:group>
            <v:group style="position:absolute;left:9634;top:13125;width:202;height:206" coordorigin="9634,13125" coordsize="202,206">
              <v:shape style="position:absolute;left:9634;top:13125;width:202;height:206" coordorigin="9634,13125" coordsize="202,206" path="m9739,13302l9725,13302,9725,13331,9739,13331,9739,13302xe" filled="t" fillcolor="#202020" stroked="f">
                <v:path arrowok="t"/>
                <v:fill/>
              </v:shape>
              <v:shape style="position:absolute;left:9634;top:13125;width:202;height:206" coordorigin="9634,13125" coordsize="202,206" path="m9835,13288l9634,13288,9634,13302,9835,13302,9835,13288xe" filled="t" fillcolor="#202020" stroked="f">
                <v:path arrowok="t"/>
                <v:fill/>
              </v:shape>
              <v:shape style="position:absolute;left:9634;top:13125;width:202;height:206" coordorigin="9634,13125" coordsize="202,206" path="m9739,13274l9725,13274,9725,13288,9739,13288,9739,13274xe" filled="t" fillcolor="#202020" stroked="f">
                <v:path arrowok="t"/>
                <v:fill/>
              </v:shape>
              <v:shape style="position:absolute;left:9634;top:13125;width:202;height:206" coordorigin="9634,13125" coordsize="202,206" path="m9806,13202l9662,13202,9662,13278,9677,13278,9677,13274,9806,13274,9806,13259,9677,13259,9677,13245,9806,13245,9806,13230,9677,13230,9677,13216,9806,13216,9806,13202xe" filled="t" fillcolor="#202020" stroked="f">
                <v:path arrowok="t"/>
                <v:fill/>
              </v:shape>
              <v:shape style="position:absolute;left:9634;top:13125;width:202;height:206" coordorigin="9634,13125" coordsize="202,206" path="m9806,13274l9792,13274,9792,13278,9806,13278,9806,13274xe" filled="t" fillcolor="#202020" stroked="f">
                <v:path arrowok="t"/>
                <v:fill/>
              </v:shape>
              <v:shape style="position:absolute;left:9634;top:13125;width:202;height:206" coordorigin="9634,13125" coordsize="202,206" path="m9806,13245l9792,13245,9792,13259,9806,13259,9806,13245xe" filled="t" fillcolor="#202020" stroked="f">
                <v:path arrowok="t"/>
                <v:fill/>
              </v:shape>
              <v:shape style="position:absolute;left:9634;top:13125;width:202;height:206" coordorigin="9634,13125" coordsize="202,206" path="m9806,13216l9792,13216,9792,13230,9806,13230,9806,13216xe" filled="t" fillcolor="#202020" stroked="f">
                <v:path arrowok="t"/>
                <v:fill/>
              </v:shape>
              <v:shape style="position:absolute;left:9634;top:13125;width:202;height:206" coordorigin="9634,13125" coordsize="202,206" path="m9835,13178l9634,13178,9634,13192,9835,13192,9835,13178xe" filled="t" fillcolor="#202020" stroked="f">
                <v:path arrowok="t"/>
                <v:fill/>
              </v:shape>
              <v:shape style="position:absolute;left:9634;top:13125;width:202;height:206" coordorigin="9634,13125" coordsize="202,206" path="m9691,13154l9677,13163,9686,13173,9686,13178,9706,13178,9701,13173,9691,13154xe" filled="t" fillcolor="#202020" stroked="f">
                <v:path arrowok="t"/>
                <v:fill/>
              </v:shape>
              <v:shape style="position:absolute;left:9634;top:13125;width:202;height:206" coordorigin="9634,13125" coordsize="202,206" path="m9773,13154l9763,13173,9758,13178,9778,13178,9778,13173,9787,13163,9773,13154xe" filled="t" fillcolor="#202020" stroked="f">
                <v:path arrowok="t"/>
                <v:fill/>
              </v:shape>
              <v:shape style="position:absolute;left:9634;top:13125;width:202;height:206" coordorigin="9634,13125" coordsize="202,206" path="m9826,13144l9638,13144,9638,13154,9826,13154,9826,13144xe" filled="t" fillcolor="#202020" stroked="f">
                <v:path arrowok="t"/>
                <v:fill/>
              </v:shape>
              <v:shape style="position:absolute;left:9634;top:13125;width:202;height:206" coordorigin="9634,13125" coordsize="202,206" path="m9734,13125l9720,13130,9720,13134,9725,13139,9725,13144,9744,13144,9739,13134,9734,13130,9734,13125xe" filled="t" fillcolor="#20202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96.559998pt;margin-top:659.359985pt;width:1.2pt;height:5.76pt;mso-position-horizontal-relative:page;mso-position-vertical-relative:page;z-index:-3373" coordorigin="9931,13187" coordsize="24,115">
            <v:shape style="position:absolute;left:9931;top:13187;width:24;height:115" coordorigin="9931,13187" coordsize="24,115" path="m9950,13206l9936,13206,9936,13211,9950,13211,9950,13206xe" filled="t" fillcolor="#202020" stroked="f">
              <v:path arrowok="t"/>
              <v:fill/>
            </v:shape>
            <v:shape style="position:absolute;left:9931;top:13187;width:24;height:115" coordorigin="9931,13187" coordsize="24,115" path="m9950,13187l9936,13187,9931,13192,9931,13206,9955,13206,9955,13192,9950,13187xe" filled="t" fillcolor="#202020" stroked="f">
              <v:path arrowok="t"/>
              <v:fill/>
            </v:shape>
            <v:shape style="position:absolute;left:9931;top:13187;width:24;height:115" coordorigin="9931,13187" coordsize="24,115" path="m9950,13298l9936,13298,9936,13302,9950,13302,9950,13298xe" filled="t" fillcolor="#202020" stroked="f">
              <v:path arrowok="t"/>
              <v:fill/>
            </v:shape>
            <v:shape style="position:absolute;left:9931;top:13187;width:24;height:115" coordorigin="9931,13187" coordsize="24,115" path="m9955,13283l9931,13283,9931,13298,9955,13298,9955,13283xe" filled="t" fillcolor="#202020" stroked="f">
              <v:path arrowok="t"/>
              <v:fill/>
            </v:shape>
            <v:shape style="position:absolute;left:9931;top:13187;width:24;height:115" coordorigin="9931,13187" coordsize="24,115" path="m9950,13278l9936,13278,9936,13283,9950,13283,9950,13278xe" filled="t" fillcolor="#20202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53.279999pt;margin-top:698.960022pt;width:10.08pt;height:10.055184pt;mso-position-horizontal-relative:page;mso-position-vertical-relative:page;z-index:-3372" coordorigin="1066,13979" coordsize="202,201">
            <v:shape style="position:absolute;left:1066;top:13979;width:202;height:201" coordorigin="1066,13979" coordsize="202,201" path="m1090,14094l1072,14159,1066,14176,1085,14180,1091,14160,1097,14140,1102,14122,1109,14104,1104,14099,1099,14099,1090,14094xe" filled="t" fillcolor="#000000" stroked="f">
              <v:path arrowok="t"/>
              <v:fill/>
            </v:shape>
            <v:shape style="position:absolute;left:1066;top:13979;width:202;height:201" coordorigin="1066,13979" coordsize="202,201" path="m1267,14157l1114,14157,1114,14171,1267,14171,1267,14157xe" filled="t" fillcolor="#000000" stroked="f">
              <v:path arrowok="t"/>
              <v:fill/>
            </v:shape>
            <v:shape style="position:absolute;left:1066;top:13979;width:202;height:201" coordorigin="1066,13979" coordsize="202,201" path="m1200,14099l1181,14099,1181,14157,1200,14157,1200,14099xe" filled="t" fillcolor="#000000" stroked="f">
              <v:path arrowok="t"/>
              <v:fill/>
            </v:shape>
            <v:shape style="position:absolute;left:1066;top:13979;width:202;height:201" coordorigin="1066,13979" coordsize="202,201" path="m1253,14080l1128,14080,1128,14099,1253,14099,1253,14080xe" filled="t" fillcolor="#000000" stroked="f">
              <v:path arrowok="t"/>
              <v:fill/>
            </v:shape>
            <v:shape style="position:absolute;left:1066;top:13979;width:202;height:201" coordorigin="1066,13979" coordsize="202,201" path="m1075,14037l1066,14054,1082,14065,1099,14080,1099,14075,1104,14070,1105,14063,1089,14050,1075,14037xe" filled="t" fillcolor="#000000" stroked="f">
              <v:path arrowok="t"/>
              <v:fill/>
            </v:shape>
            <v:shape style="position:absolute;left:1066;top:13979;width:202;height:201" coordorigin="1066,13979" coordsize="202,201" path="m1200,14032l1181,14032,1181,14080,1200,14080,1200,14032xe" filled="t" fillcolor="#000000" stroked="f">
              <v:path arrowok="t"/>
              <v:fill/>
            </v:shape>
            <v:shape style="position:absolute;left:1066;top:13979;width:202;height:201" coordorigin="1066,13979" coordsize="202,201" path="m1262,14018l1123,14018,1123,14032,1262,14032,1262,14018xe" filled="t" fillcolor="#000000" stroked="f">
              <v:path arrowok="t"/>
              <v:fill/>
            </v:shape>
            <v:shape style="position:absolute;left:1066;top:13979;width:202;height:201" coordorigin="1066,13979" coordsize="202,201" path="m1080,13984l1077,14000,1104,14027,1114,14018,1112,14008,1096,13996,1080,13984xe" filled="t" fillcolor="#000000" stroked="f">
              <v:path arrowok="t"/>
              <v:fill/>
            </v:shape>
            <v:shape style="position:absolute;left:1066;top:13979;width:202;height:201" coordorigin="1066,13979" coordsize="202,201" path="m1181,13979l1171,13989,1181,14008,1190,14018,1205,14008,1200,13998,1181,13979xe" filled="t" fillcolor="#00000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68.160004pt;margin-top:702.080017pt;width:1.2pt;height:5.76pt;mso-position-horizontal-relative:page;mso-position-vertical-relative:page;z-index:-3371" coordorigin="1363,14042" coordsize="24,115">
            <v:shape style="position:absolute;left:1363;top:14042;width:24;height:115" coordorigin="1363,14042" coordsize="24,115" path="m1382,14042l1368,14042,1368,14046,1363,14046,1363,14061,1368,14061,1368,14066,1382,14066,1387,14061,1387,14046,1382,14042xe" filled="t" fillcolor="#000000" stroked="f">
              <v:path arrowok="t"/>
              <v:fill/>
            </v:shape>
            <v:shape style="position:absolute;left:1363;top:14042;width:24;height:115" coordorigin="1363,14042" coordsize="24,115" path="m1382,14133l1368,14133,1368,14138,1363,14138,1363,14152,1368,14157,1387,14157,1387,14138,1382,14133xe" filled="t" fillcolor="#00000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74.379997pt;margin-top:698.460022pt;width:82.12pt;height:11.32pt;mso-position-horizontal-relative:page;mso-position-vertical-relative:page;z-index:-3370" coordorigin="1488,13969" coordsize="1642,226">
            <v:group style="position:absolute;left:1498;top:13994;width:91;height:163" coordorigin="1498,13994" coordsize="91,163">
              <v:shape style="position:absolute;left:1498;top:13994;width:91;height:163" coordorigin="1498,13994" coordsize="91,163" path="m1589,14138l1498,14138,1498,14157,1589,14157,1589,14138xe" filled="t" fillcolor="#000000" stroked="f">
                <v:path arrowok="t"/>
                <v:fill/>
              </v:shape>
              <v:shape style="position:absolute;left:1498;top:13994;width:91;height:163" coordorigin="1498,13994" coordsize="91,163" path="m1555,14018l1536,14018,1536,14138,1555,14138,1555,14018xe" filled="t" fillcolor="#000000" stroked="f">
                <v:path arrowok="t"/>
                <v:fill/>
              </v:shape>
              <v:shape style="position:absolute;left:1498;top:13994;width:91;height:163" coordorigin="1498,13994" coordsize="91,163" path="m1555,13994l1498,14008,1498,14027,1536,14018,1555,14018,1555,13994xe" filled="t" fillcolor="#000000" stroked="f">
                <v:path arrowok="t"/>
                <v:fill/>
              </v:shape>
            </v:group>
            <v:group style="position:absolute;left:1618;top:14133;width:24;height:24" coordorigin="1618,14133" coordsize="24,24">
              <v:shape style="position:absolute;left:1618;top:14133;width:24;height:24" coordorigin="1618,14133" coordsize="24,24" path="m1637,14133l1622,14133,1618,14138,1618,14157,1637,14157,1642,14152,1642,14138,1637,14138,1637,14133xe" filled="t" fillcolor="#000000" stroked="f">
                <v:path arrowok="t"/>
                <v:fill/>
              </v:shape>
            </v:group>
            <v:group style="position:absolute;left:1656;top:13979;width:197;height:206" coordorigin="1656,13979" coordsize="197,206">
              <v:shape style="position:absolute;left:1656;top:13979;width:197;height:206" coordorigin="1656,13979" coordsize="197,206" path="m1813,14150l1776,14150,1848,14186,1844,14165,1826,14156,1813,14150xe" filled="t" fillcolor="#000000" stroked="f">
                <v:path arrowok="t"/>
                <v:fill/>
              </v:shape>
              <v:shape style="position:absolute;left:1656;top:13979;width:197;height:206" coordorigin="1656,13979" coordsize="197,206" path="m1786,14037l1771,14053,1769,14076,1765,14095,1762,14109,1661,14109,1661,14123,1752,14130,1740,14141,1724,14151,1705,14159,1683,14166,1656,14171,1666,14181,1683,14181,1704,14175,1723,14169,1776,14150,1813,14150,1808,14147,1789,14139,1771,14133,1771,14128,1776,14128,1776,14123,1858,14123,1858,14109,1783,14101,1785,14085,1785,14083,1785,14066,1786,14045,1786,14037xe" filled="t" fillcolor="#000000" stroked="f">
                <v:path arrowok="t"/>
                <v:fill/>
              </v:shape>
              <v:shape style="position:absolute;left:1656;top:13979;width:197;height:206" coordorigin="1656,13979" coordsize="197,206" path="m1690,14066l1690,14083,1709,14093,1723,14104,1725,14085,1707,14076,1690,14066xe" filled="t" fillcolor="#000000" stroked="f">
                <v:path arrowok="t"/>
                <v:fill/>
              </v:shape>
              <v:shape style="position:absolute;left:1656;top:13979;width:197;height:206" coordorigin="1656,13979" coordsize="197,206" path="m1709,14037l1707,14052,1725,14063,1742,14070,1745,14053,1727,14045,1709,14037xe" filled="t" fillcolor="#000000" stroked="f">
                <v:path arrowok="t"/>
                <v:fill/>
              </v:shape>
              <v:shape style="position:absolute;left:1656;top:13979;width:197;height:206" coordorigin="1656,13979" coordsize="197,206" path="m1853,14013l1666,14013,1666,14046,1680,14046,1680,14027,1853,14027,1853,14013xe" filled="t" fillcolor="#000000" stroked="f">
                <v:path arrowok="t"/>
                <v:fill/>
              </v:shape>
              <v:shape style="position:absolute;left:1656;top:13979;width:197;height:206" coordorigin="1656,13979" coordsize="197,206" path="m1853,14027l1838,14027,1838,14046,1853,14046,1853,14027xe" filled="t" fillcolor="#000000" stroked="f">
                <v:path arrowok="t"/>
                <v:fill/>
              </v:shape>
              <v:shape style="position:absolute;left:1656;top:13979;width:197;height:206" coordorigin="1656,13979" coordsize="197,206" path="m1762,13979l1747,13989,1752,13998,1757,14003,1757,14013,1766,14013,1776,14003,1771,13994,1766,13989,1762,13979xe" filled="t" fillcolor="#000000" stroked="f">
                <v:path arrowok="t"/>
                <v:fill/>
              </v:shape>
            </v:group>
            <v:group style="position:absolute;left:1867;top:13981;width:206;height:200" coordorigin="1867,13981" coordsize="206,200">
              <v:shape style="position:absolute;left:1867;top:13981;width:206;height:200" coordorigin="1867,13981" coordsize="206,200" path="m1916,14094l1901,14094,1901,14181,1915,14181,1916,14094xe" filled="t" fillcolor="#000000" stroked="f">
                <v:path arrowok="t"/>
                <v:fill/>
              </v:shape>
              <v:shape style="position:absolute;left:1867;top:13981;width:206;height:200" coordorigin="1867,13981" coordsize="206,200" path="m2030,14075l2016,14075,2016,14157,2011,14162,1968,14162,1968,14176,1973,14181,2021,14181,2030,14171,2030,14075xe" filled="t" fillcolor="#000000" stroked="f">
                <v:path arrowok="t"/>
                <v:fill/>
              </v:shape>
              <v:shape style="position:absolute;left:1867;top:13981;width:206;height:200" coordorigin="1867,13981" coordsize="206,200" path="m1939,14042l1917,14043,1905,14060,1892,14076,1880,14091,1867,14104,1872,14109,1872,14114,1873,14123,1901,14094,1916,14094,1916,14074,1929,14058,1939,14042xe" filled="t" fillcolor="#000000" stroked="f">
                <v:path arrowok="t"/>
                <v:fill/>
              </v:shape>
              <v:shape style="position:absolute;left:1867;top:13981;width:206;height:200" coordorigin="1867,13981" coordsize="206,200" path="m2074,14061l1939,14061,1939,14075,2074,14075,2074,14061xe" filled="t" fillcolor="#000000" stroked="f">
                <v:path arrowok="t"/>
                <v:fill/>
              </v:shape>
              <v:shape style="position:absolute;left:1867;top:13981;width:206;height:200" coordorigin="1867,13981" coordsize="206,200" path="m1919,13981l1908,13997,1897,14013,1883,14027,1867,14042,1872,14046,1872,14051,1884,14050,1898,14036,1912,14021,1924,14005,1934,13989,1919,13981xe" filled="t" fillcolor="#000000" stroked="f">
                <v:path arrowok="t"/>
                <v:fill/>
              </v:shape>
              <v:shape style="position:absolute;left:1867;top:13981;width:206;height:200" coordorigin="1867,13981" coordsize="206,200" path="m2059,13998l1954,13998,1954,14013,2059,14013,2059,13998xe" filled="t" fillcolor="#000000" stroked="f">
                <v:path arrowok="t"/>
                <v:fill/>
              </v:shape>
            </v:group>
            <v:group style="position:absolute;left:2088;top:13984;width:192;height:192" coordorigin="2088,13984" coordsize="192,192">
              <v:shape style="position:absolute;left:2088;top:13984;width:192;height:192" coordorigin="2088,13984" coordsize="192,192" path="m2179,14123l2165,14123,2165,14148,2172,14169,2194,14176,2261,14176,2270,14171,2274,14162,2184,14162,2179,14157,2179,14123xe" filled="t" fillcolor="#000000" stroked="f">
                <v:path arrowok="t"/>
                <v:fill/>
              </v:shape>
              <v:shape style="position:absolute;left:2088;top:13984;width:192;height:192" coordorigin="2088,13984" coordsize="192,192" path="m2266,14123l2261,14123,2261,14142,2256,14152,2256,14157,2251,14162,2274,14162,2275,14157,2275,14147,2280,14138,2280,14128,2270,14128,2266,14123xe" filled="t" fillcolor="#000000" stroked="f">
                <v:path arrowok="t"/>
                <v:fill/>
              </v:shape>
              <v:shape style="position:absolute;left:2088;top:13984;width:192;height:192" coordorigin="2088,13984" coordsize="192,192" path="m2256,14008l2088,14008,2088,14138,2102,14138,2102,14123,2256,14123,2256,14109,2102,14109,2102,14075,2256,14075,2256,14061,2102,14061,2102,14022,2256,14022,2256,14008xe" filled="t" fillcolor="#000000" stroked="f">
                <v:path arrowok="t"/>
                <v:fill/>
              </v:shape>
              <v:shape style="position:absolute;left:2088;top:13984;width:192;height:192" coordorigin="2088,13984" coordsize="192,192" path="m2179,14075l2165,14075,2165,14109,2179,14109,2179,14075xe" filled="t" fillcolor="#000000" stroked="f">
                <v:path arrowok="t"/>
                <v:fill/>
              </v:shape>
              <v:shape style="position:absolute;left:2088;top:13984;width:192;height:192" coordorigin="2088,13984" coordsize="192,192" path="m2256,14075l2237,14075,2237,14109,2256,14109,2256,14075xe" filled="t" fillcolor="#000000" stroked="f">
                <v:path arrowok="t"/>
                <v:fill/>
              </v:shape>
              <v:shape style="position:absolute;left:2088;top:13984;width:192;height:192" coordorigin="2088,13984" coordsize="192,192" path="m2179,14022l2165,14022,2165,14061,2179,14061,2179,14022xe" filled="t" fillcolor="#000000" stroked="f">
                <v:path arrowok="t"/>
                <v:fill/>
              </v:shape>
              <v:shape style="position:absolute;left:2088;top:13984;width:192;height:192" coordorigin="2088,13984" coordsize="192,192" path="m2256,14022l2237,14022,2237,14061,2256,14061,2256,14022xe" filled="t" fillcolor="#000000" stroked="f">
                <v:path arrowok="t"/>
                <v:fill/>
              </v:shape>
              <v:shape style="position:absolute;left:2088;top:13984;width:192;height:192" coordorigin="2088,13984" coordsize="192,192" path="m2179,13984l2165,13984,2165,14008,2179,14008,2179,13984xe" filled="t" fillcolor="#000000" stroked="f">
                <v:path arrowok="t"/>
                <v:fill/>
              </v:shape>
            </v:group>
            <v:group style="position:absolute;left:2290;top:13994;width:182;height:187" coordorigin="2290,13994" coordsize="182,187">
              <v:shape style="position:absolute;left:2290;top:13994;width:182;height:187" coordorigin="2290,13994" coordsize="182,187" path="m2347,14162l2338,14162,2338,14181,2372,14181,2393,14173,2395,14166,2357,14166,2347,14162xe" filled="t" fillcolor="#000000" stroked="f">
                <v:path arrowok="t"/>
                <v:fill/>
              </v:shape>
              <v:shape style="position:absolute;left:2290;top:13994;width:182;height:187" coordorigin="2290,13994" coordsize="182,187" path="m2400,14090l2386,14090,2386,14162,2381,14166,2395,14166,2400,14152,2400,14090xe" filled="t" fillcolor="#000000" stroked="f">
                <v:path arrowok="t"/>
                <v:fill/>
              </v:shape>
              <v:shape style="position:absolute;left:2290;top:13994;width:182;height:187" coordorigin="2290,13994" coordsize="182,187" path="m2491,14075l2290,14075,2290,14090,2491,14090,2491,14075xe" filled="t" fillcolor="#000000" stroked="f">
                <v:path arrowok="t"/>
                <v:fill/>
              </v:shape>
              <v:shape style="position:absolute;left:2290;top:13994;width:182;height:187" coordorigin="2290,13994" coordsize="182,187" path="m2472,13994l2309,13994,2309,14008,2443,14008,2386,14051,2386,14075,2400,14075,2400,14061,2472,14008,2472,13994xe" filled="t" fillcolor="#000000" stroked="f">
                <v:path arrowok="t"/>
                <v:fill/>
              </v:shape>
            </v:group>
            <v:group style="position:absolute;left:2496;top:13984;width:211;height:197" coordorigin="2496,13984" coordsize="211,197">
              <v:shape style="position:absolute;left:2496;top:13984;width:211;height:197" coordorigin="2496,13984" coordsize="211,197" path="m2640,14104l2621,14104,2621,14181,2640,14181,2640,14104xe" filled="t" fillcolor="#000000" stroked="f">
                <v:path arrowok="t"/>
                <v:fill/>
              </v:shape>
              <v:shape style="position:absolute;left:2496;top:13984;width:211;height:197" coordorigin="2496,13984" coordsize="211,197" path="m2544,14051l2496,14051,2496,14066,2525,14066,2525,14152,2515,14162,2535,14168,2553,14157,2573,14147,2544,14147,2544,14051xe" filled="t" fillcolor="#000000" stroked="f">
                <v:path arrowok="t"/>
                <v:fill/>
              </v:shape>
              <v:shape style="position:absolute;left:2496;top:13984;width:211;height:197" coordorigin="2496,13984" coordsize="211,197" path="m2573,14128l2563,14133,2554,14142,2544,14147,2573,14147,2573,14128xe" filled="t" fillcolor="#000000" stroked="f">
                <v:path arrowok="t"/>
                <v:fill/>
              </v:shape>
              <v:shape style="position:absolute;left:2496;top:13984;width:211;height:197" coordorigin="2496,13984" coordsize="211,197" path="m2707,14090l2558,14090,2558,14104,2707,14104,2707,14090xe" filled="t" fillcolor="#000000" stroked="f">
                <v:path arrowok="t"/>
                <v:fill/>
              </v:shape>
              <v:shape style="position:absolute;left:2496;top:13984;width:211;height:197" coordorigin="2496,13984" coordsize="211,197" path="m2640,14008l2621,14008,2621,14090,2640,14090,2640,14008xe" filled="t" fillcolor="#000000" stroked="f">
                <v:path arrowok="t"/>
                <v:fill/>
              </v:shape>
              <v:shape style="position:absolute;left:2496;top:13984;width:211;height:197" coordorigin="2496,13984" coordsize="211,197" path="m2578,14022l2568,14032,2571,14040,2581,14058,2592,14075,2600,14056,2591,14039,2578,14022xe" filled="t" fillcolor="#000000" stroked="f">
                <v:path arrowok="t"/>
                <v:fill/>
              </v:shape>
              <v:shape style="position:absolute;left:2496;top:13984;width:211;height:197" coordorigin="2496,13984" coordsize="211,197" path="m2698,14032l2677,14035,2665,14052,2654,14066,2675,14065,2698,14032xe" filled="t" fillcolor="#000000" stroked="f">
                <v:path arrowok="t"/>
                <v:fill/>
              </v:shape>
              <v:shape style="position:absolute;left:2496;top:13984;width:211;height:197" coordorigin="2496,13984" coordsize="211,197" path="m2520,13984l2512,14000,2526,14016,2534,14032,2551,14015,2520,13984xe" filled="t" fillcolor="#000000" stroked="f">
                <v:path arrowok="t"/>
                <v:fill/>
              </v:shape>
              <v:shape style="position:absolute;left:2496;top:13984;width:211;height:197" coordorigin="2496,13984" coordsize="211,197" path="m2693,13994l2568,13994,2568,14008,2693,14008,2693,13994xe" filled="t" fillcolor="#000000" stroked="f">
                <v:path arrowok="t"/>
                <v:fill/>
              </v:shape>
            </v:group>
            <v:group style="position:absolute;left:2712;top:13984;width:202;height:197" coordorigin="2712,13984" coordsize="202,197">
              <v:shape style="position:absolute;left:2712;top:13984;width:202;height:197" coordorigin="2712,13984" coordsize="202,197" path="m2760,14070l2746,14070,2746,14181,2760,14181,2760,14070xe" filled="t" fillcolor="#000000" stroked="f">
                <v:path arrowok="t"/>
                <v:fill/>
              </v:shape>
              <v:shape style="position:absolute;left:2712;top:13984;width:202;height:197" coordorigin="2712,13984" coordsize="202,197" path="m2803,14162l2803,14171,2808,14176,2808,14181,2851,14181,2856,14171,2856,14166,2813,14166,2803,14162xe" filled="t" fillcolor="#000000" stroked="f">
                <v:path arrowok="t"/>
                <v:fill/>
              </v:shape>
              <v:shape style="position:absolute;left:2712;top:13984;width:202;height:197" coordorigin="2712,13984" coordsize="202,197" path="m2856,14070l2842,14070,2842,14162,2837,14166,2856,14166,2856,14070xe" filled="t" fillcolor="#000000" stroked="f">
                <v:path arrowok="t"/>
                <v:fill/>
              </v:shape>
              <v:shape style="position:absolute;left:2712;top:13984;width:202;height:197" coordorigin="2712,13984" coordsize="202,197" path="m2885,14090l2870,14094,2879,14109,2888,14126,2896,14143,2904,14162,2914,14143,2905,14127,2896,14109,2885,14090xe" filled="t" fillcolor="#000000" stroked="f">
                <v:path arrowok="t"/>
                <v:fill/>
              </v:shape>
              <v:shape style="position:absolute;left:2712;top:13984;width:202;height:197" coordorigin="2712,13984" coordsize="202,197" path="m2803,14090l2800,14099,2791,14119,2783,14137,2774,14152,2779,14157,2784,14157,2795,14149,2803,14132,2812,14113,2822,14094,2803,14090xe" filled="t" fillcolor="#000000" stroked="f">
                <v:path arrowok="t"/>
                <v:fill/>
              </v:shape>
              <v:shape style="position:absolute;left:2712;top:13984;width:202;height:197" coordorigin="2712,13984" coordsize="202,197" path="m2789,14022l2712,14022,2712,14037,2737,14053,2730,14072,2722,14090,2712,14109,2712,14118,2717,14123,2719,14125,2728,14110,2737,14091,2746,14070,2760,14070,2760,14037,2789,14037,2789,14022xe" filled="t" fillcolor="#000000" stroked="f">
                <v:path arrowok="t"/>
                <v:fill/>
              </v:shape>
              <v:shape style="position:absolute;left:2712;top:13984;width:202;height:197" coordorigin="2712,13984" coordsize="202,197" path="m2770,14066l2760,14075,2779,14094,2789,14085,2770,14066xe" filled="t" fillcolor="#000000" stroked="f">
                <v:path arrowok="t"/>
                <v:fill/>
              </v:shape>
              <v:shape style="position:absolute;left:2712;top:13984;width:202;height:197" coordorigin="2712,13984" coordsize="202,197" path="m2914,14056l2784,14056,2784,14070,2914,14070,2914,14056xe" filled="t" fillcolor="#000000" stroked="f">
                <v:path arrowok="t"/>
                <v:fill/>
              </v:shape>
              <v:shape style="position:absolute;left:2712;top:13984;width:202;height:197" coordorigin="2712,13984" coordsize="202,197" path="m2760,13984l2746,13984,2746,14022,2760,14022,2760,13984xe" filled="t" fillcolor="#000000" stroked="f">
                <v:path arrowok="t"/>
                <v:fill/>
              </v:shape>
              <v:shape style="position:absolute;left:2712;top:13984;width:202;height:197" coordorigin="2712,13984" coordsize="202,197" path="m2904,13994l2794,13994,2794,14008,2904,14008,2904,13994xe" filled="t" fillcolor="#000000" stroked="f">
                <v:path arrowok="t"/>
                <v:fill/>
              </v:shape>
            </v:group>
            <v:group style="position:absolute;left:2933;top:13980;width:187;height:201" coordorigin="2933,13980" coordsize="187,201">
              <v:shape style="position:absolute;left:2933;top:13980;width:187;height:201" coordorigin="2933,13980" coordsize="187,201" path="m3010,14018l2933,14018,2933,14181,2947,14181,2947,14162,3010,14162,3010,14147,2947,14147,2947,14094,3010,14094,3010,14080,2947,14080,2947,14032,3010,14032,3010,14018xe" filled="t" fillcolor="#000000" stroked="f">
                <v:path arrowok="t"/>
                <v:fill/>
              </v:shape>
              <v:shape style="position:absolute;left:2933;top:13980;width:187;height:201" coordorigin="2933,13980" coordsize="187,201" path="m3010,14162l2995,14162,2995,14181,3010,14181,3010,14162xe" filled="t" fillcolor="#000000" stroked="f">
                <v:path arrowok="t"/>
                <v:fill/>
              </v:shape>
              <v:shape style="position:absolute;left:2933;top:13980;width:187;height:201" coordorigin="2933,13980" coordsize="187,201" path="m3010,14094l2995,14094,2995,14147,3010,14147,3010,14094xe" filled="t" fillcolor="#000000" stroked="f">
                <v:path arrowok="t"/>
                <v:fill/>
              </v:shape>
              <v:shape style="position:absolute;left:2933;top:13980;width:187;height:201" coordorigin="2933,13980" coordsize="187,201" path="m3010,14032l2995,14032,2995,14080,3010,14080,3010,14032xe" filled="t" fillcolor="#000000" stroked="f">
                <v:path arrowok="t"/>
                <v:fill/>
              </v:shape>
              <v:shape style="position:absolute;left:2933;top:13980;width:187;height:201" coordorigin="2933,13980" coordsize="187,201" path="m2966,13980l2959,13999,2952,14018,2966,14018,2981,13989,2966,13980xe" filled="t" fillcolor="#000000" stroked="f">
                <v:path arrowok="t"/>
                <v:fill/>
              </v:shape>
              <v:shape style="position:absolute;left:2933;top:13980;width:187;height:201" coordorigin="2933,13980" coordsize="187,201" path="m3119,14032l3043,14032,3101,14047,3101,14078,3100,14095,3100,14114,3098,14130,3096,14142,3096,14157,3091,14162,3038,14162,3038,14166,3043,14171,3050,14181,3068,14180,3095,14179,3110,14167,3115,14140,3115,14128,3116,14112,3116,14092,3117,14070,3118,14043,3119,14032xe" filled="t" fillcolor="#000000" stroked="f">
                <v:path arrowok="t"/>
                <v:fill/>
              </v:shape>
              <v:shape style="position:absolute;left:2933;top:13980;width:187;height:201" coordorigin="2933,13980" coordsize="187,201" path="m3043,14061l3029,14070,3041,14087,3052,14103,3062,14118,3081,14108,3070,14094,3057,14078,3043,14061xe" filled="t" fillcolor="#000000" stroked="f">
                <v:path arrowok="t"/>
                <v:fill/>
              </v:shape>
              <v:shape style="position:absolute;left:2933;top:13980;width:187;height:201" coordorigin="2933,13980" coordsize="187,201" path="m3043,13982l3038,14004,3030,14024,3022,14041,3014,14056,3019,14061,3024,14061,3029,14066,3034,14056,3038,14042,3043,14032,3119,14032,3120,14013,3053,14013,3058,14008,3058,13998,3062,13984,3043,13982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60.559998pt;margin-top:706.640015pt;width:1.68pt;height:2.64pt;mso-position-horizontal-relative:page;mso-position-vertical-relative:page;z-index:-3369" coordorigin="3211,14133" coordsize="34,53">
            <v:shape style="position:absolute;left:3211;top:14133;width:34;height:53" coordorigin="3211,14133" coordsize="34,53" path="m3245,14133l3226,14133,3211,14186,3226,14186,3245,14133xe" filled="t" fillcolor="#000000" stroked="f">
              <v:path arrowok="t"/>
              <v:fill/>
            </v:shape>
            <w10:wrap type="none"/>
          </v:group>
        </w:pict>
      </w:r>
      <w:r>
        <w:rPr/>
        <w:pict>
          <v:shape style="position:absolute;margin-left:388.299988pt;margin-top:698.460022pt;width:167.239399pt;height:11.25pt;mso-position-horizontal-relative:page;mso-position-vertical-relative:page;z-index:-3368" type="#_x0000_t75">
            <v:imagedata r:id="rId98" o:title=""/>
          </v:shape>
        </w:pict>
      </w:r>
      <w:r>
        <w:rPr/>
        <w:pict>
          <v:shape style="position:absolute;margin-left:354.700012pt;margin-top:734.460022pt;width:212.186419pt;height:11.625pt;mso-position-horizontal-relative:page;mso-position-vertical-relative:page;z-index:-3367" type="#_x0000_t75">
            <v:imagedata r:id="rId99" o:title=""/>
          </v:shape>
        </w:pict>
      </w:r>
      <w:r>
        <w:rPr/>
        <w:pict>
          <v:group style="position:absolute;margin-left:123.339996pt;margin-top:752.700012pt;width:35.56pt;height:11.32pt;mso-position-horizontal-relative:page;mso-position-vertical-relative:page;z-index:-3366" coordorigin="2467,15054" coordsize="711,226">
            <v:group style="position:absolute;left:2477;top:15069;width:206;height:202" coordorigin="2477,15069" coordsize="206,202">
              <v:shape style="position:absolute;left:2477;top:15069;width:206;height:202" coordorigin="2477,15069" coordsize="206,202" path="m2683,15218l2477,15218,2477,15227,2683,15227,2683,15218xe" filled="t" fillcolor="#000000" stroked="f">
                <v:path arrowok="t"/>
                <v:fill/>
              </v:shape>
              <v:shape style="position:absolute;left:2477;top:15069;width:206;height:202" coordorigin="2477,15069" coordsize="206,202" path="m2650,15112l2506,15112,2506,15218,2520,15218,2520,15203,2650,15203,2650,15189,2520,15189,2520,15174,2650,15174,2650,15165,2520,15165,2520,15150,2650,15150,2650,15136,2520,15136,2520,15122,2650,15122,2650,15112xe" filled="t" fillcolor="#000000" stroked="f">
                <v:path arrowok="t"/>
                <v:fill/>
              </v:shape>
              <v:shape style="position:absolute;left:2477;top:15069;width:206;height:202" coordorigin="2477,15069" coordsize="206,202" path="m2650,15203l2635,15203,2635,15218,2650,15218,2650,15203xe" filled="t" fillcolor="#000000" stroked="f">
                <v:path arrowok="t"/>
                <v:fill/>
              </v:shape>
              <v:shape style="position:absolute;left:2477;top:15069;width:206;height:202" coordorigin="2477,15069" coordsize="206,202" path="m2650,15174l2635,15174,2635,15189,2650,15189,2650,15174xe" filled="t" fillcolor="#000000" stroked="f">
                <v:path arrowok="t"/>
                <v:fill/>
              </v:shape>
              <v:shape style="position:absolute;left:2477;top:15069;width:206;height:202" coordorigin="2477,15069" coordsize="206,202" path="m2650,15150l2635,15150,2635,15165,2650,15165,2650,15150xe" filled="t" fillcolor="#000000" stroked="f">
                <v:path arrowok="t"/>
                <v:fill/>
              </v:shape>
              <v:shape style="position:absolute;left:2477;top:15069;width:206;height:202" coordorigin="2477,15069" coordsize="206,202" path="m2650,15122l2635,15122,2635,15136,2650,15136,2650,15122xe" filled="t" fillcolor="#000000" stroked="f">
                <v:path arrowok="t"/>
                <v:fill/>
              </v:shape>
              <v:shape style="position:absolute;left:2477;top:15069;width:206;height:202" coordorigin="2477,15069" coordsize="206,202" path="m2587,15098l2573,15098,2573,15112,2587,15112,2587,15098xe" filled="t" fillcolor="#000000" stroked="f">
                <v:path arrowok="t"/>
                <v:fill/>
              </v:shape>
              <v:shape style="position:absolute;left:2477;top:15069;width:206;height:202" coordorigin="2477,15069" coordsize="206,202" path="m2678,15083l2477,15083,2477,15098,2678,15098,2678,15083xe" filled="t" fillcolor="#000000" stroked="f">
                <v:path arrowok="t"/>
                <v:fill/>
              </v:shape>
              <v:shape style="position:absolute;left:2477;top:15069;width:206;height:202" coordorigin="2477,15069" coordsize="206,202" path="m2587,15069l2573,15069,2573,15083,2587,15083,2587,15069xe" filled="t" fillcolor="#000000" stroked="f">
                <v:path arrowok="t"/>
                <v:fill/>
              </v:shape>
              <v:shape style="position:absolute;left:2477;top:15069;width:206;height:202" coordorigin="2477,15069" coordsize="206,202" path="m2606,15232l2597,15242,2669,15270,2661,15250,2641,15243,2623,15237,2606,15232xe" filled="t" fillcolor="#000000" stroked="f">
                <v:path arrowok="t"/>
                <v:fill/>
              </v:shape>
              <v:shape style="position:absolute;left:2477;top:15069;width:206;height:202" coordorigin="2477,15069" coordsize="206,202" path="m2554,15232l2513,15246,2495,15252,2477,15256,2486,15266,2488,15270,2506,15263,2524,15256,2543,15249,2563,15242,2554,15232xe" filled="t" fillcolor="#000000" stroked="f">
                <v:path arrowok="t"/>
                <v:fill/>
              </v:shape>
            </v:group>
            <v:group style="position:absolute;left:2688;top:15064;width:197;height:206" coordorigin="2688,15064" coordsize="197,206">
              <v:shape style="position:absolute;left:2688;top:15064;width:197;height:206" coordorigin="2688,15064" coordsize="197,206" path="m2845,15235l2808,15235,2880,15270,2876,15249,2858,15240,2845,15235xe" filled="t" fillcolor="#000000" stroked="f">
                <v:path arrowok="t"/>
                <v:fill/>
              </v:shape>
              <v:shape style="position:absolute;left:2688;top:15064;width:197;height:206" coordorigin="2688,15064" coordsize="197,206" path="m2818,15122l2800,15139,2800,15162,2797,15180,2794,15194,2693,15194,2693,15208,2784,15215,2772,15226,2756,15236,2737,15244,2715,15250,2688,15256,2698,15266,2715,15266,2736,15260,2755,15254,2808,15235,2845,15235,2840,15232,2821,15224,2803,15218,2803,15213,2808,15208,2890,15208,2890,15194,2815,15186,2817,15169,2817,15150,2818,15129,2818,15122xe" filled="t" fillcolor="#000000" stroked="f">
                <v:path arrowok="t"/>
                <v:fill/>
              </v:shape>
              <v:shape style="position:absolute;left:2688;top:15064;width:197;height:206" coordorigin="2688,15064" coordsize="197,206" path="m2722,15150l2722,15170,2741,15179,2755,15189,2757,15169,2739,15160,2722,15150xe" filled="t" fillcolor="#000000" stroked="f">
                <v:path arrowok="t"/>
                <v:fill/>
              </v:shape>
              <v:shape style="position:absolute;left:2688;top:15064;width:197;height:206" coordorigin="2688,15064" coordsize="197,206" path="m2741,15122l2739,15137,2757,15147,2774,15155,2776,15140,2758,15129,2741,15122xe" filled="t" fillcolor="#000000" stroked="f">
                <v:path arrowok="t"/>
                <v:fill/>
              </v:shape>
              <v:shape style="position:absolute;left:2688;top:15064;width:197;height:206" coordorigin="2688,15064" coordsize="197,206" path="m2885,15098l2698,15098,2698,15131,2712,15131,2712,15112,2885,15112,2885,15098xe" filled="t" fillcolor="#000000" stroked="f">
                <v:path arrowok="t"/>
                <v:fill/>
              </v:shape>
              <v:shape style="position:absolute;left:2688;top:15064;width:197;height:206" coordorigin="2688,15064" coordsize="197,206" path="m2885,15112l2870,15112,2870,15131,2885,15131,2885,15112xe" filled="t" fillcolor="#000000" stroked="f">
                <v:path arrowok="t"/>
                <v:fill/>
              </v:shape>
              <v:shape style="position:absolute;left:2688;top:15064;width:197;height:206" coordorigin="2688,15064" coordsize="197,206" path="m2794,15064l2774,15074,2789,15088,2789,15098,2798,15098,2808,15088,2803,15078,2798,15074,2794,15064xe" filled="t" fillcolor="#000000" stroked="f">
                <v:path arrowok="t"/>
                <v:fill/>
              </v:shape>
            </v:group>
            <v:group style="position:absolute;left:2899;top:15069;width:202;height:202" coordorigin="2899,15069" coordsize="202,202">
              <v:shape style="position:absolute;left:2899;top:15069;width:202;height:202" coordorigin="2899,15069" coordsize="202,202" path="m2942,15069l2928,15069,2928,15270,2942,15270,2942,15117,2964,15117,2962,15112,2957,15107,2942,15107,2942,15069xe" filled="t" fillcolor="#000000" stroked="f">
                <v:path arrowok="t"/>
                <v:fill/>
              </v:shape>
              <v:shape style="position:absolute;left:2899;top:15069;width:202;height:202" coordorigin="2899,15069" coordsize="202,202" path="m3101,15246l2962,15246,2962,15261,3101,15261,3101,15246xe" filled="t" fillcolor="#000000" stroked="f">
                <v:path arrowok="t"/>
                <v:fill/>
              </v:shape>
              <v:shape style="position:absolute;left:2899;top:15069;width:202;height:202" coordorigin="2899,15069" coordsize="202,202" path="m3043,15194l3029,15194,3029,15246,3043,15246,3043,15194xe" filled="t" fillcolor="#000000" stroked="f">
                <v:path arrowok="t"/>
                <v:fill/>
              </v:shape>
              <v:shape style="position:absolute;left:2899;top:15069;width:202;height:202" coordorigin="2899,15069" coordsize="202,202" path="m3091,15179l2976,15179,2976,15194,3091,15194,3091,15179xe" filled="t" fillcolor="#000000" stroked="f">
                <v:path arrowok="t"/>
                <v:fill/>
              </v:shape>
              <v:shape style="position:absolute;left:2899;top:15069;width:202;height:202" coordorigin="2899,15069" coordsize="202,202" path="m3043,15126l3029,15126,3029,15179,3043,15179,3043,15126xe" filled="t" fillcolor="#000000" stroked="f">
                <v:path arrowok="t"/>
                <v:fill/>
              </v:shape>
              <v:shape style="position:absolute;left:2899;top:15069;width:202;height:202" coordorigin="2899,15069" coordsize="202,202" path="m3005,15083l2986,15099,2980,15118,2972,15137,2962,15155,2966,15160,2971,15160,2977,15163,2986,15146,2995,15126,3096,15126,3096,15112,3000,15112,3000,15102,3005,15093,3005,15083xe" filled="t" fillcolor="#000000" stroked="f">
                <v:path arrowok="t"/>
                <v:fill/>
              </v:shape>
              <v:shape style="position:absolute;left:2899;top:15069;width:202;height:202" coordorigin="2899,15069" coordsize="202,202" path="m2964,15117l2942,15117,2947,15122,2957,15141,2971,15131,2964,15117xe" filled="t" fillcolor="#000000" stroked="f">
                <v:path arrowok="t"/>
                <v:fill/>
              </v:shape>
              <v:shape style="position:absolute;left:2899;top:15069;width:202;height:202" coordorigin="2899,15069" coordsize="202,202" path="m3043,15069l3029,15069,3029,15112,3043,15112,3043,15069xe" filled="t" fillcolor="#000000" stroked="f">
                <v:path arrowok="t"/>
                <v:fill/>
              </v:shape>
              <v:shape style="position:absolute;left:2899;top:15069;width:202;height:202" coordorigin="2899,15069" coordsize="202,202" path="m2952,15102l2942,15107,2957,15107,2952,15102xe" filled="t" fillcolor="#000000" stroked="f">
                <v:path arrowok="t"/>
                <v:fill/>
              </v:shape>
              <v:shape style="position:absolute;left:2899;top:15069;width:202;height:202" coordorigin="2899,15069" coordsize="202,202" path="m2909,15112l2906,15129,2903,15148,2899,15165,2904,15170,2909,15170,2916,15156,2919,15137,2923,15117,2909,15112xe" filled="t" fillcolor="#000000" stroked="f">
                <v:path arrowok="t"/>
                <v:fill/>
              </v:shape>
            </v:group>
            <v:group style="position:absolute;left:3129;top:15222;width:39;height:43" coordorigin="3129,15222" coordsize="39,43">
              <v:shape style="position:absolute;left:3129;top:15222;width:39;height:43" coordorigin="3129,15222" coordsize="39,43" path="m3130,15222l3129,15239,3143,15253,3158,15266,3168,15256,3162,15249,3148,15235,3130,15222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165.580002pt;margin-top:752.700012pt;width:98.069788pt;height:11.25pt;mso-position-horizontal-relative:page;mso-position-vertical-relative:page;z-index:-3365" type="#_x0000_t75">
            <v:imagedata r:id="rId100" o:title=""/>
          </v:shape>
        </w:pict>
      </w:r>
      <w:r>
        <w:rPr/>
        <w:pict>
          <v:shape style="position:absolute;margin-left:270.700012pt;margin-top:752.700012pt;width:177.495583pt;height:11.25pt;mso-position-horizontal-relative:page;mso-position-vertical-relative:page;z-index:-3364" type="#_x0000_t75">
            <v:imagedata r:id="rId101" o:title=""/>
          </v:shape>
        </w:pict>
      </w:r>
      <w:r>
        <w:rPr/>
        <w:pict>
          <v:shape style="position:absolute;margin-left:453.579987pt;margin-top:752.700012pt;width:111.188163pt;height:11.25pt;mso-position-horizontal-relative:page;mso-position-vertical-relative:page;z-index:-3363" type="#_x0000_t75">
            <v:imagedata r:id="rId102" o:title=""/>
          </v:shape>
        </w:pict>
      </w:r>
      <w:r>
        <w:rPr/>
        <w:pict>
          <v:group style="position:absolute;margin-left:140.380005pt;margin-top:771.419983pt;width:19.240pt;height:10.36pt;mso-position-horizontal-relative:page;mso-position-vertical-relative:page;z-index:-3362" coordorigin="2808,15428" coordsize="385,207">
            <v:group style="position:absolute;left:2818;top:15438;width:67;height:53" coordorigin="2818,15438" coordsize="67,53">
              <v:shape style="position:absolute;left:2818;top:15438;width:67;height:53" coordorigin="2818,15438" coordsize="67,53" path="m2885,15438l2870,15438,2851,15491,2870,15491,2885,15438xe" filled="t" fillcolor="#000000" stroked="f">
                <v:path arrowok="t"/>
                <v:fill/>
              </v:shape>
              <v:shape style="position:absolute;left:2818;top:15438;width:67;height:53" coordorigin="2818,15438" coordsize="67,53" path="m2846,15438l2837,15438,2818,15491,2837,15491,2846,15438xe" filled="t" fillcolor="#000000" stroked="f">
                <v:path arrowok="t"/>
                <v:fill/>
              </v:shape>
            </v:group>
            <v:group style="position:absolute;left:2899;top:15443;width:202;height:182" coordorigin="2899,15443" coordsize="202,182">
              <v:shape style="position:absolute;left:2899;top:15443;width:202;height:182" coordorigin="2899,15443" coordsize="202,182" path="m3086,15443l2918,15443,2918,15458,2986,15467,2985,15487,2981,15506,2904,15506,2904,15525,2980,15527,2972,15545,2962,15563,2950,15579,2936,15593,2919,15605,2899,15616,2909,15626,2971,15578,2995,15525,3101,15525,3101,15506,3000,15498,3003,15479,3005,15458,3086,15458,3086,15443xe" filled="t" fillcolor="#000000" stroked="f">
                <v:path arrowok="t"/>
                <v:fill/>
              </v:shape>
              <v:shape style="position:absolute;left:2899;top:15443;width:202;height:182" coordorigin="2899,15443" coordsize="202,182" path="m3024,15539l3010,15539,3010,15611,3014,15621,3086,15621,3096,15616,3099,15606,3029,15606,3024,15602,3024,15539xe" filled="t" fillcolor="#000000" stroked="f">
                <v:path arrowok="t"/>
                <v:fill/>
              </v:shape>
              <v:shape style="position:absolute;left:2899;top:15443;width:202;height:182" coordorigin="2899,15443" coordsize="202,182" path="m3086,15563l3086,15578,3082,15587,3082,15606,3099,15606,3101,15602,3101,15573,3096,15568,3091,15568,3086,15563xe" filled="t" fillcolor="#000000" stroked="f">
                <v:path arrowok="t"/>
                <v:fill/>
              </v:shape>
            </v:group>
            <v:group style="position:absolute;left:3120;top:15438;width:62;height:53" coordorigin="3120,15438" coordsize="62,53">
              <v:shape style="position:absolute;left:3120;top:15438;width:62;height:53" coordorigin="3120,15438" coordsize="62,53" path="m3182,15438l3163,15438,3154,15491,3168,15491,3182,15438xe" filled="t" fillcolor="#000000" stroked="f">
                <v:path arrowok="t"/>
                <v:fill/>
              </v:shape>
              <v:shape style="position:absolute;left:3120;top:15438;width:62;height:53" coordorigin="3120,15438" coordsize="62,53" path="m3149,15438l3130,15438,3120,15491,3130,15491,3149,15438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66.559998pt;margin-top:778.640015pt;width:2.4pt;height:2.64pt;mso-position-horizontal-relative:page;mso-position-vertical-relative:page;z-index:-3361" coordorigin="3331,15573" coordsize="48,53">
            <v:shape style="position:absolute;left:3331;top:15573;width:48;height:53" coordorigin="3331,15573" coordsize="48,53" path="m3365,15573l3350,15573,3341,15578,3331,15587,3331,15611,3341,15621,3350,15626,3360,15626,3370,15621,3379,15611,3350,15611,3346,15606,3346,15592,3350,15587,3379,15587,3365,15573xe" filled="t" fillcolor="#000000" stroked="f">
              <v:path arrowok="t"/>
              <v:fill/>
            </v:shape>
            <v:shape style="position:absolute;left:3331;top:15573;width:48;height:53" coordorigin="3331,15573" coordsize="48,53" path="m3379,15587l3360,15587,3365,15592,3365,15606,3360,15611,3379,15611,3379,15587xe" filled="t" fillcolor="#000000" stroked="f">
              <v:path arrowok="t"/>
              <v:fill/>
            </v:shape>
            <w10:wrap type="none"/>
          </v:group>
        </w:pict>
      </w:r>
      <w:r>
        <w:rPr/>
        <w:pict>
          <v:shape style="position:absolute;margin-left:183.580002pt;margin-top:788.940002pt;width:81.071751pt;height:10.875pt;mso-position-horizontal-relative:page;mso-position-vertical-relative:page;z-index:-3360" type="#_x0000_t75">
            <v:imagedata r:id="rId103" o:title=""/>
          </v:shape>
        </w:pict>
      </w:r>
      <w:r>
        <w:rPr/>
        <w:pict>
          <v:shape style="position:absolute;margin-left:272.619995pt;margin-top:788.700012pt;width:139.333039pt;height:11.25pt;mso-position-horizontal-relative:page;mso-position-vertical-relative:page;z-index:-3359" type="#_x0000_t75">
            <v:imagedata r:id="rId104" o:title=""/>
          </v:shape>
        </w:pict>
      </w:r>
      <w:r>
        <w:rPr>
          <w:sz w:val="14"/>
          <w:szCs w:val="14"/>
        </w:rPr>
      </w:r>
    </w:p>
    <w:tbl>
      <w:tblPr>
        <w:tblW w:w="0" w:type="auto"/>
        <w:jc w:val="left"/>
        <w:tblInd w:w="16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517" w:hRule="exact"/>
        </w:trPr>
        <w:tc>
          <w:tcPr>
            <w:tcW w:w="2693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2693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38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27.535767pt;height:54.75pt;mso-position-horizontal-relative:char;mso-position-vertical-relative:line" type="#_x0000_t75">
                  <v:imagedata r:id="rId10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3" w:after="0" w:line="170" w:lineRule="exact"/>
              <w:jc w:val="lef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688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3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26.647428pt;height:68.25pt;mso-position-horizontal-relative:char;mso-position-vertical-relative:line" type="#_x0000_t75">
                  <v:imagedata r:id="rId10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693" w:type="dxa"/>
            <w:tcBorders>
              <w:top w:val="nil" w:sz="6" w:space="0" w:color="auto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1589" w:hRule="exact"/>
        </w:trPr>
        <w:tc>
          <w:tcPr>
            <w:tcW w:w="2693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2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27.493795pt;height:25.6275pt;mso-position-horizontal-relative:char;mso-position-vertical-relative:line" type="#_x0000_t75">
                  <v:imagedata r:id="rId10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3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693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26.886762pt;height:68.25pt;mso-position-horizontal-relative:char;mso-position-vertical-relative:line" type="#_x0000_t75">
                  <v:imagedata r:id="rId10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688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26.665625pt;height:68.25pt;mso-position-horizontal-relative:char;mso-position-vertical-relative:line" type="#_x0000_t75">
                  <v:imagedata r:id="rId10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693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451" w:hRule="exact"/>
        </w:trPr>
        <w:tc>
          <w:tcPr>
            <w:tcW w:w="2693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83.99735pt;height:11.25pt;mso-position-horizontal-relative:char;mso-position-vertical-relative:line" type="#_x0000_t75">
                  <v:imagedata r:id="rId11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8074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2165" w:hRule="exact"/>
        </w:trPr>
        <w:tc>
          <w:tcPr>
            <w:tcW w:w="2693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3" w:after="0" w:line="160" w:lineRule="exact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94.72280pt;height:11.3925pt;mso-position-horizontal-relative:char;mso-position-vertical-relative:line" type="#_x0000_t75">
                  <v:imagedata r:id="rId11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2" w:after="0" w:line="150" w:lineRule="exact"/>
              <w:jc w:val="left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8074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20.677863pt;height:96.75pt;mso-position-horizontal-relative:char;mso-position-vertical-relative:line" type="#_x0000_t75">
                  <v:imagedata r:id="rId11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451" w:hRule="exact"/>
        </w:trPr>
        <w:tc>
          <w:tcPr>
            <w:tcW w:w="2693" w:type="dxa"/>
            <w:vMerge w:val="restart"/>
            <w:tcBorders>
              <w:top w:val="single" w:sz="8" w:space="0" w:color="202020"/>
              <w:left w:val="single" w:sz="8" w:space="0" w:color="202020"/>
              <w:right w:val="single" w:sz="8" w:space="0" w:color="202020"/>
            </w:tcBorders>
          </w:tcPr>
          <w:p>
            <w:pPr>
              <w:spacing w:before="10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15.719965pt;height:11.25pt;mso-position-horizontal-relative:char;mso-position-vertical-relative:line" type="#_x0000_t75">
                  <v:imagedata r:id="rId11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2" w:after="0" w:line="120" w:lineRule="exact"/>
              <w:jc w:val="lef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381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61.628578pt;height:11.3925pt;mso-position-horizontal-relative:char;mso-position-vertical-relative:line" type="#_x0000_t75">
                  <v:imagedata r:id="rId11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693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9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16.57843pt;height:11.025pt;mso-position-horizontal-relative:char;mso-position-vertical-relative:line" type="#_x0000_t75">
                  <v:imagedata r:id="rId11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</w:tc>
      </w:tr>
      <w:tr>
        <w:trPr>
          <w:trHeight w:val="446" w:hRule="exact"/>
        </w:trPr>
        <w:tc>
          <w:tcPr>
            <w:tcW w:w="2693" w:type="dxa"/>
            <w:vMerge/>
            <w:tcBorders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  <w:tc>
          <w:tcPr>
            <w:tcW w:w="5381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4" w:after="0" w:line="100" w:lineRule="exact"/>
              <w:jc w:val="lef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41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21.203606pt;height:11.25pt;mso-position-horizontal-relative:char;mso-position-vertical-relative:line" type="#_x0000_t75">
                  <v:imagedata r:id="rId11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693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/>
          </w:p>
        </w:tc>
      </w:tr>
      <w:tr>
        <w:trPr>
          <w:trHeight w:val="5573" w:hRule="exact"/>
        </w:trPr>
        <w:tc>
          <w:tcPr>
            <w:tcW w:w="2693" w:type="dxa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3" w:after="0" w:line="260" w:lineRule="exac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7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83.758834pt;height:11.25pt;mso-position-horizontal-relative:char;mso-position-vertical-relative:line" type="#_x0000_t75">
                  <v:imagedata r:id="rId11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4" w:after="0" w:line="260" w:lineRule="exac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  <w:tc>
          <w:tcPr>
            <w:tcW w:w="8074" w:type="dxa"/>
            <w:gridSpan w:val="3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3" w:after="0" w:line="140" w:lineRule="exact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56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359.721731pt;height:11.25pt;mso-position-horizontal-relative:char;mso-position-vertical-relative:line" type="#_x0000_t75">
                  <v:imagedata r:id="rId11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5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50.543286pt;height:11.25pt;mso-position-horizontal-relative:char;mso-position-vertical-relative:line" type="#_x0000_t75">
                  <v:imagedata r:id="rId11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5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987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15.004417pt;height:11.25pt;mso-position-horizontal-relative:char;mso-position-vertical-relative:line" type="#_x0000_t75">
                  <v:imagedata r:id="rId12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5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55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252.866608pt;height:11.25pt;mso-position-horizontal-relative:char;mso-position-vertical-relative:line" type="#_x0000_t75">
                  <v:imagedata r:id="rId12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5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8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276.718198pt;height:11.25pt;mso-position-horizontal-relative:char;mso-position-vertical-relative:line" type="#_x0000_t75">
                  <v:imagedata r:id="rId12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5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1117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92.283569pt;height:11.25pt;mso-position-horizontal-relative:char;mso-position-vertical-relative:line" type="#_x0000_t75">
                  <v:imagedata r:id="rId12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0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9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41.799792pt;height:11.0925pt;mso-position-horizontal-relative:char;mso-position-vertical-relative:line" type="#_x0000_t75">
                  <v:imagedata r:id="rId12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8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555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99.271868pt;height:11.0925pt;mso-position-horizontal-relative:char;mso-position-vertical-relative:line" type="#_x0000_t75">
                  <v:imagedata r:id="rId125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3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49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244.400398pt;height:11.25pt;mso-position-horizontal-relative:char;mso-position-vertical-relative:line" type="#_x0000_t75">
                  <v:imagedata r:id="rId126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5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54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297.469081pt;height:11.25pt;mso-position-horizontal-relative:char;mso-position-vertical-relative:line" type="#_x0000_t75">
                  <v:imagedata r:id="rId127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0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29.553887pt;height:11.25pt;mso-position-horizontal-relative:char;mso-position-vertical-relative:line" type="#_x0000_t75">
                  <v:imagedata r:id="rId128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5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560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363.776502pt;height:11.25pt;mso-position-horizontal-relative:char;mso-position-vertical-relative:line" type="#_x0000_t75">
                  <v:imagedata r:id="rId129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0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01.674576pt;height:11.0925pt;mso-position-horizontal-relative:char;mso-position-vertical-relative:line" type="#_x0000_t75">
                  <v:imagedata r:id="rId130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3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54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98.069788pt;height:11.25pt;mso-position-horizontal-relative:char;mso-position-vertical-relative:line" type="#_x0000_t75">
                  <v:imagedata r:id="rId131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10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72.554449pt;height:11.0925pt;mso-position-horizontal-relative:char;mso-position-vertical-relative:line" type="#_x0000_t75">
                  <v:imagedata r:id="rId132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8" w:after="0" w:line="130" w:lineRule="exact"/>
              <w:jc w:val="lef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</w:tc>
      </w:tr>
      <w:tr>
        <w:trPr>
          <w:trHeight w:val="1056" w:hRule="exact"/>
        </w:trPr>
        <w:tc>
          <w:tcPr>
            <w:tcW w:w="5386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3" w:after="0" w:line="260" w:lineRule="exac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66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08.564488pt;height:11.25pt;mso-position-horizontal-relative:char;mso-position-vertical-relative:line" type="#_x0000_t75">
                  <v:imagedata r:id="rId133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7" w:after="0" w:line="140" w:lineRule="exact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381" w:type="dxa"/>
            <w:gridSpan w:val="2"/>
            <w:tcBorders>
              <w:top w:val="single" w:sz="8" w:space="0" w:color="202020"/>
              <w:left w:val="single" w:sz="8" w:space="0" w:color="202020"/>
              <w:bottom w:val="single" w:sz="8" w:space="0" w:color="202020"/>
              <w:right w:val="single" w:sz="8" w:space="0" w:color="202020"/>
            </w:tcBorders>
          </w:tcPr>
          <w:p>
            <w:pPr>
              <w:spacing w:before="3" w:after="0" w:line="260" w:lineRule="exac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61" w:right="-2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/>
              <w:pict>
                <v:shape style="width:140.048587pt;height:11.25pt;mso-position-horizontal-relative:char;mso-position-vertical-relative:line" type="#_x0000_t75">
                  <v:imagedata r:id="rId134" o:title=""/>
                </v:shape>
              </w:pic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spacing w:before="7" w:after="0" w:line="140" w:lineRule="exact"/>
              <w:jc w:val="lef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spacing w:before="51" w:after="0" w:line="240" w:lineRule="auto"/>
        <w:ind w:left="294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14.94258pt;height:11.25pt;mso-position-horizontal-relative:char;mso-position-vertical-relative:line" type="#_x0000_t75">
            <v:imagedata r:id="rId13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17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23.343640pt;height:11.25pt;mso-position-horizontal-relative:char;mso-position-vertical-relative:line" type="#_x0000_t75">
            <v:imagedata r:id="rId13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17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21.276384pt;height:11.625pt;mso-position-horizontal-relative:char;mso-position-vertical-relative:line" type="#_x0000_t75">
            <v:imagedata r:id="rId13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17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87.575088pt;height:11.25pt;mso-position-horizontal-relative:char;mso-position-vertical-relative:line" type="#_x0000_t75">
            <v:imagedata r:id="rId13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17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04.986749pt;height:11.25pt;mso-position-horizontal-relative:char;mso-position-vertical-relative:line" type="#_x0000_t75">
            <v:imagedata r:id="rId13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66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18.054603pt;height:10.875pt;mso-position-horizontal-relative:char;mso-position-vertical-relative:line" type="#_x0000_t75">
            <v:imagedata r:id="rId14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1900" w:h="16840"/>
          <w:pgMar w:header="296" w:footer="256" w:top="480" w:bottom="440" w:left="400" w:right="380"/>
        </w:sectPr>
      </w:pPr>
    </w:p>
    <w:p>
      <w:pPr>
        <w:spacing w:before="5" w:after="0" w:line="220" w:lineRule="exact"/>
        <w:jc w:val="left"/>
        <w:rPr>
          <w:sz w:val="22"/>
          <w:szCs w:val="22"/>
        </w:rPr>
      </w:pPr>
      <w:r>
        <w:rPr/>
        <w:pict>
          <v:group style="position:absolute;margin-left:53.259998pt;margin-top:36.060001pt;width:39.880pt;height:11.08pt;mso-position-horizontal-relative:page;mso-position-vertical-relative:page;z-index:-3358" coordorigin="1065,721" coordsize="798,222">
            <v:group style="position:absolute;left:1075;top:746;width:91;height:163" coordorigin="1075,746" coordsize="91,163">
              <v:shape style="position:absolute;left:1075;top:746;width:91;height:163" coordorigin="1075,746" coordsize="91,163" path="m1075,880l1076,899,1091,906,1115,909,1135,905,1152,894,1113,894,1092,891,1075,880xe" filled="t" fillcolor="#000000" stroked="f">
                <v:path arrowok="t"/>
                <v:fill/>
              </v:shape>
              <v:shape style="position:absolute;left:1075;top:746;width:91;height:163" coordorigin="1075,746" coordsize="91,163" path="m1157,761l1122,761,1137,772,1141,798,1129,813,1104,818,1090,818,1090,832,1122,834,1141,843,1147,861,1147,870,1142,880,1133,890,1123,894,1152,894,1162,885,1166,875,1166,842,1157,837,1152,827,1142,822,1133,822,1142,819,1157,805,1162,784,1162,770,1157,761xe" filled="t" fillcolor="#000000" stroked="f">
                <v:path arrowok="t"/>
                <v:fill/>
              </v:shape>
              <v:shape style="position:absolute;left:1075;top:746;width:91;height:163" coordorigin="1075,746" coordsize="91,163" path="m1133,746l1090,746,1080,755,1083,771,1098,763,1122,761,1157,761,1157,760,1152,755,1133,746xe" filled="t" fillcolor="#000000" stroked="f">
                <v:path arrowok="t"/>
                <v:fill/>
              </v:shape>
            </v:group>
            <v:group style="position:absolute;left:1195;top:885;width:29;height:24" coordorigin="1195,885" coordsize="29,24">
              <v:shape style="position:absolute;left:1195;top:885;width:29;height:24" coordorigin="1195,885" coordsize="29,24" path="m1219,885l1200,885,1195,890,1195,904,1200,904,1200,909,1214,909,1224,899,1224,894,1219,890,1219,885xe" filled="t" fillcolor="#000000" stroked="f">
                <v:path arrowok="t"/>
                <v:fill/>
              </v:shape>
            </v:group>
            <v:group style="position:absolute;left:1238;top:731;width:197;height:202" coordorigin="1238,731" coordsize="197,202">
              <v:shape style="position:absolute;left:1238;top:731;width:197;height:202" coordorigin="1238,731" coordsize="197,202" path="m1310,880l1296,880,1296,914,1291,918,1301,933,1306,933,1326,924,1344,917,1353,914,1310,914,1310,880xe" filled="t" fillcolor="#000000" stroked="f">
                <v:path arrowok="t"/>
                <v:fill/>
              </v:shape>
              <v:shape style="position:absolute;left:1238;top:731;width:197;height:202" coordorigin="1238,731" coordsize="197,202" path="m1352,848l1337,848,1348,866,1392,908,1430,923,1430,918,1435,914,1435,908,1415,901,1397,892,1382,880,1400,870,1368,870,1358,861,1354,851,1352,848xe" filled="t" fillcolor="#000000" stroked="f">
                <v:path arrowok="t"/>
                <v:fill/>
              </v:shape>
              <v:shape style="position:absolute;left:1238;top:731;width:197;height:202" coordorigin="1238,731" coordsize="197,202" path="m1349,898l1331,904,1310,914,1353,914,1363,909,1358,904,1358,899,1349,898xe" filled="t" fillcolor="#000000" stroked="f">
                <v:path arrowok="t"/>
                <v:fill/>
              </v:shape>
              <v:shape style="position:absolute;left:1238;top:731;width:197;height:202" coordorigin="1238,731" coordsize="197,202" path="m1440,822l1238,822,1238,837,1307,851,1293,863,1276,875,1258,885,1238,894,1238,899,1243,904,1263,901,1280,890,1296,880,1310,880,1310,866,1320,861,1330,851,1337,848,1352,848,1349,837,1440,837,1440,822xe" filled="t" fillcolor="#000000" stroked="f">
                <v:path arrowok="t"/>
                <v:fill/>
              </v:shape>
              <v:shape style="position:absolute;left:1238;top:731;width:197;height:202" coordorigin="1238,731" coordsize="197,202" path="m1416,846l1402,854,1384,863,1368,870,1400,870,1426,856,1416,846xe" filled="t" fillcolor="#000000" stroked="f">
                <v:path arrowok="t"/>
                <v:fill/>
              </v:shape>
              <v:shape style="position:absolute;left:1238;top:731;width:197;height:202" coordorigin="1238,731" coordsize="197,202" path="m1349,803l1330,803,1330,822,1349,822,1349,803xe" filled="t" fillcolor="#000000" stroked="f">
                <v:path arrowok="t"/>
                <v:fill/>
              </v:shape>
              <v:shape style="position:absolute;left:1238;top:731;width:197;height:202" coordorigin="1238,731" coordsize="197,202" path="m1426,789l1253,789,1253,803,1426,803,1426,789xe" filled="t" fillcolor="#000000" stroked="f">
                <v:path arrowok="t"/>
                <v:fill/>
              </v:shape>
              <v:shape style="position:absolute;left:1238;top:731;width:197;height:202" coordorigin="1238,731" coordsize="197,202" path="m1349,770l1330,770,1330,789,1349,789,1349,770xe" filled="t" fillcolor="#000000" stroked="f">
                <v:path arrowok="t"/>
                <v:fill/>
              </v:shape>
              <v:shape style="position:absolute;left:1238;top:731;width:197;height:202" coordorigin="1238,731" coordsize="197,202" path="m1435,755l1243,755,1243,770,1435,770,1435,755xe" filled="t" fillcolor="#000000" stroked="f">
                <v:path arrowok="t"/>
                <v:fill/>
              </v:shape>
              <v:shape style="position:absolute;left:1238;top:731;width:197;height:202" coordorigin="1238,731" coordsize="197,202" path="m1349,731l1330,731,1330,755,1349,755,1349,731xe" filled="t" fillcolor="#000000" stroked="f">
                <v:path arrowok="t"/>
                <v:fill/>
              </v:shape>
            </v:group>
            <v:group style="position:absolute;left:1459;top:731;width:178;height:202" coordorigin="1459,731" coordsize="178,202">
              <v:shape style="position:absolute;left:1459;top:731;width:178;height:202" coordorigin="1459,731" coordsize="178,202" path="m1560,856l1541,856,1541,933,1560,933,1560,856xe" filled="t" fillcolor="#000000" stroked="f">
                <v:path arrowok="t"/>
                <v:fill/>
              </v:shape>
              <v:shape style="position:absolute;left:1459;top:731;width:178;height:202" coordorigin="1459,731" coordsize="178,202" path="m1637,774l1459,774,1459,870,1478,870,1478,856,1637,856,1637,842,1478,842,1478,789,1637,789,1637,774xe" filled="t" fillcolor="#000000" stroked="f">
                <v:path arrowok="t"/>
                <v:fill/>
              </v:shape>
              <v:shape style="position:absolute;left:1459;top:731;width:178;height:202" coordorigin="1459,731" coordsize="178,202" path="m1637,856l1622,856,1622,870,1637,870,1637,856xe" filled="t" fillcolor="#000000" stroked="f">
                <v:path arrowok="t"/>
                <v:fill/>
              </v:shape>
              <v:shape style="position:absolute;left:1459;top:731;width:178;height:202" coordorigin="1459,731" coordsize="178,202" path="m1560,789l1541,789,1541,842,1560,842,1560,789xe" filled="t" fillcolor="#000000" stroked="f">
                <v:path arrowok="t"/>
                <v:fill/>
              </v:shape>
              <v:shape style="position:absolute;left:1459;top:731;width:178;height:202" coordorigin="1459,731" coordsize="178,202" path="m1637,789l1622,789,1622,842,1637,842,1637,789xe" filled="t" fillcolor="#000000" stroked="f">
                <v:path arrowok="t"/>
                <v:fill/>
              </v:shape>
              <v:shape style="position:absolute;left:1459;top:731;width:178;height:202" coordorigin="1459,731" coordsize="178,202" path="m1560,731l1541,731,1541,774,1560,774,1560,731xe" filled="t" fillcolor="#000000" stroked="f">
                <v:path arrowok="t"/>
                <v:fill/>
              </v:shape>
            </v:group>
            <v:group style="position:absolute;left:1666;top:731;width:187;height:197" coordorigin="1666,731" coordsize="187,197">
              <v:shape style="position:absolute;left:1666;top:731;width:187;height:197" coordorigin="1666,731" coordsize="187,197" path="m1742,765l1666,765,1666,928,1680,928,1680,914,1742,914,1742,899,1680,899,1680,846,1742,846,1742,832,1680,832,1680,779,1742,779,1742,765xe" filled="t" fillcolor="#000000" stroked="f">
                <v:path arrowok="t"/>
                <v:fill/>
              </v:shape>
              <v:shape style="position:absolute;left:1666;top:731;width:187;height:197" coordorigin="1666,731" coordsize="187,197" path="m1742,914l1728,914,1728,928,1742,928,1742,914xe" filled="t" fillcolor="#000000" stroked="f">
                <v:path arrowok="t"/>
                <v:fill/>
              </v:shape>
              <v:shape style="position:absolute;left:1666;top:731;width:187;height:197" coordorigin="1666,731" coordsize="187,197" path="m1742,846l1728,846,1728,899,1742,899,1742,846xe" filled="t" fillcolor="#000000" stroked="f">
                <v:path arrowok="t"/>
                <v:fill/>
              </v:shape>
              <v:shape style="position:absolute;left:1666;top:731;width:187;height:197" coordorigin="1666,731" coordsize="187,197" path="m1742,779l1728,779,1728,832,1742,832,1742,779xe" filled="t" fillcolor="#000000" stroked="f">
                <v:path arrowok="t"/>
                <v:fill/>
              </v:shape>
              <v:shape style="position:absolute;left:1666;top:731;width:187;height:197" coordorigin="1666,731" coordsize="187,197" path="m1699,731l1694,741,1690,755,1685,765,1704,765,1718,736,1699,731xe" filled="t" fillcolor="#000000" stroked="f">
                <v:path arrowok="t"/>
                <v:fill/>
              </v:shape>
              <v:shape style="position:absolute;left:1666;top:731;width:187;height:197" coordorigin="1666,731" coordsize="187,197" path="m1776,909l1776,923,1785,928,1804,928,1826,927,1843,916,1844,914,1786,914,1776,909xe" filled="t" fillcolor="#000000" stroked="f">
                <v:path arrowok="t"/>
                <v:fill/>
              </v:shape>
              <v:shape style="position:absolute;left:1666;top:731;width:187;height:197" coordorigin="1666,731" coordsize="187,197" path="m1853,779l1781,779,1834,801,1834,894,1829,909,1824,914,1844,914,1848,892,1849,880,1850,864,1851,844,1852,822,1852,801,1853,793,1853,779xe" filled="t" fillcolor="#000000" stroked="f">
                <v:path arrowok="t"/>
                <v:fill/>
              </v:shape>
              <v:shape style="position:absolute;left:1666;top:731;width:187;height:197" coordorigin="1666,731" coordsize="187,197" path="m1776,813l1766,822,1777,837,1789,854,1800,870,1814,860,1804,846,1792,830,1776,813xe" filled="t" fillcolor="#000000" stroked="f">
                <v:path arrowok="t"/>
                <v:fill/>
              </v:shape>
              <v:shape style="position:absolute;left:1666;top:731;width:187;height:197" coordorigin="1666,731" coordsize="187,197" path="m1779,735l1773,756,1765,775,1757,793,1747,808,1752,808,1757,813,1763,815,1772,797,1781,779,1853,779,1853,765,1786,765,1795,746,1795,736,1779,735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09.039993pt;margin-top:36.848858pt;width:9.84pt;height:9.791141pt;mso-position-horizontal-relative:page;mso-position-vertical-relative:page;z-index:-3357" coordorigin="4181,737" coordsize="197,196">
            <v:shape style="position:absolute;left:4181;top:737;width:197;height:196" coordorigin="4181,737" coordsize="197,196" path="m4378,755l4286,755,4286,928,4301,928,4301,909,4378,909,4378,894,4301,894,4301,770,4378,770,4378,755xe" filled="t" fillcolor="#000000" stroked="f">
              <v:path arrowok="t"/>
              <v:fill/>
            </v:shape>
            <v:shape style="position:absolute;left:4181;top:737;width:197;height:196" coordorigin="4181,737" coordsize="197,196" path="m4378,909l4363,909,4363,928,4378,928,4378,909xe" filled="t" fillcolor="#000000" stroked="f">
              <v:path arrowok="t"/>
              <v:fill/>
            </v:shape>
            <v:shape style="position:absolute;left:4181;top:737;width:197;height:196" coordorigin="4181,737" coordsize="197,196" path="m4378,770l4363,770,4363,894,4378,894,4378,770xe" filled="t" fillcolor="#000000" stroked="f">
              <v:path arrowok="t"/>
              <v:fill/>
            </v:shape>
            <v:shape style="position:absolute;left:4181;top:737;width:197;height:196" coordorigin="4181,737" coordsize="197,196" path="m4256,837l4224,837,4224,933,4238,933,4239,842,4262,842,4260,840,4256,837xe" filled="t" fillcolor="#000000" stroked="f">
              <v:path arrowok="t"/>
              <v:fill/>
            </v:shape>
            <v:shape style="position:absolute;left:4181;top:737;width:197;height:196" coordorigin="4181,737" coordsize="197,196" path="m4277,794l4186,794,4186,808,4213,824,4204,842,4194,859,4181,875,4186,885,4186,890,4195,889,4206,871,4215,854,4224,837,4256,837,4249,832,4238,832,4238,808,4277,808,4277,794xe" filled="t" fillcolor="#000000" stroked="f">
              <v:path arrowok="t"/>
              <v:fill/>
            </v:shape>
            <v:shape style="position:absolute;left:4181;top:737;width:197;height:196" coordorigin="4181,737" coordsize="197,196" path="m4262,842l4239,842,4267,870,4274,853,4262,842xe" filled="t" fillcolor="#000000" stroked="f">
              <v:path arrowok="t"/>
              <v:fill/>
            </v:shape>
            <v:shape style="position:absolute;left:4181;top:737;width:197;height:196" coordorigin="4181,737" coordsize="197,196" path="m4243,827l4238,832,4249,832,4243,827xe" filled="t" fillcolor="#000000" stroked="f">
              <v:path arrowok="t"/>
              <v:fill/>
            </v:shape>
            <v:shape style="position:absolute;left:4181;top:737;width:197;height:196" coordorigin="4181,737" coordsize="197,196" path="m4238,760l4224,760,4224,794,4238,794,4238,760xe" filled="t" fillcolor="#000000" stroked="f">
              <v:path arrowok="t"/>
              <v:fill/>
            </v:shape>
            <v:shape style="position:absolute;left:4181;top:737;width:197;height:196" coordorigin="4181,737" coordsize="197,196" path="m4265,737l4246,743,4227,747,4206,750,4186,750,4186,755,4190,760,4190,765,4210,765,4224,760,4238,760,4248,755,4262,755,4272,750,4265,737xe" filled="t" fillcolor="#000000" stroked="f">
              <v:path arrowok="t"/>
              <v:fill/>
            </v:shape>
            <w10:wrap type="none"/>
          </v:group>
        </w:pict>
      </w:r>
      <w:r>
        <w:rPr/>
        <w:pict>
          <v:shape style="position:absolute;margin-left:225.580002pt;margin-top:36.060001pt;width:155.075088pt;height:11.25pt;mso-position-horizontal-relative:page;mso-position-vertical-relative:page;z-index:-3356" type="#_x0000_t75">
            <v:imagedata r:id="rId141" o:title=""/>
          </v:shape>
        </w:pict>
      </w:r>
      <w:r>
        <w:rPr/>
        <w:pict>
          <v:shape style="position:absolute;margin-left:390.700012pt;margin-top:36.060001pt;width:168.006055pt;height:11.25pt;mso-position-horizontal-relative:page;mso-position-vertical-relative:page;z-index:-3355" type="#_x0000_t75">
            <v:imagedata r:id="rId142" o:title=""/>
          </v:shape>
        </w:pict>
      </w:r>
      <w:r>
        <w:rPr/>
        <w:pict>
          <v:group style="position:absolute;margin-left:28.540001pt;margin-top:54.060001pt;width:46.12pt;height:11.32pt;mso-position-horizontal-relative:page;mso-position-vertical-relative:page;z-index:-3354" coordorigin="571,1081" coordsize="922,226">
            <v:group style="position:absolute;left:581;top:1102;width:206;height:191" coordorigin="581,1102" coordsize="206,191">
              <v:shape style="position:absolute;left:581;top:1102;width:206;height:191" coordorigin="581,1102" coordsize="206,191" path="m772,1102l753,1104,712,1108,691,1110,690,1212,669,1268,658,1283,662,1288,662,1293,675,1288,685,1271,694,1254,700,1235,704,1214,706,1192,706,1182,787,1182,787,1168,706,1168,719,1120,737,1119,758,1118,782,1115,772,1102xe" filled="t" fillcolor="#000000" stroked="f">
                <v:path arrowok="t"/>
                <v:fill/>
              </v:shape>
              <v:shape style="position:absolute;left:581;top:1102;width:206;height:191" coordorigin="581,1102" coordsize="206,191" path="m754,1182l739,1182,739,1293,754,1293,754,1182xe" filled="t" fillcolor="#000000" stroked="f">
                <v:path arrowok="t"/>
                <v:fill/>
              </v:shape>
              <v:shape style="position:absolute;left:581;top:1102;width:206;height:191" coordorigin="581,1102" coordsize="206,191" path="m660,1103l640,1105,620,1105,600,1106,600,1208,598,1231,595,1251,589,1269,581,1283,586,1283,614,1221,667,1221,667,1206,614,1206,614,1168,667,1168,667,1154,614,1154,617,1120,639,1119,658,1116,677,1115,660,1103xe" filled="t" fillcolor="#000000" stroked="f">
                <v:path arrowok="t"/>
                <v:fill/>
              </v:shape>
              <v:shape style="position:absolute;left:581;top:1102;width:206;height:191" coordorigin="581,1102" coordsize="206,191" path="m667,1221l653,1221,653,1230,667,1230,667,1221xe" filled="t" fillcolor="#000000" stroked="f">
                <v:path arrowok="t"/>
                <v:fill/>
              </v:shape>
              <v:shape style="position:absolute;left:581;top:1102;width:206;height:191" coordorigin="581,1102" coordsize="206,191" path="m667,1168l653,1168,653,1206,667,1206,667,1168xe" filled="t" fillcolor="#000000" stroked="f">
                <v:path arrowok="t"/>
                <v:fill/>
              </v:shape>
            </v:group>
            <v:group style="position:absolute;left:792;top:1091;width:178;height:202" coordorigin="792,1091" coordsize="178,202">
              <v:shape style="position:absolute;left:792;top:1091;width:178;height:202" coordorigin="792,1091" coordsize="178,202" path="m850,1187l835,1187,835,1293,850,1293,850,1245,970,1245,970,1235,850,1235,850,1206,970,1206,970,1192,850,1192,850,1187xe" filled="t" fillcolor="#000000" stroked="f">
                <v:path arrowok="t"/>
                <v:fill/>
              </v:shape>
              <v:shape style="position:absolute;left:792;top:1091;width:178;height:202" coordorigin="792,1091" coordsize="178,202" path="m970,1245l955,1245,955,1269,950,1274,912,1274,912,1293,965,1293,970,1283,970,1245xe" filled="t" fillcolor="#000000" stroked="f">
                <v:path arrowok="t"/>
                <v:fill/>
              </v:shape>
              <v:shape style="position:absolute;left:792;top:1091;width:178;height:202" coordorigin="792,1091" coordsize="178,202" path="m970,1206l955,1206,955,1235,970,1235,970,1206xe" filled="t" fillcolor="#000000" stroked="f">
                <v:path arrowok="t"/>
                <v:fill/>
              </v:shape>
              <v:shape style="position:absolute;left:792;top:1091;width:178;height:202" coordorigin="792,1091" coordsize="178,202" path="m994,1115l797,1115,797,1130,846,1146,835,1162,823,1177,808,1192,792,1206,797,1211,797,1216,808,1216,823,1201,835,1187,850,1187,850,1168,970,1168,970,1154,859,1154,864,1149,874,1130,994,1130,994,1115xe" filled="t" fillcolor="#000000" stroked="f">
                <v:path arrowok="t"/>
                <v:fill/>
              </v:shape>
              <v:shape style="position:absolute;left:792;top:1091;width:178;height:202" coordorigin="792,1091" coordsize="178,202" path="m970,1168l955,1168,955,1192,970,1192,970,1168xe" filled="t" fillcolor="#000000" stroked="f">
                <v:path arrowok="t"/>
                <v:fill/>
              </v:shape>
              <v:shape style="position:absolute;left:792;top:1091;width:178;height:202" coordorigin="792,1091" coordsize="178,202" path="m874,1091l864,1110,864,1115,878,1115,883,1110,888,1101,888,1096,874,1091xe" filled="t" fillcolor="#000000" stroked="f">
                <v:path arrowok="t"/>
                <v:fill/>
              </v:shape>
            </v:group>
            <v:group style="position:absolute;left:1003;top:1096;width:202;height:182" coordorigin="1003,1096" coordsize="202,182">
              <v:shape style="position:absolute;left:1003;top:1096;width:202;height:182" coordorigin="1003,1096" coordsize="202,182" path="m1205,1264l1003,1264,1003,1278,1205,1278,1205,1264xe" filled="t" fillcolor="#000000" stroked="f">
                <v:path arrowok="t"/>
                <v:fill/>
              </v:shape>
              <v:shape style="position:absolute;left:1003;top:1096;width:202;height:182" coordorigin="1003,1096" coordsize="202,182" path="m1085,1096l1070,1096,1070,1264,1085,1264,1085,1096xe" filled="t" fillcolor="#000000" stroked="f">
                <v:path arrowok="t"/>
                <v:fill/>
              </v:shape>
              <v:shape style="position:absolute;left:1003;top:1096;width:202;height:182" coordorigin="1003,1096" coordsize="202,182" path="m1142,1096l1123,1096,1123,1264,1142,1264,1142,1096xe" filled="t" fillcolor="#000000" stroked="f">
                <v:path arrowok="t"/>
                <v:fill/>
              </v:shape>
              <v:shape style="position:absolute;left:1003;top:1096;width:202;height:182" coordorigin="1003,1096" coordsize="202,182" path="m1027,1134l1015,1150,1023,1167,1030,1186,1037,1206,1042,1226,1057,1209,1049,1190,1042,1172,1034,1153,1027,1134xe" filled="t" fillcolor="#000000" stroked="f">
                <v:path arrowok="t"/>
                <v:fill/>
              </v:shape>
              <v:shape style="position:absolute;left:1003;top:1096;width:202;height:182" coordorigin="1003,1096" coordsize="202,182" path="m1200,1144l1178,1146,1171,1164,1164,1182,1156,1201,1147,1221,1168,1219,1176,1202,1184,1184,1191,1165,1200,1144xe" filled="t" fillcolor="#000000" stroked="f">
                <v:path arrowok="t"/>
                <v:fill/>
              </v:shape>
            </v:group>
            <v:group style="position:absolute;left:1214;top:1091;width:202;height:206" coordorigin="1214,1091" coordsize="202,206">
              <v:shape style="position:absolute;left:1214;top:1091;width:202;height:206" coordorigin="1214,1091" coordsize="202,206" path="m1384,1262l1358,1262,1406,1298,1405,1275,1388,1264,1384,1262xe" filled="t" fillcolor="#000000" stroked="f">
                <v:path arrowok="t"/>
                <v:fill/>
              </v:shape>
              <v:shape style="position:absolute;left:1214;top:1091;width:202;height:206" coordorigin="1214,1091" coordsize="202,206" path="m1354,1211l1339,1211,1338,1231,1331,1249,1317,1265,1301,1273,1277,1278,1277,1283,1282,1288,1287,1296,1309,1288,1328,1279,1344,1270,1358,1262,1384,1262,1370,1254,1354,1245,1354,1211xe" filled="t" fillcolor="#000000" stroked="f">
                <v:path arrowok="t"/>
                <v:fill/>
              </v:shape>
              <v:shape style="position:absolute;left:1214;top:1091;width:202;height:206" coordorigin="1214,1091" coordsize="202,206" path="m1275,1252l1257,1256,1237,1260,1214,1264,1228,1277,1286,1264,1286,1254,1275,1252xe" filled="t" fillcolor="#000000" stroked="f">
                <v:path arrowok="t"/>
                <v:fill/>
              </v:shape>
              <v:shape style="position:absolute;left:1214;top:1091;width:202;height:206" coordorigin="1214,1091" coordsize="202,206" path="m1397,1192l1296,1192,1296,1259,1310,1259,1310,1206,1397,1206,1397,1192xe" filled="t" fillcolor="#000000" stroked="f">
                <v:path arrowok="t"/>
                <v:fill/>
              </v:shape>
              <v:shape style="position:absolute;left:1214;top:1091;width:202;height:206" coordorigin="1214,1091" coordsize="202,206" path="m1397,1206l1382,1206,1382,1259,1397,1259,1397,1206xe" filled="t" fillcolor="#000000" stroked="f">
                <v:path arrowok="t"/>
                <v:fill/>
              </v:shape>
              <v:shape style="position:absolute;left:1214;top:1091;width:202;height:206" coordorigin="1214,1091" coordsize="202,206" path="m1267,1101l1242,1109,1232,1130,1223,1147,1214,1158,1219,1173,1238,1173,1240,1189,1226,1204,1214,1216,1222,1230,1241,1227,1260,1224,1282,1221,1282,1211,1238,1211,1243,1207,1255,1191,1266,1174,1275,1158,1238,1158,1234,1151,1245,1134,1256,1117,1267,1101xe" filled="t" fillcolor="#000000" stroked="f">
                <v:path arrowok="t"/>
                <v:fill/>
              </v:shape>
              <v:shape style="position:absolute;left:1214;top:1091;width:202;height:206" coordorigin="1214,1091" coordsize="202,206" path="m1279,1206l1262,1209,1238,1211,1282,1211,1279,1206xe" filled="t" fillcolor="#000000" stroked="f">
                <v:path arrowok="t"/>
                <v:fill/>
              </v:shape>
              <v:shape style="position:absolute;left:1214;top:1091;width:202;height:206" coordorigin="1214,1091" coordsize="202,206" path="m1416,1168l1282,1168,1282,1178,1416,1178,1416,1168xe" filled="t" fillcolor="#000000" stroked="f">
                <v:path arrowok="t"/>
                <v:fill/>
              </v:shape>
              <v:shape style="position:absolute;left:1214;top:1091;width:202;height:206" coordorigin="1214,1091" coordsize="202,206" path="m1358,1154l1339,1154,1339,1168,1358,1168,1358,1154xe" filled="t" fillcolor="#000000" stroked="f">
                <v:path arrowok="t"/>
                <v:fill/>
              </v:shape>
              <v:shape style="position:absolute;left:1214;top:1091;width:202;height:206" coordorigin="1214,1091" coordsize="202,206" path="m1272,1130l1258,1158,1275,1158,1286,1139,1272,1130xe" filled="t" fillcolor="#000000" stroked="f">
                <v:path arrowok="t"/>
                <v:fill/>
              </v:shape>
              <v:shape style="position:absolute;left:1214;top:1091;width:202;height:206" coordorigin="1214,1091" coordsize="202,206" path="m1402,1139l1296,1139,1296,1154,1402,1154,1402,1139xe" filled="t" fillcolor="#000000" stroked="f">
                <v:path arrowok="t"/>
                <v:fill/>
              </v:shape>
              <v:shape style="position:absolute;left:1214;top:1091;width:202;height:206" coordorigin="1214,1091" coordsize="202,206" path="m1358,1125l1339,1125,1339,1139,1358,1139,1358,1125xe" filled="t" fillcolor="#000000" stroked="f">
                <v:path arrowok="t"/>
                <v:fill/>
              </v:shape>
              <v:shape style="position:absolute;left:1214;top:1091;width:202;height:206" coordorigin="1214,1091" coordsize="202,206" path="m1411,1110l1286,1110,1286,1125,1411,1125,1411,1110xe" filled="t" fillcolor="#000000" stroked="f">
                <v:path arrowok="t"/>
                <v:fill/>
              </v:shape>
              <v:shape style="position:absolute;left:1214;top:1091;width:202;height:206" coordorigin="1214,1091" coordsize="202,206" path="m1358,1091l1339,1091,1339,1110,1358,1110,1358,1091xe" filled="t" fillcolor="#000000" stroked="f">
                <v:path arrowok="t"/>
                <v:fill/>
              </v:shape>
            </v:group>
            <v:group style="position:absolute;left:1435;top:1240;width:48;height:53" coordorigin="1435,1240" coordsize="48,53">
              <v:shape style="position:absolute;left:1435;top:1240;width:48;height:53" coordorigin="1435,1240" coordsize="48,53" path="m1474,1240l1450,1240,1440,1245,1435,1250,1435,1278,1445,1288,1454,1293,1469,1293,1483,1278,1483,1274,1454,1274,1450,1269,1450,1254,1483,1254,1483,1250,1474,1240xe" filled="t" fillcolor="#000000" stroked="f">
                <v:path arrowok="t"/>
                <v:fill/>
              </v:shape>
              <v:shape style="position:absolute;left:1435;top:1240;width:48;height:53" coordorigin="1435,1240" coordsize="48,53" path="m1483,1254l1469,1254,1469,1274,1483,1274,1483,1254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2.540001pt;margin-top:72.059998pt;width:40.6pt;height:11.08pt;mso-position-horizontal-relative:page;mso-position-vertical-relative:page;z-index:-3353" coordorigin="1051,1441" coordsize="812,222">
            <v:group style="position:absolute;left:1061;top:1466;width:96;height:163" coordorigin="1061,1466" coordsize="96,163">
              <v:shape style="position:absolute;left:1061;top:1466;width:96;height:163" coordorigin="1061,1466" coordsize="96,163" path="m1157,1586l1138,1586,1138,1629,1157,1629,1157,1586xe" filled="t" fillcolor="#000000" stroked="f">
                <v:path arrowok="t"/>
                <v:fill/>
              </v:shape>
              <v:shape style="position:absolute;left:1061;top:1466;width:96;height:163" coordorigin="1061,1466" coordsize="96,163" path="m1157,1466l1133,1466,1061,1571,1061,1586,1176,1586,1176,1571,1085,1571,1128,1499,1133,1494,1133,1490,1138,1485,1157,1485,1157,1466xe" filled="t" fillcolor="#000000" stroked="f">
                <v:path arrowok="t"/>
                <v:fill/>
              </v:shape>
              <v:shape style="position:absolute;left:1061;top:1466;width:96;height:163" coordorigin="1061,1466" coordsize="96,163" path="m1157,1485l1138,1485,1138,1571,1157,1571,1157,1485xe" filled="t" fillcolor="#000000" stroked="f">
                <v:path arrowok="t"/>
                <v:fill/>
              </v:shape>
            </v:group>
            <v:group style="position:absolute;left:1195;top:1605;width:29;height:24" coordorigin="1195,1605" coordsize="29,24">
              <v:shape style="position:absolute;left:1195;top:1605;width:29;height:24" coordorigin="1195,1605" coordsize="29,24" path="m1219,1605l1200,1605,1195,1610,1195,1624,1200,1624,1200,1629,1214,1629,1224,1619,1224,1614,1219,1610,1219,1605xe" filled="t" fillcolor="#000000" stroked="f">
                <v:path arrowok="t"/>
                <v:fill/>
              </v:shape>
            </v:group>
            <v:group style="position:absolute;left:1238;top:1451;width:197;height:202" coordorigin="1238,1451" coordsize="197,202">
              <v:shape style="position:absolute;left:1238;top:1451;width:197;height:202" coordorigin="1238,1451" coordsize="197,202" path="m1310,1600l1296,1600,1296,1634,1291,1638,1301,1653,1306,1653,1325,1644,1344,1639,1363,1634,1310,1634,1310,1600xe" filled="t" fillcolor="#000000" stroked="f">
                <v:path arrowok="t"/>
                <v:fill/>
              </v:shape>
              <v:shape style="position:absolute;left:1238;top:1451;width:197;height:202" coordorigin="1238,1451" coordsize="197,202" path="m1352,1568l1337,1568,1348,1586,1392,1628,1430,1643,1430,1638,1435,1634,1435,1628,1415,1621,1397,1612,1382,1600,1404,1590,1368,1590,1358,1581,1354,1571,1352,1568xe" filled="t" fillcolor="#000000" stroked="f">
                <v:path arrowok="t"/>
                <v:fill/>
              </v:shape>
              <v:shape style="position:absolute;left:1238;top:1451;width:197;height:202" coordorigin="1238,1451" coordsize="197,202" path="m1349,1618l1331,1624,1310,1634,1363,1634,1359,1624,1358,1619,1349,1618xe" filled="t" fillcolor="#000000" stroked="f">
                <v:path arrowok="t"/>
                <v:fill/>
              </v:shape>
              <v:shape style="position:absolute;left:1238;top:1451;width:197;height:202" coordorigin="1238,1451" coordsize="197,202" path="m1440,1542l1238,1542,1238,1557,1307,1571,1293,1583,1276,1595,1258,1605,1238,1614,1238,1619,1243,1624,1263,1621,1280,1610,1296,1600,1310,1600,1310,1590,1330,1571,1337,1568,1352,1568,1349,1557,1440,1557,1440,1542xe" filled="t" fillcolor="#000000" stroked="f">
                <v:path arrowok="t"/>
                <v:fill/>
              </v:shape>
              <v:shape style="position:absolute;left:1238;top:1451;width:197;height:202" coordorigin="1238,1451" coordsize="197,202" path="m1416,1566l1402,1574,1384,1583,1368,1590,1404,1590,1426,1581,1416,1566xe" filled="t" fillcolor="#000000" stroked="f">
                <v:path arrowok="t"/>
                <v:fill/>
              </v:shape>
              <v:shape style="position:absolute;left:1238;top:1451;width:197;height:202" coordorigin="1238,1451" coordsize="197,202" path="m1349,1523l1330,1523,1330,1542,1349,1542,1349,1523xe" filled="t" fillcolor="#000000" stroked="f">
                <v:path arrowok="t"/>
                <v:fill/>
              </v:shape>
              <v:shape style="position:absolute;left:1238;top:1451;width:197;height:202" coordorigin="1238,1451" coordsize="197,202" path="m1426,1509l1253,1509,1253,1523,1426,1523,1426,1509xe" filled="t" fillcolor="#000000" stroked="f">
                <v:path arrowok="t"/>
                <v:fill/>
              </v:shape>
              <v:shape style="position:absolute;left:1238;top:1451;width:197;height:202" coordorigin="1238,1451" coordsize="197,202" path="m1349,1490l1330,1490,1330,1509,1349,1509,1349,1490xe" filled="t" fillcolor="#000000" stroked="f">
                <v:path arrowok="t"/>
                <v:fill/>
              </v:shape>
              <v:shape style="position:absolute;left:1238;top:1451;width:197;height:202" coordorigin="1238,1451" coordsize="197,202" path="m1435,1475l1243,1475,1243,1490,1435,1490,1435,1475xe" filled="t" fillcolor="#000000" stroked="f">
                <v:path arrowok="t"/>
                <v:fill/>
              </v:shape>
              <v:shape style="position:absolute;left:1238;top:1451;width:197;height:202" coordorigin="1238,1451" coordsize="197,202" path="m1349,1451l1330,1451,1330,1475,1349,1475,1349,1451xe" filled="t" fillcolor="#000000" stroked="f">
                <v:path arrowok="t"/>
                <v:fill/>
              </v:shape>
            </v:group>
            <v:group style="position:absolute;left:1459;top:1451;width:178;height:202" coordorigin="1459,1451" coordsize="178,202">
              <v:shape style="position:absolute;left:1459;top:1451;width:178;height:202" coordorigin="1459,1451" coordsize="178,202" path="m1560,1581l1541,1581,1541,1653,1560,1653,1560,1581xe" filled="t" fillcolor="#000000" stroked="f">
                <v:path arrowok="t"/>
                <v:fill/>
              </v:shape>
              <v:shape style="position:absolute;left:1459;top:1451;width:178;height:202" coordorigin="1459,1451" coordsize="178,202" path="m1637,1494l1459,1494,1459,1590,1478,1590,1478,1581,1637,1581,1637,1562,1478,1562,1478,1514,1637,1514,1637,1494xe" filled="t" fillcolor="#000000" stroked="f">
                <v:path arrowok="t"/>
                <v:fill/>
              </v:shape>
              <v:shape style="position:absolute;left:1459;top:1451;width:178;height:202" coordorigin="1459,1451" coordsize="178,202" path="m1637,1581l1622,1581,1622,1590,1637,1590,1637,1581xe" filled="t" fillcolor="#000000" stroked="f">
                <v:path arrowok="t"/>
                <v:fill/>
              </v:shape>
              <v:shape style="position:absolute;left:1459;top:1451;width:178;height:202" coordorigin="1459,1451" coordsize="178,202" path="m1560,1514l1541,1514,1541,1562,1560,1562,1560,1514xe" filled="t" fillcolor="#000000" stroked="f">
                <v:path arrowok="t"/>
                <v:fill/>
              </v:shape>
              <v:shape style="position:absolute;left:1459;top:1451;width:178;height:202" coordorigin="1459,1451" coordsize="178,202" path="m1637,1514l1622,1514,1622,1562,1637,1562,1637,1514xe" filled="t" fillcolor="#000000" stroked="f">
                <v:path arrowok="t"/>
                <v:fill/>
              </v:shape>
              <v:shape style="position:absolute;left:1459;top:1451;width:178;height:202" coordorigin="1459,1451" coordsize="178,202" path="m1560,1451l1541,1451,1541,1494,1560,1494,1560,1451xe" filled="t" fillcolor="#000000" stroked="f">
                <v:path arrowok="t"/>
                <v:fill/>
              </v:shape>
            </v:group>
            <v:group style="position:absolute;left:1666;top:1451;width:187;height:202" coordorigin="1666,1451" coordsize="187,202">
              <v:shape style="position:absolute;left:1666;top:1451;width:187;height:202" coordorigin="1666,1451" coordsize="187,202" path="m1742,1485l1666,1485,1666,1653,1680,1653,1680,1634,1742,1634,1742,1619,1680,1619,1680,1566,1742,1566,1742,1552,1680,1552,1680,1499,1742,1499,1742,1485xe" filled="t" fillcolor="#000000" stroked="f">
                <v:path arrowok="t"/>
                <v:fill/>
              </v:shape>
              <v:shape style="position:absolute;left:1666;top:1451;width:187;height:202" coordorigin="1666,1451" coordsize="187,202" path="m1742,1634l1728,1634,1728,1648,1742,1648,1742,1634xe" filled="t" fillcolor="#000000" stroked="f">
                <v:path arrowok="t"/>
                <v:fill/>
              </v:shape>
              <v:shape style="position:absolute;left:1666;top:1451;width:187;height:202" coordorigin="1666,1451" coordsize="187,202" path="m1742,1566l1728,1566,1728,1619,1742,1619,1742,1566xe" filled="t" fillcolor="#000000" stroked="f">
                <v:path arrowok="t"/>
                <v:fill/>
              </v:shape>
              <v:shape style="position:absolute;left:1666;top:1451;width:187;height:202" coordorigin="1666,1451" coordsize="187,202" path="m1742,1499l1728,1499,1728,1552,1742,1552,1742,1499xe" filled="t" fillcolor="#000000" stroked="f">
                <v:path arrowok="t"/>
                <v:fill/>
              </v:shape>
              <v:shape style="position:absolute;left:1666;top:1451;width:187;height:202" coordorigin="1666,1451" coordsize="187,202" path="m1699,1451l1694,1461,1690,1475,1685,1485,1704,1485,1718,1456,1699,1451xe" filled="t" fillcolor="#000000" stroked="f">
                <v:path arrowok="t"/>
                <v:fill/>
              </v:shape>
              <v:shape style="position:absolute;left:1666;top:1451;width:187;height:202" coordorigin="1666,1451" coordsize="187,202" path="m1776,1629l1776,1643,1785,1648,1804,1648,1826,1647,1843,1636,1844,1634,1786,1634,1776,1629xe" filled="t" fillcolor="#000000" stroked="f">
                <v:path arrowok="t"/>
                <v:fill/>
              </v:shape>
              <v:shape style="position:absolute;left:1666;top:1451;width:187;height:202" coordorigin="1666,1451" coordsize="187,202" path="m1853,1499l1781,1499,1834,1521,1834,1614,1829,1629,1824,1634,1844,1634,1848,1612,1849,1600,1850,1584,1851,1564,1852,1542,1852,1521,1853,1513,1853,1499xe" filled="t" fillcolor="#000000" stroked="f">
                <v:path arrowok="t"/>
                <v:fill/>
              </v:shape>
              <v:shape style="position:absolute;left:1666;top:1451;width:187;height:202" coordorigin="1666,1451" coordsize="187,202" path="m1776,1533l1766,1542,1777,1557,1789,1574,1800,1590,1814,1580,1804,1566,1792,1550,1776,1533xe" filled="t" fillcolor="#000000" stroked="f">
                <v:path arrowok="t"/>
                <v:fill/>
              </v:shape>
              <v:shape style="position:absolute;left:1666;top:1451;width:187;height:202" coordorigin="1666,1451" coordsize="187,202" path="m1779,1455l1773,1476,1765,1495,1757,1513,1747,1528,1752,1533,1757,1533,1763,1535,1772,1517,1781,1499,1853,1499,1853,1485,1786,1485,1795,1466,1795,1456,1779,1455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99.339996pt;margin-top:72.059998pt;width:61.48pt;height:11.32pt;mso-position-horizontal-relative:page;mso-position-vertical-relative:page;z-index:-3352" coordorigin="1987,1441" coordsize="1230,226">
            <v:group style="position:absolute;left:1997;top:1466;width:67;height:48" coordorigin="1997,1466" coordsize="67,48">
              <v:shape style="position:absolute;left:1997;top:1466;width:67;height:48" coordorigin="1997,1466" coordsize="67,48" path="m2064,1466l2050,1466,2030,1514,2050,1514,2064,1466xe" filled="t" fillcolor="#000000" stroked="f">
                <v:path arrowok="t"/>
                <v:fill/>
              </v:shape>
              <v:shape style="position:absolute;left:1997;top:1466;width:67;height:48" coordorigin="1997,1466" coordsize="67,48" path="m2026,1466l2011,1466,1997,1514,2016,1514,2026,1466xe" filled="t" fillcolor="#000000" stroked="f">
                <v:path arrowok="t"/>
                <v:fill/>
              </v:shape>
            </v:group>
            <v:group style="position:absolute;left:2074;top:1466;width:206;height:188" coordorigin="2074,1466" coordsize="206,188">
              <v:shape style="position:absolute;left:2074;top:1466;width:206;height:188" coordorigin="2074,1466" coordsize="206,188" path="m2222,1533l2203,1533,2203,1578,2200,1598,2190,1614,2177,1625,2159,1634,2136,1643,2146,1653,2160,1654,2178,1643,2194,1632,2208,1619,2208,1614,2240,1614,2236,1612,2218,1600,2218,1590,2222,1576,2222,1533xe" filled="t" fillcolor="#000000" stroked="f">
                <v:path arrowok="t"/>
                <v:fill/>
              </v:shape>
              <v:shape style="position:absolute;left:2074;top:1466;width:206;height:188" coordorigin="2074,1466" coordsize="206,188" path="m2240,1614l2208,1614,2221,1622,2238,1632,2255,1642,2270,1653,2270,1633,2253,1623,2240,1614xe" filled="t" fillcolor="#000000" stroked="f">
                <v:path arrowok="t"/>
                <v:fill/>
              </v:shape>
              <v:shape style="position:absolute;left:2074;top:1466;width:206;height:188" coordorigin="2074,1466" coordsize="206,188" path="m2122,1490l2107,1490,2107,1595,2098,1600,2088,1600,2074,1605,2093,1618,2111,1614,2131,1609,2155,1605,2150,1600,2150,1595,2122,1595,2122,1490xe" filled="t" fillcolor="#000000" stroked="f">
                <v:path arrowok="t"/>
                <v:fill/>
              </v:shape>
              <v:shape style="position:absolute;left:2074;top:1466;width:206;height:188" coordorigin="2074,1466" coordsize="206,188" path="m2266,1504l2160,1504,2160,1610,2174,1610,2174,1518,2266,1518,2266,1504xe" filled="t" fillcolor="#000000" stroked="f">
                <v:path arrowok="t"/>
                <v:fill/>
              </v:shape>
              <v:shape style="position:absolute;left:2074;top:1466;width:206;height:188" coordorigin="2074,1466" coordsize="206,188" path="m2266,1518l2251,1518,2251,1610,2266,1610,2266,1518xe" filled="t" fillcolor="#000000" stroked="f">
                <v:path arrowok="t"/>
                <v:fill/>
              </v:shape>
              <v:shape style="position:absolute;left:2074;top:1466;width:206;height:188" coordorigin="2074,1466" coordsize="206,188" path="m2150,1586l2146,1590,2136,1590,2122,1595,2150,1595,2150,1586xe" filled="t" fillcolor="#000000" stroked="f">
                <v:path arrowok="t"/>
                <v:fill/>
              </v:shape>
              <v:shape style="position:absolute;left:2074;top:1466;width:206;height:188" coordorigin="2074,1466" coordsize="206,188" path="m2222,1480l2203,1480,2198,1504,2213,1504,2222,1480xe" filled="t" fillcolor="#000000" stroked="f">
                <v:path arrowok="t"/>
                <v:fill/>
              </v:shape>
              <v:shape style="position:absolute;left:2074;top:1466;width:206;height:188" coordorigin="2074,1466" coordsize="206,188" path="m2150,1475l2078,1475,2078,1490,2150,1490,2150,1475xe" filled="t" fillcolor="#000000" stroked="f">
                <v:path arrowok="t"/>
                <v:fill/>
              </v:shape>
              <v:shape style="position:absolute;left:2074;top:1466;width:206;height:188" coordorigin="2074,1466" coordsize="206,188" path="m2280,1466l2155,1466,2155,1480,2280,1480,2280,1466xe" filled="t" fillcolor="#000000" stroked="f">
                <v:path arrowok="t"/>
                <v:fill/>
              </v:shape>
            </v:group>
            <v:group style="position:absolute;left:2314;top:1461;width:149;height:192" coordorigin="2314,1461" coordsize="149,192">
              <v:shape style="position:absolute;left:2314;top:1461;width:149;height:192" coordorigin="2314,1461" coordsize="149,192" path="m2462,1461l2314,1461,2314,1653,2333,1653,2333,1638,2462,1638,2462,1619,2333,1619,2333,1581,2462,1581,2462,1566,2333,1566,2333,1528,2462,1528,2462,1514,2333,1514,2333,1475,2462,1475,2462,1461xe" filled="t" fillcolor="#000000" stroked="f">
                <v:path arrowok="t"/>
                <v:fill/>
              </v:shape>
              <v:shape style="position:absolute;left:2314;top:1461;width:149;height:192" coordorigin="2314,1461" coordsize="149,192" path="m2462,1638l2448,1638,2448,1653,2462,1653,2462,1638xe" filled="t" fillcolor="#000000" stroked="f">
                <v:path arrowok="t"/>
                <v:fill/>
              </v:shape>
              <v:shape style="position:absolute;left:2314;top:1461;width:149;height:192" coordorigin="2314,1461" coordsize="149,192" path="m2462,1581l2448,1581,2448,1619,2462,1619,2462,1581xe" filled="t" fillcolor="#000000" stroked="f">
                <v:path arrowok="t"/>
                <v:fill/>
              </v:shape>
              <v:shape style="position:absolute;left:2314;top:1461;width:149;height:192" coordorigin="2314,1461" coordsize="149,192" path="m2462,1528l2448,1528,2448,1566,2462,1566,2462,1528xe" filled="t" fillcolor="#000000" stroked="f">
                <v:path arrowok="t"/>
                <v:fill/>
              </v:shape>
              <v:shape style="position:absolute;left:2314;top:1461;width:149;height:192" coordorigin="2314,1461" coordsize="149,192" path="m2462,1475l2448,1475,2448,1514,2462,1514,2462,1475xe" filled="t" fillcolor="#000000" stroked="f">
                <v:path arrowok="t"/>
                <v:fill/>
              </v:shape>
            </v:group>
            <v:group style="position:absolute;left:2496;top:1456;width:206;height:202" coordorigin="2496,1456" coordsize="206,202">
              <v:shape style="position:absolute;left:2496;top:1456;width:206;height:202" coordorigin="2496,1456" coordsize="206,202" path="m2658,1616l2619,1616,2637,1626,2653,1635,2670,1646,2688,1658,2702,1638,2667,1621,2658,1616xe" filled="t" fillcolor="#000000" stroked="f">
                <v:path arrowok="t"/>
                <v:fill/>
              </v:shape>
              <v:shape style="position:absolute;left:2496;top:1456;width:206;height:202" coordorigin="2496,1456" coordsize="206,202" path="m2616,1542l2597,1542,2597,1581,2592,1601,2524,1634,2501,1638,2506,1643,2506,1653,2533,1651,2593,1630,2619,1616,2658,1616,2649,1612,2631,1604,2611,1595,2616,1586,2616,1542xe" filled="t" fillcolor="#000000" stroked="f">
                <v:path arrowok="t"/>
                <v:fill/>
              </v:shape>
              <v:shape style="position:absolute;left:2496;top:1456;width:206;height:202" coordorigin="2496,1456" coordsize="206,202" path="m2654,1490l2630,1490,2611,1509,2606,1518,2525,1518,2525,1605,2549,1605,2549,1533,2683,1533,2683,1518,2626,1518,2654,1490xe" filled="t" fillcolor="#000000" stroked="f">
                <v:path arrowok="t"/>
                <v:fill/>
              </v:shape>
              <v:shape style="position:absolute;left:2496;top:1456;width:206;height:202" coordorigin="2496,1456" coordsize="206,202" path="m2683,1533l2664,1533,2664,1605,2683,1605,2683,1533xe" filled="t" fillcolor="#000000" stroked="f">
                <v:path arrowok="t"/>
                <v:fill/>
              </v:shape>
              <v:shape style="position:absolute;left:2496;top:1456;width:206;height:202" coordorigin="2496,1456" coordsize="206,202" path="m2582,1456l2560,1462,2547,1476,2531,1489,2514,1501,2496,1514,2506,1523,2511,1527,2527,1516,2543,1503,2558,1490,2654,1490,2654,1475,2573,1475,2582,1466,2582,1456xe" filled="t" fillcolor="#000000" stroked="f">
                <v:path arrowok="t"/>
                <v:fill/>
              </v:shape>
            </v:group>
            <v:group style="position:absolute;left:2712;top:1451;width:202;height:202" coordorigin="2712,1451" coordsize="202,202">
              <v:shape style="position:absolute;left:2712;top:1451;width:202;height:202" coordorigin="2712,1451" coordsize="202,202" path="m2914,1533l2717,1533,2717,1542,2914,1542,2914,1533xe" filled="t" fillcolor="#000000" stroked="f">
                <v:path arrowok="t"/>
                <v:fill/>
              </v:shape>
              <v:shape style="position:absolute;left:2712;top:1451;width:202;height:202" coordorigin="2712,1451" coordsize="202,202" path="m2822,1514l2808,1514,2808,1533,2822,1533,2822,1514xe" filled="t" fillcolor="#000000" stroked="f">
                <v:path arrowok="t"/>
                <v:fill/>
              </v:shape>
              <v:shape style="position:absolute;left:2712;top:1451;width:202;height:202" coordorigin="2712,1451" coordsize="202,202" path="m2894,1499l2736,1499,2736,1514,2894,1514,2894,1499xe" filled="t" fillcolor="#000000" stroked="f">
                <v:path arrowok="t"/>
                <v:fill/>
              </v:shape>
              <v:shape style="position:absolute;left:2712;top:1451;width:202;height:202" coordorigin="2712,1451" coordsize="202,202" path="m2822,1485l2808,1485,2808,1499,2822,1499,2822,1485xe" filled="t" fillcolor="#000000" stroked="f">
                <v:path arrowok="t"/>
                <v:fill/>
              </v:shape>
              <v:shape style="position:absolute;left:2712;top:1451;width:202;height:202" coordorigin="2712,1451" coordsize="202,202" path="m2904,1470l2726,1470,2726,1485,2904,1485,2904,1470xe" filled="t" fillcolor="#000000" stroked="f">
                <v:path arrowok="t"/>
                <v:fill/>
              </v:shape>
              <v:shape style="position:absolute;left:2712;top:1451;width:202;height:202" coordorigin="2712,1451" coordsize="202,202" path="m2822,1451l2808,1451,2808,1470,2822,1470,2822,1451xe" filled="t" fillcolor="#000000" stroked="f">
                <v:path arrowok="t"/>
                <v:fill/>
              </v:shape>
              <v:shape style="position:absolute;left:2712;top:1451;width:202;height:202" coordorigin="2712,1451" coordsize="202,202" path="m2879,1628l2826,1628,2849,1634,2868,1640,2885,1646,2899,1653,2897,1634,2879,1628xe" filled="t" fillcolor="#000000" stroked="f">
                <v:path arrowok="t"/>
                <v:fill/>
              </v:shape>
              <v:shape style="position:absolute;left:2712;top:1451;width:202;height:202" coordorigin="2712,1451" coordsize="202,202" path="m2822,1581l2808,1582,2805,1603,2797,1621,2785,1628,2767,1634,2742,1637,2712,1638,2717,1643,2717,1648,2732,1653,2796,1640,2826,1628,2879,1628,2861,1622,2840,1616,2818,1610,2822,1600,2822,1581xe" filled="t" fillcolor="#000000" stroked="f">
                <v:path arrowok="t"/>
                <v:fill/>
              </v:shape>
              <v:shape style="position:absolute;left:2712;top:1451;width:202;height:202" coordorigin="2712,1451" coordsize="202,202" path="m2890,1562l2741,1562,2741,1619,2755,1619,2755,1571,2890,1571,2890,1562xe" filled="t" fillcolor="#000000" stroked="f">
                <v:path arrowok="t"/>
                <v:fill/>
              </v:shape>
              <v:shape style="position:absolute;left:2712;top:1451;width:202;height:202" coordorigin="2712,1451" coordsize="202,202" path="m2890,1571l2870,1571,2870,1614,2890,1614,2890,1571xe" filled="t" fillcolor="#000000" stroked="f">
                <v:path arrowok="t"/>
                <v:fill/>
              </v:shape>
            </v:group>
            <v:group style="position:absolute;left:2923;top:1456;width:197;height:193" coordorigin="2923,1456" coordsize="197,193">
              <v:shape style="position:absolute;left:2923;top:1456;width:197;height:193" coordorigin="2923,1456" coordsize="197,193" path="m3034,1456l3019,1464,3016,1487,3012,1510,2990,1568,2939,1627,2923,1638,2933,1648,2988,1608,3019,1556,3027,1537,3044,1537,3037,1520,3030,1496,3033,1476,3034,1456xe" filled="t" fillcolor="#000000" stroked="f">
                <v:path arrowok="t"/>
                <v:fill/>
              </v:shape>
              <v:shape style="position:absolute;left:2923;top:1456;width:197;height:193" coordorigin="2923,1456" coordsize="197,193" path="m3044,1537l3027,1537,3036,1559,3068,1613,3110,1648,3120,1638,3119,1630,3104,1620,3091,1608,3078,1595,3066,1579,3055,1562,3045,1542,3044,1537xe" filled="t" fillcolor="#000000" stroked="f">
                <v:path arrowok="t"/>
                <v:fill/>
              </v:shape>
            </v:group>
            <v:group style="position:absolute;left:3139;top:1466;width:67;height:48" coordorigin="3139,1466" coordsize="67,48">
              <v:shape style="position:absolute;left:3139;top:1466;width:67;height:48" coordorigin="3139,1466" coordsize="67,48" path="m3206,1466l3187,1466,3178,1514,3192,1514,3206,1466xe" filled="t" fillcolor="#000000" stroked="f">
                <v:path arrowok="t"/>
                <v:fill/>
              </v:shape>
              <v:shape style="position:absolute;left:3139;top:1466;width:67;height:48" coordorigin="3139,1466" coordsize="67,48" path="m3173,1466l3154,1466,3139,1514,3154,1514,3173,1466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275.019989pt;margin-top:72.059998pt;width:146.727032pt;height:11.25pt;mso-position-horizontal-relative:page;mso-position-vertical-relative:page;z-index:-3351" type="#_x0000_t75">
            <v:imagedata r:id="rId143" o:title=""/>
          </v:shape>
        </w:pict>
      </w:r>
      <w:r>
        <w:rPr/>
        <w:pict>
          <v:group style="position:absolute;margin-left:428.859985pt;margin-top:72.059998pt;width:82.12pt;height:11.32pt;mso-position-horizontal-relative:page;mso-position-vertical-relative:page;z-index:-3350" coordorigin="8577,1441" coordsize="1642,226">
            <v:group style="position:absolute;left:8587;top:1466;width:62;height:48" coordorigin="8587,1466" coordsize="62,48">
              <v:shape style="position:absolute;left:8587;top:1466;width:62;height:48" coordorigin="8587,1466" coordsize="62,48" path="m8650,1466l8635,1466,8621,1514,8640,1514,8650,1466xe" filled="t" fillcolor="#000000" stroked="f">
                <v:path arrowok="t"/>
                <v:fill/>
              </v:shape>
              <v:shape style="position:absolute;left:8587;top:1466;width:62;height:48" coordorigin="8587,1466" coordsize="62,48" path="m8616,1466l8602,1466,8587,1514,8602,1514,8616,1466xe" filled="t" fillcolor="#000000" stroked="f">
                <v:path arrowok="t"/>
                <v:fill/>
              </v:shape>
            </v:group>
            <v:group style="position:absolute;left:8664;top:1466;width:202;height:188" coordorigin="8664,1466" coordsize="202,188">
              <v:shape style="position:absolute;left:8664;top:1466;width:202;height:188" coordorigin="8664,1466" coordsize="202,188" path="m8813,1533l8794,1533,8793,1578,8788,1598,8781,1614,8768,1625,8750,1634,8726,1643,8736,1653,8747,1654,8767,1643,8783,1632,8794,1619,8798,1619,8798,1614,8827,1614,8819,1609,8803,1600,8808,1590,8813,1576,8813,1533xe" filled="t" fillcolor="#000000" stroked="f">
                <v:path arrowok="t"/>
                <v:fill/>
              </v:shape>
              <v:shape style="position:absolute;left:8664;top:1466;width:202;height:188" coordorigin="8664,1466" coordsize="202,188" path="m8827,1614l8798,1614,8806,1620,8841,1641,8856,1653,8857,1631,8840,1622,8827,1614xe" filled="t" fillcolor="#000000" stroked="f">
                <v:path arrowok="t"/>
                <v:fill/>
              </v:shape>
              <v:shape style="position:absolute;left:8664;top:1466;width:202;height:188" coordorigin="8664,1466" coordsize="202,188" path="m8712,1490l8698,1490,8698,1595,8688,1600,8674,1600,8664,1605,8678,1618,8694,1615,8715,1609,8741,1605,8741,1595,8712,1595,8712,1490xe" filled="t" fillcolor="#000000" stroked="f">
                <v:path arrowok="t"/>
                <v:fill/>
              </v:shape>
              <v:shape style="position:absolute;left:8664;top:1466;width:202;height:188" coordorigin="8664,1466" coordsize="202,188" path="m8856,1504l8750,1504,8750,1610,8765,1610,8765,1518,8856,1518,8856,1504xe" filled="t" fillcolor="#000000" stroked="f">
                <v:path arrowok="t"/>
                <v:fill/>
              </v:shape>
              <v:shape style="position:absolute;left:8664;top:1466;width:202;height:188" coordorigin="8664,1466" coordsize="202,188" path="m8856,1518l8842,1518,8842,1610,8856,1610,8856,1518xe" filled="t" fillcolor="#000000" stroked="f">
                <v:path arrowok="t"/>
                <v:fill/>
              </v:shape>
              <v:shape style="position:absolute;left:8664;top:1466;width:202;height:188" coordorigin="8664,1466" coordsize="202,188" path="m8741,1586l8731,1590,8722,1590,8712,1595,8741,1595,8741,1586xe" filled="t" fillcolor="#000000" stroked="f">
                <v:path arrowok="t"/>
                <v:fill/>
              </v:shape>
              <v:shape style="position:absolute;left:8664;top:1466;width:202;height:188" coordorigin="8664,1466" coordsize="202,188" path="m8808,1480l8794,1480,8784,1504,8803,1504,8808,1480xe" filled="t" fillcolor="#000000" stroked="f">
                <v:path arrowok="t"/>
                <v:fill/>
              </v:shape>
              <v:shape style="position:absolute;left:8664;top:1466;width:202;height:188" coordorigin="8664,1466" coordsize="202,188" path="m8736,1475l8669,1475,8669,1490,8736,1490,8736,1475xe" filled="t" fillcolor="#000000" stroked="f">
                <v:path arrowok="t"/>
                <v:fill/>
              </v:shape>
              <v:shape style="position:absolute;left:8664;top:1466;width:202;height:188" coordorigin="8664,1466" coordsize="202,188" path="m8866,1466l8746,1466,8746,1480,8866,1480,8866,1466xe" filled="t" fillcolor="#000000" stroked="f">
                <v:path arrowok="t"/>
                <v:fill/>
              </v:shape>
            </v:group>
            <v:group style="position:absolute;left:8904;top:1461;width:149;height:192" coordorigin="8904,1461" coordsize="149,192">
              <v:shape style="position:absolute;left:8904;top:1461;width:149;height:192" coordorigin="8904,1461" coordsize="149,192" path="m9053,1461l8904,1461,8904,1653,8923,1653,8923,1638,9053,1638,9053,1619,8923,1619,8923,1581,9053,1581,9053,1566,8923,1566,8923,1528,9053,1528,9053,1514,8923,1514,8923,1475,9053,1475,9053,1461xe" filled="t" fillcolor="#000000" stroked="f">
                <v:path arrowok="t"/>
                <v:fill/>
              </v:shape>
              <v:shape style="position:absolute;left:8904;top:1461;width:149;height:192" coordorigin="8904,1461" coordsize="149,192" path="m9053,1638l9034,1638,9034,1653,9053,1653,9053,1638xe" filled="t" fillcolor="#000000" stroked="f">
                <v:path arrowok="t"/>
                <v:fill/>
              </v:shape>
              <v:shape style="position:absolute;left:8904;top:1461;width:149;height:192" coordorigin="8904,1461" coordsize="149,192" path="m9053,1581l9034,1581,9034,1619,9053,1619,9053,1581xe" filled="t" fillcolor="#000000" stroked="f">
                <v:path arrowok="t"/>
                <v:fill/>
              </v:shape>
              <v:shape style="position:absolute;left:8904;top:1461;width:149;height:192" coordorigin="8904,1461" coordsize="149,192" path="m9053,1528l9034,1528,9034,1566,9053,1566,9053,1528xe" filled="t" fillcolor="#000000" stroked="f">
                <v:path arrowok="t"/>
                <v:fill/>
              </v:shape>
              <v:shape style="position:absolute;left:8904;top:1461;width:149;height:192" coordorigin="8904,1461" coordsize="149,192" path="m9053,1475l9034,1475,9034,1514,9053,1514,9053,1475xe" filled="t" fillcolor="#000000" stroked="f">
                <v:path arrowok="t"/>
                <v:fill/>
              </v:shape>
            </v:group>
            <v:group style="position:absolute;left:9086;top:1451;width:204;height:202" coordorigin="9086,1451" coordsize="204,202">
              <v:shape style="position:absolute;left:9086;top:1451;width:204;height:202" coordorigin="9086,1451" coordsize="204,202" path="m9130,1566l9115,1566,9115,1634,9086,1634,9091,1638,9091,1653,9125,1653,9130,1643,9130,1566xe" filled="t" fillcolor="#000000" stroked="f">
                <v:path arrowok="t"/>
                <v:fill/>
              </v:shape>
              <v:shape style="position:absolute;left:9086;top:1451;width:204;height:202" coordorigin="9086,1451" coordsize="204,202" path="m9274,1533l9163,1533,9163,1547,9181,1560,9187,1579,9194,1598,9202,1616,9186,1626,9168,1635,9149,1643,9154,1648,9154,1653,9172,1651,9190,1642,9207,1632,9225,1623,9260,1623,9254,1618,9245,1600,9221,1600,9208,1584,9198,1566,9192,1547,9272,1547,9274,1542,9274,1533xe" filled="t" fillcolor="#000000" stroked="f">
                <v:path arrowok="t"/>
                <v:fill/>
              </v:shape>
              <v:shape style="position:absolute;left:9086;top:1451;width:204;height:202" coordorigin="9086,1451" coordsize="204,202" path="m9260,1623l9225,1623,9240,1634,9258,1644,9278,1653,9283,1648,9283,1643,9290,1638,9269,1631,9260,1623xe" filled="t" fillcolor="#000000" stroked="f">
                <v:path arrowok="t"/>
                <v:fill/>
              </v:shape>
              <v:shape style="position:absolute;left:9086;top:1451;width:204;height:202" coordorigin="9086,1451" coordsize="204,202" path="m9272,1547l9254,1547,9254,1550,9247,1568,9236,1585,9221,1600,9245,1600,9245,1598,9256,1583,9265,1564,9272,1547xe" filled="t" fillcolor="#000000" stroked="f">
                <v:path arrowok="t"/>
                <v:fill/>
              </v:shape>
              <v:shape style="position:absolute;left:9086;top:1451;width:204;height:202" coordorigin="9086,1451" coordsize="204,202" path="m9149,1557l9096,1557,9086,1562,9086,1576,9096,1576,9115,1566,9130,1566,9130,1562,9139,1562,9149,1557xe" filled="t" fillcolor="#000000" stroked="f">
                <v:path arrowok="t"/>
                <v:fill/>
              </v:shape>
              <v:shape style="position:absolute;left:9086;top:1451;width:204;height:202" coordorigin="9086,1451" coordsize="204,202" path="m9130,1509l9115,1509,9115,1552,9106,1557,9154,1557,9154,1547,9130,1547,9130,1509xe" filled="t" fillcolor="#000000" stroked="f">
                <v:path arrowok="t"/>
                <v:fill/>
              </v:shape>
              <v:shape style="position:absolute;left:9086;top:1451;width:204;height:202" coordorigin="9086,1451" coordsize="204,202" path="m9154,1538l9149,1542,9139,1542,9130,1547,9154,1547,9154,1538xe" filled="t" fillcolor="#000000" stroked="f">
                <v:path arrowok="t"/>
                <v:fill/>
              </v:shape>
              <v:shape style="position:absolute;left:9086;top:1451;width:204;height:202" coordorigin="9086,1451" coordsize="204,202" path="m9230,1499l9216,1499,9216,1533,9230,1533,9230,1499xe" filled="t" fillcolor="#000000" stroked="f">
                <v:path arrowok="t"/>
                <v:fill/>
              </v:shape>
              <v:shape style="position:absolute;left:9086;top:1451;width:204;height:202" coordorigin="9086,1451" coordsize="204,202" path="m9154,1494l9086,1494,9086,1509,9154,1509,9154,1494xe" filled="t" fillcolor="#000000" stroked="f">
                <v:path arrowok="t"/>
                <v:fill/>
              </v:shape>
              <v:shape style="position:absolute;left:9086;top:1451;width:204;height:202" coordorigin="9086,1451" coordsize="204,202" path="m9288,1485l9163,1485,9163,1499,9288,1499,9288,1485xe" filled="t" fillcolor="#000000" stroked="f">
                <v:path arrowok="t"/>
                <v:fill/>
              </v:shape>
              <v:shape style="position:absolute;left:9086;top:1451;width:204;height:202" coordorigin="9086,1451" coordsize="204,202" path="m9130,1456l9115,1456,9115,1494,9130,1494,9130,1456xe" filled="t" fillcolor="#000000" stroked="f">
                <v:path arrowok="t"/>
                <v:fill/>
              </v:shape>
              <v:shape style="position:absolute;left:9086;top:1451;width:204;height:202" coordorigin="9086,1451" coordsize="204,202" path="m9230,1451l9216,1451,9216,1485,9230,1485,9230,1451xe" filled="t" fillcolor="#000000" stroked="f">
                <v:path arrowok="t"/>
                <v:fill/>
              </v:shape>
            </v:group>
            <v:group style="position:absolute;left:9293;top:1451;width:211;height:202" coordorigin="9293,1451" coordsize="211,202">
              <v:shape style="position:absolute;left:9293;top:1451;width:211;height:202" coordorigin="9293,1451" coordsize="211,202" path="m9418,1528l9389,1528,9389,1653,9408,1653,9412,1538,9424,1538,9418,1528xe" filled="t" fillcolor="#000000" stroked="f">
                <v:path arrowok="t"/>
                <v:fill/>
              </v:shape>
              <v:shape style="position:absolute;left:9293;top:1451;width:211;height:202" coordorigin="9293,1451" coordsize="211,202" path="m9494,1499l9302,1499,9302,1518,9377,1529,9365,1546,9325,1590,9293,1614,9298,1624,9302,1629,9317,1625,9331,1610,9369,1562,9389,1528,9418,1528,9413,1518,9494,1518,9494,1499xe" filled="t" fillcolor="#000000" stroked="f">
                <v:path arrowok="t"/>
                <v:fill/>
              </v:shape>
              <v:shape style="position:absolute;left:9293;top:1451;width:211;height:202" coordorigin="9293,1451" coordsize="211,202" path="m9424,1538l9412,1538,9423,1556,9460,1604,9490,1629,9494,1624,9494,1619,9504,1614,9449,1571,9436,1555,9424,1538xe" filled="t" fillcolor="#000000" stroked="f">
                <v:path arrowok="t"/>
                <v:fill/>
              </v:shape>
              <v:shape style="position:absolute;left:9293;top:1451;width:211;height:202" coordorigin="9293,1451" coordsize="211,202" path="m9408,1451l9389,1451,9389,1499,9408,1499,9408,1451xe" filled="t" fillcolor="#000000" stroked="f">
                <v:path arrowok="t"/>
                <v:fill/>
              </v:shape>
              <v:shape style="position:absolute;left:9293;top:1451;width:211;height:202" coordorigin="9293,1451" coordsize="211,202" path="m9437,1456l9427,1466,9430,1468,9446,1481,9461,1494,9469,1479,9455,1466,9437,1456xe" filled="t" fillcolor="#000000" stroked="f">
                <v:path arrowok="t"/>
                <v:fill/>
              </v:shape>
            </v:group>
            <v:group style="position:absolute;left:9504;top:1456;width:192;height:202" coordorigin="9504,1456" coordsize="192,202">
              <v:shape style="position:absolute;left:9504;top:1456;width:192;height:202" coordorigin="9504,1456" coordsize="192,202" path="m9661,1616l9626,1616,9660,1635,9678,1646,9696,1658,9691,1631,9661,1616xe" filled="t" fillcolor="#000000" stroked="f">
                <v:path arrowok="t"/>
                <v:fill/>
              </v:shape>
              <v:shape style="position:absolute;left:9504;top:1456;width:192;height:202" coordorigin="9504,1456" coordsize="192,202" path="m9619,1542l9605,1542,9605,1580,9598,1600,9535,1634,9509,1638,9514,1643,9518,1653,9538,1652,9561,1644,9580,1637,9597,1630,9612,1623,9626,1616,9661,1616,9619,1595,9619,1542xe" filled="t" fillcolor="#000000" stroked="f">
                <v:path arrowok="t"/>
                <v:fill/>
              </v:shape>
              <v:shape style="position:absolute;left:9504;top:1456;width:192;height:202" coordorigin="9504,1456" coordsize="192,202" path="m9658,1490l9634,1490,9614,1509,9610,1518,9533,1518,9533,1605,9552,1605,9552,1533,9686,1533,9686,1518,9629,1518,9658,1490xe" filled="t" fillcolor="#000000" stroked="f">
                <v:path arrowok="t"/>
                <v:fill/>
              </v:shape>
              <v:shape style="position:absolute;left:9504;top:1456;width:192;height:202" coordorigin="9504,1456" coordsize="192,202" path="m9686,1533l9672,1533,9672,1605,9686,1605,9686,1533xe" filled="t" fillcolor="#000000" stroked="f">
                <v:path arrowok="t"/>
                <v:fill/>
              </v:shape>
              <v:shape style="position:absolute;left:9504;top:1456;width:192;height:202" coordorigin="9504,1456" coordsize="192,202" path="m9590,1456l9565,1460,9553,1475,9539,1488,9522,1501,9504,1514,9514,1518,9514,1523,9532,1518,9547,1504,9562,1490,9658,1490,9658,1475,9576,1475,9586,1466,9590,1456xe" filled="t" fillcolor="#000000" stroked="f">
                <v:path arrowok="t"/>
                <v:fill/>
              </v:shape>
            </v:group>
            <v:group style="position:absolute;left:9715;top:1451;width:202;height:202" coordorigin="9715,1451" coordsize="202,202">
              <v:shape style="position:absolute;left:9715;top:1451;width:202;height:202" coordorigin="9715,1451" coordsize="202,202" path="m9917,1533l9720,1533,9720,1542,9917,1542,9917,1533xe" filled="t" fillcolor="#000000" stroked="f">
                <v:path arrowok="t"/>
                <v:fill/>
              </v:shape>
              <v:shape style="position:absolute;left:9715;top:1451;width:202;height:202" coordorigin="9715,1451" coordsize="202,202" path="m9826,1514l9811,1514,9811,1533,9826,1533,9826,1514xe" filled="t" fillcolor="#000000" stroked="f">
                <v:path arrowok="t"/>
                <v:fill/>
              </v:shape>
              <v:shape style="position:absolute;left:9715;top:1451;width:202;height:202" coordorigin="9715,1451" coordsize="202,202" path="m9898,1499l9739,1499,9739,1514,9898,1514,9898,1499xe" filled="t" fillcolor="#000000" stroked="f">
                <v:path arrowok="t"/>
                <v:fill/>
              </v:shape>
              <v:shape style="position:absolute;left:9715;top:1451;width:202;height:202" coordorigin="9715,1451" coordsize="202,202" path="m9826,1485l9811,1485,9811,1499,9826,1499,9826,1485xe" filled="t" fillcolor="#000000" stroked="f">
                <v:path arrowok="t"/>
                <v:fill/>
              </v:shape>
              <v:shape style="position:absolute;left:9715;top:1451;width:202;height:202" coordorigin="9715,1451" coordsize="202,202" path="m9907,1470l9730,1470,9730,1485,9907,1485,9907,1470xe" filled="t" fillcolor="#000000" stroked="f">
                <v:path arrowok="t"/>
                <v:fill/>
              </v:shape>
              <v:shape style="position:absolute;left:9715;top:1451;width:202;height:202" coordorigin="9715,1451" coordsize="202,202" path="m9826,1451l9811,1451,9811,1470,9826,1470,9826,1451xe" filled="t" fillcolor="#000000" stroked="f">
                <v:path arrowok="t"/>
                <v:fill/>
              </v:shape>
              <v:shape style="position:absolute;left:9715;top:1451;width:202;height:202" coordorigin="9715,1451" coordsize="202,202" path="m9886,1629l9834,1629,9855,1635,9874,1641,9891,1647,9907,1653,9903,1635,9886,1629xe" filled="t" fillcolor="#000000" stroked="f">
                <v:path arrowok="t"/>
                <v:fill/>
              </v:shape>
              <v:shape style="position:absolute;left:9715;top:1451;width:202;height:202" coordorigin="9715,1451" coordsize="202,202" path="m9826,1581l9811,1582,9810,1603,9801,1621,9788,1628,9770,1634,9746,1637,9715,1638,9725,1648,9741,1652,9765,1650,9785,1645,9803,1640,9834,1629,9886,1629,9867,1622,9847,1616,9826,1610,9826,1581xe" filled="t" fillcolor="#000000" stroked="f">
                <v:path arrowok="t"/>
                <v:fill/>
              </v:shape>
              <v:shape style="position:absolute;left:9715;top:1451;width:202;height:202" coordorigin="9715,1451" coordsize="202,202" path="m9893,1562l9744,1562,9744,1619,9758,1619,9758,1571,9893,1571,9893,1562xe" filled="t" fillcolor="#000000" stroked="f">
                <v:path arrowok="t"/>
                <v:fill/>
              </v:shape>
              <v:shape style="position:absolute;left:9715;top:1451;width:202;height:202" coordorigin="9715,1451" coordsize="202,202" path="m9893,1571l9878,1571,9878,1614,9893,1614,9893,1571xe" filled="t" fillcolor="#000000" stroked="f">
                <v:path arrowok="t"/>
                <v:fill/>
              </v:shape>
            </v:group>
            <v:group style="position:absolute;left:9926;top:1456;width:200;height:193" coordorigin="9926,1456" coordsize="200,193">
              <v:shape style="position:absolute;left:9926;top:1456;width:200;height:193" coordorigin="9926,1456" coordsize="200,193" path="m10042,1456l10022,1464,10019,1487,10015,1510,9993,1568,9942,1627,9926,1638,9936,1648,9991,1608,10023,1556,10030,1537,10049,1537,10043,1520,10037,1496,10038,1476,10042,1456xe" filled="t" fillcolor="#000000" stroked="f">
                <v:path arrowok="t"/>
                <v:fill/>
              </v:shape>
              <v:shape style="position:absolute;left:9926;top:1456;width:200;height:193" coordorigin="9926,1456" coordsize="200,193" path="m10049,1537l10030,1537,10039,1559,10072,1613,10114,1648,10123,1638,10126,1630,10110,1620,10095,1608,10082,1594,10070,1579,10059,1561,10050,1542,10049,1537xe" filled="t" fillcolor="#000000" stroked="f">
                <v:path arrowok="t"/>
                <v:fill/>
              </v:shape>
            </v:group>
            <v:group style="position:absolute;left:10147;top:1466;width:62;height:48" coordorigin="10147,1466" coordsize="62,48">
              <v:shape style="position:absolute;left:10147;top:1466;width:62;height:48" coordorigin="10147,1466" coordsize="62,48" path="m10210,1466l10195,1466,10181,1514,10195,1514,10210,1466xe" filled="t" fillcolor="#000000" stroked="f">
                <v:path arrowok="t"/>
                <v:fill/>
              </v:shape>
              <v:shape style="position:absolute;left:10147;top:1466;width:62;height:48" coordorigin="10147,1466" coordsize="62,48" path="m10176,1466l10157,1466,10147,1514,10162,1514,10176,1466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16.700012pt;margin-top:72.059998pt;width:41.8pt;height:11.115854pt;mso-position-horizontal-relative:page;mso-position-vertical-relative:page;z-index:-3349" coordorigin="10334,1441" coordsize="836,222">
            <v:group style="position:absolute;left:10344;top:1461;width:211;height:192" coordorigin="10344,1461" coordsize="211,192">
              <v:shape style="position:absolute;left:10344;top:1461;width:211;height:192" coordorigin="10344,1461" coordsize="211,192" path="m10522,1461l10378,1461,10378,1547,10397,1547,10397,1538,10522,1538,10522,1523,10397,1523,10397,1504,10522,1504,10522,1490,10397,1490,10397,1475,10522,1475,10522,1461xe" filled="t" fillcolor="#000000" stroked="f">
                <v:path arrowok="t"/>
                <v:fill/>
              </v:shape>
              <v:shape style="position:absolute;left:10344;top:1461;width:211;height:192" coordorigin="10344,1461" coordsize="211,192" path="m10522,1538l10507,1538,10507,1547,10522,1547,10522,1538xe" filled="t" fillcolor="#000000" stroked="f">
                <v:path arrowok="t"/>
                <v:fill/>
              </v:shape>
              <v:shape style="position:absolute;left:10344;top:1461;width:211;height:192" coordorigin="10344,1461" coordsize="211,192" path="m10522,1504l10507,1504,10507,1523,10522,1523,10522,1504xe" filled="t" fillcolor="#000000" stroked="f">
                <v:path arrowok="t"/>
                <v:fill/>
              </v:shape>
              <v:shape style="position:absolute;left:10344;top:1461;width:211;height:192" coordorigin="10344,1461" coordsize="211,192" path="m10522,1475l10507,1475,10507,1490,10522,1490,10522,1475xe" filled="t" fillcolor="#000000" stroked="f">
                <v:path arrowok="t"/>
                <v:fill/>
              </v:shape>
              <v:shape style="position:absolute;left:10344;top:1461;width:211;height:192" coordorigin="10344,1461" coordsize="211,192" path="m10392,1576l10360,1631,10344,1643,10354,1653,10367,1646,10381,1632,10393,1616,10410,1616,10397,1600,10402,1595,10402,1586,10406,1581,10392,1576xe" filled="t" fillcolor="#000000" stroked="f">
                <v:path arrowok="t"/>
                <v:fill/>
              </v:shape>
              <v:shape style="position:absolute;left:10344;top:1461;width:211;height:192" coordorigin="10344,1461" coordsize="211,192" path="m10410,1616l10393,1616,10404,1629,10420,1639,10442,1646,10467,1648,10550,1648,10550,1643,10555,1638,10543,1634,10464,1634,10464,1629,10449,1629,10429,1626,10410,1616xe" filled="t" fillcolor="#000000" stroked="f">
                <v:path arrowok="t"/>
                <v:fill/>
              </v:shape>
              <v:shape style="position:absolute;left:10344;top:1461;width:211;height:192" coordorigin="10344,1461" coordsize="211,192" path="m10464,1571l10450,1571,10449,1629,10464,1629,10464,1605,10541,1605,10541,1590,10464,1590,10464,1571xe" filled="t" fillcolor="#000000" stroked="f">
                <v:path arrowok="t"/>
                <v:fill/>
              </v:shape>
              <v:shape style="position:absolute;left:10344;top:1461;width:211;height:192" coordorigin="10344,1461" coordsize="211,192" path="m10550,1557l10349,1557,10349,1571,10550,1571,10550,1557xe" filled="t" fillcolor="#000000" stroked="f">
                <v:path arrowok="t"/>
                <v:fill/>
              </v:shape>
            </v:group>
            <v:group style="position:absolute;left:10560;top:1451;width:206;height:202" coordorigin="10560,1451" coordsize="206,202">
              <v:shape style="position:absolute;left:10560;top:1451;width:206;height:202" coordorigin="10560,1451" coordsize="206,202" path="m10752,1552l10642,1552,10642,1653,10656,1653,10656,1643,10752,1643,10752,1629,10656,1629,10656,1605,10752,1605,10752,1590,10656,1590,10656,1566,10752,1566,10752,1552xe" filled="t" fillcolor="#000000" stroked="f">
                <v:path arrowok="t"/>
                <v:fill/>
              </v:shape>
              <v:shape style="position:absolute;left:10560;top:1451;width:206;height:202" coordorigin="10560,1451" coordsize="206,202" path="m10752,1643l10733,1643,10733,1653,10752,1653,10752,1643xe" filled="t" fillcolor="#000000" stroked="f">
                <v:path arrowok="t"/>
                <v:fill/>
              </v:shape>
              <v:shape style="position:absolute;left:10560;top:1451;width:206;height:202" coordorigin="10560,1451" coordsize="206,202" path="m10752,1605l10733,1605,10733,1629,10752,1629,10752,1605xe" filled="t" fillcolor="#000000" stroked="f">
                <v:path arrowok="t"/>
                <v:fill/>
              </v:shape>
              <v:shape style="position:absolute;left:10560;top:1451;width:206;height:202" coordorigin="10560,1451" coordsize="206,202" path="m10752,1566l10733,1566,10733,1590,10752,1590,10752,1566xe" filled="t" fillcolor="#000000" stroked="f">
                <v:path arrowok="t"/>
                <v:fill/>
              </v:shape>
              <v:shape style="position:absolute;left:10560;top:1451;width:206;height:202" coordorigin="10560,1451" coordsize="206,202" path="m10570,1634l10565,1634,10565,1653,10598,1653,10608,1643,10608,1638,10574,1638,10570,1634xe" filled="t" fillcolor="#000000" stroked="f">
                <v:path arrowok="t"/>
                <v:fill/>
              </v:shape>
              <v:shape style="position:absolute;left:10560;top:1451;width:206;height:202" coordorigin="10560,1451" coordsize="206,202" path="m10608,1571l10589,1571,10589,1638,10608,1638,10608,1571xe" filled="t" fillcolor="#000000" stroked="f">
                <v:path arrowok="t"/>
                <v:fill/>
              </v:shape>
              <v:shape style="position:absolute;left:10560;top:1451;width:206;height:202" coordorigin="10560,1451" coordsize="206,202" path="m10622,1562l10560,1562,10565,1581,10570,1576,10579,1576,10589,1571,10608,1571,10608,1566,10613,1566,10622,1562xe" filled="t" fillcolor="#000000" stroked="f">
                <v:path arrowok="t"/>
                <v:fill/>
              </v:shape>
              <v:shape style="position:absolute;left:10560;top:1451;width:206;height:202" coordorigin="10560,1451" coordsize="206,202" path="m10608,1509l10589,1509,10589,1557,10579,1557,10570,1562,10627,1562,10627,1552,10608,1552,10608,1509xe" filled="t" fillcolor="#000000" stroked="f">
                <v:path arrowok="t"/>
                <v:fill/>
              </v:shape>
              <v:shape style="position:absolute;left:10560;top:1451;width:206;height:202" coordorigin="10560,1451" coordsize="206,202" path="m10627,1542l10622,1547,10613,1547,10608,1552,10627,1552,10627,1542xe" filled="t" fillcolor="#000000" stroked="f">
                <v:path arrowok="t"/>
                <v:fill/>
              </v:shape>
              <v:shape style="position:absolute;left:10560;top:1451;width:206;height:202" coordorigin="10560,1451" coordsize="206,202" path="m10632,1494l10565,1494,10565,1509,10632,1509,10632,1494xe" filled="t" fillcolor="#000000" stroked="f">
                <v:path arrowok="t"/>
                <v:fill/>
              </v:shape>
              <v:shape style="position:absolute;left:10560;top:1451;width:206;height:202" coordorigin="10560,1451" coordsize="206,202" path="m10608,1451l10589,1451,10589,1494,10608,1494,10608,1451xe" filled="t" fillcolor="#000000" stroked="f">
                <v:path arrowok="t"/>
                <v:fill/>
              </v:shape>
              <v:shape style="position:absolute;left:10560;top:1451;width:206;height:202" coordorigin="10560,1451" coordsize="206,202" path="m10656,1451l10642,1451,10642,1523,10651,1533,10747,1533,10757,1528,10760,1518,10661,1518,10656,1514,10656,1504,10660,1498,10705,1489,10724,1485,10656,1485,10656,1451xe" filled="t" fillcolor="#000000" stroked="f">
                <v:path arrowok="t"/>
                <v:fill/>
              </v:shape>
              <v:shape style="position:absolute;left:10560;top:1451;width:206;height:202" coordorigin="10560,1451" coordsize="206,202" path="m10747,1485l10747,1509,10738,1518,10760,1518,10762,1514,10762,1499,10766,1490,10752,1490,10747,1485xe" filled="t" fillcolor="#000000" stroked="f">
                <v:path arrowok="t"/>
                <v:fill/>
              </v:shape>
              <v:shape style="position:absolute;left:10560;top:1451;width:206;height:202" coordorigin="10560,1451" coordsize="206,202" path="m10735,1466l10716,1470,10676,1479,10656,1485,10724,1485,10742,1480,10757,1475,10735,1466xe" filled="t" fillcolor="#000000" stroked="f">
                <v:path arrowok="t"/>
                <v:fill/>
              </v:shape>
            </v:group>
            <v:group style="position:absolute;left:10771;top:1466;width:202;height:188" coordorigin="10771,1466" coordsize="202,188">
              <v:shape style="position:absolute;left:10771;top:1466;width:202;height:188" coordorigin="10771,1466" coordsize="202,188" path="m10915,1533l10901,1533,10900,1577,10895,1597,10885,1611,10872,1624,10855,1634,10834,1643,10838,1648,10838,1653,10854,1654,10875,1643,10890,1632,10901,1619,10901,1614,10933,1614,10929,1612,10910,1600,10915,1590,10915,1533xe" filled="t" fillcolor="#000000" stroked="f">
                <v:path arrowok="t"/>
                <v:fill/>
              </v:shape>
              <v:shape style="position:absolute;left:10771;top:1466;width:202;height:188" coordorigin="10771,1466" coordsize="202,188" path="m10933,1614l10901,1614,10913,1620,10930,1631,10947,1641,10963,1653,10962,1633,10946,1623,10933,1614xe" filled="t" fillcolor="#000000" stroked="f">
                <v:path arrowok="t"/>
                <v:fill/>
              </v:shape>
              <v:shape style="position:absolute;left:10771;top:1466;width:202;height:188" coordorigin="10771,1466" coordsize="202,188" path="m10819,1490l10800,1490,10800,1595,10790,1600,10781,1600,10771,1605,10785,1618,10802,1615,10823,1609,10848,1605,10848,1595,10819,1595,10819,1490xe" filled="t" fillcolor="#000000" stroked="f">
                <v:path arrowok="t"/>
                <v:fill/>
              </v:shape>
              <v:shape style="position:absolute;left:10771;top:1466;width:202;height:188" coordorigin="10771,1466" coordsize="202,188" path="m10963,1504l10853,1504,10853,1610,10872,1610,10872,1518,10963,1518,10963,1504xe" filled="t" fillcolor="#000000" stroked="f">
                <v:path arrowok="t"/>
                <v:fill/>
              </v:shape>
              <v:shape style="position:absolute;left:10771;top:1466;width:202;height:188" coordorigin="10771,1466" coordsize="202,188" path="m10963,1518l10949,1518,10949,1610,10963,1610,10963,1518xe" filled="t" fillcolor="#000000" stroked="f">
                <v:path arrowok="t"/>
                <v:fill/>
              </v:shape>
              <v:shape style="position:absolute;left:10771;top:1466;width:202;height:188" coordorigin="10771,1466" coordsize="202,188" path="m10848,1586l10838,1590,10829,1590,10819,1595,10848,1595,10848,1586xe" filled="t" fillcolor="#000000" stroked="f">
                <v:path arrowok="t"/>
                <v:fill/>
              </v:shape>
              <v:shape style="position:absolute;left:10771;top:1466;width:202;height:188" coordorigin="10771,1466" coordsize="202,188" path="m10915,1480l10896,1480,10891,1504,10910,1504,10915,1480xe" filled="t" fillcolor="#000000" stroked="f">
                <v:path arrowok="t"/>
                <v:fill/>
              </v:shape>
              <v:shape style="position:absolute;left:10771;top:1466;width:202;height:188" coordorigin="10771,1466" coordsize="202,188" path="m10843,1475l10771,1475,10771,1490,10843,1490,10843,1475xe" filled="t" fillcolor="#000000" stroked="f">
                <v:path arrowok="t"/>
                <v:fill/>
              </v:shape>
              <v:shape style="position:absolute;left:10771;top:1466;width:202;height:188" coordorigin="10771,1466" coordsize="202,188" path="m10973,1466l10848,1466,10848,1480,10973,1480,10973,1466xe" filled="t" fillcolor="#000000" stroked="f">
                <v:path arrowok="t"/>
                <v:fill/>
              </v:shape>
            </v:group>
            <v:group style="position:absolute;left:11011;top:1461;width:149;height:192" coordorigin="11011,1461" coordsize="149,192">
              <v:shape style="position:absolute;left:11011;top:1461;width:149;height:192" coordorigin="11011,1461" coordsize="149,192" path="m11160,1461l11011,1461,11011,1653,11026,1653,11026,1638,11160,1638,11160,1619,11026,1619,11026,1581,11160,1581,11160,1566,11026,1566,11026,1528,11160,1528,11160,1514,11026,1514,11026,1475,11160,1475,11160,1461xe" filled="t" fillcolor="#000000" stroked="f">
                <v:path arrowok="t"/>
                <v:fill/>
              </v:shape>
              <v:shape style="position:absolute;left:11011;top:1461;width:149;height:192" coordorigin="11011,1461" coordsize="149,192" path="m11160,1638l11141,1638,11141,1653,11160,1653,11160,1638xe" filled="t" fillcolor="#000000" stroked="f">
                <v:path arrowok="t"/>
                <v:fill/>
              </v:shape>
              <v:shape style="position:absolute;left:11011;top:1461;width:149;height:192" coordorigin="11011,1461" coordsize="149,192" path="m11160,1581l11141,1581,11141,1619,11160,1619,11160,1581xe" filled="t" fillcolor="#000000" stroked="f">
                <v:path arrowok="t"/>
                <v:fill/>
              </v:shape>
              <v:shape style="position:absolute;left:11011;top:1461;width:149;height:192" coordorigin="11011,1461" coordsize="149,192" path="m11160,1528l11141,1528,11141,1566,11160,1566,11160,1528xe" filled="t" fillcolor="#000000" stroked="f">
                <v:path arrowok="t"/>
                <v:fill/>
              </v:shape>
              <v:shape style="position:absolute;left:11011;top:1461;width:149;height:192" coordorigin="11011,1461" coordsize="149,192" path="m11160,1475l11141,1475,11141,1514,11160,1514,11160,1475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155.020004pt;margin-top:90.059998pt;width:390.967314pt;height:11.25pt;mso-position-horizontal-relative:page;mso-position-vertical-relative:page;z-index:-3348" type="#_x0000_t75">
            <v:imagedata r:id="rId144" o:title=""/>
          </v:shape>
        </w:pict>
      </w:r>
      <w:r>
        <w:rPr/>
        <w:pict>
          <v:group style="position:absolute;margin-left:53.5pt;margin-top:108.059998pt;width:39.64pt;height:11.32pt;mso-position-horizontal-relative:page;mso-position-vertical-relative:page;z-index:-3347" coordorigin="1070,2161" coordsize="793,226">
            <v:group style="position:absolute;left:1080;top:2186;width:86;height:163" coordorigin="1080,2186" coordsize="86,163">
              <v:shape style="position:absolute;left:1080;top:2186;width:86;height:163" coordorigin="1080,2186" coordsize="86,163" path="m1080,2325l1080,2344,1085,2349,1116,2349,1136,2345,1152,2334,1099,2334,1080,2325xe" filled="t" fillcolor="#000000" stroked="f">
                <v:path arrowok="t"/>
                <v:fill/>
              </v:shape>
              <v:shape style="position:absolute;left:1080;top:2186;width:86;height:163" coordorigin="1080,2186" coordsize="86,163" path="m1162,2186l1085,2186,1085,2267,1123,2267,1133,2272,1142,2282,1147,2291,1147,2310,1142,2320,1133,2330,1123,2334,1152,2334,1153,2334,1163,2318,1166,2296,1166,2282,1162,2272,1153,2259,1140,2253,1104,2253,1104,2205,1162,2205,1162,2186xe" filled="t" fillcolor="#000000" stroked="f">
                <v:path arrowok="t"/>
                <v:fill/>
              </v:shape>
              <v:shape style="position:absolute;left:1080;top:2186;width:86;height:163" coordorigin="1080,2186" coordsize="86,163" path="m1114,2248l1109,2248,1104,2253,1140,2253,1136,2251,1114,2248xe" filled="t" fillcolor="#000000" stroked="f">
                <v:path arrowok="t"/>
                <v:fill/>
              </v:shape>
            </v:group>
            <v:group style="position:absolute;left:1195;top:2325;width:29;height:24" coordorigin="1195,2325" coordsize="29,24">
              <v:shape style="position:absolute;left:1195;top:2325;width:29;height:24" coordorigin="1195,2325" coordsize="29,24" path="m1219,2325l1200,2325,1195,2330,1195,2344,1200,2344,1200,2349,1214,2349,1224,2339,1224,2334,1219,2330,1219,2325xe" filled="t" fillcolor="#000000" stroked="f">
                <v:path arrowok="t"/>
                <v:fill/>
              </v:shape>
            </v:group>
            <v:group style="position:absolute;left:1238;top:2171;width:197;height:206" coordorigin="1238,2171" coordsize="197,206">
              <v:shape style="position:absolute;left:1238;top:2171;width:197;height:206" coordorigin="1238,2171" coordsize="197,206" path="m1310,2320l1296,2320,1296,2354,1291,2358,1301,2378,1301,2373,1306,2373,1325,2364,1344,2359,1363,2354,1310,2354,1310,2320xe" filled="t" fillcolor="#000000" stroked="f">
                <v:path arrowok="t"/>
                <v:fill/>
              </v:shape>
              <v:shape style="position:absolute;left:1238;top:2171;width:197;height:206" coordorigin="1238,2171" coordsize="197,206" path="m1352,2288l1337,2288,1348,2306,1392,2348,1430,2363,1430,2358,1435,2354,1435,2348,1415,2341,1397,2332,1382,2320,1404,2310,1368,2310,1358,2301,1354,2291,1352,2288xe" filled="t" fillcolor="#000000" stroked="f">
                <v:path arrowok="t"/>
                <v:fill/>
              </v:shape>
              <v:shape style="position:absolute;left:1238;top:2171;width:197;height:206" coordorigin="1238,2171" coordsize="197,206" path="m1349,2338l1331,2346,1310,2354,1363,2354,1358,2344,1358,2339,1349,2338xe" filled="t" fillcolor="#000000" stroked="f">
                <v:path arrowok="t"/>
                <v:fill/>
              </v:shape>
              <v:shape style="position:absolute;left:1238;top:2171;width:197;height:206" coordorigin="1238,2171" coordsize="197,206" path="m1440,2262l1238,2262,1238,2277,1307,2291,1293,2303,1276,2315,1258,2325,1238,2334,1238,2339,1243,2344,1263,2341,1280,2330,1296,2320,1310,2320,1310,2310,1330,2291,1337,2288,1352,2288,1349,2277,1440,2277,1440,2262xe" filled="t" fillcolor="#000000" stroked="f">
                <v:path arrowok="t"/>
                <v:fill/>
              </v:shape>
              <v:shape style="position:absolute;left:1238;top:2171;width:197;height:206" coordorigin="1238,2171" coordsize="197,206" path="m1416,2286l1402,2294,1384,2303,1368,2310,1404,2310,1426,2301,1416,2286xe" filled="t" fillcolor="#000000" stroked="f">
                <v:path arrowok="t"/>
                <v:fill/>
              </v:shape>
              <v:shape style="position:absolute;left:1238;top:2171;width:197;height:206" coordorigin="1238,2171" coordsize="197,206" path="m1349,2243l1330,2243,1330,2262,1349,2262,1349,2243xe" filled="t" fillcolor="#000000" stroked="f">
                <v:path arrowok="t"/>
                <v:fill/>
              </v:shape>
              <v:shape style="position:absolute;left:1238;top:2171;width:197;height:206" coordorigin="1238,2171" coordsize="197,206" path="m1426,2229l1253,2229,1253,2243,1426,2243,1426,2229xe" filled="t" fillcolor="#000000" stroked="f">
                <v:path arrowok="t"/>
                <v:fill/>
              </v:shape>
              <v:shape style="position:absolute;left:1238;top:2171;width:197;height:206" coordorigin="1238,2171" coordsize="197,206" path="m1349,2210l1330,2210,1330,2229,1349,2229,1349,2210xe" filled="t" fillcolor="#000000" stroked="f">
                <v:path arrowok="t"/>
                <v:fill/>
              </v:shape>
              <v:shape style="position:absolute;left:1238;top:2171;width:197;height:206" coordorigin="1238,2171" coordsize="197,206" path="m1435,2195l1243,2195,1243,2210,1435,2210,1435,2195xe" filled="t" fillcolor="#000000" stroked="f">
                <v:path arrowok="t"/>
                <v:fill/>
              </v:shape>
              <v:shape style="position:absolute;left:1238;top:2171;width:197;height:206" coordorigin="1238,2171" coordsize="197,206" path="m1349,2171l1330,2171,1330,2195,1349,2195,1349,2171xe" filled="t" fillcolor="#000000" stroked="f">
                <v:path arrowok="t"/>
                <v:fill/>
              </v:shape>
            </v:group>
            <v:group style="position:absolute;left:1459;top:2171;width:178;height:206" coordorigin="1459,2171" coordsize="178,206">
              <v:shape style="position:absolute;left:1459;top:2171;width:178;height:206" coordorigin="1459,2171" coordsize="178,206" path="m1560,2301l1541,2301,1541,2378,1560,2378,1560,2301xe" filled="t" fillcolor="#000000" stroked="f">
                <v:path arrowok="t"/>
                <v:fill/>
              </v:shape>
              <v:shape style="position:absolute;left:1459;top:2171;width:178;height:206" coordorigin="1459,2171" coordsize="178,206" path="m1637,2214l1459,2214,1459,2310,1478,2310,1478,2301,1637,2301,1637,2282,1478,2282,1478,2234,1637,2234,1637,2214xe" filled="t" fillcolor="#000000" stroked="f">
                <v:path arrowok="t"/>
                <v:fill/>
              </v:shape>
              <v:shape style="position:absolute;left:1459;top:2171;width:178;height:206" coordorigin="1459,2171" coordsize="178,206" path="m1637,2301l1622,2301,1622,2310,1637,2310,1637,2301xe" filled="t" fillcolor="#000000" stroked="f">
                <v:path arrowok="t"/>
                <v:fill/>
              </v:shape>
              <v:shape style="position:absolute;left:1459;top:2171;width:178;height:206" coordorigin="1459,2171" coordsize="178,206" path="m1560,2234l1541,2234,1541,2282,1560,2282,1560,2234xe" filled="t" fillcolor="#000000" stroked="f">
                <v:path arrowok="t"/>
                <v:fill/>
              </v:shape>
              <v:shape style="position:absolute;left:1459;top:2171;width:178;height:206" coordorigin="1459,2171" coordsize="178,206" path="m1637,2234l1622,2234,1622,2282,1637,2282,1637,2234xe" filled="t" fillcolor="#000000" stroked="f">
                <v:path arrowok="t"/>
                <v:fill/>
              </v:shape>
              <v:shape style="position:absolute;left:1459;top:2171;width:178;height:206" coordorigin="1459,2171" coordsize="178,206" path="m1560,2171l1541,2171,1541,2214,1560,2214,1560,2171xe" filled="t" fillcolor="#000000" stroked="f">
                <v:path arrowok="t"/>
                <v:fill/>
              </v:shape>
            </v:group>
            <v:group style="position:absolute;left:1666;top:2171;width:187;height:202" coordorigin="1666,2171" coordsize="187,202">
              <v:shape style="position:absolute;left:1666;top:2171;width:187;height:202" coordorigin="1666,2171" coordsize="187,202" path="m1742,2205l1666,2205,1666,2373,1680,2373,1680,2354,1742,2354,1742,2339,1680,2339,1680,2286,1742,2286,1742,2272,1680,2272,1680,2224,1742,2224,1742,2205xe" filled="t" fillcolor="#000000" stroked="f">
                <v:path arrowok="t"/>
                <v:fill/>
              </v:shape>
              <v:shape style="position:absolute;left:1666;top:2171;width:187;height:202" coordorigin="1666,2171" coordsize="187,202" path="m1742,2354l1728,2354,1728,2368,1742,2368,1742,2354xe" filled="t" fillcolor="#000000" stroked="f">
                <v:path arrowok="t"/>
                <v:fill/>
              </v:shape>
              <v:shape style="position:absolute;left:1666;top:2171;width:187;height:202" coordorigin="1666,2171" coordsize="187,202" path="m1742,2286l1728,2286,1728,2339,1742,2339,1742,2286xe" filled="t" fillcolor="#000000" stroked="f">
                <v:path arrowok="t"/>
                <v:fill/>
              </v:shape>
              <v:shape style="position:absolute;left:1666;top:2171;width:187;height:202" coordorigin="1666,2171" coordsize="187,202" path="m1742,2224l1728,2224,1728,2272,1742,2272,1742,2224xe" filled="t" fillcolor="#000000" stroked="f">
                <v:path arrowok="t"/>
                <v:fill/>
              </v:shape>
              <v:shape style="position:absolute;left:1666;top:2171;width:187;height:202" coordorigin="1666,2171" coordsize="187,202" path="m1699,2171l1694,2181,1690,2195,1685,2205,1704,2205,1718,2176,1699,2171xe" filled="t" fillcolor="#000000" stroked="f">
                <v:path arrowok="t"/>
                <v:fill/>
              </v:shape>
              <v:shape style="position:absolute;left:1666;top:2171;width:187;height:202" coordorigin="1666,2171" coordsize="187,202" path="m1776,2349l1776,2363,1787,2369,1806,2371,1829,2370,1844,2357,1844,2354,1786,2354,1776,2349xe" filled="t" fillcolor="#000000" stroked="f">
                <v:path arrowok="t"/>
                <v:fill/>
              </v:shape>
              <v:shape style="position:absolute;left:1666;top:2171;width:187;height:202" coordorigin="1666,2171" coordsize="187,202" path="m1853,2219l1781,2219,1834,2241,1834,2334,1829,2349,1824,2354,1844,2354,1848,2332,1849,2320,1850,2304,1851,2284,1852,2262,1852,2241,1853,2233,1853,2219xe" filled="t" fillcolor="#000000" stroked="f">
                <v:path arrowok="t"/>
                <v:fill/>
              </v:shape>
              <v:shape style="position:absolute;left:1666;top:2171;width:187;height:202" coordorigin="1666,2171" coordsize="187,202" path="m1776,2253l1766,2262,1777,2277,1789,2294,1800,2310,1814,2300,1804,2286,1792,2270,1776,2253xe" filled="t" fillcolor="#000000" stroked="f">
                <v:path arrowok="t"/>
                <v:fill/>
              </v:shape>
              <v:shape style="position:absolute;left:1666;top:2171;width:187;height:202" coordorigin="1666,2171" coordsize="187,202" path="m1779,2176l1773,2198,1765,2217,1757,2233,1747,2248,1752,2253,1757,2253,1763,2256,1772,2239,1781,2219,1853,2219,1853,2205,1786,2205,1795,2186,1795,2176,1779,2176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99.339996pt;margin-top:108.300003pt;width:50.92pt;height:11.008119pt;mso-position-horizontal-relative:page;mso-position-vertical-relative:page;z-index:-3346" coordorigin="1987,2166" coordsize="1018,220">
            <v:group style="position:absolute;left:1997;top:2186;width:67;height:48" coordorigin="1997,2186" coordsize="67,48">
              <v:shape style="position:absolute;left:1997;top:2186;width:67;height:48" coordorigin="1997,2186" coordsize="67,48" path="m2064,2186l2050,2186,2030,2234,2050,2234,2064,2186xe" filled="t" fillcolor="#000000" stroked="f">
                <v:path arrowok="t"/>
                <v:fill/>
              </v:shape>
              <v:shape style="position:absolute;left:1997;top:2186;width:67;height:48" coordorigin="1997,2186" coordsize="67,48" path="m2026,2186l2011,2186,1997,2234,2016,2234,2026,2186xe" filled="t" fillcolor="#000000" stroked="f">
                <v:path arrowok="t"/>
                <v:fill/>
              </v:shape>
            </v:group>
            <v:group style="position:absolute;left:2078;top:2186;width:202;height:187" coordorigin="2078,2186" coordsize="202,187">
              <v:shape style="position:absolute;left:2078;top:2186;width:202;height:187" coordorigin="2078,2186" coordsize="202,187" path="m2280,2262l2078,2262,2078,2282,2130,2299,2125,2319,2116,2337,2101,2349,2078,2363,2088,2373,2142,2325,2150,2282,2280,2282,2280,2262xe" filled="t" fillcolor="#000000" stroked="f">
                <v:path arrowok="t"/>
                <v:fill/>
              </v:shape>
              <v:shape style="position:absolute;left:2078;top:2186;width:202;height:187" coordorigin="2078,2186" coordsize="202,187" path="m2227,2282l2213,2282,2213,2373,2227,2373,2227,2282xe" filled="t" fillcolor="#000000" stroked="f">
                <v:path arrowok="t"/>
                <v:fill/>
              </v:shape>
              <v:shape style="position:absolute;left:2078;top:2186;width:202;height:187" coordorigin="2078,2186" coordsize="202,187" path="m2150,2205l2131,2205,2131,2262,2150,2262,2150,2205xe" filled="t" fillcolor="#000000" stroked="f">
                <v:path arrowok="t"/>
                <v:fill/>
              </v:shape>
              <v:shape style="position:absolute;left:2078;top:2186;width:202;height:187" coordorigin="2078,2186" coordsize="202,187" path="m2227,2205l2213,2205,2213,2262,2227,2262,2227,2205xe" filled="t" fillcolor="#000000" stroked="f">
                <v:path arrowok="t"/>
                <v:fill/>
              </v:shape>
              <v:shape style="position:absolute;left:2078;top:2186;width:202;height:187" coordorigin="2078,2186" coordsize="202,187" path="m2270,2186l2088,2186,2088,2205,2270,2205,2270,2186xe" filled="t" fillcolor="#000000" stroked="f">
                <v:path arrowok="t"/>
                <v:fill/>
              </v:shape>
            </v:group>
            <v:group style="position:absolute;left:2290;top:2351;width:197;height:2" coordorigin="2290,2351" coordsize="197,2">
              <v:shape style="position:absolute;left:2290;top:2351;width:197;height:2" coordorigin="2290,2351" coordsize="197,0" path="m2290,2351l2486,2351e" filled="f" stroked="t" strokeweight=".82pt" strokecolor="#000000">
                <v:path arrowok="t"/>
              </v:shape>
            </v:group>
            <v:group style="position:absolute;left:2390;top:2205;width:2;height:139" coordorigin="2390,2205" coordsize="2,139">
              <v:shape style="position:absolute;left:2390;top:2205;width:2;height:139" coordorigin="2390,2205" coordsize="0,139" path="m2390,2205l2390,2344e" filled="f" stroked="t" strokeweight="1.06pt" strokecolor="#000000">
                <v:path arrowok="t"/>
              </v:shape>
            </v:group>
            <v:group style="position:absolute;left:2304;top:2198;width:173;height:2" coordorigin="2304,2198" coordsize="173,2">
              <v:shape style="position:absolute;left:2304;top:2198;width:173;height:2" coordorigin="2304,2198" coordsize="173,0" path="m2304,2198l2477,2198e" filled="f" stroked="t" strokeweight=".82pt" strokecolor="#000000">
                <v:path arrowok="t"/>
              </v:shape>
            </v:group>
            <v:group style="position:absolute;left:2525;top:2186;width:154;height:187" coordorigin="2525,2186" coordsize="154,187">
              <v:shape style="position:absolute;left:2525;top:2186;width:154;height:187" coordorigin="2525,2186" coordsize="154,187" path="m2678,2186l2525,2186,2525,2373,2549,2373,2549,2358,2678,2358,2678,2344,2549,2344,2549,2277,2678,2277,2678,2262,2549,2262,2549,2200,2678,2200,2678,2186xe" filled="t" fillcolor="#000000" stroked="f">
                <v:path arrowok="t"/>
                <v:fill/>
              </v:shape>
              <v:shape style="position:absolute;left:2525;top:2186;width:154;height:187" coordorigin="2525,2186" coordsize="154,187" path="m2678,2358l2659,2358,2659,2373,2678,2373,2678,2358xe" filled="t" fillcolor="#000000" stroked="f">
                <v:path arrowok="t"/>
                <v:fill/>
              </v:shape>
              <v:shape style="position:absolute;left:2525;top:2186;width:154;height:187" coordorigin="2525,2186" coordsize="154,187" path="m2678,2277l2659,2277,2659,2344,2678,2344,2678,2277xe" filled="t" fillcolor="#000000" stroked="f">
                <v:path arrowok="t"/>
                <v:fill/>
              </v:shape>
              <v:shape style="position:absolute;left:2525;top:2186;width:154;height:187" coordorigin="2525,2186" coordsize="154,187" path="m2678,2200l2659,2200,2659,2262,2678,2262,2678,2200xe" filled="t" fillcolor="#000000" stroked="f">
                <v:path arrowok="t"/>
                <v:fill/>
              </v:shape>
            </v:group>
            <v:group style="position:absolute;left:2712;top:2176;width:192;height:200" coordorigin="2712,2176" coordsize="192,200">
              <v:shape style="position:absolute;left:2712;top:2176;width:192;height:200" coordorigin="2712,2176" coordsize="192,200" path="m2904,2181l2832,2181,2832,2272,2832,2294,2830,2312,2827,2328,2820,2347,2808,2363,2818,2373,2846,2301,2904,2301,2904,2286,2846,2286,2846,2248,2904,2248,2904,2234,2846,2234,2846,2195,2904,2195,2904,2181xe" filled="t" fillcolor="#000000" stroked="f">
                <v:path arrowok="t"/>
                <v:fill/>
              </v:shape>
              <v:shape style="position:absolute;left:2712;top:2176;width:192;height:200" coordorigin="2712,2176" coordsize="192,200" path="m2746,2330l2741,2334,2728,2349,2712,2363,2722,2373,2730,2367,2745,2354,2760,2339,2746,2330xe" filled="t" fillcolor="#000000" stroked="f">
                <v:path arrowok="t"/>
                <v:fill/>
              </v:shape>
              <v:shape style="position:absolute;left:2712;top:2176;width:192;height:200" coordorigin="2712,2176" coordsize="192,200" path="m2866,2354l2856,2354,2861,2363,2861,2373,2899,2373,2904,2363,2904,2358,2875,2358,2866,2354xe" filled="t" fillcolor="#000000" stroked="f">
                <v:path arrowok="t"/>
                <v:fill/>
              </v:shape>
              <v:shape style="position:absolute;left:2712;top:2176;width:192;height:200" coordorigin="2712,2176" coordsize="192,200" path="m2784,2325l2774,2339,2784,2344,2798,2358,2813,2349,2803,2339,2794,2334,2784,2325xe" filled="t" fillcolor="#000000" stroked="f">
                <v:path arrowok="t"/>
                <v:fill/>
              </v:shape>
              <v:shape style="position:absolute;left:2712;top:2176;width:192;height:200" coordorigin="2712,2176" coordsize="192,200" path="m2904,2301l2890,2301,2890,2354,2885,2358,2904,2358,2904,2301xe" filled="t" fillcolor="#000000" stroked="f">
                <v:path arrowok="t"/>
                <v:fill/>
              </v:shape>
              <v:shape style="position:absolute;left:2712;top:2176;width:192;height:200" coordorigin="2712,2176" coordsize="192,200" path="m2822,2310l2712,2310,2712,2325,2822,2325,2822,2310xe" filled="t" fillcolor="#000000" stroked="f">
                <v:path arrowok="t"/>
                <v:fill/>
              </v:shape>
              <v:shape style="position:absolute;left:2712;top:2176;width:192;height:200" coordorigin="2712,2176" coordsize="192,200" path="m2746,2214l2731,2214,2731,2310,2746,2310,2746,2286,2803,2286,2803,2272,2746,2272,2746,2253,2803,2253,2803,2238,2746,2238,2746,2214xe" filled="t" fillcolor="#000000" stroked="f">
                <v:path arrowok="t"/>
                <v:fill/>
              </v:shape>
              <v:shape style="position:absolute;left:2712;top:2176;width:192;height:200" coordorigin="2712,2176" coordsize="192,200" path="m2803,2286l2789,2286,2789,2310,2803,2310,2803,2286xe" filled="t" fillcolor="#000000" stroked="f">
                <v:path arrowok="t"/>
                <v:fill/>
              </v:shape>
              <v:shape style="position:absolute;left:2712;top:2176;width:192;height:200" coordorigin="2712,2176" coordsize="192,200" path="m2904,2248l2890,2248,2890,2286,2904,2286,2904,2248xe" filled="t" fillcolor="#000000" stroked="f">
                <v:path arrowok="t"/>
                <v:fill/>
              </v:shape>
              <v:shape style="position:absolute;left:2712;top:2176;width:192;height:200" coordorigin="2712,2176" coordsize="192,200" path="m2803,2253l2789,2253,2789,2272,2803,2272,2803,2253xe" filled="t" fillcolor="#000000" stroked="f">
                <v:path arrowok="t"/>
                <v:fill/>
              </v:shape>
              <v:shape style="position:absolute;left:2712;top:2176;width:192;height:200" coordorigin="2712,2176" coordsize="192,200" path="m2803,2214l2789,2214,2789,2238,2803,2238,2803,2214xe" filled="t" fillcolor="#000000" stroked="f">
                <v:path arrowok="t"/>
                <v:fill/>
              </v:shape>
              <v:shape style="position:absolute;left:2712;top:2176;width:192;height:200" coordorigin="2712,2176" coordsize="192,200" path="m2904,2195l2890,2195,2890,2234,2904,2234,2904,2195xe" filled="t" fillcolor="#000000" stroked="f">
                <v:path arrowok="t"/>
                <v:fill/>
              </v:shape>
              <v:shape style="position:absolute;left:2712;top:2176;width:192;height:200" coordorigin="2712,2176" coordsize="192,200" path="m2822,2200l2717,2200,2717,2214,2822,2214,2822,2200xe" filled="t" fillcolor="#000000" stroked="f">
                <v:path arrowok="t"/>
                <v:fill/>
              </v:shape>
              <v:shape style="position:absolute;left:2712;top:2176;width:192;height:200" coordorigin="2712,2176" coordsize="192,200" path="m2746,2176l2731,2176,2731,2200,2746,2200,2746,2176xe" filled="t" fillcolor="#000000" stroked="f">
                <v:path arrowok="t"/>
                <v:fill/>
              </v:shape>
              <v:shape style="position:absolute;left:2712;top:2176;width:192;height:200" coordorigin="2712,2176" coordsize="192,200" path="m2803,2176l2789,2176,2789,2200,2803,2200,2803,2176xe" filled="t" fillcolor="#000000" stroked="f">
                <v:path arrowok="t"/>
                <v:fill/>
              </v:shape>
            </v:group>
            <v:group style="position:absolute;left:2933;top:2186;width:62;height:48" coordorigin="2933,2186" coordsize="62,48">
              <v:shape style="position:absolute;left:2933;top:2186;width:62;height:48" coordorigin="2933,2186" coordsize="62,48" path="m2995,2186l2981,2186,2966,2234,2981,2234,2995,2186xe" filled="t" fillcolor="#000000" stroked="f">
                <v:path arrowok="t"/>
                <v:fill/>
              </v:shape>
              <v:shape style="position:absolute;left:2933;top:2186;width:62;height:48" coordorigin="2933,2186" coordsize="62,48" path="m2962,2186l2942,2186,2933,2234,2947,2234,2962,2186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56.479996pt;margin-top:109.058945pt;width:9.84pt;height:9.821052pt;mso-position-horizontal-relative:page;mso-position-vertical-relative:page;z-index:-3345" coordorigin="3130,2181" coordsize="197,196">
            <v:shape style="position:absolute;left:3130;top:2181;width:197;height:196" coordorigin="3130,2181" coordsize="197,196" path="m3326,2195l3235,2195,3235,2368,3254,2368,3254,2349,3326,2349,3326,2334,3254,2334,3254,2214,3326,2214,3326,2195xe" filled="t" fillcolor="#000000" stroked="f">
              <v:path arrowok="t"/>
              <v:fill/>
            </v:shape>
            <v:shape style="position:absolute;left:3130;top:2181;width:197;height:196" coordorigin="3130,2181" coordsize="197,196" path="m3326,2349l3312,2349,3312,2368,3326,2368,3326,2349xe" filled="t" fillcolor="#000000" stroked="f">
              <v:path arrowok="t"/>
              <v:fill/>
            </v:shape>
            <v:shape style="position:absolute;left:3130;top:2181;width:197;height:196" coordorigin="3130,2181" coordsize="197,196" path="m3326,2214l3312,2214,3312,2334,3326,2334,3326,2214xe" filled="t" fillcolor="#000000" stroked="f">
              <v:path arrowok="t"/>
              <v:fill/>
            </v:shape>
            <v:shape style="position:absolute;left:3130;top:2181;width:197;height:196" coordorigin="3130,2181" coordsize="197,196" path="m3197,2267l3187,2277,3173,2277,3173,2378,3187,2378,3188,2282,3212,2282,3197,2267xe" filled="t" fillcolor="#000000" stroked="f">
              <v:path arrowok="t"/>
              <v:fill/>
            </v:shape>
            <v:shape style="position:absolute;left:3130;top:2181;width:197;height:196" coordorigin="3130,2181" coordsize="197,196" path="m3226,2234l3134,2234,3134,2248,3161,2264,3153,2282,3143,2299,3130,2315,3134,2325,3139,2330,3143,2329,3154,2311,3164,2294,3173,2277,3187,2277,3187,2248,3226,2248,3226,2234xe" filled="t" fillcolor="#000000" stroked="f">
              <v:path arrowok="t"/>
              <v:fill/>
            </v:shape>
            <v:shape style="position:absolute;left:3130;top:2181;width:197;height:196" coordorigin="3130,2181" coordsize="197,196" path="m3212,2282l3188,2282,3216,2310,3225,2295,3212,2282xe" filled="t" fillcolor="#000000" stroked="f">
              <v:path arrowok="t"/>
              <v:fill/>
            </v:shape>
            <v:shape style="position:absolute;left:3130;top:2181;width:197;height:196" coordorigin="3130,2181" coordsize="197,196" path="m3187,2200l3173,2200,3173,2234,3187,2234,3187,2200xe" filled="t" fillcolor="#000000" stroked="f">
              <v:path arrowok="t"/>
              <v:fill/>
            </v:shape>
            <v:shape style="position:absolute;left:3130;top:2181;width:197;height:196" coordorigin="3130,2181" coordsize="197,196" path="m3214,2181l3196,2185,3176,2188,3155,2190,3134,2190,3139,2195,3139,2205,3163,2205,3173,2200,3187,2200,3202,2195,3221,2195,3214,2181xe" filled="t" fillcolor="#00000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173.020004pt;margin-top:108.059998pt;width:50.92pt;height:11.303392pt;mso-position-horizontal-relative:page;mso-position-vertical-relative:page;z-index:-3344" coordorigin="3460,2161" coordsize="1018,226">
            <v:group style="position:absolute;left:3470;top:2186;width:67;height:48" coordorigin="3470,2186" coordsize="67,48">
              <v:shape style="position:absolute;left:3470;top:2186;width:67;height:48" coordorigin="3470,2186" coordsize="67,48" path="m3538,2186l3523,2186,3509,2234,3523,2234,3538,2186xe" filled="t" fillcolor="#000000" stroked="f">
                <v:path arrowok="t"/>
                <v:fill/>
              </v:shape>
              <v:shape style="position:absolute;left:3470;top:2186;width:67;height:48" coordorigin="3470,2186" coordsize="67,48" path="m3504,2186l3490,2186,3470,2234,3490,2234,3504,2186xe" filled="t" fillcolor="#000000" stroked="f">
                <v:path arrowok="t"/>
                <v:fill/>
              </v:shape>
            </v:group>
            <v:group style="position:absolute;left:3552;top:2171;width:202;height:202" coordorigin="3552,2171" coordsize="202,202">
              <v:shape style="position:absolute;left:3552;top:2171;width:202;height:202" coordorigin="3552,2171" coordsize="202,202" path="m3673,2310l3653,2310,3662,2320,3667,2330,3676,2340,3660,2348,3641,2353,3619,2358,3624,2363,3624,2368,3639,2374,3657,2365,3675,2357,3693,2350,3734,2350,3725,2346,3716,2328,3717,2327,3688,2327,3675,2313,3673,2310xe" filled="t" fillcolor="#000000" stroked="f">
                <v:path arrowok="t"/>
                <v:fill/>
              </v:shape>
              <v:shape style="position:absolute;left:3552;top:2171;width:202;height:202" coordorigin="3552,2171" coordsize="202,202" path="m3734,2350l3693,2350,3709,2359,3727,2367,3749,2373,3749,2368,3754,2363,3743,2355,3734,2350xe" filled="t" fillcolor="#000000" stroked="f">
                <v:path arrowok="t"/>
                <v:fill/>
              </v:shape>
              <v:shape style="position:absolute;left:3552;top:2171;width:202;height:202" coordorigin="3552,2171" coordsize="202,202" path="m3619,2243l3594,2305,3590,2330,3576,2334,3566,2334,3552,2339,3564,2352,3583,2348,3624,2339,3624,2325,3610,2325,3606,2320,3609,2296,3613,2275,3616,2258,3619,2243xe" filled="t" fillcolor="#000000" stroked="f">
                <v:path arrowok="t"/>
                <v:fill/>
              </v:shape>
              <v:shape style="position:absolute;left:3552;top:2171;width:202;height:202" coordorigin="3552,2171" coordsize="202,202" path="m3682,2272l3664,2274,3653,2289,3640,2304,3624,2320,3634,2330,3653,2310,3673,2310,3662,2296,3739,2296,3739,2282,3677,2282,3677,2277,3682,2272xe" filled="t" fillcolor="#000000" stroked="f">
                <v:path arrowok="t"/>
                <v:fill/>
              </v:shape>
              <v:shape style="position:absolute;left:3552;top:2171;width:202;height:202" coordorigin="3552,2171" coordsize="202,202" path="m3739,2296l3720,2296,3719,2300,3707,2316,3688,2327,3717,2327,3728,2312,3739,2296xe" filled="t" fillcolor="#000000" stroked="f">
                <v:path arrowok="t"/>
                <v:fill/>
              </v:shape>
              <v:shape style="position:absolute;left:3552;top:2171;width:202;height:202" coordorigin="3552,2171" coordsize="202,202" path="m3571,2243l3557,2248,3559,2259,3563,2277,3567,2298,3571,2320,3583,2300,3579,2279,3575,2260,3571,2243xe" filled="t" fillcolor="#000000" stroked="f">
                <v:path arrowok="t"/>
                <v:fill/>
              </v:shape>
              <v:shape style="position:absolute;left:3552;top:2171;width:202;height:202" coordorigin="3552,2171" coordsize="202,202" path="m3652,2250l3619,2272,3629,2282,3641,2275,3657,2264,3672,2253,3652,2250xe" filled="t" fillcolor="#000000" stroked="f">
                <v:path arrowok="t"/>
                <v:fill/>
              </v:shape>
              <v:shape style="position:absolute;left:3552;top:2171;width:202;height:202" coordorigin="3552,2171" coordsize="202,202" path="m3715,2243l3706,2253,3749,2282,3750,2262,3733,2253,3715,2243xe" filled="t" fillcolor="#000000" stroked="f">
                <v:path arrowok="t"/>
                <v:fill/>
              </v:shape>
              <v:shape style="position:absolute;left:3552;top:2171;width:202;height:202" coordorigin="3552,2171" coordsize="202,202" path="m3745,2234l3734,2234,3744,2243,3745,2234xe" filled="t" fillcolor="#000000" stroked="f">
                <v:path arrowok="t"/>
                <v:fill/>
              </v:shape>
              <v:shape style="position:absolute;left:3552;top:2171;width:202;height:202" coordorigin="3552,2171" coordsize="202,202" path="m3696,2176l3670,2184,3659,2201,3648,2214,3643,2219,3638,2219,3634,2224,3638,2238,3648,2238,3654,2238,3672,2235,3691,2234,3711,2234,3745,2234,3746,2223,3659,2223,3671,2209,3683,2193,3696,2176xe" filled="t" fillcolor="#000000" stroked="f">
                <v:path arrowok="t"/>
                <v:fill/>
              </v:shape>
              <v:shape style="position:absolute;left:3552;top:2171;width:202;height:202" coordorigin="3552,2171" coordsize="202,202" path="m3624,2214l3557,2214,3557,2229,3624,2229,3624,2214xe" filled="t" fillcolor="#000000" stroked="f">
                <v:path arrowok="t"/>
                <v:fill/>
              </v:shape>
              <v:shape style="position:absolute;left:3552;top:2171;width:202;height:202" coordorigin="3552,2171" coordsize="202,202" path="m3720,2190l3706,2200,3710,2205,3715,2214,3718,2219,3697,2219,3677,2220,3659,2223,3746,2223,3746,2222,3734,2206,3720,2190xe" filled="t" fillcolor="#000000" stroked="f">
                <v:path arrowok="t"/>
                <v:fill/>
              </v:shape>
              <v:shape style="position:absolute;left:3552;top:2171;width:202;height:202" coordorigin="3552,2171" coordsize="202,202" path="m3586,2171l3571,2181,3581,2190,3586,2205,3590,2210,3605,2205,3600,2195,3590,2181,3586,2171xe" filled="t" fillcolor="#000000" stroked="f">
                <v:path arrowok="t"/>
                <v:fill/>
              </v:shape>
            </v:group>
            <v:group style="position:absolute;left:3763;top:2351;width:202;height:2" coordorigin="3763,2351" coordsize="202,2">
              <v:shape style="position:absolute;left:3763;top:2351;width:202;height:2" coordorigin="3763,2351" coordsize="202,0" path="m3763,2351l3965,2351e" filled="f" stroked="t" strokeweight=".82pt" strokecolor="#000000">
                <v:path arrowok="t"/>
              </v:shape>
            </v:group>
            <v:group style="position:absolute;left:3864;top:2205;width:2;height:139" coordorigin="3864,2205" coordsize="2,139">
              <v:shape style="position:absolute;left:3864;top:2205;width:2;height:139" coordorigin="3864,2205" coordsize="0,139" path="m3864,2205l3864,2344e" filled="f" stroked="t" strokeweight="1.06pt" strokecolor="#000000">
                <v:path arrowok="t"/>
              </v:shape>
            </v:group>
            <v:group style="position:absolute;left:3778;top:2198;width:173;height:2" coordorigin="3778,2198" coordsize="173,2">
              <v:shape style="position:absolute;left:3778;top:2198;width:173;height:2" coordorigin="3778,2198" coordsize="173,0" path="m3778,2198l3950,2198e" filled="f" stroked="t" strokeweight=".82pt" strokecolor="#000000">
                <v:path arrowok="t"/>
              </v:shape>
            </v:group>
            <v:group style="position:absolute;left:4003;top:2186;width:144;height:187" coordorigin="4003,2186" coordsize="144,187">
              <v:shape style="position:absolute;left:4003;top:2186;width:144;height:187" coordorigin="4003,2186" coordsize="144,187" path="m4147,2186l4003,2186,4003,2373,4018,2373,4018,2358,4147,2358,4147,2344,4018,2344,4018,2277,4147,2277,4147,2262,4018,2262,4018,2200,4147,2200,4147,2186xe" filled="t" fillcolor="#000000" stroked="f">
                <v:path arrowok="t"/>
                <v:fill/>
              </v:shape>
              <v:shape style="position:absolute;left:4003;top:2186;width:144;height:187" coordorigin="4003,2186" coordsize="144,187" path="m4147,2358l4133,2358,4133,2373,4147,2373,4147,2358xe" filled="t" fillcolor="#000000" stroked="f">
                <v:path arrowok="t"/>
                <v:fill/>
              </v:shape>
              <v:shape style="position:absolute;left:4003;top:2186;width:144;height:187" coordorigin="4003,2186" coordsize="144,187" path="m4147,2277l4133,2277,4133,2344,4147,2344,4147,2277xe" filled="t" fillcolor="#000000" stroked="f">
                <v:path arrowok="t"/>
                <v:fill/>
              </v:shape>
              <v:shape style="position:absolute;left:4003;top:2186;width:144;height:187" coordorigin="4003,2186" coordsize="144,187" path="m4147,2200l4133,2200,4133,2262,4147,2262,4147,2200xe" filled="t" fillcolor="#000000" stroked="f">
                <v:path arrowok="t"/>
                <v:fill/>
              </v:shape>
            </v:group>
            <v:group style="position:absolute;left:4181;top:2176;width:197;height:201" coordorigin="4181,2176" coordsize="197,201">
              <v:shape style="position:absolute;left:4181;top:2176;width:197;height:201" coordorigin="4181,2176" coordsize="197,201" path="m4378,2181l4306,2181,4305,2274,4303,2295,4301,2314,4299,2330,4289,2348,4277,2363,4286,2373,4291,2377,4301,2361,4309,2343,4313,2322,4315,2301,4378,2301,4378,2286,4320,2286,4320,2248,4378,2248,4378,2234,4320,2234,4320,2195,4378,2195,4378,2181xe" filled="t" fillcolor="#000000" stroked="f">
                <v:path arrowok="t"/>
                <v:fill/>
              </v:shape>
              <v:shape style="position:absolute;left:4181;top:2176;width:197;height:201" coordorigin="4181,2176" coordsize="197,201" path="m4219,2330l4210,2336,4196,2350,4181,2363,4190,2373,4200,2368,4215,2355,4229,2339,4219,2330xe" filled="t" fillcolor="#000000" stroked="f">
                <v:path arrowok="t"/>
                <v:fill/>
              </v:shape>
              <v:shape style="position:absolute;left:4181;top:2176;width:197;height:201" coordorigin="4181,2176" coordsize="197,201" path="m4339,2354l4330,2354,4330,2373,4368,2373,4378,2363,4378,2358,4344,2358,4339,2354xe" filled="t" fillcolor="#000000" stroked="f">
                <v:path arrowok="t"/>
                <v:fill/>
              </v:shape>
              <v:shape style="position:absolute;left:4181;top:2176;width:197;height:201" coordorigin="4181,2176" coordsize="197,201" path="m4253,2325l4243,2339,4253,2344,4262,2354,4272,2358,4282,2349,4272,2339,4262,2334,4253,2325xe" filled="t" fillcolor="#000000" stroked="f">
                <v:path arrowok="t"/>
                <v:fill/>
              </v:shape>
              <v:shape style="position:absolute;left:4181;top:2176;width:197;height:201" coordorigin="4181,2176" coordsize="197,201" path="m4378,2301l4363,2301,4363,2354,4358,2358,4378,2358,4378,2301xe" filled="t" fillcolor="#000000" stroked="f">
                <v:path arrowok="t"/>
                <v:fill/>
              </v:shape>
              <v:shape style="position:absolute;left:4181;top:2176;width:197;height:201" coordorigin="4181,2176" coordsize="197,201" path="m4291,2310l4186,2310,4186,2325,4291,2325,4291,2310xe" filled="t" fillcolor="#000000" stroked="f">
                <v:path arrowok="t"/>
                <v:fill/>
              </v:shape>
              <v:shape style="position:absolute;left:4181;top:2176;width:197;height:201" coordorigin="4181,2176" coordsize="197,201" path="m4219,2214l4205,2214,4205,2310,4219,2310,4219,2286,4277,2286,4277,2272,4219,2272,4219,2253,4277,2253,4277,2238,4219,2238,4219,2214xe" filled="t" fillcolor="#000000" stroked="f">
                <v:path arrowok="t"/>
                <v:fill/>
              </v:shape>
              <v:shape style="position:absolute;left:4181;top:2176;width:197;height:201" coordorigin="4181,2176" coordsize="197,201" path="m4277,2286l4262,2286,4262,2310,4277,2310,4277,2286xe" filled="t" fillcolor="#000000" stroked="f">
                <v:path arrowok="t"/>
                <v:fill/>
              </v:shape>
              <v:shape style="position:absolute;left:4181;top:2176;width:197;height:201" coordorigin="4181,2176" coordsize="197,201" path="m4378,2248l4363,2248,4363,2286,4378,2286,4378,2248xe" filled="t" fillcolor="#000000" stroked="f">
                <v:path arrowok="t"/>
                <v:fill/>
              </v:shape>
              <v:shape style="position:absolute;left:4181;top:2176;width:197;height:201" coordorigin="4181,2176" coordsize="197,201" path="m4277,2253l4262,2253,4262,2272,4277,2272,4277,2253xe" filled="t" fillcolor="#000000" stroked="f">
                <v:path arrowok="t"/>
                <v:fill/>
              </v:shape>
              <v:shape style="position:absolute;left:4181;top:2176;width:197;height:201" coordorigin="4181,2176" coordsize="197,201" path="m4277,2214l4262,2214,4262,2238,4277,2238,4277,2214xe" filled="t" fillcolor="#000000" stroked="f">
                <v:path arrowok="t"/>
                <v:fill/>
              </v:shape>
              <v:shape style="position:absolute;left:4181;top:2176;width:197;height:201" coordorigin="4181,2176" coordsize="197,201" path="m4378,2195l4363,2195,4363,2234,4378,2234,4378,2195xe" filled="t" fillcolor="#000000" stroked="f">
                <v:path arrowok="t"/>
                <v:fill/>
              </v:shape>
              <v:shape style="position:absolute;left:4181;top:2176;width:197;height:201" coordorigin="4181,2176" coordsize="197,201" path="m4291,2200l4186,2200,4186,2214,4291,2214,4291,2200xe" filled="t" fillcolor="#000000" stroked="f">
                <v:path arrowok="t"/>
                <v:fill/>
              </v:shape>
              <v:shape style="position:absolute;left:4181;top:2176;width:197;height:201" coordorigin="4181,2176" coordsize="197,201" path="m4219,2176l4205,2176,4205,2200,4219,2200,4219,2176xe" filled="t" fillcolor="#000000" stroked="f">
                <v:path arrowok="t"/>
                <v:fill/>
              </v:shape>
              <v:shape style="position:absolute;left:4181;top:2176;width:197;height:201" coordorigin="4181,2176" coordsize="197,201" path="m4277,2176l4262,2176,4262,2200,4277,2200,4277,2176xe" filled="t" fillcolor="#000000" stroked="f">
                <v:path arrowok="t"/>
                <v:fill/>
              </v:shape>
            </v:group>
            <v:group style="position:absolute;left:4402;top:2186;width:67;height:48" coordorigin="4402,2186" coordsize="67,48">
              <v:shape style="position:absolute;left:4402;top:2186;width:67;height:48" coordorigin="4402,2186" coordsize="67,48" path="m4469,2186l4450,2186,4435,2234,4450,2234,4469,2186xe" filled="t" fillcolor="#000000" stroked="f">
                <v:path arrowok="t"/>
                <v:fill/>
              </v:shape>
              <v:shape style="position:absolute;left:4402;top:2186;width:67;height:48" coordorigin="4402,2186" coordsize="67,48" path="m4430,2186l4416,2186,4402,2234,4416,2234,4430,2186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31.104279pt;margin-top:116.239998pt;width:2.175718pt;height:2.4pt;mso-position-horizontal-relative:page;mso-position-vertical-relative:page;z-index:-3343" coordorigin="4622,2325" coordsize="44,48">
            <v:shape style="position:absolute;left:4622;top:2325;width:44;height:48" coordorigin="4622,2325" coordsize="44,48" path="m4622,2325l4622,2345,4638,2358,4651,2373,4666,2358,4657,2351,4642,2339,4622,2325xe" filled="t" fillcolor="#00000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246.699997pt;margin-top:108.059998pt;width:50.92pt;height:11.248119pt;mso-position-horizontal-relative:page;mso-position-vertical-relative:page;z-index:-3342" coordorigin="4934,2161" coordsize="1018,225">
            <v:group style="position:absolute;left:4944;top:2186;width:62;height:48" coordorigin="4944,2186" coordsize="62,48">
              <v:shape style="position:absolute;left:4944;top:2186;width:62;height:48" coordorigin="4944,2186" coordsize="62,48" path="m5006,2186l4992,2186,4978,2234,4997,2234,5006,2186xe" filled="t" fillcolor="#000000" stroked="f">
                <v:path arrowok="t"/>
                <v:fill/>
              </v:shape>
              <v:shape style="position:absolute;left:4944;top:2186;width:62;height:48" coordorigin="4944,2186" coordsize="62,48" path="m4973,2186l4958,2186,4944,2234,4958,2234,4973,2186xe" filled="t" fillcolor="#000000" stroked="f">
                <v:path arrowok="t"/>
                <v:fill/>
              </v:shape>
            </v:group>
            <v:group style="position:absolute;left:5026;top:2171;width:202;height:202" coordorigin="5026,2171" coordsize="202,202">
              <v:shape style="position:absolute;left:5026;top:2171;width:202;height:202" coordorigin="5026,2171" coordsize="202,202" path="m5180,2343l5139,2343,5155,2351,5174,2359,5195,2366,5218,2373,5218,2368,5222,2363,5215,2352,5192,2347,5180,2343xe" filled="t" fillcolor="#000000" stroked="f">
                <v:path arrowok="t"/>
                <v:fill/>
              </v:shape>
              <v:shape style="position:absolute;left:5026;top:2171;width:202;height:202" coordorigin="5026,2171" coordsize="202,202" path="m5093,2262l5082,2276,5090,2295,5097,2313,5049,2352,5026,2358,5030,2363,5030,2368,5045,2371,5066,2365,5086,2358,5104,2352,5122,2347,5139,2343,5180,2343,5172,2340,5155,2330,5144,2317,5157,2303,5160,2299,5113,2299,5101,2282,5093,2262xe" filled="t" fillcolor="#000000" stroked="f">
                <v:path arrowok="t"/>
                <v:fill/>
              </v:shape>
              <v:shape style="position:absolute;left:5026;top:2171;width:202;height:202" coordorigin="5026,2171" coordsize="202,202" path="m5160,2262l5159,2264,5148,2282,5133,2295,5113,2299,5160,2299,5169,2286,5179,2267,5160,2262xe" filled="t" fillcolor="#000000" stroked="f">
                <v:path arrowok="t"/>
                <v:fill/>
              </v:shape>
              <v:shape style="position:absolute;left:5026;top:2171;width:202;height:202" coordorigin="5026,2171" coordsize="202,202" path="m5160,2229l5152,2240,5172,2253,5188,2265,5201,2278,5213,2291,5222,2282,5211,2266,5197,2255,5180,2243,5160,2229xe" filled="t" fillcolor="#000000" stroked="f">
                <v:path arrowok="t"/>
                <v:fill/>
              </v:shape>
              <v:shape style="position:absolute;left:5026;top:2171;width:202;height:202" coordorigin="5026,2171" coordsize="202,202" path="m5088,2229l5076,2240,5061,2253,5046,2265,5030,2277,5035,2282,5035,2286,5041,2290,5056,2279,5072,2266,5088,2252,5102,2238,5088,2229xe" filled="t" fillcolor="#000000" stroked="f">
                <v:path arrowok="t"/>
                <v:fill/>
              </v:shape>
              <v:shape style="position:absolute;left:5026;top:2171;width:202;height:202" coordorigin="5026,2171" coordsize="202,202" path="m5227,2205l5026,2205,5026,2219,5227,2219,5227,2205xe" filled="t" fillcolor="#000000" stroked="f">
                <v:path arrowok="t"/>
                <v:fill/>
              </v:shape>
              <v:shape style="position:absolute;left:5026;top:2171;width:202;height:202" coordorigin="5026,2171" coordsize="202,202" path="m5122,2171l5107,2181,5122,2195,5122,2205,5126,2205,5141,2195,5136,2186,5122,2171xe" filled="t" fillcolor="#000000" stroked="f">
                <v:path arrowok="t"/>
                <v:fill/>
              </v:shape>
            </v:group>
            <v:group style="position:absolute;left:5242;top:2351;width:197;height:2" coordorigin="5242,2351" coordsize="197,2">
              <v:shape style="position:absolute;left:5242;top:2351;width:197;height:2" coordorigin="5242,2351" coordsize="197,0" path="m5242,2351l5438,2351e" filled="f" stroked="t" strokeweight=".82pt" strokecolor="#000000">
                <v:path arrowok="t"/>
              </v:shape>
            </v:group>
            <v:group style="position:absolute;left:5340;top:2205;width:2;height:139" coordorigin="5340,2205" coordsize="2,139">
              <v:shape style="position:absolute;left:5340;top:2205;width:2;height:139" coordorigin="5340,2205" coordsize="0,139" path="m5340,2205l5340,2344e" filled="f" stroked="t" strokeweight=".82pt" strokecolor="#000000">
                <v:path arrowok="t"/>
              </v:shape>
            </v:group>
            <v:group style="position:absolute;left:5251;top:2198;width:178;height:2" coordorigin="5251,2198" coordsize="178,2">
              <v:shape style="position:absolute;left:5251;top:2198;width:178;height:2" coordorigin="5251,2198" coordsize="178,0" path="m5251,2198l5429,2198e" filled="f" stroked="t" strokeweight=".82pt" strokecolor="#000000">
                <v:path arrowok="t"/>
              </v:shape>
            </v:group>
            <v:group style="position:absolute;left:5477;top:2186;width:149;height:187" coordorigin="5477,2186" coordsize="149,187">
              <v:shape style="position:absolute;left:5477;top:2186;width:149;height:187" coordorigin="5477,2186" coordsize="149,187" path="m5626,2186l5477,2186,5477,2373,5496,2373,5496,2358,5626,2358,5626,2344,5496,2344,5496,2277,5626,2277,5626,2262,5496,2262,5496,2200,5626,2200,5626,2186xe" filled="t" fillcolor="#000000" stroked="f">
                <v:path arrowok="t"/>
                <v:fill/>
              </v:shape>
              <v:shape style="position:absolute;left:5477;top:2186;width:149;height:187" coordorigin="5477,2186" coordsize="149,187" path="m5626,2358l5606,2358,5606,2373,5626,2373,5626,2358xe" filled="t" fillcolor="#000000" stroked="f">
                <v:path arrowok="t"/>
                <v:fill/>
              </v:shape>
              <v:shape style="position:absolute;left:5477;top:2186;width:149;height:187" coordorigin="5477,2186" coordsize="149,187" path="m5626,2277l5606,2277,5606,2344,5626,2344,5626,2277xe" filled="t" fillcolor="#000000" stroked="f">
                <v:path arrowok="t"/>
                <v:fill/>
              </v:shape>
              <v:shape style="position:absolute;left:5477;top:2186;width:149;height:187" coordorigin="5477,2186" coordsize="149,187" path="m5626,2200l5606,2200,5606,2262,5626,2262,5626,2200xe" filled="t" fillcolor="#000000" stroked="f">
                <v:path arrowok="t"/>
                <v:fill/>
              </v:shape>
            </v:group>
            <v:group style="position:absolute;left:5659;top:2176;width:192;height:200" coordorigin="5659,2176" coordsize="192,200">
              <v:shape style="position:absolute;left:5659;top:2176;width:192;height:200" coordorigin="5659,2176" coordsize="192,200" path="m5851,2181l5779,2181,5779,2274,5779,2295,5777,2314,5773,2330,5765,2348,5750,2363,5760,2373,5794,2301,5851,2301,5851,2286,5794,2286,5794,2248,5851,2248,5851,2234,5794,2234,5794,2195,5851,2195,5851,2181xe" filled="t" fillcolor="#000000" stroked="f">
                <v:path arrowok="t"/>
                <v:fill/>
              </v:shape>
              <v:shape style="position:absolute;left:5659;top:2176;width:192;height:200" coordorigin="5659,2176" coordsize="192,200" path="m5693,2330l5659,2363,5664,2368,5664,2373,5676,2367,5691,2354,5707,2339,5693,2330xe" filled="t" fillcolor="#000000" stroked="f">
                <v:path arrowok="t"/>
                <v:fill/>
              </v:shape>
              <v:shape style="position:absolute;left:5659;top:2176;width:192;height:200" coordorigin="5659,2176" coordsize="192,200" path="m5813,2354l5803,2354,5803,2368,5808,2373,5842,2373,5851,2363,5851,2358,5822,2358,5813,2354xe" filled="t" fillcolor="#000000" stroked="f">
                <v:path arrowok="t"/>
                <v:fill/>
              </v:shape>
              <v:shape style="position:absolute;left:5659;top:2176;width:192;height:200" coordorigin="5659,2176" coordsize="192,200" path="m5731,2325l5722,2339,5731,2344,5746,2358,5755,2349,5750,2339,5741,2334,5731,2325xe" filled="t" fillcolor="#000000" stroked="f">
                <v:path arrowok="t"/>
                <v:fill/>
              </v:shape>
              <v:shape style="position:absolute;left:5659;top:2176;width:192;height:200" coordorigin="5659,2176" coordsize="192,200" path="m5851,2301l5837,2301,5837,2354,5832,2358,5851,2358,5851,2301xe" filled="t" fillcolor="#000000" stroked="f">
                <v:path arrowok="t"/>
                <v:fill/>
              </v:shape>
              <v:shape style="position:absolute;left:5659;top:2176;width:192;height:200" coordorigin="5659,2176" coordsize="192,200" path="m5770,2310l5659,2310,5659,2325,5770,2325,5770,2310xe" filled="t" fillcolor="#000000" stroked="f">
                <v:path arrowok="t"/>
                <v:fill/>
              </v:shape>
              <v:shape style="position:absolute;left:5659;top:2176;width:192;height:200" coordorigin="5659,2176" coordsize="192,200" path="m5693,2214l5678,2214,5678,2310,5693,2310,5693,2286,5750,2286,5750,2272,5693,2272,5693,2253,5750,2253,5750,2238,5693,2238,5693,2214xe" filled="t" fillcolor="#000000" stroked="f">
                <v:path arrowok="t"/>
                <v:fill/>
              </v:shape>
              <v:shape style="position:absolute;left:5659;top:2176;width:192;height:200" coordorigin="5659,2176" coordsize="192,200" path="m5750,2286l5736,2286,5736,2310,5750,2310,5750,2286xe" filled="t" fillcolor="#000000" stroked="f">
                <v:path arrowok="t"/>
                <v:fill/>
              </v:shape>
              <v:shape style="position:absolute;left:5659;top:2176;width:192;height:200" coordorigin="5659,2176" coordsize="192,200" path="m5851,2248l5837,2248,5837,2286,5851,2286,5851,2248xe" filled="t" fillcolor="#000000" stroked="f">
                <v:path arrowok="t"/>
                <v:fill/>
              </v:shape>
              <v:shape style="position:absolute;left:5659;top:2176;width:192;height:200" coordorigin="5659,2176" coordsize="192,200" path="m5750,2253l5736,2253,5736,2272,5750,2272,5750,2253xe" filled="t" fillcolor="#000000" stroked="f">
                <v:path arrowok="t"/>
                <v:fill/>
              </v:shape>
              <v:shape style="position:absolute;left:5659;top:2176;width:192;height:200" coordorigin="5659,2176" coordsize="192,200" path="m5750,2214l5736,2214,5736,2238,5750,2238,5750,2214xe" filled="t" fillcolor="#000000" stroked="f">
                <v:path arrowok="t"/>
                <v:fill/>
              </v:shape>
              <v:shape style="position:absolute;left:5659;top:2176;width:192;height:200" coordorigin="5659,2176" coordsize="192,200" path="m5851,2195l5837,2195,5837,2234,5851,2234,5851,2195xe" filled="t" fillcolor="#000000" stroked="f">
                <v:path arrowok="t"/>
                <v:fill/>
              </v:shape>
              <v:shape style="position:absolute;left:5659;top:2176;width:192;height:200" coordorigin="5659,2176" coordsize="192,200" path="m5770,2200l5659,2200,5659,2214,5770,2214,5770,2200xe" filled="t" fillcolor="#000000" stroked="f">
                <v:path arrowok="t"/>
                <v:fill/>
              </v:shape>
              <v:shape style="position:absolute;left:5659;top:2176;width:192;height:200" coordorigin="5659,2176" coordsize="192,200" path="m5693,2176l5678,2176,5678,2200,5693,2200,5693,2176xe" filled="t" fillcolor="#000000" stroked="f">
                <v:path arrowok="t"/>
                <v:fill/>
              </v:shape>
              <v:shape style="position:absolute;left:5659;top:2176;width:192;height:200" coordorigin="5659,2176" coordsize="192,200" path="m5750,2176l5736,2176,5736,2200,5750,2200,5750,2176xe" filled="t" fillcolor="#000000" stroked="f">
                <v:path arrowok="t"/>
                <v:fill/>
              </v:shape>
            </v:group>
            <v:group style="position:absolute;left:5875;top:2186;width:67;height:48" coordorigin="5875,2186" coordsize="67,48">
              <v:shape style="position:absolute;left:5875;top:2186;width:67;height:48" coordorigin="5875,2186" coordsize="67,48" path="m5942,2186l5923,2186,5914,2234,5928,2234,5942,2186xe" filled="t" fillcolor="#000000" stroked="f">
                <v:path arrowok="t"/>
                <v:fill/>
              </v:shape>
              <v:shape style="position:absolute;left:5875;top:2186;width:67;height:48" coordorigin="5875,2186" coordsize="67,48" path="m5909,2186l5890,2186,5875,2234,5890,2234,5909,2186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.104164pt;margin-top:126.300003pt;width:29.475838pt;height:11.063392pt;mso-position-horizontal-relative:page;mso-position-vertical-relative:page;z-index:-3341" coordorigin="1062,2526" coordsize="590,221">
            <v:group style="position:absolute;left:1072;top:2546;width:104;height:163" coordorigin="1072,2546" coordsize="104,163">
              <v:shape style="position:absolute;left:1072;top:2546;width:104;height:163" coordorigin="1072,2546" coordsize="104,163" path="m1157,2546l1086,2577,1072,2659,1078,2678,1088,2694,1105,2705,1125,2709,1145,2705,1161,2694,1114,2694,1109,2690,1104,2680,1094,2675,1094,2646,1099,2642,1104,2632,1109,2627,1094,2627,1095,2617,1098,2597,1104,2579,1123,2560,1166,2560,1166,2550,1157,2546xe" filled="t" fillcolor="#000000" stroked="f">
                <v:path arrowok="t"/>
                <v:fill/>
              </v:shape>
              <v:shape style="position:absolute;left:1072;top:2546;width:104;height:163" coordorigin="1072,2546" coordsize="104,163" path="m1162,2622l1133,2622,1142,2627,1152,2637,1152,2675,1147,2685,1142,2690,1133,2694,1161,2694,1162,2694,1173,2677,1176,2656,1176,2642,1171,2632,1162,2622xe" filled="t" fillcolor="#000000" stroked="f">
                <v:path arrowok="t"/>
                <v:fill/>
              </v:shape>
              <v:shape style="position:absolute;left:1072;top:2546;width:104;height:163" coordorigin="1072,2546" coordsize="104,163" path="m1142,2608l1114,2608,1099,2613,1094,2627,1109,2627,1114,2622,1162,2622,1152,2613,1142,2608xe" filled="t" fillcolor="#000000" stroked="f">
                <v:path arrowok="t"/>
                <v:fill/>
              </v:shape>
              <v:shape style="position:absolute;left:1072;top:2546;width:104;height:163" coordorigin="1072,2546" coordsize="104,163" path="m1166,2560l1147,2560,1166,2570,1166,2560xe" filled="t" fillcolor="#000000" stroked="f">
                <v:path arrowok="t"/>
                <v:fill/>
              </v:shape>
            </v:group>
            <v:group style="position:absolute;left:1195;top:2685;width:29;height:24" coordorigin="1195,2685" coordsize="29,24">
              <v:shape style="position:absolute;left:1195;top:2685;width:29;height:24" coordorigin="1195,2685" coordsize="29,24" path="m1219,2685l1200,2685,1195,2690,1195,2704,1200,2704,1200,2709,1214,2709,1224,2699,1224,2694,1219,2690,1219,2685xe" filled="t" fillcolor="#000000" stroked="f">
                <v:path arrowok="t"/>
                <v:fill/>
              </v:shape>
            </v:group>
            <v:group style="position:absolute;left:1267;top:2546;width:144;height:187" coordorigin="1267,2546" coordsize="144,187">
              <v:shape style="position:absolute;left:1267;top:2546;width:144;height:187" coordorigin="1267,2546" coordsize="144,187" path="m1411,2546l1267,2546,1267,2733,1282,2733,1282,2718,1411,2718,1411,2704,1282,2704,1282,2637,1411,2637,1411,2622,1282,2622,1282,2560,1411,2560,1411,2546xe" filled="t" fillcolor="#000000" stroked="f">
                <v:path arrowok="t"/>
                <v:fill/>
              </v:shape>
              <v:shape style="position:absolute;left:1267;top:2546;width:144;height:187" coordorigin="1267,2546" coordsize="144,187" path="m1411,2718l1397,2718,1397,2733,1411,2733,1411,2718xe" filled="t" fillcolor="#000000" stroked="f">
                <v:path arrowok="t"/>
                <v:fill/>
              </v:shape>
              <v:shape style="position:absolute;left:1267;top:2546;width:144;height:187" coordorigin="1267,2546" coordsize="144,187" path="m1411,2637l1397,2637,1397,2704,1411,2704,1411,2637xe" filled="t" fillcolor="#000000" stroked="f">
                <v:path arrowok="t"/>
                <v:fill/>
              </v:shape>
              <v:shape style="position:absolute;left:1267;top:2546;width:144;height:187" coordorigin="1267,2546" coordsize="144,187" path="m1411,2560l1397,2560,1397,2622,1411,2622,1411,2560xe" filled="t" fillcolor="#000000" stroked="f">
                <v:path arrowok="t"/>
                <v:fill/>
              </v:shape>
            </v:group>
            <v:group style="position:absolute;left:1445;top:2536;width:197;height:201" coordorigin="1445,2536" coordsize="197,201">
              <v:shape style="position:absolute;left:1445;top:2536;width:197;height:201" coordorigin="1445,2536" coordsize="197,201" path="m1642,2541l1570,2541,1569,2634,1567,2655,1565,2674,1563,2690,1553,2708,1541,2723,1550,2733,1555,2737,1565,2721,1573,2703,1577,2682,1579,2661,1642,2661,1642,2646,1584,2646,1584,2608,1642,2608,1642,2594,1584,2594,1584,2555,1642,2555,1642,2541xe" filled="t" fillcolor="#000000" stroked="f">
                <v:path arrowok="t"/>
                <v:fill/>
              </v:shape>
              <v:shape style="position:absolute;left:1445;top:2536;width:197;height:201" coordorigin="1445,2536" coordsize="197,201" path="m1483,2690l1476,2696,1461,2710,1445,2723,1454,2733,1464,2728,1479,2715,1493,2699,1483,2690xe" filled="t" fillcolor="#000000" stroked="f">
                <v:path arrowok="t"/>
                <v:fill/>
              </v:shape>
              <v:shape style="position:absolute;left:1445;top:2536;width:197;height:201" coordorigin="1445,2536" coordsize="197,201" path="m1603,2714l1594,2714,1594,2733,1632,2733,1642,2723,1642,2718,1608,2718,1603,2714xe" filled="t" fillcolor="#000000" stroked="f">
                <v:path arrowok="t"/>
                <v:fill/>
              </v:shape>
              <v:shape style="position:absolute;left:1445;top:2536;width:197;height:201" coordorigin="1445,2536" coordsize="197,201" path="m1517,2685l1507,2699,1517,2704,1526,2714,1536,2718,1546,2709,1536,2699,1526,2694,1517,2685xe" filled="t" fillcolor="#000000" stroked="f">
                <v:path arrowok="t"/>
                <v:fill/>
              </v:shape>
              <v:shape style="position:absolute;left:1445;top:2536;width:197;height:201" coordorigin="1445,2536" coordsize="197,201" path="m1642,2661l1627,2661,1627,2714,1622,2718,1642,2718,1642,2661xe" filled="t" fillcolor="#000000" stroked="f">
                <v:path arrowok="t"/>
                <v:fill/>
              </v:shape>
              <v:shape style="position:absolute;left:1445;top:2536;width:197;height:201" coordorigin="1445,2536" coordsize="197,201" path="m1555,2670l1450,2670,1450,2685,1555,2685,1555,2670xe" filled="t" fillcolor="#000000" stroked="f">
                <v:path arrowok="t"/>
                <v:fill/>
              </v:shape>
              <v:shape style="position:absolute;left:1445;top:2536;width:197;height:201" coordorigin="1445,2536" coordsize="197,201" path="m1483,2574l1469,2574,1469,2670,1483,2670,1483,2646,1541,2646,1541,2632,1483,2632,1483,2613,1541,2613,1541,2598,1483,2598,1483,2574xe" filled="t" fillcolor="#000000" stroked="f">
                <v:path arrowok="t"/>
                <v:fill/>
              </v:shape>
              <v:shape style="position:absolute;left:1445;top:2536;width:197;height:201" coordorigin="1445,2536" coordsize="197,201" path="m1541,2646l1526,2646,1526,2670,1541,2670,1541,2646xe" filled="t" fillcolor="#000000" stroked="f">
                <v:path arrowok="t"/>
                <v:fill/>
              </v:shape>
              <v:shape style="position:absolute;left:1445;top:2536;width:197;height:201" coordorigin="1445,2536" coordsize="197,201" path="m1642,2608l1627,2608,1627,2646,1642,2646,1642,2608xe" filled="t" fillcolor="#000000" stroked="f">
                <v:path arrowok="t"/>
                <v:fill/>
              </v:shape>
              <v:shape style="position:absolute;left:1445;top:2536;width:197;height:201" coordorigin="1445,2536" coordsize="197,201" path="m1541,2613l1526,2613,1526,2632,1541,2632,1541,2613xe" filled="t" fillcolor="#000000" stroked="f">
                <v:path arrowok="t"/>
                <v:fill/>
              </v:shape>
              <v:shape style="position:absolute;left:1445;top:2536;width:197;height:201" coordorigin="1445,2536" coordsize="197,201" path="m1541,2574l1526,2574,1526,2598,1541,2598,1541,2574xe" filled="t" fillcolor="#000000" stroked="f">
                <v:path arrowok="t"/>
                <v:fill/>
              </v:shape>
              <v:shape style="position:absolute;left:1445;top:2536;width:197;height:201" coordorigin="1445,2536" coordsize="197,201" path="m1642,2555l1627,2555,1627,2594,1642,2594,1642,2555xe" filled="t" fillcolor="#000000" stroked="f">
                <v:path arrowok="t"/>
                <v:fill/>
              </v:shape>
              <v:shape style="position:absolute;left:1445;top:2536;width:197;height:201" coordorigin="1445,2536" coordsize="197,201" path="m1555,2560l1450,2560,1450,2574,1555,2574,1555,2560xe" filled="t" fillcolor="#000000" stroked="f">
                <v:path arrowok="t"/>
                <v:fill/>
              </v:shape>
              <v:shape style="position:absolute;left:1445;top:2536;width:197;height:201" coordorigin="1445,2536" coordsize="197,201" path="m1483,2536l1469,2536,1469,2560,1483,2560,1483,2536xe" filled="t" fillcolor="#000000" stroked="f">
                <v:path arrowok="t"/>
                <v:fill/>
              </v:shape>
              <v:shape style="position:absolute;left:1445;top:2536;width:197;height:201" coordorigin="1445,2536" coordsize="197,201" path="m1541,2536l1526,2536,1526,2560,1541,2560,1541,2536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86.882324pt;margin-top:127.519997pt;width:2.637679pt;height:9.6pt;mso-position-horizontal-relative:page;mso-position-vertical-relative:page;z-index:-3340" coordorigin="1738,2550" coordsize="53,192">
            <v:shape style="position:absolute;left:1738;top:2550;width:53;height:192" coordorigin="1738,2550" coordsize="53,192" path="m1790,2550l1743,2606,1738,2650,1740,2672,1745,2692,1753,2711,1763,2727,1776,2742,1788,2739,1776,2723,1767,2705,1761,2687,1758,2667,1757,2644,1758,2623,1762,2602,1768,2583,1778,2566,1790,2550xe" filled="t" fillcolor="#00000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92.860001pt;margin-top:126.300003pt;width:20.2pt;height:11.08pt;mso-position-horizontal-relative:page;mso-position-vertical-relative:page;z-index:-3339" coordorigin="1857,2526" coordsize="404,222">
            <v:group style="position:absolute;left:1867;top:2536;width:197;height:202" coordorigin="1867,2536" coordsize="197,202">
              <v:shape style="position:absolute;left:1867;top:2536;width:197;height:202" coordorigin="1867,2536" coordsize="197,202" path="m1992,2680l1973,2680,1973,2738,1992,2738,1992,2680xe" filled="t" fillcolor="#000000" stroked="f">
                <v:path arrowok="t"/>
                <v:fill/>
              </v:shape>
              <v:shape style="position:absolute;left:1867;top:2536;width:197;height:202" coordorigin="1867,2536" coordsize="197,202" path="m2074,2666l1867,2666,1867,2680,2074,2680,2074,2666xe" filled="t" fillcolor="#000000" stroked="f">
                <v:path arrowok="t"/>
                <v:fill/>
              </v:shape>
              <v:shape style="position:absolute;left:1867;top:2536;width:197;height:202" coordorigin="1867,2536" coordsize="197,202" path="m2059,2608l1901,2608,1901,2666,1915,2666,1915,2622,2059,2622,2059,2608xe" filled="t" fillcolor="#000000" stroked="f">
                <v:path arrowok="t"/>
                <v:fill/>
              </v:shape>
              <v:shape style="position:absolute;left:1867;top:2536;width:197;height:202" coordorigin="1867,2536" coordsize="197,202" path="m1992,2622l1973,2622,1973,2666,1992,2666,1992,2622xe" filled="t" fillcolor="#000000" stroked="f">
                <v:path arrowok="t"/>
                <v:fill/>
              </v:shape>
              <v:shape style="position:absolute;left:1867;top:2536;width:197;height:202" coordorigin="1867,2536" coordsize="197,202" path="m1930,2536l1913,2538,1905,2556,1895,2573,1882,2589,1867,2603,1877,2613,1894,2604,1905,2588,1915,2570,2064,2570,2064,2555,1920,2555,1925,2550,1925,2541,1930,2536xe" filled="t" fillcolor="#000000" stroked="f">
                <v:path arrowok="t"/>
                <v:fill/>
              </v:shape>
              <v:shape style="position:absolute;left:1867;top:2536;width:197;height:202" coordorigin="1867,2536" coordsize="197,202" path="m1992,2570l1973,2570,1973,2608,1992,2608,1992,2570xe" filled="t" fillcolor="#000000" stroked="f">
                <v:path arrowok="t"/>
                <v:fill/>
              </v:shape>
            </v:group>
            <v:group style="position:absolute;left:2083;top:2541;width:168;height:192" coordorigin="2083,2541" coordsize="168,192">
              <v:shape style="position:absolute;left:2083;top:2541;width:168;height:192" coordorigin="2083,2541" coordsize="168,192" path="m2251,2541l2112,2541,2112,2628,2111,2646,2108,2666,2103,2689,2094,2707,2083,2723,2093,2733,2107,2721,2115,2703,2122,2684,2126,2666,2251,2666,2251,2651,2126,2651,2131,2637,2131,2613,2251,2613,2251,2594,2131,2594,2131,2555,2251,2555,2251,2541xe" filled="t" fillcolor="#000000" stroked="f">
                <v:path arrowok="t"/>
                <v:fill/>
              </v:shape>
              <v:shape style="position:absolute;left:2083;top:2541;width:168;height:192" coordorigin="2083,2541" coordsize="168,192" path="m2251,2666l2232,2666,2232,2709,2227,2714,2189,2714,2189,2733,2213,2733,2228,2733,2245,2723,2251,2699,2251,2666xe" filled="t" fillcolor="#000000" stroked="f">
                <v:path arrowok="t"/>
                <v:fill/>
              </v:shape>
              <v:shape style="position:absolute;left:2083;top:2541;width:168;height:192" coordorigin="2083,2541" coordsize="168,192" path="m2251,2613l2232,2613,2232,2651,2251,2651,2251,2613xe" filled="t" fillcolor="#000000" stroked="f">
                <v:path arrowok="t"/>
                <v:fill/>
              </v:shape>
              <v:shape style="position:absolute;left:2083;top:2541;width:168;height:192" coordorigin="2083,2541" coordsize="168,192" path="m2251,2555l2232,2555,2232,2594,2251,2594,2251,2555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15.919998pt;margin-top:127.279999pt;width:7.2pt;height:9.36pt;mso-position-horizontal-relative:page;mso-position-vertical-relative:page;z-index:-3338" coordorigin="2318,2546" coordsize="144,187">
            <v:shape style="position:absolute;left:2318;top:2546;width:144;height:187" coordorigin="2318,2546" coordsize="144,187" path="m2462,2546l2318,2546,2318,2733,2333,2733,2333,2718,2462,2718,2462,2704,2333,2704,2333,2637,2462,2637,2462,2622,2333,2622,2333,2560,2462,2560,2462,2546xe" filled="t" fillcolor="#000000" stroked="f">
              <v:path arrowok="t"/>
              <v:fill/>
            </v:shape>
            <v:shape style="position:absolute;left:2318;top:2546;width:144;height:187" coordorigin="2318,2546" coordsize="144,187" path="m2462,2718l2443,2718,2443,2733,2462,2733,2462,2718xe" filled="t" fillcolor="#000000" stroked="f">
              <v:path arrowok="t"/>
              <v:fill/>
            </v:shape>
            <v:shape style="position:absolute;left:2318;top:2546;width:144;height:187" coordorigin="2318,2546" coordsize="144,187" path="m2462,2637l2443,2637,2443,2704,2462,2704,2462,2637xe" filled="t" fillcolor="#000000" stroked="f">
              <v:path arrowok="t"/>
              <v:fill/>
            </v:shape>
            <v:shape style="position:absolute;left:2318;top:2546;width:144;height:187" coordorigin="2318,2546" coordsize="144,187" path="m2462,2560l2443,2560,2443,2622,2462,2622,2462,2560xe" filled="t" fillcolor="#00000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282.959991pt;margin-top:126.732231pt;width:9.6pt;height:9.801148pt;mso-position-horizontal-relative:page;mso-position-vertical-relative:page;z-index:-3337" coordorigin="5659,2535" coordsize="192,196">
            <v:shape style="position:absolute;left:5659;top:2535;width:192;height:196" coordorigin="5659,2535" coordsize="192,196" path="m5851,2555l5770,2555,5770,2728,5784,2728,5784,2709,5851,2709,5851,2694,5784,2694,5784,2574,5851,2574,5851,2555xe" filled="t" fillcolor="#000000" stroked="f">
              <v:path arrowok="t"/>
              <v:fill/>
            </v:shape>
            <v:shape style="position:absolute;left:5659;top:2535;width:192;height:196" coordorigin="5659,2535" coordsize="192,196" path="m5851,2709l5832,2709,5832,2723,5851,2723,5851,2709xe" filled="t" fillcolor="#000000" stroked="f">
              <v:path arrowok="t"/>
              <v:fill/>
            </v:shape>
            <v:shape style="position:absolute;left:5659;top:2535;width:192;height:196" coordorigin="5659,2535" coordsize="192,196" path="m5851,2574l5832,2574,5832,2694,5851,2694,5851,2574xe" filled="t" fillcolor="#000000" stroked="f">
              <v:path arrowok="t"/>
              <v:fill/>
            </v:shape>
            <v:shape style="position:absolute;left:5659;top:2535;width:192;height:196" coordorigin="5659,2535" coordsize="192,196" path="m5750,2574l5659,2574,5659,2589,5681,2597,5678,2617,5675,2636,5674,2656,5687,2671,5692,2693,5677,2707,5659,2718,5659,2723,5664,2728,5673,2731,5689,2720,5703,2706,5717,2690,5744,2690,5740,2686,5729,2669,5731,2665,5710,2665,5698,2653,5693,2628,5702,2589,5750,2589,5750,2574xe" filled="t" fillcolor="#000000" stroked="f">
              <v:path arrowok="t"/>
              <v:fill/>
            </v:shape>
            <v:shape style="position:absolute;left:5659;top:2535;width:192;height:196" coordorigin="5659,2535" coordsize="192,196" path="m5744,2690l5717,2690,5746,2718,5760,2704,5754,2700,5744,2690xe" filled="t" fillcolor="#000000" stroked="f">
              <v:path arrowok="t"/>
              <v:fill/>
            </v:shape>
            <v:shape style="position:absolute;left:5659;top:2535;width:192;height:196" coordorigin="5659,2535" coordsize="192,196" path="m5750,2589l5731,2589,5730,2611,5725,2632,5718,2650,5710,2665,5731,2665,5736,2653,5742,2634,5747,2613,5750,2589xe" filled="t" fillcolor="#000000" stroked="f">
              <v:path arrowok="t"/>
              <v:fill/>
            </v:shape>
            <v:shape style="position:absolute;left:5659;top:2535;width:192;height:196" coordorigin="5659,2535" coordsize="192,196" path="m5693,2535l5690,2555,5688,2574,5702,2574,5707,2565,5707,2550,5712,2536,5693,2535xe" filled="t" fillcolor="#00000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297.839996pt;margin-top:129.440002pt;width:1.44pt;height:6pt;mso-position-horizontal-relative:page;mso-position-vertical-relative:page;z-index:-3336" coordorigin="5957,2589" coordsize="29,120">
            <v:shape style="position:absolute;left:5957;top:2589;width:29;height:120" coordorigin="5957,2589" coordsize="29,120" path="m5976,2589l5966,2589,5957,2598,5957,2613,5962,2613,5962,2618,5976,2618,5986,2608,5986,2598,5981,2598,5981,2594,5976,2594,5976,2589xe" filled="t" fillcolor="#000000" stroked="f">
              <v:path arrowok="t"/>
              <v:fill/>
            </v:shape>
            <v:shape style="position:absolute;left:5957;top:2589;width:29;height:120" coordorigin="5957,2589" coordsize="29,120" path="m5976,2685l5962,2685,5962,2690,5957,2690,5957,2704,5962,2704,5962,2709,5976,2709,5986,2699,5986,2694,5976,2685xe" filled="t" fillcolor="#00000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303.820007pt;margin-top:126.300003pt;width:67.240pt;height:11.08pt;mso-position-horizontal-relative:page;mso-position-vertical-relative:page;z-index:-3335" coordorigin="6076,2526" coordsize="1345,222">
            <v:group style="position:absolute;left:6086;top:2546;width:96;height:163" coordorigin="6086,2546" coordsize="96,163">
              <v:shape style="position:absolute;left:6086;top:2546;width:96;height:163" coordorigin="6086,2546" coordsize="96,163" path="m6175,2560l6144,2560,6154,2565,6163,2574,6163,2608,6158,2613,6154,2622,6086,2690,6086,2709,6182,2709,6182,2690,6110,2690,6152,2645,6169,2630,6178,2618,6182,2608,6182,2574,6178,2565,6175,2560xe" filled="t" fillcolor="#000000" stroked="f">
                <v:path arrowok="t"/>
                <v:fill/>
              </v:shape>
              <v:shape style="position:absolute;left:6086;top:2546;width:96;height:163" coordorigin="6086,2546" coordsize="96,163" path="m6132,2546l6111,2550,6096,2560,6098,2577,6115,2565,6134,2560,6175,2560,6172,2555,6156,2548,6132,2546xe" filled="t" fillcolor="#000000" stroked="f">
                <v:path arrowok="t"/>
                <v:fill/>
              </v:shape>
            </v:group>
            <v:group style="position:absolute;left:6206;top:2547;width:106;height:162" coordorigin="6206,2547" coordsize="106,162">
              <v:shape style="position:absolute;left:6206;top:2547;width:106;height:162" coordorigin="6206,2547" coordsize="106,162" path="m6251,2547l6208,2608,6206,2632,6207,2640,6227,2697,6267,2708,6284,2702,6292,2693,6252,2693,6240,2683,6233,2662,6230,2632,6232,2603,6237,2579,6247,2565,6260,2560,6293,2560,6292,2559,6275,2549,6251,2547xe" filled="t" fillcolor="#000000" stroked="f">
                <v:path arrowok="t"/>
                <v:fill/>
              </v:shape>
              <v:shape style="position:absolute;left:6206;top:2547;width:106;height:162" coordorigin="6206,2547" coordsize="106,162" path="m6293,2560l6260,2560,6273,2564,6282,2574,6288,2592,6291,2619,6291,2655,6284,2677,6272,2689,6252,2693,6292,2693,6301,2684,6307,2669,6311,2649,6312,2623,6310,2596,6303,2574,6293,2560xe" filled="t" fillcolor="#000000" stroked="f">
                <v:path arrowok="t"/>
                <v:fill/>
              </v:shape>
            </v:group>
            <v:group style="position:absolute;left:6341;top:2546;width:91;height:163" coordorigin="6341,2546" coordsize="91,163">
              <v:shape style="position:absolute;left:6341;top:2546;width:91;height:163" coordorigin="6341,2546" coordsize="91,163" path="m6432,2690l6341,2690,6341,2709,6432,2709,6432,2690xe" filled="t" fillcolor="#000000" stroked="f">
                <v:path arrowok="t"/>
                <v:fill/>
              </v:shape>
              <v:shape style="position:absolute;left:6341;top:2546;width:91;height:163" coordorigin="6341,2546" coordsize="91,163" path="m6398,2570l6374,2570,6374,2690,6398,2690,6398,2570xe" filled="t" fillcolor="#000000" stroked="f">
                <v:path arrowok="t"/>
                <v:fill/>
              </v:shape>
              <v:shape style="position:absolute;left:6341;top:2546;width:91;height:163" coordorigin="6341,2546" coordsize="91,163" path="m6398,2546l6341,2560,6341,2579,6374,2570,6398,2570,6398,2546xe" filled="t" fillcolor="#000000" stroked="f">
                <v:path arrowok="t"/>
                <v:fill/>
              </v:shape>
            </v:group>
            <v:group style="position:absolute;left:6461;top:2550;width:91;height:158" coordorigin="6461,2550" coordsize="91,158">
              <v:shape style="position:absolute;left:6461;top:2550;width:91;height:158" coordorigin="6461,2550" coordsize="91,158" path="m6461,2685l6462,2705,6478,2708,6502,2709,6523,2704,6537,2694,6485,2694,6475,2690,6461,2685xe" filled="t" fillcolor="#000000" stroked="f">
                <v:path arrowok="t"/>
                <v:fill/>
              </v:shape>
              <v:shape style="position:absolute;left:6461;top:2550;width:91;height:158" coordorigin="6461,2550" coordsize="91,158" path="m6547,2550l6466,2550,6466,2627,6504,2627,6523,2637,6528,2642,6533,2651,6533,2670,6528,2680,6523,2685,6514,2690,6509,2694,6537,2694,6538,2694,6549,2678,6552,2656,6552,2642,6547,2632,6537,2622,6524,2613,6485,2613,6485,2565,6547,2565,6547,2550xe" filled="t" fillcolor="#000000" stroked="f">
                <v:path arrowok="t"/>
                <v:fill/>
              </v:shape>
              <v:shape style="position:absolute;left:6461;top:2550;width:91;height:158" coordorigin="6461,2550" coordsize="91,158" path="m6499,2608l6494,2608,6494,2613,6524,2613,6522,2611,6499,2608xe" filled="t" fillcolor="#000000" stroked="f">
                <v:path arrowok="t"/>
                <v:fill/>
              </v:shape>
            </v:group>
            <v:group style="position:absolute;left:6571;top:2536;width:197;height:202" coordorigin="6571,2536" coordsize="197,202">
              <v:shape style="position:absolute;left:6571;top:2536;width:197;height:202" coordorigin="6571,2536" coordsize="197,202" path="m6696,2680l6677,2680,6677,2738,6696,2738,6696,2680xe" filled="t" fillcolor="#000000" stroked="f">
                <v:path arrowok="t"/>
                <v:fill/>
              </v:shape>
              <v:shape style="position:absolute;left:6571;top:2536;width:197;height:202" coordorigin="6571,2536" coordsize="197,202" path="m6773,2666l6571,2666,6571,2680,6773,2680,6773,2666xe" filled="t" fillcolor="#000000" stroked="f">
                <v:path arrowok="t"/>
                <v:fill/>
              </v:shape>
              <v:shape style="position:absolute;left:6571;top:2536;width:197;height:202" coordorigin="6571,2536" coordsize="197,202" path="m6763,2608l6605,2608,6605,2666,6619,2666,6619,2622,6763,2622,6763,2608xe" filled="t" fillcolor="#000000" stroked="f">
                <v:path arrowok="t"/>
                <v:fill/>
              </v:shape>
              <v:shape style="position:absolute;left:6571;top:2536;width:197;height:202" coordorigin="6571,2536" coordsize="197,202" path="m6696,2622l6677,2622,6677,2666,6696,2666,6696,2622xe" filled="t" fillcolor="#000000" stroked="f">
                <v:path arrowok="t"/>
                <v:fill/>
              </v:shape>
              <v:shape style="position:absolute;left:6571;top:2536;width:197;height:202" coordorigin="6571,2536" coordsize="197,202" path="m6634,2536l6616,2538,6606,2556,6595,2573,6584,2589,6571,2603,6581,2613,6596,2604,6608,2588,6619,2570,6768,2570,6768,2555,6624,2555,6629,2550,6629,2541,6634,2536xe" filled="t" fillcolor="#000000" stroked="f">
                <v:path arrowok="t"/>
                <v:fill/>
              </v:shape>
              <v:shape style="position:absolute;left:6571;top:2536;width:197;height:202" coordorigin="6571,2536" coordsize="197,202" path="m6696,2570l6677,2570,6677,2608,6696,2608,6696,2570xe" filled="t" fillcolor="#000000" stroked="f">
                <v:path arrowok="t"/>
                <v:fill/>
              </v:shape>
            </v:group>
            <v:group style="position:absolute;left:6787;top:2546;width:99;height:162" coordorigin="6787,2546" coordsize="99,162">
              <v:shape style="position:absolute;left:6787;top:2546;width:99;height:162" coordorigin="6787,2546" coordsize="99,162" path="m6797,2685l6801,2706,6816,2708,6843,2707,6860,2698,6863,2694,6816,2694,6797,2685xe" filled="t" fillcolor="#000000" stroked="f">
                <v:path arrowok="t"/>
                <v:fill/>
              </v:shape>
              <v:shape style="position:absolute;left:6787;top:2546;width:99;height:162" coordorigin="6787,2546" coordsize="99,162" path="m6886,2627l6869,2627,6868,2639,6865,2661,6859,2675,6850,2690,6840,2694,6863,2694,6877,2679,6882,2666,6885,2649,6886,2627xe" filled="t" fillcolor="#000000" stroked="f">
                <v:path arrowok="t"/>
                <v:fill/>
              </v:shape>
              <v:shape style="position:absolute;left:6787;top:2546;width:99;height:162" coordorigin="6787,2546" coordsize="99,162" path="m6837,2546l6818,2550,6800,2561,6790,2579,6787,2599,6791,2620,6802,2637,6821,2646,6850,2646,6864,2642,6867,2632,6830,2632,6821,2627,6811,2618,6806,2608,6806,2589,6816,2570,6821,2565,6830,2560,6875,2560,6858,2549,6837,2546xe" filled="t" fillcolor="#000000" stroked="f">
                <v:path arrowok="t"/>
                <v:fill/>
              </v:shape>
              <v:shape style="position:absolute;left:6787;top:2546;width:99;height:162" coordorigin="6787,2546" coordsize="99,162" path="m6875,2560l6845,2560,6854,2565,6859,2574,6864,2579,6869,2589,6869,2608,6864,2618,6850,2632,6867,2632,6869,2627,6886,2627,6887,2596,6882,2576,6875,2560xe" filled="t" fillcolor="#000000" stroked="f">
                <v:path arrowok="t"/>
                <v:fill/>
              </v:shape>
            </v:group>
            <v:group style="position:absolute;left:6907;top:2541;width:168;height:192" coordorigin="6907,2541" coordsize="168,192">
              <v:shape style="position:absolute;left:6907;top:2541;width:168;height:192" coordorigin="6907,2541" coordsize="168,192" path="m7075,2541l6941,2541,6940,2629,6938,2647,6931,2691,6921,2708,6907,2723,6917,2733,6934,2720,6944,2702,6951,2684,6955,2666,7075,2666,7075,2651,6955,2651,6955,2613,7075,2613,7075,2594,6955,2594,6955,2555,7075,2555,7075,2541xe" filled="t" fillcolor="#000000" stroked="f">
                <v:path arrowok="t"/>
                <v:fill/>
              </v:shape>
              <v:shape style="position:absolute;left:6907;top:2541;width:168;height:192" coordorigin="6907,2541" coordsize="168,192" path="m7075,2666l7061,2666,7061,2709,7056,2714,7013,2714,7013,2718,7018,2728,7018,2733,7042,2733,7052,2733,7069,2723,7075,2699,7075,2666xe" filled="t" fillcolor="#000000" stroked="f">
                <v:path arrowok="t"/>
                <v:fill/>
              </v:shape>
              <v:shape style="position:absolute;left:6907;top:2541;width:168;height:192" coordorigin="6907,2541" coordsize="168,192" path="m7075,2613l7061,2613,7061,2651,7075,2651,7075,2613xe" filled="t" fillcolor="#000000" stroked="f">
                <v:path arrowok="t"/>
                <v:fill/>
              </v:shape>
              <v:shape style="position:absolute;left:6907;top:2541;width:168;height:192" coordorigin="6907,2541" coordsize="168,192" path="m7075,2555l7061,2555,7061,2594,7075,2594,7075,2555xe" filled="t" fillcolor="#000000" stroked="f">
                <v:path arrowok="t"/>
                <v:fill/>
              </v:shape>
            </v:group>
            <v:group style="position:absolute;left:7128;top:2546;width:91;height:163" coordorigin="7128,2546" coordsize="91,163">
              <v:shape style="position:absolute;left:7128;top:2546;width:91;height:163" coordorigin="7128,2546" coordsize="91,163" path="m7219,2690l7128,2690,7128,2709,7219,2709,7219,2690xe" filled="t" fillcolor="#000000" stroked="f">
                <v:path arrowok="t"/>
                <v:fill/>
              </v:shape>
              <v:shape style="position:absolute;left:7128;top:2546;width:91;height:163" coordorigin="7128,2546" coordsize="91,163" path="m7186,2570l7166,2570,7166,2690,7186,2690,7186,2570xe" filled="t" fillcolor="#000000" stroked="f">
                <v:path arrowok="t"/>
                <v:fill/>
              </v:shape>
              <v:shape style="position:absolute;left:7128;top:2546;width:91;height:163" coordorigin="7128,2546" coordsize="91,163" path="m7186,2546l7128,2560,7128,2579,7166,2570,7186,2570,7186,2546xe" filled="t" fillcolor="#000000" stroked="f">
                <v:path arrowok="t"/>
                <v:fill/>
              </v:shape>
            </v:group>
            <v:group style="position:absolute;left:7267;top:2546;width:144;height:187" coordorigin="7267,2546" coordsize="144,187">
              <v:shape style="position:absolute;left:7267;top:2546;width:144;height:187" coordorigin="7267,2546" coordsize="144,187" path="m7411,2546l7267,2546,7267,2733,7282,2733,7282,2718,7411,2718,7411,2704,7282,2704,7282,2637,7411,2637,7411,2622,7282,2622,7282,2560,7411,2560,7411,2546xe" filled="t" fillcolor="#000000" stroked="f">
                <v:path arrowok="t"/>
                <v:fill/>
              </v:shape>
              <v:shape style="position:absolute;left:7267;top:2546;width:144;height:187" coordorigin="7267,2546" coordsize="144,187" path="m7411,2718l7397,2718,7397,2733,7411,2733,7411,2718xe" filled="t" fillcolor="#000000" stroked="f">
                <v:path arrowok="t"/>
                <v:fill/>
              </v:shape>
              <v:shape style="position:absolute;left:7267;top:2546;width:144;height:187" coordorigin="7267,2546" coordsize="144,187" path="m7411,2637l7397,2637,7397,2704,7411,2704,7411,2637xe" filled="t" fillcolor="#000000" stroked="f">
                <v:path arrowok="t"/>
                <v:fill/>
              </v:shape>
              <v:shape style="position:absolute;left:7267;top:2546;width:144;height:187" coordorigin="7267,2546" coordsize="144,187" path="m7411,2560l7397,2560,7397,2622,7411,2622,7411,2560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76.320007pt;margin-top:134pt;width:1.68pt;height:2.88pt;mso-position-horizontal-relative:page;mso-position-vertical-relative:page;z-index:-3334" coordorigin="7526,2680" coordsize="34,58">
            <v:shape style="position:absolute;left:7526;top:2680;width:34;height:58" coordorigin="7526,2680" coordsize="34,58" path="m7560,2680l7541,2680,7526,2738,7541,2738,7560,2680xe" filled="t" fillcolor="#00000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382.299988pt;margin-top:126.059998pt;width:81.16pt;height:11.32pt;mso-position-horizontal-relative:page;mso-position-vertical-relative:page;z-index:-3333" coordorigin="7646,2521" coordsize="1623,226">
            <v:group style="position:absolute;left:7656;top:2531;width:211;height:206" coordorigin="7656,2531" coordsize="211,206">
              <v:shape style="position:absolute;left:7656;top:2531;width:211;height:206" coordorigin="7656,2531" coordsize="211,206" path="m7699,2603l7685,2603,7685,2675,7675,2675,7656,2685,7672,2696,7690,2688,7710,2681,7728,2675,7728,2670,7699,2670,7699,2603xe" filled="t" fillcolor="#000000" stroked="f">
                <v:path arrowok="t"/>
                <v:fill/>
              </v:shape>
              <v:shape style="position:absolute;left:7656;top:2531;width:211;height:206" coordorigin="7656,2531" coordsize="211,206" path="m7867,2680l7718,2680,7718,2694,7867,2694,7867,2680xe" filled="t" fillcolor="#000000" stroked="f">
                <v:path arrowok="t"/>
                <v:fill/>
              </v:shape>
              <v:shape style="position:absolute;left:7656;top:2531;width:211;height:206" coordorigin="7656,2531" coordsize="211,206" path="m7848,2579l7738,2579,7738,2680,7752,2680,7752,2666,7848,2666,7848,2656,7752,2656,7752,2642,7848,2642,7848,2632,7752,2632,7752,2618,7848,2618,7848,2603,7752,2603,7752,2589,7848,2589,7848,2579xe" filled="t" fillcolor="#000000" stroked="f">
                <v:path arrowok="t"/>
                <v:fill/>
              </v:shape>
              <v:shape style="position:absolute;left:7656;top:2531;width:211;height:206" coordorigin="7656,2531" coordsize="211,206" path="m7848,2666l7834,2666,7834,2680,7848,2680,7848,2666xe" filled="t" fillcolor="#000000" stroked="f">
                <v:path arrowok="t"/>
                <v:fill/>
              </v:shape>
              <v:shape style="position:absolute;left:7656;top:2531;width:211;height:206" coordorigin="7656,2531" coordsize="211,206" path="m7728,2661l7718,2666,7709,2666,7699,2670,7728,2670,7728,2661xe" filled="t" fillcolor="#000000" stroked="f">
                <v:path arrowok="t"/>
                <v:fill/>
              </v:shape>
              <v:shape style="position:absolute;left:7656;top:2531;width:211;height:206" coordorigin="7656,2531" coordsize="211,206" path="m7848,2642l7834,2642,7834,2656,7848,2656,7848,2642xe" filled="t" fillcolor="#000000" stroked="f">
                <v:path arrowok="t"/>
                <v:fill/>
              </v:shape>
              <v:shape style="position:absolute;left:7656;top:2531;width:211;height:206" coordorigin="7656,2531" coordsize="211,206" path="m7848,2618l7834,2618,7834,2632,7848,2632,7848,2618xe" filled="t" fillcolor="#000000" stroked="f">
                <v:path arrowok="t"/>
                <v:fill/>
              </v:shape>
              <v:shape style="position:absolute;left:7656;top:2531;width:211;height:206" coordorigin="7656,2531" coordsize="211,206" path="m7728,2589l7661,2589,7661,2603,7728,2603,7728,2589xe" filled="t" fillcolor="#000000" stroked="f">
                <v:path arrowok="t"/>
                <v:fill/>
              </v:shape>
              <v:shape style="position:absolute;left:7656;top:2531;width:211;height:206" coordorigin="7656,2531" coordsize="211,206" path="m7848,2589l7834,2589,7834,2603,7848,2603,7848,2589xe" filled="t" fillcolor="#000000" stroked="f">
                <v:path arrowok="t"/>
                <v:fill/>
              </v:shape>
              <v:shape style="position:absolute;left:7656;top:2531;width:211;height:206" coordorigin="7656,2531" coordsize="211,206" path="m7699,2536l7685,2536,7685,2589,7699,2589,7699,2536xe" filled="t" fillcolor="#000000" stroked="f">
                <v:path arrowok="t"/>
                <v:fill/>
              </v:shape>
              <v:shape style="position:absolute;left:7656;top:2531;width:211;height:206" coordorigin="7656,2531" coordsize="211,206" path="m7800,2565l7781,2565,7781,2579,7800,2579,7800,2565xe" filled="t" fillcolor="#000000" stroked="f">
                <v:path arrowok="t"/>
                <v:fill/>
              </v:shape>
              <v:shape style="position:absolute;left:7656;top:2531;width:211;height:206" coordorigin="7656,2531" coordsize="211,206" path="m7862,2550l7723,2550,7723,2565,7862,2565,7862,2550xe" filled="t" fillcolor="#000000" stroked="f">
                <v:path arrowok="t"/>
                <v:fill/>
              </v:shape>
              <v:shape style="position:absolute;left:7656;top:2531;width:211;height:206" coordorigin="7656,2531" coordsize="211,206" path="m7800,2531l7781,2531,7781,2550,7800,2550,7800,2531xe" filled="t" fillcolor="#000000" stroked="f">
                <v:path arrowok="t"/>
                <v:fill/>
              </v:shape>
              <v:shape style="position:absolute;left:7656;top:2531;width:211;height:206" coordorigin="7656,2531" coordsize="211,206" path="m7752,2708l7733,2717,7714,2723,7718,2728,7718,2733,7723,2738,7742,2728,7760,2718,7776,2709,7752,2708xe" filled="t" fillcolor="#000000" stroked="f">
                <v:path arrowok="t"/>
                <v:fill/>
              </v:shape>
              <v:shape style="position:absolute;left:7656;top:2531;width:211;height:206" coordorigin="7656,2531" coordsize="211,206" path="m7814,2699l7805,2709,7824,2718,7842,2728,7858,2738,7853,2715,7834,2708,7814,2699xe" filled="t" fillcolor="#000000" stroked="f">
                <v:path arrowok="t"/>
                <v:fill/>
              </v:shape>
            </v:group>
            <v:group style="position:absolute;left:7872;top:2546;width:197;height:187" coordorigin="7872,2546" coordsize="197,187">
              <v:shape style="position:absolute;left:7872;top:2546;width:197;height:187" coordorigin="7872,2546" coordsize="197,187" path="m7939,2565l7920,2565,7906,2632,7906,2646,8040,2660,8039,2681,8035,2699,8035,2709,8026,2714,7973,2714,7973,2723,7991,2731,8009,2732,8032,2731,8046,2720,8054,2694,8055,2677,8056,2656,8059,2632,7925,2632,7930,2603,8054,2603,8054,2589,7934,2589,7939,2565xe" filled="t" fillcolor="#000000" stroked="f">
                <v:path arrowok="t"/>
                <v:fill/>
              </v:shape>
              <v:shape style="position:absolute;left:7872;top:2546;width:197;height:187" coordorigin="7872,2546" coordsize="197,187" path="m8026,2670l7872,2670,7872,2685,8026,2685,8026,2670xe" filled="t" fillcolor="#000000" stroked="f">
                <v:path arrowok="t"/>
                <v:fill/>
              </v:shape>
              <v:shape style="position:absolute;left:7872;top:2546;width:197;height:187" coordorigin="7872,2546" coordsize="197,187" path="m8069,2546l7882,2546,7882,2584,7896,2584,7896,2560,8069,2560,8069,2546xe" filled="t" fillcolor="#000000" stroked="f">
                <v:path arrowok="t"/>
                <v:fill/>
              </v:shape>
              <v:shape style="position:absolute;left:7872;top:2546;width:197;height:187" coordorigin="7872,2546" coordsize="197,187" path="m8069,2560l8050,2560,8050,2584,8069,2584,8069,2560xe" filled="t" fillcolor="#000000" stroked="f">
                <v:path arrowok="t"/>
                <v:fill/>
              </v:shape>
            </v:group>
            <v:group style="position:absolute;left:8088;top:2531;width:187;height:202" coordorigin="8088,2531" coordsize="187,202">
              <v:shape style="position:absolute;left:8088;top:2531;width:187;height:202" coordorigin="8088,2531" coordsize="187,202" path="m8189,2531l8170,2545,8170,2584,8093,2584,8093,2603,8164,2606,8159,2627,8133,2681,8088,2723,8098,2733,8155,2681,8179,2624,8184,2603,8273,2603,8275,2584,8187,2573,8189,2553,8189,2531xe" filled="t" fillcolor="#000000" stroked="f">
                <v:path arrowok="t"/>
                <v:fill/>
              </v:shape>
              <v:shape style="position:absolute;left:8088;top:2531;width:187;height:202" coordorigin="8088,2531" coordsize="187,202" path="m8198,2709l8189,2709,8189,2728,8228,2728,8250,2724,8261,2714,8213,2714,8198,2709xe" filled="t" fillcolor="#000000" stroked="f">
                <v:path arrowok="t"/>
                <v:fill/>
              </v:shape>
              <v:shape style="position:absolute;left:8088;top:2531;width:187;height:202" coordorigin="8088,2531" coordsize="187,202" path="m8273,2603l8184,2603,8256,2610,8255,2630,8253,2651,8252,2670,8251,2686,8251,2704,8242,2714,8261,2714,8264,2711,8270,2686,8271,2664,8271,2650,8272,2630,8273,2608,8273,2603xe" filled="t" fillcolor="#000000" stroked="f">
                <v:path arrowok="t"/>
                <v:fill/>
              </v:shape>
              <v:shape style="position:absolute;left:8088;top:2531;width:187;height:202" coordorigin="8088,2531" coordsize="187,202" path="m8198,2627l8189,2637,8196,2646,8209,2662,8222,2675,8226,2655,8198,2627xe" filled="t" fillcolor="#000000" stroked="f">
                <v:path arrowok="t"/>
                <v:fill/>
              </v:shape>
              <v:shape style="position:absolute;left:8088;top:2531;width:187;height:202" coordorigin="8088,2531" coordsize="187,202" path="m8117,2536l8107,2546,8110,2548,8123,2562,8136,2579,8148,2562,8132,2549,8117,2536xe" filled="t" fillcolor="#000000" stroked="f">
                <v:path arrowok="t"/>
                <v:fill/>
              </v:shape>
            </v:group>
            <v:group style="position:absolute;left:8299;top:2546;width:101;height:163" coordorigin="8299,2546" coordsize="101,163">
              <v:shape style="position:absolute;left:8299;top:2546;width:101;height:163" coordorigin="8299,2546" coordsize="101,163" path="m8390,2560l8357,2560,8366,2565,8376,2574,8376,2608,8371,2613,8366,2622,8299,2690,8299,2709,8395,2709,8395,2690,8323,2690,8366,2647,8381,2631,8390,2618,8400,2598,8400,2574,8395,2565,8390,2560xe" filled="t" fillcolor="#000000" stroked="f">
                <v:path arrowok="t"/>
                <v:fill/>
              </v:shape>
              <v:shape style="position:absolute;left:8299;top:2546;width:101;height:163" coordorigin="8299,2546" coordsize="101,163" path="m8347,2546l8326,2550,8309,2560,8312,2577,8329,2565,8347,2560,8390,2560,8385,2555,8370,2549,8347,2546xe" filled="t" fillcolor="#000000" stroked="f">
                <v:path arrowok="t"/>
                <v:fill/>
              </v:shape>
            </v:group>
            <v:group style="position:absolute;left:8424;top:2547;width:101;height:162" coordorigin="8424,2547" coordsize="101,162">
              <v:shape style="position:absolute;left:8424;top:2547;width:101;height:162" coordorigin="8424,2547" coordsize="101,162" path="m8464,2547l8424,2608,8424,2640,8425,2660,8430,2678,8441,2698,8457,2706,8481,2708,8498,2702,8506,2693,8465,2693,8453,2683,8446,2662,8443,2632,8445,2601,8451,2578,8461,2565,8477,2560,8506,2560,8505,2559,8488,2549,8464,2547xe" filled="t" fillcolor="#000000" stroked="f">
                <v:path arrowok="t"/>
                <v:fill/>
              </v:shape>
              <v:shape style="position:absolute;left:8424;top:2547;width:101;height:162" coordorigin="8424,2547" coordsize="101,162" path="m8506,2560l8477,2560,8487,2563,8495,2573,8501,2591,8503,2618,8504,2655,8497,2677,8485,2689,8465,2693,8506,2693,8514,2684,8520,2669,8524,2649,8525,2623,8523,2596,8516,2574,8506,2560xe" filled="t" fillcolor="#000000" stroked="f">
                <v:path arrowok="t"/>
                <v:fill/>
              </v:shape>
            </v:group>
            <v:group style="position:absolute;left:8554;top:2546;width:91;height:163" coordorigin="8554,2546" coordsize="91,163">
              <v:shape style="position:absolute;left:8554;top:2546;width:91;height:163" coordorigin="8554,2546" coordsize="91,163" path="m8645,2690l8554,2690,8554,2709,8645,2709,8645,2690xe" filled="t" fillcolor="#000000" stroked="f">
                <v:path arrowok="t"/>
                <v:fill/>
              </v:shape>
              <v:shape style="position:absolute;left:8554;top:2546;width:91;height:163" coordorigin="8554,2546" coordsize="91,163" path="m8611,2570l8592,2570,8592,2690,8611,2690,8611,2570xe" filled="t" fillcolor="#000000" stroked="f">
                <v:path arrowok="t"/>
                <v:fill/>
              </v:shape>
              <v:shape style="position:absolute;left:8554;top:2546;width:91;height:163" coordorigin="8554,2546" coordsize="91,163" path="m8611,2546l8554,2560,8554,2579,8592,2570,8611,2570,8611,2546xe" filled="t" fillcolor="#000000" stroked="f">
                <v:path arrowok="t"/>
                <v:fill/>
              </v:shape>
            </v:group>
            <v:group style="position:absolute;left:8678;top:2550;width:86;height:158" coordorigin="8678,2550" coordsize="86,158">
              <v:shape style="position:absolute;left:8678;top:2550;width:86;height:158" coordorigin="8678,2550" coordsize="86,158" path="m8678,2685l8678,2704,8683,2709,8714,2709,8734,2705,8750,2694,8698,2694,8678,2685xe" filled="t" fillcolor="#000000" stroked="f">
                <v:path arrowok="t"/>
                <v:fill/>
              </v:shape>
              <v:shape style="position:absolute;left:8678;top:2550;width:86;height:158" coordorigin="8678,2550" coordsize="86,158" path="m8760,2550l8683,2550,8683,2627,8722,2627,8731,2632,8741,2642,8746,2651,8746,2670,8741,2680,8731,2690,8722,2694,8750,2694,8751,2694,8761,2678,8765,2656,8765,2642,8760,2632,8751,2619,8739,2613,8702,2613,8702,2565,8760,2565,8760,2550xe" filled="t" fillcolor="#000000" stroked="f">
                <v:path arrowok="t"/>
                <v:fill/>
              </v:shape>
              <v:shape style="position:absolute;left:8678;top:2550;width:86;height:158" coordorigin="8678,2550" coordsize="86,158" path="m8712,2608l8707,2613,8739,2613,8735,2611,8712,2608xe" filled="t" fillcolor="#000000" stroked="f">
                <v:path arrowok="t"/>
                <v:fill/>
              </v:shape>
            </v:group>
            <v:group style="position:absolute;left:8789;top:2547;width:106;height:162" coordorigin="8789,2547" coordsize="106,162">
              <v:shape style="position:absolute;left:8789;top:2547;width:106;height:162" coordorigin="8789,2547" coordsize="106,162" path="m8833,2547l8790,2608,8789,2632,8789,2641,8810,2698,8851,2708,8868,2702,8875,2693,8835,2693,8823,2683,8815,2662,8813,2632,8815,2601,8821,2578,8831,2565,8846,2560,8875,2560,8874,2559,8857,2549,8833,2547xe" filled="t" fillcolor="#000000" stroked="f">
                <v:path arrowok="t"/>
                <v:fill/>
              </v:shape>
              <v:shape style="position:absolute;left:8789;top:2547;width:106;height:162" coordorigin="8789,2547" coordsize="106,162" path="m8875,2560l8846,2560,8857,2563,8865,2573,8870,2591,8873,2618,8873,2655,8867,2677,8854,2689,8835,2693,8875,2693,8883,2684,8889,2669,8893,2649,8894,2623,8892,2596,8886,2574,8875,2560xe" filled="t" fillcolor="#000000" stroked="f">
                <v:path arrowok="t"/>
                <v:fill/>
              </v:shape>
            </v:group>
            <v:group style="position:absolute;left:8914;top:2546;width:106;height:163" coordorigin="8914,2546" coordsize="106,163">
              <v:shape style="position:absolute;left:8914;top:2546;width:106;height:163" coordorigin="8914,2546" coordsize="106,163" path="m8923,2685l8923,2704,8933,2709,8953,2709,8971,2706,8989,2697,8991,2694,8942,2694,8923,2685xe" filled="t" fillcolor="#000000" stroked="f">
                <v:path arrowok="t"/>
                <v:fill/>
              </v:shape>
              <v:shape style="position:absolute;left:8914;top:2546;width:106;height:163" coordorigin="8914,2546" coordsize="106,163" path="m9018,2627l8995,2627,8995,2639,8993,2661,8986,2675,8976,2690,8966,2694,8991,2694,9004,2678,9012,2661,9017,2641,9018,2627xe" filled="t" fillcolor="#000000" stroked="f">
                <v:path arrowok="t"/>
                <v:fill/>
              </v:shape>
              <v:shape style="position:absolute;left:8914;top:2546;width:106;height:163" coordorigin="8914,2546" coordsize="106,163" path="m8964,2546l8944,2550,8927,2561,8917,2579,8914,2599,8917,2620,8928,2637,8947,2646,8976,2646,8990,2642,8994,2632,8957,2632,8947,2627,8938,2618,8938,2579,8942,2570,8947,2565,8957,2560,9001,2560,8984,2549,8964,2546xe" filled="t" fillcolor="#000000" stroked="f">
                <v:path arrowok="t"/>
                <v:fill/>
              </v:shape>
              <v:shape style="position:absolute;left:8914;top:2546;width:106;height:163" coordorigin="8914,2546" coordsize="106,163" path="m9001,2560l8976,2560,8981,2565,8986,2574,8995,2579,8995,2618,8986,2622,8976,2632,8994,2632,8995,2627,9018,2627,9019,2617,9017,2595,9012,2576,9001,2560xe" filled="t" fillcolor="#000000" stroked="f">
                <v:path arrowok="t"/>
                <v:fill/>
              </v:shape>
            </v:group>
            <v:group style="position:absolute;left:9038;top:2546;width:106;height:162" coordorigin="9038,2546" coordsize="106,162">
              <v:shape style="position:absolute;left:9038;top:2546;width:106;height:162" coordorigin="9038,2546" coordsize="106,162" path="m9082,2546l9040,2608,9038,2632,9039,2641,9057,2698,9100,2708,9117,2701,9125,2693,9081,2693,9068,2682,9060,2661,9058,2632,9058,2621,9061,2594,9068,2576,9082,2565,9101,2563,9125,2563,9121,2558,9104,2549,9082,2546xe" filled="t" fillcolor="#000000" stroked="f">
                <v:path arrowok="t"/>
                <v:fill/>
              </v:shape>
              <v:shape style="position:absolute;left:9038;top:2546;width:106;height:162" coordorigin="9038,2546" coordsize="106,162" path="m9125,2563l9101,2563,9109,2573,9115,2591,9118,2618,9118,2655,9112,2676,9100,2689,9081,2693,9125,2693,9133,2684,9139,2668,9143,2648,9144,2623,9141,2595,9134,2574,9125,2563xe" filled="t" fillcolor="#000000" stroked="f">
                <v:path arrowok="t"/>
                <v:fill/>
              </v:shape>
            </v:group>
            <v:group style="position:absolute;left:9168;top:2546;width:91;height:163" coordorigin="9168,2546" coordsize="91,163">
              <v:shape style="position:absolute;left:9168;top:2546;width:91;height:163" coordorigin="9168,2546" coordsize="91,163" path="m9259,2690l9168,2690,9168,2709,9259,2709,9259,2690xe" filled="t" fillcolor="#000000" stroked="f">
                <v:path arrowok="t"/>
                <v:fill/>
              </v:shape>
              <v:shape style="position:absolute;left:9168;top:2546;width:91;height:163" coordorigin="9168,2546" coordsize="91,163" path="m9226,2570l9206,2570,9206,2690,9226,2690,9226,2570xe" filled="t" fillcolor="#000000" stroked="f">
                <v:path arrowok="t"/>
                <v:fill/>
              </v:shape>
              <v:shape style="position:absolute;left:9168;top:2546;width:91;height:163" coordorigin="9168,2546" coordsize="91,163" path="m9226,2546l9168,2560,9168,2579,9206,2570,9226,2570,9226,2546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468pt;margin-top:129.440002pt;width:1.68pt;height:7.44pt;mso-position-horizontal-relative:page;mso-position-vertical-relative:page;z-index:-3332" coordorigin="9360,2589" coordsize="34,149">
            <v:shape style="position:absolute;left:9360;top:2589;width:34;height:149" coordorigin="9360,2589" coordsize="34,149" path="m9389,2594l9370,2594,9370,2598,9365,2598,9365,2608,9374,2618,9384,2618,9389,2613,9394,2613,9394,2598,9389,2594xe" filled="t" fillcolor="#000000" stroked="f">
              <v:path arrowok="t"/>
              <v:fill/>
            </v:shape>
            <v:shape style="position:absolute;left:9360;top:2589;width:34;height:149" coordorigin="9360,2589" coordsize="34,149" path="m9384,2589l9374,2589,9374,2594,9384,2594,9384,2589xe" filled="t" fillcolor="#000000" stroked="f">
              <v:path arrowok="t"/>
              <v:fill/>
            </v:shape>
            <v:shape style="position:absolute;left:9360;top:2589;width:34;height:149" coordorigin="9360,2589" coordsize="34,149" path="m9389,2680l9370,2680,9360,2738,9374,2738,9389,2680xe" filled="t" fillcolor="#00000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77.339996pt;margin-top:126.262428pt;width:50.68pt;height:11.117572pt;mso-position-horizontal-relative:page;mso-position-vertical-relative:page;z-index:-3331" coordorigin="9547,2525" coordsize="1014,222">
            <v:group style="position:absolute;left:9557;top:2546;width:96;height:163" coordorigin="9557,2546" coordsize="96,163">
              <v:shape style="position:absolute;left:9557;top:2546;width:96;height:163" coordorigin="9557,2546" coordsize="96,163" path="m9648,2560l9614,2560,9624,2565,9634,2574,9634,2608,9629,2613,9624,2622,9557,2690,9557,2709,9653,2709,9653,2690,9581,2690,9623,2647,9639,2631,9648,2618,9653,2608,9653,2565,9648,2560xe" filled="t" fillcolor="#000000" stroked="f">
                <v:path arrowok="t"/>
                <v:fill/>
              </v:shape>
              <v:shape style="position:absolute;left:9557;top:2546;width:96;height:163" coordorigin="9557,2546" coordsize="96,163" path="m9603,2546l9582,2550,9566,2560,9568,2577,9585,2565,9605,2560,9648,2560,9642,2555,9627,2548,9603,2546xe" filled="t" fillcolor="#000000" stroked="f">
                <v:path arrowok="t"/>
                <v:fill/>
              </v:shape>
            </v:group>
            <v:group style="position:absolute;left:9677;top:2547;width:106;height:162" coordorigin="9677,2547" coordsize="106,162">
              <v:shape style="position:absolute;left:9677;top:2547;width:106;height:162" coordorigin="9677,2547" coordsize="106,162" path="m9721,2547l9678,2608,9677,2632,9677,2641,9698,2698,9739,2708,9756,2702,9763,2693,9723,2693,9711,2683,9703,2662,9701,2632,9702,2603,9708,2579,9717,2565,9731,2560,9763,2560,9762,2559,9745,2549,9721,2547xe" filled="t" fillcolor="#000000" stroked="f">
                <v:path arrowok="t"/>
                <v:fill/>
              </v:shape>
              <v:shape style="position:absolute;left:9677;top:2547;width:106;height:162" coordorigin="9677,2547" coordsize="106,162" path="m9763,2560l9731,2560,9743,2564,9752,2574,9758,2592,9761,2619,9761,2655,9755,2677,9742,2689,9723,2693,9763,2693,9771,2684,9777,2669,9781,2649,9782,2623,9780,2596,9774,2574,9763,2560xe" filled="t" fillcolor="#000000" stroked="f">
                <v:path arrowok="t"/>
                <v:fill/>
              </v:shape>
            </v:group>
            <v:group style="position:absolute;left:9811;top:2546;width:91;height:163" coordorigin="9811,2546" coordsize="91,163">
              <v:shape style="position:absolute;left:9811;top:2546;width:91;height:163" coordorigin="9811,2546" coordsize="91,163" path="m9902,2690l9811,2690,9811,2709,9902,2709,9902,2690xe" filled="t" fillcolor="#000000" stroked="f">
                <v:path arrowok="t"/>
                <v:fill/>
              </v:shape>
              <v:shape style="position:absolute;left:9811;top:2546;width:91;height:163" coordorigin="9811,2546" coordsize="91,163" path="m9869,2570l9850,2570,9850,2690,9869,2690,9869,2570xe" filled="t" fillcolor="#000000" stroked="f">
                <v:path arrowok="t"/>
                <v:fill/>
              </v:shape>
              <v:shape style="position:absolute;left:9811;top:2546;width:91;height:163" coordorigin="9811,2546" coordsize="91,163" path="m9869,2546l9811,2560,9811,2579,9850,2570,9869,2570,9869,2546xe" filled="t" fillcolor="#000000" stroked="f">
                <v:path arrowok="t"/>
                <v:fill/>
              </v:shape>
            </v:group>
            <v:group style="position:absolute;left:9936;top:2550;width:86;height:158" coordorigin="9936,2550" coordsize="86,158">
              <v:shape style="position:absolute;left:9936;top:2550;width:86;height:158" coordorigin="9936,2550" coordsize="86,158" path="m9936,2685l9936,2704,9941,2709,9950,2709,9973,2709,9993,2704,10008,2694,9955,2694,9936,2685xe" filled="t" fillcolor="#000000" stroked="f">
                <v:path arrowok="t"/>
                <v:fill/>
              </v:shape>
              <v:shape style="position:absolute;left:9936;top:2550;width:86;height:158" coordorigin="9936,2550" coordsize="86,158" path="m10018,2550l9941,2550,9941,2627,9974,2627,9989,2632,9998,2642,10003,2651,10003,2670,9998,2680,9989,2690,9979,2694,10008,2694,10009,2694,10019,2678,10022,2656,10022,2642,10018,2632,10007,2622,9994,2613,9955,2613,9955,2565,10018,2565,10018,2550xe" filled="t" fillcolor="#000000" stroked="f">
                <v:path arrowok="t"/>
                <v:fill/>
              </v:shape>
              <v:shape style="position:absolute;left:9936;top:2550;width:86;height:158" coordorigin="9936,2550" coordsize="86,158" path="m9970,2608l9965,2613,9994,2613,9992,2611,9970,2608xe" filled="t" fillcolor="#000000" stroked="f">
                <v:path arrowok="t"/>
                <v:fill/>
              </v:shape>
            </v:group>
            <v:group style="position:absolute;left:10042;top:2535;width:197;height:202" coordorigin="10042,2535" coordsize="197,202">
              <v:shape style="position:absolute;left:10042;top:2535;width:197;height:202" coordorigin="10042,2535" coordsize="197,202" path="m10166,2680l10147,2680,10147,2738,10166,2738,10166,2680xe" filled="t" fillcolor="#000000" stroked="f">
                <v:path arrowok="t"/>
                <v:fill/>
              </v:shape>
              <v:shape style="position:absolute;left:10042;top:2535;width:197;height:202" coordorigin="10042,2535" coordsize="197,202" path="m10248,2666l10042,2666,10042,2680,10248,2680,10248,2666xe" filled="t" fillcolor="#000000" stroked="f">
                <v:path arrowok="t"/>
                <v:fill/>
              </v:shape>
              <v:shape style="position:absolute;left:10042;top:2535;width:197;height:202" coordorigin="10042,2535" coordsize="197,202" path="m10234,2608l10075,2608,10075,2666,10090,2666,10090,2622,10234,2622,10234,2608xe" filled="t" fillcolor="#000000" stroked="f">
                <v:path arrowok="t"/>
                <v:fill/>
              </v:shape>
              <v:shape style="position:absolute;left:10042;top:2535;width:197;height:202" coordorigin="10042,2535" coordsize="197,202" path="m10166,2622l10147,2622,10147,2666,10166,2666,10166,2622xe" filled="t" fillcolor="#000000" stroked="f">
                <v:path arrowok="t"/>
                <v:fill/>
              </v:shape>
              <v:shape style="position:absolute;left:10042;top:2535;width:197;height:202" coordorigin="10042,2535" coordsize="197,202" path="m10088,2535l10080,2555,10071,2572,10059,2589,10046,2603,10051,2608,10051,2613,10068,2604,10080,2588,10090,2570,10238,2570,10238,2555,10094,2555,10099,2550,10104,2541,10104,2536,10088,2535xe" filled="t" fillcolor="#000000" stroked="f">
                <v:path arrowok="t"/>
                <v:fill/>
              </v:shape>
              <v:shape style="position:absolute;left:10042;top:2535;width:197;height:202" coordorigin="10042,2535" coordsize="197,202" path="m10166,2570l10147,2570,10147,2608,10166,2608,10166,2570xe" filled="t" fillcolor="#000000" stroked="f">
                <v:path arrowok="t"/>
                <v:fill/>
              </v:shape>
            </v:group>
            <v:group style="position:absolute;left:10258;top:2546;width:106;height:163" coordorigin="10258,2546" coordsize="106,163">
              <v:shape style="position:absolute;left:10258;top:2546;width:106;height:163" coordorigin="10258,2546" coordsize="106,163" path="m10267,2685l10267,2704,10277,2709,10297,2709,10315,2706,10333,2697,10335,2694,10286,2694,10267,2685xe" filled="t" fillcolor="#000000" stroked="f">
                <v:path arrowok="t"/>
                <v:fill/>
              </v:shape>
              <v:shape style="position:absolute;left:10258;top:2546;width:106;height:163" coordorigin="10258,2546" coordsize="106,163" path="m10362,2627l10339,2627,10339,2639,10337,2661,10330,2675,10320,2690,10310,2694,10335,2694,10348,2678,10356,2661,10361,2641,10362,2627xe" filled="t" fillcolor="#000000" stroked="f">
                <v:path arrowok="t"/>
                <v:fill/>
              </v:shape>
              <v:shape style="position:absolute;left:10258;top:2546;width:106;height:163" coordorigin="10258,2546" coordsize="106,163" path="m10308,2546l10288,2550,10271,2561,10261,2579,10258,2599,10261,2620,10272,2637,10291,2646,10320,2646,10334,2642,10338,2632,10301,2632,10291,2627,10282,2618,10282,2579,10286,2570,10291,2565,10301,2560,10345,2560,10328,2549,10308,2546xe" filled="t" fillcolor="#000000" stroked="f">
                <v:path arrowok="t"/>
                <v:fill/>
              </v:shape>
              <v:shape style="position:absolute;left:10258;top:2546;width:106;height:163" coordorigin="10258,2546" coordsize="106,163" path="m10345,2560l10320,2560,10325,2565,10330,2574,10339,2579,10339,2618,10330,2622,10320,2632,10338,2632,10339,2627,10362,2627,10363,2617,10361,2595,10356,2576,10345,2560xe" filled="t" fillcolor="#000000" stroked="f">
                <v:path arrowok="t"/>
                <v:fill/>
              </v:shape>
            </v:group>
            <v:group style="position:absolute;left:10378;top:2541;width:173;height:195" coordorigin="10378,2541" coordsize="173,195">
              <v:shape style="position:absolute;left:10378;top:2541;width:173;height:195" coordorigin="10378,2541" coordsize="173,195" path="m10550,2541l10411,2541,10411,2629,10410,2647,10407,2667,10401,2691,10391,2708,10378,2723,10387,2733,10425,2683,10430,2666,10550,2666,10550,2651,10430,2651,10430,2613,10550,2613,10550,2594,10430,2594,10430,2555,10550,2555,10550,2541xe" filled="t" fillcolor="#000000" stroked="f">
                <v:path arrowok="t"/>
                <v:fill/>
              </v:shape>
              <v:shape style="position:absolute;left:10378;top:2541;width:173;height:195" coordorigin="10378,2541" coordsize="173,195" path="m10550,2666l10536,2666,10536,2709,10531,2714,10488,2714,10493,2718,10493,2733,10517,2733,10527,2733,10545,2723,10550,2699,10550,2666xe" filled="t" fillcolor="#000000" stroked="f">
                <v:path arrowok="t"/>
                <v:fill/>
              </v:shape>
              <v:shape style="position:absolute;left:10378;top:2541;width:173;height:195" coordorigin="10378,2541" coordsize="173,195" path="m10550,2613l10536,2613,10536,2651,10550,2651,10550,2613xe" filled="t" fillcolor="#000000" stroked="f">
                <v:path arrowok="t"/>
                <v:fill/>
              </v:shape>
              <v:shape style="position:absolute;left:10378;top:2541;width:173;height:195" coordorigin="10378,2541" coordsize="173,195" path="m10550,2555l10536,2555,10536,2594,10550,2594,10550,2555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3.520020pt;margin-top:134pt;width:1.68pt;height:2.88pt;mso-position-horizontal-relative:page;mso-position-vertical-relative:page;z-index:-3330" coordorigin="10670,2680" coordsize="34,58">
            <v:shape style="position:absolute;left:10670;top:2680;width:34;height:58" coordorigin="10670,2680" coordsize="34,58" path="m10704,2680l10685,2680,10670,2738,10685,2738,10704,2680xe" filled="t" fillcolor="#00000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539.5pt;margin-top:126.059998pt;width:21.16pt;height:11.32pt;mso-position-horizontal-relative:page;mso-position-vertical-relative:page;z-index:-3329" coordorigin="10790,2521" coordsize="423,226">
            <v:group style="position:absolute;left:10800;top:2531;width:202;height:206" coordorigin="10800,2531" coordsize="202,206">
              <v:shape style="position:absolute;left:10800;top:2531;width:202;height:206" coordorigin="10800,2531" coordsize="202,206" path="m10843,2603l10829,2603,10829,2675,10819,2675,10800,2685,10816,2695,10836,2687,10855,2680,10872,2675,10872,2670,10843,2670,10843,2603xe" filled="t" fillcolor="#000000" stroked="f">
                <v:path arrowok="t"/>
                <v:fill/>
              </v:shape>
              <v:shape style="position:absolute;left:10800;top:2531;width:202;height:206" coordorigin="10800,2531" coordsize="202,206" path="m11002,2680l10862,2680,10862,2694,11002,2694,11002,2680xe" filled="t" fillcolor="#000000" stroked="f">
                <v:path arrowok="t"/>
                <v:fill/>
              </v:shape>
              <v:shape style="position:absolute;left:10800;top:2531;width:202;height:206" coordorigin="10800,2531" coordsize="202,206" path="m10982,2579l10882,2579,10882,2680,10896,2680,10896,2666,10982,2666,10982,2656,10896,2656,10896,2642,10982,2642,10982,2632,10896,2632,10896,2618,10982,2618,10982,2603,10896,2603,10896,2589,10982,2589,10982,2579xe" filled="t" fillcolor="#000000" stroked="f">
                <v:path arrowok="t"/>
                <v:fill/>
              </v:shape>
              <v:shape style="position:absolute;left:10800;top:2531;width:202;height:206" coordorigin="10800,2531" coordsize="202,206" path="m10982,2666l10968,2666,10968,2680,10982,2680,10982,2666xe" filled="t" fillcolor="#000000" stroked="f">
                <v:path arrowok="t"/>
                <v:fill/>
              </v:shape>
              <v:shape style="position:absolute;left:10800;top:2531;width:202;height:206" coordorigin="10800,2531" coordsize="202,206" path="m10872,2661l10862,2666,10853,2666,10843,2670,10872,2670,10872,2661xe" filled="t" fillcolor="#000000" stroked="f">
                <v:path arrowok="t"/>
                <v:fill/>
              </v:shape>
              <v:shape style="position:absolute;left:10800;top:2531;width:202;height:206" coordorigin="10800,2531" coordsize="202,206" path="m10982,2642l10968,2642,10968,2656,10982,2656,10982,2642xe" filled="t" fillcolor="#000000" stroked="f">
                <v:path arrowok="t"/>
                <v:fill/>
              </v:shape>
              <v:shape style="position:absolute;left:10800;top:2531;width:202;height:206" coordorigin="10800,2531" coordsize="202,206" path="m10982,2618l10968,2618,10968,2632,10982,2632,10982,2618xe" filled="t" fillcolor="#000000" stroked="f">
                <v:path arrowok="t"/>
                <v:fill/>
              </v:shape>
              <v:shape style="position:absolute;left:10800;top:2531;width:202;height:206" coordorigin="10800,2531" coordsize="202,206" path="m10867,2589l10800,2589,10800,2603,10867,2603,10867,2589xe" filled="t" fillcolor="#000000" stroked="f">
                <v:path arrowok="t"/>
                <v:fill/>
              </v:shape>
              <v:shape style="position:absolute;left:10800;top:2531;width:202;height:206" coordorigin="10800,2531" coordsize="202,206" path="m10982,2589l10968,2589,10968,2603,10982,2603,10982,2589xe" filled="t" fillcolor="#000000" stroked="f">
                <v:path arrowok="t"/>
                <v:fill/>
              </v:shape>
              <v:shape style="position:absolute;left:10800;top:2531;width:202;height:206" coordorigin="10800,2531" coordsize="202,206" path="m10843,2536l10829,2536,10829,2589,10843,2589,10843,2536xe" filled="t" fillcolor="#000000" stroked="f">
                <v:path arrowok="t"/>
                <v:fill/>
              </v:shape>
              <v:shape style="position:absolute;left:10800;top:2531;width:202;height:206" coordorigin="10800,2531" coordsize="202,206" path="m10939,2565l10925,2565,10925,2579,10939,2579,10939,2565xe" filled="t" fillcolor="#000000" stroked="f">
                <v:path arrowok="t"/>
                <v:fill/>
              </v:shape>
              <v:shape style="position:absolute;left:10800;top:2531;width:202;height:206" coordorigin="10800,2531" coordsize="202,206" path="m10997,2550l10867,2550,10867,2565,10997,2565,10997,2550xe" filled="t" fillcolor="#000000" stroked="f">
                <v:path arrowok="t"/>
                <v:fill/>
              </v:shape>
              <v:shape style="position:absolute;left:10800;top:2531;width:202;height:206" coordorigin="10800,2531" coordsize="202,206" path="m10939,2531l10925,2531,10925,2550,10939,2550,10939,2531xe" filled="t" fillcolor="#000000" stroked="f">
                <v:path arrowok="t"/>
                <v:fill/>
              </v:shape>
              <v:shape style="position:absolute;left:10800;top:2531;width:202;height:206" coordorigin="10800,2531" coordsize="202,206" path="m10894,2708l10876,2717,10858,2723,10862,2728,10862,2733,10867,2738,10885,2728,10902,2718,10920,2709,10894,2708xe" filled="t" fillcolor="#000000" stroked="f">
                <v:path arrowok="t"/>
                <v:fill/>
              </v:shape>
              <v:shape style="position:absolute;left:10800;top:2531;width:202;height:206" coordorigin="10800,2531" coordsize="202,206" path="m10954,2699l10944,2709,10963,2718,10981,2728,10997,2738,10992,2715,10973,2708,10954,2699xe" filled="t" fillcolor="#000000" stroked="f">
                <v:path arrowok="t"/>
                <v:fill/>
              </v:shape>
            </v:group>
            <v:group style="position:absolute;left:11011;top:2546;width:192;height:187" coordorigin="11011,2546" coordsize="192,187">
              <v:shape style="position:absolute;left:11011;top:2546;width:192;height:187" coordorigin="11011,2546" coordsize="192,187" path="m11074,2565l11059,2565,11045,2632,11045,2646,11176,2660,11175,2681,11174,2694,11174,2709,11165,2714,11107,2714,11112,2718,11112,2723,11127,2731,11147,2732,11170,2731,11193,2656,11194,2632,11064,2632,11069,2603,11189,2603,11189,2589,11069,2589,11074,2565xe" filled="t" fillcolor="#000000" stroked="f">
                <v:path arrowok="t"/>
                <v:fill/>
              </v:shape>
              <v:shape style="position:absolute;left:11011;top:2546;width:192;height:187" coordorigin="11011,2546" coordsize="192,187" path="m11160,2670l11011,2670,11011,2685,11160,2685,11160,2670xe" filled="t" fillcolor="#000000" stroked="f">
                <v:path arrowok="t"/>
                <v:fill/>
              </v:shape>
              <v:shape style="position:absolute;left:11011;top:2546;width:192;height:187" coordorigin="11011,2546" coordsize="192,187" path="m11203,2546l11021,2546,11021,2584,11035,2584,11035,2560,11203,2560,11203,2546xe" filled="t" fillcolor="#000000" stroked="f">
                <v:path arrowok="t"/>
                <v:fill/>
              </v:shape>
              <v:shape style="position:absolute;left:11011;top:2546;width:192;height:187" coordorigin="11011,2546" coordsize="192,187" path="m11203,2560l11189,2560,11189,2584,11203,2584,11203,2560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8.780001pt;margin-top:144.059998pt;width:47.500608pt;height:11.08pt;mso-position-horizontal-relative:page;mso-position-vertical-relative:page;z-index:-3328" coordorigin="576,2881" coordsize="950,222">
            <v:group style="position:absolute;left:586;top:2891;width:187;height:202" coordorigin="586,2891" coordsize="187,202">
              <v:shape style="position:absolute;left:586;top:2891;width:187;height:202" coordorigin="586,2891" coordsize="187,202" path="m691,2891l672,2905,671,2926,667,2944,590,2944,590,2963,666,2969,661,2989,631,3042,586,3083,595,3093,645,3058,674,3005,686,2963,773,2963,773,2944,687,2933,690,2913,691,2891xe" filled="t" fillcolor="#000000" stroked="f">
                <v:path arrowok="t"/>
                <v:fill/>
              </v:shape>
              <v:shape style="position:absolute;left:586;top:2891;width:187;height:202" coordorigin="586,2891" coordsize="187,202" path="m701,3069l686,3069,691,3078,691,3083,705,3088,723,3087,749,3085,761,3074,715,3074,701,3069xe" filled="t" fillcolor="#000000" stroked="f">
                <v:path arrowok="t"/>
                <v:fill/>
              </v:shape>
              <v:shape style="position:absolute;left:586;top:2891;width:187;height:202" coordorigin="586,2891" coordsize="187,202" path="m773,2963l686,2963,754,2970,754,3064,744,3074,761,3074,772,3011,773,2990,773,2963xe" filled="t" fillcolor="#000000" stroked="f">
                <v:path arrowok="t"/>
                <v:fill/>
              </v:shape>
              <v:shape style="position:absolute;left:586;top:2891;width:187;height:202" coordorigin="586,2891" coordsize="187,202" path="m701,2987l691,2997,698,3006,712,3022,725,3035,728,3017,716,3002,701,2987xe" filled="t" fillcolor="#000000" stroked="f">
                <v:path arrowok="t"/>
                <v:fill/>
              </v:shape>
              <v:shape style="position:absolute;left:586;top:2891;width:187;height:202" coordorigin="586,2891" coordsize="187,202" path="m619,2896l605,2906,611,2910,626,2923,638,2939,647,2924,619,2896xe" filled="t" fillcolor="#000000" stroked="f">
                <v:path arrowok="t"/>
                <v:fill/>
              </v:shape>
            </v:group>
            <v:group style="position:absolute;left:802;top:2906;width:96;height:163" coordorigin="802,2906" coordsize="96,163">
              <v:shape style="position:absolute;left:802;top:2906;width:96;height:163" coordorigin="802,2906" coordsize="96,163" path="m893,2925l869,2925,878,2934,878,2968,873,2973,863,2987,845,3002,802,3050,802,3069,898,3069,898,3050,826,3050,866,3005,882,2990,893,2978,898,2968,898,2934,893,2925xe" filled="t" fillcolor="#000000" stroked="f">
                <v:path arrowok="t"/>
                <v:fill/>
              </v:shape>
              <v:shape style="position:absolute;left:802;top:2906;width:96;height:163" coordorigin="802,2906" coordsize="96,163" path="m848,2906l827,2910,811,2920,812,2938,829,2928,850,2925,893,2925,887,2915,871,2908,848,2906xe" filled="t" fillcolor="#000000" stroked="f">
                <v:path arrowok="t"/>
                <v:fill/>
              </v:shape>
            </v:group>
            <v:group style="position:absolute;left:922;top:2907;width:106;height:161" coordorigin="922,2907" coordsize="106,161">
              <v:shape style="position:absolute;left:922;top:2907;width:106;height:161" coordorigin="922,2907" coordsize="106,161" path="m965,2907l923,2969,922,2992,922,3001,942,3057,982,3068,1000,3061,1008,3053,966,3053,953,3042,944,3021,941,2992,941,2979,945,2953,954,2935,968,2925,988,2923,1010,2923,1007,2919,989,2910,965,2907xe" filled="t" fillcolor="#000000" stroked="f">
                <v:path arrowok="t"/>
                <v:fill/>
              </v:shape>
              <v:shape style="position:absolute;left:922;top:2907;width:106;height:161" coordorigin="922,2907" coordsize="106,161" path="m1010,2923l988,2923,999,2936,1006,2958,999,3037,966,3053,1008,3053,1017,3043,1022,3028,1026,3008,1027,2981,1025,2955,1018,2934,1010,2923xe" filled="t" fillcolor="#000000" stroked="f">
                <v:path arrowok="t"/>
                <v:fill/>
              </v:shape>
            </v:group>
            <v:group style="position:absolute;left:1056;top:2906;width:91;height:163" coordorigin="1056,2906" coordsize="91,163">
              <v:shape style="position:absolute;left:1056;top:2906;width:91;height:163" coordorigin="1056,2906" coordsize="91,163" path="m1147,3050l1056,3050,1056,3069,1147,3069,1147,3050xe" filled="t" fillcolor="#000000" stroked="f">
                <v:path arrowok="t"/>
                <v:fill/>
              </v:shape>
              <v:shape style="position:absolute;left:1056;top:2906;width:91;height:163" coordorigin="1056,2906" coordsize="91,163" path="m1114,2930l1090,2930,1090,3050,1114,3050,1114,2930xe" filled="t" fillcolor="#000000" stroked="f">
                <v:path arrowok="t"/>
                <v:fill/>
              </v:shape>
              <v:shape style="position:absolute;left:1056;top:2906;width:91;height:163" coordorigin="1056,2906" coordsize="91,163" path="m1114,2906l1056,2920,1056,2939,1090,2930,1114,2930,1114,2906xe" filled="t" fillcolor="#000000" stroked="f">
                <v:path arrowok="t"/>
                <v:fill/>
              </v:shape>
            </v:group>
            <v:group style="position:absolute;left:1176;top:2910;width:91;height:158" coordorigin="1176,2910" coordsize="91,158">
              <v:shape style="position:absolute;left:1176;top:2910;width:91;height:158" coordorigin="1176,2910" coordsize="91,158" path="m1176,3045l1177,3065,1193,3068,1217,3069,1238,3064,1252,3054,1200,3054,1190,3050,1176,3045xe" filled="t" fillcolor="#000000" stroked="f">
                <v:path arrowok="t"/>
                <v:fill/>
              </v:shape>
              <v:shape style="position:absolute;left:1176;top:2910;width:91;height:158" coordorigin="1176,2910" coordsize="91,158" path="m1262,2910l1181,2910,1181,2987,1219,2987,1238,2997,1243,3002,1248,3011,1248,3030,1243,3040,1238,3045,1229,3050,1224,3054,1252,3054,1254,3054,1264,3038,1267,3016,1267,3002,1262,2992,1243,2973,1200,2973,1200,2925,1262,2925,1262,2910xe" filled="t" fillcolor="#000000" stroked="f">
                <v:path arrowok="t"/>
                <v:fill/>
              </v:shape>
            </v:group>
            <v:group style="position:absolute;left:1291;top:2907;width:106;height:162" coordorigin="1291,2907" coordsize="106,162">
              <v:shape style="position:absolute;left:1291;top:2907;width:106;height:162" coordorigin="1291,2907" coordsize="106,162" path="m1336,2907l1292,2969,1291,2992,1291,3000,1311,3057,1351,3068,1369,3062,1378,3053,1336,3053,1322,3042,1314,3021,1310,2992,1311,2979,1315,2953,1324,2935,1338,2925,1357,2923,1378,2923,1375,2919,1358,2909,1336,2907xe" filled="t" fillcolor="#000000" stroked="f">
                <v:path arrowok="t"/>
                <v:fill/>
              </v:shape>
              <v:shape style="position:absolute;left:1291;top:2907;width:106;height:162" coordorigin="1291,2907" coordsize="106,162" path="m1378,2923l1357,2923,1369,2936,1376,2958,1367,3037,1336,3053,1378,3053,1386,3044,1392,3029,1396,3009,1397,2983,1394,2956,1387,2934,1378,2923xe" filled="t" fillcolor="#000000" stroked="f">
                <v:path arrowok="t"/>
                <v:fill/>
              </v:shape>
            </v:group>
            <v:group style="position:absolute;left:1416;top:2906;width:100;height:162" coordorigin="1416,2906" coordsize="100,162">
              <v:shape style="position:absolute;left:1416;top:2906;width:100;height:162" coordorigin="1416,2906" coordsize="100,162" path="m1426,3045l1428,3066,1441,3068,1471,3067,1488,3059,1492,3054,1445,3054,1426,3045xe" filled="t" fillcolor="#000000" stroked="f">
                <v:path arrowok="t"/>
                <v:fill/>
              </v:shape>
              <v:shape style="position:absolute;left:1416;top:2906;width:100;height:162" coordorigin="1416,2906" coordsize="100,162" path="m1516,2987l1498,2987,1497,2999,1494,3021,1488,3035,1478,3050,1469,3054,1492,3054,1505,3041,1510,3028,1514,3010,1516,2988,1516,2987xe" filled="t" fillcolor="#000000" stroked="f">
                <v:path arrowok="t"/>
                <v:fill/>
              </v:shape>
              <v:shape style="position:absolute;left:1416;top:2906;width:100;height:162" coordorigin="1416,2906" coordsize="100,162" path="m1466,2906l1446,2910,1429,2921,1419,2939,1416,2959,1420,2980,1430,2997,1450,3006,1478,3006,1488,3002,1494,2992,1459,2992,1450,2987,1440,2978,1435,2968,1435,2949,1440,2939,1445,2934,1450,2925,1459,2920,1498,2920,1488,2910,1466,2906xe" filled="t" fillcolor="#000000" stroked="f">
                <v:path arrowok="t"/>
                <v:fill/>
              </v:shape>
              <v:shape style="position:absolute;left:1416;top:2906;width:100;height:162" coordorigin="1416,2906" coordsize="100,162" path="m1498,2920l1474,2920,1483,2925,1488,2934,1493,2939,1498,2949,1498,2968,1493,2978,1483,2987,1474,2992,1494,2992,1498,2987,1516,2987,1516,2958,1511,2938,1502,2924,1498,2920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80.639999pt;margin-top:147.679993pt;width:1.68pt;height:7.2pt;mso-position-horizontal-relative:page;mso-position-vertical-relative:page;z-index:-3327" coordorigin="1613,2954" coordsize="34,144">
            <v:shape style="position:absolute;left:1613;top:2954;width:34;height:144" coordorigin="1613,2954" coordsize="34,144" path="m1642,2954l1622,2954,1622,2973,1627,2978,1642,2978,1642,2973,1646,2973,1646,2958,1642,2954xe" filled="t" fillcolor="#000000" stroked="f">
              <v:path arrowok="t"/>
              <v:fill/>
            </v:shape>
            <v:shape style="position:absolute;left:1613;top:2954;width:34;height:144" coordorigin="1613,2954" coordsize="34,144" path="m1646,3040l1627,3040,1613,3098,1627,3098,1646,3040xe" filled="t" fillcolor="#000000" stroked="f">
              <v:path arrowok="t"/>
              <v:fill/>
            </v:shape>
            <w10:wrap type="none"/>
          </v:group>
        </w:pict>
      </w:r>
      <w:r>
        <w:rPr/>
        <w:pict>
          <v:shape style="position:absolute;margin-left:223.660004pt;margin-top:144.059998pt;width:220.905477pt;height:11.25pt;mso-position-horizontal-relative:page;mso-position-vertical-relative:page;z-index:-3326" type="#_x0000_t75">
            <v:imagedata r:id="rId145" o:title=""/>
          </v:shape>
        </w:pict>
      </w:r>
      <w:r>
        <w:rPr/>
        <w:pict>
          <v:group style="position:absolute;margin-left:53.02pt;margin-top:162.059998pt;width:40.120pt;height:11.32pt;mso-position-horizontal-relative:page;mso-position-vertical-relative:page;z-index:-3325" coordorigin="1060,3241" coordsize="802,226">
            <v:group style="position:absolute;left:1070;top:3270;width:101;height:158" coordorigin="1070,3270" coordsize="101,158">
              <v:shape style="position:absolute;left:1070;top:3270;width:101;height:158" coordorigin="1070,3270" coordsize="101,158" path="m1171,3270l1070,3270,1070,3285,1147,3285,1090,3429,1109,3429,1171,3275,1171,3270xe" filled="t" fillcolor="#000000" stroked="f">
                <v:path arrowok="t"/>
                <v:fill/>
              </v:shape>
            </v:group>
            <v:group style="position:absolute;left:1195;top:3405;width:29;height:24" coordorigin="1195,3405" coordsize="29,24">
              <v:shape style="position:absolute;left:1195;top:3405;width:29;height:24" coordorigin="1195,3405" coordsize="29,24" path="m1214,3405l1200,3405,1200,3410,1195,3410,1195,3424,1200,3424,1200,3429,1214,3429,1224,3419,1224,3414,1214,3405xe" filled="t" fillcolor="#000000" stroked="f">
                <v:path arrowok="t"/>
                <v:fill/>
              </v:shape>
            </v:group>
            <v:group style="position:absolute;left:1238;top:3251;width:197;height:206" coordorigin="1238,3251" coordsize="197,206">
              <v:shape style="position:absolute;left:1238;top:3251;width:197;height:206" coordorigin="1238,3251" coordsize="197,206" path="m1310,3400l1296,3400,1296,3434,1291,3438,1291,3443,1301,3458,1301,3453,1306,3453,1326,3446,1344,3439,1363,3434,1310,3434,1310,3400xe" filled="t" fillcolor="#000000" stroked="f">
                <v:path arrowok="t"/>
                <v:fill/>
              </v:shape>
              <v:shape style="position:absolute;left:1238;top:3251;width:197;height:206" coordorigin="1238,3251" coordsize="197,206" path="m1353,3368l1337,3368,1348,3388,1392,3429,1430,3443,1430,3438,1435,3434,1435,3428,1415,3421,1397,3412,1382,3400,1404,3390,1368,3390,1358,3381,1354,3371,1353,3368xe" filled="t" fillcolor="#000000" stroked="f">
                <v:path arrowok="t"/>
                <v:fill/>
              </v:shape>
              <v:shape style="position:absolute;left:1238;top:3251;width:197;height:206" coordorigin="1238,3251" coordsize="197,206" path="m1349,3418l1331,3426,1310,3434,1363,3434,1358,3424,1358,3419,1349,3418xe" filled="t" fillcolor="#000000" stroked="f">
                <v:path arrowok="t"/>
                <v:fill/>
              </v:shape>
              <v:shape style="position:absolute;left:1238;top:3251;width:197;height:206" coordorigin="1238,3251" coordsize="197,206" path="m1440,3342l1238,3342,1238,3357,1307,3371,1293,3383,1276,3395,1258,3405,1238,3414,1238,3419,1243,3424,1263,3421,1280,3410,1296,3400,1310,3400,1310,3390,1330,3371,1337,3368,1353,3368,1349,3357,1440,3357,1440,3342xe" filled="t" fillcolor="#000000" stroked="f">
                <v:path arrowok="t"/>
                <v:fill/>
              </v:shape>
              <v:shape style="position:absolute;left:1238;top:3251;width:197;height:206" coordorigin="1238,3251" coordsize="197,206" path="m1416,3366l1402,3374,1384,3383,1368,3390,1404,3390,1426,3381,1416,3366xe" filled="t" fillcolor="#000000" stroked="f">
                <v:path arrowok="t"/>
                <v:fill/>
              </v:shape>
              <v:shape style="position:absolute;left:1238;top:3251;width:197;height:206" coordorigin="1238,3251" coordsize="197,206" path="m1349,3323l1330,3323,1330,3342,1349,3342,1349,3323xe" filled="t" fillcolor="#000000" stroked="f">
                <v:path arrowok="t"/>
                <v:fill/>
              </v:shape>
              <v:shape style="position:absolute;left:1238;top:3251;width:197;height:206" coordorigin="1238,3251" coordsize="197,206" path="m1426,3309l1253,3309,1253,3323,1426,3323,1426,3309xe" filled="t" fillcolor="#000000" stroked="f">
                <v:path arrowok="t"/>
                <v:fill/>
              </v:shape>
              <v:shape style="position:absolute;left:1238;top:3251;width:197;height:206" coordorigin="1238,3251" coordsize="197,206" path="m1349,3290l1330,3290,1330,3309,1349,3309,1349,3290xe" filled="t" fillcolor="#000000" stroked="f">
                <v:path arrowok="t"/>
                <v:fill/>
              </v:shape>
              <v:shape style="position:absolute;left:1238;top:3251;width:197;height:206" coordorigin="1238,3251" coordsize="197,206" path="m1435,3275l1243,3275,1243,3290,1435,3290,1435,3275xe" filled="t" fillcolor="#000000" stroked="f">
                <v:path arrowok="t"/>
                <v:fill/>
              </v:shape>
              <v:shape style="position:absolute;left:1238;top:3251;width:197;height:206" coordorigin="1238,3251" coordsize="197,206" path="m1349,3251l1330,3251,1330,3275,1349,3275,1349,3251xe" filled="t" fillcolor="#000000" stroked="f">
                <v:path arrowok="t"/>
                <v:fill/>
              </v:shape>
            </v:group>
            <v:group style="position:absolute;left:1459;top:3251;width:178;height:206" coordorigin="1459,3251" coordsize="178,206">
              <v:shape style="position:absolute;left:1459;top:3251;width:178;height:206" coordorigin="1459,3251" coordsize="178,206" path="m1560,3381l1541,3381,1541,3458,1560,3458,1560,3381xe" filled="t" fillcolor="#000000" stroked="f">
                <v:path arrowok="t"/>
                <v:fill/>
              </v:shape>
              <v:shape style="position:absolute;left:1459;top:3251;width:178;height:206" coordorigin="1459,3251" coordsize="178,206" path="m1637,3299l1459,3299,1459,3390,1478,3390,1478,3381,1637,3381,1637,3366,1478,3366,1478,3314,1637,3314,1637,3299xe" filled="t" fillcolor="#000000" stroked="f">
                <v:path arrowok="t"/>
                <v:fill/>
              </v:shape>
              <v:shape style="position:absolute;left:1459;top:3251;width:178;height:206" coordorigin="1459,3251" coordsize="178,206" path="m1637,3381l1622,3381,1622,3390,1637,3390,1637,3381xe" filled="t" fillcolor="#000000" stroked="f">
                <v:path arrowok="t"/>
                <v:fill/>
              </v:shape>
              <v:shape style="position:absolute;left:1459;top:3251;width:178;height:206" coordorigin="1459,3251" coordsize="178,206" path="m1560,3314l1541,3314,1541,3366,1560,3366,1560,3314xe" filled="t" fillcolor="#000000" stroked="f">
                <v:path arrowok="t"/>
                <v:fill/>
              </v:shape>
              <v:shape style="position:absolute;left:1459;top:3251;width:178;height:206" coordorigin="1459,3251" coordsize="178,206" path="m1637,3314l1622,3314,1622,3366,1637,3366,1637,3314xe" filled="t" fillcolor="#000000" stroked="f">
                <v:path arrowok="t"/>
                <v:fill/>
              </v:shape>
              <v:shape style="position:absolute;left:1459;top:3251;width:178;height:206" coordorigin="1459,3251" coordsize="178,206" path="m1560,3251l1541,3251,1541,3299,1560,3299,1560,3251xe" filled="t" fillcolor="#000000" stroked="f">
                <v:path arrowok="t"/>
                <v:fill/>
              </v:shape>
            </v:group>
            <v:group style="position:absolute;left:1666;top:3251;width:187;height:202" coordorigin="1666,3251" coordsize="187,202">
              <v:shape style="position:absolute;left:1666;top:3251;width:187;height:202" coordorigin="1666,3251" coordsize="187,202" path="m1742,3285l1666,3285,1666,3453,1680,3453,1680,3434,1742,3434,1742,3419,1680,3419,1680,3366,1742,3366,1742,3352,1680,3352,1680,3304,1742,3304,1742,3285xe" filled="t" fillcolor="#000000" stroked="f">
                <v:path arrowok="t"/>
                <v:fill/>
              </v:shape>
              <v:shape style="position:absolute;left:1666;top:3251;width:187;height:202" coordorigin="1666,3251" coordsize="187,202" path="m1742,3434l1728,3434,1728,3448,1742,3448,1742,3434xe" filled="t" fillcolor="#000000" stroked="f">
                <v:path arrowok="t"/>
                <v:fill/>
              </v:shape>
              <v:shape style="position:absolute;left:1666;top:3251;width:187;height:202" coordorigin="1666,3251" coordsize="187,202" path="m1742,3366l1728,3366,1728,3419,1742,3419,1742,3366xe" filled="t" fillcolor="#000000" stroked="f">
                <v:path arrowok="t"/>
                <v:fill/>
              </v:shape>
              <v:shape style="position:absolute;left:1666;top:3251;width:187;height:202" coordorigin="1666,3251" coordsize="187,202" path="m1742,3304l1728,3304,1728,3352,1742,3352,1742,3304xe" filled="t" fillcolor="#000000" stroked="f">
                <v:path arrowok="t"/>
                <v:fill/>
              </v:shape>
              <v:shape style="position:absolute;left:1666;top:3251;width:187;height:202" coordorigin="1666,3251" coordsize="187,202" path="m1699,3251l1694,3261,1690,3275,1685,3285,1704,3285,1709,3280,1714,3270,1718,3256,1699,3251xe" filled="t" fillcolor="#000000" stroked="f">
                <v:path arrowok="t"/>
                <v:fill/>
              </v:shape>
              <v:shape style="position:absolute;left:1666;top:3251;width:187;height:202" coordorigin="1666,3251" coordsize="187,202" path="m1853,3299l1781,3299,1834,3321,1834,3414,1829,3429,1824,3434,1776,3434,1776,3443,1787,3451,1806,3452,1829,3450,1844,3437,1848,3412,1849,3400,1850,3384,1851,3364,1852,3342,1852,3321,1853,3313,1853,3299xe" filled="t" fillcolor="#000000" stroked="f">
                <v:path arrowok="t"/>
                <v:fill/>
              </v:shape>
              <v:shape style="position:absolute;left:1666;top:3251;width:187;height:202" coordorigin="1666,3251" coordsize="187,202" path="m1776,3333l1766,3342,1777,3357,1789,3374,1800,3390,1814,3380,1804,3366,1792,3350,1776,3333xe" filled="t" fillcolor="#000000" stroked="f">
                <v:path arrowok="t"/>
                <v:fill/>
              </v:shape>
              <v:shape style="position:absolute;left:1666;top:3251;width:187;height:202" coordorigin="1666,3251" coordsize="187,202" path="m1779,3256l1773,3278,1765,3297,1757,3313,1747,3328,1752,3333,1757,3333,1763,3336,1772,3319,1781,3299,1853,3299,1853,3285,1786,3285,1795,3266,1795,3256,1779,3256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99.339996pt;margin-top:162.059998pt;width:50.92pt;height:11.32pt;mso-position-horizontal-relative:page;mso-position-vertical-relative:page;z-index:-3324" coordorigin="1987,3241" coordsize="1018,226">
            <v:group style="position:absolute;left:1997;top:3266;width:67;height:48" coordorigin="1997,3266" coordsize="67,48">
              <v:shape style="position:absolute;left:1997;top:3266;width:67;height:48" coordorigin="1997,3266" coordsize="67,48" path="m2064,3266l2050,3266,2030,3314,2050,3314,2064,3266xe" filled="t" fillcolor="#000000" stroked="f">
                <v:path arrowok="t"/>
                <v:fill/>
              </v:shape>
              <v:shape style="position:absolute;left:1997;top:3266;width:67;height:48" coordorigin="1997,3266" coordsize="67,48" path="m2026,3266l2011,3266,1997,3314,2016,3314,2026,3266xe" filled="t" fillcolor="#000000" stroked="f">
                <v:path arrowok="t"/>
                <v:fill/>
              </v:shape>
            </v:group>
            <v:group style="position:absolute;left:2078;top:3256;width:197;height:202" coordorigin="2078,3256" coordsize="197,202">
              <v:shape style="position:absolute;left:2078;top:3256;width:197;height:202" coordorigin="2078,3256" coordsize="197,202" path="m2251,3366l2107,3366,2107,3458,2126,3458,2126,3443,2251,3443,2251,3429,2126,3429,2126,3381,2251,3381,2251,3366xe" filled="t" fillcolor="#000000" stroked="f">
                <v:path arrowok="t"/>
                <v:fill/>
              </v:shape>
              <v:shape style="position:absolute;left:2078;top:3256;width:197;height:202" coordorigin="2078,3256" coordsize="197,202" path="m2251,3443l2232,3443,2232,3458,2251,3458,2251,3443xe" filled="t" fillcolor="#000000" stroked="f">
                <v:path arrowok="t"/>
                <v:fill/>
              </v:shape>
              <v:shape style="position:absolute;left:2078;top:3256;width:197;height:202" coordorigin="2078,3256" coordsize="197,202" path="m2251,3381l2232,3381,2232,3429,2251,3429,2251,3381xe" filled="t" fillcolor="#000000" stroked="f">
                <v:path arrowok="t"/>
                <v:fill/>
              </v:shape>
              <v:shape style="position:absolute;left:2078;top:3256;width:197;height:202" coordorigin="2078,3256" coordsize="197,202" path="m2194,3256l2173,3258,2160,3272,2146,3285,2131,3297,2114,3309,2097,3321,2078,3333,2078,3338,2088,3347,2098,3342,2107,3333,2117,3328,2271,3328,2267,3323,2237,3323,2136,3316,2151,3302,2166,3288,2179,3275,2202,3275,2189,3261,2194,3256xe" filled="t" fillcolor="#000000" stroked="f">
                <v:path arrowok="t"/>
                <v:fill/>
              </v:shape>
              <v:shape style="position:absolute;left:2078;top:3256;width:197;height:202" coordorigin="2078,3256" coordsize="197,202" path="m2271,3328l2237,3328,2251,3333,2261,3338,2270,3347,2275,3342,2275,3333,2271,3328xe" filled="t" fillcolor="#000000" stroked="f">
                <v:path arrowok="t"/>
                <v:fill/>
              </v:shape>
              <v:shape style="position:absolute;left:2078;top:3256;width:197;height:202" coordorigin="2078,3256" coordsize="197,202" path="m2237,3328l2117,3328,2117,3338,2237,3338,2237,3328xe" filled="t" fillcolor="#000000" stroked="f">
                <v:path arrowok="t"/>
                <v:fill/>
              </v:shape>
              <v:shape style="position:absolute;left:2078;top:3256;width:197;height:202" coordorigin="2078,3256" coordsize="197,202" path="m2202,3275l2179,3275,2188,3286,2202,3299,2219,3312,2237,3323,2267,3323,2267,3323,2249,3313,2232,3302,2216,3289,2202,3276,2202,3275xe" filled="t" fillcolor="#000000" stroked="f">
                <v:path arrowok="t"/>
                <v:fill/>
              </v:shape>
            </v:group>
            <v:group style="position:absolute;left:2299;top:3266;width:178;height:187" coordorigin="2299,3266" coordsize="178,187">
              <v:shape style="position:absolute;left:2299;top:3266;width:178;height:187" coordorigin="2299,3266" coordsize="178,187" path="m2477,3266l2299,3266,2299,3453,2318,3453,2318,3280,2477,3280,2477,3266xe" filled="t" fillcolor="#000000" stroked="f">
                <v:path arrowok="t"/>
                <v:fill/>
              </v:shape>
              <v:shape style="position:absolute;left:2299;top:3266;width:178;height:187" coordorigin="2299,3266" coordsize="178,187" path="m2429,3434l2414,3434,2414,3438,2419,3448,2419,3453,2467,3453,2477,3443,2477,3438,2438,3438,2429,3434xe" filled="t" fillcolor="#000000" stroked="f">
                <v:path arrowok="t"/>
                <v:fill/>
              </v:shape>
              <v:shape style="position:absolute;left:2299;top:3266;width:178;height:187" coordorigin="2299,3266" coordsize="178,187" path="m2477,3280l2462,3280,2462,3434,2458,3438,2477,3438,2477,3280xe" filled="t" fillcolor="#000000" stroked="f">
                <v:path arrowok="t"/>
                <v:fill/>
              </v:shape>
              <v:shape style="position:absolute;left:2299;top:3266;width:178;height:187" coordorigin="2299,3266" coordsize="178,187" path="m2434,3342l2347,3342,2347,3419,2362,3419,2362,3410,2434,3410,2434,3395,2362,3395,2362,3357,2434,3357,2434,3342xe" filled="t" fillcolor="#000000" stroked="f">
                <v:path arrowok="t"/>
                <v:fill/>
              </v:shape>
              <v:shape style="position:absolute;left:2299;top:3266;width:178;height:187" coordorigin="2299,3266" coordsize="178,187" path="m2434,3357l2419,3357,2419,3395,2434,3395,2434,3357xe" filled="t" fillcolor="#000000" stroked="f">
                <v:path arrowok="t"/>
                <v:fill/>
              </v:shape>
              <v:shape style="position:absolute;left:2299;top:3266;width:178;height:187" coordorigin="2299,3266" coordsize="178,187" path="m2448,3304l2328,3304,2328,3318,2448,3318,2448,3304xe" filled="t" fillcolor="#000000" stroked="f">
                <v:path arrowok="t"/>
                <v:fill/>
              </v:shape>
            </v:group>
            <v:group style="position:absolute;left:2496;top:3256;width:206;height:202" coordorigin="2496,3256" coordsize="206,202">
              <v:shape style="position:absolute;left:2496;top:3256;width:206;height:202" coordorigin="2496,3256" coordsize="206,202" path="m2545,3338l2525,3338,2525,3458,2544,3458,2545,3338xe" filled="t" fillcolor="#000000" stroked="f">
                <v:path arrowok="t"/>
                <v:fill/>
              </v:shape>
              <v:shape style="position:absolute;left:2496;top:3256;width:206;height:202" coordorigin="2496,3256" coordsize="206,202" path="m2606,3333l2592,3333,2592,3371,2590,3393,2583,3412,2573,3429,2558,3443,2568,3453,2605,3385,2606,3362,2606,3333xe" filled="t" fillcolor="#000000" stroked="f">
                <v:path arrowok="t"/>
                <v:fill/>
              </v:shape>
              <v:shape style="position:absolute;left:2496;top:3256;width:206;height:202" coordorigin="2496,3256" coordsize="206,202" path="m2669,3333l2650,3333,2650,3453,2669,3453,2669,3333xe" filled="t" fillcolor="#000000" stroked="f">
                <v:path arrowok="t"/>
                <v:fill/>
              </v:shape>
              <v:shape style="position:absolute;left:2496;top:3256;width:206;height:202" coordorigin="2496,3256" coordsize="206,202" path="m2558,3261l2539,3268,2532,3288,2523,3306,2515,3324,2506,3341,2496,3357,2501,3362,2501,3366,2507,3373,2516,3356,2525,3338,2545,3338,2546,3299,2558,3261xe" filled="t" fillcolor="#000000" stroked="f">
                <v:path arrowok="t"/>
                <v:fill/>
              </v:shape>
              <v:shape style="position:absolute;left:2496;top:3256;width:206;height:202" coordorigin="2496,3256" coordsize="206,202" path="m2640,3256l2612,3272,2601,3288,2588,3302,2572,3316,2554,3328,2563,3338,2622,3294,2635,3282,2654,3282,2651,3278,2640,3261,2640,3256xe" filled="t" fillcolor="#000000" stroked="f">
                <v:path arrowok="t"/>
                <v:fill/>
              </v:shape>
              <v:shape style="position:absolute;left:2496;top:3256;width:206;height:202" coordorigin="2496,3256" coordsize="206,202" path="m2654,3282l2635,3282,2647,3298,2661,3313,2677,3326,2693,3338,2702,3328,2696,3317,2679,3306,2664,3293,2654,3282xe" filled="t" fillcolor="#000000" stroked="f">
                <v:path arrowok="t"/>
                <v:fill/>
              </v:shape>
            </v:group>
            <v:group style="position:absolute;left:2712;top:3251;width:202;height:206" coordorigin="2712,3251" coordsize="202,206">
              <v:shape style="position:absolute;left:2712;top:3251;width:202;height:206" coordorigin="2712,3251" coordsize="202,206" path="m2760,3347l2741,3347,2741,3458,2760,3458,2760,3347xe" filled="t" fillcolor="#000000" stroked="f">
                <v:path arrowok="t"/>
                <v:fill/>
              </v:shape>
              <v:shape style="position:absolute;left:2712;top:3251;width:202;height:206" coordorigin="2712,3251" coordsize="202,206" path="m2899,3376l2798,3376,2798,3458,2813,3458,2813,3448,2899,3448,2899,3429,2813,3429,2813,3390,2899,3390,2899,3376xe" filled="t" fillcolor="#000000" stroked="f">
                <v:path arrowok="t"/>
                <v:fill/>
              </v:shape>
              <v:shape style="position:absolute;left:2712;top:3251;width:202;height:206" coordorigin="2712,3251" coordsize="202,206" path="m2899,3448l2885,3448,2885,3458,2899,3458,2899,3448xe" filled="t" fillcolor="#000000" stroked="f">
                <v:path arrowok="t"/>
                <v:fill/>
              </v:shape>
              <v:shape style="position:absolute;left:2712;top:3251;width:202;height:206" coordorigin="2712,3251" coordsize="202,206" path="m2899,3390l2885,3390,2885,3429,2899,3429,2899,3390xe" filled="t" fillcolor="#000000" stroked="f">
                <v:path arrowok="t"/>
                <v:fill/>
              </v:shape>
              <v:shape style="position:absolute;left:2712;top:3251;width:202;height:206" coordorigin="2712,3251" coordsize="202,206" path="m2784,3294l2712,3294,2712,3309,2737,3326,2730,3345,2722,3364,2712,3381,2717,3390,2717,3395,2726,3386,2734,3369,2741,3347,2760,3347,2760,3338,2774,3338,2770,3333,2767,3328,2760,3328,2760,3309,2784,3309,2784,3294xe" filled="t" fillcolor="#000000" stroked="f">
                <v:path arrowok="t"/>
                <v:fill/>
              </v:shape>
              <v:shape style="position:absolute;left:2712;top:3251;width:202;height:206" coordorigin="2712,3251" coordsize="202,206" path="m2829,3304l2813,3304,2818,3314,2827,3323,2833,3336,2815,3347,2797,3356,2779,3362,2779,3366,2784,3371,2800,3370,2819,3363,2836,3355,2853,3348,2902,3348,2888,3341,2879,3323,2844,3323,2831,3307,2829,3304xe" filled="t" fillcolor="#000000" stroked="f">
                <v:path arrowok="t"/>
                <v:fill/>
              </v:shape>
              <v:shape style="position:absolute;left:2712;top:3251;width:202;height:206" coordorigin="2712,3251" coordsize="202,206" path="m2902,3348l2853,3348,2872,3357,2890,3365,2909,3371,2909,3366,2914,3362,2907,3351,2902,3348xe" filled="t" fillcolor="#000000" stroked="f">
                <v:path arrowok="t"/>
                <v:fill/>
              </v:shape>
              <v:shape style="position:absolute;left:2712;top:3251;width:202;height:206" coordorigin="2712,3251" coordsize="202,206" path="m2774,3338l2760,3338,2765,3342,2770,3352,2779,3357,2789,3347,2779,3342,2774,3338xe" filled="t" fillcolor="#000000" stroked="f">
                <v:path arrowok="t"/>
                <v:fill/>
              </v:shape>
              <v:shape style="position:absolute;left:2712;top:3251;width:202;height:206" coordorigin="2712,3251" coordsize="202,206" path="m2837,3256l2815,3267,2806,3285,2795,3303,2784,3318,2789,3323,2789,3328,2794,3333,2798,3323,2808,3314,2813,3304,2829,3304,2822,3290,2904,3290,2904,3275,2827,3275,2837,3266,2837,3256xe" filled="t" fillcolor="#000000" stroked="f">
                <v:path arrowok="t"/>
                <v:fill/>
              </v:shape>
              <v:shape style="position:absolute;left:2712;top:3251;width:202;height:206" coordorigin="2712,3251" coordsize="202,206" path="m2765,3323l2760,3328,2767,3328,2765,3323xe" filled="t" fillcolor="#000000" stroked="f">
                <v:path arrowok="t"/>
                <v:fill/>
              </v:shape>
              <v:shape style="position:absolute;left:2712;top:3251;width:202;height:206" coordorigin="2712,3251" coordsize="202,206" path="m2904,3290l2885,3290,2878,3299,2864,3312,2844,3323,2879,3323,2879,3322,2893,3306,2904,3290xe" filled="t" fillcolor="#000000" stroked="f">
                <v:path arrowok="t"/>
                <v:fill/>
              </v:shape>
              <v:shape style="position:absolute;left:2712;top:3251;width:202;height:206" coordorigin="2712,3251" coordsize="202,206" path="m2760,3251l2741,3251,2741,3294,2760,3294,2760,3251xe" filled="t" fillcolor="#000000" stroked="f">
                <v:path arrowok="t"/>
                <v:fill/>
              </v:shape>
            </v:group>
            <v:group style="position:absolute;left:2933;top:3266;width:62;height:48" coordorigin="2933,3266" coordsize="62,48">
              <v:shape style="position:absolute;left:2933;top:3266;width:62;height:48" coordorigin="2933,3266" coordsize="62,48" path="m2995,3266l2981,3266,2966,3314,2981,3314,2995,3266xe" filled="t" fillcolor="#000000" stroked="f">
                <v:path arrowok="t"/>
                <v:fill/>
              </v:shape>
              <v:shape style="position:absolute;left:2933;top:3266;width:62;height:48" coordorigin="2933,3266" coordsize="62,48" path="m2962,3266l2942,3266,2933,3314,2947,3314,2962,3266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33.820007pt;margin-top:180.300003pt;width:67.240pt;height:11.32pt;mso-position-horizontal-relative:page;mso-position-vertical-relative:page;z-index:-3323" coordorigin="6676,3606" coordsize="1345,226">
            <v:group style="position:absolute;left:6686;top:3630;width:202;height:183" coordorigin="6686,3630" coordsize="202,183">
              <v:shape style="position:absolute;left:6686;top:3630;width:202;height:183" coordorigin="6686,3630" coordsize="202,183" path="m6763,3707l6744,3707,6743,3736,6739,3755,6734,3771,6722,3783,6707,3795,6686,3808,6691,3813,6752,3773,6763,3712,6763,3707xe" filled="t" fillcolor="#000000" stroked="f">
                <v:path arrowok="t"/>
                <v:fill/>
              </v:shape>
              <v:shape style="position:absolute;left:6686;top:3630;width:202;height:183" coordorigin="6686,3630" coordsize="202,183" path="m6821,3707l6806,3707,6806,3803,6811,3813,6874,3813,6883,3808,6883,3798,6826,3798,6821,3794,6821,3707xe" filled="t" fillcolor="#000000" stroked="f">
                <v:path arrowok="t"/>
                <v:fill/>
              </v:shape>
              <v:shape style="position:absolute;left:6686;top:3630;width:202;height:183" coordorigin="6686,3630" coordsize="202,183" path="m6874,3755l6869,3770,6869,3794,6859,3798,6883,3798,6883,3789,6888,3784,6888,3760,6878,3760,6874,3755xe" filled="t" fillcolor="#000000" stroked="f">
                <v:path arrowok="t"/>
                <v:fill/>
              </v:shape>
              <v:shape style="position:absolute;left:6686;top:3630;width:202;height:183" coordorigin="6686,3630" coordsize="202,183" path="m6888,3693l6686,3693,6686,3707,6888,3707,6888,3693xe" filled="t" fillcolor="#000000" stroked="f">
                <v:path arrowok="t"/>
                <v:fill/>
              </v:shape>
              <v:shape style="position:absolute;left:6686;top:3630;width:202;height:183" coordorigin="6686,3630" coordsize="202,183" path="m6869,3630l6706,3630,6706,3645,6869,3645,6869,3630xe" filled="t" fillcolor="#000000" stroked="f">
                <v:path arrowok="t"/>
                <v:fill/>
              </v:shape>
            </v:group>
            <v:group style="position:absolute;left:6893;top:3616;width:206;height:202" coordorigin="6893,3616" coordsize="206,202">
              <v:shape style="position:absolute;left:6893;top:3616;width:206;height:202" coordorigin="6893,3616" coordsize="206,202" path="m7085,3717l6974,3717,6974,3818,6994,3818,6994,3808,7085,3808,7085,3794,6994,3794,6994,3770,7085,3770,7085,3755,6994,3755,6994,3731,7085,3731,7085,3717xe" filled="t" fillcolor="#000000" stroked="f">
                <v:path arrowok="t"/>
                <v:fill/>
              </v:shape>
              <v:shape style="position:absolute;left:6893;top:3616;width:206;height:202" coordorigin="6893,3616" coordsize="206,202" path="m7085,3808l7070,3808,7070,3818,7085,3818,7085,3808xe" filled="t" fillcolor="#000000" stroked="f">
                <v:path arrowok="t"/>
                <v:fill/>
              </v:shape>
              <v:shape style="position:absolute;left:6893;top:3616;width:206;height:202" coordorigin="6893,3616" coordsize="206,202" path="m7085,3770l7070,3770,7070,3794,7085,3794,7085,3770xe" filled="t" fillcolor="#000000" stroked="f">
                <v:path arrowok="t"/>
                <v:fill/>
              </v:shape>
              <v:shape style="position:absolute;left:6893;top:3616;width:206;height:202" coordorigin="6893,3616" coordsize="206,202" path="m7085,3731l7070,3731,7070,3755,7085,3755,7085,3731xe" filled="t" fillcolor="#000000" stroked="f">
                <v:path arrowok="t"/>
                <v:fill/>
              </v:shape>
              <v:shape style="position:absolute;left:6893;top:3616;width:206;height:202" coordorigin="6893,3616" coordsize="206,202" path="m6898,3798l6898,3818,6931,3818,6941,3808,6941,3803,6902,3803,6898,3798xe" filled="t" fillcolor="#000000" stroked="f">
                <v:path arrowok="t"/>
                <v:fill/>
              </v:shape>
              <v:shape style="position:absolute;left:6893;top:3616;width:206;height:202" coordorigin="6893,3616" coordsize="206,202" path="m6941,3736l6926,3736,6926,3798,6922,3803,6941,3803,6941,3736xe" filled="t" fillcolor="#000000" stroked="f">
                <v:path arrowok="t"/>
                <v:fill/>
              </v:shape>
              <v:shape style="position:absolute;left:6893;top:3616;width:206;height:202" coordorigin="6893,3616" coordsize="206,202" path="m6955,3726l6893,3726,6898,3746,6907,3741,6917,3741,6926,3736,6941,3736,6941,3731,6946,3731,6955,3726xe" filled="t" fillcolor="#000000" stroked="f">
                <v:path arrowok="t"/>
                <v:fill/>
              </v:shape>
              <v:shape style="position:absolute;left:6893;top:3616;width:206;height:202" coordorigin="6893,3616" coordsize="206,202" path="m6941,3674l6926,3674,6926,3722,6917,3722,6907,3726,6960,3726,6960,3717,6941,3717,6941,3674xe" filled="t" fillcolor="#000000" stroked="f">
                <v:path arrowok="t"/>
                <v:fill/>
              </v:shape>
              <v:shape style="position:absolute;left:6893;top:3616;width:206;height:202" coordorigin="6893,3616" coordsize="206,202" path="m6960,3712l6946,3712,6941,3717,6960,3717,6960,3712xe" filled="t" fillcolor="#000000" stroked="f">
                <v:path arrowok="t"/>
                <v:fill/>
              </v:shape>
              <v:shape style="position:absolute;left:6893;top:3616;width:206;height:202" coordorigin="6893,3616" coordsize="206,202" path="m6965,3659l6898,3659,6898,3674,6965,3674,6965,3659xe" filled="t" fillcolor="#000000" stroked="f">
                <v:path arrowok="t"/>
                <v:fill/>
              </v:shape>
              <v:shape style="position:absolute;left:6893;top:3616;width:206;height:202" coordorigin="6893,3616" coordsize="206,202" path="m6941,3616l6926,3616,6926,3659,6941,3659,6941,3616xe" filled="t" fillcolor="#000000" stroked="f">
                <v:path arrowok="t"/>
                <v:fill/>
              </v:shape>
              <v:shape style="position:absolute;left:6893;top:3616;width:206;height:202" coordorigin="6893,3616" coordsize="206,202" path="m6989,3616l6974,3616,6974,3688,6984,3698,7080,3698,7090,3693,7093,3683,6994,3683,6989,3678,6989,3669,6999,3662,7058,3650,6989,3650,6989,3616xe" filled="t" fillcolor="#000000" stroked="f">
                <v:path arrowok="t"/>
                <v:fill/>
              </v:shape>
              <v:shape style="position:absolute;left:6893;top:3616;width:206;height:202" coordorigin="6893,3616" coordsize="206,202" path="m7085,3650l7080,3659,7080,3674,7075,3683,7093,3683,7094,3678,7094,3664,7099,3659,7094,3654,7090,3654,7085,3650xe" filled="t" fillcolor="#000000" stroked="f">
                <v:path arrowok="t"/>
                <v:fill/>
              </v:shape>
              <v:shape style="position:absolute;left:6893;top:3616;width:206;height:202" coordorigin="6893,3616" coordsize="206,202" path="m7068,3631l7049,3637,7029,3642,7009,3646,6989,3650,7058,3650,7060,3649,7078,3645,7094,3640,7068,3631xe" filled="t" fillcolor="#000000" stroked="f">
                <v:path arrowok="t"/>
                <v:fill/>
              </v:shape>
            </v:group>
            <v:group style="position:absolute;left:7104;top:3621;width:202;height:197" coordorigin="7104,3621" coordsize="202,197">
              <v:shape style="position:absolute;left:7104;top:3621;width:202;height:197" coordorigin="7104,3621" coordsize="202,197" path="m7228,3706l7213,3706,7221,3727,7252,3780,7296,3818,7301,3808,7306,3803,7304,3795,7288,3785,7273,3773,7260,3759,7248,3744,7237,3726,7228,3706,7228,3706xe" filled="t" fillcolor="#000000" stroked="f">
                <v:path arrowok="t"/>
                <v:fill/>
              </v:shape>
              <v:shape style="position:absolute;left:7104;top:3621;width:202;height:197" coordorigin="7104,3621" coordsize="202,197" path="m7219,3621l7200,3628,7197,3652,7193,3675,7172,3735,7121,3793,7104,3803,7114,3813,7169,3775,7204,3724,7213,3706,7228,3706,7220,3685,7214,3661,7217,3641,7219,3621xe" filled="t" fillcolor="#000000" stroked="f">
                <v:path arrowok="t"/>
                <v:fill/>
              </v:shape>
            </v:group>
            <v:group style="position:absolute;left:7330;top:3626;width:187;height:197" coordorigin="7330,3626" coordsize="187,197">
              <v:shape style="position:absolute;left:7330;top:3626;width:187;height:197" coordorigin="7330,3626" coordsize="187,197" path="m7502,3626l7334,3626,7334,3803,7330,3803,7339,3822,7344,3818,7361,3812,7379,3805,7402,3798,7354,3798,7354,3746,7517,3746,7517,3731,7354,3731,7354,3693,7502,3693,7502,3678,7354,3678,7354,3640,7502,3640,7502,3626xe" filled="t" fillcolor="#000000" stroked="f">
                <v:path arrowok="t"/>
                <v:fill/>
              </v:shape>
              <v:shape style="position:absolute;left:7330;top:3626;width:187;height:197" coordorigin="7330,3626" coordsize="187,197" path="m7445,3746l7354,3746,7435,3758,7443,3778,7453,3795,7464,3808,7474,3813,7478,3818,7498,3818,7502,3813,7506,3803,7483,3803,7477,3797,7464,3782,7454,3766,7445,3746xe" filled="t" fillcolor="#000000" stroked="f">
                <v:path arrowok="t"/>
                <v:fill/>
              </v:shape>
              <v:shape style="position:absolute;left:7330;top:3626;width:187;height:197" coordorigin="7330,3626" coordsize="187,197" path="m7507,3760l7502,3760,7498,3774,7498,3789,7493,3794,7488,3803,7506,3803,7507,3798,7512,3794,7517,3779,7517,3765,7512,3765,7507,3760xe" filled="t" fillcolor="#000000" stroked="f">
                <v:path arrowok="t"/>
                <v:fill/>
              </v:shape>
              <v:shape style="position:absolute;left:7330;top:3626;width:187;height:197" coordorigin="7330,3626" coordsize="187,197" path="m7389,3783l7371,3791,7354,3798,7402,3798,7402,3784,7389,3783xe" filled="t" fillcolor="#000000" stroked="f">
                <v:path arrowok="t"/>
                <v:fill/>
              </v:shape>
              <v:shape style="position:absolute;left:7330;top:3626;width:187;height:197" coordorigin="7330,3626" coordsize="187,197" path="m7440,3693l7421,3693,7421,3707,7426,3717,7426,3731,7445,3731,7440,3717,7440,3693xe" filled="t" fillcolor="#000000" stroked="f">
                <v:path arrowok="t"/>
                <v:fill/>
              </v:shape>
              <v:shape style="position:absolute;left:7330;top:3626;width:187;height:197" coordorigin="7330,3626" coordsize="187,197" path="m7502,3693l7483,3693,7483,3702,7502,3702,7502,3693xe" filled="t" fillcolor="#000000" stroked="f">
                <v:path arrowok="t"/>
                <v:fill/>
              </v:shape>
              <v:shape style="position:absolute;left:7330;top:3626;width:187;height:197" coordorigin="7330,3626" coordsize="187,197" path="m7502,3640l7483,3640,7483,3678,7502,3678,7502,3640xe" filled="t" fillcolor="#000000" stroked="f">
                <v:path arrowok="t"/>
                <v:fill/>
              </v:shape>
            </v:group>
            <v:group style="position:absolute;left:7536;top:3626;width:173;height:192" coordorigin="7536,3626" coordsize="173,192">
              <v:shape style="position:absolute;left:7536;top:3626;width:173;height:192" coordorigin="7536,3626" coordsize="173,192" path="m7637,3698l7618,3698,7618,3818,7637,3818,7637,3698xe" filled="t" fillcolor="#000000" stroked="f">
                <v:path arrowok="t"/>
                <v:fill/>
              </v:shape>
              <v:shape style="position:absolute;left:7536;top:3626;width:173;height:192" coordorigin="7536,3626" coordsize="173,192" path="m7709,3683l7546,3683,7546,3798,7565,3798,7565,3698,7709,3698,7709,3683xe" filled="t" fillcolor="#000000" stroked="f">
                <v:path arrowok="t"/>
                <v:fill/>
              </v:shape>
              <v:shape style="position:absolute;left:7536;top:3626;width:173;height:192" coordorigin="7536,3626" coordsize="173,192" path="m7709,3698l7694,3698,7694,3774,7690,3779,7651,3779,7656,3784,7656,3794,7699,3794,7709,3789,7709,3698xe" filled="t" fillcolor="#000000" stroked="f">
                <v:path arrowok="t"/>
                <v:fill/>
              </v:shape>
              <v:shape style="position:absolute;left:7536;top:3626;width:173;height:192" coordorigin="7536,3626" coordsize="173,192" path="m7638,3645l7618,3645,7618,3683,7637,3683,7638,3645xe" filled="t" fillcolor="#000000" stroked="f">
                <v:path arrowok="t"/>
                <v:fill/>
              </v:shape>
              <v:shape style="position:absolute;left:7536;top:3626;width:173;height:192" coordorigin="7536,3626" coordsize="173,192" path="m7716,3626l7621,3633,7558,3635,7536,3635,7536,3645,7538,3650,7559,3650,7579,3649,7599,3648,7618,3645,7718,3645,7716,3626xe" filled="t" fillcolor="#000000" stroked="f">
                <v:path arrowok="t"/>
                <v:fill/>
              </v:shape>
            </v:group>
            <v:group style="position:absolute;left:7738;top:3630;width:206;height:182" coordorigin="7738,3630" coordsize="206,182">
              <v:shape style="position:absolute;left:7738;top:3630;width:206;height:182" coordorigin="7738,3630" coordsize="206,182" path="m7819,3707l7800,3707,7800,3713,7798,3737,7758,3795,7738,3808,7742,3813,7797,3788,7819,3713,7819,3707xe" filled="t" fillcolor="#000000" stroked="f">
                <v:path arrowok="t"/>
                <v:fill/>
              </v:shape>
              <v:shape style="position:absolute;left:7738;top:3630;width:206;height:182" coordorigin="7738,3630" coordsize="206,182" path="m7877,3707l7858,3707,7858,3803,7867,3813,7930,3813,7939,3808,7939,3798,7882,3798,7877,3794,7877,3707xe" filled="t" fillcolor="#000000" stroked="f">
                <v:path arrowok="t"/>
                <v:fill/>
              </v:shape>
              <v:shape style="position:absolute;left:7738;top:3630;width:206;height:182" coordorigin="7738,3630" coordsize="206,182" path="m7925,3755l7925,3784,7920,3794,7915,3798,7939,3798,7939,3789,7944,3784,7944,3760,7930,3760,7925,3755xe" filled="t" fillcolor="#000000" stroked="f">
                <v:path arrowok="t"/>
                <v:fill/>
              </v:shape>
              <v:shape style="position:absolute;left:7738;top:3630;width:206;height:182" coordorigin="7738,3630" coordsize="206,182" path="m7939,3693l7738,3693,7738,3707,7939,3707,7939,3693xe" filled="t" fillcolor="#000000" stroked="f">
                <v:path arrowok="t"/>
                <v:fill/>
              </v:shape>
              <v:shape style="position:absolute;left:7738;top:3630;width:206;height:182" coordorigin="7738,3630" coordsize="206,182" path="m7920,3630l7757,3630,7757,3645,7920,3645,7920,3630xe" filled="t" fillcolor="#000000" stroked="f">
                <v:path arrowok="t"/>
                <v:fill/>
              </v:shape>
            </v:group>
            <v:group style="position:absolute;left:7958;top:3765;width:53;height:53" coordorigin="7958,3765" coordsize="53,53">
              <v:shape style="position:absolute;left:7958;top:3765;width:53;height:53" coordorigin="7958,3765" coordsize="53,53" path="m8002,3765l7973,3765,7963,3774,7958,3784,7958,3798,7978,3818,7992,3818,8002,3813,8011,3803,7982,3803,7982,3798,7978,3798,7978,3784,7982,3779,8011,3779,8006,3770,8002,3765xe" filled="t" fillcolor="#000000" stroked="f">
                <v:path arrowok="t"/>
                <v:fill/>
              </v:shape>
              <v:shape style="position:absolute;left:7958;top:3765;width:53;height:53" coordorigin="7958,3765" coordsize="53,53" path="m8011,3779l7992,3779,7992,3784,7997,3784,7997,3798,7992,3798,7987,3803,8011,3803,8011,3779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3.02pt;margin-top:198.300003pt;width:40.120pt;height:11.32pt;mso-position-horizontal-relative:page;mso-position-vertical-relative:page;z-index:-3322" coordorigin="1060,3966" coordsize="802,226">
            <v:group style="position:absolute;left:1070;top:3990;width:99;height:163" coordorigin="1070,3990" coordsize="99,163">
              <v:shape style="position:absolute;left:1070;top:3990;width:99;height:163" coordorigin="1070,3990" coordsize="99,163" path="m1138,3990l1109,3990,1099,3995,1089,4000,1079,4016,1076,4038,1085,4055,1104,4067,1085,4078,1074,4094,1070,4115,1070,4125,1075,4134,1086,4146,1102,4153,1126,4153,1145,4149,1160,4139,1114,4139,1104,4134,1090,4120,1090,4106,1098,4090,1118,4077,1154,4077,1138,4067,1146,4062,1147,4061,1121,4061,1104,4047,1099,4029,1099,4019,1109,4010,1162,4010,1157,4000,1138,3990xe" filled="t" fillcolor="#000000" stroked="f">
                <v:path arrowok="t"/>
                <v:fill/>
              </v:shape>
              <v:shape style="position:absolute;left:1070;top:3990;width:99;height:163" coordorigin="1070,3990" coordsize="99,163" path="m1154,4077l1118,4077,1132,4083,1147,4096,1152,4115,1152,4125,1142,4130,1133,4139,1160,4139,1162,4138,1168,4122,1169,4096,1158,4080,1154,4077xe" filled="t" fillcolor="#000000" stroked="f">
                <v:path arrowok="t"/>
                <v:fill/>
              </v:shape>
              <v:shape style="position:absolute;left:1070;top:3990;width:99;height:163" coordorigin="1070,3990" coordsize="99,163" path="m1162,4010l1138,4010,1147,4019,1147,4030,1140,4048,1121,4061,1147,4061,1161,4048,1166,4029,1166,4019,1162,4010xe" filled="t" fillcolor="#000000" stroked="f">
                <v:path arrowok="t"/>
                <v:fill/>
              </v:shape>
            </v:group>
            <v:group style="position:absolute;left:1195;top:4130;width:29;height:24" coordorigin="1195,4130" coordsize="29,24">
              <v:shape style="position:absolute;left:1195;top:4130;width:29;height:24" coordorigin="1195,4130" coordsize="29,24" path="m1214,4130l1200,4130,1200,4134,1195,4134,1195,4149,1200,4149,1200,4154,1214,4154,1224,4144,1224,4139,1214,4130xe" filled="t" fillcolor="#000000" stroked="f">
                <v:path arrowok="t"/>
                <v:fill/>
              </v:shape>
            </v:group>
            <v:group style="position:absolute;left:1238;top:3976;width:199;height:206" coordorigin="1238,3976" coordsize="199,206">
              <v:shape style="position:absolute;left:1238;top:3976;width:199;height:206" coordorigin="1238,3976" coordsize="199,206" path="m1310,4125l1296,4125,1296,4158,1291,4163,1291,4168,1301,4182,1301,4178,1306,4178,1326,4170,1344,4164,1363,4158,1310,4158,1310,4125xe" filled="t" fillcolor="#000000" stroked="f">
                <v:path arrowok="t"/>
                <v:fill/>
              </v:shape>
              <v:shape style="position:absolute;left:1238;top:3976;width:199;height:206" coordorigin="1238,3976" coordsize="199,206" path="m1353,4093l1337,4093,1348,4113,1392,4154,1430,4168,1430,4163,1435,4158,1437,4153,1416,4147,1398,4139,1382,4130,1408,4115,1368,4115,1358,4106,1354,4096,1353,4093xe" filled="t" fillcolor="#000000" stroked="f">
                <v:path arrowok="t"/>
                <v:fill/>
              </v:shape>
              <v:shape style="position:absolute;left:1238;top:3976;width:199;height:206" coordorigin="1238,3976" coordsize="199,206" path="m1349,4143l1331,4151,1310,4158,1363,4158,1358,4154,1358,4144,1349,4143xe" filled="t" fillcolor="#000000" stroked="f">
                <v:path arrowok="t"/>
                <v:fill/>
              </v:shape>
              <v:shape style="position:absolute;left:1238;top:3976;width:199;height:206" coordorigin="1238,3976" coordsize="199,206" path="m1440,4067l1238,4067,1238,4082,1307,4095,1293,4108,1276,4120,1258,4130,1238,4139,1238,4144,1243,4149,1263,4148,1280,4138,1296,4125,1310,4125,1310,4115,1330,4096,1337,4093,1353,4093,1349,4082,1440,4082,1440,4067xe" filled="t" fillcolor="#000000" stroked="f">
                <v:path arrowok="t"/>
                <v:fill/>
              </v:shape>
              <v:shape style="position:absolute;left:1238;top:3976;width:199;height:206" coordorigin="1238,3976" coordsize="199,206" path="m1416,4091l1402,4098,1384,4108,1368,4115,1408,4115,1426,4106,1416,4091xe" filled="t" fillcolor="#000000" stroked="f">
                <v:path arrowok="t"/>
                <v:fill/>
              </v:shape>
              <v:shape style="position:absolute;left:1238;top:3976;width:199;height:206" coordorigin="1238,3976" coordsize="199,206" path="m1349,4048l1330,4048,1330,4067,1349,4067,1349,4048xe" filled="t" fillcolor="#000000" stroked="f">
                <v:path arrowok="t"/>
                <v:fill/>
              </v:shape>
              <v:shape style="position:absolute;left:1238;top:3976;width:199;height:206" coordorigin="1238,3976" coordsize="199,206" path="m1426,4034l1253,4034,1253,4048,1426,4048,1426,4034xe" filled="t" fillcolor="#000000" stroked="f">
                <v:path arrowok="t"/>
                <v:fill/>
              </v:shape>
              <v:shape style="position:absolute;left:1238;top:3976;width:199;height:206" coordorigin="1238,3976" coordsize="199,206" path="m1349,4014l1330,4014,1330,4034,1349,4034,1349,4014xe" filled="t" fillcolor="#000000" stroked="f">
                <v:path arrowok="t"/>
                <v:fill/>
              </v:shape>
              <v:shape style="position:absolute;left:1238;top:3976;width:199;height:206" coordorigin="1238,3976" coordsize="199,206" path="m1435,4000l1243,4000,1243,4014,1435,4014,1435,4000xe" filled="t" fillcolor="#000000" stroked="f">
                <v:path arrowok="t"/>
                <v:fill/>
              </v:shape>
              <v:shape style="position:absolute;left:1238;top:3976;width:199;height:206" coordorigin="1238,3976" coordsize="199,206" path="m1349,3976l1330,3976,1330,4000,1349,4000,1349,3976xe" filled="t" fillcolor="#000000" stroked="f">
                <v:path arrowok="t"/>
                <v:fill/>
              </v:shape>
            </v:group>
            <v:group style="position:absolute;left:1459;top:3976;width:178;height:206" coordorigin="1459,3976" coordsize="178,206">
              <v:shape style="position:absolute;left:1459;top:3976;width:178;height:206" coordorigin="1459,3976" coordsize="178,206" path="m1560,4106l1541,4106,1541,4182,1560,4182,1560,4106xe" filled="t" fillcolor="#000000" stroked="f">
                <v:path arrowok="t"/>
                <v:fill/>
              </v:shape>
              <v:shape style="position:absolute;left:1459;top:3976;width:178;height:206" coordorigin="1459,3976" coordsize="178,206" path="m1637,4024l1459,4024,1459,4115,1478,4115,1478,4106,1637,4106,1637,4091,1478,4091,1478,4038,1637,4038,1637,4024xe" filled="t" fillcolor="#000000" stroked="f">
                <v:path arrowok="t"/>
                <v:fill/>
              </v:shape>
              <v:shape style="position:absolute;left:1459;top:3976;width:178;height:206" coordorigin="1459,3976" coordsize="178,206" path="m1637,4106l1622,4106,1622,4115,1637,4115,1637,4106xe" filled="t" fillcolor="#000000" stroked="f">
                <v:path arrowok="t"/>
                <v:fill/>
              </v:shape>
              <v:shape style="position:absolute;left:1459;top:3976;width:178;height:206" coordorigin="1459,3976" coordsize="178,206" path="m1560,4038l1541,4038,1541,4091,1560,4091,1560,4038xe" filled="t" fillcolor="#000000" stroked="f">
                <v:path arrowok="t"/>
                <v:fill/>
              </v:shape>
              <v:shape style="position:absolute;left:1459;top:3976;width:178;height:206" coordorigin="1459,3976" coordsize="178,206" path="m1637,4038l1622,4038,1622,4091,1637,4091,1637,4038xe" filled="t" fillcolor="#000000" stroked="f">
                <v:path arrowok="t"/>
                <v:fill/>
              </v:shape>
              <v:shape style="position:absolute;left:1459;top:3976;width:178;height:206" coordorigin="1459,3976" coordsize="178,206" path="m1560,3976l1541,3976,1541,4024,1560,4024,1560,3976xe" filled="t" fillcolor="#000000" stroked="f">
                <v:path arrowok="t"/>
                <v:fill/>
              </v:shape>
            </v:group>
            <v:group style="position:absolute;left:1666;top:3976;width:187;height:202" coordorigin="1666,3976" coordsize="187,202">
              <v:shape style="position:absolute;left:1666;top:3976;width:187;height:202" coordorigin="1666,3976" coordsize="187,202" path="m1742,4010l1666,4010,1666,4178,1680,4178,1680,4158,1742,4158,1742,4144,1680,4144,1680,4091,1742,4091,1742,4077,1680,4077,1680,4029,1742,4029,1742,4010xe" filled="t" fillcolor="#000000" stroked="f">
                <v:path arrowok="t"/>
                <v:fill/>
              </v:shape>
              <v:shape style="position:absolute;left:1666;top:3976;width:187;height:202" coordorigin="1666,3976" coordsize="187,202" path="m1742,4158l1728,4158,1728,4173,1742,4173,1742,4158xe" filled="t" fillcolor="#000000" stroked="f">
                <v:path arrowok="t"/>
                <v:fill/>
              </v:shape>
              <v:shape style="position:absolute;left:1666;top:3976;width:187;height:202" coordorigin="1666,3976" coordsize="187,202" path="m1742,4091l1728,4091,1728,4144,1742,4144,1742,4091xe" filled="t" fillcolor="#000000" stroked="f">
                <v:path arrowok="t"/>
                <v:fill/>
              </v:shape>
              <v:shape style="position:absolute;left:1666;top:3976;width:187;height:202" coordorigin="1666,3976" coordsize="187,202" path="m1742,4029l1728,4029,1728,4077,1742,4077,1742,4029xe" filled="t" fillcolor="#000000" stroked="f">
                <v:path arrowok="t"/>
                <v:fill/>
              </v:shape>
              <v:shape style="position:absolute;left:1666;top:3976;width:187;height:202" coordorigin="1666,3976" coordsize="187,202" path="m1699,3976l1694,3986,1690,4000,1685,4010,1704,4010,1709,4005,1714,3995,1718,3981,1699,3976xe" filled="t" fillcolor="#000000" stroked="f">
                <v:path arrowok="t"/>
                <v:fill/>
              </v:shape>
              <v:shape style="position:absolute;left:1666;top:3976;width:187;height:202" coordorigin="1666,3976" coordsize="187,202" path="m1853,4029l1781,4029,1834,4043,1834,4139,1829,4154,1824,4158,1776,4158,1776,4168,1787,4176,1806,4177,1829,4175,1844,4162,1848,4137,1849,4124,1850,4109,1851,4089,1852,4067,1852,4043,1853,4038,1853,4029xe" filled="t" fillcolor="#000000" stroked="f">
                <v:path arrowok="t"/>
                <v:fill/>
              </v:shape>
              <v:shape style="position:absolute;left:1666;top:3976;width:187;height:202" coordorigin="1666,3976" coordsize="187,202" path="m1776,4058l1766,4067,1777,4082,1789,4099,1800,4115,1814,4105,1804,4090,1792,4075,1776,4058xe" filled="t" fillcolor="#000000" stroked="f">
                <v:path arrowok="t"/>
                <v:fill/>
              </v:shape>
              <v:shape style="position:absolute;left:1666;top:3976;width:187;height:202" coordorigin="1666,3976" coordsize="187,202" path="m1779,3981l1773,4002,1765,4022,1757,4038,1747,4053,1752,4058,1757,4058,1762,4062,1766,4053,1776,4038,1781,4029,1853,4029,1853,4010,1786,4010,1795,3990,1795,3981,1779,3981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99.339996pt;margin-top:198.300003pt;width:50.92pt;height:11.279988pt;mso-position-horizontal-relative:page;mso-position-vertical-relative:page;z-index:-3321" coordorigin="1987,3966" coordsize="1018,226">
            <v:group style="position:absolute;left:1997;top:3990;width:67;height:48" coordorigin="1997,3990" coordsize="67,48">
              <v:shape style="position:absolute;left:1997;top:3990;width:67;height:48" coordorigin="1997,3990" coordsize="67,48" path="m2064,3990l2050,3990,2030,4038,2050,4038,2064,3990xe" filled="t" fillcolor="#000000" stroked="f">
                <v:path arrowok="t"/>
                <v:fill/>
              </v:shape>
              <v:shape style="position:absolute;left:1997;top:3990;width:67;height:48" coordorigin="1997,3990" coordsize="67,48" path="m2026,3990l2011,3990,1997,4038,2016,4038,2026,3990xe" filled="t" fillcolor="#000000" stroked="f">
                <v:path arrowok="t"/>
                <v:fill/>
              </v:shape>
            </v:group>
            <v:group style="position:absolute;left:2078;top:3976;width:202;height:203" coordorigin="2078,3976" coordsize="202,203">
              <v:shape style="position:absolute;left:2078;top:3976;width:202;height:203" coordorigin="2078,3976" coordsize="202,203" path="m2093,4086l2085,4106,2093,4125,2102,4139,2098,4149,2078,4168,2078,4173,2083,4178,2088,4179,2103,4166,2116,4152,2152,4152,2138,4144,2125,4131,2128,4123,2110,4123,2100,4106,2093,4086xe" filled="t" fillcolor="#000000" stroked="f">
                <v:path arrowok="t"/>
                <v:fill/>
              </v:shape>
              <v:shape style="position:absolute;left:2078;top:3976;width:202;height:203" coordorigin="2078,3976" coordsize="202,203" path="m2152,4152l2116,4152,2131,4160,2149,4167,2169,4171,2195,4173,2275,4173,2275,4168,2280,4163,2278,4158,2178,4158,2156,4153,2152,4152xe" filled="t" fillcolor="#000000" stroked="f">
                <v:path arrowok="t"/>
                <v:fill/>
              </v:shape>
              <v:shape style="position:absolute;left:2078;top:3976;width:202;height:203" coordorigin="2078,3976" coordsize="202,203" path="m2208,4130l2194,4130,2194,4154,2208,4154,2208,4130xe" filled="t" fillcolor="#000000" stroked="f">
                <v:path arrowok="t"/>
                <v:fill/>
              </v:shape>
              <v:shape style="position:absolute;left:2078;top:3976;width:202;height:203" coordorigin="2078,3976" coordsize="202,203" path="m2270,4120l2141,4120,2141,4130,2270,4130,2270,4120xe" filled="t" fillcolor="#000000" stroked="f">
                <v:path arrowok="t"/>
                <v:fill/>
              </v:shape>
              <v:shape style="position:absolute;left:2078;top:3976;width:202;height:203" coordorigin="2078,3976" coordsize="202,203" path="m2141,4000l2078,4000,2078,4014,2122,4014,2083,4058,2083,4072,2123,4086,2117,4106,2110,4123,2128,4123,2132,4112,2137,4092,2141,4072,2141,4058,2102,4058,2141,4014,2141,4000xe" filled="t" fillcolor="#000000" stroked="f">
                <v:path arrowok="t"/>
                <v:fill/>
              </v:shape>
              <v:shape style="position:absolute;left:2078;top:3976;width:202;height:203" coordorigin="2078,3976" coordsize="202,203" path="m2208,4101l2194,4101,2194,4120,2208,4120,2208,4101xe" filled="t" fillcolor="#000000" stroked="f">
                <v:path arrowok="t"/>
                <v:fill/>
              </v:shape>
              <v:shape style="position:absolute;left:2078;top:3976;width:202;height:203" coordorigin="2078,3976" coordsize="202,203" path="m2261,4091l2150,4091,2150,4101,2261,4101,2261,4091xe" filled="t" fillcolor="#000000" stroked="f">
                <v:path arrowok="t"/>
                <v:fill/>
              </v:shape>
              <v:shape style="position:absolute;left:2078;top:3976;width:202;height:203" coordorigin="2078,3976" coordsize="202,203" path="m2208,4072l2194,4072,2194,4091,2208,4091,2208,4072xe" filled="t" fillcolor="#000000" stroked="f">
                <v:path arrowok="t"/>
                <v:fill/>
              </v:shape>
              <v:shape style="position:absolute;left:2078;top:3976;width:202;height:203" coordorigin="2078,3976" coordsize="202,203" path="m2256,4043l2242,4043,2242,4058,2150,4058,2150,4072,2242,4072,2242,4077,2256,4077,2256,4043xe" filled="t" fillcolor="#000000" stroked="f">
                <v:path arrowok="t"/>
                <v:fill/>
              </v:shape>
              <v:shape style="position:absolute;left:2078;top:3976;width:202;height:203" coordorigin="2078,3976" coordsize="202,203" path="m2208,4043l2194,4043,2194,4058,2208,4058,2208,4043xe" filled="t" fillcolor="#000000" stroked="f">
                <v:path arrowok="t"/>
                <v:fill/>
              </v:shape>
              <v:shape style="position:absolute;left:2078;top:3976;width:202;height:203" coordorigin="2078,3976" coordsize="202,203" path="m2280,4029l2141,4029,2141,4043,2280,4043,2280,4029xe" filled="t" fillcolor="#000000" stroked="f">
                <v:path arrowok="t"/>
                <v:fill/>
              </v:shape>
              <v:shape style="position:absolute;left:2078;top:3976;width:202;height:203" coordorigin="2078,3976" coordsize="202,203" path="m2208,4010l2194,4010,2194,4029,2208,4029,2208,4010xe" filled="t" fillcolor="#000000" stroked="f">
                <v:path arrowok="t"/>
                <v:fill/>
              </v:shape>
              <v:shape style="position:absolute;left:2078;top:3976;width:202;height:203" coordorigin="2078,3976" coordsize="202,203" path="m2256,4000l2150,4000,2150,4010,2242,4010,2242,4029,2256,4029,2256,4000xe" filled="t" fillcolor="#000000" stroked="f">
                <v:path arrowok="t"/>
                <v:fill/>
              </v:shape>
              <v:shape style="position:absolute;left:2078;top:3976;width:202;height:203" coordorigin="2078,3976" coordsize="202,203" path="m2208,3976l2194,3976,2194,4000,2208,4000,2208,3976xe" filled="t" fillcolor="#000000" stroked="f">
                <v:path arrowok="t"/>
                <v:fill/>
              </v:shape>
            </v:group>
            <v:group style="position:absolute;left:2290;top:3986;width:202;height:196" coordorigin="2290,3986" coordsize="202,196">
              <v:shape style="position:absolute;left:2290;top:3986;width:202;height:196" coordorigin="2290,3986" coordsize="202,196" path="m2467,4067l2357,4067,2357,4082,2370,4090,2378,4110,2385,4128,2391,4146,2374,4153,2354,4161,2333,4168,2342,4178,2350,4182,2369,4175,2387,4168,2405,4162,2425,4156,2467,4156,2466,4156,2449,4146,2435,4133,2447,4118,2447,4117,2403,4117,2393,4101,2386,4082,2467,4082,2467,4067xe" filled="t" fillcolor="#000000" stroked="f">
                <v:path arrowok="t"/>
                <v:fill/>
              </v:shape>
              <v:shape style="position:absolute;left:2290;top:3986;width:202;height:196" coordorigin="2290,3986" coordsize="202,196" path="m2467,4156l2425,4156,2443,4165,2462,4173,2482,4178,2482,4173,2486,4168,2487,4162,2467,4156xe" filled="t" fillcolor="#000000" stroked="f">
                <v:path arrowok="t"/>
                <v:fill/>
              </v:shape>
              <v:shape style="position:absolute;left:2290;top:3986;width:202;height:196" coordorigin="2290,3986" coordsize="202,196" path="m2328,4048l2290,4048,2290,4062,2314,4062,2314,4149,2309,4154,2326,4161,2342,4150,2362,4139,2328,4139,2328,4048xe" filled="t" fillcolor="#000000" stroked="f">
                <v:path arrowok="t"/>
                <v:fill/>
              </v:shape>
              <v:shape style="position:absolute;left:2290;top:3986;width:202;height:196" coordorigin="2290,3986" coordsize="202,196" path="m2357,4120l2338,4130,2328,4139,2362,4139,2357,4130,2357,4120xe" filled="t" fillcolor="#000000" stroked="f">
                <v:path arrowok="t"/>
                <v:fill/>
              </v:shape>
              <v:shape style="position:absolute;left:2290;top:3986;width:202;height:196" coordorigin="2290,3986" coordsize="202,196" path="m2467,4082l2386,4082,2451,4086,2439,4102,2424,4114,2403,4117,2447,4117,2458,4101,2467,4082xe" filled="t" fillcolor="#000000" stroked="f">
                <v:path arrowok="t"/>
                <v:fill/>
              </v:shape>
              <v:shape style="position:absolute;left:2290;top:3986;width:202;height:196" coordorigin="2290,3986" coordsize="202,196" path="m2458,3986l2376,3986,2374,4022,2365,4040,2347,4053,2352,4058,2352,4062,2364,4063,2379,4048,2388,4030,2390,4010,2390,4005,2458,4005,2458,3986xe" filled="t" fillcolor="#000000" stroked="f">
                <v:path arrowok="t"/>
                <v:fill/>
              </v:shape>
              <v:shape style="position:absolute;left:2290;top:3986;width:202;height:196" coordorigin="2290,3986" coordsize="202,196" path="m2458,4005l2443,4005,2443,4048,2448,4053,2491,4053,2491,4038,2462,4038,2458,4034,2458,4005xe" filled="t" fillcolor="#000000" stroked="f">
                <v:path arrowok="t"/>
                <v:fill/>
              </v:shape>
              <v:shape style="position:absolute;left:2290;top:3986;width:202;height:196" coordorigin="2290,3986" coordsize="202,196" path="m2318,3986l2307,3998,2320,4012,2333,4029,2347,4014,2318,3986xe" filled="t" fillcolor="#000000" stroked="f">
                <v:path arrowok="t"/>
                <v:fill/>
              </v:shape>
            </v:group>
            <v:group style="position:absolute;left:2496;top:3981;width:211;height:197" coordorigin="2496,3981" coordsize="211,197">
              <v:shape style="position:absolute;left:2496;top:3981;width:211;height:197" coordorigin="2496,3981" coordsize="211,197" path="m2582,4067l2501,4067,2501,4082,2529,4090,2526,4109,2520,4128,2510,4146,2496,4163,2501,4173,2506,4178,2516,4166,2528,4151,2540,4135,2553,4119,2576,4119,2564,4107,2549,4096,2549,4082,2582,4082,2582,4067xe" filled="t" fillcolor="#000000" stroked="f">
                <v:path arrowok="t"/>
                <v:fill/>
              </v:shape>
              <v:shape style="position:absolute;left:2496;top:3981;width:211;height:197" coordorigin="2496,3981" coordsize="211,197" path="m2645,4019l2630,4019,2630,4069,2627,4089,2591,4153,2573,4168,2573,4173,2578,4173,2598,4170,2614,4154,2626,4137,2635,4121,2640,4106,2654,4106,2654,4096,2642,4090,2644,4071,2645,4048,2645,4019xe" filled="t" fillcolor="#000000" stroked="f">
                <v:path arrowok="t"/>
                <v:fill/>
              </v:shape>
              <v:shape style="position:absolute;left:2496;top:3981;width:211;height:197" coordorigin="2496,3981" coordsize="211,197" path="m2654,4106l2640,4106,2640,4168,2650,4173,2693,4173,2702,4168,2702,4158,2654,4158,2654,4106xe" filled="t" fillcolor="#000000" stroked="f">
                <v:path arrowok="t"/>
                <v:fill/>
              </v:shape>
              <v:shape style="position:absolute;left:2496;top:3981;width:211;height:197" coordorigin="2496,3981" coordsize="211,197" path="m2698,4125l2688,4125,2688,4158,2702,4158,2702,4149,2707,4139,2707,4130,2702,4130,2698,4125xe" filled="t" fillcolor="#000000" stroked="f">
                <v:path arrowok="t"/>
                <v:fill/>
              </v:shape>
              <v:shape style="position:absolute;left:2496;top:3981;width:211;height:197" coordorigin="2496,3981" coordsize="211,197" path="m2576,4119l2553,4119,2566,4134,2578,4149,2579,4125,2579,4121,2576,4119xe" filled="t" fillcolor="#000000" stroked="f">
                <v:path arrowok="t"/>
                <v:fill/>
              </v:shape>
              <v:shape style="position:absolute;left:2496;top:3981;width:211;height:197" coordorigin="2496,3981" coordsize="211,197" path="m2688,3990l2592,3990,2592,4115,2606,4115,2606,4005,2688,4005,2688,3990xe" filled="t" fillcolor="#000000" stroked="f">
                <v:path arrowok="t"/>
                <v:fill/>
              </v:shape>
              <v:shape style="position:absolute;left:2496;top:3981;width:211;height:197" coordorigin="2496,3981" coordsize="211,197" path="m2688,4005l2674,4005,2674,4110,2688,4110,2688,4005xe" filled="t" fillcolor="#000000" stroked="f">
                <v:path arrowok="t"/>
                <v:fill/>
              </v:shape>
              <v:shape style="position:absolute;left:2496;top:3981;width:211;height:197" coordorigin="2496,3981" coordsize="211,197" path="m2549,4034l2530,4034,2530,4067,2549,4067,2549,4034xe" filled="t" fillcolor="#000000" stroked="f">
                <v:path arrowok="t"/>
                <v:fill/>
              </v:shape>
              <v:shape style="position:absolute;left:2496;top:3981;width:211;height:197" coordorigin="2496,3981" coordsize="211,197" path="m2582,4019l2501,4019,2501,4034,2582,4034,2582,4019xe" filled="t" fillcolor="#000000" stroked="f">
                <v:path arrowok="t"/>
                <v:fill/>
              </v:shape>
              <v:shape style="position:absolute;left:2496;top:3981;width:211;height:197" coordorigin="2496,3981" coordsize="211,197" path="m2549,3981l2530,3981,2530,4019,2549,4019,2549,3981xe" filled="t" fillcolor="#000000" stroked="f">
                <v:path arrowok="t"/>
                <v:fill/>
              </v:shape>
            </v:group>
            <v:group style="position:absolute;left:2712;top:3976;width:202;height:206" coordorigin="2712,3976" coordsize="202,206">
              <v:shape style="position:absolute;left:2712;top:3976;width:202;height:206" coordorigin="2712,3976" coordsize="202,206" path="m2914,4120l2774,4120,2774,4134,2827,4141,2814,4151,2795,4160,2770,4168,2774,4173,2774,4178,2782,4182,2805,4174,2824,4165,2841,4157,2855,4149,2878,4149,2871,4146,2856,4134,2914,4134,2914,4120xe" filled="t" fillcolor="#000000" stroked="f">
                <v:path arrowok="t"/>
                <v:fill/>
              </v:shape>
              <v:shape style="position:absolute;left:2712;top:3976;width:202;height:206" coordorigin="2712,3976" coordsize="202,206" path="m2755,4067l2741,4067,2741,4178,2755,4178,2755,4067xe" filled="t" fillcolor="#000000" stroked="f">
                <v:path arrowok="t"/>
                <v:fill/>
              </v:shape>
              <v:shape style="position:absolute;left:2712;top:3976;width:202;height:206" coordorigin="2712,3976" coordsize="202,206" path="m2878,4149l2855,4149,2869,4162,2887,4172,2909,4178,2909,4173,2914,4168,2909,4161,2889,4155,2878,4149xe" filled="t" fillcolor="#000000" stroked="f">
                <v:path arrowok="t"/>
                <v:fill/>
              </v:shape>
              <v:shape style="position:absolute;left:2712;top:3976;width:202;height:206" coordorigin="2712,3976" coordsize="202,206" path="m2784,4024l2712,4024,2712,4038,2736,4051,2728,4071,2720,4089,2712,4106,2712,4110,2717,4120,2718,4123,2727,4107,2735,4089,2741,4067,2774,4067,2770,4062,2755,4062,2755,4038,2784,4038,2784,4024xe" filled="t" fillcolor="#000000" stroked="f">
                <v:path arrowok="t"/>
                <v:fill/>
              </v:shape>
              <v:shape style="position:absolute;left:2712;top:3976;width:202;height:206" coordorigin="2712,3976" coordsize="202,206" path="m2851,4101l2837,4101,2837,4120,2851,4120,2851,4101xe" filled="t" fillcolor="#000000" stroked="f">
                <v:path arrowok="t"/>
                <v:fill/>
              </v:shape>
              <v:shape style="position:absolute;left:2712;top:3976;width:202;height:206" coordorigin="2712,3976" coordsize="202,206" path="m2899,4034l2789,4034,2789,4106,2808,4106,2808,4101,2899,4101,2899,4091,2808,4091,2808,4072,2899,4072,2899,4062,2808,4062,2808,4048,2899,4048,2899,4034xe" filled="t" fillcolor="#000000" stroked="f">
                <v:path arrowok="t"/>
                <v:fill/>
              </v:shape>
              <v:shape style="position:absolute;left:2712;top:3976;width:202;height:206" coordorigin="2712,3976" coordsize="202,206" path="m2899,4101l2885,4101,2885,4106,2899,4106,2899,4101xe" filled="t" fillcolor="#000000" stroked="f">
                <v:path arrowok="t"/>
                <v:fill/>
              </v:shape>
              <v:shape style="position:absolute;left:2712;top:3976;width:202;height:206" coordorigin="2712,3976" coordsize="202,206" path="m2774,4067l2755,4067,2770,4082,2774,4091,2784,4082,2779,4077,2774,4067xe" filled="t" fillcolor="#000000" stroked="f">
                <v:path arrowok="t"/>
                <v:fill/>
              </v:shape>
              <v:shape style="position:absolute;left:2712;top:3976;width:202;height:206" coordorigin="2712,3976" coordsize="202,206" path="m2899,4072l2885,4072,2885,4091,2899,4091,2899,4072xe" filled="t" fillcolor="#000000" stroked="f">
                <v:path arrowok="t"/>
                <v:fill/>
              </v:shape>
              <v:shape style="position:absolute;left:2712;top:3976;width:202;height:206" coordorigin="2712,3976" coordsize="202,206" path="m2765,4058l2755,4062,2770,4062,2765,4058xe" filled="t" fillcolor="#000000" stroked="f">
                <v:path arrowok="t"/>
                <v:fill/>
              </v:shape>
              <v:shape style="position:absolute;left:2712;top:3976;width:202;height:206" coordorigin="2712,3976" coordsize="202,206" path="m2899,4048l2885,4048,2885,4062,2899,4062,2899,4048xe" filled="t" fillcolor="#000000" stroked="f">
                <v:path arrowok="t"/>
                <v:fill/>
              </v:shape>
              <v:shape style="position:absolute;left:2712;top:3976;width:202;height:206" coordorigin="2712,3976" coordsize="202,206" path="m2827,4010l2813,4010,2813,4029,2827,4029,2827,4010xe" filled="t" fillcolor="#000000" stroked="f">
                <v:path arrowok="t"/>
                <v:fill/>
              </v:shape>
              <v:shape style="position:absolute;left:2712;top:3976;width:202;height:206" coordorigin="2712,3976" coordsize="202,206" path="m2880,4010l2866,4010,2866,4029,2880,4029,2880,4010xe" filled="t" fillcolor="#000000" stroked="f">
                <v:path arrowok="t"/>
                <v:fill/>
              </v:shape>
              <v:shape style="position:absolute;left:2712;top:3976;width:202;height:206" coordorigin="2712,3976" coordsize="202,206" path="m2755,3976l2741,3976,2741,4024,2755,4024,2755,3976xe" filled="t" fillcolor="#000000" stroked="f">
                <v:path arrowok="t"/>
                <v:fill/>
              </v:shape>
              <v:shape style="position:absolute;left:2712;top:3976;width:202;height:206" coordorigin="2712,3976" coordsize="202,206" path="m2914,4000l2779,4000,2779,4010,2914,4010,2914,4000xe" filled="t" fillcolor="#000000" stroked="f">
                <v:path arrowok="t"/>
                <v:fill/>
              </v:shape>
              <v:shape style="position:absolute;left:2712;top:3976;width:202;height:206" coordorigin="2712,3976" coordsize="202,206" path="m2827,3976l2813,3976,2813,4000,2827,4000,2827,3976xe" filled="t" fillcolor="#000000" stroked="f">
                <v:path arrowok="t"/>
                <v:fill/>
              </v:shape>
              <v:shape style="position:absolute;left:2712;top:3976;width:202;height:206" coordorigin="2712,3976" coordsize="202,206" path="m2880,3976l2866,3976,2866,4000,2880,4000,2880,3976xe" filled="t" fillcolor="#000000" stroked="f">
                <v:path arrowok="t"/>
                <v:fill/>
              </v:shape>
            </v:group>
            <v:group style="position:absolute;left:2933;top:3990;width:62;height:48" coordorigin="2933,3990" coordsize="62,48">
              <v:shape style="position:absolute;left:2933;top:3990;width:62;height:48" coordorigin="2933,3990" coordsize="62,48" path="m2995,3990l2981,3990,2966,4038,2981,4038,2995,3990xe" filled="t" fillcolor="#000000" stroked="f">
                <v:path arrowok="t"/>
                <v:fill/>
              </v:shape>
              <v:shape style="position:absolute;left:2933;top:3990;width:62;height:48" coordorigin="2933,3990" coordsize="62,48" path="m2962,3990l2942,3990,2933,4038,2947,4038,2962,3990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13.899994pt;margin-top:198.300003pt;width:25pt;height:11.32pt;mso-position-horizontal-relative:page;mso-position-vertical-relative:page;z-index:-3320" coordorigin="6278,3966" coordsize="500,226">
            <v:group style="position:absolute;left:6288;top:3976;width:206;height:206" coordorigin="6288,3976" coordsize="206,206">
              <v:shape style="position:absolute;left:6288;top:3976;width:206;height:206" coordorigin="6288,3976" coordsize="206,206" path="m6417,4134l6395,4134,6408,4147,6423,4159,6440,4168,6461,4176,6485,4182,6485,4173,6494,4163,6493,4163,6469,4159,6449,4153,6431,4144,6417,4134xe" filled="t" fillcolor="#000000" stroked="f">
                <v:path arrowok="t"/>
                <v:fill/>
              </v:shape>
              <v:shape style="position:absolute;left:6288;top:3976;width:206;height:206" coordorigin="6288,3976" coordsize="206,206" path="m6485,4106l6293,4106,6293,4120,6367,4133,6354,4144,6337,4154,6315,4162,6288,4168,6298,4178,6371,4155,6395,4134,6417,4134,6416,4133,6403,4120,6485,4120,6485,4106xe" filled="t" fillcolor="#000000" stroked="f">
                <v:path arrowok="t"/>
                <v:fill/>
              </v:shape>
              <v:shape style="position:absolute;left:6288;top:3976;width:206;height:206" coordorigin="6288,3976" coordsize="206,206" path="m6398,4086l6384,4086,6384,4096,6379,4101,6379,4106,6394,4106,6398,4101,6398,4086xe" filled="t" fillcolor="#000000" stroked="f">
                <v:path arrowok="t"/>
                <v:fill/>
              </v:shape>
              <v:shape style="position:absolute;left:6288;top:3976;width:206;height:206" coordorigin="6288,3976" coordsize="206,206" path="m6447,4064l6414,4064,6452,4082,6469,4089,6485,4096,6481,4078,6466,4071,6447,4064xe" filled="t" fillcolor="#000000" stroked="f">
                <v:path arrowok="t"/>
                <v:fill/>
              </v:shape>
              <v:shape style="position:absolute;left:6288;top:3976;width:206;height:206" coordorigin="6288,3976" coordsize="206,206" path="m6485,4029l6298,4029,6298,4043,6361,4049,6345,4060,6328,4068,6309,4075,6288,4082,6298,4091,6368,4060,6384,4048,6398,4048,6398,4043,6485,4043,6485,4029xe" filled="t" fillcolor="#000000" stroked="f">
                <v:path arrowok="t"/>
                <v:fill/>
              </v:shape>
              <v:shape style="position:absolute;left:6288;top:3976;width:206;height:206" coordorigin="6288,3976" coordsize="206,206" path="m6398,4048l6384,4048,6384,4082,6398,4082,6414,4064,6447,4064,6429,4058,6398,4058,6398,4048xe" filled="t" fillcolor="#000000" stroked="f">
                <v:path arrowok="t"/>
                <v:fill/>
              </v:shape>
              <v:shape style="position:absolute;left:6288;top:3976;width:206;height:206" coordorigin="6288,3976" coordsize="206,206" path="m6403,4048l6398,4058,6429,4058,6403,4048xe" filled="t" fillcolor="#000000" stroked="f">
                <v:path arrowok="t"/>
                <v:fill/>
              </v:shape>
              <v:shape style="position:absolute;left:6288;top:3976;width:206;height:206" coordorigin="6288,3976" coordsize="206,206" path="m6398,3976l6384,3976,6384,4029,6398,4029,6398,3976xe" filled="t" fillcolor="#000000" stroked="f">
                <v:path arrowok="t"/>
                <v:fill/>
              </v:shape>
              <v:shape style="position:absolute;left:6288;top:3976;width:206;height:206" coordorigin="6288,3976" coordsize="206,206" path="m6326,3986l6317,3995,6321,3998,6337,4011,6350,4024,6357,4012,6343,3999,6326,3986xe" filled="t" fillcolor="#000000" stroked="f">
                <v:path arrowok="t"/>
                <v:fill/>
              </v:shape>
              <v:shape style="position:absolute;left:6288;top:3976;width:206;height:206" coordorigin="6288,3976" coordsize="206,206" path="m6449,3990l6434,4002,6418,4014,6436,4019,6455,4007,6466,3995,6449,3990xe" filled="t" fillcolor="#000000" stroked="f">
                <v:path arrowok="t"/>
                <v:fill/>
              </v:shape>
            </v:group>
            <v:group style="position:absolute;left:6499;top:3981;width:202;height:187" coordorigin="6499,3981" coordsize="202,187">
              <v:shape style="position:absolute;left:6499;top:3981;width:202;height:187" coordorigin="6499,3981" coordsize="202,187" path="m6701,4154l6499,4154,6499,4168,6701,4168,6701,4154xe" filled="t" fillcolor="#000000" stroked="f">
                <v:path arrowok="t"/>
                <v:fill/>
              </v:shape>
              <v:shape style="position:absolute;left:6499;top:3981;width:202;height:187" coordorigin="6499,3981" coordsize="202,187" path="m6610,4130l6590,4130,6590,4154,6610,4154,6610,4130xe" filled="t" fillcolor="#000000" stroked="f">
                <v:path arrowok="t"/>
                <v:fill/>
              </v:shape>
              <v:shape style="position:absolute;left:6499;top:3981;width:202;height:187" coordorigin="6499,3981" coordsize="202,187" path="m6682,4115l6518,4115,6518,4130,6682,4130,6682,4115xe" filled="t" fillcolor="#000000" stroked="f">
                <v:path arrowok="t"/>
                <v:fill/>
              </v:shape>
              <v:shape style="position:absolute;left:6499;top:3981;width:202;height:187" coordorigin="6499,3981" coordsize="202,187" path="m6610,4096l6590,4096,6590,4115,6610,4115,6610,4096xe" filled="t" fillcolor="#000000" stroked="f">
                <v:path arrowok="t"/>
                <v:fill/>
              </v:shape>
              <v:shape style="position:absolute;left:6499;top:3981;width:202;height:187" coordorigin="6499,3981" coordsize="202,187" path="m6624,4038l6499,4038,6499,4053,6528,4058,6520,4074,6504,4091,6509,4096,6514,4096,6530,4088,6540,4072,6547,4053,6624,4053,6624,4038xe" filled="t" fillcolor="#000000" stroked="f">
                <v:path arrowok="t"/>
                <v:fill/>
              </v:shape>
              <v:shape style="position:absolute;left:6499;top:3981;width:202;height:187" coordorigin="6499,3981" coordsize="202,187" path="m6595,4053l6581,4053,6581,4096,6595,4096,6595,4053xe" filled="t" fillcolor="#000000" stroked="f">
                <v:path arrowok="t"/>
                <v:fill/>
              </v:shape>
              <v:shape style="position:absolute;left:6499;top:3981;width:202;height:187" coordorigin="6499,3981" coordsize="202,187" path="m6686,3981l6672,3981,6672,4077,6667,4082,6634,4082,6638,4086,6638,4096,6682,4096,6686,4091,6686,3981xe" filled="t" fillcolor="#000000" stroked="f">
                <v:path arrowok="t"/>
                <v:fill/>
              </v:shape>
              <v:shape style="position:absolute;left:6499;top:3981;width:202;height:187" coordorigin="6499,3981" coordsize="202,187" path="m6648,3995l6629,3995,6629,4062,6648,4062,6648,3995xe" filled="t" fillcolor="#000000" stroked="f">
                <v:path arrowok="t"/>
                <v:fill/>
              </v:shape>
              <v:shape style="position:absolute;left:6499;top:3981;width:202;height:187" coordorigin="6499,3981" coordsize="202,187" path="m6547,4005l6533,4005,6533,4038,6547,4038,6547,4005xe" filled="t" fillcolor="#000000" stroked="f">
                <v:path arrowok="t"/>
                <v:fill/>
              </v:shape>
              <v:shape style="position:absolute;left:6499;top:3981;width:202;height:187" coordorigin="6499,3981" coordsize="202,187" path="m6595,4005l6581,4005,6581,4038,6595,4038,6595,4005xe" filled="t" fillcolor="#000000" stroked="f">
                <v:path arrowok="t"/>
                <v:fill/>
              </v:shape>
              <v:shape style="position:absolute;left:6499;top:3981;width:202;height:187" coordorigin="6499,3981" coordsize="202,187" path="m6614,3990l6509,3990,6509,4005,6614,4005,6614,3990xe" filled="t" fillcolor="#000000" stroked="f">
                <v:path arrowok="t"/>
                <v:fill/>
              </v:shape>
            </v:group>
            <v:group style="position:absolute;left:6729;top:4130;width:39;height:48" coordorigin="6729,4130" coordsize="39,48">
              <v:shape style="position:absolute;left:6729;top:4130;width:39;height:48" coordorigin="6729,4130" coordsize="39,48" path="m6730,4130l6729,4151,6743,4165,6758,4178,6768,4168,6730,4130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345.339996pt;margin-top:198.300003pt;width:78.539814pt;height:11.3925pt;mso-position-horizontal-relative:page;mso-position-vertical-relative:page;z-index:-3319" type="#_x0000_t75">
            <v:imagedata r:id="rId146" o:title=""/>
          </v:shape>
        </w:pict>
      </w:r>
      <w:r>
        <w:rPr/>
        <w:pict>
          <v:shape style="position:absolute;margin-left:230.139999pt;margin-top:216.300003pt;width:158.971670pt;height:11.3925pt;mso-position-horizontal-relative:page;mso-position-vertical-relative:page;z-index:-3318" type="#_x0000_t75">
            <v:imagedata r:id="rId147" o:title=""/>
          </v:shape>
        </w:pict>
      </w:r>
      <w:r>
        <w:rPr/>
        <w:pict>
          <v:shape style="position:absolute;margin-left:394.059998pt;margin-top:216.300003pt;width:169.949849pt;height:11.625pt;mso-position-horizontal-relative:page;mso-position-vertical-relative:page;z-index:-3317" type="#_x0000_t75">
            <v:imagedata r:id="rId148" o:title=""/>
          </v:shape>
        </w:pict>
      </w:r>
      <w:r>
        <w:rPr/>
        <w:pict>
          <v:group style="position:absolute;margin-left:28.780001pt;margin-top:234.300003pt;width:46.6pt;height:11.32pt;mso-position-horizontal-relative:page;mso-position-vertical-relative:page;z-index:-3316" coordorigin="576,4686" coordsize="932,226">
            <v:group style="position:absolute;left:586;top:4701;width:202;height:197" coordorigin="586,4701" coordsize="202,197">
              <v:shape style="position:absolute;left:586;top:4701;width:202;height:197" coordorigin="586,4701" coordsize="202,197" path="m720,4821l706,4821,706,4898,720,4898,720,4821xe" filled="t" fillcolor="#000000" stroked="f">
                <v:path arrowok="t"/>
                <v:fill/>
              </v:shape>
              <v:shape style="position:absolute;left:586;top:4701;width:202;height:197" coordorigin="586,4701" coordsize="202,197" path="m624,4768l586,4768,586,4782,610,4782,610,4869,600,4878,620,4886,653,4864,624,4864,624,4768xe" filled="t" fillcolor="#000000" stroked="f">
                <v:path arrowok="t"/>
                <v:fill/>
              </v:shape>
              <v:shape style="position:absolute;left:586;top:4701;width:202;height:197" coordorigin="586,4701" coordsize="202,197" path="m653,4845l643,4850,634,4859,624,4864,653,4864,653,4845xe" filled="t" fillcolor="#000000" stroked="f">
                <v:path arrowok="t"/>
                <v:fill/>
              </v:shape>
              <v:shape style="position:absolute;left:586;top:4701;width:202;height:197" coordorigin="586,4701" coordsize="202,197" path="m787,4806l638,4806,638,4821,787,4821,787,4806xe" filled="t" fillcolor="#000000" stroked="f">
                <v:path arrowok="t"/>
                <v:fill/>
              </v:shape>
              <v:shape style="position:absolute;left:586;top:4701;width:202;height:197" coordorigin="586,4701" coordsize="202,197" path="m720,4725l706,4725,706,4806,720,4806,720,4725xe" filled="t" fillcolor="#000000" stroked="f">
                <v:path arrowok="t"/>
                <v:fill/>
              </v:shape>
              <v:shape style="position:absolute;left:586;top:4701;width:202;height:197" coordorigin="586,4701" coordsize="202,197" path="m662,4739l648,4749,653,4757,662,4775,672,4792,683,4774,674,4757,662,4739xe" filled="t" fillcolor="#000000" stroked="f">
                <v:path arrowok="t"/>
                <v:fill/>
              </v:shape>
              <v:shape style="position:absolute;left:586;top:4701;width:202;height:197" coordorigin="586,4701" coordsize="202,197" path="m778,4749l757,4752,745,4769,734,4782,755,4782,778,4749xe" filled="t" fillcolor="#000000" stroked="f">
                <v:path arrowok="t"/>
                <v:fill/>
              </v:shape>
              <v:shape style="position:absolute;left:586;top:4701;width:202;height:197" coordorigin="586,4701" coordsize="202,197" path="m605,4701l599,4719,612,4734,624,4749,634,4731,621,4718,605,4701xe" filled="t" fillcolor="#000000" stroked="f">
                <v:path arrowok="t"/>
                <v:fill/>
              </v:shape>
              <v:shape style="position:absolute;left:586;top:4701;width:202;height:197" coordorigin="586,4701" coordsize="202,197" path="m778,4710l648,4710,648,4725,778,4725,778,4710xe" filled="t" fillcolor="#000000" stroked="f">
                <v:path arrowok="t"/>
                <v:fill/>
              </v:shape>
            </v:group>
            <v:group style="position:absolute;left:802;top:4696;width:187;height:206" coordorigin="802,4696" coordsize="187,206">
              <v:shape style="position:absolute;left:802;top:4696;width:187;height:206" coordorigin="802,4696" coordsize="187,206" path="m902,4854l888,4854,888,4902,902,4902,902,4854xe" filled="t" fillcolor="#000000" stroked="f">
                <v:path arrowok="t"/>
                <v:fill/>
              </v:shape>
              <v:shape style="position:absolute;left:802;top:4696;width:187;height:206" coordorigin="802,4696" coordsize="187,206" path="m970,4763l821,4763,821,4864,835,4864,835,4854,970,4854,970,4840,835,4840,835,4816,970,4816,970,4802,835,4802,835,4778,970,4778,970,4763xe" filled="t" fillcolor="#000000" stroked="f">
                <v:path arrowok="t"/>
                <v:fill/>
              </v:shape>
              <v:shape style="position:absolute;left:802;top:4696;width:187;height:206" coordorigin="802,4696" coordsize="187,206" path="m970,4854l955,4854,955,4864,970,4864,970,4854xe" filled="t" fillcolor="#000000" stroked="f">
                <v:path arrowok="t"/>
                <v:fill/>
              </v:shape>
              <v:shape style="position:absolute;left:802;top:4696;width:187;height:206" coordorigin="802,4696" coordsize="187,206" path="m902,4816l888,4816,888,4840,902,4840,902,4816xe" filled="t" fillcolor="#000000" stroked="f">
                <v:path arrowok="t"/>
                <v:fill/>
              </v:shape>
              <v:shape style="position:absolute;left:802;top:4696;width:187;height:206" coordorigin="802,4696" coordsize="187,206" path="m970,4816l955,4816,955,4840,970,4840,970,4816xe" filled="t" fillcolor="#000000" stroked="f">
                <v:path arrowok="t"/>
                <v:fill/>
              </v:shape>
              <v:shape style="position:absolute;left:802;top:4696;width:187;height:206" coordorigin="802,4696" coordsize="187,206" path="m902,4778l888,4778,888,4802,902,4802,902,4778xe" filled="t" fillcolor="#000000" stroked="f">
                <v:path arrowok="t"/>
                <v:fill/>
              </v:shape>
              <v:shape style="position:absolute;left:802;top:4696;width:187;height:206" coordorigin="802,4696" coordsize="187,206" path="m970,4778l955,4778,955,4802,970,4802,970,4778xe" filled="t" fillcolor="#000000" stroked="f">
                <v:path arrowok="t"/>
                <v:fill/>
              </v:shape>
              <v:shape style="position:absolute;left:802;top:4696;width:187;height:206" coordorigin="802,4696" coordsize="187,206" path="m902,4744l888,4744,888,4763,902,4763,902,4744xe" filled="t" fillcolor="#000000" stroked="f">
                <v:path arrowok="t"/>
                <v:fill/>
              </v:shape>
              <v:shape style="position:absolute;left:802;top:4696;width:187;height:206" coordorigin="802,4696" coordsize="187,206" path="m989,4720l802,4720,802,4758,816,4758,816,4734,989,4734,989,4720xe" filled="t" fillcolor="#000000" stroked="f">
                <v:path arrowok="t"/>
                <v:fill/>
              </v:shape>
              <v:shape style="position:absolute;left:802;top:4696;width:187;height:206" coordorigin="802,4696" coordsize="187,206" path="m989,4734l974,4734,974,4758,989,4758,989,4734xe" filled="t" fillcolor="#000000" stroked="f">
                <v:path arrowok="t"/>
                <v:fill/>
              </v:shape>
              <v:shape style="position:absolute;left:802;top:4696;width:187;height:206" coordorigin="802,4696" coordsize="187,206" path="m893,4696l878,4706,893,4720,898,4720,907,4715,902,4710,898,4701,893,4696xe" filled="t" fillcolor="#000000" stroked="f">
                <v:path arrowok="t"/>
                <v:fill/>
              </v:shape>
            </v:group>
            <v:group style="position:absolute;left:1003;top:4696;width:206;height:202" coordorigin="1003,4696" coordsize="206,202">
              <v:shape style="position:absolute;left:1003;top:4696;width:206;height:202" coordorigin="1003,4696" coordsize="206,202" path="m1190,4797l1075,4797,1075,4898,1094,4898,1094,4864,1190,4864,1190,4850,1094,4850,1094,4835,1190,4835,1190,4821,1094,4821,1094,4806,1190,4806,1190,4797xe" filled="t" fillcolor="#000000" stroked="f">
                <v:path arrowok="t"/>
                <v:fill/>
              </v:shape>
              <v:shape style="position:absolute;left:1003;top:4696;width:206;height:202" coordorigin="1003,4696" coordsize="206,202" path="m1190,4864l1176,4864,1176,4878,1171,4883,1133,4883,1133,4888,1138,4893,1138,4898,1186,4898,1190,4888,1190,4864xe" filled="t" fillcolor="#000000" stroked="f">
                <v:path arrowok="t"/>
                <v:fill/>
              </v:shape>
              <v:shape style="position:absolute;left:1003;top:4696;width:206;height:202" coordorigin="1003,4696" coordsize="206,202" path="m1190,4835l1176,4835,1176,4850,1190,4850,1190,4835xe" filled="t" fillcolor="#000000" stroked="f">
                <v:path arrowok="t"/>
                <v:fill/>
              </v:shape>
              <v:shape style="position:absolute;left:1003;top:4696;width:206;height:202" coordorigin="1003,4696" coordsize="206,202" path="m1190,4806l1176,4806,1176,4821,1190,4821,1190,4806xe" filled="t" fillcolor="#000000" stroked="f">
                <v:path arrowok="t"/>
                <v:fill/>
              </v:shape>
              <v:shape style="position:absolute;left:1003;top:4696;width:206;height:202" coordorigin="1003,4696" coordsize="206,202" path="m1046,4701l1032,4701,1032,4898,1046,4898,1046,4744,1061,4744,1056,4739,1046,4739,1046,4701xe" filled="t" fillcolor="#000000" stroked="f">
                <v:path arrowok="t"/>
                <v:fill/>
              </v:shape>
              <v:shape style="position:absolute;left:1003;top:4696;width:206;height:202" coordorigin="1003,4696" coordsize="206,202" path="m1210,4768l1066,4768,1066,4782,1210,4782,1210,4768xe" filled="t" fillcolor="#000000" stroked="f">
                <v:path arrowok="t"/>
                <v:fill/>
              </v:shape>
              <v:shape style="position:absolute;left:1003;top:4696;width:206;height:202" coordorigin="1003,4696" coordsize="206,202" path="m1061,4744l1046,4744,1051,4754,1056,4758,1061,4768,1070,4758,1066,4749,1061,4744xe" filled="t" fillcolor="#000000" stroked="f">
                <v:path arrowok="t"/>
                <v:fill/>
              </v:shape>
              <v:shape style="position:absolute;left:1003;top:4696;width:206;height:202" coordorigin="1003,4696" coordsize="206,202" path="m1142,4754l1128,4754,1128,4768,1142,4768,1142,4754xe" filled="t" fillcolor="#000000" stroked="f">
                <v:path arrowok="t"/>
                <v:fill/>
              </v:shape>
              <v:shape style="position:absolute;left:1003;top:4696;width:206;height:202" coordorigin="1003,4696" coordsize="206,202" path="m1195,4744l1075,4744,1075,4754,1195,4754,1195,4744xe" filled="t" fillcolor="#000000" stroked="f">
                <v:path arrowok="t"/>
                <v:fill/>
              </v:shape>
              <v:shape style="position:absolute;left:1003;top:4696;width:206;height:202" coordorigin="1003,4696" coordsize="206,202" path="m1142,4730l1128,4730,1128,4744,1142,4744,1142,4730xe" filled="t" fillcolor="#000000" stroked="f">
                <v:path arrowok="t"/>
                <v:fill/>
              </v:shape>
              <v:shape style="position:absolute;left:1003;top:4696;width:206;height:202" coordorigin="1003,4696" coordsize="206,202" path="m1051,4734l1046,4739,1056,4739,1051,4734xe" filled="t" fillcolor="#000000" stroked="f">
                <v:path arrowok="t"/>
                <v:fill/>
              </v:shape>
              <v:shape style="position:absolute;left:1003;top:4696;width:206;height:202" coordorigin="1003,4696" coordsize="206,202" path="m1205,4715l1070,4715,1070,4730,1205,4730,1205,4715xe" filled="t" fillcolor="#000000" stroked="f">
                <v:path arrowok="t"/>
                <v:fill/>
              </v:shape>
              <v:shape style="position:absolute;left:1003;top:4696;width:206;height:202" coordorigin="1003,4696" coordsize="206,202" path="m1142,4696l1128,4696,1128,4715,1142,4715,1142,4696xe" filled="t" fillcolor="#000000" stroked="f">
                <v:path arrowok="t"/>
                <v:fill/>
              </v:shape>
              <v:shape style="position:absolute;left:1003;top:4696;width:206;height:202" coordorigin="1003,4696" coordsize="206,202" path="m1013,4744l1010,4761,1007,4780,1003,4797,1008,4797,1013,4802,1018,4788,1021,4767,1022,4749,1013,4744xe" filled="t" fillcolor="#000000" stroked="f">
                <v:path arrowok="t"/>
                <v:fill/>
              </v:shape>
            </v:group>
            <v:group style="position:absolute;left:1214;top:4710;width:202;height:187" coordorigin="1214,4710" coordsize="202,187">
              <v:shape style="position:absolute;left:1214;top:4710;width:202;height:187" coordorigin="1214,4710" coordsize="202,187" path="m1325,4797l1296,4797,1309,4815,1306,4836,1300,4851,1289,4863,1273,4875,1253,4888,1262,4898,1316,4857,1324,4821,1325,4797xe" filled="t" fillcolor="#000000" stroked="f">
                <v:path arrowok="t"/>
                <v:fill/>
              </v:shape>
              <v:shape style="position:absolute;left:1214;top:4710;width:202;height:187" coordorigin="1214,4710" coordsize="202,187" path="m1363,4797l1349,4797,1349,4888,1354,4898,1406,4898,1411,4888,1411,4878,1363,4878,1363,4797xe" filled="t" fillcolor="#000000" stroked="f">
                <v:path arrowok="t"/>
                <v:fill/>
              </v:shape>
              <v:shape style="position:absolute;left:1214;top:4710;width:202;height:187" coordorigin="1214,4710" coordsize="202,187" path="m1248,4792l1244,4806,1236,4826,1229,4845,1221,4862,1214,4878,1256,4820,1262,4802,1253,4797,1248,4792xe" filled="t" fillcolor="#000000" stroked="f">
                <v:path arrowok="t"/>
                <v:fill/>
              </v:shape>
              <v:shape style="position:absolute;left:1214;top:4710;width:202;height:187" coordorigin="1214,4710" coordsize="202,187" path="m1406,4845l1402,4845,1402,4864,1397,4869,1397,4878,1411,4878,1416,4869,1416,4850,1411,4850,1406,4845xe" filled="t" fillcolor="#000000" stroked="f">
                <v:path arrowok="t"/>
                <v:fill/>
              </v:shape>
              <v:shape style="position:absolute;left:1214;top:4710;width:202;height:187" coordorigin="1214,4710" coordsize="202,187" path="m1402,4710l1277,4710,1277,4806,1296,4806,1296,4797,1402,4797,1402,4782,1296,4782,1296,4725,1402,4725,1402,4710xe" filled="t" fillcolor="#000000" stroked="f">
                <v:path arrowok="t"/>
                <v:fill/>
              </v:shape>
              <v:shape style="position:absolute;left:1214;top:4710;width:202;height:187" coordorigin="1214,4710" coordsize="202,187" path="m1402,4797l1382,4797,1382,4806,1402,4806,1402,4797xe" filled="t" fillcolor="#000000" stroked="f">
                <v:path arrowok="t"/>
                <v:fill/>
              </v:shape>
              <v:shape style="position:absolute;left:1214;top:4710;width:202;height:187" coordorigin="1214,4710" coordsize="202,187" path="m1402,4725l1382,4725,1382,4782,1402,4782,1402,4725xe" filled="t" fillcolor="#000000" stroked="f">
                <v:path arrowok="t"/>
                <v:fill/>
              </v:shape>
              <v:shape style="position:absolute;left:1214;top:4710;width:202;height:187" coordorigin="1214,4710" coordsize="202,187" path="m1229,4710l1225,4733,1238,4748,1253,4763,1254,4740,1240,4725,1229,4710xe" filled="t" fillcolor="#000000" stroked="f">
                <v:path arrowok="t"/>
                <v:fill/>
              </v:shape>
            </v:group>
            <v:group style="position:absolute;left:1430;top:4710;width:67;height:48" coordorigin="1430,4710" coordsize="67,48">
              <v:shape style="position:absolute;left:1430;top:4710;width:67;height:48" coordorigin="1430,4710" coordsize="67,48" path="m1498,4710l1478,4710,1469,4758,1483,4758,1498,4710xe" filled="t" fillcolor="#000000" stroked="f">
                <v:path arrowok="t"/>
                <v:fill/>
              </v:shape>
              <v:shape style="position:absolute;left:1430;top:4710;width:67;height:48" coordorigin="1430,4710" coordsize="67,48" path="m1464,4710l1445,4710,1430,4758,1445,4758,1464,4710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81.820pt;margin-top:234.300003pt;width:34.840pt;height:11.32pt;mso-position-horizontal-relative:page;mso-position-vertical-relative:page;z-index:-3315" coordorigin="1636,4686" coordsize="697,226">
            <v:group style="position:absolute;left:1646;top:4696;width:178;height:206" coordorigin="1646,4696" coordsize="178,206">
              <v:shape style="position:absolute;left:1646;top:4696;width:178;height:206" coordorigin="1646,4696" coordsize="178,206" path="m1742,4826l1728,4826,1728,4902,1742,4902,1742,4826xe" filled="t" fillcolor="#000000" stroked="f">
                <v:path arrowok="t"/>
                <v:fill/>
              </v:shape>
              <v:shape style="position:absolute;left:1646;top:4696;width:178;height:206" coordorigin="1646,4696" coordsize="178,206" path="m1824,4744l1646,4744,1646,4835,1666,4835,1666,4826,1824,4826,1824,4811,1666,4811,1666,4758,1824,4758,1824,4744xe" filled="t" fillcolor="#000000" stroked="f">
                <v:path arrowok="t"/>
                <v:fill/>
              </v:shape>
              <v:shape style="position:absolute;left:1646;top:4696;width:178;height:206" coordorigin="1646,4696" coordsize="178,206" path="m1824,4826l1810,4826,1810,4835,1824,4835,1824,4826xe" filled="t" fillcolor="#000000" stroked="f">
                <v:path arrowok="t"/>
                <v:fill/>
              </v:shape>
              <v:shape style="position:absolute;left:1646;top:4696;width:178;height:206" coordorigin="1646,4696" coordsize="178,206" path="m1742,4758l1728,4758,1728,4811,1742,4811,1742,4758xe" filled="t" fillcolor="#000000" stroked="f">
                <v:path arrowok="t"/>
                <v:fill/>
              </v:shape>
              <v:shape style="position:absolute;left:1646;top:4696;width:178;height:206" coordorigin="1646,4696" coordsize="178,206" path="m1824,4758l1810,4758,1810,4811,1824,4811,1824,4758xe" filled="t" fillcolor="#000000" stroked="f">
                <v:path arrowok="t"/>
                <v:fill/>
              </v:shape>
              <v:shape style="position:absolute;left:1646;top:4696;width:178;height:206" coordorigin="1646,4696" coordsize="178,206" path="m1742,4696l1728,4696,1728,4744,1742,4744,1742,4696xe" filled="t" fillcolor="#000000" stroked="f">
                <v:path arrowok="t"/>
                <v:fill/>
              </v:shape>
            </v:group>
            <v:group style="position:absolute;left:1843;top:4701;width:206;height:202" coordorigin="1843,4701" coordsize="206,202">
              <v:shape style="position:absolute;left:1843;top:4701;width:206;height:202" coordorigin="1843,4701" coordsize="206,202" path="m1886,4768l1872,4768,1872,4840,1862,4845,1853,4845,1843,4850,1859,4860,1898,4847,1915,4840,1915,4835,1886,4835,1886,4768xe" filled="t" fillcolor="#000000" stroked="f">
                <v:path arrowok="t"/>
                <v:fill/>
              </v:shape>
              <v:shape style="position:absolute;left:1843;top:4701;width:206;height:202" coordorigin="1843,4701" coordsize="206,202" path="m2050,4850l1906,4850,1906,4859,2050,4859,2050,4850xe" filled="t" fillcolor="#000000" stroked="f">
                <v:path arrowok="t"/>
                <v:fill/>
              </v:shape>
              <v:shape style="position:absolute;left:1843;top:4701;width:206;height:202" coordorigin="1843,4701" coordsize="206,202" path="m2026,4744l1925,4744,1925,4850,1939,4850,1939,4835,2026,4835,2026,4821,1939,4821,1939,4806,2026,4806,2026,4797,1939,4797,1939,4782,2026,4782,2026,4773,1939,4773,1939,4758,2026,4758,2026,4744xe" filled="t" fillcolor="#000000" stroked="f">
                <v:path arrowok="t"/>
                <v:fill/>
              </v:shape>
              <v:shape style="position:absolute;left:1843;top:4701;width:206;height:202" coordorigin="1843,4701" coordsize="206,202" path="m2026,4835l2016,4835,2016,4850,2026,4850,2026,4835xe" filled="t" fillcolor="#000000" stroked="f">
                <v:path arrowok="t"/>
                <v:fill/>
              </v:shape>
              <v:shape style="position:absolute;left:1843;top:4701;width:206;height:202" coordorigin="1843,4701" coordsize="206,202" path="m1915,4826l1906,4830,1896,4830,1886,4835,1915,4835,1915,4826xe" filled="t" fillcolor="#000000" stroked="f">
                <v:path arrowok="t"/>
                <v:fill/>
              </v:shape>
              <v:shape style="position:absolute;left:1843;top:4701;width:206;height:202" coordorigin="1843,4701" coordsize="206,202" path="m2026,4806l2016,4806,2016,4821,2026,4821,2026,4806xe" filled="t" fillcolor="#000000" stroked="f">
                <v:path arrowok="t"/>
                <v:fill/>
              </v:shape>
              <v:shape style="position:absolute;left:1843;top:4701;width:206;height:202" coordorigin="1843,4701" coordsize="206,202" path="m2026,4782l2016,4782,2016,4797,2026,4797,2026,4782xe" filled="t" fillcolor="#000000" stroked="f">
                <v:path arrowok="t"/>
                <v:fill/>
              </v:shape>
              <v:shape style="position:absolute;left:1843;top:4701;width:206;height:202" coordorigin="1843,4701" coordsize="206,202" path="m2026,4758l2016,4758,2016,4773,2026,4773,2026,4758xe" filled="t" fillcolor="#000000" stroked="f">
                <v:path arrowok="t"/>
                <v:fill/>
              </v:shape>
              <v:shape style="position:absolute;left:1843;top:4701;width:206;height:202" coordorigin="1843,4701" coordsize="206,202" path="m1910,4754l1848,4754,1848,4768,1910,4768,1910,4754xe" filled="t" fillcolor="#000000" stroked="f">
                <v:path arrowok="t"/>
                <v:fill/>
              </v:shape>
              <v:shape style="position:absolute;left:1843;top:4701;width:206;height:202" coordorigin="1843,4701" coordsize="206,202" path="m1886,4701l1872,4701,1872,4754,1886,4754,1886,4701xe" filled="t" fillcolor="#000000" stroked="f">
                <v:path arrowok="t"/>
                <v:fill/>
              </v:shape>
              <v:shape style="position:absolute;left:1843;top:4701;width:206;height:202" coordorigin="1843,4701" coordsize="206,202" path="m1982,4730l1968,4730,1968,4744,1982,4744,1982,4730xe" filled="t" fillcolor="#000000" stroked="f">
                <v:path arrowok="t"/>
                <v:fill/>
              </v:shape>
              <v:shape style="position:absolute;left:1843;top:4701;width:206;height:202" coordorigin="1843,4701" coordsize="206,202" path="m2045,4715l1910,4715,1910,4730,2045,4730,2045,4715xe" filled="t" fillcolor="#000000" stroked="f">
                <v:path arrowok="t"/>
                <v:fill/>
              </v:shape>
              <v:shape style="position:absolute;left:1843;top:4701;width:206;height:202" coordorigin="1843,4701" coordsize="206,202" path="m1982,4701l1968,4701,1968,4715,1982,4715,1982,4701xe" filled="t" fillcolor="#000000" stroked="f">
                <v:path arrowok="t"/>
                <v:fill/>
              </v:shape>
              <v:shape style="position:absolute;left:1843;top:4701;width:206;height:202" coordorigin="1843,4701" coordsize="206,202" path="m1939,4873l1920,4882,1901,4888,1906,4893,1906,4898,1911,4902,1930,4893,1947,4883,1963,4874,1939,4873xe" filled="t" fillcolor="#000000" stroked="f">
                <v:path arrowok="t"/>
                <v:fill/>
              </v:shape>
              <v:shape style="position:absolute;left:1843;top:4701;width:206;height:202" coordorigin="1843,4701" coordsize="206,202" path="m1997,4864l1987,4874,2006,4883,2024,4893,2040,4902,2035,4882,2016,4874,1997,4864xe" filled="t" fillcolor="#000000" stroked="f">
                <v:path arrowok="t"/>
                <v:fill/>
              </v:shape>
            </v:group>
            <v:group style="position:absolute;left:2054;top:4710;width:192;height:187" coordorigin="2054,4710" coordsize="192,187">
              <v:shape style="position:absolute;left:2054;top:4710;width:192;height:187" coordorigin="2054,4710" coordsize="192,187" path="m2117,4730l2102,4730,2088,4797,2088,4811,2222,4827,2219,4847,2218,4864,2218,4874,2208,4878,2150,4878,2155,4883,2155,4888,2173,4898,2192,4897,2215,4895,2229,4883,2237,4859,2237,4840,2239,4820,2242,4797,2107,4797,2112,4773,2232,4773,2232,4754,2112,4754,2117,4730xe" filled="t" fillcolor="#000000" stroked="f">
                <v:path arrowok="t"/>
                <v:fill/>
              </v:shape>
              <v:shape style="position:absolute;left:2054;top:4710;width:192;height:187" coordorigin="2054,4710" coordsize="192,187" path="m2208,4835l2054,4835,2054,4854,2208,4854,2208,4835xe" filled="t" fillcolor="#000000" stroked="f">
                <v:path arrowok="t"/>
                <v:fill/>
              </v:shape>
              <v:shape style="position:absolute;left:2054;top:4710;width:192;height:187" coordorigin="2054,4710" coordsize="192,187" path="m2246,4710l2064,4710,2064,4749,2078,4749,2078,4725,2246,4725,2246,4710xe" filled="t" fillcolor="#000000" stroked="f">
                <v:path arrowok="t"/>
                <v:fill/>
              </v:shape>
              <v:shape style="position:absolute;left:2054;top:4710;width:192;height:187" coordorigin="2054,4710" coordsize="192,187" path="m2246,4725l2232,4725,2232,4749,2246,4749,2246,4725xe" filled="t" fillcolor="#000000" stroked="f">
                <v:path arrowok="t"/>
                <v:fill/>
              </v:shape>
            </v:group>
            <v:group style="position:absolute;left:2275;top:4845;width:48;height:53" coordorigin="2275,4845" coordsize="48,53">
              <v:shape style="position:absolute;left:2275;top:4845;width:48;height:53" coordorigin="2275,4845" coordsize="48,53" path="m2314,4845l2290,4845,2280,4850,2275,4854,2275,4883,2285,4893,2294,4898,2309,4898,2323,4883,2299,4883,2294,4878,2290,4878,2290,4864,2294,4864,2294,4859,2323,4859,2318,4854,2314,4845xe" filled="t" fillcolor="#000000" stroked="f">
                <v:path arrowok="t"/>
                <v:fill/>
              </v:shape>
              <v:shape style="position:absolute;left:2275;top:4845;width:48;height:53" coordorigin="2275,4845" coordsize="48,53" path="m2323,4859l2304,4859,2309,4864,2309,4878,2304,4878,2304,4883,2323,4883,2323,4859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02.140015pt;margin-top:234.539993pt;width:42.76pt;height:11.08pt;mso-position-horizontal-relative:page;mso-position-vertical-relative:page;z-index:-3314" coordorigin="6043,4691" coordsize="855,222">
            <v:group style="position:absolute;left:6053;top:4701;width:206;height:197" coordorigin="6053,4701" coordsize="206,197">
              <v:shape style="position:absolute;left:6053;top:4701;width:206;height:197" coordorigin="6053,4701" coordsize="206,197" path="m6058,4878l6058,4893,6062,4898,6091,4898,6101,4888,6101,4883,6067,4883,6058,4878xe" filled="t" fillcolor="#000000" stroked="f">
                <v:path arrowok="t"/>
                <v:fill/>
              </v:shape>
              <v:shape style="position:absolute;left:6053;top:4701;width:206;height:197" coordorigin="6053,4701" coordsize="206,197" path="m6234,4877l6192,4877,6209,4885,6228,4892,6250,4898,6254,4893,6254,4888,6259,4883,6237,4878,6234,4877xe" filled="t" fillcolor="#000000" stroked="f">
                <v:path arrowok="t"/>
                <v:fill/>
              </v:shape>
              <v:shape style="position:absolute;left:6053;top:4701;width:206;height:197" coordorigin="6053,4701" coordsize="206,197" path="m6240,4792l6134,4792,6134,4806,6141,4811,6150,4830,6159,4847,6167,4864,6150,4873,6131,4880,6110,4888,6115,4888,6115,4893,6135,4896,6154,4889,6173,4882,6192,4877,6234,4877,6219,4869,6206,4855,6218,4842,6176,4842,6165,4825,6158,4806,6240,4806,6240,4792xe" filled="t" fillcolor="#000000" stroked="f">
                <v:path arrowok="t"/>
                <v:fill/>
              </v:shape>
              <v:shape style="position:absolute;left:6053;top:4701;width:206;height:197" coordorigin="6053,4701" coordsize="206,197" path="m6101,4816l6086,4816,6086,4878,6082,4883,6101,4883,6101,4816xe" filled="t" fillcolor="#000000" stroked="f">
                <v:path arrowok="t"/>
                <v:fill/>
              </v:shape>
              <v:shape style="position:absolute;left:6053;top:4701;width:206;height:197" coordorigin="6053,4701" coordsize="206,197" path="m6240,4806l6221,4806,6212,4822,6198,4836,6176,4842,6218,4842,6220,4840,6231,4824,6240,4806xe" filled="t" fillcolor="#000000" stroked="f">
                <v:path arrowok="t"/>
                <v:fill/>
              </v:shape>
              <v:shape style="position:absolute;left:6053;top:4701;width:206;height:197" coordorigin="6053,4701" coordsize="206,197" path="m6106,4806l6053,4806,6058,4826,6067,4821,6077,4821,6086,4816,6101,4816,6101,4811,6106,4806xe" filled="t" fillcolor="#000000" stroked="f">
                <v:path arrowok="t"/>
                <v:fill/>
              </v:shape>
              <v:shape style="position:absolute;left:6053;top:4701;width:206;height:197" coordorigin="6053,4701" coordsize="206,197" path="m6101,4754l6086,4754,6086,4802,6072,4802,6062,4806,6115,4806,6120,4802,6120,4797,6101,4797,6101,4754xe" filled="t" fillcolor="#000000" stroked="f">
                <v:path arrowok="t"/>
                <v:fill/>
              </v:shape>
              <v:shape style="position:absolute;left:6053;top:4701;width:206;height:197" coordorigin="6053,4701" coordsize="206,197" path="m6120,4787l6115,4792,6106,4792,6101,4797,6120,4797,6120,4787xe" filled="t" fillcolor="#000000" stroked="f">
                <v:path arrowok="t"/>
                <v:fill/>
              </v:shape>
              <v:shape style="position:absolute;left:6053;top:4701;width:206;height:197" coordorigin="6053,4701" coordsize="206,197" path="m6226,4710l6149,4710,6146,4748,6137,4765,6120,4778,6125,4782,6130,4782,6138,4785,6152,4772,6160,4754,6163,4730,6163,4725,6226,4725,6226,4710xe" filled="t" fillcolor="#000000" stroked="f">
                <v:path arrowok="t"/>
                <v:fill/>
              </v:shape>
              <v:shape style="position:absolute;left:6053;top:4701;width:206;height:197" coordorigin="6053,4701" coordsize="206,197" path="m6226,4725l6211,4725,6211,4768,6216,4778,6254,4778,6254,4773,6259,4768,6259,4763,6230,4763,6226,4758,6226,4725xe" filled="t" fillcolor="#000000" stroked="f">
                <v:path arrowok="t"/>
                <v:fill/>
              </v:shape>
              <v:shape style="position:absolute;left:6053;top:4701;width:206;height:197" coordorigin="6053,4701" coordsize="206,197" path="m6125,4739l6058,4739,6058,4754,6125,4754,6125,4739xe" filled="t" fillcolor="#000000" stroked="f">
                <v:path arrowok="t"/>
                <v:fill/>
              </v:shape>
              <v:shape style="position:absolute;left:6053;top:4701;width:206;height:197" coordorigin="6053,4701" coordsize="206,197" path="m6101,4701l6086,4701,6086,4739,6101,4739,6101,4701xe" filled="t" fillcolor="#000000" stroked="f">
                <v:path arrowok="t"/>
                <v:fill/>
              </v:shape>
            </v:group>
            <v:group style="position:absolute;left:6264;top:4701;width:202;height:197" coordorigin="6264,4701" coordsize="202,197">
              <v:shape style="position:absolute;left:6264;top:4701;width:202;height:197" coordorigin="6264,4701" coordsize="202,197" path="m6322,4782l6312,4787,6298,4787,6298,4898,6312,4898,6312,4792,6334,4792,6331,4787,6322,4782xe" filled="t" fillcolor="#000000" stroked="f">
                <v:path arrowok="t"/>
                <v:fill/>
              </v:shape>
              <v:shape style="position:absolute;left:6264;top:4701;width:202;height:197" coordorigin="6264,4701" coordsize="202,197" path="m6365,4878l6355,4878,6360,4888,6360,4898,6403,4898,6408,4888,6408,4883,6374,4883,6365,4878xe" filled="t" fillcolor="#000000" stroked="f">
                <v:path arrowok="t"/>
                <v:fill/>
              </v:shape>
              <v:shape style="position:absolute;left:6264;top:4701;width:202;height:197" coordorigin="6264,4701" coordsize="202,197" path="m6408,4787l6394,4787,6394,4878,6389,4883,6408,4883,6408,4787xe" filled="t" fillcolor="#000000" stroked="f">
                <v:path arrowok="t"/>
                <v:fill/>
              </v:shape>
              <v:shape style="position:absolute;left:6264;top:4701;width:202;height:197" coordorigin="6264,4701" coordsize="202,197" path="m6437,4806l6422,4811,6431,4826,6440,4843,6448,4860,6456,4878,6466,4860,6457,4843,6448,4826,6437,4806xe" filled="t" fillcolor="#000000" stroked="f">
                <v:path arrowok="t"/>
                <v:fill/>
              </v:shape>
              <v:shape style="position:absolute;left:6264;top:4701;width:202;height:197" coordorigin="6264,4701" coordsize="202,197" path="m6360,4806l6354,4817,6344,4837,6335,4855,6326,4869,6331,4874,6336,4874,6347,4866,6355,4849,6364,4830,6374,4811,6360,4806xe" filled="t" fillcolor="#000000" stroked="f">
                <v:path arrowok="t"/>
                <v:fill/>
              </v:shape>
              <v:shape style="position:absolute;left:6264;top:4701;width:202;height:197" coordorigin="6264,4701" coordsize="202,197" path="m6341,4739l6264,4739,6264,4754,6290,4771,6283,4789,6274,4807,6264,4825,6264,4826,6269,4830,6269,4840,6272,4842,6282,4826,6290,4808,6298,4787,6312,4787,6312,4754,6341,4754,6341,4739xe" filled="t" fillcolor="#000000" stroked="f">
                <v:path arrowok="t"/>
                <v:fill/>
              </v:shape>
              <v:shape style="position:absolute;left:6264;top:4701;width:202;height:197" coordorigin="6264,4701" coordsize="202,197" path="m6334,4792l6312,4792,6331,4811,6346,4802,6336,4797,6334,4792xe" filled="t" fillcolor="#000000" stroked="f">
                <v:path arrowok="t"/>
                <v:fill/>
              </v:shape>
              <v:shape style="position:absolute;left:6264;top:4701;width:202;height:197" coordorigin="6264,4701" coordsize="202,197" path="m6466,4773l6341,4773,6341,4787,6466,4787,6466,4773xe" filled="t" fillcolor="#000000" stroked="f">
                <v:path arrowok="t"/>
                <v:fill/>
              </v:shape>
              <v:shape style="position:absolute;left:6264;top:4701;width:202;height:197" coordorigin="6264,4701" coordsize="202,197" path="m6312,4701l6298,4701,6298,4739,6312,4739,6312,4701xe" filled="t" fillcolor="#000000" stroked="f">
                <v:path arrowok="t"/>
                <v:fill/>
              </v:shape>
              <v:shape style="position:absolute;left:6264;top:4701;width:202;height:197" coordorigin="6264,4701" coordsize="202,197" path="m6456,4710l6350,4710,6350,4725,6456,4725,6456,4710xe" filled="t" fillcolor="#000000" stroked="f">
                <v:path arrowok="t"/>
                <v:fill/>
              </v:shape>
            </v:group>
            <v:group style="position:absolute;left:6475;top:4701;width:202;height:202" coordorigin="6475,4701" coordsize="202,202">
              <v:shape style="position:absolute;left:6475;top:4701;width:202;height:202" coordorigin="6475,4701" coordsize="202,202" path="m6667,4710l6552,4710,6552,4902,6571,4902,6571,4797,6667,4797,6667,4782,6571,4782,6571,4725,6667,4725,6667,4710xe" filled="t" fillcolor="#000000" stroked="f">
                <v:path arrowok="t"/>
                <v:fill/>
              </v:shape>
              <v:shape style="position:absolute;left:6475;top:4701;width:202;height:202" coordorigin="6475,4701" coordsize="202,202" path="m6595,4797l6571,4797,6583,4807,6589,4826,6597,4844,6606,4863,6590,4874,6571,4883,6571,4893,6576,4898,6594,4888,6612,4880,6631,4875,6663,4875,6652,4868,6640,4850,6641,4849,6624,4849,6611,4834,6602,4816,6595,4797xe" filled="t" fillcolor="#000000" stroked="f">
                <v:path arrowok="t"/>
                <v:fill/>
              </v:shape>
              <v:shape style="position:absolute;left:6475;top:4701;width:202;height:202" coordorigin="6475,4701" coordsize="202,202" path="m6663,4875l6631,4875,6647,4887,6667,4898,6677,4888,6668,4879,6663,4875xe" filled="t" fillcolor="#000000" stroked="f">
                <v:path arrowok="t"/>
                <v:fill/>
              </v:shape>
              <v:shape style="position:absolute;left:6475;top:4701;width:202;height:202" coordorigin="6475,4701" coordsize="202,202" path="m6667,4797l6653,4797,6646,4816,6637,4834,6624,4849,6641,4849,6652,4834,6661,4816,6667,4797xe" filled="t" fillcolor="#000000" stroked="f">
                <v:path arrowok="t"/>
                <v:fill/>
              </v:shape>
              <v:shape style="position:absolute;left:6475;top:4701;width:202;height:202" coordorigin="6475,4701" coordsize="202,202" path="m6610,4749l6595,4749,6600,4754,6600,4768,6635,4768,6655,4761,6658,4754,6624,4754,6610,4749xe" filled="t" fillcolor="#000000" stroked="f">
                <v:path arrowok="t"/>
                <v:fill/>
              </v:shape>
              <v:shape style="position:absolute;left:6475;top:4701;width:202;height:202" coordorigin="6475,4701" coordsize="202,202" path="m6667,4725l6648,4725,6648,4749,6643,4754,6658,4754,6662,4739,6667,4734,6667,4725xe" filled="t" fillcolor="#000000" stroked="f">
                <v:path arrowok="t"/>
                <v:fill/>
              </v:shape>
              <v:shape style="position:absolute;left:6475;top:4701;width:202;height:202" coordorigin="6475,4701" coordsize="202,202" path="m6480,4878l6480,4898,6514,4898,6518,4888,6518,4883,6485,4883,6480,4878xe" filled="t" fillcolor="#000000" stroked="f">
                <v:path arrowok="t"/>
                <v:fill/>
              </v:shape>
              <v:shape style="position:absolute;left:6475;top:4701;width:202;height:202" coordorigin="6475,4701" coordsize="202,202" path="m6518,4816l6504,4816,6504,4883,6518,4883,6518,4816xe" filled="t" fillcolor="#000000" stroked="f">
                <v:path arrowok="t"/>
                <v:fill/>
              </v:shape>
              <v:shape style="position:absolute;left:6475;top:4701;width:202;height:202" coordorigin="6475,4701" coordsize="202,202" path="m6528,4806l6475,4806,6475,4826,6494,4816,6518,4816,6518,4811,6528,4806xe" filled="t" fillcolor="#000000" stroked="f">
                <v:path arrowok="t"/>
                <v:fill/>
              </v:shape>
              <v:shape style="position:absolute;left:6475;top:4701;width:202;height:202" coordorigin="6475,4701" coordsize="202,202" path="m6518,4754l6504,4754,6504,4797,6485,4806,6538,4806,6547,4802,6547,4797,6542,4792,6518,4792,6518,4754xe" filled="t" fillcolor="#000000" stroked="f">
                <v:path arrowok="t"/>
                <v:fill/>
              </v:shape>
              <v:shape style="position:absolute;left:6475;top:4701;width:202;height:202" coordorigin="6475,4701" coordsize="202,202" path="m6542,4787l6538,4787,6528,4792,6542,4792,6542,4787xe" filled="t" fillcolor="#000000" stroked="f">
                <v:path arrowok="t"/>
                <v:fill/>
              </v:shape>
              <v:shape style="position:absolute;left:6475;top:4701;width:202;height:202" coordorigin="6475,4701" coordsize="202,202" path="m6547,4739l6480,4739,6480,4754,6547,4754,6547,4739xe" filled="t" fillcolor="#000000" stroked="f">
                <v:path arrowok="t"/>
                <v:fill/>
              </v:shape>
              <v:shape style="position:absolute;left:6475;top:4701;width:202;height:202" coordorigin="6475,4701" coordsize="202,202" path="m6518,4701l6504,4701,6504,4739,6518,4739,6518,4701xe" filled="t" fillcolor="#000000" stroked="f">
                <v:path arrowok="t"/>
                <v:fill/>
              </v:shape>
            </v:group>
            <v:group style="position:absolute;left:6686;top:4701;width:202;height:202" coordorigin="6686,4701" coordsize="202,202">
              <v:shape style="position:absolute;left:6686;top:4701;width:202;height:202" coordorigin="6686,4701" coordsize="202,202" path="m6731,4782l6710,4782,6710,4902,6730,4902,6731,4782xe" filled="t" fillcolor="#000000" stroked="f">
                <v:path arrowok="t"/>
                <v:fill/>
              </v:shape>
              <v:shape style="position:absolute;left:6686;top:4701;width:202;height:202" coordorigin="6686,4701" coordsize="202,202" path="m6792,4778l6773,4778,6773,4819,6770,4840,6764,4859,6756,4876,6744,4893,6749,4893,6790,4834,6792,4811,6792,4778xe" filled="t" fillcolor="#000000" stroked="f">
                <v:path arrowok="t"/>
                <v:fill/>
              </v:shape>
              <v:shape style="position:absolute;left:6686;top:4701;width:202;height:202" coordorigin="6686,4701" coordsize="202,202" path="m6850,4778l6835,4778,6835,4898,6850,4898,6850,4778xe" filled="t" fillcolor="#000000" stroked="f">
                <v:path arrowok="t"/>
                <v:fill/>
              </v:shape>
              <v:shape style="position:absolute;left:6686;top:4701;width:202;height:202" coordorigin="6686,4701" coordsize="202,202" path="m6744,4706l6726,4711,6718,4731,6710,4750,6702,4768,6694,4785,6686,4802,6686,4811,6693,4819,6703,4802,6710,4782,6731,4782,6731,4744,6744,4706xe" filled="t" fillcolor="#000000" stroked="f">
                <v:path arrowok="t"/>
                <v:fill/>
              </v:shape>
              <v:shape style="position:absolute;left:6686;top:4701;width:202;height:202" coordorigin="6686,4701" coordsize="202,202" path="m6826,4701l6797,4717,6785,4732,6772,4747,6756,4761,6739,4773,6739,4778,6744,4782,6759,4780,6775,4767,6804,4740,6819,4729,6838,4729,6833,4724,6821,4706,6826,4701xe" filled="t" fillcolor="#000000" stroked="f">
                <v:path arrowok="t"/>
                <v:fill/>
              </v:shape>
              <v:shape style="position:absolute;left:6686;top:4701;width:202;height:202" coordorigin="6686,4701" coordsize="202,202" path="m6838,4729l6819,4729,6832,4744,6845,4759,6861,4772,6878,4782,6888,4773,6877,4764,6861,4753,6847,4740,6838,4729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48.722321pt;margin-top:235.759995pt;width:2.877679pt;height:9.6pt;mso-position-horizontal-relative:page;mso-position-vertical-relative:page;z-index:-3313" coordorigin="6974,4715" coordsize="58,192">
            <v:shape style="position:absolute;left:6974;top:4715;width:58;height:192" coordorigin="6974,4715" coordsize="58,192" path="m7032,4715l6980,4771,6974,4815,6977,4836,6982,4857,6990,4875,7000,4892,7013,4907,7027,4902,7016,4887,7006,4870,6999,4851,6995,4830,6994,4807,6996,4786,7001,4767,7009,4749,7019,4732,7032,4715xe" filled="t" fillcolor="#00000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355.200012pt;margin-top:235.520004pt;width:10.32pt;height:9.213977pt;mso-position-horizontal-relative:page;mso-position-vertical-relative:page;z-index:-3312" coordorigin="7104,4710" coordsize="206,184">
            <v:shape style="position:absolute;left:7104;top:4710;width:206;height:184" coordorigin="7104,4710" coordsize="206,184" path="m7181,4787l7166,4787,7165,4816,7160,4836,7152,4851,7142,4863,7126,4875,7104,4888,7109,4888,7114,4893,7131,4895,7148,4882,7180,4816,7181,4792,7181,4787xe" filled="t" fillcolor="#000000" stroked="f">
              <v:path arrowok="t"/>
              <v:fill/>
            </v:shape>
            <v:shape style="position:absolute;left:7104;top:4710;width:206;height:184" coordorigin="7104,4710" coordsize="206,184" path="m7243,4787l7224,4787,7224,4883,7234,4893,7291,4893,7301,4888,7303,4878,7248,4878,7243,4874,7243,4787xe" filled="t" fillcolor="#000000" stroked="f">
              <v:path arrowok="t"/>
              <v:fill/>
            </v:shape>
            <v:shape style="position:absolute;left:7104;top:4710;width:206;height:184" coordorigin="7104,4710" coordsize="206,184" path="m7291,4835l7291,4859,7286,4864,7286,4874,7282,4878,7303,4878,7306,4869,7306,4864,7310,4854,7310,4840,7296,4840,7291,4835xe" filled="t" fillcolor="#000000" stroked="f">
              <v:path arrowok="t"/>
              <v:fill/>
            </v:shape>
            <v:shape style="position:absolute;left:7104;top:4710;width:206;height:184" coordorigin="7104,4710" coordsize="206,184" path="m7306,4773l7109,4773,7109,4787,7306,4787,7306,4773xe" filled="t" fillcolor="#000000" stroked="f">
              <v:path arrowok="t"/>
              <v:fill/>
            </v:shape>
            <v:shape style="position:absolute;left:7104;top:4710;width:206;height:184" coordorigin="7104,4710" coordsize="206,184" path="m7286,4710l7128,4710,7128,4730,7286,4730,7286,4710xe" filled="t" fillcolor="#00000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369.119995pt;margin-top:235.759995pt;width:2.877679pt;height:9.6pt;mso-position-horizontal-relative:page;mso-position-vertical-relative:page;z-index:-3311" coordorigin="7382,4715" coordsize="58,192">
            <v:shape style="position:absolute;left:7382;top:4715;width:58;height:192" coordorigin="7382,4715" coordsize="58,192" path="m7402,4715l7387,4720,7399,4735,7408,4752,7415,4771,7419,4792,7421,4815,7419,4836,7414,4857,7406,4875,7395,4892,7382,4907,7402,4907,7434,4851,7440,4807,7438,4786,7433,4766,7425,4747,7414,4730,7402,4715xe" filled="t" fillcolor="#00000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377.237946pt;margin-top:242.479996pt;width:1.962069pt;height:2.4pt;mso-position-horizontal-relative:page;mso-position-vertical-relative:page;z-index:-3310" coordorigin="7545,4850" coordsize="39,48">
            <v:shape style="position:absolute;left:7545;top:4850;width:39;height:48" coordorigin="7545,4850" coordsize="39,48" path="m7546,4850l7545,4871,7559,4885,7574,4898,7584,4888,7576,4880,7563,4865,7546,4850xe" filled="t" fillcolor="#000000" stroked="f">
              <v:path arrowok="t"/>
              <v:fill/>
            </v:shape>
            <w10:wrap type="none"/>
          </v:group>
        </w:pict>
      </w:r>
      <w:r>
        <w:rPr/>
        <w:pict>
          <v:shape style="position:absolute;margin-left:386.380005pt;margin-top:234.300003pt;width:102.370071pt;height:11.625pt;mso-position-horizontal-relative:page;mso-position-vertical-relative:page;z-index:-3309" type="#_x0000_t75">
            <v:imagedata r:id="rId149" o:title=""/>
          </v:shape>
        </w:pict>
      </w:r>
      <w:r>
        <w:rPr/>
        <w:pict>
          <v:group style="position:absolute;margin-left:492.944275pt;margin-top:242.479996pt;width:2.175718pt;height:2.4pt;mso-position-horizontal-relative:page;mso-position-vertical-relative:page;z-index:-3308" coordorigin="9859,4850" coordsize="44,48">
            <v:shape style="position:absolute;left:9859;top:4850;width:44;height:48" coordorigin="9859,4850" coordsize="44,48" path="m9864,4850l9859,4871,9875,4885,9888,4898,9902,4888,9864,4850xe" filled="t" fillcolor="#00000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502.059998pt;margin-top:234.300003pt;width:53.56pt;height:11.32pt;mso-position-horizontal-relative:page;mso-position-vertical-relative:page;z-index:-3307" coordorigin="10041,4686" coordsize="1071,226">
            <v:group style="position:absolute;left:10051;top:4696;width:202;height:202" coordorigin="10051,4696" coordsize="202,202">
              <v:shape style="position:absolute;left:10051;top:4696;width:202;height:202" coordorigin="10051,4696" coordsize="202,202" path="m10200,4821l10186,4821,10186,4878,10181,4883,10152,4883,10152,4898,10190,4898,10200,4888,10200,4821xe" filled="t" fillcolor="#000000" stroked="f">
                <v:path arrowok="t"/>
                <v:fill/>
              </v:shape>
              <v:shape style="position:absolute;left:10051;top:4696;width:202;height:202" coordorigin="10051,4696" coordsize="202,202" path="m10147,4830l10143,4844,10134,4862,10123,4878,10128,4883,10133,4883,10145,4873,10153,4855,10162,4835,10147,4830xe" filled="t" fillcolor="#000000" stroked="f">
                <v:path arrowok="t"/>
                <v:fill/>
              </v:shape>
              <v:shape style="position:absolute;left:10051;top:4696;width:202;height:202" coordorigin="10051,4696" coordsize="202,202" path="m10229,4830l10214,4840,10221,4848,10232,4865,10243,4883,10249,4863,10239,4846,10229,4830xe" filled="t" fillcolor="#000000" stroked="f">
                <v:path arrowok="t"/>
                <v:fill/>
              </v:shape>
              <v:shape style="position:absolute;left:10051;top:4696;width:202;height:202" coordorigin="10051,4696" coordsize="202,202" path="m10110,4861l10089,4865,10069,4868,10051,4869,10060,4883,10082,4879,10102,4877,10118,4874,10118,4864,10110,4861xe" filled="t" fillcolor="#000000" stroked="f">
                <v:path arrowok="t"/>
                <v:fill/>
              </v:shape>
              <v:shape style="position:absolute;left:10051;top:4696;width:202;height:202" coordorigin="10051,4696" coordsize="202,202" path="m10090,4704l10081,4722,10071,4740,10061,4756,10051,4773,10056,4782,10075,4782,10078,4792,10056,4826,10074,4837,10094,4834,10114,4830,10114,4826,10118,4821,10075,4821,10081,4815,10093,4800,10104,4785,10115,4768,10080,4768,10078,4758,10088,4741,10098,4724,10109,4706,10090,4704xe" filled="t" fillcolor="#000000" stroked="f">
                <v:path arrowok="t"/>
                <v:fill/>
              </v:shape>
              <v:shape style="position:absolute;left:10051;top:4696;width:202;height:202" coordorigin="10051,4696" coordsize="202,202" path="m10115,4816l10095,4819,10075,4821,10118,4821,10115,4816xe" filled="t" fillcolor="#000000" stroked="f">
                <v:path arrowok="t"/>
                <v:fill/>
              </v:shape>
              <v:shape style="position:absolute;left:10051;top:4696;width:202;height:202" coordorigin="10051,4696" coordsize="202,202" path="m10253,4806l10128,4806,10128,4821,10253,4821,10253,4806xe" filled="t" fillcolor="#000000" stroked="f">
                <v:path arrowok="t"/>
                <v:fill/>
              </v:shape>
              <v:shape style="position:absolute;left:10051;top:4696;width:202;height:202" coordorigin="10051,4696" coordsize="202,202" path="m10243,4768l10138,4768,10138,4778,10243,4778,10243,4768xe" filled="t" fillcolor="#000000" stroked="f">
                <v:path arrowok="t"/>
                <v:fill/>
              </v:shape>
              <v:shape style="position:absolute;left:10051;top:4696;width:202;height:202" coordorigin="10051,4696" coordsize="202,202" path="m10114,4739l10104,4749,10094,4768,10115,4768,10128,4749,10114,4739xe" filled="t" fillcolor="#000000" stroked="f">
                <v:path arrowok="t"/>
                <v:fill/>
              </v:shape>
              <v:shape style="position:absolute;left:10051;top:4696;width:202;height:202" coordorigin="10051,4696" coordsize="202,202" path="m10253,4725l10133,4725,10133,4758,10147,4758,10147,4739,10253,4739,10253,4725xe" filled="t" fillcolor="#000000" stroked="f">
                <v:path arrowok="t"/>
                <v:fill/>
              </v:shape>
              <v:shape style="position:absolute;left:10051;top:4696;width:202;height:202" coordorigin="10051,4696" coordsize="202,202" path="m10253,4739l10238,4739,10238,4758,10253,4758,10253,4739xe" filled="t" fillcolor="#000000" stroked="f">
                <v:path arrowok="t"/>
                <v:fill/>
              </v:shape>
              <v:shape style="position:absolute;left:10051;top:4696;width:202;height:202" coordorigin="10051,4696" coordsize="202,202" path="m10186,4696l10171,4706,10181,4715,10186,4725,10190,4725,10200,4720,10195,4710,10190,4706,10186,4696xe" filled="t" fillcolor="#000000" stroked="f">
                <v:path arrowok="t"/>
                <v:fill/>
              </v:shape>
            </v:group>
            <v:group style="position:absolute;left:10262;top:4701;width:202;height:202" coordorigin="10262,4701" coordsize="202,202">
              <v:shape style="position:absolute;left:10262;top:4701;width:202;height:202" coordorigin="10262,4701" coordsize="202,202" path="m10440,4811l10291,4811,10291,4902,10310,4902,10310,4888,10440,4888,10440,4874,10310,4874,10310,4826,10440,4826,10440,4811xe" filled="t" fillcolor="#000000" stroked="f">
                <v:path arrowok="t"/>
                <v:fill/>
              </v:shape>
              <v:shape style="position:absolute;left:10262;top:4701;width:202;height:202" coordorigin="10262,4701" coordsize="202,202" path="m10440,4888l10426,4888,10426,4902,10440,4902,10440,4888xe" filled="t" fillcolor="#000000" stroked="f">
                <v:path arrowok="t"/>
                <v:fill/>
              </v:shape>
              <v:shape style="position:absolute;left:10262;top:4701;width:202;height:202" coordorigin="10262,4701" coordsize="202,202" path="m10440,4826l10426,4826,10426,4874,10440,4874,10440,4826xe" filled="t" fillcolor="#000000" stroked="f">
                <v:path arrowok="t"/>
                <v:fill/>
              </v:shape>
              <v:shape style="position:absolute;left:10262;top:4701;width:202;height:202" coordorigin="10262,4701" coordsize="202,202" path="m10378,4701l10357,4703,10344,4717,10330,4731,10315,4744,10298,4756,10281,4768,10262,4778,10267,4782,10267,4787,10272,4792,10291,4782,10301,4773,10459,4773,10454,4768,10426,4768,10320,4761,10335,4747,10350,4733,10363,4720,10386,4720,10373,4706,10378,4701xe" filled="t" fillcolor="#000000" stroked="f">
                <v:path arrowok="t"/>
                <v:fill/>
              </v:shape>
              <v:shape style="position:absolute;left:10262;top:4701;width:202;height:202" coordorigin="10262,4701" coordsize="202,202" path="m10459,4773l10426,4773,10440,4778,10450,4787,10459,4792,10464,4787,10464,4778,10459,4773xe" filled="t" fillcolor="#000000" stroked="f">
                <v:path arrowok="t"/>
                <v:fill/>
              </v:shape>
              <v:shape style="position:absolute;left:10262;top:4701;width:202;height:202" coordorigin="10262,4701" coordsize="202,202" path="m10426,4773l10301,4773,10301,4782,10426,4782,10426,4773xe" filled="t" fillcolor="#000000" stroked="f">
                <v:path arrowok="t"/>
                <v:fill/>
              </v:shape>
              <v:shape style="position:absolute;left:10262;top:4701;width:202;height:202" coordorigin="10262,4701" coordsize="202,202" path="m10386,4720l10363,4720,10374,4733,10389,4745,10405,4757,10426,4768,10454,4768,10452,4766,10434,4756,10417,4745,10401,4733,10386,4720xe" filled="t" fillcolor="#000000" stroked="f">
                <v:path arrowok="t"/>
                <v:fill/>
              </v:shape>
            </v:group>
            <v:group style="position:absolute;left:10478;top:4701;width:202;height:197" coordorigin="10478,4701" coordsize="202,197">
              <v:shape style="position:absolute;left:10478;top:4701;width:202;height:197" coordorigin="10478,4701" coordsize="202,197" path="m10613,4821l10598,4821,10598,4898,10613,4898,10613,4821xe" filled="t" fillcolor="#000000" stroked="f">
                <v:path arrowok="t"/>
                <v:fill/>
              </v:shape>
              <v:shape style="position:absolute;left:10478;top:4701;width:202;height:197" coordorigin="10478,4701" coordsize="202,197" path="m10517,4768l10478,4768,10478,4782,10502,4782,10502,4869,10493,4878,10512,4886,10546,4864,10517,4864,10517,4768xe" filled="t" fillcolor="#000000" stroked="f">
                <v:path arrowok="t"/>
                <v:fill/>
              </v:shape>
              <v:shape style="position:absolute;left:10478;top:4701;width:202;height:197" coordorigin="10478,4701" coordsize="202,197" path="m10546,4845l10536,4850,10526,4859,10517,4864,10546,4864,10546,4845xe" filled="t" fillcolor="#000000" stroked="f">
                <v:path arrowok="t"/>
                <v:fill/>
              </v:shape>
              <v:shape style="position:absolute;left:10478;top:4701;width:202;height:197" coordorigin="10478,4701" coordsize="202,197" path="m10680,4806l10531,4806,10531,4821,10680,4821,10680,4806xe" filled="t" fillcolor="#000000" stroked="f">
                <v:path arrowok="t"/>
                <v:fill/>
              </v:shape>
              <v:shape style="position:absolute;left:10478;top:4701;width:202;height:197" coordorigin="10478,4701" coordsize="202,197" path="m10613,4725l10598,4725,10598,4806,10613,4806,10613,4725xe" filled="t" fillcolor="#000000" stroked="f">
                <v:path arrowok="t"/>
                <v:fill/>
              </v:shape>
              <v:shape style="position:absolute;left:10478;top:4701;width:202;height:197" coordorigin="10478,4701" coordsize="202,197" path="m10555,4739l10541,4749,10546,4757,10555,4775,10565,4792,10576,4774,10567,4757,10555,4739xe" filled="t" fillcolor="#000000" stroked="f">
                <v:path arrowok="t"/>
                <v:fill/>
              </v:shape>
              <v:shape style="position:absolute;left:10478;top:4701;width:202;height:197" coordorigin="10478,4701" coordsize="202,197" path="m10670,4749l10649,4752,10638,4769,10627,4782,10648,4782,10670,4749xe" filled="t" fillcolor="#000000" stroked="f">
                <v:path arrowok="t"/>
                <v:fill/>
              </v:shape>
              <v:shape style="position:absolute;left:10478;top:4701;width:202;height:197" coordorigin="10478,4701" coordsize="202,197" path="m10498,4701l10492,4719,10505,4734,10517,4749,10527,4731,10514,4718,10498,4701xe" filled="t" fillcolor="#000000" stroked="f">
                <v:path arrowok="t"/>
                <v:fill/>
              </v:shape>
              <v:shape style="position:absolute;left:10478;top:4701;width:202;height:197" coordorigin="10478,4701" coordsize="202,197" path="m10670,4710l10541,4710,10541,4725,10670,4725,10670,4710xe" filled="t" fillcolor="#000000" stroked="f">
                <v:path arrowok="t"/>
                <v:fill/>
              </v:shape>
            </v:group>
            <v:group style="position:absolute;left:10685;top:4701;width:202;height:197" coordorigin="10685,4701" coordsize="202,197">
              <v:shape style="position:absolute;left:10685;top:4701;width:202;height:197" coordorigin="10685,4701" coordsize="202,197" path="m10742,4782l10733,4787,10718,4787,10718,4898,10733,4898,10733,4792,10754,4792,10752,4787,10742,4782xe" filled="t" fillcolor="#000000" stroked="f">
                <v:path arrowok="t"/>
                <v:fill/>
              </v:shape>
              <v:shape style="position:absolute;left:10685;top:4701;width:202;height:197" coordorigin="10685,4701" coordsize="202,197" path="m10786,4878l10776,4878,10781,4888,10781,4898,10824,4898,10834,4888,10834,4883,10795,4883,10786,4878xe" filled="t" fillcolor="#000000" stroked="f">
                <v:path arrowok="t"/>
                <v:fill/>
              </v:shape>
              <v:shape style="position:absolute;left:10685;top:4701;width:202;height:197" coordorigin="10685,4701" coordsize="202,197" path="m10834,4787l10814,4787,10814,4883,10834,4883,10834,4787xe" filled="t" fillcolor="#000000" stroked="f">
                <v:path arrowok="t"/>
                <v:fill/>
              </v:shape>
              <v:shape style="position:absolute;left:10685;top:4701;width:202;height:197" coordorigin="10685,4701" coordsize="202,197" path="m10858,4806l10843,4811,10852,4826,10861,4843,10869,4860,10877,4878,10887,4860,10878,4843,10869,4826,10858,4806xe" filled="t" fillcolor="#000000" stroked="f">
                <v:path arrowok="t"/>
                <v:fill/>
              </v:shape>
              <v:shape style="position:absolute;left:10685;top:4701;width:202;height:197" coordorigin="10685,4701" coordsize="202,197" path="m10781,4806l10774,4817,10764,4837,10755,4855,10747,4869,10752,4874,10757,4874,10768,4866,10777,4849,10787,4830,10795,4811,10781,4806xe" filled="t" fillcolor="#000000" stroked="f">
                <v:path arrowok="t"/>
                <v:fill/>
              </v:shape>
              <v:shape style="position:absolute;left:10685;top:4701;width:202;height:197" coordorigin="10685,4701" coordsize="202,197" path="m10762,4739l10685,4739,10685,4754,10711,4771,10704,4789,10695,4807,10685,4825,10685,4826,10689,4830,10690,4840,10695,4843,10703,4827,10710,4809,10718,4787,10733,4787,10733,4754,10762,4754,10762,4739xe" filled="t" fillcolor="#000000" stroked="f">
                <v:path arrowok="t"/>
                <v:fill/>
              </v:shape>
              <v:shape style="position:absolute;left:10685;top:4701;width:202;height:197" coordorigin="10685,4701" coordsize="202,197" path="m10754,4792l10733,4792,10742,4797,10747,4806,10752,4811,10766,4802,10757,4797,10754,4792xe" filled="t" fillcolor="#000000" stroked="f">
                <v:path arrowok="t"/>
                <v:fill/>
              </v:shape>
              <v:shape style="position:absolute;left:10685;top:4701;width:202;height:197" coordorigin="10685,4701" coordsize="202,197" path="m10886,4773l10762,4773,10762,4787,10886,4787,10886,4773xe" filled="t" fillcolor="#000000" stroked="f">
                <v:path arrowok="t"/>
                <v:fill/>
              </v:shape>
              <v:shape style="position:absolute;left:10685;top:4701;width:202;height:197" coordorigin="10685,4701" coordsize="202,197" path="m10733,4701l10718,4701,10718,4739,10733,4739,10733,4701xe" filled="t" fillcolor="#000000" stroked="f">
                <v:path arrowok="t"/>
                <v:fill/>
              </v:shape>
              <v:shape style="position:absolute;left:10685;top:4701;width:202;height:197" coordorigin="10685,4701" coordsize="202,197" path="m10877,4710l10771,4710,10771,4725,10877,4725,10877,4710xe" filled="t" fillcolor="#000000" stroked="f">
                <v:path arrowok="t"/>
                <v:fill/>
              </v:shape>
            </v:group>
            <v:group style="position:absolute;left:10896;top:4706;width:206;height:197" coordorigin="10896,4706" coordsize="206,197">
              <v:shape style="position:absolute;left:10896;top:4706;width:206;height:197" coordorigin="10896,4706" coordsize="206,197" path="m11083,4706l10978,4706,10978,4787,10992,4787,10992,4782,11083,4782,11083,4768,10992,4768,10992,4749,11083,4749,11083,4739,10992,4739,10992,4720,11083,4720,11083,4706xe" filled="t" fillcolor="#000000" stroked="f">
                <v:path arrowok="t"/>
                <v:fill/>
              </v:shape>
              <v:shape style="position:absolute;left:10896;top:4706;width:206;height:197" coordorigin="10896,4706" coordsize="206,197" path="m11083,4782l11069,4782,11069,4787,11083,4787,11083,4782xe" filled="t" fillcolor="#000000" stroked="f">
                <v:path arrowok="t"/>
                <v:fill/>
              </v:shape>
              <v:shape style="position:absolute;left:10896;top:4706;width:206;height:197" coordorigin="10896,4706" coordsize="206,197" path="m11083,4749l11069,4749,11069,4768,11083,4768,11083,4749xe" filled="t" fillcolor="#000000" stroked="f">
                <v:path arrowok="t"/>
                <v:fill/>
              </v:shape>
              <v:shape style="position:absolute;left:10896;top:4706;width:206;height:197" coordorigin="10896,4706" coordsize="206,197" path="m11083,4720l11069,4720,11069,4739,11083,4739,11083,4720xe" filled="t" fillcolor="#000000" stroked="f">
                <v:path arrowok="t"/>
                <v:fill/>
              </v:shape>
              <v:shape style="position:absolute;left:10896;top:4706;width:206;height:197" coordorigin="10896,4706" coordsize="206,197" path="m10939,4811l10925,4811,10925,4902,10939,4902,10939,4811xe" filled="t" fillcolor="#000000" stroked="f">
                <v:path arrowok="t"/>
                <v:fill/>
              </v:shape>
              <v:shape style="position:absolute;left:10896;top:4706;width:206;height:197" coordorigin="10896,4706" coordsize="206,197" path="m11011,4878l11016,4888,11016,4898,11064,4898,11069,4888,11069,4883,11021,4883,11011,4878xe" filled="t" fillcolor="#000000" stroked="f">
                <v:path arrowok="t"/>
                <v:fill/>
              </v:shape>
              <v:shape style="position:absolute;left:10896;top:4706;width:206;height:197" coordorigin="10896,4706" coordsize="206,197" path="m11069,4845l11054,4845,11054,4878,11050,4883,11069,4883,11069,4845xe" filled="t" fillcolor="#000000" stroked="f">
                <v:path arrowok="t"/>
                <v:fill/>
              </v:shape>
              <v:shape style="position:absolute;left:10896;top:4706;width:206;height:197" coordorigin="10896,4706" coordsize="206,197" path="m10987,4845l10978,4854,10992,4869,10997,4878,11011,4869,11002,4859,10997,4850,10987,4845xe" filled="t" fillcolor="#000000" stroked="f">
                <v:path arrowok="t"/>
                <v:fill/>
              </v:shape>
              <v:shape style="position:absolute;left:10896;top:4706;width:206;height:197" coordorigin="10896,4706" coordsize="206,197" path="m11102,4830l10958,4830,10958,4845,11102,4845,11102,4830xe" filled="t" fillcolor="#000000" stroked="f">
                <v:path arrowok="t"/>
                <v:fill/>
              </v:shape>
              <v:shape style="position:absolute;left:10896;top:4706;width:206;height:197" coordorigin="10896,4706" coordsize="206,197" path="m10943,4756l10932,4775,10921,4792,10909,4807,10896,4821,10901,4826,10901,4835,10910,4826,10920,4821,10925,4811,10939,4811,10939,4787,10949,4778,10958,4758,10943,4756xe" filled="t" fillcolor="#000000" stroked="f">
                <v:path arrowok="t"/>
                <v:fill/>
              </v:shape>
              <v:shape style="position:absolute;left:10896;top:4706;width:206;height:197" coordorigin="10896,4706" coordsize="206,197" path="m11069,4811l11054,4811,11054,4830,11069,4830,11069,4811xe" filled="t" fillcolor="#000000" stroked="f">
                <v:path arrowok="t"/>
                <v:fill/>
              </v:shape>
              <v:shape style="position:absolute;left:10896;top:4706;width:206;height:197" coordorigin="10896,4706" coordsize="206,197" path="m11098,4797l10963,4797,10963,4811,11098,4811,11098,4797xe" filled="t" fillcolor="#000000" stroked="f">
                <v:path arrowok="t"/>
                <v:fill/>
              </v:shape>
              <v:shape style="position:absolute;left:10896;top:4706;width:206;height:197" coordorigin="10896,4706" coordsize="206,197" path="m10958,4706l10937,4710,10925,4726,10911,4741,10896,4754,10901,4758,10901,4763,10907,4767,10921,4755,10934,4740,10947,4723,10958,4706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9.040001pt;margin-top:252.800003pt;width:10.08pt;height:10.08pt;mso-position-horizontal-relative:page;mso-position-vertical-relative:page;z-index:-3306" coordorigin="581,5056" coordsize="202,202">
            <v:shape style="position:absolute;left:581;top:5056;width:202;height:202" coordorigin="581,5056" coordsize="202,202" path="m744,5147l610,5147,610,5166,648,5175,643,5195,636,5214,623,5228,606,5239,586,5248,595,5258,657,5207,667,5166,744,5166,744,5147xe" filled="t" fillcolor="#000000" stroked="f">
              <v:path arrowok="t"/>
              <v:fill/>
            </v:shape>
            <v:shape style="position:absolute;left:581;top:5056;width:202;height:202" coordorigin="581,5056" coordsize="202,202" path="m744,5166l667,5166,730,5176,729,5196,725,5214,725,5234,715,5238,667,5238,672,5243,672,5248,673,5253,691,5255,713,5254,728,5249,738,5234,744,5207,744,5166xe" filled="t" fillcolor="#000000" stroked="f">
              <v:path arrowok="t"/>
              <v:fill/>
            </v:shape>
            <v:shape style="position:absolute;left:581;top:5056;width:202;height:202" coordorigin="581,5056" coordsize="202,202" path="m710,5056l696,5066,704,5083,715,5101,727,5116,741,5131,756,5144,773,5157,782,5147,775,5132,758,5122,743,5109,730,5093,719,5076,710,5056xe" filled="t" fillcolor="#000000" stroked="f">
              <v:path arrowok="t"/>
              <v:fill/>
            </v:shape>
            <v:shape style="position:absolute;left:581;top:5056;width:202;height:202" coordorigin="581,5056" coordsize="202,202" path="m648,5069l611,5118,581,5142,590,5152,645,5104,667,5070,648,5069xe" filled="t" fillcolor="#00000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43.68pt;margin-top:255.919998pt;width:1.44pt;height:7.2pt;mso-position-horizontal-relative:page;mso-position-vertical-relative:page;z-index:-3305" coordorigin="874,5118" coordsize="29,144">
            <v:shape style="position:absolute;left:874;top:5118;width:29;height:144" coordorigin="874,5118" coordsize="29,144" path="m902,5138l888,5138,888,5142,902,5142,902,5138xe" filled="t" fillcolor="#000000" stroked="f">
              <v:path arrowok="t"/>
              <v:fill/>
            </v:shape>
            <v:shape style="position:absolute;left:874;top:5118;width:29;height:144" coordorigin="874,5118" coordsize="29,144" path="m902,5118l888,5118,883,5123,883,5138,907,5138,907,5123,902,5118xe" filled="t" fillcolor="#000000" stroked="f">
              <v:path arrowok="t"/>
              <v:fill/>
            </v:shape>
            <v:shape style="position:absolute;left:874;top:5118;width:29;height:144" coordorigin="874,5118" coordsize="29,144" path="m907,5210l888,5210,874,5262,888,5262,907,5210xe" filled="t" fillcolor="#000000" stroked="f">
              <v:path arrowok="t"/>
              <v:fill/>
            </v:shape>
            <w10:wrap type="none"/>
          </v:group>
        </w:pict>
      </w:r>
      <w:r>
        <w:rPr/>
        <w:pict>
          <v:shape style="position:absolute;margin-left:207.580002pt;margin-top:252.300003pt;width:88.684373pt;height:11.3925pt;mso-position-horizontal-relative:page;mso-position-vertical-relative:page;z-index:-3304" type="#_x0000_t75">
            <v:imagedata r:id="rId150" o:title=""/>
          </v:shape>
        </w:pict>
      </w:r>
      <w:r>
        <w:rPr/>
        <w:pict>
          <v:group style="position:absolute;margin-left:302.140015pt;margin-top:252.300003pt;width:67.240pt;height:11.32pt;mso-position-horizontal-relative:page;mso-position-vertical-relative:page;z-index:-3303" coordorigin="6043,5046" coordsize="1345,226">
            <v:group style="position:absolute;left:6053;top:5070;width:197;height:192" coordorigin="6053,5070" coordsize="197,192">
              <v:shape style="position:absolute;left:6053;top:5070;width:197;height:192" coordorigin="6053,5070" coordsize="197,192" path="m6230,5166l6082,5166,6082,5262,6101,5262,6101,5248,6230,5248,6230,5234,6101,5234,6101,5186,6230,5186,6230,5166xe" filled="t" fillcolor="#000000" stroked="f">
                <v:path arrowok="t"/>
                <v:fill/>
              </v:shape>
              <v:shape style="position:absolute;left:6053;top:5070;width:197;height:192" coordorigin="6053,5070" coordsize="197,192" path="m6230,5248l6216,5248,6216,5258,6230,5258,6230,5248xe" filled="t" fillcolor="#000000" stroked="f">
                <v:path arrowok="t"/>
                <v:fill/>
              </v:shape>
              <v:shape style="position:absolute;left:6053;top:5070;width:197;height:192" coordorigin="6053,5070" coordsize="197,192" path="m6230,5186l6216,5186,6216,5234,6230,5234,6230,5186xe" filled="t" fillcolor="#000000" stroked="f">
                <v:path arrowok="t"/>
                <v:fill/>
              </v:shape>
              <v:shape style="position:absolute;left:6053;top:5070;width:197;height:192" coordorigin="6053,5070" coordsize="197,192" path="m6168,5109l6149,5109,6149,5162,6168,5162,6168,5109xe" filled="t" fillcolor="#000000" stroked="f">
                <v:path arrowok="t"/>
                <v:fill/>
              </v:shape>
              <v:shape style="position:absolute;left:6053;top:5070;width:197;height:192" coordorigin="6053,5070" coordsize="197,192" path="m6178,5104l6173,5114,6181,5119,6203,5132,6233,5151,6250,5162,6250,5141,6234,5132,6217,5123,6198,5113,6178,5104xe" filled="t" fillcolor="#000000" stroked="f">
                <v:path arrowok="t"/>
                <v:fill/>
              </v:shape>
              <v:shape style="position:absolute;left:6053;top:5070;width:197;height:192" coordorigin="6053,5070" coordsize="197,192" path="m6250,5070l6062,5070,6062,5085,6140,5096,6125,5107,6109,5117,6092,5128,6074,5137,6053,5147,6062,5157,6117,5132,6149,5109,6168,5109,6168,5104,6158,5104,6163,5094,6173,5085,6250,5085,6250,5070xe" filled="t" fillcolor="#000000" stroked="f">
                <v:path arrowok="t"/>
                <v:fill/>
              </v:shape>
            </v:group>
            <v:group style="position:absolute;left:6264;top:5061;width:206;height:197" coordorigin="6264,5061" coordsize="206,197">
              <v:shape style="position:absolute;left:6264;top:5061;width:206;height:197" coordorigin="6264,5061" coordsize="206,197" path="m6470,5157l6317,5157,6317,5176,6366,5189,6357,5206,6343,5220,6325,5233,6302,5243,6307,5253,6312,5258,6332,5253,6350,5240,6366,5227,6379,5214,6391,5203,6409,5203,6402,5193,6394,5176,6470,5176,6470,5157xe" filled="t" fillcolor="#000000" stroked="f">
                <v:path arrowok="t"/>
                <v:fill/>
              </v:shape>
              <v:shape style="position:absolute;left:6264;top:5061;width:206;height:197" coordorigin="6264,5061" coordsize="206,197" path="m6409,5203l6391,5203,6402,5219,6415,5233,6432,5246,6451,5258,6461,5248,6448,5233,6429,5222,6413,5209,6409,5203xe" filled="t" fillcolor="#000000" stroked="f">
                <v:path arrowok="t"/>
                <v:fill/>
              </v:shape>
              <v:shape style="position:absolute;left:6264;top:5061;width:206;height:197" coordorigin="6264,5061" coordsize="206,197" path="m6293,5147l6273,5217,6264,5234,6285,5234,6290,5217,6296,5198,6303,5178,6312,5157,6307,5157,6302,5152,6293,5147xe" filled="t" fillcolor="#000000" stroked="f">
                <v:path arrowok="t"/>
                <v:fill/>
              </v:shape>
              <v:shape style="position:absolute;left:6264;top:5061;width:206;height:197" coordorigin="6264,5061" coordsize="206,197" path="m6446,5094l6331,5094,6331,5109,6374,5120,6374,5157,6427,5157,6389,5151,6390,5132,6394,5109,6446,5109,6446,5094xe" filled="t" fillcolor="#000000" stroked="f">
                <v:path arrowok="t"/>
                <v:fill/>
              </v:shape>
              <v:shape style="position:absolute;left:6264;top:5061;width:206;height:197" coordorigin="6264,5061" coordsize="206,197" path="m6446,5109l6427,5109,6427,5157,6446,5157,6446,5109xe" filled="t" fillcolor="#000000" stroked="f">
                <v:path arrowok="t"/>
                <v:fill/>
              </v:shape>
              <v:shape style="position:absolute;left:6264;top:5061;width:206;height:197" coordorigin="6264,5061" coordsize="206,197" path="m6283,5070l6277,5092,6290,5107,6302,5123,6310,5102,6296,5087,6283,5070xe" filled="t" fillcolor="#000000" stroked="f">
                <v:path arrowok="t"/>
                <v:fill/>
              </v:shape>
              <v:shape style="position:absolute;left:6264;top:5061;width:206;height:197" coordorigin="6264,5061" coordsize="206,197" path="m6394,5061l6374,5061,6374,5094,6394,5094,6394,5061xe" filled="t" fillcolor="#000000" stroked="f">
                <v:path arrowok="t"/>
                <v:fill/>
              </v:shape>
            </v:group>
            <v:group style="position:absolute;left:6475;top:5061;width:206;height:202" coordorigin="6475,5061" coordsize="206,202">
              <v:shape style="position:absolute;left:6475;top:5061;width:206;height:202" coordorigin="6475,5061" coordsize="206,202" path="m6658,5152l6552,5152,6552,5166,6563,5171,6570,5190,6579,5208,6585,5226,6568,5236,6550,5243,6528,5248,6533,5248,6538,5253,6538,5262,6558,5255,6576,5249,6594,5243,6614,5238,6660,5238,6656,5237,6637,5230,6625,5217,6636,5202,6594,5202,6583,5185,6576,5166,6658,5166,6658,5152xe" filled="t" fillcolor="#000000" stroked="f">
                <v:path arrowok="t"/>
                <v:fill/>
              </v:shape>
              <v:shape style="position:absolute;left:6475;top:5061;width:206;height:202" coordorigin="6475,5061" coordsize="206,202" path="m6480,5238l6480,5258,6514,5258,6518,5248,6518,5243,6485,5243,6480,5238xe" filled="t" fillcolor="#000000" stroked="f">
                <v:path arrowok="t"/>
                <v:fill/>
              </v:shape>
              <v:shape style="position:absolute;left:6475;top:5061;width:206;height:202" coordorigin="6475,5061" coordsize="206,202" path="m6660,5238l6614,5238,6631,5246,6650,5253,6672,5258,6672,5253,6677,5248,6679,5243,6660,5238xe" filled="t" fillcolor="#000000" stroked="f">
                <v:path arrowok="t"/>
                <v:fill/>
              </v:shape>
              <v:shape style="position:absolute;left:6475;top:5061;width:206;height:202" coordorigin="6475,5061" coordsize="206,202" path="m6518,5176l6504,5176,6504,5243,6518,5243,6518,5176xe" filled="t" fillcolor="#000000" stroked="f">
                <v:path arrowok="t"/>
                <v:fill/>
              </v:shape>
              <v:shape style="position:absolute;left:6475;top:5061;width:206;height:202" coordorigin="6475,5061" coordsize="206,202" path="m6658,5166l6638,5166,6631,5182,6616,5196,6594,5202,6636,5202,6637,5201,6648,5185,6658,5166xe" filled="t" fillcolor="#000000" stroked="f">
                <v:path arrowok="t"/>
                <v:fill/>
              </v:shape>
              <v:shape style="position:absolute;left:6475;top:5061;width:206;height:202" coordorigin="6475,5061" coordsize="206,202" path="m6528,5166l6475,5166,6475,5186,6485,5181,6494,5181,6504,5176,6518,5176,6518,5171,6528,5166xe" filled="t" fillcolor="#000000" stroked="f">
                <v:path arrowok="t"/>
                <v:fill/>
              </v:shape>
              <v:shape style="position:absolute;left:6475;top:5061;width:206;height:202" coordorigin="6475,5061" coordsize="206,202" path="m6518,5114l6504,5114,6504,5162,6494,5162,6485,5166,6533,5166,6542,5162,6542,5157,6518,5157,6518,5114xe" filled="t" fillcolor="#000000" stroked="f">
                <v:path arrowok="t"/>
                <v:fill/>
              </v:shape>
              <v:shape style="position:absolute;left:6475;top:5061;width:206;height:202" coordorigin="6475,5061" coordsize="206,202" path="m6542,5147l6533,5152,6528,5152,6518,5157,6542,5157,6542,5147xe" filled="t" fillcolor="#000000" stroked="f">
                <v:path arrowok="t"/>
                <v:fill/>
              </v:shape>
              <v:shape style="position:absolute;left:6475;top:5061;width:206;height:202" coordorigin="6475,5061" coordsize="206,202" path="m6648,5070l6571,5070,6569,5108,6559,5125,6542,5138,6547,5142,6552,5142,6559,5144,6574,5131,6583,5113,6586,5090,6586,5085,6648,5085,6648,5070xe" filled="t" fillcolor="#000000" stroked="f">
                <v:path arrowok="t"/>
                <v:fill/>
              </v:shape>
              <v:shape style="position:absolute;left:6475;top:5061;width:206;height:202" coordorigin="6475,5061" coordsize="206,202" path="m6648,5085l6629,5085,6629,5128,6638,5138,6677,5138,6677,5128,6682,5123,6648,5123,6648,5085xe" filled="t" fillcolor="#000000" stroked="f">
                <v:path arrowok="t"/>
                <v:fill/>
              </v:shape>
              <v:shape style="position:absolute;left:6475;top:5061;width:206;height:202" coordorigin="6475,5061" coordsize="206,202" path="m6547,5099l6480,5099,6480,5114,6547,5114,6547,5099xe" filled="t" fillcolor="#000000" stroked="f">
                <v:path arrowok="t"/>
                <v:fill/>
              </v:shape>
              <v:shape style="position:absolute;left:6475;top:5061;width:206;height:202" coordorigin="6475,5061" coordsize="206,202" path="m6518,5061l6504,5061,6504,5099,6518,5099,6518,5061xe" filled="t" fillcolor="#000000" stroked="f">
                <v:path arrowok="t"/>
                <v:fill/>
              </v:shape>
            </v:group>
            <v:group style="position:absolute;left:6686;top:5061;width:202;height:197" coordorigin="6686,5061" coordsize="202,197">
              <v:shape style="position:absolute;left:6686;top:5061;width:202;height:197" coordorigin="6686,5061" coordsize="202,197" path="m6739,5142l6730,5147,6715,5147,6715,5258,6730,5258,6730,5152,6754,5152,6749,5147,6739,5142xe" filled="t" fillcolor="#000000" stroked="f">
                <v:path arrowok="t"/>
                <v:fill/>
              </v:shape>
              <v:shape style="position:absolute;left:6686;top:5061;width:202;height:197" coordorigin="6686,5061" coordsize="202,197" path="m6778,5238l6778,5258,6821,5258,6830,5248,6830,5243,6787,5243,6778,5238xe" filled="t" fillcolor="#000000" stroked="f">
                <v:path arrowok="t"/>
                <v:fill/>
              </v:shape>
              <v:shape style="position:absolute;left:6686;top:5061;width:202;height:197" coordorigin="6686,5061" coordsize="202,197" path="m6830,5147l6816,5147,6816,5238,6811,5243,6830,5243,6830,5147xe" filled="t" fillcolor="#000000" stroked="f">
                <v:path arrowok="t"/>
                <v:fill/>
              </v:shape>
              <v:shape style="position:absolute;left:6686;top:5061;width:202;height:197" coordorigin="6686,5061" coordsize="202,197" path="m6859,5166l6845,5171,6850,5184,6859,5203,6866,5220,6874,5238,6888,5220,6880,5203,6870,5186,6859,5166xe" filled="t" fillcolor="#000000" stroked="f">
                <v:path arrowok="t"/>
                <v:fill/>
              </v:shape>
              <v:shape style="position:absolute;left:6686;top:5061;width:202;height:197" coordorigin="6686,5061" coordsize="202,197" path="m6778,5166l6773,5177,6765,5197,6755,5215,6744,5229,6749,5234,6754,5234,6767,5226,6776,5209,6784,5190,6792,5171,6778,5166xe" filled="t" fillcolor="#000000" stroked="f">
                <v:path arrowok="t"/>
                <v:fill/>
              </v:shape>
              <v:shape style="position:absolute;left:6686;top:5061;width:202;height:197" coordorigin="6686,5061" coordsize="202,197" path="m6758,5099l6686,5099,6686,5114,6711,5130,6705,5148,6697,5167,6686,5186,6686,5190,6691,5200,6692,5203,6701,5187,6709,5169,6715,5147,6730,5147,6730,5114,6758,5114,6758,5099xe" filled="t" fillcolor="#000000" stroked="f">
                <v:path arrowok="t"/>
                <v:fill/>
              </v:shape>
              <v:shape style="position:absolute;left:6686;top:5061;width:202;height:197" coordorigin="6686,5061" coordsize="202,197" path="m6754,5152l6730,5152,6739,5157,6744,5166,6754,5171,6763,5162,6754,5152xe" filled="t" fillcolor="#000000" stroked="f">
                <v:path arrowok="t"/>
                <v:fill/>
              </v:shape>
              <v:shape style="position:absolute;left:6686;top:5061;width:202;height:197" coordorigin="6686,5061" coordsize="202,197" path="m6888,5133l6758,5133,6758,5147,6888,5147,6888,5133xe" filled="t" fillcolor="#000000" stroked="f">
                <v:path arrowok="t"/>
                <v:fill/>
              </v:shape>
              <v:shape style="position:absolute;left:6686;top:5061;width:202;height:197" coordorigin="6686,5061" coordsize="202,197" path="m6730,5061l6715,5061,6715,5099,6730,5099,6730,5061xe" filled="t" fillcolor="#000000" stroked="f">
                <v:path arrowok="t"/>
                <v:fill/>
              </v:shape>
              <v:shape style="position:absolute;left:6686;top:5061;width:202;height:197" coordorigin="6686,5061" coordsize="202,197" path="m6878,5070l6768,5070,6768,5085,6878,5085,6878,5070xe" filled="t" fillcolor="#000000" stroked="f">
                <v:path arrowok="t"/>
                <v:fill/>
              </v:shape>
            </v:group>
            <v:group style="position:absolute;left:6893;top:5070;width:206;height:182" coordorigin="6893,5070" coordsize="206,182">
              <v:shape style="position:absolute;left:6893;top:5070;width:206;height:182" coordorigin="6893,5070" coordsize="206,182" path="m7099,5238l6960,5238,6960,5253,7099,5253,7099,5238xe" filled="t" fillcolor="#000000" stroked="f">
                <v:path arrowok="t"/>
                <v:fill/>
              </v:shape>
              <v:shape style="position:absolute;left:6893;top:5070;width:206;height:182" coordorigin="6893,5070" coordsize="206,182" path="m7037,5210l7022,5210,7022,5238,7037,5238,7037,5210xe" filled="t" fillcolor="#000000" stroked="f">
                <v:path arrowok="t"/>
                <v:fill/>
              </v:shape>
              <v:shape style="position:absolute;left:6893;top:5070;width:206;height:182" coordorigin="6893,5070" coordsize="206,182" path="m6941,5157l6926,5157,6926,5219,6912,5219,6902,5224,6893,5224,6912,5238,6931,5232,6950,5228,6970,5224,6965,5219,6965,5214,6941,5214,6941,5157xe" filled="t" fillcolor="#000000" stroked="f">
                <v:path arrowok="t"/>
                <v:fill/>
              </v:shape>
              <v:shape style="position:absolute;left:6893;top:5070;width:206;height:182" coordorigin="6893,5070" coordsize="206,182" path="m6965,5205l6955,5210,6950,5210,6941,5214,6965,5214,6965,5205xe" filled="t" fillcolor="#000000" stroked="f">
                <v:path arrowok="t"/>
                <v:fill/>
              </v:shape>
              <v:shape style="position:absolute;left:6893;top:5070;width:206;height:182" coordorigin="6893,5070" coordsize="206,182" path="m7090,5195l6970,5195,6970,5210,7090,5210,7090,5195xe" filled="t" fillcolor="#000000" stroked="f">
                <v:path arrowok="t"/>
                <v:fill/>
              </v:shape>
              <v:shape style="position:absolute;left:6893;top:5070;width:206;height:182" coordorigin="6893,5070" coordsize="206,182" path="m7037,5166l7022,5166,7022,5195,7037,5195,7037,5166xe" filled="t" fillcolor="#000000" stroked="f">
                <v:path arrowok="t"/>
                <v:fill/>
              </v:shape>
              <v:shape style="position:absolute;left:6893;top:5070;width:206;height:182" coordorigin="6893,5070" coordsize="206,182" path="m7085,5070l6974,5070,6974,5176,6989,5176,6989,5166,7085,5166,7085,5152,6989,5152,6989,5123,7085,5123,7085,5114,6989,5114,6989,5085,7085,5085,7085,5070xe" filled="t" fillcolor="#000000" stroked="f">
                <v:path arrowok="t"/>
                <v:fill/>
              </v:shape>
              <v:shape style="position:absolute;left:6893;top:5070;width:206;height:182" coordorigin="6893,5070" coordsize="206,182" path="m7085,5166l7070,5166,7070,5176,7085,5176,7085,5166xe" filled="t" fillcolor="#000000" stroked="f">
                <v:path arrowok="t"/>
                <v:fill/>
              </v:shape>
              <v:shape style="position:absolute;left:6893;top:5070;width:206;height:182" coordorigin="6893,5070" coordsize="206,182" path="m6965,5142l6898,5142,6898,5157,6965,5157,6965,5142xe" filled="t" fillcolor="#000000" stroked="f">
                <v:path arrowok="t"/>
                <v:fill/>
              </v:shape>
              <v:shape style="position:absolute;left:6893;top:5070;width:206;height:182" coordorigin="6893,5070" coordsize="206,182" path="m7037,5123l7022,5123,7022,5152,7037,5152,7037,5123xe" filled="t" fillcolor="#000000" stroked="f">
                <v:path arrowok="t"/>
                <v:fill/>
              </v:shape>
              <v:shape style="position:absolute;left:6893;top:5070;width:206;height:182" coordorigin="6893,5070" coordsize="206,182" path="m7085,5123l7070,5123,7070,5152,7085,5152,7085,5123xe" filled="t" fillcolor="#000000" stroked="f">
                <v:path arrowok="t"/>
                <v:fill/>
              </v:shape>
              <v:shape style="position:absolute;left:6893;top:5070;width:206;height:182" coordorigin="6893,5070" coordsize="206,182" path="m6941,5090l6926,5090,6926,5142,6941,5142,6941,5090xe" filled="t" fillcolor="#000000" stroked="f">
                <v:path arrowok="t"/>
                <v:fill/>
              </v:shape>
              <v:shape style="position:absolute;left:6893;top:5070;width:206;height:182" coordorigin="6893,5070" coordsize="206,182" path="m7037,5085l7022,5085,7022,5114,7037,5114,7037,5085xe" filled="t" fillcolor="#000000" stroked="f">
                <v:path arrowok="t"/>
                <v:fill/>
              </v:shape>
              <v:shape style="position:absolute;left:6893;top:5070;width:206;height:182" coordorigin="6893,5070" coordsize="206,182" path="m7085,5085l7070,5085,7070,5114,7085,5114,7085,5085xe" filled="t" fillcolor="#000000" stroked="f">
                <v:path arrowok="t"/>
                <v:fill/>
              </v:shape>
              <v:shape style="position:absolute;left:6893;top:5070;width:206;height:182" coordorigin="6893,5070" coordsize="206,182" path="m6965,5075l6898,5075,6898,5090,6965,5090,6965,5075xe" filled="t" fillcolor="#000000" stroked="f">
                <v:path arrowok="t"/>
                <v:fill/>
              </v:shape>
            </v:group>
            <v:group style="position:absolute;left:7123;top:5056;width:168;height:202" coordorigin="7123,5056" coordsize="168,202">
              <v:shape style="position:absolute;left:7123;top:5056;width:168;height:202" coordorigin="7123,5056" coordsize="168,202" path="m7291,5099l7123,5099,7123,5258,7138,5258,7138,5243,7291,5243,7291,5229,7138,5229,7138,5176,7291,5176,7291,5162,7138,5162,7138,5114,7291,5114,7291,5099xe" filled="t" fillcolor="#000000" stroked="f">
                <v:path arrowok="t"/>
                <v:fill/>
              </v:shape>
              <v:shape style="position:absolute;left:7123;top:5056;width:168;height:202" coordorigin="7123,5056" coordsize="168,202" path="m7291,5243l7277,5243,7277,5258,7291,5258,7291,5243xe" filled="t" fillcolor="#000000" stroked="f">
                <v:path arrowok="t"/>
                <v:fill/>
              </v:shape>
              <v:shape style="position:absolute;left:7123;top:5056;width:168;height:202" coordorigin="7123,5056" coordsize="168,202" path="m7214,5176l7200,5176,7200,5229,7214,5229,7214,5176xe" filled="t" fillcolor="#000000" stroked="f">
                <v:path arrowok="t"/>
                <v:fill/>
              </v:shape>
              <v:shape style="position:absolute;left:7123;top:5056;width:168;height:202" coordorigin="7123,5056" coordsize="168,202" path="m7291,5176l7277,5176,7277,5229,7291,5229,7291,5176xe" filled="t" fillcolor="#000000" stroked="f">
                <v:path arrowok="t"/>
                <v:fill/>
              </v:shape>
              <v:shape style="position:absolute;left:7123;top:5056;width:168;height:202" coordorigin="7123,5056" coordsize="168,202" path="m7214,5114l7200,5114,7200,5162,7214,5162,7214,5114xe" filled="t" fillcolor="#000000" stroked="f">
                <v:path arrowok="t"/>
                <v:fill/>
              </v:shape>
              <v:shape style="position:absolute;left:7123;top:5056;width:168;height:202" coordorigin="7123,5056" coordsize="168,202" path="m7291,5114l7277,5114,7277,5162,7291,5162,7291,5114xe" filled="t" fillcolor="#000000" stroked="f">
                <v:path arrowok="t"/>
                <v:fill/>
              </v:shape>
              <v:shape style="position:absolute;left:7123;top:5056;width:168;height:202" coordorigin="7123,5056" coordsize="168,202" path="m7214,5056l7200,5056,7200,5099,7214,5099,7214,5056xe" filled="t" fillcolor="#000000" stroked="f">
                <v:path arrowok="t"/>
                <v:fill/>
              </v:shape>
            </v:group>
            <v:group style="position:absolute;left:7334;top:5210;width:44;height:48" coordorigin="7334,5210" coordsize="44,48">
              <v:shape style="position:absolute;left:7334;top:5210;width:44;height:48" coordorigin="7334,5210" coordsize="44,48" path="m7334,5210l7334,5231,7350,5245,7363,5258,7378,5248,7367,5238,7353,5224,7334,5210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75.579987pt;margin-top:252.300003pt;width:25.48pt;height:11.08pt;mso-position-horizontal-relative:page;mso-position-vertical-relative:page;z-index:-3302" coordorigin="7512,5046" coordsize="510,222">
            <v:group style="position:absolute;left:7522;top:5056;width:206;height:202" coordorigin="7522,5056" coordsize="206,202">
              <v:shape style="position:absolute;left:7522;top:5056;width:206;height:202" coordorigin="7522,5056" coordsize="206,202" path="m7699,5166l7555,5166,7555,5258,7570,5258,7570,5253,7699,5253,7699,5238,7570,5238,7570,5214,7699,5214,7699,5200,7570,5200,7570,5176,7699,5176,7699,5166xe" filled="t" fillcolor="#000000" stroked="f">
                <v:path arrowok="t"/>
                <v:fill/>
              </v:shape>
              <v:shape style="position:absolute;left:7522;top:5056;width:206;height:202" coordorigin="7522,5056" coordsize="206,202" path="m7699,5253l7685,5253,7685,5258,7699,5258,7699,5253xe" filled="t" fillcolor="#000000" stroked="f">
                <v:path arrowok="t"/>
                <v:fill/>
              </v:shape>
              <v:shape style="position:absolute;left:7522;top:5056;width:206;height:202" coordorigin="7522,5056" coordsize="206,202" path="m7637,5214l7618,5214,7618,5238,7637,5238,7637,5214xe" filled="t" fillcolor="#000000" stroked="f">
                <v:path arrowok="t"/>
                <v:fill/>
              </v:shape>
              <v:shape style="position:absolute;left:7522;top:5056;width:206;height:202" coordorigin="7522,5056" coordsize="206,202" path="m7699,5214l7685,5214,7685,5238,7699,5238,7699,5214xe" filled="t" fillcolor="#000000" stroked="f">
                <v:path arrowok="t"/>
                <v:fill/>
              </v:shape>
              <v:shape style="position:absolute;left:7522;top:5056;width:206;height:202" coordorigin="7522,5056" coordsize="206,202" path="m7637,5176l7618,5176,7618,5200,7637,5200,7637,5176xe" filled="t" fillcolor="#000000" stroked="f">
                <v:path arrowok="t"/>
                <v:fill/>
              </v:shape>
              <v:shape style="position:absolute;left:7522;top:5056;width:206;height:202" coordorigin="7522,5056" coordsize="206,202" path="m7699,5176l7685,5176,7685,5200,7699,5200,7699,5176xe" filled="t" fillcolor="#000000" stroked="f">
                <v:path arrowok="t"/>
                <v:fill/>
              </v:shape>
              <v:shape style="position:absolute;left:7522;top:5056;width:206;height:202" coordorigin="7522,5056" coordsize="206,202" path="m7601,5103l7578,5103,7590,5119,7601,5137,7582,5141,7563,5145,7543,5149,7522,5152,7531,5162,7601,5152,7640,5142,7712,5142,7690,5140,7670,5135,7655,5130,7673,5116,7674,5115,7618,5115,7601,5104,7601,5103xe" filled="t" fillcolor="#000000" stroked="f">
                <v:path arrowok="t"/>
                <v:fill/>
              </v:shape>
              <v:shape style="position:absolute;left:7522;top:5056;width:206;height:202" coordorigin="7522,5056" coordsize="206,202" path="m7712,5142l7640,5142,7657,5149,7676,5154,7697,5158,7718,5162,7728,5152,7712,5142xe" filled="t" fillcolor="#000000" stroked="f">
                <v:path arrowok="t"/>
                <v:fill/>
              </v:shape>
              <v:shape style="position:absolute;left:7522;top:5056;width:206;height:202" coordorigin="7522,5056" coordsize="206,202" path="m7584,5056l7543,5105,7526,5118,7536,5128,7546,5126,7561,5112,7578,5103,7601,5103,7589,5090,7699,5090,7699,5075,7589,5075,7598,5066,7598,5061,7584,5056xe" filled="t" fillcolor="#000000" stroked="f">
                <v:path arrowok="t"/>
                <v:fill/>
              </v:shape>
              <v:shape style="position:absolute;left:7522;top:5056;width:206;height:202" coordorigin="7522,5056" coordsize="206,202" path="m7699,5090l7680,5090,7675,5094,7661,5105,7643,5112,7618,5115,7674,5115,7688,5103,7699,5090xe" filled="t" fillcolor="#000000" stroked="f">
                <v:path arrowok="t"/>
                <v:fill/>
              </v:shape>
            </v:group>
            <v:group style="position:absolute;left:7738;top:5056;width:206;height:201" coordorigin="7738,5056" coordsize="206,201">
              <v:shape style="position:absolute;left:7738;top:5056;width:206;height:201" coordorigin="7738,5056" coordsize="206,201" path="m7762,5171l7744,5236,7738,5253,7757,5257,7763,5236,7769,5217,7774,5199,7781,5181,7776,5176,7771,5176,7762,5171xe" filled="t" fillcolor="#000000" stroked="f">
                <v:path arrowok="t"/>
                <v:fill/>
              </v:shape>
              <v:shape style="position:absolute;left:7738;top:5056;width:206;height:201" coordorigin="7738,5056" coordsize="206,201" path="m7944,5234l7786,5234,7786,5248,7944,5248,7944,5234xe" filled="t" fillcolor="#000000" stroked="f">
                <v:path arrowok="t"/>
                <v:fill/>
              </v:shape>
              <v:shape style="position:absolute;left:7738;top:5056;width:206;height:201" coordorigin="7738,5056" coordsize="206,201" path="m7877,5176l7858,5176,7858,5234,7877,5234,7877,5176xe" filled="t" fillcolor="#000000" stroked="f">
                <v:path arrowok="t"/>
                <v:fill/>
              </v:shape>
              <v:shape style="position:absolute;left:7738;top:5056;width:206;height:201" coordorigin="7738,5056" coordsize="206,201" path="m7930,5157l7805,5157,7805,5176,7930,5176,7930,5157xe" filled="t" fillcolor="#000000" stroked="f">
                <v:path arrowok="t"/>
                <v:fill/>
              </v:shape>
              <v:shape style="position:absolute;left:7738;top:5056;width:206;height:201" coordorigin="7738,5056" coordsize="206,201" path="m7747,5114l7738,5131,7754,5141,7771,5157,7771,5152,7776,5147,7777,5139,7747,5114xe" filled="t" fillcolor="#000000" stroked="f">
                <v:path arrowok="t"/>
                <v:fill/>
              </v:shape>
              <v:shape style="position:absolute;left:7738;top:5056;width:206;height:201" coordorigin="7738,5056" coordsize="206,201" path="m7877,5109l7858,5109,7858,5157,7877,5157,7877,5109xe" filled="t" fillcolor="#000000" stroked="f">
                <v:path arrowok="t"/>
                <v:fill/>
              </v:shape>
              <v:shape style="position:absolute;left:7738;top:5056;width:206;height:201" coordorigin="7738,5056" coordsize="206,201" path="m7939,5094l7800,5094,7800,5109,7939,5109,7939,5094xe" filled="t" fillcolor="#000000" stroked="f">
                <v:path arrowok="t"/>
                <v:fill/>
              </v:shape>
              <v:shape style="position:absolute;left:7738;top:5056;width:206;height:201" coordorigin="7738,5056" coordsize="206,201" path="m7752,5061l7749,5077,7766,5092,7776,5104,7786,5094,7783,5083,7767,5072,7752,5061xe" filled="t" fillcolor="#000000" stroked="f">
                <v:path arrowok="t"/>
                <v:fill/>
              </v:shape>
              <v:shape style="position:absolute;left:7738;top:5056;width:206;height:201" coordorigin="7738,5056" coordsize="206,201" path="m7858,5056l7848,5066,7858,5085,7867,5094,7882,5085,7877,5075,7858,5056xe" filled="t" fillcolor="#000000" stroked="f">
                <v:path arrowok="t"/>
                <v:fill/>
              </v:shape>
            </v:group>
            <v:group style="position:absolute;left:7958;top:5205;width:53;height:53" coordorigin="7958,5205" coordsize="53,53">
              <v:shape style="position:absolute;left:7958;top:5205;width:53;height:53" coordorigin="7958,5205" coordsize="53,53" path="m8002,5205l7973,5205,7968,5210,7963,5219,7958,5224,7958,5238,7978,5258,7992,5258,8002,5253,8011,5243,7982,5243,7978,5238,7978,5224,7982,5219,8011,5219,8006,5214,8002,5205xe" filled="t" fillcolor="#000000" stroked="f">
                <v:path arrowok="t"/>
                <v:fill/>
              </v:shape>
              <v:shape style="position:absolute;left:7958;top:5205;width:53;height:53" coordorigin="7958,5205" coordsize="53,53" path="m8011,5219l7992,5219,7992,5224,7997,5224,7997,5238,7992,5238,7992,5243,8011,5243,8011,5219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330.700012pt;margin-top:288.299988pt;width:233.606634pt;height:11.3925pt;mso-position-horizontal-relative:page;mso-position-vertical-relative:page;z-index:-3301" type="#_x0000_t75">
            <v:imagedata r:id="rId151" o:title=""/>
          </v:shape>
        </w:pict>
      </w:r>
      <w:r>
        <w:rPr/>
        <w:pict>
          <v:group style="position:absolute;margin-left:28.780001pt;margin-top:306.299988pt;width:73.960pt;height:11.32pt;mso-position-horizontal-relative:page;mso-position-vertical-relative:page;z-index:-3300" coordorigin="576,6126" coordsize="1479,226">
            <v:group style="position:absolute;left:586;top:6136;width:182;height:206" coordorigin="586,6136" coordsize="182,206">
              <v:shape style="position:absolute;left:586;top:6136;width:182;height:206" coordorigin="586,6136" coordsize="182,206" path="m691,6299l677,6299,677,6342,691,6342,691,6299xe" filled="t" fillcolor="#000000" stroked="f">
                <v:path arrowok="t"/>
                <v:fill/>
              </v:shape>
              <v:shape style="position:absolute;left:586;top:6136;width:182;height:206" coordorigin="586,6136" coordsize="182,206" path="m787,6285l586,6285,586,6299,787,6299,787,6285xe" filled="t" fillcolor="#000000" stroked="f">
                <v:path arrowok="t"/>
                <v:fill/>
              </v:shape>
              <v:shape style="position:absolute;left:586;top:6136;width:182;height:206" coordorigin="586,6136" coordsize="182,206" path="m691,6261l677,6261,677,6285,691,6285,691,6261xe" filled="t" fillcolor="#000000" stroked="f">
                <v:path arrowok="t"/>
                <v:fill/>
              </v:shape>
              <v:shape style="position:absolute;left:586;top:6136;width:182;height:206" coordorigin="586,6136" coordsize="182,206" path="m768,6170l605,6170,605,6270,619,6270,619,6261,768,6261,768,6246,619,6246,619,6222,768,6222,768,6208,619,6208,619,6184,768,6184,768,6170xe" filled="t" fillcolor="#000000" stroked="f">
                <v:path arrowok="t"/>
                <v:fill/>
              </v:shape>
              <v:shape style="position:absolute;left:586;top:6136;width:182;height:206" coordorigin="586,6136" coordsize="182,206" path="m768,6261l749,6261,749,6270,768,6270,768,6261xe" filled="t" fillcolor="#000000" stroked="f">
                <v:path arrowok="t"/>
                <v:fill/>
              </v:shape>
              <v:shape style="position:absolute;left:586;top:6136;width:182;height:206" coordorigin="586,6136" coordsize="182,206" path="m691,6222l677,6222,677,6246,691,6246,691,6222xe" filled="t" fillcolor="#000000" stroked="f">
                <v:path arrowok="t"/>
                <v:fill/>
              </v:shape>
              <v:shape style="position:absolute;left:586;top:6136;width:182;height:206" coordorigin="586,6136" coordsize="182,206" path="m768,6222l749,6222,749,6246,768,6246,768,6222xe" filled="t" fillcolor="#000000" stroked="f">
                <v:path arrowok="t"/>
                <v:fill/>
              </v:shape>
              <v:shape style="position:absolute;left:586;top:6136;width:182;height:206" coordorigin="586,6136" coordsize="182,206" path="m691,6184l677,6184,677,6208,691,6208,691,6184xe" filled="t" fillcolor="#000000" stroked="f">
                <v:path arrowok="t"/>
                <v:fill/>
              </v:shape>
              <v:shape style="position:absolute;left:586;top:6136;width:182;height:206" coordorigin="586,6136" coordsize="182,206" path="m768,6184l749,6184,749,6208,768,6208,768,6184xe" filled="t" fillcolor="#000000" stroked="f">
                <v:path arrowok="t"/>
                <v:fill/>
              </v:shape>
              <v:shape style="position:absolute;left:586;top:6136;width:182;height:206" coordorigin="586,6136" coordsize="182,206" path="m638,6136l624,6146,634,6155,638,6165,648,6170,658,6170,662,6165,658,6155,638,6136xe" filled="t" fillcolor="#000000" stroked="f">
                <v:path arrowok="t"/>
                <v:fill/>
              </v:shape>
              <v:shape style="position:absolute;left:586;top:6136;width:182;height:206" coordorigin="586,6136" coordsize="182,206" path="m729,6137l715,6155,706,6170,725,6170,739,6155,744,6146,729,6137xe" filled="t" fillcolor="#000000" stroked="f">
                <v:path arrowok="t"/>
                <v:fill/>
              </v:shape>
            </v:group>
            <v:group style="position:absolute;left:792;top:6136;width:206;height:206" coordorigin="792,6136" coordsize="206,206">
              <v:shape style="position:absolute;left:792;top:6136;width:206;height:206" coordorigin="792,6136" coordsize="206,206" path="m840,6222l821,6222,821,6342,835,6342,840,6222xe" filled="t" fillcolor="#000000" stroked="f">
                <v:path arrowok="t"/>
                <v:fill/>
              </v:shape>
              <v:shape style="position:absolute;left:792;top:6136;width:206;height:206" coordorigin="792,6136" coordsize="206,206" path="m979,6208l959,6222,947,6265,941,6284,936,6300,931,6314,850,6314,850,6333,998,6333,998,6314,950,6301,964,6258,971,6239,976,6222,979,6208xe" filled="t" fillcolor="#000000" stroked="f">
                <v:path arrowok="t"/>
                <v:fill/>
              </v:shape>
              <v:shape style="position:absolute;left:792;top:6136;width:206;height:206" coordorigin="792,6136" coordsize="206,206" path="m883,6203l869,6222,869,6222,875,6240,881,6259,887,6279,893,6299,905,6278,898,6257,892,6238,887,6219,883,6203xe" filled="t" fillcolor="#000000" stroked="f">
                <v:path arrowok="t"/>
                <v:fill/>
              </v:shape>
              <v:shape style="position:absolute;left:792;top:6136;width:206;height:206" coordorigin="792,6136" coordsize="206,206" path="m854,6141l834,6146,827,6165,820,6184,812,6202,802,6220,792,6237,797,6246,797,6251,802,6256,806,6246,816,6237,821,6222,840,6222,842,6178,849,6160,854,6141xe" filled="t" fillcolor="#000000" stroked="f">
                <v:path arrowok="t"/>
                <v:fill/>
              </v:shape>
              <v:shape style="position:absolute;left:792;top:6136;width:206;height:206" coordorigin="792,6136" coordsize="206,206" path="m994,6174l854,6174,854,6189,994,6189,994,6174xe" filled="t" fillcolor="#000000" stroked="f">
                <v:path arrowok="t"/>
                <v:fill/>
              </v:shape>
              <v:shape style="position:absolute;left:792;top:6136;width:206;height:206" coordorigin="792,6136" coordsize="206,206" path="m917,6136l907,6146,912,6155,922,6165,926,6174,941,6165,931,6155,926,6146,917,6136xe" filled="t" fillcolor="#000000" stroked="f">
                <v:path arrowok="t"/>
                <v:fill/>
              </v:shape>
            </v:group>
            <v:group style="position:absolute;left:1013;top:6141;width:187;height:197" coordorigin="1013,6141" coordsize="187,197">
              <v:shape style="position:absolute;left:1013;top:6141;width:187;height:197" coordorigin="1013,6141" coordsize="187,197" path="m1090,6174l1013,6174,1013,6338,1027,6338,1027,6318,1090,6318,1090,6304,1027,6304,1027,6251,1090,6251,1090,6237,1027,6237,1027,6189,1090,6189,1090,6174xe" filled="t" fillcolor="#000000" stroked="f">
                <v:path arrowok="t"/>
                <v:fill/>
              </v:shape>
              <v:shape style="position:absolute;left:1013;top:6141;width:187;height:197" coordorigin="1013,6141" coordsize="187,197" path="m1090,6318l1075,6318,1075,6338,1090,6338,1090,6318xe" filled="t" fillcolor="#000000" stroked="f">
                <v:path arrowok="t"/>
                <v:fill/>
              </v:shape>
              <v:shape style="position:absolute;left:1013;top:6141;width:187;height:197" coordorigin="1013,6141" coordsize="187,197" path="m1090,6251l1075,6251,1075,6304,1090,6304,1090,6251xe" filled="t" fillcolor="#000000" stroked="f">
                <v:path arrowok="t"/>
                <v:fill/>
              </v:shape>
              <v:shape style="position:absolute;left:1013;top:6141;width:187;height:197" coordorigin="1013,6141" coordsize="187,197" path="m1090,6189l1075,6189,1075,6237,1090,6237,1090,6189xe" filled="t" fillcolor="#000000" stroked="f">
                <v:path arrowok="t"/>
                <v:fill/>
              </v:shape>
              <v:shape style="position:absolute;left:1013;top:6141;width:187;height:197" coordorigin="1013,6141" coordsize="187,197" path="m1046,6141l1037,6160,1032,6174,1051,6174,1056,6165,1056,6155,1061,6146,1046,6141xe" filled="t" fillcolor="#000000" stroked="f">
                <v:path arrowok="t"/>
                <v:fill/>
              </v:shape>
              <v:shape style="position:absolute;left:1013;top:6141;width:187;height:197" coordorigin="1013,6141" coordsize="187,197" path="m1199,6189l1128,6189,1181,6203,1181,6235,1180,6252,1180,6271,1178,6287,1176,6299,1176,6314,1171,6318,1118,6318,1123,6323,1123,6328,1131,6338,1195,6299,1195,6287,1195,6271,1196,6252,1197,6230,1198,6203,1199,6189xe" filled="t" fillcolor="#000000" stroked="f">
                <v:path arrowok="t"/>
                <v:fill/>
              </v:shape>
              <v:shape style="position:absolute;left:1013;top:6141;width:187;height:197" coordorigin="1013,6141" coordsize="187,197" path="m1123,6218l1114,6227,1124,6244,1136,6260,1147,6275,1161,6265,1150,6250,1137,6235,1123,6218xe" filled="t" fillcolor="#000000" stroked="f">
                <v:path arrowok="t"/>
                <v:fill/>
              </v:shape>
              <v:shape style="position:absolute;left:1013;top:6141;width:187;height:197" coordorigin="1013,6141" coordsize="187,197" path="m1142,6141l1121,6161,1113,6180,1104,6197,1094,6213,1099,6218,1104,6218,1109,6222,1114,6213,1118,6198,1128,6189,1199,6189,1200,6174,1133,6174,1142,6155,1142,6141xe" filled="t" fillcolor="#000000" stroked="f">
                <v:path arrowok="t"/>
                <v:fill/>
              </v:shape>
            </v:group>
            <v:group style="position:absolute;left:1214;top:6141;width:202;height:197" coordorigin="1214,6141" coordsize="202,197">
              <v:shape style="position:absolute;left:1214;top:6141;width:202;height:197" coordorigin="1214,6141" coordsize="202,197" path="m1349,6261l1334,6261,1334,6338,1349,6338,1349,6261xe" filled="t" fillcolor="#000000" stroked="f">
                <v:path arrowok="t"/>
                <v:fill/>
              </v:shape>
              <v:shape style="position:absolute;left:1214;top:6141;width:202;height:197" coordorigin="1214,6141" coordsize="202,197" path="m1253,6208l1214,6208,1214,6222,1238,6222,1238,6318,1234,6318,1251,6326,1266,6315,1286,6304,1253,6304,1253,6208xe" filled="t" fillcolor="#000000" stroked="f">
                <v:path arrowok="t"/>
                <v:fill/>
              </v:shape>
              <v:shape style="position:absolute;left:1214;top:6141;width:202;height:197" coordorigin="1214,6141" coordsize="202,197" path="m1282,6285l1272,6294,1253,6304,1286,6304,1282,6299,1282,6285xe" filled="t" fillcolor="#000000" stroked="f">
                <v:path arrowok="t"/>
                <v:fill/>
              </v:shape>
              <v:shape style="position:absolute;left:1214;top:6141;width:202;height:197" coordorigin="1214,6141" coordsize="202,197" path="m1416,6246l1267,6246,1267,6261,1416,6261,1416,6246xe" filled="t" fillcolor="#000000" stroked="f">
                <v:path arrowok="t"/>
                <v:fill/>
              </v:shape>
              <v:shape style="position:absolute;left:1214;top:6141;width:202;height:197" coordorigin="1214,6141" coordsize="202,197" path="m1349,6170l1334,6170,1334,6246,1349,6246,1349,6170xe" filled="t" fillcolor="#000000" stroked="f">
                <v:path arrowok="t"/>
                <v:fill/>
              </v:shape>
              <v:shape style="position:absolute;left:1214;top:6141;width:202;height:197" coordorigin="1214,6141" coordsize="202,197" path="m1291,6179l1277,6189,1306,6232,1313,6212,1291,6179xe" filled="t" fillcolor="#000000" stroked="f">
                <v:path arrowok="t"/>
                <v:fill/>
              </v:shape>
              <v:shape style="position:absolute;left:1214;top:6141;width:202;height:197" coordorigin="1214,6141" coordsize="202,197" path="m1406,6189l1385,6192,1374,6209,1363,6222,1386,6221,1396,6204,1406,6189xe" filled="t" fillcolor="#000000" stroked="f">
                <v:path arrowok="t"/>
                <v:fill/>
              </v:shape>
              <v:shape style="position:absolute;left:1214;top:6141;width:202;height:197" coordorigin="1214,6141" coordsize="202,197" path="m1234,6141l1229,6157,1241,6173,1253,6189,1264,6171,1234,6141xe" filled="t" fillcolor="#000000" stroked="f">
                <v:path arrowok="t"/>
                <v:fill/>
              </v:shape>
              <v:shape style="position:absolute;left:1214;top:6141;width:202;height:197" coordorigin="1214,6141" coordsize="202,197" path="m1406,6150l1277,6150,1277,6170,1406,6170,1406,6150xe" filled="t" fillcolor="#000000" stroked="f">
                <v:path arrowok="t"/>
                <v:fill/>
              </v:shape>
            </v:group>
            <v:group style="position:absolute;left:1430;top:6136;width:187;height:206" coordorigin="1430,6136" coordsize="187,206">
              <v:shape style="position:absolute;left:1430;top:6136;width:187;height:206" coordorigin="1430,6136" coordsize="187,206" path="m1531,6294l1517,6294,1517,6342,1531,6342,1531,6294xe" filled="t" fillcolor="#000000" stroked="f">
                <v:path arrowok="t"/>
                <v:fill/>
              </v:shape>
              <v:shape style="position:absolute;left:1430;top:6136;width:187;height:206" coordorigin="1430,6136" coordsize="187,206" path="m1603,6203l1450,6203,1450,6304,1464,6304,1464,6294,1603,6294,1603,6280,1464,6280,1464,6256,1603,6256,1603,6242,1464,6242,1464,6218,1603,6218,1603,6203xe" filled="t" fillcolor="#000000" stroked="f">
                <v:path arrowok="t"/>
                <v:fill/>
              </v:shape>
              <v:shape style="position:absolute;left:1430;top:6136;width:187;height:206" coordorigin="1430,6136" coordsize="187,206" path="m1603,6294l1584,6294,1584,6304,1603,6304,1603,6294xe" filled="t" fillcolor="#000000" stroked="f">
                <v:path arrowok="t"/>
                <v:fill/>
              </v:shape>
              <v:shape style="position:absolute;left:1430;top:6136;width:187;height:206" coordorigin="1430,6136" coordsize="187,206" path="m1531,6256l1517,6256,1517,6280,1531,6280,1531,6256xe" filled="t" fillcolor="#000000" stroked="f">
                <v:path arrowok="t"/>
                <v:fill/>
              </v:shape>
              <v:shape style="position:absolute;left:1430;top:6136;width:187;height:206" coordorigin="1430,6136" coordsize="187,206" path="m1603,6256l1584,6256,1584,6280,1603,6280,1603,6256xe" filled="t" fillcolor="#000000" stroked="f">
                <v:path arrowok="t"/>
                <v:fill/>
              </v:shape>
              <v:shape style="position:absolute;left:1430;top:6136;width:187;height:206" coordorigin="1430,6136" coordsize="187,206" path="m1531,6218l1517,6218,1517,6242,1531,6242,1531,6218xe" filled="t" fillcolor="#000000" stroked="f">
                <v:path arrowok="t"/>
                <v:fill/>
              </v:shape>
              <v:shape style="position:absolute;left:1430;top:6136;width:187;height:206" coordorigin="1430,6136" coordsize="187,206" path="m1603,6218l1584,6218,1584,6242,1603,6242,1603,6218xe" filled="t" fillcolor="#000000" stroked="f">
                <v:path arrowok="t"/>
                <v:fill/>
              </v:shape>
              <v:shape style="position:absolute;left:1430;top:6136;width:187;height:206" coordorigin="1430,6136" coordsize="187,206" path="m1531,6184l1517,6184,1517,6203,1531,6203,1531,6184xe" filled="t" fillcolor="#000000" stroked="f">
                <v:path arrowok="t"/>
                <v:fill/>
              </v:shape>
              <v:shape style="position:absolute;left:1430;top:6136;width:187;height:206" coordorigin="1430,6136" coordsize="187,206" path="m1618,6160l1430,6160,1430,6198,1450,6198,1450,6179,1618,6179,1618,6160xe" filled="t" fillcolor="#000000" stroked="f">
                <v:path arrowok="t"/>
                <v:fill/>
              </v:shape>
              <v:shape style="position:absolute;left:1430;top:6136;width:187;height:206" coordorigin="1430,6136" coordsize="187,206" path="m1618,6179l1603,6179,1603,6198,1618,6198,1618,6179xe" filled="t" fillcolor="#000000" stroked="f">
                <v:path arrowok="t"/>
                <v:fill/>
              </v:shape>
              <v:shape style="position:absolute;left:1430;top:6136;width:187;height:206" coordorigin="1430,6136" coordsize="187,206" path="m1522,6136l1507,6146,1522,6160,1526,6160,1536,6155,1536,6150,1531,6141,1522,6136xe" filled="t" fillcolor="#000000" stroked="f">
                <v:path arrowok="t"/>
                <v:fill/>
              </v:shape>
            </v:group>
            <v:group style="position:absolute;left:1651;top:6141;width:168;height:197" coordorigin="1651,6141" coordsize="168,197">
              <v:shape style="position:absolute;left:1651;top:6141;width:168;height:197" coordorigin="1651,6141" coordsize="168,197" path="m1819,6174l1651,6174,1651,6338,1666,6338,1666,6194,1819,6194,1819,6174xe" filled="t" fillcolor="#000000" stroked="f">
                <v:path arrowok="t"/>
                <v:fill/>
              </v:shape>
              <v:shape style="position:absolute;left:1651;top:6141;width:168;height:197" coordorigin="1651,6141" coordsize="168,197" path="m1781,6318l1757,6318,1757,6328,1762,6333,1762,6338,1810,6338,1819,6328,1819,6323,1790,6323,1781,6318xe" filled="t" fillcolor="#000000" stroked="f">
                <v:path arrowok="t"/>
                <v:fill/>
              </v:shape>
              <v:shape style="position:absolute;left:1651;top:6141;width:168;height:197" coordorigin="1651,6141" coordsize="168,197" path="m1819,6194l1805,6194,1805,6318,1800,6323,1819,6323,1819,6194xe" filled="t" fillcolor="#000000" stroked="f">
                <v:path arrowok="t"/>
                <v:fill/>
              </v:shape>
              <v:shape style="position:absolute;left:1651;top:6141;width:168;height:197" coordorigin="1651,6141" coordsize="168,197" path="m1766,6249l1742,6249,1758,6263,1772,6277,1786,6290,1784,6265,1771,6253,1766,6249xe" filled="t" fillcolor="#000000" stroked="f">
                <v:path arrowok="t"/>
                <v:fill/>
              </v:shape>
              <v:shape style="position:absolute;left:1651;top:6141;width:168;height:197" coordorigin="1651,6141" coordsize="168,197" path="m1742,6194l1666,6194,1728,6194,1724,6212,1718,6230,1705,6250,1690,6264,1670,6275,1670,6280,1675,6285,1697,6282,1714,6270,1728,6259,1742,6249,1766,6249,1755,6239,1738,6222,1742,6213,1742,6194xe" filled="t" fillcolor="#000000" stroked="f">
                <v:path arrowok="t"/>
                <v:fill/>
              </v:shape>
              <v:shape style="position:absolute;left:1651;top:6141;width:168;height:197" coordorigin="1651,6141" coordsize="168,197" path="m1742,6141l1728,6141,1728,6174,1742,6174,1742,6141xe" filled="t" fillcolor="#000000" stroked="f">
                <v:path arrowok="t"/>
                <v:fill/>
              </v:shape>
            </v:group>
            <v:group style="position:absolute;left:1843;top:6141;width:202;height:202" coordorigin="1843,6141" coordsize="202,202">
              <v:shape style="position:absolute;left:1843;top:6141;width:202;height:202" coordorigin="1843,6141" coordsize="202,202" path="m2011,6275l1877,6275,1877,6342,1896,6342,1896,6333,2011,6333,2011,6318,1896,6318,1896,6285,2011,6285,2011,6275xe" filled="t" fillcolor="#000000" stroked="f">
                <v:path arrowok="t"/>
                <v:fill/>
              </v:shape>
              <v:shape style="position:absolute;left:1843;top:6141;width:202;height:202" coordorigin="1843,6141" coordsize="202,202" path="m2011,6333l1997,6333,1997,6342,2011,6342,2011,6333xe" filled="t" fillcolor="#000000" stroked="f">
                <v:path arrowok="t"/>
                <v:fill/>
              </v:shape>
              <v:shape style="position:absolute;left:1843;top:6141;width:202;height:202" coordorigin="1843,6141" coordsize="202,202" path="m2011,6285l1997,6285,1997,6318,2011,6318,2011,6285xe" filled="t" fillcolor="#000000" stroked="f">
                <v:path arrowok="t"/>
                <v:fill/>
              </v:shape>
              <v:shape style="position:absolute;left:1843;top:6141;width:202;height:202" coordorigin="1843,6141" coordsize="202,202" path="m1958,6208l1930,6217,1916,6229,1901,6241,1884,6252,1865,6262,1843,6270,1848,6275,1848,6280,1853,6285,1862,6285,1872,6280,1877,6275,2011,6275,2011,6270,2045,6270,2041,6266,2002,6266,1896,6263,1913,6253,1930,6240,1944,6227,1968,6227,1954,6213,1958,6208xe" filled="t" fillcolor="#000000" stroked="f">
                <v:path arrowok="t"/>
                <v:fill/>
              </v:shape>
              <v:shape style="position:absolute;left:1843;top:6141;width:202;height:202" coordorigin="1843,6141" coordsize="202,202" path="m2045,6270l2011,6270,2040,6285,2040,6280,2045,6270xe" filled="t" fillcolor="#000000" stroked="f">
                <v:path arrowok="t"/>
                <v:fill/>
              </v:shape>
              <v:shape style="position:absolute;left:1843;top:6141;width:202;height:202" coordorigin="1843,6141" coordsize="202,202" path="m1968,6227l1944,6227,1950,6233,1965,6245,1982,6256,2002,6266,2041,6266,2040,6263,2020,6257,2001,6249,1983,6239,1968,6227xe" filled="t" fillcolor="#000000" stroked="f">
                <v:path arrowok="t"/>
                <v:fill/>
              </v:shape>
              <v:shape style="position:absolute;left:1843;top:6141;width:202;height:202" coordorigin="1843,6141" coordsize="202,202" path="m1915,6189l1908,6194,1892,6203,1873,6213,1853,6222,1862,6232,1873,6232,1889,6223,1906,6212,1925,6198,1915,6189xe" filled="t" fillcolor="#000000" stroked="f">
                <v:path arrowok="t"/>
                <v:fill/>
              </v:shape>
              <v:shape style="position:absolute;left:1843;top:6141;width:202;height:202" coordorigin="1843,6141" coordsize="202,202" path="m1973,6189l1974,6205,1994,6215,2011,6224,2026,6232,2028,6214,1991,6197,1973,6189xe" filled="t" fillcolor="#000000" stroked="f">
                <v:path arrowok="t"/>
                <v:fill/>
              </v:shape>
              <v:shape style="position:absolute;left:1843;top:6141;width:202;height:202" coordorigin="1843,6141" coordsize="202,202" path="m2040,6165l1853,6165,1853,6198,1867,6198,1867,6179,2040,6179,2040,6165xe" filled="t" fillcolor="#000000" stroked="f">
                <v:path arrowok="t"/>
                <v:fill/>
              </v:shape>
              <v:shape style="position:absolute;left:1843;top:6141;width:202;height:202" coordorigin="1843,6141" coordsize="202,202" path="m2040,6179l2021,6179,2021,6198,2040,6198,2040,6179xe" filled="t" fillcolor="#000000" stroked="f">
                <v:path arrowok="t"/>
                <v:fill/>
              </v:shape>
              <v:shape style="position:absolute;left:1843;top:6141;width:202;height:202" coordorigin="1843,6141" coordsize="202,202" path="m1944,6141l1930,6146,1934,6150,1939,6160,1939,6165,1958,6165,1949,6146,1944,6141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106.800003pt;margin-top:314.480011pt;width:1.44pt;height:2.64pt;mso-position-horizontal-relative:page;mso-position-vertical-relative:page;z-index:-3299" coordorigin="2136,6290" coordsize="29,53">
            <v:shape style="position:absolute;left:2136;top:6290;width:29;height:53" coordorigin="2136,6290" coordsize="29,53" path="m2165,6290l2146,6290,2136,6342,2150,6342,2165,6290xe" filled="t" fillcolor="#000000" stroked="f">
              <v:path arrowok="t"/>
              <v:fill/>
            </v:shape>
            <w10:wrap type="none"/>
          </v:group>
        </w:pict>
      </w:r>
      <w:r>
        <w:rPr/>
        <w:pict>
          <v:group style="position:absolute;margin-left:271.420013pt;margin-top:306.299988pt;width:72.52pt;height:11.32pt;mso-position-horizontal-relative:page;mso-position-vertical-relative:page;z-index:-3298" coordorigin="5428,6126" coordsize="1450,226">
            <v:group style="position:absolute;left:5438;top:6150;width:91;height:163" coordorigin="5438,6150" coordsize="91,163">
              <v:shape style="position:absolute;left:5438;top:6150;width:91;height:163" coordorigin="5438,6150" coordsize="91,163" path="m5438,6285l5438,6309,5443,6314,5477,6314,5499,6312,5515,6304,5520,6299,5458,6299,5448,6294,5438,6285xe" filled="t" fillcolor="#000000" stroked="f">
                <v:path arrowok="t"/>
                <v:fill/>
              </v:shape>
              <v:shape style="position:absolute;left:5438;top:6150;width:91;height:163" coordorigin="5438,6150" coordsize="91,163" path="m5520,6170l5462,6170,5477,6170,5495,6179,5500,6202,5489,6217,5462,6222,5453,6222,5453,6242,5485,6243,5504,6252,5510,6270,5510,6280,5501,6290,5482,6299,5520,6299,5525,6294,5530,6285,5530,6256,5525,6251,5520,6242,5510,6237,5506,6232,5491,6232,5508,6224,5521,6210,5525,6189,5525,6179,5520,6170xe" filled="t" fillcolor="#000000" stroked="f">
                <v:path arrowok="t"/>
                <v:fill/>
              </v:shape>
              <v:shape style="position:absolute;left:5438;top:6150;width:91;height:163" coordorigin="5438,6150" coordsize="91,163" path="m5491,6150l5467,6150,5453,6155,5443,6160,5443,6179,5462,6170,5520,6170,5510,6160,5491,6150xe" filled="t" fillcolor="#000000" stroked="f">
                <v:path arrowok="t"/>
                <v:fill/>
              </v:shape>
            </v:group>
            <v:group style="position:absolute;left:5578;top:6150;width:144;height:187" coordorigin="5578,6150" coordsize="144,187">
              <v:shape style="position:absolute;left:5578;top:6150;width:144;height:187" coordorigin="5578,6150" coordsize="144,187" path="m5722,6150l5578,6150,5578,6338,5592,6338,5592,6323,5722,6323,5722,6309,5592,6309,5592,6246,5722,6246,5722,6227,5592,6227,5592,6170,5722,6170,5722,6150xe" filled="t" fillcolor="#000000" stroked="f">
                <v:path arrowok="t"/>
                <v:fill/>
              </v:shape>
              <v:shape style="position:absolute;left:5578;top:6150;width:144;height:187" coordorigin="5578,6150" coordsize="144,187" path="m5722,6323l5707,6323,5707,6338,5722,6338,5722,6323xe" filled="t" fillcolor="#000000" stroked="f">
                <v:path arrowok="t"/>
                <v:fill/>
              </v:shape>
              <v:shape style="position:absolute;left:5578;top:6150;width:144;height:187" coordorigin="5578,6150" coordsize="144,187" path="m5722,6246l5707,6246,5707,6309,5722,6309,5722,6246xe" filled="t" fillcolor="#000000" stroked="f">
                <v:path arrowok="t"/>
                <v:fill/>
              </v:shape>
              <v:shape style="position:absolute;left:5578;top:6150;width:144;height:187" coordorigin="5578,6150" coordsize="144,187" path="m5722,6170l5707,6170,5707,6227,5722,6227,5722,6170xe" filled="t" fillcolor="#000000" stroked="f">
                <v:path arrowok="t"/>
                <v:fill/>
              </v:shape>
            </v:group>
            <v:group style="position:absolute;left:5774;top:6141;width:168;height:197" coordorigin="5774,6141" coordsize="168,197">
              <v:shape style="position:absolute;left:5774;top:6141;width:168;height:197" coordorigin="5774,6141" coordsize="168,197" path="m5942,6174l5774,6174,5774,6338,5794,6338,5794,6194,5942,6194,5942,6174xe" filled="t" fillcolor="#000000" stroked="f">
                <v:path arrowok="t"/>
                <v:fill/>
              </v:shape>
              <v:shape style="position:absolute;left:5774;top:6141;width:168;height:197" coordorigin="5774,6141" coordsize="168,197" path="m5904,6318l5880,6318,5885,6328,5885,6338,5933,6338,5942,6328,5942,6323,5914,6323,5904,6318xe" filled="t" fillcolor="#000000" stroked="f">
                <v:path arrowok="t"/>
                <v:fill/>
              </v:shape>
              <v:shape style="position:absolute;left:5774;top:6141;width:168;height:197" coordorigin="5774,6141" coordsize="168,197" path="m5942,6194l5928,6194,5928,6318,5923,6323,5942,6323,5942,6194xe" filled="t" fillcolor="#000000" stroked="f">
                <v:path arrowok="t"/>
                <v:fill/>
              </v:shape>
              <v:shape style="position:absolute;left:5774;top:6141;width:168;height:197" coordorigin="5774,6141" coordsize="168,197" path="m5894,6249l5867,6249,5883,6263,5896,6277,5909,6290,5912,6265,5899,6253,5894,6249xe" filled="t" fillcolor="#000000" stroked="f">
                <v:path arrowok="t"/>
                <v:fill/>
              </v:shape>
              <v:shape style="position:absolute;left:5774;top:6141;width:168;height:197" coordorigin="5774,6141" coordsize="168,197" path="m5866,6194l5794,6194,5851,6200,5847,6222,5841,6238,5830,6252,5814,6264,5794,6275,5794,6280,5798,6285,5822,6282,5839,6269,5854,6259,5867,6249,5894,6249,5883,6239,5866,6222,5866,6194xe" filled="t" fillcolor="#000000" stroked="f">
                <v:path arrowok="t"/>
                <v:fill/>
              </v:shape>
              <v:shape style="position:absolute;left:5774;top:6141;width:168;height:197" coordorigin="5774,6141" coordsize="168,197" path="m5870,6141l5851,6141,5851,6174,5870,6174,5870,6141xe" filled="t" fillcolor="#000000" stroked="f">
                <v:path arrowok="t"/>
                <v:fill/>
              </v:shape>
            </v:group>
            <v:group style="position:absolute;left:5971;top:6150;width:173;height:187" coordorigin="5971,6150" coordsize="173,187">
              <v:shape style="position:absolute;left:5971;top:6150;width:173;height:187" coordorigin="5971,6150" coordsize="173,187" path="m6082,6237l6062,6237,6062,6314,6058,6318,6010,6318,6010,6323,6014,6333,6017,6338,6035,6337,6057,6337,6075,6327,6082,6304,6082,6237xe" filled="t" fillcolor="#000000" stroked="f">
                <v:path arrowok="t"/>
                <v:fill/>
              </v:shape>
              <v:shape style="position:absolute;left:5971;top:6150;width:173;height:187" coordorigin="5971,6150" coordsize="173,187" path="m6158,6222l5971,6222,5971,6237,6139,6237,6130,6275,6139,6275,6144,6280,6158,6237,6158,6222xe" filled="t" fillcolor="#000000" stroked="f">
                <v:path arrowok="t"/>
                <v:fill/>
              </v:shape>
              <v:shape style="position:absolute;left:5971;top:6150;width:173;height:187" coordorigin="5971,6150" coordsize="173,187" path="m6029,6174l6023,6187,6038,6199,6054,6210,6072,6222,6082,6222,6091,6213,6082,6213,6082,6208,6103,6195,6062,6195,6044,6183,6029,6174xe" filled="t" fillcolor="#000000" stroked="f">
                <v:path arrowok="t"/>
                <v:fill/>
              </v:shape>
              <v:shape style="position:absolute;left:5971;top:6150;width:173;height:187" coordorigin="5971,6150" coordsize="173,187" path="m6144,6150l5990,6150,5990,6170,6115,6170,6062,6195,6103,6195,6144,6170,6144,6150xe" filled="t" fillcolor="#000000" stroked="f">
                <v:path arrowok="t"/>
                <v:fill/>
              </v:shape>
            </v:group>
            <v:group style="position:absolute;left:6187;top:6141;width:187;height:197" coordorigin="6187,6141" coordsize="187,197">
              <v:shape style="position:absolute;left:6187;top:6141;width:187;height:197" coordorigin="6187,6141" coordsize="187,197" path="m6350,6146l6331,6146,6331,6180,6331,6204,6309,6277,6245,6328,6254,6338,6317,6301,6329,6288,6355,6288,6350,6281,6340,6261,6344,6243,6348,6224,6350,6203,6350,6180,6350,6146xe" filled="t" fillcolor="#000000" stroked="f">
                <v:path arrowok="t"/>
                <v:fill/>
              </v:shape>
              <v:shape style="position:absolute;left:6187;top:6141;width:187;height:197" coordorigin="6187,6141" coordsize="187,197" path="m6355,6288l6329,6288,6343,6303,6356,6318,6370,6333,6374,6311,6361,6297,6355,6288xe" filled="t" fillcolor="#000000" stroked="f">
                <v:path arrowok="t"/>
                <v:fill/>
              </v:shape>
              <v:shape style="position:absolute;left:6187;top:6141;width:187;height:197" coordorigin="6187,6141" coordsize="187,197" path="m6211,6146l6197,6146,6197,6299,6187,6309,6197,6328,6206,6318,6214,6311,6226,6304,6242,6294,6211,6294,6211,6146xe" filled="t" fillcolor="#000000" stroked="f">
                <v:path arrowok="t"/>
                <v:fill/>
              </v:shape>
              <v:shape style="position:absolute;left:6187;top:6141;width:187;height:197" coordorigin="6187,6141" coordsize="187,197" path="m6269,6256l6259,6262,6241,6274,6211,6294,6242,6294,6245,6293,6269,6275,6269,6256xe" filled="t" fillcolor="#000000" stroked="f">
                <v:path arrowok="t"/>
                <v:fill/>
              </v:shape>
              <v:shape style="position:absolute;left:6187;top:6141;width:187;height:197" coordorigin="6187,6141" coordsize="187,197" path="m6259,6141l6245,6146,6254,6162,6264,6179,6274,6198,6280,6172,6269,6156,6259,6141xe" filled="t" fillcolor="#000000" stroked="f">
                <v:path arrowok="t"/>
                <v:fill/>
              </v:shape>
            </v:group>
            <v:group style="position:absolute;left:6384;top:6136;width:206;height:206" coordorigin="6384,6136" coordsize="206,206">
              <v:shape style="position:absolute;left:6384;top:6136;width:206;height:206" coordorigin="6384,6136" coordsize="206,206" path="m6557,6270l6422,6270,6422,6342,6442,6342,6442,6328,6557,6328,6557,6314,6442,6314,6442,6285,6557,6285,6557,6270xe" filled="t" fillcolor="#000000" stroked="f">
                <v:path arrowok="t"/>
                <v:fill/>
              </v:shape>
              <v:shape style="position:absolute;left:6384;top:6136;width:206;height:206" coordorigin="6384,6136" coordsize="206,206" path="m6557,6328l6538,6328,6538,6342,6557,6342,6557,6328xe" filled="t" fillcolor="#000000" stroked="f">
                <v:path arrowok="t"/>
                <v:fill/>
              </v:shape>
              <v:shape style="position:absolute;left:6384;top:6136;width:206;height:206" coordorigin="6384,6136" coordsize="206,206" path="m6557,6285l6538,6285,6538,6314,6557,6314,6557,6285xe" filled="t" fillcolor="#000000" stroked="f">
                <v:path arrowok="t"/>
                <v:fill/>
              </v:shape>
              <v:shape style="position:absolute;left:6384;top:6136;width:206;height:206" coordorigin="6384,6136" coordsize="206,206" path="m6499,6189l6472,6199,6460,6212,6445,6224,6428,6234,6407,6243,6384,6251,6394,6261,6407,6261,6425,6252,6442,6242,6538,6242,6458,6233,6474,6220,6490,6208,6516,6208,6511,6203,6503,6194,6499,6194,6499,6189xe" filled="t" fillcolor="#000000" stroked="f">
                <v:path arrowok="t"/>
                <v:fill/>
              </v:shape>
              <v:shape style="position:absolute;left:6384;top:6136;width:206;height:206" coordorigin="6384,6136" coordsize="206,206" path="m6586,6247l6547,6247,6565,6255,6586,6261,6586,6256,6590,6251,6586,6247xe" filled="t" fillcolor="#000000" stroked="f">
                <v:path arrowok="t"/>
                <v:fill/>
              </v:shape>
              <v:shape style="position:absolute;left:6384;top:6136;width:206;height:206" coordorigin="6384,6136" coordsize="206,206" path="m6516,6208l6490,6208,6503,6218,6519,6230,6538,6242,6442,6242,6442,6256,6538,6256,6547,6247,6586,6247,6582,6243,6561,6236,6542,6227,6525,6216,6516,6208xe" filled="t" fillcolor="#000000" stroked="f">
                <v:path arrowok="t"/>
                <v:fill/>
              </v:shape>
              <v:shape style="position:absolute;left:6384;top:6136;width:206;height:206" coordorigin="6384,6136" coordsize="206,206" path="m6446,6136l6427,6136,6422,6149,6412,6168,6400,6185,6389,6198,6394,6203,6394,6208,6405,6206,6419,6191,6427,6174,6494,6174,6494,6160,6437,6160,6442,6150,6442,6146,6446,6136xe" filled="t" fillcolor="#000000" stroked="f">
                <v:path arrowok="t"/>
                <v:fill/>
              </v:shape>
              <v:shape style="position:absolute;left:6384;top:6136;width:206;height:206" coordorigin="6384,6136" coordsize="206,206" path="m6446,6174l6437,6184,6442,6189,6451,6208,6466,6198,6461,6189,6451,6184,6446,6174xe" filled="t" fillcolor="#000000" stroked="f">
                <v:path arrowok="t"/>
                <v:fill/>
              </v:shape>
              <v:shape style="position:absolute;left:6384;top:6136;width:206;height:206" coordorigin="6384,6136" coordsize="206,206" path="m6542,6174l6528,6184,6538,6194,6542,6203,6547,6208,6562,6203,6557,6194,6547,6184,6542,6174xe" filled="t" fillcolor="#000000" stroked="f">
                <v:path arrowok="t"/>
                <v:fill/>
              </v:shape>
              <v:shape style="position:absolute;left:6384;top:6136;width:206;height:206" coordorigin="6384,6136" coordsize="206,206" path="m6499,6189l6499,6194,6503,6194,6499,6189xe" filled="t" fillcolor="#000000" stroked="f">
                <v:path arrowok="t"/>
                <v:fill/>
              </v:shape>
              <v:shape style="position:absolute;left:6384;top:6136;width:206;height:206" coordorigin="6384,6136" coordsize="206,206" path="m6533,6136l6518,6136,6514,6150,6505,6168,6494,6184,6499,6189,6503,6194,6504,6194,6509,6189,6514,6179,6518,6174,6590,6174,6590,6160,6528,6160,6528,6150,6533,6146,6533,6136xe" filled="t" fillcolor="#000000" stroked="f">
                <v:path arrowok="t"/>
                <v:fill/>
              </v:shape>
            </v:group>
            <v:group style="position:absolute;left:6600;top:6136;width:201;height:202" coordorigin="6600,6136" coordsize="201,202">
              <v:shape style="position:absolute;left:6600;top:6136;width:201;height:202" coordorigin="6600,6136" coordsize="201,202" path="m6670,6286l6649,6286,6666,6300,6674,6317,6656,6321,6634,6324,6610,6328,6614,6333,6614,6338,6636,6338,6655,6333,6713,6321,6787,6321,6775,6319,6755,6314,6745,6303,6748,6301,6695,6301,6676,6291,6670,6286xe" filled="t" fillcolor="#000000" stroked="f">
                <v:path arrowok="t"/>
                <v:fill/>
              </v:shape>
              <v:shape style="position:absolute;left:6600;top:6136;width:201;height:202" coordorigin="6600,6136" coordsize="201,202" path="m6787,6321l6713,6321,6730,6326,6749,6331,6770,6334,6792,6338,6797,6333,6797,6328,6801,6323,6787,6321xe" filled="t" fillcolor="#000000" stroked="f">
                <v:path arrowok="t"/>
                <v:fill/>
              </v:shape>
              <v:shape style="position:absolute;left:6600;top:6136;width:201;height:202" coordorigin="6600,6136" coordsize="201,202" path="m6677,6256l6648,6267,6634,6280,6618,6292,6600,6304,6600,6309,6605,6309,6617,6311,6634,6300,6649,6286,6670,6286,6662,6280,6778,6280,6778,6270,6667,6270,6672,6266,6672,6261,6677,6256xe" filled="t" fillcolor="#000000" stroked="f">
                <v:path arrowok="t"/>
                <v:fill/>
              </v:shape>
              <v:shape style="position:absolute;left:6600;top:6136;width:201;height:202" coordorigin="6600,6136" coordsize="201,202" path="m6778,6280l6754,6280,6753,6281,6740,6290,6721,6297,6695,6301,6748,6301,6762,6291,6778,6280xe" filled="t" fillcolor="#000000" stroked="f">
                <v:path arrowok="t"/>
                <v:fill/>
              </v:shape>
              <v:shape style="position:absolute;left:6600;top:6136;width:201;height:202" coordorigin="6600,6136" coordsize="201,202" path="m6778,6189l6629,6189,6629,6261,6643,6261,6643,6251,6778,6251,6778,6242,6643,6242,6643,6222,6778,6222,6778,6213,6643,6213,6643,6194,6778,6194,6778,6189xe" filled="t" fillcolor="#000000" stroked="f">
                <v:path arrowok="t"/>
                <v:fill/>
              </v:shape>
              <v:shape style="position:absolute;left:6600;top:6136;width:201;height:202" coordorigin="6600,6136" coordsize="201,202" path="m6778,6251l6763,6251,6763,6256,6778,6256,6778,6251xe" filled="t" fillcolor="#000000" stroked="f">
                <v:path arrowok="t"/>
                <v:fill/>
              </v:shape>
              <v:shape style="position:absolute;left:6600;top:6136;width:201;height:202" coordorigin="6600,6136" coordsize="201,202" path="m6778,6222l6763,6222,6763,6242,6778,6242,6778,6222xe" filled="t" fillcolor="#000000" stroked="f">
                <v:path arrowok="t"/>
                <v:fill/>
              </v:shape>
              <v:shape style="position:absolute;left:6600;top:6136;width:201;height:202" coordorigin="6600,6136" coordsize="201,202" path="m6778,6194l6763,6194,6763,6213,6778,6213,6778,6194xe" filled="t" fillcolor="#000000" stroked="f">
                <v:path arrowok="t"/>
                <v:fill/>
              </v:shape>
              <v:shape style="position:absolute;left:6600;top:6136;width:201;height:202" coordorigin="6600,6136" coordsize="201,202" path="m6662,6136l6638,6152,6626,6169,6614,6184,6600,6198,6600,6203,6605,6203,6605,6208,6614,6203,6629,6189,6778,6189,6778,6184,6634,6184,6643,6174,6643,6170,6797,6170,6797,6155,6653,6155,6662,6146,6662,6136xe" filled="t" fillcolor="#000000" stroked="f">
                <v:path arrowok="t"/>
                <v:fill/>
              </v:shape>
            </v:group>
            <v:group style="position:absolute;left:6821;top:6285;width:48;height:53" coordorigin="6821,6285" coordsize="48,53">
              <v:shape style="position:absolute;left:6821;top:6285;width:48;height:53" coordorigin="6821,6285" coordsize="48,53" path="m6850,6285l6840,6285,6830,6290,6821,6299,6821,6323,6835,6338,6850,6338,6859,6333,6869,6323,6840,6323,6835,6318,6835,6304,6840,6299,6869,6299,6859,6290,6850,6285xe" filled="t" fillcolor="#000000" stroked="f">
                <v:path arrowok="t"/>
                <v:fill/>
              </v:shape>
              <v:shape style="position:absolute;left:6821;top:6285;width:48;height:53" coordorigin="6821,6285" coordsize="48,53" path="m6869,6299l6850,6299,6854,6304,6854,6318,6850,6323,6869,6323,6869,6299x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shape style="position:absolute;margin-left:350.380005pt;margin-top:306.540009pt;width:203.265975pt;height:11.025pt;mso-position-horizontal-relative:page;mso-position-vertical-relative:page;z-index:-3297" type="#_x0000_t75">
            <v:imagedata r:id="rId152" o:title=""/>
          </v:shape>
        </w:pict>
      </w:r>
      <w:r>
        <w:rPr/>
        <w:pict>
          <v:shape style="position:absolute;margin-left:299.260010pt;margin-top:324.299988pt;width:97.28523pt;height:11.16pt;mso-position-horizontal-relative:page;mso-position-vertical-relative:page;z-index:-3296" type="#_x0000_t75">
            <v:imagedata r:id="rId153" o:title=""/>
          </v:shape>
        </w:pict>
      </w:r>
      <w:r>
        <w:rPr>
          <w:sz w:val="22"/>
          <w:szCs w:val="22"/>
        </w:rPr>
      </w:r>
    </w:p>
    <w:p>
      <w:pPr>
        <w:spacing w:before="0" w:after="0" w:line="240" w:lineRule="auto"/>
        <w:ind w:left="158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02.840106pt;height:11.25pt;mso-position-horizontal-relative:char;mso-position-vertical-relative:line" type="#_x0000_t75">
            <v:imagedata r:id="rId15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0" w:after="0" w:line="240" w:lineRule="auto"/>
        <w:ind w:left="293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98.712175pt;height:11.0925pt;mso-position-horizontal-relative:char;mso-position-vertical-relative:line" type="#_x0000_t75">
            <v:imagedata r:id="rId15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17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21.444346pt;height:11.25pt;mso-position-horizontal-relative:char;mso-position-vertical-relative:line" type="#_x0000_t75">
            <v:imagedata r:id="rId15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567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70.817138pt;height:11.25pt;mso-position-horizontal-relative:char;mso-position-vertical-relative:line" type="#_x0000_t75">
            <v:imagedata r:id="rId15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215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48.952855pt;height:11.625pt;mso-position-horizontal-relative:char;mso-position-vertical-relative:line" type="#_x0000_t75">
            <v:imagedata r:id="rId15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before="0" w:after="0" w:line="240" w:lineRule="auto"/>
        <w:ind w:left="139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28.838339pt;height:11.25pt;mso-position-horizontal-relative:char;mso-position-vertical-relative:line" type="#_x0000_t75">
            <v:imagedata r:id="rId15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280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04.562721pt;height:11.25pt;mso-position-horizontal-relative:char;mso-position-vertical-relative:line" type="#_x0000_t75">
            <v:imagedata r:id="rId16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17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00.512412pt;height:11.3925pt;mso-position-horizontal-relative:char;mso-position-vertical-relative:line" type="#_x0000_t75">
            <v:imagedata r:id="rId16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27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52.450168pt;height:11.3925pt;mso-position-horizontal-relative:char;mso-position-vertical-relative:line" type="#_x0000_t75">
            <v:imagedata r:id="rId16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66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73.946529pt;height:11.3925pt;mso-position-horizontal-relative:char;mso-position-vertical-relative:line" type="#_x0000_t75">
            <v:imagedata r:id="rId16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206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73.463896pt;height:11.3925pt;mso-position-horizontal-relative:char;mso-position-vertical-relative:line" type="#_x0000_t75">
            <v:imagedata r:id="rId16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59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52.208631pt;height:11.3925pt;mso-position-horizontal-relative:char;mso-position-vertical-relative:line" type="#_x0000_t75">
            <v:imagedata r:id="rId16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67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83.945934pt;height:11.625pt;mso-position-horizontal-relative:char;mso-position-vertical-relative:line" type="#_x0000_t75">
            <v:imagedata r:id="rId16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before="0" w:after="0" w:line="240" w:lineRule="auto"/>
        <w:ind w:left="67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74.909479pt;height:11.3925pt;mso-position-horizontal-relative:char;mso-position-vertical-relative:line" type="#_x0000_t75">
            <v:imagedata r:id="rId16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185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55.107076pt;height:11.3925pt;mso-position-horizontal-relative:char;mso-position-vertical-relative:line" type="#_x0000_t75">
            <v:imagedata r:id="rId16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0" w:after="0" w:line="240" w:lineRule="auto"/>
        <w:ind w:left="67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38.303463pt;height:11.16pt;mso-position-horizontal-relative:char;mso-position-vertical-relative:line" type="#_x0000_t75">
            <v:imagedata r:id="rId16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Sz w:w="11900" w:h="16840"/>
      <w:pgMar w:header="296" w:footer="256" w:top="480" w:bottom="440" w:left="40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>
      <w:rPr/>
      <w:pict>
        <v:shape style="position:absolute;margin-left:26.139999pt;margin-top:819.179993pt;width:421.96pt;height:5.32pt;mso-position-horizontal-relative:page;mso-position-vertical-relative:page;z-index:-3679" type="#_x0000_t75">
          <v:imagedata r:id="rId1" o:title=""/>
        </v:shape>
      </w:pict>
    </w:r>
    <w:r>
      <w:rPr/>
      <w:pict>
        <v:group style="position:absolute;margin-left:559.179993pt;margin-top:819.179993pt;width:10.84pt;height:5.32pt;mso-position-horizontal-relative:page;mso-position-vertical-relative:page;z-index:-3678" coordorigin="11184,16384" coordsize="217,106">
          <v:group style="position:absolute;left:11194;top:16394;width:43;height:86" coordorigin="11194,16394" coordsize="43,86">
            <v:shape style="position:absolute;left:11194;top:16394;width:43;height:86" coordorigin="11194,16394" coordsize="43,86" path="m11237,16422l11222,16422,11222,16480,11237,16480,11237,16422xe" filled="t" fillcolor="#000000" stroked="f">
              <v:path arrowok="t"/>
              <v:fill/>
            </v:shape>
            <v:shape style="position:absolute;left:11194;top:16394;width:43;height:86" coordorigin="11194,16394" coordsize="43,86" path="m11237,16394l11227,16394,11222,16398,11222,16403,11213,16408,11208,16418,11203,16418,11194,16422,11194,16437,11198,16437,11203,16432,11208,16432,11218,16422,11237,16422,11237,16394xe" filled="t" fillcolor="#000000" stroked="f">
              <v:path arrowok="t"/>
              <v:fill/>
            </v:shape>
          </v:group>
          <v:group style="position:absolute;left:11275;top:16394;width:34;height:86" coordorigin="11275,16394" coordsize="34,86">
            <v:shape style="position:absolute;left:11275;top:16394;width:34;height:86" coordorigin="11275,16394" coordsize="34,86" path="m11309,16394l11299,16394,11275,16480,11285,16480,11309,16394xe" filled="t" fillcolor="#000000" stroked="f">
              <v:path arrowok="t"/>
              <v:fill/>
            </v:shape>
          </v:group>
          <v:group style="position:absolute;left:11314;top:16394;width:77;height:86" coordorigin="11314,16394" coordsize="77,86">
            <v:shape style="position:absolute;left:11314;top:16394;width:77;height:86" coordorigin="11314,16394" coordsize="77,86" path="m11366,16394l11315,16436,11314,16463,11317,16480,11333,16480,11333,16461,11342,16451,11328,16451,11328,16437,11333,16432,11333,16422,11338,16418,11338,16413,11342,16408,11386,16408,11381,16403,11371,16398,11366,16394xe" filled="t" fillcolor="#000000" stroked="f">
              <v:path arrowok="t"/>
              <v:fill/>
            </v:shape>
            <v:shape style="position:absolute;left:11314;top:16394;width:77;height:86" coordorigin="11314,16394" coordsize="77,86" path="m11381,16446l11362,16446,11376,16461,11376,16480,11390,16480,11390,16461,11386,16451,11381,16446xe" filled="t" fillcolor="#000000" stroked="f">
              <v:path arrowok="t"/>
              <v:fill/>
            </v:shape>
            <v:shape style="position:absolute;left:11314;top:16394;width:77;height:86" coordorigin="11314,16394" coordsize="77,86" path="m11376,16437l11342,16437,11328,16451,11342,16451,11347,16446,11381,16446,11376,16437xe" filled="t" fillcolor="#000000" stroked="f">
              <v:path arrowok="t"/>
              <v:fill/>
            </v:shape>
            <v:shape style="position:absolute;left:11314;top:16394;width:77;height:86" coordorigin="11314,16394" coordsize="77,86" path="m11386,16408l11366,16408,11376,16418,11376,16422,11390,16422,11386,16413,11386,16408xe" filled="t" fillcolor="#000000" stroked="f">
              <v:path arrowok="t"/>
              <v:fill/>
            </v:shape>
          </v:group>
          <w10:wrap type="none"/>
        </v:group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>
      <w:rPr/>
      <w:pict>
        <v:shape style="position:absolute;margin-left:26.139999pt;margin-top:819.179993pt;width:421.96pt;height:5.32pt;mso-position-horizontal-relative:page;mso-position-vertical-relative:page;z-index:-3675" type="#_x0000_t75">
          <v:imagedata r:id="rId1" o:title=""/>
        </v:shape>
      </w:pict>
    </w:r>
    <w:r>
      <w:rPr/>
      <w:pict>
        <v:group style="position:absolute;margin-left:558.700012pt;margin-top:819.179993pt;width:11.32pt;height:5.32pt;mso-position-horizontal-relative:page;mso-position-vertical-relative:page;z-index:-3674" coordorigin="11174,16384" coordsize="226,106">
          <v:group style="position:absolute;left:11184;top:16394;width:72;height:86" coordorigin="11184,16394" coordsize="72,86">
            <v:shape style="position:absolute;left:11184;top:16394;width:72;height:86" coordorigin="11184,16394" coordsize="72,86" path="m11251,16408l11232,16408,11242,16418,11242,16437,11237,16442,11232,16451,11222,16456,11198,16480,11213,16480,11222,16475,11232,16466,11242,16461,11251,16451,11251,16446,11256,16442,11256,16418,11251,16408xe" filled="t" fillcolor="#000000" stroked="f">
              <v:path arrowok="t"/>
              <v:fill/>
            </v:shape>
            <v:shape style="position:absolute;left:11184;top:16394;width:72;height:86" coordorigin="11184,16394" coordsize="72,86" path="m11232,16394l11208,16394,11203,16398,11194,16403,11189,16408,11184,16418,11184,16427,11198,16427,11198,16418,11208,16408,11251,16408,11242,16398,11232,16394xe" filled="t" fillcolor="#000000" stroked="f">
              <v:path arrowok="t"/>
              <v:fill/>
            </v:shape>
          </v:group>
          <v:group style="position:absolute;left:11275;top:16394;width:34;height:86" coordorigin="11275,16394" coordsize="34,86">
            <v:shape style="position:absolute;left:11275;top:16394;width:34;height:86" coordorigin="11275,16394" coordsize="34,86" path="m11309,16394l11299,16394,11275,16480,11285,16480,11309,16394xe" filled="t" fillcolor="#000000" stroked="f">
              <v:path arrowok="t"/>
              <v:fill/>
            </v:shape>
          </v:group>
          <v:group style="position:absolute;left:11314;top:16394;width:77;height:86" coordorigin="11314,16394" coordsize="77,86">
            <v:shape style="position:absolute;left:11314;top:16394;width:77;height:86" coordorigin="11314,16394" coordsize="77,86" path="m11366,16394l11315,16436,11314,16463,11317,16480,11333,16480,11333,16461,11342,16451,11328,16451,11328,16437,11333,16432,11333,16422,11338,16418,11338,16413,11342,16408,11386,16408,11381,16403,11371,16398,11366,16394xe" filled="t" fillcolor="#000000" stroked="f">
              <v:path arrowok="t"/>
              <v:fill/>
            </v:shape>
            <v:shape style="position:absolute;left:11314;top:16394;width:77;height:86" coordorigin="11314,16394" coordsize="77,86" path="m11381,16446l11362,16446,11376,16461,11376,16480,11390,16480,11390,16461,11386,16451,11381,16446xe" filled="t" fillcolor="#000000" stroked="f">
              <v:path arrowok="t"/>
              <v:fill/>
            </v:shape>
            <v:shape style="position:absolute;left:11314;top:16394;width:77;height:86" coordorigin="11314,16394" coordsize="77,86" path="m11376,16437l11342,16437,11328,16451,11342,16451,11347,16446,11381,16446,11376,16437xe" filled="t" fillcolor="#000000" stroked="f">
              <v:path arrowok="t"/>
              <v:fill/>
            </v:shape>
            <v:shape style="position:absolute;left:11314;top:16394;width:77;height:86" coordorigin="11314,16394" coordsize="77,86" path="m11386,16408l11366,16408,11376,16418,11376,16422,11390,16422,11386,16413,11386,16408xe" filled="t" fillcolor="#000000" stroked="f">
              <v:path arrowok="t"/>
              <v:fill/>
            </v:shape>
          </v:group>
          <w10:wrap type="none"/>
        </v:group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>
      <w:rPr/>
      <w:pict>
        <v:shape style="position:absolute;margin-left:26.139999pt;margin-top:819.179993pt;width:421.96pt;height:5.32pt;mso-position-horizontal-relative:page;mso-position-vertical-relative:page;z-index:-3671" type="#_x0000_t75">
          <v:imagedata r:id="rId1" o:title=""/>
        </v:shape>
      </w:pict>
    </w:r>
    <w:r>
      <w:rPr/>
      <w:pict>
        <v:group style="position:absolute;margin-left:558.700012pt;margin-top:819.179993pt;width:11.32pt;height:5.32pt;mso-position-horizontal-relative:page;mso-position-vertical-relative:page;z-index:-3670" coordorigin="11174,16384" coordsize="226,106">
          <v:group style="position:absolute;left:11184;top:16394;width:72;height:86" coordorigin="11184,16394" coordsize="72,86">
            <v:shape style="position:absolute;left:11184;top:16394;width:72;height:86" coordorigin="11184,16394" coordsize="72,86" path="m11198,16475l11184,16480,11198,16480,11198,16475xe" filled="t" fillcolor="#000000" stroked="f">
              <v:path arrowok="t"/>
              <v:fill/>
            </v:shape>
            <v:shape style="position:absolute;left:11184;top:16394;width:72;height:86" coordorigin="11184,16394" coordsize="72,86" path="m11246,16408l11227,16408,11232,16413,11237,16413,11237,16437,11232,16437,11227,16442,11213,16442,11213,16456,11232,16456,11242,16466,11242,16480,11256,16480,11256,16461,11246,16451,11242,16451,11237,16446,11242,16446,11246,16442,11246,16437,11251,16432,11251,16413,11246,16408xe" filled="t" fillcolor="#000000" stroked="f">
              <v:path arrowok="t"/>
              <v:fill/>
            </v:shape>
            <v:shape style="position:absolute;left:11184;top:16394;width:72;height:86" coordorigin="11184,16394" coordsize="72,86" path="m11232,16394l11208,16394,11198,16403,11189,16408,11184,16413,11184,16422,11198,16427,11198,16418,11208,16408,11246,16408,11246,16403,11242,16403,11232,16394xe" filled="t" fillcolor="#000000" stroked="f">
              <v:path arrowok="t"/>
              <v:fill/>
            </v:shape>
          </v:group>
          <v:group style="position:absolute;left:11275;top:16394;width:34;height:86" coordorigin="11275,16394" coordsize="34,86">
            <v:shape style="position:absolute;left:11275;top:16394;width:34;height:86" coordorigin="11275,16394" coordsize="34,86" path="m11309,16394l11299,16394,11275,16480,11285,16480,11309,16394xe" filled="t" fillcolor="#000000" stroked="f">
              <v:path arrowok="t"/>
              <v:fill/>
            </v:shape>
          </v:group>
          <v:group style="position:absolute;left:11314;top:16394;width:77;height:86" coordorigin="11314,16394" coordsize="77,86">
            <v:shape style="position:absolute;left:11314;top:16394;width:77;height:86" coordorigin="11314,16394" coordsize="77,86" path="m11366,16394l11315,16436,11314,16463,11317,16480,11333,16480,11333,16461,11342,16451,11328,16451,11328,16437,11333,16432,11333,16422,11338,16418,11338,16413,11342,16408,11386,16408,11381,16403,11371,16398,11366,16394xe" filled="t" fillcolor="#000000" stroked="f">
              <v:path arrowok="t"/>
              <v:fill/>
            </v:shape>
            <v:shape style="position:absolute;left:11314;top:16394;width:77;height:86" coordorigin="11314,16394" coordsize="77,86" path="m11381,16446l11362,16446,11376,16461,11376,16480,11390,16480,11390,16461,11386,16451,11381,16446xe" filled="t" fillcolor="#000000" stroked="f">
              <v:path arrowok="t"/>
              <v:fill/>
            </v:shape>
            <v:shape style="position:absolute;left:11314;top:16394;width:77;height:86" coordorigin="11314,16394" coordsize="77,86" path="m11376,16437l11342,16437,11328,16451,11342,16451,11347,16446,11381,16446,11376,16437xe" filled="t" fillcolor="#000000" stroked="f">
              <v:path arrowok="t"/>
              <v:fill/>
            </v:shape>
            <v:shape style="position:absolute;left:11314;top:16394;width:77;height:86" coordorigin="11314,16394" coordsize="77,86" path="m11386,16408l11366,16408,11376,16418,11376,16422,11390,16422,11386,16413,11386,16408xe" filled="t" fillcolor="#000000" stroked="f">
              <v:path arrowok="t"/>
              <v:fill/>
            </v:shape>
          </v:group>
          <w10:wrap type="none"/>
        </v:group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>
      <w:rPr/>
      <w:pict>
        <v:group style="position:absolute;margin-left:25.66pt;margin-top:17.580pt;width:31.72pt;height:5.56pt;mso-position-horizontal-relative:page;mso-position-vertical-relative:page;z-index:-3681" coordorigin="513,352" coordsize="634,111">
          <v:group style="position:absolute;left:523;top:362;width:77;height:91" coordorigin="523,362" coordsize="77,91">
            <v:shape style="position:absolute;left:523;top:362;width:77;height:91" coordorigin="523,362" coordsize="77,91" path="m600,362l586,362,586,381,566,400,552,410,547,414,538,419,538,424,533,429,528,438,528,443,523,443,523,453,600,453,600,438,542,438,576,405,586,400,590,395,590,390,595,386,595,381,600,376,600,362xe" filled="t" fillcolor="#000000" stroked="f">
              <v:path arrowok="t"/>
              <v:fill/>
            </v:shape>
            <v:shape style="position:absolute;left:523;top:362;width:77;height:91" coordorigin="523,362" coordsize="77,91" path="m542,362l528,362,528,371,542,371,542,362xe" filled="t" fillcolor="#000000" stroked="f">
              <v:path arrowok="t"/>
              <v:fill/>
            </v:shape>
          </v:group>
          <v:group style="position:absolute;left:629;top:362;width:48;height:82" coordorigin="629,362" coordsize="48,82">
            <v:shape style="position:absolute;left:629;top:362;width:48;height:82" coordorigin="629,362" coordsize="48,82" path="m672,362l634,362,629,376,629,414,638,434,648,443,658,443,667,434,677,414,677,376,672,362xe" filled="t" fillcolor="#000000" stroked="f">
              <v:path arrowok="t"/>
              <v:fill/>
            </v:shape>
          </v:group>
          <v:group style="position:absolute;left:701;top:362;width:77;height:91" coordorigin="701,362" coordsize="77,91">
            <v:shape style="position:absolute;left:701;top:362;width:77;height:91" coordorigin="701,362" coordsize="77,91" path="m778,362l763,362,763,381,734,410,725,414,710,429,706,438,706,443,701,443,701,453,778,453,778,438,720,438,754,405,763,400,773,390,773,386,778,381,778,362xe" filled="t" fillcolor="#000000" stroked="f">
              <v:path arrowok="t"/>
              <v:fill/>
            </v:shape>
            <v:shape style="position:absolute;left:701;top:362;width:77;height:91" coordorigin="701,362" coordsize="77,91" path="m720,362l706,362,706,371,720,371,720,362xe" filled="t" fillcolor="#000000" stroked="f">
              <v:path arrowok="t"/>
              <v:fill/>
            </v:shape>
          </v:group>
          <v:group style="position:absolute;left:806;top:362;width:48;height:82" coordorigin="806,362" coordsize="48,82">
            <v:shape style="position:absolute;left:806;top:362;width:48;height:82" coordorigin="806,362" coordsize="48,82" path="m850,362l811,362,806,376,806,414,816,434,826,443,835,443,845,438,845,434,854,414,854,376,850,362xe" filled="t" fillcolor="#000000" stroked="f">
              <v:path arrowok="t"/>
              <v:fill/>
            </v:shape>
          </v:group>
          <v:group style="position:absolute;left:874;top:362;width:40;height:91" coordorigin="874,362" coordsize="40,91">
            <v:shape style="position:absolute;left:874;top:362;width:40;height:91" coordorigin="874,362" coordsize="40,91" path="m914,362l899,362,874,453,888,453,914,362xe" filled="t" fillcolor="#000000" stroked="f">
              <v:path arrowok="t"/>
              <v:fill/>
            </v:shape>
          </v:group>
          <v:group style="position:absolute;left:926;top:362;width:77;height:91" coordorigin="926,362" coordsize="77,91">
            <v:shape style="position:absolute;left:926;top:362;width:77;height:91" coordorigin="926,362" coordsize="77,91" path="m941,419l926,419,926,429,931,438,936,443,955,453,974,453,984,448,989,443,960,443,955,438,950,438,941,429,941,419xe" filled="t" fillcolor="#000000" stroked="f">
              <v:path arrowok="t"/>
              <v:fill/>
            </v:shape>
            <v:shape style="position:absolute;left:926;top:362;width:77;height:91" coordorigin="926,362" coordsize="77,91" path="m984,386l955,386,955,395,974,395,989,410,989,424,970,443,989,443,1003,429,1003,410,998,405,998,400,989,390,979,390,984,386xe" filled="t" fillcolor="#000000" stroked="f">
              <v:path arrowok="t"/>
              <v:fill/>
            </v:shape>
            <v:shape style="position:absolute;left:926;top:362;width:77;height:91" coordorigin="926,362" coordsize="77,91" path="m998,362l984,362,984,371,970,386,989,386,994,381,994,376,998,371,998,362xe" filled="t" fillcolor="#000000" stroked="f">
              <v:path arrowok="t"/>
              <v:fill/>
            </v:shape>
            <v:shape style="position:absolute;left:926;top:362;width:77;height:91" coordorigin="926,362" coordsize="77,91" path="m946,362l929,362,926,366,941,366,946,362xe" filled="t" fillcolor="#000000" stroked="f">
              <v:path arrowok="t"/>
              <v:fill/>
            </v:shape>
          </v:group>
          <v:group style="position:absolute;left:1008;top:362;width:36;height:91" coordorigin="1008,362" coordsize="36,91">
            <v:shape style="position:absolute;left:1008;top:362;width:36;height:91" coordorigin="1008,362" coordsize="36,91" path="m1044,362l1034,362,1008,453,1022,453,1044,362xe" filled="t" fillcolor="#000000" stroked="f">
              <v:path arrowok="t"/>
              <v:fill/>
            </v:shape>
          </v:group>
          <v:group style="position:absolute;left:1061;top:362;width:77;height:91" coordorigin="1061,362" coordsize="77,91">
            <v:shape style="position:absolute;left:1061;top:362;width:77;height:91" coordorigin="1061,362" coordsize="77,91" path="m1118,390l1075,390,1061,405,1061,429,1066,438,1075,448,1085,453,1109,453,1118,448,1123,443,1094,443,1090,438,1080,438,1080,434,1075,429,1075,405,1085,395,1128,395,1118,390xe" filled="t" fillcolor="#000000" stroked="f">
              <v:path arrowok="t"/>
              <v:fill/>
            </v:shape>
            <v:shape style="position:absolute;left:1061;top:362;width:77;height:91" coordorigin="1061,362" coordsize="77,91" path="m1128,395l1109,395,1123,410,1123,424,1104,443,1123,443,1133,438,1138,429,1138,410,1128,400,1128,395xe" filled="t" fillcolor="#000000" stroked="f">
              <v:path arrowok="t"/>
              <v:fill/>
            </v:shape>
            <v:shape style="position:absolute;left:1061;top:362;width:77;height:91" coordorigin="1061,362" coordsize="77,91" path="m1118,386l1075,386,1080,390,1114,390,1118,386xe" filled="t" fillcolor="#000000" stroked="f">
              <v:path arrowok="t"/>
              <v:fill/>
            </v:shape>
            <v:shape style="position:absolute;left:1061;top:362;width:77;height:91" coordorigin="1061,362" coordsize="77,91" path="m1080,362l1066,362,1066,376,1070,381,1070,386,1094,386,1090,381,1085,381,1080,376,1080,362xe" filled="t" fillcolor="#000000" stroked="f">
              <v:path arrowok="t"/>
              <v:fill/>
            </v:shape>
            <v:shape style="position:absolute;left:1061;top:362;width:77;height:91" coordorigin="1061,362" coordsize="77,91" path="m1133,362l1118,362,1118,371,1104,386,1123,386,1128,381,1128,376,1133,371,1133,362xe" filled="t" fillcolor="#000000" stroked="f">
              <v:path arrowok="t"/>
              <v:fill/>
            </v:shape>
          </v:group>
          <w10:wrap type="none"/>
        </v:group>
      </w:pict>
    </w:r>
    <w:r>
      <w:rPr/>
      <w:pict>
        <v:shape style="position:absolute;margin-left:105.82pt;margin-top:17.580pt;width:422.2pt;height:7.24pt;mso-position-horizontal-relative:page;mso-position-vertical-relative:page;z-index:-3680" type="#_x0000_t75">
          <v:imagedata r:id="rId1" o:title="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>
      <w:rPr/>
      <w:pict>
        <v:group style="position:absolute;margin-left:25.66pt;margin-top:17.580pt;width:31.72pt;height:5.56pt;mso-position-horizontal-relative:page;mso-position-vertical-relative:page;z-index:-3677" coordorigin="513,352" coordsize="634,111">
          <v:group style="position:absolute;left:523;top:362;width:77;height:91" coordorigin="523,362" coordsize="77,91">
            <v:shape style="position:absolute;left:523;top:362;width:77;height:91" coordorigin="523,362" coordsize="77,91" path="m600,362l586,362,586,381,566,400,552,410,547,414,538,419,538,424,533,429,528,438,528,443,523,443,523,453,600,453,600,438,542,438,576,405,586,400,590,395,590,390,595,386,595,381,600,376,600,362xe" filled="t" fillcolor="#000000" stroked="f">
              <v:path arrowok="t"/>
              <v:fill/>
            </v:shape>
            <v:shape style="position:absolute;left:523;top:362;width:77;height:91" coordorigin="523,362" coordsize="77,91" path="m542,362l528,362,528,371,542,371,542,362xe" filled="t" fillcolor="#000000" stroked="f">
              <v:path arrowok="t"/>
              <v:fill/>
            </v:shape>
          </v:group>
          <v:group style="position:absolute;left:629;top:362;width:48;height:82" coordorigin="629,362" coordsize="48,82">
            <v:shape style="position:absolute;left:629;top:362;width:48;height:82" coordorigin="629,362" coordsize="48,82" path="m672,362l634,362,629,376,629,414,638,434,648,443,658,443,667,434,677,414,677,376,672,362xe" filled="t" fillcolor="#000000" stroked="f">
              <v:path arrowok="t"/>
              <v:fill/>
            </v:shape>
          </v:group>
          <v:group style="position:absolute;left:701;top:362;width:77;height:91" coordorigin="701,362" coordsize="77,91">
            <v:shape style="position:absolute;left:701;top:362;width:77;height:91" coordorigin="701,362" coordsize="77,91" path="m778,362l763,362,763,381,734,410,725,414,710,429,706,438,706,443,701,443,701,453,778,453,778,438,720,438,754,405,763,400,773,390,773,386,778,381,778,362xe" filled="t" fillcolor="#000000" stroked="f">
              <v:path arrowok="t"/>
              <v:fill/>
            </v:shape>
            <v:shape style="position:absolute;left:701;top:362;width:77;height:91" coordorigin="701,362" coordsize="77,91" path="m720,362l706,362,706,371,720,371,720,362xe" filled="t" fillcolor="#000000" stroked="f">
              <v:path arrowok="t"/>
              <v:fill/>
            </v:shape>
          </v:group>
          <v:group style="position:absolute;left:806;top:362;width:48;height:82" coordorigin="806,362" coordsize="48,82">
            <v:shape style="position:absolute;left:806;top:362;width:48;height:82" coordorigin="806,362" coordsize="48,82" path="m850,362l811,362,806,376,806,414,816,434,826,443,835,443,845,438,845,434,854,414,854,376,850,362xe" filled="t" fillcolor="#000000" stroked="f">
              <v:path arrowok="t"/>
              <v:fill/>
            </v:shape>
          </v:group>
          <v:group style="position:absolute;left:874;top:362;width:40;height:91" coordorigin="874,362" coordsize="40,91">
            <v:shape style="position:absolute;left:874;top:362;width:40;height:91" coordorigin="874,362" coordsize="40,91" path="m914,362l899,362,874,453,888,453,914,362xe" filled="t" fillcolor="#000000" stroked="f">
              <v:path arrowok="t"/>
              <v:fill/>
            </v:shape>
          </v:group>
          <v:group style="position:absolute;left:926;top:362;width:77;height:91" coordorigin="926,362" coordsize="77,91">
            <v:shape style="position:absolute;left:926;top:362;width:77;height:91" coordorigin="926,362" coordsize="77,91" path="m941,419l926,419,926,429,931,438,936,443,955,453,974,453,984,448,989,443,960,443,955,438,950,438,941,429,941,419xe" filled="t" fillcolor="#000000" stroked="f">
              <v:path arrowok="t"/>
              <v:fill/>
            </v:shape>
            <v:shape style="position:absolute;left:926;top:362;width:77;height:91" coordorigin="926,362" coordsize="77,91" path="m984,386l955,386,955,395,974,395,989,410,989,424,970,443,989,443,1003,429,1003,410,998,405,998,400,989,390,979,390,984,386xe" filled="t" fillcolor="#000000" stroked="f">
              <v:path arrowok="t"/>
              <v:fill/>
            </v:shape>
            <v:shape style="position:absolute;left:926;top:362;width:77;height:91" coordorigin="926,362" coordsize="77,91" path="m998,362l984,362,984,371,970,386,989,386,994,381,994,376,998,371,998,362xe" filled="t" fillcolor="#000000" stroked="f">
              <v:path arrowok="t"/>
              <v:fill/>
            </v:shape>
            <v:shape style="position:absolute;left:926;top:362;width:77;height:91" coordorigin="926,362" coordsize="77,91" path="m946,362l929,362,926,366,941,366,946,362xe" filled="t" fillcolor="#000000" stroked="f">
              <v:path arrowok="t"/>
              <v:fill/>
            </v:shape>
          </v:group>
          <v:group style="position:absolute;left:1008;top:362;width:36;height:91" coordorigin="1008,362" coordsize="36,91">
            <v:shape style="position:absolute;left:1008;top:362;width:36;height:91" coordorigin="1008,362" coordsize="36,91" path="m1044,362l1034,362,1008,453,1022,453,1044,362xe" filled="t" fillcolor="#000000" stroked="f">
              <v:path arrowok="t"/>
              <v:fill/>
            </v:shape>
          </v:group>
          <v:group style="position:absolute;left:1061;top:362;width:77;height:91" coordorigin="1061,362" coordsize="77,91">
            <v:shape style="position:absolute;left:1061;top:362;width:77;height:91" coordorigin="1061,362" coordsize="77,91" path="m1118,390l1075,390,1061,405,1061,429,1066,438,1075,448,1085,453,1109,453,1118,448,1123,443,1094,443,1090,438,1080,438,1080,434,1075,429,1075,405,1085,395,1128,395,1118,390xe" filled="t" fillcolor="#000000" stroked="f">
              <v:path arrowok="t"/>
              <v:fill/>
            </v:shape>
            <v:shape style="position:absolute;left:1061;top:362;width:77;height:91" coordorigin="1061,362" coordsize="77,91" path="m1128,395l1109,395,1123,410,1123,424,1104,443,1123,443,1133,438,1138,429,1138,410,1128,400,1128,395xe" filled="t" fillcolor="#000000" stroked="f">
              <v:path arrowok="t"/>
              <v:fill/>
            </v:shape>
            <v:shape style="position:absolute;left:1061;top:362;width:77;height:91" coordorigin="1061,362" coordsize="77,91" path="m1118,386l1075,386,1080,390,1114,390,1118,386xe" filled="t" fillcolor="#000000" stroked="f">
              <v:path arrowok="t"/>
              <v:fill/>
            </v:shape>
            <v:shape style="position:absolute;left:1061;top:362;width:77;height:91" coordorigin="1061,362" coordsize="77,91" path="m1080,362l1066,362,1066,376,1070,381,1070,386,1094,386,1090,381,1085,381,1080,376,1080,362xe" filled="t" fillcolor="#000000" stroked="f">
              <v:path arrowok="t"/>
              <v:fill/>
            </v:shape>
            <v:shape style="position:absolute;left:1061;top:362;width:77;height:91" coordorigin="1061,362" coordsize="77,91" path="m1133,362l1118,362,1118,371,1104,386,1123,386,1128,381,1128,376,1133,371,1133,362xe" filled="t" fillcolor="#000000" stroked="f">
              <v:path arrowok="t"/>
              <v:fill/>
            </v:shape>
          </v:group>
          <w10:wrap type="none"/>
        </v:group>
      </w:pict>
    </w:r>
    <w:r>
      <w:rPr/>
      <w:pict>
        <v:shape style="position:absolute;margin-left:105.82pt;margin-top:17.580pt;width:422.2pt;height:7.24pt;mso-position-horizontal-relative:page;mso-position-vertical-relative:page;z-index:-3676" type="#_x0000_t75">
          <v:imagedata r:id="rId1" o:title="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>
      <w:rPr/>
      <w:pict>
        <v:group style="position:absolute;margin-left:25.66pt;margin-top:17.580pt;width:31.72pt;height:5.56pt;mso-position-horizontal-relative:page;mso-position-vertical-relative:page;z-index:-3673" coordorigin="513,352" coordsize="634,111">
          <v:group style="position:absolute;left:523;top:362;width:77;height:91" coordorigin="523,362" coordsize="77,91">
            <v:shape style="position:absolute;left:523;top:362;width:77;height:91" coordorigin="523,362" coordsize="77,91" path="m600,362l586,362,586,381,566,400,552,410,547,414,538,419,538,424,533,429,528,438,528,443,523,443,523,453,600,453,600,438,542,438,576,405,586,400,590,395,590,390,595,386,595,381,600,376,600,362xe" filled="t" fillcolor="#000000" stroked="f">
              <v:path arrowok="t"/>
              <v:fill/>
            </v:shape>
            <v:shape style="position:absolute;left:523;top:362;width:77;height:91" coordorigin="523,362" coordsize="77,91" path="m542,362l528,362,528,371,542,371,542,362xe" filled="t" fillcolor="#000000" stroked="f">
              <v:path arrowok="t"/>
              <v:fill/>
            </v:shape>
          </v:group>
          <v:group style="position:absolute;left:629;top:362;width:48;height:82" coordorigin="629,362" coordsize="48,82">
            <v:shape style="position:absolute;left:629;top:362;width:48;height:82" coordorigin="629,362" coordsize="48,82" path="m672,362l634,362,629,376,629,414,638,434,648,443,658,443,667,434,677,414,677,376,672,362xe" filled="t" fillcolor="#000000" stroked="f">
              <v:path arrowok="t"/>
              <v:fill/>
            </v:shape>
          </v:group>
          <v:group style="position:absolute;left:701;top:362;width:77;height:91" coordorigin="701,362" coordsize="77,91">
            <v:shape style="position:absolute;left:701;top:362;width:77;height:91" coordorigin="701,362" coordsize="77,91" path="m778,362l763,362,763,381,734,410,725,414,710,429,706,438,706,443,701,443,701,453,778,453,778,438,720,438,754,405,763,400,773,390,773,386,778,381,778,362xe" filled="t" fillcolor="#000000" stroked="f">
              <v:path arrowok="t"/>
              <v:fill/>
            </v:shape>
            <v:shape style="position:absolute;left:701;top:362;width:77;height:91" coordorigin="701,362" coordsize="77,91" path="m720,362l706,362,706,371,720,371,720,362xe" filled="t" fillcolor="#000000" stroked="f">
              <v:path arrowok="t"/>
              <v:fill/>
            </v:shape>
          </v:group>
          <v:group style="position:absolute;left:806;top:362;width:48;height:82" coordorigin="806,362" coordsize="48,82">
            <v:shape style="position:absolute;left:806;top:362;width:48;height:82" coordorigin="806,362" coordsize="48,82" path="m850,362l811,362,806,376,806,414,816,434,826,443,835,443,845,438,845,434,854,414,854,376,850,362xe" filled="t" fillcolor="#000000" stroked="f">
              <v:path arrowok="t"/>
              <v:fill/>
            </v:shape>
          </v:group>
          <v:group style="position:absolute;left:874;top:362;width:40;height:91" coordorigin="874,362" coordsize="40,91">
            <v:shape style="position:absolute;left:874;top:362;width:40;height:91" coordorigin="874,362" coordsize="40,91" path="m914,362l899,362,874,453,888,453,914,362xe" filled="t" fillcolor="#000000" stroked="f">
              <v:path arrowok="t"/>
              <v:fill/>
            </v:shape>
          </v:group>
          <v:group style="position:absolute;left:926;top:362;width:77;height:91" coordorigin="926,362" coordsize="77,91">
            <v:shape style="position:absolute;left:926;top:362;width:77;height:91" coordorigin="926,362" coordsize="77,91" path="m941,419l926,419,926,429,931,438,936,443,955,453,974,453,984,448,989,443,960,443,955,438,950,438,941,429,941,419xe" filled="t" fillcolor="#000000" stroked="f">
              <v:path arrowok="t"/>
              <v:fill/>
            </v:shape>
            <v:shape style="position:absolute;left:926;top:362;width:77;height:91" coordorigin="926,362" coordsize="77,91" path="m984,386l955,386,955,395,974,395,989,410,989,424,970,443,989,443,1003,429,1003,410,998,405,998,400,989,390,979,390,984,386xe" filled="t" fillcolor="#000000" stroked="f">
              <v:path arrowok="t"/>
              <v:fill/>
            </v:shape>
            <v:shape style="position:absolute;left:926;top:362;width:77;height:91" coordorigin="926,362" coordsize="77,91" path="m998,362l984,362,984,371,970,386,989,386,994,381,994,376,998,371,998,362xe" filled="t" fillcolor="#000000" stroked="f">
              <v:path arrowok="t"/>
              <v:fill/>
            </v:shape>
            <v:shape style="position:absolute;left:926;top:362;width:77;height:91" coordorigin="926,362" coordsize="77,91" path="m946,362l929,362,926,366,941,366,946,362xe" filled="t" fillcolor="#000000" stroked="f">
              <v:path arrowok="t"/>
              <v:fill/>
            </v:shape>
          </v:group>
          <v:group style="position:absolute;left:1008;top:362;width:36;height:91" coordorigin="1008,362" coordsize="36,91">
            <v:shape style="position:absolute;left:1008;top:362;width:36;height:91" coordorigin="1008,362" coordsize="36,91" path="m1044,362l1034,362,1008,453,1022,453,1044,362xe" filled="t" fillcolor="#000000" stroked="f">
              <v:path arrowok="t"/>
              <v:fill/>
            </v:shape>
          </v:group>
          <v:group style="position:absolute;left:1061;top:362;width:77;height:91" coordorigin="1061,362" coordsize="77,91">
            <v:shape style="position:absolute;left:1061;top:362;width:77;height:91" coordorigin="1061,362" coordsize="77,91" path="m1118,390l1075,390,1061,405,1061,429,1066,438,1075,448,1085,453,1109,453,1118,448,1123,443,1094,443,1090,438,1080,438,1080,434,1075,429,1075,405,1085,395,1128,395,1118,390xe" filled="t" fillcolor="#000000" stroked="f">
              <v:path arrowok="t"/>
              <v:fill/>
            </v:shape>
            <v:shape style="position:absolute;left:1061;top:362;width:77;height:91" coordorigin="1061,362" coordsize="77,91" path="m1128,395l1109,395,1123,410,1123,424,1104,443,1123,443,1133,438,1138,429,1138,410,1128,400,1128,395xe" filled="t" fillcolor="#000000" stroked="f">
              <v:path arrowok="t"/>
              <v:fill/>
            </v:shape>
            <v:shape style="position:absolute;left:1061;top:362;width:77;height:91" coordorigin="1061,362" coordsize="77,91" path="m1118,386l1075,386,1080,390,1114,390,1118,386xe" filled="t" fillcolor="#000000" stroked="f">
              <v:path arrowok="t"/>
              <v:fill/>
            </v:shape>
            <v:shape style="position:absolute;left:1061;top:362;width:77;height:91" coordorigin="1061,362" coordsize="77,91" path="m1080,362l1066,362,1066,376,1070,381,1070,386,1094,386,1090,381,1085,381,1080,376,1080,362xe" filled="t" fillcolor="#000000" stroked="f">
              <v:path arrowok="t"/>
              <v:fill/>
            </v:shape>
            <v:shape style="position:absolute;left:1061;top:362;width:77;height:91" coordorigin="1061,362" coordsize="77,91" path="m1133,362l1118,362,1118,371,1104,386,1123,386,1128,381,1128,376,1133,371,1133,362xe" filled="t" fillcolor="#000000" stroked="f">
              <v:path arrowok="t"/>
              <v:fill/>
            </v:shape>
          </v:group>
          <w10:wrap type="none"/>
        </v:group>
      </w:pict>
    </w:r>
    <w:r>
      <w:rPr/>
      <w:pict>
        <v:shape style="position:absolute;margin-left:105.82pt;margin-top:17.580pt;width:422.2pt;height:7.24pt;mso-position-horizontal-relative:page;mso-position-vertical-relative:page;z-index:-3672" type="#_x0000_t75">
          <v:imagedata r:id="rId1" o:title="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header" Target="header2.xml"/><Relationship Id="rId33" Type="http://schemas.openxmlformats.org/officeDocument/2006/relationships/footer" Target="footer2.xml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header" Target="header3.xml"/><Relationship Id="rId52" Type="http://schemas.openxmlformats.org/officeDocument/2006/relationships/footer" Target="footer3.xml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https://www.cdggzy.com/center/JSGC/Wine...?pkid=D32BAB6D7F8D43CBA824B5E96C93DFC3</dc:title>
  <dcterms:created xsi:type="dcterms:W3CDTF">2020-03-10T09:30:51Z</dcterms:created>
  <dcterms:modified xsi:type="dcterms:W3CDTF">2020-03-10T09:30:51Z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2020-03-08T00:00:00Z</vt:filetime>
  </property>
  <property fmtid="{D5CDD505-2E9C-101B-9397-08002B2CF9AE}" pid="3" name="LastSaved">
    <vt:filetime>2020-03-10T00:00:00Z</vt:filetime>
  </property>
</Properties>
</file>